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AA3A1C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6245E8D" w14:textId="77777777" w:rsidR="002D5AAC" w:rsidRDefault="002D5AAC" w:rsidP="00857A1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C4C112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D3BCFE8" w14:textId="69AB7887" w:rsidR="002D5AAC" w:rsidRDefault="00857A1C" w:rsidP="00857A1C">
            <w:pPr>
              <w:jc w:val="right"/>
            </w:pPr>
            <w:r w:rsidRPr="00857A1C">
              <w:rPr>
                <w:sz w:val="40"/>
              </w:rPr>
              <w:t>A</w:t>
            </w:r>
            <w:r>
              <w:t>/HRC/RES/53/12</w:t>
            </w:r>
          </w:p>
        </w:tc>
      </w:tr>
      <w:tr w:rsidR="002D5AAC" w:rsidRPr="00857A1C" w14:paraId="3781E7C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81B5A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FC70095" wp14:editId="606E076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23365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51B29E" w14:textId="77777777" w:rsidR="002D5AAC" w:rsidRDefault="00857A1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63B77DE" w14:textId="77777777" w:rsidR="00857A1C" w:rsidRDefault="00857A1C" w:rsidP="00857A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July 2023</w:t>
            </w:r>
          </w:p>
          <w:p w14:paraId="65547183" w14:textId="77777777" w:rsidR="00857A1C" w:rsidRDefault="00857A1C" w:rsidP="00857A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2E7890F" w14:textId="7E86AE63" w:rsidR="00857A1C" w:rsidRPr="00E71476" w:rsidRDefault="00857A1C" w:rsidP="00857A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DA69E49" w14:textId="77777777" w:rsidR="00DF71B9" w:rsidRPr="00857A1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50887FD" w14:textId="77777777" w:rsidR="00857A1C" w:rsidRPr="00EE06CD" w:rsidRDefault="00857A1C" w:rsidP="00857A1C">
      <w:pPr>
        <w:rPr>
          <w:b/>
        </w:rPr>
      </w:pPr>
      <w:r>
        <w:rPr>
          <w:b/>
          <w:bCs/>
        </w:rPr>
        <w:t>Пятьдесят третья сессия</w:t>
      </w:r>
    </w:p>
    <w:p w14:paraId="6355DA70" w14:textId="77777777" w:rsidR="00857A1C" w:rsidRPr="00911D44" w:rsidRDefault="00857A1C" w:rsidP="00857A1C">
      <w:r>
        <w:t>19 июня — 14 июля 2023 года</w:t>
      </w:r>
    </w:p>
    <w:p w14:paraId="6FA9D952" w14:textId="77777777" w:rsidR="00857A1C" w:rsidRPr="00EE06CD" w:rsidRDefault="00857A1C" w:rsidP="00857A1C">
      <w:r>
        <w:t>Пункт 3 повестки дня</w:t>
      </w:r>
    </w:p>
    <w:p w14:paraId="62030870" w14:textId="77777777" w:rsidR="00857A1C" w:rsidRPr="004A272C" w:rsidRDefault="00857A1C" w:rsidP="00857A1C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09B9165F" w14:textId="067B5891" w:rsidR="00857A1C" w:rsidRPr="00857A1C" w:rsidRDefault="00857A1C" w:rsidP="00857A1C">
      <w:pPr>
        <w:pStyle w:val="HChG"/>
      </w:pPr>
      <w:r w:rsidRPr="00857A1C">
        <w:tab/>
      </w:r>
      <w:r w:rsidRPr="00857A1C">
        <w:tab/>
        <w:t>Резолюция, принятая Советом по правам человека 13</w:t>
      </w:r>
      <w:r>
        <w:rPr>
          <w:lang w:val="en-US"/>
        </w:rPr>
        <w:t> </w:t>
      </w:r>
      <w:r w:rsidRPr="00857A1C">
        <w:t>июля 2023 года</w:t>
      </w:r>
    </w:p>
    <w:p w14:paraId="5D25137B" w14:textId="1061553D" w:rsidR="00CB0692" w:rsidRDefault="00857A1C" w:rsidP="00857A1C">
      <w:pPr>
        <w:pStyle w:val="H1G"/>
      </w:pPr>
      <w:r w:rsidRPr="00857A1C">
        <w:tab/>
        <w:t>53/12.</w:t>
      </w:r>
      <w:r w:rsidRPr="00857A1C">
        <w:tab/>
        <w:t>Мандат Специального докладчика по вопросу о независимости судей и адвокатов</w:t>
      </w:r>
    </w:p>
    <w:p w14:paraId="74041274" w14:textId="77777777" w:rsidR="00857A1C" w:rsidRPr="00857A1C" w:rsidRDefault="00857A1C" w:rsidP="00857A1C">
      <w:pPr>
        <w:pStyle w:val="SingleTxtG"/>
      </w:pPr>
      <w:r w:rsidRPr="00857A1C">
        <w:tab/>
      </w:r>
      <w:r w:rsidRPr="00857A1C">
        <w:rPr>
          <w:i/>
          <w:iCs/>
        </w:rPr>
        <w:t>Совет по правам человека</w:t>
      </w:r>
      <w:r w:rsidRPr="00857A1C">
        <w:t>,</w:t>
      </w:r>
    </w:p>
    <w:p w14:paraId="5B44E479" w14:textId="77777777" w:rsidR="00857A1C" w:rsidRPr="00857A1C" w:rsidRDefault="00857A1C" w:rsidP="00857A1C">
      <w:pPr>
        <w:pStyle w:val="SingleTxtG"/>
      </w:pPr>
      <w:r w:rsidRPr="00857A1C">
        <w:tab/>
      </w:r>
      <w:r w:rsidRPr="00857A1C">
        <w:rPr>
          <w:i/>
          <w:iCs/>
        </w:rPr>
        <w:t>ссылаясь</w:t>
      </w:r>
      <w:r w:rsidRPr="00857A1C">
        <w:t xml:space="preserve"> на все свои предыдущие резолюции и решения, а также на резолюции и решения Комиссии по правам человека и Генеральной Ассамблеи о независимости судебных органов и целостности судебной системы,</w:t>
      </w:r>
    </w:p>
    <w:p w14:paraId="7CFDEB5E" w14:textId="77777777" w:rsidR="00857A1C" w:rsidRPr="00857A1C" w:rsidRDefault="00857A1C" w:rsidP="00857A1C">
      <w:pPr>
        <w:pStyle w:val="SingleTxtG"/>
      </w:pPr>
      <w:r w:rsidRPr="00857A1C">
        <w:tab/>
      </w:r>
      <w:r w:rsidRPr="00857A1C">
        <w:rPr>
          <w:i/>
          <w:iCs/>
        </w:rPr>
        <w:t>будучи убежден</w:t>
      </w:r>
      <w:r w:rsidRPr="00857A1C">
        <w:t xml:space="preserve"> в том, что наличие независимых и беспристрастных судебных органов, независимых юристов, объективных и беспристрастных органов, осуществляющих судебное преследование, которые способны соответствующим образом выполнять свои функции, и целостность судебной системы являются существенными предпосылками защиты прав человека основных свобод и применения принципа верховенства права, а также обеспечения справедливого судебного разбирательства без какой бы то ни было дискриминации,</w:t>
      </w:r>
    </w:p>
    <w:p w14:paraId="50F42998" w14:textId="77777777" w:rsidR="00857A1C" w:rsidRPr="00857A1C" w:rsidRDefault="00857A1C" w:rsidP="00857A1C">
      <w:pPr>
        <w:pStyle w:val="SingleTxtG"/>
      </w:pPr>
      <w:r w:rsidRPr="00857A1C">
        <w:tab/>
      </w:r>
      <w:r w:rsidRPr="00857A1C">
        <w:rPr>
          <w:i/>
          <w:iCs/>
        </w:rPr>
        <w:t>осуждая</w:t>
      </w:r>
      <w:r w:rsidRPr="00857A1C">
        <w:t xml:space="preserve"> все более частые посягательства на независимость судей, адвокатов, лиц, осуществляющих судебное преследование, и судебных должностных лиц, в частности угрозы, запугивание и вмешательство в выполнение ими своих профессиональных функций,</w:t>
      </w:r>
    </w:p>
    <w:p w14:paraId="41EC7A5F" w14:textId="77777777" w:rsidR="00857A1C" w:rsidRPr="00857A1C" w:rsidRDefault="00857A1C" w:rsidP="00857A1C">
      <w:pPr>
        <w:pStyle w:val="SingleTxtG"/>
      </w:pPr>
      <w:r w:rsidRPr="00857A1C">
        <w:tab/>
      </w:r>
      <w:r w:rsidRPr="00857A1C">
        <w:rPr>
          <w:i/>
          <w:iCs/>
        </w:rPr>
        <w:t>ссылаясь</w:t>
      </w:r>
      <w:r w:rsidRPr="00857A1C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281F534C" w14:textId="77777777" w:rsidR="00857A1C" w:rsidRPr="00857A1C" w:rsidRDefault="00857A1C" w:rsidP="00857A1C">
      <w:pPr>
        <w:pStyle w:val="SingleTxtG"/>
      </w:pPr>
      <w:r w:rsidRPr="00857A1C">
        <w:tab/>
        <w:t>1.</w:t>
      </w:r>
      <w:r w:rsidRPr="00857A1C">
        <w:tab/>
      </w:r>
      <w:r w:rsidRPr="00857A1C">
        <w:rPr>
          <w:i/>
          <w:iCs/>
        </w:rPr>
        <w:t>благодарит</w:t>
      </w:r>
      <w:r w:rsidRPr="00857A1C">
        <w:t xml:space="preserve"> Специального докладчика по вопросу о независимости судей и адвокатов за большую работу, проведенную в рамках выполнения мандата;</w:t>
      </w:r>
    </w:p>
    <w:p w14:paraId="54CB5AB5" w14:textId="77777777" w:rsidR="00857A1C" w:rsidRPr="00857A1C" w:rsidRDefault="00857A1C" w:rsidP="00857A1C">
      <w:pPr>
        <w:pStyle w:val="SingleTxtG"/>
      </w:pPr>
      <w:r w:rsidRPr="00857A1C">
        <w:tab/>
        <w:t>2.</w:t>
      </w:r>
      <w:r w:rsidRPr="00857A1C">
        <w:tab/>
      </w:r>
      <w:r w:rsidRPr="00857A1C">
        <w:rPr>
          <w:i/>
          <w:iCs/>
        </w:rPr>
        <w:t>постановляет</w:t>
      </w:r>
      <w:r w:rsidRPr="00857A1C">
        <w:t xml:space="preserve"> продлить мандат Специального докладчика по вопросу о независимости судей и адвокатов на трехлетний срок на тех же условиях, которые были предусмотрены Советом по правам человека в его резолюции 44/8 от 16 июля 2020 года;</w:t>
      </w:r>
    </w:p>
    <w:p w14:paraId="1863B244" w14:textId="47CB24DB" w:rsidR="00857A1C" w:rsidRPr="00857A1C" w:rsidRDefault="00857A1C" w:rsidP="00857A1C">
      <w:pPr>
        <w:pStyle w:val="SingleTxtG"/>
      </w:pPr>
      <w:r w:rsidRPr="00857A1C">
        <w:lastRenderedPageBreak/>
        <w:tab/>
        <w:t>3.</w:t>
      </w:r>
      <w:r w:rsidRPr="00857A1C">
        <w:tab/>
      </w:r>
      <w:r w:rsidRPr="00857A1C">
        <w:rPr>
          <w:i/>
          <w:iCs/>
        </w:rPr>
        <w:t>настоятельно призывает</w:t>
      </w:r>
      <w:r w:rsidRPr="00857A1C">
        <w:t xml:space="preserve"> правительства сотрудничать со Специальным докладчиком и оказывать ему или ей помощь в выполнении его или ее задач, предоставлять всю запрашиваемую им или ею необходимую информацию, отвечать на сообщения, передаваемые им Специальным докладчиком, без неоправданной задержки, положительно рассматривать его или ее просьбы о посещениях и возможность выполнения его или ее рекомендаций;</w:t>
      </w:r>
    </w:p>
    <w:p w14:paraId="43BA8C61" w14:textId="77777777" w:rsidR="00857A1C" w:rsidRPr="00857A1C" w:rsidRDefault="00857A1C" w:rsidP="00857A1C">
      <w:pPr>
        <w:pStyle w:val="SingleTxtG"/>
      </w:pPr>
      <w:r w:rsidRPr="00857A1C">
        <w:tab/>
        <w:t>4.</w:t>
      </w:r>
      <w:r w:rsidRPr="00857A1C">
        <w:tab/>
      </w:r>
      <w:r w:rsidRPr="00857A1C">
        <w:rPr>
          <w:i/>
          <w:iCs/>
        </w:rPr>
        <w:t>рекомендует</w:t>
      </w:r>
      <w:r w:rsidRPr="00857A1C">
        <w:t xml:space="preserve"> Организации Объединенных Наций, включая ее специализированные учреждения, а также региональным организациям, национальным правозащитным учреждениям, независимым экспертам, адвокатским ассоциациям, профессиональным ассоциациям судей и лиц, осуществляющих судебное преследование, неправительственным организациям и другим соответствующим заинтересованным сторонам в максимально возможной степени сотрудничать со Специальным докладчиком в осуществлении им или ею своего мандата;</w:t>
      </w:r>
    </w:p>
    <w:p w14:paraId="66A84F7C" w14:textId="77777777" w:rsidR="00857A1C" w:rsidRPr="00857A1C" w:rsidRDefault="00857A1C" w:rsidP="00857A1C">
      <w:pPr>
        <w:pStyle w:val="SingleTxtG"/>
      </w:pPr>
      <w:r w:rsidRPr="00857A1C">
        <w:tab/>
        <w:t>5.</w:t>
      </w:r>
      <w:r w:rsidRPr="00857A1C">
        <w:tab/>
      </w:r>
      <w:r w:rsidRPr="00857A1C">
        <w:rPr>
          <w:i/>
          <w:iCs/>
        </w:rPr>
        <w:t xml:space="preserve">просит </w:t>
      </w:r>
      <w:r w:rsidRPr="00857A1C">
        <w:t>Генерального секретаря и Верховного комиссара Организации Объединенных Наций по правам человека предоставлять Специальному докладчику все людские и финансовые ресурсы, необходимые для эффективного выполнения им или ею своего мандата;</w:t>
      </w:r>
    </w:p>
    <w:p w14:paraId="61FE379D" w14:textId="77777777" w:rsidR="00857A1C" w:rsidRPr="00857A1C" w:rsidRDefault="00857A1C" w:rsidP="00857A1C">
      <w:pPr>
        <w:pStyle w:val="SingleTxtG"/>
      </w:pPr>
      <w:r w:rsidRPr="00857A1C">
        <w:tab/>
        <w:t>6.</w:t>
      </w:r>
      <w:r w:rsidRPr="00857A1C">
        <w:tab/>
      </w:r>
      <w:r w:rsidRPr="00857A1C">
        <w:rPr>
          <w:i/>
          <w:iCs/>
        </w:rPr>
        <w:t>постановляет</w:t>
      </w:r>
      <w:r w:rsidRPr="00857A1C">
        <w:t xml:space="preserve"> продолжить рассмотрение этого вопроса в соответствии со своей годовой программой работы.</w:t>
      </w:r>
    </w:p>
    <w:p w14:paraId="0882B366" w14:textId="22543E9C" w:rsidR="00857A1C" w:rsidRPr="00857A1C" w:rsidRDefault="00857A1C" w:rsidP="00857A1C">
      <w:pPr>
        <w:pStyle w:val="SingleTxtG"/>
        <w:jc w:val="right"/>
        <w:rPr>
          <w:i/>
          <w:iCs/>
        </w:rPr>
      </w:pPr>
      <w:r w:rsidRPr="00857A1C">
        <w:rPr>
          <w:i/>
          <w:iCs/>
        </w:rPr>
        <w:t>35-е заседание</w:t>
      </w:r>
      <w:r>
        <w:rPr>
          <w:i/>
          <w:iCs/>
        </w:rPr>
        <w:br/>
      </w:r>
      <w:r w:rsidRPr="00857A1C">
        <w:rPr>
          <w:i/>
          <w:iCs/>
        </w:rPr>
        <w:t>13 июля 2023 года</w:t>
      </w:r>
    </w:p>
    <w:p w14:paraId="192917EA" w14:textId="77777777" w:rsidR="00857A1C" w:rsidRPr="00857A1C" w:rsidRDefault="00857A1C" w:rsidP="00857A1C">
      <w:pPr>
        <w:pStyle w:val="SingleTxtG"/>
        <w:rPr>
          <w:iCs/>
        </w:rPr>
      </w:pPr>
      <w:r w:rsidRPr="00857A1C">
        <w:t>[Принята без голосования.]</w:t>
      </w:r>
    </w:p>
    <w:p w14:paraId="485049EA" w14:textId="278C2DF0" w:rsidR="00857A1C" w:rsidRPr="00857A1C" w:rsidRDefault="00857A1C" w:rsidP="00857A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57A1C" w:rsidRPr="00857A1C" w:rsidSect="00857A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2DE8F" w14:textId="77777777" w:rsidR="003E46E0" w:rsidRPr="00A312BC" w:rsidRDefault="003E46E0" w:rsidP="00A312BC"/>
  </w:endnote>
  <w:endnote w:type="continuationSeparator" w:id="0">
    <w:p w14:paraId="03E24A18" w14:textId="77777777" w:rsidR="003E46E0" w:rsidRPr="00A312BC" w:rsidRDefault="003E46E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7DDED" w14:textId="649BAB86" w:rsidR="00857A1C" w:rsidRPr="00857A1C" w:rsidRDefault="00857A1C">
    <w:pPr>
      <w:pStyle w:val="a8"/>
    </w:pPr>
    <w:r w:rsidRPr="00857A1C">
      <w:rPr>
        <w:b/>
        <w:sz w:val="18"/>
      </w:rPr>
      <w:fldChar w:fldCharType="begin"/>
    </w:r>
    <w:r w:rsidRPr="00857A1C">
      <w:rPr>
        <w:b/>
        <w:sz w:val="18"/>
      </w:rPr>
      <w:instrText xml:space="preserve"> PAGE  \* MERGEFORMAT </w:instrText>
    </w:r>
    <w:r w:rsidRPr="00857A1C">
      <w:rPr>
        <w:b/>
        <w:sz w:val="18"/>
      </w:rPr>
      <w:fldChar w:fldCharType="separate"/>
    </w:r>
    <w:r w:rsidRPr="00857A1C">
      <w:rPr>
        <w:b/>
        <w:noProof/>
        <w:sz w:val="18"/>
      </w:rPr>
      <w:t>2</w:t>
    </w:r>
    <w:r w:rsidRPr="00857A1C">
      <w:rPr>
        <w:b/>
        <w:sz w:val="18"/>
      </w:rPr>
      <w:fldChar w:fldCharType="end"/>
    </w:r>
    <w:r>
      <w:rPr>
        <w:b/>
        <w:sz w:val="18"/>
      </w:rPr>
      <w:tab/>
    </w:r>
    <w:r>
      <w:t>GE.23-13889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B1F08" w14:textId="06BD7176" w:rsidR="00857A1C" w:rsidRPr="00857A1C" w:rsidRDefault="00857A1C" w:rsidP="00857A1C">
    <w:pPr>
      <w:pStyle w:val="a8"/>
      <w:tabs>
        <w:tab w:val="clear" w:pos="9639"/>
        <w:tab w:val="right" w:pos="9638"/>
      </w:tabs>
      <w:rPr>
        <w:b/>
        <w:sz w:val="18"/>
      </w:rPr>
    </w:pPr>
    <w:r>
      <w:t>GE.23-13889</w:t>
    </w:r>
    <w:r>
      <w:tab/>
    </w:r>
    <w:r w:rsidRPr="00857A1C">
      <w:rPr>
        <w:b/>
        <w:sz w:val="18"/>
      </w:rPr>
      <w:fldChar w:fldCharType="begin"/>
    </w:r>
    <w:r w:rsidRPr="00857A1C">
      <w:rPr>
        <w:b/>
        <w:sz w:val="18"/>
      </w:rPr>
      <w:instrText xml:space="preserve"> PAGE  \* MERGEFORMAT </w:instrText>
    </w:r>
    <w:r w:rsidRPr="00857A1C">
      <w:rPr>
        <w:b/>
        <w:sz w:val="18"/>
      </w:rPr>
      <w:fldChar w:fldCharType="separate"/>
    </w:r>
    <w:r w:rsidRPr="00857A1C">
      <w:rPr>
        <w:b/>
        <w:noProof/>
        <w:sz w:val="18"/>
      </w:rPr>
      <w:t>3</w:t>
    </w:r>
    <w:r w:rsidRPr="00857A1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B2E3E" w14:textId="5E4D3300" w:rsidR="00042B72" w:rsidRPr="00857A1C" w:rsidRDefault="00857A1C" w:rsidP="00857A1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8A7488" wp14:editId="4FAEC7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23-13889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02F00B" wp14:editId="43BACCE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240723  030823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DF75E" w14:textId="77777777" w:rsidR="003E46E0" w:rsidRPr="001075E9" w:rsidRDefault="003E46E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20892C" w14:textId="77777777" w:rsidR="003E46E0" w:rsidRDefault="003E46E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3552" w14:textId="0B09E7DA" w:rsidR="00857A1C" w:rsidRPr="00857A1C" w:rsidRDefault="00857A1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233A6D">
      <w:t>A/</w:t>
    </w:r>
    <w:proofErr w:type="spellStart"/>
    <w:r w:rsidR="00233A6D">
      <w:t>HRC</w:t>
    </w:r>
    <w:proofErr w:type="spellEnd"/>
    <w:r w:rsidR="00233A6D">
      <w:t>/RES/53/12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F4200" w14:textId="07B3B682" w:rsidR="00857A1C" w:rsidRPr="00857A1C" w:rsidRDefault="00857A1C" w:rsidP="00857A1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233A6D">
      <w:t>A/</w:t>
    </w:r>
    <w:proofErr w:type="spellStart"/>
    <w:r w:rsidR="00233A6D">
      <w:t>HRC</w:t>
    </w:r>
    <w:proofErr w:type="spellEnd"/>
    <w:r w:rsidR="00233A6D">
      <w:t>/RES/53/12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15371526">
    <w:abstractNumId w:val="16"/>
  </w:num>
  <w:num w:numId="2" w16cid:durableId="1202787185">
    <w:abstractNumId w:val="11"/>
  </w:num>
  <w:num w:numId="3" w16cid:durableId="1736392699">
    <w:abstractNumId w:val="10"/>
  </w:num>
  <w:num w:numId="4" w16cid:durableId="718363042">
    <w:abstractNumId w:val="17"/>
  </w:num>
  <w:num w:numId="5" w16cid:durableId="1515411875">
    <w:abstractNumId w:val="13"/>
  </w:num>
  <w:num w:numId="6" w16cid:durableId="1775051138">
    <w:abstractNumId w:val="8"/>
  </w:num>
  <w:num w:numId="7" w16cid:durableId="1432772395">
    <w:abstractNumId w:val="3"/>
  </w:num>
  <w:num w:numId="8" w16cid:durableId="1298800742">
    <w:abstractNumId w:val="2"/>
  </w:num>
  <w:num w:numId="9" w16cid:durableId="2073036945">
    <w:abstractNumId w:val="1"/>
  </w:num>
  <w:num w:numId="10" w16cid:durableId="222454244">
    <w:abstractNumId w:val="0"/>
  </w:num>
  <w:num w:numId="11" w16cid:durableId="2121365109">
    <w:abstractNumId w:val="9"/>
  </w:num>
  <w:num w:numId="12" w16cid:durableId="1963610236">
    <w:abstractNumId w:val="7"/>
  </w:num>
  <w:num w:numId="13" w16cid:durableId="1372732107">
    <w:abstractNumId w:val="6"/>
  </w:num>
  <w:num w:numId="14" w16cid:durableId="372653472">
    <w:abstractNumId w:val="5"/>
  </w:num>
  <w:num w:numId="15" w16cid:durableId="766928017">
    <w:abstractNumId w:val="4"/>
  </w:num>
  <w:num w:numId="16" w16cid:durableId="364453774">
    <w:abstractNumId w:val="15"/>
  </w:num>
  <w:num w:numId="17" w16cid:durableId="398285414">
    <w:abstractNumId w:val="12"/>
  </w:num>
  <w:num w:numId="18" w16cid:durableId="847796381">
    <w:abstractNumId w:val="14"/>
  </w:num>
  <w:num w:numId="19" w16cid:durableId="1337998062">
    <w:abstractNumId w:val="15"/>
  </w:num>
  <w:num w:numId="20" w16cid:durableId="822550346">
    <w:abstractNumId w:val="12"/>
  </w:num>
  <w:num w:numId="21" w16cid:durableId="5712358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6E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33A6D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E46E0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57A1C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14812"/>
    <w:rsid w:val="00A312BC"/>
    <w:rsid w:val="00A84021"/>
    <w:rsid w:val="00A84D35"/>
    <w:rsid w:val="00A917B3"/>
    <w:rsid w:val="00AB4B51"/>
    <w:rsid w:val="00B10CC7"/>
    <w:rsid w:val="00B25BD7"/>
    <w:rsid w:val="00B50FDA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925D60"/>
  <w15:docId w15:val="{90AC3C28-E801-46B2-BAF3-F763F896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443</Words>
  <Characters>3053</Characters>
  <Application>Microsoft Office Word</Application>
  <DocSecurity>0</DocSecurity>
  <Lines>339</Lines>
  <Paragraphs>145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A/HRC/RES/53/12</dc:title>
  <dc:subject/>
  <dc:creator>Anna PETELINA</dc:creator>
  <cp:keywords/>
  <cp:lastModifiedBy>Anna Petelina</cp:lastModifiedBy>
  <cp:revision>3</cp:revision>
  <cp:lastPrinted>2023-08-03T06:56:00Z</cp:lastPrinted>
  <dcterms:created xsi:type="dcterms:W3CDTF">2023-08-03T06:56:00Z</dcterms:created>
  <dcterms:modified xsi:type="dcterms:W3CDTF">2023-08-03T06:57:00Z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