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69559"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w:t>
            </w:r>
            <w:r w:rsidR="001F73D7">
              <w:rPr>
                <w:rFonts w:ascii="Arial" w:hAnsi="Arial" w:cs="Arial"/>
                <w:b/>
                <w:sz w:val="34"/>
              </w:rPr>
              <w:t xml:space="preserve"> </w:t>
            </w:r>
            <w:r>
              <w:rPr>
                <w:rFonts w:ascii="Arial" w:hAnsi="Arial" w:cs="Arial"/>
                <w:b/>
                <w:sz w:val="34"/>
              </w:rPr>
              <w:t>on</w:t>
            </w:r>
            <w:r w:rsidR="001F73D7">
              <w:rPr>
                <w:rFonts w:ascii="Arial" w:hAnsi="Arial" w:cs="Arial"/>
                <w:b/>
                <w:sz w:val="34"/>
              </w:rPr>
              <w:t xml:space="preserve"> </w:t>
            </w:r>
            <w:r>
              <w:rPr>
                <w:rFonts w:ascii="Arial" w:hAnsi="Arial" w:cs="Arial"/>
                <w:b/>
                <w:sz w:val="34"/>
              </w:rPr>
              <w:t>the</w:t>
            </w:r>
            <w:r>
              <w:rPr>
                <w:rFonts w:ascii="Arial" w:hAnsi="Arial" w:cs="Arial"/>
                <w:b/>
                <w:sz w:val="34"/>
              </w:rPr>
              <w:br/>
              <w:t>Rights</w:t>
            </w:r>
            <w:r w:rsidR="001F73D7">
              <w:rPr>
                <w:rFonts w:ascii="Arial" w:hAnsi="Arial" w:cs="Arial"/>
                <w:b/>
                <w:sz w:val="34"/>
              </w:rPr>
              <w:t xml:space="preserve"> </w:t>
            </w:r>
            <w:r>
              <w:rPr>
                <w:rFonts w:ascii="Arial" w:hAnsi="Arial" w:cs="Arial"/>
                <w:b/>
                <w:sz w:val="34"/>
              </w:rPr>
              <w:t>of</w:t>
            </w:r>
            <w:r w:rsidR="001F73D7">
              <w:rPr>
                <w:rFonts w:ascii="Arial" w:hAnsi="Arial" w:cs="Arial"/>
                <w:b/>
                <w:sz w:val="34"/>
              </w:rPr>
              <w:t xml:space="preserve"> </w:t>
            </w:r>
            <w:r>
              <w:rPr>
                <w:rFonts w:ascii="Arial" w:hAnsi="Arial" w:cs="Arial"/>
                <w:b/>
                <w:sz w:val="34"/>
              </w:rPr>
              <w:t>the</w:t>
            </w:r>
            <w:r w:rsidR="001F73D7">
              <w:rPr>
                <w:rFonts w:ascii="Arial" w:hAnsi="Arial" w:cs="Arial"/>
                <w:b/>
                <w:sz w:val="34"/>
              </w:rPr>
              <w:t xml:space="preserve"> </w:t>
            </w:r>
            <w:r>
              <w:rPr>
                <w:rFonts w:ascii="Arial" w:hAnsi="Arial" w:cs="Arial"/>
                <w:b/>
                <w:sz w:val="34"/>
              </w:rPr>
              <w:t>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597CFD">
                <w:t>GENERAL</w:t>
              </w:r>
            </w:fldSimple>
          </w:p>
          <w:p w:rsidR="0038239E" w:rsidRDefault="0038239E">
            <w:pPr>
              <w:spacing w:after="0"/>
            </w:pPr>
            <w:r>
              <w:fldChar w:fldCharType="begin"/>
            </w:r>
            <w:r>
              <w:instrText xml:space="preserve"> FILLIN "Symbol" \* MERGEFORMAT </w:instrText>
            </w:r>
            <w:r w:rsidR="00597CFD">
              <w:fldChar w:fldCharType="separate"/>
            </w:r>
            <w:r w:rsidR="00597CFD">
              <w:t>CRC/C/</w:t>
            </w:r>
            <w:proofErr w:type="spellStart"/>
            <w:r w:rsidR="00597CFD">
              <w:t>OPAC/GBR/1</w:t>
            </w:r>
            <w:proofErr w:type="spellEnd"/>
            <w:r>
              <w:fldChar w:fldCharType="end"/>
            </w:r>
          </w:p>
          <w:p w:rsidR="0038239E" w:rsidRDefault="0038239E">
            <w:fldSimple w:instr=" FILLIN &quot;Date&quot; \* MERGEFORMAT ">
              <w:r w:rsidR="00597CFD">
                <w:t>3</w:t>
              </w:r>
              <w:r w:rsidR="001F73D7">
                <w:t xml:space="preserve"> </w:t>
              </w:r>
              <w:r w:rsidR="00597CFD">
                <w:t>September</w:t>
              </w:r>
              <w:r w:rsidR="001F73D7">
                <w:t xml:space="preserve"> </w:t>
              </w:r>
              <w:r w:rsidR="00597CFD">
                <w:t>2007</w:t>
              </w:r>
            </w:fldSimple>
          </w:p>
          <w:p w:rsidR="0038239E" w:rsidRDefault="0038239E">
            <w:r>
              <w:t>Original:</w:t>
            </w:r>
            <w:r w:rsidR="001F73D7">
              <w:t xml:space="preserve">  </w:t>
            </w:r>
            <w:fldSimple w:instr=" FILLIN &quot;Orig. Lang.&quot; \* MERGEFORMAT ">
              <w:r w:rsidR="00597CFD">
                <w:t>ENGLISH</w:t>
              </w:r>
            </w:fldSimple>
          </w:p>
        </w:tc>
      </w:tr>
    </w:tbl>
    <w:p w:rsidR="00E0140F" w:rsidRPr="007D7E26" w:rsidRDefault="0038239E" w:rsidP="001F73D7">
      <w:pPr>
        <w:pStyle w:val="Heading1"/>
        <w:spacing w:before="480"/>
        <w:rPr>
          <w:lang w:val="en-IE"/>
        </w:rPr>
      </w:pPr>
      <w:r>
        <w:br/>
      </w:r>
      <w:r w:rsidR="00E0140F" w:rsidRPr="00E0140F">
        <w:rPr>
          <w:lang w:val="en-IE"/>
        </w:rPr>
        <w:t>COMMITTEE</w:t>
      </w:r>
      <w:r w:rsidR="001F73D7">
        <w:rPr>
          <w:lang w:val="en-IE"/>
        </w:rPr>
        <w:t xml:space="preserve"> </w:t>
      </w:r>
      <w:r w:rsidR="00E0140F" w:rsidRPr="00E0140F">
        <w:rPr>
          <w:lang w:val="en-IE"/>
        </w:rPr>
        <w:t>ON</w:t>
      </w:r>
      <w:r w:rsidR="001F73D7">
        <w:rPr>
          <w:lang w:val="en-IE"/>
        </w:rPr>
        <w:t xml:space="preserve"> </w:t>
      </w:r>
      <w:r w:rsidR="00E0140F" w:rsidRPr="00E0140F">
        <w:rPr>
          <w:lang w:val="en-IE"/>
        </w:rPr>
        <w:t>THE</w:t>
      </w:r>
      <w:r w:rsidR="001F73D7">
        <w:rPr>
          <w:lang w:val="en-IE"/>
        </w:rPr>
        <w:t xml:space="preserve"> </w:t>
      </w:r>
      <w:r w:rsidR="00E0140F" w:rsidRPr="00E0140F">
        <w:rPr>
          <w:lang w:val="en-IE"/>
        </w:rPr>
        <w:t>RIGHTS</w:t>
      </w:r>
      <w:r w:rsidR="001F73D7">
        <w:rPr>
          <w:lang w:val="en-IE"/>
        </w:rPr>
        <w:t xml:space="preserve"> </w:t>
      </w:r>
      <w:r w:rsidR="00E0140F" w:rsidRPr="00E0140F">
        <w:rPr>
          <w:lang w:val="en-IE"/>
        </w:rPr>
        <w:t>OF</w:t>
      </w:r>
      <w:r w:rsidR="001F73D7">
        <w:rPr>
          <w:lang w:val="en-IE"/>
        </w:rPr>
        <w:t xml:space="preserve"> </w:t>
      </w:r>
      <w:r w:rsidR="00E0140F" w:rsidRPr="00E0140F">
        <w:rPr>
          <w:lang w:val="en-IE"/>
        </w:rPr>
        <w:t>THE</w:t>
      </w:r>
      <w:r w:rsidR="001F73D7">
        <w:rPr>
          <w:lang w:val="en-IE"/>
        </w:rPr>
        <w:t xml:space="preserve"> </w:t>
      </w:r>
      <w:r w:rsidR="00E0140F" w:rsidRPr="00E0140F">
        <w:rPr>
          <w:lang w:val="en-IE"/>
        </w:rPr>
        <w:t>CHILD</w:t>
      </w:r>
    </w:p>
    <w:p w:rsidR="00E0140F" w:rsidRPr="007D7E26" w:rsidRDefault="001F73D7" w:rsidP="001F73D7">
      <w:pPr>
        <w:pStyle w:val="Heading1"/>
        <w:tabs>
          <w:tab w:val="left" w:pos="840"/>
          <w:tab w:val="center" w:pos="4680"/>
        </w:tabs>
        <w:jc w:val="left"/>
        <w:rPr>
          <w:lang w:val="en-IE"/>
        </w:rPr>
      </w:pPr>
      <w:r>
        <w:rPr>
          <w:lang w:val="en-IE"/>
        </w:rPr>
        <w:tab/>
      </w:r>
      <w:r w:rsidR="00E0140F" w:rsidRPr="00E0140F">
        <w:rPr>
          <w:lang w:val="en-IE"/>
        </w:rPr>
        <w:t>CONSIDERATION</w:t>
      </w:r>
      <w:r>
        <w:rPr>
          <w:lang w:val="en-IE"/>
        </w:rPr>
        <w:t xml:space="preserve"> </w:t>
      </w:r>
      <w:r w:rsidR="00E0140F" w:rsidRPr="00E0140F">
        <w:rPr>
          <w:lang w:val="en-IE"/>
        </w:rPr>
        <w:t>OF</w:t>
      </w:r>
      <w:r>
        <w:rPr>
          <w:lang w:val="en-IE"/>
        </w:rPr>
        <w:t xml:space="preserve"> </w:t>
      </w:r>
      <w:r w:rsidR="00E0140F" w:rsidRPr="00E0140F">
        <w:rPr>
          <w:lang w:val="en-IE"/>
        </w:rPr>
        <w:t>REPORTS</w:t>
      </w:r>
      <w:r>
        <w:rPr>
          <w:lang w:val="en-IE"/>
        </w:rPr>
        <w:t xml:space="preserve"> </w:t>
      </w:r>
      <w:r w:rsidR="00E0140F" w:rsidRPr="00E0140F">
        <w:rPr>
          <w:lang w:val="en-IE"/>
        </w:rPr>
        <w:t>SUBMITTED</w:t>
      </w:r>
      <w:r>
        <w:rPr>
          <w:lang w:val="en-IE"/>
        </w:rPr>
        <w:t xml:space="preserve"> </w:t>
      </w:r>
      <w:r w:rsidR="00E0140F" w:rsidRPr="00E0140F">
        <w:rPr>
          <w:lang w:val="en-IE"/>
        </w:rPr>
        <w:t>BY</w:t>
      </w:r>
      <w:r>
        <w:rPr>
          <w:lang w:val="en-IE"/>
        </w:rPr>
        <w:t xml:space="preserve"> </w:t>
      </w:r>
      <w:r w:rsidR="00E0140F" w:rsidRPr="00E0140F">
        <w:rPr>
          <w:lang w:val="en-IE"/>
        </w:rPr>
        <w:t>STATES</w:t>
      </w:r>
      <w:r w:rsidRPr="001F73D7">
        <w:rPr>
          <w:lang w:val="en-IE"/>
        </w:rPr>
        <w:t xml:space="preserve"> </w:t>
      </w:r>
      <w:r w:rsidRPr="00E0140F">
        <w:rPr>
          <w:lang w:val="en-IE"/>
        </w:rPr>
        <w:t>PARTIES</w:t>
      </w:r>
      <w:r w:rsidR="00E0140F" w:rsidRPr="00E0140F">
        <w:rPr>
          <w:lang w:val="en-IE"/>
        </w:rPr>
        <w:br/>
      </w:r>
      <w:r>
        <w:rPr>
          <w:lang w:val="en-IE"/>
        </w:rPr>
        <w:tab/>
      </w:r>
      <w:r w:rsidR="00E0140F" w:rsidRPr="00E0140F">
        <w:rPr>
          <w:lang w:val="en-IE"/>
        </w:rPr>
        <w:t>UNDER</w:t>
      </w:r>
      <w:r>
        <w:rPr>
          <w:lang w:val="en-IE"/>
        </w:rPr>
        <w:t xml:space="preserve"> </w:t>
      </w:r>
      <w:r w:rsidR="00E0140F" w:rsidRPr="00E0140F">
        <w:rPr>
          <w:lang w:val="en-IE"/>
        </w:rPr>
        <w:t>ARTICLE</w:t>
      </w:r>
      <w:r>
        <w:rPr>
          <w:lang w:val="en-IE"/>
        </w:rPr>
        <w:t xml:space="preserve"> </w:t>
      </w:r>
      <w:r w:rsidR="00E0140F" w:rsidRPr="00E0140F">
        <w:rPr>
          <w:lang w:val="en-IE"/>
        </w:rPr>
        <w:t>8,</w:t>
      </w:r>
      <w:r>
        <w:rPr>
          <w:lang w:val="en-IE"/>
        </w:rPr>
        <w:t xml:space="preserve"> </w:t>
      </w:r>
      <w:r w:rsidR="00E0140F" w:rsidRPr="00E0140F">
        <w:rPr>
          <w:lang w:val="en-IE"/>
        </w:rPr>
        <w:t>PARAGRAPH</w:t>
      </w:r>
      <w:r>
        <w:rPr>
          <w:lang w:val="en-IE"/>
        </w:rPr>
        <w:t xml:space="preserve"> </w:t>
      </w:r>
      <w:r w:rsidR="00E0140F" w:rsidRPr="00E0140F">
        <w:rPr>
          <w:lang w:val="en-IE"/>
        </w:rPr>
        <w:t>1,</w:t>
      </w:r>
      <w:r>
        <w:rPr>
          <w:lang w:val="en-IE"/>
        </w:rPr>
        <w:t xml:space="preserve"> </w:t>
      </w:r>
      <w:r w:rsidR="00E0140F" w:rsidRPr="00E0140F">
        <w:rPr>
          <w:lang w:val="en-IE"/>
        </w:rPr>
        <w:t>OF</w:t>
      </w:r>
      <w:r>
        <w:rPr>
          <w:lang w:val="en-IE"/>
        </w:rPr>
        <w:t xml:space="preserve"> </w:t>
      </w:r>
      <w:r w:rsidR="00E0140F" w:rsidRPr="00E0140F">
        <w:rPr>
          <w:lang w:val="en-IE"/>
        </w:rPr>
        <w:t>THE</w:t>
      </w:r>
      <w:r>
        <w:rPr>
          <w:lang w:val="en-IE"/>
        </w:rPr>
        <w:t xml:space="preserve"> </w:t>
      </w:r>
      <w:r w:rsidR="00E0140F" w:rsidRPr="00E0140F">
        <w:rPr>
          <w:lang w:val="en-IE"/>
        </w:rPr>
        <w:t>OPTIONAL</w:t>
      </w:r>
      <w:r w:rsidRPr="001F73D7">
        <w:rPr>
          <w:lang w:val="en-IE"/>
        </w:rPr>
        <w:t xml:space="preserve"> </w:t>
      </w:r>
      <w:r w:rsidRPr="00E0140F">
        <w:rPr>
          <w:lang w:val="en-IE"/>
        </w:rPr>
        <w:t>PROTOCOL</w:t>
      </w:r>
      <w:r w:rsidR="00E0140F" w:rsidRPr="00E0140F">
        <w:rPr>
          <w:lang w:val="en-IE"/>
        </w:rPr>
        <w:br/>
      </w:r>
      <w:r>
        <w:rPr>
          <w:lang w:val="en-IE"/>
        </w:rPr>
        <w:tab/>
      </w:r>
      <w:r w:rsidR="00E0140F" w:rsidRPr="00E0140F">
        <w:rPr>
          <w:lang w:val="en-IE"/>
        </w:rPr>
        <w:t>TO</w:t>
      </w:r>
      <w:r>
        <w:rPr>
          <w:lang w:val="en-IE"/>
        </w:rPr>
        <w:t xml:space="preserve"> </w:t>
      </w:r>
      <w:r w:rsidR="00E0140F" w:rsidRPr="00E0140F">
        <w:rPr>
          <w:lang w:val="en-IE"/>
        </w:rPr>
        <w:t>THE</w:t>
      </w:r>
      <w:r>
        <w:rPr>
          <w:lang w:val="en-IE"/>
        </w:rPr>
        <w:t xml:space="preserve"> </w:t>
      </w:r>
      <w:r w:rsidR="00E0140F" w:rsidRPr="00E0140F">
        <w:rPr>
          <w:lang w:val="en-IE"/>
        </w:rPr>
        <w:t>CONVENTION</w:t>
      </w:r>
      <w:r>
        <w:rPr>
          <w:lang w:val="en-IE"/>
        </w:rPr>
        <w:t xml:space="preserve"> </w:t>
      </w:r>
      <w:r w:rsidR="00E0140F" w:rsidRPr="00E0140F">
        <w:rPr>
          <w:lang w:val="en-IE"/>
        </w:rPr>
        <w:t>ON</w:t>
      </w:r>
      <w:r>
        <w:rPr>
          <w:lang w:val="en-IE"/>
        </w:rPr>
        <w:t xml:space="preserve"> </w:t>
      </w:r>
      <w:r w:rsidR="00E0140F" w:rsidRPr="00E0140F">
        <w:rPr>
          <w:lang w:val="en-IE"/>
        </w:rPr>
        <w:t>THE</w:t>
      </w:r>
      <w:r>
        <w:rPr>
          <w:lang w:val="en-IE"/>
        </w:rPr>
        <w:t xml:space="preserve"> </w:t>
      </w:r>
      <w:r w:rsidR="00E0140F" w:rsidRPr="00E0140F">
        <w:rPr>
          <w:lang w:val="en-IE"/>
        </w:rPr>
        <w:t>RIGHTS</w:t>
      </w:r>
      <w:r>
        <w:rPr>
          <w:lang w:val="en-IE"/>
        </w:rPr>
        <w:t xml:space="preserve"> </w:t>
      </w:r>
      <w:r w:rsidRPr="00E0140F">
        <w:rPr>
          <w:lang w:val="en-IE"/>
        </w:rPr>
        <w:t>OF</w:t>
      </w:r>
      <w:r w:rsidRPr="001F73D7">
        <w:rPr>
          <w:lang w:val="en-IE"/>
        </w:rPr>
        <w:t xml:space="preserve"> </w:t>
      </w:r>
      <w:r w:rsidRPr="00E0140F">
        <w:rPr>
          <w:lang w:val="en-IE"/>
        </w:rPr>
        <w:t>THE</w:t>
      </w:r>
      <w:r>
        <w:rPr>
          <w:lang w:val="en-IE"/>
        </w:rPr>
        <w:t xml:space="preserve"> </w:t>
      </w:r>
      <w:r w:rsidRPr="00E0140F">
        <w:rPr>
          <w:lang w:val="en-IE"/>
        </w:rPr>
        <w:t>CHILD</w:t>
      </w:r>
      <w:r>
        <w:rPr>
          <w:lang w:val="en-IE"/>
        </w:rPr>
        <w:t xml:space="preserve"> </w:t>
      </w:r>
      <w:r w:rsidRPr="00E0140F">
        <w:rPr>
          <w:lang w:val="en-IE"/>
        </w:rPr>
        <w:t>ON</w:t>
      </w:r>
      <w:r w:rsidRPr="001F73D7">
        <w:rPr>
          <w:lang w:val="en-IE"/>
        </w:rPr>
        <w:t xml:space="preserve"> </w:t>
      </w:r>
      <w:r w:rsidRPr="00E0140F">
        <w:rPr>
          <w:lang w:val="en-IE"/>
        </w:rPr>
        <w:t>THE</w:t>
      </w:r>
      <w:r w:rsidR="00E0140F" w:rsidRPr="00E0140F">
        <w:rPr>
          <w:lang w:val="en-IE"/>
        </w:rPr>
        <w:br/>
      </w:r>
      <w:r>
        <w:rPr>
          <w:lang w:val="en-IE"/>
        </w:rPr>
        <w:tab/>
      </w:r>
      <w:r>
        <w:rPr>
          <w:lang w:val="en-IE"/>
        </w:rPr>
        <w:tab/>
      </w:r>
      <w:r w:rsidR="00E0140F" w:rsidRPr="00E0140F">
        <w:rPr>
          <w:lang w:val="en-IE"/>
        </w:rPr>
        <w:t>INVOLVEMENT</w:t>
      </w:r>
      <w:r>
        <w:rPr>
          <w:lang w:val="en-IE"/>
        </w:rPr>
        <w:t xml:space="preserve"> </w:t>
      </w:r>
      <w:r w:rsidR="00E0140F" w:rsidRPr="00E0140F">
        <w:rPr>
          <w:lang w:val="en-IE"/>
        </w:rPr>
        <w:t>OF</w:t>
      </w:r>
      <w:r>
        <w:rPr>
          <w:lang w:val="en-IE"/>
        </w:rPr>
        <w:t xml:space="preserve"> </w:t>
      </w:r>
      <w:r w:rsidR="00E0140F" w:rsidRPr="00E0140F">
        <w:rPr>
          <w:lang w:val="en-IE"/>
        </w:rPr>
        <w:t>CHILDREN</w:t>
      </w:r>
      <w:r>
        <w:rPr>
          <w:lang w:val="en-IE"/>
        </w:rPr>
        <w:t xml:space="preserve"> </w:t>
      </w:r>
      <w:r w:rsidRPr="00E0140F">
        <w:rPr>
          <w:lang w:val="en-IE"/>
        </w:rPr>
        <w:t>IN</w:t>
      </w:r>
      <w:r>
        <w:rPr>
          <w:lang w:val="en-IE"/>
        </w:rPr>
        <w:t xml:space="preserve"> </w:t>
      </w:r>
      <w:r w:rsidR="00E0140F" w:rsidRPr="00E0140F">
        <w:rPr>
          <w:lang w:val="en-IE"/>
        </w:rPr>
        <w:t>ARMED</w:t>
      </w:r>
      <w:r>
        <w:rPr>
          <w:lang w:val="en-IE"/>
        </w:rPr>
        <w:t xml:space="preserve"> </w:t>
      </w:r>
      <w:r w:rsidR="00E0140F" w:rsidRPr="00E0140F">
        <w:rPr>
          <w:lang w:val="en-IE"/>
        </w:rPr>
        <w:t>CONFLICT</w:t>
      </w:r>
    </w:p>
    <w:p w:rsidR="00E0140F" w:rsidRPr="00E0140F" w:rsidRDefault="00E0140F" w:rsidP="001F73D7">
      <w:pPr>
        <w:pStyle w:val="Heading2"/>
        <w:rPr>
          <w:lang w:val="en-IE"/>
        </w:rPr>
      </w:pPr>
      <w:r w:rsidRPr="00E0140F">
        <w:rPr>
          <w:lang w:val="en-IE"/>
        </w:rPr>
        <w:t>Initial</w:t>
      </w:r>
      <w:r w:rsidR="001F73D7">
        <w:rPr>
          <w:lang w:val="en-IE"/>
        </w:rPr>
        <w:t xml:space="preserve"> </w:t>
      </w:r>
      <w:r w:rsidRPr="00E0140F">
        <w:rPr>
          <w:lang w:val="en-IE"/>
        </w:rPr>
        <w:t>reports</w:t>
      </w:r>
      <w:r w:rsidR="001F73D7">
        <w:rPr>
          <w:lang w:val="en-IE"/>
        </w:rPr>
        <w:t xml:space="preserve"> </w:t>
      </w:r>
      <w:r w:rsidRPr="00E0140F">
        <w:rPr>
          <w:lang w:val="en-IE"/>
        </w:rPr>
        <w:t>of</w:t>
      </w:r>
      <w:r w:rsidR="001F73D7">
        <w:rPr>
          <w:lang w:val="en-IE"/>
        </w:rPr>
        <w:t xml:space="preserve"> </w:t>
      </w:r>
      <w:r w:rsidRPr="00E0140F">
        <w:rPr>
          <w:lang w:val="en-IE"/>
        </w:rPr>
        <w:t>States</w:t>
      </w:r>
      <w:r w:rsidR="001F73D7">
        <w:rPr>
          <w:lang w:val="en-IE"/>
        </w:rPr>
        <w:t xml:space="preserve"> </w:t>
      </w:r>
      <w:r w:rsidRPr="00E0140F">
        <w:rPr>
          <w:lang w:val="en-IE"/>
        </w:rPr>
        <w:t>parties</w:t>
      </w:r>
      <w:r w:rsidR="001F73D7">
        <w:rPr>
          <w:lang w:val="en-IE"/>
        </w:rPr>
        <w:t xml:space="preserve"> </w:t>
      </w:r>
      <w:r w:rsidRPr="00E0140F">
        <w:rPr>
          <w:lang w:val="en-IE"/>
        </w:rPr>
        <w:t>due</w:t>
      </w:r>
      <w:r w:rsidR="001F73D7">
        <w:rPr>
          <w:lang w:val="en-IE"/>
        </w:rPr>
        <w:t xml:space="preserve"> </w:t>
      </w:r>
      <w:r w:rsidRPr="00E0140F">
        <w:rPr>
          <w:lang w:val="en-IE"/>
        </w:rPr>
        <w:t>in</w:t>
      </w:r>
      <w:r w:rsidR="001F73D7">
        <w:rPr>
          <w:lang w:val="en-IE"/>
        </w:rPr>
        <w:t xml:space="preserve"> </w:t>
      </w:r>
      <w:r w:rsidRPr="00E0140F">
        <w:rPr>
          <w:lang w:val="en-IE"/>
        </w:rPr>
        <w:t>2007</w:t>
      </w:r>
    </w:p>
    <w:p w:rsidR="00E0140F" w:rsidRPr="007D7E26" w:rsidRDefault="00E0140F" w:rsidP="001F73D7">
      <w:pPr>
        <w:pStyle w:val="Heading1"/>
        <w:rPr>
          <w:lang w:val="en-US"/>
        </w:rPr>
      </w:pPr>
      <w:r w:rsidRPr="00E0140F">
        <w:rPr>
          <w:lang w:val="en-US"/>
        </w:rPr>
        <w:t>UNITED</w:t>
      </w:r>
      <w:r w:rsidR="001F73D7">
        <w:rPr>
          <w:lang w:val="en-US"/>
        </w:rPr>
        <w:t xml:space="preserve"> </w:t>
      </w:r>
      <w:r w:rsidRPr="00E0140F">
        <w:rPr>
          <w:lang w:val="en-US"/>
        </w:rPr>
        <w:t>KINGDOM</w:t>
      </w:r>
      <w:r w:rsidR="001F73D7">
        <w:rPr>
          <w:lang w:val="en-US"/>
        </w:rPr>
        <w:t xml:space="preserve"> </w:t>
      </w:r>
      <w:r w:rsidRPr="00E0140F">
        <w:rPr>
          <w:lang w:val="en-US"/>
        </w:rPr>
        <w:t>OF</w:t>
      </w:r>
      <w:r w:rsidR="001F73D7">
        <w:rPr>
          <w:lang w:val="en-US"/>
        </w:rPr>
        <w:t xml:space="preserve"> </w:t>
      </w:r>
      <w:r w:rsidRPr="00E0140F">
        <w:rPr>
          <w:lang w:val="en-US"/>
        </w:rPr>
        <w:t>GREAT</w:t>
      </w:r>
      <w:r w:rsidR="001F73D7">
        <w:rPr>
          <w:lang w:val="en-US"/>
        </w:rPr>
        <w:t xml:space="preserve"> </w:t>
      </w:r>
      <w:r w:rsidRPr="00E0140F">
        <w:rPr>
          <w:lang w:val="en-US"/>
        </w:rPr>
        <w:t>BRITAIN</w:t>
      </w:r>
      <w:r w:rsidR="001F73D7">
        <w:rPr>
          <w:lang w:val="en-US"/>
        </w:rPr>
        <w:t xml:space="preserve"> </w:t>
      </w:r>
      <w:r w:rsidRPr="00E0140F">
        <w:rPr>
          <w:lang w:val="en-US"/>
        </w:rPr>
        <w:t>AND</w:t>
      </w:r>
      <w:r w:rsidR="001F73D7">
        <w:rPr>
          <w:lang w:val="en-US"/>
        </w:rPr>
        <w:t xml:space="preserve"> </w:t>
      </w:r>
      <w:r w:rsidRPr="00E0140F">
        <w:rPr>
          <w:lang w:val="en-US"/>
        </w:rPr>
        <w:t>NORTHERN</w:t>
      </w:r>
      <w:r w:rsidR="001F73D7">
        <w:rPr>
          <w:lang w:val="en-US"/>
        </w:rPr>
        <w:t xml:space="preserve"> </w:t>
      </w:r>
      <w:r w:rsidRPr="00E0140F">
        <w:rPr>
          <w:lang w:val="en-US"/>
        </w:rPr>
        <w:t>IRELAND</w:t>
      </w:r>
      <w:r w:rsidR="001F73D7" w:rsidRPr="00D7341C">
        <w:rPr>
          <w:rStyle w:val="FootnoteReference"/>
          <w:vertAlign w:val="baseline"/>
          <w:lang w:val="en-US"/>
        </w:rPr>
        <w:footnoteReference w:customMarkFollows="1" w:id="2"/>
        <w:t>*</w:t>
      </w:r>
    </w:p>
    <w:p w:rsidR="00E0140F" w:rsidRPr="007D7E26" w:rsidRDefault="00E0140F" w:rsidP="001F73D7">
      <w:pPr>
        <w:jc w:val="right"/>
        <w:rPr>
          <w:bCs/>
          <w:lang w:val="fr-FR"/>
        </w:rPr>
      </w:pPr>
      <w:r w:rsidRPr="00E0140F">
        <w:rPr>
          <w:bCs/>
          <w:lang w:val="fr-FR"/>
        </w:rPr>
        <w:t>[16</w:t>
      </w:r>
      <w:r w:rsidR="001F73D7">
        <w:rPr>
          <w:bCs/>
          <w:lang w:val="fr-FR"/>
        </w:rPr>
        <w:t xml:space="preserve"> </w:t>
      </w:r>
      <w:r w:rsidRPr="00E0140F">
        <w:rPr>
          <w:bCs/>
          <w:lang w:val="fr-FR"/>
        </w:rPr>
        <w:t>July</w:t>
      </w:r>
      <w:r w:rsidR="001F73D7">
        <w:rPr>
          <w:bCs/>
          <w:lang w:val="fr-FR"/>
        </w:rPr>
        <w:t xml:space="preserve"> </w:t>
      </w:r>
      <w:r w:rsidRPr="00E0140F">
        <w:rPr>
          <w:bCs/>
          <w:lang w:val="fr-FR"/>
        </w:rPr>
        <w:t>2007]</w:t>
      </w:r>
    </w:p>
    <w:p w:rsidR="001F73D7" w:rsidRDefault="001F73D7" w:rsidP="001F73D7">
      <w:pPr>
        <w:jc w:val="center"/>
        <w:rPr>
          <w:lang w:val="fr-FR"/>
        </w:rPr>
      </w:pPr>
      <w:r>
        <w:rPr>
          <w:b/>
          <w:lang w:val="fr-FR"/>
        </w:rPr>
        <w:br w:type="page"/>
        <w:t>CONTENTS</w:t>
      </w:r>
    </w:p>
    <w:p w:rsidR="001F73D7" w:rsidRDefault="001F73D7" w:rsidP="001F73D7">
      <w:pPr>
        <w:jc w:val="right"/>
        <w:rPr>
          <w:lang w:val="fr-FR"/>
        </w:rPr>
      </w:pPr>
      <w:r>
        <w:rPr>
          <w:i/>
          <w:lang w:val="fr-FR"/>
        </w:rPr>
        <w:t>Paragraphs     Page</w:t>
      </w:r>
    </w:p>
    <w:p w:rsidR="001F73D7" w:rsidRDefault="00B32A58" w:rsidP="001F73D7">
      <w:pPr>
        <w:tabs>
          <w:tab w:val="left" w:pos="567"/>
          <w:tab w:val="left" w:pos="1134"/>
          <w:tab w:val="left" w:leader="dot" w:pos="7257"/>
          <w:tab w:val="decimal" w:pos="7852"/>
          <w:tab w:val="left" w:pos="7880"/>
          <w:tab w:val="right" w:pos="9298"/>
        </w:tabs>
        <w:rPr>
          <w:bCs/>
          <w:lang w:val="fr-FR"/>
        </w:rPr>
      </w:pPr>
      <w:r w:rsidRPr="00E0140F">
        <w:rPr>
          <w:bCs/>
          <w:lang w:val="fr-FR"/>
        </w:rPr>
        <w:t>Int</w:t>
      </w:r>
      <w:r>
        <w:rPr>
          <w:bCs/>
          <w:lang w:val="fr-FR"/>
        </w:rPr>
        <w:t xml:space="preserve">roduction </w:t>
      </w:r>
      <w:r>
        <w:rPr>
          <w:bCs/>
          <w:lang w:val="fr-FR"/>
        </w:rPr>
        <w:tab/>
      </w:r>
      <w:r>
        <w:rPr>
          <w:bCs/>
          <w:lang w:val="fr-FR"/>
        </w:rPr>
        <w:tab/>
        <w:t>1 - 6</w:t>
      </w:r>
      <w:r>
        <w:rPr>
          <w:bCs/>
          <w:lang w:val="fr-FR"/>
        </w:rPr>
        <w:tab/>
      </w:r>
      <w:r w:rsidR="004827AE">
        <w:rPr>
          <w:bCs/>
          <w:lang w:val="fr-FR"/>
        </w:rPr>
        <w:t>3</w:t>
      </w:r>
    </w:p>
    <w:p w:rsidR="00B32A58" w:rsidRPr="00B32A58" w:rsidRDefault="00B32A58" w:rsidP="00B32A58">
      <w:pPr>
        <w:tabs>
          <w:tab w:val="left" w:pos="567"/>
          <w:tab w:val="left" w:pos="840"/>
          <w:tab w:val="left" w:leader="dot" w:pos="7257"/>
          <w:tab w:val="decimal" w:pos="7852"/>
          <w:tab w:val="left" w:pos="7880"/>
          <w:tab w:val="right" w:pos="9298"/>
        </w:tabs>
        <w:rPr>
          <w:lang w:val="fr-FR"/>
        </w:rPr>
      </w:pPr>
      <w:r w:rsidRPr="00B32A58">
        <w:rPr>
          <w:lang w:val="fr-FR"/>
        </w:rPr>
        <w:t xml:space="preserve">Article 1 </w:t>
      </w:r>
      <w:r w:rsidRPr="00B32A58">
        <w:rPr>
          <w:lang w:val="fr-FR"/>
        </w:rPr>
        <w:tab/>
      </w:r>
      <w:r w:rsidRPr="00B32A58">
        <w:rPr>
          <w:lang w:val="fr-FR"/>
        </w:rPr>
        <w:tab/>
        <w:t>7 - 12</w:t>
      </w:r>
      <w:r w:rsidRPr="00B32A58">
        <w:rPr>
          <w:lang w:val="fr-FR"/>
        </w:rPr>
        <w:tab/>
      </w:r>
      <w:r w:rsidR="0066650D">
        <w:rPr>
          <w:lang w:val="fr-FR"/>
        </w:rPr>
        <w:t>4</w:t>
      </w:r>
    </w:p>
    <w:p w:rsidR="00B32A58" w:rsidRPr="00B32A58" w:rsidRDefault="00B32A58" w:rsidP="00B32A58">
      <w:pPr>
        <w:tabs>
          <w:tab w:val="left" w:pos="567"/>
          <w:tab w:val="left" w:pos="840"/>
          <w:tab w:val="left" w:leader="dot" w:pos="7257"/>
          <w:tab w:val="decimal" w:pos="7852"/>
          <w:tab w:val="left" w:pos="7880"/>
          <w:tab w:val="right" w:pos="9298"/>
        </w:tabs>
        <w:rPr>
          <w:lang w:val="fr-FR"/>
        </w:rPr>
      </w:pPr>
      <w:r w:rsidRPr="00B32A58">
        <w:rPr>
          <w:lang w:val="fr-FR"/>
        </w:rPr>
        <w:t xml:space="preserve">Article 2 </w:t>
      </w:r>
      <w:r w:rsidRPr="00B32A58">
        <w:rPr>
          <w:lang w:val="fr-FR"/>
        </w:rPr>
        <w:tab/>
      </w:r>
      <w:r w:rsidRPr="00B32A58">
        <w:rPr>
          <w:lang w:val="fr-FR"/>
        </w:rPr>
        <w:tab/>
      </w:r>
      <w:r w:rsidRPr="00B32A58">
        <w:rPr>
          <w:lang w:val="fr-FR"/>
        </w:rPr>
        <w:tab/>
        <w:t>13</w:t>
      </w:r>
      <w:r w:rsidRPr="00B32A58">
        <w:rPr>
          <w:lang w:val="fr-FR"/>
        </w:rPr>
        <w:tab/>
      </w:r>
      <w:r w:rsidR="0066650D">
        <w:rPr>
          <w:lang w:val="fr-FR"/>
        </w:rPr>
        <w:t>6</w:t>
      </w:r>
    </w:p>
    <w:p w:rsidR="00B32A58" w:rsidRDefault="00B32A58" w:rsidP="00B32A58">
      <w:pPr>
        <w:tabs>
          <w:tab w:val="left" w:pos="567"/>
          <w:tab w:val="left" w:pos="840"/>
          <w:tab w:val="left" w:leader="dot" w:pos="7257"/>
          <w:tab w:val="decimal" w:pos="7852"/>
          <w:tab w:val="left" w:pos="7880"/>
          <w:tab w:val="right" w:pos="9298"/>
        </w:tabs>
        <w:rPr>
          <w:bCs/>
          <w:lang w:val="fr-FR"/>
        </w:rPr>
      </w:pPr>
      <w:r>
        <w:rPr>
          <w:bCs/>
          <w:lang w:val="fr-FR"/>
        </w:rPr>
        <w:t xml:space="preserve">Article 3 </w:t>
      </w:r>
      <w:r>
        <w:rPr>
          <w:bCs/>
          <w:lang w:val="fr-FR"/>
        </w:rPr>
        <w:tab/>
      </w:r>
      <w:r>
        <w:rPr>
          <w:bCs/>
          <w:lang w:val="fr-FR"/>
        </w:rPr>
        <w:tab/>
        <w:t>14</w:t>
      </w:r>
      <w:r w:rsidR="00D7341C">
        <w:rPr>
          <w:bCs/>
          <w:lang w:val="fr-FR"/>
        </w:rPr>
        <w:t xml:space="preserve"> </w:t>
      </w:r>
      <w:r>
        <w:rPr>
          <w:bCs/>
          <w:lang w:val="fr-FR"/>
        </w:rPr>
        <w:t>-</w:t>
      </w:r>
      <w:r w:rsidR="00D7341C">
        <w:rPr>
          <w:bCs/>
          <w:lang w:val="fr-FR"/>
        </w:rPr>
        <w:t xml:space="preserve"> </w:t>
      </w:r>
      <w:r>
        <w:rPr>
          <w:bCs/>
          <w:lang w:val="fr-FR"/>
        </w:rPr>
        <w:t>45</w:t>
      </w:r>
      <w:r>
        <w:rPr>
          <w:bCs/>
          <w:lang w:val="fr-FR"/>
        </w:rPr>
        <w:tab/>
      </w:r>
      <w:r w:rsidR="0066650D">
        <w:rPr>
          <w:bCs/>
          <w:lang w:val="fr-FR"/>
        </w:rPr>
        <w:t>6</w:t>
      </w:r>
    </w:p>
    <w:p w:rsidR="00B32A58" w:rsidRDefault="00B32A58" w:rsidP="00B32A58">
      <w:pPr>
        <w:tabs>
          <w:tab w:val="left" w:pos="567"/>
          <w:tab w:val="left" w:pos="840"/>
          <w:tab w:val="left" w:leader="dot" w:pos="7257"/>
          <w:tab w:val="decimal" w:pos="7852"/>
          <w:tab w:val="left" w:pos="7880"/>
          <w:tab w:val="right" w:pos="9298"/>
        </w:tabs>
        <w:rPr>
          <w:bCs/>
          <w:lang w:val="fr-FR"/>
        </w:rPr>
      </w:pPr>
      <w:r>
        <w:rPr>
          <w:bCs/>
          <w:lang w:val="fr-FR"/>
        </w:rPr>
        <w:t xml:space="preserve">Article 4 </w:t>
      </w:r>
      <w:r>
        <w:rPr>
          <w:bCs/>
          <w:lang w:val="fr-FR"/>
        </w:rPr>
        <w:tab/>
      </w:r>
      <w:r>
        <w:rPr>
          <w:bCs/>
          <w:lang w:val="fr-FR"/>
        </w:rPr>
        <w:tab/>
      </w:r>
      <w:r>
        <w:rPr>
          <w:bCs/>
          <w:lang w:val="fr-FR"/>
        </w:rPr>
        <w:tab/>
        <w:t>46</w:t>
      </w:r>
      <w:r w:rsidR="0066650D">
        <w:rPr>
          <w:bCs/>
          <w:lang w:val="fr-FR"/>
        </w:rPr>
        <w:tab/>
        <w:t>13</w:t>
      </w:r>
    </w:p>
    <w:p w:rsidR="00B32A58" w:rsidRDefault="00B32A58" w:rsidP="00B32A58">
      <w:pPr>
        <w:tabs>
          <w:tab w:val="left" w:pos="567"/>
          <w:tab w:val="left" w:pos="840"/>
          <w:tab w:val="left" w:leader="dot" w:pos="7257"/>
          <w:tab w:val="decimal" w:pos="7852"/>
          <w:tab w:val="left" w:pos="7880"/>
          <w:tab w:val="right" w:pos="9298"/>
        </w:tabs>
        <w:rPr>
          <w:bCs/>
          <w:lang w:val="fr-FR"/>
        </w:rPr>
      </w:pPr>
      <w:r>
        <w:rPr>
          <w:bCs/>
          <w:lang w:val="fr-FR"/>
        </w:rPr>
        <w:t xml:space="preserve">Article 5 </w:t>
      </w:r>
      <w:r>
        <w:rPr>
          <w:bCs/>
          <w:lang w:val="fr-FR"/>
        </w:rPr>
        <w:tab/>
      </w:r>
      <w:r>
        <w:rPr>
          <w:bCs/>
          <w:lang w:val="fr-FR"/>
        </w:rPr>
        <w:tab/>
        <w:t>47 - 51</w:t>
      </w:r>
      <w:r>
        <w:rPr>
          <w:bCs/>
          <w:lang w:val="fr-FR"/>
        </w:rPr>
        <w:tab/>
      </w:r>
      <w:r w:rsidR="0066650D">
        <w:rPr>
          <w:bCs/>
          <w:lang w:val="fr-FR"/>
        </w:rPr>
        <w:t>13</w:t>
      </w:r>
    </w:p>
    <w:p w:rsidR="00B32A58" w:rsidRPr="005C3528" w:rsidRDefault="00B32A58" w:rsidP="00B32A58">
      <w:pPr>
        <w:tabs>
          <w:tab w:val="left" w:pos="567"/>
          <w:tab w:val="left" w:pos="840"/>
          <w:tab w:val="left" w:leader="dot" w:pos="7257"/>
          <w:tab w:val="decimal" w:pos="7852"/>
          <w:tab w:val="left" w:pos="7880"/>
          <w:tab w:val="right" w:pos="9298"/>
        </w:tabs>
        <w:rPr>
          <w:bCs/>
          <w:lang w:val="en-US"/>
        </w:rPr>
      </w:pPr>
      <w:r w:rsidRPr="005C3528">
        <w:rPr>
          <w:bCs/>
          <w:lang w:val="en-US"/>
        </w:rPr>
        <w:t xml:space="preserve">Article 6 </w:t>
      </w:r>
      <w:r w:rsidRPr="005C3528">
        <w:rPr>
          <w:bCs/>
          <w:lang w:val="en-US"/>
        </w:rPr>
        <w:tab/>
      </w:r>
      <w:r w:rsidRPr="005C3528">
        <w:rPr>
          <w:bCs/>
          <w:lang w:val="en-US"/>
        </w:rPr>
        <w:tab/>
        <w:t>52 - 61</w:t>
      </w:r>
      <w:r w:rsidRPr="005C3528">
        <w:rPr>
          <w:bCs/>
          <w:lang w:val="en-US"/>
        </w:rPr>
        <w:tab/>
      </w:r>
      <w:r w:rsidR="0066650D" w:rsidRPr="005C3528">
        <w:rPr>
          <w:bCs/>
          <w:lang w:val="en-US"/>
        </w:rPr>
        <w:t>14</w:t>
      </w:r>
    </w:p>
    <w:p w:rsidR="00B32A58" w:rsidRPr="005C3528" w:rsidRDefault="00B32A58" w:rsidP="00B32A58">
      <w:pPr>
        <w:tabs>
          <w:tab w:val="left" w:pos="567"/>
          <w:tab w:val="left" w:pos="840"/>
          <w:tab w:val="left" w:leader="dot" w:pos="7257"/>
          <w:tab w:val="decimal" w:pos="7852"/>
          <w:tab w:val="left" w:pos="7880"/>
          <w:tab w:val="right" w:pos="9298"/>
        </w:tabs>
        <w:rPr>
          <w:bCs/>
          <w:lang w:val="en-US"/>
        </w:rPr>
      </w:pPr>
      <w:r w:rsidRPr="005C3528">
        <w:rPr>
          <w:bCs/>
          <w:lang w:val="en-US"/>
        </w:rPr>
        <w:t xml:space="preserve">Article 7 </w:t>
      </w:r>
      <w:r w:rsidRPr="005C3528">
        <w:rPr>
          <w:bCs/>
          <w:lang w:val="en-US"/>
        </w:rPr>
        <w:tab/>
      </w:r>
      <w:r w:rsidRPr="005C3528">
        <w:rPr>
          <w:bCs/>
          <w:lang w:val="en-US"/>
        </w:rPr>
        <w:tab/>
      </w:r>
      <w:r w:rsidRPr="005C3528">
        <w:rPr>
          <w:bCs/>
          <w:lang w:val="en-US"/>
        </w:rPr>
        <w:tab/>
        <w:t>62</w:t>
      </w:r>
      <w:r w:rsidRPr="005C3528">
        <w:rPr>
          <w:bCs/>
          <w:lang w:val="en-US"/>
        </w:rPr>
        <w:tab/>
      </w:r>
      <w:r w:rsidR="0066650D" w:rsidRPr="005C3528">
        <w:rPr>
          <w:bCs/>
          <w:lang w:val="en-US"/>
        </w:rPr>
        <w:t>17</w:t>
      </w:r>
    </w:p>
    <w:p w:rsidR="00B32A58" w:rsidRDefault="00B32A58" w:rsidP="00B32A58">
      <w:pPr>
        <w:pStyle w:val="Heading2"/>
        <w:rPr>
          <w:lang w:val="en-US"/>
        </w:rPr>
      </w:pPr>
      <w:r w:rsidRPr="00E0140F">
        <w:rPr>
          <w:lang w:val="en-US"/>
        </w:rPr>
        <w:t>Annexes</w:t>
      </w:r>
    </w:p>
    <w:p w:rsidR="00B32A58" w:rsidRDefault="00B32A58" w:rsidP="005C3528">
      <w:pPr>
        <w:tabs>
          <w:tab w:val="left" w:pos="567"/>
          <w:tab w:val="left" w:pos="1134"/>
          <w:tab w:val="left" w:leader="dot" w:pos="8640"/>
          <w:tab w:val="right" w:pos="9298"/>
        </w:tabs>
        <w:rPr>
          <w:bCs/>
          <w:lang w:val="en-US"/>
        </w:rPr>
      </w:pPr>
      <w:r w:rsidRPr="00B32A58">
        <w:rPr>
          <w:bCs/>
          <w:lang w:val="en-US"/>
        </w:rPr>
        <w:t>A.</w:t>
      </w:r>
      <w:r w:rsidRPr="00B32A58">
        <w:rPr>
          <w:bCs/>
          <w:lang w:val="en-US"/>
        </w:rPr>
        <w:tab/>
      </w:r>
      <w:r w:rsidRPr="00E0140F">
        <w:rPr>
          <w:bCs/>
          <w:lang w:val="en-US"/>
        </w:rPr>
        <w:t>Single</w:t>
      </w:r>
      <w:r>
        <w:rPr>
          <w:bCs/>
          <w:lang w:val="en-US"/>
        </w:rPr>
        <w:t>-</w:t>
      </w:r>
      <w:r w:rsidRPr="00E0140F">
        <w:rPr>
          <w:bCs/>
          <w:lang w:val="en-US"/>
        </w:rPr>
        <w:t>service</w:t>
      </w:r>
      <w:r>
        <w:rPr>
          <w:bCs/>
          <w:lang w:val="en-US"/>
        </w:rPr>
        <w:t xml:space="preserve"> </w:t>
      </w:r>
      <w:r w:rsidRPr="00E0140F">
        <w:rPr>
          <w:bCs/>
          <w:lang w:val="en-US"/>
        </w:rPr>
        <w:t>guidelines</w:t>
      </w:r>
      <w:r>
        <w:rPr>
          <w:bCs/>
          <w:lang w:val="en-US"/>
        </w:rPr>
        <w:t xml:space="preserve"> </w:t>
      </w:r>
      <w:r w:rsidRPr="00E0140F">
        <w:rPr>
          <w:bCs/>
          <w:lang w:val="en-US"/>
        </w:rPr>
        <w:t>on</w:t>
      </w:r>
      <w:r>
        <w:rPr>
          <w:bCs/>
          <w:lang w:val="en-US"/>
        </w:rPr>
        <w:t xml:space="preserve"> </w:t>
      </w:r>
      <w:r w:rsidRPr="00E0140F">
        <w:rPr>
          <w:bCs/>
          <w:lang w:val="en-US"/>
        </w:rPr>
        <w:t>the</w:t>
      </w:r>
      <w:r>
        <w:rPr>
          <w:bCs/>
          <w:lang w:val="en-US"/>
        </w:rPr>
        <w:t xml:space="preserve"> </w:t>
      </w:r>
      <w:r w:rsidRPr="00E0140F">
        <w:rPr>
          <w:bCs/>
          <w:lang w:val="en-US"/>
        </w:rPr>
        <w:t>deployment</w:t>
      </w:r>
      <w:r>
        <w:rPr>
          <w:bCs/>
          <w:lang w:val="en-US"/>
        </w:rPr>
        <w:t xml:space="preserve"> </w:t>
      </w:r>
      <w:r w:rsidRPr="00E0140F">
        <w:rPr>
          <w:bCs/>
          <w:lang w:val="en-US"/>
        </w:rPr>
        <w:t>of</w:t>
      </w:r>
      <w:r>
        <w:rPr>
          <w:bCs/>
          <w:lang w:val="en-US"/>
        </w:rPr>
        <w:t xml:space="preserve"> </w:t>
      </w:r>
      <w:r w:rsidRPr="00E0140F">
        <w:rPr>
          <w:bCs/>
          <w:lang w:val="en-US"/>
        </w:rPr>
        <w:t>under</w:t>
      </w:r>
      <w:r>
        <w:rPr>
          <w:bCs/>
          <w:lang w:val="en-US"/>
        </w:rPr>
        <w:t xml:space="preserve"> </w:t>
      </w:r>
      <w:r w:rsidRPr="00E0140F">
        <w:rPr>
          <w:bCs/>
          <w:lang w:val="en-US"/>
        </w:rPr>
        <w:t>18s</w:t>
      </w:r>
      <w:r>
        <w:rPr>
          <w:bCs/>
          <w:lang w:val="en-US"/>
        </w:rPr>
        <w:t xml:space="preserve"> </w:t>
      </w:r>
    </w:p>
    <w:p w:rsidR="00B32A58" w:rsidRDefault="00B32A58" w:rsidP="005C3528">
      <w:pPr>
        <w:tabs>
          <w:tab w:val="left" w:pos="567"/>
          <w:tab w:val="left" w:pos="1134"/>
          <w:tab w:val="left" w:leader="dot" w:pos="8640"/>
          <w:tab w:val="right" w:pos="9298"/>
        </w:tabs>
        <w:rPr>
          <w:bCs/>
          <w:lang w:val="en-US"/>
        </w:rPr>
      </w:pPr>
      <w:r>
        <w:rPr>
          <w:bCs/>
          <w:lang w:val="en-US"/>
        </w:rPr>
        <w:t>B.</w:t>
      </w:r>
      <w:r>
        <w:rPr>
          <w:bCs/>
          <w:lang w:val="en-US"/>
        </w:rPr>
        <w:tab/>
      </w:r>
      <w:r w:rsidRPr="00E0140F">
        <w:rPr>
          <w:bCs/>
          <w:lang w:val="en-US"/>
        </w:rPr>
        <w:t>Policy</w:t>
      </w:r>
      <w:r>
        <w:rPr>
          <w:bCs/>
          <w:lang w:val="en-US"/>
        </w:rPr>
        <w:t xml:space="preserve"> </w:t>
      </w:r>
      <w:r w:rsidRPr="00E0140F">
        <w:rPr>
          <w:bCs/>
          <w:lang w:val="en-US"/>
        </w:rPr>
        <w:t>on</w:t>
      </w:r>
      <w:r>
        <w:rPr>
          <w:bCs/>
          <w:lang w:val="en-US"/>
        </w:rPr>
        <w:t xml:space="preserve"> </w:t>
      </w:r>
      <w:r w:rsidRPr="00E0140F">
        <w:rPr>
          <w:bCs/>
          <w:lang w:val="en-US"/>
        </w:rPr>
        <w:t>the</w:t>
      </w:r>
      <w:r>
        <w:rPr>
          <w:bCs/>
          <w:lang w:val="en-US"/>
        </w:rPr>
        <w:t xml:space="preserve"> </w:t>
      </w:r>
      <w:r w:rsidRPr="00E0140F">
        <w:rPr>
          <w:bCs/>
          <w:lang w:val="en-US"/>
        </w:rPr>
        <w:t>Care</w:t>
      </w:r>
      <w:r>
        <w:rPr>
          <w:bCs/>
          <w:lang w:val="en-US"/>
        </w:rPr>
        <w:t xml:space="preserve"> </w:t>
      </w:r>
      <w:r w:rsidRPr="00E0140F">
        <w:rPr>
          <w:bCs/>
          <w:lang w:val="en-US"/>
        </w:rPr>
        <w:t>of</w:t>
      </w:r>
      <w:r>
        <w:rPr>
          <w:bCs/>
          <w:lang w:val="en-US"/>
        </w:rPr>
        <w:t xml:space="preserve"> </w:t>
      </w:r>
      <w:r w:rsidRPr="00E0140F">
        <w:rPr>
          <w:bCs/>
          <w:lang w:val="en-US"/>
        </w:rPr>
        <w:t>Service</w:t>
      </w:r>
      <w:r>
        <w:rPr>
          <w:bCs/>
          <w:lang w:val="en-US"/>
        </w:rPr>
        <w:t xml:space="preserve"> </w:t>
      </w:r>
      <w:r w:rsidRPr="00E0140F">
        <w:rPr>
          <w:bCs/>
          <w:lang w:val="en-US"/>
        </w:rPr>
        <w:t>Personnel</w:t>
      </w:r>
      <w:r>
        <w:rPr>
          <w:bCs/>
          <w:lang w:val="en-US"/>
        </w:rPr>
        <w:t xml:space="preserve"> </w:t>
      </w:r>
      <w:r w:rsidRPr="00E0140F">
        <w:rPr>
          <w:bCs/>
          <w:lang w:val="en-US"/>
        </w:rPr>
        <w:t>under</w:t>
      </w:r>
      <w:r>
        <w:rPr>
          <w:bCs/>
          <w:lang w:val="en-US"/>
        </w:rPr>
        <w:t xml:space="preserve"> </w:t>
      </w:r>
      <w:r w:rsidRPr="00E0140F">
        <w:rPr>
          <w:bCs/>
          <w:lang w:val="en-US"/>
        </w:rPr>
        <w:t>the</w:t>
      </w:r>
      <w:r>
        <w:rPr>
          <w:bCs/>
          <w:lang w:val="en-US"/>
        </w:rPr>
        <w:t xml:space="preserve"> </w:t>
      </w:r>
      <w:r w:rsidRPr="00E0140F">
        <w:rPr>
          <w:bCs/>
          <w:lang w:val="en-US"/>
        </w:rPr>
        <w:t>Age</w:t>
      </w:r>
      <w:r>
        <w:rPr>
          <w:bCs/>
          <w:lang w:val="en-US"/>
        </w:rPr>
        <w:t xml:space="preserve"> </w:t>
      </w:r>
      <w:r w:rsidRPr="00E0140F">
        <w:rPr>
          <w:bCs/>
          <w:lang w:val="en-US"/>
        </w:rPr>
        <w:t>of</w:t>
      </w:r>
      <w:r>
        <w:rPr>
          <w:bCs/>
          <w:lang w:val="en-US"/>
        </w:rPr>
        <w:t xml:space="preserve"> </w:t>
      </w:r>
      <w:r w:rsidRPr="00E0140F">
        <w:rPr>
          <w:bCs/>
          <w:lang w:val="en-US"/>
        </w:rPr>
        <w:t>18</w:t>
      </w:r>
      <w:r w:rsidR="00CA3C29">
        <w:rPr>
          <w:bCs/>
          <w:lang w:val="en-US"/>
        </w:rPr>
        <w:t xml:space="preserve"> </w:t>
      </w:r>
    </w:p>
    <w:p w:rsidR="00B32A58" w:rsidRDefault="00B32A58" w:rsidP="005C3528">
      <w:pPr>
        <w:tabs>
          <w:tab w:val="left" w:pos="567"/>
          <w:tab w:val="left" w:pos="1134"/>
          <w:tab w:val="left" w:leader="dot" w:pos="8640"/>
          <w:tab w:val="right" w:pos="9298"/>
        </w:tabs>
        <w:rPr>
          <w:bCs/>
          <w:lang w:val="en-US"/>
        </w:rPr>
      </w:pPr>
      <w:r>
        <w:rPr>
          <w:bCs/>
          <w:lang w:val="en-US"/>
        </w:rPr>
        <w:t>C.</w:t>
      </w:r>
      <w:r>
        <w:rPr>
          <w:bCs/>
          <w:lang w:val="en-US"/>
        </w:rPr>
        <w:tab/>
      </w:r>
      <w:r w:rsidRPr="00E0140F">
        <w:rPr>
          <w:bCs/>
          <w:lang w:val="en-US"/>
        </w:rPr>
        <w:t>The</w:t>
      </w:r>
      <w:r>
        <w:rPr>
          <w:bCs/>
          <w:lang w:val="en-US"/>
        </w:rPr>
        <w:t xml:space="preserve"> </w:t>
      </w:r>
      <w:r w:rsidRPr="00E0140F">
        <w:rPr>
          <w:bCs/>
          <w:lang w:val="en-US"/>
        </w:rPr>
        <w:t>Deepcut</w:t>
      </w:r>
      <w:r>
        <w:rPr>
          <w:bCs/>
          <w:lang w:val="en-US"/>
        </w:rPr>
        <w:t xml:space="preserve"> </w:t>
      </w:r>
      <w:r w:rsidRPr="00E0140F">
        <w:rPr>
          <w:bCs/>
          <w:lang w:val="en-US"/>
        </w:rPr>
        <w:t>Review</w:t>
      </w:r>
      <w:r w:rsidR="00CA3C29">
        <w:rPr>
          <w:bCs/>
          <w:lang w:val="en-US"/>
        </w:rPr>
        <w:t xml:space="preserve"> </w:t>
      </w:r>
    </w:p>
    <w:p w:rsidR="00B32A58" w:rsidRDefault="00B32A58" w:rsidP="005C3528">
      <w:pPr>
        <w:tabs>
          <w:tab w:val="left" w:pos="567"/>
          <w:tab w:val="left" w:pos="1134"/>
          <w:tab w:val="left" w:leader="dot" w:pos="8640"/>
          <w:tab w:val="right" w:pos="9298"/>
        </w:tabs>
        <w:rPr>
          <w:bCs/>
          <w:lang w:val="en-US"/>
        </w:rPr>
      </w:pPr>
      <w:r>
        <w:rPr>
          <w:bCs/>
          <w:lang w:val="en-US"/>
        </w:rPr>
        <w:t>D.</w:t>
      </w:r>
      <w:r>
        <w:rPr>
          <w:bCs/>
          <w:lang w:val="en-US"/>
        </w:rPr>
        <w:tab/>
      </w:r>
      <w:r w:rsidRPr="00E0140F">
        <w:rPr>
          <w:bCs/>
          <w:lang w:val="en-US"/>
        </w:rPr>
        <w:t>Strength</w:t>
      </w:r>
      <w:r>
        <w:rPr>
          <w:bCs/>
          <w:lang w:val="en-US"/>
        </w:rPr>
        <w:t xml:space="preserve"> </w:t>
      </w:r>
      <w:r w:rsidRPr="00E0140F">
        <w:rPr>
          <w:bCs/>
          <w:lang w:val="en-US"/>
        </w:rPr>
        <w:t>of</w:t>
      </w:r>
      <w:r>
        <w:rPr>
          <w:bCs/>
          <w:lang w:val="en-US"/>
        </w:rPr>
        <w:t xml:space="preserve"> </w:t>
      </w:r>
      <w:r w:rsidRPr="00E0140F">
        <w:rPr>
          <w:bCs/>
          <w:lang w:val="en-US"/>
        </w:rPr>
        <w:t>United</w:t>
      </w:r>
      <w:r>
        <w:rPr>
          <w:bCs/>
          <w:lang w:val="en-US"/>
        </w:rPr>
        <w:t xml:space="preserve"> </w:t>
      </w:r>
      <w:r w:rsidRPr="00E0140F">
        <w:rPr>
          <w:bCs/>
          <w:lang w:val="en-US"/>
        </w:rPr>
        <w:t>Kingdom</w:t>
      </w:r>
      <w:r>
        <w:rPr>
          <w:bCs/>
          <w:lang w:val="en-US"/>
        </w:rPr>
        <w:t xml:space="preserve"> </w:t>
      </w:r>
      <w:r w:rsidRPr="00E0140F">
        <w:rPr>
          <w:bCs/>
          <w:lang w:val="en-US"/>
        </w:rPr>
        <w:t>regular</w:t>
      </w:r>
      <w:r>
        <w:rPr>
          <w:bCs/>
          <w:lang w:val="en-US"/>
        </w:rPr>
        <w:t xml:space="preserve"> </w:t>
      </w:r>
      <w:r w:rsidRPr="00E0140F">
        <w:rPr>
          <w:bCs/>
          <w:lang w:val="en-US"/>
        </w:rPr>
        <w:t>under</w:t>
      </w:r>
      <w:r>
        <w:rPr>
          <w:bCs/>
          <w:lang w:val="en-US"/>
        </w:rPr>
        <w:t xml:space="preserve"> </w:t>
      </w:r>
      <w:r w:rsidRPr="00E0140F">
        <w:rPr>
          <w:bCs/>
          <w:lang w:val="en-US"/>
        </w:rPr>
        <w:t>18s</w:t>
      </w:r>
      <w:r>
        <w:rPr>
          <w:bCs/>
          <w:lang w:val="en-US"/>
        </w:rPr>
        <w:t xml:space="preserve"> </w:t>
      </w:r>
      <w:r w:rsidRPr="00E0140F">
        <w:rPr>
          <w:bCs/>
          <w:lang w:val="en-US"/>
        </w:rPr>
        <w:t>by</w:t>
      </w:r>
      <w:r>
        <w:rPr>
          <w:bCs/>
          <w:lang w:val="en-US"/>
        </w:rPr>
        <w:t xml:space="preserve"> </w:t>
      </w:r>
      <w:r w:rsidRPr="00E0140F">
        <w:rPr>
          <w:bCs/>
          <w:lang w:val="en-US"/>
        </w:rPr>
        <w:t>service,</w:t>
      </w:r>
      <w:r>
        <w:rPr>
          <w:bCs/>
          <w:lang w:val="en-US"/>
        </w:rPr>
        <w:t xml:space="preserve"> </w:t>
      </w:r>
      <w:r w:rsidRPr="00E0140F">
        <w:rPr>
          <w:bCs/>
          <w:lang w:val="en-US"/>
        </w:rPr>
        <w:t>age,</w:t>
      </w:r>
      <w:r>
        <w:rPr>
          <w:bCs/>
          <w:lang w:val="en-US"/>
        </w:rPr>
        <w:t xml:space="preserve"> </w:t>
      </w:r>
      <w:r>
        <w:rPr>
          <w:bCs/>
          <w:lang w:val="en-US"/>
        </w:rPr>
        <w:br/>
      </w:r>
      <w:r>
        <w:rPr>
          <w:bCs/>
          <w:lang w:val="en-US"/>
        </w:rPr>
        <w:tab/>
      </w:r>
      <w:r w:rsidRPr="00E0140F">
        <w:rPr>
          <w:bCs/>
          <w:lang w:val="en-US"/>
        </w:rPr>
        <w:t>ethnicity</w:t>
      </w:r>
      <w:r w:rsidRPr="00B32A58">
        <w:rPr>
          <w:bCs/>
          <w:lang w:val="en-US"/>
        </w:rPr>
        <w:t xml:space="preserve"> </w:t>
      </w:r>
      <w:r w:rsidRPr="00E0140F">
        <w:rPr>
          <w:bCs/>
          <w:lang w:val="en-US"/>
        </w:rPr>
        <w:t>and</w:t>
      </w:r>
      <w:r>
        <w:rPr>
          <w:bCs/>
          <w:lang w:val="en-US"/>
        </w:rPr>
        <w:t xml:space="preserve"> </w:t>
      </w:r>
      <w:r w:rsidRPr="00E0140F">
        <w:rPr>
          <w:bCs/>
          <w:lang w:val="en-US"/>
        </w:rPr>
        <w:t>gender</w:t>
      </w:r>
      <w:r>
        <w:rPr>
          <w:bCs/>
          <w:lang w:val="en-US"/>
        </w:rPr>
        <w:t xml:space="preserve"> </w:t>
      </w:r>
      <w:r w:rsidRPr="00E0140F">
        <w:rPr>
          <w:bCs/>
          <w:lang w:val="en-US"/>
        </w:rPr>
        <w:t>at</w:t>
      </w:r>
      <w:r>
        <w:rPr>
          <w:bCs/>
          <w:lang w:val="en-US"/>
        </w:rPr>
        <w:t xml:space="preserve"> </w:t>
      </w:r>
      <w:r w:rsidRPr="00E0140F">
        <w:rPr>
          <w:bCs/>
          <w:lang w:val="en-US"/>
        </w:rPr>
        <w:t>1</w:t>
      </w:r>
      <w:r>
        <w:rPr>
          <w:bCs/>
          <w:lang w:val="en-US"/>
        </w:rPr>
        <w:t xml:space="preserve"> </w:t>
      </w:r>
      <w:r w:rsidRPr="00E0140F">
        <w:rPr>
          <w:bCs/>
          <w:lang w:val="en-US"/>
        </w:rPr>
        <w:t>April</w:t>
      </w:r>
      <w:r>
        <w:rPr>
          <w:bCs/>
          <w:lang w:val="en-US"/>
        </w:rPr>
        <w:t xml:space="preserve"> </w:t>
      </w:r>
      <w:r w:rsidRPr="00E0140F">
        <w:rPr>
          <w:bCs/>
          <w:lang w:val="en-US"/>
        </w:rPr>
        <w:t>2006</w:t>
      </w:r>
      <w:r w:rsidR="00CA3C29">
        <w:rPr>
          <w:bCs/>
          <w:lang w:val="en-US"/>
        </w:rPr>
        <w:t xml:space="preserve"> </w:t>
      </w:r>
    </w:p>
    <w:p w:rsidR="00B32A58" w:rsidRDefault="00B32A58" w:rsidP="005C3528">
      <w:pPr>
        <w:tabs>
          <w:tab w:val="left" w:pos="567"/>
          <w:tab w:val="left" w:pos="1134"/>
          <w:tab w:val="left" w:leader="dot" w:pos="8640"/>
          <w:tab w:val="right" w:pos="9298"/>
        </w:tabs>
        <w:rPr>
          <w:bCs/>
          <w:lang w:val="en-US"/>
        </w:rPr>
      </w:pPr>
      <w:r>
        <w:rPr>
          <w:bCs/>
          <w:lang w:val="en-US"/>
        </w:rPr>
        <w:t>E.</w:t>
      </w:r>
      <w:r>
        <w:rPr>
          <w:bCs/>
          <w:lang w:val="en-US"/>
        </w:rPr>
        <w:tab/>
      </w:r>
      <w:r w:rsidRPr="00E0140F">
        <w:rPr>
          <w:bCs/>
          <w:lang w:val="en-US"/>
        </w:rPr>
        <w:t>Summary</w:t>
      </w:r>
      <w:r>
        <w:rPr>
          <w:bCs/>
          <w:lang w:val="en-US"/>
        </w:rPr>
        <w:t xml:space="preserve"> </w:t>
      </w:r>
      <w:r w:rsidRPr="00E0140F">
        <w:rPr>
          <w:bCs/>
          <w:lang w:val="en-US"/>
        </w:rPr>
        <w:t>of</w:t>
      </w:r>
      <w:r>
        <w:rPr>
          <w:bCs/>
          <w:lang w:val="en-US"/>
        </w:rPr>
        <w:t xml:space="preserve"> </w:t>
      </w:r>
      <w:r w:rsidRPr="00E0140F">
        <w:rPr>
          <w:bCs/>
          <w:lang w:val="en-US"/>
        </w:rPr>
        <w:t>recruiting</w:t>
      </w:r>
      <w:r>
        <w:rPr>
          <w:bCs/>
          <w:lang w:val="en-US"/>
        </w:rPr>
        <w:t xml:space="preserve"> </w:t>
      </w:r>
      <w:r w:rsidRPr="00E0140F">
        <w:rPr>
          <w:bCs/>
          <w:lang w:val="en-US"/>
        </w:rPr>
        <w:t>process</w:t>
      </w:r>
      <w:r w:rsidR="00CA3C29">
        <w:rPr>
          <w:bCs/>
          <w:lang w:val="en-US"/>
        </w:rPr>
        <w:t xml:space="preserve"> </w:t>
      </w:r>
    </w:p>
    <w:p w:rsidR="00B32A58" w:rsidRDefault="00B32A58" w:rsidP="005C3528">
      <w:pPr>
        <w:tabs>
          <w:tab w:val="left" w:pos="567"/>
          <w:tab w:val="left" w:pos="1134"/>
          <w:tab w:val="left" w:leader="dot" w:pos="8640"/>
          <w:tab w:val="right" w:pos="9298"/>
        </w:tabs>
        <w:rPr>
          <w:bCs/>
          <w:lang w:val="en-US"/>
        </w:rPr>
      </w:pPr>
      <w:r>
        <w:rPr>
          <w:bCs/>
          <w:lang w:val="en-US"/>
        </w:rPr>
        <w:t>F.</w:t>
      </w:r>
      <w:r>
        <w:rPr>
          <w:bCs/>
          <w:lang w:val="en-US"/>
        </w:rPr>
        <w:tab/>
      </w:r>
      <w:r w:rsidRPr="00E0140F">
        <w:rPr>
          <w:bCs/>
          <w:lang w:val="en-US"/>
        </w:rPr>
        <w:t>Armed</w:t>
      </w:r>
      <w:r>
        <w:rPr>
          <w:bCs/>
          <w:lang w:val="en-US"/>
        </w:rPr>
        <w:t xml:space="preserve"> </w:t>
      </w:r>
      <w:r w:rsidRPr="00E0140F">
        <w:rPr>
          <w:bCs/>
          <w:lang w:val="en-US"/>
        </w:rPr>
        <w:t>forces</w:t>
      </w:r>
      <w:r>
        <w:rPr>
          <w:bCs/>
          <w:lang w:val="en-US"/>
        </w:rPr>
        <w:t xml:space="preserve"> </w:t>
      </w:r>
      <w:r w:rsidRPr="00E0140F">
        <w:rPr>
          <w:bCs/>
          <w:lang w:val="en-US"/>
        </w:rPr>
        <w:t>careers</w:t>
      </w:r>
      <w:r>
        <w:rPr>
          <w:bCs/>
          <w:lang w:val="en-US"/>
        </w:rPr>
        <w:t xml:space="preserve"> </w:t>
      </w:r>
      <w:r w:rsidRPr="00E0140F">
        <w:rPr>
          <w:bCs/>
          <w:lang w:val="en-US"/>
        </w:rPr>
        <w:t>office</w:t>
      </w:r>
      <w:r>
        <w:rPr>
          <w:bCs/>
          <w:lang w:val="en-US"/>
        </w:rPr>
        <w:t xml:space="preserve"> </w:t>
      </w:r>
      <w:r w:rsidRPr="00E0140F">
        <w:rPr>
          <w:bCs/>
          <w:lang w:val="en-US"/>
        </w:rPr>
        <w:t>form</w:t>
      </w:r>
      <w:r>
        <w:rPr>
          <w:bCs/>
          <w:lang w:val="en-US"/>
        </w:rPr>
        <w:t xml:space="preserve"> </w:t>
      </w:r>
      <w:r w:rsidRPr="00E0140F">
        <w:rPr>
          <w:bCs/>
          <w:lang w:val="en-US"/>
        </w:rPr>
        <w:t>5</w:t>
      </w:r>
      <w:r w:rsidR="00CA3C29">
        <w:rPr>
          <w:bCs/>
          <w:lang w:val="en-US"/>
        </w:rPr>
        <w:t xml:space="preserve"> </w:t>
      </w:r>
    </w:p>
    <w:p w:rsidR="00B32A58" w:rsidRDefault="00B32A58" w:rsidP="005C3528">
      <w:pPr>
        <w:tabs>
          <w:tab w:val="left" w:pos="567"/>
          <w:tab w:val="left" w:pos="1134"/>
          <w:tab w:val="left" w:leader="dot" w:pos="8640"/>
          <w:tab w:val="right" w:pos="9298"/>
        </w:tabs>
        <w:rPr>
          <w:bCs/>
          <w:lang w:val="en-US"/>
        </w:rPr>
      </w:pPr>
      <w:r>
        <w:rPr>
          <w:bCs/>
          <w:lang w:val="en-US"/>
        </w:rPr>
        <w:t>G.</w:t>
      </w:r>
      <w:r>
        <w:rPr>
          <w:bCs/>
          <w:lang w:val="en-US"/>
        </w:rPr>
        <w:tab/>
      </w:r>
      <w:r w:rsidRPr="00E0140F">
        <w:rPr>
          <w:bCs/>
          <w:lang w:val="en-US"/>
        </w:rPr>
        <w:t>Summary</w:t>
      </w:r>
      <w:r>
        <w:rPr>
          <w:bCs/>
          <w:lang w:val="en-US"/>
        </w:rPr>
        <w:t xml:space="preserve"> </w:t>
      </w:r>
      <w:r w:rsidRPr="00E0140F">
        <w:rPr>
          <w:bCs/>
          <w:lang w:val="en-US"/>
        </w:rPr>
        <w:t>of</w:t>
      </w:r>
      <w:r>
        <w:rPr>
          <w:bCs/>
          <w:lang w:val="en-US"/>
        </w:rPr>
        <w:t xml:space="preserve"> </w:t>
      </w:r>
      <w:r w:rsidRPr="00E0140F">
        <w:rPr>
          <w:bCs/>
          <w:lang w:val="en-US"/>
        </w:rPr>
        <w:t>single</w:t>
      </w:r>
      <w:r>
        <w:rPr>
          <w:bCs/>
          <w:lang w:val="en-US"/>
        </w:rPr>
        <w:t>-</w:t>
      </w:r>
      <w:r w:rsidRPr="00E0140F">
        <w:rPr>
          <w:bCs/>
          <w:lang w:val="en-US"/>
        </w:rPr>
        <w:t>service</w:t>
      </w:r>
      <w:r>
        <w:rPr>
          <w:bCs/>
          <w:lang w:val="en-US"/>
        </w:rPr>
        <w:t xml:space="preserve"> </w:t>
      </w:r>
      <w:r w:rsidRPr="00E0140F">
        <w:rPr>
          <w:bCs/>
          <w:lang w:val="en-US"/>
        </w:rPr>
        <w:t>medical</w:t>
      </w:r>
      <w:r>
        <w:rPr>
          <w:bCs/>
          <w:lang w:val="en-US"/>
        </w:rPr>
        <w:t xml:space="preserve"> </w:t>
      </w:r>
      <w:r w:rsidRPr="00E0140F">
        <w:rPr>
          <w:bCs/>
          <w:lang w:val="en-US"/>
        </w:rPr>
        <w:t>processes</w:t>
      </w:r>
      <w:r w:rsidR="00CA3C29">
        <w:rPr>
          <w:bCs/>
          <w:lang w:val="en-US"/>
        </w:rPr>
        <w:t xml:space="preserve"> </w:t>
      </w:r>
    </w:p>
    <w:p w:rsidR="00B32A58" w:rsidRDefault="00B32A58" w:rsidP="005C3528">
      <w:pPr>
        <w:tabs>
          <w:tab w:val="left" w:pos="567"/>
          <w:tab w:val="left" w:pos="1134"/>
          <w:tab w:val="left" w:leader="dot" w:pos="8640"/>
          <w:tab w:val="right" w:pos="9298"/>
        </w:tabs>
        <w:rPr>
          <w:bCs/>
          <w:lang w:val="en-US"/>
        </w:rPr>
      </w:pPr>
      <w:r>
        <w:rPr>
          <w:bCs/>
          <w:lang w:val="en-US"/>
        </w:rPr>
        <w:t>H.</w:t>
      </w:r>
      <w:r>
        <w:rPr>
          <w:bCs/>
          <w:lang w:val="en-US"/>
        </w:rPr>
        <w:tab/>
      </w:r>
      <w:r w:rsidRPr="00E0140F">
        <w:rPr>
          <w:bCs/>
          <w:lang w:val="en-US"/>
        </w:rPr>
        <w:t>Provision</w:t>
      </w:r>
      <w:r>
        <w:rPr>
          <w:bCs/>
          <w:lang w:val="en-US"/>
        </w:rPr>
        <w:t xml:space="preserve"> </w:t>
      </w:r>
      <w:r w:rsidRPr="00E0140F">
        <w:rPr>
          <w:bCs/>
          <w:lang w:val="en-US"/>
        </w:rPr>
        <w:t>of</w:t>
      </w:r>
      <w:r>
        <w:rPr>
          <w:bCs/>
          <w:lang w:val="en-US"/>
        </w:rPr>
        <w:t xml:space="preserve"> </w:t>
      </w:r>
      <w:r w:rsidRPr="00E0140F">
        <w:rPr>
          <w:bCs/>
          <w:lang w:val="en-US"/>
        </w:rPr>
        <w:t>information</w:t>
      </w:r>
      <w:r w:rsidR="00CA3C29">
        <w:rPr>
          <w:bCs/>
          <w:lang w:val="en-US"/>
        </w:rPr>
        <w:t xml:space="preserve"> </w:t>
      </w:r>
    </w:p>
    <w:p w:rsidR="00BB6232" w:rsidRDefault="00BB6232" w:rsidP="005C3528">
      <w:pPr>
        <w:tabs>
          <w:tab w:val="left" w:pos="567"/>
          <w:tab w:val="left" w:pos="1134"/>
          <w:tab w:val="left" w:leader="dot" w:pos="8640"/>
          <w:tab w:val="right" w:pos="9298"/>
        </w:tabs>
        <w:rPr>
          <w:bCs/>
          <w:lang w:val="en-US"/>
        </w:rPr>
      </w:pPr>
      <w:r>
        <w:rPr>
          <w:bCs/>
          <w:lang w:val="en-US"/>
        </w:rPr>
        <w:t>I.</w:t>
      </w:r>
      <w:r>
        <w:rPr>
          <w:bCs/>
          <w:lang w:val="en-US"/>
        </w:rPr>
        <w:tab/>
      </w:r>
      <w:r w:rsidRPr="00E0140F">
        <w:rPr>
          <w:bCs/>
          <w:lang w:val="en-US"/>
        </w:rPr>
        <w:t>Welbeck</w:t>
      </w:r>
      <w:r>
        <w:rPr>
          <w:bCs/>
          <w:lang w:val="en-US"/>
        </w:rPr>
        <w:t xml:space="preserve"> - </w:t>
      </w:r>
      <w:r w:rsidRPr="00E0140F">
        <w:rPr>
          <w:bCs/>
          <w:lang w:val="en-US"/>
        </w:rPr>
        <w:t>the</w:t>
      </w:r>
      <w:r>
        <w:rPr>
          <w:bCs/>
          <w:lang w:val="en-US"/>
        </w:rPr>
        <w:t xml:space="preserve"> </w:t>
      </w:r>
      <w:r w:rsidRPr="00E0140F">
        <w:rPr>
          <w:bCs/>
          <w:lang w:val="en-US"/>
        </w:rPr>
        <w:t>Defence</w:t>
      </w:r>
      <w:r>
        <w:rPr>
          <w:bCs/>
          <w:lang w:val="en-US"/>
        </w:rPr>
        <w:t xml:space="preserve"> </w:t>
      </w:r>
      <w:r w:rsidRPr="00E0140F">
        <w:rPr>
          <w:bCs/>
          <w:lang w:val="en-US"/>
        </w:rPr>
        <w:t>Sixth</w:t>
      </w:r>
      <w:r>
        <w:rPr>
          <w:bCs/>
          <w:lang w:val="en-US"/>
        </w:rPr>
        <w:t xml:space="preserve"> </w:t>
      </w:r>
      <w:r w:rsidRPr="00E0140F">
        <w:rPr>
          <w:bCs/>
          <w:lang w:val="en-US"/>
        </w:rPr>
        <w:t>Form</w:t>
      </w:r>
      <w:r>
        <w:rPr>
          <w:bCs/>
          <w:lang w:val="en-US"/>
        </w:rPr>
        <w:t xml:space="preserve"> </w:t>
      </w:r>
      <w:r w:rsidRPr="00E0140F">
        <w:rPr>
          <w:bCs/>
          <w:lang w:val="en-US"/>
        </w:rPr>
        <w:t>College</w:t>
      </w:r>
      <w:r w:rsidR="00CA3C29">
        <w:rPr>
          <w:bCs/>
          <w:lang w:val="en-US"/>
        </w:rPr>
        <w:t xml:space="preserve"> </w:t>
      </w:r>
    </w:p>
    <w:p w:rsidR="00BB6232" w:rsidRDefault="00BB6232" w:rsidP="005C3528">
      <w:pPr>
        <w:tabs>
          <w:tab w:val="left" w:pos="567"/>
          <w:tab w:val="left" w:pos="1134"/>
          <w:tab w:val="left" w:leader="dot" w:pos="8640"/>
          <w:tab w:val="right" w:pos="9298"/>
        </w:tabs>
        <w:rPr>
          <w:bCs/>
          <w:lang w:val="en-US"/>
        </w:rPr>
      </w:pPr>
      <w:r>
        <w:rPr>
          <w:bCs/>
          <w:lang w:val="en-US"/>
        </w:rPr>
        <w:t>J.</w:t>
      </w:r>
      <w:r>
        <w:rPr>
          <w:bCs/>
          <w:lang w:val="en-US"/>
        </w:rPr>
        <w:tab/>
      </w:r>
      <w:r w:rsidRPr="00E0140F">
        <w:rPr>
          <w:bCs/>
          <w:lang w:val="en-US"/>
        </w:rPr>
        <w:t>The</w:t>
      </w:r>
      <w:r>
        <w:rPr>
          <w:bCs/>
          <w:lang w:val="en-US"/>
        </w:rPr>
        <w:t xml:space="preserve"> </w:t>
      </w:r>
      <w:r w:rsidRPr="00E0140F">
        <w:rPr>
          <w:bCs/>
          <w:lang w:val="en-US"/>
        </w:rPr>
        <w:t>treatment</w:t>
      </w:r>
      <w:r>
        <w:rPr>
          <w:bCs/>
          <w:lang w:val="en-US"/>
        </w:rPr>
        <w:t xml:space="preserve"> </w:t>
      </w:r>
      <w:r w:rsidRPr="00E0140F">
        <w:rPr>
          <w:bCs/>
          <w:lang w:val="en-US"/>
        </w:rPr>
        <w:t>of</w:t>
      </w:r>
      <w:r>
        <w:rPr>
          <w:bCs/>
          <w:lang w:val="en-US"/>
        </w:rPr>
        <w:t xml:space="preserve"> </w:t>
      </w:r>
      <w:r w:rsidRPr="00E0140F">
        <w:rPr>
          <w:bCs/>
          <w:lang w:val="en-US"/>
        </w:rPr>
        <w:t>juveniles</w:t>
      </w:r>
      <w:r>
        <w:rPr>
          <w:bCs/>
          <w:lang w:val="en-US"/>
        </w:rPr>
        <w:t xml:space="preserve"> </w:t>
      </w:r>
      <w:r w:rsidRPr="00E0140F">
        <w:rPr>
          <w:bCs/>
          <w:lang w:val="en-US"/>
        </w:rPr>
        <w:t>and</w:t>
      </w:r>
      <w:r>
        <w:rPr>
          <w:bCs/>
          <w:lang w:val="en-US"/>
        </w:rPr>
        <w:t xml:space="preserve"> </w:t>
      </w:r>
      <w:r w:rsidRPr="00E0140F">
        <w:rPr>
          <w:bCs/>
          <w:lang w:val="en-US"/>
        </w:rPr>
        <w:t>children</w:t>
      </w:r>
      <w:r w:rsidR="00CA3C29">
        <w:rPr>
          <w:bCs/>
          <w:lang w:val="en-US"/>
        </w:rPr>
        <w:t xml:space="preserve"> </w:t>
      </w:r>
    </w:p>
    <w:p w:rsidR="00E0140F" w:rsidRPr="007D7E26" w:rsidRDefault="00BB6232" w:rsidP="00BB6232">
      <w:pPr>
        <w:pStyle w:val="Heading2"/>
      </w:pPr>
      <w:r>
        <w:br w:type="page"/>
      </w:r>
      <w:r w:rsidR="00E0140F" w:rsidRPr="00E0140F">
        <w:t>Introduction</w:t>
      </w:r>
    </w:p>
    <w:p w:rsidR="00E0140F" w:rsidRPr="00E0140F" w:rsidRDefault="00E0140F" w:rsidP="00E0140F">
      <w:r w:rsidRPr="00E0140F">
        <w:t>1.</w:t>
      </w:r>
      <w:r w:rsidRPr="00E0140F">
        <w:tab/>
        <w:t>The</w:t>
      </w:r>
      <w:r w:rsidR="001F73D7">
        <w:t xml:space="preserve"> </w:t>
      </w:r>
      <w:r w:rsidRPr="00E0140F">
        <w:t>United</w:t>
      </w:r>
      <w:r w:rsidR="001F73D7">
        <w:t xml:space="preserve"> </w:t>
      </w:r>
      <w:r w:rsidRPr="00E0140F">
        <w:t>Kingdom</w:t>
      </w:r>
      <w:r w:rsidR="001F73D7">
        <w:t xml:space="preserve"> </w:t>
      </w:r>
      <w:r w:rsidRPr="00E0140F">
        <w:t>ratified</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to</w:t>
      </w:r>
      <w:r w:rsidR="001F73D7">
        <w:t xml:space="preserve"> </w:t>
      </w:r>
      <w:r w:rsidRPr="00E0140F">
        <w:t>the</w:t>
      </w:r>
      <w:r w:rsidR="001F73D7">
        <w:t xml:space="preserve"> </w:t>
      </w:r>
      <w:r w:rsidRPr="00E0140F">
        <w:t>Convention</w:t>
      </w:r>
      <w:r w:rsidR="001F73D7">
        <w:t xml:space="preserve"> </w:t>
      </w:r>
      <w:r w:rsidRPr="00E0140F">
        <w:t>on</w:t>
      </w:r>
      <w:r w:rsidR="001F73D7">
        <w:t xml:space="preserve"> </w:t>
      </w:r>
      <w:r w:rsidRPr="00E0140F">
        <w:t>the</w:t>
      </w:r>
      <w:r w:rsidR="001F73D7">
        <w:t xml:space="preserve"> </w:t>
      </w:r>
      <w:r w:rsidRPr="00E0140F">
        <w:t>Rights</w:t>
      </w:r>
      <w:r w:rsidR="001F73D7">
        <w:t xml:space="preserve"> </w:t>
      </w:r>
      <w:r w:rsidRPr="00E0140F">
        <w:t>of</w:t>
      </w:r>
      <w:r w:rsidR="001F73D7">
        <w:t xml:space="preserve"> </w:t>
      </w:r>
      <w:r w:rsidRPr="00E0140F">
        <w:t>the</w:t>
      </w:r>
      <w:r w:rsidR="001F73D7">
        <w:t xml:space="preserve"> </w:t>
      </w:r>
      <w:r w:rsidRPr="00E0140F">
        <w:t>Child</w:t>
      </w:r>
      <w:r w:rsidR="001F73D7">
        <w:t xml:space="preserve"> </w:t>
      </w:r>
      <w:r w:rsidRPr="00E0140F">
        <w:t>on</w:t>
      </w:r>
      <w:r w:rsidR="001F73D7">
        <w:t xml:space="preserve"> </w:t>
      </w:r>
      <w:r w:rsidRPr="00E0140F">
        <w:t>the</w:t>
      </w:r>
      <w:r w:rsidR="001F73D7">
        <w:t xml:space="preserve"> </w:t>
      </w:r>
      <w:r w:rsidRPr="00E0140F">
        <w:t>involvement</w:t>
      </w:r>
      <w:r w:rsidR="001F73D7">
        <w:t xml:space="preserve"> </w:t>
      </w:r>
      <w:r w:rsidRPr="00E0140F">
        <w:t>of</w:t>
      </w:r>
      <w:r w:rsidR="001F73D7">
        <w:t xml:space="preserve"> </w:t>
      </w:r>
      <w:r w:rsidRPr="00E0140F">
        <w:t>children</w:t>
      </w:r>
      <w:r w:rsidR="001F73D7">
        <w:t xml:space="preserve"> </w:t>
      </w:r>
      <w:r w:rsidRPr="00E0140F">
        <w:t>in</w:t>
      </w:r>
      <w:r w:rsidR="001F73D7">
        <w:t xml:space="preserve"> </w:t>
      </w:r>
      <w:r w:rsidRPr="00E0140F">
        <w:t>armed</w:t>
      </w:r>
      <w:r w:rsidR="001F73D7">
        <w:t xml:space="preserve"> </w:t>
      </w:r>
      <w:r w:rsidRPr="00E0140F">
        <w:t>conflict</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on</w:t>
      </w:r>
      <w:r w:rsidR="001F73D7">
        <w:t xml:space="preserve"> </w:t>
      </w:r>
      <w:r w:rsidRPr="00E0140F">
        <w:t>24</w:t>
      </w:r>
      <w:r w:rsidR="001F73D7">
        <w:t xml:space="preserve"> </w:t>
      </w:r>
      <w:r w:rsidRPr="00E0140F">
        <w:t>June</w:t>
      </w:r>
      <w:r w:rsidR="001F73D7">
        <w:t xml:space="preserve"> </w:t>
      </w:r>
      <w:r w:rsidRPr="00E0140F">
        <w:t>2003</w:t>
      </w:r>
      <w:r w:rsidR="001F73D7">
        <w:t xml:space="preserve"> </w:t>
      </w:r>
      <w:r w:rsidRPr="00E0140F">
        <w:t>and</w:t>
      </w:r>
      <w:r w:rsidR="001F73D7">
        <w:t xml:space="preserve"> </w:t>
      </w:r>
      <w:r w:rsidRPr="00E0140F">
        <w:t>remains</w:t>
      </w:r>
      <w:r w:rsidR="001F73D7">
        <w:t xml:space="preserve"> </w:t>
      </w:r>
      <w:r w:rsidRPr="00E0140F">
        <w:t>firmly</w:t>
      </w:r>
      <w:r w:rsidR="001F73D7">
        <w:t xml:space="preserve"> </w:t>
      </w:r>
      <w:r w:rsidRPr="00E0140F">
        <w:t>committed</w:t>
      </w:r>
      <w:r w:rsidR="001F73D7">
        <w:t xml:space="preserve"> </w:t>
      </w:r>
      <w:r w:rsidRPr="00E0140F">
        <w:t>to</w:t>
      </w:r>
      <w:r w:rsidR="001F73D7">
        <w:t xml:space="preserve"> </w:t>
      </w:r>
      <w:r w:rsidRPr="00E0140F">
        <w:t>it.</w:t>
      </w:r>
      <w:r w:rsidR="001F73D7">
        <w:t xml:space="preserve"> </w:t>
      </w:r>
      <w:r w:rsidRPr="00E0140F">
        <w:t>We</w:t>
      </w:r>
      <w:r w:rsidR="001F73D7">
        <w:t xml:space="preserve"> </w:t>
      </w:r>
      <w:r w:rsidRPr="00E0140F">
        <w:t>recognize</w:t>
      </w:r>
      <w:r w:rsidR="001F73D7">
        <w:t xml:space="preserve"> </w:t>
      </w:r>
      <w:r w:rsidRPr="00E0140F">
        <w:t>the</w:t>
      </w:r>
      <w:r w:rsidR="001F73D7">
        <w:t xml:space="preserve"> </w:t>
      </w:r>
      <w:r w:rsidRPr="00E0140F">
        <w:t>importance</w:t>
      </w:r>
      <w:r w:rsidR="001F73D7">
        <w:t xml:space="preserve"> </w:t>
      </w:r>
      <w:r w:rsidRPr="00E0140F">
        <w:t>of</w:t>
      </w:r>
      <w:r w:rsidR="001F73D7">
        <w:t xml:space="preserve"> </w:t>
      </w:r>
      <w:r w:rsidRPr="00E0140F">
        <w:t>providing</w:t>
      </w:r>
      <w:r w:rsidR="001F73D7">
        <w:t xml:space="preserve"> </w:t>
      </w:r>
      <w:r w:rsidRPr="00E0140F">
        <w:t>special</w:t>
      </w:r>
      <w:r w:rsidR="001F73D7">
        <w:t xml:space="preserve"> </w:t>
      </w:r>
      <w:r w:rsidRPr="00E0140F">
        <w:t>treatment</w:t>
      </w:r>
      <w:r w:rsidR="001F73D7">
        <w:t xml:space="preserve"> </w:t>
      </w:r>
      <w:r w:rsidRPr="00E0140F">
        <w:t>for</w:t>
      </w:r>
      <w:r w:rsidR="001F73D7">
        <w:t xml:space="preserve"> </w:t>
      </w:r>
      <w:r w:rsidRPr="00E0140F">
        <w:t>young</w:t>
      </w:r>
      <w:r w:rsidR="001F73D7">
        <w:t xml:space="preserve"> </w:t>
      </w:r>
      <w:r w:rsidRPr="00E0140F">
        <w:t>people</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serving</w:t>
      </w:r>
      <w:r w:rsidR="001F73D7">
        <w:t xml:space="preserve"> </w:t>
      </w:r>
      <w:r w:rsidRPr="00E0140F">
        <w:t>in</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and</w:t>
      </w:r>
      <w:r w:rsidR="001F73D7">
        <w:t xml:space="preserve"> </w:t>
      </w:r>
      <w:r w:rsidRPr="00E0140F">
        <w:t>accordingly</w:t>
      </w:r>
      <w:r w:rsidR="001F73D7">
        <w:t xml:space="preserve"> </w:t>
      </w:r>
      <w:r w:rsidRPr="00E0140F">
        <w:t>we</w:t>
      </w:r>
      <w:r w:rsidR="001F73D7">
        <w:t xml:space="preserve"> </w:t>
      </w:r>
      <w:r w:rsidRPr="00E0140F">
        <w:t>have</w:t>
      </w:r>
      <w:r w:rsidR="001F73D7">
        <w:t xml:space="preserve"> </w:t>
      </w:r>
      <w:r w:rsidRPr="00E0140F">
        <w:t>robust</w:t>
      </w:r>
      <w:r w:rsidR="001F73D7">
        <w:t xml:space="preserve"> </w:t>
      </w:r>
      <w:r w:rsidRPr="00E0140F">
        <w:t>and</w:t>
      </w:r>
      <w:r w:rsidR="001F73D7">
        <w:t xml:space="preserve"> </w:t>
      </w:r>
      <w:r w:rsidRPr="00E0140F">
        <w:t>effective</w:t>
      </w:r>
      <w:r w:rsidR="001F73D7">
        <w:t xml:space="preserve"> </w:t>
      </w:r>
      <w:r w:rsidRPr="00E0140F">
        <w:t>safeguards</w:t>
      </w:r>
      <w:r w:rsidR="001F73D7">
        <w:t xml:space="preserve"> </w:t>
      </w:r>
      <w:r w:rsidRPr="00E0140F">
        <w:t>in</w:t>
      </w:r>
      <w:r w:rsidR="001F73D7">
        <w:t xml:space="preserve"> </w:t>
      </w:r>
      <w:r w:rsidRPr="00E0140F">
        <w:t>place</w:t>
      </w:r>
      <w:r w:rsidR="001F73D7">
        <w:t xml:space="preserve"> </w:t>
      </w:r>
      <w:r w:rsidRPr="00E0140F">
        <w:t>to</w:t>
      </w:r>
      <w:r w:rsidR="001F73D7">
        <w:t xml:space="preserve"> </w:t>
      </w:r>
      <w:r w:rsidRPr="00E0140F">
        <w:t>ensure</w:t>
      </w:r>
      <w:r w:rsidR="001F73D7">
        <w:t xml:space="preserve"> </w:t>
      </w:r>
      <w:r w:rsidRPr="00E0140F">
        <w:t>they</w:t>
      </w:r>
      <w:r w:rsidR="001F73D7">
        <w:t xml:space="preserve"> </w:t>
      </w:r>
      <w:r w:rsidRPr="00E0140F">
        <w:t>are</w:t>
      </w:r>
      <w:r w:rsidR="001F73D7">
        <w:t xml:space="preserve"> </w:t>
      </w:r>
      <w:r w:rsidRPr="00E0140F">
        <w:t>cared</w:t>
      </w:r>
      <w:r w:rsidR="001F73D7">
        <w:t xml:space="preserve"> </w:t>
      </w:r>
      <w:r w:rsidRPr="00E0140F">
        <w:t>for</w:t>
      </w:r>
      <w:r w:rsidR="001F73D7">
        <w:t xml:space="preserve"> </w:t>
      </w:r>
      <w:r w:rsidRPr="00E0140F">
        <w:t>properly</w:t>
      </w:r>
      <w:r w:rsidR="001F73D7">
        <w:t xml:space="preserve"> </w:t>
      </w:r>
      <w:r w:rsidRPr="00E0140F">
        <w:t>and</w:t>
      </w:r>
      <w:r w:rsidR="001F73D7">
        <w:t xml:space="preserve"> </w:t>
      </w:r>
      <w:r w:rsidRPr="00E0140F">
        <w:t>are</w:t>
      </w:r>
      <w:r w:rsidR="001F73D7">
        <w:t xml:space="preserve"> </w:t>
      </w:r>
      <w:r w:rsidRPr="00E0140F">
        <w:t>not</w:t>
      </w:r>
      <w:r w:rsidR="001F73D7">
        <w:t xml:space="preserve"> </w:t>
      </w:r>
      <w:r w:rsidRPr="00E0140F">
        <w:t>placed</w:t>
      </w:r>
      <w:r w:rsidR="001F73D7">
        <w:t xml:space="preserve"> </w:t>
      </w:r>
      <w:r w:rsidRPr="00E0140F">
        <w:t>unnecessarily</w:t>
      </w:r>
      <w:r w:rsidR="001F73D7">
        <w:t xml:space="preserve"> </w:t>
      </w:r>
      <w:r w:rsidRPr="00E0140F">
        <w:t>at</w:t>
      </w:r>
      <w:r w:rsidR="001F73D7">
        <w:t xml:space="preserve"> </w:t>
      </w:r>
      <w:r w:rsidRPr="00E0140F">
        <w:t>risk.</w:t>
      </w:r>
      <w:r w:rsidR="001F73D7">
        <w:t xml:space="preserve"> </w:t>
      </w:r>
      <w:r w:rsidRPr="00E0140F">
        <w:t>Every</w:t>
      </w:r>
      <w:r w:rsidR="001F73D7">
        <w:t xml:space="preserve"> </w:t>
      </w:r>
      <w:r w:rsidRPr="00E0140F">
        <w:t>feasible</w:t>
      </w:r>
      <w:r w:rsidR="001F73D7">
        <w:t xml:space="preserve"> </w:t>
      </w:r>
      <w:r w:rsidRPr="00E0140F">
        <w:t>step</w:t>
      </w:r>
      <w:r w:rsidR="001F73D7">
        <w:t xml:space="preserve"> </w:t>
      </w:r>
      <w:r w:rsidRPr="00E0140F">
        <w:t>is</w:t>
      </w:r>
      <w:r w:rsidR="001F73D7">
        <w:t xml:space="preserve"> </w:t>
      </w:r>
      <w:r w:rsidRPr="00E0140F">
        <w:t>taken</w:t>
      </w:r>
      <w:r w:rsidR="001F73D7">
        <w:t xml:space="preserve"> </w:t>
      </w:r>
      <w:r w:rsidRPr="00E0140F">
        <w:t>in</w:t>
      </w:r>
      <w:r w:rsidR="001F73D7">
        <w:t xml:space="preserve"> </w:t>
      </w:r>
      <w:r w:rsidRPr="00E0140F">
        <w:t>accordance</w:t>
      </w:r>
      <w:r w:rsidR="001F73D7">
        <w:t xml:space="preserve"> </w:t>
      </w:r>
      <w:r w:rsidRPr="00E0140F">
        <w:t>with</w:t>
      </w:r>
      <w:r w:rsidR="001F73D7">
        <w:t xml:space="preserve"> </w:t>
      </w:r>
      <w:r w:rsidRPr="00E0140F">
        <w:t>our</w:t>
      </w:r>
      <w:r w:rsidR="001F73D7">
        <w:t xml:space="preserve"> </w:t>
      </w:r>
      <w:r w:rsidRPr="00E0140F">
        <w:t>obligations</w:t>
      </w:r>
      <w:r w:rsidR="001F73D7">
        <w:t xml:space="preserve"> </w:t>
      </w:r>
      <w:r w:rsidRPr="00E0140F">
        <w:t>to</w:t>
      </w:r>
      <w:r w:rsidR="001F73D7">
        <w:t xml:space="preserve"> </w:t>
      </w:r>
      <w:r w:rsidRPr="00E0140F">
        <w:t>prevent</w:t>
      </w:r>
      <w:r w:rsidR="001F73D7">
        <w:t xml:space="preserve"> </w:t>
      </w:r>
      <w:r w:rsidRPr="00E0140F">
        <w:t>the</w:t>
      </w:r>
      <w:r w:rsidR="001F73D7">
        <w:t xml:space="preserve"> </w:t>
      </w:r>
      <w:r w:rsidRPr="00E0140F">
        <w:t>involvement</w:t>
      </w:r>
      <w:r w:rsidR="001F73D7">
        <w:t xml:space="preserve"> </w:t>
      </w:r>
      <w:r w:rsidRPr="00E0140F">
        <w:t>of</w:t>
      </w:r>
      <w:r w:rsidR="001F73D7">
        <w:t xml:space="preserve"> </w:t>
      </w:r>
      <w:r w:rsidRPr="00E0140F">
        <w:t>young</w:t>
      </w:r>
      <w:r w:rsidR="001F73D7">
        <w:t xml:space="preserve"> </w:t>
      </w:r>
      <w:r w:rsidRPr="00E0140F">
        <w:t>people</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007D7E26">
        <w:t>18</w:t>
      </w:r>
      <w:r w:rsidR="001F73D7">
        <w:t xml:space="preserve"> </w:t>
      </w:r>
      <w:r w:rsidR="007D7E26">
        <w:t>(under</w:t>
      </w:r>
      <w:r w:rsidR="001F73D7">
        <w:t xml:space="preserve"> </w:t>
      </w:r>
      <w:r w:rsidR="007D7E26">
        <w:t>18s)</w:t>
      </w:r>
      <w:r w:rsidR="001F73D7">
        <w:t xml:space="preserve"> </w:t>
      </w:r>
      <w:r w:rsidR="007D7E26">
        <w:t>in</w:t>
      </w:r>
      <w:r w:rsidR="001F73D7">
        <w:t xml:space="preserve"> </w:t>
      </w:r>
      <w:r w:rsidR="007D7E26">
        <w:t>hostilities.</w:t>
      </w:r>
    </w:p>
    <w:p w:rsidR="00E0140F" w:rsidRPr="00E0140F" w:rsidRDefault="00E0140F" w:rsidP="00E0140F">
      <w:r w:rsidRPr="00E0140F">
        <w:t>2.</w:t>
      </w:r>
      <w:r w:rsidRPr="00E0140F">
        <w:tab/>
        <w:t>The</w:t>
      </w:r>
      <w:r w:rsidR="001F73D7">
        <w:t xml:space="preserve"> </w:t>
      </w:r>
      <w:r w:rsidRPr="00E0140F">
        <w:t>Government</w:t>
      </w:r>
      <w:r w:rsidR="001F73D7">
        <w:t>’</w:t>
      </w:r>
      <w:r w:rsidRPr="00E0140F">
        <w:t>s</w:t>
      </w:r>
      <w:r w:rsidR="001F73D7">
        <w:t xml:space="preserve"> </w:t>
      </w:r>
      <w:r w:rsidRPr="00E0140F">
        <w:t>understanding</w:t>
      </w:r>
      <w:r w:rsidR="001F73D7">
        <w:t xml:space="preserve"> </w:t>
      </w:r>
      <w:r w:rsidRPr="00E0140F">
        <w:t>of</w:t>
      </w:r>
      <w:r w:rsidR="001F73D7">
        <w:t xml:space="preserve"> </w:t>
      </w:r>
      <w:r w:rsidRPr="00E0140F">
        <w:t>its</w:t>
      </w:r>
      <w:r w:rsidR="001F73D7">
        <w:t xml:space="preserve"> </w:t>
      </w:r>
      <w:r w:rsidRPr="00E0140F">
        <w:t>obligations</w:t>
      </w:r>
      <w:r w:rsidR="001F73D7">
        <w:t xml:space="preserve"> </w:t>
      </w:r>
      <w:r w:rsidRPr="00E0140F">
        <w:t>is</w:t>
      </w:r>
      <w:r w:rsidR="001F73D7">
        <w:t xml:space="preserve"> </w:t>
      </w:r>
      <w:r w:rsidRPr="00E0140F">
        <w:t>clarified</w:t>
      </w:r>
      <w:r w:rsidR="001F73D7">
        <w:t xml:space="preserve"> </w:t>
      </w:r>
      <w:r w:rsidRPr="00E0140F">
        <w:t>by</w:t>
      </w:r>
      <w:r w:rsidR="001F73D7">
        <w:t xml:space="preserve"> </w:t>
      </w:r>
      <w:r w:rsidRPr="00E0140F">
        <w:t>the</w:t>
      </w:r>
      <w:r w:rsidR="001F73D7">
        <w:t xml:space="preserve"> </w:t>
      </w:r>
      <w:r w:rsidRPr="00E0140F">
        <w:t>interpretive</w:t>
      </w:r>
      <w:r w:rsidR="001F73D7">
        <w:t xml:space="preserve"> </w:t>
      </w:r>
      <w:r w:rsidRPr="00E0140F">
        <w:t>declaration</w:t>
      </w:r>
      <w:r w:rsidR="001F73D7">
        <w:t xml:space="preserve"> </w:t>
      </w:r>
      <w:r w:rsidRPr="00E0140F">
        <w:t>it</w:t>
      </w:r>
      <w:r w:rsidR="001F73D7">
        <w:t xml:space="preserve"> </w:t>
      </w:r>
      <w:r w:rsidRPr="00E0140F">
        <w:t>made</w:t>
      </w:r>
      <w:r w:rsidR="001F73D7">
        <w:t xml:space="preserve"> </w:t>
      </w:r>
      <w:r w:rsidRPr="00E0140F">
        <w:t>upon</w:t>
      </w:r>
      <w:r w:rsidR="001F73D7">
        <w:t xml:space="preserve"> </w:t>
      </w:r>
      <w:r w:rsidRPr="00E0140F">
        <w:t>signature</w:t>
      </w:r>
      <w:r w:rsidR="001F73D7">
        <w:t xml:space="preserve"> </w:t>
      </w:r>
      <w:r w:rsidRPr="00E0140F">
        <w:t>and</w:t>
      </w:r>
      <w:r w:rsidR="001F73D7">
        <w:t xml:space="preserve"> </w:t>
      </w:r>
      <w:r w:rsidRPr="00E0140F">
        <w:t>confirmed</w:t>
      </w:r>
      <w:r w:rsidR="001F73D7">
        <w:t xml:space="preserve"> </w:t>
      </w:r>
      <w:r w:rsidRPr="00E0140F">
        <w:t>upon</w:t>
      </w:r>
      <w:r w:rsidR="001F73D7">
        <w:t xml:space="preserve"> </w:t>
      </w:r>
      <w:r w:rsidRPr="00E0140F">
        <w:t>ratification.</w:t>
      </w:r>
      <w:r w:rsidR="001F73D7">
        <w:t xml:space="preserve"> </w:t>
      </w:r>
      <w:r w:rsidRPr="00E0140F">
        <w:t>This</w:t>
      </w:r>
      <w:r w:rsidR="001F73D7">
        <w:t xml:space="preserve"> </w:t>
      </w:r>
      <w:r w:rsidRPr="00E0140F">
        <w:t>made</w:t>
      </w:r>
      <w:r w:rsidR="001F73D7">
        <w:t xml:space="preserve"> </w:t>
      </w:r>
      <w:r w:rsidRPr="00E0140F">
        <w:t>clear</w:t>
      </w:r>
      <w:r w:rsidR="001F73D7">
        <w:t xml:space="preserve"> </w:t>
      </w:r>
      <w:r w:rsidRPr="00E0140F">
        <w:t>that</w:t>
      </w:r>
      <w:r w:rsidR="001F73D7">
        <w:t xml:space="preserve"> </w:t>
      </w:r>
      <w:r w:rsidRPr="00E0140F">
        <w:t>the</w:t>
      </w:r>
      <w:r w:rsidR="001F73D7">
        <w:t xml:space="preserve"> </w:t>
      </w:r>
      <w:r w:rsidRPr="00E0140F">
        <w:t>British</w:t>
      </w:r>
      <w:r w:rsidR="001F73D7">
        <w:t xml:space="preserve"> </w:t>
      </w:r>
      <w:r w:rsidR="003233DA">
        <w:t>Armed Forces</w:t>
      </w:r>
      <w:r w:rsidR="001F73D7">
        <w:t xml:space="preserve"> </w:t>
      </w:r>
      <w:r w:rsidRPr="00E0140F">
        <w:t>would</w:t>
      </w:r>
      <w:r w:rsidR="001F73D7">
        <w:t xml:space="preserve"> </w:t>
      </w:r>
      <w:r w:rsidRPr="00E0140F">
        <w:t>continue</w:t>
      </w:r>
      <w:r w:rsidR="001F73D7">
        <w:t xml:space="preserve"> </w:t>
      </w:r>
      <w:r w:rsidRPr="00E0140F">
        <w:t>to</w:t>
      </w:r>
      <w:r w:rsidR="001F73D7">
        <w:t xml:space="preserve"> </w:t>
      </w:r>
      <w:r w:rsidRPr="00E0140F">
        <w:t>recruit</w:t>
      </w:r>
      <w:r w:rsidR="001F73D7">
        <w:t xml:space="preserve"> </w:t>
      </w:r>
      <w:r w:rsidRPr="00E0140F">
        <w:t>from</w:t>
      </w:r>
      <w:r w:rsidR="001F73D7">
        <w:t xml:space="preserve"> </w:t>
      </w:r>
      <w:r w:rsidRPr="00E0140F">
        <w:t>age</w:t>
      </w:r>
      <w:r w:rsidR="001F73D7">
        <w:t xml:space="preserve"> </w:t>
      </w:r>
      <w:r w:rsidRPr="00E0140F">
        <w:t>16</w:t>
      </w:r>
      <w:r w:rsidR="001F73D7">
        <w:t xml:space="preserve"> </w:t>
      </w:r>
      <w:r w:rsidRPr="00E0140F">
        <w:t>but</w:t>
      </w:r>
      <w:r w:rsidR="001F73D7">
        <w:t xml:space="preserve"> </w:t>
      </w:r>
      <w:r w:rsidRPr="00E0140F">
        <w:t>included</w:t>
      </w:r>
      <w:r w:rsidR="001F73D7">
        <w:t xml:space="preserve"> </w:t>
      </w:r>
      <w:r w:rsidRPr="00E0140F">
        <w:t>a</w:t>
      </w:r>
      <w:r w:rsidR="001F73D7">
        <w:t xml:space="preserve"> </w:t>
      </w:r>
      <w:r w:rsidRPr="00E0140F">
        <w:t>clear</w:t>
      </w:r>
      <w:r w:rsidR="001F73D7">
        <w:t xml:space="preserve"> </w:t>
      </w:r>
      <w:r w:rsidRPr="00E0140F">
        <w:t>commitment</w:t>
      </w:r>
      <w:r w:rsidR="001F73D7">
        <w:t xml:space="preserve"> </w:t>
      </w:r>
      <w:r w:rsidRPr="00E0140F">
        <w:t>to</w:t>
      </w:r>
      <w:r w:rsidR="001F73D7">
        <w:t xml:space="preserve"> </w:t>
      </w:r>
      <w:r w:rsidRPr="00E0140F">
        <w:t>take</w:t>
      </w:r>
      <w:r w:rsidR="001F73D7">
        <w:t xml:space="preserve"> </w:t>
      </w:r>
      <w:r w:rsidRPr="00E0140F">
        <w:t>all</w:t>
      </w:r>
      <w:r w:rsidR="001F73D7">
        <w:t xml:space="preserve"> </w:t>
      </w:r>
      <w:r w:rsidRPr="00E0140F">
        <w:t>feasible</w:t>
      </w:r>
      <w:r w:rsidR="001F73D7">
        <w:t xml:space="preserve"> </w:t>
      </w:r>
      <w:r w:rsidRPr="00E0140F">
        <w:t>measures</w:t>
      </w:r>
      <w:r w:rsidR="001F73D7">
        <w:t xml:space="preserve"> </w:t>
      </w:r>
      <w:r w:rsidRPr="00E0140F">
        <w:t>to</w:t>
      </w:r>
      <w:r w:rsidR="001F73D7">
        <w:t xml:space="preserve"> </w:t>
      </w:r>
      <w:r w:rsidRPr="00E0140F">
        <w:t>ensure</w:t>
      </w:r>
      <w:r w:rsidR="001F73D7">
        <w:t xml:space="preserve"> </w:t>
      </w:r>
      <w:r w:rsidRPr="00E0140F">
        <w:t>those</w:t>
      </w:r>
      <w:r w:rsidR="001F73D7">
        <w:t xml:space="preserve"> </w:t>
      </w:r>
      <w:r w:rsidRPr="00E0140F">
        <w:t>who</w:t>
      </w:r>
      <w:r w:rsidR="001F73D7">
        <w:t xml:space="preserve"> </w:t>
      </w:r>
      <w:r w:rsidRPr="00E0140F">
        <w:t>had</w:t>
      </w:r>
      <w:r w:rsidR="001F73D7">
        <w:t xml:space="preserve"> </w:t>
      </w:r>
      <w:r w:rsidRPr="00E0140F">
        <w:t>not</w:t>
      </w:r>
      <w:r w:rsidR="001F73D7">
        <w:t xml:space="preserve"> </w:t>
      </w:r>
      <w:r w:rsidRPr="00E0140F">
        <w:t>yet</w:t>
      </w:r>
      <w:r w:rsidR="001F73D7">
        <w:t xml:space="preserve"> </w:t>
      </w:r>
      <w:r w:rsidRPr="00E0140F">
        <w:t>reached</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did</w:t>
      </w:r>
      <w:r w:rsidR="001F73D7">
        <w:t xml:space="preserve"> </w:t>
      </w:r>
      <w:r w:rsidRPr="00E0140F">
        <w:t>not</w:t>
      </w:r>
      <w:r w:rsidR="001F73D7">
        <w:t xml:space="preserve"> </w:t>
      </w:r>
      <w:r w:rsidRPr="00E0140F">
        <w:t>take</w:t>
      </w:r>
      <w:r w:rsidR="001F73D7">
        <w:t xml:space="preserve"> </w:t>
      </w:r>
      <w:r w:rsidRPr="00E0140F">
        <w:t>a</w:t>
      </w:r>
      <w:r w:rsidR="001F73D7">
        <w:t xml:space="preserve"> </w:t>
      </w:r>
      <w:r w:rsidRPr="00E0140F">
        <w:t>direct</w:t>
      </w:r>
      <w:r w:rsidR="001F73D7">
        <w:t xml:space="preserve"> </w:t>
      </w:r>
      <w:r w:rsidRPr="00E0140F">
        <w:t>part</w:t>
      </w:r>
      <w:r w:rsidR="001F73D7">
        <w:t xml:space="preserve"> </w:t>
      </w:r>
      <w:r w:rsidRPr="00E0140F">
        <w:t>in</w:t>
      </w:r>
      <w:r w:rsidR="001F73D7">
        <w:t xml:space="preserve"> </w:t>
      </w:r>
      <w:r w:rsidRPr="00E0140F">
        <w:t>hostilities.</w:t>
      </w:r>
      <w:r w:rsidR="001F73D7">
        <w:t xml:space="preserve"> </w:t>
      </w:r>
      <w:r w:rsidRPr="00E0140F">
        <w:t>Accordingly,</w:t>
      </w:r>
      <w:r w:rsidR="001F73D7">
        <w:t xml:space="preserve"> </w:t>
      </w:r>
      <w:r w:rsidRPr="00E0140F">
        <w:t>administrative</w:t>
      </w:r>
      <w:r w:rsidR="001F73D7">
        <w:t xml:space="preserve"> </w:t>
      </w:r>
      <w:r w:rsidRPr="00E0140F">
        <w:t>guidelines</w:t>
      </w:r>
      <w:r w:rsidR="001F73D7">
        <w:t xml:space="preserve"> </w:t>
      </w:r>
      <w:r w:rsidRPr="00E0140F">
        <w:t>and</w:t>
      </w:r>
      <w:r w:rsidR="001F73D7">
        <w:t xml:space="preserve"> </w:t>
      </w:r>
      <w:r w:rsidRPr="00E0140F">
        <w:t>procedures</w:t>
      </w:r>
      <w:r w:rsidR="001F73D7">
        <w:t xml:space="preserve"> </w:t>
      </w:r>
      <w:r w:rsidRPr="00E0140F">
        <w:t>are</w:t>
      </w:r>
      <w:r w:rsidR="001F73D7">
        <w:t xml:space="preserve"> </w:t>
      </w:r>
      <w:r w:rsidRPr="00E0140F">
        <w:t>now</w:t>
      </w:r>
      <w:r w:rsidR="001F73D7">
        <w:t xml:space="preserve"> </w:t>
      </w:r>
      <w:r w:rsidRPr="00E0140F">
        <w:t>in</w:t>
      </w:r>
      <w:r w:rsidR="001F73D7">
        <w:t xml:space="preserve"> </w:t>
      </w:r>
      <w:r w:rsidRPr="00E0140F">
        <w:t>place</w:t>
      </w:r>
      <w:r w:rsidR="001F73D7">
        <w:t xml:space="preserve"> </w:t>
      </w:r>
      <w:r w:rsidRPr="00E0140F">
        <w:t>to</w:t>
      </w:r>
      <w:r w:rsidR="001F73D7">
        <w:t xml:space="preserve"> </w:t>
      </w:r>
      <w:r w:rsidRPr="00E0140F">
        <w:t>ensure</w:t>
      </w:r>
      <w:r w:rsidR="001F73D7">
        <w:t xml:space="preserve"> </w:t>
      </w:r>
      <w:r w:rsidRPr="00E0140F">
        <w:t>that,</w:t>
      </w:r>
      <w:r w:rsidR="001F73D7">
        <w:t xml:space="preserve"> </w:t>
      </w:r>
      <w:r w:rsidRPr="00E0140F">
        <w:t>wherever</w:t>
      </w:r>
      <w:r w:rsidR="001F73D7">
        <w:t xml:space="preserve"> </w:t>
      </w:r>
      <w:r w:rsidRPr="00E0140F">
        <w:t>practicable,</w:t>
      </w:r>
      <w:r w:rsidR="001F73D7">
        <w:t xml:space="preserve"> </w:t>
      </w:r>
      <w:r w:rsidRPr="00E0140F">
        <w:t>personnel</w:t>
      </w:r>
      <w:r w:rsidR="001F73D7">
        <w:t xml:space="preserve"> </w:t>
      </w:r>
      <w:r w:rsidRPr="00E0140F">
        <w:t>aged</w:t>
      </w:r>
      <w:r w:rsidR="001F73D7">
        <w:t xml:space="preserve"> </w:t>
      </w:r>
      <w:r w:rsidRPr="00E0140F">
        <w:t>under</w:t>
      </w:r>
      <w:r w:rsidR="001F73D7">
        <w:t xml:space="preserve"> </w:t>
      </w:r>
      <w:r w:rsidRPr="00E0140F">
        <w:t>18</w:t>
      </w:r>
      <w:r w:rsidR="001F73D7">
        <w:t xml:space="preserve"> </w:t>
      </w:r>
      <w:r w:rsidRPr="00E0140F">
        <w:t>are</w:t>
      </w:r>
      <w:r w:rsidR="001F73D7">
        <w:t xml:space="preserve"> </w:t>
      </w:r>
      <w:r w:rsidRPr="00E0140F">
        <w:t>withdrawn</w:t>
      </w:r>
      <w:r w:rsidR="001F73D7">
        <w:t xml:space="preserve"> </w:t>
      </w:r>
      <w:r w:rsidRPr="00E0140F">
        <w:t>from</w:t>
      </w:r>
      <w:r w:rsidR="001F73D7">
        <w:t xml:space="preserve"> </w:t>
      </w:r>
      <w:r w:rsidRPr="00E0140F">
        <w:t>their</w:t>
      </w:r>
      <w:r w:rsidR="001F73D7">
        <w:t xml:space="preserve"> </w:t>
      </w:r>
      <w:r w:rsidRPr="00E0140F">
        <w:t>units</w:t>
      </w:r>
      <w:r w:rsidR="001F73D7">
        <w:t xml:space="preserve"> </w:t>
      </w:r>
      <w:r w:rsidRPr="00E0140F">
        <w:t>before</w:t>
      </w:r>
      <w:r w:rsidR="001F73D7">
        <w:t xml:space="preserve"> </w:t>
      </w:r>
      <w:r w:rsidRPr="00E0140F">
        <w:t>t</w:t>
      </w:r>
      <w:r w:rsidR="007D7E26">
        <w:t>hey</w:t>
      </w:r>
      <w:r w:rsidR="001F73D7">
        <w:t xml:space="preserve"> </w:t>
      </w:r>
      <w:r w:rsidR="007D7E26">
        <w:t>are</w:t>
      </w:r>
      <w:r w:rsidR="001F73D7">
        <w:t xml:space="preserve"> </w:t>
      </w:r>
      <w:r w:rsidR="007D7E26">
        <w:t>deployed</w:t>
      </w:r>
      <w:r w:rsidR="001F73D7">
        <w:t xml:space="preserve"> </w:t>
      </w:r>
      <w:r w:rsidR="007D7E26">
        <w:t>on</w:t>
      </w:r>
      <w:r w:rsidR="001F73D7">
        <w:t xml:space="preserve"> </w:t>
      </w:r>
      <w:r w:rsidR="007D7E26">
        <w:t>operations.</w:t>
      </w:r>
    </w:p>
    <w:p w:rsidR="00E0140F" w:rsidRPr="00E0140F" w:rsidRDefault="00E0140F" w:rsidP="00E0140F">
      <w:r w:rsidRPr="00E0140F">
        <w:t>3.</w:t>
      </w:r>
      <w:r w:rsidRPr="00E0140F">
        <w:tab/>
        <w:t>The</w:t>
      </w:r>
      <w:r w:rsidR="001F73D7">
        <w:t xml:space="preserve"> </w:t>
      </w:r>
      <w:r w:rsidRPr="00E0140F">
        <w:t>introduction</w:t>
      </w:r>
      <w:r w:rsidR="001F73D7">
        <w:t xml:space="preserve"> </w:t>
      </w:r>
      <w:r w:rsidRPr="00E0140F">
        <w:t>of</w:t>
      </w:r>
      <w:r w:rsidR="001F73D7">
        <w:t xml:space="preserve"> </w:t>
      </w:r>
      <w:r w:rsidRPr="00E0140F">
        <w:t>the</w:t>
      </w:r>
      <w:r w:rsidR="001F73D7">
        <w:t xml:space="preserve"> </w:t>
      </w:r>
      <w:r w:rsidRPr="00E0140F">
        <w:t>new</w:t>
      </w:r>
      <w:r w:rsidR="001F73D7">
        <w:t xml:space="preserve"> </w:t>
      </w:r>
      <w:r w:rsidRPr="00E0140F">
        <w:t>administrative</w:t>
      </w:r>
      <w:r w:rsidR="001F73D7">
        <w:t xml:space="preserve"> </w:t>
      </w:r>
      <w:r w:rsidRPr="00E0140F">
        <w:t>guidelines</w:t>
      </w:r>
      <w:r w:rsidR="001F73D7">
        <w:t xml:space="preserve"> </w:t>
      </w:r>
      <w:r w:rsidRPr="00E0140F">
        <w:t>and</w:t>
      </w:r>
      <w:r w:rsidR="001F73D7">
        <w:t xml:space="preserve"> </w:t>
      </w:r>
      <w:r w:rsidRPr="00E0140F">
        <w:t>procedures</w:t>
      </w:r>
      <w:r w:rsidR="001F73D7">
        <w:t xml:space="preserve"> </w:t>
      </w:r>
      <w:r w:rsidRPr="00E0140F">
        <w:t>have</w:t>
      </w:r>
      <w:r w:rsidR="001F73D7">
        <w:t xml:space="preserve"> </w:t>
      </w:r>
      <w:r w:rsidRPr="00E0140F">
        <w:t>been</w:t>
      </w:r>
      <w:r w:rsidR="001F73D7">
        <w:t xml:space="preserve"> </w:t>
      </w:r>
      <w:r w:rsidRPr="00E0140F">
        <w:t>very</w:t>
      </w:r>
      <w:r w:rsidR="001F73D7">
        <w:t xml:space="preserve"> </w:t>
      </w:r>
      <w:r w:rsidRPr="00E0140F">
        <w:t>successful</w:t>
      </w:r>
      <w:r w:rsidR="001F73D7">
        <w:t xml:space="preserve"> </w:t>
      </w:r>
      <w:r w:rsidRPr="00E0140F">
        <w:t>in</w:t>
      </w:r>
      <w:r w:rsidR="001F73D7">
        <w:t xml:space="preserve"> </w:t>
      </w:r>
      <w:r w:rsidRPr="00E0140F">
        <w:t>reducing</w:t>
      </w:r>
      <w:r w:rsidR="001F73D7">
        <w:t xml:space="preserve"> </w:t>
      </w:r>
      <w:r w:rsidRPr="00E0140F">
        <w:t>the</w:t>
      </w:r>
      <w:r w:rsidR="001F73D7">
        <w:t xml:space="preserve"> </w:t>
      </w:r>
      <w:r w:rsidRPr="00E0140F">
        <w:t>number</w:t>
      </w:r>
      <w:r w:rsidR="001F73D7">
        <w:t xml:space="preserve"> </w:t>
      </w:r>
      <w:r w:rsidRPr="00E0140F">
        <w:t>of</w:t>
      </w:r>
      <w:r w:rsidR="001F73D7">
        <w:t xml:space="preserve"> </w:t>
      </w:r>
      <w:r w:rsidRPr="00E0140F">
        <w:t>under</w:t>
      </w:r>
      <w:r w:rsidR="001F73D7">
        <w:t xml:space="preserve"> </w:t>
      </w:r>
      <w:r w:rsidRPr="00E0140F">
        <w:t>18s</w:t>
      </w:r>
      <w:r w:rsidR="001F73D7">
        <w:t xml:space="preserve"> </w:t>
      </w:r>
      <w:r w:rsidRPr="00E0140F">
        <w:t>who</w:t>
      </w:r>
      <w:r w:rsidR="001F73D7">
        <w:t xml:space="preserve"> </w:t>
      </w:r>
      <w:r w:rsidRPr="00E0140F">
        <w:t>have</w:t>
      </w:r>
      <w:r w:rsidR="001F73D7">
        <w:t xml:space="preserve"> </w:t>
      </w:r>
      <w:r w:rsidRPr="00E0140F">
        <w:t>deployed</w:t>
      </w:r>
      <w:r w:rsidR="001F73D7">
        <w:t xml:space="preserve"> </w:t>
      </w:r>
      <w:r w:rsidRPr="00E0140F">
        <w:t>into</w:t>
      </w:r>
      <w:r w:rsidR="001F73D7">
        <w:t xml:space="preserve"> </w:t>
      </w:r>
      <w:r w:rsidRPr="00E0140F">
        <w:t>areas</w:t>
      </w:r>
      <w:r w:rsidR="001F73D7">
        <w:t xml:space="preserve"> </w:t>
      </w:r>
      <w:r w:rsidRPr="00E0140F">
        <w:t>where</w:t>
      </w:r>
      <w:r w:rsidR="001F73D7">
        <w:t xml:space="preserve"> </w:t>
      </w:r>
      <w:r w:rsidRPr="00E0140F">
        <w:t>they</w:t>
      </w:r>
      <w:r w:rsidR="001F73D7">
        <w:t xml:space="preserve"> </w:t>
      </w:r>
      <w:r w:rsidRPr="00E0140F">
        <w:t>may</w:t>
      </w:r>
      <w:r w:rsidR="001F73D7">
        <w:t xml:space="preserve"> </w:t>
      </w:r>
      <w:r w:rsidRPr="00E0140F">
        <w:t>be</w:t>
      </w:r>
      <w:r w:rsidR="001F73D7">
        <w:t xml:space="preserve"> </w:t>
      </w:r>
      <w:r w:rsidRPr="00E0140F">
        <w:t>exposed</w:t>
      </w:r>
      <w:r w:rsidR="001F73D7">
        <w:t xml:space="preserve"> </w:t>
      </w:r>
      <w:r w:rsidRPr="00E0140F">
        <w:t>to</w:t>
      </w:r>
      <w:r w:rsidR="001F73D7">
        <w:t xml:space="preserve"> </w:t>
      </w:r>
      <w:r w:rsidRPr="00E0140F">
        <w:t>hostilities,</w:t>
      </w:r>
      <w:r w:rsidR="001F73D7">
        <w:t xml:space="preserve"> </w:t>
      </w:r>
      <w:r w:rsidRPr="00E0140F">
        <w:t>with</w:t>
      </w:r>
      <w:r w:rsidR="001F73D7">
        <w:t xml:space="preserve"> </w:t>
      </w:r>
      <w:r w:rsidRPr="00E0140F">
        <w:t>only</w:t>
      </w:r>
      <w:r w:rsidR="001F73D7">
        <w:t xml:space="preserve"> </w:t>
      </w:r>
      <w:r w:rsidR="00BB6232">
        <w:t>18</w:t>
      </w:r>
      <w:r w:rsidR="001F73D7">
        <w:t xml:space="preserve"> </w:t>
      </w:r>
      <w:r w:rsidRPr="00E0140F">
        <w:t>personnel</w:t>
      </w:r>
      <w:r w:rsidR="001F73D7">
        <w:t xml:space="preserve"> </w:t>
      </w:r>
      <w:r w:rsidRPr="00E0140F">
        <w:t>aged</w:t>
      </w:r>
      <w:r w:rsidR="001F73D7">
        <w:t xml:space="preserve"> </w:t>
      </w:r>
      <w:r w:rsidRPr="00E0140F">
        <w:t>under</w:t>
      </w:r>
      <w:r w:rsidR="001F73D7">
        <w:t xml:space="preserve"> </w:t>
      </w:r>
      <w:r w:rsidRPr="00E0140F">
        <w:t>18</w:t>
      </w:r>
      <w:r w:rsidR="001F73D7">
        <w:t xml:space="preserve"> </w:t>
      </w:r>
      <w:r w:rsidRPr="00E0140F">
        <w:t>deployed</w:t>
      </w:r>
      <w:r w:rsidR="001F73D7">
        <w:t xml:space="preserve"> </w:t>
      </w:r>
      <w:r w:rsidRPr="00E0140F">
        <w:t>since</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was</w:t>
      </w:r>
      <w:r w:rsidR="001F73D7">
        <w:t xml:space="preserve"> </w:t>
      </w:r>
      <w:r w:rsidRPr="00E0140F">
        <w:t>signed</w:t>
      </w:r>
      <w:r w:rsidR="001F73D7">
        <w:t xml:space="preserve"> </w:t>
      </w:r>
      <w:r w:rsidRPr="00E0140F">
        <w:t>in</w:t>
      </w:r>
      <w:r w:rsidR="001F73D7">
        <w:t xml:space="preserve"> </w:t>
      </w:r>
      <w:r w:rsidRPr="00E0140F">
        <w:t>2003</w:t>
      </w:r>
      <w:r w:rsidR="001F73D7">
        <w:t xml:space="preserve"> </w:t>
      </w:r>
      <w:r w:rsidRPr="00E0140F">
        <w:t>(all</w:t>
      </w:r>
      <w:r w:rsidR="001F73D7">
        <w:t xml:space="preserve"> </w:t>
      </w:r>
      <w:r w:rsidRPr="00E0140F">
        <w:t>of</w:t>
      </w:r>
      <w:r w:rsidR="001F73D7">
        <w:t xml:space="preserve"> </w:t>
      </w:r>
      <w:r w:rsidRPr="00E0140F">
        <w:t>these</w:t>
      </w:r>
      <w:r w:rsidR="001F73D7">
        <w:t xml:space="preserve"> </w:t>
      </w:r>
      <w:r w:rsidRPr="00E0140F">
        <w:t>from</w:t>
      </w:r>
      <w:r w:rsidR="001F73D7">
        <w:t xml:space="preserve"> </w:t>
      </w:r>
      <w:r w:rsidRPr="00E0140F">
        <w:t>the</w:t>
      </w:r>
      <w:r w:rsidR="001F73D7">
        <w:t xml:space="preserve"> </w:t>
      </w:r>
      <w:r w:rsidRPr="00E0140F">
        <w:t>Army)</w:t>
      </w:r>
      <w:r w:rsidR="001F73D7">
        <w:t xml:space="preserve"> </w:t>
      </w:r>
      <w:r w:rsidRPr="00E0140F">
        <w:t>and</w:t>
      </w:r>
      <w:r w:rsidR="001F73D7">
        <w:t xml:space="preserve"> </w:t>
      </w:r>
      <w:r w:rsidRPr="00E0140F">
        <w:t>none</w:t>
      </w:r>
      <w:r w:rsidR="001F73D7">
        <w:t xml:space="preserve"> </w:t>
      </w:r>
      <w:r w:rsidRPr="00E0140F">
        <w:t>since</w:t>
      </w:r>
      <w:r w:rsidR="001F73D7">
        <w:t xml:space="preserve"> </w:t>
      </w:r>
      <w:r w:rsidRPr="00E0140F">
        <w:t>July</w:t>
      </w:r>
      <w:r w:rsidR="001F73D7">
        <w:t xml:space="preserve"> </w:t>
      </w:r>
      <w:r w:rsidRPr="00E0140F">
        <w:t>2005.</w:t>
      </w:r>
      <w:r w:rsidR="001F73D7">
        <w:t xml:space="preserve"> </w:t>
      </w:r>
      <w:r w:rsidRPr="00E0140F">
        <w:t>The</w:t>
      </w:r>
      <w:r w:rsidR="001F73D7">
        <w:t xml:space="preserve"> </w:t>
      </w:r>
      <w:r w:rsidRPr="00E0140F">
        <w:t>vast</w:t>
      </w:r>
      <w:r w:rsidR="001F73D7">
        <w:t xml:space="preserve"> </w:t>
      </w:r>
      <w:r w:rsidRPr="00E0140F">
        <w:t>majority</w:t>
      </w:r>
      <w:r w:rsidR="001F73D7">
        <w:t xml:space="preserve"> </w:t>
      </w:r>
      <w:r w:rsidRPr="00E0140F">
        <w:t>of</w:t>
      </w:r>
      <w:r w:rsidR="001F73D7">
        <w:t xml:space="preserve"> </w:t>
      </w:r>
      <w:r w:rsidRPr="00E0140F">
        <w:t>those</w:t>
      </w:r>
      <w:r w:rsidR="001F73D7">
        <w:t xml:space="preserve"> </w:t>
      </w:r>
      <w:r w:rsidRPr="00E0140F">
        <w:t>that</w:t>
      </w:r>
      <w:r w:rsidR="001F73D7">
        <w:t xml:space="preserve"> </w:t>
      </w:r>
      <w:r w:rsidRPr="00E0140F">
        <w:t>were</w:t>
      </w:r>
      <w:r w:rsidR="001F73D7">
        <w:t xml:space="preserve"> </w:t>
      </w:r>
      <w:r w:rsidRPr="00E0140F">
        <w:t>deployed</w:t>
      </w:r>
      <w:r w:rsidR="001F73D7">
        <w:t xml:space="preserve"> </w:t>
      </w:r>
      <w:r w:rsidRPr="00E0140F">
        <w:t>were</w:t>
      </w:r>
      <w:r w:rsidR="001F73D7">
        <w:t xml:space="preserve"> </w:t>
      </w:r>
      <w:r w:rsidRPr="00E0140F">
        <w:t>within</w:t>
      </w:r>
      <w:r w:rsidR="001F73D7">
        <w:t xml:space="preserve"> </w:t>
      </w:r>
      <w:r w:rsidRPr="00E0140F">
        <w:t>one</w:t>
      </w:r>
      <w:r w:rsidR="001F73D7">
        <w:t xml:space="preserve"> </w:t>
      </w:r>
      <w:r w:rsidRPr="00E0140F">
        <w:t>week</w:t>
      </w:r>
      <w:r w:rsidR="001F73D7">
        <w:t xml:space="preserve"> </w:t>
      </w:r>
      <w:r w:rsidRPr="00E0140F">
        <w:t>of</w:t>
      </w:r>
      <w:r w:rsidR="001F73D7">
        <w:t xml:space="preserve"> </w:t>
      </w:r>
      <w:r w:rsidRPr="00E0140F">
        <w:t>their</w:t>
      </w:r>
      <w:r w:rsidR="001F73D7">
        <w:t xml:space="preserve"> </w:t>
      </w:r>
      <w:r w:rsidRPr="00E0140F">
        <w:t>eighteenth</w:t>
      </w:r>
      <w:r w:rsidR="001F73D7">
        <w:t xml:space="preserve"> </w:t>
      </w:r>
      <w:r w:rsidRPr="00E0140F">
        <w:t>birthdays</w:t>
      </w:r>
      <w:r w:rsidR="001F73D7">
        <w:t xml:space="preserve"> </w:t>
      </w:r>
      <w:r w:rsidRPr="00E0140F">
        <w:t>or</w:t>
      </w:r>
      <w:r w:rsidR="001F73D7">
        <w:t xml:space="preserve"> </w:t>
      </w:r>
      <w:r w:rsidRPr="00E0140F">
        <w:t>were</w:t>
      </w:r>
      <w:r w:rsidR="001F73D7">
        <w:t xml:space="preserve"> </w:t>
      </w:r>
      <w:r w:rsidRPr="00E0140F">
        <w:t>removed</w:t>
      </w:r>
      <w:r w:rsidR="001F73D7">
        <w:t xml:space="preserve"> </w:t>
      </w:r>
      <w:r w:rsidRPr="00E0140F">
        <w:t>from</w:t>
      </w:r>
      <w:r w:rsidR="001F73D7">
        <w:t xml:space="preserve"> </w:t>
      </w:r>
      <w:r w:rsidRPr="00E0140F">
        <w:t>theatre</w:t>
      </w:r>
      <w:r w:rsidR="001F73D7">
        <w:t xml:space="preserve"> </w:t>
      </w:r>
      <w:r w:rsidRPr="00E0140F">
        <w:t>within</w:t>
      </w:r>
      <w:r w:rsidR="001F73D7">
        <w:t xml:space="preserve"> </w:t>
      </w:r>
      <w:r w:rsidRPr="00E0140F">
        <w:t>a</w:t>
      </w:r>
      <w:r w:rsidR="001F73D7">
        <w:t xml:space="preserve"> </w:t>
      </w:r>
      <w:r w:rsidRPr="00E0140F">
        <w:t>week</w:t>
      </w:r>
      <w:r w:rsidR="001F73D7">
        <w:t xml:space="preserve"> </w:t>
      </w:r>
      <w:r w:rsidRPr="00E0140F">
        <w:t>of</w:t>
      </w:r>
      <w:r w:rsidR="001F73D7">
        <w:t xml:space="preserve"> </w:t>
      </w:r>
      <w:r w:rsidRPr="00E0140F">
        <w:t>their</w:t>
      </w:r>
      <w:r w:rsidR="001F73D7">
        <w:t xml:space="preserve"> </w:t>
      </w:r>
      <w:r w:rsidRPr="00E0140F">
        <w:t>arrival.</w:t>
      </w:r>
      <w:r w:rsidR="001F73D7">
        <w:t xml:space="preserve"> </w:t>
      </w:r>
      <w:r w:rsidRPr="00E0140F">
        <w:t>Only</w:t>
      </w:r>
      <w:r w:rsidR="001F73D7">
        <w:t xml:space="preserve"> </w:t>
      </w:r>
      <w:r w:rsidR="00D7341C">
        <w:t>4</w:t>
      </w:r>
      <w:r w:rsidR="001F73D7">
        <w:t xml:space="preserve"> </w:t>
      </w:r>
      <w:r w:rsidRPr="00E0140F">
        <w:t>under</w:t>
      </w:r>
      <w:r w:rsidR="001F73D7">
        <w:t xml:space="preserve"> </w:t>
      </w:r>
      <w:r w:rsidRPr="00E0140F">
        <w:t>18s</w:t>
      </w:r>
      <w:r w:rsidR="001F73D7">
        <w:t xml:space="preserve"> </w:t>
      </w:r>
      <w:r w:rsidRPr="00E0140F">
        <w:t>were</w:t>
      </w:r>
      <w:r w:rsidR="001F73D7">
        <w:t xml:space="preserve"> </w:t>
      </w:r>
      <w:r w:rsidRPr="00E0140F">
        <w:t>deployed</w:t>
      </w:r>
      <w:r w:rsidR="001F73D7">
        <w:t xml:space="preserve"> </w:t>
      </w:r>
      <w:r w:rsidRPr="00E0140F">
        <w:t>for</w:t>
      </w:r>
      <w:r w:rsidR="001F73D7">
        <w:t xml:space="preserve"> </w:t>
      </w:r>
      <w:r w:rsidRPr="00E0140F">
        <w:t>a</w:t>
      </w:r>
      <w:r w:rsidR="001F73D7">
        <w:t xml:space="preserve"> </w:t>
      </w:r>
      <w:r w:rsidRPr="00E0140F">
        <w:t>period</w:t>
      </w:r>
      <w:r w:rsidR="001F73D7">
        <w:t xml:space="preserve"> </w:t>
      </w:r>
      <w:r w:rsidRPr="00E0140F">
        <w:t>of</w:t>
      </w:r>
      <w:r w:rsidR="001F73D7">
        <w:t xml:space="preserve"> </w:t>
      </w:r>
      <w:r w:rsidRPr="00E0140F">
        <w:t>greater</w:t>
      </w:r>
      <w:r w:rsidR="001F73D7">
        <w:t xml:space="preserve"> </w:t>
      </w:r>
      <w:r w:rsidRPr="00E0140F">
        <w:t>than</w:t>
      </w:r>
      <w:r w:rsidR="001F73D7">
        <w:t xml:space="preserve"> </w:t>
      </w:r>
      <w:r w:rsidRPr="00E0140F">
        <w:t>two</w:t>
      </w:r>
      <w:r w:rsidR="001F73D7">
        <w:t xml:space="preserve"> </w:t>
      </w:r>
      <w:r w:rsidRPr="00E0140F">
        <w:t>weeks,</w:t>
      </w:r>
      <w:r w:rsidR="001F73D7">
        <w:t xml:space="preserve"> </w:t>
      </w:r>
      <w:r w:rsidRPr="00E0140F">
        <w:t>which</w:t>
      </w:r>
      <w:r w:rsidR="001F73D7">
        <w:t xml:space="preserve"> </w:t>
      </w:r>
      <w:r w:rsidRPr="00E0140F">
        <w:t>is</w:t>
      </w:r>
      <w:r w:rsidR="001F73D7">
        <w:t xml:space="preserve"> </w:t>
      </w:r>
      <w:r w:rsidRPr="00E0140F">
        <w:t>a</w:t>
      </w:r>
      <w:r w:rsidR="001F73D7">
        <w:t xml:space="preserve"> </w:t>
      </w:r>
      <w:r w:rsidRPr="00E0140F">
        <w:t>remarkably</w:t>
      </w:r>
      <w:r w:rsidR="001F73D7">
        <w:t xml:space="preserve"> </w:t>
      </w:r>
      <w:r w:rsidRPr="00E0140F">
        <w:t>small</w:t>
      </w:r>
      <w:r w:rsidR="001F73D7">
        <w:t xml:space="preserve"> </w:t>
      </w:r>
      <w:r w:rsidRPr="00E0140F">
        <w:t>number</w:t>
      </w:r>
      <w:r w:rsidR="001F73D7">
        <w:t xml:space="preserve"> </w:t>
      </w:r>
      <w:r w:rsidRPr="00E0140F">
        <w:t>given</w:t>
      </w:r>
      <w:r w:rsidR="001F73D7">
        <w:t xml:space="preserve"> </w:t>
      </w:r>
      <w:r w:rsidRPr="00E0140F">
        <w:t>that</w:t>
      </w:r>
      <w:r w:rsidR="001F73D7">
        <w:t xml:space="preserve"> </w:t>
      </w:r>
      <w:r w:rsidRPr="00E0140F">
        <w:t>the</w:t>
      </w:r>
      <w:r w:rsidR="001F73D7">
        <w:t xml:space="preserve"> </w:t>
      </w:r>
      <w:r w:rsidRPr="00E0140F">
        <w:t>United</w:t>
      </w:r>
      <w:r w:rsidR="00BB6232">
        <w:t> </w:t>
      </w:r>
      <w:r w:rsidRPr="00E0140F">
        <w:t>Kingdom</w:t>
      </w:r>
      <w:r w:rsidR="001F73D7">
        <w:t xml:space="preserve"> </w:t>
      </w:r>
      <w:r w:rsidRPr="00E0140F">
        <w:t>has</w:t>
      </w:r>
      <w:r w:rsidR="001F73D7">
        <w:t xml:space="preserve"> </w:t>
      </w:r>
      <w:r w:rsidRPr="00E0140F">
        <w:t>deployed</w:t>
      </w:r>
      <w:r w:rsidR="001F73D7">
        <w:t xml:space="preserve"> </w:t>
      </w:r>
      <w:r w:rsidRPr="00E0140F">
        <w:t>well</w:t>
      </w:r>
      <w:r w:rsidR="001F73D7">
        <w:t xml:space="preserve"> </w:t>
      </w:r>
      <w:r w:rsidRPr="00E0140F">
        <w:t>over</w:t>
      </w:r>
      <w:r w:rsidR="001F73D7">
        <w:t xml:space="preserve"> </w:t>
      </w:r>
      <w:r w:rsidRPr="00E0140F">
        <w:t>100,000</w:t>
      </w:r>
      <w:r w:rsidR="001F73D7">
        <w:t xml:space="preserve"> </w:t>
      </w:r>
      <w:r w:rsidRPr="00E0140F">
        <w:t>personnel</w:t>
      </w:r>
      <w:r w:rsidR="001F73D7">
        <w:t xml:space="preserve"> </w:t>
      </w:r>
      <w:r w:rsidRPr="00E0140F">
        <w:t>on</w:t>
      </w:r>
      <w:r w:rsidR="001F73D7">
        <w:t xml:space="preserve"> </w:t>
      </w:r>
      <w:r w:rsidRPr="00E0140F">
        <w:t>ope</w:t>
      </w:r>
      <w:r w:rsidR="007D7E26">
        <w:t>rations</w:t>
      </w:r>
      <w:r w:rsidR="001F73D7">
        <w:t xml:space="preserve"> </w:t>
      </w:r>
      <w:r w:rsidR="007D7E26">
        <w:t>during</w:t>
      </w:r>
      <w:r w:rsidR="001F73D7">
        <w:t xml:space="preserve"> </w:t>
      </w:r>
      <w:r w:rsidR="007D7E26">
        <w:t>the</w:t>
      </w:r>
      <w:r w:rsidR="001F73D7">
        <w:t xml:space="preserve"> </w:t>
      </w:r>
      <w:r w:rsidR="007D7E26">
        <w:t>same</w:t>
      </w:r>
      <w:r w:rsidR="001F73D7">
        <w:t xml:space="preserve"> </w:t>
      </w:r>
      <w:r w:rsidR="007D7E26">
        <w:t>period.</w:t>
      </w:r>
    </w:p>
    <w:p w:rsidR="00E0140F" w:rsidRPr="007D7E26" w:rsidRDefault="00E0140F" w:rsidP="00E0140F">
      <w:r w:rsidRPr="00E0140F">
        <w:t>4.</w:t>
      </w:r>
      <w:r w:rsidRPr="00E0140F">
        <w:tab/>
        <w:t>The</w:t>
      </w:r>
      <w:r w:rsidR="001F73D7">
        <w:t xml:space="preserve"> </w:t>
      </w:r>
      <w:r w:rsidRPr="00E0140F">
        <w:t>United</w:t>
      </w:r>
      <w:r w:rsidR="001F73D7">
        <w:t xml:space="preserve"> </w:t>
      </w:r>
      <w:r w:rsidRPr="00E0140F">
        <w:t>Kingdom</w:t>
      </w:r>
      <w:r w:rsidR="001F73D7">
        <w:t xml:space="preserve"> </w:t>
      </w:r>
      <w:r w:rsidRPr="00E0140F">
        <w:t>made</w:t>
      </w:r>
      <w:r w:rsidR="001F73D7">
        <w:t xml:space="preserve"> </w:t>
      </w:r>
      <w:r w:rsidRPr="00E0140F">
        <w:t>another</w:t>
      </w:r>
      <w:r w:rsidR="001F73D7">
        <w:t xml:space="preserve"> </w:t>
      </w:r>
      <w:r w:rsidRPr="00E0140F">
        <w:t>declaration</w:t>
      </w:r>
      <w:r w:rsidR="001F73D7">
        <w:t xml:space="preserve"> </w:t>
      </w:r>
      <w:r w:rsidRPr="00E0140F">
        <w:t>upon</w:t>
      </w:r>
      <w:r w:rsidR="001F73D7">
        <w:t xml:space="preserve"> </w:t>
      </w:r>
      <w:r w:rsidRPr="00E0140F">
        <w:t>ratification</w:t>
      </w:r>
      <w:r w:rsidR="001F73D7">
        <w:t xml:space="preserve"> </w:t>
      </w:r>
      <w:r w:rsidRPr="00E0140F">
        <w:t>concerning</w:t>
      </w:r>
      <w:r w:rsidR="001F73D7">
        <w:t xml:space="preserve"> </w:t>
      </w:r>
      <w:r w:rsidRPr="00E0140F">
        <w:t>the</w:t>
      </w:r>
      <w:r w:rsidR="001F73D7">
        <w:t xml:space="preserve"> </w:t>
      </w:r>
      <w:r w:rsidRPr="00E0140F">
        <w:t>minimum</w:t>
      </w:r>
      <w:r w:rsidR="001F73D7">
        <w:t xml:space="preserve"> </w:t>
      </w:r>
      <w:r w:rsidRPr="00E0140F">
        <w:t>age</w:t>
      </w:r>
      <w:r w:rsidR="001F73D7">
        <w:t xml:space="preserve"> </w:t>
      </w:r>
      <w:r w:rsidRPr="00E0140F">
        <w:t>of</w:t>
      </w:r>
      <w:r w:rsidR="001F73D7">
        <w:t xml:space="preserve"> </w:t>
      </w:r>
      <w:r w:rsidRPr="00E0140F">
        <w:t>recruitment</w:t>
      </w:r>
      <w:r w:rsidR="001F73D7">
        <w:t xml:space="preserve"> </w:t>
      </w:r>
      <w:r w:rsidRPr="00E0140F">
        <w:t>(age</w:t>
      </w:r>
      <w:r w:rsidR="001F73D7">
        <w:t xml:space="preserve"> </w:t>
      </w:r>
      <w:r w:rsidRPr="00E0140F">
        <w:t>16,</w:t>
      </w:r>
      <w:r w:rsidR="001F73D7">
        <w:t xml:space="preserve"> </w:t>
      </w:r>
      <w:r w:rsidRPr="00E0140F">
        <w:t>in</w:t>
      </w:r>
      <w:r w:rsidR="001F73D7">
        <w:t xml:space="preserve"> </w:t>
      </w:r>
      <w:r w:rsidRPr="00E0140F">
        <w:t>line</w:t>
      </w:r>
      <w:r w:rsidR="001F73D7">
        <w:t xml:space="preserve"> </w:t>
      </w:r>
      <w:r w:rsidRPr="00E0140F">
        <w:t>with</w:t>
      </w:r>
      <w:r w:rsidR="001F73D7">
        <w:t xml:space="preserve"> </w:t>
      </w:r>
      <w:r w:rsidRPr="00E0140F">
        <w:t>minimum</w:t>
      </w:r>
      <w:r w:rsidR="001F73D7">
        <w:t xml:space="preserve"> </w:t>
      </w:r>
      <w:r w:rsidRPr="00E0140F">
        <w:t>school</w:t>
      </w:r>
      <w:r w:rsidR="001F73D7">
        <w:t>-</w:t>
      </w:r>
      <w:r w:rsidRPr="00E0140F">
        <w:t>leaving</w:t>
      </w:r>
      <w:r w:rsidR="001F73D7">
        <w:t xml:space="preserve"> </w:t>
      </w:r>
      <w:r w:rsidRPr="00E0140F">
        <w:t>age)</w:t>
      </w:r>
      <w:r w:rsidR="001F73D7">
        <w:t xml:space="preserve"> </w:t>
      </w:r>
      <w:r w:rsidRPr="00E0140F">
        <w:t>and</w:t>
      </w:r>
      <w:r w:rsidR="001F73D7">
        <w:t xml:space="preserve"> </w:t>
      </w:r>
      <w:r w:rsidRPr="00E0140F">
        <w:t>on</w:t>
      </w:r>
      <w:r w:rsidR="001F73D7">
        <w:t xml:space="preserve"> </w:t>
      </w:r>
      <w:r w:rsidRPr="00E0140F">
        <w:t>the</w:t>
      </w:r>
      <w:r w:rsidR="001F73D7">
        <w:t xml:space="preserve"> </w:t>
      </w:r>
      <w:r w:rsidRPr="00E0140F">
        <w:t>safeguards</w:t>
      </w:r>
      <w:r w:rsidR="001F73D7">
        <w:t xml:space="preserve"> </w:t>
      </w:r>
      <w:r w:rsidRPr="00E0140F">
        <w:t>it</w:t>
      </w:r>
      <w:r w:rsidR="001F73D7">
        <w:t xml:space="preserve"> </w:t>
      </w:r>
      <w:r w:rsidRPr="00E0140F">
        <w:t>has</w:t>
      </w:r>
      <w:r w:rsidR="001F73D7">
        <w:t xml:space="preserve"> </w:t>
      </w:r>
      <w:r w:rsidRPr="00E0140F">
        <w:t>in</w:t>
      </w:r>
      <w:r w:rsidR="001F73D7">
        <w:t xml:space="preserve"> </w:t>
      </w:r>
      <w:r w:rsidRPr="00E0140F">
        <w:t>place</w:t>
      </w:r>
      <w:r w:rsidR="001F73D7">
        <w:t xml:space="preserve"> </w:t>
      </w:r>
      <w:r w:rsidRPr="00E0140F">
        <w:t>to</w:t>
      </w:r>
      <w:r w:rsidR="001F73D7">
        <w:t xml:space="preserve"> </w:t>
      </w:r>
      <w:r w:rsidRPr="00E0140F">
        <w:t>ensure</w:t>
      </w:r>
      <w:r w:rsidR="001F73D7">
        <w:t xml:space="preserve"> </w:t>
      </w:r>
      <w:r w:rsidRPr="00E0140F">
        <w:t>that</w:t>
      </w:r>
      <w:r w:rsidR="001F73D7">
        <w:t xml:space="preserve"> </w:t>
      </w:r>
      <w:r w:rsidRPr="00E0140F">
        <w:t>all</w:t>
      </w:r>
      <w:r w:rsidR="001F73D7">
        <w:t xml:space="preserve"> </w:t>
      </w:r>
      <w:r w:rsidRPr="00E0140F">
        <w:t>recruitment</w:t>
      </w:r>
      <w:r w:rsidR="001F73D7">
        <w:t xml:space="preserve"> </w:t>
      </w:r>
      <w:r w:rsidRPr="00E0140F">
        <w:t>of</w:t>
      </w:r>
      <w:r w:rsidR="001F73D7">
        <w:t xml:space="preserve"> </w:t>
      </w:r>
      <w:r w:rsidRPr="00E0140F">
        <w:t>under</w:t>
      </w:r>
      <w:r w:rsidR="001F73D7">
        <w:t xml:space="preserve"> </w:t>
      </w:r>
      <w:r w:rsidRPr="00E0140F">
        <w:t>18s</w:t>
      </w:r>
      <w:r w:rsidR="001F73D7">
        <w:t xml:space="preserve"> </w:t>
      </w:r>
      <w:r w:rsidRPr="00E0140F">
        <w:t>is</w:t>
      </w:r>
      <w:r w:rsidR="001F73D7">
        <w:t xml:space="preserve"> </w:t>
      </w:r>
      <w:r w:rsidRPr="00E0140F">
        <w:t>genuinely</w:t>
      </w:r>
      <w:r w:rsidR="001F73D7">
        <w:t xml:space="preserve"> </w:t>
      </w:r>
      <w:r w:rsidRPr="00E0140F">
        <w:t>voluntary</w:t>
      </w:r>
      <w:r w:rsidR="001F73D7">
        <w:t xml:space="preserve"> </w:t>
      </w:r>
      <w:r w:rsidRPr="00E0140F">
        <w:t>and</w:t>
      </w:r>
      <w:r w:rsidR="001F73D7">
        <w:t xml:space="preserve"> </w:t>
      </w:r>
      <w:r w:rsidRPr="00E0140F">
        <w:t>with</w:t>
      </w:r>
      <w:r w:rsidR="001F73D7">
        <w:t xml:space="preserve"> </w:t>
      </w:r>
      <w:r w:rsidRPr="00E0140F">
        <w:t>the</w:t>
      </w:r>
      <w:r w:rsidR="001F73D7">
        <w:t xml:space="preserve"> </w:t>
      </w:r>
      <w:r w:rsidRPr="00E0140F">
        <w:t>informed</w:t>
      </w:r>
      <w:r w:rsidR="001F73D7">
        <w:t xml:space="preserve"> </w:t>
      </w:r>
      <w:r w:rsidRPr="00E0140F">
        <w:t>consent</w:t>
      </w:r>
      <w:r w:rsidR="001F73D7">
        <w:t xml:space="preserve"> </w:t>
      </w:r>
      <w:r w:rsidRPr="00E0140F">
        <w:t>of</w:t>
      </w:r>
      <w:r w:rsidR="001F73D7">
        <w:t xml:space="preserve"> </w:t>
      </w:r>
      <w:r w:rsidRPr="00E0140F">
        <w:t>the</w:t>
      </w:r>
      <w:r w:rsidR="001F73D7">
        <w:t xml:space="preserve"> </w:t>
      </w:r>
      <w:r w:rsidRPr="00E0140F">
        <w:t>volunteer</w:t>
      </w:r>
      <w:r w:rsidR="001F73D7">
        <w:t xml:space="preserve"> </w:t>
      </w:r>
      <w:r w:rsidRPr="00E0140F">
        <w:t>and</w:t>
      </w:r>
      <w:r w:rsidR="001F73D7">
        <w:t xml:space="preserve"> </w:t>
      </w:r>
      <w:r w:rsidRPr="00E0140F">
        <w:t>his/her</w:t>
      </w:r>
      <w:r w:rsidR="001F73D7">
        <w:t xml:space="preserve"> </w:t>
      </w:r>
      <w:r w:rsidRPr="00E0140F">
        <w:t>parents.</w:t>
      </w:r>
      <w:r w:rsidR="001F73D7">
        <w:t xml:space="preserve"> </w:t>
      </w:r>
      <w:r w:rsidRPr="00E0140F">
        <w:t>The</w:t>
      </w:r>
      <w:r w:rsidR="001F73D7">
        <w:t xml:space="preserve"> </w:t>
      </w:r>
      <w:r w:rsidRPr="00E0140F">
        <w:t>minimum</w:t>
      </w:r>
      <w:r w:rsidR="001F73D7">
        <w:t xml:space="preserve"> </w:t>
      </w:r>
      <w:r w:rsidRPr="00E0140F">
        <w:t>recruitment</w:t>
      </w:r>
      <w:r w:rsidR="001F73D7">
        <w:t xml:space="preserve"> </w:t>
      </w:r>
      <w:r w:rsidRPr="00E0140F">
        <w:t>age</w:t>
      </w:r>
      <w:r w:rsidR="001F73D7">
        <w:t xml:space="preserve"> </w:t>
      </w:r>
      <w:r w:rsidRPr="00E0140F">
        <w:t>remains</w:t>
      </w:r>
      <w:r w:rsidR="001F73D7">
        <w:t xml:space="preserve"> </w:t>
      </w:r>
      <w:r w:rsidRPr="00E0140F">
        <w:t>at</w:t>
      </w:r>
      <w:r w:rsidR="00BB6232">
        <w:t> </w:t>
      </w:r>
      <w:r w:rsidRPr="00E0140F">
        <w:t>16</w:t>
      </w:r>
      <w:r w:rsidR="001F73D7">
        <w:t xml:space="preserve"> </w:t>
      </w:r>
      <w:r w:rsidRPr="00E0140F">
        <w:t>and</w:t>
      </w:r>
      <w:r w:rsidR="001F73D7">
        <w:t xml:space="preserve"> </w:t>
      </w:r>
      <w:r w:rsidRPr="00E0140F">
        <w:t>there</w:t>
      </w:r>
      <w:r w:rsidR="001F73D7">
        <w:t xml:space="preserve"> </w:t>
      </w:r>
      <w:r w:rsidRPr="00E0140F">
        <w:t>are</w:t>
      </w:r>
      <w:r w:rsidR="001F73D7">
        <w:t xml:space="preserve"> </w:t>
      </w:r>
      <w:r w:rsidRPr="00E0140F">
        <w:t>no</w:t>
      </w:r>
      <w:r w:rsidR="001F73D7">
        <w:t xml:space="preserve"> </w:t>
      </w:r>
      <w:r w:rsidRPr="00E0140F">
        <w:t>plans</w:t>
      </w:r>
      <w:r w:rsidR="001F73D7">
        <w:t xml:space="preserve"> </w:t>
      </w:r>
      <w:r w:rsidRPr="00E0140F">
        <w:t>to</w:t>
      </w:r>
      <w:r w:rsidR="001F73D7">
        <w:t xml:space="preserve"> </w:t>
      </w:r>
      <w:r w:rsidRPr="00E0140F">
        <w:t>change</w:t>
      </w:r>
      <w:r w:rsidR="001F73D7">
        <w:t xml:space="preserve"> </w:t>
      </w:r>
      <w:r w:rsidRPr="00E0140F">
        <w:t>this.</w:t>
      </w:r>
      <w:r w:rsidR="001F73D7">
        <w:t xml:space="preserve"> </w:t>
      </w:r>
      <w:r w:rsidRPr="00E0140F">
        <w:t>All</w:t>
      </w:r>
      <w:r w:rsidR="001F73D7">
        <w:t xml:space="preserve"> </w:t>
      </w:r>
      <w:r w:rsidRPr="00E0140F">
        <w:t>recruitment</w:t>
      </w:r>
      <w:r w:rsidR="001F73D7">
        <w:t xml:space="preserve"> </w:t>
      </w:r>
      <w:r w:rsidRPr="00E0140F">
        <w:t>into</w:t>
      </w:r>
      <w:r w:rsidR="001F73D7">
        <w:t xml:space="preserve"> </w:t>
      </w:r>
      <w:r w:rsidRPr="00E0140F">
        <w:t>the</w:t>
      </w:r>
      <w:r w:rsidR="001F73D7">
        <w:t xml:space="preserve"> </w:t>
      </w:r>
      <w:r w:rsidRPr="00E0140F">
        <w:t>British</w:t>
      </w:r>
      <w:r w:rsidR="001F73D7">
        <w:t xml:space="preserve"> </w:t>
      </w:r>
      <w:r w:rsidR="003233DA">
        <w:t>Armed Forces</w:t>
      </w:r>
      <w:r w:rsidR="001F73D7">
        <w:t xml:space="preserve"> </w:t>
      </w:r>
      <w:r w:rsidRPr="00E0140F">
        <w:t>is</w:t>
      </w:r>
      <w:r w:rsidR="001F73D7">
        <w:t xml:space="preserve"> </w:t>
      </w:r>
      <w:r w:rsidRPr="00E0140F">
        <w:t>voluntary</w:t>
      </w:r>
      <w:r w:rsidR="001F73D7">
        <w:t xml:space="preserve"> </w:t>
      </w:r>
      <w:r w:rsidRPr="00E0140F">
        <w:t>and</w:t>
      </w:r>
      <w:r w:rsidR="001F73D7">
        <w:t xml:space="preserve"> </w:t>
      </w:r>
      <w:r w:rsidRPr="00E0140F">
        <w:t>no</w:t>
      </w:r>
      <w:r w:rsidR="001F73D7">
        <w:t xml:space="preserve"> </w:t>
      </w:r>
      <w:r w:rsidRPr="00E0140F">
        <w:t>applicant</w:t>
      </w:r>
      <w:r w:rsidR="001F73D7">
        <w:t xml:space="preserve"> </w:t>
      </w:r>
      <w:r w:rsidRPr="00E0140F">
        <w:t>under</w:t>
      </w:r>
      <w:r w:rsidR="001F73D7">
        <w:t xml:space="preserve"> </w:t>
      </w:r>
      <w:r w:rsidRPr="00E0140F">
        <w:t>18</w:t>
      </w:r>
      <w:r w:rsidR="001F73D7">
        <w:t xml:space="preserve"> </w:t>
      </w:r>
      <w:r w:rsidRPr="00E0140F">
        <w:t>years</w:t>
      </w:r>
      <w:r w:rsidR="001F73D7">
        <w:t xml:space="preserve"> </w:t>
      </w:r>
      <w:r w:rsidRPr="00E0140F">
        <w:t>of</w:t>
      </w:r>
      <w:r w:rsidR="001F73D7">
        <w:t xml:space="preserve"> </w:t>
      </w:r>
      <w:r w:rsidRPr="00E0140F">
        <w:t>age</w:t>
      </w:r>
      <w:r w:rsidR="001F73D7">
        <w:t xml:space="preserve"> </w:t>
      </w:r>
      <w:r w:rsidRPr="00E0140F">
        <w:t>may</w:t>
      </w:r>
      <w:r w:rsidR="001F73D7">
        <w:t xml:space="preserve"> </w:t>
      </w:r>
      <w:r w:rsidRPr="00E0140F">
        <w:t>join</w:t>
      </w:r>
      <w:r w:rsidR="001F73D7">
        <w:t xml:space="preserve"> </w:t>
      </w:r>
      <w:r w:rsidRPr="00E0140F">
        <w:t>unless</w:t>
      </w:r>
      <w:r w:rsidR="001F73D7">
        <w:t xml:space="preserve"> </w:t>
      </w:r>
      <w:r w:rsidRPr="00E0140F">
        <w:t>their</w:t>
      </w:r>
      <w:r w:rsidR="001F73D7">
        <w:t xml:space="preserve"> </w:t>
      </w:r>
      <w:r w:rsidRPr="00E0140F">
        <w:t>application</w:t>
      </w:r>
      <w:r w:rsidR="001F73D7">
        <w:t xml:space="preserve"> </w:t>
      </w:r>
      <w:r w:rsidRPr="00E0140F">
        <w:t>is</w:t>
      </w:r>
      <w:r w:rsidR="001F73D7">
        <w:t xml:space="preserve"> </w:t>
      </w:r>
      <w:r w:rsidRPr="00E0140F">
        <w:t>accompanied</w:t>
      </w:r>
      <w:r w:rsidR="001F73D7">
        <w:t xml:space="preserve"> </w:t>
      </w:r>
      <w:r w:rsidRPr="00E0140F">
        <w:t>by</w:t>
      </w:r>
      <w:r w:rsidR="001F73D7">
        <w:t xml:space="preserve"> </w:t>
      </w:r>
      <w:r w:rsidRPr="00E0140F">
        <w:t>the</w:t>
      </w:r>
      <w:r w:rsidR="001F73D7">
        <w:t xml:space="preserve"> </w:t>
      </w:r>
      <w:r w:rsidRPr="00E0140F">
        <w:t>formal</w:t>
      </w:r>
      <w:r w:rsidR="001F73D7">
        <w:t xml:space="preserve"> </w:t>
      </w:r>
      <w:r w:rsidRPr="00E0140F">
        <w:t>written</w:t>
      </w:r>
      <w:r w:rsidR="001F73D7">
        <w:t xml:space="preserve"> </w:t>
      </w:r>
      <w:r w:rsidRPr="00E0140F">
        <w:t>consent</w:t>
      </w:r>
      <w:r w:rsidR="001F73D7">
        <w:t xml:space="preserve"> </w:t>
      </w:r>
      <w:r w:rsidRPr="00E0140F">
        <w:t>of</w:t>
      </w:r>
      <w:r w:rsidR="001F73D7">
        <w:t xml:space="preserve"> </w:t>
      </w:r>
      <w:r w:rsidRPr="00E0140F">
        <w:t>his/her</w:t>
      </w:r>
      <w:r w:rsidR="001F73D7">
        <w:t xml:space="preserve"> </w:t>
      </w:r>
      <w:r w:rsidRPr="00E0140F">
        <w:t>parent</w:t>
      </w:r>
      <w:r w:rsidR="001F73D7">
        <w:t xml:space="preserve"> </w:t>
      </w:r>
      <w:r w:rsidRPr="00E0140F">
        <w:t>or</w:t>
      </w:r>
      <w:r w:rsidR="001F73D7">
        <w:t xml:space="preserve"> </w:t>
      </w:r>
      <w:r w:rsidRPr="00E0140F">
        <w:t>guardian.</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anyone</w:t>
      </w:r>
      <w:r w:rsidR="001F73D7">
        <w:t xml:space="preserve"> </w:t>
      </w:r>
      <w:r w:rsidRPr="00E0140F">
        <w:t>seeking</w:t>
      </w:r>
      <w:r w:rsidR="001F73D7">
        <w:t xml:space="preserve"> </w:t>
      </w:r>
      <w:r w:rsidRPr="00E0140F">
        <w:t>to</w:t>
      </w:r>
      <w:r w:rsidR="001F73D7">
        <w:t xml:space="preserve"> </w:t>
      </w:r>
      <w:r w:rsidRPr="00E0140F">
        <w:t>join</w:t>
      </w:r>
      <w:r w:rsidR="001F73D7">
        <w:t xml:space="preserve"> </w:t>
      </w:r>
      <w:r w:rsidRPr="00E0140F">
        <w:t>the</w:t>
      </w:r>
      <w:r w:rsidR="001F73D7">
        <w:t xml:space="preserve"> </w:t>
      </w:r>
      <w:r w:rsidRPr="00E0140F">
        <w:t>service</w:t>
      </w:r>
      <w:r w:rsidR="001F73D7">
        <w:t xml:space="preserve"> </w:t>
      </w:r>
      <w:r w:rsidRPr="00E0140F">
        <w:t>is</w:t>
      </w:r>
      <w:r w:rsidR="001F73D7">
        <w:t xml:space="preserve"> </w:t>
      </w:r>
      <w:r w:rsidRPr="00E0140F">
        <w:t>carefully</w:t>
      </w:r>
      <w:r w:rsidR="001F73D7">
        <w:t xml:space="preserve"> </w:t>
      </w:r>
      <w:r w:rsidRPr="00E0140F">
        <w:t>checked</w:t>
      </w:r>
      <w:r w:rsidR="001F73D7">
        <w:t xml:space="preserve"> </w:t>
      </w:r>
      <w:r w:rsidRPr="00E0140F">
        <w:t>against</w:t>
      </w:r>
      <w:r w:rsidR="001F73D7">
        <w:t xml:space="preserve"> </w:t>
      </w:r>
      <w:r w:rsidRPr="00E0140F">
        <w:t>original</w:t>
      </w:r>
      <w:r w:rsidR="001F73D7">
        <w:t xml:space="preserve"> </w:t>
      </w:r>
      <w:r w:rsidRPr="00E0140F">
        <w:t>birth</w:t>
      </w:r>
      <w:r w:rsidR="001F73D7">
        <w:t xml:space="preserve"> </w:t>
      </w:r>
      <w:r w:rsidRPr="00E0140F">
        <w:t>certificates</w:t>
      </w:r>
      <w:r w:rsidR="001F73D7">
        <w:t xml:space="preserve"> </w:t>
      </w:r>
      <w:r w:rsidRPr="00E0140F">
        <w:t>and</w:t>
      </w:r>
      <w:r w:rsidR="001F73D7">
        <w:t xml:space="preserve"> </w:t>
      </w:r>
      <w:r w:rsidRPr="00E0140F">
        <w:t>other</w:t>
      </w:r>
      <w:r w:rsidR="001F73D7">
        <w:t xml:space="preserve"> </w:t>
      </w:r>
      <w:r w:rsidRPr="00E0140F">
        <w:t>identity</w:t>
      </w:r>
      <w:r w:rsidR="001F73D7">
        <w:t xml:space="preserve"> </w:t>
      </w:r>
      <w:r w:rsidRPr="00E0140F">
        <w:t>documents.</w:t>
      </w:r>
      <w:r w:rsidR="001F73D7">
        <w:t xml:space="preserve"> </w:t>
      </w:r>
      <w:r w:rsidRPr="00E0140F">
        <w:t>The</w:t>
      </w:r>
      <w:r w:rsidR="001F73D7">
        <w:t xml:space="preserve"> </w:t>
      </w:r>
      <w:r w:rsidRPr="00E0140F">
        <w:t>date</w:t>
      </w:r>
      <w:r w:rsidR="001F73D7">
        <w:t xml:space="preserve"> </w:t>
      </w:r>
      <w:r w:rsidRPr="00E0140F">
        <w:t>of</w:t>
      </w:r>
      <w:r w:rsidR="001F73D7">
        <w:t xml:space="preserve"> </w:t>
      </w:r>
      <w:r w:rsidRPr="00E0140F">
        <w:t>reference</w:t>
      </w:r>
      <w:r w:rsidR="001F73D7">
        <w:t xml:space="preserve"> </w:t>
      </w:r>
      <w:r w:rsidRPr="00E0140F">
        <w:t>used</w:t>
      </w:r>
      <w:r w:rsidR="001F73D7">
        <w:t xml:space="preserve"> </w:t>
      </w:r>
      <w:r w:rsidRPr="00E0140F">
        <w:t>when</w:t>
      </w:r>
      <w:r w:rsidR="001F73D7">
        <w:t xml:space="preserve"> </w:t>
      </w:r>
      <w:r w:rsidRPr="00E0140F">
        <w:t>determining</w:t>
      </w:r>
      <w:r w:rsidR="001F73D7">
        <w:t xml:space="preserve"> </w:t>
      </w:r>
      <w:r w:rsidRPr="00E0140F">
        <w:t>whether</w:t>
      </w:r>
      <w:r w:rsidR="001F73D7">
        <w:t xml:space="preserve"> </w:t>
      </w:r>
      <w:r w:rsidRPr="00E0140F">
        <w:t>or</w:t>
      </w:r>
      <w:r w:rsidR="001F73D7">
        <w:t xml:space="preserve"> </w:t>
      </w:r>
      <w:r w:rsidRPr="00E0140F">
        <w:t>not</w:t>
      </w:r>
      <w:r w:rsidR="001F73D7">
        <w:t xml:space="preserve"> </w:t>
      </w:r>
      <w:r w:rsidRPr="00E0140F">
        <w:t>a</w:t>
      </w:r>
      <w:r w:rsidR="001F73D7">
        <w:t xml:space="preserve"> </w:t>
      </w:r>
      <w:r w:rsidRPr="00E0140F">
        <w:t>person</w:t>
      </w:r>
      <w:r w:rsidR="001F73D7">
        <w:t xml:space="preserve"> </w:t>
      </w:r>
      <w:r w:rsidRPr="00E0140F">
        <w:t>is</w:t>
      </w:r>
      <w:r w:rsidR="001F73D7">
        <w:t xml:space="preserve"> </w:t>
      </w:r>
      <w:r w:rsidRPr="00E0140F">
        <w:t>eligible</w:t>
      </w:r>
      <w:r w:rsidR="001F73D7">
        <w:t xml:space="preserve"> </w:t>
      </w:r>
      <w:r w:rsidRPr="00E0140F">
        <w:t>to</w:t>
      </w:r>
      <w:r w:rsidR="001F73D7">
        <w:t xml:space="preserve"> </w:t>
      </w:r>
      <w:r w:rsidRPr="00E0140F">
        <w:t>join</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007D7E26">
        <w:t>is</w:t>
      </w:r>
      <w:r w:rsidR="001F73D7">
        <w:t xml:space="preserve"> </w:t>
      </w:r>
      <w:r w:rsidR="007D7E26">
        <w:t>always</w:t>
      </w:r>
      <w:r w:rsidR="001F73D7">
        <w:t xml:space="preserve"> </w:t>
      </w:r>
      <w:r w:rsidR="007D7E26">
        <w:t>their</w:t>
      </w:r>
      <w:r w:rsidR="001F73D7">
        <w:t xml:space="preserve"> </w:t>
      </w:r>
      <w:r w:rsidR="007D7E26">
        <w:t>date</w:t>
      </w:r>
      <w:r w:rsidR="001F73D7">
        <w:t xml:space="preserve"> </w:t>
      </w:r>
      <w:r w:rsidR="007D7E26">
        <w:t>of</w:t>
      </w:r>
      <w:r w:rsidR="001F73D7">
        <w:t xml:space="preserve"> </w:t>
      </w:r>
      <w:r w:rsidR="007D7E26">
        <w:t>birth.</w:t>
      </w:r>
    </w:p>
    <w:p w:rsidR="00E0140F" w:rsidRPr="009A4B68" w:rsidRDefault="00E0140F" w:rsidP="00E0140F">
      <w:pPr>
        <w:rPr>
          <w:lang w:val="en-IE"/>
        </w:rPr>
      </w:pPr>
      <w:r w:rsidRPr="00E0140F">
        <w:rPr>
          <w:lang w:val="en-IE"/>
        </w:rPr>
        <w:t>5.</w:t>
      </w:r>
      <w:r w:rsidRPr="00E0140F">
        <w:rPr>
          <w:lang w:val="en-IE"/>
        </w:rPr>
        <w:tab/>
        <w:t>We</w:t>
      </w:r>
      <w:r w:rsidR="001F73D7">
        <w:rPr>
          <w:lang w:val="en-IE"/>
        </w:rPr>
        <w:t xml:space="preserve"> </w:t>
      </w:r>
      <w:r w:rsidRPr="00E0140F">
        <w:rPr>
          <w:lang w:val="en-IE"/>
        </w:rPr>
        <w:t>take</w:t>
      </w:r>
      <w:r w:rsidR="001F73D7">
        <w:rPr>
          <w:lang w:val="en-IE"/>
        </w:rPr>
        <w:t xml:space="preserve"> </w:t>
      </w:r>
      <w:r w:rsidRPr="00E0140F">
        <w:rPr>
          <w:lang w:val="en-IE"/>
        </w:rPr>
        <w:t>our</w:t>
      </w:r>
      <w:r w:rsidR="001F73D7">
        <w:rPr>
          <w:lang w:val="en-IE"/>
        </w:rPr>
        <w:t xml:space="preserve"> </w:t>
      </w:r>
      <w:r w:rsidRPr="00E0140F">
        <w:rPr>
          <w:lang w:val="en-IE"/>
        </w:rPr>
        <w:t>responsibility</w:t>
      </w:r>
      <w:r w:rsidR="001F73D7">
        <w:rPr>
          <w:lang w:val="en-IE"/>
        </w:rPr>
        <w:t xml:space="preserve"> </w:t>
      </w:r>
      <w:r w:rsidRPr="00E0140F">
        <w:rPr>
          <w:lang w:val="en-IE"/>
        </w:rPr>
        <w:t>for</w:t>
      </w:r>
      <w:r w:rsidR="001F73D7">
        <w:rPr>
          <w:lang w:val="en-IE"/>
        </w:rPr>
        <w:t xml:space="preserve"> </w:t>
      </w:r>
      <w:r w:rsidRPr="00E0140F">
        <w:rPr>
          <w:lang w:val="en-IE"/>
        </w:rPr>
        <w:t>the</w:t>
      </w:r>
      <w:r w:rsidR="001F73D7">
        <w:rPr>
          <w:lang w:val="en-IE"/>
        </w:rPr>
        <w:t xml:space="preserve"> </w:t>
      </w:r>
      <w:r w:rsidRPr="00E0140F">
        <w:rPr>
          <w:lang w:val="en-IE"/>
        </w:rPr>
        <w:t>well</w:t>
      </w:r>
      <w:r w:rsidR="001F73D7">
        <w:rPr>
          <w:lang w:val="en-IE"/>
        </w:rPr>
        <w:t>-</w:t>
      </w:r>
      <w:r w:rsidRPr="00E0140F">
        <w:rPr>
          <w:lang w:val="en-IE"/>
        </w:rPr>
        <w:t>being</w:t>
      </w:r>
      <w:r w:rsidR="001F73D7">
        <w:rPr>
          <w:lang w:val="en-IE"/>
        </w:rPr>
        <w:t xml:space="preserve"> </w:t>
      </w:r>
      <w:r w:rsidRPr="00E0140F">
        <w:rPr>
          <w:lang w:val="en-IE"/>
        </w:rPr>
        <w:t>and</w:t>
      </w:r>
      <w:r w:rsidR="001F73D7">
        <w:rPr>
          <w:lang w:val="en-IE"/>
        </w:rPr>
        <w:t xml:space="preserve"> </w:t>
      </w:r>
      <w:r w:rsidRPr="00E0140F">
        <w:rPr>
          <w:lang w:val="en-IE"/>
        </w:rPr>
        <w:t>safety</w:t>
      </w:r>
      <w:r w:rsidR="001F73D7">
        <w:rPr>
          <w:lang w:val="en-IE"/>
        </w:rPr>
        <w:t xml:space="preserve"> </w:t>
      </w:r>
      <w:r w:rsidRPr="00E0140F">
        <w:rPr>
          <w:lang w:val="en-IE"/>
        </w:rPr>
        <w:t>of</w:t>
      </w:r>
      <w:r w:rsidR="001F73D7">
        <w:rPr>
          <w:lang w:val="en-IE"/>
        </w:rPr>
        <w:t xml:space="preserve"> </w:t>
      </w:r>
      <w:r w:rsidRPr="00E0140F">
        <w:rPr>
          <w:lang w:val="en-IE"/>
        </w:rPr>
        <w:t>all</w:t>
      </w:r>
      <w:r w:rsidR="001F73D7">
        <w:rPr>
          <w:lang w:val="en-IE"/>
        </w:rPr>
        <w:t xml:space="preserve"> </w:t>
      </w:r>
      <w:r w:rsidRPr="00E0140F">
        <w:rPr>
          <w:lang w:val="en-IE"/>
        </w:rPr>
        <w:t>service</w:t>
      </w:r>
      <w:r w:rsidR="001F73D7">
        <w:rPr>
          <w:lang w:val="en-IE"/>
        </w:rPr>
        <w:t xml:space="preserve"> </w:t>
      </w:r>
      <w:r w:rsidRPr="00E0140F">
        <w:rPr>
          <w:lang w:val="en-IE"/>
        </w:rPr>
        <w:t>personnel</w:t>
      </w:r>
      <w:r w:rsidR="001F73D7">
        <w:rPr>
          <w:lang w:val="en-IE"/>
        </w:rPr>
        <w:t xml:space="preserve"> </w:t>
      </w:r>
      <w:r w:rsidRPr="00E0140F">
        <w:rPr>
          <w:lang w:val="en-IE"/>
        </w:rPr>
        <w:t>(including</w:t>
      </w:r>
      <w:r w:rsidR="001F73D7">
        <w:rPr>
          <w:lang w:val="en-IE"/>
        </w:rPr>
        <w:t xml:space="preserve"> </w:t>
      </w:r>
      <w:r w:rsidRPr="00E0140F">
        <w:rPr>
          <w:lang w:val="en-IE"/>
        </w:rPr>
        <w:t>those</w:t>
      </w:r>
      <w:r w:rsidR="001F73D7">
        <w:rPr>
          <w:lang w:val="en-IE"/>
        </w:rPr>
        <w:t xml:space="preserve"> </w:t>
      </w:r>
      <w:r w:rsidRPr="00E0140F">
        <w:rPr>
          <w:lang w:val="en-IE"/>
        </w:rPr>
        <w:t>under</w:t>
      </w:r>
      <w:r w:rsidR="001F73D7">
        <w:rPr>
          <w:lang w:val="en-IE"/>
        </w:rPr>
        <w:t xml:space="preserve"> </w:t>
      </w:r>
      <w:r w:rsidRPr="00E0140F">
        <w:rPr>
          <w:lang w:val="en-IE"/>
        </w:rPr>
        <w:t>18)</w:t>
      </w:r>
      <w:r w:rsidR="001F73D7">
        <w:rPr>
          <w:lang w:val="en-IE"/>
        </w:rPr>
        <w:t xml:space="preserve"> </w:t>
      </w:r>
      <w:r w:rsidRPr="00E0140F">
        <w:rPr>
          <w:lang w:val="en-IE"/>
        </w:rPr>
        <w:t>extremely</w:t>
      </w:r>
      <w:r w:rsidR="001F73D7">
        <w:rPr>
          <w:lang w:val="en-IE"/>
        </w:rPr>
        <w:t xml:space="preserve"> </w:t>
      </w:r>
      <w:r w:rsidRPr="00E0140F">
        <w:rPr>
          <w:lang w:val="en-IE"/>
        </w:rPr>
        <w:t>seriously</w:t>
      </w:r>
      <w:r w:rsidR="001F73D7">
        <w:rPr>
          <w:lang w:val="en-IE"/>
        </w:rPr>
        <w:t xml:space="preserve"> </w:t>
      </w:r>
      <w:r w:rsidRPr="00E0140F">
        <w:rPr>
          <w:lang w:val="en-IE"/>
        </w:rPr>
        <w:t>and</w:t>
      </w:r>
      <w:r w:rsidR="001F73D7">
        <w:rPr>
          <w:lang w:val="en-IE"/>
        </w:rPr>
        <w:t xml:space="preserve"> </w:t>
      </w:r>
      <w:r w:rsidRPr="00E0140F">
        <w:rPr>
          <w:lang w:val="en-IE"/>
        </w:rPr>
        <w:t>have</w:t>
      </w:r>
      <w:r w:rsidR="001F73D7">
        <w:rPr>
          <w:lang w:val="en-IE"/>
        </w:rPr>
        <w:t xml:space="preserve"> </w:t>
      </w:r>
      <w:r w:rsidRPr="00E0140F">
        <w:rPr>
          <w:lang w:val="en-IE"/>
        </w:rPr>
        <w:t>made</w:t>
      </w:r>
      <w:r w:rsidR="001F73D7">
        <w:rPr>
          <w:lang w:val="en-IE"/>
        </w:rPr>
        <w:t xml:space="preserve"> </w:t>
      </w:r>
      <w:r w:rsidRPr="00E0140F">
        <w:rPr>
          <w:lang w:val="en-IE"/>
        </w:rPr>
        <w:t>significant</w:t>
      </w:r>
      <w:r w:rsidR="001F73D7">
        <w:rPr>
          <w:lang w:val="en-IE"/>
        </w:rPr>
        <w:t xml:space="preserve"> </w:t>
      </w:r>
      <w:r w:rsidRPr="00E0140F">
        <w:rPr>
          <w:lang w:val="en-IE"/>
        </w:rPr>
        <w:t>improvements</w:t>
      </w:r>
      <w:r w:rsidR="001F73D7">
        <w:rPr>
          <w:lang w:val="en-IE"/>
        </w:rPr>
        <w:t xml:space="preserve"> </w:t>
      </w:r>
      <w:r w:rsidRPr="00E0140F">
        <w:rPr>
          <w:lang w:val="en-IE"/>
        </w:rPr>
        <w:t>in</w:t>
      </w:r>
      <w:r w:rsidR="001F73D7">
        <w:rPr>
          <w:lang w:val="en-IE"/>
        </w:rPr>
        <w:t xml:space="preserve"> </w:t>
      </w:r>
      <w:r w:rsidRPr="00E0140F">
        <w:rPr>
          <w:lang w:val="en-IE"/>
        </w:rPr>
        <w:t>light</w:t>
      </w:r>
      <w:r w:rsidR="001F73D7">
        <w:rPr>
          <w:lang w:val="en-IE"/>
        </w:rPr>
        <w:t xml:space="preserve"> </w:t>
      </w:r>
      <w:r w:rsidRPr="00E0140F">
        <w:rPr>
          <w:lang w:val="en-IE"/>
        </w:rPr>
        <w:t>of</w:t>
      </w:r>
      <w:r w:rsidR="001F73D7">
        <w:rPr>
          <w:lang w:val="en-IE"/>
        </w:rPr>
        <w:t xml:space="preserve"> </w:t>
      </w:r>
      <w:r w:rsidRPr="00E0140F">
        <w:rPr>
          <w:lang w:val="en-IE"/>
        </w:rPr>
        <w:t>the</w:t>
      </w:r>
      <w:r w:rsidR="001F73D7">
        <w:rPr>
          <w:lang w:val="en-IE"/>
        </w:rPr>
        <w:t xml:space="preserve"> </w:t>
      </w:r>
      <w:r w:rsidRPr="00E0140F">
        <w:rPr>
          <w:lang w:val="en-IE"/>
        </w:rPr>
        <w:t>Deepcut</w:t>
      </w:r>
      <w:r w:rsidR="001F73D7">
        <w:rPr>
          <w:lang w:val="en-IE"/>
        </w:rPr>
        <w:t xml:space="preserve"> </w:t>
      </w:r>
      <w:r w:rsidRPr="00E0140F">
        <w:rPr>
          <w:lang w:val="en-IE"/>
        </w:rPr>
        <w:t>Review,</w:t>
      </w:r>
      <w:r w:rsidR="001F73D7">
        <w:rPr>
          <w:lang w:val="en-IE"/>
        </w:rPr>
        <w:t xml:space="preserve"> </w:t>
      </w:r>
      <w:r w:rsidRPr="00E0140F">
        <w:rPr>
          <w:lang w:val="en-IE"/>
        </w:rPr>
        <w:t>building</w:t>
      </w:r>
      <w:r w:rsidR="001F73D7">
        <w:rPr>
          <w:lang w:val="en-IE"/>
        </w:rPr>
        <w:t xml:space="preserve"> </w:t>
      </w:r>
      <w:r w:rsidRPr="00E0140F">
        <w:rPr>
          <w:lang w:val="en-IE"/>
        </w:rPr>
        <w:t>on</w:t>
      </w:r>
      <w:r w:rsidR="001F73D7">
        <w:rPr>
          <w:lang w:val="en-IE"/>
        </w:rPr>
        <w:t xml:space="preserve"> </w:t>
      </w:r>
      <w:r w:rsidRPr="00E0140F">
        <w:rPr>
          <w:lang w:val="en-IE"/>
        </w:rPr>
        <w:t>work</w:t>
      </w:r>
      <w:r w:rsidR="001F73D7">
        <w:rPr>
          <w:lang w:val="en-IE"/>
        </w:rPr>
        <w:t xml:space="preserve"> </w:t>
      </w:r>
      <w:r w:rsidRPr="00E0140F">
        <w:rPr>
          <w:lang w:val="en-IE"/>
        </w:rPr>
        <w:t>that</w:t>
      </w:r>
      <w:r w:rsidR="001F73D7">
        <w:rPr>
          <w:lang w:val="en-IE"/>
        </w:rPr>
        <w:t xml:space="preserve"> </w:t>
      </w:r>
      <w:r w:rsidRPr="00E0140F">
        <w:rPr>
          <w:lang w:val="en-IE"/>
        </w:rPr>
        <w:t>was</w:t>
      </w:r>
      <w:r w:rsidR="001F73D7">
        <w:rPr>
          <w:lang w:val="en-IE"/>
        </w:rPr>
        <w:t xml:space="preserve"> </w:t>
      </w:r>
      <w:r w:rsidRPr="00E0140F">
        <w:rPr>
          <w:lang w:val="en-IE"/>
        </w:rPr>
        <w:t>already</w:t>
      </w:r>
      <w:r w:rsidR="001F73D7">
        <w:rPr>
          <w:lang w:val="en-IE"/>
        </w:rPr>
        <w:t xml:space="preserve"> </w:t>
      </w:r>
      <w:r w:rsidRPr="00E0140F">
        <w:rPr>
          <w:lang w:val="en-IE"/>
        </w:rPr>
        <w:t>under</w:t>
      </w:r>
      <w:r w:rsidR="00D7341C">
        <w:rPr>
          <w:lang w:val="en-IE"/>
        </w:rPr>
        <w:t xml:space="preserve"> </w:t>
      </w:r>
      <w:r w:rsidRPr="00E0140F">
        <w:rPr>
          <w:lang w:val="en-IE"/>
        </w:rPr>
        <w:t>way</w:t>
      </w:r>
      <w:r w:rsidR="001F73D7">
        <w:rPr>
          <w:lang w:val="en-IE"/>
        </w:rPr>
        <w:t xml:space="preserve"> </w:t>
      </w:r>
      <w:r w:rsidRPr="00E0140F">
        <w:rPr>
          <w:lang w:val="en-IE"/>
        </w:rPr>
        <w:t>following</w:t>
      </w:r>
      <w:r w:rsidR="001F73D7">
        <w:rPr>
          <w:lang w:val="en-IE"/>
        </w:rPr>
        <w:t xml:space="preserve"> </w:t>
      </w:r>
      <w:r w:rsidRPr="00E0140F">
        <w:rPr>
          <w:lang w:val="en-IE"/>
        </w:rPr>
        <w:t>the</w:t>
      </w:r>
      <w:r w:rsidR="001F73D7">
        <w:rPr>
          <w:lang w:val="en-IE"/>
        </w:rPr>
        <w:t xml:space="preserve"> </w:t>
      </w:r>
      <w:r w:rsidRPr="00E0140F">
        <w:rPr>
          <w:lang w:val="en-IE"/>
        </w:rPr>
        <w:t>House</w:t>
      </w:r>
      <w:r w:rsidR="001F73D7">
        <w:rPr>
          <w:lang w:val="en-IE"/>
        </w:rPr>
        <w:t xml:space="preserve"> </w:t>
      </w:r>
      <w:r w:rsidRPr="00E0140F">
        <w:rPr>
          <w:lang w:val="en-IE"/>
        </w:rPr>
        <w:t>of</w:t>
      </w:r>
      <w:r w:rsidR="001F73D7">
        <w:rPr>
          <w:lang w:val="en-IE"/>
        </w:rPr>
        <w:t xml:space="preserve"> </w:t>
      </w:r>
      <w:r w:rsidRPr="00E0140F">
        <w:rPr>
          <w:lang w:val="en-IE"/>
        </w:rPr>
        <w:t>Common</w:t>
      </w:r>
      <w:r w:rsidR="001F73D7">
        <w:rPr>
          <w:lang w:val="en-IE"/>
        </w:rPr>
        <w:t>’</w:t>
      </w:r>
      <w:r w:rsidRPr="00E0140F">
        <w:rPr>
          <w:lang w:val="en-IE"/>
        </w:rPr>
        <w:t>s</w:t>
      </w:r>
      <w:r w:rsidR="001F73D7">
        <w:rPr>
          <w:lang w:val="en-IE"/>
        </w:rPr>
        <w:t xml:space="preserve"> </w:t>
      </w:r>
      <w:r w:rsidRPr="00E0140F">
        <w:rPr>
          <w:lang w:val="en-IE"/>
        </w:rPr>
        <w:t>Defence</w:t>
      </w:r>
      <w:r w:rsidR="001F73D7">
        <w:rPr>
          <w:lang w:val="en-IE"/>
        </w:rPr>
        <w:t xml:space="preserve"> </w:t>
      </w:r>
      <w:r w:rsidRPr="00E0140F">
        <w:rPr>
          <w:lang w:val="en-IE"/>
        </w:rPr>
        <w:t>Committee</w:t>
      </w:r>
      <w:r w:rsidR="001F73D7">
        <w:rPr>
          <w:lang w:val="en-IE"/>
        </w:rPr>
        <w:t xml:space="preserve"> </w:t>
      </w:r>
      <w:r w:rsidRPr="00E0140F">
        <w:rPr>
          <w:lang w:val="en-IE"/>
        </w:rPr>
        <w:t>(HCDC)</w:t>
      </w:r>
      <w:r w:rsidR="001F73D7">
        <w:rPr>
          <w:lang w:val="en-IE"/>
        </w:rPr>
        <w:t xml:space="preserve"> </w:t>
      </w:r>
      <w:r w:rsidRPr="00E0140F">
        <w:rPr>
          <w:lang w:val="en-IE"/>
        </w:rPr>
        <w:t>report</w:t>
      </w:r>
      <w:r w:rsidR="001F73D7">
        <w:rPr>
          <w:lang w:val="en-IE"/>
        </w:rPr>
        <w:t xml:space="preserve"> </w:t>
      </w:r>
      <w:r w:rsidRPr="00E0140F">
        <w:rPr>
          <w:lang w:val="en-IE"/>
        </w:rPr>
        <w:t>and</w:t>
      </w:r>
      <w:r w:rsidR="001F73D7">
        <w:rPr>
          <w:lang w:val="en-IE"/>
        </w:rPr>
        <w:t xml:space="preserve"> </w:t>
      </w:r>
      <w:r w:rsidRPr="00E0140F">
        <w:rPr>
          <w:lang w:val="en-IE"/>
        </w:rPr>
        <w:t>the</w:t>
      </w:r>
      <w:r w:rsidR="001F73D7">
        <w:rPr>
          <w:lang w:val="en-IE"/>
        </w:rPr>
        <w:t xml:space="preserve"> </w:t>
      </w:r>
      <w:r w:rsidRPr="00E0140F">
        <w:rPr>
          <w:lang w:val="en-IE"/>
        </w:rPr>
        <w:t>Adult</w:t>
      </w:r>
      <w:r w:rsidR="001F73D7">
        <w:rPr>
          <w:lang w:val="en-IE"/>
        </w:rPr>
        <w:t xml:space="preserve"> </w:t>
      </w:r>
      <w:r w:rsidRPr="00E0140F">
        <w:rPr>
          <w:lang w:val="en-IE"/>
        </w:rPr>
        <w:t>Learning</w:t>
      </w:r>
      <w:r w:rsidR="001F73D7">
        <w:rPr>
          <w:lang w:val="en-IE"/>
        </w:rPr>
        <w:t xml:space="preserve"> </w:t>
      </w:r>
      <w:r w:rsidRPr="00E0140F">
        <w:rPr>
          <w:lang w:val="en-IE"/>
        </w:rPr>
        <w:t>Inspectorate</w:t>
      </w:r>
      <w:r w:rsidR="001F73D7">
        <w:rPr>
          <w:lang w:val="en-IE"/>
        </w:rPr>
        <w:t>’</w:t>
      </w:r>
      <w:r w:rsidRPr="00E0140F">
        <w:rPr>
          <w:lang w:val="en-IE"/>
        </w:rPr>
        <w:t>s</w:t>
      </w:r>
      <w:r w:rsidR="001F73D7">
        <w:rPr>
          <w:lang w:val="en-IE"/>
        </w:rPr>
        <w:t xml:space="preserve"> </w:t>
      </w:r>
      <w:r w:rsidRPr="00E0140F">
        <w:rPr>
          <w:lang w:val="en-IE"/>
        </w:rPr>
        <w:t>(ALI)</w:t>
      </w:r>
      <w:r w:rsidR="001F73D7">
        <w:rPr>
          <w:lang w:val="en-IE"/>
        </w:rPr>
        <w:t xml:space="preserve"> </w:t>
      </w:r>
      <w:r w:rsidR="00FA4C16">
        <w:rPr>
          <w:lang w:val="en-IE"/>
        </w:rPr>
        <w:br w:type="page"/>
      </w:r>
      <w:r w:rsidRPr="00E0140F">
        <w:rPr>
          <w:lang w:val="en-IE"/>
        </w:rPr>
        <w:t>Safer</w:t>
      </w:r>
      <w:r w:rsidR="001F73D7">
        <w:rPr>
          <w:lang w:val="en-IE"/>
        </w:rPr>
        <w:t xml:space="preserve"> </w:t>
      </w:r>
      <w:r w:rsidRPr="00E0140F">
        <w:rPr>
          <w:lang w:val="en-IE"/>
        </w:rPr>
        <w:t>Training</w:t>
      </w:r>
      <w:r w:rsidR="001F73D7">
        <w:rPr>
          <w:lang w:val="en-IE"/>
        </w:rPr>
        <w:t xml:space="preserve"> </w:t>
      </w:r>
      <w:r w:rsidRPr="00E0140F">
        <w:rPr>
          <w:lang w:val="en-IE"/>
        </w:rPr>
        <w:t>report.</w:t>
      </w:r>
      <w:r w:rsidR="001F73D7">
        <w:rPr>
          <w:lang w:val="en-IE"/>
        </w:rPr>
        <w:t xml:space="preserve"> </w:t>
      </w:r>
      <w:r w:rsidRPr="00E0140F">
        <w:rPr>
          <w:lang w:val="en-IE"/>
        </w:rPr>
        <w:t>The</w:t>
      </w:r>
      <w:r w:rsidR="001F73D7">
        <w:rPr>
          <w:lang w:val="en-IE"/>
        </w:rPr>
        <w:t xml:space="preserve"> </w:t>
      </w:r>
      <w:r w:rsidRPr="00E0140F">
        <w:rPr>
          <w:lang w:val="en-IE"/>
        </w:rPr>
        <w:t>2007</w:t>
      </w:r>
      <w:r w:rsidR="001F73D7">
        <w:rPr>
          <w:lang w:val="en-IE"/>
        </w:rPr>
        <w:t xml:space="preserve"> </w:t>
      </w:r>
      <w:r w:rsidRPr="00E0140F">
        <w:rPr>
          <w:lang w:val="en-IE"/>
        </w:rPr>
        <w:t>Better</w:t>
      </w:r>
      <w:r w:rsidR="001F73D7">
        <w:rPr>
          <w:lang w:val="en-IE"/>
        </w:rPr>
        <w:t xml:space="preserve"> </w:t>
      </w:r>
      <w:r w:rsidRPr="00E0140F">
        <w:rPr>
          <w:lang w:val="en-IE"/>
        </w:rPr>
        <w:t>Training</w:t>
      </w:r>
      <w:r w:rsidR="001F73D7">
        <w:rPr>
          <w:lang w:val="en-IE"/>
        </w:rPr>
        <w:t xml:space="preserve"> </w:t>
      </w:r>
      <w:r w:rsidRPr="00E0140F">
        <w:rPr>
          <w:lang w:val="en-IE"/>
        </w:rPr>
        <w:t>report</w:t>
      </w:r>
      <w:r w:rsidR="001F73D7">
        <w:rPr>
          <w:lang w:val="en-IE"/>
        </w:rPr>
        <w:t xml:space="preserve"> </w:t>
      </w:r>
      <w:r w:rsidRPr="00E0140F">
        <w:rPr>
          <w:lang w:val="en-IE"/>
        </w:rPr>
        <w:t>by</w:t>
      </w:r>
      <w:r w:rsidR="001F73D7">
        <w:rPr>
          <w:lang w:val="en-IE"/>
        </w:rPr>
        <w:t xml:space="preserve"> </w:t>
      </w:r>
      <w:r w:rsidRPr="00E0140F">
        <w:rPr>
          <w:lang w:val="en-IE"/>
        </w:rPr>
        <w:t>the</w:t>
      </w:r>
      <w:r w:rsidR="001F73D7">
        <w:rPr>
          <w:lang w:val="en-IE"/>
        </w:rPr>
        <w:t xml:space="preserve"> </w:t>
      </w:r>
      <w:r w:rsidRPr="00E0140F">
        <w:rPr>
          <w:lang w:val="en-IE"/>
        </w:rPr>
        <w:t>ALI</w:t>
      </w:r>
      <w:r w:rsidR="001F73D7">
        <w:rPr>
          <w:lang w:val="en-IE"/>
        </w:rPr>
        <w:t xml:space="preserve"> </w:t>
      </w:r>
      <w:r w:rsidRPr="00E0140F">
        <w:rPr>
          <w:lang w:val="en-IE"/>
        </w:rPr>
        <w:t>described</w:t>
      </w:r>
      <w:r w:rsidR="001F73D7">
        <w:rPr>
          <w:lang w:val="en-IE"/>
        </w:rPr>
        <w:t xml:space="preserve"> </w:t>
      </w:r>
      <w:r w:rsidRPr="00E0140F">
        <w:rPr>
          <w:lang w:val="en-IE"/>
        </w:rPr>
        <w:t>the</w:t>
      </w:r>
      <w:r w:rsidR="001F73D7">
        <w:rPr>
          <w:lang w:val="en-IE"/>
        </w:rPr>
        <w:t xml:space="preserve"> </w:t>
      </w:r>
      <w:r w:rsidRPr="00E0140F">
        <w:rPr>
          <w:lang w:val="en-IE"/>
        </w:rPr>
        <w:t>achievements</w:t>
      </w:r>
      <w:r w:rsidR="001F73D7">
        <w:rPr>
          <w:lang w:val="en-IE"/>
        </w:rPr>
        <w:t xml:space="preserve"> </w:t>
      </w:r>
      <w:r w:rsidRPr="00E0140F">
        <w:rPr>
          <w:lang w:val="en-IE"/>
        </w:rPr>
        <w:t>of</w:t>
      </w:r>
      <w:r w:rsidR="001F73D7">
        <w:rPr>
          <w:lang w:val="en-IE"/>
        </w:rPr>
        <w:t xml:space="preserve"> </w:t>
      </w:r>
      <w:r w:rsidRPr="00E0140F">
        <w:rPr>
          <w:lang w:val="en-IE"/>
        </w:rPr>
        <w:t>the</w:t>
      </w:r>
      <w:r w:rsidR="001F73D7">
        <w:rPr>
          <w:lang w:val="en-IE"/>
        </w:rPr>
        <w:t xml:space="preserve"> </w:t>
      </w:r>
      <w:r w:rsidRPr="00E0140F">
        <w:rPr>
          <w:lang w:val="en-IE"/>
        </w:rPr>
        <w:t>Ministry</w:t>
      </w:r>
      <w:r w:rsidR="001F73D7">
        <w:rPr>
          <w:lang w:val="en-IE"/>
        </w:rPr>
        <w:t xml:space="preserve"> </w:t>
      </w:r>
      <w:r w:rsidRPr="00E0140F">
        <w:rPr>
          <w:lang w:val="en-IE"/>
        </w:rPr>
        <w:t>of</w:t>
      </w:r>
      <w:r w:rsidR="001F73D7">
        <w:rPr>
          <w:lang w:val="en-IE"/>
        </w:rPr>
        <w:t xml:space="preserve"> </w:t>
      </w:r>
      <w:r w:rsidRPr="00E0140F">
        <w:rPr>
          <w:lang w:val="en-IE"/>
        </w:rPr>
        <w:t>Defence</w:t>
      </w:r>
      <w:r w:rsidR="001F73D7">
        <w:rPr>
          <w:lang w:val="en-IE"/>
        </w:rPr>
        <w:t xml:space="preserve"> </w:t>
      </w:r>
      <w:r w:rsidRPr="00E0140F">
        <w:rPr>
          <w:lang w:val="en-IE"/>
        </w:rPr>
        <w:t>(MoD)</w:t>
      </w:r>
      <w:r w:rsidR="001F73D7">
        <w:rPr>
          <w:lang w:val="en-IE"/>
        </w:rPr>
        <w:t xml:space="preserve"> </w:t>
      </w:r>
      <w:r w:rsidRPr="00E0140F">
        <w:rPr>
          <w:lang w:val="en-IE"/>
        </w:rPr>
        <w:t>as</w:t>
      </w:r>
      <w:r w:rsidR="001F73D7">
        <w:rPr>
          <w:lang w:val="en-IE"/>
        </w:rPr>
        <w:t xml:space="preserve"> “</w:t>
      </w:r>
      <w:r w:rsidRPr="00E0140F">
        <w:rPr>
          <w:lang w:val="en-IE"/>
        </w:rPr>
        <w:t>something</w:t>
      </w:r>
      <w:r w:rsidR="001F73D7">
        <w:rPr>
          <w:lang w:val="en-IE"/>
        </w:rPr>
        <w:t xml:space="preserve"> </w:t>
      </w:r>
      <w:r w:rsidRPr="00E0140F">
        <w:rPr>
          <w:lang w:val="en-IE"/>
        </w:rPr>
        <w:t>of</w:t>
      </w:r>
      <w:r w:rsidR="001F73D7">
        <w:rPr>
          <w:lang w:val="en-IE"/>
        </w:rPr>
        <w:t xml:space="preserve"> </w:t>
      </w:r>
      <w:r w:rsidRPr="00E0140F">
        <w:rPr>
          <w:lang w:val="en-IE"/>
        </w:rPr>
        <w:t>a</w:t>
      </w:r>
      <w:r w:rsidR="001F73D7">
        <w:rPr>
          <w:lang w:val="en-IE"/>
        </w:rPr>
        <w:t xml:space="preserve"> </w:t>
      </w:r>
      <w:r w:rsidRPr="00E0140F">
        <w:rPr>
          <w:lang w:val="en-IE"/>
        </w:rPr>
        <w:t>triumph</w:t>
      </w:r>
      <w:r w:rsidR="001F73D7">
        <w:rPr>
          <w:lang w:val="en-IE"/>
        </w:rPr>
        <w:t xml:space="preserve"> </w:t>
      </w:r>
      <w:r w:rsidRPr="00E0140F">
        <w:rPr>
          <w:lang w:val="en-IE"/>
        </w:rPr>
        <w:t>of</w:t>
      </w:r>
      <w:r w:rsidR="001F73D7">
        <w:rPr>
          <w:lang w:val="en-IE"/>
        </w:rPr>
        <w:t xml:space="preserve"> </w:t>
      </w:r>
      <w:r w:rsidRPr="00E0140F">
        <w:rPr>
          <w:lang w:val="en-IE"/>
        </w:rPr>
        <w:t>focused</w:t>
      </w:r>
      <w:r w:rsidR="001F73D7">
        <w:rPr>
          <w:lang w:val="en-IE"/>
        </w:rPr>
        <w:t xml:space="preserve"> </w:t>
      </w:r>
      <w:r w:rsidRPr="00E0140F">
        <w:rPr>
          <w:lang w:val="en-IE"/>
        </w:rPr>
        <w:t>effort</w:t>
      </w:r>
      <w:r w:rsidR="001F73D7">
        <w:rPr>
          <w:lang w:val="en-IE"/>
        </w:rPr>
        <w:t xml:space="preserve"> </w:t>
      </w:r>
      <w:r w:rsidRPr="00E0140F">
        <w:rPr>
          <w:lang w:val="en-IE"/>
        </w:rPr>
        <w:t>to</w:t>
      </w:r>
      <w:r w:rsidR="001F73D7">
        <w:rPr>
          <w:lang w:val="en-IE"/>
        </w:rPr>
        <w:t xml:space="preserve"> </w:t>
      </w:r>
      <w:r w:rsidRPr="00E0140F">
        <w:rPr>
          <w:lang w:val="en-IE"/>
        </w:rPr>
        <w:t>resolve</w:t>
      </w:r>
      <w:r w:rsidR="001F73D7">
        <w:rPr>
          <w:lang w:val="en-IE"/>
        </w:rPr>
        <w:t xml:space="preserve"> </w:t>
      </w:r>
      <w:r w:rsidRPr="00E0140F">
        <w:rPr>
          <w:lang w:val="en-IE"/>
        </w:rPr>
        <w:t>serious</w:t>
      </w:r>
      <w:r w:rsidR="001F73D7">
        <w:rPr>
          <w:lang w:val="en-IE"/>
        </w:rPr>
        <w:t xml:space="preserve"> </w:t>
      </w:r>
      <w:r w:rsidRPr="00E0140F">
        <w:rPr>
          <w:lang w:val="en-IE"/>
        </w:rPr>
        <w:t>problems</w:t>
      </w:r>
      <w:r w:rsidR="001F73D7">
        <w:rPr>
          <w:lang w:val="en-IE"/>
        </w:rPr>
        <w:t>”</w:t>
      </w:r>
      <w:r w:rsidRPr="00E0140F">
        <w:rPr>
          <w:lang w:val="en-IE"/>
        </w:rPr>
        <w:t>.</w:t>
      </w:r>
      <w:r w:rsidR="001F73D7">
        <w:rPr>
          <w:lang w:val="en-IE"/>
        </w:rPr>
        <w:t xml:space="preserve"> </w:t>
      </w:r>
      <w:r w:rsidRPr="00E0140F">
        <w:rPr>
          <w:lang w:val="en-IE"/>
        </w:rPr>
        <w:t>Whilst</w:t>
      </w:r>
      <w:r w:rsidR="001F73D7">
        <w:rPr>
          <w:lang w:val="en-IE"/>
        </w:rPr>
        <w:t xml:space="preserve"> </w:t>
      </w:r>
      <w:r w:rsidRPr="00E0140F">
        <w:rPr>
          <w:lang w:val="en-IE"/>
        </w:rPr>
        <w:t>the</w:t>
      </w:r>
      <w:r w:rsidR="001F73D7">
        <w:rPr>
          <w:lang w:val="en-IE"/>
        </w:rPr>
        <w:t xml:space="preserve"> </w:t>
      </w:r>
      <w:r w:rsidRPr="00E0140F">
        <w:rPr>
          <w:lang w:val="en-IE"/>
        </w:rPr>
        <w:t>majority</w:t>
      </w:r>
      <w:r w:rsidR="001F73D7">
        <w:rPr>
          <w:lang w:val="en-IE"/>
        </w:rPr>
        <w:t xml:space="preserve"> </w:t>
      </w:r>
      <w:r w:rsidRPr="00E0140F">
        <w:rPr>
          <w:lang w:val="en-IE"/>
        </w:rPr>
        <w:t>of</w:t>
      </w:r>
      <w:r w:rsidR="001F73D7">
        <w:rPr>
          <w:lang w:val="en-IE"/>
        </w:rPr>
        <w:t xml:space="preserve"> </w:t>
      </w:r>
      <w:r w:rsidRPr="00E0140F">
        <w:rPr>
          <w:lang w:val="en-IE"/>
        </w:rPr>
        <w:t>the</w:t>
      </w:r>
      <w:r w:rsidR="001F73D7">
        <w:rPr>
          <w:lang w:val="en-IE"/>
        </w:rPr>
        <w:t xml:space="preserve"> </w:t>
      </w:r>
      <w:r w:rsidRPr="00E0140F">
        <w:rPr>
          <w:lang w:val="en-IE"/>
        </w:rPr>
        <w:t>actions</w:t>
      </w:r>
      <w:r w:rsidR="001F73D7">
        <w:rPr>
          <w:lang w:val="en-IE"/>
        </w:rPr>
        <w:t xml:space="preserve"> </w:t>
      </w:r>
      <w:r w:rsidRPr="00E0140F">
        <w:rPr>
          <w:lang w:val="en-IE"/>
        </w:rPr>
        <w:t>arising</w:t>
      </w:r>
      <w:r w:rsidR="001F73D7">
        <w:rPr>
          <w:lang w:val="en-IE"/>
        </w:rPr>
        <w:t xml:space="preserve"> </w:t>
      </w:r>
      <w:r w:rsidRPr="00E0140F">
        <w:rPr>
          <w:lang w:val="en-IE"/>
        </w:rPr>
        <w:t>from</w:t>
      </w:r>
      <w:r w:rsidR="001F73D7">
        <w:rPr>
          <w:lang w:val="en-IE"/>
        </w:rPr>
        <w:t xml:space="preserve"> </w:t>
      </w:r>
      <w:r w:rsidRPr="00E0140F">
        <w:rPr>
          <w:lang w:val="en-IE"/>
        </w:rPr>
        <w:t>the</w:t>
      </w:r>
      <w:r w:rsidR="001F73D7">
        <w:rPr>
          <w:lang w:val="en-IE"/>
        </w:rPr>
        <w:t xml:space="preserve"> </w:t>
      </w:r>
      <w:r w:rsidRPr="00E0140F">
        <w:rPr>
          <w:lang w:val="en-IE"/>
        </w:rPr>
        <w:t>Deepcut</w:t>
      </w:r>
      <w:r w:rsidR="001F73D7">
        <w:rPr>
          <w:lang w:val="en-IE"/>
        </w:rPr>
        <w:t xml:space="preserve"> </w:t>
      </w:r>
      <w:r w:rsidRPr="00E0140F">
        <w:rPr>
          <w:lang w:val="en-IE"/>
        </w:rPr>
        <w:t>Review</w:t>
      </w:r>
      <w:r w:rsidR="001F73D7">
        <w:rPr>
          <w:lang w:val="en-IE"/>
        </w:rPr>
        <w:t xml:space="preserve"> </w:t>
      </w:r>
      <w:r w:rsidRPr="00E0140F">
        <w:rPr>
          <w:lang w:val="en-IE"/>
        </w:rPr>
        <w:t>are</w:t>
      </w:r>
      <w:r w:rsidR="001F73D7">
        <w:rPr>
          <w:lang w:val="en-IE"/>
        </w:rPr>
        <w:t xml:space="preserve"> </w:t>
      </w:r>
      <w:r w:rsidRPr="00E0140F">
        <w:rPr>
          <w:lang w:val="en-IE"/>
        </w:rPr>
        <w:t>now</w:t>
      </w:r>
      <w:r w:rsidR="001F73D7">
        <w:rPr>
          <w:lang w:val="en-IE"/>
        </w:rPr>
        <w:t xml:space="preserve"> </w:t>
      </w:r>
      <w:r w:rsidRPr="00E0140F">
        <w:rPr>
          <w:lang w:val="en-IE"/>
        </w:rPr>
        <w:t>complete</w:t>
      </w:r>
      <w:r w:rsidR="002125F6">
        <w:rPr>
          <w:lang w:val="en-IE"/>
        </w:rPr>
        <w:t xml:space="preserve"> </w:t>
      </w:r>
      <w:r w:rsidRPr="00E0140F">
        <w:rPr>
          <w:lang w:val="en-IE"/>
        </w:rPr>
        <w:t>or</w:t>
      </w:r>
      <w:r w:rsidR="001F73D7">
        <w:rPr>
          <w:lang w:val="en-IE"/>
        </w:rPr>
        <w:t xml:space="preserve"> </w:t>
      </w:r>
      <w:r w:rsidRPr="00E0140F">
        <w:rPr>
          <w:lang w:val="en-IE"/>
        </w:rPr>
        <w:t>nearing</w:t>
      </w:r>
      <w:r w:rsidR="001F73D7">
        <w:rPr>
          <w:lang w:val="en-IE"/>
        </w:rPr>
        <w:t xml:space="preserve"> </w:t>
      </w:r>
      <w:r w:rsidRPr="00E0140F">
        <w:rPr>
          <w:lang w:val="en-IE"/>
        </w:rPr>
        <w:t>completion,</w:t>
      </w:r>
      <w:r w:rsidR="001F73D7">
        <w:rPr>
          <w:lang w:val="en-IE"/>
        </w:rPr>
        <w:t xml:space="preserve"> </w:t>
      </w:r>
      <w:r w:rsidRPr="00E0140F">
        <w:rPr>
          <w:lang w:val="en-IE"/>
        </w:rPr>
        <w:t>we</w:t>
      </w:r>
      <w:r w:rsidR="001F73D7">
        <w:rPr>
          <w:lang w:val="en-IE"/>
        </w:rPr>
        <w:t xml:space="preserve"> </w:t>
      </w:r>
      <w:r w:rsidRPr="00E0140F">
        <w:rPr>
          <w:lang w:val="en-IE"/>
        </w:rPr>
        <w:t>do</w:t>
      </w:r>
      <w:r w:rsidR="001F73D7">
        <w:rPr>
          <w:lang w:val="en-IE"/>
        </w:rPr>
        <w:t xml:space="preserve"> </w:t>
      </w:r>
      <w:r w:rsidRPr="00E0140F">
        <w:rPr>
          <w:lang w:val="en-IE"/>
        </w:rPr>
        <w:t>not</w:t>
      </w:r>
      <w:r w:rsidR="001F73D7">
        <w:rPr>
          <w:lang w:val="en-IE"/>
        </w:rPr>
        <w:t xml:space="preserve"> </w:t>
      </w:r>
      <w:r w:rsidRPr="00E0140F">
        <w:rPr>
          <w:lang w:val="en-IE"/>
        </w:rPr>
        <w:t>see</w:t>
      </w:r>
      <w:r w:rsidR="001F73D7">
        <w:rPr>
          <w:lang w:val="en-IE"/>
        </w:rPr>
        <w:t xml:space="preserve"> </w:t>
      </w:r>
      <w:r w:rsidRPr="00E0140F">
        <w:rPr>
          <w:lang w:val="en-IE"/>
        </w:rPr>
        <w:t>this</w:t>
      </w:r>
      <w:r w:rsidR="001F73D7">
        <w:rPr>
          <w:lang w:val="en-IE"/>
        </w:rPr>
        <w:t xml:space="preserve"> </w:t>
      </w:r>
      <w:r w:rsidRPr="00E0140F">
        <w:rPr>
          <w:lang w:val="en-IE"/>
        </w:rPr>
        <w:t>as</w:t>
      </w:r>
      <w:r w:rsidR="001F73D7">
        <w:rPr>
          <w:lang w:val="en-IE"/>
        </w:rPr>
        <w:t xml:space="preserve"> </w:t>
      </w:r>
      <w:r w:rsidRPr="00E0140F">
        <w:rPr>
          <w:lang w:val="en-IE"/>
        </w:rPr>
        <w:t>the</w:t>
      </w:r>
      <w:r w:rsidR="001F73D7">
        <w:rPr>
          <w:lang w:val="en-IE"/>
        </w:rPr>
        <w:t xml:space="preserve"> </w:t>
      </w:r>
      <w:r w:rsidRPr="00E0140F">
        <w:rPr>
          <w:lang w:val="en-IE"/>
        </w:rPr>
        <w:t>end</w:t>
      </w:r>
      <w:r w:rsidR="001F73D7">
        <w:rPr>
          <w:lang w:val="en-IE"/>
        </w:rPr>
        <w:t xml:space="preserve"> </w:t>
      </w:r>
      <w:r w:rsidRPr="00E0140F">
        <w:rPr>
          <w:lang w:val="en-IE"/>
        </w:rPr>
        <w:t>of</w:t>
      </w:r>
      <w:r w:rsidR="001F73D7">
        <w:rPr>
          <w:lang w:val="en-IE"/>
        </w:rPr>
        <w:t xml:space="preserve"> </w:t>
      </w:r>
      <w:r w:rsidRPr="00E0140F">
        <w:rPr>
          <w:lang w:val="en-IE"/>
        </w:rPr>
        <w:t>the</w:t>
      </w:r>
      <w:r w:rsidR="001F73D7">
        <w:rPr>
          <w:lang w:val="en-IE"/>
        </w:rPr>
        <w:t xml:space="preserve"> </w:t>
      </w:r>
      <w:r w:rsidRPr="00E0140F">
        <w:rPr>
          <w:lang w:val="en-IE"/>
        </w:rPr>
        <w:t>story.</w:t>
      </w:r>
      <w:r w:rsidR="001F73D7">
        <w:rPr>
          <w:lang w:val="en-IE"/>
        </w:rPr>
        <w:t xml:space="preserve"> </w:t>
      </w:r>
      <w:r w:rsidRPr="00E0140F">
        <w:rPr>
          <w:lang w:val="en-IE"/>
        </w:rPr>
        <w:t>We</w:t>
      </w:r>
      <w:r w:rsidR="001F73D7">
        <w:rPr>
          <w:lang w:val="en-IE"/>
        </w:rPr>
        <w:t xml:space="preserve"> </w:t>
      </w:r>
      <w:r w:rsidRPr="00E0140F">
        <w:rPr>
          <w:lang w:val="en-IE"/>
        </w:rPr>
        <w:t>are</w:t>
      </w:r>
      <w:r w:rsidR="001F73D7">
        <w:rPr>
          <w:lang w:val="en-IE"/>
        </w:rPr>
        <w:t xml:space="preserve"> </w:t>
      </w:r>
      <w:r w:rsidRPr="00E0140F">
        <w:rPr>
          <w:lang w:val="en-IE"/>
        </w:rPr>
        <w:t>committed</w:t>
      </w:r>
      <w:r w:rsidR="001F73D7">
        <w:rPr>
          <w:lang w:val="en-IE"/>
        </w:rPr>
        <w:t xml:space="preserve"> </w:t>
      </w:r>
      <w:r w:rsidRPr="00E0140F">
        <w:rPr>
          <w:lang w:val="en-IE"/>
        </w:rPr>
        <w:t>to</w:t>
      </w:r>
      <w:r w:rsidR="001F73D7">
        <w:rPr>
          <w:lang w:val="en-IE"/>
        </w:rPr>
        <w:t xml:space="preserve"> </w:t>
      </w:r>
      <w:r w:rsidRPr="00E0140F">
        <w:rPr>
          <w:lang w:val="en-IE"/>
        </w:rPr>
        <w:t>maintaining</w:t>
      </w:r>
      <w:r w:rsidR="001F73D7">
        <w:rPr>
          <w:lang w:val="en-IE"/>
        </w:rPr>
        <w:t xml:space="preserve"> </w:t>
      </w:r>
      <w:r w:rsidRPr="00E0140F">
        <w:rPr>
          <w:lang w:val="en-IE"/>
        </w:rPr>
        <w:t>the</w:t>
      </w:r>
      <w:r w:rsidR="001F73D7">
        <w:rPr>
          <w:lang w:val="en-IE"/>
        </w:rPr>
        <w:t xml:space="preserve"> </w:t>
      </w:r>
      <w:r w:rsidRPr="00E0140F">
        <w:rPr>
          <w:lang w:val="en-IE"/>
        </w:rPr>
        <w:t>improvements</w:t>
      </w:r>
      <w:r w:rsidR="001F73D7">
        <w:rPr>
          <w:lang w:val="en-IE"/>
        </w:rPr>
        <w:t xml:space="preserve"> </w:t>
      </w:r>
      <w:r w:rsidRPr="00E0140F">
        <w:rPr>
          <w:lang w:val="en-IE"/>
        </w:rPr>
        <w:t>already</w:t>
      </w:r>
      <w:r w:rsidR="001F73D7">
        <w:rPr>
          <w:lang w:val="en-IE"/>
        </w:rPr>
        <w:t xml:space="preserve"> </w:t>
      </w:r>
      <w:r w:rsidRPr="00E0140F">
        <w:rPr>
          <w:lang w:val="en-IE"/>
        </w:rPr>
        <w:t>achieved,</w:t>
      </w:r>
      <w:r w:rsidR="001F73D7">
        <w:rPr>
          <w:lang w:val="en-IE"/>
        </w:rPr>
        <w:t xml:space="preserve"> </w:t>
      </w:r>
      <w:r w:rsidRPr="00E0140F">
        <w:rPr>
          <w:lang w:val="en-IE"/>
        </w:rPr>
        <w:t>and</w:t>
      </w:r>
      <w:r w:rsidR="001F73D7">
        <w:rPr>
          <w:lang w:val="en-IE"/>
        </w:rPr>
        <w:t xml:space="preserve"> </w:t>
      </w:r>
      <w:r w:rsidRPr="00E0140F">
        <w:rPr>
          <w:lang w:val="en-IE"/>
        </w:rPr>
        <w:t>to</w:t>
      </w:r>
      <w:r w:rsidR="001F73D7">
        <w:rPr>
          <w:lang w:val="en-IE"/>
        </w:rPr>
        <w:t xml:space="preserve"> </w:t>
      </w:r>
      <w:r w:rsidRPr="00E0140F">
        <w:rPr>
          <w:lang w:val="en-IE"/>
        </w:rPr>
        <w:t>continuing</w:t>
      </w:r>
      <w:r w:rsidR="001F73D7">
        <w:rPr>
          <w:lang w:val="en-IE"/>
        </w:rPr>
        <w:t xml:space="preserve"> </w:t>
      </w:r>
      <w:r w:rsidRPr="00E0140F">
        <w:rPr>
          <w:lang w:val="en-IE"/>
        </w:rPr>
        <w:t>to</w:t>
      </w:r>
      <w:r w:rsidR="001F73D7">
        <w:rPr>
          <w:lang w:val="en-IE"/>
        </w:rPr>
        <w:t xml:space="preserve"> </w:t>
      </w:r>
      <w:r w:rsidRPr="00E0140F">
        <w:rPr>
          <w:lang w:val="en-IE"/>
        </w:rPr>
        <w:t>address</w:t>
      </w:r>
      <w:r w:rsidR="001F73D7">
        <w:rPr>
          <w:lang w:val="en-IE"/>
        </w:rPr>
        <w:t xml:space="preserve"> </w:t>
      </w:r>
      <w:r w:rsidRPr="00E0140F">
        <w:rPr>
          <w:lang w:val="en-IE"/>
        </w:rPr>
        <w:t>the</w:t>
      </w:r>
      <w:r w:rsidR="001F73D7">
        <w:rPr>
          <w:lang w:val="en-IE"/>
        </w:rPr>
        <w:t xml:space="preserve"> </w:t>
      </w:r>
      <w:r w:rsidRPr="00E0140F">
        <w:rPr>
          <w:lang w:val="en-IE"/>
        </w:rPr>
        <w:t>areas</w:t>
      </w:r>
      <w:r w:rsidR="001F73D7">
        <w:rPr>
          <w:lang w:val="en-IE"/>
        </w:rPr>
        <w:t xml:space="preserve"> </w:t>
      </w:r>
      <w:r w:rsidRPr="00E0140F">
        <w:rPr>
          <w:lang w:val="en-IE"/>
        </w:rPr>
        <w:t>where</w:t>
      </w:r>
      <w:r w:rsidR="001F73D7">
        <w:rPr>
          <w:lang w:val="en-IE"/>
        </w:rPr>
        <w:t xml:space="preserve"> </w:t>
      </w:r>
      <w:r w:rsidRPr="00E0140F">
        <w:rPr>
          <w:lang w:val="en-IE"/>
        </w:rPr>
        <w:t>performance</w:t>
      </w:r>
      <w:r w:rsidR="001F73D7">
        <w:rPr>
          <w:lang w:val="en-IE"/>
        </w:rPr>
        <w:t xml:space="preserve"> </w:t>
      </w:r>
      <w:r w:rsidRPr="00E0140F">
        <w:rPr>
          <w:lang w:val="en-IE"/>
        </w:rPr>
        <w:t>can</w:t>
      </w:r>
      <w:r w:rsidR="001F73D7">
        <w:rPr>
          <w:lang w:val="en-IE"/>
        </w:rPr>
        <w:t xml:space="preserve"> </w:t>
      </w:r>
      <w:r w:rsidRPr="00E0140F">
        <w:rPr>
          <w:lang w:val="en-IE"/>
        </w:rPr>
        <w:t>be</w:t>
      </w:r>
      <w:r w:rsidR="001F73D7">
        <w:rPr>
          <w:lang w:val="en-IE"/>
        </w:rPr>
        <w:t xml:space="preserve"> </w:t>
      </w:r>
      <w:r w:rsidRPr="00E0140F">
        <w:rPr>
          <w:lang w:val="en-IE"/>
        </w:rPr>
        <w:t>improved.</w:t>
      </w:r>
      <w:r w:rsidR="001F73D7">
        <w:rPr>
          <w:lang w:val="en-IE"/>
        </w:rPr>
        <w:t xml:space="preserve"> </w:t>
      </w:r>
      <w:r w:rsidRPr="00E0140F">
        <w:rPr>
          <w:lang w:val="en-IE"/>
        </w:rPr>
        <w:t>Mechanisms</w:t>
      </w:r>
      <w:r w:rsidR="001F73D7">
        <w:rPr>
          <w:lang w:val="en-IE"/>
        </w:rPr>
        <w:t xml:space="preserve"> </w:t>
      </w:r>
      <w:r w:rsidRPr="00E0140F">
        <w:rPr>
          <w:lang w:val="en-IE"/>
        </w:rPr>
        <w:t>are</w:t>
      </w:r>
      <w:r w:rsidR="001F73D7">
        <w:rPr>
          <w:lang w:val="en-IE"/>
        </w:rPr>
        <w:t xml:space="preserve"> </w:t>
      </w:r>
      <w:r w:rsidRPr="00E0140F">
        <w:rPr>
          <w:lang w:val="en-IE"/>
        </w:rPr>
        <w:t>in</w:t>
      </w:r>
      <w:r w:rsidR="001F73D7">
        <w:rPr>
          <w:lang w:val="en-IE"/>
        </w:rPr>
        <w:t xml:space="preserve"> </w:t>
      </w:r>
      <w:r w:rsidRPr="00E0140F">
        <w:rPr>
          <w:lang w:val="en-IE"/>
        </w:rPr>
        <w:t>place,</w:t>
      </w:r>
      <w:r w:rsidR="001F73D7">
        <w:rPr>
          <w:lang w:val="en-IE"/>
        </w:rPr>
        <w:t xml:space="preserve"> </w:t>
      </w:r>
      <w:r w:rsidRPr="00E0140F">
        <w:rPr>
          <w:lang w:val="en-IE"/>
        </w:rPr>
        <w:t>including</w:t>
      </w:r>
      <w:r w:rsidR="001F73D7">
        <w:rPr>
          <w:lang w:val="en-IE"/>
        </w:rPr>
        <w:t xml:space="preserve"> </w:t>
      </w:r>
      <w:r w:rsidRPr="00E0140F">
        <w:rPr>
          <w:lang w:val="en-IE"/>
        </w:rPr>
        <w:t>internal</w:t>
      </w:r>
      <w:r w:rsidR="001F73D7">
        <w:rPr>
          <w:lang w:val="en-IE"/>
        </w:rPr>
        <w:t xml:space="preserve"> </w:t>
      </w:r>
      <w:r w:rsidRPr="00E0140F">
        <w:rPr>
          <w:lang w:val="en-IE"/>
        </w:rPr>
        <w:t>monitoring</w:t>
      </w:r>
      <w:r w:rsidR="001F73D7">
        <w:rPr>
          <w:lang w:val="en-IE"/>
        </w:rPr>
        <w:t xml:space="preserve"> </w:t>
      </w:r>
      <w:r w:rsidRPr="00E0140F">
        <w:rPr>
          <w:lang w:val="en-IE"/>
        </w:rPr>
        <w:t>and</w:t>
      </w:r>
      <w:r w:rsidR="001F73D7">
        <w:rPr>
          <w:lang w:val="en-IE"/>
        </w:rPr>
        <w:t xml:space="preserve"> </w:t>
      </w:r>
      <w:r w:rsidRPr="00E0140F">
        <w:rPr>
          <w:lang w:val="en-IE"/>
        </w:rPr>
        <w:t>external</w:t>
      </w:r>
      <w:r w:rsidR="001F73D7">
        <w:rPr>
          <w:lang w:val="en-IE"/>
        </w:rPr>
        <w:t xml:space="preserve"> </w:t>
      </w:r>
      <w:r w:rsidRPr="00E0140F">
        <w:rPr>
          <w:lang w:val="en-IE"/>
        </w:rPr>
        <w:t>inspection,</w:t>
      </w:r>
      <w:r w:rsidR="001F73D7">
        <w:rPr>
          <w:lang w:val="en-IE"/>
        </w:rPr>
        <w:t xml:space="preserve"> </w:t>
      </w:r>
      <w:r w:rsidRPr="00E0140F">
        <w:rPr>
          <w:lang w:val="en-IE"/>
        </w:rPr>
        <w:t>to</w:t>
      </w:r>
      <w:r w:rsidR="001F73D7">
        <w:rPr>
          <w:lang w:val="en-IE"/>
        </w:rPr>
        <w:t xml:space="preserve"> </w:t>
      </w:r>
      <w:r w:rsidRPr="00E0140F">
        <w:rPr>
          <w:lang w:val="en-IE"/>
        </w:rPr>
        <w:t>ensure</w:t>
      </w:r>
      <w:r w:rsidR="001F73D7">
        <w:rPr>
          <w:lang w:val="en-IE"/>
        </w:rPr>
        <w:t xml:space="preserve"> </w:t>
      </w:r>
      <w:r w:rsidRPr="00E0140F">
        <w:rPr>
          <w:lang w:val="en-IE"/>
        </w:rPr>
        <w:t>that</w:t>
      </w:r>
      <w:r w:rsidR="001F73D7">
        <w:rPr>
          <w:lang w:val="en-IE"/>
        </w:rPr>
        <w:t xml:space="preserve"> </w:t>
      </w:r>
      <w:r w:rsidRPr="00E0140F">
        <w:rPr>
          <w:lang w:val="en-IE"/>
        </w:rPr>
        <w:t>this</w:t>
      </w:r>
      <w:r w:rsidR="001F73D7">
        <w:rPr>
          <w:lang w:val="en-IE"/>
        </w:rPr>
        <w:t xml:space="preserve"> </w:t>
      </w:r>
      <w:r w:rsidRPr="00E0140F">
        <w:rPr>
          <w:lang w:val="en-IE"/>
        </w:rPr>
        <w:t>is</w:t>
      </w:r>
      <w:r w:rsidR="001F73D7">
        <w:rPr>
          <w:lang w:val="en-IE"/>
        </w:rPr>
        <w:t xml:space="preserve"> </w:t>
      </w:r>
      <w:r w:rsidRPr="00E0140F">
        <w:rPr>
          <w:lang w:val="en-IE"/>
        </w:rPr>
        <w:t>the</w:t>
      </w:r>
      <w:r w:rsidR="001F73D7">
        <w:rPr>
          <w:lang w:val="en-IE"/>
        </w:rPr>
        <w:t xml:space="preserve"> </w:t>
      </w:r>
      <w:r w:rsidRPr="00E0140F">
        <w:rPr>
          <w:lang w:val="en-IE"/>
        </w:rPr>
        <w:t>case.</w:t>
      </w:r>
    </w:p>
    <w:p w:rsidR="00E0140F" w:rsidRPr="007D7E26" w:rsidRDefault="00E0140F" w:rsidP="00E0140F">
      <w:r w:rsidRPr="00E0140F">
        <w:t>6.</w:t>
      </w:r>
      <w:r w:rsidRPr="00E0140F">
        <w:tab/>
        <w:t>The</w:t>
      </w:r>
      <w:r w:rsidR="001F73D7">
        <w:t xml:space="preserve"> </w:t>
      </w:r>
      <w:r w:rsidRPr="00E0140F">
        <w:t>most</w:t>
      </w:r>
      <w:r w:rsidR="001F73D7">
        <w:t xml:space="preserve"> </w:t>
      </w:r>
      <w:r w:rsidRPr="00E0140F">
        <w:t>relevant</w:t>
      </w:r>
      <w:r w:rsidR="001F73D7">
        <w:t xml:space="preserve"> </w:t>
      </w:r>
      <w:r w:rsidRPr="00E0140F">
        <w:t>provision</w:t>
      </w:r>
      <w:r w:rsidR="001F73D7">
        <w:t xml:space="preserve"> </w:t>
      </w:r>
      <w:r w:rsidRPr="00E0140F">
        <w:t>of</w:t>
      </w:r>
      <w:r w:rsidR="001F73D7">
        <w:t xml:space="preserve"> </w:t>
      </w:r>
      <w:r w:rsidRPr="00E0140F">
        <w:t>the</w:t>
      </w:r>
      <w:r w:rsidR="001F73D7">
        <w:t xml:space="preserve"> </w:t>
      </w:r>
      <w:r w:rsidRPr="00E0140F">
        <w:t>Convention</w:t>
      </w:r>
      <w:r w:rsidR="001F73D7">
        <w:t xml:space="preserve"> </w:t>
      </w:r>
      <w:r w:rsidRPr="00E0140F">
        <w:t>on</w:t>
      </w:r>
      <w:r w:rsidR="001F73D7">
        <w:t xml:space="preserve"> </w:t>
      </w:r>
      <w:r w:rsidRPr="00E0140F">
        <w:t>the</w:t>
      </w:r>
      <w:r w:rsidR="001F73D7">
        <w:t xml:space="preserve"> </w:t>
      </w:r>
      <w:r w:rsidRPr="00E0140F">
        <w:t>Rights</w:t>
      </w:r>
      <w:r w:rsidR="001F73D7">
        <w:t xml:space="preserve"> </w:t>
      </w:r>
      <w:r w:rsidRPr="00E0140F">
        <w:t>of</w:t>
      </w:r>
      <w:r w:rsidR="001F73D7">
        <w:t xml:space="preserve"> </w:t>
      </w:r>
      <w:r w:rsidRPr="00E0140F">
        <w:t>the</w:t>
      </w:r>
      <w:r w:rsidR="001F73D7">
        <w:t xml:space="preserve"> </w:t>
      </w:r>
      <w:r w:rsidRPr="00E0140F">
        <w:t>Child</w:t>
      </w:r>
      <w:r w:rsidR="001F73D7">
        <w:t xml:space="preserve"> </w:t>
      </w:r>
      <w:r w:rsidRPr="00E0140F">
        <w:t>(CRC)</w:t>
      </w:r>
      <w:r w:rsidR="001F73D7">
        <w:t xml:space="preserve"> </w:t>
      </w:r>
      <w:r w:rsidRPr="00E0140F">
        <w:t>concerns</w:t>
      </w:r>
      <w:r w:rsidR="001F73D7">
        <w:t xml:space="preserve"> </w:t>
      </w:r>
      <w:r w:rsidRPr="00E0140F">
        <w:t>the</w:t>
      </w:r>
      <w:r w:rsidR="001F73D7">
        <w:t xml:space="preserve"> </w:t>
      </w:r>
      <w:r w:rsidRPr="00E0140F">
        <w:t>recruitment</w:t>
      </w:r>
      <w:r w:rsidR="001F73D7">
        <w:t xml:space="preserve"> </w:t>
      </w:r>
      <w:r w:rsidRPr="00E0140F">
        <w:t>of</w:t>
      </w:r>
      <w:r w:rsidR="001F73D7">
        <w:t xml:space="preserve"> </w:t>
      </w:r>
      <w:r w:rsidRPr="00E0140F">
        <w:t>children</w:t>
      </w:r>
      <w:r w:rsidR="001F73D7">
        <w:t xml:space="preserve"> </w:t>
      </w:r>
      <w:r w:rsidRPr="00E0140F">
        <w:t>aged</w:t>
      </w:r>
      <w:r w:rsidR="001F73D7">
        <w:t xml:space="preserve"> </w:t>
      </w:r>
      <w:r w:rsidRPr="00E0140F">
        <w:t>15</w:t>
      </w:r>
      <w:r w:rsidR="001F73D7">
        <w:t xml:space="preserve"> </w:t>
      </w:r>
      <w:r w:rsidRPr="00E0140F">
        <w:t>into</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This</w:t>
      </w:r>
      <w:r w:rsidR="001F73D7">
        <w:t xml:space="preserve"> </w:t>
      </w:r>
      <w:r w:rsidRPr="00E0140F">
        <w:t>Convention</w:t>
      </w:r>
      <w:r w:rsidR="001F73D7">
        <w:t xml:space="preserve"> </w:t>
      </w:r>
      <w:r w:rsidRPr="00E0140F">
        <w:t>pre</w:t>
      </w:r>
      <w:r w:rsidR="001F73D7">
        <w:t>-</w:t>
      </w:r>
      <w:r w:rsidRPr="00E0140F">
        <w:t>dates,</w:t>
      </w:r>
      <w:r w:rsidR="001F73D7">
        <w:t xml:space="preserve"> </w:t>
      </w:r>
      <w:r w:rsidRPr="00E0140F">
        <w:t>and</w:t>
      </w:r>
      <w:r w:rsidR="001F73D7">
        <w:t xml:space="preserve"> </w:t>
      </w:r>
      <w:r w:rsidRPr="00E0140F">
        <w:t>was</w:t>
      </w:r>
      <w:r w:rsidR="001F73D7">
        <w:t xml:space="preserve"> </w:t>
      </w:r>
      <w:r w:rsidRPr="00E0140F">
        <w:t>largely</w:t>
      </w:r>
      <w:r w:rsidR="001F73D7">
        <w:t xml:space="preserve"> </w:t>
      </w:r>
      <w:r w:rsidRPr="00E0140F">
        <w:t>superseded</w:t>
      </w:r>
      <w:r w:rsidR="001F73D7">
        <w:t xml:space="preserve"> </w:t>
      </w:r>
      <w:r w:rsidRPr="00E0140F">
        <w:t>by,</w:t>
      </w:r>
      <w:r w:rsidR="001F73D7">
        <w:t xml:space="preserve"> </w:t>
      </w:r>
      <w:r w:rsidRPr="00E0140F">
        <w:t>the</w:t>
      </w:r>
      <w:r w:rsidR="001F73D7">
        <w:t xml:space="preserve"> </w:t>
      </w:r>
      <w:r w:rsidRPr="00E0140F">
        <w:t>provisions</w:t>
      </w:r>
      <w:r w:rsidR="001F73D7">
        <w:t xml:space="preserve"> </w:t>
      </w:r>
      <w:r w:rsidRPr="00E0140F">
        <w:t>of</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The</w:t>
      </w:r>
      <w:r w:rsidR="001F73D7">
        <w:t xml:space="preserve"> </w:t>
      </w:r>
      <w:r w:rsidRPr="00E0140F">
        <w:t>Government</w:t>
      </w:r>
      <w:r w:rsidR="001F73D7">
        <w:t xml:space="preserve"> </w:t>
      </w:r>
      <w:r w:rsidRPr="00E0140F">
        <w:t>considers</w:t>
      </w:r>
      <w:r w:rsidR="001F73D7">
        <w:t xml:space="preserve"> </w:t>
      </w:r>
      <w:r w:rsidRPr="00E0140F">
        <w:t>that</w:t>
      </w:r>
      <w:r w:rsidR="001F73D7">
        <w:t xml:space="preserve"> </w:t>
      </w:r>
      <w:r w:rsidRPr="00E0140F">
        <w:t>the</w:t>
      </w:r>
      <w:r w:rsidR="001F73D7">
        <w:t xml:space="preserve"> </w:t>
      </w:r>
      <w:r w:rsidRPr="00E0140F">
        <w:t>above</w:t>
      </w:r>
      <w:r w:rsidR="001F73D7">
        <w:t xml:space="preserve"> </w:t>
      </w:r>
      <w:r w:rsidRPr="00E0140F">
        <w:t>safeguards</w:t>
      </w:r>
      <w:r w:rsidR="001F73D7">
        <w:t xml:space="preserve"> </w:t>
      </w:r>
      <w:r w:rsidRPr="00E0140F">
        <w:t>provide</w:t>
      </w:r>
      <w:r w:rsidR="001F73D7">
        <w:t xml:space="preserve"> </w:t>
      </w:r>
      <w:r w:rsidRPr="00E0140F">
        <w:t>sufficient</w:t>
      </w:r>
      <w:r w:rsidR="001F73D7">
        <w:t xml:space="preserve"> </w:t>
      </w:r>
      <w:r w:rsidRPr="00E0140F">
        <w:t>protection</w:t>
      </w:r>
      <w:r w:rsidR="001F73D7">
        <w:t xml:space="preserve"> </w:t>
      </w:r>
      <w:r w:rsidRPr="00E0140F">
        <w:t>to</w:t>
      </w:r>
      <w:r w:rsidR="001F73D7">
        <w:t xml:space="preserve"> </w:t>
      </w:r>
      <w:r w:rsidRPr="00E0140F">
        <w:t>under</w:t>
      </w:r>
      <w:r w:rsidR="001F73D7">
        <w:t xml:space="preserve"> </w:t>
      </w:r>
      <w:r w:rsidRPr="00E0140F">
        <w:t>18s</w:t>
      </w:r>
      <w:r w:rsidR="001F73D7">
        <w:t xml:space="preserve"> </w:t>
      </w:r>
      <w:r w:rsidRPr="00E0140F">
        <w:t>serving</w:t>
      </w:r>
      <w:r w:rsidR="001F73D7">
        <w:t xml:space="preserve"> </w:t>
      </w:r>
      <w:r w:rsidRPr="00E0140F">
        <w:t>in</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and</w:t>
      </w:r>
      <w:r w:rsidR="001F73D7">
        <w:t xml:space="preserve"> </w:t>
      </w:r>
      <w:r w:rsidRPr="00E0140F">
        <w:t>that</w:t>
      </w:r>
      <w:r w:rsidR="001F73D7">
        <w:t xml:space="preserve"> </w:t>
      </w:r>
      <w:r w:rsidRPr="00E0140F">
        <w:t>they</w:t>
      </w:r>
      <w:r w:rsidR="001F73D7">
        <w:t xml:space="preserve"> </w:t>
      </w:r>
      <w:r w:rsidRPr="00E0140F">
        <w:t>enable</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to</w:t>
      </w:r>
      <w:r w:rsidR="001F73D7">
        <w:t xml:space="preserve"> </w:t>
      </w:r>
      <w:r w:rsidRPr="00E0140F">
        <w:t>comply</w:t>
      </w:r>
      <w:r w:rsidR="001F73D7">
        <w:t xml:space="preserve"> </w:t>
      </w:r>
      <w:r w:rsidRPr="00E0140F">
        <w:t>with</w:t>
      </w:r>
      <w:r w:rsidR="001F73D7">
        <w:t xml:space="preserve"> </w:t>
      </w:r>
      <w:r w:rsidRPr="00E0140F">
        <w:t>its</w:t>
      </w:r>
      <w:r w:rsidR="001F73D7">
        <w:t xml:space="preserve"> </w:t>
      </w:r>
      <w:r w:rsidRPr="00E0140F">
        <w:t>obligations</w:t>
      </w:r>
      <w:r w:rsidR="001F73D7">
        <w:t xml:space="preserve"> </w:t>
      </w:r>
      <w:r w:rsidRPr="00E0140F">
        <w:t>under</w:t>
      </w:r>
      <w:r w:rsidR="001F73D7">
        <w:t xml:space="preserve"> </w:t>
      </w:r>
      <w:r w:rsidRPr="00E0140F">
        <w:t>the</w:t>
      </w:r>
      <w:r w:rsidR="001F73D7">
        <w:t xml:space="preserve"> </w:t>
      </w:r>
      <w:r w:rsidRPr="00E0140F">
        <w:t>Convention</w:t>
      </w:r>
      <w:r w:rsidR="001F73D7">
        <w:t xml:space="preserve"> </w:t>
      </w:r>
      <w:r w:rsidRPr="00E0140F">
        <w:rPr>
          <w:lang w:val="en-IE"/>
        </w:rPr>
        <w:t>on</w:t>
      </w:r>
      <w:r w:rsidR="001F73D7">
        <w:rPr>
          <w:lang w:val="en-IE"/>
        </w:rPr>
        <w:t xml:space="preserve"> </w:t>
      </w:r>
      <w:r w:rsidRPr="00E0140F">
        <w:rPr>
          <w:lang w:val="en-IE"/>
        </w:rPr>
        <w:t>the</w:t>
      </w:r>
      <w:r w:rsidR="001F73D7">
        <w:rPr>
          <w:lang w:val="en-IE"/>
        </w:rPr>
        <w:t xml:space="preserve"> </w:t>
      </w:r>
      <w:r w:rsidRPr="00E0140F">
        <w:rPr>
          <w:lang w:val="en-IE"/>
        </w:rPr>
        <w:t>Rights</w:t>
      </w:r>
      <w:r w:rsidR="001F73D7">
        <w:rPr>
          <w:lang w:val="en-IE"/>
        </w:rPr>
        <w:t xml:space="preserve"> </w:t>
      </w:r>
      <w:r w:rsidRPr="00E0140F">
        <w:rPr>
          <w:lang w:val="en-IE"/>
        </w:rPr>
        <w:t>of</w:t>
      </w:r>
      <w:r w:rsidR="001F73D7">
        <w:rPr>
          <w:lang w:val="en-IE"/>
        </w:rPr>
        <w:t xml:space="preserve"> </w:t>
      </w:r>
      <w:r w:rsidRPr="00E0140F">
        <w:rPr>
          <w:lang w:val="en-IE"/>
        </w:rPr>
        <w:t>the</w:t>
      </w:r>
      <w:r w:rsidR="001F73D7">
        <w:rPr>
          <w:lang w:val="en-IE"/>
        </w:rPr>
        <w:t xml:space="preserve"> </w:t>
      </w:r>
      <w:r w:rsidRPr="00E0140F">
        <w:rPr>
          <w:lang w:val="en-IE"/>
        </w:rPr>
        <w:t>Child,</w:t>
      </w:r>
      <w:r w:rsidR="001F73D7">
        <w:rPr>
          <w:lang w:val="en-IE"/>
        </w:rPr>
        <w:t xml:space="preserve"> </w:t>
      </w:r>
      <w:r w:rsidRPr="00E0140F">
        <w:rPr>
          <w:lang w:val="en-IE"/>
        </w:rPr>
        <w:t>including</w:t>
      </w:r>
      <w:r w:rsidR="001F73D7">
        <w:rPr>
          <w:lang w:val="en-IE"/>
        </w:rPr>
        <w:t xml:space="preserve"> </w:t>
      </w:r>
      <w:r w:rsidR="00D7341C">
        <w:rPr>
          <w:lang w:val="en-IE"/>
        </w:rPr>
        <w:t>a</w:t>
      </w:r>
      <w:r w:rsidRPr="00E0140F">
        <w:rPr>
          <w:lang w:val="en-IE"/>
        </w:rPr>
        <w:t>rticle</w:t>
      </w:r>
      <w:r w:rsidR="001F73D7">
        <w:rPr>
          <w:lang w:val="en-IE"/>
        </w:rPr>
        <w:t xml:space="preserve"> </w:t>
      </w:r>
      <w:r w:rsidRPr="00E0140F">
        <w:rPr>
          <w:lang w:val="en-IE"/>
        </w:rPr>
        <w:t>38,</w:t>
      </w:r>
      <w:r w:rsidR="001F73D7">
        <w:rPr>
          <w:lang w:val="en-IE"/>
        </w:rPr>
        <w:t xml:space="preserve"> </w:t>
      </w:r>
      <w:r w:rsidRPr="00E0140F">
        <w:rPr>
          <w:lang w:val="en-IE"/>
        </w:rPr>
        <w:t>as</w:t>
      </w:r>
      <w:r w:rsidR="001F73D7">
        <w:rPr>
          <w:lang w:val="en-IE"/>
        </w:rPr>
        <w:t xml:space="preserve"> </w:t>
      </w:r>
      <w:r w:rsidRPr="00E0140F">
        <w:rPr>
          <w:lang w:val="en-IE"/>
        </w:rPr>
        <w:t>well</w:t>
      </w:r>
      <w:r w:rsidR="001F73D7">
        <w:rPr>
          <w:lang w:val="en-IE"/>
        </w:rPr>
        <w:t xml:space="preserve"> </w:t>
      </w:r>
      <w:r w:rsidRPr="00E0140F">
        <w:rPr>
          <w:lang w:val="en-IE"/>
        </w:rPr>
        <w:t>as</w:t>
      </w:r>
      <w:r w:rsidR="001F73D7">
        <w:rPr>
          <w:lang w:val="en-IE"/>
        </w:rPr>
        <w:t xml:space="preserve"> </w:t>
      </w:r>
      <w:r w:rsidRPr="00E0140F">
        <w:rPr>
          <w:lang w:val="en-IE"/>
        </w:rPr>
        <w:t>the</w:t>
      </w:r>
      <w:r w:rsidR="001F73D7">
        <w:rPr>
          <w:lang w:val="en-IE"/>
        </w:rPr>
        <w:t xml:space="preserve"> </w:t>
      </w:r>
      <w:r w:rsidRPr="00E0140F">
        <w:rPr>
          <w:lang w:val="en-IE"/>
        </w:rPr>
        <w:t>International</w:t>
      </w:r>
      <w:r w:rsidR="001F73D7">
        <w:rPr>
          <w:lang w:val="en-IE"/>
        </w:rPr>
        <w:t xml:space="preserve"> </w:t>
      </w:r>
      <w:r w:rsidRPr="00E0140F">
        <w:rPr>
          <w:lang w:val="en-IE"/>
        </w:rPr>
        <w:t>Covenant</w:t>
      </w:r>
      <w:r w:rsidR="001F73D7">
        <w:rPr>
          <w:lang w:val="en-IE"/>
        </w:rPr>
        <w:t xml:space="preserve"> </w:t>
      </w:r>
      <w:r w:rsidRPr="00E0140F">
        <w:rPr>
          <w:lang w:val="en-IE"/>
        </w:rPr>
        <w:t>on</w:t>
      </w:r>
      <w:r w:rsidR="001F73D7">
        <w:rPr>
          <w:lang w:val="en-IE"/>
        </w:rPr>
        <w:t xml:space="preserve"> </w:t>
      </w:r>
      <w:r w:rsidRPr="00E0140F">
        <w:rPr>
          <w:lang w:val="en-IE"/>
        </w:rPr>
        <w:t>Civil</w:t>
      </w:r>
      <w:r w:rsidR="001F73D7">
        <w:rPr>
          <w:lang w:val="en-IE"/>
        </w:rPr>
        <w:t xml:space="preserve"> </w:t>
      </w:r>
      <w:r w:rsidRPr="00E0140F">
        <w:rPr>
          <w:lang w:val="en-IE"/>
        </w:rPr>
        <w:t>and</w:t>
      </w:r>
      <w:r w:rsidR="001F73D7">
        <w:rPr>
          <w:lang w:val="en-IE"/>
        </w:rPr>
        <w:t xml:space="preserve"> </w:t>
      </w:r>
      <w:r w:rsidRPr="00E0140F">
        <w:rPr>
          <w:lang w:val="en-IE"/>
        </w:rPr>
        <w:t>Political</w:t>
      </w:r>
      <w:r w:rsidR="001F73D7">
        <w:rPr>
          <w:lang w:val="en-IE"/>
        </w:rPr>
        <w:t xml:space="preserve"> </w:t>
      </w:r>
      <w:r w:rsidRPr="00E0140F">
        <w:rPr>
          <w:lang w:val="en-IE"/>
        </w:rPr>
        <w:t>Rights</w:t>
      </w:r>
      <w:r w:rsidR="001F73D7">
        <w:rPr>
          <w:lang w:val="en-IE"/>
        </w:rPr>
        <w:t xml:space="preserve"> </w:t>
      </w:r>
      <w:r w:rsidRPr="00E0140F">
        <w:rPr>
          <w:lang w:val="en-IE"/>
        </w:rPr>
        <w:t>and</w:t>
      </w:r>
      <w:r w:rsidR="001F73D7">
        <w:rPr>
          <w:lang w:val="en-IE"/>
        </w:rPr>
        <w:t xml:space="preserve"> </w:t>
      </w:r>
      <w:r w:rsidRPr="00E0140F">
        <w:rPr>
          <w:lang w:val="en-IE"/>
        </w:rPr>
        <w:t>the</w:t>
      </w:r>
      <w:r w:rsidR="001F73D7">
        <w:rPr>
          <w:lang w:val="en-IE"/>
        </w:rPr>
        <w:t xml:space="preserve"> </w:t>
      </w:r>
      <w:r w:rsidRPr="00E0140F">
        <w:rPr>
          <w:lang w:val="en-IE"/>
        </w:rPr>
        <w:t>European</w:t>
      </w:r>
      <w:r w:rsidR="001F73D7">
        <w:rPr>
          <w:lang w:val="en-IE"/>
        </w:rPr>
        <w:t xml:space="preserve"> </w:t>
      </w:r>
      <w:r w:rsidRPr="00E0140F">
        <w:rPr>
          <w:lang w:val="en-IE"/>
        </w:rPr>
        <w:t>Convention</w:t>
      </w:r>
      <w:r w:rsidR="001F73D7">
        <w:rPr>
          <w:lang w:val="en-IE"/>
        </w:rPr>
        <w:t xml:space="preserve"> </w:t>
      </w:r>
      <w:r w:rsidRPr="00E0140F">
        <w:rPr>
          <w:lang w:val="en-IE"/>
        </w:rPr>
        <w:t>on</w:t>
      </w:r>
      <w:r w:rsidR="001F73D7">
        <w:rPr>
          <w:lang w:val="en-IE"/>
        </w:rPr>
        <w:t xml:space="preserve"> </w:t>
      </w:r>
      <w:r w:rsidRPr="00E0140F">
        <w:rPr>
          <w:lang w:val="en-IE"/>
        </w:rPr>
        <w:t>Human</w:t>
      </w:r>
      <w:r w:rsidR="001F73D7">
        <w:rPr>
          <w:lang w:val="en-IE"/>
        </w:rPr>
        <w:t xml:space="preserve"> </w:t>
      </w:r>
      <w:r w:rsidRPr="00E0140F">
        <w:rPr>
          <w:lang w:val="en-IE"/>
        </w:rPr>
        <w:t>Rights</w:t>
      </w:r>
      <w:r w:rsidR="007D7E26">
        <w:t>.</w:t>
      </w:r>
    </w:p>
    <w:p w:rsidR="00E0140F" w:rsidRPr="00E0140F" w:rsidRDefault="007D7E26" w:rsidP="00BB6232">
      <w:pPr>
        <w:pStyle w:val="Heading2"/>
      </w:pPr>
      <w:r>
        <w:t>Article</w:t>
      </w:r>
      <w:r w:rsidR="001F73D7">
        <w:t xml:space="preserve"> </w:t>
      </w:r>
      <w:r>
        <w:t>1</w:t>
      </w:r>
    </w:p>
    <w:p w:rsidR="00E0140F" w:rsidRPr="007D7E26" w:rsidRDefault="00E0140F" w:rsidP="00BB6232">
      <w:pPr>
        <w:pStyle w:val="Heading2"/>
      </w:pPr>
      <w:r w:rsidRPr="00E0140F">
        <w:t>Participation</w:t>
      </w:r>
      <w:r w:rsidR="001F73D7">
        <w:t xml:space="preserve"> </w:t>
      </w:r>
      <w:r w:rsidRPr="00E0140F">
        <w:t>in</w:t>
      </w:r>
      <w:r w:rsidR="001F73D7">
        <w:t xml:space="preserve"> </w:t>
      </w:r>
      <w:r w:rsidRPr="00E0140F">
        <w:t>hostilities</w:t>
      </w:r>
    </w:p>
    <w:p w:rsidR="00E0140F" w:rsidRPr="00E0140F" w:rsidRDefault="00E0140F" w:rsidP="00E0140F">
      <w:r w:rsidRPr="00E0140F">
        <w:t>7.</w:t>
      </w:r>
      <w:r w:rsidRPr="00E0140F">
        <w:tab/>
        <w:t>The</w:t>
      </w:r>
      <w:r w:rsidR="001F73D7">
        <w:t xml:space="preserve"> </w:t>
      </w:r>
      <w:r w:rsidRPr="00E0140F">
        <w:t>term</w:t>
      </w:r>
      <w:r w:rsidR="001F73D7">
        <w:t xml:space="preserve"> “</w:t>
      </w:r>
      <w:r w:rsidRPr="00E0140F">
        <w:t>direct</w:t>
      </w:r>
      <w:r w:rsidR="001F73D7">
        <w:t xml:space="preserve"> </w:t>
      </w:r>
      <w:r w:rsidRPr="00E0140F">
        <w:t>participation</w:t>
      </w:r>
      <w:r w:rsidR="001F73D7">
        <w:t xml:space="preserve">” </w:t>
      </w:r>
      <w:r w:rsidRPr="00E0140F">
        <w:t>is</w:t>
      </w:r>
      <w:r w:rsidR="001F73D7">
        <w:t xml:space="preserve"> </w:t>
      </w:r>
      <w:r w:rsidRPr="00E0140F">
        <w:t>not</w:t>
      </w:r>
      <w:r w:rsidR="001F73D7">
        <w:t xml:space="preserve"> </w:t>
      </w:r>
      <w:r w:rsidRPr="00E0140F">
        <w:t>used</w:t>
      </w:r>
      <w:r w:rsidR="001F73D7">
        <w:t xml:space="preserve"> </w:t>
      </w:r>
      <w:r w:rsidRPr="00E0140F">
        <w:t>in</w:t>
      </w:r>
      <w:r w:rsidR="001F73D7">
        <w:t xml:space="preserve"> </w:t>
      </w:r>
      <w:r w:rsidRPr="00E0140F">
        <w:t>United</w:t>
      </w:r>
      <w:r w:rsidR="001F73D7">
        <w:t xml:space="preserve"> </w:t>
      </w:r>
      <w:r w:rsidRPr="00E0140F">
        <w:t>Kingdom</w:t>
      </w:r>
      <w:r w:rsidR="001F73D7">
        <w:rPr>
          <w:i/>
          <w:iCs/>
        </w:rPr>
        <w:t xml:space="preserve"> </w:t>
      </w:r>
      <w:r w:rsidRPr="00E0140F">
        <w:t>legislation,</w:t>
      </w:r>
      <w:r w:rsidR="001F73D7">
        <w:t xml:space="preserve"> </w:t>
      </w:r>
      <w:r w:rsidRPr="00E0140F">
        <w:t>as</w:t>
      </w:r>
      <w:r w:rsidR="001F73D7">
        <w:t xml:space="preserve"> </w:t>
      </w:r>
      <w:r w:rsidRPr="00E0140F">
        <w:t>there</w:t>
      </w:r>
      <w:r w:rsidR="001F73D7">
        <w:t xml:space="preserve"> </w:t>
      </w:r>
      <w:r w:rsidRPr="00E0140F">
        <w:t>is</w:t>
      </w:r>
      <w:r w:rsidR="001F73D7">
        <w:t xml:space="preserve"> </w:t>
      </w:r>
      <w:r w:rsidRPr="00E0140F">
        <w:t>no</w:t>
      </w:r>
      <w:r w:rsidR="001F73D7">
        <w:t xml:space="preserve"> </w:t>
      </w:r>
      <w:r w:rsidRPr="00E0140F">
        <w:t>relevant</w:t>
      </w:r>
      <w:r w:rsidR="001F73D7">
        <w:t xml:space="preserve"> </w:t>
      </w:r>
      <w:r w:rsidRPr="00E0140F">
        <w:t>legislation</w:t>
      </w:r>
      <w:r w:rsidR="001F73D7">
        <w:t xml:space="preserve"> </w:t>
      </w:r>
      <w:r w:rsidRPr="00E0140F">
        <w:t>covering</w:t>
      </w:r>
      <w:r w:rsidR="001F73D7">
        <w:t xml:space="preserve"> </w:t>
      </w:r>
      <w:r w:rsidRPr="00E0140F">
        <w:t>this</w:t>
      </w:r>
      <w:r w:rsidR="001F73D7">
        <w:t xml:space="preserve"> </w:t>
      </w:r>
      <w:r w:rsidRPr="00E0140F">
        <w:t>concept.</w:t>
      </w:r>
      <w:r w:rsidR="001F73D7">
        <w:t xml:space="preserve"> </w:t>
      </w:r>
      <w:r w:rsidRPr="00E0140F">
        <w:t>In</w:t>
      </w:r>
      <w:r w:rsidR="001F73D7">
        <w:t xml:space="preserve"> </w:t>
      </w:r>
      <w:r w:rsidRPr="00E0140F">
        <w:t>practice,</w:t>
      </w:r>
      <w:r w:rsidR="001F73D7">
        <w:t xml:space="preserve"> </w:t>
      </w:r>
      <w:r w:rsidRPr="00E0140F">
        <w:t>it</w:t>
      </w:r>
      <w:r w:rsidR="001F73D7">
        <w:t xml:space="preserve"> </w:t>
      </w:r>
      <w:r w:rsidRPr="00E0140F">
        <w:t>is</w:t>
      </w:r>
      <w:r w:rsidR="001F73D7">
        <w:t xml:space="preserve"> </w:t>
      </w:r>
      <w:r w:rsidRPr="00E0140F">
        <w:t>understood</w:t>
      </w:r>
      <w:r w:rsidR="001F73D7">
        <w:t xml:space="preserve"> </w:t>
      </w:r>
      <w:r w:rsidRPr="00E0140F">
        <w:t>that</w:t>
      </w:r>
      <w:r w:rsidR="001F73D7">
        <w:t xml:space="preserve"> </w:t>
      </w:r>
      <w:r w:rsidRPr="00E0140F">
        <w:t>a</w:t>
      </w:r>
      <w:r w:rsidR="001F73D7">
        <w:t xml:space="preserve"> </w:t>
      </w:r>
      <w:r w:rsidRPr="00E0140F">
        <w:t>person</w:t>
      </w:r>
      <w:r w:rsidR="001F73D7">
        <w:t xml:space="preserve"> </w:t>
      </w:r>
      <w:r w:rsidRPr="00E0140F">
        <w:t>is</w:t>
      </w:r>
      <w:r w:rsidR="001F73D7">
        <w:t xml:space="preserve"> </w:t>
      </w:r>
      <w:r w:rsidRPr="00E0140F">
        <w:t>taking</w:t>
      </w:r>
      <w:r w:rsidR="001F73D7">
        <w:t xml:space="preserve"> </w:t>
      </w:r>
      <w:r w:rsidRPr="00E0140F">
        <w:t>a</w:t>
      </w:r>
      <w:r w:rsidR="001F73D7">
        <w:t xml:space="preserve"> </w:t>
      </w:r>
      <w:r w:rsidRPr="00E0140F">
        <w:t>direct</w:t>
      </w:r>
      <w:r w:rsidR="001F73D7">
        <w:t xml:space="preserve"> </w:t>
      </w:r>
      <w:r w:rsidRPr="00E0140F">
        <w:t>part</w:t>
      </w:r>
      <w:r w:rsidR="001F73D7">
        <w:t xml:space="preserve"> </w:t>
      </w:r>
      <w:r w:rsidRPr="00E0140F">
        <w:t>in</w:t>
      </w:r>
      <w:r w:rsidR="001F73D7">
        <w:t xml:space="preserve"> </w:t>
      </w:r>
      <w:r w:rsidRPr="00E0140F">
        <w:t>hostilities</w:t>
      </w:r>
      <w:r w:rsidR="001F73D7">
        <w:t xml:space="preserve"> </w:t>
      </w:r>
      <w:r w:rsidRPr="00E0140F">
        <w:t>if</w:t>
      </w:r>
      <w:r w:rsidR="001F73D7">
        <w:t xml:space="preserve"> </w:t>
      </w:r>
      <w:r w:rsidRPr="00E0140F">
        <w:t>they</w:t>
      </w:r>
      <w:r w:rsidR="001F73D7">
        <w:t xml:space="preserve"> </w:t>
      </w:r>
      <w:r w:rsidRPr="00E0140F">
        <w:t>are</w:t>
      </w:r>
      <w:r w:rsidR="001F73D7">
        <w:t xml:space="preserve"> </w:t>
      </w:r>
      <w:r w:rsidRPr="00E0140F">
        <w:t>deployed</w:t>
      </w:r>
      <w:r w:rsidR="001F73D7">
        <w:t xml:space="preserve"> </w:t>
      </w:r>
      <w:r w:rsidRPr="00E0140F">
        <w:t>on</w:t>
      </w:r>
      <w:r w:rsidR="001F73D7">
        <w:t xml:space="preserve"> </w:t>
      </w:r>
      <w:r w:rsidRPr="00E0140F">
        <w:t>operations</w:t>
      </w:r>
      <w:r w:rsidR="001F73D7">
        <w:t xml:space="preserve"> </w:t>
      </w:r>
      <w:r w:rsidRPr="00E0140F">
        <w:t>where</w:t>
      </w:r>
      <w:r w:rsidR="001F73D7">
        <w:t xml:space="preserve"> </w:t>
      </w:r>
      <w:r w:rsidRPr="00E0140F">
        <w:t>hostile</w:t>
      </w:r>
      <w:r w:rsidR="001F73D7">
        <w:t xml:space="preserve"> </w:t>
      </w:r>
      <w:r w:rsidRPr="00E0140F">
        <w:t>forces</w:t>
      </w:r>
      <w:r w:rsidR="001F73D7">
        <w:t xml:space="preserve"> </w:t>
      </w:r>
      <w:r w:rsidRPr="00E0140F">
        <w:t>are</w:t>
      </w:r>
      <w:r w:rsidR="001F73D7">
        <w:t xml:space="preserve"> </w:t>
      </w:r>
      <w:r w:rsidRPr="00E0140F">
        <w:t>involved.</w:t>
      </w:r>
    </w:p>
    <w:p w:rsidR="00E0140F" w:rsidRPr="00E0140F" w:rsidRDefault="00E0140F" w:rsidP="00E0140F">
      <w:r w:rsidRPr="00E0140F">
        <w:t>8.</w:t>
      </w:r>
      <w:r w:rsidRPr="00E0140F">
        <w:tab/>
        <w:t>Once</w:t>
      </w:r>
      <w:r w:rsidR="001F73D7">
        <w:t xml:space="preserve"> </w:t>
      </w:r>
      <w:r w:rsidRPr="00E0140F">
        <w:t>they</w:t>
      </w:r>
      <w:r w:rsidR="001F73D7">
        <w:t xml:space="preserve"> </w:t>
      </w:r>
      <w:r w:rsidRPr="00E0140F">
        <w:t>have</w:t>
      </w:r>
      <w:r w:rsidR="001F73D7">
        <w:t xml:space="preserve"> </w:t>
      </w:r>
      <w:r w:rsidRPr="00E0140F">
        <w:t>entered</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all</w:t>
      </w:r>
      <w:r w:rsidR="001F73D7">
        <w:t xml:space="preserve"> </w:t>
      </w:r>
      <w:r w:rsidRPr="00E0140F">
        <w:t>recruits</w:t>
      </w:r>
      <w:r w:rsidR="001F73D7">
        <w:t xml:space="preserve"> </w:t>
      </w:r>
      <w:r w:rsidRPr="00E0140F">
        <w:t>must</w:t>
      </w:r>
      <w:r w:rsidR="001F73D7">
        <w:t xml:space="preserve"> </w:t>
      </w:r>
      <w:r w:rsidRPr="00E0140F">
        <w:t>undergo</w:t>
      </w:r>
      <w:r w:rsidR="001F73D7">
        <w:t xml:space="preserve"> </w:t>
      </w:r>
      <w:r w:rsidRPr="00E0140F">
        <w:t>basic</w:t>
      </w:r>
      <w:r w:rsidR="001F73D7">
        <w:t xml:space="preserve"> </w:t>
      </w:r>
      <w:r w:rsidRPr="00E0140F">
        <w:t>general</w:t>
      </w:r>
      <w:r w:rsidR="001F73D7">
        <w:t xml:space="preserve"> </w:t>
      </w:r>
      <w:r w:rsidRPr="00E0140F">
        <w:t>military</w:t>
      </w:r>
      <w:r w:rsidR="001F73D7">
        <w:t xml:space="preserve"> </w:t>
      </w:r>
      <w:r w:rsidRPr="00E0140F">
        <w:t>training</w:t>
      </w:r>
      <w:r w:rsidR="001F73D7">
        <w:t xml:space="preserve"> </w:t>
      </w:r>
      <w:r w:rsidRPr="00E0140F">
        <w:t>followed</w:t>
      </w:r>
      <w:r w:rsidR="001F73D7">
        <w:t xml:space="preserve"> </w:t>
      </w:r>
      <w:r w:rsidRPr="00E0140F">
        <w:t>by</w:t>
      </w:r>
      <w:r w:rsidR="001F73D7">
        <w:t xml:space="preserve"> </w:t>
      </w:r>
      <w:r w:rsidRPr="00E0140F">
        <w:t>a</w:t>
      </w:r>
      <w:r w:rsidR="001F73D7">
        <w:t xml:space="preserve"> </w:t>
      </w:r>
      <w:r w:rsidRPr="00E0140F">
        <w:t>period</w:t>
      </w:r>
      <w:r w:rsidR="001F73D7">
        <w:t xml:space="preserve"> </w:t>
      </w:r>
      <w:r w:rsidRPr="00E0140F">
        <w:t>of</w:t>
      </w:r>
      <w:r w:rsidR="001F73D7">
        <w:t xml:space="preserve"> </w:t>
      </w:r>
      <w:r w:rsidRPr="00E0140F">
        <w:t>more</w:t>
      </w:r>
      <w:r w:rsidR="001F73D7">
        <w:t xml:space="preserve"> </w:t>
      </w:r>
      <w:r w:rsidRPr="00E0140F">
        <w:t>specialized</w:t>
      </w:r>
      <w:r w:rsidR="001F73D7">
        <w:t xml:space="preserve"> </w:t>
      </w:r>
      <w:r w:rsidRPr="00E0140F">
        <w:t>professional</w:t>
      </w:r>
      <w:r w:rsidR="001F73D7">
        <w:t xml:space="preserve"> </w:t>
      </w:r>
      <w:r w:rsidRPr="00E0140F">
        <w:t>training</w:t>
      </w:r>
      <w:r w:rsidR="001F73D7">
        <w:t xml:space="preserve"> </w:t>
      </w:r>
      <w:r w:rsidRPr="00E0140F">
        <w:t>before</w:t>
      </w:r>
      <w:r w:rsidR="001F73D7">
        <w:t xml:space="preserve"> </w:t>
      </w:r>
      <w:r w:rsidRPr="00E0140F">
        <w:t>joining</w:t>
      </w:r>
      <w:r w:rsidR="001F73D7">
        <w:t xml:space="preserve"> </w:t>
      </w:r>
      <w:r w:rsidRPr="00E0140F">
        <w:t>the</w:t>
      </w:r>
      <w:r w:rsidR="001F73D7">
        <w:t xml:space="preserve"> </w:t>
      </w:r>
      <w:r w:rsidRPr="00E0140F">
        <w:t>trained</w:t>
      </w:r>
      <w:r w:rsidR="001F73D7">
        <w:t xml:space="preserve"> </w:t>
      </w:r>
      <w:r w:rsidRPr="00E0140F">
        <w:t>strength</w:t>
      </w:r>
      <w:r w:rsidR="001F73D7">
        <w:t xml:space="preserve"> </w:t>
      </w:r>
      <w:r w:rsidRPr="00E0140F">
        <w:t>and</w:t>
      </w:r>
      <w:r w:rsidR="001F73D7">
        <w:t xml:space="preserve"> </w:t>
      </w:r>
      <w:r w:rsidRPr="00E0140F">
        <w:t>thus</w:t>
      </w:r>
      <w:r w:rsidR="001F73D7">
        <w:t xml:space="preserve"> </w:t>
      </w:r>
      <w:r w:rsidRPr="00E0140F">
        <w:t>becoming</w:t>
      </w:r>
      <w:r w:rsidR="001F73D7">
        <w:t xml:space="preserve"> </w:t>
      </w:r>
      <w:r w:rsidRPr="00E0140F">
        <w:t>liable</w:t>
      </w:r>
      <w:r w:rsidR="001F73D7">
        <w:t xml:space="preserve"> </w:t>
      </w:r>
      <w:r w:rsidRPr="00E0140F">
        <w:t>for</w:t>
      </w:r>
      <w:r w:rsidR="001F73D7">
        <w:t xml:space="preserve"> </w:t>
      </w:r>
      <w:r w:rsidRPr="00E0140F">
        <w:t>employment</w:t>
      </w:r>
      <w:r w:rsidR="001F73D7">
        <w:t xml:space="preserve"> </w:t>
      </w:r>
      <w:r w:rsidRPr="00E0140F">
        <w:t>in</w:t>
      </w:r>
      <w:r w:rsidR="001F73D7">
        <w:t xml:space="preserve"> </w:t>
      </w:r>
      <w:r w:rsidRPr="00E0140F">
        <w:t>military</w:t>
      </w:r>
      <w:r w:rsidR="001F73D7">
        <w:t xml:space="preserve"> </w:t>
      </w:r>
      <w:r w:rsidRPr="00E0140F">
        <w:t>operations.</w:t>
      </w:r>
      <w:r w:rsidR="001F73D7">
        <w:t xml:space="preserve"> </w:t>
      </w:r>
      <w:r w:rsidRPr="00E0140F">
        <w:t>This</w:t>
      </w:r>
      <w:r w:rsidR="001F73D7">
        <w:t xml:space="preserve"> </w:t>
      </w:r>
      <w:r w:rsidRPr="00E0140F">
        <w:t>training</w:t>
      </w:r>
      <w:r w:rsidR="001F73D7">
        <w:t xml:space="preserve"> </w:t>
      </w:r>
      <w:r w:rsidRPr="00E0140F">
        <w:t>is</w:t>
      </w:r>
      <w:r w:rsidR="001F73D7">
        <w:t xml:space="preserve"> </w:t>
      </w:r>
      <w:r w:rsidRPr="00E0140F">
        <w:t>thorough</w:t>
      </w:r>
      <w:r w:rsidR="001F73D7">
        <w:t xml:space="preserve"> </w:t>
      </w:r>
      <w:r w:rsidRPr="00E0140F">
        <w:t>and</w:t>
      </w:r>
      <w:r w:rsidR="001F73D7">
        <w:t xml:space="preserve"> </w:t>
      </w:r>
      <w:r w:rsidRPr="00E0140F">
        <w:t>takes</w:t>
      </w:r>
      <w:r w:rsidR="001F73D7">
        <w:t xml:space="preserve"> </w:t>
      </w:r>
      <w:r w:rsidRPr="00E0140F">
        <w:t>time</w:t>
      </w:r>
      <w:r w:rsidR="001F73D7">
        <w:t xml:space="preserve"> </w:t>
      </w:r>
      <w:r w:rsidRPr="00E0140F">
        <w:t>and</w:t>
      </w:r>
      <w:r w:rsidR="001F73D7">
        <w:t xml:space="preserve"> </w:t>
      </w:r>
      <w:r w:rsidRPr="00E0140F">
        <w:t>so</w:t>
      </w:r>
      <w:r w:rsidR="001F73D7">
        <w:t xml:space="preserve"> </w:t>
      </w:r>
      <w:r w:rsidRPr="00E0140F">
        <w:t>the</w:t>
      </w:r>
      <w:r w:rsidR="001F73D7">
        <w:t xml:space="preserve"> </w:t>
      </w:r>
      <w:r w:rsidRPr="00E0140F">
        <w:t>number</w:t>
      </w:r>
      <w:r w:rsidR="001F73D7">
        <w:t xml:space="preserve"> </w:t>
      </w:r>
      <w:r w:rsidRPr="00E0140F">
        <w:t>of</w:t>
      </w:r>
      <w:r w:rsidR="001F73D7">
        <w:t xml:space="preserve"> </w:t>
      </w:r>
      <w:r w:rsidRPr="00E0140F">
        <w:t>personnel</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on</w:t>
      </w:r>
      <w:r w:rsidR="001F73D7">
        <w:t xml:space="preserve"> </w:t>
      </w:r>
      <w:r w:rsidRPr="00E0140F">
        <w:t>the</w:t>
      </w:r>
      <w:r w:rsidR="001F73D7">
        <w:t xml:space="preserve"> </w:t>
      </w:r>
      <w:r w:rsidRPr="00E0140F">
        <w:t>trained</w:t>
      </w:r>
      <w:r w:rsidR="001F73D7">
        <w:t xml:space="preserve"> </w:t>
      </w:r>
      <w:r w:rsidRPr="00E0140F">
        <w:t>strength</w:t>
      </w:r>
      <w:r w:rsidR="001F73D7">
        <w:t xml:space="preserve"> </w:t>
      </w:r>
      <w:r w:rsidRPr="00E0140F">
        <w:t>has</w:t>
      </w:r>
      <w:r w:rsidR="001F73D7">
        <w:t xml:space="preserve"> </w:t>
      </w:r>
      <w:r w:rsidRPr="00E0140F">
        <w:t>always</w:t>
      </w:r>
      <w:r w:rsidR="001F73D7">
        <w:t xml:space="preserve"> </w:t>
      </w:r>
      <w:r w:rsidRPr="00E0140F">
        <w:t>over</w:t>
      </w:r>
      <w:r w:rsidR="001F73D7">
        <w:t xml:space="preserve"> </w:t>
      </w:r>
      <w:r w:rsidRPr="00E0140F">
        <w:t>the</w:t>
      </w:r>
      <w:r w:rsidR="001F73D7">
        <w:t xml:space="preserve"> </w:t>
      </w:r>
      <w:r w:rsidRPr="00E0140F">
        <w:t>last</w:t>
      </w:r>
      <w:r w:rsidR="001F73D7">
        <w:t xml:space="preserve"> </w:t>
      </w:r>
      <w:r w:rsidRPr="00E0140F">
        <w:t>decade</w:t>
      </w:r>
      <w:r w:rsidR="001F73D7">
        <w:t xml:space="preserve"> </w:t>
      </w:r>
      <w:r w:rsidRPr="00E0140F">
        <w:t>tended</w:t>
      </w:r>
      <w:r w:rsidR="001F73D7">
        <w:t xml:space="preserve"> </w:t>
      </w:r>
      <w:r w:rsidRPr="00E0140F">
        <w:t>to</w:t>
      </w:r>
      <w:r w:rsidR="001F73D7">
        <w:t xml:space="preserve"> </w:t>
      </w:r>
      <w:r w:rsidRPr="00E0140F">
        <w:t>be</w:t>
      </w:r>
      <w:r w:rsidR="001F73D7">
        <w:t xml:space="preserve"> </w:t>
      </w:r>
      <w:r w:rsidRPr="00E0140F">
        <w:t>small;</w:t>
      </w:r>
      <w:r w:rsidR="001F73D7">
        <w:t xml:space="preserve"> </w:t>
      </w:r>
      <w:r w:rsidRPr="00E0140F">
        <w:t>at</w:t>
      </w:r>
      <w:r w:rsidR="001F73D7">
        <w:t xml:space="preserve"> </w:t>
      </w:r>
      <w:r w:rsidRPr="00E0140F">
        <w:t>1</w:t>
      </w:r>
      <w:r w:rsidR="001F73D7">
        <w:t xml:space="preserve"> </w:t>
      </w:r>
      <w:r w:rsidRPr="00E0140F">
        <w:t>April</w:t>
      </w:r>
      <w:r w:rsidR="001F73D7">
        <w:t xml:space="preserve"> </w:t>
      </w:r>
      <w:r w:rsidR="00D7341C">
        <w:t>20</w:t>
      </w:r>
      <w:r w:rsidRPr="00E0140F">
        <w:t>07</w:t>
      </w:r>
      <w:r w:rsidR="001F73D7">
        <w:t xml:space="preserve"> </w:t>
      </w:r>
      <w:r w:rsidRPr="00E0140F">
        <w:t>it</w:t>
      </w:r>
      <w:r w:rsidR="001F73D7">
        <w:t xml:space="preserve"> </w:t>
      </w:r>
      <w:r w:rsidRPr="00E0140F">
        <w:t>was</w:t>
      </w:r>
      <w:r w:rsidR="001F73D7">
        <w:t xml:space="preserve"> </w:t>
      </w:r>
      <w:r w:rsidRPr="00E0140F">
        <w:t>730</w:t>
      </w:r>
      <w:r w:rsidR="001F73D7">
        <w:t xml:space="preserve"> </w:t>
      </w:r>
      <w:r w:rsidRPr="00E0140F">
        <w:t>(90</w:t>
      </w:r>
      <w:r w:rsidR="001F73D7">
        <w:t xml:space="preserve"> </w:t>
      </w:r>
      <w:r w:rsidRPr="00E0140F">
        <w:t>Royal</w:t>
      </w:r>
      <w:r w:rsidR="001F73D7">
        <w:t xml:space="preserve"> </w:t>
      </w:r>
      <w:r w:rsidRPr="00E0140F">
        <w:t>Navy,</w:t>
      </w:r>
      <w:r w:rsidR="001F73D7">
        <w:t xml:space="preserve"> </w:t>
      </w:r>
      <w:r w:rsidRPr="00E0140F">
        <w:t>630</w:t>
      </w:r>
      <w:r w:rsidR="001F73D7">
        <w:t xml:space="preserve"> </w:t>
      </w:r>
      <w:r w:rsidRPr="00E0140F">
        <w:t>Army</w:t>
      </w:r>
      <w:r w:rsidR="001F73D7">
        <w:t xml:space="preserve"> </w:t>
      </w:r>
      <w:r w:rsidRPr="00E0140F">
        <w:t>and</w:t>
      </w:r>
      <w:r w:rsidR="001F73D7">
        <w:t xml:space="preserve"> </w:t>
      </w:r>
      <w:r w:rsidRPr="00E0140F">
        <w:t>10</w:t>
      </w:r>
      <w:r w:rsidR="001F73D7">
        <w:t xml:space="preserve"> </w:t>
      </w:r>
      <w:r w:rsidRPr="00E0140F">
        <w:t>Royal</w:t>
      </w:r>
      <w:r w:rsidR="001F73D7">
        <w:t xml:space="preserve"> </w:t>
      </w:r>
      <w:r w:rsidRPr="00E0140F">
        <w:t>Air</w:t>
      </w:r>
      <w:r w:rsidR="001F73D7">
        <w:t xml:space="preserve"> </w:t>
      </w:r>
      <w:r w:rsidRPr="00E0140F">
        <w:t>Force)</w:t>
      </w:r>
      <w:r w:rsidR="001F73D7">
        <w:t xml:space="preserve"> </w:t>
      </w:r>
      <w:r w:rsidRPr="00E0140F">
        <w:t>which</w:t>
      </w:r>
      <w:r w:rsidR="001F73D7">
        <w:t xml:space="preserve"> </w:t>
      </w:r>
      <w:r w:rsidRPr="00E0140F">
        <w:t>represented</w:t>
      </w:r>
      <w:r w:rsidR="001F73D7">
        <w:t xml:space="preserve"> </w:t>
      </w:r>
      <w:r w:rsidRPr="00E0140F">
        <w:t>only</w:t>
      </w:r>
      <w:r w:rsidR="001F73D7">
        <w:t xml:space="preserve"> </w:t>
      </w:r>
      <w:r w:rsidRPr="00E0140F">
        <w:t>0.5</w:t>
      </w:r>
      <w:r w:rsidR="00BB6232">
        <w:t xml:space="preserve"> per cent</w:t>
      </w:r>
      <w:r w:rsidR="001F73D7">
        <w:t xml:space="preserve"> </w:t>
      </w:r>
      <w:r w:rsidRPr="00E0140F">
        <w:t>of</w:t>
      </w:r>
      <w:r w:rsidR="001F73D7">
        <w:t xml:space="preserve"> </w:t>
      </w:r>
      <w:r w:rsidRPr="00E0140F">
        <w:t>the</w:t>
      </w:r>
      <w:r w:rsidR="001F73D7">
        <w:t xml:space="preserve"> </w:t>
      </w:r>
      <w:r w:rsidRPr="00E0140F">
        <w:t>total</w:t>
      </w:r>
      <w:r w:rsidR="001F73D7">
        <w:t xml:space="preserve"> </w:t>
      </w:r>
      <w:r w:rsidRPr="00E0140F">
        <w:t>trained</w:t>
      </w:r>
      <w:r w:rsidR="001F73D7">
        <w:t xml:space="preserve"> </w:t>
      </w:r>
      <w:r w:rsidRPr="00E0140F">
        <w:t>strength</w:t>
      </w:r>
      <w:r w:rsidR="001F73D7">
        <w:t xml:space="preserve"> </w:t>
      </w:r>
      <w:r w:rsidRPr="00E0140F">
        <w:t>of</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Very</w:t>
      </w:r>
      <w:r w:rsidR="001F73D7">
        <w:t xml:space="preserve"> </w:t>
      </w:r>
      <w:r w:rsidRPr="00E0140F">
        <w:t>few</w:t>
      </w:r>
      <w:r w:rsidR="001F73D7">
        <w:t xml:space="preserve"> </w:t>
      </w:r>
      <w:r w:rsidRPr="00E0140F">
        <w:t>of</w:t>
      </w:r>
      <w:r w:rsidR="001F73D7">
        <w:t xml:space="preserve"> </w:t>
      </w:r>
      <w:r w:rsidRPr="00E0140F">
        <w:t>these</w:t>
      </w:r>
      <w:r w:rsidR="001F73D7">
        <w:t xml:space="preserve"> </w:t>
      </w:r>
      <w:r w:rsidRPr="00E0140F">
        <w:t>personnel</w:t>
      </w:r>
      <w:r w:rsidR="001F73D7">
        <w:t xml:space="preserve"> </w:t>
      </w:r>
      <w:r w:rsidRPr="00E0140F">
        <w:t>(i.e.</w:t>
      </w:r>
      <w:r w:rsidR="001F73D7">
        <w:t xml:space="preserve"> </w:t>
      </w:r>
      <w:r w:rsidRPr="00E0140F">
        <w:t>of</w:t>
      </w:r>
      <w:r w:rsidR="001F73D7">
        <w:t xml:space="preserve"> </w:t>
      </w:r>
      <w:r w:rsidRPr="00E0140F">
        <w:t>those</w:t>
      </w:r>
      <w:r w:rsidR="001F73D7">
        <w:t xml:space="preserve"> </w:t>
      </w:r>
      <w:r w:rsidRPr="00E0140F">
        <w:t>both</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and</w:t>
      </w:r>
      <w:r w:rsidR="001F73D7">
        <w:t xml:space="preserve"> </w:t>
      </w:r>
      <w:r w:rsidRPr="00E0140F">
        <w:t>on</w:t>
      </w:r>
      <w:r w:rsidR="001F73D7">
        <w:t xml:space="preserve"> </w:t>
      </w:r>
      <w:r w:rsidRPr="00E0140F">
        <w:t>the</w:t>
      </w:r>
      <w:r w:rsidR="001F73D7">
        <w:t xml:space="preserve"> </w:t>
      </w:r>
      <w:r w:rsidRPr="00E0140F">
        <w:t>trained</w:t>
      </w:r>
      <w:r w:rsidR="001F73D7">
        <w:t xml:space="preserve"> </w:t>
      </w:r>
      <w:r w:rsidRPr="00E0140F">
        <w:t>strength)</w:t>
      </w:r>
      <w:r w:rsidR="001F73D7">
        <w:t xml:space="preserve"> </w:t>
      </w:r>
      <w:r w:rsidRPr="00E0140F">
        <w:t>are</w:t>
      </w:r>
      <w:r w:rsidR="001F73D7">
        <w:t xml:space="preserve"> </w:t>
      </w:r>
      <w:r w:rsidRPr="00E0140F">
        <w:t>posted</w:t>
      </w:r>
      <w:r w:rsidR="001F73D7">
        <w:t xml:space="preserve"> </w:t>
      </w:r>
      <w:r w:rsidRPr="00E0140F">
        <w:t>to</w:t>
      </w:r>
      <w:r w:rsidR="001F73D7">
        <w:t xml:space="preserve"> </w:t>
      </w:r>
      <w:r w:rsidRPr="00E0140F">
        <w:t>higher</w:t>
      </w:r>
      <w:r w:rsidR="001F73D7">
        <w:t xml:space="preserve"> </w:t>
      </w:r>
      <w:r w:rsidRPr="00E0140F">
        <w:t>readiness</w:t>
      </w:r>
      <w:r w:rsidR="001F73D7">
        <w:t xml:space="preserve"> </w:t>
      </w:r>
      <w:r w:rsidRPr="00E0140F">
        <w:t>(i.e.</w:t>
      </w:r>
      <w:r w:rsidR="001F73D7">
        <w:t xml:space="preserve"> </w:t>
      </w:r>
      <w:r w:rsidRPr="00E0140F">
        <w:t>front</w:t>
      </w:r>
      <w:r w:rsidR="001F73D7">
        <w:t xml:space="preserve"> </w:t>
      </w:r>
      <w:r w:rsidRPr="00E0140F">
        <w:t>line)</w:t>
      </w:r>
      <w:r w:rsidR="001F73D7">
        <w:t xml:space="preserve"> </w:t>
      </w:r>
      <w:r w:rsidRPr="00E0140F">
        <w:t>units</w:t>
      </w:r>
      <w:r w:rsidR="001F73D7">
        <w:t xml:space="preserve"> </w:t>
      </w:r>
      <w:r w:rsidRPr="00E0140F">
        <w:t>which</w:t>
      </w:r>
      <w:r w:rsidR="001F73D7">
        <w:t xml:space="preserve"> </w:t>
      </w:r>
      <w:r w:rsidRPr="00E0140F">
        <w:t>are</w:t>
      </w:r>
      <w:r w:rsidR="001F73D7">
        <w:t xml:space="preserve"> </w:t>
      </w:r>
      <w:r w:rsidRPr="00E0140F">
        <w:t>those</w:t>
      </w:r>
      <w:r w:rsidR="001F73D7">
        <w:t xml:space="preserve"> </w:t>
      </w:r>
      <w:r w:rsidRPr="00E0140F">
        <w:t>liable</w:t>
      </w:r>
      <w:r w:rsidR="001F73D7">
        <w:t xml:space="preserve"> </w:t>
      </w:r>
      <w:r w:rsidRPr="00E0140F">
        <w:t>to</w:t>
      </w:r>
      <w:r w:rsidR="001F73D7">
        <w:t xml:space="preserve"> </w:t>
      </w:r>
      <w:r w:rsidRPr="00E0140F">
        <w:t>be</w:t>
      </w:r>
      <w:r w:rsidR="001F73D7">
        <w:t xml:space="preserve"> </w:t>
      </w:r>
      <w:r w:rsidRPr="00E0140F">
        <w:t>deployed</w:t>
      </w:r>
      <w:r w:rsidR="001F73D7">
        <w:t xml:space="preserve"> </w:t>
      </w:r>
      <w:r w:rsidRPr="00E0140F">
        <w:t>into</w:t>
      </w:r>
      <w:r w:rsidR="001F73D7">
        <w:t xml:space="preserve"> </w:t>
      </w:r>
      <w:r w:rsidRPr="00E0140F">
        <w:t>actual</w:t>
      </w:r>
      <w:r w:rsidR="001F73D7">
        <w:t xml:space="preserve"> </w:t>
      </w:r>
      <w:r w:rsidRPr="00E0140F">
        <w:t>combat.</w:t>
      </w:r>
      <w:r w:rsidR="001F73D7">
        <w:t xml:space="preserve"> </w:t>
      </w:r>
      <w:r w:rsidRPr="00E0140F">
        <w:t>Therefore,</w:t>
      </w:r>
      <w:r w:rsidR="001F73D7">
        <w:t xml:space="preserve"> </w:t>
      </w:r>
      <w:r w:rsidRPr="00E0140F">
        <w:t>the</w:t>
      </w:r>
      <w:r w:rsidR="001F73D7">
        <w:t xml:space="preserve"> </w:t>
      </w:r>
      <w:r w:rsidRPr="00E0140F">
        <w:t>likelihood</w:t>
      </w:r>
      <w:r w:rsidR="001F73D7">
        <w:t xml:space="preserve"> </w:t>
      </w:r>
      <w:r w:rsidRPr="00E0140F">
        <w:t>of</w:t>
      </w:r>
      <w:r w:rsidR="001F73D7">
        <w:t xml:space="preserve"> </w:t>
      </w:r>
      <w:r w:rsidRPr="00E0140F">
        <w:t>service</w:t>
      </w:r>
      <w:r w:rsidR="001F73D7">
        <w:t xml:space="preserve"> </w:t>
      </w:r>
      <w:r w:rsidRPr="00E0140F">
        <w:t>personnel</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taking</w:t>
      </w:r>
      <w:r w:rsidR="001F73D7">
        <w:t xml:space="preserve"> </w:t>
      </w:r>
      <w:r w:rsidRPr="00E0140F">
        <w:t>a</w:t>
      </w:r>
      <w:r w:rsidR="001F73D7">
        <w:t xml:space="preserve"> </w:t>
      </w:r>
      <w:r w:rsidRPr="00E0140F">
        <w:t>direct</w:t>
      </w:r>
      <w:r w:rsidR="001F73D7">
        <w:t xml:space="preserve"> </w:t>
      </w:r>
      <w:r w:rsidRPr="00E0140F">
        <w:t>part</w:t>
      </w:r>
      <w:r w:rsidR="001F73D7">
        <w:t xml:space="preserve"> </w:t>
      </w:r>
      <w:r w:rsidRPr="00E0140F">
        <w:t>in</w:t>
      </w:r>
      <w:r w:rsidR="001F73D7">
        <w:t xml:space="preserve"> </w:t>
      </w:r>
      <w:r w:rsidRPr="00E0140F">
        <w:t>hostilities</w:t>
      </w:r>
      <w:r w:rsidR="001F73D7">
        <w:t xml:space="preserve"> </w:t>
      </w:r>
      <w:r w:rsidRPr="00E0140F">
        <w:t>is</w:t>
      </w:r>
      <w:r w:rsidR="001F73D7">
        <w:t xml:space="preserve"> </w:t>
      </w:r>
      <w:r w:rsidRPr="00E0140F">
        <w:t>very</w:t>
      </w:r>
      <w:r w:rsidR="001F73D7">
        <w:t xml:space="preserve"> </w:t>
      </w:r>
      <w:r w:rsidRPr="00E0140F">
        <w:t>small,</w:t>
      </w:r>
      <w:r w:rsidR="001F73D7">
        <w:t xml:space="preserve"> </w:t>
      </w:r>
      <w:r w:rsidRPr="00E0140F">
        <w:t>even</w:t>
      </w:r>
      <w:r w:rsidR="001F73D7">
        <w:t xml:space="preserve"> </w:t>
      </w:r>
      <w:r w:rsidRPr="00E0140F">
        <w:t>before</w:t>
      </w:r>
      <w:r w:rsidR="001F73D7">
        <w:t xml:space="preserve"> </w:t>
      </w:r>
      <w:r w:rsidRPr="00E0140F">
        <w:t>the</w:t>
      </w:r>
      <w:r w:rsidR="001F73D7">
        <w:t xml:space="preserve"> </w:t>
      </w:r>
      <w:r w:rsidRPr="00E0140F">
        <w:t>introduction</w:t>
      </w:r>
      <w:r w:rsidR="001F73D7">
        <w:t xml:space="preserve"> </w:t>
      </w:r>
      <w:r w:rsidRPr="00E0140F">
        <w:t>of</w:t>
      </w:r>
      <w:r w:rsidR="001F73D7">
        <w:t xml:space="preserve"> </w:t>
      </w:r>
      <w:r w:rsidRPr="00E0140F">
        <w:t>new</w:t>
      </w:r>
      <w:r w:rsidR="001F73D7">
        <w:t xml:space="preserve"> </w:t>
      </w:r>
      <w:r w:rsidRPr="00E0140F">
        <w:t>protective</w:t>
      </w:r>
      <w:r w:rsidR="001F73D7">
        <w:t xml:space="preserve"> </w:t>
      </w:r>
      <w:r w:rsidRPr="00E0140F">
        <w:t>measures</w:t>
      </w:r>
      <w:r w:rsidR="001F73D7">
        <w:t xml:space="preserve"> </w:t>
      </w:r>
      <w:r w:rsidRPr="00E0140F">
        <w:t>which</w:t>
      </w:r>
      <w:r w:rsidR="001F73D7">
        <w:t xml:space="preserve"> </w:t>
      </w:r>
      <w:r w:rsidRPr="00E0140F">
        <w:t>will</w:t>
      </w:r>
      <w:r w:rsidR="001F73D7">
        <w:t xml:space="preserve"> </w:t>
      </w:r>
      <w:r w:rsidRPr="00E0140F">
        <w:t>serve</w:t>
      </w:r>
      <w:r w:rsidR="001F73D7">
        <w:t xml:space="preserve"> </w:t>
      </w:r>
      <w:r w:rsidRPr="00E0140F">
        <w:t>to</w:t>
      </w:r>
      <w:r w:rsidR="001F73D7">
        <w:t xml:space="preserve"> </w:t>
      </w:r>
      <w:r w:rsidRPr="00E0140F">
        <w:t>reduce</w:t>
      </w:r>
      <w:r w:rsidR="001F73D7">
        <w:t xml:space="preserve"> </w:t>
      </w:r>
      <w:r w:rsidRPr="00E0140F">
        <w:t>the</w:t>
      </w:r>
      <w:r w:rsidR="001F73D7">
        <w:t xml:space="preserve"> </w:t>
      </w:r>
      <w:r w:rsidRPr="00E0140F">
        <w:t>risk</w:t>
      </w:r>
      <w:r w:rsidR="001F73D7">
        <w:t xml:space="preserve"> </w:t>
      </w:r>
      <w:r w:rsidRPr="00E0140F">
        <w:t>even</w:t>
      </w:r>
      <w:r w:rsidR="001F73D7">
        <w:t xml:space="preserve"> </w:t>
      </w:r>
      <w:r w:rsidRPr="00E0140F">
        <w:t>further.</w:t>
      </w:r>
    </w:p>
    <w:p w:rsidR="00E0140F" w:rsidRPr="00E0140F" w:rsidRDefault="00E0140F" w:rsidP="001F4C58">
      <w:r w:rsidRPr="00E0140F">
        <w:t>9.</w:t>
      </w:r>
      <w:r w:rsidRPr="00E0140F">
        <w:tab/>
        <w:t>These</w:t>
      </w:r>
      <w:r w:rsidR="001F73D7">
        <w:t xml:space="preserve"> </w:t>
      </w:r>
      <w:r w:rsidRPr="00E0140F">
        <w:t>measures</w:t>
      </w:r>
      <w:r w:rsidR="001F73D7">
        <w:t xml:space="preserve"> </w:t>
      </w:r>
      <w:r w:rsidRPr="00E0140F">
        <w:t>include</w:t>
      </w:r>
      <w:r w:rsidR="001F73D7">
        <w:t xml:space="preserve"> </w:t>
      </w:r>
      <w:r w:rsidRPr="00E0140F">
        <w:t>the</w:t>
      </w:r>
      <w:r w:rsidR="001F73D7">
        <w:t xml:space="preserve"> </w:t>
      </w:r>
      <w:r w:rsidRPr="00E0140F">
        <w:t>introduction</w:t>
      </w:r>
      <w:r w:rsidR="001F73D7">
        <w:t xml:space="preserve"> </w:t>
      </w:r>
      <w:r w:rsidRPr="00E0140F">
        <w:t>of</w:t>
      </w:r>
      <w:r w:rsidR="001F73D7">
        <w:t xml:space="preserve"> </w:t>
      </w:r>
      <w:r w:rsidRPr="00E0140F">
        <w:t>single</w:t>
      </w:r>
      <w:r w:rsidR="001F73D7">
        <w:t>-</w:t>
      </w:r>
      <w:r w:rsidRPr="00E0140F">
        <w:t>service</w:t>
      </w:r>
      <w:r w:rsidR="001F73D7">
        <w:t xml:space="preserve"> </w:t>
      </w:r>
      <w:r w:rsidRPr="00E0140F">
        <w:t>administrative</w:t>
      </w:r>
      <w:r w:rsidR="001F73D7">
        <w:t xml:space="preserve"> </w:t>
      </w:r>
      <w:r w:rsidRPr="00E0140F">
        <w:t>guidelines</w:t>
      </w:r>
      <w:r w:rsidR="001F73D7">
        <w:t xml:space="preserve"> </w:t>
      </w:r>
      <w:r w:rsidRPr="00E0140F">
        <w:t>and</w:t>
      </w:r>
      <w:r w:rsidR="001F73D7">
        <w:t xml:space="preserve"> </w:t>
      </w:r>
      <w:r w:rsidRPr="00E0140F">
        <w:t>procedures</w:t>
      </w:r>
      <w:r w:rsidR="001F73D7">
        <w:t xml:space="preserve"> </w:t>
      </w:r>
      <w:r w:rsidRPr="00E0140F">
        <w:t>(annex</w:t>
      </w:r>
      <w:r w:rsidR="001F73D7">
        <w:t xml:space="preserve"> </w:t>
      </w:r>
      <w:r w:rsidRPr="00E0140F">
        <w:t>A</w:t>
      </w:r>
      <w:r w:rsidRPr="00E0140F">
        <w:rPr>
          <w:bCs/>
        </w:rPr>
        <w:t>)</w:t>
      </w:r>
      <w:r w:rsidRPr="00E0140F">
        <w:t>,</w:t>
      </w:r>
      <w:r w:rsidR="001F73D7">
        <w:t xml:space="preserve"> </w:t>
      </w:r>
      <w:r w:rsidRPr="00E0140F">
        <w:t>and</w:t>
      </w:r>
      <w:r w:rsidR="001F73D7">
        <w:t xml:space="preserve"> </w:t>
      </w:r>
      <w:r w:rsidRPr="00E0140F">
        <w:t>the</w:t>
      </w:r>
      <w:r w:rsidR="001F73D7">
        <w:t xml:space="preserve"> </w:t>
      </w:r>
      <w:r w:rsidRPr="00E0140F">
        <w:t>newly</w:t>
      </w:r>
      <w:r w:rsidR="001F73D7">
        <w:t xml:space="preserve"> </w:t>
      </w:r>
      <w:r w:rsidRPr="00E0140F">
        <w:t>revised</w:t>
      </w:r>
      <w:r w:rsidR="001F73D7">
        <w:t xml:space="preserve"> </w:t>
      </w:r>
      <w:r w:rsidRPr="00E0140F">
        <w:t>and</w:t>
      </w:r>
      <w:r w:rsidR="001F73D7">
        <w:t xml:space="preserve"> </w:t>
      </w:r>
      <w:r w:rsidRPr="00E0140F">
        <w:t>reissued</w:t>
      </w:r>
      <w:r w:rsidR="001F73D7">
        <w:t xml:space="preserve"> </w:t>
      </w:r>
      <w:r w:rsidRPr="00E0140F">
        <w:rPr>
          <w:iCs/>
        </w:rPr>
        <w:t>Policy</w:t>
      </w:r>
      <w:r w:rsidR="001F73D7">
        <w:rPr>
          <w:iCs/>
        </w:rPr>
        <w:t xml:space="preserve"> </w:t>
      </w:r>
      <w:r w:rsidRPr="00E0140F">
        <w:rPr>
          <w:iCs/>
        </w:rPr>
        <w:t>on</w:t>
      </w:r>
      <w:r w:rsidR="001F73D7">
        <w:rPr>
          <w:iCs/>
        </w:rPr>
        <w:t xml:space="preserve"> </w:t>
      </w:r>
      <w:r w:rsidRPr="00E0140F">
        <w:rPr>
          <w:iCs/>
        </w:rPr>
        <w:t>the</w:t>
      </w:r>
      <w:r w:rsidR="001F73D7">
        <w:rPr>
          <w:iCs/>
        </w:rPr>
        <w:t xml:space="preserve"> </w:t>
      </w:r>
      <w:r w:rsidRPr="00E0140F">
        <w:rPr>
          <w:iCs/>
        </w:rPr>
        <w:t>Care</w:t>
      </w:r>
      <w:r w:rsidR="001F73D7">
        <w:rPr>
          <w:iCs/>
        </w:rPr>
        <w:t xml:space="preserve"> </w:t>
      </w:r>
      <w:r w:rsidRPr="00E0140F">
        <w:rPr>
          <w:iCs/>
        </w:rPr>
        <w:t>of</w:t>
      </w:r>
      <w:r w:rsidR="001F73D7">
        <w:rPr>
          <w:iCs/>
        </w:rPr>
        <w:t xml:space="preserve"> </w:t>
      </w:r>
      <w:r w:rsidRPr="00E0140F">
        <w:rPr>
          <w:iCs/>
        </w:rPr>
        <w:t>Service</w:t>
      </w:r>
      <w:r w:rsidR="001F73D7">
        <w:rPr>
          <w:iCs/>
        </w:rPr>
        <w:t xml:space="preserve"> </w:t>
      </w:r>
      <w:r w:rsidRPr="00E0140F">
        <w:rPr>
          <w:iCs/>
        </w:rPr>
        <w:t>Personnel</w:t>
      </w:r>
      <w:r w:rsidR="001F73D7">
        <w:rPr>
          <w:iCs/>
        </w:rPr>
        <w:t xml:space="preserve"> </w:t>
      </w:r>
      <w:r w:rsidRPr="00E0140F">
        <w:rPr>
          <w:iCs/>
        </w:rPr>
        <w:t>under</w:t>
      </w:r>
      <w:r w:rsidR="001F73D7">
        <w:rPr>
          <w:iCs/>
        </w:rPr>
        <w:t xml:space="preserve"> </w:t>
      </w:r>
      <w:r w:rsidRPr="00E0140F">
        <w:rPr>
          <w:iCs/>
        </w:rPr>
        <w:t>the</w:t>
      </w:r>
      <w:r w:rsidR="001F73D7">
        <w:rPr>
          <w:iCs/>
        </w:rPr>
        <w:t xml:space="preserve"> </w:t>
      </w:r>
      <w:r w:rsidRPr="00E0140F">
        <w:rPr>
          <w:iCs/>
        </w:rPr>
        <w:t>Age</w:t>
      </w:r>
      <w:r w:rsidR="001F73D7">
        <w:rPr>
          <w:iCs/>
        </w:rPr>
        <w:t xml:space="preserve"> </w:t>
      </w:r>
      <w:r w:rsidRPr="00E0140F">
        <w:rPr>
          <w:iCs/>
        </w:rPr>
        <w:t>of</w:t>
      </w:r>
      <w:r w:rsidR="001F73D7">
        <w:rPr>
          <w:iCs/>
        </w:rPr>
        <w:t xml:space="preserve"> </w:t>
      </w:r>
      <w:r w:rsidRPr="00E0140F">
        <w:rPr>
          <w:iCs/>
        </w:rPr>
        <w:t>18</w:t>
      </w:r>
      <w:r w:rsidR="001F73D7">
        <w:t xml:space="preserve"> </w:t>
      </w:r>
      <w:r w:rsidRPr="00E0140F">
        <w:t>(annex</w:t>
      </w:r>
      <w:r w:rsidR="001F73D7">
        <w:t xml:space="preserve"> </w:t>
      </w:r>
      <w:r w:rsidRPr="00E0140F">
        <w:t>B).</w:t>
      </w:r>
      <w:r w:rsidR="001F73D7">
        <w:t xml:space="preserve"> </w:t>
      </w:r>
      <w:r w:rsidRPr="00E0140F">
        <w:t>In</w:t>
      </w:r>
      <w:r w:rsidR="001F73D7">
        <w:t xml:space="preserve"> </w:t>
      </w:r>
      <w:r w:rsidRPr="00E0140F">
        <w:t>addition:</w:t>
      </w:r>
    </w:p>
    <w:p w:rsidR="00E0140F" w:rsidRPr="00E0140F" w:rsidRDefault="00E0140F" w:rsidP="001F4C58">
      <w:pPr>
        <w:numPr>
          <w:ilvl w:val="0"/>
          <w:numId w:val="37"/>
        </w:numPr>
      </w:pPr>
      <w:r w:rsidRPr="00E0140F">
        <w:t>Service</w:t>
      </w:r>
      <w:r w:rsidR="001F73D7">
        <w:t xml:space="preserve"> </w:t>
      </w:r>
      <w:r w:rsidRPr="00E0140F">
        <w:rPr>
          <w:lang w:val="en-IE"/>
        </w:rPr>
        <w:t>personnel</w:t>
      </w:r>
      <w:r w:rsidR="001F73D7">
        <w:rPr>
          <w:lang w:val="en-IE"/>
        </w:rPr>
        <w:t xml:space="preserve"> </w:t>
      </w:r>
      <w:r w:rsidRPr="00E0140F">
        <w:rPr>
          <w:lang w:val="en-IE"/>
        </w:rPr>
        <w:t>under</w:t>
      </w:r>
      <w:r w:rsidR="001F73D7">
        <w:rPr>
          <w:lang w:val="en-IE"/>
        </w:rPr>
        <w:t xml:space="preserve"> </w:t>
      </w:r>
      <w:r w:rsidRPr="00E0140F">
        <w:rPr>
          <w:lang w:val="en-IE"/>
        </w:rPr>
        <w:t>the</w:t>
      </w:r>
      <w:r w:rsidR="001F73D7">
        <w:rPr>
          <w:lang w:val="en-IE"/>
        </w:rPr>
        <w:t xml:space="preserve"> </w:t>
      </w:r>
      <w:r w:rsidRPr="00E0140F">
        <w:rPr>
          <w:lang w:val="en-IE"/>
        </w:rPr>
        <w:t>age</w:t>
      </w:r>
      <w:r w:rsidR="001F73D7">
        <w:rPr>
          <w:lang w:val="en-IE"/>
        </w:rPr>
        <w:t xml:space="preserve"> </w:t>
      </w:r>
      <w:r w:rsidRPr="00E0140F">
        <w:rPr>
          <w:lang w:val="en-IE"/>
        </w:rPr>
        <w:t>of</w:t>
      </w:r>
      <w:r w:rsidR="001F73D7">
        <w:rPr>
          <w:lang w:val="en-IE"/>
        </w:rPr>
        <w:t xml:space="preserve"> </w:t>
      </w:r>
      <w:r w:rsidRPr="00E0140F">
        <w:rPr>
          <w:lang w:val="en-IE"/>
        </w:rPr>
        <w:t>18</w:t>
      </w:r>
      <w:r w:rsidR="001F73D7">
        <w:rPr>
          <w:lang w:val="en-IE"/>
        </w:rPr>
        <w:t xml:space="preserve"> </w:t>
      </w:r>
      <w:r w:rsidRPr="00E0140F">
        <w:rPr>
          <w:lang w:val="en-IE"/>
        </w:rPr>
        <w:t>are</w:t>
      </w:r>
      <w:r w:rsidR="001F73D7">
        <w:rPr>
          <w:lang w:val="en-IE"/>
        </w:rPr>
        <w:t xml:space="preserve"> </w:t>
      </w:r>
      <w:r w:rsidRPr="00E0140F">
        <w:rPr>
          <w:lang w:val="en-IE"/>
        </w:rPr>
        <w:t>not</w:t>
      </w:r>
      <w:r w:rsidR="001F73D7">
        <w:rPr>
          <w:lang w:val="en-IE"/>
        </w:rPr>
        <w:t xml:space="preserve"> </w:t>
      </w:r>
      <w:r w:rsidRPr="00E0140F">
        <w:rPr>
          <w:lang w:val="en-IE"/>
        </w:rPr>
        <w:t>routinely</w:t>
      </w:r>
      <w:r w:rsidR="001F73D7">
        <w:rPr>
          <w:lang w:val="en-IE"/>
        </w:rPr>
        <w:t xml:space="preserve"> </w:t>
      </w:r>
      <w:r w:rsidRPr="00E0140F">
        <w:rPr>
          <w:lang w:val="en-IE"/>
        </w:rPr>
        <w:t>deployed</w:t>
      </w:r>
      <w:r w:rsidR="001F73D7">
        <w:rPr>
          <w:lang w:val="en-IE"/>
        </w:rPr>
        <w:t xml:space="preserve"> </w:t>
      </w:r>
      <w:r w:rsidRPr="00E0140F">
        <w:rPr>
          <w:lang w:val="en-IE"/>
        </w:rPr>
        <w:t>on</w:t>
      </w:r>
      <w:r w:rsidR="001F73D7">
        <w:rPr>
          <w:lang w:val="en-IE"/>
        </w:rPr>
        <w:t xml:space="preserve"> </w:t>
      </w:r>
      <w:r w:rsidRPr="00E0140F">
        <w:rPr>
          <w:lang w:val="en-IE"/>
        </w:rPr>
        <w:t>any</w:t>
      </w:r>
      <w:r w:rsidR="001F73D7">
        <w:rPr>
          <w:lang w:val="en-IE"/>
        </w:rPr>
        <w:t xml:space="preserve"> </w:t>
      </w:r>
      <w:r w:rsidRPr="00E0140F">
        <w:rPr>
          <w:lang w:val="en-IE"/>
        </w:rPr>
        <w:t>operations</w:t>
      </w:r>
      <w:r w:rsidR="001F73D7">
        <w:rPr>
          <w:lang w:val="en-IE"/>
        </w:rPr>
        <w:t xml:space="preserve"> </w:t>
      </w:r>
      <w:r w:rsidRPr="00E0140F">
        <w:rPr>
          <w:lang w:val="en-IE"/>
        </w:rPr>
        <w:t>outside</w:t>
      </w:r>
      <w:r w:rsidR="001F73D7">
        <w:rPr>
          <w:lang w:val="en-IE"/>
        </w:rPr>
        <w:t xml:space="preserve"> </w:t>
      </w:r>
      <w:r w:rsidRPr="00E0140F">
        <w:rPr>
          <w:lang w:val="en-IE"/>
        </w:rPr>
        <w:t>the</w:t>
      </w:r>
      <w:r w:rsidR="001F73D7">
        <w:rPr>
          <w:lang w:val="en-IE"/>
        </w:rPr>
        <w:t xml:space="preserve"> </w:t>
      </w:r>
      <w:r w:rsidRPr="00E0140F">
        <w:rPr>
          <w:lang w:val="en-IE"/>
        </w:rPr>
        <w:t>United</w:t>
      </w:r>
      <w:r w:rsidR="001F73D7">
        <w:rPr>
          <w:lang w:val="en-IE"/>
        </w:rPr>
        <w:t xml:space="preserve"> </w:t>
      </w:r>
      <w:r w:rsidRPr="00E0140F">
        <w:rPr>
          <w:lang w:val="en-IE"/>
        </w:rPr>
        <w:t>Kingdom,</w:t>
      </w:r>
      <w:r w:rsidR="001F73D7">
        <w:rPr>
          <w:lang w:val="en-IE"/>
        </w:rPr>
        <w:t xml:space="preserve"> </w:t>
      </w:r>
      <w:r w:rsidRPr="00E0140F">
        <w:rPr>
          <w:lang w:val="en-IE"/>
        </w:rPr>
        <w:t>except</w:t>
      </w:r>
      <w:r w:rsidR="001F73D7">
        <w:rPr>
          <w:lang w:val="en-IE"/>
        </w:rPr>
        <w:t xml:space="preserve"> </w:t>
      </w:r>
      <w:r w:rsidRPr="00E0140F">
        <w:rPr>
          <w:lang w:val="en-IE"/>
        </w:rPr>
        <w:t>where</w:t>
      </w:r>
      <w:r w:rsidR="001F73D7">
        <w:rPr>
          <w:lang w:val="en-IE"/>
        </w:rPr>
        <w:t xml:space="preserve"> </w:t>
      </w:r>
      <w:r w:rsidRPr="00E0140F">
        <w:rPr>
          <w:lang w:val="en-IE"/>
        </w:rPr>
        <w:t>the</w:t>
      </w:r>
      <w:r w:rsidR="001F73D7">
        <w:rPr>
          <w:lang w:val="en-IE"/>
        </w:rPr>
        <w:t xml:space="preserve"> </w:t>
      </w:r>
      <w:r w:rsidRPr="00E0140F">
        <w:rPr>
          <w:lang w:val="en-IE"/>
        </w:rPr>
        <w:t>operation</w:t>
      </w:r>
      <w:r w:rsidR="001F73D7">
        <w:rPr>
          <w:lang w:val="en-IE"/>
        </w:rPr>
        <w:t xml:space="preserve"> </w:t>
      </w:r>
      <w:r w:rsidRPr="00E0140F">
        <w:rPr>
          <w:lang w:val="en-IE"/>
        </w:rPr>
        <w:t>does</w:t>
      </w:r>
      <w:r w:rsidR="001F73D7">
        <w:rPr>
          <w:lang w:val="en-IE"/>
        </w:rPr>
        <w:t xml:space="preserve"> </w:t>
      </w:r>
      <w:r w:rsidRPr="00E0140F">
        <w:rPr>
          <w:lang w:val="en-IE"/>
        </w:rPr>
        <w:t>not</w:t>
      </w:r>
      <w:r w:rsidR="001F73D7">
        <w:rPr>
          <w:lang w:val="en-IE"/>
        </w:rPr>
        <w:t xml:space="preserve"> </w:t>
      </w:r>
      <w:r w:rsidRPr="00E0140F">
        <w:rPr>
          <w:lang w:val="en-IE"/>
        </w:rPr>
        <w:t>involve</w:t>
      </w:r>
      <w:r w:rsidR="001F73D7">
        <w:rPr>
          <w:lang w:val="en-IE"/>
        </w:rPr>
        <w:t xml:space="preserve"> </w:t>
      </w:r>
      <w:r w:rsidRPr="00E0140F">
        <w:rPr>
          <w:lang w:val="en-IE"/>
        </w:rPr>
        <w:t>personnel</w:t>
      </w:r>
      <w:r w:rsidR="001F73D7">
        <w:rPr>
          <w:lang w:val="en-IE"/>
        </w:rPr>
        <w:t xml:space="preserve"> </w:t>
      </w:r>
      <w:r w:rsidRPr="00E0140F">
        <w:rPr>
          <w:lang w:val="en-IE"/>
        </w:rPr>
        <w:t>becoming</w:t>
      </w:r>
      <w:r w:rsidR="001F73D7">
        <w:rPr>
          <w:lang w:val="en-IE"/>
        </w:rPr>
        <w:t xml:space="preserve"> </w:t>
      </w:r>
      <w:r w:rsidRPr="00E0140F">
        <w:rPr>
          <w:lang w:val="en-IE"/>
        </w:rPr>
        <w:t>engaged</w:t>
      </w:r>
      <w:r w:rsidR="001F73D7">
        <w:rPr>
          <w:lang w:val="en-IE"/>
        </w:rPr>
        <w:t xml:space="preserve"> </w:t>
      </w:r>
      <w:r w:rsidRPr="00E0140F">
        <w:rPr>
          <w:lang w:val="en-IE"/>
        </w:rPr>
        <w:t>in,</w:t>
      </w:r>
      <w:r w:rsidR="001F73D7">
        <w:rPr>
          <w:lang w:val="en-IE"/>
        </w:rPr>
        <w:t xml:space="preserve"> </w:t>
      </w:r>
      <w:r w:rsidRPr="00E0140F">
        <w:rPr>
          <w:lang w:val="en-IE"/>
        </w:rPr>
        <w:t>or</w:t>
      </w:r>
      <w:r w:rsidR="001F73D7">
        <w:rPr>
          <w:lang w:val="en-IE"/>
        </w:rPr>
        <w:t xml:space="preserve"> </w:t>
      </w:r>
      <w:r w:rsidRPr="00E0140F">
        <w:rPr>
          <w:lang w:val="en-IE"/>
        </w:rPr>
        <w:t>exposed</w:t>
      </w:r>
      <w:r w:rsidR="001F73D7">
        <w:rPr>
          <w:lang w:val="en-IE"/>
        </w:rPr>
        <w:t xml:space="preserve"> </w:t>
      </w:r>
      <w:r w:rsidRPr="00E0140F">
        <w:rPr>
          <w:lang w:val="en-IE"/>
        </w:rPr>
        <w:t>to,</w:t>
      </w:r>
      <w:r w:rsidR="001F73D7">
        <w:rPr>
          <w:lang w:val="en-IE"/>
        </w:rPr>
        <w:t xml:space="preserve"> </w:t>
      </w:r>
      <w:r w:rsidRPr="00E0140F">
        <w:rPr>
          <w:lang w:val="en-IE"/>
        </w:rPr>
        <w:t>hostilities;</w:t>
      </w:r>
    </w:p>
    <w:p w:rsidR="00E0140F" w:rsidRPr="00E0140F" w:rsidRDefault="00FA4C16" w:rsidP="001F4C58">
      <w:pPr>
        <w:numPr>
          <w:ilvl w:val="0"/>
          <w:numId w:val="37"/>
        </w:numPr>
        <w:rPr>
          <w:b/>
          <w:bCs/>
        </w:rPr>
      </w:pPr>
      <w:r>
        <w:br w:type="page"/>
      </w:r>
      <w:r w:rsidR="00E0140F" w:rsidRPr="00E0140F">
        <w:t>Whilst</w:t>
      </w:r>
      <w:r w:rsidR="001F73D7">
        <w:t xml:space="preserve"> </w:t>
      </w:r>
      <w:r w:rsidR="00E0140F" w:rsidRPr="00E0140F">
        <w:t>Army</w:t>
      </w:r>
      <w:r w:rsidR="001F73D7">
        <w:t xml:space="preserve"> </w:t>
      </w:r>
      <w:r w:rsidR="00E0140F" w:rsidRPr="00E0140F">
        <w:t>personnel</w:t>
      </w:r>
      <w:r w:rsidR="001F73D7">
        <w:t xml:space="preserve"> </w:t>
      </w:r>
      <w:r w:rsidR="00E0140F" w:rsidRPr="00E0140F">
        <w:t>under</w:t>
      </w:r>
      <w:r w:rsidR="001F73D7">
        <w:t xml:space="preserve"> </w:t>
      </w:r>
      <w:r w:rsidR="00E0140F" w:rsidRPr="00E0140F">
        <w:t>the</w:t>
      </w:r>
      <w:r w:rsidR="001F73D7">
        <w:t xml:space="preserve"> </w:t>
      </w:r>
      <w:r w:rsidR="00E0140F" w:rsidRPr="00E0140F">
        <w:t>age</w:t>
      </w:r>
      <w:r w:rsidR="001F73D7">
        <w:t xml:space="preserve"> </w:t>
      </w:r>
      <w:r w:rsidR="00E0140F" w:rsidRPr="00E0140F">
        <w:t>of</w:t>
      </w:r>
      <w:r w:rsidR="001F73D7">
        <w:t xml:space="preserve"> </w:t>
      </w:r>
      <w:r w:rsidR="00E0140F" w:rsidRPr="00E0140F">
        <w:t>18</w:t>
      </w:r>
      <w:r w:rsidR="001F73D7">
        <w:t xml:space="preserve"> </w:t>
      </w:r>
      <w:r w:rsidR="00E0140F" w:rsidRPr="00E0140F">
        <w:t>may</w:t>
      </w:r>
      <w:r w:rsidR="001F73D7">
        <w:t xml:space="preserve"> </w:t>
      </w:r>
      <w:r w:rsidR="00E0140F" w:rsidRPr="00E0140F">
        <w:t>continue</w:t>
      </w:r>
      <w:r w:rsidR="001F73D7">
        <w:t xml:space="preserve"> </w:t>
      </w:r>
      <w:r w:rsidR="00E0140F" w:rsidRPr="00E0140F">
        <w:t>to</w:t>
      </w:r>
      <w:r w:rsidR="001F73D7">
        <w:t xml:space="preserve"> </w:t>
      </w:r>
      <w:r w:rsidR="00E0140F" w:rsidRPr="00E0140F">
        <w:t>undertake</w:t>
      </w:r>
      <w:r w:rsidR="001F73D7">
        <w:t xml:space="preserve"> </w:t>
      </w:r>
      <w:r w:rsidR="00E0140F" w:rsidRPr="00E0140F">
        <w:t>a</w:t>
      </w:r>
      <w:r w:rsidR="001F73D7">
        <w:t xml:space="preserve"> </w:t>
      </w:r>
      <w:r w:rsidR="00E0140F" w:rsidRPr="00E0140F">
        <w:t>limited</w:t>
      </w:r>
      <w:r w:rsidR="001F73D7">
        <w:t xml:space="preserve"> </w:t>
      </w:r>
      <w:r w:rsidR="00E0140F" w:rsidRPr="00E0140F">
        <w:t>range</w:t>
      </w:r>
      <w:r w:rsidR="001F73D7">
        <w:t xml:space="preserve"> </w:t>
      </w:r>
      <w:r w:rsidR="00E0140F" w:rsidRPr="00E0140F">
        <w:t>of</w:t>
      </w:r>
      <w:r w:rsidR="001F73D7">
        <w:t xml:space="preserve"> </w:t>
      </w:r>
      <w:r w:rsidR="00E0140F" w:rsidRPr="00E0140F">
        <w:t>duties</w:t>
      </w:r>
      <w:r w:rsidR="001F73D7">
        <w:t xml:space="preserve"> </w:t>
      </w:r>
      <w:r w:rsidR="00E0140F" w:rsidRPr="00E0140F">
        <w:t>with</w:t>
      </w:r>
      <w:r w:rsidR="001F73D7">
        <w:t xml:space="preserve"> </w:t>
      </w:r>
      <w:r w:rsidR="00E0140F" w:rsidRPr="00E0140F">
        <w:t>resident</w:t>
      </w:r>
      <w:r w:rsidR="001F73D7">
        <w:t xml:space="preserve"> </w:t>
      </w:r>
      <w:r w:rsidR="00E0140F" w:rsidRPr="00E0140F">
        <w:t>units</w:t>
      </w:r>
      <w:r w:rsidR="001F73D7">
        <w:t xml:space="preserve"> </w:t>
      </w:r>
      <w:r w:rsidR="00E0140F" w:rsidRPr="00E0140F">
        <w:t>in</w:t>
      </w:r>
      <w:r w:rsidR="001F73D7">
        <w:t xml:space="preserve"> </w:t>
      </w:r>
      <w:r w:rsidR="00E0140F" w:rsidRPr="00E0140F">
        <w:t>Northern</w:t>
      </w:r>
      <w:r w:rsidR="001F73D7">
        <w:t xml:space="preserve"> </w:t>
      </w:r>
      <w:r w:rsidR="00E0140F" w:rsidRPr="00E0140F">
        <w:t>Ireland,</w:t>
      </w:r>
      <w:r w:rsidR="001F73D7">
        <w:t xml:space="preserve"> </w:t>
      </w:r>
      <w:r w:rsidR="00E0140F" w:rsidRPr="00E0140F">
        <w:t>they</w:t>
      </w:r>
      <w:r w:rsidR="001F73D7">
        <w:t xml:space="preserve"> </w:t>
      </w:r>
      <w:r w:rsidR="00E0140F" w:rsidRPr="00E0140F">
        <w:t>do</w:t>
      </w:r>
      <w:r w:rsidR="001F73D7">
        <w:t xml:space="preserve"> </w:t>
      </w:r>
      <w:r w:rsidR="00E0140F" w:rsidRPr="00E0140F">
        <w:t>not</w:t>
      </w:r>
      <w:r w:rsidR="001F73D7">
        <w:t xml:space="preserve"> </w:t>
      </w:r>
      <w:r w:rsidR="00E0140F" w:rsidRPr="00E0140F">
        <w:t>participate</w:t>
      </w:r>
      <w:r w:rsidR="001F73D7">
        <w:t xml:space="preserve"> </w:t>
      </w:r>
      <w:r w:rsidR="00E0140F" w:rsidRPr="00E0140F">
        <w:t>in</w:t>
      </w:r>
      <w:r w:rsidR="001F73D7">
        <w:t xml:space="preserve"> </w:t>
      </w:r>
      <w:r w:rsidR="00E0140F" w:rsidRPr="00E0140F">
        <w:t>activities</w:t>
      </w:r>
      <w:r w:rsidR="001F73D7">
        <w:t xml:space="preserve"> </w:t>
      </w:r>
      <w:r w:rsidR="00E0140F" w:rsidRPr="00E0140F">
        <w:t>in</w:t>
      </w:r>
      <w:r w:rsidR="001F73D7">
        <w:t xml:space="preserve"> </w:t>
      </w:r>
      <w:r w:rsidR="00E0140F" w:rsidRPr="00E0140F">
        <w:t>dire</w:t>
      </w:r>
      <w:r w:rsidR="007D7E26">
        <w:t>ct</w:t>
      </w:r>
      <w:r w:rsidR="001F73D7">
        <w:t xml:space="preserve"> </w:t>
      </w:r>
      <w:r w:rsidR="007D7E26">
        <w:t>support</w:t>
      </w:r>
      <w:r w:rsidR="001F73D7">
        <w:t xml:space="preserve"> </w:t>
      </w:r>
      <w:r w:rsidR="007D7E26">
        <w:t>of</w:t>
      </w:r>
      <w:r w:rsidR="001F73D7">
        <w:t xml:space="preserve"> </w:t>
      </w:r>
      <w:r w:rsidR="007D7E26">
        <w:t>the</w:t>
      </w:r>
      <w:r w:rsidR="001F73D7">
        <w:t xml:space="preserve"> </w:t>
      </w:r>
      <w:r w:rsidR="007D7E26">
        <w:t>civil</w:t>
      </w:r>
      <w:r w:rsidR="001F73D7">
        <w:t xml:space="preserve"> </w:t>
      </w:r>
      <w:r w:rsidR="007D7E26">
        <w:t>powers;</w:t>
      </w:r>
    </w:p>
    <w:p w:rsidR="00E0140F" w:rsidRPr="00E0140F" w:rsidRDefault="00E0140F" w:rsidP="001F4C58">
      <w:pPr>
        <w:numPr>
          <w:ilvl w:val="0"/>
          <w:numId w:val="37"/>
        </w:numPr>
        <w:rPr>
          <w:b/>
          <w:bCs/>
        </w:rPr>
      </w:pPr>
      <w:r w:rsidRPr="00E0140F">
        <w:t>Members</w:t>
      </w:r>
      <w:r w:rsidR="001F73D7">
        <w:t xml:space="preserve"> </w:t>
      </w:r>
      <w:r w:rsidRPr="00E0140F">
        <w:t>of</w:t>
      </w:r>
      <w:r w:rsidR="001F73D7">
        <w:t xml:space="preserve"> </w:t>
      </w:r>
      <w:r w:rsidRPr="00E0140F">
        <w:t>the</w:t>
      </w:r>
      <w:r w:rsidR="001F73D7">
        <w:t xml:space="preserve"> </w:t>
      </w:r>
      <w:r w:rsidRPr="00E0140F">
        <w:t>Naval</w:t>
      </w:r>
      <w:r w:rsidR="001F73D7">
        <w:t xml:space="preserve"> </w:t>
      </w:r>
      <w:r w:rsidRPr="00E0140F">
        <w:t>Service</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are</w:t>
      </w:r>
      <w:r w:rsidR="001F73D7">
        <w:t xml:space="preserve"> </w:t>
      </w:r>
      <w:r w:rsidRPr="00E0140F">
        <w:t>not</w:t>
      </w:r>
      <w:r w:rsidR="001F73D7">
        <w:t xml:space="preserve"> </w:t>
      </w:r>
      <w:r w:rsidRPr="00E0140F">
        <w:t>permitted</w:t>
      </w:r>
      <w:r w:rsidR="001F73D7">
        <w:t xml:space="preserve"> </w:t>
      </w:r>
      <w:r w:rsidRPr="00E0140F">
        <w:t>to</w:t>
      </w:r>
      <w:r w:rsidR="001F73D7">
        <w:t xml:space="preserve"> </w:t>
      </w:r>
      <w:r w:rsidRPr="00E0140F">
        <w:t>deploy</w:t>
      </w:r>
      <w:r w:rsidR="001F73D7">
        <w:t xml:space="preserve"> </w:t>
      </w:r>
      <w:r w:rsidRPr="00E0140F">
        <w:t>on</w:t>
      </w:r>
      <w:r w:rsidR="001F73D7">
        <w:t xml:space="preserve"> </w:t>
      </w:r>
      <w:r w:rsidRPr="00E0140F">
        <w:t>operations</w:t>
      </w:r>
      <w:r w:rsidR="001F73D7">
        <w:t xml:space="preserve"> </w:t>
      </w:r>
      <w:r w:rsidRPr="00E0140F">
        <w:t>in</w:t>
      </w:r>
      <w:r w:rsidR="001F73D7">
        <w:t xml:space="preserve"> </w:t>
      </w:r>
      <w:r w:rsidRPr="00E0140F">
        <w:t>the</w:t>
      </w:r>
      <w:r w:rsidR="001F73D7">
        <w:t xml:space="preserve"> </w:t>
      </w:r>
      <w:r w:rsidRPr="00E0140F">
        <w:t>land</w:t>
      </w:r>
      <w:r w:rsidR="001F73D7">
        <w:t xml:space="preserve"> </w:t>
      </w:r>
      <w:r w:rsidRPr="00E0140F">
        <w:t>environment;</w:t>
      </w:r>
    </w:p>
    <w:p w:rsidR="00E0140F" w:rsidRPr="00E0140F" w:rsidRDefault="00E0140F" w:rsidP="001F4C58">
      <w:pPr>
        <w:numPr>
          <w:ilvl w:val="0"/>
          <w:numId w:val="37"/>
        </w:numPr>
      </w:pPr>
      <w:r w:rsidRPr="00E0140F">
        <w:t>Members</w:t>
      </w:r>
      <w:r w:rsidR="001F73D7">
        <w:t xml:space="preserve"> </w:t>
      </w:r>
      <w:r w:rsidRPr="00E0140F">
        <w:t>of</w:t>
      </w:r>
      <w:r w:rsidR="001F73D7">
        <w:t xml:space="preserve"> </w:t>
      </w:r>
      <w:r w:rsidRPr="00E0140F">
        <w:t>the</w:t>
      </w:r>
      <w:r w:rsidR="001F73D7">
        <w:t xml:space="preserve"> </w:t>
      </w:r>
      <w:r w:rsidRPr="00E0140F">
        <w:t>Naval</w:t>
      </w:r>
      <w:r w:rsidR="001F73D7">
        <w:t xml:space="preserve"> </w:t>
      </w:r>
      <w:r w:rsidRPr="00E0140F">
        <w:t>Service</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17</w:t>
      </w:r>
      <w:r w:rsidR="001F73D7">
        <w:t xml:space="preserve"> </w:t>
      </w:r>
      <w:r w:rsidRPr="00E0140F">
        <w:t>are</w:t>
      </w:r>
      <w:r w:rsidR="001F73D7">
        <w:t xml:space="preserve"> </w:t>
      </w:r>
      <w:r w:rsidRPr="00E0140F">
        <w:t>not</w:t>
      </w:r>
      <w:r w:rsidR="001F73D7">
        <w:t xml:space="preserve"> </w:t>
      </w:r>
      <w:r w:rsidRPr="00E0140F">
        <w:t>drafted</w:t>
      </w:r>
      <w:r w:rsidR="001F73D7">
        <w:t xml:space="preserve"> </w:t>
      </w:r>
      <w:r w:rsidRPr="00E0140F">
        <w:t>to</w:t>
      </w:r>
      <w:r w:rsidR="001F73D7">
        <w:t xml:space="preserve"> </w:t>
      </w:r>
      <w:r w:rsidRPr="00E0140F">
        <w:t>operational</w:t>
      </w:r>
      <w:r w:rsidR="001F73D7">
        <w:t xml:space="preserve"> </w:t>
      </w:r>
      <w:r w:rsidRPr="00E0140F">
        <w:t>ships</w:t>
      </w:r>
      <w:r w:rsidR="001F73D7">
        <w:t xml:space="preserve"> </w:t>
      </w:r>
      <w:r w:rsidRPr="00E0140F">
        <w:t>or</w:t>
      </w:r>
      <w:r w:rsidR="001F73D7">
        <w:t xml:space="preserve"> </w:t>
      </w:r>
      <w:r w:rsidRPr="00E0140F">
        <w:t>Royal</w:t>
      </w:r>
      <w:r w:rsidR="001F73D7">
        <w:t xml:space="preserve"> </w:t>
      </w:r>
      <w:r w:rsidRPr="00E0140F">
        <w:t>Marine</w:t>
      </w:r>
      <w:r w:rsidR="001F73D7">
        <w:t xml:space="preserve"> </w:t>
      </w:r>
      <w:r w:rsidRPr="00E0140F">
        <w:t>units;</w:t>
      </w:r>
    </w:p>
    <w:p w:rsidR="00E0140F" w:rsidRPr="00E0140F" w:rsidRDefault="00E0140F" w:rsidP="001F4C58">
      <w:pPr>
        <w:numPr>
          <w:ilvl w:val="0"/>
          <w:numId w:val="37"/>
        </w:numPr>
      </w:pPr>
      <w:r w:rsidRPr="00E0140F">
        <w:t>Under</w:t>
      </w:r>
      <w:r w:rsidR="001F73D7">
        <w:t xml:space="preserve"> </w:t>
      </w:r>
      <w:r w:rsidRPr="00E0140F">
        <w:t>18s</w:t>
      </w:r>
      <w:r w:rsidR="001F73D7">
        <w:t xml:space="preserve"> </w:t>
      </w:r>
      <w:r w:rsidRPr="00E0140F">
        <w:t>are</w:t>
      </w:r>
      <w:r w:rsidR="001F73D7">
        <w:t xml:space="preserve"> </w:t>
      </w:r>
      <w:r w:rsidRPr="00E0140F">
        <w:t>not</w:t>
      </w:r>
      <w:r w:rsidR="001F73D7">
        <w:t xml:space="preserve"> </w:t>
      </w:r>
      <w:r w:rsidRPr="00E0140F">
        <w:t>deployed</w:t>
      </w:r>
      <w:r w:rsidR="001F73D7">
        <w:t xml:space="preserve"> </w:t>
      </w:r>
      <w:r w:rsidRPr="00E0140F">
        <w:t>as</w:t>
      </w:r>
      <w:r w:rsidR="001F73D7">
        <w:t xml:space="preserve"> </w:t>
      </w:r>
      <w:r w:rsidRPr="00E0140F">
        <w:t>aircrew;</w:t>
      </w:r>
    </w:p>
    <w:p w:rsidR="00E0140F" w:rsidRPr="00E0140F" w:rsidRDefault="00E0140F" w:rsidP="00BB6232">
      <w:pPr>
        <w:numPr>
          <w:ilvl w:val="0"/>
          <w:numId w:val="37"/>
        </w:numPr>
      </w:pPr>
      <w:r w:rsidRPr="00E0140F">
        <w:t>In</w:t>
      </w:r>
      <w:r w:rsidR="001F73D7">
        <w:t xml:space="preserve"> </w:t>
      </w:r>
      <w:r w:rsidRPr="00E0140F">
        <w:t>line</w:t>
      </w:r>
      <w:r w:rsidR="001F73D7">
        <w:t xml:space="preserve"> </w:t>
      </w:r>
      <w:r w:rsidRPr="00E0140F">
        <w:t>with</w:t>
      </w:r>
      <w:r w:rsidR="001F73D7">
        <w:t xml:space="preserve"> </w:t>
      </w:r>
      <w:r w:rsidRPr="00E0140F">
        <w:t>United</w:t>
      </w:r>
      <w:r w:rsidR="001F73D7">
        <w:t xml:space="preserve"> </w:t>
      </w:r>
      <w:r w:rsidRPr="00E0140F">
        <w:t>Nations</w:t>
      </w:r>
      <w:r w:rsidR="001F73D7">
        <w:t xml:space="preserve"> </w:t>
      </w:r>
      <w:r w:rsidRPr="00E0140F">
        <w:t>policy,</w:t>
      </w:r>
      <w:r w:rsidR="001F73D7">
        <w:t xml:space="preserve"> </w:t>
      </w:r>
      <w:r w:rsidRPr="00E0140F">
        <w:t>personnel</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are</w:t>
      </w:r>
      <w:r w:rsidR="001F73D7">
        <w:t xml:space="preserve"> </w:t>
      </w:r>
      <w:r w:rsidRPr="00E0140F">
        <w:t>not</w:t>
      </w:r>
      <w:r w:rsidR="001F73D7">
        <w:t xml:space="preserve"> </w:t>
      </w:r>
      <w:r w:rsidRPr="00E0140F">
        <w:t>deployed</w:t>
      </w:r>
      <w:r w:rsidR="001F73D7">
        <w:t xml:space="preserve"> </w:t>
      </w:r>
      <w:r w:rsidRPr="00E0140F">
        <w:t>on</w:t>
      </w:r>
      <w:r w:rsidR="001F73D7">
        <w:t xml:space="preserve"> </w:t>
      </w:r>
      <w:r w:rsidRPr="00E0140F">
        <w:t>United</w:t>
      </w:r>
      <w:r w:rsidR="001F73D7">
        <w:t xml:space="preserve"> </w:t>
      </w:r>
      <w:r w:rsidRPr="00E0140F">
        <w:t>Nations</w:t>
      </w:r>
      <w:r w:rsidR="001F73D7">
        <w:t xml:space="preserve"> </w:t>
      </w:r>
      <w:r w:rsidRPr="00E0140F">
        <w:t>peacekeeping</w:t>
      </w:r>
      <w:r w:rsidR="001F73D7">
        <w:t xml:space="preserve"> </w:t>
      </w:r>
      <w:r w:rsidRPr="00E0140F">
        <w:t>operations.</w:t>
      </w:r>
    </w:p>
    <w:p w:rsidR="00E0140F" w:rsidRPr="00E0140F" w:rsidRDefault="00E0140F" w:rsidP="00E0140F">
      <w:pPr>
        <w:rPr>
          <w:b/>
          <w:bCs/>
        </w:rPr>
      </w:pPr>
      <w:r w:rsidRPr="00E0140F">
        <w:t>10.</w:t>
      </w:r>
      <w:r w:rsidRPr="00E0140F">
        <w:tab/>
        <w:t>However,</w:t>
      </w:r>
      <w:r w:rsidR="001F73D7">
        <w:t xml:space="preserve"> </w:t>
      </w:r>
      <w:r w:rsidRPr="00E0140F">
        <w:t>some</w:t>
      </w:r>
      <w:r w:rsidR="001F73D7">
        <w:t xml:space="preserve"> </w:t>
      </w:r>
      <w:r w:rsidRPr="00E0140F">
        <w:t>units,</w:t>
      </w:r>
      <w:r w:rsidR="001F73D7">
        <w:t xml:space="preserve"> </w:t>
      </w:r>
      <w:r w:rsidRPr="00E0140F">
        <w:t>especially</w:t>
      </w:r>
      <w:r w:rsidR="001F73D7">
        <w:t xml:space="preserve"> </w:t>
      </w:r>
      <w:r w:rsidRPr="00E0140F">
        <w:t>ships</w:t>
      </w:r>
      <w:r w:rsidR="001F73D7">
        <w:t xml:space="preserve"> </w:t>
      </w:r>
      <w:r w:rsidRPr="00E0140F">
        <w:t>and</w:t>
      </w:r>
      <w:r w:rsidR="001F73D7">
        <w:t xml:space="preserve"> </w:t>
      </w:r>
      <w:r w:rsidRPr="00E0140F">
        <w:t>submarines</w:t>
      </w:r>
      <w:r w:rsidR="001F73D7">
        <w:t xml:space="preserve"> </w:t>
      </w:r>
      <w:r w:rsidRPr="00E0140F">
        <w:t>of</w:t>
      </w:r>
      <w:r w:rsidR="001F73D7">
        <w:t xml:space="preserve"> </w:t>
      </w:r>
      <w:r w:rsidRPr="00E0140F">
        <w:t>the</w:t>
      </w:r>
      <w:r w:rsidR="001F73D7">
        <w:t xml:space="preserve"> </w:t>
      </w:r>
      <w:r w:rsidRPr="00E0140F">
        <w:t>Royal</w:t>
      </w:r>
      <w:r w:rsidR="001F73D7">
        <w:t xml:space="preserve"> </w:t>
      </w:r>
      <w:r w:rsidRPr="00E0140F">
        <w:t>Navy</w:t>
      </w:r>
      <w:r w:rsidR="001F73D7">
        <w:t xml:space="preserve"> </w:t>
      </w:r>
      <w:r w:rsidRPr="00E0140F">
        <w:t>already</w:t>
      </w:r>
      <w:r w:rsidR="001F73D7">
        <w:t xml:space="preserve"> </w:t>
      </w:r>
      <w:r w:rsidRPr="00E0140F">
        <w:t>deployed</w:t>
      </w:r>
      <w:r w:rsidR="001F73D7">
        <w:t xml:space="preserve"> </w:t>
      </w:r>
      <w:r w:rsidRPr="00E0140F">
        <w:t>away</w:t>
      </w:r>
      <w:r w:rsidR="001F73D7">
        <w:t xml:space="preserve"> </w:t>
      </w:r>
      <w:r w:rsidRPr="00E0140F">
        <w:t>from</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may</w:t>
      </w:r>
      <w:r w:rsidR="001F73D7">
        <w:t xml:space="preserve"> </w:t>
      </w:r>
      <w:r w:rsidRPr="00E0140F">
        <w:t>find</w:t>
      </w:r>
      <w:r w:rsidR="001F73D7">
        <w:t xml:space="preserve"> </w:t>
      </w:r>
      <w:r w:rsidRPr="00E0140F">
        <w:t>themselves</w:t>
      </w:r>
      <w:r w:rsidR="001F73D7">
        <w:t xml:space="preserve"> </w:t>
      </w:r>
      <w:r w:rsidRPr="00E0140F">
        <w:t>diverted</w:t>
      </w:r>
      <w:r w:rsidR="001F73D7">
        <w:t xml:space="preserve"> </w:t>
      </w:r>
      <w:r w:rsidRPr="00E0140F">
        <w:t>at</w:t>
      </w:r>
      <w:r w:rsidR="001F73D7">
        <w:t xml:space="preserve"> </w:t>
      </w:r>
      <w:r w:rsidRPr="00E0140F">
        <w:t>very</w:t>
      </w:r>
      <w:r w:rsidR="001F73D7">
        <w:t xml:space="preserve"> </w:t>
      </w:r>
      <w:r w:rsidRPr="00E0140F">
        <w:t>short</w:t>
      </w:r>
      <w:r w:rsidR="001F73D7">
        <w:t xml:space="preserve"> </w:t>
      </w:r>
      <w:r w:rsidRPr="00E0140F">
        <w:t>notice</w:t>
      </w:r>
      <w:r w:rsidR="001F73D7">
        <w:t xml:space="preserve"> </w:t>
      </w:r>
      <w:r w:rsidRPr="00E0140F">
        <w:t>from</w:t>
      </w:r>
      <w:r w:rsidR="001F73D7">
        <w:t xml:space="preserve"> </w:t>
      </w:r>
      <w:r w:rsidRPr="00E0140F">
        <w:t>normal</w:t>
      </w:r>
      <w:r w:rsidR="001F73D7">
        <w:t xml:space="preserve"> </w:t>
      </w:r>
      <w:r w:rsidRPr="00E0140F">
        <w:t>peacetime</w:t>
      </w:r>
      <w:r w:rsidR="001F73D7">
        <w:t xml:space="preserve"> </w:t>
      </w:r>
      <w:r w:rsidRPr="00E0140F">
        <w:t>duties</w:t>
      </w:r>
      <w:r w:rsidR="001F73D7">
        <w:t xml:space="preserve"> </w:t>
      </w:r>
      <w:r w:rsidRPr="00E0140F">
        <w:t>around</w:t>
      </w:r>
      <w:r w:rsidR="001F73D7">
        <w:t xml:space="preserve"> </w:t>
      </w:r>
      <w:r w:rsidRPr="00E0140F">
        <w:t>the</w:t>
      </w:r>
      <w:r w:rsidR="001F73D7">
        <w:t xml:space="preserve"> </w:t>
      </w:r>
      <w:r w:rsidRPr="00E0140F">
        <w:t>world</w:t>
      </w:r>
      <w:r w:rsidR="001F73D7">
        <w:t xml:space="preserve"> </w:t>
      </w:r>
      <w:r w:rsidRPr="00E0140F">
        <w:t>to</w:t>
      </w:r>
      <w:r w:rsidR="001F73D7">
        <w:t xml:space="preserve"> </w:t>
      </w:r>
      <w:r w:rsidRPr="00E0140F">
        <w:t>operations</w:t>
      </w:r>
      <w:r w:rsidR="001F73D7">
        <w:t xml:space="preserve"> </w:t>
      </w:r>
      <w:r w:rsidRPr="00E0140F">
        <w:t>in</w:t>
      </w:r>
      <w:r w:rsidR="001F73D7">
        <w:t xml:space="preserve"> </w:t>
      </w:r>
      <w:r w:rsidRPr="00E0140F">
        <w:t>which</w:t>
      </w:r>
      <w:r w:rsidR="001F73D7">
        <w:t xml:space="preserve"> </w:t>
      </w:r>
      <w:r w:rsidRPr="00E0140F">
        <w:t>there</w:t>
      </w:r>
      <w:r w:rsidR="001F73D7">
        <w:t xml:space="preserve"> </w:t>
      </w:r>
      <w:r w:rsidRPr="00E0140F">
        <w:t>is</w:t>
      </w:r>
      <w:r w:rsidR="001F73D7">
        <w:t xml:space="preserve"> </w:t>
      </w:r>
      <w:r w:rsidRPr="00E0140F">
        <w:t>a</w:t>
      </w:r>
      <w:r w:rsidR="001F73D7">
        <w:t xml:space="preserve"> </w:t>
      </w:r>
      <w:r w:rsidRPr="00E0140F">
        <w:t>genuine</w:t>
      </w:r>
      <w:r w:rsidR="001F73D7">
        <w:t xml:space="preserve"> </w:t>
      </w:r>
      <w:r w:rsidRPr="00E0140F">
        <w:t>risk</w:t>
      </w:r>
      <w:r w:rsidR="001F73D7">
        <w:t xml:space="preserve"> </w:t>
      </w:r>
      <w:r w:rsidRPr="00E0140F">
        <w:t>of</w:t>
      </w:r>
      <w:r w:rsidR="001F73D7">
        <w:t xml:space="preserve"> </w:t>
      </w:r>
      <w:r w:rsidRPr="00E0140F">
        <w:t>direct</w:t>
      </w:r>
      <w:r w:rsidR="001F73D7">
        <w:t xml:space="preserve"> </w:t>
      </w:r>
      <w:r w:rsidRPr="00E0140F">
        <w:t>involvement</w:t>
      </w:r>
      <w:r w:rsidR="001F73D7">
        <w:t xml:space="preserve"> </w:t>
      </w:r>
      <w:r w:rsidRPr="00E0140F">
        <w:t>in</w:t>
      </w:r>
      <w:r w:rsidR="001F73D7">
        <w:t xml:space="preserve"> </w:t>
      </w:r>
      <w:r w:rsidRPr="00E0140F">
        <w:t>hostilities.</w:t>
      </w:r>
      <w:r w:rsidR="001F73D7">
        <w:t xml:space="preserve"> </w:t>
      </w:r>
      <w:r w:rsidRPr="00E0140F">
        <w:t>In</w:t>
      </w:r>
      <w:r w:rsidR="001F73D7">
        <w:t xml:space="preserve"> </w:t>
      </w:r>
      <w:r w:rsidRPr="00E0140F">
        <w:t>these</w:t>
      </w:r>
      <w:r w:rsidR="001F73D7">
        <w:t xml:space="preserve"> </w:t>
      </w:r>
      <w:r w:rsidRPr="00E0140F">
        <w:t>circumstances,</w:t>
      </w:r>
      <w:r w:rsidR="001F73D7">
        <w:t xml:space="preserve"> </w:t>
      </w:r>
      <w:r w:rsidRPr="00E0140F">
        <w:t>it</w:t>
      </w:r>
      <w:r w:rsidR="001F73D7">
        <w:t xml:space="preserve"> </w:t>
      </w:r>
      <w:r w:rsidRPr="00E0140F">
        <w:t>might</w:t>
      </w:r>
      <w:r w:rsidR="001F73D7">
        <w:t xml:space="preserve"> </w:t>
      </w:r>
      <w:r w:rsidRPr="00E0140F">
        <w:t>not</w:t>
      </w:r>
      <w:r w:rsidR="001F73D7">
        <w:t xml:space="preserve"> </w:t>
      </w:r>
      <w:r w:rsidRPr="00E0140F">
        <w:t>always</w:t>
      </w:r>
      <w:r w:rsidR="001F73D7">
        <w:t xml:space="preserve"> </w:t>
      </w:r>
      <w:r w:rsidRPr="00E0140F">
        <w:t>be</w:t>
      </w:r>
      <w:r w:rsidR="001F73D7">
        <w:t xml:space="preserve"> </w:t>
      </w:r>
      <w:r w:rsidRPr="00E0140F">
        <w:t>feasible</w:t>
      </w:r>
      <w:r w:rsidR="001F73D7">
        <w:t xml:space="preserve"> </w:t>
      </w:r>
      <w:r w:rsidRPr="00E0140F">
        <w:t>to</w:t>
      </w:r>
      <w:r w:rsidR="001F73D7">
        <w:t xml:space="preserve"> </w:t>
      </w:r>
      <w:r w:rsidRPr="00E0140F">
        <w:t>remove</w:t>
      </w:r>
      <w:r w:rsidR="001F73D7">
        <w:t xml:space="preserve"> </w:t>
      </w:r>
      <w:r w:rsidRPr="00E0140F">
        <w:t>or</w:t>
      </w:r>
      <w:r w:rsidR="001F73D7">
        <w:t xml:space="preserve"> </w:t>
      </w:r>
      <w:r w:rsidRPr="00E0140F">
        <w:t>replace</w:t>
      </w:r>
      <w:r w:rsidR="001F73D7">
        <w:t xml:space="preserve"> </w:t>
      </w:r>
      <w:r w:rsidRPr="00E0140F">
        <w:t>personnel:</w:t>
      </w:r>
      <w:r w:rsidR="001F73D7">
        <w:t xml:space="preserve"> </w:t>
      </w:r>
      <w:r w:rsidRPr="00E0140F">
        <w:t>either</w:t>
      </w:r>
      <w:r w:rsidR="001F73D7">
        <w:t xml:space="preserve"> </w:t>
      </w:r>
      <w:r w:rsidRPr="00E0140F">
        <w:t>because</w:t>
      </w:r>
      <w:r w:rsidR="001F73D7">
        <w:t xml:space="preserve"> </w:t>
      </w:r>
      <w:r w:rsidRPr="00E0140F">
        <w:t>the</w:t>
      </w:r>
      <w:r w:rsidR="001F73D7">
        <w:t xml:space="preserve"> </w:t>
      </w:r>
      <w:r w:rsidRPr="00E0140F">
        <w:t>geographic</w:t>
      </w:r>
      <w:r w:rsidR="001F73D7">
        <w:t xml:space="preserve"> </w:t>
      </w:r>
      <w:r w:rsidRPr="00E0140F">
        <w:t>location</w:t>
      </w:r>
      <w:r w:rsidR="001F73D7">
        <w:t xml:space="preserve"> </w:t>
      </w:r>
      <w:r w:rsidRPr="00E0140F">
        <w:t>of</w:t>
      </w:r>
      <w:r w:rsidR="001F73D7">
        <w:t xml:space="preserve"> </w:t>
      </w:r>
      <w:r w:rsidRPr="00E0140F">
        <w:t>the</w:t>
      </w:r>
      <w:r w:rsidR="001F73D7">
        <w:t xml:space="preserve"> </w:t>
      </w:r>
      <w:r w:rsidRPr="00E0140F">
        <w:t>vessel</w:t>
      </w:r>
      <w:r w:rsidR="001F73D7">
        <w:t xml:space="preserve"> </w:t>
      </w:r>
      <w:r w:rsidRPr="00E0140F">
        <w:t>or</w:t>
      </w:r>
      <w:r w:rsidR="001F73D7">
        <w:t xml:space="preserve"> </w:t>
      </w:r>
      <w:r w:rsidRPr="00E0140F">
        <w:t>unit</w:t>
      </w:r>
      <w:r w:rsidR="001F73D7">
        <w:t xml:space="preserve"> </w:t>
      </w:r>
      <w:r w:rsidRPr="00E0140F">
        <w:t>makes</w:t>
      </w:r>
      <w:r w:rsidR="001F73D7">
        <w:t xml:space="preserve"> </w:t>
      </w:r>
      <w:r w:rsidRPr="00E0140F">
        <w:t>their</w:t>
      </w:r>
      <w:r w:rsidR="001F73D7">
        <w:t xml:space="preserve"> </w:t>
      </w:r>
      <w:r w:rsidRPr="00E0140F">
        <w:t>removal</w:t>
      </w:r>
      <w:r w:rsidR="001F73D7">
        <w:t xml:space="preserve"> </w:t>
      </w:r>
      <w:r w:rsidRPr="00E0140F">
        <w:t>physically</w:t>
      </w:r>
      <w:r w:rsidR="001F73D7">
        <w:t xml:space="preserve"> </w:t>
      </w:r>
      <w:r w:rsidRPr="00E0140F">
        <w:t>impossible,</w:t>
      </w:r>
      <w:r w:rsidR="001F73D7">
        <w:t xml:space="preserve"> </w:t>
      </w:r>
      <w:r w:rsidRPr="00E0140F">
        <w:t>or</w:t>
      </w:r>
      <w:r w:rsidR="001F73D7">
        <w:t xml:space="preserve"> </w:t>
      </w:r>
      <w:r w:rsidRPr="00E0140F">
        <w:t>because</w:t>
      </w:r>
      <w:r w:rsidR="001F73D7">
        <w:t xml:space="preserve"> </w:t>
      </w:r>
      <w:r w:rsidRPr="00E0140F">
        <w:t>it</w:t>
      </w:r>
      <w:r w:rsidR="001F73D7">
        <w:t xml:space="preserve"> </w:t>
      </w:r>
      <w:r w:rsidRPr="00E0140F">
        <w:t>would</w:t>
      </w:r>
      <w:r w:rsidR="001F73D7">
        <w:t xml:space="preserve"> </w:t>
      </w:r>
      <w:r w:rsidRPr="00E0140F">
        <w:t>not</w:t>
      </w:r>
      <w:r w:rsidR="001F73D7">
        <w:t xml:space="preserve"> </w:t>
      </w:r>
      <w:r w:rsidRPr="00E0140F">
        <w:t>be</w:t>
      </w:r>
      <w:r w:rsidR="001F73D7">
        <w:t xml:space="preserve"> </w:t>
      </w:r>
      <w:r w:rsidRPr="00E0140F">
        <w:t>practicable</w:t>
      </w:r>
      <w:r w:rsidR="001F73D7">
        <w:t xml:space="preserve"> </w:t>
      </w:r>
      <w:r w:rsidRPr="00E0140F">
        <w:t>to</w:t>
      </w:r>
      <w:r w:rsidR="001F73D7">
        <w:t xml:space="preserve"> </w:t>
      </w:r>
      <w:r w:rsidRPr="00E0140F">
        <w:t>remove</w:t>
      </w:r>
      <w:r w:rsidR="001F73D7">
        <w:t xml:space="preserve"> </w:t>
      </w:r>
      <w:r w:rsidRPr="00E0140F">
        <w:t>them</w:t>
      </w:r>
      <w:r w:rsidR="001F73D7">
        <w:t xml:space="preserve"> </w:t>
      </w:r>
      <w:r w:rsidRPr="00E0140F">
        <w:t>from</w:t>
      </w:r>
      <w:r w:rsidR="001F73D7">
        <w:t xml:space="preserve"> </w:t>
      </w:r>
      <w:r w:rsidRPr="00E0140F">
        <w:t>their</w:t>
      </w:r>
      <w:r w:rsidR="001F73D7">
        <w:t xml:space="preserve"> </w:t>
      </w:r>
      <w:r w:rsidRPr="00E0140F">
        <w:t>units</w:t>
      </w:r>
      <w:r w:rsidR="001F73D7">
        <w:t xml:space="preserve"> </w:t>
      </w:r>
      <w:r w:rsidRPr="00E0140F">
        <w:t>without</w:t>
      </w:r>
      <w:r w:rsidR="001F73D7">
        <w:t xml:space="preserve"> </w:t>
      </w:r>
      <w:r w:rsidRPr="00E0140F">
        <w:t>undermining</w:t>
      </w:r>
      <w:r w:rsidR="001F73D7">
        <w:t xml:space="preserve"> </w:t>
      </w:r>
      <w:r w:rsidRPr="00E0140F">
        <w:t>its</w:t>
      </w:r>
      <w:r w:rsidR="001F73D7">
        <w:t xml:space="preserve"> </w:t>
      </w:r>
      <w:r w:rsidRPr="00E0140F">
        <w:t>operational</w:t>
      </w:r>
      <w:r w:rsidR="001F73D7">
        <w:t xml:space="preserve"> </w:t>
      </w:r>
      <w:r w:rsidRPr="00E0140F">
        <w:t>effectiveness</w:t>
      </w:r>
      <w:r w:rsidR="001F73D7">
        <w:t xml:space="preserve"> </w:t>
      </w:r>
      <w:r w:rsidRPr="00E0140F">
        <w:t>or</w:t>
      </w:r>
      <w:r w:rsidR="001F73D7">
        <w:t xml:space="preserve"> </w:t>
      </w:r>
      <w:r w:rsidRPr="00E0140F">
        <w:t>risking</w:t>
      </w:r>
      <w:r w:rsidR="001F73D7">
        <w:t xml:space="preserve"> </w:t>
      </w:r>
      <w:r w:rsidRPr="00E0140F">
        <w:t>the</w:t>
      </w:r>
      <w:r w:rsidR="001F73D7">
        <w:t xml:space="preserve"> </w:t>
      </w:r>
      <w:r w:rsidRPr="00E0140F">
        <w:t>successful</w:t>
      </w:r>
      <w:r w:rsidR="001F73D7">
        <w:t xml:space="preserve"> </w:t>
      </w:r>
      <w:r w:rsidRPr="00E0140F">
        <w:t>completion</w:t>
      </w:r>
      <w:r w:rsidR="001F73D7">
        <w:t xml:space="preserve"> </w:t>
      </w:r>
      <w:r w:rsidRPr="00E0140F">
        <w:t>of</w:t>
      </w:r>
      <w:r w:rsidR="001F73D7">
        <w:t xml:space="preserve"> </w:t>
      </w:r>
      <w:r w:rsidRPr="00E0140F">
        <w:t>the</w:t>
      </w:r>
      <w:r w:rsidR="001F73D7">
        <w:t xml:space="preserve"> </w:t>
      </w:r>
      <w:r w:rsidRPr="00E0140F">
        <w:t>mission</w:t>
      </w:r>
      <w:r w:rsidR="001F73D7">
        <w:t xml:space="preserve"> </w:t>
      </w:r>
      <w:r w:rsidRPr="00E0140F">
        <w:t>and/or</w:t>
      </w:r>
      <w:r w:rsidR="001F73D7">
        <w:t xml:space="preserve"> </w:t>
      </w:r>
      <w:r w:rsidRPr="00E0140F">
        <w:t>the</w:t>
      </w:r>
      <w:r w:rsidR="001F73D7">
        <w:t xml:space="preserve"> </w:t>
      </w:r>
      <w:r w:rsidRPr="00E0140F">
        <w:t>safety</w:t>
      </w:r>
      <w:r w:rsidR="001F73D7">
        <w:t xml:space="preserve"> </w:t>
      </w:r>
      <w:r w:rsidRPr="00E0140F">
        <w:t>of</w:t>
      </w:r>
      <w:r w:rsidR="001F73D7">
        <w:t xml:space="preserve"> </w:t>
      </w:r>
      <w:r w:rsidRPr="00E0140F">
        <w:t>other</w:t>
      </w:r>
      <w:r w:rsidR="001F73D7">
        <w:t xml:space="preserve"> </w:t>
      </w:r>
      <w:r w:rsidRPr="00E0140F">
        <w:t>personnel.</w:t>
      </w:r>
      <w:r w:rsidR="001F73D7">
        <w:t xml:space="preserve"> </w:t>
      </w:r>
      <w:r w:rsidRPr="00E0140F">
        <w:t>But</w:t>
      </w:r>
      <w:r w:rsidR="001F73D7">
        <w:t xml:space="preserve"> </w:t>
      </w:r>
      <w:r w:rsidRPr="00E0140F">
        <w:t>the</w:t>
      </w:r>
      <w:r w:rsidR="001F73D7">
        <w:t xml:space="preserve"> </w:t>
      </w:r>
      <w:r w:rsidRPr="00E0140F">
        <w:t>Government</w:t>
      </w:r>
      <w:r w:rsidR="001F73D7">
        <w:t xml:space="preserve"> </w:t>
      </w:r>
      <w:r w:rsidRPr="00E0140F">
        <w:t>does</w:t>
      </w:r>
      <w:r w:rsidR="001F73D7">
        <w:t xml:space="preserve"> </w:t>
      </w:r>
      <w:r w:rsidRPr="00E0140F">
        <w:t>not</w:t>
      </w:r>
      <w:r w:rsidR="001F73D7">
        <w:t xml:space="preserve"> </w:t>
      </w:r>
      <w:r w:rsidRPr="00E0140F">
        <w:t>consider</w:t>
      </w:r>
      <w:r w:rsidR="001F73D7">
        <w:t xml:space="preserve"> </w:t>
      </w:r>
      <w:r w:rsidRPr="00E0140F">
        <w:t>their</w:t>
      </w:r>
      <w:r w:rsidR="001F73D7">
        <w:t xml:space="preserve"> </w:t>
      </w:r>
      <w:r w:rsidRPr="00E0140F">
        <w:t>deployment</w:t>
      </w:r>
      <w:r w:rsidR="001F73D7">
        <w:t xml:space="preserve"> </w:t>
      </w:r>
      <w:r w:rsidRPr="00E0140F">
        <w:t>in</w:t>
      </w:r>
      <w:r w:rsidR="001F73D7">
        <w:t xml:space="preserve"> </w:t>
      </w:r>
      <w:r w:rsidRPr="00E0140F">
        <w:t>these</w:t>
      </w:r>
      <w:r w:rsidR="001F73D7">
        <w:t xml:space="preserve"> </w:t>
      </w:r>
      <w:r w:rsidRPr="00E0140F">
        <w:t>circumstances</w:t>
      </w:r>
      <w:r w:rsidR="001F73D7">
        <w:t xml:space="preserve"> </w:t>
      </w:r>
      <w:r w:rsidRPr="00E0140F">
        <w:t>to</w:t>
      </w:r>
      <w:r w:rsidR="001F73D7">
        <w:t xml:space="preserve"> </w:t>
      </w:r>
      <w:r w:rsidRPr="00E0140F">
        <w:t>be</w:t>
      </w:r>
      <w:r w:rsidR="001F73D7">
        <w:t xml:space="preserve"> </w:t>
      </w:r>
      <w:r w:rsidRPr="00E0140F">
        <w:t>inconsistent</w:t>
      </w:r>
      <w:r w:rsidR="001F73D7">
        <w:t xml:space="preserve"> </w:t>
      </w:r>
      <w:r w:rsidRPr="00E0140F">
        <w:t>with</w:t>
      </w:r>
      <w:r w:rsidR="001F73D7">
        <w:t xml:space="preserve"> </w:t>
      </w:r>
      <w:r w:rsidRPr="00E0140F">
        <w:t>its</w:t>
      </w:r>
      <w:r w:rsidR="001F73D7">
        <w:t xml:space="preserve"> </w:t>
      </w:r>
      <w:r w:rsidRPr="00E0140F">
        <w:t>obligations</w:t>
      </w:r>
      <w:r w:rsidR="001F73D7">
        <w:t xml:space="preserve"> </w:t>
      </w:r>
      <w:r w:rsidRPr="00E0140F">
        <w:t>under</w:t>
      </w:r>
      <w:r w:rsidR="001F73D7">
        <w:t xml:space="preserve"> </w:t>
      </w:r>
      <w:r w:rsidR="00D7341C">
        <w:t>a</w:t>
      </w:r>
      <w:r w:rsidRPr="00E0140F">
        <w:t>rticle</w:t>
      </w:r>
      <w:r w:rsidR="001F73D7">
        <w:t xml:space="preserve"> </w:t>
      </w:r>
      <w:r w:rsidRPr="00E0140F">
        <w:t>1</w:t>
      </w:r>
      <w:r w:rsidR="001F73D7">
        <w:t xml:space="preserve"> </w:t>
      </w:r>
      <w:r w:rsidRPr="00E0140F">
        <w:t>of</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explained</w:t>
      </w:r>
      <w:r w:rsidR="001F73D7">
        <w:t xml:space="preserve"> </w:t>
      </w:r>
      <w:r w:rsidRPr="00E0140F">
        <w:t>its</w:t>
      </w:r>
      <w:r w:rsidR="001F73D7">
        <w:t xml:space="preserve"> </w:t>
      </w:r>
      <w:r w:rsidRPr="00E0140F">
        <w:t>interpretation</w:t>
      </w:r>
      <w:r w:rsidR="001F73D7">
        <w:t xml:space="preserve"> </w:t>
      </w:r>
      <w:r w:rsidRPr="00E0140F">
        <w:t>of</w:t>
      </w:r>
      <w:r w:rsidR="001F73D7">
        <w:t xml:space="preserve"> </w:t>
      </w:r>
      <w:r w:rsidR="00D7341C">
        <w:t>a</w:t>
      </w:r>
      <w:r w:rsidRPr="00E0140F">
        <w:t>rticle</w:t>
      </w:r>
      <w:r w:rsidR="001F73D7">
        <w:t xml:space="preserve"> </w:t>
      </w:r>
      <w:r w:rsidRPr="00E0140F">
        <w:t>1</w:t>
      </w:r>
      <w:r w:rsidR="001F73D7">
        <w:t xml:space="preserve"> </w:t>
      </w:r>
      <w:r w:rsidRPr="00E0140F">
        <w:t>in</w:t>
      </w:r>
      <w:r w:rsidR="001F73D7">
        <w:t xml:space="preserve"> </w:t>
      </w:r>
      <w:r w:rsidRPr="00E0140F">
        <w:t>the</w:t>
      </w:r>
      <w:r w:rsidR="001F73D7">
        <w:t xml:space="preserve"> </w:t>
      </w:r>
      <w:r w:rsidRPr="00E0140F">
        <w:t>declaration</w:t>
      </w:r>
      <w:r w:rsidR="001F73D7">
        <w:t xml:space="preserve"> </w:t>
      </w:r>
      <w:r w:rsidRPr="00E0140F">
        <w:t>it</w:t>
      </w:r>
      <w:r w:rsidR="001F73D7">
        <w:t xml:space="preserve"> </w:t>
      </w:r>
      <w:r w:rsidRPr="00E0140F">
        <w:t>made</w:t>
      </w:r>
      <w:r w:rsidR="001F73D7">
        <w:t xml:space="preserve"> </w:t>
      </w:r>
      <w:r w:rsidRPr="00E0140F">
        <w:t>at</w:t>
      </w:r>
      <w:r w:rsidR="001F73D7">
        <w:t xml:space="preserve"> </w:t>
      </w:r>
      <w:r w:rsidRPr="00E0140F">
        <w:t>the</w:t>
      </w:r>
      <w:r w:rsidR="001F73D7">
        <w:t xml:space="preserve"> </w:t>
      </w:r>
      <w:r w:rsidRPr="00E0140F">
        <w:t>time</w:t>
      </w:r>
      <w:r w:rsidR="001F73D7">
        <w:t xml:space="preserve"> </w:t>
      </w:r>
      <w:r w:rsidRPr="00E0140F">
        <w:t>of</w:t>
      </w:r>
      <w:r w:rsidR="001F73D7">
        <w:t xml:space="preserve"> </w:t>
      </w:r>
      <w:r w:rsidRPr="00E0140F">
        <w:t>signature.</w:t>
      </w:r>
      <w:r w:rsidR="001F73D7">
        <w:t xml:space="preserve"> </w:t>
      </w:r>
      <w:r w:rsidRPr="00E0140F">
        <w:t>The</w:t>
      </w:r>
      <w:r w:rsidR="001F73D7">
        <w:t xml:space="preserve"> </w:t>
      </w:r>
      <w:r w:rsidRPr="00E0140F">
        <w:t>purpose</w:t>
      </w:r>
      <w:r w:rsidR="001F73D7">
        <w:t xml:space="preserve"> </w:t>
      </w:r>
      <w:r w:rsidRPr="00E0140F">
        <w:t>of</w:t>
      </w:r>
      <w:r w:rsidR="001F73D7">
        <w:t xml:space="preserve"> </w:t>
      </w:r>
      <w:r w:rsidRPr="00E0140F">
        <w:t>this</w:t>
      </w:r>
      <w:r w:rsidR="001F73D7">
        <w:t xml:space="preserve"> </w:t>
      </w:r>
      <w:r w:rsidRPr="00E0140F">
        <w:t>declaration</w:t>
      </w:r>
      <w:r w:rsidR="001F73D7">
        <w:t xml:space="preserve"> </w:t>
      </w:r>
      <w:r w:rsidRPr="00E0140F">
        <w:t>was</w:t>
      </w:r>
      <w:r w:rsidR="001F73D7">
        <w:t xml:space="preserve"> </w:t>
      </w:r>
      <w:r w:rsidRPr="00E0140F">
        <w:t>simply</w:t>
      </w:r>
      <w:r w:rsidR="001F73D7">
        <w:t xml:space="preserve"> </w:t>
      </w:r>
      <w:r w:rsidRPr="00E0140F">
        <w:t>to</w:t>
      </w:r>
      <w:r w:rsidR="001F73D7">
        <w:t xml:space="preserve"> </w:t>
      </w:r>
      <w:r w:rsidRPr="00E0140F">
        <w:t>cover</w:t>
      </w:r>
      <w:r w:rsidR="001F73D7">
        <w:t xml:space="preserve"> </w:t>
      </w:r>
      <w:r w:rsidRPr="00E0140F">
        <w:t>such</w:t>
      </w:r>
      <w:r w:rsidR="001F73D7">
        <w:t xml:space="preserve"> </w:t>
      </w:r>
      <w:r w:rsidRPr="00E0140F">
        <w:t>rare</w:t>
      </w:r>
      <w:r w:rsidR="001F73D7">
        <w:t xml:space="preserve"> </w:t>
      </w:r>
      <w:r w:rsidRPr="00E0140F">
        <w:t>occurrences</w:t>
      </w:r>
      <w:r w:rsidR="001F73D7">
        <w:t xml:space="preserve"> </w:t>
      </w:r>
      <w:r w:rsidRPr="00E0140F">
        <w:t>and</w:t>
      </w:r>
      <w:r w:rsidR="001F73D7">
        <w:t xml:space="preserve"> </w:t>
      </w:r>
      <w:r w:rsidRPr="00E0140F">
        <w:t>is</w:t>
      </w:r>
      <w:r w:rsidR="001F73D7">
        <w:t xml:space="preserve"> </w:t>
      </w:r>
      <w:r w:rsidRPr="00E0140F">
        <w:t>not</w:t>
      </w:r>
      <w:r w:rsidR="001F73D7">
        <w:t xml:space="preserve"> </w:t>
      </w:r>
      <w:r w:rsidRPr="00E0140F">
        <w:t>a</w:t>
      </w:r>
      <w:r w:rsidR="001F73D7">
        <w:t xml:space="preserve"> </w:t>
      </w:r>
      <w:r w:rsidRPr="00E0140F">
        <w:t>signal</w:t>
      </w:r>
      <w:r w:rsidR="001F73D7">
        <w:t xml:space="preserve"> </w:t>
      </w:r>
      <w:r w:rsidRPr="00E0140F">
        <w:t>of</w:t>
      </w:r>
      <w:r w:rsidR="001F73D7">
        <w:t xml:space="preserve"> </w:t>
      </w:r>
      <w:r w:rsidRPr="00E0140F">
        <w:t>intent</w:t>
      </w:r>
      <w:r w:rsidR="001F73D7">
        <w:t xml:space="preserve"> </w:t>
      </w:r>
      <w:r w:rsidRPr="00E0140F">
        <w:t>to</w:t>
      </w:r>
      <w:r w:rsidR="001F73D7">
        <w:t xml:space="preserve"> </w:t>
      </w:r>
      <w:r w:rsidRPr="00E0140F">
        <w:t>deploy</w:t>
      </w:r>
      <w:r w:rsidR="001F73D7">
        <w:t xml:space="preserve"> </w:t>
      </w:r>
      <w:r w:rsidRPr="00E0140F">
        <w:t>under</w:t>
      </w:r>
      <w:r w:rsidR="001F73D7">
        <w:t xml:space="preserve"> </w:t>
      </w:r>
      <w:r w:rsidRPr="00E0140F">
        <w:t>18s</w:t>
      </w:r>
      <w:r w:rsidR="001F73D7">
        <w:t xml:space="preserve"> </w:t>
      </w:r>
      <w:r w:rsidRPr="00E0140F">
        <w:t>contrary</w:t>
      </w:r>
      <w:r w:rsidR="001F73D7">
        <w:t xml:space="preserve"> </w:t>
      </w:r>
      <w:r w:rsidRPr="00E0140F">
        <w:t>to</w:t>
      </w:r>
      <w:r w:rsidR="001F73D7">
        <w:t xml:space="preserve"> </w:t>
      </w:r>
      <w:r w:rsidRPr="00E0140F">
        <w:t>the</w:t>
      </w:r>
      <w:r w:rsidR="001F73D7">
        <w:t xml:space="preserve"> </w:t>
      </w:r>
      <w:r w:rsidRPr="00E0140F">
        <w:t>spirit</w:t>
      </w:r>
      <w:r w:rsidR="001F73D7">
        <w:t xml:space="preserve"> </w:t>
      </w:r>
      <w:r w:rsidRPr="00E0140F">
        <w:t>and</w:t>
      </w:r>
      <w:r w:rsidR="001F73D7">
        <w:t xml:space="preserve"> </w:t>
      </w:r>
      <w:r w:rsidRPr="00E0140F">
        <w:t>terms</w:t>
      </w:r>
      <w:r w:rsidR="001F73D7">
        <w:t xml:space="preserve"> </w:t>
      </w:r>
      <w:r w:rsidRPr="00E0140F">
        <w:t>of</w:t>
      </w:r>
      <w:r w:rsidR="001F73D7">
        <w:t xml:space="preserve"> </w:t>
      </w:r>
      <w:r w:rsidRPr="00E0140F">
        <w:t>the</w:t>
      </w:r>
      <w:r w:rsidR="001F73D7">
        <w:t xml:space="preserve"> </w:t>
      </w:r>
      <w:r w:rsidRPr="00E0140F">
        <w:t>Protocol.</w:t>
      </w:r>
      <w:r w:rsidR="001F73D7">
        <w:t xml:space="preserve"> </w:t>
      </w:r>
      <w:r w:rsidRPr="00E0140F">
        <w:t>Such</w:t>
      </w:r>
      <w:r w:rsidR="001F73D7">
        <w:t xml:space="preserve"> </w:t>
      </w:r>
      <w:r w:rsidRPr="00E0140F">
        <w:t>instances</w:t>
      </w:r>
      <w:r w:rsidR="001F73D7">
        <w:t xml:space="preserve"> </w:t>
      </w:r>
      <w:r w:rsidRPr="00E0140F">
        <w:t>and</w:t>
      </w:r>
      <w:r w:rsidR="001F73D7">
        <w:t xml:space="preserve"> </w:t>
      </w:r>
      <w:r w:rsidRPr="00E0140F">
        <w:t>the</w:t>
      </w:r>
      <w:r w:rsidR="001F73D7">
        <w:t xml:space="preserve"> </w:t>
      </w:r>
      <w:r w:rsidRPr="00E0140F">
        <w:t>numbers</w:t>
      </w:r>
      <w:r w:rsidR="001F73D7">
        <w:t xml:space="preserve"> </w:t>
      </w:r>
      <w:r w:rsidRPr="00E0140F">
        <w:t>involved</w:t>
      </w:r>
      <w:r w:rsidR="001F73D7">
        <w:t xml:space="preserve"> </w:t>
      </w:r>
      <w:r w:rsidRPr="00E0140F">
        <w:t>are</w:t>
      </w:r>
      <w:r w:rsidR="001F73D7">
        <w:t xml:space="preserve"> </w:t>
      </w:r>
      <w:r w:rsidRPr="00E0140F">
        <w:t>likely</w:t>
      </w:r>
      <w:r w:rsidR="001F73D7">
        <w:t xml:space="preserve"> </w:t>
      </w:r>
      <w:r w:rsidRPr="00E0140F">
        <w:t>to</w:t>
      </w:r>
      <w:r w:rsidR="001F73D7">
        <w:t xml:space="preserve"> </w:t>
      </w:r>
      <w:r w:rsidRPr="00E0140F">
        <w:t>be</w:t>
      </w:r>
      <w:r w:rsidR="001F73D7">
        <w:t xml:space="preserve"> </w:t>
      </w:r>
      <w:r w:rsidRPr="00E0140F">
        <w:t>very</w:t>
      </w:r>
      <w:r w:rsidR="001F73D7">
        <w:t xml:space="preserve"> </w:t>
      </w:r>
      <w:r w:rsidRPr="00E0140F">
        <w:t>few,</w:t>
      </w:r>
      <w:r w:rsidR="001F73D7">
        <w:t xml:space="preserve"> </w:t>
      </w:r>
      <w:r w:rsidRPr="00E0140F">
        <w:t>partly</w:t>
      </w:r>
      <w:r w:rsidR="001F73D7">
        <w:t xml:space="preserve"> </w:t>
      </w:r>
      <w:r w:rsidRPr="00E0140F">
        <w:t>for</w:t>
      </w:r>
      <w:r w:rsidR="001F73D7">
        <w:t xml:space="preserve"> </w:t>
      </w:r>
      <w:r w:rsidRPr="00E0140F">
        <w:t>the</w:t>
      </w:r>
      <w:r w:rsidR="001F73D7">
        <w:t xml:space="preserve"> </w:t>
      </w:r>
      <w:r w:rsidRPr="00E0140F">
        <w:t>reasons</w:t>
      </w:r>
      <w:r w:rsidR="001F73D7">
        <w:t xml:space="preserve"> </w:t>
      </w:r>
      <w:r w:rsidRPr="00E0140F">
        <w:t>set</w:t>
      </w:r>
      <w:r w:rsidR="001F73D7">
        <w:t xml:space="preserve"> </w:t>
      </w:r>
      <w:r w:rsidRPr="00E0140F">
        <w:t>out</w:t>
      </w:r>
      <w:r w:rsidR="001F73D7">
        <w:t xml:space="preserve"> </w:t>
      </w:r>
      <w:r w:rsidRPr="00E0140F">
        <w:t>above</w:t>
      </w:r>
      <w:r w:rsidR="001F73D7">
        <w:t xml:space="preserve"> </w:t>
      </w:r>
      <w:r w:rsidRPr="00E0140F">
        <w:t>and</w:t>
      </w:r>
      <w:r w:rsidR="001F73D7">
        <w:t xml:space="preserve"> </w:t>
      </w:r>
      <w:r w:rsidRPr="00E0140F">
        <w:t>also</w:t>
      </w:r>
      <w:r w:rsidR="001F73D7">
        <w:t xml:space="preserve"> </w:t>
      </w:r>
      <w:r w:rsidRPr="00E0140F">
        <w:t>because</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will</w:t>
      </w:r>
      <w:r w:rsidR="001F73D7">
        <w:t xml:space="preserve"> </w:t>
      </w:r>
      <w:r w:rsidRPr="00E0140F">
        <w:t>continue</w:t>
      </w:r>
      <w:r w:rsidR="001F73D7">
        <w:t xml:space="preserve"> </w:t>
      </w:r>
      <w:r w:rsidRPr="00E0140F">
        <w:t>their</w:t>
      </w:r>
      <w:r w:rsidR="001F73D7">
        <w:t xml:space="preserve"> </w:t>
      </w:r>
      <w:r w:rsidRPr="00E0140F">
        <w:t>previous</w:t>
      </w:r>
      <w:r w:rsidR="001F73D7">
        <w:t xml:space="preserve"> </w:t>
      </w:r>
      <w:r w:rsidRPr="00E0140F">
        <w:t>policies</w:t>
      </w:r>
      <w:r w:rsidR="001F73D7">
        <w:t xml:space="preserve"> </w:t>
      </w:r>
      <w:r w:rsidRPr="00E0140F">
        <w:t>and</w:t>
      </w:r>
      <w:r w:rsidR="001F73D7">
        <w:t xml:space="preserve"> </w:t>
      </w:r>
      <w:r w:rsidRPr="00E0140F">
        <w:t>practices</w:t>
      </w:r>
      <w:r w:rsidR="001F73D7">
        <w:t xml:space="preserve"> </w:t>
      </w:r>
      <w:r w:rsidRPr="00E0140F">
        <w:t>to</w:t>
      </w:r>
      <w:r w:rsidR="001F73D7">
        <w:t xml:space="preserve"> </w:t>
      </w:r>
      <w:r w:rsidRPr="00E0140F">
        <w:t>protect</w:t>
      </w:r>
      <w:r w:rsidR="001F73D7">
        <w:t xml:space="preserve"> </w:t>
      </w:r>
      <w:r w:rsidRPr="00E0140F">
        <w:t>those</w:t>
      </w:r>
      <w:r w:rsidR="001F73D7">
        <w:t xml:space="preserve"> </w:t>
      </w:r>
      <w:r w:rsidRPr="00E0140F">
        <w:t>members</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p>
    <w:p w:rsidR="00E0140F" w:rsidRPr="00E0140F" w:rsidRDefault="00E0140F" w:rsidP="00E0140F">
      <w:pPr>
        <w:rPr>
          <w:lang w:val="en-IE"/>
        </w:rPr>
      </w:pPr>
      <w:r w:rsidRPr="00E0140F">
        <w:t>11.</w:t>
      </w:r>
      <w:r w:rsidRPr="00E0140F">
        <w:tab/>
        <w:t>Unfortunately,</w:t>
      </w:r>
      <w:r w:rsidR="001F73D7">
        <w:t xml:space="preserve"> </w:t>
      </w:r>
      <w:r w:rsidRPr="00E0140F">
        <w:t>our</w:t>
      </w:r>
      <w:r w:rsidR="001F73D7">
        <w:t xml:space="preserve"> </w:t>
      </w:r>
      <w:r w:rsidRPr="00E0140F">
        <w:t>processes</w:t>
      </w:r>
      <w:r w:rsidR="001F73D7">
        <w:t xml:space="preserve"> </w:t>
      </w:r>
      <w:r w:rsidRPr="00E0140F">
        <w:t>are</w:t>
      </w:r>
      <w:r w:rsidR="001F73D7">
        <w:t xml:space="preserve"> </w:t>
      </w:r>
      <w:r w:rsidRPr="00E0140F">
        <w:t>not</w:t>
      </w:r>
      <w:r w:rsidR="001F73D7">
        <w:t xml:space="preserve"> </w:t>
      </w:r>
      <w:r w:rsidRPr="00E0140F">
        <w:t>infallible</w:t>
      </w:r>
      <w:r w:rsidR="001F73D7">
        <w:t xml:space="preserve"> </w:t>
      </w:r>
      <w:r w:rsidRPr="00E0140F">
        <w:t>and</w:t>
      </w:r>
      <w:r w:rsidR="001F73D7">
        <w:t xml:space="preserve"> </w:t>
      </w:r>
      <w:r w:rsidRPr="00E0140F">
        <w:t>the</w:t>
      </w:r>
      <w:r w:rsidR="001F73D7">
        <w:t xml:space="preserve"> </w:t>
      </w:r>
      <w:r w:rsidRPr="00E0140F">
        <w:t>pressures</w:t>
      </w:r>
      <w:r w:rsidR="001F73D7">
        <w:t xml:space="preserve"> </w:t>
      </w:r>
      <w:r w:rsidRPr="00E0140F">
        <w:t>on</w:t>
      </w:r>
      <w:r w:rsidR="001F73D7">
        <w:t xml:space="preserve"> </w:t>
      </w:r>
      <w:r w:rsidRPr="00E0140F">
        <w:t>units</w:t>
      </w:r>
      <w:r w:rsidR="001F73D7">
        <w:t xml:space="preserve"> </w:t>
      </w:r>
      <w:r w:rsidRPr="00E0140F">
        <w:t>prior</w:t>
      </w:r>
      <w:r w:rsidR="001F73D7">
        <w:t xml:space="preserve"> </w:t>
      </w:r>
      <w:r w:rsidRPr="00E0140F">
        <w:t>to</w:t>
      </w:r>
      <w:r w:rsidR="001F73D7">
        <w:t xml:space="preserve"> </w:t>
      </w:r>
      <w:r w:rsidRPr="00E0140F">
        <w:t>deployment</w:t>
      </w:r>
      <w:r w:rsidR="001F73D7">
        <w:t xml:space="preserve"> </w:t>
      </w:r>
      <w:r w:rsidRPr="00E0140F">
        <w:t>have</w:t>
      </w:r>
      <w:r w:rsidR="001F73D7">
        <w:t xml:space="preserve"> </w:t>
      </w:r>
      <w:r w:rsidRPr="00E0140F">
        <w:t>meant</w:t>
      </w:r>
      <w:r w:rsidR="001F73D7">
        <w:t xml:space="preserve"> </w:t>
      </w:r>
      <w:r w:rsidRPr="00E0140F">
        <w:t>that</w:t>
      </w:r>
      <w:r w:rsidR="001F73D7">
        <w:t xml:space="preserve"> </w:t>
      </w:r>
      <w:r w:rsidRPr="00E0140F">
        <w:t>there</w:t>
      </w:r>
      <w:r w:rsidR="001F73D7">
        <w:t xml:space="preserve"> </w:t>
      </w:r>
      <w:r w:rsidRPr="00E0140F">
        <w:t>have</w:t>
      </w:r>
      <w:r w:rsidR="001F73D7">
        <w:t xml:space="preserve"> </w:t>
      </w:r>
      <w:r w:rsidRPr="00E0140F">
        <w:t>been</w:t>
      </w:r>
      <w:r w:rsidR="001F73D7">
        <w:t xml:space="preserve"> </w:t>
      </w:r>
      <w:r w:rsidRPr="00E0140F">
        <w:t>instances</w:t>
      </w:r>
      <w:r w:rsidR="001F73D7">
        <w:t xml:space="preserve"> </w:t>
      </w:r>
      <w:r w:rsidRPr="00E0140F">
        <w:t>where</w:t>
      </w:r>
      <w:r w:rsidR="001F73D7">
        <w:t xml:space="preserve"> </w:t>
      </w:r>
      <w:r w:rsidRPr="00E0140F">
        <w:t>soldiers</w:t>
      </w:r>
      <w:r w:rsidR="001F73D7">
        <w:t xml:space="preserve"> </w:t>
      </w:r>
      <w:r w:rsidRPr="00E0140F">
        <w:t>have</w:t>
      </w:r>
      <w:r w:rsidR="001F73D7">
        <w:t xml:space="preserve"> </w:t>
      </w:r>
      <w:r w:rsidRPr="00E0140F">
        <w:t>been</w:t>
      </w:r>
      <w:r w:rsidR="001F73D7">
        <w:t xml:space="preserve"> </w:t>
      </w:r>
      <w:r w:rsidRPr="00E0140F">
        <w:t>inadvertently</w:t>
      </w:r>
      <w:r w:rsidR="001F73D7">
        <w:t xml:space="preserve"> </w:t>
      </w:r>
      <w:r w:rsidRPr="00E0140F">
        <w:t>deployed</w:t>
      </w:r>
      <w:r w:rsidR="001F73D7">
        <w:t xml:space="preserve"> </w:t>
      </w:r>
      <w:r w:rsidRPr="00E0140F">
        <w:t>to</w:t>
      </w:r>
      <w:r w:rsidR="001F73D7">
        <w:t xml:space="preserve"> </w:t>
      </w:r>
      <w:r w:rsidRPr="00E0140F">
        <w:t>an</w:t>
      </w:r>
      <w:r w:rsidR="001F73D7">
        <w:t xml:space="preserve"> </w:t>
      </w:r>
      <w:r w:rsidRPr="00E0140F">
        <w:t>operational</w:t>
      </w:r>
      <w:r w:rsidR="001F73D7">
        <w:t xml:space="preserve"> </w:t>
      </w:r>
      <w:r w:rsidRPr="00E0140F">
        <w:t>theatre</w:t>
      </w:r>
      <w:r w:rsidR="001F73D7">
        <w:t xml:space="preserve"> </w:t>
      </w:r>
      <w:r w:rsidRPr="00E0140F">
        <w:t>before</w:t>
      </w:r>
      <w:r w:rsidR="001F73D7">
        <w:t xml:space="preserve"> </w:t>
      </w:r>
      <w:r w:rsidRPr="00E0140F">
        <w:t>their</w:t>
      </w:r>
      <w:r w:rsidR="001F73D7">
        <w:t xml:space="preserve"> </w:t>
      </w:r>
      <w:r w:rsidR="00D7341C">
        <w:t>eighteenth</w:t>
      </w:r>
      <w:r w:rsidR="001F73D7">
        <w:t xml:space="preserve"> </w:t>
      </w:r>
      <w:r w:rsidRPr="00E0140F">
        <w:t>birthday.</w:t>
      </w:r>
      <w:r w:rsidR="001F73D7">
        <w:t xml:space="preserve"> </w:t>
      </w:r>
      <w:r w:rsidRPr="00E0140F">
        <w:t>To</w:t>
      </w:r>
      <w:r w:rsidR="001F73D7">
        <w:t xml:space="preserve"> </w:t>
      </w:r>
      <w:r w:rsidRPr="00E0140F">
        <w:t>prevent</w:t>
      </w:r>
      <w:r w:rsidR="001F73D7">
        <w:t xml:space="preserve"> </w:t>
      </w:r>
      <w:r w:rsidRPr="00E0140F">
        <w:t>further</w:t>
      </w:r>
      <w:r w:rsidR="001F73D7">
        <w:t xml:space="preserve"> </w:t>
      </w:r>
      <w:r w:rsidRPr="00E0140F">
        <w:t>occurrences,</w:t>
      </w:r>
      <w:r w:rsidR="001F73D7">
        <w:t xml:space="preserve"> </w:t>
      </w:r>
      <w:r w:rsidRPr="00E0140F">
        <w:t>the</w:t>
      </w:r>
      <w:r w:rsidR="001F73D7">
        <w:t xml:space="preserve"> </w:t>
      </w:r>
      <w:r w:rsidRPr="00E0140F">
        <w:t>operational</w:t>
      </w:r>
      <w:r w:rsidR="001F73D7">
        <w:t xml:space="preserve"> </w:t>
      </w:r>
      <w:r w:rsidRPr="00E0140F">
        <w:t>location</w:t>
      </w:r>
      <w:r w:rsidR="001F73D7">
        <w:t xml:space="preserve"> </w:t>
      </w:r>
      <w:r w:rsidRPr="00E0140F">
        <w:t>(OPLOC)</w:t>
      </w:r>
      <w:r w:rsidR="001F73D7">
        <w:t xml:space="preserve"> </w:t>
      </w:r>
      <w:r w:rsidRPr="00E0140F">
        <w:t>system</w:t>
      </w:r>
      <w:r w:rsidR="001F73D7">
        <w:t xml:space="preserve"> </w:t>
      </w:r>
      <w:r w:rsidRPr="00E0140F">
        <w:t>used</w:t>
      </w:r>
      <w:r w:rsidR="001F73D7">
        <w:t xml:space="preserve"> </w:t>
      </w:r>
      <w:r w:rsidRPr="00E0140F">
        <w:t>for</w:t>
      </w:r>
      <w:r w:rsidR="001F73D7">
        <w:t xml:space="preserve"> </w:t>
      </w:r>
      <w:r w:rsidRPr="00E0140F">
        <w:t>tracking</w:t>
      </w:r>
      <w:r w:rsidR="001F73D7">
        <w:t xml:space="preserve"> </w:t>
      </w:r>
      <w:r w:rsidRPr="00E0140F">
        <w:t>personnel</w:t>
      </w:r>
      <w:r w:rsidR="001F73D7">
        <w:t xml:space="preserve"> </w:t>
      </w:r>
      <w:r w:rsidRPr="00E0140F">
        <w:t>when</w:t>
      </w:r>
      <w:r w:rsidR="001F73D7">
        <w:t xml:space="preserve"> </w:t>
      </w:r>
      <w:r w:rsidRPr="00E0140F">
        <w:t>they</w:t>
      </w:r>
      <w:r w:rsidR="001F73D7">
        <w:t xml:space="preserve"> </w:t>
      </w:r>
      <w:r w:rsidRPr="00E0140F">
        <w:t>arrive</w:t>
      </w:r>
      <w:r w:rsidR="001F73D7">
        <w:t xml:space="preserve"> </w:t>
      </w:r>
      <w:r w:rsidRPr="00E0140F">
        <w:t>in</w:t>
      </w:r>
      <w:r w:rsidR="001F73D7">
        <w:t xml:space="preserve"> </w:t>
      </w:r>
      <w:r w:rsidRPr="00E0140F">
        <w:t>the</w:t>
      </w:r>
      <w:r w:rsidR="001F73D7">
        <w:t xml:space="preserve"> </w:t>
      </w:r>
      <w:r w:rsidRPr="00E0140F">
        <w:t>operational</w:t>
      </w:r>
      <w:r w:rsidR="001F73D7">
        <w:t xml:space="preserve"> </w:t>
      </w:r>
      <w:r w:rsidRPr="00E0140F">
        <w:t>theatre</w:t>
      </w:r>
      <w:r w:rsidR="001F73D7">
        <w:t xml:space="preserve"> </w:t>
      </w:r>
      <w:r w:rsidRPr="00E0140F">
        <w:t>provides</w:t>
      </w:r>
      <w:r w:rsidR="001F73D7">
        <w:t xml:space="preserve"> </w:t>
      </w:r>
      <w:r w:rsidRPr="00E0140F">
        <w:t>a</w:t>
      </w:r>
      <w:r w:rsidR="001F73D7">
        <w:t xml:space="preserve"> </w:t>
      </w:r>
      <w:r w:rsidRPr="00E0140F">
        <w:t>warning</w:t>
      </w:r>
      <w:r w:rsidR="001F73D7">
        <w:t xml:space="preserve"> </w:t>
      </w:r>
      <w:r w:rsidRPr="00E0140F">
        <w:t>message</w:t>
      </w:r>
      <w:r w:rsidR="001F73D7">
        <w:t xml:space="preserve"> </w:t>
      </w:r>
      <w:r w:rsidRPr="00E0140F">
        <w:t>when</w:t>
      </w:r>
      <w:r w:rsidR="001F73D7">
        <w:t xml:space="preserve"> </w:t>
      </w:r>
      <w:r w:rsidRPr="00E0140F">
        <w:t>someone</w:t>
      </w:r>
      <w:r w:rsidR="001F73D7">
        <w:t xml:space="preserve"> </w:t>
      </w:r>
      <w:r w:rsidRPr="00E0140F">
        <w:t>who</w:t>
      </w:r>
      <w:r w:rsidR="001F73D7">
        <w:t xml:space="preserve"> </w:t>
      </w:r>
      <w:r w:rsidRPr="00E0140F">
        <w:t>is</w:t>
      </w:r>
      <w:r w:rsidR="001F73D7">
        <w:t xml:space="preserve"> </w:t>
      </w:r>
      <w:r w:rsidRPr="00E0140F">
        <w:t>under</w:t>
      </w:r>
      <w:r w:rsidR="001F73D7">
        <w:t xml:space="preserve"> </w:t>
      </w:r>
      <w:r w:rsidRPr="00E0140F">
        <w:t>18</w:t>
      </w:r>
      <w:r w:rsidR="001F73D7">
        <w:t xml:space="preserve"> </w:t>
      </w:r>
      <w:r w:rsidRPr="00E0140F">
        <w:t>is</w:t>
      </w:r>
      <w:r w:rsidR="001F73D7">
        <w:t xml:space="preserve"> </w:t>
      </w:r>
      <w:r w:rsidRPr="00E0140F">
        <w:t>entered,</w:t>
      </w:r>
      <w:r w:rsidR="001F73D7">
        <w:t xml:space="preserve"> </w:t>
      </w:r>
      <w:r w:rsidRPr="00E0140F">
        <w:t>and</w:t>
      </w:r>
      <w:r w:rsidR="001F73D7">
        <w:t xml:space="preserve"> </w:t>
      </w:r>
      <w:r w:rsidRPr="00E0140F">
        <w:rPr>
          <w:lang w:val="en-IE"/>
        </w:rPr>
        <w:t>daily</w:t>
      </w:r>
      <w:r w:rsidR="001F73D7">
        <w:rPr>
          <w:lang w:val="en-IE"/>
        </w:rPr>
        <w:t xml:space="preserve"> </w:t>
      </w:r>
      <w:r w:rsidRPr="00E0140F">
        <w:rPr>
          <w:lang w:val="en-IE"/>
        </w:rPr>
        <w:t>checks</w:t>
      </w:r>
      <w:r w:rsidR="001F73D7">
        <w:rPr>
          <w:lang w:val="en-IE"/>
        </w:rPr>
        <w:t xml:space="preserve"> </w:t>
      </w:r>
      <w:r w:rsidRPr="00E0140F">
        <w:rPr>
          <w:lang w:val="en-IE"/>
        </w:rPr>
        <w:t>are</w:t>
      </w:r>
      <w:r w:rsidR="001F73D7">
        <w:rPr>
          <w:lang w:val="en-IE"/>
        </w:rPr>
        <w:t xml:space="preserve"> </w:t>
      </w:r>
      <w:r w:rsidRPr="00E0140F">
        <w:rPr>
          <w:lang w:val="en-IE"/>
        </w:rPr>
        <w:t>conducted</w:t>
      </w:r>
      <w:r w:rsidR="001F73D7">
        <w:rPr>
          <w:lang w:val="en-IE"/>
        </w:rPr>
        <w:t xml:space="preserve"> </w:t>
      </w:r>
      <w:r w:rsidRPr="00E0140F">
        <w:rPr>
          <w:lang w:val="en-IE"/>
        </w:rPr>
        <w:t>to</w:t>
      </w:r>
      <w:r w:rsidR="001F73D7">
        <w:rPr>
          <w:lang w:val="en-IE"/>
        </w:rPr>
        <w:t xml:space="preserve"> </w:t>
      </w:r>
      <w:r w:rsidRPr="00E0140F">
        <w:rPr>
          <w:lang w:val="en-IE"/>
        </w:rPr>
        <w:t>ensure</w:t>
      </w:r>
      <w:r w:rsidR="001F73D7">
        <w:rPr>
          <w:lang w:val="en-IE"/>
        </w:rPr>
        <w:t xml:space="preserve"> </w:t>
      </w:r>
      <w:r w:rsidRPr="00E0140F">
        <w:rPr>
          <w:lang w:val="en-IE"/>
        </w:rPr>
        <w:t>that</w:t>
      </w:r>
      <w:r w:rsidR="001F73D7">
        <w:rPr>
          <w:lang w:val="en-IE"/>
        </w:rPr>
        <w:t xml:space="preserve"> </w:t>
      </w:r>
      <w:r w:rsidRPr="00E0140F">
        <w:rPr>
          <w:lang w:val="en-IE"/>
        </w:rPr>
        <w:t>under</w:t>
      </w:r>
      <w:r w:rsidR="001F73D7">
        <w:rPr>
          <w:lang w:val="en-IE"/>
        </w:rPr>
        <w:t xml:space="preserve"> </w:t>
      </w:r>
      <w:r w:rsidRPr="00E0140F">
        <w:rPr>
          <w:lang w:val="en-IE"/>
        </w:rPr>
        <w:t>18s</w:t>
      </w:r>
      <w:r w:rsidR="001F73D7">
        <w:rPr>
          <w:lang w:val="en-IE"/>
        </w:rPr>
        <w:t xml:space="preserve"> </w:t>
      </w:r>
      <w:r w:rsidRPr="00E0140F">
        <w:rPr>
          <w:lang w:val="en-IE"/>
        </w:rPr>
        <w:t>have</w:t>
      </w:r>
      <w:r w:rsidR="001F73D7">
        <w:rPr>
          <w:lang w:val="en-IE"/>
        </w:rPr>
        <w:t xml:space="preserve"> </w:t>
      </w:r>
      <w:r w:rsidRPr="00E0140F">
        <w:rPr>
          <w:lang w:val="en-IE"/>
        </w:rPr>
        <w:t>not</w:t>
      </w:r>
      <w:r w:rsidR="001F73D7">
        <w:rPr>
          <w:lang w:val="en-IE"/>
        </w:rPr>
        <w:t xml:space="preserve"> </w:t>
      </w:r>
      <w:r w:rsidRPr="00E0140F">
        <w:rPr>
          <w:lang w:val="en-IE"/>
        </w:rPr>
        <w:t>entered</w:t>
      </w:r>
      <w:r w:rsidR="001F73D7">
        <w:rPr>
          <w:lang w:val="en-IE"/>
        </w:rPr>
        <w:t xml:space="preserve"> </w:t>
      </w:r>
      <w:r w:rsidRPr="00E0140F">
        <w:rPr>
          <w:lang w:val="en-IE"/>
        </w:rPr>
        <w:t>an</w:t>
      </w:r>
      <w:r w:rsidR="001F73D7">
        <w:rPr>
          <w:lang w:val="en-IE"/>
        </w:rPr>
        <w:t xml:space="preserve"> </w:t>
      </w:r>
      <w:r w:rsidRPr="00E0140F">
        <w:rPr>
          <w:lang w:val="en-IE"/>
        </w:rPr>
        <w:t>operational</w:t>
      </w:r>
      <w:r w:rsidR="001F73D7">
        <w:rPr>
          <w:lang w:val="en-IE"/>
        </w:rPr>
        <w:t xml:space="preserve"> </w:t>
      </w:r>
      <w:r w:rsidRPr="00E0140F">
        <w:rPr>
          <w:lang w:val="en-IE"/>
        </w:rPr>
        <w:t>theatre.</w:t>
      </w:r>
    </w:p>
    <w:p w:rsidR="00E0140F" w:rsidRPr="00E0140F" w:rsidRDefault="00E0140F" w:rsidP="00E0140F">
      <w:r w:rsidRPr="00E0140F">
        <w:t>12.</w:t>
      </w:r>
      <w:r w:rsidRPr="00E0140F">
        <w:tab/>
        <w:t>As</w:t>
      </w:r>
      <w:r w:rsidR="001F73D7">
        <w:t xml:space="preserve"> </w:t>
      </w:r>
      <w:r w:rsidRPr="00E0140F">
        <w:t>a</w:t>
      </w:r>
      <w:r w:rsidR="001F73D7">
        <w:t xml:space="preserve"> </w:t>
      </w:r>
      <w:r w:rsidRPr="00E0140F">
        <w:t>direct</w:t>
      </w:r>
      <w:r w:rsidR="001F73D7">
        <w:t xml:space="preserve"> </w:t>
      </w:r>
      <w:r w:rsidRPr="00E0140F">
        <w:t>result</w:t>
      </w:r>
      <w:r w:rsidR="001F73D7">
        <w:t xml:space="preserve"> </w:t>
      </w:r>
      <w:r w:rsidRPr="00E0140F">
        <w:t>of</w:t>
      </w:r>
      <w:r w:rsidR="001F73D7">
        <w:t xml:space="preserve"> </w:t>
      </w:r>
      <w:r w:rsidRPr="00E0140F">
        <w:t>the</w:t>
      </w:r>
      <w:r w:rsidR="001F73D7">
        <w:t xml:space="preserve"> </w:t>
      </w:r>
      <w:r w:rsidRPr="00E0140F">
        <w:t>measures</w:t>
      </w:r>
      <w:r w:rsidR="001F73D7">
        <w:t xml:space="preserve"> </w:t>
      </w:r>
      <w:r w:rsidRPr="00E0140F">
        <w:t>we</w:t>
      </w:r>
      <w:r w:rsidR="001F73D7">
        <w:t xml:space="preserve"> </w:t>
      </w:r>
      <w:r w:rsidRPr="00E0140F">
        <w:t>have</w:t>
      </w:r>
      <w:r w:rsidR="001F73D7">
        <w:t xml:space="preserve"> </w:t>
      </w:r>
      <w:r w:rsidRPr="00E0140F">
        <w:t>taken,</w:t>
      </w:r>
      <w:r w:rsidR="001F73D7">
        <w:t xml:space="preserve"> </w:t>
      </w:r>
      <w:r w:rsidRPr="00E0140F">
        <w:t>the</w:t>
      </w:r>
      <w:r w:rsidR="001F73D7">
        <w:t xml:space="preserve"> </w:t>
      </w:r>
      <w:r w:rsidRPr="00E0140F">
        <w:t>number</w:t>
      </w:r>
      <w:r w:rsidR="001F73D7">
        <w:t xml:space="preserve"> </w:t>
      </w:r>
      <w:r w:rsidRPr="00E0140F">
        <w:t>of</w:t>
      </w:r>
      <w:r w:rsidR="001F73D7">
        <w:t xml:space="preserve"> </w:t>
      </w:r>
      <w:r w:rsidRPr="00E0140F">
        <w:t>personnel</w:t>
      </w:r>
      <w:r w:rsidR="001F73D7">
        <w:t xml:space="preserve"> </w:t>
      </w:r>
      <w:r w:rsidRPr="00E0140F">
        <w:t>under</w:t>
      </w:r>
      <w:r w:rsidR="001F73D7">
        <w:t xml:space="preserve"> </w:t>
      </w:r>
      <w:r w:rsidRPr="00E0140F">
        <w:t>18</w:t>
      </w:r>
      <w:r w:rsidR="001F73D7">
        <w:t xml:space="preserve"> </w:t>
      </w:r>
      <w:r w:rsidRPr="00E0140F">
        <w:t>deployed</w:t>
      </w:r>
      <w:r w:rsidR="001F73D7">
        <w:t xml:space="preserve"> </w:t>
      </w:r>
      <w:r w:rsidRPr="00E0140F">
        <w:t>on</w:t>
      </w:r>
      <w:r w:rsidR="001F73D7">
        <w:t xml:space="preserve"> </w:t>
      </w:r>
      <w:r w:rsidRPr="00E0140F">
        <w:t>operations</w:t>
      </w:r>
      <w:r w:rsidR="001F73D7">
        <w:t xml:space="preserve"> </w:t>
      </w:r>
      <w:r w:rsidRPr="00E0140F">
        <w:t>has</w:t>
      </w:r>
      <w:r w:rsidR="001F73D7">
        <w:t xml:space="preserve"> </w:t>
      </w:r>
      <w:r w:rsidRPr="00E0140F">
        <w:t>reduced</w:t>
      </w:r>
      <w:r w:rsidR="001F73D7">
        <w:t xml:space="preserve"> </w:t>
      </w:r>
      <w:r w:rsidRPr="00E0140F">
        <w:t>from</w:t>
      </w:r>
      <w:r w:rsidR="001F73D7">
        <w:t xml:space="preserve"> </w:t>
      </w:r>
      <w:r w:rsidRPr="00E0140F">
        <w:t>approximately</w:t>
      </w:r>
      <w:r w:rsidR="001F73D7">
        <w:t xml:space="preserve"> </w:t>
      </w:r>
      <w:r w:rsidRPr="00E0140F">
        <w:t>300</w:t>
      </w:r>
      <w:r w:rsidR="001F73D7">
        <w:t xml:space="preserve"> </w:t>
      </w:r>
      <w:r w:rsidRPr="00E0140F">
        <w:t>between</w:t>
      </w:r>
      <w:r w:rsidR="001F73D7">
        <w:t xml:space="preserve"> </w:t>
      </w:r>
      <w:r w:rsidRPr="00E0140F">
        <w:t>1999</w:t>
      </w:r>
      <w:r w:rsidR="001F73D7">
        <w:t xml:space="preserve"> </w:t>
      </w:r>
      <w:r w:rsidRPr="00E0140F">
        <w:t>and</w:t>
      </w:r>
      <w:r w:rsidR="001F73D7">
        <w:t xml:space="preserve"> </w:t>
      </w:r>
      <w:r w:rsidRPr="00E0140F">
        <w:t>2003</w:t>
      </w:r>
      <w:r w:rsidR="001F73D7">
        <w:t xml:space="preserve"> </w:t>
      </w:r>
      <w:r w:rsidRPr="00E0140F">
        <w:t>to</w:t>
      </w:r>
      <w:r w:rsidR="001F73D7">
        <w:t xml:space="preserve"> </w:t>
      </w:r>
      <w:r w:rsidRPr="00E0140F">
        <w:t>only</w:t>
      </w:r>
      <w:r w:rsidR="001F73D7">
        <w:t xml:space="preserve"> </w:t>
      </w:r>
      <w:r w:rsidRPr="00E0140F">
        <w:t>18</w:t>
      </w:r>
      <w:r w:rsidR="001F73D7">
        <w:t xml:space="preserve"> </w:t>
      </w:r>
      <w:r w:rsidRPr="00E0140F">
        <w:t>since</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was</w:t>
      </w:r>
      <w:r w:rsidR="001F73D7">
        <w:t xml:space="preserve"> </w:t>
      </w:r>
      <w:r w:rsidRPr="00E0140F">
        <w:t>ratified</w:t>
      </w:r>
      <w:r w:rsidR="001F73D7">
        <w:t xml:space="preserve"> </w:t>
      </w:r>
      <w:r w:rsidRPr="00E0140F">
        <w:t>in</w:t>
      </w:r>
      <w:r w:rsidR="001F73D7">
        <w:t xml:space="preserve"> </w:t>
      </w:r>
      <w:r w:rsidRPr="00E0140F">
        <w:t>2003.</w:t>
      </w:r>
      <w:r w:rsidR="001F73D7">
        <w:t xml:space="preserve"> </w:t>
      </w:r>
      <w:r w:rsidRPr="00E0140F">
        <w:t>None</w:t>
      </w:r>
      <w:r w:rsidR="001F73D7">
        <w:t xml:space="preserve"> </w:t>
      </w:r>
      <w:r w:rsidRPr="00E0140F">
        <w:t>have</w:t>
      </w:r>
      <w:r w:rsidR="001F73D7">
        <w:t xml:space="preserve"> </w:t>
      </w:r>
      <w:r w:rsidRPr="00E0140F">
        <w:t>been</w:t>
      </w:r>
      <w:r w:rsidR="001F73D7">
        <w:t xml:space="preserve"> </w:t>
      </w:r>
      <w:r w:rsidRPr="00E0140F">
        <w:t>deployed</w:t>
      </w:r>
      <w:r w:rsidR="001F73D7">
        <w:t xml:space="preserve"> </w:t>
      </w:r>
      <w:r w:rsidRPr="00E0140F">
        <w:t>since</w:t>
      </w:r>
      <w:r w:rsidR="001F73D7">
        <w:t xml:space="preserve"> </w:t>
      </w:r>
      <w:r w:rsidRPr="00E0140F">
        <w:t>July</w:t>
      </w:r>
      <w:r w:rsidR="001F73D7">
        <w:t xml:space="preserve"> </w:t>
      </w:r>
      <w:r w:rsidRPr="00E0140F">
        <w:t>2005.</w:t>
      </w:r>
      <w:r w:rsidR="001F73D7">
        <w:t xml:space="preserve"> </w:t>
      </w:r>
      <w:r w:rsidRPr="00E0140F">
        <w:t>The</w:t>
      </w:r>
      <w:r w:rsidR="001F73D7">
        <w:t xml:space="preserve"> </w:t>
      </w:r>
      <w:r w:rsidR="00FA4C16">
        <w:br w:type="page"/>
      </w:r>
      <w:r w:rsidRPr="00E0140F">
        <w:t>vast</w:t>
      </w:r>
      <w:r w:rsidR="001F73D7">
        <w:t xml:space="preserve"> </w:t>
      </w:r>
      <w:r w:rsidRPr="00E0140F">
        <w:t>majority</w:t>
      </w:r>
      <w:r w:rsidR="001F73D7">
        <w:t xml:space="preserve"> </w:t>
      </w:r>
      <w:r w:rsidRPr="00E0140F">
        <w:t>of</w:t>
      </w:r>
      <w:r w:rsidR="001F73D7">
        <w:t xml:space="preserve"> </w:t>
      </w:r>
      <w:r w:rsidRPr="00E0140F">
        <w:t>those</w:t>
      </w:r>
      <w:r w:rsidR="001F73D7">
        <w:t xml:space="preserve"> </w:t>
      </w:r>
      <w:r w:rsidRPr="00E0140F">
        <w:t>who</w:t>
      </w:r>
      <w:r w:rsidR="001F73D7">
        <w:t xml:space="preserve"> </w:t>
      </w:r>
      <w:r w:rsidRPr="00E0140F">
        <w:t>were</w:t>
      </w:r>
      <w:r w:rsidR="001F73D7">
        <w:t xml:space="preserve"> </w:t>
      </w:r>
      <w:r w:rsidRPr="00E0140F">
        <w:t>deployed</w:t>
      </w:r>
      <w:r w:rsidR="001F73D7">
        <w:t xml:space="preserve"> </w:t>
      </w:r>
      <w:r w:rsidRPr="00E0140F">
        <w:t>were</w:t>
      </w:r>
      <w:r w:rsidR="001F73D7">
        <w:t xml:space="preserve"> </w:t>
      </w:r>
      <w:r w:rsidRPr="00E0140F">
        <w:t>within</w:t>
      </w:r>
      <w:r w:rsidR="001F73D7">
        <w:t xml:space="preserve"> </w:t>
      </w:r>
      <w:r w:rsidRPr="00E0140F">
        <w:t>one</w:t>
      </w:r>
      <w:r w:rsidR="001F73D7">
        <w:t xml:space="preserve"> </w:t>
      </w:r>
      <w:r w:rsidRPr="00E0140F">
        <w:t>week</w:t>
      </w:r>
      <w:r w:rsidR="001F73D7">
        <w:t xml:space="preserve"> </w:t>
      </w:r>
      <w:r w:rsidRPr="00E0140F">
        <w:t>of</w:t>
      </w:r>
      <w:r w:rsidR="001F73D7">
        <w:t xml:space="preserve"> </w:t>
      </w:r>
      <w:r w:rsidRPr="00E0140F">
        <w:t>their</w:t>
      </w:r>
      <w:r w:rsidR="001F73D7">
        <w:t xml:space="preserve"> </w:t>
      </w:r>
      <w:r w:rsidRPr="00E0140F">
        <w:t>eighteenth</w:t>
      </w:r>
      <w:r w:rsidR="001F73D7">
        <w:t xml:space="preserve"> </w:t>
      </w:r>
      <w:r w:rsidRPr="00E0140F">
        <w:t>birthdays</w:t>
      </w:r>
      <w:r w:rsidR="001F73D7">
        <w:t xml:space="preserve"> </w:t>
      </w:r>
      <w:r w:rsidRPr="00E0140F">
        <w:t>or</w:t>
      </w:r>
      <w:r w:rsidR="001F73D7">
        <w:t xml:space="preserve"> </w:t>
      </w:r>
      <w:r w:rsidRPr="00E0140F">
        <w:t>were</w:t>
      </w:r>
      <w:r w:rsidR="001F73D7">
        <w:t xml:space="preserve"> </w:t>
      </w:r>
      <w:r w:rsidRPr="00E0140F">
        <w:t>removed</w:t>
      </w:r>
      <w:r w:rsidR="001F73D7">
        <w:t xml:space="preserve"> </w:t>
      </w:r>
      <w:r w:rsidRPr="00E0140F">
        <w:t>from</w:t>
      </w:r>
      <w:r w:rsidR="001F73D7">
        <w:t xml:space="preserve"> </w:t>
      </w:r>
      <w:r w:rsidRPr="00E0140F">
        <w:t>theatre</w:t>
      </w:r>
      <w:r w:rsidR="001F73D7">
        <w:t xml:space="preserve"> </w:t>
      </w:r>
      <w:r w:rsidRPr="00E0140F">
        <w:t>within</w:t>
      </w:r>
      <w:r w:rsidR="001F73D7">
        <w:t xml:space="preserve"> </w:t>
      </w:r>
      <w:r w:rsidRPr="00E0140F">
        <w:t>a</w:t>
      </w:r>
      <w:r w:rsidR="001F73D7">
        <w:t xml:space="preserve"> </w:t>
      </w:r>
      <w:r w:rsidRPr="00E0140F">
        <w:t>week</w:t>
      </w:r>
      <w:r w:rsidR="001F73D7">
        <w:t xml:space="preserve"> </w:t>
      </w:r>
      <w:r w:rsidRPr="00E0140F">
        <w:t>of</w:t>
      </w:r>
      <w:r w:rsidR="001F73D7">
        <w:t xml:space="preserve"> </w:t>
      </w:r>
      <w:r w:rsidRPr="00E0140F">
        <w:t>their</w:t>
      </w:r>
      <w:r w:rsidR="001F73D7">
        <w:t xml:space="preserve"> </w:t>
      </w:r>
      <w:r w:rsidRPr="00E0140F">
        <w:t>arrival.</w:t>
      </w:r>
      <w:r w:rsidR="001F73D7">
        <w:t xml:space="preserve"> </w:t>
      </w:r>
      <w:r w:rsidRPr="00E0140F">
        <w:t>Only</w:t>
      </w:r>
      <w:r w:rsidR="001F73D7">
        <w:t xml:space="preserve"> </w:t>
      </w:r>
      <w:r w:rsidRPr="00E0140F">
        <w:t>four</w:t>
      </w:r>
      <w:r w:rsidR="001F73D7">
        <w:t xml:space="preserve"> </w:t>
      </w:r>
      <w:r w:rsidRPr="00E0140F">
        <w:t>under</w:t>
      </w:r>
      <w:r w:rsidR="001F73D7">
        <w:t xml:space="preserve"> </w:t>
      </w:r>
      <w:r w:rsidRPr="00E0140F">
        <w:t>18s</w:t>
      </w:r>
      <w:r w:rsidR="001F73D7">
        <w:t xml:space="preserve"> </w:t>
      </w:r>
      <w:r w:rsidRPr="00E0140F">
        <w:t>were</w:t>
      </w:r>
      <w:r w:rsidR="001F73D7">
        <w:t xml:space="preserve"> </w:t>
      </w:r>
      <w:r w:rsidRPr="00E0140F">
        <w:t>deployed</w:t>
      </w:r>
      <w:r w:rsidR="001F73D7">
        <w:t xml:space="preserve"> </w:t>
      </w:r>
      <w:r w:rsidRPr="00E0140F">
        <w:t>for</w:t>
      </w:r>
      <w:r w:rsidR="001F73D7">
        <w:t xml:space="preserve"> </w:t>
      </w:r>
      <w:r w:rsidRPr="00E0140F">
        <w:t>a</w:t>
      </w:r>
      <w:r w:rsidR="001F73D7">
        <w:t xml:space="preserve"> </w:t>
      </w:r>
      <w:r w:rsidRPr="00E0140F">
        <w:t>period</w:t>
      </w:r>
      <w:r w:rsidR="001F73D7">
        <w:t xml:space="preserve"> </w:t>
      </w:r>
      <w:r w:rsidRPr="00E0140F">
        <w:t>of</w:t>
      </w:r>
      <w:r w:rsidR="001F73D7">
        <w:t xml:space="preserve"> </w:t>
      </w:r>
      <w:r w:rsidRPr="00E0140F">
        <w:t>greater</w:t>
      </w:r>
      <w:r w:rsidR="001F73D7">
        <w:t xml:space="preserve"> </w:t>
      </w:r>
      <w:r w:rsidRPr="00E0140F">
        <w:t>than</w:t>
      </w:r>
      <w:r w:rsidR="001F73D7">
        <w:t xml:space="preserve"> </w:t>
      </w:r>
      <w:r w:rsidRPr="00E0140F">
        <w:t>two</w:t>
      </w:r>
      <w:r w:rsidR="001F73D7">
        <w:t xml:space="preserve"> </w:t>
      </w:r>
      <w:r w:rsidRPr="00E0140F">
        <w:t>weeks.</w:t>
      </w:r>
      <w:r w:rsidR="001F73D7">
        <w:t xml:space="preserve"> </w:t>
      </w:r>
      <w:r w:rsidRPr="00E0140F">
        <w:t>Although</w:t>
      </w:r>
      <w:r w:rsidR="001F73D7">
        <w:t xml:space="preserve"> </w:t>
      </w:r>
      <w:r w:rsidRPr="00E0140F">
        <w:t>these</w:t>
      </w:r>
      <w:r w:rsidR="001F73D7">
        <w:t xml:space="preserve"> </w:t>
      </w:r>
      <w:r w:rsidRPr="00E0140F">
        <w:t>procedures</w:t>
      </w:r>
      <w:r w:rsidR="001F73D7">
        <w:t xml:space="preserve"> </w:t>
      </w:r>
      <w:r w:rsidRPr="00E0140F">
        <w:t>have</w:t>
      </w:r>
      <w:r w:rsidR="001F73D7">
        <w:t xml:space="preserve"> </w:t>
      </w:r>
      <w:r w:rsidRPr="00E0140F">
        <w:t>proved</w:t>
      </w:r>
      <w:r w:rsidR="001F73D7">
        <w:t xml:space="preserve"> </w:t>
      </w:r>
      <w:r w:rsidRPr="00E0140F">
        <w:t>themselves</w:t>
      </w:r>
      <w:r w:rsidR="001F73D7">
        <w:t xml:space="preserve"> </w:t>
      </w:r>
      <w:r w:rsidRPr="00E0140F">
        <w:t>to</w:t>
      </w:r>
      <w:r w:rsidR="001F73D7">
        <w:t xml:space="preserve"> </w:t>
      </w:r>
      <w:r w:rsidRPr="00E0140F">
        <w:t>be</w:t>
      </w:r>
      <w:r w:rsidR="001F73D7">
        <w:t xml:space="preserve"> </w:t>
      </w:r>
      <w:r w:rsidRPr="00E0140F">
        <w:t>robust,</w:t>
      </w:r>
      <w:r w:rsidR="001F73D7">
        <w:t xml:space="preserve"> </w:t>
      </w:r>
      <w:r w:rsidRPr="00E0140F">
        <w:t>we</w:t>
      </w:r>
      <w:r w:rsidR="001F73D7">
        <w:t xml:space="preserve"> </w:t>
      </w:r>
      <w:r w:rsidRPr="00E0140F">
        <w:t>are</w:t>
      </w:r>
      <w:r w:rsidR="001F73D7">
        <w:t xml:space="preserve"> </w:t>
      </w:r>
      <w:r w:rsidRPr="00E0140F">
        <w:t>investigating</w:t>
      </w:r>
      <w:r w:rsidR="001F73D7">
        <w:t xml:space="preserve"> </w:t>
      </w:r>
      <w:r w:rsidRPr="00E0140F">
        <w:t>the</w:t>
      </w:r>
      <w:r w:rsidR="001F73D7">
        <w:t xml:space="preserve"> </w:t>
      </w:r>
      <w:r w:rsidRPr="00E0140F">
        <w:t>scope</w:t>
      </w:r>
      <w:r w:rsidR="001F73D7">
        <w:t xml:space="preserve"> </w:t>
      </w:r>
      <w:r w:rsidRPr="00E0140F">
        <w:t>for</w:t>
      </w:r>
      <w:r w:rsidR="001F73D7">
        <w:t xml:space="preserve"> </w:t>
      </w:r>
      <w:r w:rsidRPr="00E0140F">
        <w:t>using</w:t>
      </w:r>
      <w:r w:rsidR="001F73D7">
        <w:t xml:space="preserve"> </w:t>
      </w:r>
      <w:r w:rsidRPr="00E0140F">
        <w:t>new</w:t>
      </w:r>
      <w:r w:rsidR="001F73D7">
        <w:t xml:space="preserve"> </w:t>
      </w:r>
      <w:r w:rsidRPr="00E0140F">
        <w:t>information</w:t>
      </w:r>
      <w:r w:rsidR="001F73D7">
        <w:t xml:space="preserve"> </w:t>
      </w:r>
      <w:r w:rsidRPr="00E0140F">
        <w:t>technology</w:t>
      </w:r>
      <w:r w:rsidR="001F73D7">
        <w:t xml:space="preserve"> </w:t>
      </w:r>
      <w:r w:rsidRPr="00E0140F">
        <w:t>(IT)</w:t>
      </w:r>
      <w:r w:rsidR="001F73D7">
        <w:t xml:space="preserve"> </w:t>
      </w:r>
      <w:r w:rsidRPr="00E0140F">
        <w:t>systems</w:t>
      </w:r>
      <w:r w:rsidR="001F73D7">
        <w:t xml:space="preserve"> </w:t>
      </w:r>
      <w:r w:rsidRPr="00E0140F">
        <w:t>to</w:t>
      </w:r>
      <w:r w:rsidR="001F73D7">
        <w:t xml:space="preserve"> </w:t>
      </w:r>
      <w:r w:rsidRPr="00E0140F">
        <w:t>reduce</w:t>
      </w:r>
      <w:r w:rsidR="001F73D7">
        <w:t xml:space="preserve"> </w:t>
      </w:r>
      <w:r w:rsidRPr="00E0140F">
        <w:t>still</w:t>
      </w:r>
      <w:r w:rsidR="001F73D7">
        <w:t xml:space="preserve"> </w:t>
      </w:r>
      <w:r w:rsidRPr="00E0140F">
        <w:t>further</w:t>
      </w:r>
      <w:r w:rsidR="001F73D7">
        <w:t xml:space="preserve"> </w:t>
      </w:r>
      <w:r w:rsidRPr="00E0140F">
        <w:t>the</w:t>
      </w:r>
      <w:r w:rsidR="001F73D7">
        <w:t xml:space="preserve"> </w:t>
      </w:r>
      <w:r w:rsidRPr="00E0140F">
        <w:t>risk</w:t>
      </w:r>
      <w:r w:rsidR="001F73D7">
        <w:t xml:space="preserve"> </w:t>
      </w:r>
      <w:r w:rsidRPr="00E0140F">
        <w:t>of</w:t>
      </w:r>
      <w:r w:rsidR="001F73D7">
        <w:t xml:space="preserve"> </w:t>
      </w:r>
      <w:r w:rsidRPr="00E0140F">
        <w:t>unintentional</w:t>
      </w:r>
      <w:r w:rsidR="001F73D7">
        <w:t xml:space="preserve"> </w:t>
      </w:r>
      <w:r w:rsidRPr="00E0140F">
        <w:t>deployments.</w:t>
      </w:r>
      <w:r w:rsidR="001F73D7">
        <w:t xml:space="preserve"> </w:t>
      </w:r>
      <w:r w:rsidRPr="00E0140F">
        <w:t>None</w:t>
      </w:r>
      <w:r w:rsidR="001F73D7">
        <w:t xml:space="preserve"> </w:t>
      </w:r>
      <w:r w:rsidRPr="00E0140F">
        <w:t>of</w:t>
      </w:r>
      <w:r w:rsidR="001F73D7">
        <w:t xml:space="preserve"> </w:t>
      </w:r>
      <w:r w:rsidRPr="00E0140F">
        <w:t>these</w:t>
      </w:r>
      <w:r w:rsidR="001F73D7">
        <w:t xml:space="preserve"> </w:t>
      </w:r>
      <w:r w:rsidRPr="00E0140F">
        <w:t>personnel</w:t>
      </w:r>
      <w:r w:rsidR="001F73D7">
        <w:t xml:space="preserve"> </w:t>
      </w:r>
      <w:r w:rsidRPr="00E0140F">
        <w:t>aged</w:t>
      </w:r>
      <w:r w:rsidR="001F73D7">
        <w:t xml:space="preserve"> </w:t>
      </w:r>
      <w:r w:rsidRPr="00E0140F">
        <w:t>under</w:t>
      </w:r>
      <w:r w:rsidR="001F73D7">
        <w:t xml:space="preserve"> </w:t>
      </w:r>
      <w:r w:rsidRPr="00E0140F">
        <w:t>18</w:t>
      </w:r>
      <w:r w:rsidR="001F73D7">
        <w:t xml:space="preserve"> </w:t>
      </w:r>
      <w:r w:rsidRPr="00E0140F">
        <w:t>was</w:t>
      </w:r>
      <w:r w:rsidR="001F73D7">
        <w:t xml:space="preserve"> </w:t>
      </w:r>
      <w:r w:rsidRPr="00E0140F">
        <w:t>taken</w:t>
      </w:r>
      <w:r w:rsidR="001F73D7">
        <w:t xml:space="preserve"> </w:t>
      </w:r>
      <w:r w:rsidRPr="00E0140F">
        <w:t>prisoner</w:t>
      </w:r>
      <w:r w:rsidR="001F73D7">
        <w:t xml:space="preserve"> </w:t>
      </w:r>
      <w:r w:rsidRPr="00E0140F">
        <w:t>whilst</w:t>
      </w:r>
      <w:r w:rsidR="001F73D7">
        <w:t xml:space="preserve"> </w:t>
      </w:r>
      <w:r w:rsidRPr="00E0140F">
        <w:t>deployed.</w:t>
      </w:r>
    </w:p>
    <w:p w:rsidR="00E0140F" w:rsidRPr="00E0140F" w:rsidRDefault="00E0140F" w:rsidP="00F80559">
      <w:pPr>
        <w:pStyle w:val="Heading2"/>
      </w:pPr>
      <w:r w:rsidRPr="00E0140F">
        <w:t>Art</w:t>
      </w:r>
      <w:r>
        <w:t>icle</w:t>
      </w:r>
      <w:r w:rsidR="001F73D7">
        <w:t xml:space="preserve"> </w:t>
      </w:r>
      <w:r>
        <w:t>2</w:t>
      </w:r>
    </w:p>
    <w:p w:rsidR="00E0140F" w:rsidRPr="00E0140F" w:rsidRDefault="00E0140F" w:rsidP="00F80559">
      <w:pPr>
        <w:pStyle w:val="Heading2"/>
      </w:pPr>
      <w:r w:rsidRPr="00E0140F">
        <w:t>Compulsory</w:t>
      </w:r>
      <w:r w:rsidR="001F73D7">
        <w:t xml:space="preserve"> </w:t>
      </w:r>
      <w:r w:rsidRPr="00E0140F">
        <w:t>recruitment</w:t>
      </w:r>
    </w:p>
    <w:p w:rsidR="00E0140F" w:rsidRPr="00E0140F" w:rsidRDefault="00E0140F" w:rsidP="00E0140F">
      <w:r w:rsidRPr="00E0140F">
        <w:rPr>
          <w:bCs/>
        </w:rPr>
        <w:t>13.</w:t>
      </w:r>
      <w:r w:rsidRPr="00E0140F">
        <w:rPr>
          <w:bCs/>
        </w:rPr>
        <w:tab/>
        <w:t>C</w:t>
      </w:r>
      <w:r w:rsidRPr="00E0140F">
        <w:t>ompulsory</w:t>
      </w:r>
      <w:r w:rsidR="001F73D7">
        <w:t xml:space="preserve"> </w:t>
      </w:r>
      <w:r w:rsidRPr="00E0140F">
        <w:t>recruitment</w:t>
      </w:r>
      <w:r w:rsidR="001F73D7">
        <w:t xml:space="preserve"> </w:t>
      </w:r>
      <w:r w:rsidRPr="00E0140F">
        <w:t>into</w:t>
      </w:r>
      <w:r w:rsidR="001F73D7">
        <w:t xml:space="preserve"> </w:t>
      </w:r>
      <w:r w:rsidRPr="00E0140F">
        <w:t>the</w:t>
      </w:r>
      <w:r w:rsidR="001F73D7">
        <w:t xml:space="preserve"> </w:t>
      </w:r>
      <w:r w:rsidRPr="00E0140F">
        <w:t>British</w:t>
      </w:r>
      <w:r w:rsidR="001F73D7">
        <w:t xml:space="preserve"> </w:t>
      </w:r>
      <w:r w:rsidRPr="00E0140F">
        <w:t>Armed</w:t>
      </w:r>
      <w:r w:rsidR="001F73D7">
        <w:t xml:space="preserve"> </w:t>
      </w:r>
      <w:r w:rsidRPr="00E0140F">
        <w:t>Forces</w:t>
      </w:r>
      <w:r w:rsidR="001F73D7">
        <w:t xml:space="preserve"> </w:t>
      </w:r>
      <w:r w:rsidRPr="00E0140F">
        <w:t>(National</w:t>
      </w:r>
      <w:r w:rsidR="001F73D7">
        <w:t xml:space="preserve"> </w:t>
      </w:r>
      <w:r w:rsidRPr="00E0140F">
        <w:t>Service)</w:t>
      </w:r>
      <w:r w:rsidR="001F73D7">
        <w:t xml:space="preserve"> </w:t>
      </w:r>
      <w:r w:rsidRPr="00E0140F">
        <w:t>was</w:t>
      </w:r>
      <w:r w:rsidR="001F73D7">
        <w:t xml:space="preserve"> </w:t>
      </w:r>
      <w:r w:rsidRPr="00E0140F">
        <w:t>abolished</w:t>
      </w:r>
      <w:r w:rsidR="001F73D7">
        <w:t xml:space="preserve"> </w:t>
      </w:r>
      <w:r w:rsidRPr="00E0140F">
        <w:t>in</w:t>
      </w:r>
      <w:r w:rsidR="00F80559">
        <w:t> </w:t>
      </w:r>
      <w:r w:rsidRPr="00E0140F">
        <w:t>1963.</w:t>
      </w:r>
      <w:r w:rsidR="001F73D7">
        <w:t xml:space="preserve"> </w:t>
      </w:r>
      <w:r w:rsidRPr="00E0140F">
        <w:t>Successive</w:t>
      </w:r>
      <w:r w:rsidR="001F73D7">
        <w:t xml:space="preserve"> </w:t>
      </w:r>
      <w:r w:rsidRPr="00E0140F">
        <w:t>Governments</w:t>
      </w:r>
      <w:r w:rsidR="001F73D7">
        <w:t xml:space="preserve"> </w:t>
      </w:r>
      <w:r w:rsidRPr="00E0140F">
        <w:t>have</w:t>
      </w:r>
      <w:r w:rsidR="001F73D7">
        <w:t xml:space="preserve"> </w:t>
      </w:r>
      <w:r w:rsidRPr="00E0140F">
        <w:t>declared</w:t>
      </w:r>
      <w:r w:rsidR="001F73D7">
        <w:t xml:space="preserve"> </w:t>
      </w:r>
      <w:r w:rsidRPr="00E0140F">
        <w:t>the</w:t>
      </w:r>
      <w:r w:rsidR="001F73D7">
        <w:t xml:space="preserve"> </w:t>
      </w:r>
      <w:r w:rsidRPr="00E0140F">
        <w:t>best</w:t>
      </w:r>
      <w:r w:rsidR="001F73D7">
        <w:t xml:space="preserve"> </w:t>
      </w:r>
      <w:r w:rsidRPr="00E0140F">
        <w:t>way</w:t>
      </w:r>
      <w:r w:rsidR="001F73D7">
        <w:t xml:space="preserve"> </w:t>
      </w:r>
      <w:r w:rsidRPr="00E0140F">
        <w:t>for</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to</w:t>
      </w:r>
      <w:r w:rsidR="001F73D7">
        <w:t xml:space="preserve"> </w:t>
      </w:r>
      <w:r w:rsidRPr="00E0140F">
        <w:t>maintain</w:t>
      </w:r>
      <w:r w:rsidR="001F73D7">
        <w:t xml:space="preserve"> </w:t>
      </w:r>
      <w:r w:rsidRPr="00E0140F">
        <w:t>operational</w:t>
      </w:r>
      <w:r w:rsidR="001F73D7">
        <w:t xml:space="preserve"> </w:t>
      </w:r>
      <w:r w:rsidRPr="00E0140F">
        <w:t>commitments</w:t>
      </w:r>
      <w:r w:rsidR="001F73D7">
        <w:t xml:space="preserve"> </w:t>
      </w:r>
      <w:r w:rsidRPr="00E0140F">
        <w:t>is</w:t>
      </w:r>
      <w:r w:rsidR="001F73D7">
        <w:t xml:space="preserve"> </w:t>
      </w:r>
      <w:r w:rsidRPr="00E0140F">
        <w:t>for</w:t>
      </w:r>
      <w:r w:rsidR="001F73D7">
        <w:t xml:space="preserve"> </w:t>
      </w:r>
      <w:r w:rsidRPr="00E0140F">
        <w:t>them</w:t>
      </w:r>
      <w:r w:rsidR="001F73D7">
        <w:t xml:space="preserve"> </w:t>
      </w:r>
      <w:r w:rsidRPr="00E0140F">
        <w:t>to</w:t>
      </w:r>
      <w:r w:rsidR="001F73D7">
        <w:t xml:space="preserve"> </w:t>
      </w:r>
      <w:r w:rsidRPr="00E0140F">
        <w:t>be</w:t>
      </w:r>
      <w:r w:rsidR="001F73D7">
        <w:t xml:space="preserve"> </w:t>
      </w:r>
      <w:r w:rsidRPr="00E0140F">
        <w:t>manned</w:t>
      </w:r>
      <w:r w:rsidR="001F73D7">
        <w:t xml:space="preserve"> </w:t>
      </w:r>
      <w:r w:rsidRPr="00E0140F">
        <w:t>entirely</w:t>
      </w:r>
      <w:r w:rsidR="001F73D7">
        <w:t xml:space="preserve"> </w:t>
      </w:r>
      <w:r w:rsidRPr="00E0140F">
        <w:t>by</w:t>
      </w:r>
      <w:r w:rsidR="001F73D7">
        <w:t xml:space="preserve"> </w:t>
      </w:r>
      <w:r w:rsidRPr="00E0140F">
        <w:t>volunteers.</w:t>
      </w:r>
      <w:r w:rsidR="001F73D7">
        <w:t xml:space="preserve"> </w:t>
      </w:r>
      <w:r w:rsidRPr="00E0140F">
        <w:t>The</w:t>
      </w:r>
      <w:r w:rsidR="001F73D7">
        <w:t xml:space="preserve"> </w:t>
      </w:r>
      <w:r w:rsidRPr="00E0140F">
        <w:t>current</w:t>
      </w:r>
      <w:r w:rsidR="001F73D7">
        <w:t xml:space="preserve"> </w:t>
      </w:r>
      <w:r>
        <w:t>Government</w:t>
      </w:r>
      <w:r w:rsidR="001F73D7">
        <w:t xml:space="preserve"> </w:t>
      </w:r>
      <w:r>
        <w:t>takes</w:t>
      </w:r>
      <w:r w:rsidR="001F73D7">
        <w:t xml:space="preserve"> </w:t>
      </w:r>
      <w:r>
        <w:t>the</w:t>
      </w:r>
      <w:r w:rsidR="001F73D7">
        <w:t xml:space="preserve"> </w:t>
      </w:r>
      <w:r>
        <w:t>same</w:t>
      </w:r>
      <w:r w:rsidR="001F73D7">
        <w:t xml:space="preserve"> </w:t>
      </w:r>
      <w:r>
        <w:t>view.</w:t>
      </w:r>
    </w:p>
    <w:p w:rsidR="00E0140F" w:rsidRPr="00E0140F" w:rsidRDefault="00E0140F" w:rsidP="00F80559">
      <w:pPr>
        <w:pStyle w:val="Heading2"/>
      </w:pPr>
      <w:r w:rsidRPr="00E0140F">
        <w:t>Article</w:t>
      </w:r>
      <w:r w:rsidR="001F73D7">
        <w:t xml:space="preserve"> </w:t>
      </w:r>
      <w:r w:rsidRPr="00E0140F">
        <w:t>3</w:t>
      </w:r>
    </w:p>
    <w:p w:rsidR="00E0140F" w:rsidRPr="00E0140F" w:rsidRDefault="00E0140F" w:rsidP="00F80559">
      <w:pPr>
        <w:pStyle w:val="Heading2"/>
      </w:pPr>
      <w:r w:rsidRPr="00E0140F">
        <w:t>Voluntary</w:t>
      </w:r>
      <w:r w:rsidR="001F73D7">
        <w:t xml:space="preserve"> </w:t>
      </w:r>
      <w:r w:rsidRPr="00E0140F">
        <w:t>recruitment</w:t>
      </w:r>
    </w:p>
    <w:p w:rsidR="00E0140F" w:rsidRPr="00E0140F" w:rsidRDefault="00E0140F" w:rsidP="00E0140F">
      <w:r w:rsidRPr="00E0140F">
        <w:t>14.</w:t>
      </w:r>
      <w:r w:rsidRPr="00E0140F">
        <w:tab/>
        <w:t>In</w:t>
      </w:r>
      <w:r w:rsidR="001F73D7">
        <w:t xml:space="preserve"> </w:t>
      </w:r>
      <w:r w:rsidRPr="00E0140F">
        <w:t>accordance</w:t>
      </w:r>
      <w:r w:rsidR="001F73D7">
        <w:t xml:space="preserve"> </w:t>
      </w:r>
      <w:r w:rsidRPr="00E0140F">
        <w:t>with</w:t>
      </w:r>
      <w:r w:rsidR="001F73D7">
        <w:t xml:space="preserve"> </w:t>
      </w:r>
      <w:r w:rsidRPr="00E0140F">
        <w:t>the</w:t>
      </w:r>
      <w:r w:rsidR="001F73D7">
        <w:t xml:space="preserve"> </w:t>
      </w:r>
      <w:r w:rsidRPr="00E0140F">
        <w:t>declaration</w:t>
      </w:r>
      <w:r w:rsidR="001F73D7">
        <w:t xml:space="preserve"> </w:t>
      </w:r>
      <w:r w:rsidRPr="00E0140F">
        <w:t>submitted</w:t>
      </w:r>
      <w:r w:rsidR="001F73D7">
        <w:t xml:space="preserve"> </w:t>
      </w:r>
      <w:r w:rsidRPr="00E0140F">
        <w:t>by</w:t>
      </w:r>
      <w:r w:rsidR="001F73D7">
        <w:t xml:space="preserve"> </w:t>
      </w:r>
      <w:r w:rsidRPr="00E0140F">
        <w:t>the</w:t>
      </w:r>
      <w:r w:rsidR="001F73D7">
        <w:t xml:space="preserve"> </w:t>
      </w:r>
      <w:r w:rsidRPr="00E0140F">
        <w:t>Government</w:t>
      </w:r>
      <w:r w:rsidR="001F73D7">
        <w:t xml:space="preserve"> </w:t>
      </w:r>
      <w:r w:rsidRPr="00E0140F">
        <w:t>upon</w:t>
      </w:r>
      <w:r w:rsidR="001F73D7">
        <w:t xml:space="preserve"> </w:t>
      </w:r>
      <w:r w:rsidRPr="00E0140F">
        <w:t>ratification</w:t>
      </w:r>
      <w:r w:rsidR="001F73D7">
        <w:t xml:space="preserve"> </w:t>
      </w:r>
      <w:r w:rsidRPr="00E0140F">
        <w:t>of</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the</w:t>
      </w:r>
      <w:r w:rsidR="001F73D7">
        <w:t xml:space="preserve"> </w:t>
      </w:r>
      <w:r w:rsidRPr="00E0140F">
        <w:t>minimum</w:t>
      </w:r>
      <w:r w:rsidR="001F73D7">
        <w:t xml:space="preserve"> </w:t>
      </w:r>
      <w:r w:rsidRPr="00E0140F">
        <w:t>age</w:t>
      </w:r>
      <w:r w:rsidR="001F73D7">
        <w:t xml:space="preserve"> </w:t>
      </w:r>
      <w:r w:rsidRPr="00E0140F">
        <w:t>at</w:t>
      </w:r>
      <w:r w:rsidR="001F73D7">
        <w:t xml:space="preserve"> </w:t>
      </w:r>
      <w:r w:rsidRPr="00E0140F">
        <w:t>which</w:t>
      </w:r>
      <w:r w:rsidR="001F73D7">
        <w:t xml:space="preserve"> </w:t>
      </w:r>
      <w:r w:rsidRPr="00E0140F">
        <w:t>individuals</w:t>
      </w:r>
      <w:r w:rsidR="001F73D7">
        <w:t xml:space="preserve"> </w:t>
      </w:r>
      <w:r w:rsidRPr="00E0140F">
        <w:t>may</w:t>
      </w:r>
      <w:r w:rsidR="001F73D7">
        <w:t xml:space="preserve"> </w:t>
      </w:r>
      <w:r w:rsidRPr="00E0140F">
        <w:t>join</w:t>
      </w:r>
      <w:r w:rsidR="001F73D7">
        <w:t xml:space="preserve"> </w:t>
      </w:r>
      <w:r w:rsidRPr="00E0140F">
        <w:t>the</w:t>
      </w:r>
      <w:r w:rsidR="001F73D7">
        <w:t xml:space="preserve"> </w:t>
      </w:r>
      <w:r w:rsidRPr="00E0140F">
        <w:t>British</w:t>
      </w:r>
      <w:r w:rsidR="001F73D7">
        <w:t xml:space="preserve"> </w:t>
      </w:r>
      <w:r w:rsidRPr="00E0140F">
        <w:t>Armed</w:t>
      </w:r>
      <w:r w:rsidR="001F73D7">
        <w:t xml:space="preserve"> </w:t>
      </w:r>
      <w:r w:rsidRPr="00E0140F">
        <w:t>Forces</w:t>
      </w:r>
      <w:r w:rsidR="001F73D7">
        <w:t xml:space="preserve"> </w:t>
      </w:r>
      <w:r w:rsidRPr="00E0140F">
        <w:t>remains</w:t>
      </w:r>
      <w:r w:rsidR="001F73D7">
        <w:t xml:space="preserve"> </w:t>
      </w:r>
      <w:r w:rsidRPr="00E0140F">
        <w:t>at</w:t>
      </w:r>
      <w:r w:rsidR="001F73D7">
        <w:t xml:space="preserve"> </w:t>
      </w:r>
      <w:r w:rsidRPr="00E0140F">
        <w:t>16</w:t>
      </w:r>
      <w:r w:rsidR="001F73D7">
        <w:t xml:space="preserve"> </w:t>
      </w:r>
      <w:r w:rsidRPr="00E0140F">
        <w:t>years,</w:t>
      </w:r>
      <w:r w:rsidR="001F73D7">
        <w:t xml:space="preserve"> </w:t>
      </w:r>
      <w:r w:rsidRPr="00E0140F">
        <w:t>which</w:t>
      </w:r>
      <w:r w:rsidR="001F73D7">
        <w:t xml:space="preserve"> </w:t>
      </w:r>
      <w:r w:rsidRPr="00E0140F">
        <w:t>broadly</w:t>
      </w:r>
      <w:r w:rsidR="001F73D7">
        <w:t xml:space="preserve"> </w:t>
      </w:r>
      <w:r w:rsidRPr="00E0140F">
        <w:t>reflects</w:t>
      </w:r>
      <w:r w:rsidR="001F73D7">
        <w:t xml:space="preserve"> </w:t>
      </w:r>
      <w:r w:rsidRPr="00E0140F">
        <w:t>the</w:t>
      </w:r>
      <w:r w:rsidR="001F73D7">
        <w:t xml:space="preserve"> </w:t>
      </w:r>
      <w:r w:rsidRPr="00E0140F">
        <w:t>minimum</w:t>
      </w:r>
      <w:r w:rsidR="001F73D7">
        <w:t xml:space="preserve"> </w:t>
      </w:r>
      <w:r w:rsidRPr="00E0140F">
        <w:t>statutory</w:t>
      </w:r>
      <w:r w:rsidR="001F73D7">
        <w:t xml:space="preserve"> </w:t>
      </w:r>
      <w:r w:rsidRPr="00E0140F">
        <w:t>school</w:t>
      </w:r>
      <w:r w:rsidR="00D7341C">
        <w:t>-</w:t>
      </w:r>
      <w:r w:rsidRPr="00E0140F">
        <w:t>leaving</w:t>
      </w:r>
      <w:r w:rsidR="001F73D7">
        <w:t xml:space="preserve"> </w:t>
      </w:r>
      <w:r w:rsidRPr="00E0140F">
        <w:t>age</w:t>
      </w:r>
      <w:r w:rsidR="001F73D7">
        <w:t xml:space="preserve"> </w:t>
      </w:r>
      <w:r w:rsidRPr="00E0140F">
        <w:t>in</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Recruitment</w:t>
      </w:r>
      <w:r w:rsidR="001F73D7">
        <w:t xml:space="preserve"> </w:t>
      </w:r>
      <w:r w:rsidRPr="00E0140F">
        <w:t>at</w:t>
      </w:r>
      <w:r w:rsidR="001F73D7">
        <w:t xml:space="preserve"> </w:t>
      </w:r>
      <w:r w:rsidRPr="00E0140F">
        <w:t>the</w:t>
      </w:r>
      <w:r w:rsidR="001F73D7">
        <w:t xml:space="preserve"> </w:t>
      </w:r>
      <w:r w:rsidRPr="00E0140F">
        <w:t>school</w:t>
      </w:r>
      <w:r w:rsidR="001F73D7">
        <w:t>-</w:t>
      </w:r>
      <w:r w:rsidRPr="00E0140F">
        <w:t>leaving</w:t>
      </w:r>
      <w:r w:rsidR="001F73D7">
        <w:t xml:space="preserve"> </w:t>
      </w:r>
      <w:r w:rsidRPr="00E0140F">
        <w:t>age</w:t>
      </w:r>
      <w:r w:rsidR="001F73D7">
        <w:t xml:space="preserve"> </w:t>
      </w:r>
      <w:r w:rsidRPr="00E0140F">
        <w:t>makes</w:t>
      </w:r>
      <w:r w:rsidR="001F73D7">
        <w:t xml:space="preserve"> </w:t>
      </w:r>
      <w:r w:rsidRPr="00E0140F">
        <w:t>available</w:t>
      </w:r>
      <w:r w:rsidR="001F73D7">
        <w:t xml:space="preserve"> </w:t>
      </w:r>
      <w:r w:rsidRPr="00E0140F">
        <w:t>to</w:t>
      </w:r>
      <w:r w:rsidR="001F73D7">
        <w:t xml:space="preserve"> </w:t>
      </w:r>
      <w:r w:rsidRPr="00E0140F">
        <w:t>young</w:t>
      </w:r>
      <w:r w:rsidR="001F73D7">
        <w:t xml:space="preserve"> </w:t>
      </w:r>
      <w:r w:rsidRPr="00E0140F">
        <w:t>persons</w:t>
      </w:r>
      <w:r w:rsidR="001F73D7">
        <w:t xml:space="preserve"> </w:t>
      </w:r>
      <w:r w:rsidRPr="00E0140F">
        <w:t>entering</w:t>
      </w:r>
      <w:r w:rsidR="001F73D7">
        <w:t xml:space="preserve"> </w:t>
      </w:r>
      <w:r w:rsidRPr="00E0140F">
        <w:t>the</w:t>
      </w:r>
      <w:r w:rsidR="001F73D7">
        <w:t xml:space="preserve"> </w:t>
      </w:r>
      <w:r w:rsidRPr="00E0140F">
        <w:t>job</w:t>
      </w:r>
      <w:r w:rsidR="001F73D7">
        <w:t xml:space="preserve"> </w:t>
      </w:r>
      <w:r w:rsidRPr="00E0140F">
        <w:t>market</w:t>
      </w:r>
      <w:r w:rsidR="001F73D7">
        <w:t xml:space="preserve"> </w:t>
      </w:r>
      <w:r w:rsidRPr="00E0140F">
        <w:t>the</w:t>
      </w:r>
      <w:r w:rsidR="001F73D7">
        <w:t xml:space="preserve"> </w:t>
      </w:r>
      <w:r w:rsidRPr="00E0140F">
        <w:t>significant</w:t>
      </w:r>
      <w:r w:rsidR="001F73D7">
        <w:t xml:space="preserve"> </w:t>
      </w:r>
      <w:r w:rsidRPr="00E0140F">
        <w:t>training</w:t>
      </w:r>
      <w:r w:rsidR="001F73D7">
        <w:t xml:space="preserve"> </w:t>
      </w:r>
      <w:r w:rsidRPr="00E0140F">
        <w:t>and</w:t>
      </w:r>
      <w:r w:rsidR="001F73D7">
        <w:t xml:space="preserve"> </w:t>
      </w:r>
      <w:r w:rsidRPr="00E0140F">
        <w:t>other</w:t>
      </w:r>
      <w:r w:rsidR="001F73D7">
        <w:t xml:space="preserve"> </w:t>
      </w:r>
      <w:r w:rsidRPr="00E0140F">
        <w:t>opportunities</w:t>
      </w:r>
      <w:r w:rsidR="001F73D7">
        <w:t xml:space="preserve"> </w:t>
      </w:r>
      <w:r w:rsidRPr="00E0140F">
        <w:t>offered</w:t>
      </w:r>
      <w:r w:rsidR="001F73D7">
        <w:t xml:space="preserve"> </w:t>
      </w:r>
      <w:r w:rsidRPr="00E0140F">
        <w:t>by</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rPr>
          <w:lang w:val="en-IE"/>
        </w:rPr>
        <w:t>A</w:t>
      </w:r>
      <w:r w:rsidR="001F73D7">
        <w:rPr>
          <w:lang w:val="en-IE"/>
        </w:rPr>
        <w:t xml:space="preserve"> </w:t>
      </w:r>
      <w:r w:rsidRPr="00E0140F">
        <w:rPr>
          <w:lang w:val="en-IE"/>
        </w:rPr>
        <w:t>recent</w:t>
      </w:r>
      <w:r w:rsidR="001F73D7">
        <w:rPr>
          <w:lang w:val="en-IE"/>
        </w:rPr>
        <w:t xml:space="preserve"> </w:t>
      </w:r>
      <w:r w:rsidRPr="00E0140F">
        <w:rPr>
          <w:lang w:val="en-IE"/>
        </w:rPr>
        <w:t>review</w:t>
      </w:r>
      <w:r w:rsidR="001F73D7">
        <w:rPr>
          <w:lang w:val="en-IE"/>
        </w:rPr>
        <w:t xml:space="preserve"> </w:t>
      </w:r>
      <w:r w:rsidRPr="00E0140F">
        <w:rPr>
          <w:lang w:val="en-IE"/>
        </w:rPr>
        <w:t>by</w:t>
      </w:r>
      <w:r w:rsidR="001F73D7">
        <w:rPr>
          <w:lang w:val="en-IE"/>
        </w:rPr>
        <w:t xml:space="preserve"> </w:t>
      </w:r>
      <w:r w:rsidRPr="00E0140F">
        <w:rPr>
          <w:lang w:val="en-IE"/>
        </w:rPr>
        <w:t>a</w:t>
      </w:r>
      <w:r w:rsidR="001F73D7">
        <w:rPr>
          <w:lang w:val="en-IE"/>
        </w:rPr>
        <w:t xml:space="preserve"> </w:t>
      </w:r>
      <w:r w:rsidRPr="00E0140F">
        <w:rPr>
          <w:lang w:val="en-IE"/>
        </w:rPr>
        <w:t>distinguished</w:t>
      </w:r>
      <w:r w:rsidR="001F73D7">
        <w:rPr>
          <w:lang w:val="en-IE"/>
        </w:rPr>
        <w:t xml:space="preserve"> </w:t>
      </w:r>
      <w:r w:rsidRPr="00E0140F">
        <w:rPr>
          <w:lang w:val="en-IE"/>
        </w:rPr>
        <w:t>human</w:t>
      </w:r>
      <w:r w:rsidR="001F73D7">
        <w:rPr>
          <w:lang w:val="en-IE"/>
        </w:rPr>
        <w:t xml:space="preserve"> </w:t>
      </w:r>
      <w:r w:rsidRPr="00E0140F">
        <w:rPr>
          <w:lang w:val="en-IE"/>
        </w:rPr>
        <w:t>rights</w:t>
      </w:r>
      <w:r w:rsidR="001F73D7">
        <w:rPr>
          <w:lang w:val="en-IE"/>
        </w:rPr>
        <w:t xml:space="preserve"> </w:t>
      </w:r>
      <w:r w:rsidRPr="00E0140F">
        <w:rPr>
          <w:lang w:val="en-IE"/>
        </w:rPr>
        <w:t>lawyer</w:t>
      </w:r>
      <w:r w:rsidR="001F73D7">
        <w:rPr>
          <w:lang w:val="en-IE"/>
        </w:rPr>
        <w:t xml:space="preserve"> </w:t>
      </w:r>
      <w:r w:rsidRPr="00E0140F">
        <w:rPr>
          <w:lang w:val="en-IE"/>
        </w:rPr>
        <w:t>(the</w:t>
      </w:r>
      <w:r w:rsidR="001F73D7">
        <w:rPr>
          <w:lang w:val="en-IE"/>
        </w:rPr>
        <w:t xml:space="preserve"> </w:t>
      </w:r>
      <w:r w:rsidRPr="00E0140F">
        <w:rPr>
          <w:lang w:val="en-IE"/>
        </w:rPr>
        <w:t>Deepcut</w:t>
      </w:r>
      <w:r w:rsidR="001F73D7">
        <w:rPr>
          <w:lang w:val="en-IE"/>
        </w:rPr>
        <w:t xml:space="preserve"> </w:t>
      </w:r>
      <w:r w:rsidRPr="00E0140F">
        <w:rPr>
          <w:lang w:val="en-IE"/>
        </w:rPr>
        <w:t>Review)</w:t>
      </w:r>
      <w:r w:rsidR="001F73D7">
        <w:rPr>
          <w:lang w:val="en-IE"/>
        </w:rPr>
        <w:t xml:space="preserve"> </w:t>
      </w:r>
      <w:r w:rsidRPr="00E0140F">
        <w:rPr>
          <w:lang w:val="en-IE"/>
        </w:rPr>
        <w:t>accepted</w:t>
      </w:r>
      <w:r w:rsidR="001F73D7">
        <w:rPr>
          <w:lang w:val="en-IE"/>
        </w:rPr>
        <w:t xml:space="preserve"> </w:t>
      </w:r>
      <w:r w:rsidRPr="00E0140F">
        <w:rPr>
          <w:lang w:val="en-IE"/>
        </w:rPr>
        <w:t>that</w:t>
      </w:r>
      <w:r w:rsidR="001F73D7">
        <w:rPr>
          <w:lang w:val="en-IE"/>
        </w:rPr>
        <w:t xml:space="preserve"> </w:t>
      </w:r>
      <w:r w:rsidRPr="00E0140F">
        <w:rPr>
          <w:lang w:val="en-IE"/>
        </w:rPr>
        <w:t>young</w:t>
      </w:r>
      <w:r w:rsidR="001F73D7">
        <w:rPr>
          <w:lang w:val="en-IE"/>
        </w:rPr>
        <w:t xml:space="preserve"> </w:t>
      </w:r>
      <w:r w:rsidRPr="00E0140F">
        <w:rPr>
          <w:lang w:val="en-IE"/>
        </w:rPr>
        <w:t>people</w:t>
      </w:r>
      <w:r w:rsidR="001F73D7">
        <w:rPr>
          <w:lang w:val="en-IE"/>
        </w:rPr>
        <w:t xml:space="preserve"> </w:t>
      </w:r>
      <w:r w:rsidRPr="00E0140F">
        <w:rPr>
          <w:lang w:val="en-IE"/>
        </w:rPr>
        <w:t>with</w:t>
      </w:r>
      <w:r w:rsidR="001F73D7">
        <w:rPr>
          <w:lang w:val="en-IE"/>
        </w:rPr>
        <w:t xml:space="preserve"> </w:t>
      </w:r>
      <w:r w:rsidRPr="00E0140F">
        <w:rPr>
          <w:lang w:val="en-IE"/>
        </w:rPr>
        <w:t>suitable</w:t>
      </w:r>
      <w:r w:rsidR="001F73D7">
        <w:rPr>
          <w:lang w:val="en-IE"/>
        </w:rPr>
        <w:t xml:space="preserve"> </w:t>
      </w:r>
      <w:r w:rsidRPr="00E0140F">
        <w:rPr>
          <w:lang w:val="en-IE"/>
        </w:rPr>
        <w:t>qualifications</w:t>
      </w:r>
      <w:r w:rsidR="001F73D7">
        <w:rPr>
          <w:lang w:val="en-IE"/>
        </w:rPr>
        <w:t xml:space="preserve"> </w:t>
      </w:r>
      <w:r w:rsidRPr="00E0140F">
        <w:rPr>
          <w:lang w:val="en-IE"/>
        </w:rPr>
        <w:t>for</w:t>
      </w:r>
      <w:r w:rsidR="001F73D7">
        <w:rPr>
          <w:lang w:val="en-IE"/>
        </w:rPr>
        <w:t xml:space="preserve"> </w:t>
      </w:r>
      <w:r w:rsidRPr="00E0140F">
        <w:rPr>
          <w:lang w:val="en-IE"/>
        </w:rPr>
        <w:t>a</w:t>
      </w:r>
      <w:r w:rsidR="001F73D7">
        <w:rPr>
          <w:lang w:val="en-IE"/>
        </w:rPr>
        <w:t xml:space="preserve"> </w:t>
      </w:r>
      <w:r w:rsidRPr="00E0140F">
        <w:rPr>
          <w:lang w:val="en-IE"/>
        </w:rPr>
        <w:t>military</w:t>
      </w:r>
      <w:r w:rsidR="001F73D7">
        <w:rPr>
          <w:lang w:val="en-IE"/>
        </w:rPr>
        <w:t xml:space="preserve"> </w:t>
      </w:r>
      <w:r w:rsidRPr="00E0140F">
        <w:rPr>
          <w:lang w:val="en-IE"/>
        </w:rPr>
        <w:t>career</w:t>
      </w:r>
      <w:r w:rsidR="001F73D7">
        <w:rPr>
          <w:lang w:val="en-IE"/>
        </w:rPr>
        <w:t xml:space="preserve"> </w:t>
      </w:r>
      <w:r w:rsidRPr="00E0140F">
        <w:rPr>
          <w:lang w:val="en-IE"/>
        </w:rPr>
        <w:t>should</w:t>
      </w:r>
      <w:r w:rsidR="001F73D7">
        <w:rPr>
          <w:lang w:val="en-IE"/>
        </w:rPr>
        <w:t xml:space="preserve"> </w:t>
      </w:r>
      <w:r w:rsidRPr="00E0140F">
        <w:rPr>
          <w:lang w:val="en-IE"/>
        </w:rPr>
        <w:t>continue</w:t>
      </w:r>
      <w:r w:rsidR="001F73D7">
        <w:rPr>
          <w:lang w:val="en-IE"/>
        </w:rPr>
        <w:t xml:space="preserve"> </w:t>
      </w:r>
      <w:r w:rsidRPr="00E0140F">
        <w:rPr>
          <w:lang w:val="en-IE"/>
        </w:rPr>
        <w:t>to</w:t>
      </w:r>
      <w:r w:rsidR="001F73D7">
        <w:rPr>
          <w:lang w:val="en-IE"/>
        </w:rPr>
        <w:t xml:space="preserve"> </w:t>
      </w:r>
      <w:r w:rsidRPr="00E0140F">
        <w:rPr>
          <w:lang w:val="en-IE"/>
        </w:rPr>
        <w:t>be</w:t>
      </w:r>
      <w:r w:rsidR="001F73D7">
        <w:rPr>
          <w:lang w:val="en-IE"/>
        </w:rPr>
        <w:t xml:space="preserve"> </w:t>
      </w:r>
      <w:r w:rsidRPr="00E0140F">
        <w:rPr>
          <w:lang w:val="en-IE"/>
        </w:rPr>
        <w:t>able</w:t>
      </w:r>
      <w:r w:rsidR="001F73D7">
        <w:rPr>
          <w:lang w:val="en-IE"/>
        </w:rPr>
        <w:t xml:space="preserve"> </w:t>
      </w:r>
      <w:r w:rsidRPr="00E0140F">
        <w:rPr>
          <w:lang w:val="en-IE"/>
        </w:rPr>
        <w:t>to</w:t>
      </w:r>
      <w:r w:rsidR="001F73D7">
        <w:rPr>
          <w:lang w:val="en-IE"/>
        </w:rPr>
        <w:t xml:space="preserve"> </w:t>
      </w:r>
      <w:r w:rsidRPr="00E0140F">
        <w:rPr>
          <w:lang w:val="en-IE"/>
        </w:rPr>
        <w:t>enlist</w:t>
      </w:r>
      <w:r w:rsidR="001F73D7">
        <w:rPr>
          <w:lang w:val="en-IE"/>
        </w:rPr>
        <w:t xml:space="preserve"> </w:t>
      </w:r>
      <w:r w:rsidRPr="00E0140F">
        <w:rPr>
          <w:lang w:val="en-IE"/>
        </w:rPr>
        <w:t>at</w:t>
      </w:r>
      <w:r w:rsidR="001F73D7">
        <w:rPr>
          <w:lang w:val="en-IE"/>
        </w:rPr>
        <w:t xml:space="preserve"> </w:t>
      </w:r>
      <w:r w:rsidRPr="00E0140F">
        <w:rPr>
          <w:lang w:val="en-IE"/>
        </w:rPr>
        <w:t>16,</w:t>
      </w:r>
      <w:r w:rsidR="001F73D7">
        <w:rPr>
          <w:lang w:val="en-IE"/>
        </w:rPr>
        <w:t xml:space="preserve"> </w:t>
      </w:r>
      <w:r w:rsidRPr="00E0140F">
        <w:rPr>
          <w:lang w:val="en-IE"/>
        </w:rPr>
        <w:t>with</w:t>
      </w:r>
      <w:r w:rsidR="001F73D7">
        <w:rPr>
          <w:lang w:val="en-IE"/>
        </w:rPr>
        <w:t xml:space="preserve"> </w:t>
      </w:r>
      <w:r w:rsidRPr="00E0140F">
        <w:rPr>
          <w:lang w:val="en-IE"/>
        </w:rPr>
        <w:t>a</w:t>
      </w:r>
      <w:r w:rsidR="001F73D7">
        <w:rPr>
          <w:lang w:val="en-IE"/>
        </w:rPr>
        <w:t xml:space="preserve"> </w:t>
      </w:r>
      <w:r w:rsidRPr="00E0140F">
        <w:rPr>
          <w:lang w:val="en-IE"/>
        </w:rPr>
        <w:t>view</w:t>
      </w:r>
      <w:r w:rsidR="001F73D7">
        <w:rPr>
          <w:lang w:val="en-IE"/>
        </w:rPr>
        <w:t xml:space="preserve"> </w:t>
      </w:r>
      <w:r w:rsidRPr="00E0140F">
        <w:rPr>
          <w:lang w:val="en-IE"/>
        </w:rPr>
        <w:t>to</w:t>
      </w:r>
      <w:r w:rsidR="001F73D7">
        <w:rPr>
          <w:lang w:val="en-IE"/>
        </w:rPr>
        <w:t xml:space="preserve"> </w:t>
      </w:r>
      <w:r w:rsidRPr="00E0140F">
        <w:rPr>
          <w:lang w:val="en-IE"/>
        </w:rPr>
        <w:t>participating</w:t>
      </w:r>
      <w:r w:rsidR="001F73D7">
        <w:rPr>
          <w:lang w:val="en-IE"/>
        </w:rPr>
        <w:t xml:space="preserve"> </w:t>
      </w:r>
      <w:r w:rsidRPr="00E0140F">
        <w:rPr>
          <w:lang w:val="en-IE"/>
        </w:rPr>
        <w:t>in</w:t>
      </w:r>
      <w:r w:rsidR="001F73D7">
        <w:rPr>
          <w:lang w:val="en-IE"/>
        </w:rPr>
        <w:t xml:space="preserve"> </w:t>
      </w:r>
      <w:r w:rsidRPr="00E0140F">
        <w:rPr>
          <w:lang w:val="en-IE"/>
        </w:rPr>
        <w:t>all</w:t>
      </w:r>
      <w:r w:rsidR="001F73D7">
        <w:rPr>
          <w:lang w:val="en-IE"/>
        </w:rPr>
        <w:t xml:space="preserve"> </w:t>
      </w:r>
      <w:r w:rsidRPr="00E0140F">
        <w:rPr>
          <w:lang w:val="en-IE"/>
        </w:rPr>
        <w:t>aspects</w:t>
      </w:r>
      <w:r w:rsidR="001F73D7">
        <w:rPr>
          <w:lang w:val="en-IE"/>
        </w:rPr>
        <w:t xml:space="preserve"> </w:t>
      </w:r>
      <w:r w:rsidRPr="00E0140F">
        <w:rPr>
          <w:lang w:val="en-IE"/>
        </w:rPr>
        <w:t>of</w:t>
      </w:r>
      <w:r w:rsidR="001F73D7">
        <w:rPr>
          <w:lang w:val="en-IE"/>
        </w:rPr>
        <w:t xml:space="preserve"> </w:t>
      </w:r>
      <w:r w:rsidRPr="00E0140F">
        <w:rPr>
          <w:lang w:val="en-IE"/>
        </w:rPr>
        <w:t>military</w:t>
      </w:r>
      <w:r w:rsidR="001F73D7">
        <w:rPr>
          <w:lang w:val="en-IE"/>
        </w:rPr>
        <w:t xml:space="preserve"> </w:t>
      </w:r>
      <w:r w:rsidRPr="00E0140F">
        <w:rPr>
          <w:lang w:val="en-IE"/>
        </w:rPr>
        <w:t>duties</w:t>
      </w:r>
      <w:r w:rsidR="001F73D7">
        <w:rPr>
          <w:lang w:val="en-IE"/>
        </w:rPr>
        <w:t xml:space="preserve"> </w:t>
      </w:r>
      <w:r w:rsidRPr="00E0140F">
        <w:rPr>
          <w:lang w:val="en-IE"/>
        </w:rPr>
        <w:t>from</w:t>
      </w:r>
      <w:r w:rsidR="001F73D7">
        <w:rPr>
          <w:lang w:val="en-IE"/>
        </w:rPr>
        <w:t xml:space="preserve"> </w:t>
      </w:r>
      <w:r w:rsidRPr="00E0140F">
        <w:rPr>
          <w:lang w:val="en-IE"/>
        </w:rPr>
        <w:t>the</w:t>
      </w:r>
      <w:r w:rsidR="001F73D7">
        <w:rPr>
          <w:lang w:val="en-IE"/>
        </w:rPr>
        <w:t xml:space="preserve"> </w:t>
      </w:r>
      <w:r w:rsidRPr="00E0140F">
        <w:rPr>
          <w:lang w:val="en-IE"/>
        </w:rPr>
        <w:t>age</w:t>
      </w:r>
      <w:r w:rsidR="001F73D7">
        <w:rPr>
          <w:lang w:val="en-IE"/>
        </w:rPr>
        <w:t xml:space="preserve"> </w:t>
      </w:r>
      <w:r w:rsidRPr="00E0140F">
        <w:rPr>
          <w:lang w:val="en-IE"/>
        </w:rPr>
        <w:t>of</w:t>
      </w:r>
      <w:r w:rsidR="001F73D7">
        <w:rPr>
          <w:lang w:val="en-IE"/>
        </w:rPr>
        <w:t xml:space="preserve"> </w:t>
      </w:r>
      <w:r w:rsidRPr="00E0140F">
        <w:rPr>
          <w:lang w:val="en-IE"/>
        </w:rPr>
        <w:t>18,</w:t>
      </w:r>
      <w:r w:rsidR="001F73D7">
        <w:rPr>
          <w:lang w:val="en-IE"/>
        </w:rPr>
        <w:t xml:space="preserve"> </w:t>
      </w:r>
      <w:r w:rsidRPr="00E0140F">
        <w:rPr>
          <w:lang w:val="en-IE"/>
        </w:rPr>
        <w:t>and</w:t>
      </w:r>
      <w:r w:rsidR="001F73D7">
        <w:rPr>
          <w:lang w:val="en-IE"/>
        </w:rPr>
        <w:t xml:space="preserve"> </w:t>
      </w:r>
      <w:r w:rsidRPr="00E0140F">
        <w:rPr>
          <w:lang w:val="en-IE"/>
        </w:rPr>
        <w:t>the</w:t>
      </w:r>
      <w:r w:rsidR="001F73D7">
        <w:rPr>
          <w:lang w:val="en-IE"/>
        </w:rPr>
        <w:t xml:space="preserve"> </w:t>
      </w:r>
      <w:r w:rsidRPr="00E0140F">
        <w:rPr>
          <w:lang w:val="en-IE"/>
        </w:rPr>
        <w:t>Government</w:t>
      </w:r>
      <w:r w:rsidR="001F73D7">
        <w:rPr>
          <w:lang w:val="en-IE"/>
        </w:rPr>
        <w:t xml:space="preserve"> </w:t>
      </w:r>
      <w:r w:rsidRPr="00E0140F">
        <w:rPr>
          <w:lang w:val="en-IE"/>
        </w:rPr>
        <w:t>accepted</w:t>
      </w:r>
      <w:r w:rsidR="001F73D7">
        <w:rPr>
          <w:lang w:val="en-IE"/>
        </w:rPr>
        <w:t xml:space="preserve"> </w:t>
      </w:r>
      <w:r w:rsidRPr="00E0140F">
        <w:rPr>
          <w:lang w:val="en-IE"/>
        </w:rPr>
        <w:t>this</w:t>
      </w:r>
      <w:r w:rsidR="001F73D7">
        <w:rPr>
          <w:lang w:val="en-IE"/>
        </w:rPr>
        <w:t xml:space="preserve"> </w:t>
      </w:r>
      <w:r w:rsidRPr="00E0140F">
        <w:rPr>
          <w:lang w:val="en-IE"/>
        </w:rPr>
        <w:t>report.</w:t>
      </w:r>
      <w:r w:rsidR="001F73D7">
        <w:rPr>
          <w:lang w:val="en-IE"/>
        </w:rPr>
        <w:t xml:space="preserve"> </w:t>
      </w:r>
      <w:r w:rsidRPr="00E0140F">
        <w:t>Further</w:t>
      </w:r>
      <w:r w:rsidR="001F73D7">
        <w:t xml:space="preserve"> </w:t>
      </w:r>
      <w:r w:rsidRPr="00E0140F">
        <w:t>details</w:t>
      </w:r>
      <w:r w:rsidR="001F73D7">
        <w:t xml:space="preserve"> </w:t>
      </w:r>
      <w:r w:rsidRPr="00E0140F">
        <w:t>on</w:t>
      </w:r>
      <w:r w:rsidR="001F73D7">
        <w:t xml:space="preserve"> </w:t>
      </w:r>
      <w:r w:rsidRPr="00E0140F">
        <w:t>the</w:t>
      </w:r>
      <w:r w:rsidR="001F73D7">
        <w:t xml:space="preserve"> </w:t>
      </w:r>
      <w:r w:rsidRPr="00E0140F">
        <w:t>Deepcut</w:t>
      </w:r>
      <w:r w:rsidR="001F73D7">
        <w:t xml:space="preserve"> </w:t>
      </w:r>
      <w:r w:rsidRPr="00E0140F">
        <w:t>Review</w:t>
      </w:r>
      <w:r w:rsidR="001F73D7">
        <w:t xml:space="preserve"> </w:t>
      </w:r>
      <w:r w:rsidRPr="00E0140F">
        <w:t>are</w:t>
      </w:r>
      <w:r w:rsidR="001F73D7">
        <w:t xml:space="preserve"> </w:t>
      </w:r>
      <w:r w:rsidRPr="00E0140F">
        <w:t>at</w:t>
      </w:r>
      <w:r w:rsidR="001F73D7">
        <w:t xml:space="preserve"> </w:t>
      </w:r>
      <w:r w:rsidRPr="00E0140F">
        <w:t>annex</w:t>
      </w:r>
      <w:r w:rsidR="001F73D7">
        <w:t xml:space="preserve"> </w:t>
      </w:r>
      <w:r w:rsidRPr="00E0140F">
        <w:t>C.</w:t>
      </w:r>
    </w:p>
    <w:p w:rsidR="00E0140F" w:rsidRPr="00E0140F" w:rsidRDefault="00E0140F" w:rsidP="00E0140F">
      <w:pPr>
        <w:rPr>
          <w:b/>
          <w:bCs/>
        </w:rPr>
      </w:pPr>
      <w:r w:rsidRPr="00E0140F">
        <w:t>15.</w:t>
      </w:r>
      <w:r w:rsidRPr="00E0140F">
        <w:tab/>
        <w:t>All</w:t>
      </w:r>
      <w:r w:rsidR="001F73D7">
        <w:t xml:space="preserve"> </w:t>
      </w:r>
      <w:r w:rsidRPr="00E0140F">
        <w:t>recruitment</w:t>
      </w:r>
      <w:r w:rsidR="001F73D7">
        <w:t xml:space="preserve"> </w:t>
      </w:r>
      <w:r w:rsidRPr="00E0140F">
        <w:t>into</w:t>
      </w:r>
      <w:r w:rsidR="001F73D7">
        <w:t xml:space="preserve"> </w:t>
      </w:r>
      <w:r w:rsidRPr="00E0140F">
        <w:t>the</w:t>
      </w:r>
      <w:r w:rsidR="001F73D7">
        <w:t xml:space="preserve"> </w:t>
      </w:r>
      <w:r w:rsidRPr="00E0140F">
        <w:t>British</w:t>
      </w:r>
      <w:r w:rsidR="001F73D7">
        <w:t xml:space="preserve"> </w:t>
      </w:r>
      <w:r w:rsidRPr="00E0140F">
        <w:t>Armed</w:t>
      </w:r>
      <w:r w:rsidR="001F73D7">
        <w:t xml:space="preserve"> </w:t>
      </w:r>
      <w:r w:rsidRPr="00E0140F">
        <w:t>Forces</w:t>
      </w:r>
      <w:r w:rsidR="001F73D7">
        <w:t xml:space="preserve"> </w:t>
      </w:r>
      <w:r w:rsidRPr="00E0140F">
        <w:t>is</w:t>
      </w:r>
      <w:r w:rsidR="001F73D7">
        <w:t xml:space="preserve"> </w:t>
      </w:r>
      <w:r w:rsidRPr="00E0140F">
        <w:t>voluntary.</w:t>
      </w:r>
      <w:r w:rsidR="001F73D7">
        <w:t xml:space="preserve"> </w:t>
      </w:r>
      <w:r w:rsidRPr="00E0140F">
        <w:t>The</w:t>
      </w:r>
      <w:r w:rsidR="001F73D7">
        <w:t xml:space="preserve"> </w:t>
      </w:r>
      <w:r w:rsidRPr="00E0140F">
        <w:t>minimum</w:t>
      </w:r>
      <w:r w:rsidR="001F73D7">
        <w:t xml:space="preserve"> </w:t>
      </w:r>
      <w:r w:rsidRPr="00E0140F">
        <w:t>age</w:t>
      </w:r>
      <w:r w:rsidR="001F73D7">
        <w:t xml:space="preserve"> </w:t>
      </w:r>
      <w:r w:rsidRPr="00E0140F">
        <w:t>for</w:t>
      </w:r>
      <w:r w:rsidR="001F73D7">
        <w:t xml:space="preserve"> </w:t>
      </w:r>
      <w:r w:rsidRPr="00E0140F">
        <w:t>applications</w:t>
      </w:r>
      <w:r w:rsidR="001F73D7">
        <w:t xml:space="preserve"> </w:t>
      </w:r>
      <w:r w:rsidRPr="00E0140F">
        <w:t>to</w:t>
      </w:r>
      <w:r w:rsidR="001F73D7">
        <w:t xml:space="preserve"> </w:t>
      </w:r>
      <w:r w:rsidRPr="00E0140F">
        <w:t>join</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is</w:t>
      </w:r>
      <w:r w:rsidR="001F73D7">
        <w:t xml:space="preserve"> </w:t>
      </w:r>
      <w:r w:rsidRPr="00E0140F">
        <w:t>15</w:t>
      </w:r>
      <w:r w:rsidR="001F73D7">
        <w:t xml:space="preserve"> </w:t>
      </w:r>
      <w:r w:rsidRPr="00E0140F">
        <w:t>years</w:t>
      </w:r>
      <w:r w:rsidR="00D7341C">
        <w:t>,</w:t>
      </w:r>
      <w:r w:rsidR="001F73D7">
        <w:t xml:space="preserve"> </w:t>
      </w:r>
      <w:r w:rsidRPr="00E0140F">
        <w:t>9</w:t>
      </w:r>
      <w:r w:rsidR="001F73D7">
        <w:t xml:space="preserve"> </w:t>
      </w:r>
      <w:r w:rsidRPr="00E0140F">
        <w:t>months</w:t>
      </w:r>
      <w:r w:rsidR="001F73D7">
        <w:t xml:space="preserve"> </w:t>
      </w:r>
      <w:r w:rsidRPr="00E0140F">
        <w:t>for</w:t>
      </w:r>
      <w:r w:rsidR="001F73D7">
        <w:t xml:space="preserve"> </w:t>
      </w:r>
      <w:r w:rsidRPr="00E0140F">
        <w:t>the</w:t>
      </w:r>
      <w:r w:rsidR="001F73D7">
        <w:t xml:space="preserve"> </w:t>
      </w:r>
      <w:r w:rsidRPr="00E0140F">
        <w:t>Royal</w:t>
      </w:r>
      <w:r w:rsidR="001F73D7">
        <w:t xml:space="preserve"> </w:t>
      </w:r>
      <w:r w:rsidRPr="00E0140F">
        <w:t>Navy</w:t>
      </w:r>
      <w:r w:rsidR="001F73D7">
        <w:t xml:space="preserve"> </w:t>
      </w:r>
      <w:r w:rsidRPr="00E0140F">
        <w:t>(the</w:t>
      </w:r>
      <w:r w:rsidR="001F73D7">
        <w:t xml:space="preserve"> </w:t>
      </w:r>
      <w:r w:rsidRPr="00E0140F">
        <w:t>Navy)</w:t>
      </w:r>
      <w:r w:rsidR="001F73D7">
        <w:t xml:space="preserve"> </w:t>
      </w:r>
      <w:r w:rsidRPr="00E0140F">
        <w:t>and</w:t>
      </w:r>
      <w:r w:rsidR="001F73D7">
        <w:t xml:space="preserve"> </w:t>
      </w:r>
      <w:r w:rsidRPr="00E0140F">
        <w:t>Royal</w:t>
      </w:r>
      <w:r w:rsidR="001F73D7">
        <w:t xml:space="preserve"> </w:t>
      </w:r>
      <w:r w:rsidRPr="00E0140F">
        <w:t>Air</w:t>
      </w:r>
      <w:r w:rsidR="001F73D7">
        <w:t xml:space="preserve"> </w:t>
      </w:r>
      <w:r w:rsidRPr="00E0140F">
        <w:t>Force</w:t>
      </w:r>
      <w:r w:rsidR="001F73D7">
        <w:t xml:space="preserve"> </w:t>
      </w:r>
      <w:r w:rsidRPr="00E0140F">
        <w:t>(RAF)</w:t>
      </w:r>
      <w:r w:rsidR="001F73D7">
        <w:t xml:space="preserve"> </w:t>
      </w:r>
      <w:r w:rsidRPr="00E0140F">
        <w:t>and</w:t>
      </w:r>
      <w:r w:rsidR="001F73D7">
        <w:t xml:space="preserve"> </w:t>
      </w:r>
      <w:r w:rsidRPr="00E0140F">
        <w:t>15</w:t>
      </w:r>
      <w:r w:rsidR="001F73D7">
        <w:t xml:space="preserve"> </w:t>
      </w:r>
      <w:r w:rsidR="00D7341C">
        <w:t>y</w:t>
      </w:r>
      <w:r w:rsidRPr="00E0140F">
        <w:t>ears,</w:t>
      </w:r>
      <w:r w:rsidR="001F73D7">
        <w:t xml:space="preserve"> </w:t>
      </w:r>
      <w:r w:rsidRPr="00E0140F">
        <w:t>7</w:t>
      </w:r>
      <w:r w:rsidR="001F73D7">
        <w:t xml:space="preserve"> </w:t>
      </w:r>
      <w:r w:rsidRPr="00E0140F">
        <w:t>months</w:t>
      </w:r>
      <w:r w:rsidR="001F73D7">
        <w:t xml:space="preserve"> </w:t>
      </w:r>
      <w:r w:rsidRPr="00E0140F">
        <w:t>for</w:t>
      </w:r>
      <w:r w:rsidR="001F73D7">
        <w:t xml:space="preserve"> </w:t>
      </w:r>
      <w:r w:rsidRPr="00E0140F">
        <w:t>the</w:t>
      </w:r>
      <w:r w:rsidR="001F73D7">
        <w:t xml:space="preserve"> </w:t>
      </w:r>
      <w:r w:rsidRPr="00E0140F">
        <w:t>Army</w:t>
      </w:r>
      <w:r w:rsidR="001F73D7">
        <w:rPr>
          <w:lang w:val="en-IE"/>
        </w:rPr>
        <w:t xml:space="preserve"> - </w:t>
      </w:r>
      <w:r w:rsidRPr="00E0140F">
        <w:rPr>
          <w:lang w:val="en-IE"/>
        </w:rPr>
        <w:t>for</w:t>
      </w:r>
      <w:r w:rsidR="001F73D7">
        <w:rPr>
          <w:lang w:val="en-IE"/>
        </w:rPr>
        <w:t xml:space="preserve"> </w:t>
      </w:r>
      <w:r w:rsidRPr="00E0140F">
        <w:rPr>
          <w:lang w:val="en-IE"/>
        </w:rPr>
        <w:t>entry</w:t>
      </w:r>
      <w:r w:rsidR="001F73D7">
        <w:rPr>
          <w:lang w:val="en-IE"/>
        </w:rPr>
        <w:t xml:space="preserve"> </w:t>
      </w:r>
      <w:r w:rsidRPr="00E0140F">
        <w:rPr>
          <w:lang w:val="en-IE"/>
        </w:rPr>
        <w:t>not</w:t>
      </w:r>
      <w:r w:rsidR="001F73D7">
        <w:rPr>
          <w:lang w:val="en-IE"/>
        </w:rPr>
        <w:t xml:space="preserve"> </w:t>
      </w:r>
      <w:r w:rsidRPr="00E0140F">
        <w:rPr>
          <w:lang w:val="en-IE"/>
        </w:rPr>
        <w:t>before</w:t>
      </w:r>
      <w:r w:rsidR="001F73D7">
        <w:rPr>
          <w:lang w:val="en-IE"/>
        </w:rPr>
        <w:t xml:space="preserve"> </w:t>
      </w:r>
      <w:r w:rsidRPr="00E0140F">
        <w:rPr>
          <w:lang w:val="en-IE"/>
        </w:rPr>
        <w:t>the</w:t>
      </w:r>
      <w:r w:rsidR="001F73D7">
        <w:rPr>
          <w:lang w:val="en-IE"/>
        </w:rPr>
        <w:t xml:space="preserve"> </w:t>
      </w:r>
      <w:r w:rsidRPr="00E0140F">
        <w:rPr>
          <w:lang w:val="en-IE"/>
        </w:rPr>
        <w:t>individual</w:t>
      </w:r>
      <w:r w:rsidR="001F73D7">
        <w:rPr>
          <w:lang w:val="en-IE"/>
        </w:rPr>
        <w:t>’</w:t>
      </w:r>
      <w:r w:rsidRPr="00E0140F">
        <w:rPr>
          <w:lang w:val="en-IE"/>
        </w:rPr>
        <w:t>s</w:t>
      </w:r>
      <w:r w:rsidR="001F73D7">
        <w:rPr>
          <w:lang w:val="en-IE"/>
        </w:rPr>
        <w:t xml:space="preserve"> </w:t>
      </w:r>
      <w:r w:rsidR="00D7341C">
        <w:rPr>
          <w:lang w:val="en-IE"/>
        </w:rPr>
        <w:t>sixteen</w:t>
      </w:r>
      <w:r w:rsidRPr="00E0140F">
        <w:rPr>
          <w:lang w:val="en-IE"/>
        </w:rPr>
        <w:t>th</w:t>
      </w:r>
      <w:r w:rsidR="001F73D7">
        <w:rPr>
          <w:lang w:val="en-IE"/>
        </w:rPr>
        <w:t xml:space="preserve"> </w:t>
      </w:r>
      <w:r w:rsidRPr="00E0140F">
        <w:rPr>
          <w:lang w:val="en-IE"/>
        </w:rPr>
        <w:t>birthday</w:t>
      </w:r>
      <w:r w:rsidRPr="00E0140F">
        <w:t>.</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was</w:t>
      </w:r>
      <w:r w:rsidR="001F73D7">
        <w:t xml:space="preserve"> </w:t>
      </w:r>
      <w:r w:rsidRPr="00E0140F">
        <w:t>ratified</w:t>
      </w:r>
      <w:r w:rsidR="001F73D7">
        <w:t xml:space="preserve"> </w:t>
      </w:r>
      <w:r w:rsidRPr="00E0140F">
        <w:t>according</w:t>
      </w:r>
      <w:r w:rsidR="001F73D7">
        <w:t xml:space="preserve"> </w:t>
      </w:r>
      <w:r w:rsidRPr="00E0140F">
        <w:t>to</w:t>
      </w:r>
      <w:r w:rsidR="001F73D7">
        <w:t xml:space="preserve"> </w:t>
      </w:r>
      <w:r w:rsidRPr="00E0140F">
        <w:t>the</w:t>
      </w:r>
      <w:r w:rsidR="001F73D7">
        <w:t xml:space="preserve"> </w:t>
      </w:r>
      <w:r w:rsidRPr="00E0140F">
        <w:t>legal</w:t>
      </w:r>
      <w:r w:rsidR="001F73D7">
        <w:t xml:space="preserve"> </w:t>
      </w:r>
      <w:r w:rsidRPr="00E0140F">
        <w:t>processes</w:t>
      </w:r>
      <w:r w:rsidR="001F73D7">
        <w:t xml:space="preserve"> </w:t>
      </w:r>
      <w:r w:rsidRPr="00E0140F">
        <w:t>required</w:t>
      </w:r>
      <w:r w:rsidR="001F73D7">
        <w:t xml:space="preserve"> </w:t>
      </w:r>
      <w:r w:rsidRPr="00E0140F">
        <w:t>in</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this</w:t>
      </w:r>
      <w:r w:rsidR="001F73D7">
        <w:t xml:space="preserve"> </w:t>
      </w:r>
      <w:r w:rsidRPr="00E0140F">
        <w:t>involved</w:t>
      </w:r>
      <w:r w:rsidR="001F73D7">
        <w:t xml:space="preserve"> </w:t>
      </w:r>
      <w:r w:rsidRPr="00E0140F">
        <w:t>the</w:t>
      </w:r>
      <w:r w:rsidR="001F73D7">
        <w:t xml:space="preserve"> </w:t>
      </w:r>
      <w:r w:rsidRPr="00E0140F">
        <w:t>Government</w:t>
      </w:r>
      <w:r w:rsidR="001F73D7">
        <w:t xml:space="preserve"> </w:t>
      </w:r>
      <w:r w:rsidRPr="00E0140F">
        <w:t>ensuring</w:t>
      </w:r>
      <w:r w:rsidR="001F73D7">
        <w:t xml:space="preserve"> </w:t>
      </w:r>
      <w:r w:rsidRPr="00E0140F">
        <w:t>that</w:t>
      </w:r>
      <w:r w:rsidR="001F73D7">
        <w:t xml:space="preserve"> </w:t>
      </w:r>
      <w:r w:rsidRPr="00E0140F">
        <w:t>its</w:t>
      </w:r>
      <w:r w:rsidR="001F73D7">
        <w:t xml:space="preserve"> </w:t>
      </w:r>
      <w:r w:rsidRPr="00E0140F">
        <w:t>laws</w:t>
      </w:r>
      <w:r w:rsidR="001F73D7">
        <w:t xml:space="preserve"> </w:t>
      </w:r>
      <w:r w:rsidRPr="00E0140F">
        <w:t>and</w:t>
      </w:r>
      <w:r w:rsidR="001F73D7">
        <w:t xml:space="preserve"> </w:t>
      </w:r>
      <w:r w:rsidRPr="00E0140F">
        <w:t>policies</w:t>
      </w:r>
      <w:r w:rsidR="001F73D7">
        <w:t xml:space="preserve"> </w:t>
      </w:r>
      <w:r w:rsidRPr="00E0140F">
        <w:t>were</w:t>
      </w:r>
      <w:r w:rsidR="001F73D7">
        <w:t xml:space="preserve"> </w:t>
      </w:r>
      <w:r w:rsidRPr="00E0140F">
        <w:t>compatible</w:t>
      </w:r>
      <w:r w:rsidR="001F73D7">
        <w:t xml:space="preserve"> </w:t>
      </w:r>
      <w:r w:rsidRPr="00E0140F">
        <w:t>with</w:t>
      </w:r>
      <w:r w:rsidR="001F73D7">
        <w:t xml:space="preserve"> </w:t>
      </w:r>
      <w:r w:rsidRPr="00E0140F">
        <w:t>the</w:t>
      </w:r>
      <w:r w:rsidR="001F73D7">
        <w:t xml:space="preserve"> </w:t>
      </w:r>
      <w:r w:rsidRPr="00E0140F">
        <w:t>Protocol</w:t>
      </w:r>
      <w:r w:rsidR="001F73D7">
        <w:t>’</w:t>
      </w:r>
      <w:r w:rsidRPr="00E0140F">
        <w:t>s</w:t>
      </w:r>
      <w:r w:rsidR="001F73D7">
        <w:t xml:space="preserve"> </w:t>
      </w:r>
      <w:r w:rsidRPr="00E0140F">
        <w:t>provisions,</w:t>
      </w:r>
      <w:r w:rsidR="001F73D7">
        <w:t xml:space="preserve"> </w:t>
      </w:r>
      <w:r w:rsidRPr="00E0140F">
        <w:t>and</w:t>
      </w:r>
      <w:r w:rsidR="001F73D7">
        <w:t xml:space="preserve"> </w:t>
      </w:r>
      <w:r w:rsidRPr="00E0140F">
        <w:t>in</w:t>
      </w:r>
      <w:r w:rsidR="001F73D7">
        <w:t xml:space="preserve"> </w:t>
      </w:r>
      <w:r w:rsidRPr="00E0140F">
        <w:t>deciding</w:t>
      </w:r>
      <w:r w:rsidR="001F73D7">
        <w:t xml:space="preserve"> </w:t>
      </w:r>
      <w:r w:rsidRPr="00E0140F">
        <w:t>on</w:t>
      </w:r>
      <w:r w:rsidR="001F73D7">
        <w:t xml:space="preserve"> </w:t>
      </w:r>
      <w:r w:rsidRPr="00E0140F">
        <w:t>the</w:t>
      </w:r>
      <w:r w:rsidR="001F73D7">
        <w:t xml:space="preserve"> </w:t>
      </w:r>
      <w:r w:rsidRPr="00E0140F">
        <w:t>terms</w:t>
      </w:r>
      <w:r w:rsidR="001F73D7">
        <w:t xml:space="preserve"> </w:t>
      </w:r>
      <w:r w:rsidRPr="00E0140F">
        <w:t>of</w:t>
      </w:r>
      <w:r w:rsidR="001F73D7">
        <w:t xml:space="preserve"> </w:t>
      </w:r>
      <w:r w:rsidRPr="00E0140F">
        <w:t>the</w:t>
      </w:r>
      <w:r w:rsidR="001F73D7">
        <w:t xml:space="preserve"> </w:t>
      </w:r>
      <w:r w:rsidRPr="00E0140F">
        <w:t>binding</w:t>
      </w:r>
      <w:r w:rsidR="001F73D7">
        <w:t xml:space="preserve"> </w:t>
      </w:r>
      <w:r w:rsidRPr="00E0140F">
        <w:t>declaration.</w:t>
      </w:r>
      <w:r w:rsidR="001F73D7">
        <w:t xml:space="preserve"> </w:t>
      </w:r>
      <w:r w:rsidRPr="00E0140F">
        <w:t>There</w:t>
      </w:r>
      <w:r w:rsidR="001F73D7">
        <w:t xml:space="preserve"> </w:t>
      </w:r>
      <w:r w:rsidRPr="00E0140F">
        <w:t>was</w:t>
      </w:r>
      <w:r w:rsidR="001F73D7">
        <w:t xml:space="preserve"> </w:t>
      </w:r>
      <w:r w:rsidRPr="00E0140F">
        <w:t>no</w:t>
      </w:r>
      <w:r w:rsidR="001F73D7">
        <w:t xml:space="preserve"> </w:t>
      </w:r>
      <w:r w:rsidRPr="00E0140F">
        <w:t>need</w:t>
      </w:r>
      <w:r w:rsidR="001F73D7">
        <w:t xml:space="preserve"> </w:t>
      </w:r>
      <w:r w:rsidRPr="00E0140F">
        <w:t>to</w:t>
      </w:r>
      <w:r w:rsidR="001F73D7">
        <w:t xml:space="preserve"> </w:t>
      </w:r>
      <w:r w:rsidRPr="00E0140F">
        <w:t>introduce</w:t>
      </w:r>
      <w:r w:rsidR="001F73D7">
        <w:t xml:space="preserve"> </w:t>
      </w:r>
      <w:r w:rsidRPr="00E0140F">
        <w:t>new</w:t>
      </w:r>
      <w:r w:rsidR="001F73D7">
        <w:t xml:space="preserve"> </w:t>
      </w:r>
      <w:r w:rsidRPr="00E0140F">
        <w:t>legislation</w:t>
      </w:r>
      <w:r w:rsidR="001F73D7">
        <w:t xml:space="preserve"> </w:t>
      </w:r>
      <w:r w:rsidRPr="00E0140F">
        <w:t>or</w:t>
      </w:r>
      <w:r w:rsidR="001F73D7">
        <w:t xml:space="preserve"> </w:t>
      </w:r>
      <w:r w:rsidRPr="00E0140F">
        <w:t>amend</w:t>
      </w:r>
      <w:r w:rsidR="001F73D7">
        <w:t xml:space="preserve"> </w:t>
      </w:r>
      <w:r w:rsidRPr="00E0140F">
        <w:t>existing</w:t>
      </w:r>
      <w:r w:rsidR="001F73D7">
        <w:t xml:space="preserve"> </w:t>
      </w:r>
      <w:r w:rsidRPr="00E0140F">
        <w:t>legislation</w:t>
      </w:r>
      <w:r w:rsidR="001F73D7">
        <w:t xml:space="preserve"> </w:t>
      </w:r>
      <w:r w:rsidRPr="00E0140F">
        <w:t>in</w:t>
      </w:r>
      <w:r w:rsidR="001F73D7">
        <w:t xml:space="preserve"> </w:t>
      </w:r>
      <w:r w:rsidRPr="00E0140F">
        <w:t>order</w:t>
      </w:r>
      <w:r w:rsidR="001F73D7">
        <w:t xml:space="preserve"> </w:t>
      </w:r>
      <w:r w:rsidRPr="00E0140F">
        <w:t>to</w:t>
      </w:r>
      <w:r w:rsidR="001F73D7">
        <w:t xml:space="preserve"> </w:t>
      </w:r>
      <w:r w:rsidRPr="00E0140F">
        <w:t>give</w:t>
      </w:r>
      <w:r w:rsidR="001F73D7">
        <w:t xml:space="preserve"> </w:t>
      </w:r>
      <w:r w:rsidRPr="00E0140F">
        <w:t>effect</w:t>
      </w:r>
      <w:r w:rsidR="001F73D7">
        <w:t xml:space="preserve"> </w:t>
      </w:r>
      <w:r w:rsidRPr="00E0140F">
        <w:t>to</w:t>
      </w:r>
      <w:r w:rsidR="001F73D7">
        <w:t xml:space="preserve"> </w:t>
      </w:r>
      <w:r w:rsidRPr="00E0140F">
        <w:t>the</w:t>
      </w:r>
      <w:r w:rsidR="001F73D7">
        <w:t xml:space="preserve"> </w:t>
      </w:r>
      <w:r w:rsidRPr="00E0140F">
        <w:t>Protocol,</w:t>
      </w:r>
      <w:r w:rsidR="001F73D7">
        <w:t xml:space="preserve"> </w:t>
      </w:r>
      <w:r w:rsidRPr="00E0140F">
        <w:t>nor</w:t>
      </w:r>
      <w:r w:rsidR="001F73D7">
        <w:t xml:space="preserve"> </w:t>
      </w:r>
      <w:r w:rsidRPr="00E0140F">
        <w:t>are</w:t>
      </w:r>
      <w:r w:rsidR="001F73D7">
        <w:t xml:space="preserve"> </w:t>
      </w:r>
      <w:r w:rsidRPr="00E0140F">
        <w:t>there</w:t>
      </w:r>
      <w:r w:rsidR="001F73D7">
        <w:t xml:space="preserve"> </w:t>
      </w:r>
      <w:r w:rsidRPr="00E0140F">
        <w:t>any</w:t>
      </w:r>
      <w:r w:rsidR="001F73D7">
        <w:t xml:space="preserve"> </w:t>
      </w:r>
      <w:r w:rsidRPr="00E0140F">
        <w:t>judicial</w:t>
      </w:r>
      <w:r w:rsidR="001F73D7">
        <w:t xml:space="preserve"> </w:t>
      </w:r>
      <w:r w:rsidRPr="00E0140F">
        <w:t>decisions</w:t>
      </w:r>
      <w:r w:rsidR="001F73D7">
        <w:t xml:space="preserve"> </w:t>
      </w:r>
      <w:r w:rsidRPr="00E0140F">
        <w:t>relating</w:t>
      </w:r>
      <w:r w:rsidR="001F73D7">
        <w:t xml:space="preserve"> </w:t>
      </w:r>
      <w:r w:rsidRPr="00E0140F">
        <w:t>to</w:t>
      </w:r>
      <w:r w:rsidR="001F73D7">
        <w:t xml:space="preserve"> </w:t>
      </w:r>
      <w:r w:rsidRPr="00E0140F">
        <w:t>it.</w:t>
      </w:r>
      <w:r w:rsidR="001F73D7">
        <w:t xml:space="preserve"> </w:t>
      </w:r>
      <w:r w:rsidRPr="00E0140F">
        <w:t>No</w:t>
      </w:r>
      <w:r w:rsidR="001F73D7">
        <w:t xml:space="preserve"> </w:t>
      </w:r>
      <w:r w:rsidRPr="00E0140F">
        <w:t>distinction</w:t>
      </w:r>
      <w:r w:rsidR="001F73D7">
        <w:t xml:space="preserve"> </w:t>
      </w:r>
      <w:r w:rsidRPr="00E0140F">
        <w:t>is</w:t>
      </w:r>
      <w:r w:rsidR="001F73D7">
        <w:t xml:space="preserve"> </w:t>
      </w:r>
      <w:r w:rsidRPr="00E0140F">
        <w:t>made</w:t>
      </w:r>
      <w:r w:rsidR="001F73D7">
        <w:t xml:space="preserve"> </w:t>
      </w:r>
      <w:r w:rsidRPr="00E0140F">
        <w:t>between</w:t>
      </w:r>
      <w:r w:rsidR="001F73D7">
        <w:t xml:space="preserve"> </w:t>
      </w:r>
      <w:r w:rsidRPr="00E0140F">
        <w:t>16</w:t>
      </w:r>
      <w:r w:rsidR="00D7341C">
        <w:t>-</w:t>
      </w:r>
      <w:r w:rsidR="001F73D7">
        <w:t xml:space="preserve"> </w:t>
      </w:r>
      <w:r w:rsidRPr="00E0140F">
        <w:t>and</w:t>
      </w:r>
      <w:r w:rsidR="001F73D7">
        <w:t xml:space="preserve"> </w:t>
      </w:r>
      <w:r w:rsidRPr="00E0140F">
        <w:t>17</w:t>
      </w:r>
      <w:r w:rsidR="00D7341C">
        <w:t>-</w:t>
      </w:r>
      <w:r w:rsidRPr="00E0140F">
        <w:t>year</w:t>
      </w:r>
      <w:r w:rsidR="001F73D7">
        <w:t>-</w:t>
      </w:r>
      <w:r w:rsidRPr="00E0140F">
        <w:t>olds</w:t>
      </w:r>
      <w:r w:rsidR="001F73D7">
        <w:t xml:space="preserve"> </w:t>
      </w:r>
      <w:r w:rsidRPr="00E0140F">
        <w:t>on</w:t>
      </w:r>
      <w:r w:rsidR="001F73D7">
        <w:t xml:space="preserve"> </w:t>
      </w:r>
      <w:r w:rsidRPr="00E0140F">
        <w:t>the</w:t>
      </w:r>
      <w:r w:rsidR="001F73D7">
        <w:t xml:space="preserve"> </w:t>
      </w:r>
      <w:r w:rsidRPr="00E0140F">
        <w:t>grounds</w:t>
      </w:r>
      <w:r w:rsidR="001F73D7">
        <w:t xml:space="preserve"> </w:t>
      </w:r>
      <w:r w:rsidRPr="00E0140F">
        <w:t>that</w:t>
      </w:r>
      <w:r w:rsidR="001F73D7">
        <w:t xml:space="preserve"> </w:t>
      </w:r>
      <w:r w:rsidRPr="00E0140F">
        <w:t>it</w:t>
      </w:r>
      <w:r w:rsidR="001F73D7">
        <w:t xml:space="preserve"> </w:t>
      </w:r>
      <w:r w:rsidRPr="00E0140F">
        <w:t>is</w:t>
      </w:r>
      <w:r w:rsidR="001F73D7">
        <w:t xml:space="preserve"> </w:t>
      </w:r>
      <w:r w:rsidRPr="00E0140F">
        <w:t>necessary</w:t>
      </w:r>
      <w:r w:rsidR="001F73D7">
        <w:t xml:space="preserve"> </w:t>
      </w:r>
      <w:r w:rsidRPr="00E0140F">
        <w:t>to</w:t>
      </w:r>
      <w:r w:rsidR="001F73D7">
        <w:t xml:space="preserve"> </w:t>
      </w:r>
      <w:r w:rsidRPr="00E0140F">
        <w:t>recruit</w:t>
      </w:r>
      <w:r w:rsidR="001F73D7">
        <w:t xml:space="preserve"> </w:t>
      </w:r>
      <w:r w:rsidRPr="00E0140F">
        <w:t>from</w:t>
      </w:r>
      <w:r w:rsidR="001F73D7">
        <w:t xml:space="preserve"> </w:t>
      </w:r>
      <w:r w:rsidRPr="00E0140F">
        <w:t>both</w:t>
      </w:r>
      <w:r w:rsidR="001F73D7">
        <w:t xml:space="preserve"> </w:t>
      </w:r>
      <w:r w:rsidRPr="00E0140F">
        <w:t>age</w:t>
      </w:r>
      <w:r w:rsidR="001F73D7">
        <w:t xml:space="preserve"> </w:t>
      </w:r>
      <w:r w:rsidRPr="00E0140F">
        <w:t>groups</w:t>
      </w:r>
      <w:r w:rsidR="001F73D7">
        <w:t xml:space="preserve"> </w:t>
      </w:r>
      <w:r w:rsidRPr="00E0140F">
        <w:t>in</w:t>
      </w:r>
      <w:r w:rsidR="001F73D7">
        <w:t xml:space="preserve"> </w:t>
      </w:r>
      <w:r w:rsidRPr="00E0140F">
        <w:t>order</w:t>
      </w:r>
      <w:r w:rsidR="001F73D7">
        <w:t xml:space="preserve"> </w:t>
      </w:r>
      <w:r w:rsidRPr="00E0140F">
        <w:t>to</w:t>
      </w:r>
      <w:r w:rsidR="001F73D7">
        <w:t xml:space="preserve"> </w:t>
      </w:r>
      <w:r w:rsidRPr="00E0140F">
        <w:t>secure</w:t>
      </w:r>
      <w:r w:rsidR="001F73D7">
        <w:t xml:space="preserve"> </w:t>
      </w:r>
      <w:r w:rsidRPr="00E0140F">
        <w:t>the</w:t>
      </w:r>
      <w:r w:rsidR="001F73D7">
        <w:t xml:space="preserve"> </w:t>
      </w:r>
      <w:r w:rsidRPr="00E0140F">
        <w:t>manpower</w:t>
      </w:r>
      <w:r w:rsidR="001F73D7">
        <w:t xml:space="preserve"> </w:t>
      </w:r>
      <w:r w:rsidRPr="00E0140F">
        <w:t>needed</w:t>
      </w:r>
      <w:r w:rsidR="001F73D7">
        <w:t xml:space="preserve"> </w:t>
      </w:r>
      <w:r w:rsidRPr="00E0140F">
        <w:t>to</w:t>
      </w:r>
      <w:r w:rsidR="001F73D7">
        <w:t xml:space="preserve"> </w:t>
      </w:r>
      <w:r w:rsidRPr="00E0140F">
        <w:t>meet</w:t>
      </w:r>
      <w:r w:rsidR="001F73D7">
        <w:t xml:space="preserve"> </w:t>
      </w:r>
      <w:r w:rsidRPr="00E0140F">
        <w:t>essential</w:t>
      </w:r>
      <w:r w:rsidR="001F73D7">
        <w:t xml:space="preserve"> </w:t>
      </w:r>
      <w:r w:rsidRPr="00E0140F">
        <w:t>defence</w:t>
      </w:r>
      <w:r w:rsidR="001F73D7">
        <w:t xml:space="preserve"> </w:t>
      </w:r>
      <w:r w:rsidRPr="00E0140F">
        <w:t>commitments</w:t>
      </w:r>
      <w:r w:rsidR="001F73D7">
        <w:t xml:space="preserve"> </w:t>
      </w:r>
      <w:r w:rsidRPr="00E0140F">
        <w:t>and</w:t>
      </w:r>
      <w:r w:rsidR="001F73D7">
        <w:t xml:space="preserve"> </w:t>
      </w:r>
      <w:r w:rsidRPr="00E0140F">
        <w:t>that</w:t>
      </w:r>
      <w:r w:rsidR="001F73D7">
        <w:t xml:space="preserve"> </w:t>
      </w:r>
      <w:r w:rsidRPr="00E0140F">
        <w:t>it</w:t>
      </w:r>
      <w:r w:rsidR="001F73D7">
        <w:t xml:space="preserve"> </w:t>
      </w:r>
      <w:r w:rsidRPr="00E0140F">
        <w:t>is</w:t>
      </w:r>
      <w:r w:rsidR="001F73D7">
        <w:t xml:space="preserve"> </w:t>
      </w:r>
      <w:r w:rsidRPr="00E0140F">
        <w:t>difficult</w:t>
      </w:r>
      <w:r w:rsidR="001F73D7">
        <w:t xml:space="preserve"> </w:t>
      </w:r>
      <w:r w:rsidRPr="00E0140F">
        <w:t>to</w:t>
      </w:r>
      <w:r w:rsidR="001F73D7">
        <w:t xml:space="preserve"> </w:t>
      </w:r>
      <w:r w:rsidRPr="00E0140F">
        <w:t>discriminate</w:t>
      </w:r>
      <w:r w:rsidR="001F73D7">
        <w:t xml:space="preserve"> </w:t>
      </w:r>
      <w:r w:rsidRPr="00E0140F">
        <w:t>on</w:t>
      </w:r>
      <w:r w:rsidR="001F73D7">
        <w:t xml:space="preserve"> </w:t>
      </w:r>
      <w:r w:rsidRPr="00E0140F">
        <w:t>age</w:t>
      </w:r>
      <w:r w:rsidR="001F73D7">
        <w:t xml:space="preserve"> </w:t>
      </w:r>
      <w:r w:rsidRPr="00E0140F">
        <w:t>grounds</w:t>
      </w:r>
      <w:r w:rsidR="001F73D7">
        <w:t xml:space="preserve"> </w:t>
      </w:r>
      <w:r w:rsidRPr="00E0140F">
        <w:t>between</w:t>
      </w:r>
      <w:r w:rsidR="001F73D7">
        <w:t xml:space="preserve"> </w:t>
      </w:r>
      <w:r w:rsidRPr="00E0140F">
        <w:t>equally</w:t>
      </w:r>
      <w:r w:rsidR="001F73D7">
        <w:t xml:space="preserve"> </w:t>
      </w:r>
      <w:r w:rsidRPr="00E0140F">
        <w:t>qualified</w:t>
      </w:r>
      <w:r w:rsidR="001F73D7">
        <w:t xml:space="preserve"> </w:t>
      </w:r>
      <w:r w:rsidRPr="00E0140F">
        <w:t>individuals.</w:t>
      </w:r>
    </w:p>
    <w:p w:rsidR="00E0140F" w:rsidRPr="00E0140F" w:rsidRDefault="001F4C58" w:rsidP="00E0140F">
      <w:r>
        <w:br w:type="page"/>
      </w:r>
      <w:r w:rsidR="00E0140F" w:rsidRPr="00E0140F">
        <w:t>16.</w:t>
      </w:r>
      <w:r w:rsidR="00E0140F" w:rsidRPr="00E0140F">
        <w:tab/>
        <w:t>The</w:t>
      </w:r>
      <w:r w:rsidR="001F73D7">
        <w:t xml:space="preserve"> </w:t>
      </w:r>
      <w:r w:rsidR="00E0140F" w:rsidRPr="00E0140F">
        <w:t>table</w:t>
      </w:r>
      <w:r w:rsidR="001F73D7">
        <w:t xml:space="preserve"> </w:t>
      </w:r>
      <w:r w:rsidR="00E0140F" w:rsidRPr="00E0140F">
        <w:t>below</w:t>
      </w:r>
      <w:r w:rsidR="001F73D7">
        <w:t xml:space="preserve"> </w:t>
      </w:r>
      <w:r w:rsidR="00E0140F" w:rsidRPr="00E0140F">
        <w:t>shows</w:t>
      </w:r>
      <w:r w:rsidR="001F73D7">
        <w:t xml:space="preserve"> </w:t>
      </w:r>
      <w:r w:rsidR="00E0140F" w:rsidRPr="00E0140F">
        <w:t>the</w:t>
      </w:r>
      <w:r w:rsidR="001F73D7">
        <w:t xml:space="preserve"> </w:t>
      </w:r>
      <w:r w:rsidR="00E0140F" w:rsidRPr="00E0140F">
        <w:t>number</w:t>
      </w:r>
      <w:r w:rsidR="001F73D7">
        <w:t xml:space="preserve"> </w:t>
      </w:r>
      <w:r w:rsidR="00E0140F" w:rsidRPr="00E0140F">
        <w:t>of</w:t>
      </w:r>
      <w:r w:rsidR="001F73D7">
        <w:t xml:space="preserve"> </w:t>
      </w:r>
      <w:r w:rsidR="00E0140F" w:rsidRPr="00E0140F">
        <w:t>personnel</w:t>
      </w:r>
      <w:r w:rsidR="001F73D7">
        <w:t xml:space="preserve"> </w:t>
      </w:r>
      <w:r w:rsidR="00E0140F" w:rsidRPr="00E0140F">
        <w:t>under</w:t>
      </w:r>
      <w:r w:rsidR="001F73D7">
        <w:t xml:space="preserve"> </w:t>
      </w:r>
      <w:r w:rsidR="00E0140F" w:rsidRPr="00E0140F">
        <w:t>18</w:t>
      </w:r>
      <w:r w:rsidR="001F73D7">
        <w:t xml:space="preserve"> </w:t>
      </w:r>
      <w:r w:rsidR="00E0140F" w:rsidRPr="00E0140F">
        <w:t>on</w:t>
      </w:r>
      <w:r w:rsidR="001F73D7">
        <w:t xml:space="preserve"> </w:t>
      </w:r>
      <w:r w:rsidR="00E0140F" w:rsidRPr="00E0140F">
        <w:t>both</w:t>
      </w:r>
      <w:r w:rsidR="001F73D7">
        <w:t xml:space="preserve"> </w:t>
      </w:r>
      <w:r w:rsidR="00E0140F" w:rsidRPr="00E0140F">
        <w:t>the</w:t>
      </w:r>
      <w:r w:rsidR="001F73D7">
        <w:t xml:space="preserve"> </w:t>
      </w:r>
      <w:r w:rsidR="00E0140F" w:rsidRPr="00E0140F">
        <w:t>trained</w:t>
      </w:r>
      <w:r w:rsidR="00E0140F" w:rsidRPr="00F80559">
        <w:rPr>
          <w:b/>
          <w:vertAlign w:val="superscript"/>
        </w:rPr>
        <w:footnoteReference w:id="3"/>
      </w:r>
      <w:r w:rsidR="001F73D7">
        <w:t xml:space="preserve"> </w:t>
      </w:r>
      <w:r w:rsidR="00E0140F" w:rsidRPr="00E0140F">
        <w:t>and</w:t>
      </w:r>
      <w:r w:rsidR="001F73D7">
        <w:t xml:space="preserve"> </w:t>
      </w:r>
      <w:r w:rsidR="00E0140F" w:rsidRPr="00E0140F">
        <w:t>the</w:t>
      </w:r>
      <w:r w:rsidR="001F73D7">
        <w:t xml:space="preserve"> </w:t>
      </w:r>
      <w:r w:rsidR="00E0140F" w:rsidRPr="00E0140F">
        <w:t>untrained</w:t>
      </w:r>
      <w:r w:rsidR="001F73D7">
        <w:t xml:space="preserve"> </w:t>
      </w:r>
      <w:r w:rsidR="00E0140F" w:rsidRPr="00E0140F">
        <w:t>strength</w:t>
      </w:r>
      <w:r w:rsidR="001F73D7">
        <w:t xml:space="preserve"> </w:t>
      </w:r>
      <w:r w:rsidR="00E0140F" w:rsidRPr="00E0140F">
        <w:t>on</w:t>
      </w:r>
      <w:r w:rsidR="001F73D7">
        <w:t xml:space="preserve"> </w:t>
      </w:r>
      <w:r w:rsidR="00E0140F" w:rsidRPr="00E0140F">
        <w:t>1</w:t>
      </w:r>
      <w:r w:rsidR="001F73D7">
        <w:t xml:space="preserve"> </w:t>
      </w:r>
      <w:r w:rsidR="00E0140F" w:rsidRPr="00E0140F">
        <w:t>April</w:t>
      </w:r>
      <w:r w:rsidR="001F73D7">
        <w:t xml:space="preserve"> </w:t>
      </w:r>
      <w:r w:rsidR="00E0140F" w:rsidRPr="00E0140F">
        <w:t>2007</w:t>
      </w:r>
      <w:r w:rsidR="00F80559">
        <w:t>.</w:t>
      </w:r>
      <w:r w:rsidR="00E0140F" w:rsidRPr="00F80559">
        <w:rPr>
          <w:b/>
          <w:vertAlign w:val="superscript"/>
        </w:rPr>
        <w:footnoteReference w:id="4"/>
      </w:r>
    </w:p>
    <w:p w:rsidR="00E0140F" w:rsidRDefault="00E0140F" w:rsidP="00F80559">
      <w:pPr>
        <w:pStyle w:val="Heading2"/>
      </w:pPr>
      <w:r w:rsidRPr="00E0140F">
        <w:t>Strength</w:t>
      </w:r>
      <w:r w:rsidR="001F73D7">
        <w:t xml:space="preserve"> </w:t>
      </w:r>
      <w:r w:rsidRPr="00E0140F">
        <w:t>of</w:t>
      </w:r>
      <w:r w:rsidR="001F73D7">
        <w:t xml:space="preserve"> </w:t>
      </w:r>
      <w:r w:rsidRPr="00E0140F">
        <w:t>British</w:t>
      </w:r>
      <w:r w:rsidR="001F73D7">
        <w:t xml:space="preserve"> </w:t>
      </w:r>
      <w:r w:rsidRPr="00E0140F">
        <w:t>regular</w:t>
      </w:r>
      <w:r w:rsidR="001F73D7">
        <w:t xml:space="preserve"> </w:t>
      </w:r>
      <w:r w:rsidRPr="00E0140F">
        <w:t>forces</w:t>
      </w:r>
      <w:r w:rsidR="001F73D7">
        <w:t xml:space="preserve"> </w:t>
      </w:r>
      <w:r w:rsidRPr="00E0140F">
        <w:t>at</w:t>
      </w:r>
      <w:r w:rsidR="001F73D7">
        <w:t xml:space="preserve"> </w:t>
      </w:r>
      <w:r w:rsidRPr="00E0140F">
        <w:t>1</w:t>
      </w:r>
      <w:r w:rsidR="001F73D7">
        <w:t xml:space="preserve"> </w:t>
      </w:r>
      <w:r w:rsidRPr="00E0140F">
        <w:t>April</w:t>
      </w:r>
      <w:r w:rsidR="001F73D7">
        <w:t xml:space="preserve"> </w:t>
      </w:r>
      <w:r w:rsidRPr="00E0140F">
        <w:t>2007</w:t>
      </w:r>
    </w:p>
    <w:tbl>
      <w:tblPr>
        <w:tblStyle w:val="TableGrid"/>
        <w:tblW w:w="0" w:type="auto"/>
        <w:jc w:val="center"/>
        <w:tblInd w:w="228" w:type="dxa"/>
        <w:tblLook w:val="01E0" w:firstRow="1" w:lastRow="1" w:firstColumn="1" w:lastColumn="1" w:noHBand="0" w:noVBand="0"/>
      </w:tblPr>
      <w:tblGrid>
        <w:gridCol w:w="1383"/>
        <w:gridCol w:w="794"/>
        <w:gridCol w:w="1320"/>
        <w:gridCol w:w="1383"/>
        <w:gridCol w:w="1017"/>
        <w:gridCol w:w="1064"/>
        <w:gridCol w:w="1092"/>
        <w:gridCol w:w="1200"/>
      </w:tblGrid>
      <w:tr w:rsidR="00D7341C" w:rsidTr="00124098">
        <w:trPr>
          <w:jc w:val="center"/>
        </w:trPr>
        <w:tc>
          <w:tcPr>
            <w:tcW w:w="2166" w:type="dxa"/>
            <w:gridSpan w:val="2"/>
          </w:tcPr>
          <w:p w:rsidR="00D7341C" w:rsidRDefault="00D7341C" w:rsidP="00347F46">
            <w:pPr>
              <w:spacing w:after="0"/>
            </w:pPr>
          </w:p>
        </w:tc>
        <w:tc>
          <w:tcPr>
            <w:tcW w:w="1320" w:type="dxa"/>
          </w:tcPr>
          <w:p w:rsidR="00D7341C" w:rsidRDefault="00D7341C" w:rsidP="00A658AD">
            <w:pPr>
              <w:spacing w:after="0"/>
              <w:jc w:val="center"/>
            </w:pPr>
            <w:r w:rsidRPr="00F80559">
              <w:rPr>
                <w:bCs/>
                <w:sz w:val="20"/>
              </w:rPr>
              <w:t xml:space="preserve">Total </w:t>
            </w:r>
            <w:r>
              <w:rPr>
                <w:bCs/>
                <w:sz w:val="20"/>
              </w:rPr>
              <w:t>t</w:t>
            </w:r>
            <w:r w:rsidRPr="00F80559">
              <w:rPr>
                <w:bCs/>
                <w:sz w:val="20"/>
              </w:rPr>
              <w:t xml:space="preserve">rained </w:t>
            </w:r>
            <w:r>
              <w:rPr>
                <w:bCs/>
                <w:sz w:val="20"/>
              </w:rPr>
              <w:t>s</w:t>
            </w:r>
            <w:r w:rsidRPr="00F80559">
              <w:rPr>
                <w:bCs/>
                <w:sz w:val="20"/>
              </w:rPr>
              <w:t>trength (TS)</w:t>
            </w:r>
          </w:p>
        </w:tc>
        <w:tc>
          <w:tcPr>
            <w:tcW w:w="1383" w:type="dxa"/>
          </w:tcPr>
          <w:p w:rsidR="00D7341C" w:rsidRDefault="00D7341C" w:rsidP="00A658AD">
            <w:pPr>
              <w:spacing w:after="0"/>
              <w:ind w:left="-57" w:right="-57"/>
              <w:jc w:val="center"/>
            </w:pPr>
            <w:r w:rsidRPr="00F80559">
              <w:rPr>
                <w:bCs/>
                <w:sz w:val="20"/>
              </w:rPr>
              <w:t xml:space="preserve">Total </w:t>
            </w:r>
            <w:r>
              <w:rPr>
                <w:bCs/>
                <w:sz w:val="20"/>
              </w:rPr>
              <w:t>u</w:t>
            </w:r>
            <w:r w:rsidRPr="00F80559">
              <w:rPr>
                <w:bCs/>
                <w:sz w:val="20"/>
              </w:rPr>
              <w:t xml:space="preserve">ntrained </w:t>
            </w:r>
            <w:r>
              <w:rPr>
                <w:bCs/>
                <w:sz w:val="20"/>
              </w:rPr>
              <w:t>s</w:t>
            </w:r>
            <w:r w:rsidRPr="00F80559">
              <w:rPr>
                <w:bCs/>
                <w:sz w:val="20"/>
              </w:rPr>
              <w:t>trength (UTS)</w:t>
            </w:r>
          </w:p>
        </w:tc>
        <w:tc>
          <w:tcPr>
            <w:tcW w:w="1017" w:type="dxa"/>
          </w:tcPr>
          <w:p w:rsidR="00D7341C" w:rsidRDefault="00D7341C" w:rsidP="00124098">
            <w:pPr>
              <w:spacing w:after="0"/>
              <w:ind w:left="-108" w:right="-45"/>
              <w:jc w:val="center"/>
            </w:pPr>
            <w:r w:rsidRPr="00F80559">
              <w:rPr>
                <w:bCs/>
                <w:sz w:val="20"/>
              </w:rPr>
              <w:t xml:space="preserve">Under 18s </w:t>
            </w:r>
            <w:r w:rsidR="00124098">
              <w:rPr>
                <w:bCs/>
                <w:sz w:val="20"/>
              </w:rPr>
              <w:br/>
            </w:r>
            <w:r w:rsidRPr="00F80559">
              <w:rPr>
                <w:bCs/>
                <w:sz w:val="20"/>
              </w:rPr>
              <w:t>on TS</w:t>
            </w:r>
          </w:p>
        </w:tc>
        <w:tc>
          <w:tcPr>
            <w:tcW w:w="1064" w:type="dxa"/>
          </w:tcPr>
          <w:p w:rsidR="00D7341C" w:rsidRDefault="00D7341C" w:rsidP="00A658AD">
            <w:pPr>
              <w:spacing w:after="0"/>
              <w:jc w:val="center"/>
            </w:pPr>
            <w:r w:rsidRPr="00F80559">
              <w:rPr>
                <w:bCs/>
                <w:sz w:val="20"/>
              </w:rPr>
              <w:t>Under 18s on UTS</w:t>
            </w:r>
          </w:p>
        </w:tc>
        <w:tc>
          <w:tcPr>
            <w:tcW w:w="1092" w:type="dxa"/>
          </w:tcPr>
          <w:p w:rsidR="00D7341C" w:rsidRDefault="00D7341C" w:rsidP="00A658AD">
            <w:pPr>
              <w:spacing w:after="0"/>
              <w:jc w:val="center"/>
            </w:pPr>
            <w:r w:rsidRPr="00F80559">
              <w:rPr>
                <w:bCs/>
                <w:sz w:val="20"/>
                <w:lang w:val="nl-NL"/>
              </w:rPr>
              <w:t>Under 18s (% of TS)</w:t>
            </w:r>
          </w:p>
        </w:tc>
        <w:tc>
          <w:tcPr>
            <w:tcW w:w="1200" w:type="dxa"/>
          </w:tcPr>
          <w:p w:rsidR="00D7341C" w:rsidRDefault="00D7341C" w:rsidP="00A658AD">
            <w:pPr>
              <w:spacing w:after="0"/>
              <w:jc w:val="center"/>
            </w:pPr>
            <w:r w:rsidRPr="00F80559">
              <w:rPr>
                <w:bCs/>
                <w:sz w:val="20"/>
                <w:lang w:val="nl-NL"/>
              </w:rPr>
              <w:t xml:space="preserve">Under 18s </w:t>
            </w:r>
            <w:r w:rsidRPr="00F80559">
              <w:rPr>
                <w:bCs/>
                <w:sz w:val="20"/>
              </w:rPr>
              <w:t>(% of UTS)</w:t>
            </w:r>
          </w:p>
        </w:tc>
      </w:tr>
      <w:tr w:rsidR="002504E7" w:rsidTr="00124098">
        <w:trPr>
          <w:jc w:val="center"/>
        </w:trPr>
        <w:tc>
          <w:tcPr>
            <w:tcW w:w="1383" w:type="dxa"/>
            <w:vMerge w:val="restart"/>
          </w:tcPr>
          <w:p w:rsidR="002504E7" w:rsidRDefault="002504E7" w:rsidP="00291989">
            <w:pPr>
              <w:spacing w:after="0"/>
            </w:pPr>
            <w:r w:rsidRPr="00F80559">
              <w:rPr>
                <w:bCs/>
                <w:sz w:val="20"/>
              </w:rPr>
              <w:t>All Services</w:t>
            </w:r>
          </w:p>
        </w:tc>
        <w:tc>
          <w:tcPr>
            <w:tcW w:w="783" w:type="dxa"/>
            <w:tcBorders>
              <w:bottom w:val="nil"/>
            </w:tcBorders>
          </w:tcPr>
          <w:p w:rsidR="002504E7" w:rsidRPr="00F80559" w:rsidRDefault="002504E7" w:rsidP="00347F46">
            <w:pPr>
              <w:spacing w:after="0"/>
              <w:rPr>
                <w:bCs/>
                <w:sz w:val="20"/>
              </w:rPr>
            </w:pPr>
            <w:r w:rsidRPr="00F80559">
              <w:rPr>
                <w:bCs/>
                <w:sz w:val="20"/>
              </w:rPr>
              <w:t>Officer</w:t>
            </w:r>
          </w:p>
        </w:tc>
        <w:tc>
          <w:tcPr>
            <w:tcW w:w="1320" w:type="dxa"/>
            <w:tcBorders>
              <w:bottom w:val="nil"/>
            </w:tcBorders>
          </w:tcPr>
          <w:p w:rsidR="002504E7" w:rsidRPr="00F80559" w:rsidRDefault="002504E7" w:rsidP="00124098">
            <w:pPr>
              <w:spacing w:after="0"/>
              <w:ind w:right="195"/>
              <w:jc w:val="right"/>
              <w:rPr>
                <w:bCs/>
                <w:sz w:val="20"/>
              </w:rPr>
            </w:pPr>
            <w:r w:rsidRPr="00F80559">
              <w:rPr>
                <w:bCs/>
                <w:sz w:val="20"/>
              </w:rPr>
              <w:t>29</w:t>
            </w:r>
            <w:r>
              <w:rPr>
                <w:bCs/>
                <w:sz w:val="20"/>
              </w:rPr>
              <w:t xml:space="preserve"> </w:t>
            </w:r>
            <w:r w:rsidRPr="00F80559">
              <w:rPr>
                <w:bCs/>
                <w:sz w:val="20"/>
              </w:rPr>
              <w:t>400</w:t>
            </w:r>
          </w:p>
        </w:tc>
        <w:tc>
          <w:tcPr>
            <w:tcW w:w="1383" w:type="dxa"/>
            <w:tcBorders>
              <w:bottom w:val="nil"/>
            </w:tcBorders>
          </w:tcPr>
          <w:p w:rsidR="002504E7" w:rsidRPr="00F80559" w:rsidRDefault="002504E7" w:rsidP="00A658AD">
            <w:pPr>
              <w:spacing w:after="0"/>
              <w:ind w:right="254"/>
              <w:jc w:val="right"/>
              <w:rPr>
                <w:bCs/>
                <w:sz w:val="20"/>
              </w:rPr>
            </w:pPr>
            <w:r w:rsidRPr="00F80559">
              <w:rPr>
                <w:bCs/>
                <w:sz w:val="20"/>
              </w:rPr>
              <w:t>2</w:t>
            </w:r>
            <w:r>
              <w:rPr>
                <w:bCs/>
                <w:sz w:val="20"/>
              </w:rPr>
              <w:t xml:space="preserve"> </w:t>
            </w:r>
            <w:r w:rsidRPr="00F80559">
              <w:rPr>
                <w:bCs/>
                <w:sz w:val="20"/>
              </w:rPr>
              <w:t>740</w:t>
            </w:r>
          </w:p>
        </w:tc>
        <w:tc>
          <w:tcPr>
            <w:tcW w:w="1017" w:type="dxa"/>
            <w:tcBorders>
              <w:bottom w:val="nil"/>
            </w:tcBorders>
          </w:tcPr>
          <w:p w:rsidR="002504E7" w:rsidRPr="00F80559" w:rsidRDefault="002504E7" w:rsidP="00A658AD">
            <w:pPr>
              <w:spacing w:after="0"/>
              <w:ind w:right="227"/>
              <w:jc w:val="right"/>
              <w:rPr>
                <w:bCs/>
                <w:sz w:val="20"/>
              </w:rPr>
            </w:pPr>
            <w:r w:rsidRPr="00F80559">
              <w:rPr>
                <w:bCs/>
                <w:sz w:val="20"/>
              </w:rPr>
              <w:t>0</w:t>
            </w:r>
          </w:p>
        </w:tc>
        <w:tc>
          <w:tcPr>
            <w:tcW w:w="1064" w:type="dxa"/>
            <w:tcBorders>
              <w:bottom w:val="nil"/>
            </w:tcBorders>
          </w:tcPr>
          <w:p w:rsidR="002504E7" w:rsidRPr="00F80559" w:rsidRDefault="002504E7" w:rsidP="00A658AD">
            <w:pPr>
              <w:spacing w:after="0"/>
              <w:ind w:right="227"/>
              <w:jc w:val="right"/>
              <w:rPr>
                <w:bCs/>
                <w:sz w:val="20"/>
              </w:rPr>
            </w:pPr>
            <w:r w:rsidRPr="00F80559">
              <w:rPr>
                <w:bCs/>
                <w:sz w:val="20"/>
              </w:rPr>
              <w:t>0</w:t>
            </w:r>
          </w:p>
        </w:tc>
        <w:tc>
          <w:tcPr>
            <w:tcW w:w="1092" w:type="dxa"/>
            <w:tcBorders>
              <w:bottom w:val="nil"/>
            </w:tcBorders>
          </w:tcPr>
          <w:p w:rsidR="002504E7" w:rsidRPr="00F80559" w:rsidRDefault="002504E7" w:rsidP="002504E7">
            <w:pPr>
              <w:tabs>
                <w:tab w:val="decimal" w:pos="445"/>
              </w:tabs>
              <w:spacing w:after="0"/>
              <w:rPr>
                <w:bCs/>
                <w:sz w:val="20"/>
              </w:rPr>
            </w:pPr>
            <w:r w:rsidRPr="00F80559">
              <w:rPr>
                <w:bCs/>
                <w:sz w:val="20"/>
              </w:rPr>
              <w:t>0</w:t>
            </w:r>
          </w:p>
        </w:tc>
        <w:tc>
          <w:tcPr>
            <w:tcW w:w="1200" w:type="dxa"/>
            <w:tcBorders>
              <w:bottom w:val="nil"/>
            </w:tcBorders>
          </w:tcPr>
          <w:p w:rsidR="002504E7" w:rsidRPr="00F80559" w:rsidRDefault="002504E7" w:rsidP="00124098">
            <w:pPr>
              <w:tabs>
                <w:tab w:val="decimal" w:pos="553"/>
              </w:tabs>
              <w:spacing w:after="0"/>
              <w:rPr>
                <w:bCs/>
                <w:sz w:val="20"/>
              </w:rPr>
            </w:pPr>
            <w:r w:rsidRPr="00F80559">
              <w:rPr>
                <w:bCs/>
                <w:sz w:val="20"/>
              </w:rPr>
              <w:t>0</w:t>
            </w:r>
          </w:p>
        </w:tc>
      </w:tr>
      <w:tr w:rsidR="002504E7" w:rsidTr="00124098">
        <w:trPr>
          <w:jc w:val="center"/>
        </w:trPr>
        <w:tc>
          <w:tcPr>
            <w:tcW w:w="1383" w:type="dxa"/>
            <w:vMerge/>
          </w:tcPr>
          <w:p w:rsidR="002504E7" w:rsidRDefault="002504E7" w:rsidP="00347F46">
            <w:pPr>
              <w:spacing w:after="0"/>
            </w:pPr>
          </w:p>
        </w:tc>
        <w:tc>
          <w:tcPr>
            <w:tcW w:w="783" w:type="dxa"/>
            <w:tcBorders>
              <w:top w:val="nil"/>
              <w:bottom w:val="single" w:sz="4" w:space="0" w:color="auto"/>
            </w:tcBorders>
          </w:tcPr>
          <w:p w:rsidR="002504E7" w:rsidRDefault="002504E7" w:rsidP="00347F46">
            <w:pPr>
              <w:spacing w:after="0"/>
            </w:pPr>
            <w:r w:rsidRPr="00F80559">
              <w:rPr>
                <w:bCs/>
                <w:sz w:val="20"/>
              </w:rPr>
              <w:t>Rank</w:t>
            </w:r>
          </w:p>
        </w:tc>
        <w:tc>
          <w:tcPr>
            <w:tcW w:w="1320" w:type="dxa"/>
            <w:tcBorders>
              <w:top w:val="nil"/>
              <w:bottom w:val="single" w:sz="4" w:space="0" w:color="auto"/>
            </w:tcBorders>
          </w:tcPr>
          <w:p w:rsidR="002504E7" w:rsidRDefault="002504E7" w:rsidP="00124098">
            <w:pPr>
              <w:spacing w:after="0"/>
              <w:ind w:right="195"/>
              <w:jc w:val="right"/>
            </w:pPr>
            <w:r w:rsidRPr="00F80559">
              <w:rPr>
                <w:bCs/>
                <w:sz w:val="20"/>
              </w:rPr>
              <w:t>143</w:t>
            </w:r>
            <w:r>
              <w:rPr>
                <w:bCs/>
                <w:sz w:val="20"/>
              </w:rPr>
              <w:t xml:space="preserve"> </w:t>
            </w:r>
            <w:r w:rsidRPr="00F80559">
              <w:rPr>
                <w:bCs/>
                <w:sz w:val="20"/>
              </w:rPr>
              <w:t>440</w:t>
            </w:r>
          </w:p>
        </w:tc>
        <w:tc>
          <w:tcPr>
            <w:tcW w:w="1383" w:type="dxa"/>
            <w:tcBorders>
              <w:top w:val="nil"/>
              <w:bottom w:val="single" w:sz="4" w:space="0" w:color="auto"/>
            </w:tcBorders>
          </w:tcPr>
          <w:p w:rsidR="002504E7" w:rsidRDefault="002504E7" w:rsidP="00A658AD">
            <w:pPr>
              <w:spacing w:after="0"/>
              <w:ind w:right="254"/>
              <w:jc w:val="right"/>
            </w:pPr>
            <w:r w:rsidRPr="00F80559">
              <w:rPr>
                <w:bCs/>
                <w:sz w:val="20"/>
              </w:rPr>
              <w:t>14</w:t>
            </w:r>
            <w:r>
              <w:rPr>
                <w:bCs/>
                <w:sz w:val="20"/>
              </w:rPr>
              <w:t xml:space="preserve"> </w:t>
            </w:r>
            <w:r w:rsidRPr="00F80559">
              <w:rPr>
                <w:bCs/>
                <w:sz w:val="20"/>
              </w:rPr>
              <w:t>510</w:t>
            </w:r>
          </w:p>
        </w:tc>
        <w:tc>
          <w:tcPr>
            <w:tcW w:w="1017" w:type="dxa"/>
            <w:tcBorders>
              <w:top w:val="nil"/>
              <w:bottom w:val="single" w:sz="4" w:space="0" w:color="auto"/>
            </w:tcBorders>
          </w:tcPr>
          <w:p w:rsidR="002504E7" w:rsidRDefault="002504E7" w:rsidP="00A658AD">
            <w:pPr>
              <w:spacing w:after="0"/>
              <w:ind w:right="227"/>
              <w:jc w:val="right"/>
            </w:pPr>
            <w:r w:rsidRPr="00F80559">
              <w:rPr>
                <w:bCs/>
                <w:sz w:val="20"/>
              </w:rPr>
              <w:t>730</w:t>
            </w:r>
          </w:p>
        </w:tc>
        <w:tc>
          <w:tcPr>
            <w:tcW w:w="1064" w:type="dxa"/>
            <w:tcBorders>
              <w:top w:val="nil"/>
              <w:bottom w:val="single" w:sz="4" w:space="0" w:color="auto"/>
            </w:tcBorders>
          </w:tcPr>
          <w:p w:rsidR="002504E7" w:rsidRDefault="002504E7" w:rsidP="00A658AD">
            <w:pPr>
              <w:spacing w:after="0"/>
              <w:ind w:right="227"/>
              <w:jc w:val="right"/>
            </w:pPr>
            <w:r w:rsidRPr="00F80559">
              <w:rPr>
                <w:bCs/>
                <w:sz w:val="20"/>
              </w:rPr>
              <w:t>3</w:t>
            </w:r>
            <w:r>
              <w:rPr>
                <w:bCs/>
                <w:sz w:val="20"/>
              </w:rPr>
              <w:t xml:space="preserve"> </w:t>
            </w:r>
            <w:r w:rsidRPr="00F80559">
              <w:rPr>
                <w:bCs/>
                <w:sz w:val="20"/>
              </w:rPr>
              <w:t>743</w:t>
            </w:r>
          </w:p>
        </w:tc>
        <w:tc>
          <w:tcPr>
            <w:tcW w:w="1092" w:type="dxa"/>
            <w:tcBorders>
              <w:top w:val="nil"/>
              <w:bottom w:val="single" w:sz="4" w:space="0" w:color="auto"/>
            </w:tcBorders>
          </w:tcPr>
          <w:p w:rsidR="002504E7" w:rsidRDefault="002504E7" w:rsidP="002504E7">
            <w:pPr>
              <w:tabs>
                <w:tab w:val="decimal" w:pos="445"/>
              </w:tabs>
              <w:spacing w:after="0"/>
            </w:pPr>
            <w:r w:rsidRPr="00F80559">
              <w:rPr>
                <w:bCs/>
                <w:sz w:val="20"/>
              </w:rPr>
              <w:t>0.5</w:t>
            </w:r>
          </w:p>
        </w:tc>
        <w:tc>
          <w:tcPr>
            <w:tcW w:w="1200" w:type="dxa"/>
            <w:tcBorders>
              <w:top w:val="nil"/>
              <w:bottom w:val="single" w:sz="4" w:space="0" w:color="auto"/>
            </w:tcBorders>
          </w:tcPr>
          <w:p w:rsidR="002504E7" w:rsidRDefault="002504E7" w:rsidP="00124098">
            <w:pPr>
              <w:tabs>
                <w:tab w:val="decimal" w:pos="553"/>
              </w:tabs>
              <w:spacing w:after="0"/>
            </w:pPr>
            <w:r w:rsidRPr="00F80559">
              <w:rPr>
                <w:bCs/>
                <w:sz w:val="20"/>
              </w:rPr>
              <w:t>25</w:t>
            </w:r>
          </w:p>
        </w:tc>
      </w:tr>
      <w:tr w:rsidR="002504E7" w:rsidTr="00124098">
        <w:trPr>
          <w:jc w:val="center"/>
        </w:trPr>
        <w:tc>
          <w:tcPr>
            <w:tcW w:w="1383" w:type="dxa"/>
            <w:vMerge w:val="restart"/>
          </w:tcPr>
          <w:p w:rsidR="002504E7" w:rsidRDefault="002504E7" w:rsidP="00291989">
            <w:pPr>
              <w:spacing w:after="0"/>
            </w:pPr>
            <w:r w:rsidRPr="00F80559">
              <w:rPr>
                <w:sz w:val="20"/>
              </w:rPr>
              <w:t>Naval Service</w:t>
            </w:r>
          </w:p>
        </w:tc>
        <w:tc>
          <w:tcPr>
            <w:tcW w:w="783" w:type="dxa"/>
            <w:tcBorders>
              <w:top w:val="single" w:sz="4" w:space="0" w:color="auto"/>
              <w:bottom w:val="nil"/>
            </w:tcBorders>
          </w:tcPr>
          <w:p w:rsidR="002504E7" w:rsidRPr="00F80559" w:rsidRDefault="002504E7" w:rsidP="00347F46">
            <w:pPr>
              <w:spacing w:after="0"/>
              <w:rPr>
                <w:sz w:val="20"/>
              </w:rPr>
            </w:pPr>
            <w:r w:rsidRPr="00F80559">
              <w:rPr>
                <w:sz w:val="20"/>
              </w:rPr>
              <w:t>Officer</w:t>
            </w:r>
          </w:p>
        </w:tc>
        <w:tc>
          <w:tcPr>
            <w:tcW w:w="1320" w:type="dxa"/>
            <w:tcBorders>
              <w:top w:val="single" w:sz="4" w:space="0" w:color="auto"/>
              <w:bottom w:val="nil"/>
            </w:tcBorders>
          </w:tcPr>
          <w:p w:rsidR="002504E7" w:rsidRPr="00F80559" w:rsidRDefault="002504E7" w:rsidP="00124098">
            <w:pPr>
              <w:spacing w:after="0"/>
              <w:ind w:right="195"/>
              <w:jc w:val="right"/>
              <w:rPr>
                <w:sz w:val="20"/>
              </w:rPr>
            </w:pPr>
            <w:r w:rsidRPr="00F80559">
              <w:rPr>
                <w:sz w:val="20"/>
              </w:rPr>
              <w:t>6</w:t>
            </w:r>
            <w:r>
              <w:rPr>
                <w:sz w:val="20"/>
              </w:rPr>
              <w:t xml:space="preserve"> </w:t>
            </w:r>
            <w:r w:rsidRPr="00F80559">
              <w:rPr>
                <w:sz w:val="20"/>
              </w:rPr>
              <w:t>680</w:t>
            </w:r>
          </w:p>
        </w:tc>
        <w:tc>
          <w:tcPr>
            <w:tcW w:w="1383" w:type="dxa"/>
            <w:tcBorders>
              <w:top w:val="single" w:sz="4" w:space="0" w:color="auto"/>
              <w:bottom w:val="nil"/>
            </w:tcBorders>
          </w:tcPr>
          <w:p w:rsidR="002504E7" w:rsidRPr="00F80559" w:rsidRDefault="002504E7" w:rsidP="00A658AD">
            <w:pPr>
              <w:spacing w:after="0"/>
              <w:ind w:right="254"/>
              <w:jc w:val="right"/>
              <w:rPr>
                <w:sz w:val="20"/>
              </w:rPr>
            </w:pPr>
            <w:r w:rsidRPr="00F80559">
              <w:rPr>
                <w:sz w:val="20"/>
              </w:rPr>
              <w:t>900</w:t>
            </w:r>
          </w:p>
        </w:tc>
        <w:tc>
          <w:tcPr>
            <w:tcW w:w="1017" w:type="dxa"/>
            <w:tcBorders>
              <w:top w:val="single" w:sz="4" w:space="0" w:color="auto"/>
              <w:bottom w:val="nil"/>
            </w:tcBorders>
          </w:tcPr>
          <w:p w:rsidR="002504E7" w:rsidRPr="00F80559" w:rsidRDefault="002504E7" w:rsidP="00A658AD">
            <w:pPr>
              <w:spacing w:after="0"/>
              <w:ind w:right="227"/>
              <w:jc w:val="right"/>
              <w:rPr>
                <w:sz w:val="20"/>
              </w:rPr>
            </w:pPr>
            <w:r w:rsidRPr="00F80559">
              <w:rPr>
                <w:sz w:val="20"/>
              </w:rPr>
              <w:t>0</w:t>
            </w:r>
          </w:p>
        </w:tc>
        <w:tc>
          <w:tcPr>
            <w:tcW w:w="1064" w:type="dxa"/>
            <w:tcBorders>
              <w:top w:val="single" w:sz="4" w:space="0" w:color="auto"/>
              <w:bottom w:val="nil"/>
            </w:tcBorders>
          </w:tcPr>
          <w:p w:rsidR="002504E7" w:rsidRPr="00F80559" w:rsidRDefault="002504E7" w:rsidP="00A658AD">
            <w:pPr>
              <w:spacing w:after="0"/>
              <w:ind w:right="227"/>
              <w:jc w:val="right"/>
              <w:rPr>
                <w:sz w:val="20"/>
              </w:rPr>
            </w:pPr>
            <w:r w:rsidRPr="00F80559">
              <w:rPr>
                <w:sz w:val="20"/>
              </w:rPr>
              <w:t>0</w:t>
            </w:r>
          </w:p>
        </w:tc>
        <w:tc>
          <w:tcPr>
            <w:tcW w:w="1092" w:type="dxa"/>
            <w:tcBorders>
              <w:top w:val="single" w:sz="4" w:space="0" w:color="auto"/>
              <w:bottom w:val="nil"/>
            </w:tcBorders>
          </w:tcPr>
          <w:p w:rsidR="002504E7" w:rsidRPr="00F80559" w:rsidRDefault="002504E7" w:rsidP="002504E7">
            <w:pPr>
              <w:tabs>
                <w:tab w:val="decimal" w:pos="445"/>
              </w:tabs>
              <w:spacing w:after="0"/>
              <w:rPr>
                <w:sz w:val="20"/>
              </w:rPr>
            </w:pPr>
            <w:r w:rsidRPr="00F80559">
              <w:rPr>
                <w:sz w:val="20"/>
              </w:rPr>
              <w:t>0</w:t>
            </w:r>
          </w:p>
        </w:tc>
        <w:tc>
          <w:tcPr>
            <w:tcW w:w="1200" w:type="dxa"/>
            <w:tcBorders>
              <w:top w:val="single" w:sz="4" w:space="0" w:color="auto"/>
              <w:bottom w:val="nil"/>
            </w:tcBorders>
          </w:tcPr>
          <w:p w:rsidR="002504E7" w:rsidRPr="00F80559" w:rsidRDefault="002504E7" w:rsidP="00124098">
            <w:pPr>
              <w:tabs>
                <w:tab w:val="decimal" w:pos="553"/>
              </w:tabs>
              <w:spacing w:after="0"/>
              <w:rPr>
                <w:sz w:val="20"/>
              </w:rPr>
            </w:pPr>
            <w:r w:rsidRPr="00F80559">
              <w:rPr>
                <w:sz w:val="20"/>
              </w:rPr>
              <w:t>0</w:t>
            </w:r>
          </w:p>
        </w:tc>
      </w:tr>
      <w:tr w:rsidR="002504E7" w:rsidTr="00124098">
        <w:trPr>
          <w:jc w:val="center"/>
        </w:trPr>
        <w:tc>
          <w:tcPr>
            <w:tcW w:w="1383" w:type="dxa"/>
            <w:vMerge/>
          </w:tcPr>
          <w:p w:rsidR="002504E7" w:rsidRDefault="002504E7" w:rsidP="00347F46">
            <w:pPr>
              <w:spacing w:after="0"/>
            </w:pPr>
          </w:p>
        </w:tc>
        <w:tc>
          <w:tcPr>
            <w:tcW w:w="783" w:type="dxa"/>
            <w:tcBorders>
              <w:top w:val="nil"/>
              <w:bottom w:val="single" w:sz="4" w:space="0" w:color="auto"/>
            </w:tcBorders>
          </w:tcPr>
          <w:p w:rsidR="002504E7" w:rsidRDefault="002504E7" w:rsidP="00347F46">
            <w:pPr>
              <w:spacing w:after="0"/>
            </w:pPr>
            <w:r w:rsidRPr="00F80559">
              <w:rPr>
                <w:sz w:val="20"/>
              </w:rPr>
              <w:t>Rank</w:t>
            </w:r>
          </w:p>
        </w:tc>
        <w:tc>
          <w:tcPr>
            <w:tcW w:w="1320" w:type="dxa"/>
            <w:tcBorders>
              <w:top w:val="nil"/>
              <w:bottom w:val="single" w:sz="4" w:space="0" w:color="auto"/>
            </w:tcBorders>
          </w:tcPr>
          <w:p w:rsidR="002504E7" w:rsidRDefault="002504E7" w:rsidP="00124098">
            <w:pPr>
              <w:spacing w:after="0"/>
              <w:ind w:right="195"/>
              <w:jc w:val="right"/>
            </w:pPr>
            <w:r w:rsidRPr="00F80559">
              <w:rPr>
                <w:sz w:val="20"/>
              </w:rPr>
              <w:t>27</w:t>
            </w:r>
            <w:r>
              <w:rPr>
                <w:sz w:val="20"/>
              </w:rPr>
              <w:t xml:space="preserve"> </w:t>
            </w:r>
            <w:r w:rsidRPr="00F80559">
              <w:rPr>
                <w:sz w:val="20"/>
              </w:rPr>
              <w:t>680</w:t>
            </w:r>
          </w:p>
        </w:tc>
        <w:tc>
          <w:tcPr>
            <w:tcW w:w="1383" w:type="dxa"/>
            <w:tcBorders>
              <w:top w:val="nil"/>
              <w:bottom w:val="single" w:sz="4" w:space="0" w:color="auto"/>
            </w:tcBorders>
          </w:tcPr>
          <w:p w:rsidR="002504E7" w:rsidRDefault="002504E7" w:rsidP="00A658AD">
            <w:pPr>
              <w:spacing w:after="0"/>
              <w:ind w:right="254"/>
              <w:jc w:val="right"/>
            </w:pPr>
            <w:r w:rsidRPr="00F80559">
              <w:rPr>
                <w:sz w:val="20"/>
              </w:rPr>
              <w:t>3</w:t>
            </w:r>
            <w:r>
              <w:rPr>
                <w:sz w:val="20"/>
              </w:rPr>
              <w:t xml:space="preserve"> </w:t>
            </w:r>
            <w:r w:rsidRPr="00F80559">
              <w:rPr>
                <w:sz w:val="20"/>
              </w:rPr>
              <w:t>600</w:t>
            </w:r>
          </w:p>
        </w:tc>
        <w:tc>
          <w:tcPr>
            <w:tcW w:w="1017" w:type="dxa"/>
            <w:tcBorders>
              <w:top w:val="nil"/>
              <w:bottom w:val="single" w:sz="4" w:space="0" w:color="auto"/>
            </w:tcBorders>
          </w:tcPr>
          <w:p w:rsidR="002504E7" w:rsidRDefault="002504E7" w:rsidP="00A658AD">
            <w:pPr>
              <w:spacing w:after="0"/>
              <w:ind w:right="227"/>
              <w:jc w:val="right"/>
            </w:pPr>
            <w:r w:rsidRPr="00F80559">
              <w:rPr>
                <w:sz w:val="20"/>
              </w:rPr>
              <w:t>90</w:t>
            </w:r>
          </w:p>
        </w:tc>
        <w:tc>
          <w:tcPr>
            <w:tcW w:w="1064" w:type="dxa"/>
            <w:tcBorders>
              <w:top w:val="nil"/>
              <w:bottom w:val="single" w:sz="4" w:space="0" w:color="auto"/>
            </w:tcBorders>
          </w:tcPr>
          <w:p w:rsidR="002504E7" w:rsidRDefault="002504E7" w:rsidP="00A658AD">
            <w:pPr>
              <w:spacing w:after="0"/>
              <w:ind w:right="227"/>
              <w:jc w:val="right"/>
            </w:pPr>
            <w:r w:rsidRPr="00F80559">
              <w:rPr>
                <w:sz w:val="20"/>
              </w:rPr>
              <w:t>440</w:t>
            </w:r>
          </w:p>
        </w:tc>
        <w:tc>
          <w:tcPr>
            <w:tcW w:w="1092" w:type="dxa"/>
            <w:tcBorders>
              <w:top w:val="nil"/>
              <w:bottom w:val="single" w:sz="4" w:space="0" w:color="auto"/>
            </w:tcBorders>
          </w:tcPr>
          <w:p w:rsidR="002504E7" w:rsidRDefault="002504E7" w:rsidP="002504E7">
            <w:pPr>
              <w:tabs>
                <w:tab w:val="decimal" w:pos="445"/>
              </w:tabs>
              <w:spacing w:after="0"/>
            </w:pPr>
            <w:r w:rsidRPr="00F80559">
              <w:rPr>
                <w:sz w:val="20"/>
              </w:rPr>
              <w:t>0.31</w:t>
            </w:r>
          </w:p>
        </w:tc>
        <w:tc>
          <w:tcPr>
            <w:tcW w:w="1200" w:type="dxa"/>
            <w:tcBorders>
              <w:top w:val="nil"/>
              <w:bottom w:val="single" w:sz="4" w:space="0" w:color="auto"/>
            </w:tcBorders>
          </w:tcPr>
          <w:p w:rsidR="002504E7" w:rsidRDefault="002504E7" w:rsidP="00124098">
            <w:pPr>
              <w:tabs>
                <w:tab w:val="decimal" w:pos="553"/>
              </w:tabs>
              <w:spacing w:after="0"/>
            </w:pPr>
            <w:r w:rsidRPr="00F80559">
              <w:rPr>
                <w:sz w:val="20"/>
              </w:rPr>
              <w:t>12.36</w:t>
            </w:r>
          </w:p>
        </w:tc>
      </w:tr>
      <w:tr w:rsidR="002504E7" w:rsidTr="00124098">
        <w:trPr>
          <w:jc w:val="center"/>
        </w:trPr>
        <w:tc>
          <w:tcPr>
            <w:tcW w:w="1383" w:type="dxa"/>
            <w:vMerge w:val="restart"/>
          </w:tcPr>
          <w:p w:rsidR="002504E7" w:rsidRPr="00F80559" w:rsidRDefault="002504E7" w:rsidP="00347F46">
            <w:pPr>
              <w:spacing w:after="0"/>
              <w:rPr>
                <w:sz w:val="20"/>
              </w:rPr>
            </w:pPr>
            <w:r w:rsidRPr="00F80559">
              <w:rPr>
                <w:sz w:val="20"/>
              </w:rPr>
              <w:t>Army</w:t>
            </w:r>
          </w:p>
        </w:tc>
        <w:tc>
          <w:tcPr>
            <w:tcW w:w="783" w:type="dxa"/>
            <w:tcBorders>
              <w:top w:val="single" w:sz="4" w:space="0" w:color="auto"/>
              <w:bottom w:val="nil"/>
            </w:tcBorders>
          </w:tcPr>
          <w:p w:rsidR="002504E7" w:rsidRPr="00F80559" w:rsidRDefault="002504E7" w:rsidP="00347F46">
            <w:pPr>
              <w:spacing w:after="0"/>
              <w:rPr>
                <w:sz w:val="20"/>
              </w:rPr>
            </w:pPr>
            <w:r w:rsidRPr="00F80559">
              <w:rPr>
                <w:sz w:val="20"/>
              </w:rPr>
              <w:t>Officer</w:t>
            </w:r>
          </w:p>
        </w:tc>
        <w:tc>
          <w:tcPr>
            <w:tcW w:w="1320" w:type="dxa"/>
            <w:tcBorders>
              <w:top w:val="single" w:sz="4" w:space="0" w:color="auto"/>
              <w:bottom w:val="nil"/>
            </w:tcBorders>
          </w:tcPr>
          <w:p w:rsidR="002504E7" w:rsidRPr="00F80559" w:rsidRDefault="002504E7" w:rsidP="00124098">
            <w:pPr>
              <w:spacing w:after="0"/>
              <w:ind w:right="195"/>
              <w:jc w:val="right"/>
              <w:rPr>
                <w:sz w:val="20"/>
              </w:rPr>
            </w:pPr>
            <w:r w:rsidRPr="00F80559">
              <w:rPr>
                <w:sz w:val="20"/>
              </w:rPr>
              <w:t>13</w:t>
            </w:r>
            <w:r>
              <w:rPr>
                <w:sz w:val="20"/>
              </w:rPr>
              <w:t xml:space="preserve"> </w:t>
            </w:r>
            <w:r w:rsidRPr="00F80559">
              <w:rPr>
                <w:sz w:val="20"/>
              </w:rPr>
              <w:t>840</w:t>
            </w:r>
          </w:p>
        </w:tc>
        <w:tc>
          <w:tcPr>
            <w:tcW w:w="1383" w:type="dxa"/>
            <w:tcBorders>
              <w:top w:val="single" w:sz="4" w:space="0" w:color="auto"/>
              <w:bottom w:val="nil"/>
            </w:tcBorders>
          </w:tcPr>
          <w:p w:rsidR="002504E7" w:rsidRPr="00F80559" w:rsidRDefault="002504E7" w:rsidP="00A658AD">
            <w:pPr>
              <w:spacing w:after="0"/>
              <w:ind w:right="254"/>
              <w:jc w:val="right"/>
              <w:rPr>
                <w:sz w:val="20"/>
              </w:rPr>
            </w:pPr>
            <w:r w:rsidRPr="00F80559">
              <w:rPr>
                <w:sz w:val="20"/>
              </w:rPr>
              <w:t>830</w:t>
            </w:r>
          </w:p>
        </w:tc>
        <w:tc>
          <w:tcPr>
            <w:tcW w:w="1017" w:type="dxa"/>
            <w:tcBorders>
              <w:top w:val="single" w:sz="4" w:space="0" w:color="auto"/>
              <w:bottom w:val="nil"/>
            </w:tcBorders>
          </w:tcPr>
          <w:p w:rsidR="002504E7" w:rsidRPr="00F80559" w:rsidRDefault="002504E7" w:rsidP="00A658AD">
            <w:pPr>
              <w:spacing w:after="0"/>
              <w:ind w:right="227"/>
              <w:jc w:val="right"/>
              <w:rPr>
                <w:sz w:val="20"/>
              </w:rPr>
            </w:pPr>
            <w:r w:rsidRPr="00F80559">
              <w:rPr>
                <w:sz w:val="20"/>
              </w:rPr>
              <w:t>0</w:t>
            </w:r>
          </w:p>
        </w:tc>
        <w:tc>
          <w:tcPr>
            <w:tcW w:w="1064" w:type="dxa"/>
            <w:tcBorders>
              <w:top w:val="single" w:sz="4" w:space="0" w:color="auto"/>
              <w:bottom w:val="nil"/>
            </w:tcBorders>
          </w:tcPr>
          <w:p w:rsidR="002504E7" w:rsidRPr="00F80559" w:rsidRDefault="002504E7" w:rsidP="00A658AD">
            <w:pPr>
              <w:spacing w:after="0"/>
              <w:ind w:right="227"/>
              <w:jc w:val="right"/>
              <w:rPr>
                <w:sz w:val="20"/>
              </w:rPr>
            </w:pPr>
            <w:r w:rsidRPr="00F80559">
              <w:rPr>
                <w:sz w:val="20"/>
              </w:rPr>
              <w:t>0</w:t>
            </w:r>
          </w:p>
        </w:tc>
        <w:tc>
          <w:tcPr>
            <w:tcW w:w="1092" w:type="dxa"/>
            <w:tcBorders>
              <w:top w:val="single" w:sz="4" w:space="0" w:color="auto"/>
              <w:bottom w:val="nil"/>
            </w:tcBorders>
          </w:tcPr>
          <w:p w:rsidR="002504E7" w:rsidRPr="00F80559" w:rsidRDefault="002504E7" w:rsidP="002504E7">
            <w:pPr>
              <w:tabs>
                <w:tab w:val="decimal" w:pos="445"/>
              </w:tabs>
              <w:spacing w:after="0"/>
              <w:rPr>
                <w:sz w:val="20"/>
              </w:rPr>
            </w:pPr>
            <w:r w:rsidRPr="00F80559">
              <w:rPr>
                <w:sz w:val="20"/>
              </w:rPr>
              <w:t>0</w:t>
            </w:r>
          </w:p>
        </w:tc>
        <w:tc>
          <w:tcPr>
            <w:tcW w:w="1200" w:type="dxa"/>
            <w:tcBorders>
              <w:top w:val="single" w:sz="4" w:space="0" w:color="auto"/>
              <w:bottom w:val="nil"/>
            </w:tcBorders>
          </w:tcPr>
          <w:p w:rsidR="002504E7" w:rsidRPr="00F80559" w:rsidRDefault="002504E7" w:rsidP="00124098">
            <w:pPr>
              <w:tabs>
                <w:tab w:val="decimal" w:pos="553"/>
              </w:tabs>
              <w:spacing w:after="0"/>
              <w:rPr>
                <w:sz w:val="20"/>
              </w:rPr>
            </w:pPr>
            <w:r w:rsidRPr="00F80559">
              <w:rPr>
                <w:sz w:val="20"/>
              </w:rPr>
              <w:t>0</w:t>
            </w:r>
          </w:p>
        </w:tc>
      </w:tr>
      <w:tr w:rsidR="002504E7" w:rsidTr="00124098">
        <w:trPr>
          <w:jc w:val="center"/>
        </w:trPr>
        <w:tc>
          <w:tcPr>
            <w:tcW w:w="1383" w:type="dxa"/>
            <w:vMerge/>
          </w:tcPr>
          <w:p w:rsidR="002504E7" w:rsidRDefault="002504E7" w:rsidP="00347F46">
            <w:pPr>
              <w:spacing w:after="0"/>
            </w:pPr>
          </w:p>
        </w:tc>
        <w:tc>
          <w:tcPr>
            <w:tcW w:w="783" w:type="dxa"/>
            <w:tcBorders>
              <w:top w:val="nil"/>
              <w:bottom w:val="single" w:sz="4" w:space="0" w:color="auto"/>
            </w:tcBorders>
          </w:tcPr>
          <w:p w:rsidR="002504E7" w:rsidRDefault="002504E7" w:rsidP="00347F46">
            <w:pPr>
              <w:spacing w:after="0"/>
            </w:pPr>
            <w:r w:rsidRPr="00F80559">
              <w:rPr>
                <w:sz w:val="20"/>
              </w:rPr>
              <w:t>Rank</w:t>
            </w:r>
          </w:p>
        </w:tc>
        <w:tc>
          <w:tcPr>
            <w:tcW w:w="1320" w:type="dxa"/>
            <w:tcBorders>
              <w:top w:val="nil"/>
              <w:bottom w:val="single" w:sz="4" w:space="0" w:color="auto"/>
            </w:tcBorders>
          </w:tcPr>
          <w:p w:rsidR="002504E7" w:rsidRDefault="002504E7" w:rsidP="00124098">
            <w:pPr>
              <w:spacing w:after="0"/>
              <w:ind w:right="195"/>
              <w:jc w:val="right"/>
            </w:pPr>
            <w:r w:rsidRPr="00F80559">
              <w:rPr>
                <w:sz w:val="20"/>
              </w:rPr>
              <w:t>81</w:t>
            </w:r>
            <w:r>
              <w:rPr>
                <w:sz w:val="20"/>
              </w:rPr>
              <w:t xml:space="preserve"> </w:t>
            </w:r>
            <w:r w:rsidRPr="00F80559">
              <w:rPr>
                <w:sz w:val="20"/>
              </w:rPr>
              <w:t>420</w:t>
            </w:r>
          </w:p>
        </w:tc>
        <w:tc>
          <w:tcPr>
            <w:tcW w:w="1383" w:type="dxa"/>
            <w:tcBorders>
              <w:top w:val="nil"/>
              <w:bottom w:val="single" w:sz="4" w:space="0" w:color="auto"/>
            </w:tcBorders>
          </w:tcPr>
          <w:p w:rsidR="002504E7" w:rsidRDefault="002504E7" w:rsidP="00A658AD">
            <w:pPr>
              <w:spacing w:after="0"/>
              <w:ind w:right="254"/>
              <w:jc w:val="right"/>
            </w:pPr>
            <w:r w:rsidRPr="00F80559">
              <w:rPr>
                <w:sz w:val="20"/>
              </w:rPr>
              <w:t>10</w:t>
            </w:r>
            <w:r>
              <w:rPr>
                <w:sz w:val="20"/>
              </w:rPr>
              <w:t xml:space="preserve"> </w:t>
            </w:r>
            <w:r w:rsidRPr="00F80559">
              <w:rPr>
                <w:sz w:val="20"/>
              </w:rPr>
              <w:t>100</w:t>
            </w:r>
          </w:p>
        </w:tc>
        <w:tc>
          <w:tcPr>
            <w:tcW w:w="1017" w:type="dxa"/>
            <w:tcBorders>
              <w:top w:val="nil"/>
              <w:bottom w:val="single" w:sz="4" w:space="0" w:color="auto"/>
            </w:tcBorders>
          </w:tcPr>
          <w:p w:rsidR="002504E7" w:rsidRDefault="002504E7" w:rsidP="00A658AD">
            <w:pPr>
              <w:spacing w:after="0"/>
              <w:ind w:right="227"/>
              <w:jc w:val="right"/>
            </w:pPr>
            <w:r w:rsidRPr="00F80559">
              <w:rPr>
                <w:sz w:val="20"/>
              </w:rPr>
              <w:t>630</w:t>
            </w:r>
          </w:p>
        </w:tc>
        <w:tc>
          <w:tcPr>
            <w:tcW w:w="1064" w:type="dxa"/>
            <w:tcBorders>
              <w:top w:val="nil"/>
              <w:bottom w:val="single" w:sz="4" w:space="0" w:color="auto"/>
            </w:tcBorders>
          </w:tcPr>
          <w:p w:rsidR="002504E7" w:rsidRDefault="002504E7" w:rsidP="00A658AD">
            <w:pPr>
              <w:spacing w:after="0"/>
              <w:ind w:right="227"/>
              <w:jc w:val="right"/>
            </w:pPr>
            <w:r w:rsidRPr="00F80559">
              <w:rPr>
                <w:sz w:val="20"/>
              </w:rPr>
              <w:t>3</w:t>
            </w:r>
            <w:r>
              <w:rPr>
                <w:sz w:val="20"/>
              </w:rPr>
              <w:t xml:space="preserve"> </w:t>
            </w:r>
            <w:r w:rsidRPr="00F80559">
              <w:rPr>
                <w:sz w:val="20"/>
              </w:rPr>
              <w:t>250</w:t>
            </w:r>
          </w:p>
        </w:tc>
        <w:tc>
          <w:tcPr>
            <w:tcW w:w="1092" w:type="dxa"/>
            <w:tcBorders>
              <w:top w:val="nil"/>
              <w:bottom w:val="single" w:sz="4" w:space="0" w:color="auto"/>
            </w:tcBorders>
          </w:tcPr>
          <w:p w:rsidR="002504E7" w:rsidRDefault="002504E7" w:rsidP="002504E7">
            <w:pPr>
              <w:tabs>
                <w:tab w:val="decimal" w:pos="445"/>
              </w:tabs>
              <w:spacing w:after="0"/>
            </w:pPr>
            <w:r w:rsidRPr="00F80559">
              <w:rPr>
                <w:sz w:val="20"/>
              </w:rPr>
              <w:t>0.8</w:t>
            </w:r>
          </w:p>
        </w:tc>
        <w:tc>
          <w:tcPr>
            <w:tcW w:w="1200" w:type="dxa"/>
            <w:tcBorders>
              <w:top w:val="nil"/>
              <w:bottom w:val="single" w:sz="4" w:space="0" w:color="auto"/>
            </w:tcBorders>
          </w:tcPr>
          <w:p w:rsidR="002504E7" w:rsidRDefault="002504E7" w:rsidP="00124098">
            <w:pPr>
              <w:tabs>
                <w:tab w:val="decimal" w:pos="553"/>
              </w:tabs>
              <w:spacing w:after="0"/>
            </w:pPr>
            <w:r w:rsidRPr="00F80559">
              <w:rPr>
                <w:sz w:val="20"/>
              </w:rPr>
              <w:t>32</w:t>
            </w:r>
          </w:p>
        </w:tc>
      </w:tr>
      <w:tr w:rsidR="002504E7" w:rsidTr="00124098">
        <w:trPr>
          <w:jc w:val="center"/>
        </w:trPr>
        <w:tc>
          <w:tcPr>
            <w:tcW w:w="1383" w:type="dxa"/>
            <w:vMerge w:val="restart"/>
          </w:tcPr>
          <w:p w:rsidR="002504E7" w:rsidRPr="00F80559" w:rsidRDefault="002504E7" w:rsidP="00347F46">
            <w:pPr>
              <w:spacing w:after="0"/>
              <w:rPr>
                <w:sz w:val="20"/>
              </w:rPr>
            </w:pPr>
            <w:r w:rsidRPr="00F80559">
              <w:rPr>
                <w:sz w:val="20"/>
              </w:rPr>
              <w:t>Royal Air Force</w:t>
            </w:r>
          </w:p>
        </w:tc>
        <w:tc>
          <w:tcPr>
            <w:tcW w:w="783" w:type="dxa"/>
            <w:tcBorders>
              <w:top w:val="single" w:sz="4" w:space="0" w:color="auto"/>
              <w:bottom w:val="nil"/>
            </w:tcBorders>
          </w:tcPr>
          <w:p w:rsidR="002504E7" w:rsidRPr="00F80559" w:rsidRDefault="002504E7" w:rsidP="00347F46">
            <w:pPr>
              <w:spacing w:after="0"/>
              <w:rPr>
                <w:sz w:val="20"/>
              </w:rPr>
            </w:pPr>
            <w:r w:rsidRPr="00F80559">
              <w:rPr>
                <w:sz w:val="20"/>
              </w:rPr>
              <w:t>Officer</w:t>
            </w:r>
          </w:p>
        </w:tc>
        <w:tc>
          <w:tcPr>
            <w:tcW w:w="1320" w:type="dxa"/>
            <w:tcBorders>
              <w:top w:val="single" w:sz="4" w:space="0" w:color="auto"/>
              <w:bottom w:val="nil"/>
            </w:tcBorders>
          </w:tcPr>
          <w:p w:rsidR="002504E7" w:rsidRPr="00F80559" w:rsidRDefault="002504E7" w:rsidP="00124098">
            <w:pPr>
              <w:spacing w:after="0"/>
              <w:ind w:right="195"/>
              <w:jc w:val="right"/>
              <w:rPr>
                <w:sz w:val="20"/>
              </w:rPr>
            </w:pPr>
            <w:r w:rsidRPr="00F80559">
              <w:rPr>
                <w:sz w:val="20"/>
              </w:rPr>
              <w:t>8</w:t>
            </w:r>
            <w:r>
              <w:rPr>
                <w:sz w:val="20"/>
              </w:rPr>
              <w:t xml:space="preserve"> </w:t>
            </w:r>
            <w:r w:rsidRPr="00F80559">
              <w:rPr>
                <w:sz w:val="20"/>
              </w:rPr>
              <w:t>800</w:t>
            </w:r>
          </w:p>
        </w:tc>
        <w:tc>
          <w:tcPr>
            <w:tcW w:w="1383" w:type="dxa"/>
            <w:tcBorders>
              <w:top w:val="single" w:sz="4" w:space="0" w:color="auto"/>
              <w:bottom w:val="nil"/>
            </w:tcBorders>
          </w:tcPr>
          <w:p w:rsidR="002504E7" w:rsidRPr="00F80559" w:rsidRDefault="002504E7" w:rsidP="00A658AD">
            <w:pPr>
              <w:spacing w:after="0"/>
              <w:ind w:right="254"/>
              <w:jc w:val="right"/>
              <w:rPr>
                <w:sz w:val="20"/>
              </w:rPr>
            </w:pPr>
            <w:r w:rsidRPr="00F80559">
              <w:rPr>
                <w:sz w:val="20"/>
              </w:rPr>
              <w:t>1</w:t>
            </w:r>
            <w:r>
              <w:rPr>
                <w:sz w:val="20"/>
              </w:rPr>
              <w:t xml:space="preserve"> </w:t>
            </w:r>
            <w:r w:rsidRPr="00F80559">
              <w:rPr>
                <w:sz w:val="20"/>
              </w:rPr>
              <w:t>010</w:t>
            </w:r>
          </w:p>
        </w:tc>
        <w:tc>
          <w:tcPr>
            <w:tcW w:w="1017" w:type="dxa"/>
            <w:tcBorders>
              <w:top w:val="single" w:sz="4" w:space="0" w:color="auto"/>
              <w:bottom w:val="nil"/>
            </w:tcBorders>
          </w:tcPr>
          <w:p w:rsidR="002504E7" w:rsidRPr="00F80559" w:rsidRDefault="002504E7" w:rsidP="00A658AD">
            <w:pPr>
              <w:spacing w:after="0"/>
              <w:ind w:right="227"/>
              <w:jc w:val="right"/>
              <w:rPr>
                <w:sz w:val="20"/>
              </w:rPr>
            </w:pPr>
            <w:r w:rsidRPr="00F80559">
              <w:rPr>
                <w:sz w:val="20"/>
              </w:rPr>
              <w:t>0</w:t>
            </w:r>
          </w:p>
        </w:tc>
        <w:tc>
          <w:tcPr>
            <w:tcW w:w="1064" w:type="dxa"/>
            <w:tcBorders>
              <w:top w:val="single" w:sz="4" w:space="0" w:color="auto"/>
              <w:bottom w:val="nil"/>
            </w:tcBorders>
          </w:tcPr>
          <w:p w:rsidR="002504E7" w:rsidRPr="00F80559" w:rsidRDefault="002504E7" w:rsidP="00A658AD">
            <w:pPr>
              <w:spacing w:after="0"/>
              <w:ind w:right="227"/>
              <w:jc w:val="right"/>
              <w:rPr>
                <w:sz w:val="20"/>
              </w:rPr>
            </w:pPr>
            <w:r>
              <w:rPr>
                <w:sz w:val="20"/>
              </w:rPr>
              <w:t>0</w:t>
            </w:r>
          </w:p>
        </w:tc>
        <w:tc>
          <w:tcPr>
            <w:tcW w:w="1092" w:type="dxa"/>
            <w:tcBorders>
              <w:top w:val="single" w:sz="4" w:space="0" w:color="auto"/>
              <w:bottom w:val="nil"/>
            </w:tcBorders>
          </w:tcPr>
          <w:p w:rsidR="002504E7" w:rsidRPr="00F80559" w:rsidRDefault="002504E7" w:rsidP="002504E7">
            <w:pPr>
              <w:tabs>
                <w:tab w:val="decimal" w:pos="445"/>
              </w:tabs>
              <w:spacing w:after="0"/>
              <w:rPr>
                <w:sz w:val="20"/>
              </w:rPr>
            </w:pPr>
            <w:r>
              <w:rPr>
                <w:sz w:val="20"/>
              </w:rPr>
              <w:t>0</w:t>
            </w:r>
          </w:p>
        </w:tc>
        <w:tc>
          <w:tcPr>
            <w:tcW w:w="1200" w:type="dxa"/>
            <w:tcBorders>
              <w:top w:val="single" w:sz="4" w:space="0" w:color="auto"/>
              <w:bottom w:val="nil"/>
            </w:tcBorders>
          </w:tcPr>
          <w:p w:rsidR="002504E7" w:rsidRPr="00F80559" w:rsidRDefault="002504E7" w:rsidP="00124098">
            <w:pPr>
              <w:tabs>
                <w:tab w:val="decimal" w:pos="553"/>
              </w:tabs>
              <w:spacing w:after="0"/>
              <w:rPr>
                <w:sz w:val="20"/>
              </w:rPr>
            </w:pPr>
            <w:r>
              <w:rPr>
                <w:sz w:val="20"/>
              </w:rPr>
              <w:t>0</w:t>
            </w:r>
          </w:p>
        </w:tc>
      </w:tr>
      <w:tr w:rsidR="002504E7" w:rsidTr="00124098">
        <w:trPr>
          <w:jc w:val="center"/>
        </w:trPr>
        <w:tc>
          <w:tcPr>
            <w:tcW w:w="1383" w:type="dxa"/>
            <w:vMerge/>
          </w:tcPr>
          <w:p w:rsidR="002504E7" w:rsidRDefault="002504E7" w:rsidP="00347F46">
            <w:pPr>
              <w:spacing w:after="0"/>
            </w:pPr>
          </w:p>
        </w:tc>
        <w:tc>
          <w:tcPr>
            <w:tcW w:w="783" w:type="dxa"/>
            <w:tcBorders>
              <w:top w:val="nil"/>
            </w:tcBorders>
          </w:tcPr>
          <w:p w:rsidR="002504E7" w:rsidRDefault="002504E7" w:rsidP="00347F46">
            <w:pPr>
              <w:spacing w:after="0"/>
            </w:pPr>
            <w:r w:rsidRPr="00F80559">
              <w:rPr>
                <w:sz w:val="20"/>
              </w:rPr>
              <w:t>Rank</w:t>
            </w:r>
          </w:p>
        </w:tc>
        <w:tc>
          <w:tcPr>
            <w:tcW w:w="1320" w:type="dxa"/>
            <w:tcBorders>
              <w:top w:val="nil"/>
            </w:tcBorders>
          </w:tcPr>
          <w:p w:rsidR="002504E7" w:rsidRDefault="002504E7" w:rsidP="00124098">
            <w:pPr>
              <w:spacing w:after="0"/>
              <w:ind w:right="195"/>
              <w:jc w:val="right"/>
            </w:pPr>
            <w:r w:rsidRPr="00F80559">
              <w:rPr>
                <w:sz w:val="20"/>
              </w:rPr>
              <w:t>34</w:t>
            </w:r>
            <w:r>
              <w:rPr>
                <w:sz w:val="20"/>
              </w:rPr>
              <w:t xml:space="preserve"> </w:t>
            </w:r>
            <w:r w:rsidRPr="00F80559">
              <w:rPr>
                <w:sz w:val="20"/>
              </w:rPr>
              <w:t>330</w:t>
            </w:r>
          </w:p>
        </w:tc>
        <w:tc>
          <w:tcPr>
            <w:tcW w:w="1383" w:type="dxa"/>
            <w:tcBorders>
              <w:top w:val="nil"/>
            </w:tcBorders>
          </w:tcPr>
          <w:p w:rsidR="002504E7" w:rsidRDefault="002504E7" w:rsidP="00A658AD">
            <w:pPr>
              <w:spacing w:after="0"/>
              <w:ind w:right="254"/>
              <w:jc w:val="right"/>
            </w:pPr>
            <w:r w:rsidRPr="00F80559">
              <w:rPr>
                <w:sz w:val="20"/>
              </w:rPr>
              <w:t>1</w:t>
            </w:r>
            <w:r>
              <w:rPr>
                <w:sz w:val="20"/>
              </w:rPr>
              <w:t xml:space="preserve"> </w:t>
            </w:r>
            <w:r w:rsidRPr="00F80559">
              <w:rPr>
                <w:sz w:val="20"/>
              </w:rPr>
              <w:t>140</w:t>
            </w:r>
          </w:p>
        </w:tc>
        <w:tc>
          <w:tcPr>
            <w:tcW w:w="1017" w:type="dxa"/>
            <w:tcBorders>
              <w:top w:val="nil"/>
            </w:tcBorders>
          </w:tcPr>
          <w:p w:rsidR="002504E7" w:rsidRDefault="002504E7" w:rsidP="00A658AD">
            <w:pPr>
              <w:spacing w:after="0"/>
              <w:ind w:right="227"/>
              <w:jc w:val="right"/>
            </w:pPr>
            <w:r w:rsidRPr="00F80559">
              <w:rPr>
                <w:sz w:val="20"/>
              </w:rPr>
              <w:t>10</w:t>
            </w:r>
          </w:p>
        </w:tc>
        <w:tc>
          <w:tcPr>
            <w:tcW w:w="1064" w:type="dxa"/>
            <w:tcBorders>
              <w:top w:val="nil"/>
            </w:tcBorders>
          </w:tcPr>
          <w:p w:rsidR="002504E7" w:rsidRDefault="002504E7" w:rsidP="00A658AD">
            <w:pPr>
              <w:spacing w:after="0"/>
              <w:ind w:right="227"/>
              <w:jc w:val="right"/>
            </w:pPr>
            <w:r w:rsidRPr="00F80559">
              <w:rPr>
                <w:sz w:val="20"/>
              </w:rPr>
              <w:t>50</w:t>
            </w:r>
          </w:p>
        </w:tc>
        <w:tc>
          <w:tcPr>
            <w:tcW w:w="1092" w:type="dxa"/>
            <w:tcBorders>
              <w:top w:val="nil"/>
            </w:tcBorders>
          </w:tcPr>
          <w:p w:rsidR="002504E7" w:rsidRDefault="002504E7" w:rsidP="002504E7">
            <w:pPr>
              <w:tabs>
                <w:tab w:val="decimal" w:pos="445"/>
              </w:tabs>
              <w:spacing w:after="0"/>
            </w:pPr>
            <w:r w:rsidRPr="00F80559">
              <w:rPr>
                <w:sz w:val="20"/>
              </w:rPr>
              <w:t>0.02</w:t>
            </w:r>
          </w:p>
        </w:tc>
        <w:tc>
          <w:tcPr>
            <w:tcW w:w="1200" w:type="dxa"/>
            <w:tcBorders>
              <w:top w:val="nil"/>
            </w:tcBorders>
          </w:tcPr>
          <w:p w:rsidR="002504E7" w:rsidRDefault="002504E7" w:rsidP="00124098">
            <w:pPr>
              <w:tabs>
                <w:tab w:val="decimal" w:pos="553"/>
              </w:tabs>
              <w:spacing w:after="0"/>
            </w:pPr>
            <w:r w:rsidRPr="00F80559">
              <w:rPr>
                <w:sz w:val="20"/>
              </w:rPr>
              <w:t>4</w:t>
            </w:r>
          </w:p>
        </w:tc>
      </w:tr>
    </w:tbl>
    <w:p w:rsidR="00E0140F" w:rsidRPr="00E0140F" w:rsidRDefault="00E0140F" w:rsidP="00347F46">
      <w:pPr>
        <w:spacing w:before="240"/>
      </w:pPr>
      <w:r w:rsidRPr="00E0140F">
        <w:t>17.</w:t>
      </w:r>
      <w:r w:rsidRPr="00E0140F">
        <w:tab/>
        <w:t>A</w:t>
      </w:r>
      <w:r w:rsidR="001F73D7">
        <w:t xml:space="preserve"> </w:t>
      </w:r>
      <w:r w:rsidRPr="00E0140F">
        <w:t>detailed</w:t>
      </w:r>
      <w:r w:rsidR="001F73D7">
        <w:t xml:space="preserve"> </w:t>
      </w:r>
      <w:r w:rsidRPr="00E0140F">
        <w:t>breakdown</w:t>
      </w:r>
      <w:r w:rsidR="001F73D7">
        <w:t xml:space="preserve"> </w:t>
      </w:r>
      <w:r w:rsidRPr="00E0140F">
        <w:t>of</w:t>
      </w:r>
      <w:r w:rsidR="001F73D7">
        <w:t xml:space="preserve"> </w:t>
      </w:r>
      <w:r w:rsidRPr="00E0140F">
        <w:t>under</w:t>
      </w:r>
      <w:r w:rsidR="001F73D7">
        <w:t xml:space="preserve"> </w:t>
      </w:r>
      <w:r w:rsidRPr="00E0140F">
        <w:t>18s</w:t>
      </w:r>
      <w:r w:rsidR="001F73D7">
        <w:t xml:space="preserve"> </w:t>
      </w:r>
      <w:r w:rsidRPr="00E0140F">
        <w:t>by</w:t>
      </w:r>
      <w:r w:rsidR="001F73D7">
        <w:t xml:space="preserve"> </w:t>
      </w:r>
      <w:r w:rsidRPr="00E0140F">
        <w:t>service,</w:t>
      </w:r>
      <w:r w:rsidR="001F73D7">
        <w:t xml:space="preserve"> </w:t>
      </w:r>
      <w:r w:rsidRPr="00E0140F">
        <w:t>age,</w:t>
      </w:r>
      <w:r w:rsidR="001F73D7">
        <w:t xml:space="preserve"> </w:t>
      </w:r>
      <w:r w:rsidRPr="00E0140F">
        <w:t>ethnicity</w:t>
      </w:r>
      <w:r w:rsidR="001F73D7">
        <w:t xml:space="preserve"> </w:t>
      </w:r>
      <w:r w:rsidRPr="00E0140F">
        <w:t>and</w:t>
      </w:r>
      <w:r w:rsidR="001F73D7">
        <w:t xml:space="preserve"> </w:t>
      </w:r>
      <w:r w:rsidRPr="00E0140F">
        <w:t>gender</w:t>
      </w:r>
      <w:r w:rsidR="001F73D7">
        <w:t xml:space="preserve"> </w:t>
      </w:r>
      <w:r w:rsidRPr="00E0140F">
        <w:t>at</w:t>
      </w:r>
      <w:r w:rsidR="001F73D7">
        <w:t xml:space="preserve"> </w:t>
      </w:r>
      <w:r w:rsidRPr="00E0140F">
        <w:t>1</w:t>
      </w:r>
      <w:r w:rsidR="001F73D7">
        <w:t xml:space="preserve"> </w:t>
      </w:r>
      <w:r w:rsidRPr="00E0140F">
        <w:t>Apr</w:t>
      </w:r>
      <w:r w:rsidR="00D7341C">
        <w:t>il</w:t>
      </w:r>
      <w:r w:rsidR="001F73D7">
        <w:t xml:space="preserve"> </w:t>
      </w:r>
      <w:r w:rsidRPr="00E0140F">
        <w:t>2006</w:t>
      </w:r>
      <w:r w:rsidR="001F73D7">
        <w:t xml:space="preserve"> </w:t>
      </w:r>
      <w:r w:rsidRPr="00E0140F">
        <w:t>is</w:t>
      </w:r>
      <w:r w:rsidR="001F73D7">
        <w:t xml:space="preserve"> </w:t>
      </w:r>
      <w:r w:rsidRPr="00E0140F">
        <w:t>shown</w:t>
      </w:r>
      <w:r w:rsidR="001F73D7">
        <w:t xml:space="preserve"> </w:t>
      </w:r>
      <w:r w:rsidRPr="00E0140F">
        <w:t>in</w:t>
      </w:r>
      <w:r w:rsidR="001F73D7">
        <w:t xml:space="preserve"> </w:t>
      </w:r>
      <w:r w:rsidRPr="00E0140F">
        <w:t>the</w:t>
      </w:r>
      <w:r w:rsidR="001F73D7">
        <w:t xml:space="preserve"> </w:t>
      </w:r>
      <w:r w:rsidRPr="00E0140F">
        <w:t>table</w:t>
      </w:r>
      <w:r w:rsidR="001F73D7">
        <w:t xml:space="preserve"> </w:t>
      </w:r>
      <w:r w:rsidRPr="00E0140F">
        <w:t>at</w:t>
      </w:r>
      <w:r w:rsidR="001F73D7">
        <w:t xml:space="preserve"> </w:t>
      </w:r>
      <w:r w:rsidRPr="00E0140F">
        <w:t>annex</w:t>
      </w:r>
      <w:r w:rsidR="001F73D7">
        <w:t xml:space="preserve"> </w:t>
      </w:r>
      <w:r w:rsidRPr="00E0140F">
        <w:t>D</w:t>
      </w:r>
      <w:r>
        <w:t>.</w:t>
      </w:r>
    </w:p>
    <w:p w:rsidR="00E0140F" w:rsidRPr="00E0140F" w:rsidRDefault="00E0140F" w:rsidP="00E0140F">
      <w:r w:rsidRPr="00E0140F">
        <w:t>18.</w:t>
      </w:r>
      <w:r w:rsidRPr="00E0140F">
        <w:tab/>
        <w:t>In</w:t>
      </w:r>
      <w:r w:rsidR="001F73D7">
        <w:t xml:space="preserve"> </w:t>
      </w:r>
      <w:r w:rsidRPr="00E0140F">
        <w:t>order</w:t>
      </w:r>
      <w:r w:rsidR="001F73D7">
        <w:t xml:space="preserve"> </w:t>
      </w:r>
      <w:r w:rsidRPr="00E0140F">
        <w:t>to</w:t>
      </w:r>
      <w:r w:rsidR="001F73D7">
        <w:t xml:space="preserve"> </w:t>
      </w:r>
      <w:r w:rsidRPr="00E0140F">
        <w:t>compete</w:t>
      </w:r>
      <w:r w:rsidR="001F73D7">
        <w:t xml:space="preserve"> </w:t>
      </w:r>
      <w:r w:rsidRPr="00E0140F">
        <w:t>in</w:t>
      </w:r>
      <w:r w:rsidR="001F73D7">
        <w:t xml:space="preserve"> </w:t>
      </w:r>
      <w:r w:rsidRPr="00E0140F">
        <w:t>an</w:t>
      </w:r>
      <w:r w:rsidR="001F73D7">
        <w:t xml:space="preserve"> </w:t>
      </w:r>
      <w:r w:rsidRPr="00E0140F">
        <w:t>increasingly</w:t>
      </w:r>
      <w:r w:rsidR="001F73D7">
        <w:t xml:space="preserve"> </w:t>
      </w:r>
      <w:r w:rsidRPr="00E0140F">
        <w:t>competitive</w:t>
      </w:r>
      <w:r w:rsidR="001F73D7">
        <w:t xml:space="preserve"> </w:t>
      </w:r>
      <w:r w:rsidRPr="00E0140F">
        <w:t>employment</w:t>
      </w:r>
      <w:r w:rsidR="001F73D7">
        <w:t xml:space="preserve"> </w:t>
      </w:r>
      <w:r w:rsidRPr="00E0140F">
        <w:t>market,</w:t>
      </w:r>
      <w:r w:rsidR="001F73D7">
        <w:t xml:space="preserve"> </w:t>
      </w:r>
      <w:r w:rsidRPr="00E0140F">
        <w:t>the</w:t>
      </w:r>
      <w:r w:rsidR="001F73D7">
        <w:t xml:space="preserve"> </w:t>
      </w:r>
      <w:r w:rsidRPr="00E0140F">
        <w:t>Services</w:t>
      </w:r>
      <w:r w:rsidR="001F73D7">
        <w:t xml:space="preserve"> </w:t>
      </w:r>
      <w:r w:rsidRPr="00E0140F">
        <w:t>need</w:t>
      </w:r>
      <w:r w:rsidR="001F73D7">
        <w:t xml:space="preserve"> </w:t>
      </w:r>
      <w:r w:rsidRPr="00E0140F">
        <w:t>to</w:t>
      </w:r>
      <w:r w:rsidR="001F73D7">
        <w:t xml:space="preserve"> </w:t>
      </w:r>
      <w:r w:rsidRPr="00E0140F">
        <w:t>attract</w:t>
      </w:r>
      <w:r w:rsidR="001F73D7">
        <w:t xml:space="preserve"> </w:t>
      </w:r>
      <w:r w:rsidRPr="00E0140F">
        <w:t>young</w:t>
      </w:r>
      <w:r w:rsidR="001F73D7">
        <w:t xml:space="preserve"> </w:t>
      </w:r>
      <w:r w:rsidRPr="00E0140F">
        <w:t>people</w:t>
      </w:r>
      <w:r w:rsidR="001F73D7">
        <w:t xml:space="preserve"> </w:t>
      </w:r>
      <w:r w:rsidRPr="00E0140F">
        <w:t>aged</w:t>
      </w:r>
      <w:r w:rsidR="001F73D7">
        <w:t xml:space="preserve"> </w:t>
      </w:r>
      <w:r w:rsidRPr="00E0140F">
        <w:t>16</w:t>
      </w:r>
      <w:r w:rsidR="001F73D7">
        <w:t xml:space="preserve"> </w:t>
      </w:r>
      <w:r w:rsidRPr="00E0140F">
        <w:t>and</w:t>
      </w:r>
      <w:r w:rsidR="001F73D7">
        <w:t xml:space="preserve"> </w:t>
      </w:r>
      <w:r w:rsidRPr="00E0140F">
        <w:t>above</w:t>
      </w:r>
      <w:r w:rsidR="001F73D7">
        <w:t xml:space="preserve"> </w:t>
      </w:r>
      <w:r w:rsidRPr="00E0140F">
        <w:t>into</w:t>
      </w:r>
      <w:r w:rsidR="001F73D7">
        <w:t xml:space="preserve"> </w:t>
      </w:r>
      <w:r w:rsidRPr="00E0140F">
        <w:t>pursuing</w:t>
      </w:r>
      <w:r w:rsidR="001F73D7">
        <w:t xml:space="preserve"> </w:t>
      </w:r>
      <w:r w:rsidRPr="00E0140F">
        <w:t>careers</w:t>
      </w:r>
      <w:r w:rsidR="001F73D7">
        <w:t xml:space="preserve"> </w:t>
      </w:r>
      <w:r w:rsidRPr="00E0140F">
        <w:t>in</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In</w:t>
      </w:r>
      <w:r w:rsidR="001F73D7">
        <w:t xml:space="preserve"> </w:t>
      </w:r>
      <w:r w:rsidRPr="00E0140F">
        <w:t>doing</w:t>
      </w:r>
      <w:r w:rsidR="001F73D7">
        <w:t xml:space="preserve"> </w:t>
      </w:r>
      <w:r w:rsidRPr="00E0140F">
        <w:t>so,</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provide</w:t>
      </w:r>
      <w:r w:rsidR="001F73D7">
        <w:t xml:space="preserve"> </w:t>
      </w:r>
      <w:r w:rsidRPr="00E0140F">
        <w:t>valuable</w:t>
      </w:r>
      <w:r w:rsidR="001F73D7">
        <w:t xml:space="preserve"> </w:t>
      </w:r>
      <w:r w:rsidRPr="00E0140F">
        <w:t>and</w:t>
      </w:r>
      <w:r w:rsidR="001F73D7">
        <w:t xml:space="preserve"> </w:t>
      </w:r>
      <w:r w:rsidRPr="00E0140F">
        <w:t>constructive</w:t>
      </w:r>
      <w:r w:rsidR="001F73D7">
        <w:t xml:space="preserve"> </w:t>
      </w:r>
      <w:r w:rsidRPr="00E0140F">
        <w:t>training</w:t>
      </w:r>
      <w:r w:rsidR="001F73D7">
        <w:t xml:space="preserve"> </w:t>
      </w:r>
      <w:r w:rsidRPr="00E0140F">
        <w:t>and</w:t>
      </w:r>
      <w:r w:rsidR="001F73D7">
        <w:t xml:space="preserve"> </w:t>
      </w:r>
      <w:r w:rsidRPr="00E0140F">
        <w:t>employment</w:t>
      </w:r>
      <w:r w:rsidR="001F73D7">
        <w:t xml:space="preserve"> </w:t>
      </w:r>
      <w:r w:rsidRPr="00E0140F">
        <w:t>to</w:t>
      </w:r>
      <w:r w:rsidR="001F73D7">
        <w:t xml:space="preserve"> </w:t>
      </w:r>
      <w:r w:rsidRPr="00E0140F">
        <w:t>many</w:t>
      </w:r>
      <w:r w:rsidR="001F73D7">
        <w:t xml:space="preserve"> </w:t>
      </w:r>
      <w:r w:rsidRPr="00E0140F">
        <w:t>young</w:t>
      </w:r>
      <w:r w:rsidR="001F73D7">
        <w:t xml:space="preserve"> </w:t>
      </w:r>
      <w:r w:rsidRPr="00E0140F">
        <w:t>people,</w:t>
      </w:r>
      <w:r w:rsidR="001F73D7">
        <w:t xml:space="preserve"> </w:t>
      </w:r>
      <w:r w:rsidRPr="00E0140F">
        <w:t>giving</w:t>
      </w:r>
      <w:r w:rsidR="001F73D7">
        <w:t xml:space="preserve"> </w:t>
      </w:r>
      <w:r w:rsidRPr="00E0140F">
        <w:t>them</w:t>
      </w:r>
      <w:r w:rsidR="001F73D7">
        <w:t xml:space="preserve"> </w:t>
      </w:r>
      <w:r w:rsidRPr="00E0140F">
        <w:t>a</w:t>
      </w:r>
      <w:r w:rsidR="001F73D7">
        <w:t xml:space="preserve"> </w:t>
      </w:r>
      <w:r w:rsidRPr="00E0140F">
        <w:t>sense</w:t>
      </w:r>
      <w:r w:rsidR="001F73D7">
        <w:t xml:space="preserve"> </w:t>
      </w:r>
      <w:r w:rsidRPr="00E0140F">
        <w:t>of</w:t>
      </w:r>
      <w:r w:rsidR="001F73D7">
        <w:t xml:space="preserve"> </w:t>
      </w:r>
      <w:r w:rsidRPr="00E0140F">
        <w:t>great</w:t>
      </w:r>
      <w:r w:rsidR="001F73D7">
        <w:t xml:space="preserve"> </w:t>
      </w:r>
      <w:r w:rsidRPr="00E0140F">
        <w:t>achievement</w:t>
      </w:r>
      <w:r w:rsidR="001F73D7">
        <w:t xml:space="preserve"> </w:t>
      </w:r>
      <w:r w:rsidRPr="00E0140F">
        <w:t>and</w:t>
      </w:r>
      <w:r w:rsidR="001F73D7">
        <w:t xml:space="preserve"> </w:t>
      </w:r>
      <w:r w:rsidRPr="00E0140F">
        <w:t>worth,</w:t>
      </w:r>
      <w:r w:rsidR="001F73D7">
        <w:t xml:space="preserve"> </w:t>
      </w:r>
      <w:r w:rsidRPr="00E0140F">
        <w:t>as</w:t>
      </w:r>
      <w:r w:rsidR="001F73D7">
        <w:t xml:space="preserve"> </w:t>
      </w:r>
      <w:r w:rsidRPr="00E0140F">
        <w:t>well</w:t>
      </w:r>
      <w:r w:rsidR="001F73D7">
        <w:t xml:space="preserve"> </w:t>
      </w:r>
      <w:r w:rsidRPr="00E0140F">
        <w:t>as</w:t>
      </w:r>
      <w:r w:rsidR="001F73D7">
        <w:t xml:space="preserve"> </w:t>
      </w:r>
      <w:r w:rsidRPr="00E0140F">
        <w:t>benefiting</w:t>
      </w:r>
      <w:r w:rsidR="001F73D7">
        <w:t xml:space="preserve"> </w:t>
      </w:r>
      <w:r w:rsidRPr="00E0140F">
        <w:t>society</w:t>
      </w:r>
      <w:r w:rsidR="001F73D7">
        <w:t xml:space="preserve"> </w:t>
      </w:r>
      <w:r w:rsidRPr="00E0140F">
        <w:t>as</w:t>
      </w:r>
      <w:r w:rsidR="001F73D7">
        <w:t xml:space="preserve"> </w:t>
      </w:r>
      <w:r w:rsidRPr="00E0140F">
        <w:t>a</w:t>
      </w:r>
      <w:r w:rsidR="001F73D7">
        <w:t xml:space="preserve"> </w:t>
      </w:r>
      <w:r w:rsidRPr="00E0140F">
        <w:t>whole.</w:t>
      </w:r>
      <w:r w:rsidR="001F73D7">
        <w:t xml:space="preserve"> </w:t>
      </w:r>
      <w:r w:rsidRPr="00E0140F">
        <w:t>In</w:t>
      </w:r>
      <w:r w:rsidR="001F73D7">
        <w:t xml:space="preserve"> </w:t>
      </w:r>
      <w:r w:rsidRPr="00E0140F">
        <w:t>its</w:t>
      </w:r>
      <w:r w:rsidR="001F73D7">
        <w:t xml:space="preserve"> </w:t>
      </w:r>
      <w:r w:rsidRPr="00E0140F">
        <w:t>third</w:t>
      </w:r>
      <w:r w:rsidR="001F73D7">
        <w:t xml:space="preserve"> </w:t>
      </w:r>
      <w:r w:rsidRPr="00E0140F">
        <w:t>report</w:t>
      </w:r>
      <w:r w:rsidR="001F73D7">
        <w:t xml:space="preserve"> </w:t>
      </w:r>
      <w:r w:rsidRPr="00E0140F">
        <w:t>of</w:t>
      </w:r>
      <w:r w:rsidR="001F73D7">
        <w:t xml:space="preserve"> </w:t>
      </w:r>
      <w:r w:rsidRPr="00E0140F">
        <w:t>session</w:t>
      </w:r>
      <w:r w:rsidR="001F73D7">
        <w:t xml:space="preserve"> </w:t>
      </w:r>
      <w:r w:rsidRPr="00E0140F">
        <w:t>2004</w:t>
      </w:r>
      <w:r w:rsidR="00D7341C">
        <w:t>-20</w:t>
      </w:r>
      <w:r w:rsidRPr="00E0140F">
        <w:t>05</w:t>
      </w:r>
      <w:r w:rsidR="001F73D7">
        <w:t xml:space="preserve"> </w:t>
      </w:r>
      <w:r w:rsidRPr="00E0140F">
        <w:t>on</w:t>
      </w:r>
      <w:r w:rsidR="001F73D7">
        <w:t xml:space="preserve"> </w:t>
      </w:r>
      <w:r w:rsidRPr="00E0140F">
        <w:t>Duty</w:t>
      </w:r>
      <w:r w:rsidR="001F73D7">
        <w:t xml:space="preserve"> </w:t>
      </w:r>
      <w:r w:rsidRPr="00E0140F">
        <w:t>of</w:t>
      </w:r>
      <w:r w:rsidR="001F73D7">
        <w:t xml:space="preserve"> </w:t>
      </w:r>
      <w:r w:rsidRPr="00E0140F">
        <w:t>Care,</w:t>
      </w:r>
      <w:r w:rsidR="001F73D7">
        <w:t xml:space="preserve"> </w:t>
      </w:r>
      <w:r w:rsidRPr="00E0140F">
        <w:t>the</w:t>
      </w:r>
      <w:r w:rsidR="001F73D7">
        <w:t xml:space="preserve"> </w:t>
      </w:r>
      <w:r w:rsidRPr="00E0140F">
        <w:t>House</w:t>
      </w:r>
      <w:r w:rsidR="001F73D7">
        <w:t xml:space="preserve"> </w:t>
      </w:r>
      <w:r w:rsidRPr="00E0140F">
        <w:t>of</w:t>
      </w:r>
      <w:r w:rsidR="001F73D7">
        <w:t xml:space="preserve"> </w:t>
      </w:r>
      <w:r w:rsidRPr="00E0140F">
        <w:t>Commons</w:t>
      </w:r>
      <w:r w:rsidR="001F73D7">
        <w:t xml:space="preserve"> </w:t>
      </w:r>
      <w:r w:rsidRPr="00E0140F">
        <w:t>Defence</w:t>
      </w:r>
      <w:r w:rsidR="001F73D7">
        <w:t xml:space="preserve"> </w:t>
      </w:r>
      <w:r w:rsidRPr="00E0140F">
        <w:t>Committee</w:t>
      </w:r>
      <w:r w:rsidR="001F73D7">
        <w:t xml:space="preserve"> </w:t>
      </w:r>
      <w:r w:rsidRPr="00E0140F">
        <w:t>(HCDC)</w:t>
      </w:r>
      <w:r w:rsidR="001F73D7">
        <w:t xml:space="preserve"> </w:t>
      </w:r>
      <w:r w:rsidRPr="00E0140F">
        <w:t>acknowledged</w:t>
      </w:r>
      <w:r w:rsidR="001F73D7">
        <w:t xml:space="preserve"> </w:t>
      </w:r>
      <w:r w:rsidRPr="00E0140F">
        <w:t>that,</w:t>
      </w:r>
      <w:r w:rsidR="001F73D7">
        <w:t xml:space="preserve"> </w:t>
      </w:r>
      <w:r w:rsidRPr="00E0140F">
        <w:t>for</w:t>
      </w:r>
      <w:r w:rsidR="001F73D7">
        <w:t xml:space="preserve"> </w:t>
      </w:r>
      <w:r w:rsidRPr="00E0140F">
        <w:t>many</w:t>
      </w:r>
      <w:r w:rsidR="001F73D7">
        <w:t xml:space="preserve"> </w:t>
      </w:r>
      <w:r w:rsidRPr="00E0140F">
        <w:t>youngsters,</w:t>
      </w:r>
      <w:r w:rsidR="001F73D7">
        <w:t xml:space="preserve"> </w:t>
      </w:r>
      <w:r w:rsidRPr="00E0140F">
        <w:t>particularly</w:t>
      </w:r>
      <w:r w:rsidR="001F73D7">
        <w:t xml:space="preserve"> </w:t>
      </w:r>
      <w:r w:rsidRPr="00E0140F">
        <w:t>those</w:t>
      </w:r>
      <w:r w:rsidR="001F73D7">
        <w:t xml:space="preserve"> </w:t>
      </w:r>
      <w:r w:rsidRPr="00E0140F">
        <w:t>from</w:t>
      </w:r>
      <w:r w:rsidR="001F73D7">
        <w:t xml:space="preserve"> </w:t>
      </w:r>
      <w:r w:rsidRPr="00E0140F">
        <w:t>deprived</w:t>
      </w:r>
      <w:r w:rsidR="001F73D7">
        <w:t xml:space="preserve"> </w:t>
      </w:r>
      <w:r w:rsidRPr="00E0140F">
        <w:t>or</w:t>
      </w:r>
      <w:r w:rsidR="001F73D7">
        <w:t xml:space="preserve"> </w:t>
      </w:r>
      <w:r w:rsidRPr="00E0140F">
        <w:t>disadvantaged</w:t>
      </w:r>
      <w:r w:rsidR="001F73D7">
        <w:t xml:space="preserve"> </w:t>
      </w:r>
      <w:r w:rsidRPr="00E0140F">
        <w:t>backgrounds,</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provide</w:t>
      </w:r>
      <w:r w:rsidR="001F73D7">
        <w:t xml:space="preserve"> </w:t>
      </w:r>
      <w:r w:rsidRPr="00E0140F">
        <w:t>an</w:t>
      </w:r>
      <w:r w:rsidR="001F73D7">
        <w:t xml:space="preserve"> </w:t>
      </w:r>
      <w:r w:rsidRPr="00E0140F">
        <w:t>opportunity</w:t>
      </w:r>
      <w:r w:rsidR="001F73D7">
        <w:t xml:space="preserve"> </w:t>
      </w:r>
      <w:r w:rsidRPr="00E0140F">
        <w:t>that</w:t>
      </w:r>
      <w:r w:rsidR="001F73D7">
        <w:t xml:space="preserve"> </w:t>
      </w:r>
      <w:r w:rsidRPr="00E0140F">
        <w:t>may</w:t>
      </w:r>
      <w:r w:rsidR="001F73D7">
        <w:t xml:space="preserve"> </w:t>
      </w:r>
      <w:r w:rsidRPr="00E0140F">
        <w:t>have</w:t>
      </w:r>
      <w:r w:rsidR="001F73D7">
        <w:t xml:space="preserve"> </w:t>
      </w:r>
      <w:r w:rsidRPr="00E0140F">
        <w:t>been</w:t>
      </w:r>
      <w:r w:rsidR="001F73D7">
        <w:t xml:space="preserve"> </w:t>
      </w:r>
      <w:r w:rsidRPr="00E0140F">
        <w:t>denied</w:t>
      </w:r>
      <w:r w:rsidR="001F73D7">
        <w:t xml:space="preserve"> </w:t>
      </w:r>
      <w:r w:rsidRPr="00E0140F">
        <w:t>them</w:t>
      </w:r>
      <w:r w:rsidR="001F73D7">
        <w:t xml:space="preserve"> </w:t>
      </w:r>
      <w:r w:rsidRPr="00E0140F">
        <w:t>in</w:t>
      </w:r>
      <w:r w:rsidR="001F73D7">
        <w:t xml:space="preserve"> </w:t>
      </w:r>
      <w:r w:rsidRPr="00E0140F">
        <w:t>civilian</w:t>
      </w:r>
      <w:r w:rsidR="001F73D7">
        <w:t xml:space="preserve"> </w:t>
      </w:r>
      <w:r w:rsidRPr="00E0140F">
        <w:t>life.</w:t>
      </w:r>
      <w:r w:rsidR="001F73D7">
        <w:t xml:space="preserve"> </w:t>
      </w:r>
      <w:r w:rsidRPr="00E0140F">
        <w:t>It</w:t>
      </w:r>
      <w:r w:rsidR="001F73D7">
        <w:t xml:space="preserve"> </w:t>
      </w:r>
      <w:r w:rsidRPr="00E0140F">
        <w:t>also</w:t>
      </w:r>
      <w:r w:rsidR="001F73D7">
        <w:t xml:space="preserve"> </w:t>
      </w:r>
      <w:r w:rsidRPr="00E0140F">
        <w:t>said</w:t>
      </w:r>
      <w:r w:rsidR="001F73D7">
        <w:t xml:space="preserve"> </w:t>
      </w:r>
      <w:r w:rsidRPr="00E0140F">
        <w:t>that</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have</w:t>
      </w:r>
      <w:r w:rsidR="001F73D7">
        <w:t xml:space="preserve"> </w:t>
      </w:r>
      <w:r w:rsidRPr="00E0140F">
        <w:t>been</w:t>
      </w:r>
      <w:r w:rsidR="001F73D7">
        <w:t xml:space="preserve"> </w:t>
      </w:r>
      <w:r w:rsidRPr="00E0140F">
        <w:t>highly</w:t>
      </w:r>
      <w:r w:rsidR="001F73D7">
        <w:t xml:space="preserve"> </w:t>
      </w:r>
      <w:r w:rsidRPr="00E0140F">
        <w:t>effective</w:t>
      </w:r>
      <w:r w:rsidR="001F73D7">
        <w:t xml:space="preserve"> </w:t>
      </w:r>
      <w:r w:rsidRPr="00E0140F">
        <w:t>in</w:t>
      </w:r>
      <w:r w:rsidR="001F73D7">
        <w:t xml:space="preserve"> </w:t>
      </w:r>
      <w:r w:rsidRPr="00E0140F">
        <w:t>taking</w:t>
      </w:r>
      <w:r w:rsidR="001F73D7">
        <w:t xml:space="preserve"> </w:t>
      </w:r>
      <w:r w:rsidRPr="00E0140F">
        <w:t>recruits</w:t>
      </w:r>
      <w:r w:rsidR="001F73D7">
        <w:t xml:space="preserve"> </w:t>
      </w:r>
      <w:r w:rsidRPr="00E0140F">
        <w:t>with</w:t>
      </w:r>
      <w:r w:rsidR="001F73D7">
        <w:t xml:space="preserve"> </w:t>
      </w:r>
      <w:r w:rsidRPr="00E0140F">
        <w:t>little</w:t>
      </w:r>
      <w:r w:rsidR="001F73D7">
        <w:t xml:space="preserve"> </w:t>
      </w:r>
      <w:r w:rsidRPr="00E0140F">
        <w:t>educational</w:t>
      </w:r>
      <w:r w:rsidR="001F73D7">
        <w:t xml:space="preserve"> </w:t>
      </w:r>
      <w:r w:rsidRPr="00E0140F">
        <w:t>achievement</w:t>
      </w:r>
      <w:r w:rsidR="001F73D7">
        <w:t xml:space="preserve"> </w:t>
      </w:r>
      <w:r w:rsidRPr="00E0140F">
        <w:t>and</w:t>
      </w:r>
      <w:r w:rsidR="001F73D7">
        <w:t xml:space="preserve"> </w:t>
      </w:r>
      <w:r w:rsidRPr="00E0140F">
        <w:t>turning</w:t>
      </w:r>
      <w:r w:rsidR="001F73D7">
        <w:t xml:space="preserve"> </w:t>
      </w:r>
      <w:r w:rsidRPr="00E0140F">
        <w:t>many</w:t>
      </w:r>
      <w:r w:rsidR="001F73D7">
        <w:t xml:space="preserve"> </w:t>
      </w:r>
      <w:r w:rsidRPr="00E0140F">
        <w:t>of</w:t>
      </w:r>
      <w:r w:rsidR="001F73D7">
        <w:t xml:space="preserve"> </w:t>
      </w:r>
      <w:r w:rsidRPr="00E0140F">
        <w:t>them</w:t>
      </w:r>
      <w:r w:rsidR="001F73D7">
        <w:t xml:space="preserve"> </w:t>
      </w:r>
      <w:r w:rsidRPr="00E0140F">
        <w:t>into</w:t>
      </w:r>
      <w:r w:rsidR="001F73D7">
        <w:t xml:space="preserve"> </w:t>
      </w:r>
      <w:r w:rsidRPr="00E0140F">
        <w:t>highly</w:t>
      </w:r>
      <w:r w:rsidR="001F73D7">
        <w:t xml:space="preserve"> </w:t>
      </w:r>
      <w:r w:rsidRPr="00E0140F">
        <w:t>trained,</w:t>
      </w:r>
      <w:r w:rsidR="001F73D7">
        <w:t xml:space="preserve"> </w:t>
      </w:r>
      <w:r w:rsidRPr="00E0140F">
        <w:t>capable</w:t>
      </w:r>
      <w:r w:rsidR="001F73D7">
        <w:t xml:space="preserve"> </w:t>
      </w:r>
      <w:r w:rsidRPr="00E0140F">
        <w:t>and</w:t>
      </w:r>
      <w:r w:rsidR="001F73D7">
        <w:t xml:space="preserve"> </w:t>
      </w:r>
      <w:r w:rsidRPr="00E0140F">
        <w:t>successful</w:t>
      </w:r>
      <w:r w:rsidR="001F73D7">
        <w:t xml:space="preserve"> </w:t>
      </w:r>
      <w:r w:rsidRPr="00E0140F">
        <w:t>personnel.</w:t>
      </w:r>
      <w:r w:rsidR="001F73D7">
        <w:t xml:space="preserve"> </w:t>
      </w:r>
      <w:r w:rsidRPr="00E0140F">
        <w:t>It</w:t>
      </w:r>
      <w:r w:rsidR="001F73D7">
        <w:t xml:space="preserve"> </w:t>
      </w:r>
      <w:r w:rsidRPr="00E0140F">
        <w:t>also</w:t>
      </w:r>
      <w:r w:rsidR="001F73D7">
        <w:t xml:space="preserve"> </w:t>
      </w:r>
      <w:r w:rsidRPr="00E0140F">
        <w:t>commended</w:t>
      </w:r>
      <w:r w:rsidR="001F73D7">
        <w:t xml:space="preserve"> </w:t>
      </w:r>
      <w:r w:rsidRPr="00E0140F">
        <w:t>the</w:t>
      </w:r>
      <w:r w:rsidR="001F73D7">
        <w:t xml:space="preserve"> </w:t>
      </w:r>
      <w:r w:rsidRPr="00E0140F">
        <w:t>Army</w:t>
      </w:r>
      <w:r w:rsidR="001F73D7">
        <w:t xml:space="preserve"> </w:t>
      </w:r>
      <w:r w:rsidRPr="00E0140F">
        <w:t>for</w:t>
      </w:r>
      <w:r w:rsidR="001F73D7">
        <w:t xml:space="preserve"> </w:t>
      </w:r>
      <w:r w:rsidRPr="00E0140F">
        <w:t>its</w:t>
      </w:r>
      <w:r w:rsidR="001F73D7">
        <w:t xml:space="preserve"> </w:t>
      </w:r>
      <w:r w:rsidRPr="00E0140F">
        <w:t>commitment</w:t>
      </w:r>
      <w:r w:rsidR="001F73D7">
        <w:t xml:space="preserve"> </w:t>
      </w:r>
      <w:r w:rsidRPr="00E0140F">
        <w:t>to</w:t>
      </w:r>
      <w:r w:rsidR="001F73D7">
        <w:t xml:space="preserve"> </w:t>
      </w:r>
      <w:r w:rsidRPr="00E0140F">
        <w:t>remedial</w:t>
      </w:r>
      <w:r w:rsidR="001F73D7">
        <w:t xml:space="preserve"> </w:t>
      </w:r>
      <w:r w:rsidRPr="00E0140F">
        <w:t>educational</w:t>
      </w:r>
      <w:r w:rsidR="001F73D7">
        <w:t xml:space="preserve"> </w:t>
      </w:r>
      <w:r w:rsidRPr="00E0140F">
        <w:t>programmes.</w:t>
      </w:r>
      <w:r w:rsidR="001F73D7">
        <w:t xml:space="preserve"> </w:t>
      </w:r>
      <w:r w:rsidRPr="00E0140F">
        <w:t>To</w:t>
      </w:r>
      <w:r w:rsidR="001F73D7">
        <w:t xml:space="preserve"> </w:t>
      </w:r>
      <w:r w:rsidRPr="00E0140F">
        <w:t>be</w:t>
      </w:r>
      <w:r w:rsidR="001F73D7">
        <w:t xml:space="preserve"> </w:t>
      </w:r>
      <w:r w:rsidRPr="00E0140F">
        <w:t>unable</w:t>
      </w:r>
      <w:r w:rsidR="001F73D7">
        <w:t xml:space="preserve"> </w:t>
      </w:r>
      <w:r w:rsidRPr="00E0140F">
        <w:t>to</w:t>
      </w:r>
      <w:r w:rsidR="001F73D7">
        <w:t xml:space="preserve"> </w:t>
      </w:r>
      <w:r w:rsidRPr="00E0140F">
        <w:t>recruit</w:t>
      </w:r>
      <w:r w:rsidR="001F73D7">
        <w:t xml:space="preserve"> </w:t>
      </w:r>
      <w:r w:rsidRPr="00E0140F">
        <w:t>from</w:t>
      </w:r>
      <w:r w:rsidR="001F73D7">
        <w:t xml:space="preserve"> </w:t>
      </w:r>
      <w:r w:rsidRPr="00E0140F">
        <w:t>this</w:t>
      </w:r>
      <w:r w:rsidR="001F73D7">
        <w:t xml:space="preserve"> </w:t>
      </w:r>
      <w:r w:rsidRPr="00E0140F">
        <w:t>age</w:t>
      </w:r>
      <w:r w:rsidR="001F73D7">
        <w:t xml:space="preserve"> </w:t>
      </w:r>
      <w:r w:rsidRPr="00E0140F">
        <w:t>group</w:t>
      </w:r>
      <w:r w:rsidR="001F73D7">
        <w:t xml:space="preserve"> </w:t>
      </w:r>
      <w:r w:rsidRPr="00E0140F">
        <w:t>would</w:t>
      </w:r>
      <w:r w:rsidR="001F73D7">
        <w:t xml:space="preserve"> </w:t>
      </w:r>
      <w:r w:rsidRPr="00E0140F">
        <w:t>mean</w:t>
      </w:r>
      <w:r w:rsidR="001F73D7">
        <w:t xml:space="preserve"> </w:t>
      </w:r>
      <w:r w:rsidRPr="00E0140F">
        <w:t>that</w:t>
      </w:r>
      <w:r w:rsidR="001F73D7">
        <w:t xml:space="preserve"> </w:t>
      </w:r>
      <w:r w:rsidRPr="00E0140F">
        <w:t>high</w:t>
      </w:r>
      <w:r w:rsidR="00D7341C">
        <w:noBreakHyphen/>
      </w:r>
      <w:r w:rsidRPr="00E0140F">
        <w:t>quality</w:t>
      </w:r>
      <w:r w:rsidR="001F73D7">
        <w:t xml:space="preserve"> </w:t>
      </w:r>
      <w:r w:rsidRPr="00E0140F">
        <w:t>school</w:t>
      </w:r>
      <w:r w:rsidR="001F73D7">
        <w:t xml:space="preserve"> </w:t>
      </w:r>
      <w:r w:rsidRPr="00E0140F">
        <w:t>leavers</w:t>
      </w:r>
      <w:r w:rsidR="001F73D7">
        <w:t xml:space="preserve"> </w:t>
      </w:r>
      <w:r w:rsidRPr="00E0140F">
        <w:t>would</w:t>
      </w:r>
      <w:r w:rsidR="001F73D7">
        <w:t xml:space="preserve"> </w:t>
      </w:r>
      <w:r w:rsidRPr="00E0140F">
        <w:t>settle</w:t>
      </w:r>
      <w:r w:rsidR="001F73D7">
        <w:t xml:space="preserve"> </w:t>
      </w:r>
      <w:r w:rsidRPr="00E0140F">
        <w:t>into</w:t>
      </w:r>
      <w:r w:rsidR="001F73D7">
        <w:t xml:space="preserve"> </w:t>
      </w:r>
      <w:r w:rsidRPr="00E0140F">
        <w:t>other</w:t>
      </w:r>
      <w:r w:rsidR="001F73D7">
        <w:t xml:space="preserve"> </w:t>
      </w:r>
      <w:r w:rsidRPr="00E0140F">
        <w:t>careers</w:t>
      </w:r>
      <w:r w:rsidR="001F73D7">
        <w:t xml:space="preserve"> </w:t>
      </w:r>
      <w:r w:rsidRPr="00E0140F">
        <w:t>and</w:t>
      </w:r>
      <w:r w:rsidR="001F73D7">
        <w:t xml:space="preserve"> </w:t>
      </w:r>
      <w:r w:rsidRPr="00E0140F">
        <w:t>thus</w:t>
      </w:r>
      <w:r w:rsidR="001F73D7">
        <w:t xml:space="preserve"> </w:t>
      </w:r>
      <w:r w:rsidRPr="00E0140F">
        <w:t>be</w:t>
      </w:r>
      <w:r w:rsidR="001F73D7">
        <w:t xml:space="preserve"> </w:t>
      </w:r>
      <w:r w:rsidRPr="00E0140F">
        <w:t>lost</w:t>
      </w:r>
      <w:r w:rsidR="001F73D7">
        <w:t xml:space="preserve"> </w:t>
      </w:r>
      <w:r w:rsidRPr="00E0140F">
        <w:t>to</w:t>
      </w:r>
      <w:r w:rsidR="001F73D7">
        <w:t xml:space="preserve"> </w:t>
      </w:r>
      <w:r w:rsidRPr="00E0140F">
        <w:t>the</w:t>
      </w:r>
      <w:r w:rsidR="001F73D7">
        <w:t xml:space="preserve"> </w:t>
      </w:r>
      <w:r w:rsidRPr="00E0140F">
        <w:t>Services.</w:t>
      </w:r>
      <w:r w:rsidR="001F73D7">
        <w:t xml:space="preserve"> </w:t>
      </w:r>
      <w:r w:rsidRPr="00E0140F">
        <w:t>This</w:t>
      </w:r>
      <w:r w:rsidR="001F73D7">
        <w:t xml:space="preserve"> </w:t>
      </w:r>
      <w:r w:rsidRPr="00E0140F">
        <w:t>would</w:t>
      </w:r>
      <w:r w:rsidR="001F73D7">
        <w:t xml:space="preserve"> </w:t>
      </w:r>
      <w:r w:rsidRPr="00E0140F">
        <w:t>create</w:t>
      </w:r>
      <w:r w:rsidR="001F73D7">
        <w:t xml:space="preserve"> </w:t>
      </w:r>
      <w:r w:rsidRPr="00E0140F">
        <w:t>serious</w:t>
      </w:r>
      <w:r w:rsidR="001F73D7">
        <w:t xml:space="preserve"> </w:t>
      </w:r>
      <w:r w:rsidRPr="00E0140F">
        <w:t>manning</w:t>
      </w:r>
      <w:r w:rsidR="001F73D7">
        <w:t xml:space="preserve"> </w:t>
      </w:r>
      <w:r w:rsidRPr="00E0140F">
        <w:t>problems</w:t>
      </w:r>
      <w:r w:rsidR="001F73D7">
        <w:t xml:space="preserve"> </w:t>
      </w:r>
      <w:r w:rsidRPr="00E0140F">
        <w:t>for</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since</w:t>
      </w:r>
      <w:r w:rsidR="001F73D7">
        <w:t xml:space="preserve"> </w:t>
      </w:r>
      <w:r w:rsidRPr="00E0140F">
        <w:t>30</w:t>
      </w:r>
      <w:r w:rsidR="001F73D7">
        <w:t xml:space="preserve"> </w:t>
      </w:r>
      <w:r w:rsidRPr="00E0140F">
        <w:t>per</w:t>
      </w:r>
      <w:r w:rsidR="001F73D7">
        <w:t xml:space="preserve"> </w:t>
      </w:r>
      <w:r w:rsidRPr="00E0140F">
        <w:t>cent</w:t>
      </w:r>
      <w:r w:rsidR="001F73D7">
        <w:t xml:space="preserve"> </w:t>
      </w:r>
      <w:r w:rsidRPr="00E0140F">
        <w:t>of</w:t>
      </w:r>
      <w:r w:rsidR="001F73D7">
        <w:t xml:space="preserve"> </w:t>
      </w:r>
      <w:r w:rsidRPr="00E0140F">
        <w:t>all</w:t>
      </w:r>
      <w:r w:rsidR="001F73D7">
        <w:t xml:space="preserve"> </w:t>
      </w:r>
      <w:r w:rsidRPr="00E0140F">
        <w:t>recruits</w:t>
      </w:r>
      <w:r w:rsidR="001F73D7">
        <w:t xml:space="preserve"> </w:t>
      </w:r>
      <w:r w:rsidRPr="00E0140F">
        <w:t>in</w:t>
      </w:r>
      <w:r w:rsidR="001F73D7">
        <w:t xml:space="preserve"> </w:t>
      </w:r>
      <w:r w:rsidRPr="00E0140F">
        <w:t>2006</w:t>
      </w:r>
      <w:r w:rsidR="00D7341C">
        <w:t>-20</w:t>
      </w:r>
      <w:r w:rsidRPr="00E0140F">
        <w:t>07</w:t>
      </w:r>
      <w:r w:rsidR="001F73D7">
        <w:t xml:space="preserve"> </w:t>
      </w:r>
      <w:r w:rsidRPr="00E0140F">
        <w:t>were</w:t>
      </w:r>
      <w:r w:rsidR="001F73D7">
        <w:t xml:space="preserve"> </w:t>
      </w:r>
      <w:r w:rsidRPr="00E0140F">
        <w:t>aged</w:t>
      </w:r>
      <w:r w:rsidR="001F73D7">
        <w:t xml:space="preserve"> </w:t>
      </w:r>
      <w:r w:rsidRPr="00E0140F">
        <w:t>under</w:t>
      </w:r>
      <w:r w:rsidR="001F73D7">
        <w:t xml:space="preserve"> </w:t>
      </w:r>
      <w:r w:rsidRPr="00E0140F">
        <w:t>18.</w:t>
      </w:r>
      <w:r w:rsidR="001F73D7">
        <w:t xml:space="preserve"> </w:t>
      </w:r>
      <w:r w:rsidRPr="00E0140F">
        <w:t>The</w:t>
      </w:r>
      <w:r w:rsidR="001F73D7">
        <w:t xml:space="preserve"> </w:t>
      </w:r>
      <w:r w:rsidRPr="00E0140F">
        <w:t>Services,</w:t>
      </w:r>
      <w:r w:rsidR="001F73D7">
        <w:t xml:space="preserve"> </w:t>
      </w:r>
      <w:r w:rsidRPr="00E0140F">
        <w:t>in</w:t>
      </w:r>
      <w:r w:rsidR="001F73D7">
        <w:t xml:space="preserve"> </w:t>
      </w:r>
      <w:r w:rsidRPr="00E0140F">
        <w:t>particular</w:t>
      </w:r>
      <w:r w:rsidR="001F73D7">
        <w:t xml:space="preserve"> </w:t>
      </w:r>
      <w:r w:rsidRPr="00E0140F">
        <w:t>the</w:t>
      </w:r>
      <w:r w:rsidR="001F73D7">
        <w:t xml:space="preserve"> </w:t>
      </w:r>
      <w:r w:rsidRPr="00E0140F">
        <w:t>Army,</w:t>
      </w:r>
      <w:r w:rsidR="001F73D7">
        <w:t xml:space="preserve"> </w:t>
      </w:r>
      <w:r w:rsidRPr="00E0140F">
        <w:t>would</w:t>
      </w:r>
      <w:r w:rsidR="001F73D7">
        <w:t xml:space="preserve"> </w:t>
      </w:r>
      <w:r w:rsidRPr="00E0140F">
        <w:t>be</w:t>
      </w:r>
      <w:r w:rsidR="001F73D7">
        <w:t xml:space="preserve"> </w:t>
      </w:r>
      <w:r w:rsidRPr="00E0140F">
        <w:t>unable</w:t>
      </w:r>
      <w:r w:rsidR="001F73D7">
        <w:t xml:space="preserve"> </w:t>
      </w:r>
      <w:r w:rsidRPr="00E0140F">
        <w:t>to</w:t>
      </w:r>
      <w:r w:rsidR="001F73D7">
        <w:t xml:space="preserve"> </w:t>
      </w:r>
      <w:r w:rsidRPr="00E0140F">
        <w:t>man</w:t>
      </w:r>
      <w:r w:rsidR="001F73D7">
        <w:t xml:space="preserve"> </w:t>
      </w:r>
      <w:r w:rsidRPr="00E0140F">
        <w:t>current</w:t>
      </w:r>
      <w:r w:rsidR="001F73D7">
        <w:t xml:space="preserve"> </w:t>
      </w:r>
      <w:r w:rsidRPr="00E0140F">
        <w:t>structures</w:t>
      </w:r>
      <w:r w:rsidR="001F73D7">
        <w:t xml:space="preserve"> </w:t>
      </w:r>
      <w:r w:rsidRPr="00E0140F">
        <w:t>and</w:t>
      </w:r>
      <w:r w:rsidR="001F73D7">
        <w:t xml:space="preserve"> </w:t>
      </w:r>
      <w:r>
        <w:t>maintain</w:t>
      </w:r>
      <w:r w:rsidR="001F73D7">
        <w:t xml:space="preserve"> </w:t>
      </w:r>
      <w:r>
        <w:t>current</w:t>
      </w:r>
      <w:r w:rsidR="001F73D7">
        <w:t xml:space="preserve"> </w:t>
      </w:r>
      <w:r>
        <w:t>capabilities.</w:t>
      </w:r>
    </w:p>
    <w:p w:rsidR="00E0140F" w:rsidRPr="00E0140F" w:rsidRDefault="00E0140F" w:rsidP="00E0140F">
      <w:r w:rsidRPr="00E0140F">
        <w:t>19.</w:t>
      </w:r>
      <w:r w:rsidRPr="00E0140F">
        <w:tab/>
        <w:t>The</w:t>
      </w:r>
      <w:r w:rsidR="001F73D7">
        <w:t xml:space="preserve"> </w:t>
      </w:r>
      <w:r w:rsidRPr="00E0140F">
        <w:t>armed</w:t>
      </w:r>
      <w:r w:rsidR="001F73D7">
        <w:t xml:space="preserve"> </w:t>
      </w:r>
      <w:r w:rsidRPr="00E0140F">
        <w:t>forces</w:t>
      </w:r>
      <w:r w:rsidR="001F73D7">
        <w:t xml:space="preserve"> </w:t>
      </w:r>
      <w:r w:rsidRPr="00E0140F">
        <w:t>are</w:t>
      </w:r>
      <w:r w:rsidR="001F73D7">
        <w:t xml:space="preserve"> </w:t>
      </w:r>
      <w:r w:rsidRPr="00E0140F">
        <w:t>recognized</w:t>
      </w:r>
      <w:r w:rsidR="001F73D7">
        <w:t xml:space="preserve"> </w:t>
      </w:r>
      <w:r w:rsidRPr="00E0140F">
        <w:t>as</w:t>
      </w:r>
      <w:r w:rsidR="001F73D7">
        <w:t xml:space="preserve"> </w:t>
      </w:r>
      <w:r w:rsidRPr="00E0140F">
        <w:t>a</w:t>
      </w:r>
      <w:r w:rsidR="001F73D7">
        <w:t xml:space="preserve"> </w:t>
      </w:r>
      <w:r w:rsidRPr="00E0140F">
        <w:t>major</w:t>
      </w:r>
      <w:r w:rsidR="001F73D7">
        <w:t xml:space="preserve"> </w:t>
      </w:r>
      <w:r w:rsidRPr="00E0140F">
        <w:t>provider</w:t>
      </w:r>
      <w:r w:rsidR="001F73D7">
        <w:t xml:space="preserve"> </w:t>
      </w:r>
      <w:r w:rsidRPr="00E0140F">
        <w:t>of</w:t>
      </w:r>
      <w:r w:rsidR="001F73D7">
        <w:t xml:space="preserve"> </w:t>
      </w:r>
      <w:r w:rsidRPr="00E0140F">
        <w:t>work</w:t>
      </w:r>
      <w:r w:rsidR="001F73D7">
        <w:t>-</w:t>
      </w:r>
      <w:r w:rsidRPr="00E0140F">
        <w:t>based</w:t>
      </w:r>
      <w:r w:rsidR="001F73D7">
        <w:t xml:space="preserve"> </w:t>
      </w:r>
      <w:r w:rsidRPr="00E0140F">
        <w:t>training</w:t>
      </w:r>
      <w:r w:rsidR="001F73D7">
        <w:t xml:space="preserve"> </w:t>
      </w:r>
      <w:r w:rsidRPr="00E0140F">
        <w:t>for</w:t>
      </w:r>
      <w:r w:rsidR="001F73D7">
        <w:t xml:space="preserve"> </w:t>
      </w:r>
      <w:r w:rsidRPr="00E0140F">
        <w:t>the</w:t>
      </w:r>
      <w:r w:rsidR="00D7341C">
        <w:t> </w:t>
      </w:r>
      <w:r w:rsidRPr="00E0140F">
        <w:t>16</w:t>
      </w:r>
      <w:r w:rsidR="00D7341C">
        <w:noBreakHyphen/>
      </w:r>
      <w:r w:rsidRPr="00E0140F">
        <w:t>18</w:t>
      </w:r>
      <w:r w:rsidR="00D7341C">
        <w:t> </w:t>
      </w:r>
      <w:r w:rsidRPr="00E0140F">
        <w:t>age</w:t>
      </w:r>
      <w:r w:rsidR="001F73D7">
        <w:t xml:space="preserve"> </w:t>
      </w:r>
      <w:r w:rsidRPr="00E0140F">
        <w:t>group.</w:t>
      </w:r>
      <w:r w:rsidR="001F73D7">
        <w:t xml:space="preserve"> </w:t>
      </w:r>
      <w:r w:rsidRPr="00E0140F">
        <w:t>The</w:t>
      </w:r>
      <w:r w:rsidR="001F73D7">
        <w:t xml:space="preserve"> </w:t>
      </w:r>
      <w:r w:rsidRPr="00E0140F">
        <w:t>Services</w:t>
      </w:r>
      <w:r w:rsidR="001F73D7">
        <w:t xml:space="preserve"> </w:t>
      </w:r>
      <w:r w:rsidRPr="00E0140F">
        <w:t>provide</w:t>
      </w:r>
      <w:r w:rsidR="001F73D7">
        <w:t xml:space="preserve"> </w:t>
      </w:r>
      <w:r w:rsidRPr="00E0140F">
        <w:t>opportunities</w:t>
      </w:r>
      <w:r w:rsidR="001F73D7">
        <w:t xml:space="preserve"> </w:t>
      </w:r>
      <w:r w:rsidRPr="00E0140F">
        <w:t>to</w:t>
      </w:r>
      <w:r w:rsidR="001F73D7">
        <w:t xml:space="preserve"> </w:t>
      </w:r>
      <w:r w:rsidRPr="00E0140F">
        <w:t>continue</w:t>
      </w:r>
      <w:r w:rsidR="001F73D7">
        <w:t xml:space="preserve"> </w:t>
      </w:r>
      <w:r w:rsidRPr="00E0140F">
        <w:t>with</w:t>
      </w:r>
      <w:r w:rsidR="001F73D7">
        <w:t xml:space="preserve"> </w:t>
      </w:r>
      <w:r w:rsidRPr="00E0140F">
        <w:t>constructive</w:t>
      </w:r>
      <w:r w:rsidR="001F73D7">
        <w:t xml:space="preserve"> </w:t>
      </w:r>
      <w:r w:rsidRPr="00E0140F">
        <w:t>training</w:t>
      </w:r>
      <w:r w:rsidR="001F73D7">
        <w:t xml:space="preserve"> </w:t>
      </w:r>
      <w:r w:rsidRPr="00E0140F">
        <w:t>and</w:t>
      </w:r>
      <w:r w:rsidR="001F73D7">
        <w:t xml:space="preserve"> </w:t>
      </w:r>
      <w:r w:rsidRPr="00E0140F">
        <w:t>education</w:t>
      </w:r>
      <w:r w:rsidR="001F73D7">
        <w:t xml:space="preserve"> </w:t>
      </w:r>
      <w:r w:rsidRPr="00E0140F">
        <w:t>for</w:t>
      </w:r>
      <w:r w:rsidR="001F73D7">
        <w:t xml:space="preserve"> </w:t>
      </w:r>
      <w:r w:rsidRPr="00E0140F">
        <w:t>all</w:t>
      </w:r>
      <w:r w:rsidR="001F73D7">
        <w:t xml:space="preserve"> </w:t>
      </w:r>
      <w:r w:rsidRPr="00E0140F">
        <w:t>recruits</w:t>
      </w:r>
      <w:r w:rsidR="001F73D7">
        <w:t xml:space="preserve"> </w:t>
      </w:r>
      <w:r w:rsidRPr="00E0140F">
        <w:t>from</w:t>
      </w:r>
      <w:r w:rsidR="001F73D7">
        <w:t xml:space="preserve"> </w:t>
      </w:r>
      <w:r w:rsidRPr="00E0140F">
        <w:t>every</w:t>
      </w:r>
      <w:r w:rsidR="001F73D7">
        <w:t xml:space="preserve"> </w:t>
      </w:r>
      <w:r w:rsidRPr="00E0140F">
        <w:t>level</w:t>
      </w:r>
      <w:r w:rsidR="001F73D7">
        <w:t xml:space="preserve"> </w:t>
      </w:r>
      <w:r w:rsidRPr="00E0140F">
        <w:t>of</w:t>
      </w:r>
      <w:r w:rsidR="001F73D7">
        <w:t xml:space="preserve"> </w:t>
      </w:r>
      <w:r w:rsidRPr="00E0140F">
        <w:t>ability</w:t>
      </w:r>
      <w:r w:rsidR="001F73D7">
        <w:t xml:space="preserve"> </w:t>
      </w:r>
      <w:r w:rsidRPr="00E0140F">
        <w:t>and</w:t>
      </w:r>
      <w:r w:rsidR="001F73D7">
        <w:t xml:space="preserve"> </w:t>
      </w:r>
      <w:r w:rsidRPr="00E0140F">
        <w:t>achievement.</w:t>
      </w:r>
      <w:r w:rsidR="001F73D7">
        <w:t xml:space="preserve"> </w:t>
      </w:r>
      <w:r w:rsidRPr="00E0140F">
        <w:t>They</w:t>
      </w:r>
      <w:r w:rsidR="001F73D7">
        <w:t xml:space="preserve"> </w:t>
      </w:r>
      <w:r w:rsidRPr="00E0140F">
        <w:t>are</w:t>
      </w:r>
      <w:r w:rsidR="001F73D7">
        <w:t xml:space="preserve"> </w:t>
      </w:r>
      <w:r w:rsidRPr="00E0140F">
        <w:t>the</w:t>
      </w:r>
      <w:r w:rsidR="001F73D7">
        <w:t xml:space="preserve"> </w:t>
      </w:r>
      <w:r w:rsidRPr="00E0140F">
        <w:t>largest</w:t>
      </w:r>
      <w:r w:rsidR="001F73D7">
        <w:t xml:space="preserve"> </w:t>
      </w:r>
      <w:r w:rsidRPr="00E0140F">
        <w:t>single</w:t>
      </w:r>
      <w:r w:rsidR="001F73D7">
        <w:t xml:space="preserve"> </w:t>
      </w:r>
      <w:r w:rsidRPr="00E0140F">
        <w:t>supplier</w:t>
      </w:r>
      <w:r w:rsidR="001F73D7">
        <w:t xml:space="preserve"> </w:t>
      </w:r>
      <w:r w:rsidRPr="00E0140F">
        <w:t>of</w:t>
      </w:r>
      <w:r w:rsidR="001F73D7">
        <w:t xml:space="preserve"> </w:t>
      </w:r>
      <w:r w:rsidRPr="00E0140F">
        <w:t>apprenticeships</w:t>
      </w:r>
      <w:r w:rsidR="001F73D7">
        <w:t xml:space="preserve"> </w:t>
      </w:r>
      <w:r w:rsidRPr="00E0140F">
        <w:t>and</w:t>
      </w:r>
      <w:r w:rsidR="001F73D7">
        <w:t xml:space="preserve"> </w:t>
      </w:r>
      <w:r w:rsidRPr="00E0140F">
        <w:t>in</w:t>
      </w:r>
      <w:r w:rsidR="001F73D7">
        <w:t xml:space="preserve"> </w:t>
      </w:r>
      <w:r w:rsidRPr="00E0140F">
        <w:t>2005</w:t>
      </w:r>
      <w:r w:rsidR="001F73D7">
        <w:t>-</w:t>
      </w:r>
      <w:r w:rsidRPr="00E0140F">
        <w:t>2006</w:t>
      </w:r>
      <w:r w:rsidR="001F73D7">
        <w:t xml:space="preserve"> </w:t>
      </w:r>
      <w:r w:rsidRPr="00E0140F">
        <w:t>alone,</w:t>
      </w:r>
      <w:r w:rsidR="001F73D7">
        <w:t xml:space="preserve"> </w:t>
      </w:r>
      <w:r w:rsidRPr="00E0140F">
        <w:t>8,245</w:t>
      </w:r>
      <w:r w:rsidR="001F73D7">
        <w:t xml:space="preserve"> </w:t>
      </w:r>
      <w:r w:rsidRPr="00E0140F">
        <w:t>apprenticeships</w:t>
      </w:r>
      <w:r w:rsidR="001F73D7">
        <w:t xml:space="preserve"> </w:t>
      </w:r>
      <w:r w:rsidRPr="00E0140F">
        <w:t>were</w:t>
      </w:r>
      <w:r w:rsidR="001F73D7">
        <w:t xml:space="preserve"> </w:t>
      </w:r>
      <w:r w:rsidRPr="00E0140F">
        <w:t>completed.</w:t>
      </w:r>
      <w:r w:rsidR="001F73D7">
        <w:t xml:space="preserve"> </w:t>
      </w:r>
      <w:r w:rsidRPr="00E0140F">
        <w:t>Those</w:t>
      </w:r>
      <w:r w:rsidR="001F73D7">
        <w:t xml:space="preserve"> </w:t>
      </w:r>
      <w:r w:rsidRPr="00E0140F">
        <w:t>who</w:t>
      </w:r>
      <w:r w:rsidR="001F73D7">
        <w:t xml:space="preserve"> </w:t>
      </w:r>
      <w:r w:rsidRPr="00E0140F">
        <w:t>come</w:t>
      </w:r>
      <w:r w:rsidR="001F73D7">
        <w:t xml:space="preserve"> </w:t>
      </w:r>
      <w:r w:rsidRPr="00E0140F">
        <w:t>from</w:t>
      </w:r>
      <w:r w:rsidR="001F73D7">
        <w:t xml:space="preserve"> </w:t>
      </w:r>
      <w:r w:rsidRPr="00E0140F">
        <w:t>difficult</w:t>
      </w:r>
      <w:r w:rsidR="001F73D7">
        <w:t xml:space="preserve"> </w:t>
      </w:r>
      <w:r w:rsidRPr="00E0140F">
        <w:t>social</w:t>
      </w:r>
      <w:r w:rsidR="001F73D7">
        <w:t xml:space="preserve"> </w:t>
      </w:r>
      <w:r w:rsidRPr="00E0140F">
        <w:t>circumstances</w:t>
      </w:r>
      <w:r w:rsidR="001F73D7">
        <w:t xml:space="preserve"> </w:t>
      </w:r>
      <w:r w:rsidRPr="00E0140F">
        <w:t>and</w:t>
      </w:r>
      <w:r w:rsidR="001F73D7">
        <w:t xml:space="preserve"> </w:t>
      </w:r>
      <w:r w:rsidRPr="00E0140F">
        <w:t>with</w:t>
      </w:r>
      <w:r w:rsidR="001F73D7">
        <w:t xml:space="preserve"> </w:t>
      </w:r>
      <w:r w:rsidRPr="00E0140F">
        <w:t>few</w:t>
      </w:r>
      <w:r w:rsidR="001F73D7">
        <w:t xml:space="preserve"> </w:t>
      </w:r>
      <w:r w:rsidRPr="00E0140F">
        <w:t>or</w:t>
      </w:r>
      <w:r w:rsidR="001F73D7">
        <w:t xml:space="preserve"> </w:t>
      </w:r>
      <w:r w:rsidRPr="00E0140F">
        <w:t>no</w:t>
      </w:r>
      <w:r w:rsidR="001F73D7">
        <w:t xml:space="preserve"> </w:t>
      </w:r>
      <w:r w:rsidR="001F4C58">
        <w:br w:type="page"/>
      </w:r>
      <w:r w:rsidRPr="00E0140F">
        <w:t>qualifications</w:t>
      </w:r>
      <w:r w:rsidR="001F73D7">
        <w:t xml:space="preserve"> </w:t>
      </w:r>
      <w:r w:rsidRPr="00E0140F">
        <w:t>are</w:t>
      </w:r>
      <w:r w:rsidR="001F73D7">
        <w:t xml:space="preserve"> </w:t>
      </w:r>
      <w:r w:rsidRPr="00E0140F">
        <w:t>given</w:t>
      </w:r>
      <w:r w:rsidR="001F73D7">
        <w:t xml:space="preserve"> </w:t>
      </w:r>
      <w:r w:rsidRPr="00E0140F">
        <w:t>the</w:t>
      </w:r>
      <w:r w:rsidR="001F73D7">
        <w:t xml:space="preserve"> </w:t>
      </w:r>
      <w:r w:rsidRPr="00E0140F">
        <w:t>chance</w:t>
      </w:r>
      <w:r w:rsidR="001F73D7">
        <w:t xml:space="preserve"> </w:t>
      </w:r>
      <w:r w:rsidRPr="00E0140F">
        <w:t>to</w:t>
      </w:r>
      <w:r w:rsidR="001F73D7">
        <w:t xml:space="preserve"> </w:t>
      </w:r>
      <w:r w:rsidRPr="00E0140F">
        <w:t>acquire</w:t>
      </w:r>
      <w:r w:rsidR="001F73D7">
        <w:t xml:space="preserve"> </w:t>
      </w:r>
      <w:r w:rsidRPr="00E0140F">
        <w:t>new</w:t>
      </w:r>
      <w:r w:rsidR="001F73D7">
        <w:t xml:space="preserve"> </w:t>
      </w:r>
      <w:r w:rsidRPr="00E0140F">
        <w:t>skills</w:t>
      </w:r>
      <w:r w:rsidR="001F73D7">
        <w:t xml:space="preserve"> </w:t>
      </w:r>
      <w:r w:rsidRPr="00E0140F">
        <w:t>and</w:t>
      </w:r>
      <w:r w:rsidR="001F73D7">
        <w:t xml:space="preserve"> </w:t>
      </w:r>
      <w:r w:rsidRPr="00E0140F">
        <w:t>qualifications</w:t>
      </w:r>
      <w:r w:rsidR="001F73D7">
        <w:t xml:space="preserve"> </w:t>
      </w:r>
      <w:r w:rsidRPr="00E0140F">
        <w:t>that</w:t>
      </w:r>
      <w:r w:rsidR="001F73D7">
        <w:t xml:space="preserve"> </w:t>
      </w:r>
      <w:r w:rsidRPr="00E0140F">
        <w:t>not</w:t>
      </w:r>
      <w:r w:rsidR="001F73D7">
        <w:t xml:space="preserve"> </w:t>
      </w:r>
      <w:r w:rsidRPr="00E0140F">
        <w:t>only</w:t>
      </w:r>
      <w:r w:rsidR="001F73D7">
        <w:t xml:space="preserve"> </w:t>
      </w:r>
      <w:r w:rsidRPr="00E0140F">
        <w:t>prepare</w:t>
      </w:r>
      <w:r w:rsidR="001F73D7">
        <w:t xml:space="preserve"> </w:t>
      </w:r>
      <w:r w:rsidRPr="00E0140F">
        <w:t>them</w:t>
      </w:r>
      <w:r w:rsidR="001F73D7">
        <w:t xml:space="preserve"> </w:t>
      </w:r>
      <w:r w:rsidRPr="00E0140F">
        <w:t>to</w:t>
      </w:r>
      <w:r w:rsidR="001F73D7">
        <w:t xml:space="preserve"> </w:t>
      </w:r>
      <w:r w:rsidRPr="00E0140F">
        <w:t>succeed</w:t>
      </w:r>
      <w:r w:rsidR="001F73D7">
        <w:t xml:space="preserve"> </w:t>
      </w:r>
      <w:r w:rsidRPr="00E0140F">
        <w:t>in</w:t>
      </w:r>
      <w:r w:rsidR="001F73D7">
        <w:t xml:space="preserve"> </w:t>
      </w:r>
      <w:r w:rsidRPr="00E0140F">
        <w:t>their</w:t>
      </w:r>
      <w:r w:rsidR="001F73D7">
        <w:t xml:space="preserve"> </w:t>
      </w:r>
      <w:r w:rsidRPr="00E0140F">
        <w:t>chosen</w:t>
      </w:r>
      <w:r w:rsidR="001F73D7">
        <w:t xml:space="preserve"> </w:t>
      </w:r>
      <w:r w:rsidRPr="00E0140F">
        <w:t>career,</w:t>
      </w:r>
      <w:r w:rsidR="001F73D7">
        <w:t xml:space="preserve"> </w:t>
      </w:r>
      <w:r w:rsidRPr="00E0140F">
        <w:t>but</w:t>
      </w:r>
      <w:r w:rsidR="001F73D7">
        <w:t xml:space="preserve"> </w:t>
      </w:r>
      <w:r w:rsidRPr="00E0140F">
        <w:t>are</w:t>
      </w:r>
      <w:r w:rsidR="001F73D7">
        <w:t xml:space="preserve"> </w:t>
      </w:r>
      <w:r w:rsidR="006C05F1">
        <w:t>recognized</w:t>
      </w:r>
      <w:r w:rsidR="001F73D7">
        <w:t xml:space="preserve"> </w:t>
      </w:r>
      <w:r w:rsidRPr="00E0140F">
        <w:t>outside</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While</w:t>
      </w:r>
      <w:r w:rsidR="001F73D7">
        <w:t xml:space="preserve"> </w:t>
      </w:r>
      <w:r w:rsidRPr="00E0140F">
        <w:t>some</w:t>
      </w:r>
      <w:r w:rsidR="001F73D7">
        <w:t xml:space="preserve"> </w:t>
      </w:r>
      <w:r w:rsidRPr="00E0140F">
        <w:t>stages</w:t>
      </w:r>
      <w:r w:rsidR="001F73D7">
        <w:t xml:space="preserve"> </w:t>
      </w:r>
      <w:r w:rsidRPr="00E0140F">
        <w:t>of</w:t>
      </w:r>
      <w:r w:rsidR="001F73D7">
        <w:t xml:space="preserve"> </w:t>
      </w:r>
      <w:r w:rsidRPr="00E0140F">
        <w:t>training</w:t>
      </w:r>
      <w:r w:rsidR="001F73D7">
        <w:t xml:space="preserve"> </w:t>
      </w:r>
      <w:r w:rsidRPr="00E0140F">
        <w:t>and</w:t>
      </w:r>
      <w:r w:rsidR="001F73D7">
        <w:t xml:space="preserve"> </w:t>
      </w:r>
      <w:r w:rsidRPr="00E0140F">
        <w:t>education</w:t>
      </w:r>
      <w:r w:rsidR="001F73D7">
        <w:t xml:space="preserve"> </w:t>
      </w:r>
      <w:r w:rsidRPr="00E0140F">
        <w:t>are</w:t>
      </w:r>
      <w:r w:rsidR="001F73D7">
        <w:t xml:space="preserve"> </w:t>
      </w:r>
      <w:r w:rsidRPr="00E0140F">
        <w:t>conducted</w:t>
      </w:r>
      <w:r w:rsidR="001F73D7">
        <w:t xml:space="preserve"> </w:t>
      </w:r>
      <w:r w:rsidRPr="00E0140F">
        <w:t>in</w:t>
      </w:r>
      <w:r w:rsidR="001F73D7">
        <w:t xml:space="preserve"> </w:t>
      </w:r>
      <w:r w:rsidRPr="00E0140F">
        <w:t>formal</w:t>
      </w:r>
      <w:r w:rsidR="001F73D7">
        <w:t xml:space="preserve"> </w:t>
      </w:r>
      <w:r w:rsidRPr="00E0140F">
        <w:t>training</w:t>
      </w:r>
      <w:r w:rsidR="001F73D7">
        <w:t xml:space="preserve"> </w:t>
      </w:r>
      <w:r w:rsidRPr="00E0140F">
        <w:t>establishments,</w:t>
      </w:r>
      <w:r w:rsidR="001F73D7">
        <w:t xml:space="preserve"> </w:t>
      </w:r>
      <w:r w:rsidRPr="00E0140F">
        <w:t>much</w:t>
      </w:r>
      <w:r w:rsidR="001F73D7">
        <w:t xml:space="preserve"> </w:t>
      </w:r>
      <w:r w:rsidRPr="00E0140F">
        <w:t>of</w:t>
      </w:r>
      <w:r w:rsidR="001F73D7">
        <w:t xml:space="preserve"> </w:t>
      </w:r>
      <w:r w:rsidRPr="00E0140F">
        <w:t>the</w:t>
      </w:r>
      <w:r w:rsidR="001F73D7">
        <w:t xml:space="preserve"> </w:t>
      </w:r>
      <w:r w:rsidRPr="00E0140F">
        <w:t>emphasis</w:t>
      </w:r>
      <w:r w:rsidR="001F73D7">
        <w:t xml:space="preserve"> </w:t>
      </w:r>
      <w:r w:rsidRPr="00E0140F">
        <w:t>is</w:t>
      </w:r>
      <w:r w:rsidR="001F73D7">
        <w:t xml:space="preserve"> </w:t>
      </w:r>
      <w:r w:rsidRPr="00E0140F">
        <w:t>on</w:t>
      </w:r>
      <w:r w:rsidR="001F73D7">
        <w:t xml:space="preserve"> </w:t>
      </w:r>
      <w:r w:rsidRPr="00E0140F">
        <w:t>work</w:t>
      </w:r>
      <w:r w:rsidR="00CB31D7">
        <w:noBreakHyphen/>
      </w:r>
      <w:r w:rsidRPr="00E0140F">
        <w:t>based</w:t>
      </w:r>
      <w:r w:rsidR="001F73D7">
        <w:t xml:space="preserve"> </w:t>
      </w:r>
      <w:r w:rsidRPr="00E0140F">
        <w:t>learning.</w:t>
      </w:r>
    </w:p>
    <w:p w:rsidR="00E0140F" w:rsidRPr="00A75E8A" w:rsidRDefault="00E0140F" w:rsidP="002504E7">
      <w:r w:rsidRPr="00E0140F">
        <w:t>20.</w:t>
      </w:r>
      <w:r w:rsidRPr="00E0140F">
        <w:tab/>
        <w:t>The</w:t>
      </w:r>
      <w:r w:rsidR="001F73D7">
        <w:t xml:space="preserve"> </w:t>
      </w:r>
      <w:r w:rsidRPr="00E0140F">
        <w:t>armed</w:t>
      </w:r>
      <w:r w:rsidR="001F73D7">
        <w:t xml:space="preserve"> </w:t>
      </w:r>
      <w:r w:rsidRPr="00E0140F">
        <w:t>forces</w:t>
      </w:r>
      <w:r w:rsidR="001F73D7">
        <w:t xml:space="preserve"> </w:t>
      </w:r>
      <w:r w:rsidRPr="00E0140F">
        <w:t>recognize</w:t>
      </w:r>
      <w:r w:rsidR="001F73D7">
        <w:t xml:space="preserve"> </w:t>
      </w:r>
      <w:r w:rsidRPr="00E0140F">
        <w:t>that</w:t>
      </w:r>
      <w:r w:rsidR="001F73D7">
        <w:t xml:space="preserve"> </w:t>
      </w:r>
      <w:r w:rsidRPr="00E0140F">
        <w:t>the</w:t>
      </w:r>
      <w:r w:rsidR="001F73D7">
        <w:t xml:space="preserve"> </w:t>
      </w:r>
      <w:r w:rsidRPr="00E0140F">
        <w:t>people</w:t>
      </w:r>
      <w:r w:rsidR="001F73D7">
        <w:t xml:space="preserve"> </w:t>
      </w:r>
      <w:r w:rsidRPr="00E0140F">
        <w:t>whom</w:t>
      </w:r>
      <w:r w:rsidR="001F73D7">
        <w:t xml:space="preserve"> </w:t>
      </w:r>
      <w:r w:rsidRPr="00E0140F">
        <w:t>they</w:t>
      </w:r>
      <w:r w:rsidR="001F73D7">
        <w:t xml:space="preserve"> </w:t>
      </w:r>
      <w:r w:rsidRPr="00E0140F">
        <w:t>employ</w:t>
      </w:r>
      <w:r w:rsidR="001F73D7">
        <w:t xml:space="preserve"> </w:t>
      </w:r>
      <w:r w:rsidRPr="00E0140F">
        <w:t>are</w:t>
      </w:r>
      <w:r w:rsidR="001F73D7">
        <w:t xml:space="preserve"> </w:t>
      </w:r>
      <w:r w:rsidRPr="00E0140F">
        <w:t>the</w:t>
      </w:r>
      <w:r w:rsidR="001F73D7">
        <w:t xml:space="preserve"> </w:t>
      </w:r>
      <w:r w:rsidRPr="00E0140F">
        <w:t>most</w:t>
      </w:r>
      <w:r w:rsidR="001F73D7">
        <w:t xml:space="preserve"> </w:t>
      </w:r>
      <w:r w:rsidRPr="00E0140F">
        <w:t>important</w:t>
      </w:r>
      <w:r w:rsidR="001F73D7">
        <w:t xml:space="preserve"> </w:t>
      </w:r>
      <w:r w:rsidRPr="00E0140F">
        <w:t>factor</w:t>
      </w:r>
      <w:r w:rsidR="001F73D7">
        <w:t xml:space="preserve"> </w:t>
      </w:r>
      <w:r w:rsidRPr="00E0140F">
        <w:t>in</w:t>
      </w:r>
      <w:r w:rsidR="001F73D7">
        <w:t xml:space="preserve"> </w:t>
      </w:r>
      <w:r w:rsidRPr="00E0140F">
        <w:t>fulfilling</w:t>
      </w:r>
      <w:r w:rsidR="001F73D7">
        <w:t xml:space="preserve"> </w:t>
      </w:r>
      <w:r w:rsidRPr="00E0140F">
        <w:t>the</w:t>
      </w:r>
      <w:r w:rsidR="001F73D7">
        <w:t xml:space="preserve"> </w:t>
      </w:r>
      <w:r w:rsidRPr="00E0140F">
        <w:t>mission</w:t>
      </w:r>
      <w:r w:rsidR="001F73D7">
        <w:t xml:space="preserve"> </w:t>
      </w:r>
      <w:r w:rsidRPr="00E0140F">
        <w:t>to</w:t>
      </w:r>
      <w:r w:rsidR="001F73D7">
        <w:t xml:space="preserve"> </w:t>
      </w:r>
      <w:r w:rsidRPr="00E0140F">
        <w:t>defend</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and</w:t>
      </w:r>
      <w:r w:rsidR="001F73D7">
        <w:t xml:space="preserve"> </w:t>
      </w:r>
      <w:r w:rsidRPr="00E0140F">
        <w:t>its</w:t>
      </w:r>
      <w:r w:rsidR="001F73D7">
        <w:t xml:space="preserve"> </w:t>
      </w:r>
      <w:r w:rsidRPr="00E0140F">
        <w:t>interests.</w:t>
      </w:r>
      <w:r w:rsidR="001F73D7">
        <w:t xml:space="preserve"> </w:t>
      </w:r>
      <w:r w:rsidRPr="00E0140F">
        <w:t>To</w:t>
      </w:r>
      <w:r w:rsidR="001F73D7">
        <w:t xml:space="preserve"> </w:t>
      </w:r>
      <w:r w:rsidRPr="00E0140F">
        <w:t>gain</w:t>
      </w:r>
      <w:r w:rsidR="001F73D7">
        <w:t xml:space="preserve"> </w:t>
      </w:r>
      <w:r w:rsidRPr="00E0140F">
        <w:t>support</w:t>
      </w:r>
      <w:r w:rsidR="001F73D7">
        <w:t xml:space="preserve"> </w:t>
      </w:r>
      <w:r w:rsidRPr="00E0140F">
        <w:t>for</w:t>
      </w:r>
      <w:r w:rsidR="001F73D7">
        <w:t xml:space="preserve"> </w:t>
      </w:r>
      <w:r w:rsidRPr="00E0140F">
        <w:t>its</w:t>
      </w:r>
      <w:r w:rsidR="001F73D7">
        <w:t xml:space="preserve"> </w:t>
      </w:r>
      <w:r w:rsidRPr="00E0140F">
        <w:t>work</w:t>
      </w:r>
      <w:r w:rsidR="001F73D7">
        <w:t xml:space="preserve"> </w:t>
      </w:r>
      <w:r w:rsidRPr="00E0140F">
        <w:t>from</w:t>
      </w:r>
      <w:r w:rsidR="001F73D7">
        <w:t xml:space="preserve"> </w:t>
      </w:r>
      <w:r w:rsidRPr="00E0140F">
        <w:t>the</w:t>
      </w:r>
      <w:r w:rsidR="001F73D7">
        <w:t xml:space="preserve"> </w:t>
      </w:r>
      <w:r w:rsidRPr="00E0140F">
        <w:t>nation</w:t>
      </w:r>
      <w:r w:rsidR="001F73D7">
        <w:t xml:space="preserve"> </w:t>
      </w:r>
      <w:r w:rsidRPr="00E0140F">
        <w:t>as</w:t>
      </w:r>
      <w:r w:rsidR="001F73D7">
        <w:t xml:space="preserve"> </w:t>
      </w:r>
      <w:r w:rsidRPr="00E0140F">
        <w:t>a</w:t>
      </w:r>
      <w:r w:rsidR="001F73D7">
        <w:t xml:space="preserve"> </w:t>
      </w:r>
      <w:r w:rsidRPr="00E0140F">
        <w:t>whole,</w:t>
      </w:r>
      <w:r w:rsidR="001F73D7">
        <w:t xml:space="preserve"> </w:t>
      </w:r>
      <w:r w:rsidRPr="00E0140F">
        <w:t>it</w:t>
      </w:r>
      <w:r w:rsidR="001F73D7">
        <w:t xml:space="preserve"> </w:t>
      </w:r>
      <w:r w:rsidRPr="00E0140F">
        <w:t>needs</w:t>
      </w:r>
      <w:r w:rsidR="001F73D7">
        <w:t xml:space="preserve"> </w:t>
      </w:r>
      <w:r w:rsidRPr="00E0140F">
        <w:t>to</w:t>
      </w:r>
      <w:r w:rsidR="001F73D7">
        <w:t xml:space="preserve"> </w:t>
      </w:r>
      <w:r w:rsidRPr="00E0140F">
        <w:t>reflect</w:t>
      </w:r>
      <w:r w:rsidR="001F73D7">
        <w:t xml:space="preserve"> </w:t>
      </w:r>
      <w:r w:rsidRPr="00E0140F">
        <w:t>the</w:t>
      </w:r>
      <w:r w:rsidR="001F73D7">
        <w:t xml:space="preserve"> </w:t>
      </w:r>
      <w:r w:rsidRPr="00E0140F">
        <w:t>society</w:t>
      </w:r>
      <w:r w:rsidR="001F73D7">
        <w:t xml:space="preserve"> </w:t>
      </w:r>
      <w:r w:rsidRPr="00E0140F">
        <w:t>it</w:t>
      </w:r>
      <w:r w:rsidR="001F73D7">
        <w:t xml:space="preserve"> </w:t>
      </w:r>
      <w:r w:rsidRPr="00E0140F">
        <w:t>serves.</w:t>
      </w:r>
      <w:r w:rsidR="001F73D7">
        <w:t xml:space="preserve"> </w:t>
      </w:r>
      <w:r w:rsidRPr="00E0140F">
        <w:t>The</w:t>
      </w:r>
      <w:r w:rsidR="001F73D7">
        <w:t xml:space="preserve"> </w:t>
      </w:r>
      <w:r w:rsidRPr="00E0140F">
        <w:t>United</w:t>
      </w:r>
      <w:r w:rsidR="002504E7">
        <w:t> </w:t>
      </w:r>
      <w:r w:rsidRPr="00E0140F">
        <w:t>Kingdom</w:t>
      </w:r>
      <w:r w:rsidR="001F73D7">
        <w:t xml:space="preserve"> </w:t>
      </w:r>
      <w:r w:rsidRPr="00E0140F">
        <w:t>is</w:t>
      </w:r>
      <w:r w:rsidR="001F73D7">
        <w:t xml:space="preserve"> </w:t>
      </w:r>
      <w:r w:rsidRPr="00E0140F">
        <w:t>a</w:t>
      </w:r>
      <w:r w:rsidR="001F73D7">
        <w:t xml:space="preserve"> </w:t>
      </w:r>
      <w:r w:rsidRPr="00E0140F">
        <w:t>rich</w:t>
      </w:r>
      <w:r w:rsidR="001F73D7">
        <w:t xml:space="preserve"> </w:t>
      </w:r>
      <w:r w:rsidRPr="00E0140F">
        <w:t>and</w:t>
      </w:r>
      <w:r w:rsidR="001F73D7">
        <w:t xml:space="preserve"> </w:t>
      </w:r>
      <w:r w:rsidRPr="00E0140F">
        <w:t>diverse</w:t>
      </w:r>
      <w:r w:rsidR="001F73D7">
        <w:t xml:space="preserve"> </w:t>
      </w:r>
      <w:r w:rsidRPr="00E0140F">
        <w:t>nation</w:t>
      </w:r>
      <w:r w:rsidR="001F73D7">
        <w:t xml:space="preserve"> </w:t>
      </w:r>
      <w:r w:rsidRPr="00E0140F">
        <w:t>with</w:t>
      </w:r>
      <w:r w:rsidR="001F73D7">
        <w:t xml:space="preserve"> </w:t>
      </w:r>
      <w:r w:rsidRPr="00E0140F">
        <w:t>people</w:t>
      </w:r>
      <w:r w:rsidR="001F73D7">
        <w:t xml:space="preserve"> </w:t>
      </w:r>
      <w:r w:rsidRPr="00E0140F">
        <w:t>from</w:t>
      </w:r>
      <w:r w:rsidR="001F73D7">
        <w:t xml:space="preserve"> </w:t>
      </w:r>
      <w:r w:rsidRPr="00E0140F">
        <w:t>a</w:t>
      </w:r>
      <w:r w:rsidR="001F73D7">
        <w:t xml:space="preserve"> </w:t>
      </w:r>
      <w:r w:rsidRPr="00E0140F">
        <w:t>very</w:t>
      </w:r>
      <w:r w:rsidR="001F73D7">
        <w:t xml:space="preserve"> </w:t>
      </w:r>
      <w:r w:rsidRPr="00E0140F">
        <w:t>wide</w:t>
      </w:r>
      <w:r w:rsidR="001F73D7">
        <w:t xml:space="preserve"> </w:t>
      </w:r>
      <w:r w:rsidRPr="00E0140F">
        <w:t>range</w:t>
      </w:r>
      <w:r w:rsidR="001F73D7">
        <w:t xml:space="preserve"> </w:t>
      </w:r>
      <w:r w:rsidRPr="00E0140F">
        <w:t>of</w:t>
      </w:r>
      <w:r w:rsidR="001F73D7">
        <w:t xml:space="preserve"> </w:t>
      </w:r>
      <w:r w:rsidRPr="00E0140F">
        <w:t>cultures</w:t>
      </w:r>
      <w:r w:rsidR="001F73D7">
        <w:t xml:space="preserve"> </w:t>
      </w:r>
      <w:r w:rsidRPr="00E0140F">
        <w:t>and</w:t>
      </w:r>
      <w:r w:rsidR="001F73D7">
        <w:t xml:space="preserve"> </w:t>
      </w:r>
      <w:r w:rsidRPr="00E0140F">
        <w:t>backgrounds.</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aim</w:t>
      </w:r>
      <w:r w:rsidR="001F73D7">
        <w:t xml:space="preserve"> </w:t>
      </w:r>
      <w:r w:rsidRPr="00E0140F">
        <w:t>to</w:t>
      </w:r>
      <w:r w:rsidR="001F73D7">
        <w:t xml:space="preserve"> </w:t>
      </w:r>
      <w:r w:rsidRPr="00E0140F">
        <w:t>create</w:t>
      </w:r>
      <w:r w:rsidR="001F73D7">
        <w:t xml:space="preserve"> </w:t>
      </w:r>
      <w:r w:rsidRPr="00E0140F">
        <w:t>a</w:t>
      </w:r>
      <w:r w:rsidR="001F73D7">
        <w:t xml:space="preserve"> </w:t>
      </w:r>
      <w:r w:rsidRPr="00E0140F">
        <w:t>working</w:t>
      </w:r>
      <w:r w:rsidR="001F73D7">
        <w:t xml:space="preserve"> </w:t>
      </w:r>
      <w:r w:rsidRPr="00E0140F">
        <w:t>environment</w:t>
      </w:r>
      <w:r w:rsidR="001F73D7">
        <w:t xml:space="preserve"> </w:t>
      </w:r>
      <w:r w:rsidRPr="00E0140F">
        <w:t>in</w:t>
      </w:r>
      <w:r w:rsidR="001F73D7">
        <w:t xml:space="preserve"> </w:t>
      </w:r>
      <w:r w:rsidRPr="00E0140F">
        <w:t>which</w:t>
      </w:r>
      <w:r w:rsidR="001F73D7">
        <w:t xml:space="preserve"> </w:t>
      </w:r>
      <w:r w:rsidRPr="00E0140F">
        <w:t>everyone</w:t>
      </w:r>
      <w:r w:rsidR="001F73D7">
        <w:t xml:space="preserve"> </w:t>
      </w:r>
      <w:r w:rsidRPr="00E0140F">
        <w:t>is</w:t>
      </w:r>
      <w:r w:rsidR="001F73D7">
        <w:t xml:space="preserve"> </w:t>
      </w:r>
      <w:r w:rsidRPr="00E0140F">
        <w:t>not</w:t>
      </w:r>
      <w:r w:rsidR="001F73D7">
        <w:t xml:space="preserve"> </w:t>
      </w:r>
      <w:r w:rsidRPr="00E0140F">
        <w:t>only</w:t>
      </w:r>
      <w:r w:rsidR="001F73D7">
        <w:t xml:space="preserve"> </w:t>
      </w:r>
      <w:r w:rsidRPr="00E0140F">
        <w:t>valued</w:t>
      </w:r>
      <w:r w:rsidR="001F73D7">
        <w:t xml:space="preserve"> </w:t>
      </w:r>
      <w:r w:rsidRPr="00E0140F">
        <w:t>and</w:t>
      </w:r>
      <w:r w:rsidR="001F73D7">
        <w:t xml:space="preserve"> </w:t>
      </w:r>
      <w:r w:rsidRPr="00E0140F">
        <w:t>respected</w:t>
      </w:r>
      <w:r w:rsidR="001F73D7">
        <w:t xml:space="preserve"> </w:t>
      </w:r>
      <w:r w:rsidRPr="00E0140F">
        <w:t>for</w:t>
      </w:r>
      <w:r w:rsidR="001F73D7">
        <w:t xml:space="preserve"> </w:t>
      </w:r>
      <w:r w:rsidRPr="00E0140F">
        <w:t>their</w:t>
      </w:r>
      <w:r w:rsidR="001F73D7">
        <w:t xml:space="preserve"> </w:t>
      </w:r>
      <w:r w:rsidRPr="00E0140F">
        <w:t>unique</w:t>
      </w:r>
      <w:r w:rsidR="001F73D7">
        <w:t xml:space="preserve"> </w:t>
      </w:r>
      <w:r w:rsidRPr="00E0140F">
        <w:t>contribution</w:t>
      </w:r>
      <w:r w:rsidR="001F73D7">
        <w:t xml:space="preserve"> </w:t>
      </w:r>
      <w:r w:rsidRPr="00E0140F">
        <w:t>but</w:t>
      </w:r>
      <w:r w:rsidR="001F73D7">
        <w:t xml:space="preserve"> </w:t>
      </w:r>
      <w:r w:rsidRPr="00E0140F">
        <w:t>encouraged</w:t>
      </w:r>
      <w:r w:rsidR="001F73D7">
        <w:t xml:space="preserve"> </w:t>
      </w:r>
      <w:r w:rsidRPr="00E0140F">
        <w:t>to</w:t>
      </w:r>
      <w:r w:rsidR="001F73D7">
        <w:t xml:space="preserve"> </w:t>
      </w:r>
      <w:r w:rsidR="006C05F1">
        <w:t>realiz</w:t>
      </w:r>
      <w:r w:rsidRPr="00E0140F">
        <w:t>e</w:t>
      </w:r>
      <w:r w:rsidR="001F73D7">
        <w:t xml:space="preserve"> </w:t>
      </w:r>
      <w:r w:rsidRPr="00E0140F">
        <w:t>their</w:t>
      </w:r>
      <w:r w:rsidR="001F73D7">
        <w:t xml:space="preserve"> </w:t>
      </w:r>
      <w:r w:rsidRPr="00E0140F">
        <w:t>full</w:t>
      </w:r>
      <w:r w:rsidR="001F73D7">
        <w:t xml:space="preserve"> </w:t>
      </w:r>
      <w:r w:rsidRPr="00E0140F">
        <w:t>potential,</w:t>
      </w:r>
      <w:r w:rsidR="001F73D7">
        <w:t xml:space="preserve"> </w:t>
      </w:r>
      <w:r w:rsidRPr="00E0140F">
        <w:t>regardless</w:t>
      </w:r>
      <w:r w:rsidR="001F73D7">
        <w:t xml:space="preserve"> </w:t>
      </w:r>
      <w:r w:rsidRPr="00E0140F">
        <w:t>of</w:t>
      </w:r>
      <w:r w:rsidR="001F73D7">
        <w:t xml:space="preserve"> </w:t>
      </w:r>
      <w:r w:rsidRPr="00E0140F">
        <w:t>race,</w:t>
      </w:r>
      <w:r w:rsidR="001F73D7">
        <w:t xml:space="preserve"> </w:t>
      </w:r>
      <w:r w:rsidRPr="00E0140F">
        <w:t>ethnic</w:t>
      </w:r>
      <w:r w:rsidR="001F73D7">
        <w:t xml:space="preserve"> </w:t>
      </w:r>
      <w:r w:rsidRPr="00E0140F">
        <w:t>origin,</w:t>
      </w:r>
      <w:r w:rsidR="001F73D7">
        <w:t xml:space="preserve"> </w:t>
      </w:r>
      <w:r w:rsidRPr="00E0140F">
        <w:t>religion,</w:t>
      </w:r>
      <w:r w:rsidR="001F73D7">
        <w:t xml:space="preserve"> </w:t>
      </w:r>
      <w:r w:rsidRPr="00E0140F">
        <w:t>gender,</w:t>
      </w:r>
      <w:r w:rsidR="001F73D7">
        <w:t xml:space="preserve"> </w:t>
      </w:r>
      <w:r w:rsidRPr="00E0140F">
        <w:t>social</w:t>
      </w:r>
      <w:r w:rsidR="001F73D7">
        <w:t xml:space="preserve"> </w:t>
      </w:r>
      <w:r w:rsidRPr="00E0140F">
        <w:t>background</w:t>
      </w:r>
      <w:r w:rsidR="001F73D7">
        <w:t xml:space="preserve"> </w:t>
      </w:r>
      <w:r w:rsidRPr="00E0140F">
        <w:t>or</w:t>
      </w:r>
      <w:r w:rsidR="001F73D7">
        <w:t xml:space="preserve"> </w:t>
      </w:r>
      <w:r w:rsidRPr="00E0140F">
        <w:t>sexual</w:t>
      </w:r>
      <w:r w:rsidR="001F73D7">
        <w:t xml:space="preserve"> </w:t>
      </w:r>
      <w:r w:rsidRPr="00E0140F">
        <w:t>orientation.</w:t>
      </w:r>
      <w:r w:rsidR="001F73D7">
        <w:t xml:space="preserve"> </w:t>
      </w:r>
      <w:r w:rsidRPr="00E0140F">
        <w:t>Our</w:t>
      </w:r>
      <w:r w:rsidR="001F73D7">
        <w:t xml:space="preserve"> </w:t>
      </w:r>
      <w:r w:rsidRPr="00E0140F">
        <w:t>young</w:t>
      </w:r>
      <w:r w:rsidR="001F73D7">
        <w:t xml:space="preserve"> </w:t>
      </w:r>
      <w:r w:rsidRPr="00E0140F">
        <w:t>people,</w:t>
      </w:r>
      <w:r w:rsidR="001F73D7">
        <w:t xml:space="preserve"> </w:t>
      </w:r>
      <w:r w:rsidRPr="00E0140F">
        <w:t>in</w:t>
      </w:r>
      <w:r w:rsidR="001F73D7">
        <w:t xml:space="preserve"> </w:t>
      </w:r>
      <w:r w:rsidRPr="00E0140F">
        <w:t>particular</w:t>
      </w:r>
      <w:r w:rsidR="001F73D7">
        <w:t xml:space="preserve"> </w:t>
      </w:r>
      <w:r w:rsidRPr="00E0140F">
        <w:t>those</w:t>
      </w:r>
      <w:r w:rsidR="001F73D7">
        <w:t xml:space="preserve"> </w:t>
      </w:r>
      <w:r w:rsidRPr="00E0140F">
        <w:t>who</w:t>
      </w:r>
      <w:r w:rsidR="001F73D7">
        <w:t xml:space="preserve"> </w:t>
      </w:r>
      <w:r w:rsidRPr="00E0140F">
        <w:t>are</w:t>
      </w:r>
      <w:r w:rsidR="001F73D7">
        <w:t xml:space="preserve"> </w:t>
      </w:r>
      <w:r w:rsidRPr="00E0140F">
        <w:t>under</w:t>
      </w:r>
      <w:r w:rsidR="001F73D7">
        <w:t xml:space="preserve"> </w:t>
      </w:r>
      <w:r w:rsidRPr="00E0140F">
        <w:t>18</w:t>
      </w:r>
      <w:r w:rsidR="001F73D7">
        <w:t xml:space="preserve"> </w:t>
      </w:r>
      <w:r w:rsidRPr="00E0140F">
        <w:t>years</w:t>
      </w:r>
      <w:r w:rsidR="001F73D7">
        <w:t xml:space="preserve"> </w:t>
      </w:r>
      <w:r w:rsidRPr="00E0140F">
        <w:t>of</w:t>
      </w:r>
      <w:r w:rsidR="001F73D7">
        <w:t xml:space="preserve"> </w:t>
      </w:r>
      <w:r w:rsidRPr="00E0140F">
        <w:t>age,</w:t>
      </w:r>
      <w:r w:rsidR="001F73D7">
        <w:t xml:space="preserve"> </w:t>
      </w:r>
      <w:r w:rsidRPr="00E0140F">
        <w:t>are</w:t>
      </w:r>
      <w:r w:rsidR="001F73D7">
        <w:t xml:space="preserve"> </w:t>
      </w:r>
      <w:r>
        <w:t>one</w:t>
      </w:r>
      <w:r w:rsidR="001F73D7">
        <w:t xml:space="preserve"> </w:t>
      </w:r>
      <w:r>
        <w:t>component</w:t>
      </w:r>
      <w:r w:rsidR="001F73D7">
        <w:t xml:space="preserve"> </w:t>
      </w:r>
      <w:r>
        <w:t>of</w:t>
      </w:r>
      <w:r w:rsidR="001F73D7">
        <w:t xml:space="preserve"> </w:t>
      </w:r>
      <w:r>
        <w:t>our</w:t>
      </w:r>
      <w:r w:rsidR="001F73D7">
        <w:t xml:space="preserve"> </w:t>
      </w:r>
      <w:r>
        <w:t>diversity.</w:t>
      </w:r>
    </w:p>
    <w:p w:rsidR="00E0140F" w:rsidRPr="00E0140F" w:rsidRDefault="00E0140F" w:rsidP="002504E7">
      <w:pPr>
        <w:pStyle w:val="Heading3"/>
      </w:pPr>
      <w:r w:rsidRPr="00E0140F">
        <w:t>Care</w:t>
      </w:r>
      <w:r w:rsidR="001F73D7">
        <w:t xml:space="preserve"> </w:t>
      </w:r>
      <w:r w:rsidRPr="00E0140F">
        <w:t>and</w:t>
      </w:r>
      <w:r w:rsidR="001F73D7">
        <w:t xml:space="preserve"> </w:t>
      </w:r>
      <w:r w:rsidRPr="00E0140F">
        <w:t>welfare</w:t>
      </w:r>
    </w:p>
    <w:p w:rsidR="00E0140F" w:rsidRPr="00E0140F" w:rsidRDefault="00E0140F" w:rsidP="00E0140F">
      <w:r w:rsidRPr="00E0140F">
        <w:t>21</w:t>
      </w:r>
      <w:r w:rsidR="006C05F1">
        <w:t>.</w:t>
      </w:r>
      <w:r w:rsidRPr="00E0140F">
        <w:tab/>
        <w:t>We</w:t>
      </w:r>
      <w:r w:rsidR="001F73D7">
        <w:t xml:space="preserve"> </w:t>
      </w:r>
      <w:r w:rsidRPr="00E0140F">
        <w:t>appreciate</w:t>
      </w:r>
      <w:r w:rsidR="001F73D7">
        <w:t xml:space="preserve"> </w:t>
      </w:r>
      <w:r w:rsidRPr="00E0140F">
        <w:t>the</w:t>
      </w:r>
      <w:r w:rsidR="001F73D7">
        <w:t xml:space="preserve"> </w:t>
      </w:r>
      <w:r w:rsidRPr="00E0140F">
        <w:t>importance</w:t>
      </w:r>
      <w:r w:rsidR="001F73D7">
        <w:t xml:space="preserve"> </w:t>
      </w:r>
      <w:r w:rsidRPr="00E0140F">
        <w:t>of</w:t>
      </w:r>
      <w:r w:rsidR="001F73D7">
        <w:t xml:space="preserve"> </w:t>
      </w:r>
      <w:r w:rsidRPr="00E0140F">
        <w:t>understanding</w:t>
      </w:r>
      <w:r w:rsidR="001F73D7">
        <w:t xml:space="preserve"> </w:t>
      </w:r>
      <w:r w:rsidRPr="00E0140F">
        <w:t>and</w:t>
      </w:r>
      <w:r w:rsidR="001F73D7">
        <w:t xml:space="preserve"> </w:t>
      </w:r>
      <w:r w:rsidRPr="00E0140F">
        <w:t>addressing</w:t>
      </w:r>
      <w:r w:rsidR="001F73D7">
        <w:t xml:space="preserve"> </w:t>
      </w:r>
      <w:r w:rsidRPr="00E0140F">
        <w:t>the</w:t>
      </w:r>
      <w:r w:rsidR="001F73D7">
        <w:t xml:space="preserve"> </w:t>
      </w:r>
      <w:r w:rsidRPr="00E0140F">
        <w:t>particular</w:t>
      </w:r>
      <w:r w:rsidR="001F73D7">
        <w:t xml:space="preserve"> </w:t>
      </w:r>
      <w:r w:rsidRPr="00E0140F">
        <w:t>requirements</w:t>
      </w:r>
      <w:r w:rsidR="001F73D7">
        <w:t xml:space="preserve"> </w:t>
      </w:r>
      <w:r w:rsidRPr="00E0140F">
        <w:t>of</w:t>
      </w:r>
      <w:r w:rsidR="001F73D7">
        <w:t xml:space="preserve"> </w:t>
      </w:r>
      <w:r w:rsidRPr="00E0140F">
        <w:t>those</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We</w:t>
      </w:r>
      <w:r w:rsidR="001F73D7">
        <w:t xml:space="preserve"> </w:t>
      </w:r>
      <w:r w:rsidR="006C05F1">
        <w:t>recognize</w:t>
      </w:r>
      <w:r w:rsidR="001F73D7">
        <w:t xml:space="preserve"> </w:t>
      </w:r>
      <w:r w:rsidRPr="00E0140F">
        <w:t>that</w:t>
      </w:r>
      <w:r w:rsidR="001F73D7">
        <w:t xml:space="preserve"> </w:t>
      </w:r>
      <w:r w:rsidRPr="00E0140F">
        <w:t>whilst</w:t>
      </w:r>
      <w:r w:rsidR="001F73D7">
        <w:t xml:space="preserve"> </w:t>
      </w:r>
      <w:r w:rsidRPr="00E0140F">
        <w:t>maturity</w:t>
      </w:r>
      <w:r w:rsidR="001F73D7">
        <w:t xml:space="preserve"> </w:t>
      </w:r>
      <w:r w:rsidRPr="00E0140F">
        <w:t>and</w:t>
      </w:r>
      <w:r w:rsidR="001F73D7">
        <w:t xml:space="preserve"> </w:t>
      </w:r>
      <w:r w:rsidRPr="00E0140F">
        <w:t>experience</w:t>
      </w:r>
      <w:r w:rsidR="001F73D7">
        <w:t xml:space="preserve"> </w:t>
      </w:r>
      <w:r w:rsidRPr="00E0140F">
        <w:t>vary</w:t>
      </w:r>
      <w:r w:rsidR="001F73D7">
        <w:t xml:space="preserve"> </w:t>
      </w:r>
      <w:r w:rsidRPr="00E0140F">
        <w:t>considerably</w:t>
      </w:r>
      <w:r w:rsidR="001F73D7">
        <w:t xml:space="preserve"> </w:t>
      </w:r>
      <w:r w:rsidRPr="00E0140F">
        <w:t>between</w:t>
      </w:r>
      <w:r w:rsidR="001F73D7">
        <w:t xml:space="preserve"> </w:t>
      </w:r>
      <w:r w:rsidRPr="00E0140F">
        <w:t>individuals,</w:t>
      </w:r>
      <w:r w:rsidR="001F73D7">
        <w:t xml:space="preserve"> </w:t>
      </w:r>
      <w:r w:rsidRPr="00E0140F">
        <w:t>we</w:t>
      </w:r>
      <w:r w:rsidR="001F73D7">
        <w:t xml:space="preserve"> </w:t>
      </w:r>
      <w:r w:rsidRPr="00E0140F">
        <w:t>agree</w:t>
      </w:r>
      <w:r w:rsidR="001F73D7">
        <w:t xml:space="preserve"> </w:t>
      </w:r>
      <w:r w:rsidRPr="00E0140F">
        <w:t>that</w:t>
      </w:r>
      <w:r w:rsidR="001F73D7">
        <w:t xml:space="preserve"> </w:t>
      </w:r>
      <w:r w:rsidRPr="00E0140F">
        <w:t>under</w:t>
      </w:r>
      <w:r w:rsidR="001F73D7">
        <w:t xml:space="preserve"> </w:t>
      </w:r>
      <w:r w:rsidRPr="00E0140F">
        <w:t>18s</w:t>
      </w:r>
      <w:r w:rsidR="001F73D7">
        <w:t xml:space="preserve"> </w:t>
      </w:r>
      <w:r w:rsidRPr="00E0140F">
        <w:t>may</w:t>
      </w:r>
      <w:r w:rsidR="001F73D7">
        <w:t xml:space="preserve"> </w:t>
      </w:r>
      <w:r w:rsidRPr="00E0140F">
        <w:t>be</w:t>
      </w:r>
      <w:r w:rsidR="001F73D7">
        <w:t xml:space="preserve"> </w:t>
      </w:r>
      <w:r w:rsidRPr="00E0140F">
        <w:t>more</w:t>
      </w:r>
      <w:r w:rsidR="001F73D7">
        <w:t xml:space="preserve"> </w:t>
      </w:r>
      <w:r w:rsidRPr="00E0140F">
        <w:t>vulnerable</w:t>
      </w:r>
      <w:r w:rsidR="001F73D7">
        <w:t xml:space="preserve"> </w:t>
      </w:r>
      <w:r w:rsidRPr="00E0140F">
        <w:t>than</w:t>
      </w:r>
      <w:r w:rsidR="001F73D7">
        <w:t xml:space="preserve"> </w:t>
      </w:r>
      <w:r w:rsidRPr="00E0140F">
        <w:t>their</w:t>
      </w:r>
      <w:r w:rsidR="001F73D7">
        <w:t xml:space="preserve"> </w:t>
      </w:r>
      <w:r w:rsidRPr="00E0140F">
        <w:t>elder</w:t>
      </w:r>
      <w:r w:rsidR="001F73D7">
        <w:t xml:space="preserve"> </w:t>
      </w:r>
      <w:r w:rsidRPr="00E0140F">
        <w:t>peers</w:t>
      </w:r>
      <w:r w:rsidR="001F73D7">
        <w:t xml:space="preserve"> </w:t>
      </w:r>
      <w:r w:rsidRPr="00E0140F">
        <w:t>and</w:t>
      </w:r>
      <w:r w:rsidR="001F73D7">
        <w:t xml:space="preserve"> </w:t>
      </w:r>
      <w:r w:rsidRPr="00E0140F">
        <w:t>that</w:t>
      </w:r>
      <w:r w:rsidR="001F73D7">
        <w:t xml:space="preserve"> </w:t>
      </w:r>
      <w:r w:rsidRPr="00E0140F">
        <w:t>their</w:t>
      </w:r>
      <w:r w:rsidR="001F73D7">
        <w:t xml:space="preserve"> </w:t>
      </w:r>
      <w:r w:rsidRPr="00E0140F">
        <w:t>care</w:t>
      </w:r>
      <w:r w:rsidR="001F73D7">
        <w:t xml:space="preserve"> </w:t>
      </w:r>
      <w:r w:rsidRPr="00E0140F">
        <w:t>requires</w:t>
      </w:r>
      <w:r w:rsidR="001F73D7">
        <w:t xml:space="preserve"> </w:t>
      </w:r>
      <w:r w:rsidRPr="00E0140F">
        <w:t>particular</w:t>
      </w:r>
      <w:r w:rsidR="001F73D7">
        <w:t xml:space="preserve"> </w:t>
      </w:r>
      <w:r w:rsidRPr="00E0140F">
        <w:t>attention.</w:t>
      </w:r>
      <w:r w:rsidR="001F73D7">
        <w:t xml:space="preserve"> </w:t>
      </w:r>
      <w:r w:rsidRPr="00E0140F">
        <w:t>Commanding</w:t>
      </w:r>
      <w:r w:rsidR="001F73D7">
        <w:t xml:space="preserve"> </w:t>
      </w:r>
      <w:r w:rsidRPr="00E0140F">
        <w:t>officers</w:t>
      </w:r>
      <w:r w:rsidR="001F73D7">
        <w:t xml:space="preserve"> </w:t>
      </w:r>
      <w:r w:rsidRPr="00E0140F">
        <w:t>take</w:t>
      </w:r>
      <w:r w:rsidR="001F73D7">
        <w:t xml:space="preserve"> </w:t>
      </w:r>
      <w:r w:rsidRPr="00E0140F">
        <w:t>their</w:t>
      </w:r>
      <w:r w:rsidR="001F73D7">
        <w:t xml:space="preserve"> </w:t>
      </w:r>
      <w:r w:rsidRPr="00E0140F">
        <w:t>responsibilities</w:t>
      </w:r>
      <w:r w:rsidR="001F73D7">
        <w:t xml:space="preserve"> </w:t>
      </w:r>
      <w:r w:rsidRPr="00E0140F">
        <w:t>towards</w:t>
      </w:r>
      <w:r w:rsidR="001F73D7">
        <w:t xml:space="preserve"> </w:t>
      </w:r>
      <w:r w:rsidRPr="00E0140F">
        <w:t>all</w:t>
      </w:r>
      <w:r w:rsidR="001F73D7">
        <w:t xml:space="preserve"> </w:t>
      </w:r>
      <w:r w:rsidRPr="00E0140F">
        <w:t>their</w:t>
      </w:r>
      <w:r w:rsidR="001F73D7">
        <w:t xml:space="preserve"> </w:t>
      </w:r>
      <w:r w:rsidRPr="00E0140F">
        <w:t>people</w:t>
      </w:r>
      <w:r w:rsidR="001F73D7">
        <w:t xml:space="preserve"> </w:t>
      </w:r>
      <w:r w:rsidRPr="00E0140F">
        <w:t>extremely</w:t>
      </w:r>
      <w:r w:rsidR="001F73D7">
        <w:t xml:space="preserve"> </w:t>
      </w:r>
      <w:r w:rsidRPr="00E0140F">
        <w:t>seriously,</w:t>
      </w:r>
      <w:r w:rsidR="001F73D7">
        <w:t xml:space="preserve"> </w:t>
      </w:r>
      <w:r w:rsidRPr="00E0140F">
        <w:t>and</w:t>
      </w:r>
      <w:r w:rsidR="001F73D7">
        <w:t xml:space="preserve"> </w:t>
      </w:r>
      <w:r w:rsidRPr="00E0140F">
        <w:t>they</w:t>
      </w:r>
      <w:r w:rsidR="001F73D7">
        <w:t xml:space="preserve"> </w:t>
      </w:r>
      <w:r w:rsidRPr="00E0140F">
        <w:t>are</w:t>
      </w:r>
      <w:r w:rsidR="001F73D7">
        <w:t xml:space="preserve"> </w:t>
      </w:r>
      <w:r w:rsidRPr="00E0140F">
        <w:t>well</w:t>
      </w:r>
      <w:r w:rsidR="001F73D7">
        <w:t xml:space="preserve"> </w:t>
      </w:r>
      <w:r w:rsidRPr="00E0140F">
        <w:t>aware</w:t>
      </w:r>
      <w:r w:rsidR="001F73D7">
        <w:t xml:space="preserve"> </w:t>
      </w:r>
      <w:r w:rsidRPr="00E0140F">
        <w:t>of</w:t>
      </w:r>
      <w:r w:rsidR="001F73D7">
        <w:t xml:space="preserve"> </w:t>
      </w:r>
      <w:r w:rsidRPr="00E0140F">
        <w:t>the</w:t>
      </w:r>
      <w:r w:rsidR="001F73D7">
        <w:t xml:space="preserve"> </w:t>
      </w:r>
      <w:r w:rsidRPr="00E0140F">
        <w:t>particular</w:t>
      </w:r>
      <w:r w:rsidR="001F73D7">
        <w:t xml:space="preserve"> </w:t>
      </w:r>
      <w:r w:rsidRPr="00E0140F">
        <w:t>welfare</w:t>
      </w:r>
      <w:r w:rsidR="001F73D7">
        <w:t xml:space="preserve"> </w:t>
      </w:r>
      <w:r w:rsidRPr="00E0140F">
        <w:t>needs</w:t>
      </w:r>
      <w:r w:rsidR="001F73D7">
        <w:t xml:space="preserve"> </w:t>
      </w:r>
      <w:r w:rsidRPr="00E0140F">
        <w:t>of</w:t>
      </w:r>
      <w:r w:rsidR="001F73D7">
        <w:t xml:space="preserve"> </w:t>
      </w:r>
      <w:r w:rsidRPr="00E0140F">
        <w:t>younger</w:t>
      </w:r>
      <w:r w:rsidR="001F73D7">
        <w:t xml:space="preserve"> </w:t>
      </w:r>
      <w:r w:rsidRPr="00E0140F">
        <w:t>recruits</w:t>
      </w:r>
      <w:r w:rsidR="001F73D7">
        <w:t xml:space="preserve"> </w:t>
      </w:r>
      <w:r w:rsidRPr="00E0140F">
        <w:t>and</w:t>
      </w:r>
      <w:r w:rsidR="001F73D7">
        <w:t xml:space="preserve"> </w:t>
      </w:r>
      <w:r w:rsidRPr="00E0140F">
        <w:t>trainees,</w:t>
      </w:r>
      <w:r w:rsidR="001F73D7">
        <w:t xml:space="preserve"> </w:t>
      </w:r>
      <w:r w:rsidRPr="00E0140F">
        <w:t>even</w:t>
      </w:r>
      <w:r w:rsidR="001F73D7">
        <w:t xml:space="preserve"> </w:t>
      </w:r>
      <w:r w:rsidRPr="00E0140F">
        <w:t>if</w:t>
      </w:r>
      <w:r w:rsidR="001F73D7">
        <w:t xml:space="preserve"> </w:t>
      </w:r>
      <w:r w:rsidRPr="00E0140F">
        <w:t>they</w:t>
      </w:r>
      <w:r w:rsidR="001F73D7">
        <w:t xml:space="preserve"> </w:t>
      </w:r>
      <w:r w:rsidRPr="00E0140F">
        <w:t>are</w:t>
      </w:r>
      <w:r w:rsidR="001F73D7">
        <w:t xml:space="preserve"> </w:t>
      </w:r>
      <w:r w:rsidRPr="00E0140F">
        <w:t>not</w:t>
      </w:r>
      <w:r w:rsidR="001F73D7">
        <w:t xml:space="preserve"> </w:t>
      </w:r>
      <w:r w:rsidRPr="00E0140F">
        <w:t>formally</w:t>
      </w:r>
      <w:r w:rsidR="001F73D7">
        <w:t xml:space="preserve"> </w:t>
      </w:r>
      <w:r w:rsidRPr="00E0140F">
        <w:t>in</w:t>
      </w:r>
      <w:r w:rsidR="001F73D7">
        <w:t xml:space="preserve"> </w:t>
      </w:r>
      <w:r w:rsidRPr="00E0140F">
        <w:t>loco</w:t>
      </w:r>
      <w:r w:rsidR="001F73D7">
        <w:t xml:space="preserve"> </w:t>
      </w:r>
      <w:r w:rsidRPr="00E0140F">
        <w:t>parentis</w:t>
      </w:r>
      <w:r>
        <w:t>.</w:t>
      </w:r>
    </w:p>
    <w:p w:rsidR="00E0140F" w:rsidRPr="00E0140F" w:rsidRDefault="00E0140F" w:rsidP="00E0140F">
      <w:pPr>
        <w:rPr>
          <w:b/>
          <w:bCs/>
        </w:rPr>
      </w:pPr>
      <w:r w:rsidRPr="00E0140F">
        <w:t>22.</w:t>
      </w:r>
      <w:r w:rsidRPr="00E0140F">
        <w:tab/>
        <w:t>Work</w:t>
      </w:r>
      <w:r w:rsidR="001F73D7">
        <w:t xml:space="preserve"> </w:t>
      </w:r>
      <w:r w:rsidRPr="00E0140F">
        <w:t>to</w:t>
      </w:r>
      <w:r w:rsidR="001F73D7">
        <w:t xml:space="preserve"> </w:t>
      </w:r>
      <w:r w:rsidRPr="00E0140F">
        <w:t>improve</w:t>
      </w:r>
      <w:r w:rsidR="001F73D7">
        <w:t xml:space="preserve"> </w:t>
      </w:r>
      <w:r w:rsidRPr="00E0140F">
        <w:t>the</w:t>
      </w:r>
      <w:r w:rsidR="001F73D7">
        <w:t xml:space="preserve"> </w:t>
      </w:r>
      <w:r w:rsidRPr="00E0140F">
        <w:t>care</w:t>
      </w:r>
      <w:r w:rsidR="001F73D7">
        <w:t xml:space="preserve"> </w:t>
      </w:r>
      <w:r w:rsidRPr="00E0140F">
        <w:t>regime</w:t>
      </w:r>
      <w:r w:rsidR="001F73D7">
        <w:t xml:space="preserve"> </w:t>
      </w:r>
      <w:r w:rsidRPr="00E0140F">
        <w:t>has</w:t>
      </w:r>
      <w:r w:rsidR="001F73D7">
        <w:t xml:space="preserve"> </w:t>
      </w:r>
      <w:r w:rsidRPr="00E0140F">
        <w:t>included</w:t>
      </w:r>
      <w:r w:rsidR="001F73D7">
        <w:t xml:space="preserve"> </w:t>
      </w:r>
      <w:r w:rsidRPr="00E0140F">
        <w:t>the</w:t>
      </w:r>
      <w:r w:rsidR="001F73D7">
        <w:t xml:space="preserve"> </w:t>
      </w:r>
      <w:r w:rsidRPr="00E0140F">
        <w:t>publication</w:t>
      </w:r>
      <w:r w:rsidR="001F73D7">
        <w:t xml:space="preserve"> </w:t>
      </w:r>
      <w:r w:rsidRPr="00E0140F">
        <w:t>of</w:t>
      </w:r>
      <w:r w:rsidR="001F73D7">
        <w:t xml:space="preserve"> </w:t>
      </w:r>
      <w:r w:rsidRPr="00E0140F">
        <w:t>the</w:t>
      </w:r>
      <w:r w:rsidR="001F73D7">
        <w:t xml:space="preserve"> </w:t>
      </w:r>
      <w:r w:rsidRPr="00E0140F">
        <w:t>Guidance</w:t>
      </w:r>
      <w:r w:rsidR="001F73D7">
        <w:t xml:space="preserve"> </w:t>
      </w:r>
      <w:r w:rsidRPr="00E0140F">
        <w:t>Note</w:t>
      </w:r>
      <w:r w:rsidR="001F73D7">
        <w:t xml:space="preserve"> </w:t>
      </w:r>
      <w:r w:rsidRPr="00E0140F">
        <w:t>on</w:t>
      </w:r>
      <w:r w:rsidR="001F73D7">
        <w:t xml:space="preserve"> </w:t>
      </w:r>
      <w:r w:rsidRPr="00E0140F">
        <w:t>the</w:t>
      </w:r>
      <w:r w:rsidR="001F73D7">
        <w:t xml:space="preserve"> </w:t>
      </w:r>
      <w:r w:rsidRPr="00E0140F">
        <w:t>Care</w:t>
      </w:r>
      <w:r w:rsidR="001F73D7">
        <w:t xml:space="preserve"> </w:t>
      </w:r>
      <w:r w:rsidRPr="00E0140F">
        <w:t>of</w:t>
      </w:r>
      <w:r w:rsidR="001F73D7">
        <w:t xml:space="preserve"> </w:t>
      </w:r>
      <w:r w:rsidRPr="00E0140F">
        <w:t>Under</w:t>
      </w:r>
      <w:r w:rsidR="001F73D7">
        <w:t xml:space="preserve"> </w:t>
      </w:r>
      <w:r w:rsidRPr="00E0140F">
        <w:t>18s</w:t>
      </w:r>
      <w:r w:rsidR="001F73D7">
        <w:t xml:space="preserve"> </w:t>
      </w:r>
      <w:r w:rsidRPr="00E0140F">
        <w:t>in</w:t>
      </w:r>
      <w:r w:rsidR="001F73D7">
        <w:t xml:space="preserve"> </w:t>
      </w:r>
      <w:r w:rsidRPr="00E0140F">
        <w:t>July</w:t>
      </w:r>
      <w:r w:rsidR="001F73D7">
        <w:t xml:space="preserve"> </w:t>
      </w:r>
      <w:r w:rsidRPr="00E0140F">
        <w:t>2005,</w:t>
      </w:r>
      <w:r w:rsidR="001F73D7">
        <w:t xml:space="preserve"> </w:t>
      </w:r>
      <w:r w:rsidRPr="00E0140F">
        <w:t>and</w:t>
      </w:r>
      <w:r w:rsidR="001F73D7">
        <w:t xml:space="preserve"> </w:t>
      </w:r>
      <w:r w:rsidRPr="00E0140F">
        <w:t>the</w:t>
      </w:r>
      <w:r w:rsidR="001F73D7">
        <w:t xml:space="preserve"> </w:t>
      </w:r>
      <w:r w:rsidRPr="00E0140F">
        <w:t>revision</w:t>
      </w:r>
      <w:r w:rsidR="001F73D7">
        <w:t xml:space="preserve"> </w:t>
      </w:r>
      <w:r w:rsidRPr="00E0140F">
        <w:t>and</w:t>
      </w:r>
      <w:r w:rsidR="001F73D7">
        <w:t xml:space="preserve"> </w:t>
      </w:r>
      <w:r w:rsidRPr="00E0140F">
        <w:t>reissue</w:t>
      </w:r>
      <w:r w:rsidR="001F73D7">
        <w:t xml:space="preserve"> </w:t>
      </w:r>
      <w:r w:rsidRPr="00E0140F">
        <w:t>of</w:t>
      </w:r>
      <w:r w:rsidR="001F73D7">
        <w:t xml:space="preserve"> </w:t>
      </w:r>
      <w:r w:rsidRPr="00E0140F">
        <w:t>this</w:t>
      </w:r>
      <w:r w:rsidR="001F73D7">
        <w:t xml:space="preserve"> </w:t>
      </w:r>
      <w:r w:rsidRPr="00E0140F">
        <w:t>policy</w:t>
      </w:r>
      <w:r w:rsidR="001F73D7">
        <w:t xml:space="preserve"> </w:t>
      </w:r>
      <w:r w:rsidRPr="00E0140F">
        <w:t>in</w:t>
      </w:r>
      <w:r w:rsidR="001F73D7">
        <w:t xml:space="preserve"> </w:t>
      </w:r>
      <w:r w:rsidRPr="00E0140F">
        <w:t>March</w:t>
      </w:r>
      <w:r w:rsidR="001F73D7">
        <w:t xml:space="preserve"> </w:t>
      </w:r>
      <w:r w:rsidRPr="00E0140F">
        <w:t>2007</w:t>
      </w:r>
      <w:r w:rsidR="001F73D7">
        <w:t xml:space="preserve"> </w:t>
      </w:r>
      <w:r w:rsidRPr="00E0140F">
        <w:t>in</w:t>
      </w:r>
      <w:r w:rsidR="001F73D7">
        <w:t xml:space="preserve"> </w:t>
      </w:r>
      <w:r w:rsidRPr="00E0140F">
        <w:t>light</w:t>
      </w:r>
      <w:r w:rsidR="001F73D7">
        <w:t xml:space="preserve"> </w:t>
      </w:r>
      <w:r w:rsidRPr="00E0140F">
        <w:t>of</w:t>
      </w:r>
      <w:r w:rsidR="001F73D7">
        <w:t xml:space="preserve"> </w:t>
      </w:r>
      <w:r w:rsidRPr="00E0140F">
        <w:t>the</w:t>
      </w:r>
      <w:r w:rsidR="001F73D7">
        <w:t xml:space="preserve"> </w:t>
      </w:r>
      <w:r w:rsidRPr="00E0140F">
        <w:t>HCDC</w:t>
      </w:r>
      <w:r w:rsidR="001F73D7">
        <w:t xml:space="preserve"> </w:t>
      </w:r>
      <w:r w:rsidRPr="00E0140F">
        <w:t>Duty</w:t>
      </w:r>
      <w:r w:rsidR="001F73D7">
        <w:t xml:space="preserve"> </w:t>
      </w:r>
      <w:r w:rsidRPr="00E0140F">
        <w:t>of</w:t>
      </w:r>
      <w:r w:rsidR="001F73D7">
        <w:t xml:space="preserve"> </w:t>
      </w:r>
      <w:r w:rsidRPr="00E0140F">
        <w:t>Care</w:t>
      </w:r>
      <w:r w:rsidR="001F73D7">
        <w:t xml:space="preserve"> </w:t>
      </w:r>
      <w:r w:rsidRPr="00E0140F">
        <w:t>report</w:t>
      </w:r>
      <w:r w:rsidR="001F73D7">
        <w:t xml:space="preserve"> </w:t>
      </w:r>
      <w:r w:rsidRPr="00E0140F">
        <w:t>and</w:t>
      </w:r>
      <w:r w:rsidR="001F73D7">
        <w:t xml:space="preserve"> </w:t>
      </w:r>
      <w:r w:rsidRPr="00E0140F">
        <w:t>the</w:t>
      </w:r>
      <w:r w:rsidR="001F73D7">
        <w:t xml:space="preserve"> </w:t>
      </w:r>
      <w:r w:rsidRPr="00E0140F">
        <w:t>Deepcut</w:t>
      </w:r>
      <w:r w:rsidR="001F73D7">
        <w:t xml:space="preserve"> </w:t>
      </w:r>
      <w:r w:rsidRPr="00E0140F">
        <w:t>Review.</w:t>
      </w:r>
      <w:r w:rsidR="001F73D7">
        <w:t xml:space="preserve"> </w:t>
      </w:r>
      <w:r w:rsidRPr="00E0140F">
        <w:t>The</w:t>
      </w:r>
      <w:r w:rsidR="001F73D7">
        <w:t xml:space="preserve"> </w:t>
      </w:r>
      <w:r w:rsidRPr="00E0140F">
        <w:t>policy</w:t>
      </w:r>
      <w:r w:rsidR="001F73D7">
        <w:t xml:space="preserve"> </w:t>
      </w:r>
      <w:r w:rsidRPr="00E0140F">
        <w:t>covers</w:t>
      </w:r>
      <w:r w:rsidR="001F73D7">
        <w:t xml:space="preserve"> </w:t>
      </w:r>
      <w:r w:rsidRPr="00E0140F">
        <w:t>all</w:t>
      </w:r>
      <w:r w:rsidR="001F73D7">
        <w:t xml:space="preserve"> </w:t>
      </w:r>
      <w:r w:rsidRPr="00E0140F">
        <w:t>aspects</w:t>
      </w:r>
      <w:r w:rsidR="001F73D7">
        <w:t xml:space="preserve"> </w:t>
      </w:r>
      <w:r w:rsidRPr="00E0140F">
        <w:t>associated</w:t>
      </w:r>
      <w:r w:rsidR="001F73D7">
        <w:t xml:space="preserve"> </w:t>
      </w:r>
      <w:r w:rsidRPr="00E0140F">
        <w:t>with</w:t>
      </w:r>
      <w:r w:rsidR="001F73D7">
        <w:t xml:space="preserve"> </w:t>
      </w:r>
      <w:r w:rsidRPr="00E0140F">
        <w:t>the</w:t>
      </w:r>
      <w:r w:rsidR="001F73D7">
        <w:t xml:space="preserve"> </w:t>
      </w:r>
      <w:r w:rsidRPr="00E0140F">
        <w:t>care</w:t>
      </w:r>
      <w:r w:rsidR="001F73D7">
        <w:t xml:space="preserve"> </w:t>
      </w:r>
      <w:r w:rsidRPr="00E0140F">
        <w:t>of</w:t>
      </w:r>
      <w:r w:rsidR="001F73D7">
        <w:t xml:space="preserve"> </w:t>
      </w:r>
      <w:r w:rsidRPr="00E0140F">
        <w:t>young</w:t>
      </w:r>
      <w:r w:rsidR="001F73D7">
        <w:t xml:space="preserve"> </w:t>
      </w:r>
      <w:r w:rsidRPr="00E0140F">
        <w:t>service</w:t>
      </w:r>
      <w:r w:rsidR="001F73D7">
        <w:t xml:space="preserve"> </w:t>
      </w:r>
      <w:r w:rsidRPr="00E0140F">
        <w:t>personnel,</w:t>
      </w:r>
      <w:r w:rsidR="001F73D7">
        <w:t xml:space="preserve"> </w:t>
      </w:r>
      <w:r w:rsidRPr="00E0140F">
        <w:t>including</w:t>
      </w:r>
      <w:r w:rsidR="001F73D7">
        <w:t xml:space="preserve"> </w:t>
      </w:r>
      <w:r w:rsidRPr="00E0140F">
        <w:t>the</w:t>
      </w:r>
      <w:r w:rsidR="001F73D7">
        <w:t xml:space="preserve"> </w:t>
      </w:r>
      <w:r w:rsidRPr="00E0140F">
        <w:t>legal</w:t>
      </w:r>
      <w:r w:rsidR="001F73D7">
        <w:t xml:space="preserve"> </w:t>
      </w:r>
      <w:r w:rsidRPr="00E0140F">
        <w:t>requirements</w:t>
      </w:r>
      <w:r w:rsidR="001F73D7">
        <w:t xml:space="preserve"> </w:t>
      </w:r>
      <w:r w:rsidRPr="00E0140F">
        <w:t>assoc</w:t>
      </w:r>
      <w:r>
        <w:t>iated</w:t>
      </w:r>
      <w:r w:rsidR="001F73D7">
        <w:t xml:space="preserve"> </w:t>
      </w:r>
      <w:r>
        <w:t>with</w:t>
      </w:r>
      <w:r w:rsidR="001F73D7">
        <w:t xml:space="preserve"> </w:t>
      </w:r>
      <w:r>
        <w:t>those</w:t>
      </w:r>
      <w:r w:rsidR="001F73D7">
        <w:t xml:space="preserve"> </w:t>
      </w:r>
      <w:r>
        <w:t>aged</w:t>
      </w:r>
      <w:r w:rsidR="001F73D7">
        <w:t xml:space="preserve"> </w:t>
      </w:r>
      <w:r>
        <w:t>under</w:t>
      </w:r>
      <w:r w:rsidR="001F73D7">
        <w:t xml:space="preserve"> </w:t>
      </w:r>
      <w:r>
        <w:t>18.</w:t>
      </w:r>
    </w:p>
    <w:p w:rsidR="00E0140F" w:rsidRPr="00E0140F" w:rsidRDefault="00E0140F" w:rsidP="00E0140F">
      <w:r w:rsidRPr="00E0140F">
        <w:t>23.</w:t>
      </w:r>
      <w:r w:rsidRPr="00E0140F">
        <w:tab/>
        <w:t>From</w:t>
      </w:r>
      <w:r w:rsidR="001F73D7">
        <w:t xml:space="preserve"> </w:t>
      </w:r>
      <w:r w:rsidRPr="00E0140F">
        <w:t>March</w:t>
      </w:r>
      <w:r w:rsidR="001F73D7">
        <w:t xml:space="preserve"> </w:t>
      </w:r>
      <w:r w:rsidRPr="00E0140F">
        <w:t>2006</w:t>
      </w:r>
      <w:r w:rsidR="001F73D7">
        <w:t xml:space="preserve"> </w:t>
      </w:r>
      <w:r w:rsidRPr="00E0140F">
        <w:t>individual</w:t>
      </w:r>
      <w:r w:rsidR="001F73D7">
        <w:t xml:space="preserve"> </w:t>
      </w:r>
      <w:r w:rsidRPr="00E0140F">
        <w:t>training</w:t>
      </w:r>
      <w:r w:rsidR="001F73D7">
        <w:t xml:space="preserve"> </w:t>
      </w:r>
      <w:r w:rsidRPr="00E0140F">
        <w:t>establishments</w:t>
      </w:r>
      <w:r w:rsidR="001F73D7">
        <w:t xml:space="preserve"> </w:t>
      </w:r>
      <w:r w:rsidRPr="00E0140F">
        <w:t>have</w:t>
      </w:r>
      <w:r w:rsidR="001F73D7">
        <w:t xml:space="preserve"> </w:t>
      </w:r>
      <w:r w:rsidRPr="00E0140F">
        <w:t>been</w:t>
      </w:r>
      <w:r w:rsidR="001F73D7">
        <w:t xml:space="preserve"> </w:t>
      </w:r>
      <w:r w:rsidRPr="00E0140F">
        <w:t>subject</w:t>
      </w:r>
      <w:r w:rsidR="001F73D7">
        <w:t xml:space="preserve"> </w:t>
      </w:r>
      <w:r w:rsidRPr="00E0140F">
        <w:t>to</w:t>
      </w:r>
      <w:r w:rsidR="001F73D7">
        <w:t xml:space="preserve"> </w:t>
      </w:r>
      <w:r w:rsidRPr="00E0140F">
        <w:t>the</w:t>
      </w:r>
      <w:r w:rsidR="001F73D7">
        <w:t xml:space="preserve"> </w:t>
      </w:r>
      <w:r w:rsidRPr="00E0140F">
        <w:t>supervisory</w:t>
      </w:r>
      <w:r w:rsidR="001F73D7">
        <w:t xml:space="preserve"> </w:t>
      </w:r>
      <w:r w:rsidRPr="00E0140F">
        <w:t>care</w:t>
      </w:r>
      <w:r w:rsidR="001F73D7">
        <w:t xml:space="preserve"> </w:t>
      </w:r>
      <w:r w:rsidRPr="00E0140F">
        <w:t>policy</w:t>
      </w:r>
      <w:r w:rsidR="001F73D7">
        <w:t xml:space="preserve"> </w:t>
      </w:r>
      <w:r w:rsidRPr="00E0140F">
        <w:t>(2006</w:t>
      </w:r>
      <w:r w:rsidR="001F73D7">
        <w:t xml:space="preserve"> </w:t>
      </w:r>
      <w:r w:rsidRPr="00E0140F">
        <w:t>DIN06</w:t>
      </w:r>
      <w:r w:rsidR="001F73D7">
        <w:t>-</w:t>
      </w:r>
      <w:r w:rsidRPr="00E0140F">
        <w:t>049).</w:t>
      </w:r>
      <w:r w:rsidR="001F73D7">
        <w:t xml:space="preserve"> </w:t>
      </w:r>
      <w:r w:rsidRPr="00E0140F">
        <w:t>The</w:t>
      </w:r>
      <w:r w:rsidR="001F73D7">
        <w:t xml:space="preserve"> </w:t>
      </w:r>
      <w:r w:rsidRPr="00E0140F">
        <w:t>policy</w:t>
      </w:r>
      <w:r w:rsidR="001F73D7">
        <w:t xml:space="preserve"> </w:t>
      </w:r>
      <w:r w:rsidRPr="00E0140F">
        <w:t>mandates</w:t>
      </w:r>
      <w:r w:rsidR="001F73D7">
        <w:t xml:space="preserve"> </w:t>
      </w:r>
      <w:r w:rsidRPr="00E0140F">
        <w:t>the</w:t>
      </w:r>
      <w:r w:rsidR="001F73D7">
        <w:t xml:space="preserve"> </w:t>
      </w:r>
      <w:r w:rsidRPr="00E0140F">
        <w:t>determination</w:t>
      </w:r>
      <w:r w:rsidR="001F73D7">
        <w:t xml:space="preserve"> </w:t>
      </w:r>
      <w:r w:rsidRPr="00E0140F">
        <w:t>of</w:t>
      </w:r>
      <w:r w:rsidR="001F73D7">
        <w:t xml:space="preserve"> </w:t>
      </w:r>
      <w:r w:rsidRPr="00E0140F">
        <w:t>a</w:t>
      </w:r>
      <w:r w:rsidR="001F73D7">
        <w:t xml:space="preserve"> </w:t>
      </w:r>
      <w:r w:rsidRPr="00E0140F">
        <w:t>supervisory</w:t>
      </w:r>
      <w:r w:rsidR="001F73D7">
        <w:t xml:space="preserve"> </w:t>
      </w:r>
      <w:r w:rsidRPr="00E0140F">
        <w:t>care</w:t>
      </w:r>
      <w:r w:rsidR="001F73D7">
        <w:t xml:space="preserve"> </w:t>
      </w:r>
      <w:r w:rsidRPr="00E0140F">
        <w:t>directive,</w:t>
      </w:r>
      <w:r w:rsidR="001F73D7">
        <w:t xml:space="preserve"> </w:t>
      </w:r>
      <w:r w:rsidRPr="00E0140F">
        <w:t>underpinned</w:t>
      </w:r>
      <w:r w:rsidR="001F73D7">
        <w:t xml:space="preserve"> </w:t>
      </w:r>
      <w:r w:rsidRPr="00E0140F">
        <w:t>by</w:t>
      </w:r>
      <w:r w:rsidR="001F73D7">
        <w:t xml:space="preserve"> </w:t>
      </w:r>
      <w:r w:rsidRPr="00E0140F">
        <w:t>a</w:t>
      </w:r>
      <w:r w:rsidR="001F73D7">
        <w:t xml:space="preserve"> </w:t>
      </w:r>
      <w:r w:rsidRPr="00E0140F">
        <w:t>unit</w:t>
      </w:r>
      <w:r w:rsidR="001F73D7">
        <w:t xml:space="preserve"> </w:t>
      </w:r>
      <w:r w:rsidRPr="00E0140F">
        <w:t>commander</w:t>
      </w:r>
      <w:r w:rsidR="001F73D7">
        <w:t>’</w:t>
      </w:r>
      <w:r w:rsidRPr="00E0140F">
        <w:t>s</w:t>
      </w:r>
      <w:r w:rsidR="001F73D7">
        <w:t xml:space="preserve"> </w:t>
      </w:r>
      <w:r w:rsidRPr="00E0140F">
        <w:t>risk</w:t>
      </w:r>
      <w:r w:rsidR="001F73D7">
        <w:t xml:space="preserve"> </w:t>
      </w:r>
      <w:r w:rsidRPr="00E0140F">
        <w:t>assessment.</w:t>
      </w:r>
      <w:r w:rsidR="001F73D7">
        <w:t xml:space="preserve"> </w:t>
      </w:r>
      <w:r w:rsidRPr="00E0140F">
        <w:t>The</w:t>
      </w:r>
      <w:r w:rsidR="001F73D7">
        <w:t xml:space="preserve"> </w:t>
      </w:r>
      <w:r w:rsidRPr="00E0140F">
        <w:t>supervisory</w:t>
      </w:r>
      <w:r w:rsidR="001F73D7">
        <w:t xml:space="preserve"> </w:t>
      </w:r>
      <w:r w:rsidRPr="00E0140F">
        <w:t>care</w:t>
      </w:r>
      <w:r w:rsidR="001F73D7">
        <w:t xml:space="preserve"> </w:t>
      </w:r>
      <w:r w:rsidRPr="00E0140F">
        <w:t>directive</w:t>
      </w:r>
      <w:r w:rsidR="001F73D7">
        <w:t xml:space="preserve"> </w:t>
      </w:r>
      <w:r w:rsidRPr="00E0140F">
        <w:t>highlights</w:t>
      </w:r>
      <w:r w:rsidR="001F73D7">
        <w:t xml:space="preserve"> </w:t>
      </w:r>
      <w:r w:rsidRPr="00E0140F">
        <w:t>areas</w:t>
      </w:r>
      <w:r w:rsidR="001F73D7">
        <w:t xml:space="preserve"> </w:t>
      </w:r>
      <w:r w:rsidRPr="00E0140F">
        <w:t>where</w:t>
      </w:r>
      <w:r w:rsidR="001F73D7">
        <w:t xml:space="preserve"> </w:t>
      </w:r>
      <w:r w:rsidRPr="00E0140F">
        <w:t>detailed</w:t>
      </w:r>
      <w:r w:rsidR="001F73D7">
        <w:t xml:space="preserve"> </w:t>
      </w:r>
      <w:r w:rsidRPr="00E0140F">
        <w:t>care</w:t>
      </w:r>
      <w:r w:rsidR="001F73D7">
        <w:t xml:space="preserve"> </w:t>
      </w:r>
      <w:r w:rsidRPr="00E0140F">
        <w:t>responsibilities</w:t>
      </w:r>
      <w:r w:rsidR="001F73D7">
        <w:t xml:space="preserve"> </w:t>
      </w:r>
      <w:r w:rsidRPr="00E0140F">
        <w:t>are</w:t>
      </w:r>
      <w:r w:rsidR="001F73D7">
        <w:t xml:space="preserve"> </w:t>
      </w:r>
      <w:r w:rsidRPr="00E0140F">
        <w:t>required,</w:t>
      </w:r>
      <w:r w:rsidR="001F73D7">
        <w:t xml:space="preserve"> </w:t>
      </w:r>
      <w:r w:rsidRPr="00E0140F">
        <w:t>for</w:t>
      </w:r>
      <w:r w:rsidR="001F73D7">
        <w:t xml:space="preserve"> </w:t>
      </w:r>
      <w:r w:rsidRPr="00E0140F">
        <w:t>example,</w:t>
      </w:r>
      <w:r w:rsidR="001F73D7">
        <w:t xml:space="preserve"> </w:t>
      </w:r>
      <w:r w:rsidRPr="00E0140F">
        <w:t>recruit</w:t>
      </w:r>
      <w:r w:rsidR="001F73D7">
        <w:t xml:space="preserve"> </w:t>
      </w:r>
      <w:r w:rsidRPr="00E0140F">
        <w:t>arrival.</w:t>
      </w:r>
      <w:r w:rsidR="001F73D7">
        <w:t xml:space="preserve"> </w:t>
      </w:r>
      <w:r w:rsidRPr="00E0140F">
        <w:t>The</w:t>
      </w:r>
      <w:r w:rsidR="001F73D7">
        <w:t xml:space="preserve"> </w:t>
      </w:r>
      <w:r w:rsidRPr="00E0140F">
        <w:t>unit</w:t>
      </w:r>
      <w:r w:rsidR="001F73D7">
        <w:t xml:space="preserve"> </w:t>
      </w:r>
      <w:r w:rsidRPr="00E0140F">
        <w:t>commander</w:t>
      </w:r>
      <w:r w:rsidR="001F73D7">
        <w:t>’</w:t>
      </w:r>
      <w:r w:rsidRPr="00E0140F">
        <w:t>s</w:t>
      </w:r>
      <w:r w:rsidR="001F73D7">
        <w:t xml:space="preserve"> </w:t>
      </w:r>
      <w:r w:rsidRPr="00E0140F">
        <w:t>risk</w:t>
      </w:r>
      <w:r w:rsidR="001F73D7">
        <w:t xml:space="preserve"> </w:t>
      </w:r>
      <w:r w:rsidRPr="00E0140F">
        <w:t>assessment</w:t>
      </w:r>
      <w:r w:rsidR="001F73D7">
        <w:t xml:space="preserve"> </w:t>
      </w:r>
      <w:r w:rsidRPr="00E0140F">
        <w:t>takes</w:t>
      </w:r>
      <w:r w:rsidR="001F73D7">
        <w:t xml:space="preserve"> </w:t>
      </w:r>
      <w:r w:rsidRPr="00E0140F">
        <w:t>account</w:t>
      </w:r>
      <w:r w:rsidR="001F73D7">
        <w:t xml:space="preserve"> </w:t>
      </w:r>
      <w:r w:rsidRPr="00E0140F">
        <w:t>of</w:t>
      </w:r>
      <w:r w:rsidR="001F73D7">
        <w:t xml:space="preserve"> </w:t>
      </w:r>
      <w:r w:rsidRPr="00E0140F">
        <w:t>the</w:t>
      </w:r>
      <w:r w:rsidR="001F73D7">
        <w:t xml:space="preserve"> </w:t>
      </w:r>
      <w:r w:rsidRPr="00E0140F">
        <w:t>particular</w:t>
      </w:r>
      <w:r w:rsidR="001F73D7">
        <w:t xml:space="preserve"> </w:t>
      </w:r>
      <w:r w:rsidRPr="00E0140F">
        <w:t>factors</w:t>
      </w:r>
      <w:r w:rsidR="001F73D7">
        <w:t xml:space="preserve"> </w:t>
      </w:r>
      <w:r w:rsidRPr="00E0140F">
        <w:t>of</w:t>
      </w:r>
      <w:r w:rsidR="001F73D7">
        <w:t xml:space="preserve"> </w:t>
      </w:r>
      <w:r w:rsidRPr="00E0140F">
        <w:t>the</w:t>
      </w:r>
      <w:r w:rsidR="001F73D7">
        <w:t xml:space="preserve"> </w:t>
      </w:r>
      <w:r w:rsidRPr="00E0140F">
        <w:t>environment,</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the</w:t>
      </w:r>
      <w:r w:rsidR="001F73D7">
        <w:t xml:space="preserve"> </w:t>
      </w:r>
      <w:r w:rsidRPr="00E0140F">
        <w:t>trainee</w:t>
      </w:r>
      <w:r w:rsidR="001F73D7">
        <w:t xml:space="preserve"> </w:t>
      </w:r>
      <w:r w:rsidRPr="00E0140F">
        <w:t>population,</w:t>
      </w:r>
      <w:r w:rsidR="001F73D7">
        <w:t xml:space="preserve"> </w:t>
      </w:r>
      <w:r w:rsidRPr="00E0140F">
        <w:t>the</w:t>
      </w:r>
      <w:r w:rsidR="001F73D7">
        <w:t xml:space="preserve"> </w:t>
      </w:r>
      <w:r w:rsidRPr="00E0140F">
        <w:t>type</w:t>
      </w:r>
      <w:r w:rsidR="001F73D7">
        <w:t xml:space="preserve"> </w:t>
      </w:r>
      <w:r w:rsidRPr="00E0140F">
        <w:t>of</w:t>
      </w:r>
      <w:r w:rsidR="001F73D7">
        <w:t xml:space="preserve"> </w:t>
      </w:r>
      <w:r w:rsidRPr="00E0140F">
        <w:t>training</w:t>
      </w:r>
      <w:r w:rsidR="001F73D7">
        <w:t xml:space="preserve"> </w:t>
      </w:r>
      <w:r w:rsidRPr="00E0140F">
        <w:t>being</w:t>
      </w:r>
      <w:r w:rsidR="001F73D7">
        <w:t xml:space="preserve"> </w:t>
      </w:r>
      <w:r w:rsidRPr="00E0140F">
        <w:t>undertaken.</w:t>
      </w:r>
      <w:r w:rsidR="001F73D7">
        <w:t xml:space="preserve"> </w:t>
      </w:r>
      <w:r w:rsidRPr="00E0140F">
        <w:t>The</w:t>
      </w:r>
      <w:r w:rsidR="001F73D7">
        <w:t xml:space="preserve"> </w:t>
      </w:r>
      <w:r w:rsidRPr="00E0140F">
        <w:t>policy</w:t>
      </w:r>
      <w:r w:rsidR="001F73D7">
        <w:t xml:space="preserve"> </w:t>
      </w:r>
      <w:r w:rsidRPr="00E0140F">
        <w:t>mandates</w:t>
      </w:r>
      <w:r w:rsidR="001F73D7">
        <w:t xml:space="preserve"> </w:t>
      </w:r>
      <w:r w:rsidRPr="00E0140F">
        <w:t>that</w:t>
      </w:r>
      <w:r w:rsidR="001F73D7">
        <w:t xml:space="preserve"> </w:t>
      </w:r>
      <w:r w:rsidRPr="00E0140F">
        <w:t>minimum</w:t>
      </w:r>
      <w:r w:rsidR="001F73D7">
        <w:t xml:space="preserve"> </w:t>
      </w:r>
      <w:r w:rsidRPr="00E0140F">
        <w:t>acceptable</w:t>
      </w:r>
      <w:r w:rsidR="001F73D7">
        <w:t xml:space="preserve"> </w:t>
      </w:r>
      <w:r w:rsidRPr="00E0140F">
        <w:t>levels</w:t>
      </w:r>
      <w:r w:rsidR="001F73D7">
        <w:t xml:space="preserve"> </w:t>
      </w:r>
      <w:r w:rsidRPr="00E0140F">
        <w:t>of</w:t>
      </w:r>
      <w:r w:rsidR="001F73D7">
        <w:t xml:space="preserve"> </w:t>
      </w:r>
      <w:r w:rsidRPr="00E0140F">
        <w:t>supervision</w:t>
      </w:r>
      <w:r w:rsidR="001F73D7">
        <w:t xml:space="preserve"> </w:t>
      </w:r>
      <w:r w:rsidRPr="00E0140F">
        <w:t>are</w:t>
      </w:r>
      <w:r w:rsidR="001F73D7">
        <w:t xml:space="preserve"> </w:t>
      </w:r>
      <w:r w:rsidRPr="00E0140F">
        <w:t>determined</w:t>
      </w:r>
      <w:r w:rsidR="001F73D7">
        <w:t xml:space="preserve"> </w:t>
      </w:r>
      <w:r w:rsidRPr="00E0140F">
        <w:t>from</w:t>
      </w:r>
      <w:r w:rsidR="001F73D7">
        <w:t xml:space="preserve"> </w:t>
      </w:r>
      <w:r w:rsidRPr="00E0140F">
        <w:t>the</w:t>
      </w:r>
      <w:r w:rsidR="001F73D7">
        <w:t xml:space="preserve"> </w:t>
      </w:r>
      <w:r w:rsidRPr="00E0140F">
        <w:t>commander</w:t>
      </w:r>
      <w:r w:rsidR="001F73D7">
        <w:t>’</w:t>
      </w:r>
      <w:r w:rsidRPr="00E0140F">
        <w:t>s</w:t>
      </w:r>
      <w:r w:rsidR="001F73D7">
        <w:t xml:space="preserve"> </w:t>
      </w:r>
      <w:r w:rsidRPr="00E0140F">
        <w:t>risk</w:t>
      </w:r>
      <w:r w:rsidR="001F73D7">
        <w:t xml:space="preserve"> </w:t>
      </w:r>
      <w:r w:rsidRPr="00E0140F">
        <w:t>assessment</w:t>
      </w:r>
      <w:r w:rsidR="001F73D7">
        <w:t xml:space="preserve"> </w:t>
      </w:r>
      <w:r w:rsidRPr="00E0140F">
        <w:t>and</w:t>
      </w:r>
      <w:r w:rsidR="001F73D7">
        <w:t xml:space="preserve"> </w:t>
      </w:r>
      <w:r w:rsidRPr="00E0140F">
        <w:t>must</w:t>
      </w:r>
      <w:r w:rsidR="001F73D7">
        <w:t xml:space="preserve"> </w:t>
      </w:r>
      <w:r w:rsidRPr="00E0140F">
        <w:t>be</w:t>
      </w:r>
      <w:r w:rsidR="001F73D7">
        <w:t xml:space="preserve"> </w:t>
      </w:r>
      <w:r w:rsidRPr="00E0140F">
        <w:t>articulated</w:t>
      </w:r>
      <w:r w:rsidR="001F73D7">
        <w:t xml:space="preserve"> </w:t>
      </w:r>
      <w:r w:rsidRPr="00E0140F">
        <w:t>against</w:t>
      </w:r>
      <w:r w:rsidR="001F73D7">
        <w:t xml:space="preserve"> </w:t>
      </w:r>
      <w:r w:rsidRPr="00E0140F">
        <w:t>the</w:t>
      </w:r>
      <w:r w:rsidR="001F73D7">
        <w:t xml:space="preserve"> </w:t>
      </w:r>
      <w:r w:rsidRPr="00E0140F">
        <w:t>relevant</w:t>
      </w:r>
      <w:r w:rsidR="001F73D7">
        <w:t xml:space="preserve"> </w:t>
      </w:r>
      <w:r w:rsidRPr="00E0140F">
        <w:t>serials</w:t>
      </w:r>
      <w:r w:rsidR="001F73D7">
        <w:t xml:space="preserve"> </w:t>
      </w:r>
      <w:r w:rsidRPr="00E0140F">
        <w:t>during</w:t>
      </w:r>
      <w:r w:rsidR="001F73D7">
        <w:t xml:space="preserve"> </w:t>
      </w:r>
      <w:r w:rsidRPr="00E0140F">
        <w:t>the</w:t>
      </w:r>
      <w:r w:rsidR="001F73D7">
        <w:t xml:space="preserve"> </w:t>
      </w:r>
      <w:r w:rsidRPr="00E0140F">
        <w:t>working</w:t>
      </w:r>
      <w:r w:rsidR="001F73D7">
        <w:t xml:space="preserve"> </w:t>
      </w:r>
      <w:r w:rsidRPr="00E0140F">
        <w:t>day,</w:t>
      </w:r>
      <w:r w:rsidR="001F73D7">
        <w:t xml:space="preserve"> </w:t>
      </w:r>
      <w:r w:rsidRPr="00E0140F">
        <w:t>out</w:t>
      </w:r>
      <w:r w:rsidR="001F73D7">
        <w:t xml:space="preserve"> </w:t>
      </w:r>
      <w:r w:rsidRPr="00E0140F">
        <w:t>of</w:t>
      </w:r>
      <w:r w:rsidR="001F73D7">
        <w:t xml:space="preserve"> </w:t>
      </w:r>
      <w:r w:rsidRPr="00E0140F">
        <w:t>hours,</w:t>
      </w:r>
      <w:r w:rsidR="001F73D7">
        <w:t xml:space="preserve"> </w:t>
      </w:r>
      <w:r w:rsidRPr="00E0140F">
        <w:t>weekend</w:t>
      </w:r>
      <w:r w:rsidR="001F73D7">
        <w:t xml:space="preserve"> </w:t>
      </w:r>
      <w:r w:rsidRPr="00E0140F">
        <w:t>and</w:t>
      </w:r>
      <w:r w:rsidR="001F73D7">
        <w:t xml:space="preserve"> </w:t>
      </w:r>
      <w:r w:rsidRPr="00E0140F">
        <w:t>leave</w:t>
      </w:r>
      <w:r w:rsidR="001F73D7">
        <w:t xml:space="preserve"> </w:t>
      </w:r>
      <w:r w:rsidRPr="00E0140F">
        <w:t>periods.</w:t>
      </w:r>
      <w:r w:rsidR="001F73D7">
        <w:t xml:space="preserve"> </w:t>
      </w:r>
      <w:r w:rsidRPr="00E0140F">
        <w:t>The</w:t>
      </w:r>
      <w:r w:rsidR="001F73D7">
        <w:t xml:space="preserve"> </w:t>
      </w:r>
      <w:r w:rsidRPr="00E0140F">
        <w:t>policy</w:t>
      </w:r>
      <w:r w:rsidR="001F73D7">
        <w:t xml:space="preserve"> </w:t>
      </w:r>
      <w:r w:rsidRPr="00E0140F">
        <w:t>mandates</w:t>
      </w:r>
      <w:r w:rsidR="001F73D7">
        <w:t xml:space="preserve"> </w:t>
      </w:r>
      <w:r w:rsidRPr="00E0140F">
        <w:t>that</w:t>
      </w:r>
      <w:r w:rsidR="001F73D7">
        <w:t xml:space="preserve"> </w:t>
      </w:r>
      <w:r w:rsidRPr="00E0140F">
        <w:t>as</w:t>
      </w:r>
      <w:r w:rsidR="001F73D7">
        <w:t xml:space="preserve"> </w:t>
      </w:r>
      <w:r w:rsidRPr="00E0140F">
        <w:t>part</w:t>
      </w:r>
      <w:r w:rsidR="001F73D7">
        <w:t xml:space="preserve"> </w:t>
      </w:r>
      <w:r w:rsidRPr="00E0140F">
        <w:t>of</w:t>
      </w:r>
      <w:r w:rsidR="001F73D7">
        <w:t xml:space="preserve"> </w:t>
      </w:r>
      <w:r w:rsidRPr="00E0140F">
        <w:t>the</w:t>
      </w:r>
      <w:r w:rsidR="001F73D7">
        <w:t xml:space="preserve"> </w:t>
      </w:r>
      <w:r w:rsidRPr="00E0140F">
        <w:t>induction</w:t>
      </w:r>
      <w:r w:rsidR="001F73D7">
        <w:t xml:space="preserve"> </w:t>
      </w:r>
      <w:r w:rsidRPr="00E0140F">
        <w:t>process,</w:t>
      </w:r>
      <w:r w:rsidR="001F73D7">
        <w:t xml:space="preserve"> </w:t>
      </w:r>
      <w:r w:rsidRPr="00E0140F">
        <w:t>all</w:t>
      </w:r>
      <w:r w:rsidR="001F73D7">
        <w:t xml:space="preserve"> </w:t>
      </w:r>
      <w:r w:rsidRPr="00E0140F">
        <w:t>staff</w:t>
      </w:r>
      <w:r w:rsidR="001F73D7">
        <w:t xml:space="preserve"> </w:t>
      </w:r>
      <w:r w:rsidRPr="00E0140F">
        <w:t>and</w:t>
      </w:r>
      <w:r w:rsidR="001F73D7">
        <w:t xml:space="preserve"> </w:t>
      </w:r>
      <w:r w:rsidRPr="00E0140F">
        <w:t>recruits/trainees</w:t>
      </w:r>
      <w:r w:rsidR="001F73D7">
        <w:t xml:space="preserve"> </w:t>
      </w:r>
      <w:r w:rsidRPr="00E0140F">
        <w:t>are</w:t>
      </w:r>
      <w:r w:rsidR="001F73D7">
        <w:t xml:space="preserve"> </w:t>
      </w:r>
      <w:r w:rsidRPr="00E0140F">
        <w:t>to</w:t>
      </w:r>
      <w:r w:rsidR="001F73D7">
        <w:t xml:space="preserve"> </w:t>
      </w:r>
      <w:r w:rsidRPr="00E0140F">
        <w:t>have</w:t>
      </w:r>
      <w:r w:rsidR="001F73D7">
        <w:t xml:space="preserve"> </w:t>
      </w:r>
      <w:r w:rsidRPr="00E0140F">
        <w:t>appropriate</w:t>
      </w:r>
      <w:r w:rsidR="001F73D7">
        <w:t xml:space="preserve"> </w:t>
      </w:r>
      <w:r w:rsidRPr="00E0140F">
        <w:t>details</w:t>
      </w:r>
      <w:r w:rsidR="001F73D7">
        <w:t xml:space="preserve"> </w:t>
      </w:r>
      <w:r w:rsidRPr="00E0140F">
        <w:t>of</w:t>
      </w:r>
      <w:r w:rsidR="001F73D7">
        <w:t xml:space="preserve"> </w:t>
      </w:r>
      <w:r w:rsidRPr="00E0140F">
        <w:t>the</w:t>
      </w:r>
      <w:r w:rsidR="001F73D7">
        <w:t xml:space="preserve"> </w:t>
      </w:r>
      <w:r w:rsidRPr="00E0140F">
        <w:t>directive</w:t>
      </w:r>
      <w:r w:rsidR="001F73D7">
        <w:t xml:space="preserve"> </w:t>
      </w:r>
      <w:r w:rsidRPr="00E0140F">
        <w:t>explained</w:t>
      </w:r>
      <w:r w:rsidR="001F73D7">
        <w:t xml:space="preserve"> </w:t>
      </w:r>
      <w:r w:rsidRPr="00E0140F">
        <w:t>to</w:t>
      </w:r>
      <w:r w:rsidR="001F73D7">
        <w:t xml:space="preserve"> </w:t>
      </w:r>
      <w:r w:rsidRPr="00E0140F">
        <w:t>them.</w:t>
      </w:r>
    </w:p>
    <w:p w:rsidR="00E0140F" w:rsidRPr="00E0140F" w:rsidRDefault="00E0140F" w:rsidP="00E0140F">
      <w:pPr>
        <w:rPr>
          <w:b/>
          <w:bCs/>
        </w:rPr>
      </w:pPr>
      <w:r w:rsidRPr="00E0140F">
        <w:t>24.</w:t>
      </w:r>
      <w:r w:rsidRPr="00E0140F">
        <w:tab/>
        <w:t>The</w:t>
      </w:r>
      <w:r w:rsidR="001F73D7">
        <w:t xml:space="preserve"> </w:t>
      </w:r>
      <w:r w:rsidRPr="00E0140F">
        <w:t>MoD</w:t>
      </w:r>
      <w:r w:rsidR="001F73D7">
        <w:t xml:space="preserve"> </w:t>
      </w:r>
      <w:r w:rsidRPr="00E0140F">
        <w:t>harassment</w:t>
      </w:r>
      <w:r w:rsidR="001F73D7">
        <w:t xml:space="preserve"> </w:t>
      </w:r>
      <w:r w:rsidRPr="00E0140F">
        <w:t>complaints</w:t>
      </w:r>
      <w:r w:rsidR="001F73D7">
        <w:t xml:space="preserve"> </w:t>
      </w:r>
      <w:r w:rsidRPr="00E0140F">
        <w:t>procedures</w:t>
      </w:r>
      <w:r w:rsidR="001F73D7">
        <w:t xml:space="preserve"> </w:t>
      </w:r>
      <w:r w:rsidRPr="00E0140F">
        <w:t>were</w:t>
      </w:r>
      <w:r w:rsidR="001F73D7">
        <w:t xml:space="preserve"> </w:t>
      </w:r>
      <w:r w:rsidRPr="00E0140F">
        <w:t>first</w:t>
      </w:r>
      <w:r w:rsidR="001F73D7">
        <w:t xml:space="preserve"> </w:t>
      </w:r>
      <w:r w:rsidRPr="00E0140F">
        <w:t>published</w:t>
      </w:r>
      <w:r w:rsidR="001F73D7">
        <w:t xml:space="preserve"> </w:t>
      </w:r>
      <w:r w:rsidRPr="00E0140F">
        <w:t>on</w:t>
      </w:r>
      <w:r w:rsidR="001F73D7">
        <w:t xml:space="preserve"> </w:t>
      </w:r>
      <w:r w:rsidRPr="00E0140F">
        <w:t>1</w:t>
      </w:r>
      <w:r w:rsidR="001F73D7">
        <w:t xml:space="preserve"> </w:t>
      </w:r>
      <w:r w:rsidRPr="00E0140F">
        <w:t>April</w:t>
      </w:r>
      <w:r w:rsidR="001F73D7">
        <w:t xml:space="preserve"> </w:t>
      </w:r>
      <w:r w:rsidRPr="00E0140F">
        <w:t>2005,</w:t>
      </w:r>
      <w:r w:rsidR="001F73D7">
        <w:t xml:space="preserve"> </w:t>
      </w:r>
      <w:r w:rsidRPr="00E0140F">
        <w:t>and</w:t>
      </w:r>
      <w:r w:rsidR="001F73D7">
        <w:t xml:space="preserve"> </w:t>
      </w:r>
      <w:r w:rsidRPr="00E0140F">
        <w:t>updated</w:t>
      </w:r>
      <w:r w:rsidR="001F73D7">
        <w:t xml:space="preserve"> </w:t>
      </w:r>
      <w:r w:rsidRPr="00E0140F">
        <w:t>on</w:t>
      </w:r>
      <w:r w:rsidR="001F73D7">
        <w:t xml:space="preserve"> </w:t>
      </w:r>
      <w:r w:rsidRPr="00E0140F">
        <w:t>31</w:t>
      </w:r>
      <w:r w:rsidR="001F73D7">
        <w:t xml:space="preserve"> </w:t>
      </w:r>
      <w:r w:rsidRPr="00E0140F">
        <w:t>January</w:t>
      </w:r>
      <w:r w:rsidR="001F73D7">
        <w:t xml:space="preserve"> </w:t>
      </w:r>
      <w:r w:rsidRPr="00E0140F">
        <w:t>2007.</w:t>
      </w:r>
      <w:r w:rsidR="001F73D7">
        <w:t xml:space="preserve"> </w:t>
      </w:r>
      <w:r w:rsidRPr="00E0140F">
        <w:t>It</w:t>
      </w:r>
      <w:r w:rsidR="001F73D7">
        <w:t xml:space="preserve"> </w:t>
      </w:r>
      <w:r w:rsidRPr="00E0140F">
        <w:t>is</w:t>
      </w:r>
      <w:r w:rsidR="001F73D7">
        <w:t xml:space="preserve"> </w:t>
      </w:r>
      <w:r w:rsidRPr="00E0140F">
        <w:t>MoD</w:t>
      </w:r>
      <w:r w:rsidR="001F73D7">
        <w:t xml:space="preserve"> </w:t>
      </w:r>
      <w:r w:rsidRPr="00E0140F">
        <w:t>policy</w:t>
      </w:r>
      <w:r w:rsidR="001F73D7">
        <w:t xml:space="preserve"> </w:t>
      </w:r>
      <w:r w:rsidRPr="00E0140F">
        <w:t>that</w:t>
      </w:r>
      <w:r w:rsidR="001F73D7">
        <w:t xml:space="preserve"> </w:t>
      </w:r>
      <w:r w:rsidRPr="00E0140F">
        <w:t>all</w:t>
      </w:r>
      <w:r w:rsidR="001F73D7">
        <w:t xml:space="preserve"> </w:t>
      </w:r>
      <w:r w:rsidRPr="00E0140F">
        <w:t>personnel</w:t>
      </w:r>
      <w:r w:rsidR="001F73D7">
        <w:t xml:space="preserve"> </w:t>
      </w:r>
      <w:r w:rsidRPr="00E0140F">
        <w:t>have</w:t>
      </w:r>
      <w:r w:rsidR="001F73D7">
        <w:t xml:space="preserve"> </w:t>
      </w:r>
      <w:r w:rsidRPr="00E0140F">
        <w:t>a</w:t>
      </w:r>
      <w:r w:rsidR="001F73D7">
        <w:t xml:space="preserve"> </w:t>
      </w:r>
      <w:r w:rsidRPr="00E0140F">
        <w:t>right</w:t>
      </w:r>
      <w:r w:rsidR="001F73D7">
        <w:t xml:space="preserve"> </w:t>
      </w:r>
      <w:r w:rsidRPr="00E0140F">
        <w:t>to</w:t>
      </w:r>
      <w:r w:rsidR="001F73D7">
        <w:t xml:space="preserve"> </w:t>
      </w:r>
      <w:r w:rsidRPr="00E0140F">
        <w:t>be</w:t>
      </w:r>
      <w:r w:rsidR="001F73D7">
        <w:t xml:space="preserve"> </w:t>
      </w:r>
      <w:r w:rsidRPr="00E0140F">
        <w:t>treated</w:t>
      </w:r>
      <w:r w:rsidR="001F73D7">
        <w:t xml:space="preserve"> </w:t>
      </w:r>
      <w:r w:rsidRPr="00E0140F">
        <w:t>with</w:t>
      </w:r>
      <w:r w:rsidR="001F73D7">
        <w:t xml:space="preserve"> </w:t>
      </w:r>
      <w:r w:rsidRPr="00E0140F">
        <w:t>dignity</w:t>
      </w:r>
      <w:r w:rsidR="001F73D7">
        <w:t xml:space="preserve"> </w:t>
      </w:r>
      <w:r w:rsidRPr="00E0140F">
        <w:t>at</w:t>
      </w:r>
      <w:r w:rsidR="001F73D7">
        <w:t xml:space="preserve"> </w:t>
      </w:r>
      <w:r w:rsidRPr="00E0140F">
        <w:t>work,</w:t>
      </w:r>
      <w:r w:rsidR="001F73D7">
        <w:t xml:space="preserve"> </w:t>
      </w:r>
      <w:r w:rsidRPr="00E0140F">
        <w:t>and</w:t>
      </w:r>
      <w:r w:rsidR="001F73D7">
        <w:t xml:space="preserve"> </w:t>
      </w:r>
      <w:r w:rsidRPr="00E0140F">
        <w:t>a</w:t>
      </w:r>
      <w:r w:rsidR="001F73D7">
        <w:t xml:space="preserve"> </w:t>
      </w:r>
      <w:r w:rsidRPr="00E0140F">
        <w:t>responsibility</w:t>
      </w:r>
      <w:r w:rsidR="001F73D7">
        <w:t xml:space="preserve"> </w:t>
      </w:r>
      <w:r w:rsidRPr="00E0140F">
        <w:t>to</w:t>
      </w:r>
      <w:r w:rsidR="001F73D7">
        <w:t xml:space="preserve"> </w:t>
      </w:r>
      <w:r w:rsidRPr="00E0140F">
        <w:t>help</w:t>
      </w:r>
      <w:r w:rsidR="001F73D7">
        <w:t xml:space="preserve"> </w:t>
      </w:r>
      <w:r w:rsidRPr="00E0140F">
        <w:t>ensure</w:t>
      </w:r>
      <w:r w:rsidR="001F73D7">
        <w:t xml:space="preserve"> </w:t>
      </w:r>
      <w:r w:rsidRPr="00E0140F">
        <w:t>a</w:t>
      </w:r>
      <w:r w:rsidR="001F73D7">
        <w:t xml:space="preserve"> </w:t>
      </w:r>
      <w:r w:rsidRPr="00E0140F">
        <w:t>working</w:t>
      </w:r>
      <w:r w:rsidR="001F73D7">
        <w:t xml:space="preserve"> </w:t>
      </w:r>
      <w:r w:rsidRPr="00E0140F">
        <w:t>environment</w:t>
      </w:r>
      <w:r w:rsidR="001F73D7">
        <w:t xml:space="preserve"> </w:t>
      </w:r>
      <w:r w:rsidRPr="00E0140F">
        <w:t>in</w:t>
      </w:r>
      <w:r w:rsidR="001F73D7">
        <w:t xml:space="preserve"> </w:t>
      </w:r>
      <w:r w:rsidRPr="00E0140F">
        <w:t>which</w:t>
      </w:r>
      <w:r w:rsidR="001F73D7">
        <w:t xml:space="preserve"> </w:t>
      </w:r>
      <w:r w:rsidRPr="00E0140F">
        <w:t>the</w:t>
      </w:r>
      <w:r w:rsidR="001F73D7">
        <w:t xml:space="preserve"> </w:t>
      </w:r>
      <w:r w:rsidRPr="00E0140F">
        <w:t>dignity</w:t>
      </w:r>
      <w:r w:rsidR="001F73D7">
        <w:t xml:space="preserve"> </w:t>
      </w:r>
      <w:r w:rsidRPr="00E0140F">
        <w:t>of</w:t>
      </w:r>
      <w:r w:rsidR="001F73D7">
        <w:t xml:space="preserve"> </w:t>
      </w:r>
      <w:r w:rsidRPr="00E0140F">
        <w:t>others</w:t>
      </w:r>
      <w:r w:rsidR="001F73D7">
        <w:t xml:space="preserve"> </w:t>
      </w:r>
      <w:r w:rsidRPr="00E0140F">
        <w:t>is</w:t>
      </w:r>
      <w:r w:rsidR="001F73D7">
        <w:t xml:space="preserve"> </w:t>
      </w:r>
      <w:r w:rsidRPr="00E0140F">
        <w:t>respected.</w:t>
      </w:r>
      <w:r w:rsidR="001F73D7">
        <w:t xml:space="preserve"> </w:t>
      </w:r>
      <w:r w:rsidRPr="00E0140F">
        <w:t>Harassment</w:t>
      </w:r>
      <w:r w:rsidR="001F73D7">
        <w:t xml:space="preserve"> </w:t>
      </w:r>
      <w:r w:rsidRPr="00E0140F">
        <w:t>and</w:t>
      </w:r>
      <w:r w:rsidR="001F73D7">
        <w:t xml:space="preserve"> </w:t>
      </w:r>
      <w:r w:rsidRPr="00E0140F">
        <w:t>bullying</w:t>
      </w:r>
      <w:r w:rsidR="001F73D7">
        <w:t xml:space="preserve"> </w:t>
      </w:r>
      <w:r w:rsidRPr="00E0140F">
        <w:t>will</w:t>
      </w:r>
      <w:r w:rsidR="001F73D7">
        <w:t xml:space="preserve"> </w:t>
      </w:r>
      <w:r w:rsidRPr="00E0140F">
        <w:t>not</w:t>
      </w:r>
      <w:r w:rsidR="001F73D7">
        <w:t xml:space="preserve"> </w:t>
      </w:r>
      <w:r w:rsidRPr="00E0140F">
        <w:t>be</w:t>
      </w:r>
      <w:r w:rsidR="001F73D7">
        <w:t xml:space="preserve"> </w:t>
      </w:r>
      <w:r w:rsidRPr="00E0140F">
        <w:t>tolerated.</w:t>
      </w:r>
      <w:r w:rsidR="001F73D7">
        <w:t xml:space="preserve"> </w:t>
      </w:r>
      <w:r w:rsidRPr="00E0140F">
        <w:t>The</w:t>
      </w:r>
      <w:r w:rsidR="001F73D7">
        <w:t xml:space="preserve"> </w:t>
      </w:r>
      <w:r w:rsidRPr="00E0140F">
        <w:t>procedures</w:t>
      </w:r>
      <w:r w:rsidR="001F73D7">
        <w:t xml:space="preserve"> </w:t>
      </w:r>
      <w:r w:rsidRPr="00E0140F">
        <w:t>establish</w:t>
      </w:r>
      <w:r w:rsidR="001F73D7">
        <w:t xml:space="preserve"> </w:t>
      </w:r>
      <w:r w:rsidRPr="00E0140F">
        <w:t>how</w:t>
      </w:r>
      <w:r w:rsidR="001F73D7">
        <w:t xml:space="preserve"> </w:t>
      </w:r>
      <w:r w:rsidRPr="00E0140F">
        <w:t>complaints</w:t>
      </w:r>
      <w:r w:rsidR="001F73D7">
        <w:t xml:space="preserve"> </w:t>
      </w:r>
      <w:r w:rsidRPr="00E0140F">
        <w:t>should</w:t>
      </w:r>
      <w:r w:rsidR="001F73D7">
        <w:t xml:space="preserve"> </w:t>
      </w:r>
      <w:r w:rsidRPr="00E0140F">
        <w:t>be</w:t>
      </w:r>
      <w:r w:rsidR="001F73D7">
        <w:t xml:space="preserve"> </w:t>
      </w:r>
      <w:r w:rsidRPr="00E0140F">
        <w:t>made;</w:t>
      </w:r>
      <w:r w:rsidR="001F73D7">
        <w:t xml:space="preserve"> </w:t>
      </w:r>
      <w:r w:rsidRPr="00E0140F">
        <w:t>how</w:t>
      </w:r>
      <w:r w:rsidR="001F73D7">
        <w:t xml:space="preserve"> </w:t>
      </w:r>
      <w:r w:rsidRPr="00E0140F">
        <w:t>they</w:t>
      </w:r>
      <w:r w:rsidR="001F73D7">
        <w:t xml:space="preserve"> </w:t>
      </w:r>
      <w:r w:rsidRPr="00E0140F">
        <w:t>should</w:t>
      </w:r>
      <w:r w:rsidR="001F73D7">
        <w:t xml:space="preserve"> </w:t>
      </w:r>
      <w:r w:rsidRPr="00E0140F">
        <w:t>be</w:t>
      </w:r>
      <w:r w:rsidR="001F73D7">
        <w:t xml:space="preserve"> </w:t>
      </w:r>
      <w:r w:rsidRPr="00E0140F">
        <w:t>responded</w:t>
      </w:r>
      <w:r w:rsidR="001F73D7">
        <w:t xml:space="preserve"> </w:t>
      </w:r>
      <w:r w:rsidRPr="00E0140F">
        <w:t>to;</w:t>
      </w:r>
      <w:r w:rsidR="001F73D7">
        <w:t xml:space="preserve"> </w:t>
      </w:r>
      <w:r w:rsidRPr="00E0140F">
        <w:t>and</w:t>
      </w:r>
      <w:r w:rsidR="001F73D7">
        <w:t xml:space="preserve"> </w:t>
      </w:r>
      <w:r w:rsidRPr="00E0140F">
        <w:t>how</w:t>
      </w:r>
      <w:r w:rsidR="001F73D7">
        <w:t xml:space="preserve"> </w:t>
      </w:r>
      <w:r w:rsidRPr="00E0140F">
        <w:t>they</w:t>
      </w:r>
      <w:r w:rsidR="001F73D7">
        <w:t xml:space="preserve"> </w:t>
      </w:r>
      <w:r w:rsidRPr="00E0140F">
        <w:t>will</w:t>
      </w:r>
      <w:r w:rsidR="001F73D7">
        <w:t xml:space="preserve"> </w:t>
      </w:r>
      <w:r w:rsidRPr="00E0140F">
        <w:t>be</w:t>
      </w:r>
      <w:r w:rsidR="001F73D7">
        <w:t xml:space="preserve"> </w:t>
      </w:r>
      <w:r w:rsidR="001F4C58">
        <w:br w:type="page"/>
      </w:r>
      <w:r w:rsidRPr="00E0140F">
        <w:t>investigated</w:t>
      </w:r>
      <w:r w:rsidR="001F73D7">
        <w:t xml:space="preserve"> </w:t>
      </w:r>
      <w:r w:rsidRPr="00E0140F">
        <w:t>and</w:t>
      </w:r>
      <w:r w:rsidR="001F73D7">
        <w:t xml:space="preserve"> </w:t>
      </w:r>
      <w:r w:rsidRPr="00E0140F">
        <w:t>decided</w:t>
      </w:r>
      <w:r w:rsidR="001F73D7">
        <w:t xml:space="preserve"> </w:t>
      </w:r>
      <w:r w:rsidRPr="00E0140F">
        <w:t>upon,</w:t>
      </w:r>
      <w:r w:rsidR="001F73D7">
        <w:t xml:space="preserve"> </w:t>
      </w:r>
      <w:r w:rsidRPr="00E0140F">
        <w:t>as</w:t>
      </w:r>
      <w:r w:rsidR="001F73D7">
        <w:t xml:space="preserve"> </w:t>
      </w:r>
      <w:r w:rsidRPr="00E0140F">
        <w:t>well</w:t>
      </w:r>
      <w:r w:rsidR="001F73D7">
        <w:t xml:space="preserve"> </w:t>
      </w:r>
      <w:r w:rsidRPr="00E0140F">
        <w:t>as</w:t>
      </w:r>
      <w:r w:rsidR="001F73D7">
        <w:t xml:space="preserve"> </w:t>
      </w:r>
      <w:r w:rsidRPr="00E0140F">
        <w:t>providing</w:t>
      </w:r>
      <w:r w:rsidR="001F73D7">
        <w:t xml:space="preserve"> </w:t>
      </w:r>
      <w:r w:rsidRPr="00E0140F">
        <w:t>guidance</w:t>
      </w:r>
      <w:r w:rsidR="001F73D7">
        <w:t xml:space="preserve"> </w:t>
      </w:r>
      <w:r w:rsidRPr="00E0140F">
        <w:t>for</w:t>
      </w:r>
      <w:r w:rsidR="001F73D7">
        <w:t xml:space="preserve"> </w:t>
      </w:r>
      <w:r w:rsidRPr="00E0140F">
        <w:t>those</w:t>
      </w:r>
      <w:r w:rsidR="001F73D7">
        <w:t xml:space="preserve"> </w:t>
      </w:r>
      <w:r w:rsidRPr="00E0140F">
        <w:t>responsible</w:t>
      </w:r>
      <w:r w:rsidR="001F73D7">
        <w:t xml:space="preserve"> </w:t>
      </w:r>
      <w:r w:rsidRPr="00E0140F">
        <w:t>for</w:t>
      </w:r>
      <w:r w:rsidR="001F73D7">
        <w:t xml:space="preserve"> </w:t>
      </w:r>
      <w:r w:rsidRPr="00E0140F">
        <w:t>advising</w:t>
      </w:r>
      <w:r w:rsidR="001F73D7">
        <w:t xml:space="preserve"> </w:t>
      </w:r>
      <w:r w:rsidRPr="00E0140F">
        <w:t>parties</w:t>
      </w:r>
      <w:r w:rsidR="001F73D7">
        <w:t xml:space="preserve"> </w:t>
      </w:r>
      <w:r w:rsidRPr="00E0140F">
        <w:t>to</w:t>
      </w:r>
      <w:r w:rsidR="001F73D7">
        <w:t xml:space="preserve"> </w:t>
      </w:r>
      <w:r w:rsidRPr="00E0140F">
        <w:t>a</w:t>
      </w:r>
      <w:r w:rsidR="001F73D7">
        <w:t xml:space="preserve"> </w:t>
      </w:r>
      <w:r w:rsidRPr="00E0140F">
        <w:t>complaint.</w:t>
      </w:r>
      <w:r w:rsidR="001F73D7">
        <w:t xml:space="preserve"> </w:t>
      </w:r>
      <w:r w:rsidRPr="00E0140F">
        <w:t>They</w:t>
      </w:r>
      <w:r w:rsidR="001F73D7">
        <w:t xml:space="preserve"> </w:t>
      </w:r>
      <w:r w:rsidRPr="00E0140F">
        <w:t>apply</w:t>
      </w:r>
      <w:r w:rsidR="001F73D7">
        <w:t xml:space="preserve"> </w:t>
      </w:r>
      <w:r w:rsidRPr="00E0140F">
        <w:t>to</w:t>
      </w:r>
      <w:r w:rsidR="001F73D7">
        <w:t xml:space="preserve"> </w:t>
      </w:r>
      <w:r w:rsidRPr="00E0140F">
        <w:t>all</w:t>
      </w:r>
      <w:r w:rsidR="001F73D7">
        <w:t xml:space="preserve"> </w:t>
      </w:r>
      <w:r w:rsidRPr="00E0140F">
        <w:t>service</w:t>
      </w:r>
      <w:r w:rsidR="001F73D7">
        <w:t xml:space="preserve"> </w:t>
      </w:r>
      <w:r w:rsidRPr="00E0140F">
        <w:t>and</w:t>
      </w:r>
      <w:r w:rsidR="001F73D7">
        <w:t xml:space="preserve"> </w:t>
      </w:r>
      <w:r w:rsidRPr="00E0140F">
        <w:t>civilian</w:t>
      </w:r>
      <w:r w:rsidR="001F73D7">
        <w:t xml:space="preserve"> </w:t>
      </w:r>
      <w:r w:rsidRPr="00E0140F">
        <w:t>personnel,</w:t>
      </w:r>
      <w:r w:rsidR="001F73D7">
        <w:t xml:space="preserve"> </w:t>
      </w:r>
      <w:r w:rsidRPr="00E0140F">
        <w:t>including</w:t>
      </w:r>
      <w:r w:rsidR="001F73D7">
        <w:t xml:space="preserve"> </w:t>
      </w:r>
      <w:r w:rsidRPr="00E0140F">
        <w:t>those</w:t>
      </w:r>
      <w:r w:rsidR="001F73D7">
        <w:t xml:space="preserve"> </w:t>
      </w:r>
      <w:r w:rsidRPr="00E0140F">
        <w:t>aged</w:t>
      </w:r>
      <w:r w:rsidR="001F73D7">
        <w:t xml:space="preserve"> </w:t>
      </w:r>
      <w:r w:rsidRPr="00E0140F">
        <w:t>under</w:t>
      </w:r>
      <w:r w:rsidR="001F73D7">
        <w:t xml:space="preserve"> </w:t>
      </w:r>
      <w:r w:rsidRPr="00E0140F">
        <w:t>18.</w:t>
      </w:r>
      <w:r w:rsidR="001F73D7">
        <w:t xml:space="preserve"> </w:t>
      </w:r>
      <w:r w:rsidRPr="00E0140F">
        <w:t>The</w:t>
      </w:r>
      <w:r w:rsidR="001F73D7">
        <w:t xml:space="preserve"> </w:t>
      </w:r>
      <w:r w:rsidRPr="00E0140F">
        <w:t>procedures</w:t>
      </w:r>
      <w:r w:rsidR="001F73D7">
        <w:t xml:space="preserve"> </w:t>
      </w:r>
      <w:r w:rsidRPr="00E0140F">
        <w:t>will</w:t>
      </w:r>
      <w:r w:rsidR="001F73D7">
        <w:t xml:space="preserve"> </w:t>
      </w:r>
      <w:r w:rsidRPr="00E0140F">
        <w:t>be</w:t>
      </w:r>
      <w:r w:rsidR="001F73D7">
        <w:t xml:space="preserve"> </w:t>
      </w:r>
      <w:r w:rsidRPr="00E0140F">
        <w:t>reviewed</w:t>
      </w:r>
      <w:r w:rsidR="001F73D7">
        <w:t xml:space="preserve"> </w:t>
      </w:r>
      <w:r w:rsidRPr="00E0140F">
        <w:t>again</w:t>
      </w:r>
      <w:r w:rsidR="001F73D7">
        <w:t xml:space="preserve"> </w:t>
      </w:r>
      <w:r w:rsidRPr="00E0140F">
        <w:t>in</w:t>
      </w:r>
      <w:r w:rsidR="001F73D7">
        <w:t xml:space="preserve"> </w:t>
      </w:r>
      <w:r w:rsidRPr="00E0140F">
        <w:t>early</w:t>
      </w:r>
      <w:r w:rsidR="001F73D7">
        <w:t xml:space="preserve"> </w:t>
      </w:r>
      <w:r w:rsidRPr="00E0140F">
        <w:t>2008</w:t>
      </w:r>
      <w:r w:rsidR="001F73D7">
        <w:t xml:space="preserve"> </w:t>
      </w:r>
      <w:r w:rsidRPr="00E0140F">
        <w:t>to</w:t>
      </w:r>
      <w:r w:rsidR="001F73D7">
        <w:t xml:space="preserve"> </w:t>
      </w:r>
      <w:r w:rsidRPr="00E0140F">
        <w:t>take</w:t>
      </w:r>
      <w:r w:rsidR="001F73D7">
        <w:t xml:space="preserve"> </w:t>
      </w:r>
      <w:r w:rsidRPr="00E0140F">
        <w:t>into</w:t>
      </w:r>
      <w:r w:rsidR="001F73D7">
        <w:t xml:space="preserve"> </w:t>
      </w:r>
      <w:r w:rsidRPr="00E0140F">
        <w:t>account</w:t>
      </w:r>
      <w:r w:rsidR="001F73D7">
        <w:t xml:space="preserve"> </w:t>
      </w:r>
      <w:r w:rsidRPr="00E0140F">
        <w:t>changes</w:t>
      </w:r>
      <w:r w:rsidR="001F73D7">
        <w:t xml:space="preserve"> </w:t>
      </w:r>
      <w:r w:rsidRPr="00E0140F">
        <w:t>arising</w:t>
      </w:r>
      <w:r w:rsidR="001F73D7">
        <w:t xml:space="preserve"> </w:t>
      </w:r>
      <w:r w:rsidRPr="00E0140F">
        <w:t>from</w:t>
      </w:r>
      <w:r w:rsidR="001F73D7">
        <w:t xml:space="preserve"> </w:t>
      </w:r>
      <w:r w:rsidRPr="00E0140F">
        <w:t>the</w:t>
      </w:r>
      <w:r w:rsidR="001F73D7">
        <w:t xml:space="preserve"> </w:t>
      </w:r>
      <w:r w:rsidRPr="00E0140F">
        <w:t>2006</w:t>
      </w:r>
      <w:r w:rsidR="001F73D7">
        <w:t xml:space="preserve"> </w:t>
      </w:r>
      <w:r w:rsidRPr="00E0140F">
        <w:t>Armed</w:t>
      </w:r>
      <w:r w:rsidR="001F73D7">
        <w:t xml:space="preserve"> </w:t>
      </w:r>
      <w:r w:rsidRPr="00E0140F">
        <w:t>Forces</w:t>
      </w:r>
      <w:r w:rsidR="001F73D7">
        <w:t xml:space="preserve"> </w:t>
      </w:r>
      <w:r w:rsidRPr="00E0140F">
        <w:t>Act.</w:t>
      </w:r>
    </w:p>
    <w:p w:rsidR="00E0140F" w:rsidRPr="00E0140F" w:rsidRDefault="00E0140F" w:rsidP="00E0140F">
      <w:pPr>
        <w:rPr>
          <w:b/>
          <w:bCs/>
        </w:rPr>
      </w:pPr>
      <w:r w:rsidRPr="00E0140F">
        <w:t>25.</w:t>
      </w:r>
      <w:r w:rsidRPr="00E0140F">
        <w:tab/>
        <w:t>The</w:t>
      </w:r>
      <w:r w:rsidR="001F73D7">
        <w:t xml:space="preserve"> </w:t>
      </w:r>
      <w:r w:rsidRPr="00E0140F">
        <w:t>contrast</w:t>
      </w:r>
      <w:r w:rsidR="001F73D7">
        <w:t xml:space="preserve"> </w:t>
      </w:r>
      <w:r w:rsidRPr="00E0140F">
        <w:t>between</w:t>
      </w:r>
      <w:r w:rsidR="001F73D7">
        <w:t xml:space="preserve"> </w:t>
      </w:r>
      <w:r w:rsidRPr="00E0140F">
        <w:t>civilian</w:t>
      </w:r>
      <w:r w:rsidR="001F73D7">
        <w:t xml:space="preserve"> </w:t>
      </w:r>
      <w:r w:rsidRPr="00E0140F">
        <w:t>and</w:t>
      </w:r>
      <w:r w:rsidR="001F73D7">
        <w:t xml:space="preserve"> </w:t>
      </w:r>
      <w:r w:rsidRPr="00E0140F">
        <w:t>military</w:t>
      </w:r>
      <w:r w:rsidR="001F73D7">
        <w:t xml:space="preserve"> </w:t>
      </w:r>
      <w:r w:rsidRPr="00E0140F">
        <w:t>life</w:t>
      </w:r>
      <w:r w:rsidR="001F73D7">
        <w:t xml:space="preserve"> </w:t>
      </w:r>
      <w:r w:rsidRPr="00E0140F">
        <w:t>is</w:t>
      </w:r>
      <w:r w:rsidR="001F73D7">
        <w:t xml:space="preserve"> </w:t>
      </w:r>
      <w:r w:rsidRPr="00E0140F">
        <w:t>apparent</w:t>
      </w:r>
      <w:r w:rsidR="001F73D7">
        <w:t xml:space="preserve"> </w:t>
      </w:r>
      <w:r w:rsidRPr="00E0140F">
        <w:t>from</w:t>
      </w:r>
      <w:r w:rsidR="001F73D7">
        <w:t xml:space="preserve"> </w:t>
      </w:r>
      <w:r w:rsidRPr="00E0140F">
        <w:t>the</w:t>
      </w:r>
      <w:r w:rsidR="001F73D7">
        <w:t xml:space="preserve"> </w:t>
      </w:r>
      <w:r w:rsidRPr="00E0140F">
        <w:t>moment</w:t>
      </w:r>
      <w:r w:rsidR="001F73D7">
        <w:t xml:space="preserve"> </w:t>
      </w:r>
      <w:r w:rsidRPr="00E0140F">
        <w:t>the</w:t>
      </w:r>
      <w:r w:rsidR="001F73D7">
        <w:t xml:space="preserve"> </w:t>
      </w:r>
      <w:r w:rsidRPr="00E0140F">
        <w:t>recruit</w:t>
      </w:r>
      <w:r w:rsidR="001F73D7">
        <w:t xml:space="preserve"> </w:t>
      </w:r>
      <w:r w:rsidRPr="00E0140F">
        <w:t>enters</w:t>
      </w:r>
      <w:r w:rsidR="001F73D7">
        <w:t xml:space="preserve"> </w:t>
      </w:r>
      <w:r w:rsidRPr="00E0140F">
        <w:t>the</w:t>
      </w:r>
      <w:r w:rsidR="001F73D7">
        <w:t xml:space="preserve"> </w:t>
      </w:r>
      <w:r w:rsidRPr="00E0140F">
        <w:t>initial</w:t>
      </w:r>
      <w:r w:rsidR="001F73D7">
        <w:t xml:space="preserve"> </w:t>
      </w:r>
      <w:r w:rsidRPr="00E0140F">
        <w:t>training</w:t>
      </w:r>
      <w:r w:rsidR="001F73D7">
        <w:t xml:space="preserve"> </w:t>
      </w:r>
      <w:r w:rsidRPr="00E0140F">
        <w:t>environment</w:t>
      </w:r>
      <w:r w:rsidR="001F73D7">
        <w:t xml:space="preserve"> </w:t>
      </w:r>
      <w:r w:rsidRPr="00E0140F">
        <w:t>and,</w:t>
      </w:r>
      <w:r w:rsidR="001F73D7">
        <w:t xml:space="preserve"> </w:t>
      </w:r>
      <w:r w:rsidRPr="00E0140F">
        <w:t>as</w:t>
      </w:r>
      <w:r w:rsidR="001F73D7">
        <w:t xml:space="preserve"> </w:t>
      </w:r>
      <w:r w:rsidRPr="00E0140F">
        <w:t>the</w:t>
      </w:r>
      <w:r w:rsidR="001F73D7">
        <w:t xml:space="preserve"> </w:t>
      </w:r>
      <w:r w:rsidRPr="00E0140F">
        <w:t>population</w:t>
      </w:r>
      <w:r w:rsidR="001F73D7">
        <w:t xml:space="preserve"> </w:t>
      </w:r>
      <w:r w:rsidRPr="00E0140F">
        <w:t>under</w:t>
      </w:r>
      <w:r w:rsidR="001F73D7">
        <w:t xml:space="preserve"> </w:t>
      </w:r>
      <w:r w:rsidRPr="00E0140F">
        <w:t>18</w:t>
      </w:r>
      <w:r w:rsidR="001F73D7">
        <w:t xml:space="preserve"> </w:t>
      </w:r>
      <w:r w:rsidRPr="00E0140F">
        <w:t>is</w:t>
      </w:r>
      <w:r w:rsidR="001F73D7">
        <w:t xml:space="preserve"> </w:t>
      </w:r>
      <w:r w:rsidRPr="00E0140F">
        <w:t>greatest</w:t>
      </w:r>
      <w:r w:rsidR="001F73D7">
        <w:t xml:space="preserve"> </w:t>
      </w:r>
      <w:r w:rsidRPr="00E0140F">
        <w:t>in</w:t>
      </w:r>
      <w:r w:rsidR="001F73D7">
        <w:t xml:space="preserve"> </w:t>
      </w:r>
      <w:r w:rsidRPr="00E0140F">
        <w:t>number</w:t>
      </w:r>
      <w:r w:rsidR="001F73D7">
        <w:t xml:space="preserve"> </w:t>
      </w:r>
      <w:r w:rsidRPr="00E0140F">
        <w:t>at</w:t>
      </w:r>
      <w:r w:rsidR="001F73D7">
        <w:t xml:space="preserve"> </w:t>
      </w:r>
      <w:r w:rsidRPr="00E0140F">
        <w:t>this</w:t>
      </w:r>
      <w:r w:rsidR="001F73D7">
        <w:t xml:space="preserve"> </w:t>
      </w:r>
      <w:r w:rsidRPr="00E0140F">
        <w:t>point,</w:t>
      </w:r>
      <w:r w:rsidR="001F73D7">
        <w:t xml:space="preserve"> </w:t>
      </w:r>
      <w:r w:rsidRPr="00E0140F">
        <w:t>increased</w:t>
      </w:r>
      <w:r w:rsidR="001F73D7">
        <w:t xml:space="preserve"> </w:t>
      </w:r>
      <w:r w:rsidRPr="00E0140F">
        <w:t>emphasis</w:t>
      </w:r>
      <w:r w:rsidR="001F73D7">
        <w:t xml:space="preserve"> </w:t>
      </w:r>
      <w:r w:rsidRPr="00E0140F">
        <w:t>has</w:t>
      </w:r>
      <w:r w:rsidR="001F73D7">
        <w:t xml:space="preserve"> </w:t>
      </w:r>
      <w:r w:rsidRPr="00E0140F">
        <w:t>been</w:t>
      </w:r>
      <w:r w:rsidR="001F73D7">
        <w:t xml:space="preserve"> </w:t>
      </w:r>
      <w:r w:rsidRPr="00E0140F">
        <w:t>placed</w:t>
      </w:r>
      <w:r w:rsidR="001F73D7">
        <w:t xml:space="preserve"> </w:t>
      </w:r>
      <w:r w:rsidRPr="00E0140F">
        <w:t>on</w:t>
      </w:r>
      <w:r w:rsidR="001F73D7">
        <w:t xml:space="preserve"> </w:t>
      </w:r>
      <w:r w:rsidRPr="00E0140F">
        <w:t>ensuring</w:t>
      </w:r>
      <w:r w:rsidR="001F73D7">
        <w:t xml:space="preserve"> </w:t>
      </w:r>
      <w:r w:rsidRPr="00E0140F">
        <w:t>that</w:t>
      </w:r>
      <w:r w:rsidR="001F73D7">
        <w:t xml:space="preserve"> </w:t>
      </w:r>
      <w:r w:rsidRPr="00E0140F">
        <w:t>recruits</w:t>
      </w:r>
      <w:r w:rsidR="001F73D7">
        <w:t xml:space="preserve"> </w:t>
      </w:r>
      <w:r w:rsidRPr="00E0140F">
        <w:t>are</w:t>
      </w:r>
      <w:r w:rsidR="001F73D7">
        <w:t xml:space="preserve"> </w:t>
      </w:r>
      <w:r w:rsidRPr="00E0140F">
        <w:t>provided</w:t>
      </w:r>
      <w:r w:rsidR="001F73D7">
        <w:t xml:space="preserve"> </w:t>
      </w:r>
      <w:r w:rsidRPr="00E0140F">
        <w:t>with</w:t>
      </w:r>
      <w:r w:rsidR="001F73D7">
        <w:t xml:space="preserve"> </w:t>
      </w:r>
      <w:r w:rsidRPr="00E0140F">
        <w:t>essential</w:t>
      </w:r>
      <w:r w:rsidR="001F73D7">
        <w:t xml:space="preserve"> </w:t>
      </w:r>
      <w:r w:rsidRPr="00E0140F">
        <w:t>information</w:t>
      </w:r>
      <w:r w:rsidR="001F73D7">
        <w:t xml:space="preserve"> </w:t>
      </w:r>
      <w:r w:rsidRPr="00E0140F">
        <w:t>from</w:t>
      </w:r>
      <w:r w:rsidR="001F73D7">
        <w:t xml:space="preserve"> </w:t>
      </w:r>
      <w:r w:rsidRPr="00E0140F">
        <w:t>the</w:t>
      </w:r>
      <w:r w:rsidR="001F73D7">
        <w:t xml:space="preserve"> </w:t>
      </w:r>
      <w:r w:rsidRPr="00E0140F">
        <w:t>outset.</w:t>
      </w:r>
      <w:r w:rsidR="001F73D7">
        <w:t xml:space="preserve"> </w:t>
      </w:r>
      <w:r w:rsidRPr="00E0140F">
        <w:t>One</w:t>
      </w:r>
      <w:r w:rsidR="001F73D7">
        <w:t xml:space="preserve"> </w:t>
      </w:r>
      <w:r w:rsidRPr="00E0140F">
        <w:t>particular</w:t>
      </w:r>
      <w:r w:rsidR="001F73D7">
        <w:t xml:space="preserve"> </w:t>
      </w:r>
      <w:r w:rsidRPr="00E0140F">
        <w:t>measure</w:t>
      </w:r>
      <w:r w:rsidR="001F73D7">
        <w:t xml:space="preserve"> </w:t>
      </w:r>
      <w:r w:rsidRPr="00E0140F">
        <w:t>has</w:t>
      </w:r>
      <w:r w:rsidR="001F73D7">
        <w:t xml:space="preserve"> </w:t>
      </w:r>
      <w:r w:rsidRPr="00E0140F">
        <w:t>been</w:t>
      </w:r>
      <w:r w:rsidR="001F73D7">
        <w:t xml:space="preserve"> </w:t>
      </w:r>
      <w:r w:rsidRPr="00E0140F">
        <w:t>to</w:t>
      </w:r>
      <w:r w:rsidR="001F73D7">
        <w:t xml:space="preserve"> </w:t>
      </w:r>
      <w:r w:rsidRPr="00E0140F">
        <w:t>provide</w:t>
      </w:r>
      <w:r w:rsidR="001F73D7">
        <w:t xml:space="preserve"> </w:t>
      </w:r>
      <w:r w:rsidRPr="00E0140F">
        <w:t>a</w:t>
      </w:r>
      <w:r w:rsidR="001F73D7">
        <w:t xml:space="preserve"> </w:t>
      </w:r>
      <w:r w:rsidRPr="00E0140F">
        <w:t>small</w:t>
      </w:r>
      <w:r w:rsidR="001F73D7">
        <w:t xml:space="preserve"> </w:t>
      </w:r>
      <w:r w:rsidRPr="00E0140F">
        <w:t>information</w:t>
      </w:r>
      <w:r w:rsidR="001F73D7">
        <w:t xml:space="preserve"> </w:t>
      </w:r>
      <w:r w:rsidRPr="00E0140F">
        <w:t>card</w:t>
      </w:r>
      <w:r w:rsidR="001F73D7">
        <w:t xml:space="preserve"> </w:t>
      </w:r>
      <w:r w:rsidRPr="00E0140F">
        <w:t>to</w:t>
      </w:r>
      <w:r w:rsidR="001F73D7">
        <w:t xml:space="preserve"> </w:t>
      </w:r>
      <w:r w:rsidRPr="00E0140F">
        <w:t>recruits,</w:t>
      </w:r>
      <w:r w:rsidR="001F73D7">
        <w:t xml:space="preserve"> </w:t>
      </w:r>
      <w:r w:rsidRPr="00E0140F">
        <w:t>which</w:t>
      </w:r>
      <w:r w:rsidR="001F73D7">
        <w:t xml:space="preserve"> </w:t>
      </w:r>
      <w:r w:rsidRPr="00E0140F">
        <w:t>provides</w:t>
      </w:r>
      <w:r w:rsidR="001F73D7">
        <w:t xml:space="preserve"> </w:t>
      </w:r>
      <w:r w:rsidRPr="00E0140F">
        <w:t>essential</w:t>
      </w:r>
      <w:r w:rsidR="001F73D7">
        <w:t xml:space="preserve"> </w:t>
      </w:r>
      <w:r w:rsidRPr="00E0140F">
        <w:t>welfare</w:t>
      </w:r>
      <w:r w:rsidR="001F73D7">
        <w:t xml:space="preserve"> </w:t>
      </w:r>
      <w:r w:rsidRPr="00E0140F">
        <w:t>and</w:t>
      </w:r>
      <w:r w:rsidR="001F73D7">
        <w:t xml:space="preserve"> </w:t>
      </w:r>
      <w:r w:rsidRPr="00E0140F">
        <w:t>staff</w:t>
      </w:r>
      <w:r w:rsidR="001F73D7">
        <w:t xml:space="preserve"> </w:t>
      </w:r>
      <w:r w:rsidRPr="00E0140F">
        <w:t>support</w:t>
      </w:r>
      <w:r w:rsidR="001F73D7">
        <w:t xml:space="preserve"> </w:t>
      </w:r>
      <w:r w:rsidRPr="00E0140F">
        <w:t>telephone</w:t>
      </w:r>
      <w:r w:rsidR="001F73D7">
        <w:t xml:space="preserve"> </w:t>
      </w:r>
      <w:r w:rsidRPr="00E0140F">
        <w:t>numbers.</w:t>
      </w:r>
      <w:r w:rsidR="001F73D7">
        <w:t xml:space="preserve"> </w:t>
      </w:r>
      <w:r w:rsidRPr="00E0140F">
        <w:t>In</w:t>
      </w:r>
      <w:r w:rsidR="001F73D7">
        <w:t xml:space="preserve"> </w:t>
      </w:r>
      <w:r w:rsidRPr="00E0140F">
        <w:t>the</w:t>
      </w:r>
      <w:r w:rsidR="001F73D7">
        <w:t xml:space="preserve"> </w:t>
      </w:r>
      <w:r w:rsidRPr="00E0140F">
        <w:t>Army,</w:t>
      </w:r>
      <w:r w:rsidR="001F73D7">
        <w:t xml:space="preserve"> </w:t>
      </w:r>
      <w:r w:rsidRPr="00E0140F">
        <w:t>recruits</w:t>
      </w:r>
      <w:r w:rsidR="001F73D7">
        <w:t xml:space="preserve"> </w:t>
      </w:r>
      <w:r w:rsidRPr="00E0140F">
        <w:t>each</w:t>
      </w:r>
      <w:r w:rsidR="001F73D7">
        <w:t xml:space="preserve"> </w:t>
      </w:r>
      <w:r w:rsidRPr="00E0140F">
        <w:t>receive</w:t>
      </w:r>
      <w:r w:rsidR="001F73D7">
        <w:t xml:space="preserve"> </w:t>
      </w:r>
      <w:r w:rsidRPr="00E0140F">
        <w:t>a</w:t>
      </w:r>
      <w:r w:rsidR="001F73D7">
        <w:t xml:space="preserve"> </w:t>
      </w:r>
      <w:r w:rsidRPr="00E0140F">
        <w:t>leaflet</w:t>
      </w:r>
      <w:r w:rsidR="001F73D7">
        <w:t xml:space="preserve"> </w:t>
      </w:r>
      <w:r w:rsidRPr="00E0140F">
        <w:t>containing</w:t>
      </w:r>
      <w:r w:rsidR="001F73D7">
        <w:t xml:space="preserve"> </w:t>
      </w:r>
      <w:r w:rsidRPr="00E0140F">
        <w:t>essential</w:t>
      </w:r>
      <w:r w:rsidR="001F73D7">
        <w:t xml:space="preserve"> </w:t>
      </w:r>
      <w:r w:rsidRPr="00E0140F">
        <w:t>information</w:t>
      </w:r>
      <w:r w:rsidR="001F73D7">
        <w:t xml:space="preserve"> </w:t>
      </w:r>
      <w:r w:rsidRPr="00E0140F">
        <w:t>including</w:t>
      </w:r>
      <w:r w:rsidR="001F73D7">
        <w:t xml:space="preserve"> </w:t>
      </w:r>
      <w:r w:rsidRPr="00E0140F">
        <w:t>an</w:t>
      </w:r>
      <w:r w:rsidR="001F73D7">
        <w:t xml:space="preserve"> </w:t>
      </w:r>
      <w:r w:rsidRPr="00E0140F">
        <w:t>indication</w:t>
      </w:r>
      <w:r w:rsidR="001F73D7">
        <w:t xml:space="preserve"> </w:t>
      </w:r>
      <w:r w:rsidRPr="00E0140F">
        <w:t>of</w:t>
      </w:r>
      <w:r w:rsidR="001F73D7">
        <w:t xml:space="preserve"> </w:t>
      </w:r>
      <w:r w:rsidRPr="00E0140F">
        <w:t>what</w:t>
      </w:r>
      <w:r w:rsidR="001F73D7">
        <w:t xml:space="preserve"> </w:t>
      </w:r>
      <w:r w:rsidRPr="00E0140F">
        <w:t>the</w:t>
      </w:r>
      <w:r w:rsidR="001F73D7">
        <w:t xml:space="preserve"> </w:t>
      </w:r>
      <w:r w:rsidRPr="00E0140F">
        <w:t>responsibilities</w:t>
      </w:r>
      <w:r w:rsidR="001F73D7">
        <w:t xml:space="preserve"> </w:t>
      </w:r>
      <w:r w:rsidRPr="00E0140F">
        <w:t>of</w:t>
      </w:r>
      <w:r w:rsidR="001F73D7">
        <w:t xml:space="preserve"> </w:t>
      </w:r>
      <w:r w:rsidRPr="00E0140F">
        <w:t>the</w:t>
      </w:r>
      <w:r w:rsidR="001F73D7">
        <w:t xml:space="preserve"> </w:t>
      </w:r>
      <w:r w:rsidRPr="00E0140F">
        <w:t>chain</w:t>
      </w:r>
      <w:r w:rsidR="001F73D7">
        <w:t xml:space="preserve"> </w:t>
      </w:r>
      <w:r w:rsidRPr="00E0140F">
        <w:t>of</w:t>
      </w:r>
      <w:r w:rsidR="001F73D7">
        <w:t xml:space="preserve"> </w:t>
      </w:r>
      <w:r w:rsidRPr="00E0140F">
        <w:t>command</w:t>
      </w:r>
      <w:r w:rsidR="001F73D7">
        <w:t xml:space="preserve"> </w:t>
      </w:r>
      <w:r w:rsidRPr="00E0140F">
        <w:t>are</w:t>
      </w:r>
      <w:r w:rsidR="001F73D7">
        <w:t xml:space="preserve"> </w:t>
      </w:r>
      <w:r w:rsidRPr="00E0140F">
        <w:t>towards</w:t>
      </w:r>
      <w:r w:rsidR="001F73D7">
        <w:t xml:space="preserve"> </w:t>
      </w:r>
      <w:r w:rsidRPr="00E0140F">
        <w:t>them</w:t>
      </w:r>
      <w:r w:rsidR="001F73D7">
        <w:t xml:space="preserve"> </w:t>
      </w:r>
      <w:r w:rsidRPr="00E0140F">
        <w:t>and</w:t>
      </w:r>
      <w:r w:rsidR="001F73D7">
        <w:t xml:space="preserve"> </w:t>
      </w:r>
      <w:r w:rsidRPr="00E0140F">
        <w:t>what,</w:t>
      </w:r>
      <w:r w:rsidR="001F73D7">
        <w:t xml:space="preserve"> </w:t>
      </w:r>
      <w:r w:rsidRPr="00E0140F">
        <w:t>in</w:t>
      </w:r>
      <w:r w:rsidR="001F73D7">
        <w:t xml:space="preserve"> </w:t>
      </w:r>
      <w:r w:rsidRPr="00E0140F">
        <w:t>turn,</w:t>
      </w:r>
      <w:r w:rsidR="001F73D7">
        <w:t xml:space="preserve"> </w:t>
      </w:r>
      <w:r w:rsidRPr="00E0140F">
        <w:t>is</w:t>
      </w:r>
      <w:r w:rsidR="001F73D7">
        <w:t xml:space="preserve"> </w:t>
      </w:r>
      <w:r w:rsidRPr="00E0140F">
        <w:t>expected</w:t>
      </w:r>
      <w:r w:rsidR="001F73D7">
        <w:t xml:space="preserve"> </w:t>
      </w:r>
      <w:r w:rsidRPr="00E0140F">
        <w:t>of</w:t>
      </w:r>
      <w:r w:rsidR="001F73D7">
        <w:t xml:space="preserve"> </w:t>
      </w:r>
      <w:r w:rsidRPr="00E0140F">
        <w:t>the</w:t>
      </w:r>
      <w:r w:rsidR="001F73D7">
        <w:t xml:space="preserve"> </w:t>
      </w:r>
      <w:r w:rsidRPr="00E0140F">
        <w:t>recruit.</w:t>
      </w:r>
      <w:r w:rsidR="001F73D7">
        <w:t xml:space="preserve"> </w:t>
      </w:r>
      <w:r w:rsidRPr="00E0140F">
        <w:t>This</w:t>
      </w:r>
      <w:r w:rsidR="001F73D7">
        <w:t xml:space="preserve"> </w:t>
      </w:r>
      <w:r w:rsidRPr="00E0140F">
        <w:t>is</w:t>
      </w:r>
      <w:r w:rsidR="001F73D7">
        <w:t xml:space="preserve"> </w:t>
      </w:r>
      <w:r w:rsidRPr="00E0140F">
        <w:t>sometimes</w:t>
      </w:r>
      <w:r w:rsidR="001F73D7">
        <w:t xml:space="preserve"> </w:t>
      </w:r>
      <w:r w:rsidRPr="00E0140F">
        <w:t>referred</w:t>
      </w:r>
      <w:r w:rsidR="001F73D7">
        <w:t xml:space="preserve"> </w:t>
      </w:r>
      <w:r w:rsidRPr="00E0140F">
        <w:t>to</w:t>
      </w:r>
      <w:r w:rsidR="001F73D7">
        <w:t xml:space="preserve"> </w:t>
      </w:r>
      <w:r w:rsidRPr="00E0140F">
        <w:t>as</w:t>
      </w:r>
      <w:r w:rsidR="001F73D7">
        <w:t xml:space="preserve"> </w:t>
      </w:r>
      <w:r w:rsidRPr="00E0140F">
        <w:t>a</w:t>
      </w:r>
      <w:r w:rsidR="001F73D7">
        <w:t xml:space="preserve"> </w:t>
      </w:r>
      <w:r w:rsidRPr="00E0140F">
        <w:t>covenant.</w:t>
      </w:r>
      <w:r w:rsidR="001F73D7">
        <w:t xml:space="preserve"> </w:t>
      </w:r>
      <w:r w:rsidRPr="00E0140F">
        <w:t>Throughout</w:t>
      </w:r>
      <w:r w:rsidR="001F73D7">
        <w:t xml:space="preserve"> </w:t>
      </w:r>
      <w:r w:rsidRPr="00E0140F">
        <w:t>the</w:t>
      </w:r>
      <w:r w:rsidR="001F73D7">
        <w:t xml:space="preserve"> </w:t>
      </w:r>
      <w:r w:rsidRPr="00E0140F">
        <w:t>recruiting</w:t>
      </w:r>
      <w:r w:rsidR="001F73D7">
        <w:t xml:space="preserve"> </w:t>
      </w:r>
      <w:r w:rsidRPr="00E0140F">
        <w:t>process</w:t>
      </w:r>
      <w:r w:rsidR="001F73D7">
        <w:t xml:space="preserve"> </w:t>
      </w:r>
      <w:r w:rsidRPr="00E0140F">
        <w:t>potential</w:t>
      </w:r>
      <w:r w:rsidR="001F73D7">
        <w:t xml:space="preserve"> </w:t>
      </w:r>
      <w:r w:rsidRPr="00E0140F">
        <w:t>recruits</w:t>
      </w:r>
      <w:r w:rsidR="001F73D7">
        <w:t xml:space="preserve"> </w:t>
      </w:r>
      <w:r w:rsidRPr="00E0140F">
        <w:t>have</w:t>
      </w:r>
      <w:r w:rsidR="001F73D7">
        <w:t xml:space="preserve"> </w:t>
      </w:r>
      <w:r w:rsidRPr="00E0140F">
        <w:t>the</w:t>
      </w:r>
      <w:r w:rsidR="001F73D7">
        <w:t xml:space="preserve"> </w:t>
      </w:r>
      <w:r w:rsidRPr="00E0140F">
        <w:t>opportunity</w:t>
      </w:r>
      <w:r w:rsidR="001F73D7">
        <w:t xml:space="preserve"> </w:t>
      </w:r>
      <w:r w:rsidRPr="00E0140F">
        <w:t>to</w:t>
      </w:r>
      <w:r w:rsidR="001F73D7">
        <w:t xml:space="preserve"> </w:t>
      </w:r>
      <w:r w:rsidRPr="00E0140F">
        <w:t>learn</w:t>
      </w:r>
      <w:r w:rsidR="001F73D7">
        <w:t xml:space="preserve"> </w:t>
      </w:r>
      <w:r w:rsidRPr="00E0140F">
        <w:t>more</w:t>
      </w:r>
      <w:r w:rsidR="001F73D7">
        <w:t xml:space="preserve"> </w:t>
      </w:r>
      <w:r w:rsidRPr="00E0140F">
        <w:t>about</w:t>
      </w:r>
      <w:r w:rsidR="001F73D7">
        <w:t xml:space="preserve"> </w:t>
      </w:r>
      <w:r w:rsidRPr="00E0140F">
        <w:t>front</w:t>
      </w:r>
      <w:r w:rsidR="001F73D7">
        <w:t>-</w:t>
      </w:r>
      <w:r w:rsidRPr="00E0140F">
        <w:t>line</w:t>
      </w:r>
      <w:r w:rsidR="001F73D7">
        <w:t xml:space="preserve"> </w:t>
      </w:r>
      <w:r w:rsidRPr="00E0140F">
        <w:t>roles,</w:t>
      </w:r>
      <w:r w:rsidR="001F73D7">
        <w:t xml:space="preserve"> </w:t>
      </w:r>
      <w:r w:rsidRPr="00E0140F">
        <w:t>trades</w:t>
      </w:r>
      <w:r w:rsidR="001F73D7">
        <w:t xml:space="preserve"> </w:t>
      </w:r>
      <w:r w:rsidRPr="00E0140F">
        <w:t>and</w:t>
      </w:r>
      <w:r w:rsidR="001F73D7">
        <w:t xml:space="preserve"> </w:t>
      </w:r>
      <w:r w:rsidRPr="00E0140F">
        <w:t>branches.</w:t>
      </w:r>
      <w:r w:rsidR="001F73D7">
        <w:t xml:space="preserve"> </w:t>
      </w:r>
      <w:r w:rsidRPr="00E0140F">
        <w:t>Some</w:t>
      </w:r>
      <w:r w:rsidR="001F73D7">
        <w:t xml:space="preserve"> </w:t>
      </w:r>
      <w:r w:rsidRPr="00E0140F">
        <w:t>recruits</w:t>
      </w:r>
      <w:r w:rsidR="001F73D7">
        <w:t xml:space="preserve"> </w:t>
      </w:r>
      <w:r w:rsidRPr="00E0140F">
        <w:t>will</w:t>
      </w:r>
      <w:r w:rsidR="001F73D7">
        <w:t xml:space="preserve"> </w:t>
      </w:r>
      <w:r w:rsidRPr="00E0140F">
        <w:t>have</w:t>
      </w:r>
      <w:r w:rsidR="001F73D7">
        <w:t xml:space="preserve"> </w:t>
      </w:r>
      <w:r w:rsidRPr="00E0140F">
        <w:t>had</w:t>
      </w:r>
      <w:r w:rsidR="001F73D7">
        <w:t xml:space="preserve"> </w:t>
      </w:r>
      <w:r w:rsidRPr="00E0140F">
        <w:t>the</w:t>
      </w:r>
      <w:r w:rsidR="001F73D7">
        <w:t xml:space="preserve"> </w:t>
      </w:r>
      <w:r w:rsidRPr="00E0140F">
        <w:t>opportunity</w:t>
      </w:r>
      <w:r w:rsidR="001F73D7">
        <w:t xml:space="preserve"> </w:t>
      </w:r>
      <w:r w:rsidRPr="00E0140F">
        <w:t>to</w:t>
      </w:r>
      <w:r w:rsidR="001F73D7">
        <w:t xml:space="preserve"> </w:t>
      </w:r>
      <w:r w:rsidRPr="00E0140F">
        <w:t>experience</w:t>
      </w:r>
      <w:r w:rsidR="001F73D7">
        <w:t xml:space="preserve"> </w:t>
      </w:r>
      <w:r w:rsidRPr="00E0140F">
        <w:t>sea</w:t>
      </w:r>
      <w:r w:rsidR="001F73D7">
        <w:t xml:space="preserve"> </w:t>
      </w:r>
      <w:r w:rsidRPr="00E0140F">
        <w:t>training</w:t>
      </w:r>
      <w:r w:rsidR="001F73D7">
        <w:t xml:space="preserve"> </w:t>
      </w:r>
      <w:r w:rsidRPr="00E0140F">
        <w:t>activities</w:t>
      </w:r>
      <w:r w:rsidR="001F73D7">
        <w:t xml:space="preserve"> </w:t>
      </w:r>
      <w:r w:rsidRPr="00E0140F">
        <w:t>at</w:t>
      </w:r>
      <w:r w:rsidR="001F73D7">
        <w:t xml:space="preserve"> </w:t>
      </w:r>
      <w:r w:rsidRPr="00E0140F">
        <w:t>HMS</w:t>
      </w:r>
      <w:r w:rsidR="001F73D7">
        <w:t xml:space="preserve"> </w:t>
      </w:r>
      <w:r w:rsidRPr="00E0140F">
        <w:t>Caledonia</w:t>
      </w:r>
      <w:r w:rsidR="001F73D7">
        <w:t xml:space="preserve"> </w:t>
      </w:r>
      <w:r w:rsidRPr="00E0140F">
        <w:t>and</w:t>
      </w:r>
      <w:r w:rsidR="001F73D7">
        <w:t xml:space="preserve"> </w:t>
      </w:r>
      <w:r w:rsidRPr="00E0140F">
        <w:t>Army</w:t>
      </w:r>
      <w:r w:rsidR="001F73D7">
        <w:t xml:space="preserve"> </w:t>
      </w:r>
      <w:r w:rsidRPr="00E0140F">
        <w:t>Look</w:t>
      </w:r>
      <w:r w:rsidR="001F73D7">
        <w:t xml:space="preserve"> </w:t>
      </w:r>
      <w:r w:rsidRPr="00E0140F">
        <w:t>at</w:t>
      </w:r>
      <w:r w:rsidR="001F73D7">
        <w:t xml:space="preserve"> </w:t>
      </w:r>
      <w:r w:rsidRPr="00E0140F">
        <w:t>Life</w:t>
      </w:r>
      <w:r w:rsidR="001F73D7">
        <w:t xml:space="preserve"> </w:t>
      </w:r>
      <w:r w:rsidRPr="00E0140F">
        <w:t>schemes</w:t>
      </w:r>
      <w:r w:rsidR="001F73D7">
        <w:t xml:space="preserve"> </w:t>
      </w:r>
      <w:r w:rsidRPr="00E0140F">
        <w:t>prior</w:t>
      </w:r>
      <w:r w:rsidR="001F73D7">
        <w:t xml:space="preserve"> </w:t>
      </w:r>
      <w:r w:rsidRPr="00E0140F">
        <w:t>to</w:t>
      </w:r>
      <w:r w:rsidR="001F73D7">
        <w:t xml:space="preserve"> </w:t>
      </w:r>
      <w:r w:rsidRPr="00E0140F">
        <w:t>entering</w:t>
      </w:r>
      <w:r w:rsidR="001F73D7">
        <w:t xml:space="preserve"> </w:t>
      </w:r>
      <w:r w:rsidRPr="00E0140F">
        <w:t>training.</w:t>
      </w:r>
      <w:r w:rsidR="001F73D7">
        <w:t xml:space="preserve"> </w:t>
      </w:r>
      <w:r w:rsidRPr="00E0140F">
        <w:t>During</w:t>
      </w:r>
      <w:r w:rsidR="001F73D7">
        <w:t xml:space="preserve"> </w:t>
      </w:r>
      <w:r w:rsidRPr="00E0140F">
        <w:t>initial</w:t>
      </w:r>
      <w:r w:rsidR="001F73D7">
        <w:t xml:space="preserve"> </w:t>
      </w:r>
      <w:r w:rsidRPr="00E0140F">
        <w:t>training</w:t>
      </w:r>
      <w:r w:rsidR="001F73D7">
        <w:t xml:space="preserve"> </w:t>
      </w:r>
      <w:r w:rsidRPr="00E0140F">
        <w:t>links</w:t>
      </w:r>
      <w:r w:rsidR="001F73D7">
        <w:t xml:space="preserve"> </w:t>
      </w:r>
      <w:r w:rsidRPr="00E0140F">
        <w:t>to</w:t>
      </w:r>
      <w:r w:rsidR="001F73D7">
        <w:t xml:space="preserve"> </w:t>
      </w:r>
      <w:r w:rsidRPr="00E0140F">
        <w:t>future</w:t>
      </w:r>
      <w:r w:rsidR="001F73D7">
        <w:t xml:space="preserve"> </w:t>
      </w:r>
      <w:r w:rsidRPr="00E0140F">
        <w:t>regiments,</w:t>
      </w:r>
      <w:r w:rsidR="001F73D7">
        <w:t xml:space="preserve"> </w:t>
      </w:r>
      <w:r w:rsidRPr="00E0140F">
        <w:t>corps</w:t>
      </w:r>
      <w:r w:rsidR="001F73D7">
        <w:t xml:space="preserve"> </w:t>
      </w:r>
      <w:r w:rsidRPr="00E0140F">
        <w:t>and</w:t>
      </w:r>
      <w:r w:rsidR="001F73D7">
        <w:t xml:space="preserve"> </w:t>
      </w:r>
      <w:r w:rsidRPr="00E0140F">
        <w:t>units</w:t>
      </w:r>
      <w:r w:rsidR="001F73D7">
        <w:t xml:space="preserve"> </w:t>
      </w:r>
      <w:r w:rsidRPr="00E0140F">
        <w:t>are</w:t>
      </w:r>
      <w:r w:rsidR="001F73D7">
        <w:t xml:space="preserve"> </w:t>
      </w:r>
      <w:r w:rsidRPr="00E0140F">
        <w:t>developed</w:t>
      </w:r>
      <w:r w:rsidR="001F73D7">
        <w:t xml:space="preserve"> </w:t>
      </w:r>
      <w:r w:rsidRPr="00E0140F">
        <w:t>through</w:t>
      </w:r>
      <w:r w:rsidR="001F73D7">
        <w:t xml:space="preserve"> </w:t>
      </w:r>
      <w:r w:rsidRPr="00E0140F">
        <w:t>the</w:t>
      </w:r>
      <w:r w:rsidR="001F73D7">
        <w:t xml:space="preserve"> </w:t>
      </w:r>
      <w:r w:rsidRPr="00E0140F">
        <w:t>service</w:t>
      </w:r>
      <w:r w:rsidR="001F73D7">
        <w:t xml:space="preserve"> </w:t>
      </w:r>
      <w:r w:rsidRPr="00E0140F">
        <w:t>staff</w:t>
      </w:r>
      <w:r w:rsidR="001F73D7">
        <w:t xml:space="preserve"> </w:t>
      </w:r>
      <w:r w:rsidRPr="00E0140F">
        <w:t>based</w:t>
      </w:r>
      <w:r w:rsidR="001F73D7">
        <w:t xml:space="preserve"> </w:t>
      </w:r>
      <w:r w:rsidRPr="00E0140F">
        <w:t>as</w:t>
      </w:r>
      <w:r w:rsidR="001F73D7">
        <w:t xml:space="preserve"> </w:t>
      </w:r>
      <w:r w:rsidRPr="00E0140F">
        <w:t>instructors</w:t>
      </w:r>
      <w:r w:rsidR="001F73D7">
        <w:t xml:space="preserve"> </w:t>
      </w:r>
      <w:r w:rsidRPr="00E0140F">
        <w:t>within</w:t>
      </w:r>
      <w:r w:rsidR="001F73D7">
        <w:t xml:space="preserve"> </w:t>
      </w:r>
      <w:r w:rsidRPr="00E0140F">
        <w:t>training</w:t>
      </w:r>
      <w:r w:rsidR="001F73D7">
        <w:t xml:space="preserve"> </w:t>
      </w:r>
      <w:r w:rsidRPr="00E0140F">
        <w:t>establishments</w:t>
      </w:r>
      <w:r w:rsidR="001F73D7">
        <w:t xml:space="preserve"> </w:t>
      </w:r>
      <w:r w:rsidRPr="00E0140F">
        <w:t>and</w:t>
      </w:r>
      <w:r w:rsidR="001F73D7">
        <w:t xml:space="preserve"> </w:t>
      </w:r>
      <w:r w:rsidRPr="00E0140F">
        <w:t>visits</w:t>
      </w:r>
      <w:r w:rsidR="001F73D7">
        <w:t xml:space="preserve"> </w:t>
      </w:r>
      <w:r w:rsidRPr="00E0140F">
        <w:t>to</w:t>
      </w:r>
      <w:r w:rsidR="001F73D7">
        <w:t xml:space="preserve"> </w:t>
      </w:r>
      <w:r w:rsidRPr="00E0140F">
        <w:t>front</w:t>
      </w:r>
      <w:r w:rsidR="006C05F1">
        <w:t>-</w:t>
      </w:r>
      <w:r w:rsidRPr="00E0140F">
        <w:t>line</w:t>
      </w:r>
      <w:r w:rsidR="001F73D7">
        <w:t xml:space="preserve"> </w:t>
      </w:r>
      <w:r w:rsidRPr="00E0140F">
        <w:t>units</w:t>
      </w:r>
      <w:r w:rsidR="001F73D7">
        <w:t xml:space="preserve"> </w:t>
      </w:r>
      <w:r w:rsidRPr="00E0140F">
        <w:t>are</w:t>
      </w:r>
      <w:r w:rsidR="001F73D7">
        <w:t xml:space="preserve"> </w:t>
      </w:r>
      <w:r w:rsidRPr="00E0140F">
        <w:t>arranged</w:t>
      </w:r>
      <w:r w:rsidR="001F73D7">
        <w:t xml:space="preserve"> </w:t>
      </w:r>
      <w:r w:rsidRPr="00E0140F">
        <w:t>where</w:t>
      </w:r>
      <w:r w:rsidR="001F73D7">
        <w:t xml:space="preserve"> </w:t>
      </w:r>
      <w:r w:rsidRPr="00E0140F">
        <w:t>possible.</w:t>
      </w:r>
    </w:p>
    <w:p w:rsidR="00E0140F" w:rsidRPr="00E0140F" w:rsidRDefault="00E0140F" w:rsidP="00E0140F">
      <w:pPr>
        <w:rPr>
          <w:b/>
          <w:bCs/>
        </w:rPr>
      </w:pPr>
      <w:r w:rsidRPr="00E0140F">
        <w:t>26.</w:t>
      </w:r>
      <w:r w:rsidRPr="00E0140F">
        <w:tab/>
        <w:t>The</w:t>
      </w:r>
      <w:r w:rsidR="001F73D7">
        <w:t xml:space="preserve"> </w:t>
      </w:r>
      <w:r w:rsidRPr="00E0140F">
        <w:t>importance</w:t>
      </w:r>
      <w:r w:rsidR="001F73D7">
        <w:t xml:space="preserve"> </w:t>
      </w:r>
      <w:r w:rsidRPr="00E0140F">
        <w:t>of</w:t>
      </w:r>
      <w:r w:rsidR="001F73D7">
        <w:t xml:space="preserve"> </w:t>
      </w:r>
      <w:r w:rsidRPr="00E0140F">
        <w:t>the</w:t>
      </w:r>
      <w:r w:rsidR="001F73D7">
        <w:t xml:space="preserve"> </w:t>
      </w:r>
      <w:r w:rsidRPr="00E0140F">
        <w:t>support</w:t>
      </w:r>
      <w:r w:rsidR="001F73D7">
        <w:t xml:space="preserve"> </w:t>
      </w:r>
      <w:r w:rsidRPr="00E0140F">
        <w:t>of</w:t>
      </w:r>
      <w:r w:rsidR="001F73D7">
        <w:t xml:space="preserve"> </w:t>
      </w:r>
      <w:r w:rsidRPr="00E0140F">
        <w:t>family</w:t>
      </w:r>
      <w:r w:rsidR="001F73D7">
        <w:t xml:space="preserve"> </w:t>
      </w:r>
      <w:r w:rsidRPr="00E0140F">
        <w:t>and</w:t>
      </w:r>
      <w:r w:rsidR="001F73D7">
        <w:t xml:space="preserve"> </w:t>
      </w:r>
      <w:r w:rsidRPr="00E0140F">
        <w:t>friends</w:t>
      </w:r>
      <w:r w:rsidR="001F73D7">
        <w:t xml:space="preserve"> </w:t>
      </w:r>
      <w:r w:rsidRPr="00E0140F">
        <w:t>to</w:t>
      </w:r>
      <w:r w:rsidR="001F73D7">
        <w:t xml:space="preserve"> </w:t>
      </w:r>
      <w:r w:rsidRPr="00E0140F">
        <w:t>the</w:t>
      </w:r>
      <w:r w:rsidR="001F73D7">
        <w:t xml:space="preserve"> </w:t>
      </w:r>
      <w:r w:rsidRPr="00E0140F">
        <w:t>recruit</w:t>
      </w:r>
      <w:r w:rsidR="001F73D7">
        <w:t xml:space="preserve"> </w:t>
      </w:r>
      <w:r w:rsidRPr="00E0140F">
        <w:t>during</w:t>
      </w:r>
      <w:r w:rsidR="001F73D7">
        <w:t xml:space="preserve"> </w:t>
      </w:r>
      <w:r w:rsidRPr="00E0140F">
        <w:t>initial</w:t>
      </w:r>
      <w:r w:rsidR="001F73D7">
        <w:t xml:space="preserve"> </w:t>
      </w:r>
      <w:r w:rsidRPr="00E0140F">
        <w:t>training</w:t>
      </w:r>
      <w:r w:rsidR="001F73D7">
        <w:t xml:space="preserve"> </w:t>
      </w:r>
      <w:r w:rsidRPr="00E0140F">
        <w:t>is</w:t>
      </w:r>
      <w:r w:rsidR="001F73D7">
        <w:t xml:space="preserve"> </w:t>
      </w:r>
      <w:r w:rsidRPr="00E0140F">
        <w:t>recogni</w:t>
      </w:r>
      <w:r w:rsidR="008D4ADF">
        <w:t>z</w:t>
      </w:r>
      <w:r w:rsidRPr="00E0140F">
        <w:t>ed</w:t>
      </w:r>
      <w:r w:rsidR="001F73D7">
        <w:t xml:space="preserve"> </w:t>
      </w:r>
      <w:r w:rsidRPr="00E0140F">
        <w:t>by</w:t>
      </w:r>
      <w:r w:rsidR="001F73D7">
        <w:t xml:space="preserve"> </w:t>
      </w:r>
      <w:r w:rsidRPr="00E0140F">
        <w:t>the</w:t>
      </w:r>
      <w:r w:rsidR="001F73D7">
        <w:t xml:space="preserve"> </w:t>
      </w:r>
      <w:r w:rsidRPr="00E0140F">
        <w:t>Services,</w:t>
      </w:r>
      <w:r w:rsidR="001F73D7">
        <w:t xml:space="preserve"> </w:t>
      </w:r>
      <w:r w:rsidRPr="00E0140F">
        <w:t>and</w:t>
      </w:r>
      <w:r w:rsidR="001F73D7">
        <w:t xml:space="preserve"> </w:t>
      </w:r>
      <w:r w:rsidRPr="00E0140F">
        <w:t>the</w:t>
      </w:r>
      <w:r w:rsidR="001F73D7">
        <w:t xml:space="preserve"> </w:t>
      </w:r>
      <w:r w:rsidRPr="00E0140F">
        <w:t>opportunity</w:t>
      </w:r>
      <w:r w:rsidR="001F73D7">
        <w:t xml:space="preserve"> </w:t>
      </w:r>
      <w:r w:rsidRPr="00E0140F">
        <w:t>for</w:t>
      </w:r>
      <w:r w:rsidR="001F73D7">
        <w:t xml:space="preserve"> </w:t>
      </w:r>
      <w:r w:rsidRPr="00E0140F">
        <w:t>parents</w:t>
      </w:r>
      <w:r w:rsidR="001F73D7">
        <w:t xml:space="preserve"> </w:t>
      </w:r>
      <w:r w:rsidRPr="00E0140F">
        <w:t>and/or</w:t>
      </w:r>
      <w:r w:rsidR="001F73D7">
        <w:t xml:space="preserve"> </w:t>
      </w:r>
      <w:r w:rsidRPr="00E0140F">
        <w:t>guardians</w:t>
      </w:r>
      <w:r w:rsidR="001F73D7">
        <w:t xml:space="preserve"> </w:t>
      </w:r>
      <w:r w:rsidRPr="00E0140F">
        <w:t>to</w:t>
      </w:r>
      <w:r w:rsidR="001F73D7">
        <w:t xml:space="preserve"> </w:t>
      </w:r>
      <w:r w:rsidRPr="00E0140F">
        <w:t>visit</w:t>
      </w:r>
      <w:r w:rsidR="001F73D7">
        <w:t xml:space="preserve"> </w:t>
      </w:r>
      <w:r w:rsidRPr="00E0140F">
        <w:t>the</w:t>
      </w:r>
      <w:r w:rsidR="001F73D7">
        <w:t xml:space="preserve"> </w:t>
      </w:r>
      <w:r w:rsidRPr="00E0140F">
        <w:t>training</w:t>
      </w:r>
      <w:r w:rsidR="001F73D7">
        <w:t xml:space="preserve"> </w:t>
      </w:r>
      <w:r w:rsidRPr="00E0140F">
        <w:t>unit</w:t>
      </w:r>
      <w:r w:rsidR="001F73D7">
        <w:t xml:space="preserve"> </w:t>
      </w:r>
      <w:r w:rsidRPr="00E0140F">
        <w:t>to</w:t>
      </w:r>
      <w:r w:rsidR="001F73D7">
        <w:t xml:space="preserve"> </w:t>
      </w:r>
      <w:r w:rsidRPr="00E0140F">
        <w:t>attend</w:t>
      </w:r>
      <w:r w:rsidR="001F73D7">
        <w:t xml:space="preserve"> </w:t>
      </w:r>
      <w:r w:rsidRPr="00E0140F">
        <w:t>open</w:t>
      </w:r>
      <w:r w:rsidR="001F73D7">
        <w:t xml:space="preserve"> </w:t>
      </w:r>
      <w:r w:rsidRPr="00E0140F">
        <w:t>days</w:t>
      </w:r>
      <w:r w:rsidR="001F73D7">
        <w:t xml:space="preserve"> </w:t>
      </w:r>
      <w:r w:rsidRPr="00E0140F">
        <w:t>and</w:t>
      </w:r>
      <w:r w:rsidR="001F73D7">
        <w:t xml:space="preserve"> </w:t>
      </w:r>
      <w:r w:rsidRPr="00E0140F">
        <w:t>passing</w:t>
      </w:r>
      <w:r w:rsidR="001F73D7">
        <w:t xml:space="preserve"> </w:t>
      </w:r>
      <w:r w:rsidRPr="00E0140F">
        <w:t>out</w:t>
      </w:r>
      <w:r w:rsidR="001F73D7">
        <w:t xml:space="preserve"> </w:t>
      </w:r>
      <w:r w:rsidRPr="00E0140F">
        <w:t>parades</w:t>
      </w:r>
      <w:r w:rsidR="001F73D7">
        <w:t xml:space="preserve"> </w:t>
      </w:r>
      <w:r w:rsidRPr="00E0140F">
        <w:t>is</w:t>
      </w:r>
      <w:r w:rsidR="001F73D7">
        <w:t xml:space="preserve"> </w:t>
      </w:r>
      <w:r w:rsidRPr="00E0140F">
        <w:t>encouraged</w:t>
      </w:r>
      <w:r w:rsidR="001F73D7">
        <w:t xml:space="preserve"> </w:t>
      </w:r>
      <w:r w:rsidRPr="00E0140F">
        <w:t>and</w:t>
      </w:r>
      <w:r w:rsidR="001F73D7">
        <w:t xml:space="preserve"> </w:t>
      </w:r>
      <w:r w:rsidRPr="00E0140F">
        <w:t>supported.</w:t>
      </w:r>
    </w:p>
    <w:p w:rsidR="00E0140F" w:rsidRPr="00E0140F" w:rsidRDefault="00E0140F" w:rsidP="00CB31D7">
      <w:pPr>
        <w:pStyle w:val="Heading3"/>
      </w:pPr>
      <w:r w:rsidRPr="00E0140F">
        <w:t>Safeguards</w:t>
      </w:r>
    </w:p>
    <w:p w:rsidR="00E0140F" w:rsidRPr="00E0140F" w:rsidRDefault="00E0140F" w:rsidP="00E0140F">
      <w:r w:rsidRPr="00E0140F">
        <w:t>27.</w:t>
      </w:r>
      <w:r w:rsidRPr="00E0140F">
        <w:tab/>
        <w:t>The</w:t>
      </w:r>
      <w:r w:rsidR="001F73D7">
        <w:t xml:space="preserve"> </w:t>
      </w:r>
      <w:r w:rsidRPr="00E0140F">
        <w:t>British</w:t>
      </w:r>
      <w:r w:rsidR="001F73D7">
        <w:t xml:space="preserve"> </w:t>
      </w:r>
      <w:r w:rsidRPr="00E0140F">
        <w:t>Armed</w:t>
      </w:r>
      <w:r w:rsidR="001F73D7">
        <w:t xml:space="preserve"> </w:t>
      </w:r>
      <w:r w:rsidRPr="00E0140F">
        <w:t>Forces</w:t>
      </w:r>
      <w:r w:rsidR="001F73D7">
        <w:t xml:space="preserve"> </w:t>
      </w:r>
      <w:r w:rsidRPr="00E0140F">
        <w:t>are</w:t>
      </w:r>
      <w:r w:rsidR="001F73D7">
        <w:t xml:space="preserve"> </w:t>
      </w:r>
      <w:r w:rsidRPr="00E0140F">
        <w:t>currently</w:t>
      </w:r>
      <w:r w:rsidR="001F73D7">
        <w:t xml:space="preserve"> </w:t>
      </w:r>
      <w:r w:rsidRPr="00E0140F">
        <w:t>involved</w:t>
      </w:r>
      <w:r w:rsidR="001F73D7">
        <w:t xml:space="preserve"> </w:t>
      </w:r>
      <w:r w:rsidRPr="00E0140F">
        <w:t>in</w:t>
      </w:r>
      <w:r w:rsidR="001F73D7">
        <w:t xml:space="preserve"> </w:t>
      </w:r>
      <w:r w:rsidRPr="00E0140F">
        <w:t>a</w:t>
      </w:r>
      <w:r w:rsidR="001F73D7">
        <w:t xml:space="preserve"> </w:t>
      </w:r>
      <w:r w:rsidRPr="00E0140F">
        <w:t>comprehensive</w:t>
      </w:r>
      <w:r w:rsidR="001F73D7">
        <w:t xml:space="preserve"> </w:t>
      </w:r>
      <w:r w:rsidRPr="00E0140F">
        <w:t>joint</w:t>
      </w:r>
      <w:r w:rsidR="001F73D7">
        <w:t xml:space="preserve"> </w:t>
      </w:r>
      <w:r w:rsidRPr="00E0140F">
        <w:t>review</w:t>
      </w:r>
      <w:r w:rsidR="001F73D7">
        <w:t xml:space="preserve"> </w:t>
      </w:r>
      <w:r w:rsidRPr="00E0140F">
        <w:t>of</w:t>
      </w:r>
      <w:r w:rsidR="001F73D7">
        <w:t xml:space="preserve"> </w:t>
      </w:r>
      <w:r w:rsidRPr="00E0140F">
        <w:t>all</w:t>
      </w:r>
      <w:r w:rsidR="001F73D7">
        <w:t xml:space="preserve"> </w:t>
      </w:r>
      <w:r w:rsidRPr="00E0140F">
        <w:t>recruiting</w:t>
      </w:r>
      <w:r w:rsidR="001F73D7">
        <w:t xml:space="preserve"> </w:t>
      </w:r>
      <w:r w:rsidRPr="00E0140F">
        <w:t>processes</w:t>
      </w:r>
      <w:r w:rsidR="001F73D7">
        <w:t xml:space="preserve"> </w:t>
      </w:r>
      <w:r w:rsidRPr="00E0140F">
        <w:t>and</w:t>
      </w:r>
      <w:r w:rsidR="001F73D7">
        <w:t xml:space="preserve"> </w:t>
      </w:r>
      <w:r w:rsidRPr="00E0140F">
        <w:t>procedures.</w:t>
      </w:r>
      <w:r w:rsidR="001F73D7">
        <w:t xml:space="preserve"> </w:t>
      </w:r>
      <w:r w:rsidRPr="00E0140F">
        <w:t>The</w:t>
      </w:r>
      <w:r w:rsidR="001F73D7">
        <w:t xml:space="preserve"> </w:t>
      </w:r>
      <w:r w:rsidRPr="00E0140F">
        <w:t>aim</w:t>
      </w:r>
      <w:r w:rsidR="001F73D7">
        <w:t xml:space="preserve"> </w:t>
      </w:r>
      <w:r w:rsidRPr="00E0140F">
        <w:t>of</w:t>
      </w:r>
      <w:r w:rsidR="001F73D7">
        <w:t xml:space="preserve"> </w:t>
      </w:r>
      <w:r w:rsidRPr="00E0140F">
        <w:t>the</w:t>
      </w:r>
      <w:r w:rsidR="001F73D7">
        <w:t xml:space="preserve"> </w:t>
      </w:r>
      <w:r w:rsidRPr="00E0140F">
        <w:t>review</w:t>
      </w:r>
      <w:r w:rsidR="001F73D7">
        <w:t xml:space="preserve"> </w:t>
      </w:r>
      <w:r w:rsidRPr="00E0140F">
        <w:t>is</w:t>
      </w:r>
      <w:r w:rsidR="001F73D7">
        <w:t xml:space="preserve"> </w:t>
      </w:r>
      <w:r w:rsidRPr="00E0140F">
        <w:t>to</w:t>
      </w:r>
      <w:r w:rsidR="001F73D7">
        <w:t xml:space="preserve"> </w:t>
      </w:r>
      <w:r w:rsidRPr="00E0140F">
        <w:t>harmoni</w:t>
      </w:r>
      <w:r w:rsidR="006C05F1">
        <w:t>z</w:t>
      </w:r>
      <w:r w:rsidRPr="00E0140F">
        <w:t>e</w:t>
      </w:r>
      <w:r w:rsidR="001F73D7">
        <w:t xml:space="preserve"> </w:t>
      </w:r>
      <w:r w:rsidRPr="00E0140F">
        <w:t>individual</w:t>
      </w:r>
      <w:r w:rsidR="001F73D7">
        <w:t xml:space="preserve"> </w:t>
      </w:r>
      <w:r w:rsidRPr="00E0140F">
        <w:t>service</w:t>
      </w:r>
      <w:r w:rsidR="001F73D7">
        <w:t xml:space="preserve"> </w:t>
      </w:r>
      <w:r w:rsidRPr="00E0140F">
        <w:t>processes</w:t>
      </w:r>
      <w:r w:rsidR="001F73D7">
        <w:t xml:space="preserve"> </w:t>
      </w:r>
      <w:r w:rsidRPr="00E0140F">
        <w:t>wherever</w:t>
      </w:r>
      <w:r w:rsidR="001F73D7">
        <w:t xml:space="preserve"> </w:t>
      </w:r>
      <w:r w:rsidRPr="00E0140F">
        <w:t>practicable</w:t>
      </w:r>
      <w:r w:rsidR="001F73D7">
        <w:t xml:space="preserve"> </w:t>
      </w:r>
      <w:r w:rsidRPr="00E0140F">
        <w:t>and</w:t>
      </w:r>
      <w:r w:rsidR="001F73D7">
        <w:t xml:space="preserve"> </w:t>
      </w:r>
      <w:r w:rsidRPr="00E0140F">
        <w:t>to</w:t>
      </w:r>
      <w:r w:rsidR="001F73D7">
        <w:t xml:space="preserve"> </w:t>
      </w:r>
      <w:r w:rsidRPr="00E0140F">
        <w:t>capture</w:t>
      </w:r>
      <w:r w:rsidR="001F73D7">
        <w:t xml:space="preserve"> </w:t>
      </w:r>
      <w:r w:rsidRPr="00E0140F">
        <w:t>data</w:t>
      </w:r>
      <w:r w:rsidR="001F73D7">
        <w:t xml:space="preserve"> </w:t>
      </w:r>
      <w:r w:rsidRPr="00E0140F">
        <w:t>on</w:t>
      </w:r>
      <w:r w:rsidR="001F73D7">
        <w:t xml:space="preserve"> </w:t>
      </w:r>
      <w:r w:rsidRPr="00E0140F">
        <w:t>a</w:t>
      </w:r>
      <w:r w:rsidR="001F73D7">
        <w:t xml:space="preserve"> </w:t>
      </w:r>
      <w:r w:rsidRPr="00E0140F">
        <w:t>single,</w:t>
      </w:r>
      <w:r w:rsidR="001F73D7">
        <w:t xml:space="preserve"> </w:t>
      </w:r>
      <w:r w:rsidRPr="00E0140F">
        <w:t>joint</w:t>
      </w:r>
      <w:r w:rsidR="001F73D7">
        <w:t xml:space="preserve"> </w:t>
      </w:r>
      <w:r w:rsidRPr="00E0140F">
        <w:t>IT</w:t>
      </w:r>
      <w:r w:rsidR="001F73D7">
        <w:t xml:space="preserve"> </w:t>
      </w:r>
      <w:r w:rsidRPr="00E0140F">
        <w:t>system.</w:t>
      </w:r>
    </w:p>
    <w:p w:rsidR="00E0140F" w:rsidRPr="00E0140F" w:rsidRDefault="00E0140F" w:rsidP="00E0140F">
      <w:r w:rsidRPr="00E0140F">
        <w:t>28.</w:t>
      </w:r>
      <w:r w:rsidRPr="00E0140F">
        <w:tab/>
        <w:t>Upon</w:t>
      </w:r>
      <w:r w:rsidR="001F73D7">
        <w:t xml:space="preserve"> </w:t>
      </w:r>
      <w:r w:rsidRPr="00E0140F">
        <w:t>ratification</w:t>
      </w:r>
      <w:r w:rsidR="001F73D7">
        <w:t xml:space="preserve"> </w:t>
      </w:r>
      <w:r w:rsidRPr="00E0140F">
        <w:t>of</w:t>
      </w:r>
      <w:r w:rsidR="001F73D7">
        <w:t xml:space="preserve"> </w:t>
      </w:r>
      <w:r w:rsidRPr="00E0140F">
        <w:t>the</w:t>
      </w:r>
      <w:r w:rsidR="001F73D7">
        <w:t xml:space="preserve"> </w:t>
      </w:r>
      <w:r w:rsidRPr="00E0140F">
        <w:t>Optional</w:t>
      </w:r>
      <w:r w:rsidR="001F73D7">
        <w:t xml:space="preserve"> </w:t>
      </w:r>
      <w:r w:rsidRPr="00E0140F">
        <w:t>Protocol,</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announced</w:t>
      </w:r>
      <w:r w:rsidR="001F73D7">
        <w:t xml:space="preserve"> </w:t>
      </w:r>
      <w:r w:rsidRPr="00E0140F">
        <w:t>the</w:t>
      </w:r>
      <w:r w:rsidR="001F73D7">
        <w:t xml:space="preserve"> </w:t>
      </w:r>
      <w:r w:rsidRPr="00E0140F">
        <w:t>following</w:t>
      </w:r>
      <w:r w:rsidR="001F73D7">
        <w:t xml:space="preserve"> </w:t>
      </w:r>
      <w:r w:rsidRPr="00E0140F">
        <w:t>safeguards</w:t>
      </w:r>
      <w:r w:rsidR="001F73D7">
        <w:t xml:space="preserve"> </w:t>
      </w:r>
      <w:r w:rsidRPr="00E0140F">
        <w:t>in</w:t>
      </w:r>
      <w:r w:rsidR="001F73D7">
        <w:t xml:space="preserve"> </w:t>
      </w:r>
      <w:r w:rsidRPr="00E0140F">
        <w:t>respect</w:t>
      </w:r>
      <w:r w:rsidR="001F73D7">
        <w:t xml:space="preserve"> </w:t>
      </w:r>
      <w:r w:rsidRPr="00E0140F">
        <w:t>of</w:t>
      </w:r>
      <w:r w:rsidR="001F73D7">
        <w:t xml:space="preserve"> </w:t>
      </w:r>
      <w:r w:rsidRPr="00E0140F">
        <w:t>voluntary</w:t>
      </w:r>
      <w:r w:rsidR="001F73D7">
        <w:t xml:space="preserve"> </w:t>
      </w:r>
      <w:r w:rsidRPr="00E0140F">
        <w:t>rec</w:t>
      </w:r>
      <w:r>
        <w:t>ruitment</w:t>
      </w:r>
      <w:r w:rsidR="001F73D7">
        <w:t xml:space="preserve"> </w:t>
      </w:r>
      <w:r>
        <w:t>into</w:t>
      </w:r>
      <w:r w:rsidR="001F73D7">
        <w:t xml:space="preserve"> </w:t>
      </w:r>
      <w:r>
        <w:t>the</w:t>
      </w:r>
      <w:r w:rsidR="001F73D7">
        <w:t xml:space="preserve"> </w:t>
      </w:r>
      <w:r>
        <w:t>armed</w:t>
      </w:r>
      <w:r w:rsidR="001F73D7">
        <w:t xml:space="preserve"> </w:t>
      </w:r>
      <w:r>
        <w:t>forces:</w:t>
      </w:r>
    </w:p>
    <w:p w:rsidR="00E0140F" w:rsidRPr="00E0140F" w:rsidRDefault="00E0140F" w:rsidP="008D4ADF">
      <w:pPr>
        <w:numPr>
          <w:ilvl w:val="0"/>
          <w:numId w:val="38"/>
        </w:numPr>
      </w:pPr>
      <w:r w:rsidRPr="00E0140F">
        <w:t>The</w:t>
      </w:r>
      <w:r w:rsidR="001F73D7">
        <w:t xml:space="preserve"> </w:t>
      </w:r>
      <w:r w:rsidRPr="00E0140F">
        <w:t>United</w:t>
      </w:r>
      <w:r w:rsidR="001F73D7">
        <w:t xml:space="preserve"> </w:t>
      </w:r>
      <w:r w:rsidRPr="00E0140F">
        <w:t>Kingdom</w:t>
      </w:r>
      <w:r w:rsidR="001F73D7">
        <w:t xml:space="preserve"> </w:t>
      </w:r>
      <w:r w:rsidRPr="00E0140F">
        <w:t>Armed</w:t>
      </w:r>
      <w:r w:rsidR="001F73D7">
        <w:t xml:space="preserve"> </w:t>
      </w:r>
      <w:r w:rsidRPr="00E0140F">
        <w:t>Forces</w:t>
      </w:r>
      <w:r w:rsidR="001F73D7">
        <w:t xml:space="preserve"> </w:t>
      </w:r>
      <w:r w:rsidRPr="00E0140F">
        <w:t>are</w:t>
      </w:r>
      <w:r w:rsidR="001F73D7">
        <w:t xml:space="preserve"> </w:t>
      </w:r>
      <w:r w:rsidRPr="00E0140F">
        <w:t>manned</w:t>
      </w:r>
      <w:r w:rsidR="001F73D7">
        <w:t xml:space="preserve"> </w:t>
      </w:r>
      <w:r w:rsidRPr="00E0140F">
        <w:t>solely</w:t>
      </w:r>
      <w:r w:rsidR="001F73D7">
        <w:t xml:space="preserve"> </w:t>
      </w:r>
      <w:r w:rsidRPr="00E0140F">
        <w:t>by</w:t>
      </w:r>
      <w:r w:rsidR="001F73D7">
        <w:t xml:space="preserve"> </w:t>
      </w:r>
      <w:r w:rsidRPr="00E0140F">
        <w:t>volunteers;</w:t>
      </w:r>
      <w:r w:rsidR="001F73D7">
        <w:t xml:space="preserve"> </w:t>
      </w:r>
      <w:r w:rsidRPr="00E0140F">
        <w:t>there</w:t>
      </w:r>
      <w:r w:rsidR="001F73D7">
        <w:t xml:space="preserve"> </w:t>
      </w:r>
      <w:r w:rsidRPr="00E0140F">
        <w:t>is</w:t>
      </w:r>
      <w:r w:rsidR="001F73D7">
        <w:t xml:space="preserve"> </w:t>
      </w:r>
      <w:r w:rsidRPr="00E0140F">
        <w:t>no</w:t>
      </w:r>
      <w:r w:rsidR="001F73D7">
        <w:t xml:space="preserve"> </w:t>
      </w:r>
      <w:r w:rsidRPr="00E0140F">
        <w:t>compulsory</w:t>
      </w:r>
      <w:r w:rsidR="001F73D7">
        <w:t xml:space="preserve"> </w:t>
      </w:r>
      <w:r w:rsidR="008D4ADF">
        <w:t>recruitment;</w:t>
      </w:r>
    </w:p>
    <w:p w:rsidR="00E0140F" w:rsidRPr="00E0140F" w:rsidRDefault="00E0140F" w:rsidP="008D4ADF">
      <w:pPr>
        <w:numPr>
          <w:ilvl w:val="0"/>
          <w:numId w:val="38"/>
        </w:numPr>
      </w:pPr>
      <w:r w:rsidRPr="00E0140F">
        <w:t>A</w:t>
      </w:r>
      <w:r w:rsidR="001F73D7">
        <w:t xml:space="preserve"> </w:t>
      </w:r>
      <w:r w:rsidRPr="00E0140F">
        <w:t>declaration</w:t>
      </w:r>
      <w:r w:rsidR="001F73D7">
        <w:t xml:space="preserve"> </w:t>
      </w:r>
      <w:r w:rsidRPr="00E0140F">
        <w:t>of</w:t>
      </w:r>
      <w:r w:rsidR="001F73D7">
        <w:t xml:space="preserve"> </w:t>
      </w:r>
      <w:r w:rsidRPr="00E0140F">
        <w:t>age,</w:t>
      </w:r>
      <w:r w:rsidR="001F73D7">
        <w:t xml:space="preserve"> </w:t>
      </w:r>
      <w:r w:rsidRPr="00E0140F">
        <w:t>backed</w:t>
      </w:r>
      <w:r w:rsidR="001F73D7">
        <w:t xml:space="preserve"> </w:t>
      </w:r>
      <w:r w:rsidRPr="00E0140F">
        <w:t>by</w:t>
      </w:r>
      <w:r w:rsidR="001F73D7">
        <w:t xml:space="preserve"> </w:t>
      </w:r>
      <w:r w:rsidRPr="00E0140F">
        <w:t>an</w:t>
      </w:r>
      <w:r w:rsidR="001F73D7">
        <w:t xml:space="preserve"> </w:t>
      </w:r>
      <w:r w:rsidRPr="00E0140F">
        <w:t>authoritative,</w:t>
      </w:r>
      <w:r w:rsidR="001F73D7">
        <w:t xml:space="preserve"> </w:t>
      </w:r>
      <w:r w:rsidRPr="00E0140F">
        <w:t>objective</w:t>
      </w:r>
      <w:r w:rsidR="001F73D7">
        <w:t xml:space="preserve"> </w:t>
      </w:r>
      <w:r w:rsidRPr="00E0140F">
        <w:t>proof</w:t>
      </w:r>
      <w:r w:rsidR="001F73D7">
        <w:t xml:space="preserve"> </w:t>
      </w:r>
      <w:r w:rsidRPr="00E0140F">
        <w:t>(typically</w:t>
      </w:r>
      <w:r w:rsidR="001F73D7">
        <w:t xml:space="preserve"> </w:t>
      </w:r>
      <w:r w:rsidRPr="00E0140F">
        <w:t>the</w:t>
      </w:r>
      <w:r w:rsidR="001F73D7">
        <w:t xml:space="preserve"> </w:t>
      </w:r>
      <w:r w:rsidRPr="00E0140F">
        <w:t>production</w:t>
      </w:r>
      <w:r w:rsidR="001F73D7">
        <w:t xml:space="preserve"> </w:t>
      </w:r>
      <w:r w:rsidRPr="00E0140F">
        <w:t>of</w:t>
      </w:r>
      <w:r w:rsidR="001F73D7">
        <w:t xml:space="preserve"> </w:t>
      </w:r>
      <w:r w:rsidRPr="00E0140F">
        <w:t>an</w:t>
      </w:r>
      <w:r w:rsidR="001F73D7">
        <w:t xml:space="preserve"> </w:t>
      </w:r>
      <w:r w:rsidRPr="00E0140F">
        <w:t>authentic</w:t>
      </w:r>
      <w:r w:rsidR="001F73D7">
        <w:t xml:space="preserve"> </w:t>
      </w:r>
      <w:r w:rsidRPr="00E0140F">
        <w:t>birth</w:t>
      </w:r>
      <w:r w:rsidR="001F73D7">
        <w:t xml:space="preserve"> </w:t>
      </w:r>
      <w:r w:rsidRPr="00E0140F">
        <w:t>certificate)</w:t>
      </w:r>
      <w:r w:rsidR="001F73D7">
        <w:t xml:space="preserve"> </w:t>
      </w:r>
      <w:r w:rsidRPr="00E0140F">
        <w:t>is</w:t>
      </w:r>
      <w:r w:rsidR="001F73D7">
        <w:t xml:space="preserve"> </w:t>
      </w:r>
      <w:r w:rsidRPr="00E0140F">
        <w:t>an</w:t>
      </w:r>
      <w:r w:rsidR="001F73D7">
        <w:t xml:space="preserve"> </w:t>
      </w:r>
      <w:r w:rsidRPr="00E0140F">
        <w:t>integral</w:t>
      </w:r>
      <w:r w:rsidR="001F73D7">
        <w:t xml:space="preserve"> </w:t>
      </w:r>
      <w:r w:rsidRPr="00E0140F">
        <w:t>and</w:t>
      </w:r>
      <w:r w:rsidR="001F73D7">
        <w:t xml:space="preserve"> </w:t>
      </w:r>
      <w:r w:rsidRPr="00E0140F">
        <w:t>early</w:t>
      </w:r>
      <w:r w:rsidR="001F73D7">
        <w:t xml:space="preserve"> </w:t>
      </w:r>
      <w:r w:rsidRPr="00E0140F">
        <w:t>requirement</w:t>
      </w:r>
      <w:r w:rsidR="001F73D7">
        <w:t xml:space="preserve"> </w:t>
      </w:r>
      <w:r w:rsidRPr="00E0140F">
        <w:t>in</w:t>
      </w:r>
      <w:r w:rsidR="001F73D7">
        <w:t xml:space="preserve"> </w:t>
      </w:r>
      <w:r w:rsidRPr="00E0140F">
        <w:t>the</w:t>
      </w:r>
      <w:r w:rsidR="001F73D7">
        <w:t xml:space="preserve"> </w:t>
      </w:r>
      <w:r w:rsidRPr="00E0140F">
        <w:t>recruitment</w:t>
      </w:r>
      <w:r w:rsidR="001F73D7">
        <w:t xml:space="preserve"> </w:t>
      </w:r>
      <w:r w:rsidRPr="00E0140F">
        <w:t>process.</w:t>
      </w:r>
      <w:r w:rsidR="001F73D7">
        <w:t xml:space="preserve"> </w:t>
      </w:r>
      <w:r w:rsidRPr="00E0140F">
        <w:t>Should</w:t>
      </w:r>
      <w:r w:rsidR="001F73D7">
        <w:t xml:space="preserve"> </w:t>
      </w:r>
      <w:r w:rsidRPr="00E0140F">
        <w:t>an</w:t>
      </w:r>
      <w:r w:rsidR="001F73D7">
        <w:t xml:space="preserve"> </w:t>
      </w:r>
      <w:r w:rsidRPr="00E0140F">
        <w:t>individual</w:t>
      </w:r>
      <w:r w:rsidR="001F73D7">
        <w:t xml:space="preserve"> </w:t>
      </w:r>
      <w:r w:rsidRPr="00E0140F">
        <w:t>volunteering</w:t>
      </w:r>
      <w:r w:rsidR="001F73D7">
        <w:t xml:space="preserve"> </w:t>
      </w:r>
      <w:r w:rsidRPr="00E0140F">
        <w:t>to</w:t>
      </w:r>
      <w:r w:rsidR="001F73D7">
        <w:t xml:space="preserve"> </w:t>
      </w:r>
      <w:r w:rsidRPr="00E0140F">
        <w:t>enter</w:t>
      </w:r>
      <w:r w:rsidR="001F73D7">
        <w:t xml:space="preserve"> </w:t>
      </w:r>
      <w:r w:rsidRPr="00E0140F">
        <w:t>the</w:t>
      </w:r>
      <w:r w:rsidR="001F73D7">
        <w:t xml:space="preserve"> </w:t>
      </w:r>
      <w:r w:rsidRPr="00E0140F">
        <w:t>United</w:t>
      </w:r>
      <w:r w:rsidR="001F73D7">
        <w:t xml:space="preserve"> </w:t>
      </w:r>
      <w:r w:rsidRPr="00E0140F">
        <w:t>Kingdom</w:t>
      </w:r>
      <w:r w:rsidR="001F73D7">
        <w:t xml:space="preserve"> </w:t>
      </w:r>
      <w:r w:rsidRPr="00E0140F">
        <w:t>Armed</w:t>
      </w:r>
      <w:r w:rsidR="001F73D7">
        <w:t xml:space="preserve"> </w:t>
      </w:r>
      <w:r w:rsidRPr="00E0140F">
        <w:t>Forces</w:t>
      </w:r>
      <w:r w:rsidR="001F73D7">
        <w:t xml:space="preserve"> </w:t>
      </w:r>
      <w:r w:rsidRPr="00E0140F">
        <w:t>be</w:t>
      </w:r>
      <w:r w:rsidR="001F73D7">
        <w:t xml:space="preserve"> </w:t>
      </w:r>
      <w:r w:rsidRPr="00E0140F">
        <w:t>found</w:t>
      </w:r>
      <w:r w:rsidR="001F73D7">
        <w:t xml:space="preserve"> </w:t>
      </w:r>
      <w:r w:rsidRPr="00E0140F">
        <w:t>either</w:t>
      </w:r>
      <w:r w:rsidR="001F73D7">
        <w:t xml:space="preserve"> </w:t>
      </w:r>
      <w:r w:rsidRPr="00E0140F">
        <w:t>by</w:t>
      </w:r>
      <w:r w:rsidR="001F73D7">
        <w:t xml:space="preserve"> </w:t>
      </w:r>
      <w:r w:rsidRPr="00E0140F">
        <w:t>their</w:t>
      </w:r>
      <w:r w:rsidR="001F73D7">
        <w:t xml:space="preserve"> </w:t>
      </w:r>
      <w:r w:rsidRPr="00E0140F">
        <w:t>own</w:t>
      </w:r>
      <w:r w:rsidR="001F73D7">
        <w:t xml:space="preserve"> </w:t>
      </w:r>
      <w:r w:rsidRPr="00E0140F">
        <w:t>declaration</w:t>
      </w:r>
      <w:r w:rsidR="001F73D7">
        <w:t xml:space="preserve"> </w:t>
      </w:r>
      <w:r w:rsidRPr="00E0140F">
        <w:t>or</w:t>
      </w:r>
      <w:r w:rsidR="001F73D7">
        <w:t xml:space="preserve"> </w:t>
      </w:r>
      <w:r w:rsidRPr="00E0140F">
        <w:t>by</w:t>
      </w:r>
      <w:r w:rsidR="001F73D7">
        <w:t xml:space="preserve"> </w:t>
      </w:r>
      <w:r w:rsidRPr="00E0140F">
        <w:t>inspection</w:t>
      </w:r>
      <w:r w:rsidR="001F73D7">
        <w:t xml:space="preserve"> </w:t>
      </w:r>
      <w:r w:rsidRPr="00E0140F">
        <w:t>of</w:t>
      </w:r>
      <w:r w:rsidR="001F73D7">
        <w:t xml:space="preserve"> </w:t>
      </w:r>
      <w:r w:rsidRPr="00E0140F">
        <w:t>supporting</w:t>
      </w:r>
      <w:r w:rsidR="001F73D7">
        <w:t xml:space="preserve"> </w:t>
      </w:r>
      <w:r w:rsidRPr="00E0140F">
        <w:t>evidence</w:t>
      </w:r>
      <w:r w:rsidR="001F73D7">
        <w:t xml:space="preserve"> </w:t>
      </w:r>
      <w:r w:rsidRPr="00E0140F">
        <w:t>of</w:t>
      </w:r>
      <w:r w:rsidR="001F73D7">
        <w:t xml:space="preserve"> </w:t>
      </w:r>
      <w:r w:rsidRPr="00E0140F">
        <w:t>age</w:t>
      </w:r>
      <w:r w:rsidR="001F73D7">
        <w:t xml:space="preserve"> </w:t>
      </w:r>
      <w:r w:rsidRPr="00E0140F">
        <w:t>to</w:t>
      </w:r>
      <w:r w:rsidR="001F73D7">
        <w:t xml:space="preserve"> </w:t>
      </w:r>
      <w:r w:rsidRPr="00E0140F">
        <w:t>be</w:t>
      </w:r>
      <w:r w:rsidR="001F73D7">
        <w:t xml:space="preserve"> </w:t>
      </w:r>
      <w:r w:rsidRPr="00E0140F">
        <w:t>under</w:t>
      </w:r>
      <w:r w:rsidR="001F73D7">
        <w:t xml:space="preserve"> </w:t>
      </w:r>
      <w:r w:rsidRPr="00E0140F">
        <w:t>18</w:t>
      </w:r>
      <w:r w:rsidR="001F73D7">
        <w:t xml:space="preserve"> </w:t>
      </w:r>
      <w:r w:rsidRPr="00E0140F">
        <w:t>years</w:t>
      </w:r>
      <w:r w:rsidR="001F73D7">
        <w:t xml:space="preserve"> </w:t>
      </w:r>
      <w:r w:rsidRPr="00E0140F">
        <w:t>of</w:t>
      </w:r>
      <w:r w:rsidR="001F73D7">
        <w:t xml:space="preserve"> </w:t>
      </w:r>
      <w:r w:rsidRPr="00E0140F">
        <w:t>age,</w:t>
      </w:r>
      <w:r w:rsidR="001F73D7">
        <w:t xml:space="preserve"> </w:t>
      </w:r>
      <w:r w:rsidRPr="00E0140F">
        <w:t>special</w:t>
      </w:r>
      <w:r w:rsidR="001F73D7">
        <w:t xml:space="preserve"> </w:t>
      </w:r>
      <w:r w:rsidRPr="00E0140F">
        <w:t>procedures</w:t>
      </w:r>
      <w:r w:rsidR="001F73D7">
        <w:t xml:space="preserve"> </w:t>
      </w:r>
      <w:r w:rsidRPr="00E0140F">
        <w:t>are</w:t>
      </w:r>
      <w:r w:rsidR="001F73D7">
        <w:t xml:space="preserve"> </w:t>
      </w:r>
      <w:r w:rsidRPr="00E0140F">
        <w:t>ado</w:t>
      </w:r>
      <w:r>
        <w:t>pted.</w:t>
      </w:r>
      <w:r w:rsidR="001F73D7">
        <w:t xml:space="preserve"> </w:t>
      </w:r>
      <w:r>
        <w:t>These</w:t>
      </w:r>
      <w:r w:rsidR="001F73D7">
        <w:t xml:space="preserve"> </w:t>
      </w:r>
      <w:r>
        <w:t>procedures</w:t>
      </w:r>
      <w:r w:rsidR="001F73D7">
        <w:t xml:space="preserve"> </w:t>
      </w:r>
      <w:r>
        <w:t>include:</w:t>
      </w:r>
    </w:p>
    <w:p w:rsidR="00E0140F" w:rsidRPr="00E0140F" w:rsidRDefault="008D4ADF" w:rsidP="008D4ADF">
      <w:pPr>
        <w:numPr>
          <w:ilvl w:val="0"/>
          <w:numId w:val="40"/>
        </w:numPr>
        <w:tabs>
          <w:tab w:val="clear" w:pos="851"/>
          <w:tab w:val="num" w:pos="1200"/>
        </w:tabs>
        <w:ind w:left="1200" w:hanging="360"/>
      </w:pPr>
      <w:r>
        <w:t>T</w:t>
      </w:r>
      <w:r w:rsidR="00E0140F" w:rsidRPr="00E0140F">
        <w:t>he</w:t>
      </w:r>
      <w:r w:rsidR="001F73D7">
        <w:t xml:space="preserve"> </w:t>
      </w:r>
      <w:r w:rsidR="00E0140F" w:rsidRPr="00E0140F">
        <w:t>involvement</w:t>
      </w:r>
      <w:r w:rsidR="001F73D7">
        <w:t xml:space="preserve"> </w:t>
      </w:r>
      <w:r w:rsidR="00E0140F" w:rsidRPr="00E0140F">
        <w:t>of</w:t>
      </w:r>
      <w:r w:rsidR="001F73D7">
        <w:t xml:space="preserve"> </w:t>
      </w:r>
      <w:r w:rsidR="00E0140F" w:rsidRPr="00E0140F">
        <w:t>the</w:t>
      </w:r>
      <w:r w:rsidR="001F73D7">
        <w:t xml:space="preserve"> </w:t>
      </w:r>
      <w:r w:rsidR="00E0140F" w:rsidRPr="00E0140F">
        <w:t>parent(s)</w:t>
      </w:r>
      <w:r w:rsidR="001F73D7">
        <w:t xml:space="preserve"> </w:t>
      </w:r>
      <w:r w:rsidR="00E0140F" w:rsidRPr="00E0140F">
        <w:t>or</w:t>
      </w:r>
      <w:r w:rsidR="001F73D7">
        <w:t xml:space="preserve"> </w:t>
      </w:r>
      <w:r w:rsidR="00E0140F" w:rsidRPr="00E0140F">
        <w:t>legal</w:t>
      </w:r>
      <w:r w:rsidR="001F73D7">
        <w:t xml:space="preserve"> </w:t>
      </w:r>
      <w:r w:rsidR="00E0140F" w:rsidRPr="00E0140F">
        <w:t>guardian(s)</w:t>
      </w:r>
      <w:r w:rsidR="001F73D7">
        <w:t xml:space="preserve"> </w:t>
      </w:r>
      <w:r w:rsidR="00E0140F" w:rsidRPr="00E0140F">
        <w:t>of</w:t>
      </w:r>
      <w:r w:rsidR="001F73D7">
        <w:t xml:space="preserve"> </w:t>
      </w:r>
      <w:r w:rsidR="00E0140F" w:rsidRPr="00E0140F">
        <w:t>the</w:t>
      </w:r>
      <w:r w:rsidR="001F73D7">
        <w:t xml:space="preserve"> </w:t>
      </w:r>
      <w:r w:rsidR="00E0140F" w:rsidRPr="00E0140F">
        <w:t>potential</w:t>
      </w:r>
      <w:r w:rsidR="001F73D7">
        <w:t xml:space="preserve"> </w:t>
      </w:r>
      <w:r w:rsidR="00E0140F" w:rsidRPr="00E0140F">
        <w:t>recruits;</w:t>
      </w:r>
    </w:p>
    <w:p w:rsidR="00E0140F" w:rsidRPr="00E0140F" w:rsidRDefault="008D4ADF" w:rsidP="008D4ADF">
      <w:pPr>
        <w:numPr>
          <w:ilvl w:val="0"/>
          <w:numId w:val="40"/>
        </w:numPr>
        <w:tabs>
          <w:tab w:val="clear" w:pos="851"/>
          <w:tab w:val="num" w:pos="1200"/>
        </w:tabs>
        <w:ind w:left="1200" w:hanging="360"/>
      </w:pPr>
      <w:r>
        <w:t>C</w:t>
      </w:r>
      <w:r w:rsidR="00E0140F" w:rsidRPr="00E0140F">
        <w:t>lear</w:t>
      </w:r>
      <w:r w:rsidR="001F73D7">
        <w:t xml:space="preserve"> </w:t>
      </w:r>
      <w:r w:rsidR="00E0140F" w:rsidRPr="00E0140F">
        <w:t>and</w:t>
      </w:r>
      <w:r w:rsidR="001F73D7">
        <w:t xml:space="preserve"> </w:t>
      </w:r>
      <w:r w:rsidR="00E0140F" w:rsidRPr="00E0140F">
        <w:t>precise</w:t>
      </w:r>
      <w:r w:rsidR="001F73D7">
        <w:t xml:space="preserve"> </w:t>
      </w:r>
      <w:r w:rsidR="00E0140F" w:rsidRPr="00E0140F">
        <w:t>explanation</w:t>
      </w:r>
      <w:r w:rsidR="001F73D7">
        <w:t xml:space="preserve"> </w:t>
      </w:r>
      <w:r w:rsidR="00E0140F" w:rsidRPr="00E0140F">
        <w:t>of</w:t>
      </w:r>
      <w:r w:rsidR="001F73D7">
        <w:t xml:space="preserve"> </w:t>
      </w:r>
      <w:r w:rsidR="00E0140F" w:rsidRPr="00E0140F">
        <w:t>the</w:t>
      </w:r>
      <w:r w:rsidR="001F73D7">
        <w:t xml:space="preserve"> </w:t>
      </w:r>
      <w:r w:rsidR="00E0140F" w:rsidRPr="00E0140F">
        <w:t>nature</w:t>
      </w:r>
      <w:r w:rsidR="001F73D7">
        <w:t xml:space="preserve"> </w:t>
      </w:r>
      <w:r w:rsidR="00E0140F" w:rsidRPr="00E0140F">
        <w:t>of</w:t>
      </w:r>
      <w:r w:rsidR="001F73D7">
        <w:t xml:space="preserve"> </w:t>
      </w:r>
      <w:r w:rsidR="00E0140F" w:rsidRPr="00E0140F">
        <w:t>duties</w:t>
      </w:r>
      <w:r w:rsidR="001F73D7">
        <w:t xml:space="preserve"> </w:t>
      </w:r>
      <w:r w:rsidR="00E0140F" w:rsidRPr="00E0140F">
        <w:t>involved</w:t>
      </w:r>
      <w:r w:rsidR="001F73D7">
        <w:t xml:space="preserve"> </w:t>
      </w:r>
      <w:r w:rsidR="00E0140F" w:rsidRPr="00E0140F">
        <w:t>in</w:t>
      </w:r>
      <w:r w:rsidR="001F73D7">
        <w:t xml:space="preserve"> </w:t>
      </w:r>
      <w:r w:rsidR="00E0140F" w:rsidRPr="00E0140F">
        <w:t>military</w:t>
      </w:r>
      <w:r w:rsidR="001F73D7">
        <w:t xml:space="preserve"> </w:t>
      </w:r>
      <w:r w:rsidR="00E0140F" w:rsidRPr="00E0140F">
        <w:t>service</w:t>
      </w:r>
      <w:r w:rsidR="001F73D7">
        <w:t xml:space="preserve"> </w:t>
      </w:r>
      <w:r w:rsidR="00E0140F" w:rsidRPr="00E0140F">
        <w:t>to</w:t>
      </w:r>
      <w:r w:rsidR="001F73D7">
        <w:t xml:space="preserve"> </w:t>
      </w:r>
      <w:r w:rsidR="00E0140F" w:rsidRPr="00E0140F">
        <w:t>both</w:t>
      </w:r>
      <w:r w:rsidR="001F73D7">
        <w:t xml:space="preserve"> </w:t>
      </w:r>
      <w:r w:rsidR="00E0140F" w:rsidRPr="00E0140F">
        <w:t>the</w:t>
      </w:r>
      <w:r w:rsidR="001F73D7">
        <w:t xml:space="preserve"> </w:t>
      </w:r>
      <w:r w:rsidR="00E0140F" w:rsidRPr="00E0140F">
        <w:t>individual</w:t>
      </w:r>
      <w:r w:rsidR="001F73D7">
        <w:t xml:space="preserve"> </w:t>
      </w:r>
      <w:r w:rsidR="00E0140F" w:rsidRPr="00E0140F">
        <w:t>an</w:t>
      </w:r>
      <w:r w:rsidR="00E0140F">
        <w:t>d</w:t>
      </w:r>
      <w:r w:rsidR="001F73D7">
        <w:t xml:space="preserve"> </w:t>
      </w:r>
      <w:r w:rsidR="00E0140F">
        <w:t>their</w:t>
      </w:r>
      <w:r w:rsidR="001F73D7">
        <w:t xml:space="preserve"> </w:t>
      </w:r>
      <w:r w:rsidR="00E0140F">
        <w:t>parent(s)/guardian(s);</w:t>
      </w:r>
    </w:p>
    <w:p w:rsidR="00E0140F" w:rsidRPr="00E0140F" w:rsidRDefault="001F4C58" w:rsidP="008D4ADF">
      <w:pPr>
        <w:numPr>
          <w:ilvl w:val="0"/>
          <w:numId w:val="40"/>
        </w:numPr>
        <w:tabs>
          <w:tab w:val="clear" w:pos="851"/>
          <w:tab w:val="num" w:pos="1200"/>
        </w:tabs>
        <w:ind w:left="1200" w:hanging="360"/>
      </w:pPr>
      <w:r>
        <w:br w:type="page"/>
      </w:r>
      <w:r w:rsidR="008D4ADF">
        <w:t>E</w:t>
      </w:r>
      <w:r w:rsidR="00E0140F" w:rsidRPr="00E0140F">
        <w:t>xplaining</w:t>
      </w:r>
      <w:r w:rsidR="001F73D7">
        <w:t xml:space="preserve"> </w:t>
      </w:r>
      <w:r w:rsidR="00E0140F" w:rsidRPr="00E0140F">
        <w:t>the</w:t>
      </w:r>
      <w:r w:rsidR="001F73D7">
        <w:t xml:space="preserve"> </w:t>
      </w:r>
      <w:r w:rsidR="00E0140F" w:rsidRPr="00E0140F">
        <w:t>demands</w:t>
      </w:r>
      <w:r w:rsidR="001F73D7">
        <w:t xml:space="preserve"> </w:t>
      </w:r>
      <w:r w:rsidR="00E0140F" w:rsidRPr="00E0140F">
        <w:t>of</w:t>
      </w:r>
      <w:r w:rsidR="001F73D7">
        <w:t xml:space="preserve"> </w:t>
      </w:r>
      <w:r w:rsidR="00E0140F" w:rsidRPr="00E0140F">
        <w:t>military</w:t>
      </w:r>
      <w:r w:rsidR="001F73D7">
        <w:t xml:space="preserve"> </w:t>
      </w:r>
      <w:r w:rsidR="00E0140F" w:rsidRPr="00E0140F">
        <w:t>life</w:t>
      </w:r>
      <w:r w:rsidR="001F73D7">
        <w:t xml:space="preserve"> </w:t>
      </w:r>
      <w:r w:rsidR="00E0140F" w:rsidRPr="00E0140F">
        <w:t>to</w:t>
      </w:r>
      <w:r w:rsidR="001F73D7">
        <w:t xml:space="preserve"> </w:t>
      </w:r>
      <w:r w:rsidR="00E0140F" w:rsidRPr="00E0140F">
        <w:t>the</w:t>
      </w:r>
      <w:r w:rsidR="001F73D7">
        <w:t xml:space="preserve"> </w:t>
      </w:r>
      <w:r w:rsidR="00E0140F" w:rsidRPr="00E0140F">
        <w:t>individual</w:t>
      </w:r>
      <w:r w:rsidR="001F73D7">
        <w:t xml:space="preserve"> </w:t>
      </w:r>
      <w:r w:rsidR="00E0140F" w:rsidRPr="00E0140F">
        <w:t>volunteer</w:t>
      </w:r>
      <w:r w:rsidR="001F73D7">
        <w:t xml:space="preserve"> </w:t>
      </w:r>
      <w:r w:rsidR="00E0140F" w:rsidRPr="00E0140F">
        <w:t>and</w:t>
      </w:r>
      <w:r w:rsidR="001F73D7">
        <w:t xml:space="preserve"> </w:t>
      </w:r>
      <w:r w:rsidR="00E0140F" w:rsidRPr="00E0140F">
        <w:t>establishing</w:t>
      </w:r>
      <w:r w:rsidR="001F73D7">
        <w:t xml:space="preserve"> </w:t>
      </w:r>
      <w:r w:rsidR="00E0140F" w:rsidRPr="00E0140F">
        <w:t>that</w:t>
      </w:r>
      <w:r w:rsidR="001F73D7">
        <w:t xml:space="preserve"> </w:t>
      </w:r>
      <w:r w:rsidR="00E0140F" w:rsidRPr="00E0140F">
        <w:t>he/she</w:t>
      </w:r>
      <w:r w:rsidR="001F73D7">
        <w:t xml:space="preserve"> </w:t>
      </w:r>
      <w:r w:rsidR="00E0140F" w:rsidRPr="00E0140F">
        <w:t>remains</w:t>
      </w:r>
      <w:r w:rsidR="001F73D7">
        <w:t xml:space="preserve"> </w:t>
      </w:r>
      <w:r w:rsidR="00E0140F" w:rsidRPr="00E0140F">
        <w:t>a</w:t>
      </w:r>
      <w:r w:rsidR="001F73D7">
        <w:t xml:space="preserve"> </w:t>
      </w:r>
      <w:r w:rsidR="00E0140F" w:rsidRPr="00E0140F">
        <w:t>genuine</w:t>
      </w:r>
      <w:r w:rsidR="001F73D7">
        <w:t xml:space="preserve"> </w:t>
      </w:r>
      <w:r w:rsidR="00E0140F" w:rsidRPr="00E0140F">
        <w:t>volunteer,</w:t>
      </w:r>
      <w:r w:rsidR="001F73D7">
        <w:t xml:space="preserve"> </w:t>
      </w:r>
      <w:r w:rsidR="00E0140F" w:rsidRPr="00E0140F">
        <w:t>the</w:t>
      </w:r>
      <w:r w:rsidR="001F73D7">
        <w:t xml:space="preserve"> </w:t>
      </w:r>
      <w:r w:rsidR="00E0140F" w:rsidRPr="00E0140F">
        <w:t>requirement</w:t>
      </w:r>
      <w:r w:rsidR="001F73D7">
        <w:t xml:space="preserve"> </w:t>
      </w:r>
      <w:r w:rsidR="00E0140F" w:rsidRPr="00E0140F">
        <w:t>that</w:t>
      </w:r>
      <w:r w:rsidR="001F73D7">
        <w:t xml:space="preserve"> </w:t>
      </w:r>
      <w:r w:rsidR="00E0140F" w:rsidRPr="00E0140F">
        <w:t>the</w:t>
      </w:r>
      <w:r w:rsidR="001F73D7">
        <w:t xml:space="preserve"> </w:t>
      </w:r>
      <w:r w:rsidR="00E0140F" w:rsidRPr="00E0140F">
        <w:t>parent(s)</w:t>
      </w:r>
      <w:r w:rsidR="001F73D7">
        <w:t xml:space="preserve"> </w:t>
      </w:r>
      <w:r w:rsidR="00E0140F" w:rsidRPr="00E0140F">
        <w:t>or</w:t>
      </w:r>
      <w:r w:rsidR="001F73D7">
        <w:t xml:space="preserve"> </w:t>
      </w:r>
      <w:r w:rsidR="00E0140F" w:rsidRPr="00E0140F">
        <w:t>guardian(s),</w:t>
      </w:r>
      <w:r w:rsidR="001F73D7">
        <w:t xml:space="preserve"> </w:t>
      </w:r>
      <w:r w:rsidR="00E0140F" w:rsidRPr="00E0140F">
        <w:t>having</w:t>
      </w:r>
      <w:r w:rsidR="001F73D7">
        <w:t xml:space="preserve"> </w:t>
      </w:r>
      <w:r w:rsidR="00E0140F" w:rsidRPr="00E0140F">
        <w:t>b</w:t>
      </w:r>
      <w:r w:rsidR="00E0140F">
        <w:t>een</w:t>
      </w:r>
      <w:r w:rsidR="001F73D7">
        <w:t xml:space="preserve"> </w:t>
      </w:r>
      <w:r w:rsidR="00E0140F">
        <w:t>similarly</w:t>
      </w:r>
      <w:r w:rsidR="001F73D7">
        <w:t xml:space="preserve"> </w:t>
      </w:r>
      <w:r w:rsidR="00E0140F">
        <w:t>informed,</w:t>
      </w:r>
      <w:r w:rsidR="001F73D7">
        <w:t xml:space="preserve"> </w:t>
      </w:r>
      <w:r w:rsidR="00E0140F">
        <w:t>freely</w:t>
      </w:r>
      <w:r w:rsidR="001F73D7">
        <w:t xml:space="preserve"> </w:t>
      </w:r>
      <w:r w:rsidR="00E0140F" w:rsidRPr="00E0140F">
        <w:t>consent</w:t>
      </w:r>
      <w:r w:rsidR="001F73D7">
        <w:t xml:space="preserve"> </w:t>
      </w:r>
      <w:r w:rsidR="00E0140F" w:rsidRPr="00E0140F">
        <w:t>to</w:t>
      </w:r>
      <w:r w:rsidR="001F73D7">
        <w:t xml:space="preserve"> </w:t>
      </w:r>
      <w:r w:rsidR="00E0140F" w:rsidRPr="00E0140F">
        <w:t>the</w:t>
      </w:r>
      <w:r w:rsidR="001F73D7">
        <w:t xml:space="preserve"> </w:t>
      </w:r>
      <w:r w:rsidR="00E0140F" w:rsidRPr="00E0140F">
        <w:t>individual</w:t>
      </w:r>
      <w:r w:rsidR="001F73D7">
        <w:t>’</w:t>
      </w:r>
      <w:r w:rsidR="00E0140F" w:rsidRPr="00E0140F">
        <w:t>s</w:t>
      </w:r>
      <w:r w:rsidR="001F73D7">
        <w:t xml:space="preserve"> </w:t>
      </w:r>
      <w:r w:rsidR="00E0140F" w:rsidRPr="00E0140F">
        <w:t>entry</w:t>
      </w:r>
      <w:r w:rsidR="001F73D7">
        <w:t xml:space="preserve"> </w:t>
      </w:r>
      <w:r w:rsidR="00E0140F" w:rsidRPr="00E0140F">
        <w:t>int</w:t>
      </w:r>
      <w:r w:rsidR="00E0140F">
        <w:t>o</w:t>
      </w:r>
      <w:r w:rsidR="001F73D7">
        <w:t xml:space="preserve"> </w:t>
      </w:r>
      <w:r w:rsidR="00E0140F">
        <w:t>the</w:t>
      </w:r>
      <w:r w:rsidR="001F73D7">
        <w:t xml:space="preserve"> </w:t>
      </w:r>
      <w:r w:rsidR="006C05F1">
        <w:t>a</w:t>
      </w:r>
      <w:r w:rsidR="00E0140F">
        <w:t>rmed</w:t>
      </w:r>
      <w:r w:rsidR="001F73D7">
        <w:t xml:space="preserve"> </w:t>
      </w:r>
      <w:r w:rsidR="006C05F1">
        <w:t>f</w:t>
      </w:r>
      <w:r w:rsidR="00E0140F">
        <w:t>orces</w:t>
      </w:r>
      <w:r w:rsidR="001F73D7">
        <w:t xml:space="preserve"> </w:t>
      </w:r>
      <w:r w:rsidR="00E0140F">
        <w:t>and</w:t>
      </w:r>
      <w:r w:rsidR="001F73D7">
        <w:t xml:space="preserve"> </w:t>
      </w:r>
      <w:r w:rsidR="00E0140F">
        <w:t>duly</w:t>
      </w:r>
      <w:r w:rsidR="001F73D7">
        <w:t xml:space="preserve"> </w:t>
      </w:r>
      <w:r w:rsidR="00E0140F" w:rsidRPr="00E0140F">
        <w:t>countersign</w:t>
      </w:r>
      <w:r w:rsidR="001F73D7">
        <w:t xml:space="preserve"> </w:t>
      </w:r>
      <w:r w:rsidR="00E0140F" w:rsidRPr="00E0140F">
        <w:t>the</w:t>
      </w:r>
      <w:r w:rsidR="001F73D7">
        <w:t xml:space="preserve"> </w:t>
      </w:r>
      <w:r w:rsidR="00E0140F" w:rsidRPr="00E0140F">
        <w:t>appropriate</w:t>
      </w:r>
      <w:r w:rsidR="001F73D7">
        <w:t xml:space="preserve"> </w:t>
      </w:r>
      <w:r w:rsidR="00E0140F" w:rsidRPr="00E0140F">
        <w:t>application</w:t>
      </w:r>
      <w:r w:rsidR="001F73D7">
        <w:t xml:space="preserve"> </w:t>
      </w:r>
      <w:r w:rsidR="00E0140F" w:rsidRPr="00E0140F">
        <w:t>or</w:t>
      </w:r>
      <w:r w:rsidR="001F73D7">
        <w:t xml:space="preserve"> </w:t>
      </w:r>
      <w:r w:rsidR="00E0140F" w:rsidRPr="00E0140F">
        <w:t>other</w:t>
      </w:r>
      <w:r w:rsidR="001F73D7">
        <w:t xml:space="preserve"> </w:t>
      </w:r>
      <w:r w:rsidR="00E0140F" w:rsidRPr="00E0140F">
        <w:t>appropri</w:t>
      </w:r>
      <w:r w:rsidR="00E0140F">
        <w:t>ate</w:t>
      </w:r>
      <w:r w:rsidR="001F73D7">
        <w:t xml:space="preserve"> </w:t>
      </w:r>
      <w:r w:rsidR="00E0140F">
        <w:t>recruitment</w:t>
      </w:r>
      <w:r w:rsidR="001F73D7">
        <w:t xml:space="preserve"> </w:t>
      </w:r>
      <w:r w:rsidR="00E0140F">
        <w:t>process</w:t>
      </w:r>
      <w:r w:rsidR="001F73D7">
        <w:t xml:space="preserve"> </w:t>
      </w:r>
      <w:r w:rsidR="00E0140F">
        <w:t>forms.</w:t>
      </w:r>
    </w:p>
    <w:p w:rsidR="00E0140F" w:rsidRPr="00E0140F" w:rsidRDefault="00E0140F" w:rsidP="00E0140F">
      <w:r w:rsidRPr="00E0140F">
        <w:t>These</w:t>
      </w:r>
      <w:r w:rsidR="001F73D7">
        <w:t xml:space="preserve"> </w:t>
      </w:r>
      <w:r w:rsidRPr="00E0140F">
        <w:t>safeguards</w:t>
      </w:r>
      <w:r w:rsidR="001F73D7">
        <w:t xml:space="preserve"> </w:t>
      </w:r>
      <w:r w:rsidRPr="00E0140F">
        <w:t>are</w:t>
      </w:r>
      <w:r w:rsidR="001F73D7">
        <w:t xml:space="preserve"> </w:t>
      </w:r>
      <w:r w:rsidRPr="00E0140F">
        <w:t>still</w:t>
      </w:r>
      <w:r w:rsidR="001F73D7">
        <w:t xml:space="preserve"> </w:t>
      </w:r>
      <w:r w:rsidRPr="00E0140F">
        <w:t>in</w:t>
      </w:r>
      <w:r w:rsidR="001F73D7">
        <w:t xml:space="preserve"> </w:t>
      </w:r>
      <w:r w:rsidRPr="00E0140F">
        <w:t>place</w:t>
      </w:r>
      <w:r w:rsidR="001F73D7">
        <w:t xml:space="preserve"> </w:t>
      </w:r>
      <w:r w:rsidRPr="00E0140F">
        <w:t>and</w:t>
      </w:r>
      <w:r w:rsidR="001F73D7">
        <w:t xml:space="preserve"> </w:t>
      </w:r>
      <w:r w:rsidRPr="00E0140F">
        <w:t>continue</w:t>
      </w:r>
      <w:r w:rsidR="001F73D7">
        <w:t xml:space="preserve"> </w:t>
      </w:r>
      <w:r w:rsidRPr="00E0140F">
        <w:t>to</w:t>
      </w:r>
      <w:r w:rsidR="001F73D7">
        <w:t xml:space="preserve"> </w:t>
      </w:r>
      <w:r w:rsidRPr="00E0140F">
        <w:t>be</w:t>
      </w:r>
      <w:r w:rsidR="001F73D7">
        <w:t xml:space="preserve"> </w:t>
      </w:r>
      <w:r w:rsidRPr="00E0140F">
        <w:t>applied</w:t>
      </w:r>
      <w:r w:rsidR="001F73D7">
        <w:t xml:space="preserve"> </w:t>
      </w:r>
      <w:r w:rsidRPr="00E0140F">
        <w:t>rigorously.</w:t>
      </w:r>
    </w:p>
    <w:p w:rsidR="00E0140F" w:rsidRPr="00E0140F" w:rsidRDefault="00E0140F" w:rsidP="008D4ADF">
      <w:pPr>
        <w:pStyle w:val="Heading3"/>
      </w:pPr>
      <w:r w:rsidRPr="00E0140F">
        <w:t>Recruiting</w:t>
      </w:r>
      <w:r w:rsidR="001F73D7">
        <w:t xml:space="preserve"> </w:t>
      </w:r>
      <w:r w:rsidRPr="00E0140F">
        <w:t>processes</w:t>
      </w:r>
    </w:p>
    <w:p w:rsidR="00E0140F" w:rsidRPr="00E0140F" w:rsidRDefault="00E0140F" w:rsidP="00E0140F">
      <w:pPr>
        <w:rPr>
          <w:b/>
          <w:bCs/>
        </w:rPr>
      </w:pPr>
      <w:r w:rsidRPr="00E0140F">
        <w:t>29.</w:t>
      </w:r>
      <w:r w:rsidRPr="00E0140F">
        <w:tab/>
        <w:t>The</w:t>
      </w:r>
      <w:r w:rsidR="001F73D7">
        <w:t xml:space="preserve"> </w:t>
      </w:r>
      <w:r w:rsidRPr="00E0140F">
        <w:t>recruiting</w:t>
      </w:r>
      <w:r w:rsidR="001F73D7">
        <w:t xml:space="preserve"> </w:t>
      </w:r>
      <w:r w:rsidRPr="00E0140F">
        <w:t>process</w:t>
      </w:r>
      <w:r w:rsidR="001F73D7">
        <w:t xml:space="preserve"> </w:t>
      </w:r>
      <w:r w:rsidRPr="00E0140F">
        <w:t>is</w:t>
      </w:r>
      <w:r w:rsidR="001F73D7">
        <w:t xml:space="preserve"> </w:t>
      </w:r>
      <w:r w:rsidRPr="00E0140F">
        <w:t>designed</w:t>
      </w:r>
      <w:r w:rsidR="001F73D7">
        <w:t xml:space="preserve"> </w:t>
      </w:r>
      <w:r w:rsidRPr="00E0140F">
        <w:t>to</w:t>
      </w:r>
      <w:r w:rsidR="001F73D7">
        <w:t xml:space="preserve"> </w:t>
      </w:r>
      <w:r w:rsidRPr="00E0140F">
        <w:t>protect</w:t>
      </w:r>
      <w:r w:rsidR="001F73D7">
        <w:t xml:space="preserve"> </w:t>
      </w:r>
      <w:r w:rsidRPr="00E0140F">
        <w:t>the</w:t>
      </w:r>
      <w:r w:rsidR="001F73D7">
        <w:t xml:space="preserve"> </w:t>
      </w:r>
      <w:r w:rsidRPr="00E0140F">
        <w:t>interests</w:t>
      </w:r>
      <w:r w:rsidR="001F73D7">
        <w:t xml:space="preserve"> </w:t>
      </w:r>
      <w:r w:rsidRPr="00E0140F">
        <w:t>of</w:t>
      </w:r>
      <w:r w:rsidR="001F73D7">
        <w:t xml:space="preserve"> </w:t>
      </w:r>
      <w:r w:rsidRPr="00E0140F">
        <w:t>the</w:t>
      </w:r>
      <w:r w:rsidR="001F73D7">
        <w:t xml:space="preserve"> </w:t>
      </w:r>
      <w:r w:rsidRPr="00E0140F">
        <w:t>applicant</w:t>
      </w:r>
      <w:r w:rsidR="001F73D7">
        <w:t xml:space="preserve"> </w:t>
      </w:r>
      <w:r w:rsidRPr="00E0140F">
        <w:t>at</w:t>
      </w:r>
      <w:r w:rsidR="001F73D7">
        <w:t xml:space="preserve"> </w:t>
      </w:r>
      <w:r w:rsidRPr="00E0140F">
        <w:t>every</w:t>
      </w:r>
      <w:r w:rsidR="001F73D7">
        <w:t xml:space="preserve"> </w:t>
      </w:r>
      <w:r w:rsidRPr="00E0140F">
        <w:t>stage.</w:t>
      </w:r>
      <w:r w:rsidR="001F73D7">
        <w:t xml:space="preserve"> </w:t>
      </w:r>
      <w:r w:rsidRPr="00E0140F">
        <w:t>The</w:t>
      </w:r>
      <w:r w:rsidR="001F73D7">
        <w:t xml:space="preserve"> </w:t>
      </w:r>
      <w:r w:rsidRPr="00E0140F">
        <w:t>process</w:t>
      </w:r>
      <w:r w:rsidR="001F73D7">
        <w:t xml:space="preserve"> </w:t>
      </w:r>
      <w:r w:rsidRPr="00E0140F">
        <w:t>is</w:t>
      </w:r>
      <w:r w:rsidR="001F73D7">
        <w:t xml:space="preserve"> </w:t>
      </w:r>
      <w:r w:rsidRPr="00E0140F">
        <w:t>the</w:t>
      </w:r>
      <w:r w:rsidR="001F73D7">
        <w:t xml:space="preserve"> </w:t>
      </w:r>
      <w:r w:rsidRPr="00E0140F">
        <w:t>same</w:t>
      </w:r>
      <w:r w:rsidR="001F73D7">
        <w:t xml:space="preserve"> </w:t>
      </w:r>
      <w:r w:rsidRPr="00E0140F">
        <w:t>for</w:t>
      </w:r>
      <w:r w:rsidR="001F73D7">
        <w:t xml:space="preserve"> </w:t>
      </w:r>
      <w:r w:rsidRPr="00E0140F">
        <w:t>applicants</w:t>
      </w:r>
      <w:r w:rsidR="001F73D7">
        <w:t xml:space="preserve"> </w:t>
      </w:r>
      <w:r w:rsidRPr="00E0140F">
        <w:t>under</w:t>
      </w:r>
      <w:r w:rsidR="001F73D7">
        <w:t xml:space="preserve"> </w:t>
      </w:r>
      <w:r w:rsidRPr="00E0140F">
        <w:t>the</w:t>
      </w:r>
      <w:r w:rsidR="001F73D7">
        <w:t xml:space="preserve"> </w:t>
      </w:r>
      <w:r w:rsidRPr="00E0140F">
        <w:t>age</w:t>
      </w:r>
      <w:r w:rsidR="001F73D7">
        <w:t xml:space="preserve"> </w:t>
      </w:r>
      <w:r w:rsidRPr="00E0140F">
        <w:t>of</w:t>
      </w:r>
      <w:r w:rsidR="001F73D7">
        <w:t xml:space="preserve"> </w:t>
      </w:r>
      <w:r w:rsidRPr="00E0140F">
        <w:t>18</w:t>
      </w:r>
      <w:r w:rsidR="001F73D7">
        <w:t xml:space="preserve"> </w:t>
      </w:r>
      <w:r w:rsidRPr="00E0140F">
        <w:t>and</w:t>
      </w:r>
      <w:r w:rsidR="001F73D7">
        <w:t xml:space="preserve"> </w:t>
      </w:r>
      <w:r w:rsidRPr="00E0140F">
        <w:t>those</w:t>
      </w:r>
      <w:r w:rsidR="001F73D7">
        <w:t xml:space="preserve"> </w:t>
      </w:r>
      <w:r w:rsidRPr="00E0140F">
        <w:t>over</w:t>
      </w:r>
      <w:r w:rsidR="001F73D7">
        <w:t xml:space="preserve"> </w:t>
      </w:r>
      <w:r w:rsidRPr="00E0140F">
        <w:t>18,</w:t>
      </w:r>
      <w:r w:rsidR="001F73D7">
        <w:t xml:space="preserve"> </w:t>
      </w:r>
      <w:r w:rsidRPr="00E0140F">
        <w:t>except</w:t>
      </w:r>
      <w:r w:rsidR="001F73D7">
        <w:t xml:space="preserve"> </w:t>
      </w:r>
      <w:r w:rsidRPr="00E0140F">
        <w:t>for</w:t>
      </w:r>
      <w:r w:rsidR="001F73D7">
        <w:t xml:space="preserve"> </w:t>
      </w:r>
      <w:r w:rsidRPr="00E0140F">
        <w:t>the</w:t>
      </w:r>
      <w:r w:rsidR="001F73D7">
        <w:t xml:space="preserve"> </w:t>
      </w:r>
      <w:r w:rsidRPr="00E0140F">
        <w:t>mandatory</w:t>
      </w:r>
      <w:r w:rsidR="001F73D7">
        <w:t xml:space="preserve"> </w:t>
      </w:r>
      <w:r w:rsidRPr="00E0140F">
        <w:t>written</w:t>
      </w:r>
      <w:r w:rsidR="001F73D7">
        <w:t xml:space="preserve"> </w:t>
      </w:r>
      <w:r w:rsidRPr="00E0140F">
        <w:t>consents</w:t>
      </w:r>
      <w:r w:rsidR="001F73D7">
        <w:t xml:space="preserve"> </w:t>
      </w:r>
      <w:r w:rsidRPr="00E0140F">
        <w:t>of</w:t>
      </w:r>
      <w:r w:rsidR="001F73D7">
        <w:t xml:space="preserve"> </w:t>
      </w:r>
      <w:r w:rsidRPr="00E0140F">
        <w:t>parents/guardians</w:t>
      </w:r>
      <w:r w:rsidR="001F73D7">
        <w:t xml:space="preserve"> </w:t>
      </w:r>
      <w:r w:rsidRPr="00E0140F">
        <w:t>at</w:t>
      </w:r>
      <w:r w:rsidR="001F73D7">
        <w:t xml:space="preserve"> </w:t>
      </w:r>
      <w:r w:rsidRPr="00E0140F">
        <w:t>the</w:t>
      </w:r>
      <w:r w:rsidR="001F73D7">
        <w:t xml:space="preserve"> </w:t>
      </w:r>
      <w:r w:rsidRPr="00E0140F">
        <w:t>application</w:t>
      </w:r>
      <w:r w:rsidR="001F73D7">
        <w:t xml:space="preserve"> </w:t>
      </w:r>
      <w:r w:rsidRPr="00E0140F">
        <w:t>and</w:t>
      </w:r>
      <w:r w:rsidR="001F73D7">
        <w:t xml:space="preserve"> </w:t>
      </w:r>
      <w:r w:rsidRPr="00E0140F">
        <w:t>attestation</w:t>
      </w:r>
      <w:r w:rsidR="001F73D7">
        <w:t xml:space="preserve"> </w:t>
      </w:r>
      <w:r w:rsidRPr="00E0140F">
        <w:t>stages</w:t>
      </w:r>
      <w:r w:rsidR="001F73D7">
        <w:t xml:space="preserve"> </w:t>
      </w:r>
      <w:r w:rsidRPr="00E0140F">
        <w:t>for</w:t>
      </w:r>
      <w:r w:rsidR="001F73D7">
        <w:t xml:space="preserve"> </w:t>
      </w:r>
      <w:r w:rsidRPr="00E0140F">
        <w:t>under</w:t>
      </w:r>
      <w:r w:rsidR="001F73D7">
        <w:t xml:space="preserve"> </w:t>
      </w:r>
      <w:r w:rsidRPr="00E0140F">
        <w:t>18s.</w:t>
      </w:r>
      <w:r w:rsidR="001F73D7">
        <w:t xml:space="preserve"> </w:t>
      </w:r>
      <w:r w:rsidRPr="00E0140F">
        <w:t>Extensive</w:t>
      </w:r>
      <w:r w:rsidR="001F73D7">
        <w:t xml:space="preserve"> </w:t>
      </w:r>
      <w:r w:rsidRPr="00E0140F">
        <w:t>screening</w:t>
      </w:r>
      <w:r w:rsidR="001F73D7">
        <w:t xml:space="preserve"> </w:t>
      </w:r>
      <w:r w:rsidRPr="00E0140F">
        <w:t>is</w:t>
      </w:r>
      <w:r w:rsidR="001F73D7">
        <w:t xml:space="preserve"> </w:t>
      </w:r>
      <w:r w:rsidRPr="00E0140F">
        <w:t>carried</w:t>
      </w:r>
      <w:r w:rsidR="001F73D7">
        <w:t xml:space="preserve"> </w:t>
      </w:r>
      <w:r w:rsidRPr="00E0140F">
        <w:t>out</w:t>
      </w:r>
      <w:r w:rsidR="001F73D7">
        <w:t xml:space="preserve"> </w:t>
      </w:r>
      <w:r w:rsidRPr="00E0140F">
        <w:t>of</w:t>
      </w:r>
      <w:r w:rsidR="001F73D7">
        <w:t xml:space="preserve"> </w:t>
      </w:r>
      <w:r w:rsidRPr="00E0140F">
        <w:t>the</w:t>
      </w:r>
      <w:r w:rsidR="001F73D7">
        <w:t xml:space="preserve"> </w:t>
      </w:r>
      <w:r w:rsidRPr="00E0140F">
        <w:t>suitability</w:t>
      </w:r>
      <w:r w:rsidR="001F73D7">
        <w:t xml:space="preserve"> </w:t>
      </w:r>
      <w:r w:rsidRPr="00E0140F">
        <w:t>for</w:t>
      </w:r>
      <w:r w:rsidR="001F73D7">
        <w:t xml:space="preserve"> </w:t>
      </w:r>
      <w:r w:rsidRPr="00E0140F">
        <w:t>service</w:t>
      </w:r>
      <w:r w:rsidR="001F73D7">
        <w:t xml:space="preserve"> </w:t>
      </w:r>
      <w:r w:rsidRPr="00E0140F">
        <w:t>of</w:t>
      </w:r>
      <w:r w:rsidR="001F73D7">
        <w:t xml:space="preserve"> </w:t>
      </w:r>
      <w:r w:rsidRPr="00E0140F">
        <w:t>all</w:t>
      </w:r>
      <w:r w:rsidR="001F73D7">
        <w:t xml:space="preserve"> </w:t>
      </w:r>
      <w:r w:rsidRPr="00E0140F">
        <w:t>applicants</w:t>
      </w:r>
      <w:r w:rsidR="001F73D7">
        <w:t xml:space="preserve"> </w:t>
      </w:r>
      <w:r w:rsidRPr="00E0140F">
        <w:t>regardless</w:t>
      </w:r>
      <w:r w:rsidR="001F73D7">
        <w:t xml:space="preserve"> </w:t>
      </w:r>
      <w:r w:rsidRPr="00E0140F">
        <w:t>of</w:t>
      </w:r>
      <w:r w:rsidR="001F73D7">
        <w:t xml:space="preserve"> </w:t>
      </w:r>
      <w:r w:rsidRPr="00E0140F">
        <w:t>age.</w:t>
      </w:r>
      <w:r w:rsidR="001F73D7">
        <w:t xml:space="preserve"> </w:t>
      </w:r>
      <w:r w:rsidRPr="00E0140F">
        <w:t>A</w:t>
      </w:r>
      <w:r w:rsidR="001F73D7">
        <w:t xml:space="preserve"> </w:t>
      </w:r>
      <w:r w:rsidRPr="00E0140F">
        <w:t>detailed</w:t>
      </w:r>
      <w:r w:rsidR="001F73D7">
        <w:t xml:space="preserve"> </w:t>
      </w:r>
      <w:r w:rsidRPr="00E0140F">
        <w:t>description</w:t>
      </w:r>
      <w:r w:rsidR="001F73D7">
        <w:t xml:space="preserve"> </w:t>
      </w:r>
      <w:r w:rsidRPr="00E0140F">
        <w:t>of</w:t>
      </w:r>
      <w:r w:rsidR="001F73D7">
        <w:t xml:space="preserve"> </w:t>
      </w:r>
      <w:r w:rsidRPr="00E0140F">
        <w:t>the</w:t>
      </w:r>
      <w:r w:rsidR="001F73D7">
        <w:t xml:space="preserve"> </w:t>
      </w:r>
      <w:r w:rsidRPr="00E0140F">
        <w:t>recruiting</w:t>
      </w:r>
      <w:r w:rsidR="001F73D7">
        <w:t xml:space="preserve"> </w:t>
      </w:r>
      <w:r w:rsidRPr="00E0140F">
        <w:t>process</w:t>
      </w:r>
      <w:r w:rsidR="001F73D7">
        <w:t xml:space="preserve"> </w:t>
      </w:r>
      <w:r w:rsidRPr="00E0140F">
        <w:t>for</w:t>
      </w:r>
      <w:r w:rsidR="001F73D7">
        <w:t xml:space="preserve"> </w:t>
      </w:r>
      <w:r w:rsidRPr="00E0140F">
        <w:t>each</w:t>
      </w:r>
      <w:r w:rsidR="001F73D7">
        <w:t xml:space="preserve"> </w:t>
      </w:r>
      <w:r w:rsidRPr="00E0140F">
        <w:t>Service,</w:t>
      </w:r>
      <w:r w:rsidR="001F73D7">
        <w:t xml:space="preserve"> </w:t>
      </w:r>
      <w:r w:rsidRPr="00E0140F">
        <w:t>from</w:t>
      </w:r>
      <w:r w:rsidR="001F73D7">
        <w:t xml:space="preserve"> </w:t>
      </w:r>
      <w:r w:rsidRPr="00E0140F">
        <w:t>the</w:t>
      </w:r>
      <w:r w:rsidR="001F73D7">
        <w:t xml:space="preserve"> </w:t>
      </w:r>
      <w:r w:rsidRPr="00E0140F">
        <w:t>initial</w:t>
      </w:r>
      <w:r w:rsidR="001F73D7">
        <w:t xml:space="preserve"> </w:t>
      </w:r>
      <w:r w:rsidRPr="00E0140F">
        <w:t>expression</w:t>
      </w:r>
      <w:r w:rsidR="001F73D7">
        <w:t xml:space="preserve"> </w:t>
      </w:r>
      <w:r w:rsidRPr="00E0140F">
        <w:t>of</w:t>
      </w:r>
      <w:r w:rsidR="001F73D7">
        <w:t xml:space="preserve"> </w:t>
      </w:r>
      <w:r w:rsidRPr="00E0140F">
        <w:t>interest</w:t>
      </w:r>
      <w:r w:rsidR="001F73D7">
        <w:t xml:space="preserve"> </w:t>
      </w:r>
      <w:r w:rsidRPr="00E0140F">
        <w:t>until</w:t>
      </w:r>
      <w:r w:rsidR="001F73D7">
        <w:t xml:space="preserve"> </w:t>
      </w:r>
      <w:r w:rsidRPr="00E0140F">
        <w:t>the</w:t>
      </w:r>
      <w:r w:rsidR="001F73D7">
        <w:t xml:space="preserve"> </w:t>
      </w:r>
      <w:r w:rsidRPr="00E0140F">
        <w:t>completion</w:t>
      </w:r>
      <w:r w:rsidR="001F73D7">
        <w:t xml:space="preserve"> </w:t>
      </w:r>
      <w:r w:rsidRPr="00E0140F">
        <w:t>of</w:t>
      </w:r>
      <w:r w:rsidR="001F73D7">
        <w:t xml:space="preserve"> </w:t>
      </w:r>
      <w:r w:rsidRPr="00E0140F">
        <w:t>training</w:t>
      </w:r>
      <w:r w:rsidR="001F73D7">
        <w:t xml:space="preserve"> </w:t>
      </w:r>
      <w:r w:rsidRPr="00E0140F">
        <w:t>and</w:t>
      </w:r>
      <w:r w:rsidR="001F73D7">
        <w:t xml:space="preserve"> </w:t>
      </w:r>
      <w:r w:rsidRPr="00E0140F">
        <w:t>integration</w:t>
      </w:r>
      <w:r w:rsidR="001F73D7">
        <w:t xml:space="preserve"> </w:t>
      </w:r>
      <w:r w:rsidRPr="00E0140F">
        <w:t>into</w:t>
      </w:r>
      <w:r w:rsidR="001F73D7">
        <w:t xml:space="preserve"> </w:t>
      </w:r>
      <w:r w:rsidRPr="00E0140F">
        <w:t>the</w:t>
      </w:r>
      <w:r w:rsidR="001F73D7">
        <w:t xml:space="preserve"> </w:t>
      </w:r>
      <w:r w:rsidRPr="00E0140F">
        <w:t>armed</w:t>
      </w:r>
      <w:r w:rsidR="001F73D7">
        <w:t xml:space="preserve"> </w:t>
      </w:r>
      <w:r w:rsidRPr="00E0140F">
        <w:t>forces,</w:t>
      </w:r>
      <w:r w:rsidR="001F73D7">
        <w:t xml:space="preserve"> </w:t>
      </w:r>
      <w:r w:rsidRPr="00E0140F">
        <w:t>is</w:t>
      </w:r>
      <w:r w:rsidR="001F73D7">
        <w:t xml:space="preserve"> </w:t>
      </w:r>
      <w:r w:rsidRPr="00E0140F">
        <w:t>at</w:t>
      </w:r>
      <w:r w:rsidR="001F73D7">
        <w:t xml:space="preserve"> </w:t>
      </w:r>
      <w:r w:rsidRPr="00E0140F">
        <w:t>annex</w:t>
      </w:r>
      <w:r w:rsidR="001F73D7">
        <w:t xml:space="preserve"> </w:t>
      </w:r>
      <w:r w:rsidRPr="00E0140F">
        <w:t>E</w:t>
      </w:r>
      <w:r>
        <w:t>.</w:t>
      </w:r>
    </w:p>
    <w:p w:rsidR="00E0140F" w:rsidRPr="00E0140F" w:rsidRDefault="00E0140F" w:rsidP="008D4ADF">
      <w:pPr>
        <w:pStyle w:val="Heading3"/>
      </w:pPr>
      <w:r w:rsidRPr="00E0140F">
        <w:t>Medical</w:t>
      </w:r>
      <w:r w:rsidR="001F73D7">
        <w:t xml:space="preserve"> </w:t>
      </w:r>
      <w:r w:rsidRPr="00E0140F">
        <w:t>e</w:t>
      </w:r>
      <w:r>
        <w:t>xaminations</w:t>
      </w:r>
    </w:p>
    <w:p w:rsidR="00F87FFE" w:rsidRDefault="00E0140F" w:rsidP="00094E7C">
      <w:pPr>
        <w:rPr>
          <w:rFonts w:cs="Arial"/>
          <w:color w:val="000000"/>
        </w:rPr>
      </w:pPr>
      <w:r w:rsidRPr="00E0140F">
        <w:t>30.</w:t>
      </w:r>
      <w:r w:rsidRPr="00E0140F">
        <w:tab/>
        <w:t>The</w:t>
      </w:r>
      <w:r w:rsidR="001F73D7">
        <w:t xml:space="preserve"> </w:t>
      </w:r>
      <w:r w:rsidRPr="00E0140F">
        <w:t>armed</w:t>
      </w:r>
      <w:r w:rsidR="001F73D7">
        <w:t xml:space="preserve"> </w:t>
      </w:r>
      <w:r w:rsidRPr="00E0140F">
        <w:t>forces</w:t>
      </w:r>
      <w:r w:rsidR="001F73D7">
        <w:t xml:space="preserve"> </w:t>
      </w:r>
      <w:r w:rsidRPr="00E0140F">
        <w:t>require</w:t>
      </w:r>
      <w:r w:rsidR="001F73D7">
        <w:t xml:space="preserve"> </w:t>
      </w:r>
      <w:r w:rsidRPr="00E0140F">
        <w:t>anyone</w:t>
      </w:r>
      <w:r w:rsidR="001F73D7">
        <w:t xml:space="preserve"> </w:t>
      </w:r>
      <w:r w:rsidRPr="00E0140F">
        <w:t>who</w:t>
      </w:r>
      <w:r w:rsidR="001F73D7">
        <w:t xml:space="preserve"> </w:t>
      </w:r>
      <w:r w:rsidRPr="00E0140F">
        <w:t>enters</w:t>
      </w:r>
      <w:r w:rsidR="001F73D7">
        <w:t xml:space="preserve"> </w:t>
      </w:r>
      <w:r w:rsidRPr="00E0140F">
        <w:t>to</w:t>
      </w:r>
      <w:r w:rsidR="001F73D7">
        <w:t xml:space="preserve"> </w:t>
      </w:r>
      <w:r w:rsidRPr="00E0140F">
        <w:t>be</w:t>
      </w:r>
      <w:r w:rsidR="001F73D7">
        <w:t xml:space="preserve"> </w:t>
      </w:r>
      <w:r w:rsidRPr="00E0140F">
        <w:t>medically</w:t>
      </w:r>
      <w:r w:rsidR="001F73D7">
        <w:t xml:space="preserve"> </w:t>
      </w:r>
      <w:r w:rsidRPr="00E0140F">
        <w:t>fit</w:t>
      </w:r>
      <w:r w:rsidR="001F73D7">
        <w:t xml:space="preserve"> </w:t>
      </w:r>
      <w:r w:rsidRPr="00E0140F">
        <w:t>to</w:t>
      </w:r>
      <w:r w:rsidR="001F73D7">
        <w:t xml:space="preserve"> </w:t>
      </w:r>
      <w:r w:rsidRPr="00E0140F">
        <w:t>serve</w:t>
      </w:r>
      <w:r w:rsidR="001F73D7">
        <w:t xml:space="preserve"> </w:t>
      </w:r>
      <w:r w:rsidRPr="00E0140F">
        <w:t>worldwide.</w:t>
      </w:r>
      <w:r w:rsidR="001F73D7">
        <w:t xml:space="preserve"> </w:t>
      </w:r>
      <w:r w:rsidRPr="00E0140F">
        <w:t>New</w:t>
      </w:r>
      <w:r w:rsidR="001F73D7">
        <w:t xml:space="preserve"> </w:t>
      </w:r>
      <w:r w:rsidRPr="00E0140F">
        <w:t>entrants</w:t>
      </w:r>
      <w:r w:rsidR="001F73D7">
        <w:t xml:space="preserve"> </w:t>
      </w:r>
      <w:r w:rsidRPr="00E0140F">
        <w:t>undergo</w:t>
      </w:r>
      <w:r w:rsidR="001F73D7">
        <w:t xml:space="preserve"> </w:t>
      </w:r>
      <w:r w:rsidRPr="00E0140F">
        <w:t>intensive</w:t>
      </w:r>
      <w:r w:rsidR="001F73D7">
        <w:t xml:space="preserve"> </w:t>
      </w:r>
      <w:r w:rsidRPr="00E0140F">
        <w:t>training</w:t>
      </w:r>
      <w:r w:rsidR="001F73D7">
        <w:t xml:space="preserve"> </w:t>
      </w:r>
      <w:r w:rsidRPr="00E0140F">
        <w:t>which</w:t>
      </w:r>
      <w:r w:rsidR="001F73D7">
        <w:t xml:space="preserve"> </w:t>
      </w:r>
      <w:r w:rsidRPr="00E0140F">
        <w:t>is</w:t>
      </w:r>
      <w:r w:rsidR="001F73D7">
        <w:t xml:space="preserve"> </w:t>
      </w:r>
      <w:r w:rsidRPr="00E0140F">
        <w:t>physically</w:t>
      </w:r>
      <w:r w:rsidR="001F73D7">
        <w:t xml:space="preserve"> </w:t>
      </w:r>
      <w:r w:rsidRPr="00E0140F">
        <w:t>demanding</w:t>
      </w:r>
      <w:r w:rsidR="001F73D7">
        <w:t xml:space="preserve"> </w:t>
      </w:r>
      <w:r w:rsidRPr="00E0140F">
        <w:t>and</w:t>
      </w:r>
      <w:r w:rsidR="001F73D7">
        <w:t xml:space="preserve"> </w:t>
      </w:r>
      <w:r w:rsidRPr="00E0140F">
        <w:t>mentally</w:t>
      </w:r>
      <w:r w:rsidR="001F73D7">
        <w:t xml:space="preserve"> </w:t>
      </w:r>
      <w:r w:rsidRPr="00E0140F">
        <w:t>taxing,</w:t>
      </w:r>
      <w:r w:rsidR="001F73D7">
        <w:t xml:space="preserve"> </w:t>
      </w:r>
      <w:r w:rsidRPr="00E0140F">
        <w:t>therefore</w:t>
      </w:r>
      <w:r w:rsidR="001F73D7">
        <w:t xml:space="preserve"> </w:t>
      </w:r>
      <w:r w:rsidRPr="00E0140F">
        <w:t>the</w:t>
      </w:r>
      <w:r w:rsidR="001F73D7">
        <w:t xml:space="preserve"> </w:t>
      </w:r>
      <w:r w:rsidRPr="00E0140F">
        <w:t>service</w:t>
      </w:r>
      <w:r w:rsidR="001F73D7">
        <w:t xml:space="preserve"> </w:t>
      </w:r>
      <w:r w:rsidRPr="00E0140F">
        <w:t>medical</w:t>
      </w:r>
      <w:r w:rsidR="001F73D7">
        <w:t xml:space="preserve"> </w:t>
      </w:r>
      <w:r w:rsidRPr="00E0140F">
        <w:t>authorities</w:t>
      </w:r>
      <w:r w:rsidR="001F73D7">
        <w:t xml:space="preserve"> </w:t>
      </w:r>
      <w:r w:rsidRPr="00E0140F">
        <w:t>need</w:t>
      </w:r>
      <w:r w:rsidR="001F73D7">
        <w:t xml:space="preserve"> </w:t>
      </w:r>
      <w:r w:rsidRPr="00E0140F">
        <w:t>to</w:t>
      </w:r>
      <w:r w:rsidR="001F73D7">
        <w:t xml:space="preserve"> </w:t>
      </w:r>
      <w:r w:rsidRPr="00E0140F">
        <w:t>be</w:t>
      </w:r>
      <w:r w:rsidR="001F73D7">
        <w:t xml:space="preserve"> </w:t>
      </w:r>
      <w:r w:rsidRPr="00E0140F">
        <w:t>made</w:t>
      </w:r>
      <w:r w:rsidR="001F73D7">
        <w:t xml:space="preserve"> </w:t>
      </w:r>
      <w:r w:rsidRPr="00E0140F">
        <w:t>aware</w:t>
      </w:r>
      <w:r w:rsidR="001F73D7">
        <w:t xml:space="preserve"> </w:t>
      </w:r>
      <w:r w:rsidRPr="00E0140F">
        <w:t>of</w:t>
      </w:r>
      <w:r w:rsidR="001F73D7">
        <w:t xml:space="preserve"> </w:t>
      </w:r>
      <w:r w:rsidRPr="00E0140F">
        <w:t>an</w:t>
      </w:r>
      <w:r w:rsidR="001F73D7">
        <w:t xml:space="preserve"> </w:t>
      </w:r>
      <w:r w:rsidRPr="00E0140F">
        <w:t>applicant</w:t>
      </w:r>
      <w:r w:rsidR="001F73D7">
        <w:t>’</w:t>
      </w:r>
      <w:r w:rsidRPr="00E0140F">
        <w:t>s</w:t>
      </w:r>
      <w:r w:rsidR="001F73D7">
        <w:t xml:space="preserve"> </w:t>
      </w:r>
      <w:r w:rsidRPr="00E0140F">
        <w:t>medical</w:t>
      </w:r>
      <w:r w:rsidR="001F73D7">
        <w:t xml:space="preserve"> </w:t>
      </w:r>
      <w:r w:rsidRPr="00E0140F">
        <w:t>history.</w:t>
      </w:r>
      <w:r w:rsidR="001F73D7">
        <w:t xml:space="preserve"> </w:t>
      </w:r>
      <w:r w:rsidRPr="00E0140F">
        <w:t>An</w:t>
      </w:r>
      <w:r w:rsidR="001F73D7">
        <w:t xml:space="preserve"> </w:t>
      </w:r>
      <w:r w:rsidRPr="00E0140F">
        <w:t>application</w:t>
      </w:r>
      <w:r w:rsidR="001F73D7">
        <w:t xml:space="preserve"> </w:t>
      </w:r>
      <w:r w:rsidRPr="00E0140F">
        <w:t>may</w:t>
      </w:r>
      <w:r w:rsidR="001F73D7">
        <w:t xml:space="preserve"> </w:t>
      </w:r>
      <w:r w:rsidRPr="00E0140F">
        <w:t>be</w:t>
      </w:r>
      <w:r w:rsidR="001F73D7">
        <w:t xml:space="preserve"> </w:t>
      </w:r>
      <w:r w:rsidRPr="00E0140F">
        <w:t>rejected</w:t>
      </w:r>
      <w:r w:rsidR="001F73D7">
        <w:t xml:space="preserve"> </w:t>
      </w:r>
      <w:r w:rsidRPr="00E0140F">
        <w:t>if</w:t>
      </w:r>
      <w:r w:rsidR="001F73D7">
        <w:t xml:space="preserve"> </w:t>
      </w:r>
      <w:r w:rsidRPr="00E0140F">
        <w:t>an</w:t>
      </w:r>
      <w:r w:rsidR="001F73D7">
        <w:t xml:space="preserve"> </w:t>
      </w:r>
      <w:r w:rsidRPr="00E0140F">
        <w:t>individual</w:t>
      </w:r>
      <w:r w:rsidR="001F73D7">
        <w:t xml:space="preserve"> </w:t>
      </w:r>
      <w:r w:rsidRPr="00E0140F">
        <w:t>fails</w:t>
      </w:r>
      <w:r w:rsidR="008D4ADF">
        <w:t xml:space="preserve"> </w:t>
      </w:r>
      <w:r w:rsidR="00F87FFE">
        <w:rPr>
          <w:rFonts w:cs="Arial"/>
          <w:color w:val="000000"/>
        </w:rPr>
        <w:t>to meet the minimum acceptable standard for entry. There are a number of medical conditions which can make a person permanently unsuitable for entry into the armed forces and these are set out in armed forces careers office (</w:t>
      </w:r>
      <w:proofErr w:type="spellStart"/>
      <w:r w:rsidR="00F87FFE">
        <w:rPr>
          <w:rFonts w:cs="Arial"/>
          <w:color w:val="000000"/>
        </w:rPr>
        <w:t>AFCO</w:t>
      </w:r>
      <w:proofErr w:type="spellEnd"/>
      <w:r w:rsidR="00F87FFE">
        <w:rPr>
          <w:rFonts w:cs="Arial"/>
          <w:color w:val="000000"/>
        </w:rPr>
        <w:t xml:space="preserve">) form 5 - </w:t>
      </w:r>
      <w:r w:rsidR="00F87FFE" w:rsidRPr="00B0692B">
        <w:rPr>
          <w:rFonts w:cs="Arial"/>
        </w:rPr>
        <w:t>Application Form Information and Guidance Booklet</w:t>
      </w:r>
      <w:r w:rsidR="00F87FFE">
        <w:rPr>
          <w:rFonts w:cs="Arial"/>
          <w:color w:val="000000"/>
        </w:rPr>
        <w:t xml:space="preserve"> (attached at a</w:t>
      </w:r>
      <w:r w:rsidR="00F87FFE" w:rsidRPr="00B0692B">
        <w:rPr>
          <w:rFonts w:cs="Arial"/>
          <w:color w:val="000000"/>
        </w:rPr>
        <w:t>nnex F</w:t>
      </w:r>
      <w:r w:rsidR="00F87FFE">
        <w:rPr>
          <w:rFonts w:cs="Arial"/>
          <w:color w:val="000000"/>
        </w:rPr>
        <w:t xml:space="preserve">). </w:t>
      </w:r>
      <w:r w:rsidR="00F87FFE">
        <w:rPr>
          <w:rFonts w:cs="Arial"/>
        </w:rPr>
        <w:t xml:space="preserve">For commissioned officers a medical attendant’s report (MAR) is requested from the candidate’s general practitioner (GP) and the matter is reviewed by the President of the Medical Board. Following a consultation and examination, candidates may be referred to a specialist for a second opinion. </w:t>
      </w:r>
      <w:r w:rsidR="00F87FFE">
        <w:rPr>
          <w:rFonts w:cs="Arial"/>
          <w:color w:val="000000"/>
        </w:rPr>
        <w:t>Further details on the medical procedures followed by each Service prior to recruitment are at a</w:t>
      </w:r>
      <w:r w:rsidR="00F87FFE" w:rsidRPr="00B0692B">
        <w:rPr>
          <w:rFonts w:cs="Arial"/>
          <w:color w:val="000000"/>
        </w:rPr>
        <w:t>nnex G</w:t>
      </w:r>
      <w:r w:rsidR="00F87FFE">
        <w:rPr>
          <w:rFonts w:cs="Arial"/>
          <w:color w:val="000000"/>
        </w:rPr>
        <w:t xml:space="preserve">. </w:t>
      </w:r>
    </w:p>
    <w:p w:rsidR="00F87FFE" w:rsidRDefault="00F87FFE" w:rsidP="00094E7C">
      <w:pPr>
        <w:pStyle w:val="Heading3"/>
      </w:pPr>
      <w:r w:rsidRPr="00B0692B">
        <w:t xml:space="preserve">Proof of </w:t>
      </w:r>
      <w:r>
        <w:t>a</w:t>
      </w:r>
      <w:r w:rsidRPr="00B0692B">
        <w:t>ge</w:t>
      </w:r>
    </w:p>
    <w:p w:rsidR="00F87FFE" w:rsidRDefault="00F87FFE" w:rsidP="00094E7C">
      <w:pPr>
        <w:ind w:right="-1"/>
        <w:rPr>
          <w:rFonts w:cs="Arial"/>
        </w:rPr>
      </w:pPr>
      <w:r>
        <w:rPr>
          <w:rFonts w:cs="Arial"/>
        </w:rPr>
        <w:t>31.</w:t>
      </w:r>
      <w:r>
        <w:rPr>
          <w:rFonts w:cs="Arial"/>
        </w:rPr>
        <w:tab/>
        <w:t xml:space="preserve">At the initial interview, all candidates are asked to produce original birth certificates and other identity documents such as passports and driving licences so that their age can be checked by recruiting staff. The application cannot be processed until this has been done. </w:t>
      </w:r>
    </w:p>
    <w:p w:rsidR="00F87FFE" w:rsidRPr="00AD1E49" w:rsidRDefault="00F87FFE" w:rsidP="00094E7C">
      <w:pPr>
        <w:pStyle w:val="Heading3"/>
      </w:pPr>
      <w:r w:rsidRPr="00AD1E49">
        <w:t xml:space="preserve">Minimum service/early discharge </w:t>
      </w:r>
    </w:p>
    <w:p w:rsidR="00F87FFE" w:rsidRDefault="00F87FFE" w:rsidP="00094E7C">
      <w:pPr>
        <w:ind w:right="-1"/>
        <w:rPr>
          <w:rFonts w:cs="Arial"/>
        </w:rPr>
      </w:pPr>
      <w:r>
        <w:rPr>
          <w:rFonts w:cs="Arial"/>
        </w:rPr>
        <w:t>32.</w:t>
      </w:r>
      <w:r>
        <w:rPr>
          <w:rFonts w:cs="Arial"/>
        </w:rPr>
        <w:tab/>
        <w:t xml:space="preserve">The armed forces operate a policy whereby all new recruits under the age of 18 have a right of discharge within the first 6 months of service by giving not less than 14 days notice (28 days for the RAF) in writing to the commanding officer if they decide that a career in the armed forces is not for them. In addition, service personnel under 18 years have the right to discharge at any time before their </w:t>
      </w:r>
      <w:r w:rsidR="00913530">
        <w:rPr>
          <w:rFonts w:cs="Arial"/>
        </w:rPr>
        <w:t>eighteenth</w:t>
      </w:r>
      <w:r>
        <w:rPr>
          <w:rFonts w:cs="Arial"/>
        </w:rPr>
        <w:t xml:space="preserve"> birthday provided they give the required notice. </w:t>
      </w:r>
    </w:p>
    <w:p w:rsidR="00F87FFE" w:rsidRDefault="001F4C58" w:rsidP="00094E7C">
      <w:pPr>
        <w:rPr>
          <w:rFonts w:cs="Arial"/>
        </w:rPr>
      </w:pPr>
      <w:r>
        <w:rPr>
          <w:rFonts w:cs="Arial"/>
        </w:rPr>
        <w:br w:type="page"/>
      </w:r>
      <w:r w:rsidR="00F87FFE">
        <w:rPr>
          <w:rFonts w:cs="Arial"/>
        </w:rPr>
        <w:t>33.</w:t>
      </w:r>
      <w:r w:rsidR="00F87FFE">
        <w:rPr>
          <w:rFonts w:cs="Arial"/>
        </w:rPr>
        <w:tab/>
        <w:t>As a further safeguard, personnel under the age of 18 years, 3 months</w:t>
      </w:r>
      <w:r w:rsidR="005C3528">
        <w:rPr>
          <w:rFonts w:cs="Arial"/>
        </w:rPr>
        <w:t>,</w:t>
      </w:r>
      <w:r w:rsidR="00F87FFE">
        <w:rPr>
          <w:rFonts w:cs="Arial"/>
        </w:rPr>
        <w:t xml:space="preserve"> who have passed their statutory six month period for “discharge as of right”, and have, before reaching their </w:t>
      </w:r>
      <w:r w:rsidR="00913530">
        <w:rPr>
          <w:rFonts w:cs="Arial"/>
        </w:rPr>
        <w:t>eighteenth</w:t>
      </w:r>
      <w:r w:rsidR="00F87FFE">
        <w:rPr>
          <w:rFonts w:cs="Arial"/>
        </w:rPr>
        <w:t> birthday, registered clear unhappiness at their choice of career, can request permission to leave the armed forces. This provision does not provide “discharge as of right” and the commanding officer has discretion to delay a decision on discharge if he has doubts about the permanence of the individual’s unhappiness. However, it is exceedingly rare for such an unhappy individual to be refused permission to leave.</w:t>
      </w:r>
    </w:p>
    <w:p w:rsidR="00F87FFE" w:rsidRDefault="00F87FFE" w:rsidP="00094E7C">
      <w:pPr>
        <w:tabs>
          <w:tab w:val="left" w:pos="0"/>
        </w:tabs>
        <w:ind w:right="-1"/>
        <w:rPr>
          <w:rFonts w:cs="Arial"/>
        </w:rPr>
      </w:pPr>
      <w:r>
        <w:rPr>
          <w:rFonts w:cs="Arial"/>
        </w:rPr>
        <w:t>34.</w:t>
      </w:r>
      <w:r>
        <w:rPr>
          <w:rFonts w:cs="Arial"/>
        </w:rPr>
        <w:tab/>
        <w:t xml:space="preserve">These safeguards ensure that young servicemen or women under the age of 18 years may, if they wish, leave the armed forces before committing to adult service, and that any commitment to adult service is both considered and voluntary. </w:t>
      </w:r>
    </w:p>
    <w:p w:rsidR="00F87FFE" w:rsidRPr="00AD1E49" w:rsidRDefault="00F87FFE" w:rsidP="00094E7C">
      <w:pPr>
        <w:pStyle w:val="Heading3"/>
      </w:pPr>
      <w:r w:rsidRPr="00AD1E49">
        <w:t>Military justice</w:t>
      </w:r>
    </w:p>
    <w:p w:rsidR="00F87FFE" w:rsidRDefault="00F87FFE" w:rsidP="00094E7C">
      <w:pPr>
        <w:rPr>
          <w:rFonts w:cs="Arial"/>
        </w:rPr>
      </w:pPr>
      <w:r>
        <w:rPr>
          <w:rFonts w:cs="Arial"/>
          <w:color w:val="000000"/>
        </w:rPr>
        <w:t>35.</w:t>
      </w:r>
      <w:r>
        <w:rPr>
          <w:rFonts w:cs="Arial"/>
          <w:color w:val="000000"/>
        </w:rPr>
        <w:tab/>
      </w:r>
      <w:r>
        <w:rPr>
          <w:rFonts w:cs="Arial"/>
        </w:rPr>
        <w:t>There are no special considerations a commanding officer must take into account when referring a person under 18 years of age for court martial trial, othe</w:t>
      </w:r>
      <w:r w:rsidR="005C3528">
        <w:rPr>
          <w:rFonts w:cs="Arial"/>
        </w:rPr>
        <w:t>r than writing to notify his or </w:t>
      </w:r>
      <w:r>
        <w:rPr>
          <w:rFonts w:cs="Arial"/>
        </w:rPr>
        <w:t>her parents. Members of the armed forces under the age of 18 are subject to the same military justice system as adults. However, a court-martial’s attention wil</w:t>
      </w:r>
      <w:r w:rsidR="005C3528">
        <w:rPr>
          <w:rFonts w:cs="Arial"/>
        </w:rPr>
        <w:t>l always be drawn to the age of= </w:t>
      </w:r>
      <w:r>
        <w:rPr>
          <w:rFonts w:cs="Arial"/>
        </w:rPr>
        <w:t>an accused person if they are under 18, and witnesses under that age before a court martial are eligible for assistance and special measures equivalent to those</w:t>
      </w:r>
      <w:r w:rsidR="005C3528">
        <w:rPr>
          <w:rFonts w:cs="Arial"/>
        </w:rPr>
        <w:t xml:space="preserve"> that apply in relation to such </w:t>
      </w:r>
      <w:r>
        <w:rPr>
          <w:rFonts w:cs="Arial"/>
        </w:rPr>
        <w:t>witnesses in a civilian trial. Provisions governing the sente</w:t>
      </w:r>
      <w:r w:rsidR="005C3528">
        <w:rPr>
          <w:rFonts w:cs="Arial"/>
        </w:rPr>
        <w:t>ncing of such persons by courts</w:t>
      </w:r>
      <w:r w:rsidR="005C3528">
        <w:rPr>
          <w:rFonts w:cs="Arial"/>
        </w:rPr>
        <w:noBreakHyphen/>
      </w:r>
      <w:r>
        <w:rPr>
          <w:rFonts w:cs="Arial"/>
        </w:rPr>
        <w:t>martial broadly correspond to the civilian system, with any differences in the sentencing options available reflecting service conditions. This will continue to be the case when the Armed Forces Act 2006 comes into force in December 2008. In particular, courts-martial are currently prohibited from awarding sentences of imprisonment to persons under the age of 21, as in the civilian system. The age of persons this prohibition applies to will decrease to under 18 years of age for both civilian courts and courts-martial when the relevant civilian provision comes into force; no commencement date for this provision has been set at the date of this report. There are no punishments specific to under 18s available when an accused is dealt with summarily.</w:t>
      </w:r>
    </w:p>
    <w:p w:rsidR="00F87FFE" w:rsidRPr="00AD1E49" w:rsidRDefault="00F87FFE" w:rsidP="00094E7C">
      <w:pPr>
        <w:pStyle w:val="Heading3"/>
      </w:pPr>
      <w:r w:rsidRPr="00AD1E49">
        <w:t>Information made available to volunteers</w:t>
      </w:r>
    </w:p>
    <w:p w:rsidR="00F87FFE" w:rsidRDefault="00F87FFE" w:rsidP="00094E7C">
      <w:pPr>
        <w:rPr>
          <w:rFonts w:cs="Arial"/>
        </w:rPr>
      </w:pPr>
      <w:r>
        <w:rPr>
          <w:rFonts w:cs="Arial"/>
        </w:rPr>
        <w:t>36.</w:t>
      </w:r>
      <w:r>
        <w:rPr>
          <w:rFonts w:cs="Arial"/>
        </w:rPr>
        <w:tab/>
        <w:t>Great care is taken to explain the terms of enlistment and to ensure that the precise nature of the commitment</w:t>
      </w:r>
      <w:r>
        <w:rPr>
          <w:rStyle w:val="FootnoteReference"/>
          <w:rFonts w:cs="Arial"/>
        </w:rPr>
        <w:footnoteReference w:id="5"/>
      </w:r>
      <w:r>
        <w:rPr>
          <w:rFonts w:cs="Arial"/>
        </w:rPr>
        <w:t xml:space="preserve"> is fully understood by potential recruits and their parents. This includes giving recruits copies of forms that explain the terms and conditions of service, including details on rights of discharge that will apply upon entering into service in the armed forces. Parents and guardians are required to consent to the recruitment of those under the age of 18, and we actively engage them in this process to ensure that they too are fully aware of these terms and conditions </w:t>
      </w:r>
      <w:r w:rsidR="001F4C58">
        <w:rPr>
          <w:rFonts w:cs="Arial"/>
        </w:rPr>
        <w:br w:type="page"/>
      </w:r>
      <w:r>
        <w:rPr>
          <w:rFonts w:cs="Arial"/>
        </w:rPr>
        <w:t>of service before giving their consent. Moreover, during the recruit selection process, the staff at the armed forces careers offices provide comprehensive written and verbal guidance to all potential recruits, in particular those under 18 years of age and their parents, regarding their terms of service and rights to discharge. Further details of the procedures followed by each Service are at a</w:t>
      </w:r>
      <w:r w:rsidRPr="00B0692B">
        <w:rPr>
          <w:rFonts w:cs="Arial"/>
        </w:rPr>
        <w:t>nnex H</w:t>
      </w:r>
      <w:r>
        <w:rPr>
          <w:rFonts w:cs="Arial"/>
        </w:rPr>
        <w:t xml:space="preserve">. </w:t>
      </w:r>
    </w:p>
    <w:p w:rsidR="00F87FFE" w:rsidRPr="00AD1E49" w:rsidRDefault="00F87FFE" w:rsidP="00094E7C">
      <w:pPr>
        <w:pStyle w:val="Heading3"/>
      </w:pPr>
      <w:r w:rsidRPr="00AD1E49">
        <w:t>Incentives/advertising</w:t>
      </w:r>
    </w:p>
    <w:p w:rsidR="00F87FFE" w:rsidRDefault="00F87FFE" w:rsidP="00094E7C">
      <w:pPr>
        <w:rPr>
          <w:rFonts w:cs="Arial"/>
        </w:rPr>
      </w:pPr>
      <w:r>
        <w:rPr>
          <w:rFonts w:cs="Arial"/>
        </w:rPr>
        <w:t>37.</w:t>
      </w:r>
      <w:r>
        <w:rPr>
          <w:rFonts w:cs="Arial"/>
        </w:rPr>
        <w:tab/>
        <w:t xml:space="preserve">The Royal Navy (RN) conducts relatively low-level recruiting initiatives; including national press and media campaigns when appropriate. Career advisors attend school presentations when invited, and recruiting personnel with mobile recruiting vehicles attend careers forums, shows and fairs and other outreach activities, where appropriate. RN visibility teams also do demonstrations at a number of venues and the RN student presentation team has a programme of school visits. The RN website has a careers section where potential recruits can draw information and initiate the recruiting process. At a local level regional business managers distribute local news stories and coordinate attendance at recruiting events and local advertising. </w:t>
      </w:r>
    </w:p>
    <w:p w:rsidR="00F87FFE" w:rsidRDefault="00F87FFE" w:rsidP="00094E7C">
      <w:pPr>
        <w:rPr>
          <w:rFonts w:cs="Arial"/>
          <w:b/>
          <w:bCs/>
        </w:rPr>
      </w:pPr>
      <w:r>
        <w:rPr>
          <w:rFonts w:cs="Arial"/>
        </w:rPr>
        <w:t>38.</w:t>
      </w:r>
      <w:r>
        <w:rPr>
          <w:rFonts w:cs="Arial"/>
        </w:rPr>
        <w:tab/>
        <w:t>Army recruiting initiatives include presentations in schools by Army careers advisers (ACA), a variety of Army youth team and Army recruiting team activities, attachments and visits to units, school fairs, Combined Cadet Force (</w:t>
      </w:r>
      <w:proofErr w:type="spellStart"/>
      <w:r>
        <w:rPr>
          <w:rFonts w:cs="Arial"/>
        </w:rPr>
        <w:t>CCF</w:t>
      </w:r>
      <w:proofErr w:type="spellEnd"/>
      <w:r>
        <w:rPr>
          <w:rFonts w:cs="Arial"/>
        </w:rPr>
        <w:t>), advertising and marketing initiatives, membership of the Army’s Camouflage Club. All activities are supported by a wide range of career guides and information pamphlets, including a guide for parents and guardians printed in seven different languages. The Army also has a careers website.</w:t>
      </w:r>
    </w:p>
    <w:p w:rsidR="00F87FFE" w:rsidRDefault="00F87FFE" w:rsidP="00094E7C">
      <w:pPr>
        <w:rPr>
          <w:rFonts w:cs="Arial"/>
        </w:rPr>
      </w:pPr>
      <w:r>
        <w:rPr>
          <w:rFonts w:cs="Arial"/>
        </w:rPr>
        <w:t>39.</w:t>
      </w:r>
      <w:r>
        <w:rPr>
          <w:rFonts w:cs="Arial"/>
        </w:rPr>
        <w:tab/>
        <w:t>The Royal Air Force (RAF) undertakes press and media advertising at a national level and provides a careers website. They visit schools and colleges, combined cadet forces, air training corps and careers fairs, and have outreach and ethnic minority teams. “Altitude”, a youth information website aimed at informing under 18s of the career opportunities available within the RAF, has a separate web address.</w:t>
      </w:r>
    </w:p>
    <w:p w:rsidR="00F87FFE" w:rsidRDefault="00F87FFE" w:rsidP="00094E7C">
      <w:pPr>
        <w:rPr>
          <w:rFonts w:cs="Arial"/>
          <w:color w:val="000000"/>
        </w:rPr>
      </w:pPr>
      <w:r>
        <w:rPr>
          <w:rFonts w:cs="Arial"/>
          <w:color w:val="000000"/>
        </w:rPr>
        <w:t>40.</w:t>
      </w:r>
      <w:r>
        <w:rPr>
          <w:rFonts w:cs="Arial"/>
          <w:color w:val="000000"/>
        </w:rPr>
        <w:tab/>
        <w:t xml:space="preserve">There are no schools operated by or under the control of the armed forces. There are, however, a number of educational institutions with close links to the armed forces or the Ministry of Defence. These are described below. It should be noted that there is no commitment for students in any of these institutions to serve in the armed forces. </w:t>
      </w:r>
    </w:p>
    <w:p w:rsidR="00F87FFE" w:rsidRPr="00AD1E49" w:rsidRDefault="00F87FFE" w:rsidP="00094E7C">
      <w:pPr>
        <w:pStyle w:val="Heading3"/>
      </w:pPr>
      <w:proofErr w:type="spellStart"/>
      <w:r w:rsidRPr="00AD1E49">
        <w:t>Welbeck</w:t>
      </w:r>
      <w:proofErr w:type="spellEnd"/>
      <w:r w:rsidRPr="00AD1E49">
        <w:t xml:space="preserve"> - the Defence Sixth Form College</w:t>
      </w:r>
    </w:p>
    <w:p w:rsidR="00F87FFE" w:rsidRDefault="00F87FFE" w:rsidP="00094E7C">
      <w:pPr>
        <w:rPr>
          <w:rFonts w:cs="Arial"/>
        </w:rPr>
      </w:pPr>
      <w:r>
        <w:rPr>
          <w:rFonts w:cs="Arial"/>
        </w:rPr>
        <w:t>41.</w:t>
      </w:r>
      <w:r>
        <w:rPr>
          <w:rFonts w:cs="Arial"/>
        </w:rPr>
        <w:tab/>
      </w:r>
      <w:proofErr w:type="spellStart"/>
      <w:r>
        <w:rPr>
          <w:rFonts w:cs="Arial"/>
        </w:rPr>
        <w:t>Welbeck</w:t>
      </w:r>
      <w:proofErr w:type="spellEnd"/>
      <w:r>
        <w:rPr>
          <w:rFonts w:cs="Arial"/>
        </w:rPr>
        <w:t xml:space="preserve"> College is a quad-Service institution for students wishing to join the Royal Navy, the Army, the Royal Air Force, or the Ministry of Defence - usually in a technical trade. The college teaches a science and technology based A-level curriculum designed to prepare students for a technical degree at a leading university. It is co-educational and has become one of the United Kingdom’s top sixth form colleges with an outstanding academic reputation. The current male to female student ratio is about 70 per cent male to 30 per cent female. The college has an entry of about 170 students per academic year - therefore the total student population is in the region of 340. Unlike most sixth form colleges, </w:t>
      </w:r>
      <w:proofErr w:type="spellStart"/>
      <w:r>
        <w:rPr>
          <w:rFonts w:cs="Arial"/>
        </w:rPr>
        <w:t>Welbeck</w:t>
      </w:r>
      <w:proofErr w:type="spellEnd"/>
      <w:r>
        <w:rPr>
          <w:rFonts w:cs="Arial"/>
        </w:rPr>
        <w:t xml:space="preserve"> offers the full benefits of a boarding education. </w:t>
      </w:r>
    </w:p>
    <w:p w:rsidR="00F87FFE" w:rsidRDefault="001F4C58" w:rsidP="00094E7C">
      <w:pPr>
        <w:rPr>
          <w:rFonts w:cs="Arial"/>
        </w:rPr>
      </w:pPr>
      <w:r>
        <w:rPr>
          <w:rFonts w:cs="Arial"/>
        </w:rPr>
        <w:br w:type="page"/>
      </w:r>
      <w:r w:rsidR="00F87FFE">
        <w:rPr>
          <w:rFonts w:cs="Arial"/>
        </w:rPr>
        <w:t>42.</w:t>
      </w:r>
      <w:r w:rsidR="00F87FFE">
        <w:rPr>
          <w:rFonts w:cs="Arial"/>
        </w:rPr>
        <w:tab/>
        <w:t xml:space="preserve">The students are just that - students with an aspiration to join one of the armed services or the civil service following successful completion of their A levels (two years), a technical degree at a civilian university (three or sometimes four years, depending on the course) and then initial officer training or civil service training. </w:t>
      </w:r>
      <w:proofErr w:type="spellStart"/>
      <w:r w:rsidR="00F87FFE">
        <w:rPr>
          <w:rFonts w:cs="Arial"/>
        </w:rPr>
        <w:t>Welbeck</w:t>
      </w:r>
      <w:proofErr w:type="spellEnd"/>
      <w:r w:rsidR="00F87FFE">
        <w:rPr>
          <w:rFonts w:cs="Arial"/>
        </w:rPr>
        <w:t xml:space="preserve"> students are all civilians, volunteers and aged between 15 years and 17 years, 6 months</w:t>
      </w:r>
      <w:r w:rsidR="005C3528">
        <w:rPr>
          <w:rFonts w:cs="Arial"/>
        </w:rPr>
        <w:t>,</w:t>
      </w:r>
      <w:r w:rsidR="00F87FFE">
        <w:rPr>
          <w:rFonts w:cs="Arial"/>
        </w:rPr>
        <w:t xml:space="preserve"> on 1 September in the year of entry to the college. They are not members of the armed services and therefore have no call-up liability, nor is there a formal commitment to join the armed forces or the civil service having taken up a place at the college. Further details on </w:t>
      </w:r>
      <w:proofErr w:type="spellStart"/>
      <w:r w:rsidR="00F87FFE">
        <w:rPr>
          <w:rFonts w:cs="Arial"/>
        </w:rPr>
        <w:t>Welbeck</w:t>
      </w:r>
      <w:proofErr w:type="spellEnd"/>
      <w:r w:rsidR="00F87FFE">
        <w:rPr>
          <w:rFonts w:cs="Arial"/>
        </w:rPr>
        <w:t xml:space="preserve"> College are at a</w:t>
      </w:r>
      <w:r w:rsidR="00F87FFE" w:rsidRPr="00FD2571">
        <w:rPr>
          <w:rFonts w:cs="Arial"/>
        </w:rPr>
        <w:t>nnex I</w:t>
      </w:r>
      <w:r w:rsidR="00F87FFE">
        <w:rPr>
          <w:rFonts w:cs="Arial"/>
        </w:rPr>
        <w:t>.</w:t>
      </w:r>
    </w:p>
    <w:p w:rsidR="00F87FFE" w:rsidRPr="00AD1E49" w:rsidRDefault="00F87FFE" w:rsidP="00094E7C">
      <w:pPr>
        <w:pStyle w:val="Heading3"/>
      </w:pPr>
      <w:r w:rsidRPr="00AD1E49">
        <w:t>The Queen Victoria School and the Duke of York</w:t>
      </w:r>
      <w:r>
        <w:t>’</w:t>
      </w:r>
      <w:r w:rsidRPr="00AD1E49">
        <w:t>s Royal Military School</w:t>
      </w:r>
    </w:p>
    <w:p w:rsidR="00F87FFE" w:rsidRDefault="00F87FFE" w:rsidP="00094E7C">
      <w:pPr>
        <w:rPr>
          <w:rFonts w:cs="Arial"/>
          <w:b/>
          <w:bCs/>
        </w:rPr>
      </w:pPr>
      <w:r>
        <w:rPr>
          <w:rFonts w:cs="Arial"/>
        </w:rPr>
        <w:t>43.</w:t>
      </w:r>
      <w:r>
        <w:rPr>
          <w:rFonts w:cs="Arial"/>
        </w:rPr>
        <w:tab/>
        <w:t xml:space="preserve">The Queen Victoria School in </w:t>
      </w:r>
      <w:proofErr w:type="spellStart"/>
      <w:r>
        <w:rPr>
          <w:rFonts w:cs="Arial"/>
        </w:rPr>
        <w:t>Dunblane</w:t>
      </w:r>
      <w:proofErr w:type="spellEnd"/>
      <w:r>
        <w:rPr>
          <w:rFonts w:cs="Arial"/>
        </w:rPr>
        <w:t xml:space="preserve"> and the Duke of York’s Royal Military School in Dover are independent,</w:t>
      </w:r>
      <w:r>
        <w:rPr>
          <w:rFonts w:cs="Arial"/>
          <w:color w:val="0000FF"/>
        </w:rPr>
        <w:t xml:space="preserve"> </w:t>
      </w:r>
      <w:r>
        <w:rPr>
          <w:rFonts w:cs="Arial"/>
        </w:rPr>
        <w:t xml:space="preserve">co-educational boarding schools that exist to provide stability and continuity of education for the children of service personnel. They provide an environment where the unique challenges faced by military families are well understood. Both follow the national curriculum and receive significant MoD funding. </w:t>
      </w:r>
    </w:p>
    <w:p w:rsidR="00F87FFE" w:rsidRPr="00AD1E49" w:rsidRDefault="00F87FFE" w:rsidP="00094E7C">
      <w:pPr>
        <w:pStyle w:val="Heading3"/>
      </w:pPr>
      <w:r w:rsidRPr="00AD1E49">
        <w:t>Service Children</w:t>
      </w:r>
      <w:r>
        <w:t>’</w:t>
      </w:r>
      <w:r w:rsidRPr="00AD1E49">
        <w:t>s Education (SCE)</w:t>
      </w:r>
    </w:p>
    <w:p w:rsidR="00F87FFE" w:rsidRDefault="00F87FFE" w:rsidP="00094E7C">
      <w:pPr>
        <w:rPr>
          <w:rFonts w:cs="Arial"/>
          <w:color w:val="000000"/>
        </w:rPr>
      </w:pPr>
      <w:r>
        <w:rPr>
          <w:rFonts w:cs="Arial"/>
          <w:color w:val="000000"/>
        </w:rPr>
        <w:t>44.</w:t>
      </w:r>
      <w:r>
        <w:rPr>
          <w:rFonts w:cs="Arial"/>
          <w:color w:val="000000"/>
        </w:rPr>
        <w:tab/>
        <w:t xml:space="preserve">SCE is a Ministry of Defence agency which provides education </w:t>
      </w:r>
      <w:r>
        <w:rPr>
          <w:rFonts w:cs="Arial"/>
        </w:rPr>
        <w:t xml:space="preserve">for dependent children residing with MoD personnel serving outside the United Kingdom. It operates </w:t>
      </w:r>
      <w:r>
        <w:rPr>
          <w:rFonts w:cs="Arial"/>
          <w:color w:val="000000"/>
        </w:rPr>
        <w:t xml:space="preserve">43 schools in nine countries around the world, educating some 10,500 children. All SCE schools follow the national curriculum. </w:t>
      </w:r>
    </w:p>
    <w:p w:rsidR="00F87FFE" w:rsidRPr="00AD1E49" w:rsidRDefault="00F87FFE" w:rsidP="00094E7C">
      <w:pPr>
        <w:pStyle w:val="Heading3"/>
      </w:pPr>
      <w:r w:rsidRPr="00AD1E49">
        <w:t>The cadet corps</w:t>
      </w:r>
    </w:p>
    <w:p w:rsidR="00F87FFE" w:rsidRDefault="00F87FFE" w:rsidP="00094E7C">
      <w:pPr>
        <w:rPr>
          <w:rFonts w:cs="Arial"/>
          <w:b/>
          <w:bCs/>
        </w:rPr>
      </w:pPr>
      <w:r>
        <w:rPr>
          <w:rFonts w:cs="Arial"/>
        </w:rPr>
        <w:t>45.</w:t>
      </w:r>
      <w:r>
        <w:rPr>
          <w:rFonts w:cs="Arial"/>
        </w:rPr>
        <w:tab/>
        <w:t xml:space="preserve">The MoD also supports a number of cadet corps as part of the Government’s youth policy. These corps are youth organizations which provide opportunities for young people between the ages of 12 and 19 to gain self-confidence and self-discipline, develop leadership qualities and become responsible citizens. The cadet corps are not part of the armed forces and have no operational role; nor are they conduits for entry into the armed forces. </w:t>
      </w:r>
    </w:p>
    <w:p w:rsidR="00F87FFE" w:rsidRDefault="00F87FFE" w:rsidP="00094E7C">
      <w:pPr>
        <w:pStyle w:val="Heading2"/>
      </w:pPr>
      <w:r w:rsidRPr="00FD2571">
        <w:t>Article 4</w:t>
      </w:r>
    </w:p>
    <w:p w:rsidR="00F87FFE" w:rsidRDefault="00F87FFE" w:rsidP="00094E7C">
      <w:pPr>
        <w:pStyle w:val="Heading2"/>
      </w:pPr>
      <w:r w:rsidRPr="00FD2571">
        <w:t xml:space="preserve">Armed </w:t>
      </w:r>
      <w:r>
        <w:t>g</w:t>
      </w:r>
      <w:r w:rsidRPr="00FD2571">
        <w:t>roups</w:t>
      </w:r>
    </w:p>
    <w:p w:rsidR="00F87FFE" w:rsidRDefault="00F87FFE" w:rsidP="00094E7C">
      <w:pPr>
        <w:rPr>
          <w:rFonts w:cs="Arial"/>
          <w:b/>
          <w:bCs/>
          <w:color w:val="000000"/>
        </w:rPr>
      </w:pPr>
      <w:r>
        <w:rPr>
          <w:rFonts w:cs="Arial"/>
          <w:color w:val="000000"/>
        </w:rPr>
        <w:t>46.</w:t>
      </w:r>
      <w:r>
        <w:rPr>
          <w:rFonts w:cs="Arial"/>
          <w:color w:val="000000"/>
        </w:rPr>
        <w:tab/>
        <w:t xml:space="preserve">There are no armed groups operating on or from United Kingdom territory. </w:t>
      </w:r>
    </w:p>
    <w:p w:rsidR="00F87FFE" w:rsidRPr="00AD1E49" w:rsidRDefault="00F87FFE" w:rsidP="00094E7C">
      <w:pPr>
        <w:pStyle w:val="Heading2"/>
      </w:pPr>
      <w:r w:rsidRPr="00AD1E49">
        <w:t>Article 5</w:t>
      </w:r>
    </w:p>
    <w:p w:rsidR="00F87FFE" w:rsidRPr="00AD1E49" w:rsidRDefault="00F87FFE" w:rsidP="00094E7C">
      <w:pPr>
        <w:pStyle w:val="Heading2"/>
      </w:pPr>
      <w:r w:rsidRPr="00AD1E49">
        <w:t>More favourable provisions</w:t>
      </w:r>
    </w:p>
    <w:p w:rsidR="00F87FFE" w:rsidRDefault="00F87FFE" w:rsidP="00094E7C">
      <w:r>
        <w:t>47.</w:t>
      </w:r>
      <w:r>
        <w:tab/>
      </w:r>
      <w:r>
        <w:rPr>
          <w:rFonts w:cs="Arial"/>
        </w:rPr>
        <w:t>It has not been necessary to introduce national legislation to implement the Optional Protocol. However, a</w:t>
      </w:r>
      <w:r>
        <w:t xml:space="preserve"> wide range of legislation has been introduced in the United Kingdom to improve the ability of children to realize their rights more generally. This is set out and discussed at length in the third report of the United Kingdom on its implementation of the Convention. </w:t>
      </w:r>
    </w:p>
    <w:p w:rsidR="00F87FFE" w:rsidRDefault="001F4C58" w:rsidP="00094E7C">
      <w:r>
        <w:br w:type="page"/>
      </w:r>
      <w:r w:rsidR="00F87FFE">
        <w:t>48.</w:t>
      </w:r>
      <w:r w:rsidR="00F87FFE">
        <w:tab/>
        <w:t xml:space="preserve">At the international level, the United Kingdom is party to </w:t>
      </w:r>
      <w:proofErr w:type="spellStart"/>
      <w:r w:rsidR="00F87FFE">
        <w:t>ILO</w:t>
      </w:r>
      <w:proofErr w:type="spellEnd"/>
      <w:r w:rsidR="00F87FFE">
        <w:t xml:space="preserve"> Conventions No. 29 of 1930 on Forced Labour, and No. 182 of 1999 on the Worst Forms of Child Labour and also to the Protocol to Prevent, Suppress and Punish Trafficking in Persons, Especially Women and Children supplementing the United Nations Convention against Transnational Organized Crime (</w:t>
      </w:r>
      <w:proofErr w:type="spellStart"/>
      <w:r w:rsidR="00F87FFE">
        <w:t>UNTOC</w:t>
      </w:r>
      <w:proofErr w:type="spellEnd"/>
      <w:r w:rsidR="00F87FFE">
        <w:t xml:space="preserve">), all of which are relevant to child conscription. The United Kingdom is a strong advocate for placing an increased focus on this issue at the United Nations. A working group has been established following the adoption of Security Council resolution 1612 (2005) on children and armed conflict, which asked the Secretary-General to implement a mechanism for monitoring and reporting on the situation of children affected by armed conflict. The United Kingdom supports, and is actively involved in, the working group’s activities, including, for example, the negotiation in 2006 of concrete recommendations for action by the group and the Council on violations in the Democratic Republic of the Congo and the Sudan. The United Kingdom similarly supported the Security Council’s stocktaking of this area of work in a Security Council debate on children and armed conflict in July 2006. </w:t>
      </w:r>
    </w:p>
    <w:p w:rsidR="00F87FFE" w:rsidRDefault="00F87FFE" w:rsidP="00094E7C">
      <w:r>
        <w:t>49.</w:t>
      </w:r>
      <w:r>
        <w:tab/>
        <w:t xml:space="preserve">Following the publication of the report of the Secretary-General on children and armed conflict in October 2006, we actively participated in the </w:t>
      </w:r>
      <w:proofErr w:type="spellStart"/>
      <w:r>
        <w:t>Arria</w:t>
      </w:r>
      <w:proofErr w:type="spellEnd"/>
      <w:r>
        <w:t xml:space="preserve"> Formula meeting with non</w:t>
      </w:r>
      <w:r>
        <w:noBreakHyphen/>
        <w:t>governmental organizations (NGOs) on 27 November, and the Security Council’s open debate on 28 November 2006. In its intervention, the United Kingdom welcomed the Secretary</w:t>
      </w:r>
      <w:r>
        <w:noBreakHyphen/>
        <w:t xml:space="preserve">General’s report; expressed concern about the increasing migration of child soldiers across borders; and stressed the need to find ways to refine existing strategies for demobilizing, rehabilitating and reintegrating children associated with armed groups, particularly girls. We also drew attention to the situation of pressing concern in Sri Lanka. </w:t>
      </w:r>
    </w:p>
    <w:p w:rsidR="00F87FFE" w:rsidRDefault="00F87FFE" w:rsidP="00094E7C">
      <w:r>
        <w:t>50.</w:t>
      </w:r>
      <w:r>
        <w:tab/>
        <w:t>The United Kingdom - through the European Union (EU) - has also focused on this issue in the Human Rights Council. In its general statement to the third session of the Council in December 2006, the EU Presidency stressed the particular importance of protecting children during armed conflict and drew attention to the effect on children of conflicts in Sri Lanka, Darfur and Myanmar. In the same debate, the United Kingdom strongly condemned violence committed against children and stressed that more needed to be done to turn international commitments into action. Specifically, we called on the Lord’s Resistance Army in Uganda to release all non-combatants, including children. And we underlined the impact on children of the internal conflict in Colombia.</w:t>
      </w:r>
    </w:p>
    <w:p w:rsidR="00F87FFE" w:rsidRDefault="00F87FFE" w:rsidP="00094E7C">
      <w:r>
        <w:t>51.</w:t>
      </w:r>
      <w:r>
        <w:tab/>
        <w:t>We have also supported wider international efforts to tackle the unlawful use of child soldiers. In February 2007, we actively participated in the “Let Us Free Children from War” conference hosted by France and UNICEF (United Nations Children’s Fund). At this conference, we endorsed the Paris Commitments to protect children from unlawful recruitment or use by armed groups.</w:t>
      </w:r>
    </w:p>
    <w:p w:rsidR="00F87FFE" w:rsidRPr="001D1B2D" w:rsidRDefault="00F87FFE" w:rsidP="00094E7C">
      <w:pPr>
        <w:pStyle w:val="Heading2"/>
        <w:rPr>
          <w:lang w:val="en-US"/>
        </w:rPr>
      </w:pPr>
      <w:r w:rsidRPr="001D1B2D">
        <w:rPr>
          <w:lang w:val="en-US"/>
        </w:rPr>
        <w:t>Article 6</w:t>
      </w:r>
    </w:p>
    <w:p w:rsidR="00F87FFE" w:rsidRDefault="00F87FFE" w:rsidP="00094E7C">
      <w:pPr>
        <w:pStyle w:val="Heading2"/>
        <w:rPr>
          <w:lang w:val="en-US"/>
        </w:rPr>
      </w:pPr>
      <w:r w:rsidRPr="00564C5F">
        <w:rPr>
          <w:lang w:val="en-US"/>
        </w:rPr>
        <w:t xml:space="preserve">Implementation and </w:t>
      </w:r>
      <w:r>
        <w:rPr>
          <w:lang w:val="en-US"/>
        </w:rPr>
        <w:t>e</w:t>
      </w:r>
      <w:r w:rsidRPr="00564C5F">
        <w:rPr>
          <w:lang w:val="en-US"/>
        </w:rPr>
        <w:t>nforcement</w:t>
      </w:r>
    </w:p>
    <w:p w:rsidR="00F87FFE" w:rsidRDefault="00F87FFE" w:rsidP="00094E7C">
      <w:pPr>
        <w:rPr>
          <w:rFonts w:cs="Arial"/>
          <w:color w:val="000000"/>
        </w:rPr>
      </w:pPr>
      <w:r>
        <w:rPr>
          <w:rFonts w:cs="Arial"/>
          <w:color w:val="000000"/>
        </w:rPr>
        <w:t>52.</w:t>
      </w:r>
      <w:r>
        <w:rPr>
          <w:rFonts w:cs="Arial"/>
          <w:color w:val="000000"/>
        </w:rPr>
        <w:tab/>
        <w:t xml:space="preserve">We were satisfied at the time of ratification that the provisions of the Optional Protocol were already fully implemented in United Kingdom policies and procedures and therefore no amendment to legislation was required to give effect to the Protocol in domestic law. For the </w:t>
      </w:r>
      <w:r w:rsidR="001F4C58">
        <w:rPr>
          <w:rFonts w:cs="Arial"/>
          <w:color w:val="000000"/>
        </w:rPr>
        <w:br w:type="page"/>
      </w:r>
      <w:r>
        <w:rPr>
          <w:rFonts w:cs="Arial"/>
          <w:color w:val="000000"/>
        </w:rPr>
        <w:t>same reasons, no subsequent review of domestic legislation has been necessary. There are no plans to remove the reservations lodged at the time of ratification. Details of the new protective measures that have been introduced to reduce the risk of under 18s being involved in hostilities are set out in paragraphs 8 to 11 above.</w:t>
      </w:r>
    </w:p>
    <w:p w:rsidR="00F87FFE" w:rsidRDefault="00F87FFE" w:rsidP="00094E7C">
      <w:pPr>
        <w:rPr>
          <w:rFonts w:cs="Arial"/>
        </w:rPr>
      </w:pPr>
      <w:r>
        <w:rPr>
          <w:rFonts w:cs="Arial"/>
        </w:rPr>
        <w:t>53.</w:t>
      </w:r>
      <w:r>
        <w:rPr>
          <w:rFonts w:cs="Arial"/>
        </w:rPr>
        <w:tab/>
        <w:t xml:space="preserve">We have recently conducted a comprehensive review of service law, which has led to the replacement of the current discipline acts with a new Armed Forces Act 2006. This review is in no way related to the Optional Protocol, but there is one matter which may be of interest to the Committee. Section 328 of the Armed Forces Act 2006 covers enlistment (voluntary enlistment only as the United Kingdom does not have compulsory enlistment). It provides </w:t>
      </w:r>
      <w:proofErr w:type="spellStart"/>
      <w:r>
        <w:rPr>
          <w:rFonts w:cs="Arial"/>
          <w:i/>
          <w:iCs/>
        </w:rPr>
        <w:t>vires</w:t>
      </w:r>
      <w:proofErr w:type="spellEnd"/>
      <w:r>
        <w:rPr>
          <w:rFonts w:cs="Arial"/>
        </w:rPr>
        <w:t xml:space="preserve"> to make regulations</w:t>
      </w:r>
      <w:r>
        <w:rPr>
          <w:rFonts w:cs="Arial"/>
          <w:b/>
          <w:bCs/>
        </w:rPr>
        <w:t xml:space="preserve"> </w:t>
      </w:r>
      <w:r>
        <w:rPr>
          <w:rFonts w:cs="Arial"/>
        </w:rPr>
        <w:t>as to enlistment by statutory instrument, and provides (at section 328, paragraph (2), (c) and (d)) that the enlistment regulations may prohibit the enlistment of persons under the age of 18 without the consent of prescribed persons (it is intended that these will be parents or legal guardians), and deeming a person, in prescribed circumstances, to have attained or not have attained the age of 18. These provisions reflect the existing law.</w:t>
      </w:r>
    </w:p>
    <w:p w:rsidR="00F87FFE" w:rsidRDefault="00F87FFE" w:rsidP="00094E7C">
      <w:pPr>
        <w:rPr>
          <w:rFonts w:cs="Arial"/>
        </w:rPr>
      </w:pPr>
      <w:r>
        <w:rPr>
          <w:rFonts w:cs="Arial"/>
        </w:rPr>
        <w:t>54</w:t>
      </w:r>
      <w:r>
        <w:rPr>
          <w:rFonts w:cs="Arial"/>
          <w:color w:val="000000"/>
        </w:rPr>
        <w:t>.</w:t>
      </w:r>
      <w:r>
        <w:rPr>
          <w:rFonts w:cs="Arial"/>
          <w:color w:val="000000"/>
        </w:rPr>
        <w:tab/>
        <w:t>The Ministry of Defence is responsible for the implementation of the Optional Protocol in close cooperation with the relevant single-</w:t>
      </w:r>
      <w:r w:rsidR="00175341">
        <w:rPr>
          <w:rFonts w:cs="Arial"/>
          <w:color w:val="000000"/>
        </w:rPr>
        <w:t xml:space="preserve">service </w:t>
      </w:r>
      <w:r>
        <w:rPr>
          <w:rFonts w:cs="Arial"/>
          <w:color w:val="000000"/>
        </w:rPr>
        <w:t xml:space="preserve">authorities. There is no delegation to regional or local authorities. </w:t>
      </w:r>
      <w:r>
        <w:rPr>
          <w:rFonts w:cs="Arial"/>
        </w:rPr>
        <w:t xml:space="preserve">The MoD takes the duty of care of all its personnel extremely seriously, including and in particular that of young recruits and trainees. As such, the policies related to the management and well-being of those under the age of 18 are regularly reviewed with a view to sharing best practice across the three Services and to ensuring that our commitments with regard to the Optional Protocol are fulfilled. We also recognize the valuable role that other organizations also play in ensuring the well-being of </w:t>
      </w:r>
      <w:r w:rsidR="00175341">
        <w:rPr>
          <w:rFonts w:cs="Arial"/>
        </w:rPr>
        <w:t>service</w:t>
      </w:r>
      <w:r>
        <w:rPr>
          <w:rFonts w:cs="Arial"/>
        </w:rPr>
        <w:t xml:space="preserve"> personnel under 18, and cooperate fully with them, including, for example, external authorities such as the Children’s Commissioner. The MoD works closely with welfare service providers and local authorities to ensure the well-being and welfare of all under 18s in the armed forces.</w:t>
      </w:r>
    </w:p>
    <w:p w:rsidR="00F87FFE" w:rsidRDefault="00F87FFE" w:rsidP="00094E7C">
      <w:pPr>
        <w:rPr>
          <w:rFonts w:cs="Arial"/>
        </w:rPr>
      </w:pPr>
      <w:r>
        <w:rPr>
          <w:rFonts w:cs="Arial"/>
        </w:rPr>
        <w:t>55.</w:t>
      </w:r>
      <w:r>
        <w:rPr>
          <w:rFonts w:cs="Arial"/>
        </w:rPr>
        <w:tab/>
        <w:t>We seek to provide all new entrants to the armed forces, both officers and other ranks, with training on the law of armed conflict (</w:t>
      </w:r>
      <w:proofErr w:type="spellStart"/>
      <w:r>
        <w:rPr>
          <w:rFonts w:cs="Arial"/>
        </w:rPr>
        <w:t>LOAC</w:t>
      </w:r>
      <w:proofErr w:type="spellEnd"/>
      <w:r>
        <w:rPr>
          <w:rFonts w:cs="Arial"/>
        </w:rPr>
        <w:t>) during initial training and specialist training courses. Such training, given in part to discharge the duties of the United Kingdom as a State party to the Geneva Conventions and to the Additional Protocols thereto, has been delivered across the Services throughout the past four years. On entry into productive service, Army and Royal Marines personnel renew this training at least annually, at a level and frequency that is appropriate to rank, role and force readiness. In addition, officers receive enhanced packages during their career development and through attendance at the Joint Services Command and Staff College, where they receive education on the analysis of international law, the role of ethics and their impact on military operations.</w:t>
      </w:r>
    </w:p>
    <w:p w:rsidR="00F87FFE" w:rsidRDefault="00F87FFE" w:rsidP="00094E7C">
      <w:pPr>
        <w:rPr>
          <w:rFonts w:cs="Arial"/>
        </w:rPr>
      </w:pPr>
      <w:r>
        <w:rPr>
          <w:rFonts w:cs="Arial"/>
        </w:rPr>
        <w:t>56.</w:t>
      </w:r>
      <w:r>
        <w:rPr>
          <w:rFonts w:cs="Arial"/>
        </w:rPr>
        <w:tab/>
        <w:t xml:space="preserve">Prior to an operational deployment to an operational theatre, all personnel are expected to receive pre-deployment training (PDT), either collectively or as individuals, to allow them to apply the principles of </w:t>
      </w:r>
      <w:proofErr w:type="spellStart"/>
      <w:r>
        <w:rPr>
          <w:rFonts w:cs="Arial"/>
        </w:rPr>
        <w:t>LOAC</w:t>
      </w:r>
      <w:proofErr w:type="spellEnd"/>
      <w:r>
        <w:rPr>
          <w:rFonts w:cs="Arial"/>
        </w:rPr>
        <w:t xml:space="preserve"> to the specific operational theatre. In addition, all personnel receive an additional theatre-specific operational law brief and cultural awareness training as part of PDT.</w:t>
      </w:r>
    </w:p>
    <w:p w:rsidR="00F87FFE" w:rsidRDefault="001F4C58" w:rsidP="00094E7C">
      <w:pPr>
        <w:rPr>
          <w:rFonts w:cs="Arial"/>
        </w:rPr>
      </w:pPr>
      <w:r>
        <w:rPr>
          <w:rFonts w:cs="Arial"/>
        </w:rPr>
        <w:br w:type="page"/>
      </w:r>
      <w:r w:rsidR="00F87FFE">
        <w:rPr>
          <w:rFonts w:cs="Arial"/>
        </w:rPr>
        <w:t>57.</w:t>
      </w:r>
      <w:r w:rsidR="00F87FFE">
        <w:rPr>
          <w:rFonts w:cs="Arial"/>
        </w:rPr>
        <w:tab/>
        <w:t>Joint Doctrine Publication (</w:t>
      </w:r>
      <w:proofErr w:type="spellStart"/>
      <w:r w:rsidR="00F87FFE">
        <w:rPr>
          <w:rFonts w:cs="Arial"/>
        </w:rPr>
        <w:t>JDP</w:t>
      </w:r>
      <w:proofErr w:type="spellEnd"/>
      <w:r w:rsidR="00F87FFE">
        <w:rPr>
          <w:rFonts w:cs="Arial"/>
        </w:rPr>
        <w:t>) 1-10: “Prisoners of War, Internees and Detainees” was published in May 2006. This provides high level joint doctrinal guidance on how to deal with persons who fall into the hands of the British Armed Forces during military operations. Chapter 2B on</w:t>
      </w:r>
      <w:r w:rsidR="00F87FFE">
        <w:rPr>
          <w:rFonts w:cs="Arial"/>
          <w:b/>
          <w:bCs/>
        </w:rPr>
        <w:t xml:space="preserve"> </w:t>
      </w:r>
      <w:r w:rsidR="00F87FFE">
        <w:rPr>
          <w:rFonts w:cs="Arial"/>
        </w:rPr>
        <w:t>the treatment of juveniles and children is reproduced at a</w:t>
      </w:r>
      <w:r w:rsidR="00F87FFE" w:rsidRPr="00890BBE">
        <w:rPr>
          <w:rFonts w:cs="Arial"/>
        </w:rPr>
        <w:t>nnex J</w:t>
      </w:r>
      <w:r w:rsidR="00F87FFE">
        <w:rPr>
          <w:rFonts w:cs="Arial"/>
        </w:rPr>
        <w:t>.</w:t>
      </w:r>
    </w:p>
    <w:p w:rsidR="00F87FFE" w:rsidRDefault="00F87FFE" w:rsidP="00094E7C">
      <w:pPr>
        <w:rPr>
          <w:rFonts w:cs="Arial"/>
          <w:color w:val="000000"/>
        </w:rPr>
      </w:pPr>
      <w:r>
        <w:rPr>
          <w:rFonts w:cs="Arial"/>
          <w:color w:val="000000"/>
        </w:rPr>
        <w:t>58.</w:t>
      </w:r>
      <w:r>
        <w:rPr>
          <w:rFonts w:cs="Arial"/>
          <w:color w:val="000000"/>
        </w:rPr>
        <w:tab/>
        <w:t xml:space="preserve">The Optional Protocol and the associated Explanatory Memorandum were laid before Parliament in 2003 and are freely available via the Foreign and Commonwealth Office website. </w:t>
      </w:r>
      <w:r>
        <w:rPr>
          <w:rFonts w:cs="Arial"/>
        </w:rPr>
        <w:t>Recruitment of under 18s is governed by a set of detailed regulations. These are consistent with the Optional Protocol and those responsible for recruitment are aware of these regulations</w:t>
      </w:r>
      <w:r>
        <w:rPr>
          <w:rFonts w:cs="Arial"/>
          <w:color w:val="000000"/>
        </w:rPr>
        <w:t>. It is their responsibility to</w:t>
      </w:r>
      <w:r>
        <w:rPr>
          <w:rFonts w:cs="Arial"/>
        </w:rPr>
        <w:t xml:space="preserve"> ensure that appropriate information is made available to under 18s being recruited and, where relevant, to their parents or guardians.</w:t>
      </w:r>
    </w:p>
    <w:p w:rsidR="00F87FFE" w:rsidRDefault="00F87FFE" w:rsidP="00094E7C">
      <w:pPr>
        <w:pStyle w:val="Heading3"/>
      </w:pPr>
      <w:r w:rsidRPr="00890BBE">
        <w:t xml:space="preserve">Release from </w:t>
      </w:r>
      <w:r>
        <w:t>s</w:t>
      </w:r>
      <w:r w:rsidRPr="00890BBE">
        <w:t>ervice</w:t>
      </w:r>
    </w:p>
    <w:p w:rsidR="00F87FFE" w:rsidRDefault="00F87FFE" w:rsidP="00094E7C">
      <w:pPr>
        <w:rPr>
          <w:rFonts w:cs="Arial"/>
        </w:rPr>
      </w:pPr>
      <w:r>
        <w:rPr>
          <w:rFonts w:cs="Arial"/>
        </w:rPr>
        <w:t>59.</w:t>
      </w:r>
      <w:r>
        <w:rPr>
          <w:rFonts w:cs="Arial"/>
        </w:rPr>
        <w:tab/>
        <w:t>Information is not held separately on the numbers of under 18s who opt to leave the armed forces. Generally, under 18s have a statutory right t</w:t>
      </w:r>
      <w:r w:rsidR="00A330C5">
        <w:rPr>
          <w:rFonts w:cs="Arial"/>
        </w:rPr>
        <w:t>o discharge during their first six</w:t>
      </w:r>
      <w:r>
        <w:rPr>
          <w:rFonts w:cs="Arial"/>
        </w:rPr>
        <w:t xml:space="preserve"> months of service or until they are 18 years and 3 months old, whichever is the earlier. Specific provision also exists within the Royal Navy and the Army for “unhappy juniors” under 18 to be discharged notwithstanding that their six month statutory period of discharge has passed. Provisions also exist for personnel of any age to be discharged on compassionate or temperamental unsuitability grounds. Regardless of the means of discharge, it is the policy that commanding officers (COs) ensure that before discharge:</w:t>
      </w:r>
    </w:p>
    <w:p w:rsidR="00F87FFE" w:rsidRDefault="00F87FFE" w:rsidP="00094E7C">
      <w:pPr>
        <w:pStyle w:val="Dash"/>
      </w:pPr>
      <w:r>
        <w:t>The individual has contacted his or her parent(s)/guardian(s) and will return to them or has their permission to return to a different address. If the parent(s)/guardian</w:t>
      </w:r>
      <w:r w:rsidR="00A330C5">
        <w:t>(s)</w:t>
      </w:r>
      <w:r>
        <w:t xml:space="preserve"> will not accept the under 18 back into the home, or the under 18 does not wish to return, then the CO should liaise with the Social Services, and with the </w:t>
      </w:r>
      <w:r w:rsidRPr="00890BBE">
        <w:t>Soldiers, Sailors, Airmen and Families Association</w:t>
      </w:r>
      <w:r w:rsidRPr="00CF1F29">
        <w:rPr>
          <w:sz w:val="18"/>
          <w:szCs w:val="18"/>
        </w:rPr>
        <w:t xml:space="preserve"> </w:t>
      </w:r>
      <w:r w:rsidRPr="00D970B7">
        <w:t>(</w:t>
      </w:r>
      <w:proofErr w:type="spellStart"/>
      <w:r>
        <w:t>SSAFA</w:t>
      </w:r>
      <w:proofErr w:type="spellEnd"/>
      <w:r>
        <w:t>)</w:t>
      </w:r>
      <w:r>
        <w:rPr>
          <w:rStyle w:val="FootnoteReference"/>
          <w:rFonts w:cs="Arial"/>
        </w:rPr>
        <w:footnoteReference w:id="6"/>
      </w:r>
      <w:r>
        <w:t xml:space="preserve"> if appropriate;</w:t>
      </w:r>
    </w:p>
    <w:p w:rsidR="00F87FFE" w:rsidRDefault="00F87FFE" w:rsidP="00094E7C">
      <w:pPr>
        <w:pStyle w:val="Dash"/>
        <w:rPr>
          <w:rFonts w:cs="Arial"/>
        </w:rPr>
      </w:pPr>
      <w:r>
        <w:rPr>
          <w:rFonts w:cs="Arial"/>
        </w:rPr>
        <w:t>The individual has been provided with a rail warrant, departure times of trains that will return him/her home by 23.59, and is provided with transport (or fare) to the nearest railway station. Where arrival by 23.59 is not possible the under 18 should be provided with accommodation overnight;</w:t>
      </w:r>
    </w:p>
    <w:p w:rsidR="00F87FFE" w:rsidRDefault="00F87FFE" w:rsidP="00094E7C">
      <w:pPr>
        <w:pStyle w:val="Dash"/>
        <w:rPr>
          <w:rFonts w:cs="Arial"/>
        </w:rPr>
      </w:pPr>
      <w:r>
        <w:rPr>
          <w:rFonts w:cs="Arial"/>
        </w:rPr>
        <w:t>The individual has sufficient funds for incidental expenses;</w:t>
      </w:r>
    </w:p>
    <w:p w:rsidR="00F87FFE" w:rsidRDefault="00F87FFE" w:rsidP="00094E7C">
      <w:pPr>
        <w:pStyle w:val="Dash"/>
        <w:rPr>
          <w:rFonts w:cs="Arial"/>
        </w:rPr>
      </w:pPr>
      <w:r>
        <w:rPr>
          <w:rFonts w:cs="Arial"/>
        </w:rPr>
        <w:t>The parent(s)/guardian(s) have been contacted and provided with arrival details. The discharging unit should contact the arrival address the following day to ensure the individual has arrived. If he or she has not arrived, any follow-up action should be agreed with the parent</w:t>
      </w:r>
      <w:r w:rsidR="00A330C5">
        <w:t>(s)</w:t>
      </w:r>
      <w:r>
        <w:rPr>
          <w:rFonts w:cs="Arial"/>
        </w:rPr>
        <w:t>/guardian(s).</w:t>
      </w:r>
    </w:p>
    <w:p w:rsidR="00F87FFE" w:rsidRDefault="001F4C58" w:rsidP="00094E7C">
      <w:pPr>
        <w:rPr>
          <w:rFonts w:cs="Arial"/>
          <w:b/>
          <w:bCs/>
          <w:color w:val="000000"/>
        </w:rPr>
      </w:pPr>
      <w:r>
        <w:rPr>
          <w:rFonts w:cs="Arial"/>
          <w:color w:val="000000"/>
        </w:rPr>
        <w:br w:type="page"/>
      </w:r>
      <w:r w:rsidR="00F87FFE">
        <w:rPr>
          <w:rFonts w:cs="Arial"/>
          <w:color w:val="000000"/>
        </w:rPr>
        <w:t>60.</w:t>
      </w:r>
      <w:r w:rsidR="00F87FFE">
        <w:rPr>
          <w:rFonts w:cs="Arial"/>
          <w:color w:val="000000"/>
        </w:rPr>
        <w:tab/>
        <w:t xml:space="preserve">No legal provisions criminalizing the recruitment of children have been adopted, as that is not necessary to ensure the effective implementation and enforcement of the Optional Protocol within the United Kingdom. </w:t>
      </w:r>
    </w:p>
    <w:p w:rsidR="00F87FFE" w:rsidRDefault="00F87FFE" w:rsidP="00094E7C">
      <w:pPr>
        <w:rPr>
          <w:rFonts w:cs="Arial"/>
          <w:color w:val="000000"/>
        </w:rPr>
      </w:pPr>
      <w:r>
        <w:rPr>
          <w:rFonts w:cs="Arial"/>
          <w:color w:val="000000"/>
        </w:rPr>
        <w:t>61.</w:t>
      </w:r>
      <w:r>
        <w:rPr>
          <w:rFonts w:cs="Arial"/>
          <w:color w:val="000000"/>
        </w:rPr>
        <w:tab/>
        <w:t>The age of full criminal responsibility under English law is 14, so a member of the armed forces who is aged between 16 and 18 has the same criminal liability for any crime they may have committed as an older person, and th</w:t>
      </w:r>
      <w:r w:rsidR="00A330C5">
        <w:rPr>
          <w:rFonts w:cs="Arial"/>
          <w:color w:val="000000"/>
        </w:rPr>
        <w:t>ey are liable to trial by court</w:t>
      </w:r>
      <w:r w:rsidR="00A330C5">
        <w:rPr>
          <w:rFonts w:cs="Arial"/>
          <w:color w:val="000000"/>
        </w:rPr>
        <w:noBreakHyphen/>
      </w:r>
      <w:r>
        <w:rPr>
          <w:rFonts w:cs="Arial"/>
          <w:color w:val="000000"/>
        </w:rPr>
        <w:t>martial (which is a trial procedure compliant with the European Convention on Human Rights).</w:t>
      </w:r>
    </w:p>
    <w:p w:rsidR="00F87FFE" w:rsidRDefault="00F87FFE" w:rsidP="00094E7C">
      <w:pPr>
        <w:pStyle w:val="Heading2"/>
      </w:pPr>
      <w:r w:rsidRPr="00651143">
        <w:t>Article 7</w:t>
      </w:r>
    </w:p>
    <w:p w:rsidR="00F87FFE" w:rsidRDefault="00F87FFE" w:rsidP="00094E7C">
      <w:pPr>
        <w:pStyle w:val="Heading2"/>
      </w:pPr>
      <w:r w:rsidRPr="00651143">
        <w:t xml:space="preserve">Prevention, </w:t>
      </w:r>
      <w:r>
        <w:t>r</w:t>
      </w:r>
      <w:r w:rsidRPr="00651143">
        <w:t xml:space="preserve">ehabilitation and </w:t>
      </w:r>
      <w:r>
        <w:t>s</w:t>
      </w:r>
      <w:r w:rsidRPr="00651143">
        <w:t xml:space="preserve">ocial </w:t>
      </w:r>
      <w:r>
        <w:t>i</w:t>
      </w:r>
      <w:r w:rsidRPr="00651143">
        <w:t>ntegration</w:t>
      </w:r>
    </w:p>
    <w:p w:rsidR="00F87FFE" w:rsidRDefault="00F87FFE" w:rsidP="00094E7C">
      <w:pPr>
        <w:rPr>
          <w:rFonts w:cs="Arial"/>
        </w:rPr>
      </w:pPr>
      <w:r>
        <w:rPr>
          <w:rFonts w:cs="Arial"/>
        </w:rPr>
        <w:t>62.</w:t>
      </w:r>
      <w:r>
        <w:rPr>
          <w:rFonts w:cs="Arial"/>
        </w:rPr>
        <w:tab/>
        <w:t>The United Kingdom supports humanitarian programmes and projects run by UNICEF, the United Nations High Commissioner for Refugees (</w:t>
      </w:r>
      <w:proofErr w:type="spellStart"/>
      <w:r>
        <w:rPr>
          <w:rFonts w:cs="Arial"/>
        </w:rPr>
        <w:t>UNHCR</w:t>
      </w:r>
      <w:proofErr w:type="spellEnd"/>
      <w:r>
        <w:rPr>
          <w:rFonts w:cs="Arial"/>
        </w:rPr>
        <w:t xml:space="preserve">) and NGOs that include providing support to child soldiers. For example, we support </w:t>
      </w:r>
      <w:proofErr w:type="spellStart"/>
      <w:r>
        <w:rPr>
          <w:rFonts w:cs="Arial"/>
        </w:rPr>
        <w:t>UNHCR</w:t>
      </w:r>
      <w:proofErr w:type="spellEnd"/>
      <w:r>
        <w:rPr>
          <w:rFonts w:cs="Arial"/>
        </w:rPr>
        <w:t xml:space="preserve"> to work with and provide protection and humanitarian assistance to displaced children. The United Kingdom’s new institutional strategy (IS) with </w:t>
      </w:r>
      <w:proofErr w:type="spellStart"/>
      <w:r>
        <w:rPr>
          <w:rFonts w:cs="Arial"/>
        </w:rPr>
        <w:t>UNHCR</w:t>
      </w:r>
      <w:proofErr w:type="spellEnd"/>
      <w:r>
        <w:rPr>
          <w:rFonts w:cs="Arial"/>
        </w:rPr>
        <w:t xml:space="preserve"> for the years 2007-09 includes priority objectives about age, gender and diversity mainstreaming throughout </w:t>
      </w:r>
      <w:proofErr w:type="spellStart"/>
      <w:r>
        <w:rPr>
          <w:rFonts w:cs="Arial"/>
        </w:rPr>
        <w:t>UNHCR’s</w:t>
      </w:r>
      <w:proofErr w:type="spellEnd"/>
      <w:r>
        <w:rPr>
          <w:rFonts w:cs="Arial"/>
        </w:rPr>
        <w:t xml:space="preserve"> programmes. We expect this to improve efforts to address the needs of the most vulnerable, including displaced children. In 2005, the United Kingdom provided £30 million to </w:t>
      </w:r>
      <w:proofErr w:type="spellStart"/>
      <w:r>
        <w:rPr>
          <w:rFonts w:cs="Arial"/>
        </w:rPr>
        <w:t>UNHCR</w:t>
      </w:r>
      <w:proofErr w:type="spellEnd"/>
      <w:r>
        <w:rPr>
          <w:rFonts w:cs="Arial"/>
        </w:rPr>
        <w:t xml:space="preserve">, of which £20 million was core IS funding. In 2006, in addition to our contributions to </w:t>
      </w:r>
      <w:proofErr w:type="spellStart"/>
      <w:r>
        <w:rPr>
          <w:rFonts w:cs="Arial"/>
        </w:rPr>
        <w:t>UNHCR</w:t>
      </w:r>
      <w:proofErr w:type="spellEnd"/>
      <w:r>
        <w:rPr>
          <w:rFonts w:cs="Arial"/>
        </w:rPr>
        <w:t xml:space="preserve"> through country-based offices, we also provided £20 million core IS funding. United Kingdom funding for </w:t>
      </w:r>
      <w:r w:rsidRPr="00651143">
        <w:rPr>
          <w:rFonts w:cs="Arial"/>
        </w:rPr>
        <w:t>UNICEF</w:t>
      </w:r>
      <w:r>
        <w:rPr>
          <w:rFonts w:cs="Arial"/>
        </w:rPr>
        <w:t xml:space="preserve"> has also included a focus on children affected by armed conflict. Our current support for UNICEF aims to improve the capacity of the organization for evidence-based advocacy in relation to violations against children. In relation to the NGO sector, the United Kingdom has funded Save the Children to train a number of child protection officers over a period of five years with the intention of addressing the issue of insufficient capacity in the protection sector of the humanitarian system. We also provide support for the Women’s Commission for refugee women and children and we help to fund the </w:t>
      </w:r>
      <w:proofErr w:type="spellStart"/>
      <w:r>
        <w:rPr>
          <w:rFonts w:cs="Arial"/>
        </w:rPr>
        <w:t>Watchlist</w:t>
      </w:r>
      <w:proofErr w:type="spellEnd"/>
      <w:r>
        <w:rPr>
          <w:rFonts w:cs="Arial"/>
        </w:rPr>
        <w:t xml:space="preserve"> on Children and Armed Conflict to raise international awareness about these issues. </w:t>
      </w:r>
    </w:p>
    <w:p w:rsidR="0038239E" w:rsidRPr="00F87FFE" w:rsidRDefault="00F87FFE" w:rsidP="00F87FFE">
      <w:pPr>
        <w:ind w:firstLine="720"/>
        <w:jc w:val="center"/>
        <w:rPr>
          <w:bCs/>
        </w:rPr>
      </w:pPr>
      <w:r>
        <w:rPr>
          <w:bCs/>
        </w:rPr>
        <w:t>-----</w:t>
      </w:r>
    </w:p>
    <w:sectPr w:rsidR="0038239E" w:rsidRPr="00F87FFE" w:rsidSect="001F73D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206" w:rsidRDefault="00007206">
      <w:pPr>
        <w:pStyle w:val="Footer"/>
      </w:pPr>
    </w:p>
  </w:endnote>
  <w:endnote w:type="continuationSeparator" w:id="0">
    <w:p w:rsidR="00007206" w:rsidRDefault="00007206">
      <w:pPr>
        <w:spacing w:after="0"/>
      </w:pPr>
    </w:p>
  </w:endnote>
  <w:endnote w:type="continuationNotice" w:id="1">
    <w:p w:rsidR="00007206" w:rsidRDefault="0000720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A58" w:rsidRDefault="00B32A58" w:rsidP="00B32A58">
    <w:pPr>
      <w:pStyle w:val="Footer"/>
      <w:spacing w:before="240"/>
    </w:pPr>
    <w:r>
      <w:t>GE.07-43910  (E)</w:t>
    </w:r>
    <w:r w:rsidR="00913530">
      <w:t xml:space="preserve">    </w:t>
    </w:r>
    <w:r w:rsidR="005C3528">
      <w:t>0111</w:t>
    </w:r>
    <w:r w:rsidR="00913530">
      <w:t>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206" w:rsidRDefault="00007206">
      <w:pPr>
        <w:spacing w:after="0"/>
      </w:pPr>
      <w:r>
        <w:separator/>
      </w:r>
    </w:p>
  </w:footnote>
  <w:footnote w:type="continuationSeparator" w:id="0">
    <w:p w:rsidR="00007206" w:rsidRDefault="00007206">
      <w:pPr>
        <w:spacing w:after="0"/>
        <w:rPr>
          <w:u w:val="single"/>
        </w:rPr>
      </w:pPr>
      <w:r>
        <w:rPr>
          <w:u w:val="single"/>
        </w:rPr>
        <w:tab/>
      </w:r>
      <w:r>
        <w:rPr>
          <w:u w:val="single"/>
        </w:rPr>
        <w:tab/>
      </w:r>
      <w:r>
        <w:rPr>
          <w:u w:val="single"/>
        </w:rPr>
        <w:tab/>
      </w:r>
      <w:r>
        <w:rPr>
          <w:u w:val="single"/>
        </w:rPr>
        <w:tab/>
      </w:r>
    </w:p>
  </w:footnote>
  <w:footnote w:type="continuationNotice" w:id="1">
    <w:p w:rsidR="00007206" w:rsidRDefault="00007206">
      <w:pPr>
        <w:spacing w:after="0"/>
      </w:pPr>
    </w:p>
  </w:footnote>
  <w:footnote w:id="2">
    <w:p w:rsidR="001F73D7" w:rsidRPr="00F80559" w:rsidRDefault="001F73D7">
      <w:pPr>
        <w:pStyle w:val="FootnoteText"/>
        <w:rPr>
          <w:szCs w:val="24"/>
        </w:rPr>
      </w:pPr>
      <w:r w:rsidRPr="00F80559">
        <w:rPr>
          <w:rStyle w:val="FootnoteReference"/>
          <w:b w:val="0"/>
          <w:szCs w:val="24"/>
          <w:vertAlign w:val="baseline"/>
        </w:rPr>
        <w:t>*</w:t>
      </w:r>
      <w:r w:rsidRPr="00F80559">
        <w:rPr>
          <w:szCs w:val="24"/>
        </w:rPr>
        <w:t xml:space="preserve">  Annexes are available with the Secretariat for consultation.</w:t>
      </w:r>
    </w:p>
  </w:footnote>
  <w:footnote w:id="3">
    <w:p w:rsidR="001F73D7" w:rsidRPr="00F80559" w:rsidRDefault="001F73D7" w:rsidP="00E0140F">
      <w:pPr>
        <w:pStyle w:val="FootnoteText"/>
        <w:rPr>
          <w:szCs w:val="24"/>
        </w:rPr>
      </w:pPr>
      <w:r w:rsidRPr="00F80559">
        <w:rPr>
          <w:rStyle w:val="FootnoteReference"/>
          <w:szCs w:val="24"/>
        </w:rPr>
        <w:footnoteRef/>
      </w:r>
      <w:r w:rsidRPr="00F80559">
        <w:rPr>
          <w:szCs w:val="24"/>
        </w:rPr>
        <w:t xml:space="preserve"> </w:t>
      </w:r>
      <w:r w:rsidR="00F80559" w:rsidRPr="00F80559">
        <w:rPr>
          <w:szCs w:val="24"/>
        </w:rPr>
        <w:t xml:space="preserve"> </w:t>
      </w:r>
      <w:r w:rsidRPr="00F80559">
        <w:rPr>
          <w:rFonts w:cs="Arial"/>
          <w:szCs w:val="24"/>
        </w:rPr>
        <w:t>The trained strength information shows the number of U18s who have completed their Phase 2 (trade) training and have transferred to their units.</w:t>
      </w:r>
    </w:p>
  </w:footnote>
  <w:footnote w:id="4">
    <w:p w:rsidR="001F73D7" w:rsidRPr="00F80559" w:rsidRDefault="001F73D7" w:rsidP="00E0140F">
      <w:pPr>
        <w:pStyle w:val="FootnoteText"/>
        <w:rPr>
          <w:szCs w:val="24"/>
        </w:rPr>
      </w:pPr>
      <w:r w:rsidRPr="00F80559">
        <w:rPr>
          <w:rStyle w:val="FootnoteReference"/>
          <w:szCs w:val="24"/>
        </w:rPr>
        <w:footnoteRef/>
      </w:r>
      <w:r w:rsidRPr="00F80559">
        <w:rPr>
          <w:rFonts w:cs="Arial"/>
          <w:bCs/>
          <w:szCs w:val="24"/>
        </w:rPr>
        <w:t xml:space="preserve"> </w:t>
      </w:r>
      <w:r w:rsidR="00F80559">
        <w:rPr>
          <w:rFonts w:cs="Arial"/>
          <w:bCs/>
          <w:szCs w:val="24"/>
        </w:rPr>
        <w:t xml:space="preserve"> </w:t>
      </w:r>
      <w:r w:rsidRPr="00F80559">
        <w:rPr>
          <w:rFonts w:cs="Arial"/>
          <w:bCs/>
          <w:szCs w:val="24"/>
        </w:rPr>
        <w:t>Provisional data, due to the introduction of a new personnel administration system for all three Services.</w:t>
      </w:r>
    </w:p>
  </w:footnote>
  <w:footnote w:id="5">
    <w:p w:rsidR="00F87FFE" w:rsidRPr="000F6C14" w:rsidRDefault="00F87FFE" w:rsidP="00094E7C">
      <w:r w:rsidRPr="000F6C14">
        <w:rPr>
          <w:rStyle w:val="FootnoteReference"/>
        </w:rPr>
        <w:footnoteRef/>
      </w:r>
      <w:r>
        <w:t xml:space="preserve">  </w:t>
      </w:r>
      <w:r w:rsidRPr="000F6C14">
        <w:t xml:space="preserve">AFCO </w:t>
      </w:r>
      <w:r w:rsidR="005C3528">
        <w:t>f</w:t>
      </w:r>
      <w:r w:rsidRPr="000F6C14">
        <w:t>orm 5 states that: “You must realise that in joining the Armed Forces you will be entering a disciplined organisation that has different requirements from civilian life. There will be times when the requirements of the Service take priority over personal needs and, for example, you will be liable for duty at any time of the day or night, seven days a week. In addition, you may be required to serve in any part of the world.”</w:t>
      </w:r>
      <w:r>
        <w:t xml:space="preserve"> </w:t>
      </w:r>
    </w:p>
  </w:footnote>
  <w:footnote w:id="6">
    <w:p w:rsidR="00F87FFE" w:rsidRPr="000F6C14" w:rsidRDefault="00F87FFE" w:rsidP="00094E7C">
      <w:pPr>
        <w:rPr>
          <w:rFonts w:ascii="Arial" w:hAnsi="Arial" w:cs="Arial"/>
          <w:lang w:val="en"/>
        </w:rPr>
      </w:pPr>
      <w:r w:rsidRPr="000F6C14">
        <w:rPr>
          <w:b/>
          <w:vertAlign w:val="superscript"/>
        </w:rPr>
        <w:footnoteRef/>
      </w:r>
      <w:r>
        <w:rPr>
          <w:rFonts w:ascii="Arial" w:hAnsi="Arial" w:cs="Arial"/>
        </w:rPr>
        <w:t xml:space="preserve">  </w:t>
      </w:r>
      <w:r w:rsidRPr="000F6C14">
        <w:t>The Soldiers, Sailors, Airmen and Families Association is a</w:t>
      </w:r>
      <w:r w:rsidRPr="000F6C14">
        <w:rPr>
          <w:lang w:val="en"/>
        </w:rPr>
        <w:t xml:space="preserve"> national charity helping serving and ex-service men, women and their families, including widows and widowers in need.</w:t>
      </w:r>
      <w:r>
        <w:rPr>
          <w:lang w:val="e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3D7" w:rsidRPr="001F73D7" w:rsidRDefault="001F73D7" w:rsidP="001F73D7">
    <w:pPr>
      <w:pStyle w:val="Header"/>
      <w:spacing w:after="0"/>
      <w:rPr>
        <w:lang w:val="fr-FR"/>
      </w:rPr>
    </w:pPr>
    <w:r w:rsidRPr="001F73D7">
      <w:rPr>
        <w:lang w:val="fr-FR"/>
      </w:rPr>
      <w:t>CRC/C/OPAC/GBR/1</w:t>
    </w:r>
  </w:p>
  <w:p w:rsidR="001F73D7" w:rsidRPr="001F73D7" w:rsidRDefault="001F73D7" w:rsidP="001F73D7">
    <w:pPr>
      <w:pStyle w:val="Header"/>
      <w:spacing w:after="0"/>
      <w:rPr>
        <w:lang w:val="fr-FR"/>
      </w:rPr>
    </w:pPr>
    <w:r w:rsidRPr="001F73D7">
      <w:rPr>
        <w:lang w:val="fr-FR"/>
      </w:rPr>
      <w:t>page</w:t>
    </w:r>
    <w:r>
      <w:rPr>
        <w:lang w:val="fr-FR"/>
      </w:rPr>
      <w:t xml:space="preserve"> </w:t>
    </w:r>
    <w:r>
      <w:fldChar w:fldCharType="begin"/>
    </w:r>
    <w:r w:rsidRPr="001F73D7">
      <w:rPr>
        <w:lang w:val="fr-FR"/>
      </w:rPr>
      <w:instrText xml:space="preserve"> PAGE  \* MERGEFORMAT </w:instrText>
    </w:r>
    <w:r>
      <w:fldChar w:fldCharType="separate"/>
    </w:r>
    <w:r w:rsidR="00FA4C16">
      <w:rPr>
        <w:noProof/>
        <w:lang w:val="fr-FR"/>
      </w:rPr>
      <w:t>10</w:t>
    </w:r>
    <w:r>
      <w:fldChar w:fldCharType="end"/>
    </w:r>
  </w:p>
  <w:p w:rsidR="001F73D7" w:rsidRPr="001F73D7" w:rsidRDefault="001F73D7" w:rsidP="001F73D7">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3D7" w:rsidRPr="001F73D7" w:rsidRDefault="001F73D7" w:rsidP="001F73D7">
    <w:pPr>
      <w:pStyle w:val="Header"/>
      <w:tabs>
        <w:tab w:val="clear" w:pos="4320"/>
        <w:tab w:val="clear" w:pos="8640"/>
        <w:tab w:val="left" w:pos="6803"/>
      </w:tabs>
      <w:spacing w:after="0"/>
      <w:rPr>
        <w:lang w:val="fr-FR"/>
      </w:rPr>
    </w:pPr>
    <w:r>
      <w:tab/>
    </w:r>
    <w:r w:rsidRPr="001F73D7">
      <w:rPr>
        <w:lang w:val="fr-FR"/>
      </w:rPr>
      <w:t>CRC/C/OPAC/GBR/1</w:t>
    </w:r>
  </w:p>
  <w:p w:rsidR="001F73D7" w:rsidRPr="001F73D7" w:rsidRDefault="001F73D7" w:rsidP="001F73D7">
    <w:pPr>
      <w:pStyle w:val="Header"/>
      <w:tabs>
        <w:tab w:val="clear" w:pos="4320"/>
        <w:tab w:val="clear" w:pos="8640"/>
        <w:tab w:val="left" w:pos="6803"/>
      </w:tabs>
      <w:spacing w:after="0"/>
      <w:rPr>
        <w:lang w:val="fr-FR"/>
      </w:rPr>
    </w:pPr>
    <w:r w:rsidRPr="001F73D7">
      <w:rPr>
        <w:lang w:val="fr-FR"/>
      </w:rPr>
      <w:tab/>
      <w:t>page</w:t>
    </w:r>
    <w:r>
      <w:rPr>
        <w:lang w:val="fr-FR"/>
      </w:rPr>
      <w:t xml:space="preserve"> </w:t>
    </w:r>
    <w:r>
      <w:fldChar w:fldCharType="begin"/>
    </w:r>
    <w:r w:rsidRPr="001F73D7">
      <w:rPr>
        <w:lang w:val="fr-FR"/>
      </w:rPr>
      <w:instrText xml:space="preserve"> PAGE  \* MERGEFORMAT </w:instrText>
    </w:r>
    <w:r>
      <w:fldChar w:fldCharType="separate"/>
    </w:r>
    <w:r w:rsidR="000D6CB7">
      <w:rPr>
        <w:noProof/>
        <w:lang w:val="fr-FR"/>
      </w:rPr>
      <w:t>7</w:t>
    </w:r>
    <w:r>
      <w:fldChar w:fldCharType="end"/>
    </w:r>
  </w:p>
  <w:p w:rsidR="001F73D7" w:rsidRPr="001F73D7" w:rsidRDefault="001F73D7" w:rsidP="001F73D7">
    <w:pPr>
      <w:pStyle w:val="Header"/>
      <w:tabs>
        <w:tab w:val="clear" w:pos="4320"/>
        <w:tab w:val="clear" w:pos="8640"/>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6767FC5"/>
    <w:multiLevelType w:val="hybridMultilevel"/>
    <w:tmpl w:val="F52C39A6"/>
    <w:lvl w:ilvl="0" w:tplc="635E695A">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DDE3916"/>
    <w:multiLevelType w:val="hybridMultilevel"/>
    <w:tmpl w:val="A5F09462"/>
    <w:lvl w:ilvl="0" w:tplc="4D6CC0AC">
      <w:start w:val="1"/>
      <w:numFmt w:val="bullet"/>
      <w:lvlText w:val=""/>
      <w:lvlJc w:val="left"/>
      <w:pPr>
        <w:tabs>
          <w:tab w:val="num" w:pos="720"/>
        </w:tabs>
        <w:ind w:left="0" w:firstLine="0"/>
      </w:pPr>
      <w:rPr>
        <w:rFonts w:ascii="Symbol" w:hAnsi="Symbol"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0F0860F8"/>
    <w:multiLevelType w:val="hybridMultilevel"/>
    <w:tmpl w:val="B8AC4598"/>
    <w:lvl w:ilvl="0" w:tplc="4D6CC0AC">
      <w:start w:val="1"/>
      <w:numFmt w:val="bullet"/>
      <w:lvlText w:val=""/>
      <w:lvlJc w:val="left"/>
      <w:pPr>
        <w:tabs>
          <w:tab w:val="num" w:pos="720"/>
        </w:tabs>
        <w:ind w:left="0" w:firstLine="0"/>
      </w:pPr>
      <w:rPr>
        <w:rFonts w:ascii="Symbol" w:hAnsi="Symbol"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111A58C2"/>
    <w:multiLevelType w:val="hybridMultilevel"/>
    <w:tmpl w:val="CC36E154"/>
    <w:lvl w:ilvl="0" w:tplc="4D6CC0AC">
      <w:start w:val="1"/>
      <w:numFmt w:val="bullet"/>
      <w:lvlText w:val=""/>
      <w:lvlJc w:val="left"/>
      <w:pPr>
        <w:tabs>
          <w:tab w:val="num" w:pos="720"/>
        </w:tabs>
        <w:ind w:left="0" w:firstLine="0"/>
      </w:pPr>
      <w:rPr>
        <w:rFonts w:ascii="Symbol" w:hAnsi="Symbol"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14B35A38"/>
    <w:multiLevelType w:val="hybridMultilevel"/>
    <w:tmpl w:val="E402B6F4"/>
    <w:lvl w:ilvl="0" w:tplc="FD263EF4">
      <w:start w:val="1"/>
      <w:numFmt w:val="bullet"/>
      <w:lvlText w:val=""/>
      <w:lvlJc w:val="left"/>
      <w:pPr>
        <w:tabs>
          <w:tab w:val="num" w:pos="851"/>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8D2624"/>
    <w:multiLevelType w:val="hybridMultilevel"/>
    <w:tmpl w:val="C40E05F0"/>
    <w:lvl w:ilvl="0" w:tplc="FD263EF4">
      <w:start w:val="1"/>
      <w:numFmt w:val="bullet"/>
      <w:lvlText w:val=""/>
      <w:lvlJc w:val="left"/>
      <w:pPr>
        <w:tabs>
          <w:tab w:val="num" w:pos="851"/>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0">
    <w:nsid w:val="2CFB57E1"/>
    <w:multiLevelType w:val="hybridMultilevel"/>
    <w:tmpl w:val="52726A68"/>
    <w:lvl w:ilvl="0" w:tplc="40A44496">
      <w:start w:val="1"/>
      <w:numFmt w:val="bullet"/>
      <w:lvlText w:val=""/>
      <w:lvlJc w:val="left"/>
      <w:pPr>
        <w:tabs>
          <w:tab w:val="num" w:pos="720"/>
        </w:tabs>
        <w:ind w:left="720" w:firstLine="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D22A49"/>
    <w:multiLevelType w:val="hybridMultilevel"/>
    <w:tmpl w:val="CF243BE4"/>
    <w:lvl w:ilvl="0" w:tplc="FD263EF4">
      <w:start w:val="1"/>
      <w:numFmt w:val="bullet"/>
      <w:lvlText w:val=""/>
      <w:lvlJc w:val="left"/>
      <w:pPr>
        <w:tabs>
          <w:tab w:val="num" w:pos="851"/>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AD34DC8"/>
    <w:multiLevelType w:val="hybridMultilevel"/>
    <w:tmpl w:val="77207F74"/>
    <w:lvl w:ilvl="0" w:tplc="4D6CC0AC">
      <w:start w:val="1"/>
      <w:numFmt w:val="bullet"/>
      <w:lvlText w:val=""/>
      <w:lvlJc w:val="left"/>
      <w:pPr>
        <w:tabs>
          <w:tab w:val="num" w:pos="720"/>
        </w:tabs>
        <w:ind w:left="0" w:firstLine="0"/>
      </w:pPr>
      <w:rPr>
        <w:rFonts w:ascii="Symbol" w:hAnsi="Symbol"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20D734B"/>
    <w:multiLevelType w:val="hybridMultilevel"/>
    <w:tmpl w:val="ADA4EDAE"/>
    <w:lvl w:ilvl="0" w:tplc="95904028">
      <w:start w:val="1"/>
      <w:numFmt w:val="bullet"/>
      <w:lvlText w:val=""/>
      <w:lvlJc w:val="left"/>
      <w:pPr>
        <w:tabs>
          <w:tab w:val="num" w:pos="720"/>
        </w:tabs>
        <w:ind w:left="720" w:firstLine="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nsid w:val="5E13585D"/>
    <w:multiLevelType w:val="hybridMultilevel"/>
    <w:tmpl w:val="5A5A89AC"/>
    <w:lvl w:ilvl="0" w:tplc="B5307752">
      <w:start w:val="1"/>
      <w:numFmt w:val="bullet"/>
      <w:lvlText w:val=""/>
      <w:lvlJc w:val="left"/>
      <w:pPr>
        <w:tabs>
          <w:tab w:val="num" w:pos="720"/>
        </w:tabs>
        <w:ind w:left="720" w:firstLine="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nsid w:val="609A4D10"/>
    <w:multiLevelType w:val="multilevel"/>
    <w:tmpl w:val="C40E05F0"/>
    <w:lvl w:ilvl="0">
      <w:start w:val="1"/>
      <w:numFmt w:val="bullet"/>
      <w:lvlText w:val=""/>
      <w:lvlJc w:val="left"/>
      <w:pPr>
        <w:tabs>
          <w:tab w:val="num" w:pos="851"/>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4363B85"/>
    <w:multiLevelType w:val="hybridMultilevel"/>
    <w:tmpl w:val="3B0228D4"/>
    <w:lvl w:ilvl="0" w:tplc="635E695A">
      <w:start w:val="1"/>
      <w:numFmt w:val="bullet"/>
      <w:lvlText w:val=""/>
      <w:lvlJc w:val="left"/>
      <w:pPr>
        <w:tabs>
          <w:tab w:val="num" w:pos="720"/>
        </w:tabs>
        <w:ind w:left="720" w:hanging="720"/>
      </w:pPr>
      <w:rPr>
        <w:rFonts w:ascii="Symbol" w:hAnsi="Symbol"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97C77B3"/>
    <w:multiLevelType w:val="hybridMultilevel"/>
    <w:tmpl w:val="AF747018"/>
    <w:lvl w:ilvl="0" w:tplc="4D6CC0AC">
      <w:start w:val="1"/>
      <w:numFmt w:val="bullet"/>
      <w:lvlText w:val=""/>
      <w:lvlJc w:val="left"/>
      <w:pPr>
        <w:tabs>
          <w:tab w:val="num" w:pos="720"/>
        </w:tabs>
        <w:ind w:left="0" w:firstLine="0"/>
      </w:pPr>
      <w:rPr>
        <w:rFonts w:ascii="Symbol" w:hAnsi="Symbol"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nsid w:val="6B4F153A"/>
    <w:multiLevelType w:val="hybridMultilevel"/>
    <w:tmpl w:val="F7BA60AE"/>
    <w:lvl w:ilvl="0" w:tplc="635E695A">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9"/>
  </w:num>
  <w:num w:numId="3">
    <w:abstractNumId w:val="27"/>
  </w:num>
  <w:num w:numId="4">
    <w:abstractNumId w:val="9"/>
  </w:num>
  <w:num w:numId="5">
    <w:abstractNumId w:val="2"/>
  </w:num>
  <w:num w:numId="6">
    <w:abstractNumId w:val="13"/>
  </w:num>
  <w:num w:numId="7">
    <w:abstractNumId w:val="15"/>
  </w:num>
  <w:num w:numId="8">
    <w:abstractNumId w:val="26"/>
  </w:num>
  <w:num w:numId="9">
    <w:abstractNumId w:val="18"/>
  </w:num>
  <w:num w:numId="10">
    <w:abstractNumId w:val="28"/>
  </w:num>
  <w:num w:numId="11">
    <w:abstractNumId w:val="15"/>
  </w:num>
  <w:num w:numId="12">
    <w:abstractNumId w:val="16"/>
  </w:num>
  <w:num w:numId="13">
    <w:abstractNumId w:val="16"/>
  </w:num>
  <w:num w:numId="14">
    <w:abstractNumId w:val="23"/>
  </w:num>
  <w:num w:numId="15">
    <w:abstractNumId w:val="14"/>
  </w:num>
  <w:num w:numId="16">
    <w:abstractNumId w:val="14"/>
  </w:num>
  <w:num w:numId="17">
    <w:abstractNumId w:val="27"/>
  </w:num>
  <w:num w:numId="18">
    <w:abstractNumId w:val="9"/>
  </w:num>
  <w:num w:numId="19">
    <w:abstractNumId w:val="0"/>
  </w:num>
  <w:num w:numId="20">
    <w:abstractNumId w:val="27"/>
  </w:num>
  <w:num w:numId="21">
    <w:abstractNumId w:val="9"/>
  </w:num>
  <w:num w:numId="22">
    <w:abstractNumId w:val="27"/>
  </w:num>
  <w:num w:numId="23">
    <w:abstractNumId w:val="9"/>
  </w:num>
  <w:num w:numId="24">
    <w:abstractNumId w:val="8"/>
  </w:num>
  <w:num w:numId="25">
    <w:abstractNumId w:val="11"/>
  </w:num>
  <w:num w:numId="26">
    <w:abstractNumId w:val="22"/>
  </w:num>
  <w:num w:numId="27">
    <w:abstractNumId w:val="1"/>
  </w:num>
  <w:num w:numId="28">
    <w:abstractNumId w:val="25"/>
  </w:num>
  <w:num w:numId="29">
    <w:abstractNumId w:val="10"/>
  </w:num>
  <w:num w:numId="30">
    <w:abstractNumId w:val="20"/>
  </w:num>
  <w:num w:numId="31">
    <w:abstractNumId w:val="19"/>
  </w:num>
  <w:num w:numId="32">
    <w:abstractNumId w:val="4"/>
  </w:num>
  <w:num w:numId="33">
    <w:abstractNumId w:val="3"/>
  </w:num>
  <w:num w:numId="34">
    <w:abstractNumId w:val="17"/>
  </w:num>
  <w:num w:numId="35">
    <w:abstractNumId w:val="24"/>
  </w:num>
  <w:num w:numId="36">
    <w:abstractNumId w:val="5"/>
  </w:num>
  <w:num w:numId="37">
    <w:abstractNumId w:val="6"/>
  </w:num>
  <w:num w:numId="38">
    <w:abstractNumId w:val="7"/>
  </w:num>
  <w:num w:numId="39">
    <w:abstractNumId w:val="21"/>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8"/>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CFD"/>
    <w:rsid w:val="00007206"/>
    <w:rsid w:val="00094E7C"/>
    <w:rsid w:val="000B663A"/>
    <w:rsid w:val="000D6CB7"/>
    <w:rsid w:val="00124098"/>
    <w:rsid w:val="001475DB"/>
    <w:rsid w:val="00175341"/>
    <w:rsid w:val="001C379B"/>
    <w:rsid w:val="001E2737"/>
    <w:rsid w:val="001F4C58"/>
    <w:rsid w:val="001F73D7"/>
    <w:rsid w:val="002125F6"/>
    <w:rsid w:val="002504E7"/>
    <w:rsid w:val="00265897"/>
    <w:rsid w:val="00291989"/>
    <w:rsid w:val="003233DA"/>
    <w:rsid w:val="00347F46"/>
    <w:rsid w:val="0038239E"/>
    <w:rsid w:val="003C1C29"/>
    <w:rsid w:val="004827AE"/>
    <w:rsid w:val="004C0323"/>
    <w:rsid w:val="00597CFD"/>
    <w:rsid w:val="005B6542"/>
    <w:rsid w:val="005C3528"/>
    <w:rsid w:val="006353D3"/>
    <w:rsid w:val="00653693"/>
    <w:rsid w:val="0066650D"/>
    <w:rsid w:val="006C05F1"/>
    <w:rsid w:val="007D7E26"/>
    <w:rsid w:val="00816EEF"/>
    <w:rsid w:val="008D4ADF"/>
    <w:rsid w:val="00913530"/>
    <w:rsid w:val="009A4B68"/>
    <w:rsid w:val="00A2612F"/>
    <w:rsid w:val="00A330C5"/>
    <w:rsid w:val="00A658AD"/>
    <w:rsid w:val="00A75E8A"/>
    <w:rsid w:val="00A91746"/>
    <w:rsid w:val="00AC6B2E"/>
    <w:rsid w:val="00B32A58"/>
    <w:rsid w:val="00B41AA0"/>
    <w:rsid w:val="00BB6232"/>
    <w:rsid w:val="00CA3C29"/>
    <w:rsid w:val="00CB31D7"/>
    <w:rsid w:val="00CF5A7A"/>
    <w:rsid w:val="00D7341C"/>
    <w:rsid w:val="00DD3631"/>
    <w:rsid w:val="00E0140F"/>
    <w:rsid w:val="00F102CE"/>
    <w:rsid w:val="00F80559"/>
    <w:rsid w:val="00F87FFE"/>
    <w:rsid w:val="00FA4C16"/>
    <w:rsid w:val="00FC6909"/>
    <w:rsid w:val="00FF24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table" w:styleId="TableGrid">
    <w:name w:val="Table Grid"/>
    <w:basedOn w:val="TableNormal"/>
    <w:rsid w:val="00347F46"/>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6824</Words>
  <Characters>38900</Characters>
  <Application>Microsoft Office Word</Application>
  <DocSecurity>4</DocSecurity>
  <Lines>324</Lines>
  <Paragraphs>91</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0743910</vt:lpstr>
      <vt:lpstr>COMMITTEE ON THE RIGHTS OF THE CHILD</vt:lpstr>
      <vt:lpstr>CONSIDERATION OF REPORTS SUBMITTED BY STATES PARTIES 	UNDER ARTICLE 8, PARAGRAP</vt:lpstr>
      <vt:lpstr>    Initial reports of States parties due in 2007</vt:lpstr>
      <vt:lpstr>UNITED KINGDOM OF GREAT BRITAIN AND NORTHERN IRELAND*</vt:lpstr>
      <vt:lpstr>    Annexes</vt:lpstr>
      <vt:lpstr>    Introduction</vt:lpstr>
      <vt:lpstr>    Article 1</vt:lpstr>
      <vt:lpstr>    Participation in hostilities</vt:lpstr>
      <vt:lpstr>    Article 2</vt:lpstr>
      <vt:lpstr>    Compulsory recruitment</vt:lpstr>
      <vt:lpstr>    Article 3</vt:lpstr>
      <vt:lpstr>    Voluntary recruitment</vt:lpstr>
      <vt:lpstr>    Strength of British regular forces at 1 April 2007</vt:lpstr>
      <vt:lpstr>        Care and welfare</vt:lpstr>
      <vt:lpstr>        Safeguards</vt:lpstr>
      <vt:lpstr>        Recruiting processes</vt:lpstr>
      <vt:lpstr>        Medical examinations</vt:lpstr>
      <vt:lpstr>        Proof of age</vt:lpstr>
      <vt:lpstr>        Minimum service/early discharge </vt:lpstr>
      <vt:lpstr>        Military justice</vt:lpstr>
      <vt:lpstr>        Information made available to volunteers</vt:lpstr>
      <vt:lpstr>        Incentives/advertising</vt:lpstr>
      <vt:lpstr>        Welbeck - the Defence Sixth Form College</vt:lpstr>
      <vt:lpstr>        The Queen Victoria School and the Duke of York’s Royal Military School</vt:lpstr>
      <vt:lpstr>        Service Children’s Education (SCE)</vt:lpstr>
      <vt:lpstr>        The cadet corps</vt:lpstr>
      <vt:lpstr>    Article 4</vt:lpstr>
      <vt:lpstr>    Armed groups</vt:lpstr>
      <vt:lpstr>    Article 5</vt:lpstr>
      <vt:lpstr>    More favourable provisions</vt:lpstr>
      <vt:lpstr>    Article 6</vt:lpstr>
      <vt:lpstr>    Implementation and enforcement</vt:lpstr>
      <vt:lpstr>        Release from service</vt:lpstr>
      <vt:lpstr>    Article 7</vt:lpstr>
      <vt:lpstr>    Prevention, rehabilitation and social integration</vt:lpstr>
    </vt:vector>
  </TitlesOfParts>
  <Company>ONU</Company>
  <LinksUpToDate>false</LinksUpToDate>
  <CharactersWithSpaces>45633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0743910</dc:title>
  <dc:subject/>
  <dc:creator>pae</dc:creator>
  <cp:keywords>CRC/C/OPAC/GBR/1</cp:keywords>
  <dc:description>final, 17 pp</dc:description>
  <cp:lastModifiedBy>Admieng</cp:lastModifiedBy>
  <cp:revision>2</cp:revision>
  <cp:lastPrinted>2007-10-31T15:00:00Z</cp:lastPrinted>
  <dcterms:created xsi:type="dcterms:W3CDTF">2007-11-01T08:28:00Z</dcterms:created>
  <dcterms:modified xsi:type="dcterms:W3CDTF">2007-11-01T08:28:00Z</dcterms:modified>
</cp:coreProperties>
</file>