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52365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B97172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2E51B7" w:rsidRDefault="00EF0FEF" w:rsidP="00C26446">
            <w:pPr>
              <w:jc w:val="right"/>
            </w:pPr>
            <w:r w:rsidRPr="00EF0FEF">
              <w:rPr>
                <w:sz w:val="40"/>
              </w:rPr>
              <w:t>CERD</w:t>
            </w:r>
            <w:r>
              <w:t>/C/</w:t>
            </w:r>
            <w:r w:rsidR="00BE75D0">
              <w:t>8</w:t>
            </w:r>
            <w:r w:rsidR="00C26446">
              <w:t>3</w:t>
            </w:r>
            <w:r>
              <w:t>/2</w:t>
            </w:r>
          </w:p>
        </w:tc>
      </w:tr>
      <w:tr w:rsidR="0052365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Default="00523650" w:rsidP="003B4E47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0B4EF7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:rsidR="00523650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F0FEF" w:rsidRDefault="00EF0FEF" w:rsidP="00EF0FEF">
            <w:pPr>
              <w:spacing w:before="240" w:line="240" w:lineRule="exact"/>
            </w:pPr>
            <w:r>
              <w:t>Distr.: General</w:t>
            </w:r>
          </w:p>
          <w:p w:rsidR="00EF0FEF" w:rsidRDefault="00CC4FAC" w:rsidP="00C168D4">
            <w:pPr>
              <w:spacing w:line="240" w:lineRule="exact"/>
            </w:pPr>
            <w:r>
              <w:t xml:space="preserve">3 </w:t>
            </w:r>
            <w:r w:rsidR="00813EA2">
              <w:t>June</w:t>
            </w:r>
            <w:r w:rsidR="00C26446">
              <w:t xml:space="preserve"> </w:t>
            </w:r>
            <w:r w:rsidR="00457CB1">
              <w:t>201</w:t>
            </w:r>
            <w:r w:rsidR="00C26446">
              <w:t>3</w:t>
            </w:r>
          </w:p>
          <w:p w:rsidR="00EF0FEF" w:rsidRDefault="00EF0FEF" w:rsidP="00EF0FEF">
            <w:pPr>
              <w:spacing w:line="240" w:lineRule="exact"/>
            </w:pPr>
          </w:p>
          <w:p w:rsidR="00523650" w:rsidRDefault="00EF0FEF" w:rsidP="00EF0FEF">
            <w:pPr>
              <w:spacing w:line="240" w:lineRule="exact"/>
            </w:pPr>
            <w:r>
              <w:t>Original: English</w:t>
            </w:r>
          </w:p>
        </w:tc>
      </w:tr>
    </w:tbl>
    <w:p w:rsidR="00E915FF" w:rsidRDefault="00E915FF" w:rsidP="00457CB1">
      <w:pPr>
        <w:adjustRightInd w:val="0"/>
        <w:spacing w:before="120" w:line="240" w:lineRule="auto"/>
      </w:pPr>
      <w:r w:rsidRPr="00E915FF">
        <w:rPr>
          <w:b/>
          <w:sz w:val="24"/>
          <w:szCs w:val="24"/>
        </w:rPr>
        <w:t>Committee on the Elimination of Racial Discrimination</w:t>
      </w:r>
      <w:r w:rsidRPr="00E915FF">
        <w:rPr>
          <w:b/>
          <w:sz w:val="24"/>
          <w:szCs w:val="24"/>
        </w:rPr>
        <w:br/>
      </w:r>
      <w:r w:rsidR="00BE75D0">
        <w:rPr>
          <w:b/>
        </w:rPr>
        <w:t>Eight</w:t>
      </w:r>
      <w:r w:rsidR="008D3FAD">
        <w:rPr>
          <w:b/>
        </w:rPr>
        <w:t>y</w:t>
      </w:r>
      <w:r w:rsidR="00B8694A">
        <w:rPr>
          <w:b/>
        </w:rPr>
        <w:t>-</w:t>
      </w:r>
      <w:r w:rsidR="00B70D60">
        <w:rPr>
          <w:b/>
        </w:rPr>
        <w:t>third</w:t>
      </w:r>
      <w:r w:rsidR="00B70D60" w:rsidRPr="00E915FF">
        <w:rPr>
          <w:b/>
        </w:rPr>
        <w:t xml:space="preserve"> </w:t>
      </w:r>
      <w:r w:rsidRPr="00E915FF">
        <w:rPr>
          <w:b/>
        </w:rPr>
        <w:t>session</w:t>
      </w:r>
      <w:r w:rsidRPr="00E915FF">
        <w:rPr>
          <w:b/>
        </w:rPr>
        <w:br/>
      </w:r>
      <w:r w:rsidR="00813EA2">
        <w:t>12-3</w:t>
      </w:r>
      <w:r w:rsidR="00C26446">
        <w:t xml:space="preserve">0 August </w:t>
      </w:r>
      <w:r w:rsidR="005B621E">
        <w:t>2013</w:t>
      </w:r>
    </w:p>
    <w:p w:rsidR="00E915FF" w:rsidRDefault="00E915FF" w:rsidP="00E915FF">
      <w:pPr>
        <w:adjustRightInd w:val="0"/>
        <w:spacing w:line="240" w:lineRule="auto"/>
      </w:pPr>
      <w:r w:rsidRPr="005372B3">
        <w:t xml:space="preserve">Item </w:t>
      </w:r>
      <w:r w:rsidR="005B621E">
        <w:t>5</w:t>
      </w:r>
      <w:r w:rsidRPr="005372B3">
        <w:t xml:space="preserve"> of the provisional agenda</w:t>
      </w:r>
    </w:p>
    <w:p w:rsidR="000309C8" w:rsidRPr="0068390E" w:rsidRDefault="000309C8" w:rsidP="000309C8">
      <w:pPr>
        <w:adjustRightInd w:val="0"/>
        <w:spacing w:line="240" w:lineRule="auto"/>
        <w:rPr>
          <w:b/>
          <w:bCs/>
        </w:rPr>
      </w:pPr>
      <w:r w:rsidRPr="0068390E">
        <w:rPr>
          <w:b/>
          <w:bCs/>
        </w:rPr>
        <w:t xml:space="preserve">Submission of reports by States parties </w:t>
      </w:r>
    </w:p>
    <w:p w:rsidR="000309C8" w:rsidRPr="005372B3" w:rsidRDefault="000309C8" w:rsidP="000309C8">
      <w:pPr>
        <w:adjustRightInd w:val="0"/>
        <w:spacing w:line="240" w:lineRule="auto"/>
      </w:pPr>
      <w:r w:rsidRPr="0068390E">
        <w:rPr>
          <w:b/>
          <w:bCs/>
        </w:rPr>
        <w:t>under article 9, paragraph 1, of the Convention</w:t>
      </w:r>
    </w:p>
    <w:p w:rsidR="00E915FF" w:rsidRDefault="00E915FF" w:rsidP="00457CB1">
      <w:pPr>
        <w:pStyle w:val="HChG"/>
      </w:pPr>
      <w:r>
        <w:tab/>
      </w:r>
      <w:r>
        <w:tab/>
        <w:t xml:space="preserve">Status of submission of reports by </w:t>
      </w:r>
      <w:r w:rsidR="00595F8E">
        <w:t xml:space="preserve">States </w:t>
      </w:r>
      <w:r>
        <w:t>parties</w:t>
      </w:r>
      <w:r w:rsidR="00595F8E">
        <w:t xml:space="preserve"> </w:t>
      </w:r>
      <w:r>
        <w:t xml:space="preserve">under article 9, paragraph 1, of the </w:t>
      </w:r>
      <w:r w:rsidR="00595F8E">
        <w:t>Convention</w:t>
      </w:r>
    </w:p>
    <w:p w:rsidR="00E915FF" w:rsidRDefault="00E915FF" w:rsidP="00C77959">
      <w:pPr>
        <w:pStyle w:val="H1G"/>
      </w:pPr>
      <w:r>
        <w:tab/>
      </w:r>
      <w:r>
        <w:tab/>
        <w:t>Note by the Secretary-General</w:t>
      </w:r>
    </w:p>
    <w:p w:rsidR="00E915FF" w:rsidRDefault="00E915FF" w:rsidP="00457CB1">
      <w:pPr>
        <w:pStyle w:val="SingleTxtG"/>
      </w:pPr>
      <w:r>
        <w:tab/>
        <w:t>The present note contains information on the overall situation with regard to the submission of reports by States parties in accordance with article 9 of the Convention. Reports received and pending consideration by the Committee is listed in section A; reports the submission of which is due or overdue are listed in section B. The information contained in the pres</w:t>
      </w:r>
      <w:r w:rsidR="00C168D4">
        <w:t xml:space="preserve">ent note reflects status as at </w:t>
      </w:r>
      <w:r w:rsidR="00813EA2">
        <w:t>31</w:t>
      </w:r>
      <w:r w:rsidR="005B621E">
        <w:t xml:space="preserve"> </w:t>
      </w:r>
      <w:r w:rsidR="00C26446">
        <w:t>May 2013</w:t>
      </w:r>
      <w:r w:rsidR="0038790A">
        <w:t>.</w:t>
      </w:r>
    </w:p>
    <w:p w:rsidR="00C168D4" w:rsidRDefault="00E915FF" w:rsidP="00A405DB">
      <w:pPr>
        <w:pStyle w:val="H1G"/>
        <w:spacing w:after="360"/>
      </w:pPr>
      <w:r>
        <w:br w:type="page"/>
      </w:r>
      <w:r w:rsidR="00C168D4">
        <w:tab/>
        <w:t>A.</w:t>
      </w:r>
      <w:r w:rsidR="00C168D4">
        <w:tab/>
        <w:t>Reports received and pending consideration by the Committee</w:t>
      </w:r>
    </w:p>
    <w:tbl>
      <w:tblPr>
        <w:tblW w:w="0" w:type="auto"/>
        <w:tblInd w:w="108" w:type="dxa"/>
        <w:tblLook w:val="0000"/>
      </w:tblPr>
      <w:tblGrid>
        <w:gridCol w:w="2835"/>
        <w:gridCol w:w="6521"/>
      </w:tblGrid>
      <w:tr w:rsidR="001903D8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1903D8" w:rsidRDefault="001903D8" w:rsidP="002F3D80">
            <w:pPr>
              <w:rPr>
                <w:bCs/>
              </w:rPr>
            </w:pPr>
          </w:p>
        </w:tc>
        <w:tc>
          <w:tcPr>
            <w:tcW w:w="6521" w:type="dxa"/>
          </w:tcPr>
          <w:p w:rsidR="00EC656A" w:rsidRPr="00AE4682" w:rsidRDefault="00EC656A" w:rsidP="001903D8">
            <w:pPr>
              <w:rPr>
                <w:bCs/>
              </w:rPr>
            </w:pPr>
          </w:p>
        </w:tc>
      </w:tr>
      <w:tr w:rsidR="001903D8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1903D8" w:rsidRPr="00C66811" w:rsidRDefault="00EA4914" w:rsidP="00301ED5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Belarus</w:t>
                </w:r>
              </w:smartTag>
            </w:smartTag>
            <w:r w:rsidR="002F3D80" w:rsidRPr="005C407B">
              <w:rPr>
                <w:rStyle w:val="FootnoteReference"/>
                <w:bCs/>
                <w:sz w:val="20"/>
                <w:vertAlign w:val="baseline"/>
              </w:rPr>
              <w:footnoteReference w:customMarkFollows="1" w:id="2"/>
              <w:t>*</w:t>
            </w:r>
          </w:p>
        </w:tc>
        <w:tc>
          <w:tcPr>
            <w:tcW w:w="6521" w:type="dxa"/>
          </w:tcPr>
          <w:p w:rsidR="001903D8" w:rsidRPr="00AE4682" w:rsidRDefault="001903D8" w:rsidP="00C66811">
            <w:pPr>
              <w:rPr>
                <w:bCs/>
              </w:rPr>
            </w:pPr>
            <w:r w:rsidRPr="00AE4682">
              <w:rPr>
                <w:bCs/>
              </w:rPr>
              <w:t xml:space="preserve">Eighteenth to </w:t>
            </w:r>
            <w:r w:rsidR="00EA4914" w:rsidRPr="00AE4682">
              <w:rPr>
                <w:bCs/>
              </w:rPr>
              <w:t xml:space="preserve">nineteenth </w:t>
            </w:r>
            <w:r w:rsidRPr="00AE4682">
              <w:rPr>
                <w:bCs/>
              </w:rPr>
              <w:t xml:space="preserve">periodic reports due in </w:t>
            </w:r>
            <w:r w:rsidR="00EA4914" w:rsidRPr="00AE4682">
              <w:rPr>
                <w:bCs/>
              </w:rPr>
              <w:t>2008</w:t>
            </w:r>
            <w:r w:rsidRPr="00AE4682">
              <w:rPr>
                <w:bCs/>
              </w:rPr>
              <w:t>, submitted in 201</w:t>
            </w:r>
            <w:r w:rsidR="009903E1" w:rsidRPr="00AE4682">
              <w:rPr>
                <w:bCs/>
              </w:rPr>
              <w:t>2</w:t>
            </w:r>
            <w:r w:rsidRPr="00AE4682">
              <w:rPr>
                <w:bCs/>
              </w:rPr>
              <w:t xml:space="preserve"> (CERD/C/</w:t>
            </w:r>
            <w:r w:rsidR="002A3DB3" w:rsidRPr="00AE4682">
              <w:rPr>
                <w:bCs/>
              </w:rPr>
              <w:t>BLR</w:t>
            </w:r>
            <w:r w:rsidRPr="00AE4682">
              <w:rPr>
                <w:bCs/>
              </w:rPr>
              <w:t>/18-</w:t>
            </w:r>
            <w:r w:rsidR="002A3DB3" w:rsidRPr="00AE4682">
              <w:rPr>
                <w:bCs/>
              </w:rPr>
              <w:t>19</w:t>
            </w:r>
            <w:r w:rsidRPr="00AE4682">
              <w:rPr>
                <w:bCs/>
              </w:rPr>
              <w:t>)</w:t>
            </w:r>
          </w:p>
          <w:p w:rsidR="001903D8" w:rsidRPr="00AE4682" w:rsidRDefault="001903D8" w:rsidP="00494127">
            <w:pPr>
              <w:rPr>
                <w:bCs/>
              </w:rPr>
            </w:pPr>
          </w:p>
        </w:tc>
      </w:tr>
      <w:tr w:rsidR="009903E1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903E1" w:rsidRDefault="009903E1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Belgium</w:t>
                </w:r>
              </w:smartTag>
            </w:smartTag>
          </w:p>
        </w:tc>
        <w:tc>
          <w:tcPr>
            <w:tcW w:w="6521" w:type="dxa"/>
          </w:tcPr>
          <w:p w:rsidR="009903E1" w:rsidRPr="00AE4682" w:rsidRDefault="009903E1" w:rsidP="009903E1">
            <w:pPr>
              <w:rPr>
                <w:bCs/>
              </w:rPr>
            </w:pPr>
            <w:r w:rsidRPr="00AE4682">
              <w:rPr>
                <w:bCs/>
              </w:rPr>
              <w:t>Sixteenth to nineteenth periodic reports due in 2012, submitted in 2012 (CERD/C/BEL/16-19)</w:t>
            </w:r>
          </w:p>
          <w:p w:rsidR="00EC656A" w:rsidRPr="00AE4682" w:rsidRDefault="00EC656A" w:rsidP="009903E1">
            <w:pPr>
              <w:rPr>
                <w:bCs/>
              </w:rPr>
            </w:pPr>
          </w:p>
        </w:tc>
      </w:tr>
      <w:tr w:rsidR="00D3782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3782B" w:rsidRDefault="00EC656A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Burkina Faso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5568BD" w:rsidRDefault="00EC656A" w:rsidP="004E514C">
            <w:pPr>
              <w:ind w:left="567" w:hanging="567"/>
              <w:rPr>
                <w:bCs/>
              </w:rPr>
            </w:pPr>
            <w:r w:rsidRPr="00AE4682">
              <w:rPr>
                <w:bCs/>
              </w:rPr>
              <w:t xml:space="preserve">Twelfth to nineteenth periodic reports due in 2011, </w:t>
            </w:r>
            <w:r w:rsidR="005568BD">
              <w:rPr>
                <w:bCs/>
              </w:rPr>
              <w:t>submitted in 2012</w:t>
            </w:r>
          </w:p>
          <w:p w:rsidR="00D3782B" w:rsidRPr="00AE4682" w:rsidRDefault="00EC656A" w:rsidP="004E514C">
            <w:pPr>
              <w:ind w:left="567" w:hanging="567"/>
              <w:rPr>
                <w:bCs/>
              </w:rPr>
            </w:pPr>
            <w:r w:rsidRPr="00AE4682">
              <w:rPr>
                <w:bCs/>
              </w:rPr>
              <w:t>(CERD/C/BFA/12-19)</w:t>
            </w:r>
          </w:p>
          <w:p w:rsidR="00EC656A" w:rsidRPr="00AE4682" w:rsidRDefault="00EC656A" w:rsidP="004E514C">
            <w:pPr>
              <w:ind w:left="567" w:hanging="567"/>
              <w:rPr>
                <w:bCs/>
              </w:rPr>
            </w:pPr>
          </w:p>
        </w:tc>
      </w:tr>
      <w:tr w:rsidR="00E6134F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E6134F" w:rsidRDefault="00E6134F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Cameroon</w:t>
                </w:r>
              </w:smartTag>
            </w:smartTag>
          </w:p>
        </w:tc>
        <w:tc>
          <w:tcPr>
            <w:tcW w:w="6521" w:type="dxa"/>
          </w:tcPr>
          <w:p w:rsidR="00E6134F" w:rsidRPr="00AE4682" w:rsidRDefault="00E6134F" w:rsidP="00E6134F">
            <w:pPr>
              <w:ind w:left="567" w:hanging="567"/>
              <w:rPr>
                <w:bCs/>
              </w:rPr>
            </w:pPr>
            <w:r w:rsidRPr="00E6134F">
              <w:rPr>
                <w:bCs/>
              </w:rPr>
              <w:t>Nineteenth to twenty first periodic reports due in 2012, submitted in 201</w:t>
            </w:r>
            <w:r>
              <w:rPr>
                <w:bCs/>
              </w:rPr>
              <w:t>3</w:t>
            </w:r>
          </w:p>
        </w:tc>
      </w:tr>
      <w:tr w:rsidR="00E6134F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E6134F" w:rsidRDefault="00E6134F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E6134F" w:rsidRPr="00AE4682" w:rsidRDefault="00E6134F" w:rsidP="004E514C">
            <w:pPr>
              <w:ind w:left="567" w:hanging="567"/>
              <w:rPr>
                <w:bCs/>
              </w:rPr>
            </w:pPr>
            <w:r>
              <w:rPr>
                <w:bCs/>
              </w:rPr>
              <w:t>(CERD/C/CMR/19-21)</w:t>
            </w:r>
          </w:p>
        </w:tc>
      </w:tr>
      <w:tr w:rsidR="00B70D60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70D60" w:rsidRDefault="00B70D60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B70D60" w:rsidRDefault="00B70D60" w:rsidP="004E514C">
            <w:pPr>
              <w:ind w:left="567" w:hanging="567"/>
              <w:rPr>
                <w:bCs/>
              </w:rPr>
            </w:pPr>
          </w:p>
        </w:tc>
      </w:tr>
      <w:tr w:rsidR="00B925E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925ED" w:rsidRDefault="00B925ED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Chad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B925ED" w:rsidRPr="00AE4682" w:rsidRDefault="00B925ED" w:rsidP="00B925ED">
            <w:pPr>
              <w:rPr>
                <w:bCs/>
              </w:rPr>
            </w:pPr>
            <w:r w:rsidRPr="00AE4682">
              <w:rPr>
                <w:bCs/>
              </w:rPr>
              <w:t>Sixteenth to eighteenth periodic reports due in 2012, submitted in 2012 (CERD/C/TCD/16-18)</w:t>
            </w:r>
          </w:p>
          <w:p w:rsidR="002A3DB3" w:rsidRPr="00AE4682" w:rsidRDefault="002A3DB3" w:rsidP="00B925ED">
            <w:pPr>
              <w:rPr>
                <w:bCs/>
              </w:rPr>
            </w:pPr>
          </w:p>
        </w:tc>
      </w:tr>
      <w:tr w:rsidR="0022502A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22502A" w:rsidRDefault="0022502A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Chile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22502A" w:rsidRPr="00AE4682" w:rsidRDefault="004E3E23" w:rsidP="006011C2">
            <w:pPr>
              <w:rPr>
                <w:bCs/>
              </w:rPr>
            </w:pPr>
            <w:r w:rsidRPr="00AE4682">
              <w:t xml:space="preserve">Nineteenth to twenty first </w:t>
            </w:r>
            <w:r w:rsidRPr="00AE4682">
              <w:rPr>
                <w:bCs/>
              </w:rPr>
              <w:t>periodic reports due in 2012, submitted in 2012 (CERD/C/CHL/19-21)</w:t>
            </w:r>
          </w:p>
          <w:p w:rsidR="002A3DB3" w:rsidRPr="00AE4682" w:rsidRDefault="002A3DB3" w:rsidP="006011C2">
            <w:pPr>
              <w:rPr>
                <w:bCs/>
              </w:rPr>
            </w:pPr>
          </w:p>
        </w:tc>
      </w:tr>
      <w:tr w:rsidR="002A3DB3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2A3DB3" w:rsidRDefault="002A3DB3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Cyprus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2A3DB3" w:rsidRDefault="00B42DDB" w:rsidP="00B42DDB">
            <w:pPr>
              <w:rPr>
                <w:bCs/>
              </w:rPr>
            </w:pPr>
            <w:r w:rsidRPr="00AE4682">
              <w:rPr>
                <w:bCs/>
              </w:rPr>
              <w:t>Seven</w:t>
            </w:r>
            <w:r w:rsidR="0024375E" w:rsidRPr="00AE4682">
              <w:rPr>
                <w:bCs/>
              </w:rPr>
              <w:t>t</w:t>
            </w:r>
            <w:r w:rsidR="002A3DB3" w:rsidRPr="00AE4682">
              <w:rPr>
                <w:bCs/>
              </w:rPr>
              <w:t xml:space="preserve">eenth to </w:t>
            </w:r>
            <w:r w:rsidRPr="00AE4682">
              <w:rPr>
                <w:bCs/>
              </w:rPr>
              <w:t>twenty second</w:t>
            </w:r>
            <w:r w:rsidR="002A3DB3" w:rsidRPr="00AE4682">
              <w:rPr>
                <w:bCs/>
              </w:rPr>
              <w:t xml:space="preserve"> periodic reports due in 2008, submitted in 2012 (CERD/C/</w:t>
            </w:r>
            <w:r w:rsidR="00A44C73" w:rsidRPr="00AE4682">
              <w:rPr>
                <w:bCs/>
              </w:rPr>
              <w:t>CYP</w:t>
            </w:r>
            <w:r w:rsidR="002A3DB3" w:rsidRPr="00AE4682">
              <w:rPr>
                <w:bCs/>
              </w:rPr>
              <w:t>/1</w:t>
            </w:r>
            <w:r w:rsidRPr="00AE4682">
              <w:rPr>
                <w:bCs/>
              </w:rPr>
              <w:t>7</w:t>
            </w:r>
            <w:r w:rsidR="002A3DB3" w:rsidRPr="00AE4682">
              <w:rPr>
                <w:bCs/>
              </w:rPr>
              <w:t>-</w:t>
            </w:r>
            <w:r w:rsidRPr="00AE4682">
              <w:rPr>
                <w:bCs/>
              </w:rPr>
              <w:t>22</w:t>
            </w:r>
            <w:r w:rsidR="002A3DB3" w:rsidRPr="00AE4682">
              <w:rPr>
                <w:bCs/>
              </w:rPr>
              <w:t>)</w:t>
            </w:r>
          </w:p>
          <w:p w:rsidR="005568BD" w:rsidRPr="00AE4682" w:rsidRDefault="005568BD" w:rsidP="00B42DDB">
            <w:pPr>
              <w:rPr>
                <w:bCs/>
              </w:rPr>
            </w:pPr>
          </w:p>
        </w:tc>
      </w:tr>
      <w:tr w:rsidR="00955CFA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55CFA" w:rsidDel="002F3D80" w:rsidRDefault="00E57DA4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El Salvador</w:t>
                </w:r>
              </w:smartTag>
            </w:smartTag>
          </w:p>
        </w:tc>
        <w:tc>
          <w:tcPr>
            <w:tcW w:w="6521" w:type="dxa"/>
          </w:tcPr>
          <w:p w:rsidR="00955CFA" w:rsidRDefault="00E57DA4" w:rsidP="00E57DA4">
            <w:pPr>
              <w:rPr>
                <w:bCs/>
              </w:rPr>
            </w:pPr>
            <w:r w:rsidRPr="00E57DA4">
              <w:rPr>
                <w:bCs/>
              </w:rPr>
              <w:t>Sixteenth to</w:t>
            </w:r>
            <w:r>
              <w:rPr>
                <w:bCs/>
              </w:rPr>
              <w:t xml:space="preserve"> s</w:t>
            </w:r>
            <w:r w:rsidRPr="00E57DA4">
              <w:rPr>
                <w:bCs/>
              </w:rPr>
              <w:t>eventeenth</w:t>
            </w:r>
            <w:r>
              <w:rPr>
                <w:bCs/>
              </w:rPr>
              <w:t xml:space="preserve"> </w:t>
            </w:r>
            <w:r w:rsidRPr="00E57DA4">
              <w:rPr>
                <w:bCs/>
              </w:rPr>
              <w:t>periodic reports</w:t>
            </w:r>
            <w:r>
              <w:rPr>
                <w:bCs/>
              </w:rPr>
              <w:t xml:space="preserve"> due in </w:t>
            </w:r>
            <w:r w:rsidR="004A4889">
              <w:rPr>
                <w:bCs/>
              </w:rPr>
              <w:t>2012, submitted in 2013</w:t>
            </w:r>
          </w:p>
          <w:p w:rsidR="004A4889" w:rsidRPr="00AE4682" w:rsidDel="002F3D80" w:rsidRDefault="004A4889" w:rsidP="00E57DA4">
            <w:pPr>
              <w:rPr>
                <w:bCs/>
              </w:rPr>
            </w:pPr>
            <w:r>
              <w:rPr>
                <w:bCs/>
              </w:rPr>
              <w:t>(CERD/C/SLV/16-17)</w:t>
            </w:r>
          </w:p>
        </w:tc>
      </w:tr>
      <w:tr w:rsidR="00955CFA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955CFA" w:rsidDel="002F3D80" w:rsidRDefault="00955CFA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955CFA" w:rsidRPr="00AE4682" w:rsidDel="002F3D80" w:rsidRDefault="00955CFA" w:rsidP="006011C2">
            <w:pPr>
              <w:rPr>
                <w:bCs/>
              </w:rPr>
            </w:pPr>
          </w:p>
        </w:tc>
      </w:tr>
      <w:tr w:rsidR="00D001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00152" w:rsidDel="002F3D80" w:rsidRDefault="00D00152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Estonia</w:t>
                </w:r>
              </w:smartTag>
            </w:smartTag>
          </w:p>
        </w:tc>
        <w:tc>
          <w:tcPr>
            <w:tcW w:w="6521" w:type="dxa"/>
          </w:tcPr>
          <w:p w:rsidR="00D00152" w:rsidRDefault="00D00152" w:rsidP="006011C2">
            <w:pPr>
              <w:rPr>
                <w:bCs/>
              </w:rPr>
            </w:pPr>
            <w:r>
              <w:rPr>
                <w:bCs/>
              </w:rPr>
              <w:t xml:space="preserve">Tenth to eleventh </w:t>
            </w:r>
            <w:r w:rsidRPr="00D00152">
              <w:rPr>
                <w:bCs/>
              </w:rPr>
              <w:t>periodic reports due in 2012, submitted in 2013</w:t>
            </w:r>
          </w:p>
          <w:p w:rsidR="00D00152" w:rsidRPr="00AE4682" w:rsidDel="002F3D80" w:rsidRDefault="00D00152" w:rsidP="006011C2">
            <w:pPr>
              <w:rPr>
                <w:bCs/>
              </w:rPr>
            </w:pPr>
            <w:r>
              <w:rPr>
                <w:bCs/>
              </w:rPr>
              <w:t>(</w:t>
            </w:r>
            <w:r w:rsidRPr="00D00152">
              <w:rPr>
                <w:bCs/>
              </w:rPr>
              <w:t>CERD/C/EST/10-11</w:t>
            </w:r>
            <w:r>
              <w:rPr>
                <w:bCs/>
              </w:rPr>
              <w:t>)</w:t>
            </w: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D87D46" w:rsidRDefault="00D87D46" w:rsidP="006011C2">
            <w:pPr>
              <w:rPr>
                <w:bCs/>
              </w:rPr>
            </w:pP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France</w:t>
                </w:r>
              </w:smartTag>
            </w:smartTag>
          </w:p>
        </w:tc>
        <w:tc>
          <w:tcPr>
            <w:tcW w:w="6521" w:type="dxa"/>
          </w:tcPr>
          <w:p w:rsidR="00D87D46" w:rsidRDefault="00D87D46" w:rsidP="006011C2">
            <w:pPr>
              <w:rPr>
                <w:bCs/>
              </w:rPr>
            </w:pPr>
            <w:r>
              <w:rPr>
                <w:bCs/>
              </w:rPr>
              <w:t xml:space="preserve">Twentieth and twenty-first </w:t>
            </w:r>
            <w:r w:rsidRPr="00D87D46">
              <w:rPr>
                <w:bCs/>
              </w:rPr>
              <w:t>periodic reports due in 2012, submitted in 2013</w:t>
            </w:r>
          </w:p>
        </w:tc>
      </w:tr>
      <w:tr w:rsidR="00D87D46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D87D46" w:rsidRDefault="00D87D46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D87D46" w:rsidRDefault="00D87D46" w:rsidP="006011C2">
            <w:pPr>
              <w:rPr>
                <w:bCs/>
              </w:rPr>
            </w:pPr>
            <w:r>
              <w:rPr>
                <w:bCs/>
              </w:rPr>
              <w:t>/CERD/C/FRA/20-21)</w:t>
            </w:r>
          </w:p>
        </w:tc>
      </w:tr>
      <w:tr w:rsidR="0086550B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86550B" w:rsidRDefault="0086550B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86550B" w:rsidRDefault="0086550B" w:rsidP="006011C2">
            <w:pPr>
              <w:rPr>
                <w:bCs/>
              </w:rPr>
            </w:pP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Germany</w:t>
                </w:r>
              </w:smartTag>
            </w:smartTag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  <w:r>
              <w:rPr>
                <w:bCs/>
              </w:rPr>
              <w:t xml:space="preserve">Nineteenth to twenty-second </w:t>
            </w:r>
            <w:r w:rsidRPr="007A7115">
              <w:rPr>
                <w:bCs/>
              </w:rPr>
              <w:t>periodic reports due in 2012, submitted in 2013</w:t>
            </w:r>
          </w:p>
          <w:p w:rsidR="007A7115" w:rsidRDefault="007A7115" w:rsidP="006011C2">
            <w:pPr>
              <w:rPr>
                <w:bCs/>
              </w:rPr>
            </w:pPr>
            <w:r>
              <w:rPr>
                <w:bCs/>
              </w:rPr>
              <w:t>(</w:t>
            </w:r>
            <w:r w:rsidRPr="007A7115">
              <w:rPr>
                <w:bCs/>
              </w:rPr>
              <w:t>CERD/C/DEU/19-22</w:t>
            </w:r>
            <w:r>
              <w:rPr>
                <w:bCs/>
              </w:rPr>
              <w:t>)</w:t>
            </w: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1259B7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Guatemala</w:t>
                </w:r>
              </w:smartTag>
            </w:smartTag>
          </w:p>
        </w:tc>
        <w:tc>
          <w:tcPr>
            <w:tcW w:w="6521" w:type="dxa"/>
          </w:tcPr>
          <w:p w:rsidR="007A7115" w:rsidRDefault="001259B7" w:rsidP="001259B7">
            <w:pPr>
              <w:rPr>
                <w:bCs/>
              </w:rPr>
            </w:pPr>
            <w:r>
              <w:rPr>
                <w:bCs/>
              </w:rPr>
              <w:t xml:space="preserve">Fourteenth to fifteenth </w:t>
            </w:r>
            <w:r w:rsidRPr="001259B7">
              <w:rPr>
                <w:bCs/>
              </w:rPr>
              <w:t>periodic reports due in 201</w:t>
            </w:r>
            <w:r>
              <w:rPr>
                <w:bCs/>
              </w:rPr>
              <w:t>3</w:t>
            </w:r>
            <w:r w:rsidRPr="001259B7">
              <w:rPr>
                <w:bCs/>
              </w:rPr>
              <w:t>, submitted in 2013</w:t>
            </w:r>
          </w:p>
          <w:p w:rsidR="001259B7" w:rsidRDefault="001259B7" w:rsidP="001259B7">
            <w:pPr>
              <w:rPr>
                <w:bCs/>
              </w:rPr>
            </w:pPr>
            <w:r>
              <w:rPr>
                <w:bCs/>
              </w:rPr>
              <w:t>(</w:t>
            </w:r>
            <w:r w:rsidRPr="001259B7">
              <w:rPr>
                <w:bCs/>
              </w:rPr>
              <w:t>CERD/C/GTM/14-15</w:t>
            </w:r>
            <w:r>
              <w:rPr>
                <w:bCs/>
              </w:rPr>
              <w:t>)</w:t>
            </w:r>
          </w:p>
        </w:tc>
      </w:tr>
      <w:tr w:rsidR="007A7115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A7115" w:rsidRDefault="007A7115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7A7115" w:rsidRDefault="007A7115" w:rsidP="006011C2">
            <w:pPr>
              <w:rPr>
                <w:bCs/>
              </w:rPr>
            </w:pPr>
          </w:p>
        </w:tc>
      </w:tr>
      <w:tr w:rsidR="0044724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4724D" w:rsidRDefault="0044724D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Honduras</w:t>
                </w:r>
              </w:smartTag>
            </w:smartTag>
          </w:p>
        </w:tc>
        <w:tc>
          <w:tcPr>
            <w:tcW w:w="6521" w:type="dxa"/>
          </w:tcPr>
          <w:p w:rsidR="0044724D" w:rsidRDefault="0044724D" w:rsidP="0044724D">
            <w:pPr>
              <w:rPr>
                <w:bCs/>
              </w:rPr>
            </w:pPr>
            <w:r>
              <w:rPr>
                <w:bCs/>
              </w:rPr>
              <w:t xml:space="preserve">First to fifth </w:t>
            </w:r>
            <w:r w:rsidRPr="0044724D">
              <w:rPr>
                <w:bCs/>
              </w:rPr>
              <w:t>periodic reports due in 201</w:t>
            </w:r>
            <w:r>
              <w:rPr>
                <w:bCs/>
              </w:rPr>
              <w:t>1</w:t>
            </w:r>
            <w:r w:rsidRPr="0044724D">
              <w:rPr>
                <w:bCs/>
              </w:rPr>
              <w:t>, submitted in 201</w:t>
            </w:r>
            <w:r>
              <w:rPr>
                <w:bCs/>
              </w:rPr>
              <w:t>2</w:t>
            </w:r>
          </w:p>
          <w:p w:rsidR="0044724D" w:rsidRDefault="0044724D" w:rsidP="0044724D">
            <w:pPr>
              <w:rPr>
                <w:bCs/>
              </w:rPr>
            </w:pPr>
            <w:r>
              <w:rPr>
                <w:bCs/>
              </w:rPr>
              <w:t>(</w:t>
            </w:r>
            <w:r w:rsidRPr="0044724D">
              <w:rPr>
                <w:bCs/>
              </w:rPr>
              <w:t>CERD/C/HND/1-5</w:t>
            </w:r>
            <w:r>
              <w:rPr>
                <w:bCs/>
              </w:rPr>
              <w:t>)</w:t>
            </w:r>
          </w:p>
        </w:tc>
      </w:tr>
      <w:tr w:rsidR="0044724D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44724D" w:rsidRDefault="0044724D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44724D" w:rsidRDefault="0044724D" w:rsidP="006011C2">
            <w:pPr>
              <w:rPr>
                <w:bCs/>
              </w:rPr>
            </w:pPr>
          </w:p>
        </w:tc>
      </w:tr>
      <w:tr w:rsidR="00F50529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F50529" w:rsidRDefault="00F50529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Jamaica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F50529" w:rsidRPr="00AE4682" w:rsidRDefault="00F50529" w:rsidP="006A0E26">
            <w:pPr>
              <w:rPr>
                <w:bCs/>
              </w:rPr>
            </w:pPr>
            <w:r w:rsidRPr="00AE4682">
              <w:rPr>
                <w:bCs/>
              </w:rPr>
              <w:t>Sixteenth to twentieth periodic reports due in 20</w:t>
            </w:r>
            <w:r w:rsidR="006A0E26" w:rsidRPr="00AE4682">
              <w:rPr>
                <w:bCs/>
              </w:rPr>
              <w:t>08</w:t>
            </w:r>
            <w:r w:rsidRPr="00AE4682">
              <w:rPr>
                <w:bCs/>
              </w:rPr>
              <w:t>, submitted in 2012 (CERD/C/</w:t>
            </w:r>
            <w:r w:rsidR="006A0E26" w:rsidRPr="00AE4682">
              <w:rPr>
                <w:bCs/>
              </w:rPr>
              <w:t>JAM</w:t>
            </w:r>
            <w:r w:rsidRPr="00AE4682">
              <w:rPr>
                <w:bCs/>
              </w:rPr>
              <w:t>/16-</w:t>
            </w:r>
            <w:r w:rsidR="006A0E26" w:rsidRPr="00AE4682">
              <w:rPr>
                <w:bCs/>
              </w:rPr>
              <w:t>20</w:t>
            </w:r>
            <w:r w:rsidRPr="00AE4682">
              <w:rPr>
                <w:bCs/>
              </w:rPr>
              <w:t>)</w:t>
            </w:r>
          </w:p>
          <w:p w:rsidR="006A0E26" w:rsidRPr="00AE4682" w:rsidRDefault="006A0E26" w:rsidP="006A0E26">
            <w:pPr>
              <w:rPr>
                <w:bCs/>
              </w:rPr>
            </w:pPr>
          </w:p>
        </w:tc>
      </w:tr>
      <w:tr w:rsidR="00B31C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31C52" w:rsidRDefault="00B31C52" w:rsidP="006011C2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Japan</w:t>
                </w:r>
              </w:smartTag>
            </w:smartTag>
          </w:p>
        </w:tc>
        <w:tc>
          <w:tcPr>
            <w:tcW w:w="6521" w:type="dxa"/>
          </w:tcPr>
          <w:p w:rsidR="00B31C52" w:rsidRDefault="00B31C52" w:rsidP="00B31C52">
            <w:pPr>
              <w:rPr>
                <w:bCs/>
              </w:rPr>
            </w:pPr>
            <w:r>
              <w:rPr>
                <w:bCs/>
              </w:rPr>
              <w:t xml:space="preserve">Seventh to ninth </w:t>
            </w:r>
            <w:r w:rsidRPr="00B31C52">
              <w:rPr>
                <w:bCs/>
              </w:rPr>
              <w:t>periodic reports due in 201</w:t>
            </w:r>
            <w:r>
              <w:rPr>
                <w:bCs/>
              </w:rPr>
              <w:t>3</w:t>
            </w:r>
            <w:r w:rsidRPr="00B31C52">
              <w:rPr>
                <w:bCs/>
              </w:rPr>
              <w:t>, submitted in 2013</w:t>
            </w:r>
          </w:p>
          <w:p w:rsidR="00B31C52" w:rsidRPr="00AE4682" w:rsidRDefault="00B31C52" w:rsidP="00B31C52">
            <w:pPr>
              <w:rPr>
                <w:bCs/>
              </w:rPr>
            </w:pPr>
            <w:r>
              <w:rPr>
                <w:bCs/>
              </w:rPr>
              <w:t>(</w:t>
            </w:r>
            <w:r w:rsidRPr="00B31C52">
              <w:rPr>
                <w:bCs/>
              </w:rPr>
              <w:t>CERD/C/JPN/7-9</w:t>
            </w:r>
            <w:r>
              <w:rPr>
                <w:bCs/>
              </w:rPr>
              <w:t>)</w:t>
            </w:r>
          </w:p>
        </w:tc>
      </w:tr>
      <w:tr w:rsidR="00B31C52" w:rsidTr="006011C2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B31C52" w:rsidRDefault="00B31C52" w:rsidP="006011C2">
            <w:pPr>
              <w:rPr>
                <w:bCs/>
              </w:rPr>
            </w:pPr>
          </w:p>
        </w:tc>
        <w:tc>
          <w:tcPr>
            <w:tcW w:w="6521" w:type="dxa"/>
          </w:tcPr>
          <w:p w:rsidR="00B31C52" w:rsidRPr="00AE4682" w:rsidRDefault="00B31C52" w:rsidP="006A0E26">
            <w:pPr>
              <w:rPr>
                <w:bCs/>
              </w:rPr>
            </w:pPr>
          </w:p>
        </w:tc>
      </w:tr>
      <w:tr w:rsidR="00F5052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50529" w:rsidRDefault="00F50529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Kazakhstan</w:t>
                </w:r>
              </w:smartTag>
            </w:smartTag>
          </w:p>
        </w:tc>
        <w:tc>
          <w:tcPr>
            <w:tcW w:w="6521" w:type="dxa"/>
          </w:tcPr>
          <w:p w:rsidR="00F50529" w:rsidRPr="00AE4682" w:rsidRDefault="00F50529" w:rsidP="00F50529">
            <w:pPr>
              <w:rPr>
                <w:bCs/>
              </w:rPr>
            </w:pPr>
            <w:r w:rsidRPr="00AE4682">
              <w:rPr>
                <w:bCs/>
              </w:rPr>
              <w:t>Sixth to seventh periodic reports due in 2012, submitted in 2012 (CERD/C/KAZ/6-7)</w:t>
            </w:r>
          </w:p>
          <w:p w:rsidR="006A0E26" w:rsidRPr="00AE4682" w:rsidRDefault="006A0E26" w:rsidP="00F50529">
            <w:pPr>
              <w:rPr>
                <w:bCs/>
              </w:rPr>
            </w:pPr>
          </w:p>
        </w:tc>
      </w:tr>
      <w:tr w:rsidR="002A401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2A4015" w:rsidDel="002F3D80" w:rsidRDefault="002A401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2A4015">
                  <w:rPr>
                    <w:bCs/>
                  </w:rPr>
                  <w:t>Luxembourg</w:t>
                </w:r>
              </w:smartTag>
            </w:smartTag>
          </w:p>
        </w:tc>
        <w:tc>
          <w:tcPr>
            <w:tcW w:w="6521" w:type="dxa"/>
          </w:tcPr>
          <w:p w:rsidR="002A4015" w:rsidRDefault="002A4015" w:rsidP="002A4015">
            <w:r>
              <w:t xml:space="preserve">Fourteenth to seventeenth </w:t>
            </w:r>
            <w:r w:rsidRPr="002A4015">
              <w:t>periodic reports due in 201</w:t>
            </w:r>
            <w:r>
              <w:t>1</w:t>
            </w:r>
            <w:r w:rsidRPr="002A4015">
              <w:t>, submitted in 2013</w:t>
            </w:r>
          </w:p>
          <w:p w:rsidR="002A4015" w:rsidRPr="00AE4682" w:rsidDel="002F3D80" w:rsidRDefault="002A4015" w:rsidP="002A4015">
            <w:r>
              <w:t>(</w:t>
            </w:r>
            <w:r w:rsidRPr="002A4015">
              <w:t>CERD/C/LUX/14-17</w:t>
            </w:r>
            <w:r>
              <w:t>)</w:t>
            </w:r>
          </w:p>
        </w:tc>
      </w:tr>
      <w:tr w:rsidR="002A401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2A4015" w:rsidDel="002F3D80" w:rsidRDefault="002A401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2A4015" w:rsidRPr="00AE4682" w:rsidDel="002F3D80" w:rsidRDefault="002A4015" w:rsidP="00B8722F"/>
        </w:tc>
      </w:tr>
      <w:tr w:rsidR="006A0E26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6A0E26" w:rsidRDefault="006A0E26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A0E26">
                  <w:rPr>
                    <w:bCs/>
                  </w:rPr>
                  <w:t>Montenegro</w:t>
                </w:r>
              </w:smartTag>
            </w:smartTag>
          </w:p>
        </w:tc>
        <w:tc>
          <w:tcPr>
            <w:tcW w:w="6521" w:type="dxa"/>
          </w:tcPr>
          <w:p w:rsidR="006A0E26" w:rsidRPr="00AE4682" w:rsidRDefault="0024375E" w:rsidP="004F625D">
            <w:pPr>
              <w:rPr>
                <w:bCs/>
              </w:rPr>
            </w:pPr>
            <w:r w:rsidRPr="00AE4682">
              <w:rPr>
                <w:bCs/>
              </w:rPr>
              <w:t>Second to third periodic reports of States Parties due in 2011, submitted in 2012 (CERD/C/MNE/2-3)</w:t>
            </w:r>
          </w:p>
          <w:p w:rsidR="0024375E" w:rsidRPr="00AE4682" w:rsidRDefault="0024375E" w:rsidP="004F625D">
            <w:pPr>
              <w:rPr>
                <w:bCs/>
              </w:rPr>
            </w:pPr>
          </w:p>
        </w:tc>
      </w:tr>
      <w:tr w:rsidR="00777245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77245" w:rsidRPr="006A0E26" w:rsidRDefault="00777245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Peru</w:t>
                </w:r>
              </w:smartTag>
            </w:smartTag>
          </w:p>
        </w:tc>
        <w:tc>
          <w:tcPr>
            <w:tcW w:w="6521" w:type="dxa"/>
          </w:tcPr>
          <w:p w:rsidR="00777245" w:rsidRPr="00AE4682" w:rsidRDefault="00777245" w:rsidP="00777245">
            <w:pPr>
              <w:rPr>
                <w:bCs/>
              </w:rPr>
            </w:pPr>
            <w:r>
              <w:rPr>
                <w:bCs/>
              </w:rPr>
              <w:t xml:space="preserve">Eighteenth to twenty-first </w:t>
            </w:r>
            <w:r w:rsidRPr="00777245">
              <w:rPr>
                <w:bCs/>
              </w:rPr>
              <w:t>periodic reports due in 201</w:t>
            </w:r>
            <w:r>
              <w:rPr>
                <w:bCs/>
              </w:rPr>
              <w:t>2</w:t>
            </w:r>
            <w:r w:rsidRPr="00777245">
              <w:rPr>
                <w:bCs/>
              </w:rPr>
              <w:t>, submitted in 2013</w:t>
            </w:r>
          </w:p>
        </w:tc>
      </w:tr>
      <w:tr w:rsidR="00777245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777245" w:rsidRPr="006A0E26" w:rsidRDefault="00777245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777245" w:rsidRPr="00AE4682" w:rsidRDefault="00777245" w:rsidP="004F625D">
            <w:pPr>
              <w:rPr>
                <w:bCs/>
              </w:rPr>
            </w:pPr>
          </w:p>
        </w:tc>
      </w:tr>
      <w:tr w:rsidR="0024375E" w:rsidRPr="00B8694A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24375E" w:rsidRDefault="0024375E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Poland</w:t>
                </w:r>
              </w:smartTag>
            </w:smartTag>
          </w:p>
        </w:tc>
        <w:tc>
          <w:tcPr>
            <w:tcW w:w="6521" w:type="dxa"/>
          </w:tcPr>
          <w:p w:rsidR="0024375E" w:rsidRPr="00AE4682" w:rsidRDefault="0024375E" w:rsidP="004F625D">
            <w:pPr>
              <w:rPr>
                <w:bCs/>
              </w:rPr>
            </w:pPr>
            <w:r w:rsidRPr="00AE4682">
              <w:rPr>
                <w:bCs/>
              </w:rPr>
              <w:t>Twentieth to twenty first periodic reports due in 2012, submitted in 2012 (CERD/C/POL/20-21)</w:t>
            </w:r>
          </w:p>
          <w:p w:rsidR="0024375E" w:rsidRPr="00AE4682" w:rsidRDefault="0024375E" w:rsidP="004F625D">
            <w:pPr>
              <w:rPr>
                <w:bCs/>
              </w:rPr>
            </w:pPr>
          </w:p>
        </w:tc>
      </w:tr>
      <w:tr w:rsidR="00FB2A0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B2A09" w:rsidRDefault="00FB2A09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Sweden</w:t>
                </w:r>
              </w:smartTag>
            </w:smartTag>
            <w:r w:rsidR="002F3D80">
              <w:rPr>
                <w:bCs/>
              </w:rPr>
              <w:t>*</w:t>
            </w:r>
          </w:p>
        </w:tc>
        <w:tc>
          <w:tcPr>
            <w:tcW w:w="6521" w:type="dxa"/>
          </w:tcPr>
          <w:p w:rsidR="00FB2A09" w:rsidRPr="00AE4682" w:rsidRDefault="00FB2A09" w:rsidP="00FB2A09">
            <w:pPr>
              <w:rPr>
                <w:bCs/>
              </w:rPr>
            </w:pPr>
            <w:r w:rsidRPr="00AE4682">
              <w:t xml:space="preserve">Nineteenth to twenty first </w:t>
            </w:r>
            <w:r w:rsidRPr="00AE4682">
              <w:rPr>
                <w:bCs/>
              </w:rPr>
              <w:t>periodic reports due in 2012, submitted in 2012 (CERD/C/SWE/19-21)</w:t>
            </w:r>
          </w:p>
          <w:p w:rsidR="00FB2A09" w:rsidRPr="00AE4682" w:rsidRDefault="00FB2A09" w:rsidP="00FB2A09">
            <w:pPr>
              <w:rPr>
                <w:bCs/>
              </w:rPr>
            </w:pPr>
          </w:p>
        </w:tc>
      </w:tr>
      <w:tr w:rsidR="009D35DF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9D35DF" w:rsidRDefault="009D35DF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9D35DF">
                  <w:rPr>
                    <w:bCs/>
                  </w:rPr>
                  <w:t>Switzerland</w:t>
                </w:r>
              </w:smartTag>
            </w:smartTag>
          </w:p>
        </w:tc>
        <w:tc>
          <w:tcPr>
            <w:tcW w:w="6521" w:type="dxa"/>
          </w:tcPr>
          <w:p w:rsidR="009D35DF" w:rsidRDefault="009D35DF" w:rsidP="00FB2A09">
            <w:r>
              <w:t xml:space="preserve">Seventh to ninth </w:t>
            </w:r>
            <w:r w:rsidRPr="009D35DF">
              <w:t>periodic reports due in 2012, submitted in 2012</w:t>
            </w:r>
          </w:p>
          <w:p w:rsidR="009D35DF" w:rsidRPr="00AE4682" w:rsidRDefault="009D35DF" w:rsidP="00FB2A09">
            <w:r>
              <w:t>(</w:t>
            </w:r>
            <w:r w:rsidRPr="009D35DF">
              <w:t>CERD/C/CHE/7-9</w:t>
            </w:r>
            <w:r>
              <w:t>)</w:t>
            </w:r>
          </w:p>
        </w:tc>
      </w:tr>
      <w:tr w:rsidR="009D35DF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9D35DF" w:rsidRDefault="009D35DF" w:rsidP="00C168D4">
            <w:pPr>
              <w:rPr>
                <w:bCs/>
              </w:rPr>
            </w:pPr>
          </w:p>
        </w:tc>
        <w:tc>
          <w:tcPr>
            <w:tcW w:w="6521" w:type="dxa"/>
          </w:tcPr>
          <w:p w:rsidR="009D35DF" w:rsidRPr="00AE4682" w:rsidRDefault="009D35DF" w:rsidP="00FB2A09"/>
        </w:tc>
      </w:tr>
      <w:tr w:rsidR="00FB2A09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FB2A09" w:rsidRDefault="00FB2A09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Uzbekistan</w:t>
                </w:r>
              </w:smartTag>
            </w:smartTag>
          </w:p>
        </w:tc>
        <w:tc>
          <w:tcPr>
            <w:tcW w:w="6521" w:type="dxa"/>
          </w:tcPr>
          <w:p w:rsidR="00301ED5" w:rsidRPr="00AE4682" w:rsidRDefault="00FB2A09" w:rsidP="00301ED5">
            <w:pPr>
              <w:rPr>
                <w:bCs/>
              </w:rPr>
            </w:pPr>
            <w:r w:rsidRPr="00AE4682">
              <w:t xml:space="preserve">Eight to ninth </w:t>
            </w:r>
            <w:r w:rsidRPr="00AE4682">
              <w:rPr>
                <w:bCs/>
              </w:rPr>
              <w:t>periodic reports due in 2012, submitted in 2012 (CERD/C/</w:t>
            </w:r>
            <w:r w:rsidR="00301ED5" w:rsidRPr="00AE4682">
              <w:rPr>
                <w:bCs/>
              </w:rPr>
              <w:t>UZB</w:t>
            </w:r>
            <w:r w:rsidRPr="00AE4682">
              <w:rPr>
                <w:bCs/>
              </w:rPr>
              <w:t>/</w:t>
            </w:r>
            <w:r w:rsidR="00301ED5" w:rsidRPr="00AE4682">
              <w:rPr>
                <w:bCs/>
              </w:rPr>
              <w:t>8-9)</w:t>
            </w:r>
          </w:p>
          <w:p w:rsidR="00FB2A09" w:rsidRPr="00AE4682" w:rsidRDefault="00FB2A09" w:rsidP="00301ED5"/>
        </w:tc>
      </w:tr>
      <w:tr w:rsidR="00301ED5" w:rsidRPr="00B8694A" w:rsidTr="004F625D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2835" w:type="dxa"/>
          </w:tcPr>
          <w:p w:rsidR="00301ED5" w:rsidRDefault="00301ED5" w:rsidP="00C168D4">
            <w:pPr>
              <w:rPr>
                <w:bCs/>
              </w:rPr>
            </w:pPr>
            <w:smartTag w:uri="urn:schemas-microsoft-com:office:smarttags" w:element="country-region">
              <w:r>
                <w:rPr>
                  <w:bCs/>
                </w:rPr>
                <w:t>Venezuela</w:t>
              </w:r>
            </w:smartTag>
            <w:r w:rsidR="00372DE8">
              <w:rPr>
                <w:bCs/>
              </w:rPr>
              <w:t xml:space="preserve"> </w:t>
            </w:r>
            <w:r w:rsidR="00372DE8" w:rsidRPr="00372DE8">
              <w:rPr>
                <w:bCs/>
              </w:rPr>
              <w:t>(</w:t>
            </w:r>
            <w:smartTag w:uri="urn:schemas-microsoft-com:office:smarttags" w:element="place">
              <w:smartTag w:uri="urn:schemas-microsoft-com:office:smarttags" w:element="PlaceName">
                <w:r w:rsidR="00372DE8" w:rsidRPr="00372DE8">
                  <w:rPr>
                    <w:bCs/>
                  </w:rPr>
                  <w:t>Bolivarian</w:t>
                </w:r>
              </w:smartTag>
              <w:r w:rsidR="00372DE8" w:rsidRPr="00372DE8">
                <w:rPr>
                  <w:bCs/>
                </w:rPr>
                <w:t xml:space="preserve"> </w:t>
              </w:r>
              <w:smartTag w:uri="urn:schemas-microsoft-com:office:smarttags" w:element="PlaceType">
                <w:r w:rsidR="00372DE8" w:rsidRPr="00372DE8">
                  <w:rPr>
                    <w:bCs/>
                  </w:rPr>
                  <w:t>Republic</w:t>
                </w:r>
              </w:smartTag>
            </w:smartTag>
            <w:r w:rsidR="00372DE8" w:rsidRPr="00372DE8">
              <w:rPr>
                <w:bCs/>
              </w:rPr>
              <w:t xml:space="preserve"> of)</w:t>
            </w:r>
            <w:r w:rsidR="00955CFA">
              <w:rPr>
                <w:bCs/>
              </w:rPr>
              <w:t>*</w:t>
            </w:r>
          </w:p>
        </w:tc>
        <w:tc>
          <w:tcPr>
            <w:tcW w:w="6521" w:type="dxa"/>
          </w:tcPr>
          <w:p w:rsidR="00301ED5" w:rsidRDefault="00301ED5" w:rsidP="00301ED5">
            <w:pPr>
              <w:rPr>
                <w:bCs/>
              </w:rPr>
            </w:pPr>
            <w:r w:rsidRPr="00AE4682">
              <w:t xml:space="preserve">Nineteenth to twentieth </w:t>
            </w:r>
            <w:r w:rsidRPr="00AE4682">
              <w:rPr>
                <w:bCs/>
              </w:rPr>
              <w:t>periodic reports due in 2008, submitted in 2012 (CERD/C/</w:t>
            </w:r>
            <w:r w:rsidR="00097FA4">
              <w:rPr>
                <w:bCs/>
              </w:rPr>
              <w:t>VEN</w:t>
            </w:r>
            <w:r w:rsidRPr="00AE4682">
              <w:rPr>
                <w:bCs/>
              </w:rPr>
              <w:t>/19-21)</w:t>
            </w:r>
          </w:p>
          <w:p w:rsidR="005568BD" w:rsidRPr="00AE4682" w:rsidRDefault="005568BD" w:rsidP="00301ED5"/>
        </w:tc>
      </w:tr>
    </w:tbl>
    <w:p w:rsidR="00C168D4" w:rsidRDefault="00C168D4" w:rsidP="00574597">
      <w:pPr>
        <w:pStyle w:val="H1G"/>
      </w:pPr>
      <w:r>
        <w:tab/>
        <w:t>B.</w:t>
      </w:r>
      <w:r>
        <w:tab/>
        <w:t>Reports due</w:t>
      </w:r>
    </w:p>
    <w:p w:rsidR="00C168D4" w:rsidRDefault="00C168D4" w:rsidP="00C77959">
      <w:pPr>
        <w:pStyle w:val="H23G"/>
      </w:pPr>
      <w:r>
        <w:tab/>
        <w:t>1.</w:t>
      </w:r>
      <w:r>
        <w:tab/>
        <w:t>States parties from which two or more reports are due</w:t>
      </w:r>
    </w:p>
    <w:tbl>
      <w:tblPr>
        <w:tblW w:w="9360" w:type="dxa"/>
        <w:tblInd w:w="108" w:type="dxa"/>
        <w:tblLayout w:type="fixed"/>
        <w:tblLook w:val="0000"/>
      </w:tblPr>
      <w:tblGrid>
        <w:gridCol w:w="2700"/>
        <w:gridCol w:w="4020"/>
        <w:gridCol w:w="2640"/>
      </w:tblGrid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bookmarkStart w:id="0" w:name="OLE_LINK1"/>
            <w:bookmarkStart w:id="1" w:name="OLE_LINK2"/>
            <w:smartTag w:uri="urn:schemas-microsoft-com:office:smarttags" w:element="place">
              <w:smartTag w:uri="urn:schemas-microsoft-com:office:smarttags" w:element="country-region">
                <w:r>
                  <w:t>Sierra Leone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Supplementary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31 March 1975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1976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1978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1980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1982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1984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1986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1988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1990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 xml:space="preserve">4 January 1992 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1994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1996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595F8E" w:rsidP="00C168D4">
            <w:r>
              <w:t>Twenty-first</w:t>
            </w:r>
            <w:r w:rsidR="00C168D4">
              <w:t xml:space="preserve"> report</w:t>
            </w:r>
          </w:p>
          <w:p w:rsidR="00F7510F" w:rsidRDefault="00F7510F" w:rsidP="00C168D4">
            <w: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2010</w:t>
            </w:r>
          </w:p>
          <w:p w:rsidR="00F7510F" w:rsidRDefault="00F7510F" w:rsidP="00C168D4">
            <w:r>
              <w:t>4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Liberia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1977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1979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1981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1983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1985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1987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1989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1991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1993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1995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Eleventh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1997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5 December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  <w:p w:rsidR="00854288" w:rsidRDefault="00854288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December 2009</w:t>
            </w:r>
          </w:p>
          <w:p w:rsidR="00854288" w:rsidRDefault="00854288" w:rsidP="00C168D4">
            <w:r>
              <w:t>5 December 2011</w:t>
            </w:r>
          </w:p>
        </w:tc>
      </w:tr>
      <w:tr w:rsidR="0049718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97183" w:rsidRDefault="00497183" w:rsidP="00C168D4"/>
        </w:tc>
        <w:tc>
          <w:tcPr>
            <w:tcW w:w="4020" w:type="dxa"/>
          </w:tcPr>
          <w:p w:rsidR="00497183" w:rsidRDefault="00497183" w:rsidP="00C168D4"/>
        </w:tc>
        <w:tc>
          <w:tcPr>
            <w:tcW w:w="2640" w:type="dxa"/>
          </w:tcPr>
          <w:p w:rsidR="00497183" w:rsidRDefault="00497183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Gambia</w:t>
                </w:r>
              </w:smartTag>
            </w:smartTag>
            <w:r w:rsidR="00E75DE0">
              <w:t xml:space="preserve"> </w:t>
            </w:r>
          </w:p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1982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1984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1986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1988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i/>
              </w:rPr>
            </w:pPr>
          </w:p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1990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1992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1994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1996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  <w:p w:rsidR="00854288" w:rsidRDefault="00854288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28 January 2010</w:t>
            </w:r>
          </w:p>
          <w:p w:rsidR="00854288" w:rsidRDefault="00854288" w:rsidP="00C168D4">
            <w:r>
              <w:t>28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Somalia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1984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1986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Seventh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1988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1990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1992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1994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1996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/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 xml:space="preserve">25 September 2006 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25 September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FB2A68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FB2A68" w:rsidP="00C168D4">
            <w:r>
              <w:t>25 September 2010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Default="00FB2A68" w:rsidP="00C168D4"/>
        </w:tc>
        <w:tc>
          <w:tcPr>
            <w:tcW w:w="4020" w:type="dxa"/>
          </w:tcPr>
          <w:p w:rsidR="00FB2A68" w:rsidRDefault="000E4E0B" w:rsidP="00C168D4">
            <w:r>
              <w:t>Nineteenth report</w:t>
            </w:r>
          </w:p>
        </w:tc>
        <w:tc>
          <w:tcPr>
            <w:tcW w:w="2640" w:type="dxa"/>
          </w:tcPr>
          <w:p w:rsidR="00FB2A68" w:rsidRDefault="000E4E0B" w:rsidP="00C168D4">
            <w:r>
              <w:t>25 September 2012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Papua New Guinea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1985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1987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1989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1991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1993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1995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1997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February 2009</w:t>
            </w:r>
          </w:p>
        </w:tc>
      </w:tr>
      <w:tr w:rsidR="00457CB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57CB1" w:rsidRDefault="00457CB1" w:rsidP="00C168D4"/>
        </w:tc>
        <w:tc>
          <w:tcPr>
            <w:tcW w:w="4020" w:type="dxa"/>
          </w:tcPr>
          <w:p w:rsidR="00457CB1" w:rsidRDefault="00457CB1" w:rsidP="00C168D4">
            <w:r>
              <w:t>Fifteenth report</w:t>
            </w:r>
          </w:p>
        </w:tc>
        <w:tc>
          <w:tcPr>
            <w:tcW w:w="2640" w:type="dxa"/>
          </w:tcPr>
          <w:p w:rsidR="00457CB1" w:rsidRDefault="00457CB1" w:rsidP="00C168D4">
            <w:r>
              <w:t>26 February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0E4E0B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0E4E0B" w:rsidP="000E4E0B">
            <w:r>
              <w:t>26 February 2013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Solomon Islands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1985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1987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1989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1991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1993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1995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1997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April 2009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4B3A54" w:rsidP="00C168D4">
            <w:r>
              <w:t>Fifteenth</w:t>
            </w:r>
            <w:r w:rsidR="000E4E0B">
              <w:t xml:space="preserve"> report</w:t>
            </w:r>
          </w:p>
        </w:tc>
        <w:tc>
          <w:tcPr>
            <w:tcW w:w="2640" w:type="dxa"/>
          </w:tcPr>
          <w:p w:rsidR="00C168D4" w:rsidRDefault="004B3A54" w:rsidP="00C168D4">
            <w:r>
              <w:t>16 April 2011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>
            <w:r>
              <w:t>Sixteenth report</w:t>
            </w:r>
          </w:p>
        </w:tc>
        <w:tc>
          <w:tcPr>
            <w:tcW w:w="2640" w:type="dxa"/>
          </w:tcPr>
          <w:p w:rsidR="000E4E0B" w:rsidRDefault="000E4E0B" w:rsidP="00C168D4">
            <w:r>
              <w:t>16 April 2013</w:t>
            </w:r>
          </w:p>
        </w:tc>
      </w:tr>
      <w:tr w:rsidR="004B3A5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B3A54" w:rsidRDefault="004B3A54" w:rsidP="00C168D4"/>
        </w:tc>
        <w:tc>
          <w:tcPr>
            <w:tcW w:w="4020" w:type="dxa"/>
          </w:tcPr>
          <w:p w:rsidR="004B3A54" w:rsidRDefault="004B3A54" w:rsidP="00C168D4"/>
        </w:tc>
        <w:tc>
          <w:tcPr>
            <w:tcW w:w="2640" w:type="dxa"/>
          </w:tcPr>
          <w:p w:rsidR="004B3A54" w:rsidRDefault="004B3A5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Central African Republic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1986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1988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1990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1992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1994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1996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Twentieth report </w:t>
            </w:r>
          </w:p>
          <w:p w:rsidR="00854288" w:rsidRDefault="00854288" w:rsidP="00C168D4">
            <w:r>
              <w:t>Twenty-first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15 April 2010</w:t>
            </w:r>
          </w:p>
          <w:p w:rsidR="00854288" w:rsidRDefault="00854288" w:rsidP="00C168D4">
            <w:r>
              <w:t>15 April 2012</w:t>
            </w:r>
          </w:p>
        </w:tc>
      </w:tr>
      <w:tr w:rsidR="0049718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97183" w:rsidRDefault="00497183" w:rsidP="00C168D4"/>
        </w:tc>
        <w:tc>
          <w:tcPr>
            <w:tcW w:w="4020" w:type="dxa"/>
          </w:tcPr>
          <w:p w:rsidR="00497183" w:rsidRDefault="00497183" w:rsidP="00C168D4"/>
        </w:tc>
        <w:tc>
          <w:tcPr>
            <w:tcW w:w="2640" w:type="dxa"/>
          </w:tcPr>
          <w:p w:rsidR="00497183" w:rsidRDefault="00497183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Afghanistan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1986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1988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1990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1992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1994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Seventh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1996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5F758C">
            <w:pPr>
              <w:bidi/>
              <w:jc w:val="right"/>
            </w:pPr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5 August 2008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Default="00FB2A68" w:rsidP="00C168D4"/>
        </w:tc>
        <w:tc>
          <w:tcPr>
            <w:tcW w:w="4020" w:type="dxa"/>
          </w:tcPr>
          <w:p w:rsidR="00FB2A68" w:rsidRDefault="00FB2A68" w:rsidP="00C168D4">
            <w:r>
              <w:t>Fourteenth report</w:t>
            </w:r>
          </w:p>
        </w:tc>
        <w:tc>
          <w:tcPr>
            <w:tcW w:w="2640" w:type="dxa"/>
          </w:tcPr>
          <w:p w:rsidR="00FB2A68" w:rsidRDefault="00FB2A68" w:rsidP="00C168D4">
            <w:r>
              <w:t>5 August 2010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94088C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94088C" w:rsidP="00C168D4">
            <w:r>
              <w:t>5 August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Seychelles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1989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Seventh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1991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1993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i/>
              </w:rPr>
            </w:pPr>
          </w:p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1995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 xml:space="preserve">6 April 1997 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6 April 2009</w:t>
            </w:r>
          </w:p>
        </w:tc>
      </w:tr>
      <w:tr w:rsidR="00457CB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57CB1" w:rsidRDefault="00457CB1" w:rsidP="00C168D4"/>
        </w:tc>
        <w:tc>
          <w:tcPr>
            <w:tcW w:w="4020" w:type="dxa"/>
          </w:tcPr>
          <w:p w:rsidR="00457CB1" w:rsidRDefault="00457CB1" w:rsidP="00C168D4">
            <w:r>
              <w:t>Seventeenth report</w:t>
            </w:r>
          </w:p>
        </w:tc>
        <w:tc>
          <w:tcPr>
            <w:tcW w:w="2640" w:type="dxa"/>
          </w:tcPr>
          <w:p w:rsidR="00457CB1" w:rsidRDefault="00457CB1" w:rsidP="00C168D4">
            <w:r>
              <w:t>6 April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0E4E0B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0E4E0B" w:rsidP="00C168D4">
            <w:r>
              <w:t>6 April 2013</w:t>
            </w:r>
          </w:p>
        </w:tc>
      </w:tr>
      <w:tr w:rsidR="000E4E0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4E0B" w:rsidRDefault="000E4E0B" w:rsidP="00C168D4"/>
        </w:tc>
        <w:tc>
          <w:tcPr>
            <w:tcW w:w="4020" w:type="dxa"/>
          </w:tcPr>
          <w:p w:rsidR="000E4E0B" w:rsidRDefault="000E4E0B" w:rsidP="00C168D4"/>
        </w:tc>
        <w:tc>
          <w:tcPr>
            <w:tcW w:w="2640" w:type="dxa"/>
          </w:tcPr>
          <w:p w:rsidR="000E4E0B" w:rsidRDefault="000E4E0B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Saint Lucia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1991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1993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1995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1997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16 March 2009</w:t>
            </w:r>
          </w:p>
        </w:tc>
      </w:tr>
      <w:tr w:rsidR="00457CB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57CB1" w:rsidRDefault="00457CB1" w:rsidP="00C168D4"/>
        </w:tc>
        <w:tc>
          <w:tcPr>
            <w:tcW w:w="4020" w:type="dxa"/>
          </w:tcPr>
          <w:p w:rsidR="00457CB1" w:rsidRDefault="00457CB1" w:rsidP="00C168D4">
            <w:r>
              <w:t>Eleventh report</w:t>
            </w:r>
          </w:p>
        </w:tc>
        <w:tc>
          <w:tcPr>
            <w:tcW w:w="2640" w:type="dxa"/>
          </w:tcPr>
          <w:p w:rsidR="00457CB1" w:rsidRDefault="00457CB1" w:rsidP="00C168D4">
            <w:r>
              <w:t>16 March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687080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687080" w:rsidP="00C168D4">
            <w:r>
              <w:t>16 March 2013</w:t>
            </w:r>
          </w:p>
        </w:tc>
      </w:tr>
      <w:tr w:rsidR="0068708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87080" w:rsidRDefault="00687080" w:rsidP="00C168D4"/>
        </w:tc>
        <w:tc>
          <w:tcPr>
            <w:tcW w:w="4020" w:type="dxa"/>
          </w:tcPr>
          <w:p w:rsidR="00687080" w:rsidRDefault="00687080" w:rsidP="00C168D4"/>
        </w:tc>
        <w:tc>
          <w:tcPr>
            <w:tcW w:w="2640" w:type="dxa"/>
          </w:tcPr>
          <w:p w:rsidR="00687080" w:rsidRDefault="00687080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Malawi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1997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11 July 2009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BA32A1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BA32A1" w:rsidP="00C168D4">
            <w:r>
              <w:t>11 July 2011</w:t>
            </w:r>
          </w:p>
        </w:tc>
      </w:tr>
      <w:tr w:rsidR="00BA32A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A32A1" w:rsidRDefault="00BA32A1" w:rsidP="00C168D4"/>
        </w:tc>
        <w:tc>
          <w:tcPr>
            <w:tcW w:w="4020" w:type="dxa"/>
          </w:tcPr>
          <w:p w:rsidR="00BA32A1" w:rsidRDefault="00BA32A1" w:rsidP="00C168D4"/>
        </w:tc>
        <w:tc>
          <w:tcPr>
            <w:tcW w:w="2640" w:type="dxa"/>
          </w:tcPr>
          <w:p w:rsidR="00BA32A1" w:rsidRDefault="00BA32A1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Niger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pPr>
              <w:rPr>
                <w:b/>
              </w:rPr>
            </w:pPr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/>
              </w:rPr>
            </w:pPr>
            <w: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54288" w:rsidRDefault="00C168D4" w:rsidP="00C168D4">
            <w:r>
              <w:t>Twenty</w:t>
            </w:r>
            <w:r w:rsidR="00F71FD5">
              <w:t>-</w:t>
            </w:r>
            <w:r>
              <w:t>first report</w:t>
            </w:r>
          </w:p>
          <w:p w:rsidR="00C168D4" w:rsidRDefault="00854288" w:rsidP="00C168D4">
            <w:r>
              <w:t>Twenty-second report</w:t>
            </w:r>
            <w:r w:rsidR="00C168D4">
              <w:t xml:space="preserve"> </w:t>
            </w:r>
          </w:p>
        </w:tc>
        <w:tc>
          <w:tcPr>
            <w:tcW w:w="2640" w:type="dxa"/>
          </w:tcPr>
          <w:p w:rsidR="00C168D4" w:rsidRDefault="00C168D4" w:rsidP="00C168D4">
            <w:r>
              <w:t>4 January 2010</w:t>
            </w:r>
          </w:p>
          <w:p w:rsidR="00854288" w:rsidRDefault="00854288" w:rsidP="00C168D4">
            <w:r>
              <w:t>4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Swaziland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Twenty</w:t>
            </w:r>
            <w:r w:rsidR="00F71FD5">
              <w:t>-</w:t>
            </w:r>
            <w:r>
              <w:t>first report</w:t>
            </w:r>
          </w:p>
          <w:p w:rsidR="00854288" w:rsidRDefault="00854288" w:rsidP="00C168D4">
            <w: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7 May 2010</w:t>
            </w:r>
          </w:p>
          <w:p w:rsidR="00854288" w:rsidRDefault="00854288" w:rsidP="00C168D4">
            <w:r>
              <w:t>7 May 2012</w:t>
            </w:r>
          </w:p>
        </w:tc>
      </w:tr>
      <w:tr w:rsidR="00BA32A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A32A1" w:rsidRDefault="00BA32A1" w:rsidP="00C168D4"/>
        </w:tc>
        <w:tc>
          <w:tcPr>
            <w:tcW w:w="4020" w:type="dxa"/>
          </w:tcPr>
          <w:p w:rsidR="00BA32A1" w:rsidRDefault="00BA32A1" w:rsidP="00C168D4"/>
        </w:tc>
        <w:tc>
          <w:tcPr>
            <w:tcW w:w="2640" w:type="dxa"/>
          </w:tcPr>
          <w:p w:rsidR="00BA32A1" w:rsidRDefault="00BA32A1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Burundi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1998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Fourteenth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Fifteenth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26 November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FB2A68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FB2A68" w:rsidP="00C168D4">
            <w:r>
              <w:t>26 November 2010</w:t>
            </w:r>
          </w:p>
        </w:tc>
      </w:tr>
      <w:tr w:rsidR="00BA32A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A32A1" w:rsidRDefault="00BA32A1" w:rsidP="00C168D4"/>
        </w:tc>
        <w:tc>
          <w:tcPr>
            <w:tcW w:w="4020" w:type="dxa"/>
          </w:tcPr>
          <w:p w:rsidR="00BA32A1" w:rsidRDefault="00E1034A" w:rsidP="00C168D4">
            <w:r>
              <w:t>Eighteenth report</w:t>
            </w:r>
          </w:p>
        </w:tc>
        <w:tc>
          <w:tcPr>
            <w:tcW w:w="2640" w:type="dxa"/>
          </w:tcPr>
          <w:p w:rsidR="00BA32A1" w:rsidRDefault="00E1034A" w:rsidP="00C168D4">
            <w:r>
              <w:t>26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Iraq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Twentieth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13 February 2009</w:t>
            </w:r>
          </w:p>
        </w:tc>
      </w:tr>
      <w:tr w:rsidR="00457CB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57CB1" w:rsidRDefault="00457CB1" w:rsidP="00C168D4"/>
        </w:tc>
        <w:tc>
          <w:tcPr>
            <w:tcW w:w="4020" w:type="dxa"/>
          </w:tcPr>
          <w:p w:rsidR="00457CB1" w:rsidRDefault="00457CB1" w:rsidP="00C168D4">
            <w:r>
              <w:t>Twenty-first report</w:t>
            </w:r>
          </w:p>
        </w:tc>
        <w:tc>
          <w:tcPr>
            <w:tcW w:w="2640" w:type="dxa"/>
          </w:tcPr>
          <w:p w:rsidR="00457CB1" w:rsidRDefault="00457CB1" w:rsidP="00C168D4">
            <w:r>
              <w:t>13 February 2011</w:t>
            </w:r>
          </w:p>
        </w:tc>
      </w:tr>
      <w:tr w:rsidR="000A245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A2451" w:rsidRDefault="000A2451" w:rsidP="00C168D4"/>
        </w:tc>
        <w:tc>
          <w:tcPr>
            <w:tcW w:w="4020" w:type="dxa"/>
          </w:tcPr>
          <w:p w:rsidR="000A2451" w:rsidRDefault="00A6193D" w:rsidP="00C168D4">
            <w:r>
              <w:t>Twenty-second report</w:t>
            </w:r>
          </w:p>
        </w:tc>
        <w:tc>
          <w:tcPr>
            <w:tcW w:w="2640" w:type="dxa"/>
          </w:tcPr>
          <w:p w:rsidR="000A2451" w:rsidRDefault="00A6193D" w:rsidP="00C168D4">
            <w:r>
              <w:t>13 February 2013</w:t>
            </w:r>
          </w:p>
          <w:p w:rsidR="00A6193D" w:rsidRDefault="00A6193D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keepNext/>
            </w:pPr>
            <w:smartTag w:uri="urn:schemas-microsoft-com:office:smarttags" w:element="country-region">
              <w:smartTag w:uri="urn:schemas-microsoft-com:office:smarttags" w:element="place">
                <w:r>
                  <w:t>Gabon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keepNext/>
            </w:pPr>
            <w:r>
              <w:t>Tenth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keepNext/>
            </w:pPr>
            <w:r>
              <w:t>30 March 1999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Eleventh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30 March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30 March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30 March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30 March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30 March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/>
        </w:tc>
        <w:tc>
          <w:tcPr>
            <w:tcW w:w="4020" w:type="dxa"/>
          </w:tcPr>
          <w:p w:rsidR="000E53E8" w:rsidRDefault="000E53E8" w:rsidP="00C168D4">
            <w:r>
              <w:t>Sixteenth report</w:t>
            </w:r>
          </w:p>
        </w:tc>
        <w:tc>
          <w:tcPr>
            <w:tcW w:w="2640" w:type="dxa"/>
          </w:tcPr>
          <w:p w:rsidR="000E53E8" w:rsidRDefault="000E53E8" w:rsidP="00C168D4">
            <w:r>
              <w:t>30 March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A6193D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A6193D" w:rsidP="00C168D4">
            <w:r>
              <w:t>30 March 2013</w:t>
            </w:r>
          </w:p>
        </w:tc>
      </w:tr>
      <w:tr w:rsidR="00A6193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6193D" w:rsidRDefault="00A6193D" w:rsidP="00C168D4"/>
        </w:tc>
        <w:tc>
          <w:tcPr>
            <w:tcW w:w="4020" w:type="dxa"/>
          </w:tcPr>
          <w:p w:rsidR="00A6193D" w:rsidRDefault="00A6193D" w:rsidP="00C168D4"/>
        </w:tc>
        <w:tc>
          <w:tcPr>
            <w:tcW w:w="2640" w:type="dxa"/>
          </w:tcPr>
          <w:p w:rsidR="00A6193D" w:rsidRDefault="00A6193D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Haiti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18 January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18 January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18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18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18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595F8E" w:rsidP="00C168D4">
            <w:r>
              <w:t>Nineteenth</w:t>
            </w:r>
            <w:r w:rsidR="00C168D4">
              <w:t xml:space="preserve"> report</w:t>
            </w:r>
          </w:p>
          <w:p w:rsidR="00854288" w:rsidRDefault="00854288" w:rsidP="00C168D4"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18 January 2010</w:t>
            </w:r>
          </w:p>
          <w:p w:rsidR="00854288" w:rsidRDefault="00854288" w:rsidP="00C168D4">
            <w:r>
              <w:t>18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Guinea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  <w:p w:rsidR="00854288" w:rsidRDefault="00854288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13 April 2010</w:t>
            </w:r>
          </w:p>
          <w:p w:rsidR="00854288" w:rsidRDefault="00854288" w:rsidP="00C168D4">
            <w:r>
              <w:t>13 April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/>
        </w:tc>
        <w:tc>
          <w:tcPr>
            <w:tcW w:w="2640" w:type="dxa"/>
          </w:tcPr>
          <w:p w:rsidR="00C168D4" w:rsidRDefault="00C168D4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PlaceName">
                <w:r>
                  <w:t>Syrian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Arab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Republic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Twenty</w:t>
            </w:r>
            <w:r w:rsidR="00F71FD5">
              <w:t>-</w:t>
            </w:r>
            <w:r>
              <w:t>first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2010</w:t>
            </w:r>
          </w:p>
        </w:tc>
      </w:tr>
      <w:tr w:rsidR="000A245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A2451" w:rsidRDefault="000A2451" w:rsidP="00C168D4"/>
        </w:tc>
        <w:tc>
          <w:tcPr>
            <w:tcW w:w="4020" w:type="dxa"/>
          </w:tcPr>
          <w:p w:rsidR="000A2451" w:rsidRDefault="00E1034A" w:rsidP="00C168D4">
            <w:r>
              <w:t>Twenty second report</w:t>
            </w:r>
          </w:p>
        </w:tc>
        <w:tc>
          <w:tcPr>
            <w:tcW w:w="2640" w:type="dxa"/>
          </w:tcPr>
          <w:p w:rsidR="000A2451" w:rsidRDefault="00E1034A" w:rsidP="00C168D4">
            <w:r>
              <w:t>21 May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/>
        </w:tc>
        <w:tc>
          <w:tcPr>
            <w:tcW w:w="4020" w:type="dxa"/>
          </w:tcPr>
          <w:p w:rsidR="00E1034A" w:rsidRDefault="00E1034A" w:rsidP="00C168D4"/>
        </w:tc>
        <w:tc>
          <w:tcPr>
            <w:tcW w:w="2640" w:type="dxa"/>
          </w:tcPr>
          <w:p w:rsidR="00E1034A" w:rsidRDefault="00E1034A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r>
              <w:t>Holy See</w:t>
            </w:r>
          </w:p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31 May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31 May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31 May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31 May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Twenty</w:t>
            </w:r>
            <w:r w:rsidR="00F71FD5">
              <w:t>-</w:t>
            </w:r>
            <w:r>
              <w:t>first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21 May 2010</w:t>
            </w:r>
          </w:p>
        </w:tc>
      </w:tr>
      <w:tr w:rsidR="000A245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A2451" w:rsidRDefault="000A2451" w:rsidP="00C168D4"/>
        </w:tc>
        <w:tc>
          <w:tcPr>
            <w:tcW w:w="4020" w:type="dxa"/>
          </w:tcPr>
          <w:p w:rsidR="000A2451" w:rsidRDefault="00E1034A" w:rsidP="00C168D4">
            <w:r>
              <w:t>Twenty second report</w:t>
            </w:r>
          </w:p>
        </w:tc>
        <w:tc>
          <w:tcPr>
            <w:tcW w:w="2640" w:type="dxa"/>
          </w:tcPr>
          <w:p w:rsidR="000A2451" w:rsidRDefault="00E1034A" w:rsidP="00C168D4">
            <w:r>
              <w:t>21 May 2012</w:t>
            </w:r>
          </w:p>
          <w:p w:rsidR="00E1034A" w:rsidRDefault="00E1034A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Zimbabwe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 xml:space="preserve">Fifth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 xml:space="preserve">12 June 2000 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12 June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12 June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12 June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12 June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 xml:space="preserve">Tenth report </w:t>
            </w:r>
          </w:p>
        </w:tc>
        <w:tc>
          <w:tcPr>
            <w:tcW w:w="2640" w:type="dxa"/>
          </w:tcPr>
          <w:p w:rsidR="00C168D4" w:rsidRDefault="00C168D4" w:rsidP="00C168D4">
            <w:r>
              <w:t>12 June 2010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>
            <w:pPr>
              <w:rPr>
                <w:b/>
                <w:bCs/>
              </w:rPr>
            </w:pPr>
          </w:p>
        </w:tc>
        <w:tc>
          <w:tcPr>
            <w:tcW w:w="4020" w:type="dxa"/>
          </w:tcPr>
          <w:p w:rsidR="003E725C" w:rsidRPr="005568BD" w:rsidRDefault="00E1034A" w:rsidP="00C168D4">
            <w:pPr>
              <w:rPr>
                <w:bCs/>
              </w:rPr>
            </w:pPr>
            <w:r w:rsidRPr="005568BD"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3E725C" w:rsidRPr="005568BD" w:rsidRDefault="00E1034A" w:rsidP="00C168D4">
            <w:pPr>
              <w:rPr>
                <w:bCs/>
              </w:rPr>
            </w:pPr>
            <w:r w:rsidRPr="005568BD">
              <w:rPr>
                <w:bCs/>
              </w:rPr>
              <w:t>12 June 2012</w:t>
            </w:r>
          </w:p>
          <w:p w:rsidR="00E1034A" w:rsidRPr="005568BD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Lesotho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December 2000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December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December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December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4 December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0E53E8" w:rsidP="00C168D4">
            <w:r>
              <w:t xml:space="preserve">Twentieth report </w:t>
            </w:r>
          </w:p>
        </w:tc>
        <w:tc>
          <w:tcPr>
            <w:tcW w:w="2640" w:type="dxa"/>
          </w:tcPr>
          <w:p w:rsidR="00C168D4" w:rsidRDefault="000E53E8" w:rsidP="00C168D4">
            <w:r>
              <w:t>4 December 2010</w:t>
            </w:r>
          </w:p>
        </w:tc>
      </w:tr>
      <w:tr w:rsidR="00BD290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D2903" w:rsidRDefault="00BD2903" w:rsidP="00C168D4"/>
        </w:tc>
        <w:tc>
          <w:tcPr>
            <w:tcW w:w="4020" w:type="dxa"/>
          </w:tcPr>
          <w:p w:rsidR="00BD2903" w:rsidRDefault="00BD2903" w:rsidP="00C168D4">
            <w:r>
              <w:t>Twenty-first report</w:t>
            </w:r>
          </w:p>
        </w:tc>
        <w:tc>
          <w:tcPr>
            <w:tcW w:w="2640" w:type="dxa"/>
          </w:tcPr>
          <w:p w:rsidR="00BD2903" w:rsidRDefault="00BD2903" w:rsidP="00C168D4">
            <w:r>
              <w:t>4 December 2012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/>
        </w:tc>
        <w:tc>
          <w:tcPr>
            <w:tcW w:w="4020" w:type="dxa"/>
          </w:tcPr>
          <w:p w:rsidR="003E725C" w:rsidRDefault="003E725C" w:rsidP="00C168D4"/>
        </w:tc>
        <w:tc>
          <w:tcPr>
            <w:tcW w:w="2640" w:type="dxa"/>
          </w:tcPr>
          <w:p w:rsidR="003E725C" w:rsidRDefault="003E725C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smartTag w:uri="urn:schemas-microsoft-com:office:smarttags" w:element="place">
              <w:smartTag w:uri="urn:schemas-microsoft-com:office:smarttags" w:element="country-region">
                <w:r>
                  <w:t>Tonga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17 March 2001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17 March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17 March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17 March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/>
        </w:tc>
        <w:tc>
          <w:tcPr>
            <w:tcW w:w="4020" w:type="dxa"/>
          </w:tcPr>
          <w:p w:rsidR="00C168D4" w:rsidRDefault="00C168D4" w:rsidP="00C168D4">
            <w: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r>
              <w:t>17 March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/>
        </w:tc>
        <w:tc>
          <w:tcPr>
            <w:tcW w:w="4020" w:type="dxa"/>
          </w:tcPr>
          <w:p w:rsidR="000E53E8" w:rsidRDefault="000E53E8" w:rsidP="00C168D4">
            <w: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r>
              <w:t>17 March 2011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/>
        </w:tc>
        <w:tc>
          <w:tcPr>
            <w:tcW w:w="4020" w:type="dxa"/>
          </w:tcPr>
          <w:p w:rsidR="003E725C" w:rsidRDefault="00BD2903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3E725C" w:rsidRDefault="00BD2903" w:rsidP="00C168D4">
            <w:pPr>
              <w:rPr>
                <w:bCs/>
              </w:rPr>
            </w:pPr>
            <w:r>
              <w:rPr>
                <w:bCs/>
              </w:rPr>
              <w:t>17 March 2013</w:t>
            </w:r>
          </w:p>
        </w:tc>
      </w:tr>
      <w:tr w:rsidR="00BD290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D2903" w:rsidRDefault="00BD2903" w:rsidP="00C168D4"/>
        </w:tc>
        <w:tc>
          <w:tcPr>
            <w:tcW w:w="4020" w:type="dxa"/>
          </w:tcPr>
          <w:p w:rsidR="00BD2903" w:rsidRDefault="00BD2903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BD2903" w:rsidRDefault="00BD2903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Pr="00C60CE5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C60CE5">
                  <w:rPr>
                    <w:bCs/>
                  </w:rPr>
                  <w:t>Sudan</w:t>
                </w:r>
              </w:smartTag>
            </w:smartTag>
            <w:r w:rsidRPr="00C60CE5">
              <w:rPr>
                <w:bCs/>
              </w:rPr>
              <w:t xml:space="preserve"> </w:t>
            </w: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Twelfth and thirteenth reports, 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April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April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April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April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r>
              <w:t>Seventeenth report</w:t>
            </w:r>
          </w:p>
          <w:p w:rsidR="00854288" w:rsidRDefault="001B7962" w:rsidP="00C168D4">
            <w:pPr>
              <w:rPr>
                <w:bCs/>
              </w:rPr>
            </w:pPr>
            <w: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April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20 April 2012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3E725C" w:rsidRDefault="003E725C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3E725C" w:rsidRDefault="003E725C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Bangladesh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July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July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July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July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FB2A68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FB2A68" w:rsidP="00C168D4">
            <w:pPr>
              <w:rPr>
                <w:bCs/>
              </w:rPr>
            </w:pPr>
            <w:r>
              <w:rPr>
                <w:bCs/>
              </w:rPr>
              <w:t>11 July 2010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3E725C" w:rsidRDefault="00E1034A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3E725C" w:rsidRDefault="00E1034A" w:rsidP="00C168D4">
            <w:pPr>
              <w:rPr>
                <w:bCs/>
              </w:rPr>
            </w:pPr>
            <w:r>
              <w:rPr>
                <w:bCs/>
              </w:rPr>
              <w:t>11 July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Eritrea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August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August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August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August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FB2A68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C168D4" w:rsidRDefault="00FB2A68" w:rsidP="00C168D4">
            <w:pPr>
              <w:rPr>
                <w:bCs/>
              </w:rPr>
            </w:pPr>
            <w:r>
              <w:rPr>
                <w:bCs/>
              </w:rPr>
              <w:t>30 August 2010</w:t>
            </w:r>
          </w:p>
        </w:tc>
      </w:tr>
      <w:tr w:rsidR="003E725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E725C" w:rsidRDefault="003E725C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3E725C" w:rsidRDefault="00C70A6D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3E725C" w:rsidRDefault="00C70A6D" w:rsidP="00C168D4">
            <w:pPr>
              <w:rPr>
                <w:bCs/>
              </w:rPr>
            </w:pPr>
            <w:r>
              <w:rPr>
                <w:bCs/>
              </w:rPr>
              <w:t>30 August 2012</w:t>
            </w:r>
          </w:p>
        </w:tc>
      </w:tr>
      <w:tr w:rsidR="00C70A6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70A6D" w:rsidRDefault="00C70A6D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70A6D" w:rsidRDefault="00C70A6D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70A6D" w:rsidRDefault="00C70A6D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Belize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14 December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14 December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14 December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14 December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14 December 2010</w:t>
            </w:r>
          </w:p>
        </w:tc>
      </w:tr>
      <w:tr w:rsidR="00D436C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D436CD" w:rsidRDefault="00D436CD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D436CD" w:rsidRDefault="00E1034A" w:rsidP="00C168D4">
            <w:pPr>
              <w:rPr>
                <w:bCs/>
              </w:rPr>
            </w:pPr>
            <w:r>
              <w:rPr>
                <w:bCs/>
              </w:rPr>
              <w:t>Sixth report 2012</w:t>
            </w:r>
          </w:p>
        </w:tc>
        <w:tc>
          <w:tcPr>
            <w:tcW w:w="2640" w:type="dxa"/>
          </w:tcPr>
          <w:p w:rsidR="00D436CD" w:rsidRDefault="00844007" w:rsidP="00C168D4">
            <w:pPr>
              <w:rPr>
                <w:bCs/>
              </w:rPr>
            </w:pPr>
            <w:r>
              <w:rPr>
                <w:bCs/>
              </w:rPr>
              <w:t>14 December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Benin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December 2002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December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30 December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5B086C" w:rsidP="00C168D4">
            <w:pPr>
              <w:rPr>
                <w:bCs/>
              </w:rPr>
            </w:pPr>
            <w:r>
              <w:rPr>
                <w:bCs/>
              </w:rPr>
              <w:t>3</w:t>
            </w:r>
            <w:r w:rsidR="00C168D4">
              <w:rPr>
                <w:bCs/>
              </w:rPr>
              <w:t>0 December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30 December 2010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  <w:r w:rsidRPr="001D3299">
              <w:t>Sixth report</w:t>
            </w:r>
          </w:p>
        </w:tc>
        <w:tc>
          <w:tcPr>
            <w:tcW w:w="2640" w:type="dxa"/>
          </w:tcPr>
          <w:p w:rsidR="008D4181" w:rsidRDefault="008D4181" w:rsidP="008D4181">
            <w:pPr>
              <w:rPr>
                <w:bCs/>
              </w:rPr>
            </w:pPr>
            <w:r w:rsidRPr="001D3299">
              <w:t xml:space="preserve">30 </w:t>
            </w:r>
            <w:r>
              <w:t>December</w:t>
            </w:r>
            <w:r w:rsidRPr="001D3299">
              <w:t xml:space="preserve"> 2012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Pr="001D3299" w:rsidRDefault="008D4181" w:rsidP="00C168D4"/>
        </w:tc>
        <w:tc>
          <w:tcPr>
            <w:tcW w:w="2640" w:type="dxa"/>
          </w:tcPr>
          <w:p w:rsidR="008D4181" w:rsidRPr="001D3299" w:rsidRDefault="008D4181" w:rsidP="00C168D4"/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Sri Lanka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Tenth and eleventh reports, 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March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March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March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20 March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20 March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20 March 2013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San Marino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April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April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April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11 April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11 April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11 April 2013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Equatorial Guinea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8 November 2003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Second report 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8 November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8 November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8 November 2009</w:t>
            </w:r>
          </w:p>
        </w:tc>
      </w:tr>
      <w:tr w:rsidR="003F0387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F0387" w:rsidRDefault="003F0387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3F0387" w:rsidRDefault="003F0387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3F0387" w:rsidRDefault="003F0387" w:rsidP="00C168D4">
            <w:pPr>
              <w:rPr>
                <w:bCs/>
              </w:rPr>
            </w:pPr>
            <w:r>
              <w:rPr>
                <w:bCs/>
              </w:rPr>
              <w:t>8 November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Hungary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Twenty</w:t>
            </w:r>
            <w:r w:rsidR="006D5B57">
              <w:rPr>
                <w:bCs/>
              </w:rPr>
              <w:t>-</w:t>
            </w:r>
            <w:r>
              <w:rPr>
                <w:bCs/>
              </w:rPr>
              <w:t>first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E95C7E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95C7E" w:rsidRDefault="00E95C7E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Egypt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Twenty</w:t>
            </w:r>
            <w:r w:rsidR="006D5B57">
              <w:rPr>
                <w:bCs/>
              </w:rPr>
              <w:t>-</w:t>
            </w:r>
            <w:r>
              <w:rPr>
                <w:bCs/>
              </w:rPr>
              <w:t>first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E95C7E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95C7E" w:rsidRDefault="00E95C7E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95C7E" w:rsidRDefault="00E95C7E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Timor-Leste</w:t>
            </w: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16 April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16 April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16 April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Fifth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16 April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16 April 2012</w:t>
            </w:r>
          </w:p>
        </w:tc>
      </w:tr>
      <w:tr w:rsidR="00A86F92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86F92" w:rsidRDefault="00A86F92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A86F92" w:rsidRDefault="00A86F92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A86F92" w:rsidRDefault="00A86F92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Trinidad and Tobago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Fifteenth and sixteenth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November 2004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November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November 2008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Pr="00E673D4" w:rsidRDefault="00FB2A68" w:rsidP="00C168D4">
            <w:pPr>
              <w:rPr>
                <w:bCs/>
                <w:highlight w:val="green"/>
              </w:rPr>
            </w:pPr>
          </w:p>
        </w:tc>
        <w:tc>
          <w:tcPr>
            <w:tcW w:w="4020" w:type="dxa"/>
          </w:tcPr>
          <w:p w:rsidR="00FB2A68" w:rsidRPr="00E673D4" w:rsidRDefault="00FB2A68" w:rsidP="00C168D4">
            <w:pPr>
              <w:rPr>
                <w:bCs/>
                <w:highlight w:val="green"/>
              </w:rPr>
            </w:pPr>
            <w:r w:rsidRPr="009702E2">
              <w:rPr>
                <w:bCs/>
              </w:rPr>
              <w:t>Nin</w:t>
            </w:r>
            <w:r w:rsidR="00E673D4" w:rsidRPr="009702E2">
              <w:rPr>
                <w:bCs/>
              </w:rPr>
              <w:t>eteen</w:t>
            </w:r>
            <w:r w:rsidRPr="009702E2">
              <w:rPr>
                <w:bCs/>
              </w:rPr>
              <w:t>th report</w:t>
            </w:r>
          </w:p>
        </w:tc>
        <w:tc>
          <w:tcPr>
            <w:tcW w:w="2640" w:type="dxa"/>
          </w:tcPr>
          <w:p w:rsidR="00FB2A68" w:rsidRDefault="00FB2A68" w:rsidP="00C168D4">
            <w:pPr>
              <w:rPr>
                <w:bCs/>
              </w:rPr>
            </w:pPr>
            <w:r>
              <w:rPr>
                <w:bCs/>
              </w:rPr>
              <w:t>3 November 2010</w:t>
            </w:r>
          </w:p>
        </w:tc>
      </w:tr>
      <w:tr w:rsidR="0078634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86346" w:rsidRDefault="00786346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86346" w:rsidRDefault="00E1034A" w:rsidP="00C168D4">
            <w:pPr>
              <w:rPr>
                <w:bCs/>
              </w:rPr>
            </w:pPr>
            <w:r>
              <w:rPr>
                <w:bCs/>
              </w:rPr>
              <w:t xml:space="preserve">Twentieth report </w:t>
            </w:r>
          </w:p>
        </w:tc>
        <w:tc>
          <w:tcPr>
            <w:tcW w:w="2640" w:type="dxa"/>
          </w:tcPr>
          <w:p w:rsidR="00786346" w:rsidRDefault="00E1034A" w:rsidP="00C168D4">
            <w:pPr>
              <w:rPr>
                <w:bCs/>
              </w:rPr>
            </w:pPr>
            <w:r>
              <w:rPr>
                <w:bCs/>
              </w:rPr>
              <w:t>3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Mali</w:t>
                </w:r>
              </w:smartTag>
            </w:smartTag>
            <w:r>
              <w:rPr>
                <w:bCs/>
              </w:rPr>
              <w:t xml:space="preserve"> </w:t>
            </w: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Fifteenth and sixteenth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15 August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15 August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15 August 2009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786346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786346" w:rsidP="00C168D4">
            <w:pPr>
              <w:rPr>
                <w:bCs/>
              </w:rPr>
            </w:pPr>
            <w:r>
              <w:rPr>
                <w:bCs/>
              </w:rPr>
              <w:t>15 August 2011</w:t>
            </w:r>
          </w:p>
          <w:p w:rsidR="00355B2B" w:rsidRDefault="00355B2B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Comoros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Initial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27 October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27 October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Third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27 October 2009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216FE1" w:rsidP="00C168D4">
            <w:pPr>
              <w:rPr>
                <w:bCs/>
              </w:rPr>
            </w:pPr>
            <w:r>
              <w:rPr>
                <w:bCs/>
              </w:rPr>
              <w:t>Fourth report</w:t>
            </w:r>
          </w:p>
        </w:tc>
        <w:tc>
          <w:tcPr>
            <w:tcW w:w="2640" w:type="dxa"/>
          </w:tcPr>
          <w:p w:rsidR="00C168D4" w:rsidRDefault="00216FE1" w:rsidP="00C168D4">
            <w:pPr>
              <w:rPr>
                <w:bCs/>
              </w:rPr>
            </w:pPr>
            <w:r>
              <w:rPr>
                <w:bCs/>
              </w:rPr>
              <w:t>27 October 2011</w:t>
            </w:r>
          </w:p>
        </w:tc>
      </w:tr>
      <w:tr w:rsidR="0078634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86346" w:rsidRDefault="00786346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86346" w:rsidRDefault="00786346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86346" w:rsidRDefault="00786346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Uganda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Eleventh to thirteenth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21 December 2005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21 December 2007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21 December 2009</w:t>
            </w:r>
          </w:p>
          <w:p w:rsidR="001B7962" w:rsidRDefault="001B7962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21 December 2011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  <w:i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keepNext/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Ghana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keepNext/>
              <w:rPr>
                <w:bCs/>
              </w:rPr>
            </w:pPr>
            <w:r>
              <w:rPr>
                <w:bCs/>
              </w:rPr>
              <w:t xml:space="preserve">Eighteenth and nineteenth </w:t>
            </w:r>
            <w:r>
              <w:rPr>
                <w:bCs/>
                <w:iCs/>
              </w:rPr>
              <w:t xml:space="preserve">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keepNext/>
              <w:rPr>
                <w:bCs/>
              </w:rPr>
            </w:pPr>
            <w:r>
              <w:rPr>
                <w:bCs/>
                <w:iCs/>
              </w:rP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Twenty</w:t>
            </w:r>
            <w:r w:rsidR="006D5B57">
              <w:rPr>
                <w:bCs/>
              </w:rPr>
              <w:t>-</w:t>
            </w:r>
            <w:r>
              <w:rPr>
                <w:bCs/>
              </w:rPr>
              <w:t>first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Libya</w:t>
                </w:r>
              </w:smartTag>
            </w:smartTag>
            <w:r>
              <w:rPr>
                <w:bCs/>
              </w:rPr>
              <w:br/>
            </w: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 xml:space="preserve">Eighteenth and nineteenth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Twenty</w:t>
            </w:r>
            <w:r w:rsidR="006D5B57">
              <w:rPr>
                <w:bCs/>
              </w:rPr>
              <w:t>-</w:t>
            </w:r>
            <w:r>
              <w:rPr>
                <w:bCs/>
              </w:rPr>
              <w:t>first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4</w:t>
            </w:r>
            <w:r w:rsidR="00355B2B">
              <w:rPr>
                <w:bCs/>
              </w:rPr>
              <w:t xml:space="preserve"> </w:t>
            </w:r>
            <w:r>
              <w:rPr>
                <w:bCs/>
              </w:rPr>
              <w:t>January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Pr="005C49CA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5C49CA">
                  <w:rPr>
                    <w:bCs/>
                  </w:rPr>
                  <w:t>Côte d’Ivoire</w:t>
                </w:r>
              </w:smartTag>
            </w:smartTag>
          </w:p>
        </w:tc>
        <w:tc>
          <w:tcPr>
            <w:tcW w:w="4020" w:type="dxa"/>
          </w:tcPr>
          <w:p w:rsidR="00C168D4" w:rsidRPr="005C49CA" w:rsidRDefault="00C168D4" w:rsidP="00C168D4">
            <w:pPr>
              <w:rPr>
                <w:bCs/>
              </w:rPr>
            </w:pPr>
            <w:r w:rsidRPr="005C49CA">
              <w:rPr>
                <w:bCs/>
              </w:rPr>
              <w:t xml:space="preserve">Fifteenth to seventeenth reports, </w:t>
            </w:r>
            <w:r w:rsidRPr="005C49CA"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February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5C49CA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3 February 2008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5C49CA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C168D4" w:rsidRDefault="00410FCC" w:rsidP="00C168D4">
            <w:pPr>
              <w:rPr>
                <w:bCs/>
              </w:rPr>
            </w:pPr>
            <w:r>
              <w:rPr>
                <w:bCs/>
              </w:rPr>
              <w:t>3 February 2010</w:t>
            </w:r>
          </w:p>
          <w:p w:rsidR="001B7962" w:rsidRDefault="001B7962" w:rsidP="00C168D4">
            <w:pPr>
              <w:rPr>
                <w:bCs/>
              </w:rPr>
            </w:pPr>
            <w:r>
              <w:rPr>
                <w:bCs/>
              </w:rPr>
              <w:t>3 February 2012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Bahamas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Fifteenth and sixteenth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  <w:i/>
              </w:rPr>
            </w:pPr>
            <w:r>
              <w:rPr>
                <w:bCs/>
                <w:iCs/>
              </w:rPr>
              <w:t>4 September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tabs>
                <w:tab w:val="left" w:pos="2211"/>
              </w:tabs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4 September 2008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Default="00FB2A6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FB2A68" w:rsidRDefault="00FB2A68" w:rsidP="00C168D4">
            <w:pPr>
              <w:rPr>
                <w:bCs/>
              </w:rPr>
            </w:pPr>
            <w:r>
              <w:rPr>
                <w:bCs/>
              </w:rPr>
              <w:t xml:space="preserve">Eighteenth report </w:t>
            </w:r>
          </w:p>
        </w:tc>
        <w:tc>
          <w:tcPr>
            <w:tcW w:w="2640" w:type="dxa"/>
          </w:tcPr>
          <w:p w:rsidR="00FB2A68" w:rsidRDefault="00FB2A68" w:rsidP="00C168D4">
            <w:pPr>
              <w:rPr>
                <w:bCs/>
              </w:rPr>
            </w:pPr>
            <w:r>
              <w:rPr>
                <w:bCs/>
              </w:rPr>
              <w:t>4 September 2010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4 September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Saudi Arabia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Fourth and fifth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22 October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Sixth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22 October 2008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Default="00FB2A6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FB2A68" w:rsidRDefault="00D6635E" w:rsidP="00C168D4">
            <w:pPr>
              <w:rPr>
                <w:bCs/>
              </w:rPr>
            </w:pPr>
            <w:r>
              <w:rPr>
                <w:bCs/>
              </w:rPr>
              <w:t>Seventh report</w:t>
            </w:r>
          </w:p>
        </w:tc>
        <w:tc>
          <w:tcPr>
            <w:tcW w:w="2640" w:type="dxa"/>
          </w:tcPr>
          <w:p w:rsidR="00FB2A68" w:rsidRDefault="00FB2A68" w:rsidP="00C168D4">
            <w:pPr>
              <w:rPr>
                <w:bCs/>
              </w:rPr>
            </w:pPr>
            <w:r>
              <w:rPr>
                <w:bCs/>
              </w:rPr>
              <w:t>22 October 2010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Eight report</w:t>
            </w:r>
          </w:p>
        </w:tc>
        <w:tc>
          <w:tcPr>
            <w:tcW w:w="2640" w:type="dxa"/>
          </w:tcPr>
          <w:p w:rsidR="00C168D4" w:rsidRDefault="00E1034A" w:rsidP="00C168D4">
            <w:pPr>
              <w:rPr>
                <w:bCs/>
              </w:rPr>
            </w:pPr>
            <w:r>
              <w:rPr>
                <w:bCs/>
              </w:rPr>
              <w:t>22 October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Cape Verde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Thirteenth and fourteenth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 November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Fifteenth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2 November 2008</w:t>
            </w:r>
          </w:p>
        </w:tc>
      </w:tr>
      <w:tr w:rsidR="00FB2A6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B2A68" w:rsidRDefault="00FB2A6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FB2A68" w:rsidRDefault="00D6635E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FB2A68" w:rsidRDefault="00FB2A68" w:rsidP="00C168D4">
            <w:pPr>
              <w:rPr>
                <w:bCs/>
              </w:rPr>
            </w:pPr>
            <w:r>
              <w:rPr>
                <w:bCs/>
              </w:rPr>
              <w:t>2 November 2010</w:t>
            </w:r>
          </w:p>
        </w:tc>
      </w:tr>
      <w:tr w:rsidR="00D36683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D36683" w:rsidRDefault="00D36683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D36683" w:rsidRDefault="00E1034A" w:rsidP="00C168D4">
            <w:pPr>
              <w:rPr>
                <w:bCs/>
              </w:rPr>
            </w:pPr>
            <w:r>
              <w:rPr>
                <w:bCs/>
              </w:rPr>
              <w:t xml:space="preserve">Seventeenth report </w:t>
            </w:r>
          </w:p>
        </w:tc>
        <w:tc>
          <w:tcPr>
            <w:tcW w:w="2640" w:type="dxa"/>
          </w:tcPr>
          <w:p w:rsidR="00D36683" w:rsidRDefault="00E1034A" w:rsidP="00C168D4">
            <w:pPr>
              <w:rPr>
                <w:bCs/>
              </w:rPr>
            </w:pPr>
            <w:r>
              <w:rPr>
                <w:bCs/>
              </w:rPr>
              <w:t>2 November 2012</w:t>
            </w:r>
          </w:p>
        </w:tc>
      </w:tr>
      <w:tr w:rsidR="00E1034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E1034A" w:rsidRDefault="00E1034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E1034A" w:rsidRDefault="00E1034A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Saint Vincent and the Grenadines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keepNext/>
              <w:rPr>
                <w:bCs/>
                <w:iCs/>
              </w:rPr>
            </w:pPr>
            <w:r>
              <w:rPr>
                <w:bCs/>
                <w:iCs/>
              </w:rPr>
              <w:t xml:space="preserve">Eleventh to thirteenth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C168D4" w:rsidRDefault="00C168D4" w:rsidP="00C168D4">
            <w:pPr>
              <w:keepNext/>
              <w:rPr>
                <w:bCs/>
              </w:rPr>
            </w:pPr>
            <w:r>
              <w:rPr>
                <w:bCs/>
              </w:rPr>
              <w:t>9 December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Fourteenth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9 December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Fifteenth</w:t>
            </w:r>
            <w:r w:rsidR="00C27E24">
              <w:rPr>
                <w:bCs/>
              </w:rPr>
              <w:t xml:space="preserve">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9 December 2010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Sixteenth report</w:t>
            </w:r>
          </w:p>
        </w:tc>
        <w:tc>
          <w:tcPr>
            <w:tcW w:w="2640" w:type="dxa"/>
          </w:tcPr>
          <w:p w:rsidR="00C168D4" w:rsidRDefault="008D4181" w:rsidP="00C168D4">
            <w:pPr>
              <w:rPr>
                <w:bCs/>
              </w:rPr>
            </w:pPr>
            <w:r>
              <w:rPr>
                <w:bCs/>
              </w:rPr>
              <w:t>9 December 2012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Lebanon</w:t>
                </w:r>
              </w:smartTag>
            </w:smartTag>
          </w:p>
        </w:tc>
        <w:tc>
          <w:tcPr>
            <w:tcW w:w="4020" w:type="dxa"/>
          </w:tcPr>
          <w:p w:rsidR="00C168D4" w:rsidRDefault="00C168D4" w:rsidP="00C168D4">
            <w:pPr>
              <w:keepNext/>
              <w:rPr>
                <w:bCs/>
                <w:iCs/>
              </w:rPr>
            </w:pPr>
            <w:r>
              <w:rPr>
                <w:bCs/>
                <w:iCs/>
              </w:rPr>
              <w:t>Eighteenth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keepNext/>
              <w:rPr>
                <w:bCs/>
              </w:rPr>
            </w:pPr>
            <w:r>
              <w:rPr>
                <w:bCs/>
              </w:rPr>
              <w:t>12 December 2006</w:t>
            </w:r>
          </w:p>
        </w:tc>
      </w:tr>
      <w:tr w:rsidR="00C168D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C168D4" w:rsidRDefault="00C168D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bCs/>
              </w:rPr>
            </w:pPr>
            <w:r>
              <w:rPr>
                <w:bCs/>
              </w:rPr>
              <w:t>12 December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12 December 2010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8D4181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0E53E8" w:rsidRDefault="008D4181" w:rsidP="00C168D4">
            <w:pPr>
              <w:rPr>
                <w:bCs/>
              </w:rPr>
            </w:pPr>
            <w:r>
              <w:rPr>
                <w:bCs/>
              </w:rPr>
              <w:t>12 December 2013</w:t>
            </w:r>
          </w:p>
        </w:tc>
      </w:tr>
      <w:tr w:rsidR="008D418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8D4181" w:rsidRDefault="008D418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8D4181" w:rsidRDefault="008D4181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Bahrain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Eighth and ninth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26 April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26 April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26 April 2011</w:t>
            </w:r>
          </w:p>
        </w:tc>
      </w:tr>
      <w:tr w:rsidR="0077353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73530" w:rsidRDefault="00773530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73530" w:rsidRDefault="00773530" w:rsidP="00C168D4">
            <w:pPr>
              <w:rPr>
                <w:bCs/>
              </w:rPr>
            </w:pPr>
            <w:r>
              <w:rPr>
                <w:bCs/>
              </w:rPr>
              <w:t>Twelfth report</w:t>
            </w:r>
          </w:p>
        </w:tc>
        <w:tc>
          <w:tcPr>
            <w:tcW w:w="2640" w:type="dxa"/>
          </w:tcPr>
          <w:p w:rsidR="00773530" w:rsidRDefault="007C71C6" w:rsidP="00C168D4">
            <w:pPr>
              <w:rPr>
                <w:bCs/>
              </w:rPr>
            </w:pPr>
            <w:r>
              <w:rPr>
                <w:bCs/>
              </w:rPr>
              <w:t>26 April 2013</w:t>
            </w:r>
          </w:p>
        </w:tc>
      </w:tr>
      <w:tr w:rsidR="00773530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73530" w:rsidRDefault="00773530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73530" w:rsidRDefault="00773530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73530" w:rsidRDefault="00773530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Latvia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</w:rPr>
              <w:t xml:space="preserve">Sixth to eighth reports, </w:t>
            </w:r>
            <w:r>
              <w:rPr>
                <w:bCs/>
              </w:rPr>
              <w:br/>
              <w:t>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14 May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Ninth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14 May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14 May 2011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696B44" w:rsidP="00C168D4">
            <w:pPr>
              <w:rPr>
                <w:bCs/>
              </w:rPr>
            </w:pPr>
            <w:r>
              <w:rPr>
                <w:bCs/>
              </w:rPr>
              <w:t>Eleventh report</w:t>
            </w:r>
          </w:p>
        </w:tc>
        <w:tc>
          <w:tcPr>
            <w:tcW w:w="2640" w:type="dxa"/>
          </w:tcPr>
          <w:p w:rsidR="000E53E8" w:rsidRDefault="00696B44" w:rsidP="00C168D4">
            <w:pPr>
              <w:rPr>
                <w:bCs/>
              </w:rPr>
            </w:pPr>
            <w:r>
              <w:rPr>
                <w:bCs/>
              </w:rPr>
              <w:t>14 May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Cs/>
                  </w:rPr>
                  <w:t>Andorra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r>
              <w:t xml:space="preserve">Initial report 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t>22 October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rFonts w:ascii="CG Times" w:hAnsi="CG Times"/>
                <w:bCs/>
              </w:rPr>
            </w:pPr>
            <w:r>
              <w:rPr>
                <w:rFonts w:ascii="CG Times" w:hAnsi="CG Times"/>
                <w:bCs/>
              </w:rPr>
              <w:t>Second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tabs>
                <w:tab w:val="left" w:pos="-450"/>
                <w:tab w:val="left" w:pos="0"/>
                <w:tab w:val="left" w:pos="2778"/>
                <w:tab w:val="left" w:pos="7030"/>
                <w:tab w:val="left" w:pos="9241"/>
                <w:tab w:val="left" w:pos="10686"/>
                <w:tab w:val="left" w:pos="12045"/>
                <w:tab w:val="left" w:pos="12330"/>
                <w:tab w:val="left" w:pos="13680"/>
                <w:tab w:val="left" w:pos="14400"/>
                <w:tab w:val="left" w:pos="15120"/>
              </w:tabs>
              <w:rPr>
                <w:rFonts w:ascii="CG Times" w:hAnsi="CG Times"/>
                <w:bCs/>
              </w:rPr>
            </w:pPr>
            <w:r>
              <w:rPr>
                <w:rFonts w:ascii="CG Times" w:hAnsi="CG Times"/>
                <w:bCs/>
              </w:rPr>
              <w:t>23 October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8E6540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Third report</w:t>
            </w:r>
          </w:p>
        </w:tc>
        <w:tc>
          <w:tcPr>
            <w:tcW w:w="2640" w:type="dxa"/>
          </w:tcPr>
          <w:p w:rsidR="000E53E8" w:rsidRDefault="008E6540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23 October 2011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Saint Kitts and Nevis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Initial report 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Second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C27E2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Third report</w:t>
            </w:r>
          </w:p>
        </w:tc>
        <w:tc>
          <w:tcPr>
            <w:tcW w:w="2640" w:type="dxa"/>
          </w:tcPr>
          <w:p w:rsidR="000E53E8" w:rsidRDefault="00C27E24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12 November 2011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  <w:i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 xml:space="preserve">United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bCs/>
                  </w:rPr>
                  <w:t>Republic</w:t>
                </w:r>
              </w:smartTag>
              <w:r>
                <w:rPr>
                  <w:bCs/>
                </w:rPr>
                <w:t xml:space="preserve"> of </w:t>
              </w:r>
              <w:smartTag w:uri="urn:schemas-microsoft-com:office:smarttags" w:element="PlaceName">
                <w:r>
                  <w:rPr>
                    <w:bCs/>
                  </w:rPr>
                  <w:t>Tanzania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report</w:t>
            </w:r>
          </w:p>
          <w:p w:rsidR="008C0D15" w:rsidRDefault="008C0D1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2009</w:t>
            </w:r>
          </w:p>
          <w:p w:rsidR="008C0D15" w:rsidRDefault="008C0D15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26 November 2011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Barbados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Seventeenth and eighteenth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8 December 2007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8 December 2009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8 December 2011</w:t>
            </w:r>
          </w:p>
        </w:tc>
      </w:tr>
      <w:tr w:rsidR="0071192A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71192A" w:rsidRDefault="0071192A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71192A" w:rsidRDefault="0071192A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Brazil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Eighteenth to twentieth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4 January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Nigeria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Nineteenth and twentieth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4 January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4 January 2010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4 January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Pr="009702E2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9702E2">
                  <w:rPr>
                    <w:bCs/>
                  </w:rPr>
                  <w:t>Mauritania</w:t>
                </w:r>
              </w:smartTag>
            </w:smartTag>
          </w:p>
        </w:tc>
        <w:tc>
          <w:tcPr>
            <w:tcW w:w="4020" w:type="dxa"/>
          </w:tcPr>
          <w:p w:rsidR="000E53E8" w:rsidRPr="009702E2" w:rsidRDefault="000E53E8" w:rsidP="00C168D4">
            <w:pPr>
              <w:rPr>
                <w:bCs/>
              </w:rPr>
            </w:pPr>
            <w:r w:rsidRPr="009702E2">
              <w:rPr>
                <w:bCs/>
                <w:iCs/>
              </w:rPr>
              <w:t>Eighth to tenth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12 January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Pr="009702E2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 w:rsidRPr="009702E2">
              <w:rPr>
                <w:bCs/>
              </w:rPr>
              <w:t>Eleventh report</w:t>
            </w:r>
          </w:p>
          <w:p w:rsidR="008C0D15" w:rsidRPr="009702E2" w:rsidRDefault="008C0D15" w:rsidP="00C168D4">
            <w:pPr>
              <w:rPr>
                <w:bCs/>
              </w:rPr>
            </w:pPr>
            <w:r>
              <w:rPr>
                <w:bCs/>
              </w:rPr>
              <w:t xml:space="preserve">Twelfth report 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12 January 2010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12 January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Nepal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Seventeenth to nineteenth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1 March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 March 2010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5F0E61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</w:tc>
        <w:tc>
          <w:tcPr>
            <w:tcW w:w="2640" w:type="dxa"/>
          </w:tcPr>
          <w:p w:rsidR="000E53E8" w:rsidRDefault="005F0E61" w:rsidP="00C168D4">
            <w:pPr>
              <w:rPr>
                <w:bCs/>
              </w:rPr>
            </w:pPr>
            <w:r>
              <w:rPr>
                <w:bCs/>
              </w:rPr>
              <w:t>1 March 2012</w:t>
            </w:r>
          </w:p>
        </w:tc>
      </w:tr>
      <w:tr w:rsidR="005F0E6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5F0E61" w:rsidRDefault="005F0E61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Madagascar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Nineteenth and twentieth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9 March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Twenty-first report</w:t>
            </w:r>
          </w:p>
          <w:p w:rsidR="008C0D15" w:rsidRDefault="008C0D15" w:rsidP="00C168D4">
            <w:pPr>
              <w:rPr>
                <w:bCs/>
              </w:rPr>
            </w:pPr>
            <w:r>
              <w:rPr>
                <w:bCs/>
              </w:rPr>
              <w:t>Twenty-second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9 March 2010</w:t>
            </w:r>
          </w:p>
          <w:p w:rsidR="008C0D15" w:rsidRDefault="002835A6" w:rsidP="00C168D4">
            <w:pPr>
              <w:rPr>
                <w:bCs/>
              </w:rPr>
            </w:pPr>
            <w:r>
              <w:rPr>
                <w:bCs/>
              </w:rPr>
              <w:t>9 March 2012</w:t>
            </w:r>
          </w:p>
        </w:tc>
      </w:tr>
      <w:tr w:rsidR="005F0E6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5F0E61" w:rsidRDefault="005F0E61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5F0E61" w:rsidRDefault="005F0E61" w:rsidP="00C168D4">
            <w:pPr>
              <w:rPr>
                <w:bCs/>
                <w:i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Guyana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Fifteenth and sixteenth reports, to be submitted jointly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17 March 2008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Seventeenth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17 March 2010</w:t>
            </w: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</w:rPr>
            </w:pPr>
            <w:r>
              <w:rPr>
                <w:bCs/>
              </w:rPr>
              <w:t>Eighteenth report</w:t>
            </w:r>
          </w:p>
        </w:tc>
        <w:tc>
          <w:tcPr>
            <w:tcW w:w="2640" w:type="dxa"/>
          </w:tcPr>
          <w:p w:rsidR="002835A6" w:rsidRDefault="002835A6" w:rsidP="002835A6">
            <w:pPr>
              <w:rPr>
                <w:bCs/>
              </w:rPr>
            </w:pPr>
            <w:r>
              <w:rPr>
                <w:bCs/>
              </w:rPr>
              <w:t>17 March 2012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Zambia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 xml:space="preserve">Seventeenth to nineteenth reports, to be submitted 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  <w:iCs/>
              </w:rPr>
              <w:t>5 March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5 March 2011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696B44" w:rsidP="00C168D4">
            <w:pPr>
              <w:rPr>
                <w:bCs/>
              </w:rPr>
            </w:pPr>
            <w:r>
              <w:rPr>
                <w:bCs/>
              </w:rPr>
              <w:t>Thirteenth report</w:t>
            </w:r>
          </w:p>
        </w:tc>
        <w:tc>
          <w:tcPr>
            <w:tcW w:w="2640" w:type="dxa"/>
          </w:tcPr>
          <w:p w:rsidR="000E53E8" w:rsidRDefault="00696B44" w:rsidP="00C168D4">
            <w:pPr>
              <w:rPr>
                <w:bCs/>
              </w:rPr>
            </w:pPr>
            <w:r>
              <w:rPr>
                <w:bCs/>
              </w:rPr>
              <w:t>5 March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Botswana</w:t>
                </w:r>
              </w:smartTag>
            </w:smartTag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rFonts w:ascii="CG Times" w:hAnsi="CG Times"/>
                <w:iCs/>
              </w:rPr>
              <w:t xml:space="preserve">Seventeenth and eighteenth reports, to be submitted jointly 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rFonts w:ascii="CG Times" w:hAnsi="CG Times"/>
                <w:iCs/>
              </w:rPr>
              <w:t>22 March 2009</w:t>
            </w:r>
          </w:p>
        </w:tc>
      </w:tr>
      <w:tr w:rsidR="000E53E8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0E53E8" w:rsidRDefault="000E53E8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Nineteenth report</w:t>
            </w:r>
          </w:p>
        </w:tc>
        <w:tc>
          <w:tcPr>
            <w:tcW w:w="2640" w:type="dxa"/>
          </w:tcPr>
          <w:p w:rsidR="000E53E8" w:rsidRDefault="000E53E8" w:rsidP="00C168D4">
            <w:pPr>
              <w:rPr>
                <w:bCs/>
              </w:rPr>
            </w:pPr>
            <w:r>
              <w:rPr>
                <w:bCs/>
              </w:rPr>
              <w:t>22 March 2011</w:t>
            </w:r>
          </w:p>
        </w:tc>
      </w:tr>
      <w:tr w:rsidR="005F0E6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5F0E61" w:rsidRDefault="005F0E61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5F0E61" w:rsidRDefault="00696B44" w:rsidP="00696B44">
            <w:pPr>
              <w:rPr>
                <w:bCs/>
              </w:rPr>
            </w:pPr>
            <w:r>
              <w:rPr>
                <w:bCs/>
              </w:rPr>
              <w:t>Twentieth report</w:t>
            </w:r>
          </w:p>
        </w:tc>
        <w:tc>
          <w:tcPr>
            <w:tcW w:w="2640" w:type="dxa"/>
          </w:tcPr>
          <w:p w:rsidR="005F0E61" w:rsidRDefault="00696B44" w:rsidP="00C168D4">
            <w:pPr>
              <w:rPr>
                <w:bCs/>
              </w:rPr>
            </w:pPr>
            <w:r>
              <w:rPr>
                <w:bCs/>
              </w:rPr>
              <w:t>22 March 2013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696B44" w:rsidRDefault="00696B44" w:rsidP="00696B44">
            <w:pPr>
              <w:rPr>
                <w:b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bCs/>
              </w:rPr>
            </w:pP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Antigua and Barbuda</w:t>
                </w:r>
              </w:smartTag>
            </w:smartTag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Tenth and eleventh reports, to be submitted jointly</w:t>
            </w:r>
          </w:p>
          <w:p w:rsidR="002835A6" w:rsidRDefault="002835A6" w:rsidP="00C168D4">
            <w:pPr>
              <w:rPr>
                <w:bCs/>
              </w:rPr>
            </w:pPr>
            <w:r>
              <w:rPr>
                <w:bCs/>
                <w:iCs/>
              </w:rPr>
              <w:t>Twelfth report</w:t>
            </w:r>
          </w:p>
        </w:tc>
        <w:tc>
          <w:tcPr>
            <w:tcW w:w="264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24 November 2009</w:t>
            </w:r>
          </w:p>
          <w:p w:rsidR="002835A6" w:rsidRDefault="002835A6" w:rsidP="00C168D4">
            <w:pPr>
              <w:rPr>
                <w:bCs/>
                <w:iCs/>
              </w:rPr>
            </w:pPr>
          </w:p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24 November 2011</w:t>
            </w:r>
          </w:p>
          <w:p w:rsidR="002835A6" w:rsidRDefault="002835A6" w:rsidP="00C168D4">
            <w:pPr>
              <w:rPr>
                <w:bCs/>
              </w:rPr>
            </w:pP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CG Times (W1)" w:hAnsi="CG Times (W1)"/>
                    <w:bCs/>
                  </w:rPr>
                  <w:t>Oman</w:t>
                </w:r>
              </w:smartTag>
            </w:smartTag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Second to fourth reports, to be submitted jointly</w:t>
            </w:r>
          </w:p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Fifth report</w:t>
            </w:r>
          </w:p>
        </w:tc>
        <w:tc>
          <w:tcPr>
            <w:tcW w:w="2640" w:type="dxa"/>
          </w:tcPr>
          <w:p w:rsidR="002835A6" w:rsidRDefault="002835A6" w:rsidP="00C168D4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 January 2010</w:t>
            </w:r>
          </w:p>
          <w:p w:rsidR="002835A6" w:rsidRDefault="002835A6" w:rsidP="00C168D4">
            <w:pPr>
              <w:rPr>
                <w:iCs/>
                <w:lang w:val="en-US"/>
              </w:rPr>
            </w:pPr>
          </w:p>
          <w:p w:rsidR="002835A6" w:rsidRDefault="002835A6" w:rsidP="00C168D4">
            <w:pPr>
              <w:rPr>
                <w:bCs/>
                <w:iCs/>
              </w:rPr>
            </w:pPr>
            <w:r>
              <w:rPr>
                <w:iCs/>
                <w:lang w:val="en-US"/>
              </w:rPr>
              <w:t>2 January 2012</w:t>
            </w:r>
          </w:p>
        </w:tc>
      </w:tr>
      <w:tr w:rsidR="00B8357D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B8357D" w:rsidRDefault="00B8357D" w:rsidP="00C168D4">
            <w:pPr>
              <w:rPr>
                <w:rFonts w:ascii="CG Times (W1)" w:hAnsi="CG Times (W1)"/>
                <w:bCs/>
              </w:rPr>
            </w:pPr>
          </w:p>
        </w:tc>
        <w:tc>
          <w:tcPr>
            <w:tcW w:w="4020" w:type="dxa"/>
          </w:tcPr>
          <w:p w:rsidR="00B8357D" w:rsidRDefault="00B8357D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B8357D" w:rsidRDefault="00B8357D" w:rsidP="00C168D4">
            <w:pPr>
              <w:rPr>
                <w:iCs/>
                <w:lang w:val="en-US"/>
              </w:rPr>
            </w:pPr>
          </w:p>
        </w:tc>
      </w:tr>
      <w:tr w:rsidR="002835A6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2835A6" w:rsidRDefault="002835A6" w:rsidP="00C168D4">
            <w:pPr>
              <w:rPr>
                <w:rFonts w:ascii="CG Times (W1)" w:hAnsi="CG Times (W1)"/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Cs/>
                  </w:rPr>
                  <w:t>Costa Rica</w:t>
                </w:r>
              </w:smartTag>
            </w:smartTag>
          </w:p>
        </w:tc>
        <w:tc>
          <w:tcPr>
            <w:tcW w:w="402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and twentieth reports, to be submitted jointly</w:t>
            </w:r>
          </w:p>
          <w:p w:rsidR="00B8357D" w:rsidRDefault="00B8357D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Twenty-first report</w:t>
            </w:r>
          </w:p>
        </w:tc>
        <w:tc>
          <w:tcPr>
            <w:tcW w:w="2640" w:type="dxa"/>
          </w:tcPr>
          <w:p w:rsidR="002835A6" w:rsidRDefault="002835A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4 January 2010</w:t>
            </w:r>
          </w:p>
          <w:p w:rsidR="00B8357D" w:rsidRDefault="00B8357D" w:rsidP="00C168D4">
            <w:pPr>
              <w:rPr>
                <w:bCs/>
                <w:iCs/>
              </w:rPr>
            </w:pPr>
          </w:p>
          <w:p w:rsidR="00B8357D" w:rsidRDefault="00B8357D" w:rsidP="00C168D4">
            <w:pPr>
              <w:rPr>
                <w:iCs/>
                <w:lang w:val="en-US"/>
              </w:rPr>
            </w:pPr>
            <w:r>
              <w:rPr>
                <w:bCs/>
                <w:iCs/>
              </w:rPr>
              <w:t>4 January 2012</w:t>
            </w:r>
          </w:p>
        </w:tc>
      </w:tr>
      <w:tr w:rsidR="00400FC7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00FC7" w:rsidRDefault="00400FC7" w:rsidP="00C168D4">
            <w:pPr>
              <w:rPr>
                <w:bCs/>
              </w:rPr>
            </w:pPr>
          </w:p>
        </w:tc>
        <w:tc>
          <w:tcPr>
            <w:tcW w:w="4020" w:type="dxa"/>
          </w:tcPr>
          <w:p w:rsidR="00400FC7" w:rsidRDefault="00400FC7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400FC7" w:rsidRDefault="00400FC7" w:rsidP="00C168D4">
            <w:pPr>
              <w:rPr>
                <w:bCs/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55B2B" w:rsidRDefault="00355B2B" w:rsidP="00C168D4">
            <w:pPr>
              <w:rPr>
                <w:bCs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t>India</w:t>
                </w:r>
              </w:smartTag>
            </w:smartTag>
          </w:p>
        </w:tc>
        <w:tc>
          <w:tcPr>
            <w:tcW w:w="4020" w:type="dxa"/>
          </w:tcPr>
          <w:p w:rsidR="006D6206" w:rsidRDefault="00355B2B" w:rsidP="00C168D4">
            <w:pPr>
              <w:rPr>
                <w:bCs/>
                <w:iCs/>
              </w:rPr>
            </w:pPr>
            <w:r>
              <w:t>Twentieth and twenty-first reports</w:t>
            </w:r>
            <w:r>
              <w:rPr>
                <w:bCs/>
                <w:iCs/>
              </w:rPr>
              <w:t xml:space="preserve"> to be submitted jointly</w:t>
            </w:r>
          </w:p>
          <w:p w:rsidR="006D6206" w:rsidRDefault="006D6206" w:rsidP="006D6206">
            <w:pPr>
              <w:rPr>
                <w:bCs/>
                <w:iCs/>
              </w:rPr>
            </w:pPr>
            <w:r>
              <w:rPr>
                <w:bCs/>
                <w:iCs/>
              </w:rPr>
              <w:t>Twenty-second report</w:t>
            </w:r>
          </w:p>
        </w:tc>
        <w:tc>
          <w:tcPr>
            <w:tcW w:w="2640" w:type="dxa"/>
          </w:tcPr>
          <w:p w:rsidR="00355B2B" w:rsidRDefault="00355B2B" w:rsidP="00C168D4">
            <w:pPr>
              <w:rPr>
                <w:iCs/>
              </w:rPr>
            </w:pPr>
            <w:r>
              <w:rPr>
                <w:iCs/>
              </w:rPr>
              <w:t>4 January 2010</w:t>
            </w:r>
          </w:p>
          <w:p w:rsidR="006D6206" w:rsidRDefault="006D6206" w:rsidP="00C168D4">
            <w:pPr>
              <w:rPr>
                <w:iCs/>
              </w:rPr>
            </w:pPr>
          </w:p>
          <w:p w:rsidR="006D6206" w:rsidRDefault="006D6206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4 January 2012</w:t>
            </w:r>
          </w:p>
        </w:tc>
      </w:tr>
      <w:tr w:rsidR="00400FC7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400FC7" w:rsidRDefault="00400FC7" w:rsidP="00C168D4"/>
        </w:tc>
        <w:tc>
          <w:tcPr>
            <w:tcW w:w="4020" w:type="dxa"/>
          </w:tcPr>
          <w:p w:rsidR="00400FC7" w:rsidRDefault="00400FC7" w:rsidP="00C168D4"/>
        </w:tc>
        <w:tc>
          <w:tcPr>
            <w:tcW w:w="2640" w:type="dxa"/>
          </w:tcPr>
          <w:p w:rsidR="00400FC7" w:rsidRDefault="00400FC7" w:rsidP="00C168D4">
            <w:pPr>
              <w:rPr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55B2B" w:rsidRDefault="00355B2B" w:rsidP="00C168D4"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CG Times (W1)" w:hAnsi="CG Times (W1)"/>
                  </w:rPr>
                  <w:t>South Africa</w:t>
                </w:r>
              </w:smartTag>
            </w:smartTag>
          </w:p>
        </w:tc>
        <w:tc>
          <w:tcPr>
            <w:tcW w:w="4020" w:type="dxa"/>
          </w:tcPr>
          <w:p w:rsidR="00355B2B" w:rsidRDefault="00355B2B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Fourth to sixth reports, to be submitted jointly</w:t>
            </w:r>
          </w:p>
          <w:p w:rsidR="006D6206" w:rsidRDefault="006D6206" w:rsidP="00C168D4">
            <w:r>
              <w:rPr>
                <w:bCs/>
                <w:iCs/>
              </w:rPr>
              <w:t>Seventh report</w:t>
            </w:r>
          </w:p>
        </w:tc>
        <w:tc>
          <w:tcPr>
            <w:tcW w:w="2640" w:type="dxa"/>
          </w:tcPr>
          <w:p w:rsidR="00355B2B" w:rsidRDefault="00355B2B" w:rsidP="00C168D4">
            <w:pPr>
              <w:rPr>
                <w:iCs/>
              </w:rPr>
            </w:pPr>
            <w:r>
              <w:rPr>
                <w:iCs/>
              </w:rPr>
              <w:t>9 January 2010</w:t>
            </w:r>
          </w:p>
          <w:p w:rsidR="006D6206" w:rsidRDefault="006D6206" w:rsidP="00C168D4">
            <w:pPr>
              <w:rPr>
                <w:iCs/>
              </w:rPr>
            </w:pPr>
            <w:r>
              <w:rPr>
                <w:iCs/>
              </w:rPr>
              <w:t>9 January 2012</w:t>
            </w:r>
          </w:p>
          <w:p w:rsidR="00A06841" w:rsidRDefault="00A06841" w:rsidP="00C168D4">
            <w:pPr>
              <w:rPr>
                <w:iCs/>
              </w:rPr>
            </w:pPr>
          </w:p>
        </w:tc>
      </w:tr>
      <w:tr w:rsidR="00A06841" w:rsidT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Pr="00A06841" w:rsidRDefault="00A06841" w:rsidP="00A06841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A06841">
                  <w:rPr>
                    <w:rFonts w:ascii="CG Times (W1)" w:hAnsi="CG Times (W1)"/>
                  </w:rPr>
                  <w:t>Mozambique</w:t>
                </w:r>
              </w:smartTag>
            </w:smartTag>
          </w:p>
        </w:tc>
        <w:tc>
          <w:tcPr>
            <w:tcW w:w="4020" w:type="dxa"/>
          </w:tcPr>
          <w:p w:rsidR="00A06841" w:rsidRDefault="00A06841" w:rsidP="00A06841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Thirteenth and fourteenth reports, </w:t>
            </w:r>
            <w:r>
              <w:rPr>
                <w:bCs/>
                <w:iCs/>
              </w:rPr>
              <w:br/>
              <w:t>to be submitted jointly</w:t>
            </w:r>
          </w:p>
        </w:tc>
        <w:tc>
          <w:tcPr>
            <w:tcW w:w="2640" w:type="dxa"/>
          </w:tcPr>
          <w:p w:rsidR="00A06841" w:rsidRPr="00DE4B69" w:rsidRDefault="00A06841" w:rsidP="00A06841">
            <w:pPr>
              <w:rPr>
                <w:iCs/>
              </w:rPr>
            </w:pPr>
            <w:r w:rsidRPr="00A06841">
              <w:rPr>
                <w:iCs/>
              </w:rPr>
              <w:t>18 May 2010</w:t>
            </w:r>
          </w:p>
          <w:p w:rsidR="00A06841" w:rsidRDefault="00A06841" w:rsidP="00A06841">
            <w:pPr>
              <w:rPr>
                <w:iCs/>
              </w:rPr>
            </w:pPr>
          </w:p>
        </w:tc>
      </w:tr>
      <w:tr w:rsid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Default="00A06841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A06841" w:rsidRDefault="00A06841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Fifteenth report</w:t>
            </w:r>
          </w:p>
        </w:tc>
        <w:tc>
          <w:tcPr>
            <w:tcW w:w="2640" w:type="dxa"/>
          </w:tcPr>
          <w:p w:rsidR="00A06841" w:rsidRDefault="00A06841" w:rsidP="00C168D4">
            <w:pPr>
              <w:rPr>
                <w:iCs/>
              </w:rPr>
            </w:pPr>
            <w:r>
              <w:rPr>
                <w:iCs/>
              </w:rPr>
              <w:t>18 May 2012</w:t>
            </w:r>
          </w:p>
        </w:tc>
      </w:tr>
      <w:tr w:rsid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Default="00A06841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A06841" w:rsidRDefault="00A06841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A06841" w:rsidRDefault="00A06841" w:rsidP="00C168D4">
            <w:pPr>
              <w:rPr>
                <w:iCs/>
              </w:rPr>
            </w:pPr>
          </w:p>
        </w:tc>
      </w:tr>
      <w:tr w:rsidR="00A06841" w:rsidT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Default="00A06841" w:rsidP="00A06841">
            <w:pPr>
              <w:rPr>
                <w:rFonts w:ascii="CG Times (W1)" w:hAnsi="CG Times (W1)"/>
              </w:rPr>
            </w:pPr>
            <w:r w:rsidRPr="00A06841">
              <w:rPr>
                <w:rFonts w:ascii="CG Times (W1)" w:hAnsi="CG Times (W1)"/>
              </w:rPr>
              <w:t xml:space="preserve">Democratic </w:t>
            </w:r>
            <w:smartTag w:uri="urn:schemas-microsoft-com:office:smarttags" w:element="place">
              <w:smartTag w:uri="urn:schemas-microsoft-com:office:smarttags" w:element="PlaceType">
                <w:r w:rsidRPr="00A06841">
                  <w:rPr>
                    <w:rFonts w:ascii="CG Times (W1)" w:hAnsi="CG Times (W1)"/>
                  </w:rPr>
                  <w:t>Republic</w:t>
                </w:r>
              </w:smartTag>
              <w:r w:rsidRPr="00A06841">
                <w:rPr>
                  <w:rFonts w:ascii="CG Times (W1)" w:hAnsi="CG Times (W1)"/>
                </w:rPr>
                <w:t xml:space="preserve"> of </w:t>
              </w:r>
              <w:smartTag w:uri="urn:schemas-microsoft-com:office:smarttags" w:element="PlaceName">
                <w:r w:rsidRPr="00A06841">
                  <w:rPr>
                    <w:rFonts w:ascii="CG Times (W1)" w:hAnsi="CG Times (W1)"/>
                  </w:rPr>
                  <w:t>Congo</w:t>
                </w:r>
              </w:smartTag>
            </w:smartTag>
          </w:p>
        </w:tc>
        <w:tc>
          <w:tcPr>
            <w:tcW w:w="4020" w:type="dxa"/>
          </w:tcPr>
          <w:p w:rsidR="00A06841" w:rsidRDefault="00A06841" w:rsidP="00A06841">
            <w:pPr>
              <w:rPr>
                <w:bCs/>
                <w:iCs/>
              </w:rPr>
            </w:pPr>
            <w:r w:rsidRPr="00A06841">
              <w:rPr>
                <w:bCs/>
                <w:iCs/>
              </w:rPr>
              <w:t>Sixteenth to eighteenth reports, to be submitted jointly</w:t>
            </w:r>
          </w:p>
        </w:tc>
        <w:tc>
          <w:tcPr>
            <w:tcW w:w="2640" w:type="dxa"/>
          </w:tcPr>
          <w:p w:rsidR="00A06841" w:rsidRDefault="00A06841" w:rsidP="00A06841">
            <w:pPr>
              <w:rPr>
                <w:iCs/>
              </w:rPr>
            </w:pPr>
            <w:r w:rsidRPr="00672033">
              <w:rPr>
                <w:iCs/>
              </w:rPr>
              <w:t>21 May 2010</w:t>
            </w:r>
          </w:p>
        </w:tc>
      </w:tr>
      <w:tr w:rsidR="00A06841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A06841" w:rsidRDefault="00A06841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A06841" w:rsidRDefault="00FA1C2C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Nineteenth report</w:t>
            </w:r>
          </w:p>
        </w:tc>
        <w:tc>
          <w:tcPr>
            <w:tcW w:w="2640" w:type="dxa"/>
          </w:tcPr>
          <w:p w:rsidR="00A06841" w:rsidRDefault="00FA1C2C" w:rsidP="00C168D4">
            <w:pPr>
              <w:rPr>
                <w:iCs/>
              </w:rPr>
            </w:pPr>
            <w:r>
              <w:rPr>
                <w:iCs/>
              </w:rPr>
              <w:t>21 May 2012</w:t>
            </w: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</w:p>
        </w:tc>
      </w:tr>
      <w:tr w:rsidR="00FA1C2C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Pr="00FA1C2C" w:rsidRDefault="00FA1C2C" w:rsidP="00CA7E3B">
            <w:pPr>
              <w:rPr>
                <w:rFonts w:ascii="CG Times (W1)" w:hAnsi="CG Times (W1)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A1C2C">
                  <w:rPr>
                    <w:rFonts w:ascii="CG Times (W1)" w:hAnsi="CG Times (W1)"/>
                  </w:rPr>
                  <w:t>Indonesia</w:t>
                </w:r>
              </w:smartTag>
            </w:smartTag>
          </w:p>
        </w:tc>
        <w:tc>
          <w:tcPr>
            <w:tcW w:w="4020" w:type="dxa"/>
          </w:tcPr>
          <w:p w:rsidR="00FA1C2C" w:rsidRPr="00FA1C2C" w:rsidRDefault="00FA1C2C" w:rsidP="00CA7E3B">
            <w:pPr>
              <w:rPr>
                <w:bCs/>
                <w:iCs/>
              </w:rPr>
            </w:pPr>
            <w:r w:rsidRPr="00FA1C2C">
              <w:rPr>
                <w:bCs/>
                <w:iCs/>
              </w:rPr>
              <w:t>Fourth to sixth periodic reports, to be submitted jointly</w:t>
            </w:r>
          </w:p>
        </w:tc>
        <w:tc>
          <w:tcPr>
            <w:tcW w:w="2640" w:type="dxa"/>
          </w:tcPr>
          <w:p w:rsidR="00FA1C2C" w:rsidRDefault="00FA1C2C" w:rsidP="00CA7E3B">
            <w:pPr>
              <w:rPr>
                <w:iCs/>
              </w:rPr>
            </w:pPr>
            <w:r>
              <w:rPr>
                <w:iCs/>
              </w:rPr>
              <w:t>25 July 2010</w:t>
            </w: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Seventh report</w:t>
            </w: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  <w:r>
              <w:rPr>
                <w:iCs/>
              </w:rPr>
              <w:t>25 July 2012</w:t>
            </w:r>
          </w:p>
          <w:p w:rsidR="00FA1C2C" w:rsidRDefault="00FA1C2C" w:rsidP="00C168D4">
            <w:pPr>
              <w:rPr>
                <w:iCs/>
              </w:rPr>
            </w:pP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</w:p>
        </w:tc>
      </w:tr>
      <w:tr w:rsidR="00FA1C2C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Pr="00FA1C2C" w:rsidRDefault="00FA1C2C" w:rsidP="00CA7E3B">
            <w:pPr>
              <w:rPr>
                <w:rFonts w:ascii="CG Times (W1)" w:hAnsi="CG Times (W1)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A1C2C">
                  <w:rPr>
                    <w:rFonts w:ascii="CG Times (W1)" w:hAnsi="CG Times (W1)"/>
                  </w:rPr>
                  <w:t>Mongolia</w:t>
                </w:r>
              </w:smartTag>
            </w:smartTag>
          </w:p>
        </w:tc>
        <w:tc>
          <w:tcPr>
            <w:tcW w:w="4020" w:type="dxa"/>
          </w:tcPr>
          <w:p w:rsidR="00FA1C2C" w:rsidRPr="00FA1C2C" w:rsidRDefault="00FA1C2C" w:rsidP="00CA7E3B">
            <w:pPr>
              <w:rPr>
                <w:bCs/>
                <w:iCs/>
              </w:rPr>
            </w:pPr>
            <w:r w:rsidRPr="00FA1C2C">
              <w:rPr>
                <w:bCs/>
                <w:iCs/>
              </w:rPr>
              <w:t>Nineteenth to twenty-first reports, to be submitted jointly</w:t>
            </w:r>
          </w:p>
        </w:tc>
        <w:tc>
          <w:tcPr>
            <w:tcW w:w="2640" w:type="dxa"/>
          </w:tcPr>
          <w:p w:rsidR="00FA1C2C" w:rsidRDefault="00FA1C2C" w:rsidP="00CA7E3B">
            <w:pPr>
              <w:rPr>
                <w:iCs/>
              </w:rPr>
            </w:pPr>
            <w:r>
              <w:rPr>
                <w:iCs/>
              </w:rPr>
              <w:t>5 September 2010</w:t>
            </w:r>
          </w:p>
        </w:tc>
      </w:tr>
      <w:tr w:rsid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Default="00FA1C2C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FA1C2C" w:rsidRDefault="00FA1C2C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Twenty second report</w:t>
            </w:r>
          </w:p>
        </w:tc>
        <w:tc>
          <w:tcPr>
            <w:tcW w:w="2640" w:type="dxa"/>
          </w:tcPr>
          <w:p w:rsidR="00FA1C2C" w:rsidRDefault="00FA1C2C" w:rsidP="00C168D4">
            <w:pPr>
              <w:rPr>
                <w:iCs/>
              </w:rPr>
            </w:pPr>
            <w:r>
              <w:rPr>
                <w:iCs/>
              </w:rPr>
              <w:t>5 September 2012</w:t>
            </w:r>
          </w:p>
          <w:p w:rsidR="00FA1C2C" w:rsidRDefault="00FA1C2C" w:rsidP="00C168D4">
            <w:pPr>
              <w:rPr>
                <w:iCs/>
              </w:rPr>
            </w:pPr>
          </w:p>
        </w:tc>
      </w:tr>
      <w:tr w:rsidR="00FA1C2C" w:rsidTr="00FA1C2C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FA1C2C" w:rsidRPr="00FA1C2C" w:rsidRDefault="00FA1C2C" w:rsidP="00CA7E3B">
            <w:pPr>
              <w:rPr>
                <w:rFonts w:ascii="CG Times (W1)" w:hAnsi="CG Times (W1)"/>
              </w:rPr>
            </w:pPr>
            <w:r w:rsidRPr="00FA1C2C">
              <w:rPr>
                <w:rFonts w:ascii="CG Times (W1)" w:hAnsi="CG Times (W1)"/>
              </w:rPr>
              <w:t xml:space="preserve">The </w:t>
            </w:r>
            <w:smartTag w:uri="urn:schemas-microsoft-com:office:smarttags" w:element="place">
              <w:smartTag w:uri="urn:schemas-microsoft-com:office:smarttags" w:element="country-region">
                <w:r w:rsidRPr="00FA1C2C">
                  <w:rPr>
                    <w:rFonts w:ascii="CG Times (W1)" w:hAnsi="CG Times (W1)"/>
                  </w:rPr>
                  <w:t>Former Yugoslav Republic of Macedonia</w:t>
                </w:r>
              </w:smartTag>
            </w:smartTag>
          </w:p>
        </w:tc>
        <w:tc>
          <w:tcPr>
            <w:tcW w:w="4020" w:type="dxa"/>
          </w:tcPr>
          <w:p w:rsidR="00E2572B" w:rsidRPr="00FA1C2C" w:rsidRDefault="00FA1C2C" w:rsidP="00E2572B">
            <w:pPr>
              <w:rPr>
                <w:bCs/>
                <w:iCs/>
              </w:rPr>
            </w:pPr>
            <w:r w:rsidRPr="00FA1C2C">
              <w:rPr>
                <w:bCs/>
                <w:iCs/>
              </w:rPr>
              <w:t>Eighth to</w:t>
            </w:r>
            <w:r w:rsidR="00E2572B">
              <w:rPr>
                <w:bCs/>
                <w:iCs/>
              </w:rPr>
              <w:t xml:space="preserve"> tenth reports, to be submitted</w:t>
            </w:r>
            <w:r w:rsidR="00E2572B">
              <w:rPr>
                <w:bCs/>
                <w:iCs/>
              </w:rPr>
              <w:br/>
            </w:r>
            <w:r w:rsidRPr="00FA1C2C">
              <w:rPr>
                <w:bCs/>
                <w:iCs/>
              </w:rPr>
              <w:t>jointly</w:t>
            </w:r>
          </w:p>
        </w:tc>
        <w:tc>
          <w:tcPr>
            <w:tcW w:w="2640" w:type="dxa"/>
          </w:tcPr>
          <w:p w:rsidR="00FA1C2C" w:rsidRDefault="00FA1C2C" w:rsidP="00CA7E3B">
            <w:pPr>
              <w:rPr>
                <w:iCs/>
              </w:rPr>
            </w:pPr>
            <w:r>
              <w:rPr>
                <w:iCs/>
              </w:rPr>
              <w:t>17 September 2010</w:t>
            </w: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355B2B" w:rsidRDefault="00355B2B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6D6206" w:rsidRDefault="00FA1C2C" w:rsidP="00C168D4">
            <w:pPr>
              <w:rPr>
                <w:bCs/>
                <w:iCs/>
              </w:rPr>
            </w:pPr>
            <w:r>
              <w:rPr>
                <w:bCs/>
                <w:iCs/>
              </w:rPr>
              <w:t>Eleventh report</w:t>
            </w:r>
          </w:p>
        </w:tc>
        <w:tc>
          <w:tcPr>
            <w:tcW w:w="2640" w:type="dxa"/>
          </w:tcPr>
          <w:p w:rsidR="006D6206" w:rsidRDefault="00FA1C2C" w:rsidP="00C168D4">
            <w:pPr>
              <w:rPr>
                <w:iCs/>
              </w:rPr>
            </w:pPr>
            <w:r>
              <w:rPr>
                <w:iCs/>
              </w:rPr>
              <w:t>17 September 2012</w:t>
            </w:r>
          </w:p>
        </w:tc>
      </w:tr>
      <w:tr w:rsid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Default="00696B44" w:rsidP="00C168D4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696B44" w:rsidRDefault="00696B44" w:rsidP="00C168D4">
            <w:pPr>
              <w:rPr>
                <w:bCs/>
                <w:iCs/>
              </w:rPr>
            </w:pPr>
          </w:p>
        </w:tc>
        <w:tc>
          <w:tcPr>
            <w:tcW w:w="2640" w:type="dxa"/>
          </w:tcPr>
          <w:p w:rsidR="00696B44" w:rsidRDefault="00696B44" w:rsidP="00C168D4">
            <w:pPr>
              <w:rPr>
                <w:iCs/>
              </w:rPr>
            </w:pPr>
          </w:p>
        </w:tc>
      </w:tr>
      <w:bookmarkEnd w:id="0"/>
      <w:bookmarkEnd w:id="1"/>
      <w:tr w:rsidR="00696B44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Pr="00696B44" w:rsidRDefault="00696B44" w:rsidP="00417860">
            <w:pPr>
              <w:rPr>
                <w:rFonts w:ascii="CG Times (W1)" w:hAnsi="CG Times (W1)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696B44">
                  <w:rPr>
                    <w:rFonts w:ascii="CG Times (W1)" w:hAnsi="CG Times (W1)"/>
                  </w:rPr>
                  <w:t>Nicaragua</w:t>
                </w:r>
              </w:smartTag>
            </w:smartTag>
          </w:p>
        </w:tc>
        <w:tc>
          <w:tcPr>
            <w:tcW w:w="4020" w:type="dxa"/>
          </w:tcPr>
          <w:p w:rsidR="00696B44" w:rsidRPr="00696B44" w:rsidRDefault="00696B44" w:rsidP="00417860">
            <w:pPr>
              <w:rPr>
                <w:bCs/>
                <w:iCs/>
              </w:rPr>
            </w:pPr>
            <w:r w:rsidRPr="00696B44">
              <w:rPr>
                <w:bCs/>
                <w:iCs/>
              </w:rPr>
              <w:t>Fifteenth to seventeenth reports, to be submitted jointly</w:t>
            </w:r>
          </w:p>
        </w:tc>
        <w:tc>
          <w:tcPr>
            <w:tcW w:w="2640" w:type="dxa"/>
          </w:tcPr>
          <w:p w:rsidR="00696B44" w:rsidRDefault="00696B44" w:rsidP="00417860">
            <w:pPr>
              <w:rPr>
                <w:iCs/>
              </w:rPr>
            </w:pPr>
            <w:r>
              <w:rPr>
                <w:iCs/>
              </w:rPr>
              <w:t>17 March 2011</w:t>
            </w:r>
          </w:p>
        </w:tc>
      </w:tr>
      <w:tr w:rsidR="00696B44" w:rsidTr="00696B44">
        <w:tblPrEx>
          <w:tblCellMar>
            <w:top w:w="0" w:type="dxa"/>
            <w:bottom w:w="0" w:type="dxa"/>
          </w:tblCellMar>
        </w:tblPrEx>
        <w:tc>
          <w:tcPr>
            <w:tcW w:w="2700" w:type="dxa"/>
          </w:tcPr>
          <w:p w:rsidR="00696B44" w:rsidRPr="00696B44" w:rsidRDefault="00696B44" w:rsidP="00417860">
            <w:pPr>
              <w:rPr>
                <w:rFonts w:ascii="CG Times (W1)" w:hAnsi="CG Times (W1)"/>
              </w:rPr>
            </w:pPr>
          </w:p>
        </w:tc>
        <w:tc>
          <w:tcPr>
            <w:tcW w:w="4020" w:type="dxa"/>
          </w:tcPr>
          <w:p w:rsidR="00696B44" w:rsidRPr="00696B44" w:rsidRDefault="00696B44" w:rsidP="00417860">
            <w:pPr>
              <w:rPr>
                <w:bCs/>
                <w:iCs/>
              </w:rPr>
            </w:pPr>
            <w:r>
              <w:rPr>
                <w:bCs/>
                <w:iCs/>
              </w:rPr>
              <w:t>Sixteenth report</w:t>
            </w:r>
          </w:p>
        </w:tc>
        <w:tc>
          <w:tcPr>
            <w:tcW w:w="2640" w:type="dxa"/>
          </w:tcPr>
          <w:p w:rsidR="00696B44" w:rsidRDefault="00696B44" w:rsidP="00417860">
            <w:pPr>
              <w:rPr>
                <w:iCs/>
              </w:rPr>
            </w:pPr>
            <w:r>
              <w:rPr>
                <w:iCs/>
              </w:rPr>
              <w:t>17 March 2013</w:t>
            </w:r>
          </w:p>
        </w:tc>
      </w:tr>
    </w:tbl>
    <w:p w:rsidR="00C168D4" w:rsidRDefault="00C168D4" w:rsidP="00C77959">
      <w:pPr>
        <w:pStyle w:val="H23G"/>
      </w:pPr>
      <w:r>
        <w:tab/>
        <w:t>2.</w:t>
      </w:r>
      <w:r>
        <w:tab/>
        <w:t>Other States parties whose reports are due but have not yet been received as at the effective date of the present note</w:t>
      </w:r>
      <w:r w:rsidR="004031E3">
        <w:t>.</w:t>
      </w:r>
    </w:p>
    <w:tbl>
      <w:tblPr>
        <w:tblW w:w="9360" w:type="dxa"/>
        <w:tblInd w:w="108" w:type="dxa"/>
        <w:tblLayout w:type="fixed"/>
        <w:tblLook w:val="0000"/>
      </w:tblPr>
      <w:tblGrid>
        <w:gridCol w:w="2880"/>
        <w:gridCol w:w="3840"/>
        <w:gridCol w:w="2640"/>
      </w:tblGrid>
      <w:tr w:rsidR="00C168D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8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State party</w:t>
            </w:r>
          </w:p>
        </w:tc>
        <w:tc>
          <w:tcPr>
            <w:tcW w:w="384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Reports due</w:t>
            </w:r>
          </w:p>
        </w:tc>
        <w:tc>
          <w:tcPr>
            <w:tcW w:w="2640" w:type="dxa"/>
          </w:tcPr>
          <w:p w:rsidR="00C168D4" w:rsidRDefault="00C168D4" w:rsidP="00C168D4">
            <w:pPr>
              <w:rPr>
                <w:i/>
              </w:rPr>
            </w:pPr>
            <w:r>
              <w:rPr>
                <w:i/>
              </w:rPr>
              <w:t>Due date</w:t>
            </w:r>
          </w:p>
        </w:tc>
      </w:tr>
      <w:tr w:rsidR="004B3A54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4B3A54" w:rsidRDefault="004B3A54" w:rsidP="00871723"/>
        </w:tc>
        <w:tc>
          <w:tcPr>
            <w:tcW w:w="3840" w:type="dxa"/>
          </w:tcPr>
          <w:p w:rsidR="004B3A54" w:rsidRDefault="004B3A54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4B3A54" w:rsidRDefault="004B3A54" w:rsidP="00871723">
            <w:pPr>
              <w:rPr>
                <w:iCs/>
              </w:rPr>
            </w:pPr>
          </w:p>
        </w:tc>
      </w:tr>
      <w:tr w:rsidR="002E27F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2E27F9" w:rsidRDefault="002E27F9" w:rsidP="00871723">
            <w:smartTag w:uri="urn:schemas-microsoft-com:office:smarttags" w:element="country-region">
              <w:smartTag w:uri="urn:schemas-microsoft-com:office:smarttags" w:element="place">
                <w:r>
                  <w:t>Togo</w:t>
                </w:r>
              </w:smartTag>
            </w:smartTag>
          </w:p>
        </w:tc>
        <w:tc>
          <w:tcPr>
            <w:tcW w:w="3840" w:type="dxa"/>
          </w:tcPr>
          <w:p w:rsidR="002E27F9" w:rsidRDefault="002E27F9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Eighteenth and </w:t>
            </w:r>
            <w:r w:rsidR="00B6399F">
              <w:rPr>
                <w:rFonts w:ascii="CG Times" w:hAnsi="CG Times"/>
                <w:iCs/>
              </w:rPr>
              <w:t>n</w:t>
            </w:r>
            <w:r>
              <w:rPr>
                <w:rFonts w:ascii="CG Times" w:hAnsi="CG Times"/>
                <w:iCs/>
              </w:rPr>
              <w:t>ineteenth periodic reports</w:t>
            </w:r>
            <w:r w:rsidR="00B6399F">
              <w:rPr>
                <w:rFonts w:ascii="CG Times" w:hAnsi="CG Times"/>
                <w:iCs/>
              </w:rPr>
              <w:t>,</w:t>
            </w:r>
            <w:r>
              <w:rPr>
                <w:rFonts w:ascii="CG Times" w:hAnsi="CG Times"/>
                <w:iCs/>
              </w:rPr>
              <w:t xml:space="preserve"> to be submitted jointly</w:t>
            </w:r>
          </w:p>
        </w:tc>
        <w:tc>
          <w:tcPr>
            <w:tcW w:w="2640" w:type="dxa"/>
          </w:tcPr>
          <w:p w:rsidR="002E27F9" w:rsidRDefault="002E27F9" w:rsidP="00871723">
            <w:pPr>
              <w:rPr>
                <w:iCs/>
              </w:rPr>
            </w:pPr>
            <w:r>
              <w:rPr>
                <w:iCs/>
              </w:rPr>
              <w:t>5 July 2011</w:t>
            </w:r>
          </w:p>
        </w:tc>
      </w:tr>
      <w:tr w:rsidR="00400FC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400FC7" w:rsidRDefault="00400FC7" w:rsidP="00871723"/>
        </w:tc>
        <w:tc>
          <w:tcPr>
            <w:tcW w:w="3840" w:type="dxa"/>
          </w:tcPr>
          <w:p w:rsidR="00400FC7" w:rsidRDefault="00400FC7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400FC7" w:rsidRDefault="00400FC7" w:rsidP="00871723">
            <w:pPr>
              <w:rPr>
                <w:iCs/>
              </w:rPr>
            </w:pPr>
          </w:p>
        </w:tc>
      </w:tr>
      <w:tr w:rsidR="00400FC7" w:rsidTr="00400FC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400FC7" w:rsidRDefault="00400FC7" w:rsidP="00400FC7">
            <w:smartTag w:uri="urn:schemas-microsoft-com:office:smarttags" w:element="place">
              <w:smartTag w:uri="urn:schemas-microsoft-com:office:smarttags" w:element="country-region">
                <w:r>
                  <w:t>Croatia</w:t>
                </w:r>
              </w:smartTag>
            </w:smartTag>
          </w:p>
        </w:tc>
        <w:tc>
          <w:tcPr>
            <w:tcW w:w="3840" w:type="dxa"/>
          </w:tcPr>
          <w:p w:rsidR="00400FC7" w:rsidRDefault="00400FC7" w:rsidP="00400FC7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Ninth and tenth reports, to be submitted jointly</w:t>
            </w:r>
          </w:p>
        </w:tc>
        <w:tc>
          <w:tcPr>
            <w:tcW w:w="2640" w:type="dxa"/>
          </w:tcPr>
          <w:p w:rsidR="00400FC7" w:rsidRDefault="00400FC7" w:rsidP="00400FC7">
            <w:pPr>
              <w:rPr>
                <w:iCs/>
              </w:rPr>
            </w:pPr>
            <w:r>
              <w:rPr>
                <w:iCs/>
              </w:rPr>
              <w:t>12 October 2011</w:t>
            </w:r>
          </w:p>
        </w:tc>
      </w:tr>
      <w:tr w:rsidR="002E27F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2E27F9" w:rsidRDefault="002E27F9" w:rsidP="00871723"/>
        </w:tc>
        <w:tc>
          <w:tcPr>
            <w:tcW w:w="3840" w:type="dxa"/>
          </w:tcPr>
          <w:p w:rsidR="002E27F9" w:rsidRDefault="002E27F9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2E27F9" w:rsidRDefault="002E27F9" w:rsidP="00871723">
            <w:pPr>
              <w:rPr>
                <w:iCs/>
              </w:rPr>
            </w:pPr>
          </w:p>
        </w:tc>
      </w:tr>
      <w:tr w:rsidR="002E27F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2E27F9" w:rsidRDefault="002E27F9" w:rsidP="00871723">
            <w:smartTag w:uri="urn:schemas-microsoft-com:office:smarttags" w:element="place">
              <w:smartTag w:uri="urn:schemas-microsoft-com:office:smarttags" w:element="country-region">
                <w:r>
                  <w:t>Turkey</w:t>
                </w:r>
              </w:smartTag>
            </w:smartTag>
          </w:p>
        </w:tc>
        <w:tc>
          <w:tcPr>
            <w:tcW w:w="3840" w:type="dxa"/>
          </w:tcPr>
          <w:p w:rsidR="002E27F9" w:rsidRDefault="002E27F9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Fourth and </w:t>
            </w:r>
            <w:r w:rsidR="00B6399F">
              <w:rPr>
                <w:rFonts w:ascii="CG Times" w:hAnsi="CG Times"/>
                <w:iCs/>
              </w:rPr>
              <w:t>f</w:t>
            </w:r>
            <w:r>
              <w:rPr>
                <w:rFonts w:ascii="CG Times" w:hAnsi="CG Times"/>
                <w:iCs/>
              </w:rPr>
              <w:t>ifth periodic reports</w:t>
            </w:r>
            <w:r w:rsidR="00B6399F">
              <w:rPr>
                <w:rFonts w:ascii="CG Times" w:hAnsi="CG Times"/>
                <w:iCs/>
              </w:rPr>
              <w:t>,</w:t>
            </w:r>
            <w:r>
              <w:rPr>
                <w:rFonts w:ascii="CG Times" w:hAnsi="CG Times"/>
                <w:iCs/>
              </w:rPr>
              <w:t xml:space="preserve"> to be submitted jointly</w:t>
            </w:r>
          </w:p>
        </w:tc>
        <w:tc>
          <w:tcPr>
            <w:tcW w:w="2640" w:type="dxa"/>
          </w:tcPr>
          <w:p w:rsidR="002E27F9" w:rsidRDefault="002E27F9" w:rsidP="00871723">
            <w:pPr>
              <w:rPr>
                <w:iCs/>
              </w:rPr>
            </w:pPr>
            <w:r>
              <w:rPr>
                <w:iCs/>
              </w:rPr>
              <w:t>15 October 2011</w:t>
            </w: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/>
        </w:tc>
        <w:tc>
          <w:tcPr>
            <w:tcW w:w="3840" w:type="dxa"/>
          </w:tcPr>
          <w:p w:rsidR="00355B2B" w:rsidRDefault="00355B2B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355B2B" w:rsidRDefault="00355B2B" w:rsidP="00871723">
            <w:pPr>
              <w:rPr>
                <w:iCs/>
              </w:rPr>
            </w:pPr>
          </w:p>
        </w:tc>
      </w:tr>
      <w:tr w:rsidR="00900F4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900F4B" w:rsidRDefault="00900F4B" w:rsidP="00871723">
            <w:smartTag w:uri="urn:schemas-microsoft-com:office:smarttags" w:element="country-region">
              <w:smartTag w:uri="urn:schemas-microsoft-com:office:smarttags" w:element="place">
                <w:r>
                  <w:t>United States of America</w:t>
                </w:r>
              </w:smartTag>
            </w:smartTag>
          </w:p>
        </w:tc>
        <w:tc>
          <w:tcPr>
            <w:tcW w:w="3840" w:type="dxa"/>
          </w:tcPr>
          <w:p w:rsidR="00900F4B" w:rsidRDefault="00900F4B" w:rsidP="00900F4B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S</w:t>
            </w:r>
            <w:r w:rsidRPr="00900F4B">
              <w:rPr>
                <w:rFonts w:ascii="CG Times" w:hAnsi="CG Times"/>
                <w:iCs/>
              </w:rPr>
              <w:t>eventh, eighth and ninth</w:t>
            </w:r>
            <w:r>
              <w:rPr>
                <w:rFonts w:ascii="CG Times" w:hAnsi="CG Times"/>
                <w:iCs/>
              </w:rPr>
              <w:t xml:space="preserve"> </w:t>
            </w:r>
            <w:r w:rsidRPr="00900F4B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</w:t>
            </w:r>
          </w:p>
          <w:p w:rsidR="00900F4B" w:rsidRDefault="00900F4B" w:rsidP="00900F4B">
            <w:pPr>
              <w:rPr>
                <w:rFonts w:ascii="CG Times" w:hAnsi="CG Times"/>
                <w:iCs/>
              </w:rPr>
            </w:pPr>
            <w:r w:rsidRPr="00900F4B">
              <w:rPr>
                <w:rFonts w:ascii="CG Times" w:hAnsi="CG Times"/>
                <w:iCs/>
              </w:rPr>
              <w:t>to be submitted jointly</w:t>
            </w:r>
          </w:p>
        </w:tc>
        <w:tc>
          <w:tcPr>
            <w:tcW w:w="2640" w:type="dxa"/>
          </w:tcPr>
          <w:p w:rsidR="00900F4B" w:rsidRDefault="00900F4B" w:rsidP="00871723">
            <w:pPr>
              <w:rPr>
                <w:iCs/>
              </w:rPr>
            </w:pPr>
            <w:r>
              <w:rPr>
                <w:iCs/>
              </w:rPr>
              <w:t>20 November 2011</w:t>
            </w:r>
          </w:p>
        </w:tc>
      </w:tr>
      <w:tr w:rsidR="00AB07E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AB07ED" w:rsidRDefault="00AB07ED" w:rsidP="00871723"/>
        </w:tc>
        <w:tc>
          <w:tcPr>
            <w:tcW w:w="3840" w:type="dxa"/>
          </w:tcPr>
          <w:p w:rsidR="00AB07ED" w:rsidRDefault="00AB07ED" w:rsidP="00900F4B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AB07ED" w:rsidRDefault="00AB07ED" w:rsidP="00871723">
            <w:pPr>
              <w:rPr>
                <w:iCs/>
              </w:rPr>
            </w:pPr>
          </w:p>
        </w:tc>
      </w:tr>
      <w:tr w:rsidR="00900F4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900F4B" w:rsidRDefault="00AB07ED" w:rsidP="00871723">
            <w:smartTag w:uri="urn:schemas-microsoft-com:office:smarttags" w:element="country-region">
              <w:r>
                <w:t>Guinea</w:t>
              </w:r>
            </w:smartTag>
            <w:r>
              <w:t xml:space="preserve"> </w:t>
            </w:r>
            <w:smartTag w:uri="urn:schemas-microsoft-com:office:smarttags" w:element="City">
              <w:smartTag w:uri="urn:schemas-microsoft-com:office:smarttags" w:element="place">
                <w:r>
                  <w:t>Bissau</w:t>
                </w:r>
              </w:smartTag>
            </w:smartTag>
          </w:p>
        </w:tc>
        <w:tc>
          <w:tcPr>
            <w:tcW w:w="3840" w:type="dxa"/>
          </w:tcPr>
          <w:p w:rsidR="00900F4B" w:rsidRDefault="00AB07ED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Initial report to be submitted </w:t>
            </w:r>
          </w:p>
        </w:tc>
        <w:tc>
          <w:tcPr>
            <w:tcW w:w="2640" w:type="dxa"/>
          </w:tcPr>
          <w:p w:rsidR="00900F4B" w:rsidRDefault="00AB07ED" w:rsidP="00871723">
            <w:pPr>
              <w:rPr>
                <w:iCs/>
              </w:rPr>
            </w:pPr>
            <w:r>
              <w:rPr>
                <w:iCs/>
              </w:rPr>
              <w:t>1 December 2011</w:t>
            </w:r>
          </w:p>
        </w:tc>
      </w:tr>
      <w:tr w:rsidR="00AB07E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AB07ED" w:rsidRDefault="00AB07ED" w:rsidP="00871723"/>
        </w:tc>
        <w:tc>
          <w:tcPr>
            <w:tcW w:w="3840" w:type="dxa"/>
          </w:tcPr>
          <w:p w:rsidR="00AB07ED" w:rsidRDefault="00AB07ED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AB07ED" w:rsidRDefault="00AB07ED" w:rsidP="00871723">
            <w:pPr>
              <w:rPr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>
            <w:smartTag w:uri="urn:schemas-microsoft-com:office:smarttags" w:element="country-region">
              <w:smartTag w:uri="urn:schemas-microsoft-com:office:smarttags" w:element="place">
                <w:r>
                  <w:t>Pakistan</w:t>
                </w:r>
              </w:smartTag>
            </w:smartTag>
          </w:p>
        </w:tc>
        <w:tc>
          <w:tcPr>
            <w:tcW w:w="3840" w:type="dxa"/>
          </w:tcPr>
          <w:p w:rsidR="00355B2B" w:rsidRDefault="00E36DFC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</w:t>
            </w:r>
            <w:r w:rsidRPr="00E36DFC">
              <w:rPr>
                <w:rFonts w:ascii="CG Times" w:hAnsi="CG Times"/>
                <w:iCs/>
              </w:rPr>
              <w:t>wenty-first and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>twenty-second 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  <w:p w:rsidR="009F2BA9" w:rsidRDefault="009F2BA9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355B2B" w:rsidRDefault="00E36DFC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4A33F5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4A33F5" w:rsidRDefault="004A33F5" w:rsidP="00871723">
            <w:smartTag w:uri="urn:schemas-microsoft-com:office:smarttags" w:element="country-region">
              <w:smartTag w:uri="urn:schemas-microsoft-com:office:smarttags" w:element="place">
                <w:r>
                  <w:t>Philippines</w:t>
                </w:r>
              </w:smartTag>
            </w:smartTag>
          </w:p>
        </w:tc>
        <w:tc>
          <w:tcPr>
            <w:tcW w:w="3840" w:type="dxa"/>
          </w:tcPr>
          <w:p w:rsidR="004A33F5" w:rsidRDefault="004A33F5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</w:t>
            </w:r>
            <w:r w:rsidRPr="00E36DFC">
              <w:rPr>
                <w:rFonts w:ascii="CG Times" w:hAnsi="CG Times"/>
                <w:iCs/>
              </w:rPr>
              <w:t>wenty-first and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>twenty-second 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</w:tc>
        <w:tc>
          <w:tcPr>
            <w:tcW w:w="2640" w:type="dxa"/>
          </w:tcPr>
          <w:p w:rsidR="004A33F5" w:rsidRDefault="004A33F5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/>
        </w:tc>
        <w:tc>
          <w:tcPr>
            <w:tcW w:w="3840" w:type="dxa"/>
          </w:tcPr>
          <w:p w:rsidR="00355B2B" w:rsidRDefault="00355B2B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355B2B" w:rsidRDefault="00355B2B" w:rsidP="00871723">
            <w:pPr>
              <w:rPr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>
            <w:smartTag w:uri="urn:schemas-microsoft-com:office:smarttags" w:element="country-region">
              <w:smartTag w:uri="urn:schemas-microsoft-com:office:smarttags" w:element="place">
                <w:r>
                  <w:t>Tunisia</w:t>
                </w:r>
              </w:smartTag>
            </w:smartTag>
          </w:p>
        </w:tc>
        <w:tc>
          <w:tcPr>
            <w:tcW w:w="3840" w:type="dxa"/>
          </w:tcPr>
          <w:p w:rsidR="00355B2B" w:rsidRDefault="00E36DFC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Twentieth </w:t>
            </w:r>
            <w:r w:rsidRPr="00E36DFC">
              <w:rPr>
                <w:rFonts w:ascii="CG Times" w:hAnsi="CG Times"/>
                <w:iCs/>
              </w:rPr>
              <w:t>and twenty-second periodic repo</w:t>
            </w:r>
            <w:r>
              <w:rPr>
                <w:rFonts w:ascii="CG Times" w:hAnsi="CG Times"/>
                <w:iCs/>
              </w:rPr>
              <w:t>rts, to be submitted jointly</w:t>
            </w:r>
          </w:p>
        </w:tc>
        <w:tc>
          <w:tcPr>
            <w:tcW w:w="2640" w:type="dxa"/>
          </w:tcPr>
          <w:p w:rsidR="00355B2B" w:rsidRDefault="00E36DFC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/>
        </w:tc>
        <w:tc>
          <w:tcPr>
            <w:tcW w:w="3840" w:type="dxa"/>
          </w:tcPr>
          <w:p w:rsidR="00355B2B" w:rsidRDefault="00355B2B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355B2B" w:rsidRDefault="00355B2B" w:rsidP="00871723">
            <w:pPr>
              <w:rPr>
                <w:iCs/>
              </w:rPr>
            </w:pPr>
          </w:p>
        </w:tc>
      </w:tr>
      <w:tr w:rsidR="00355B2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55B2B" w:rsidRDefault="00355B2B" w:rsidP="00871723">
            <w:smartTag w:uri="urn:schemas-microsoft-com:office:smarttags" w:element="country-region">
              <w:smartTag w:uri="urn:schemas-microsoft-com:office:smarttags" w:element="place">
                <w:r>
                  <w:t>Bulgaria</w:t>
                </w:r>
              </w:smartTag>
            </w:smartTag>
          </w:p>
        </w:tc>
        <w:tc>
          <w:tcPr>
            <w:tcW w:w="3840" w:type="dxa"/>
          </w:tcPr>
          <w:p w:rsidR="00355B2B" w:rsidRDefault="00355B2B" w:rsidP="00871723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Twentieth and twenty-first periodic rep</w:t>
            </w:r>
            <w:r w:rsidR="00E36DFC">
              <w:rPr>
                <w:rFonts w:ascii="CG Times" w:hAnsi="CG Times"/>
                <w:iCs/>
              </w:rPr>
              <w:t>orts, to be submitted jointly</w:t>
            </w:r>
          </w:p>
        </w:tc>
        <w:tc>
          <w:tcPr>
            <w:tcW w:w="2640" w:type="dxa"/>
          </w:tcPr>
          <w:p w:rsidR="00355B2B" w:rsidRDefault="00355B2B" w:rsidP="00871723">
            <w:pPr>
              <w:rPr>
                <w:iCs/>
              </w:rPr>
            </w:pPr>
            <w:r>
              <w:rPr>
                <w:iCs/>
              </w:rPr>
              <w:t>4 January 2012</w:t>
            </w:r>
          </w:p>
        </w:tc>
      </w:tr>
      <w:tr w:rsidR="00552F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552F77" w:rsidRDefault="00552F77" w:rsidP="00871723"/>
        </w:tc>
        <w:tc>
          <w:tcPr>
            <w:tcW w:w="3840" w:type="dxa"/>
          </w:tcPr>
          <w:p w:rsidR="00552F77" w:rsidRDefault="00552F77" w:rsidP="00871723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552F77" w:rsidRDefault="00552F77" w:rsidP="00871723">
            <w:pPr>
              <w:rPr>
                <w:iCs/>
              </w:rPr>
            </w:pPr>
          </w:p>
        </w:tc>
      </w:tr>
      <w:tr w:rsidR="00552F77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552F77" w:rsidRDefault="00552F77" w:rsidP="00871723">
            <w:smartTag w:uri="urn:schemas-microsoft-com:office:smarttags" w:element="country-region">
              <w:smartTag w:uri="urn:schemas-microsoft-com:office:smarttags" w:element="place">
                <w:r w:rsidRPr="00552F77">
                  <w:t>Liechtenstein</w:t>
                </w:r>
              </w:smartTag>
            </w:smartTag>
          </w:p>
        </w:tc>
        <w:tc>
          <w:tcPr>
            <w:tcW w:w="3840" w:type="dxa"/>
          </w:tcPr>
          <w:p w:rsidR="00552F77" w:rsidRDefault="00552F77" w:rsidP="00871723">
            <w:pPr>
              <w:rPr>
                <w:rFonts w:ascii="CG Times" w:hAnsi="CG Times"/>
                <w:iCs/>
              </w:rPr>
            </w:pPr>
            <w:r w:rsidRPr="00552F77">
              <w:rPr>
                <w:rFonts w:ascii="CG Times" w:hAnsi="CG Times"/>
                <w:iCs/>
              </w:rPr>
              <w:t>Seventh to</w:t>
            </w:r>
            <w:r>
              <w:rPr>
                <w:rFonts w:ascii="CG Times" w:hAnsi="CG Times"/>
                <w:iCs/>
              </w:rPr>
              <w:t xml:space="preserve"> eight </w:t>
            </w:r>
            <w:r w:rsidRPr="00552F77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552F77" w:rsidRDefault="00552F77" w:rsidP="00871723">
            <w:pPr>
              <w:rPr>
                <w:iCs/>
              </w:rPr>
            </w:pPr>
            <w:r w:rsidRPr="00552F77">
              <w:rPr>
                <w:iCs/>
              </w:rPr>
              <w:t>10 February 2012</w:t>
            </w:r>
          </w:p>
        </w:tc>
      </w:tr>
      <w:tr w:rsidR="00E36DF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E36DFC" w:rsidRDefault="00E36DFC" w:rsidP="00871723"/>
        </w:tc>
        <w:tc>
          <w:tcPr>
            <w:tcW w:w="3840" w:type="dxa"/>
          </w:tcPr>
          <w:p w:rsidR="00E36DFC" w:rsidRDefault="00E36DFC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E36DFC" w:rsidRDefault="00E36DFC" w:rsidP="00871723">
            <w:pPr>
              <w:rPr>
                <w:iCs/>
              </w:rPr>
            </w:pPr>
          </w:p>
        </w:tc>
      </w:tr>
      <w:tr w:rsidR="00E36DF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E36DFC" w:rsidRDefault="00E36DFC" w:rsidP="00871723">
            <w:smartTag w:uri="urn:schemas-microsoft-com:office:smarttags" w:element="country-region">
              <w:smartTag w:uri="urn:schemas-microsoft-com:office:smarttags" w:element="place">
                <w:r>
                  <w:t>Congo</w:t>
                </w:r>
              </w:smartTag>
            </w:smartTag>
          </w:p>
        </w:tc>
        <w:tc>
          <w:tcPr>
            <w:tcW w:w="3840" w:type="dxa"/>
          </w:tcPr>
          <w:p w:rsidR="00E36DFC" w:rsidRDefault="00E36DFC" w:rsidP="00E36DFC">
            <w:pPr>
              <w:rPr>
                <w:rFonts w:ascii="CG Times" w:hAnsi="CG Times"/>
                <w:iCs/>
              </w:rPr>
            </w:pPr>
            <w:r w:rsidRPr="00E36DFC">
              <w:rPr>
                <w:rFonts w:ascii="CG Times" w:hAnsi="CG Times"/>
                <w:iCs/>
              </w:rPr>
              <w:t>Tenth and eleventh</w:t>
            </w:r>
            <w:r>
              <w:rPr>
                <w:rFonts w:ascii="CG Times" w:hAnsi="CG Times"/>
                <w:iCs/>
              </w:rPr>
              <w:t xml:space="preserve">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  <w:p w:rsidR="009F2BA9" w:rsidRDefault="009F2BA9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E36DFC" w:rsidRDefault="00E36DFC" w:rsidP="00871723">
            <w:pPr>
              <w:rPr>
                <w:iCs/>
              </w:rPr>
            </w:pPr>
            <w:r>
              <w:rPr>
                <w:iCs/>
              </w:rPr>
              <w:t>30 March 2012</w:t>
            </w:r>
          </w:p>
        </w:tc>
      </w:tr>
      <w:tr w:rsidR="003A4AA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A4AA9" w:rsidRDefault="003A4AA9" w:rsidP="00871723"/>
        </w:tc>
        <w:tc>
          <w:tcPr>
            <w:tcW w:w="3840" w:type="dxa"/>
          </w:tcPr>
          <w:p w:rsidR="003A4AA9" w:rsidRDefault="003A4AA9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3A4AA9" w:rsidRDefault="003A4AA9" w:rsidP="00871723">
            <w:pPr>
              <w:rPr>
                <w:iCs/>
              </w:rPr>
            </w:pPr>
          </w:p>
        </w:tc>
      </w:tr>
      <w:tr w:rsidR="003A4AA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3A4AA9" w:rsidRDefault="003A4AA9" w:rsidP="00871723">
            <w:smartTag w:uri="urn:schemas-microsoft-com:office:smarttags" w:element="country-region">
              <w:smartTag w:uri="urn:schemas-microsoft-com:office:smarttags" w:element="place">
                <w:r>
                  <w:t>Namibia</w:t>
                </w:r>
              </w:smartTag>
            </w:smartTag>
          </w:p>
        </w:tc>
        <w:tc>
          <w:tcPr>
            <w:tcW w:w="3840" w:type="dxa"/>
          </w:tcPr>
          <w:p w:rsidR="003A4AA9" w:rsidRDefault="003A4AA9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Thirteenth to fifteenth periodic reports </w:t>
            </w:r>
          </w:p>
          <w:p w:rsidR="003A4AA9" w:rsidRDefault="003A4AA9" w:rsidP="00E36DFC">
            <w:pPr>
              <w:rPr>
                <w:rFonts w:ascii="CG Times" w:hAnsi="CG Times"/>
                <w:iCs/>
              </w:rPr>
            </w:pPr>
            <w:r w:rsidRPr="003A4AA9">
              <w:rPr>
                <w:rFonts w:ascii="CG Times" w:hAnsi="CG Times"/>
                <w:iCs/>
              </w:rPr>
              <w:t>to be submitted jointly</w:t>
            </w:r>
          </w:p>
        </w:tc>
        <w:tc>
          <w:tcPr>
            <w:tcW w:w="2640" w:type="dxa"/>
          </w:tcPr>
          <w:p w:rsidR="003A4AA9" w:rsidRDefault="003A4AA9" w:rsidP="00871723">
            <w:pPr>
              <w:rPr>
                <w:iCs/>
              </w:rPr>
            </w:pPr>
            <w:r w:rsidRPr="003A4AA9">
              <w:rPr>
                <w:iCs/>
              </w:rPr>
              <w:t>31 July 2012</w:t>
            </w:r>
          </w:p>
        </w:tc>
      </w:tr>
      <w:tr w:rsidR="00CF3F8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F3F8D" w:rsidRDefault="00CF3F8D" w:rsidP="00871723"/>
        </w:tc>
        <w:tc>
          <w:tcPr>
            <w:tcW w:w="3840" w:type="dxa"/>
          </w:tcPr>
          <w:p w:rsidR="00CF3F8D" w:rsidRDefault="00CF3F8D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CF3F8D" w:rsidRDefault="00CF3F8D" w:rsidP="00871723">
            <w:pPr>
              <w:rPr>
                <w:iCs/>
              </w:rPr>
            </w:pPr>
          </w:p>
        </w:tc>
      </w:tr>
      <w:tr w:rsidR="00CF3F8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F3F8D" w:rsidRDefault="00CF3F8D" w:rsidP="00871723">
            <w:smartTag w:uri="urn:schemas-microsoft-com:office:smarttags" w:element="country-region">
              <w:smartTag w:uri="urn:schemas-microsoft-com:office:smarttags" w:element="place">
                <w:r>
                  <w:t>Colombia</w:t>
                </w:r>
              </w:smartTag>
            </w:smartTag>
          </w:p>
        </w:tc>
        <w:tc>
          <w:tcPr>
            <w:tcW w:w="3840" w:type="dxa"/>
          </w:tcPr>
          <w:p w:rsidR="00CF3F8D" w:rsidRDefault="00CF3F8D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Fifteenth and sixteenth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  <w:p w:rsidR="00CF3F8D" w:rsidRDefault="00CF3F8D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CF3F8D" w:rsidRDefault="00CF3F8D" w:rsidP="00CF3F8D">
            <w:pPr>
              <w:rPr>
                <w:iCs/>
              </w:rPr>
            </w:pPr>
            <w:r>
              <w:rPr>
                <w:iCs/>
              </w:rPr>
              <w:t>2 October 2012</w:t>
            </w:r>
          </w:p>
        </w:tc>
      </w:tr>
      <w:tr w:rsidR="00CF3F8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F3F8D" w:rsidRDefault="00CF3F8D" w:rsidP="00871723">
            <w:smartTag w:uri="urn:schemas-microsoft-com:office:smarttags" w:element="country-region">
              <w:smartTag w:uri="urn:schemas-microsoft-com:office:smarttags" w:element="place">
                <w:r>
                  <w:t>Monaco</w:t>
                </w:r>
              </w:smartTag>
            </w:smartTag>
          </w:p>
        </w:tc>
        <w:tc>
          <w:tcPr>
            <w:tcW w:w="3840" w:type="dxa"/>
          </w:tcPr>
          <w:p w:rsidR="00CF3F8D" w:rsidRDefault="00CF3F8D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Seventh to ninth </w:t>
            </w:r>
            <w:r w:rsidRPr="00E36DFC">
              <w:rPr>
                <w:rFonts w:ascii="CG Times" w:hAnsi="CG Times"/>
                <w:iCs/>
              </w:rPr>
              <w:t>periodic reports</w:t>
            </w:r>
            <w:r>
              <w:rPr>
                <w:rFonts w:ascii="CG Times" w:hAnsi="CG Times"/>
                <w:iCs/>
              </w:rPr>
              <w:t>, to be submitted jointly</w:t>
            </w:r>
          </w:p>
          <w:p w:rsidR="00CF3F8D" w:rsidRDefault="00CF3F8D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CF3F8D" w:rsidRDefault="00CF3F8D" w:rsidP="00CF3F8D">
            <w:pPr>
              <w:rPr>
                <w:iCs/>
              </w:rPr>
            </w:pPr>
            <w:r>
              <w:rPr>
                <w:iCs/>
              </w:rPr>
              <w:t>27 October 2012</w:t>
            </w:r>
          </w:p>
        </w:tc>
      </w:tr>
      <w:tr w:rsidR="00CF3F8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F3F8D" w:rsidRDefault="00CF3F8D" w:rsidP="00871723">
            <w:smartTag w:uri="urn:schemas-microsoft-com:office:smarttags" w:element="country-region">
              <w:smartTag w:uri="urn:schemas-microsoft-com:office:smarttags" w:element="place">
                <w:r>
                  <w:t>Australia</w:t>
                </w:r>
              </w:smartTag>
            </w:smartTag>
          </w:p>
        </w:tc>
        <w:tc>
          <w:tcPr>
            <w:tcW w:w="3840" w:type="dxa"/>
          </w:tcPr>
          <w:p w:rsidR="00CF3F8D" w:rsidRDefault="00CF3F8D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Eighteenth and nineteenth periodic reports, to be submitted jointly</w:t>
            </w:r>
          </w:p>
        </w:tc>
        <w:tc>
          <w:tcPr>
            <w:tcW w:w="2640" w:type="dxa"/>
          </w:tcPr>
          <w:p w:rsidR="00CF3F8D" w:rsidRDefault="00CF3F8D" w:rsidP="00CF3F8D">
            <w:pPr>
              <w:rPr>
                <w:iCs/>
              </w:rPr>
            </w:pPr>
            <w:r>
              <w:rPr>
                <w:iCs/>
              </w:rPr>
              <w:t>30 October 2012</w:t>
            </w:r>
          </w:p>
        </w:tc>
      </w:tr>
      <w:tr w:rsidR="009D29F5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9D29F5" w:rsidRDefault="009D29F5" w:rsidP="00871723"/>
        </w:tc>
        <w:tc>
          <w:tcPr>
            <w:tcW w:w="3840" w:type="dxa"/>
          </w:tcPr>
          <w:p w:rsidR="009D29F5" w:rsidRDefault="009D29F5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9D29F5" w:rsidRDefault="009D29F5" w:rsidP="00CF3F8D">
            <w:pPr>
              <w:rPr>
                <w:iCs/>
              </w:rPr>
            </w:pPr>
          </w:p>
        </w:tc>
      </w:tr>
      <w:tr w:rsidR="009D29F5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9D29F5" w:rsidRDefault="009D29F5" w:rsidP="00871723">
            <w:smartTag w:uri="urn:schemas-microsoft-com:office:smarttags" w:element="country-region">
              <w:smartTag w:uri="urn:schemas-microsoft-com:office:smarttags" w:element="place">
                <w:r>
                  <w:t>Djibouti</w:t>
                </w:r>
              </w:smartTag>
            </w:smartTag>
          </w:p>
        </w:tc>
        <w:tc>
          <w:tcPr>
            <w:tcW w:w="3840" w:type="dxa"/>
          </w:tcPr>
          <w:p w:rsidR="009D29F5" w:rsidRDefault="009D29F5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>Initial report to be submitted</w:t>
            </w:r>
          </w:p>
        </w:tc>
        <w:tc>
          <w:tcPr>
            <w:tcW w:w="2640" w:type="dxa"/>
          </w:tcPr>
          <w:p w:rsidR="009D29F5" w:rsidRDefault="009D29F5" w:rsidP="00CF3F8D">
            <w:pPr>
              <w:rPr>
                <w:iCs/>
              </w:rPr>
            </w:pPr>
            <w:r>
              <w:rPr>
                <w:iCs/>
              </w:rPr>
              <w:t>30 October 2012</w:t>
            </w:r>
          </w:p>
        </w:tc>
      </w:tr>
      <w:tr w:rsidR="00B17FE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17FED" w:rsidRDefault="00B17FED" w:rsidP="00871723"/>
        </w:tc>
        <w:tc>
          <w:tcPr>
            <w:tcW w:w="3840" w:type="dxa"/>
          </w:tcPr>
          <w:p w:rsidR="00B17FED" w:rsidRDefault="00B17FED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17FED" w:rsidRDefault="00B17FED" w:rsidP="00CF3F8D">
            <w:pPr>
              <w:rPr>
                <w:iCs/>
              </w:rPr>
            </w:pPr>
          </w:p>
        </w:tc>
      </w:tr>
      <w:tr w:rsidR="00B17FED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17FED" w:rsidRDefault="00B17FED" w:rsidP="00871723">
            <w:smartTag w:uri="urn:schemas-microsoft-com:office:smarttags" w:element="country-region">
              <w:smartTag w:uri="urn:schemas-microsoft-com:office:smarttags" w:element="place">
                <w:r>
                  <w:t>Cambodia</w:t>
                </w:r>
              </w:smartTag>
            </w:smartTag>
          </w:p>
        </w:tc>
        <w:tc>
          <w:tcPr>
            <w:tcW w:w="3840" w:type="dxa"/>
          </w:tcPr>
          <w:p w:rsidR="00B17FED" w:rsidRDefault="00B17FED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Fourteenth to fifteenth  </w:t>
            </w:r>
            <w:r w:rsidRPr="00B17FED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B17FED" w:rsidRDefault="00B17FED" w:rsidP="00CF3F8D">
            <w:pPr>
              <w:rPr>
                <w:iCs/>
              </w:rPr>
            </w:pPr>
            <w:r w:rsidRPr="00B17FED">
              <w:rPr>
                <w:iCs/>
              </w:rPr>
              <w:t>28 Dec</w:t>
            </w:r>
            <w:r w:rsidR="002C1B8C">
              <w:rPr>
                <w:iCs/>
              </w:rPr>
              <w:t>ember</w:t>
            </w:r>
            <w:r w:rsidRPr="00B17FED">
              <w:rPr>
                <w:iCs/>
              </w:rPr>
              <w:t xml:space="preserve"> 2012</w:t>
            </w:r>
          </w:p>
        </w:tc>
      </w:tr>
      <w:tr w:rsidR="00210B7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210B7C" w:rsidRDefault="00210B7C" w:rsidP="00871723"/>
        </w:tc>
        <w:tc>
          <w:tcPr>
            <w:tcW w:w="3840" w:type="dxa"/>
          </w:tcPr>
          <w:p w:rsidR="00210B7C" w:rsidRDefault="00210B7C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210B7C" w:rsidRPr="00B17FED" w:rsidRDefault="00210B7C" w:rsidP="00CF3F8D">
            <w:pPr>
              <w:rPr>
                <w:iCs/>
              </w:rPr>
            </w:pPr>
          </w:p>
        </w:tc>
      </w:tr>
      <w:tr w:rsidR="00D746A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D746A1" w:rsidRDefault="00D746A1" w:rsidP="00871723">
            <w:smartTag w:uri="urn:schemas-microsoft-com:office:smarttags" w:element="country-region">
              <w:smartTag w:uri="urn:schemas-microsoft-com:office:smarttags" w:element="place">
                <w:r>
                  <w:t>Iceland</w:t>
                </w:r>
              </w:smartTag>
            </w:smartTag>
          </w:p>
        </w:tc>
        <w:tc>
          <w:tcPr>
            <w:tcW w:w="3840" w:type="dxa"/>
          </w:tcPr>
          <w:p w:rsidR="00D746A1" w:rsidRDefault="00D746A1" w:rsidP="00E36DFC">
            <w:pPr>
              <w:rPr>
                <w:rFonts w:ascii="CG Times" w:hAnsi="CG Times"/>
                <w:iCs/>
              </w:rPr>
            </w:pPr>
            <w:r w:rsidRPr="00D746A1">
              <w:rPr>
                <w:rFonts w:ascii="CG Times" w:hAnsi="CG Times"/>
                <w:iCs/>
              </w:rPr>
              <w:t>Twenty-first to twenty-third periodic reports, to be submitted jointly.</w:t>
            </w:r>
          </w:p>
        </w:tc>
        <w:tc>
          <w:tcPr>
            <w:tcW w:w="2640" w:type="dxa"/>
          </w:tcPr>
          <w:p w:rsidR="00D746A1" w:rsidRPr="00B17FED" w:rsidRDefault="00D746A1" w:rsidP="00CF3F8D">
            <w:pPr>
              <w:rPr>
                <w:iCs/>
              </w:rPr>
            </w:pPr>
            <w:r w:rsidRPr="00D746A1">
              <w:rPr>
                <w:iCs/>
              </w:rPr>
              <w:t>4 January 2013</w:t>
            </w:r>
          </w:p>
        </w:tc>
      </w:tr>
      <w:tr w:rsidR="00D746A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D746A1" w:rsidRDefault="00D746A1" w:rsidP="00871723"/>
        </w:tc>
        <w:tc>
          <w:tcPr>
            <w:tcW w:w="3840" w:type="dxa"/>
          </w:tcPr>
          <w:p w:rsidR="00D746A1" w:rsidRDefault="00D746A1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D746A1" w:rsidRPr="00B17FED" w:rsidRDefault="00D746A1" w:rsidP="00CF3F8D">
            <w:pPr>
              <w:rPr>
                <w:iCs/>
              </w:rPr>
            </w:pPr>
          </w:p>
        </w:tc>
      </w:tr>
      <w:tr w:rsidR="0085336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5336C" w:rsidRDefault="0085336C" w:rsidP="00871723">
            <w:smartTag w:uri="urn:schemas-microsoft-com:office:smarttags" w:element="country-region">
              <w:smartTag w:uri="urn:schemas-microsoft-com:office:smarttags" w:element="place">
                <w:r>
                  <w:t>Iran</w:t>
                </w:r>
              </w:smartTag>
            </w:smartTag>
            <w:r w:rsidR="00970275">
              <w:t xml:space="preserve"> </w:t>
            </w:r>
            <w:r w:rsidR="00970275" w:rsidRPr="00970275">
              <w:t>(Islamic Republic of)</w:t>
            </w:r>
          </w:p>
        </w:tc>
        <w:tc>
          <w:tcPr>
            <w:tcW w:w="3840" w:type="dxa"/>
          </w:tcPr>
          <w:p w:rsidR="0085336C" w:rsidRDefault="0085336C" w:rsidP="00E36DFC">
            <w:pPr>
              <w:rPr>
                <w:rFonts w:ascii="CG Times" w:hAnsi="CG Times"/>
                <w:iCs/>
              </w:rPr>
            </w:pPr>
            <w:r w:rsidRPr="0085336C">
              <w:rPr>
                <w:rFonts w:ascii="CG Times" w:hAnsi="CG Times"/>
                <w:iCs/>
              </w:rPr>
              <w:t>Twentieth to twenty-second  periodic reports, to be submitted jointly</w:t>
            </w:r>
          </w:p>
        </w:tc>
        <w:tc>
          <w:tcPr>
            <w:tcW w:w="2640" w:type="dxa"/>
          </w:tcPr>
          <w:p w:rsidR="0085336C" w:rsidRPr="00B17FED" w:rsidRDefault="0085336C" w:rsidP="00CF3F8D">
            <w:pPr>
              <w:rPr>
                <w:iCs/>
              </w:rPr>
            </w:pPr>
            <w:r w:rsidRPr="0085336C">
              <w:rPr>
                <w:iCs/>
              </w:rPr>
              <w:t>4 January 2013</w:t>
            </w:r>
          </w:p>
        </w:tc>
      </w:tr>
      <w:tr w:rsidR="0085336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5336C" w:rsidRDefault="0085336C" w:rsidP="00871723"/>
        </w:tc>
        <w:tc>
          <w:tcPr>
            <w:tcW w:w="3840" w:type="dxa"/>
          </w:tcPr>
          <w:p w:rsidR="0085336C" w:rsidRDefault="0085336C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85336C" w:rsidRPr="00B17FED" w:rsidRDefault="0085336C" w:rsidP="00CF3F8D">
            <w:pPr>
              <w:rPr>
                <w:iCs/>
              </w:rPr>
            </w:pPr>
          </w:p>
        </w:tc>
      </w:tr>
      <w:tr w:rsidR="00D3617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D3617C" w:rsidRDefault="00D3617C" w:rsidP="00871723">
            <w:smartTag w:uri="urn:schemas-microsoft-com:office:smarttags" w:element="country-region">
              <w:smartTag w:uri="urn:schemas-microsoft-com:office:smarttags" w:element="place">
                <w:r>
                  <w:t>Panama</w:t>
                </w:r>
              </w:smartTag>
            </w:smartTag>
          </w:p>
        </w:tc>
        <w:tc>
          <w:tcPr>
            <w:tcW w:w="3840" w:type="dxa"/>
          </w:tcPr>
          <w:p w:rsidR="00D3617C" w:rsidRDefault="00D3617C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Twenty-first to twenty-third </w:t>
            </w:r>
            <w:r w:rsidRPr="00D3617C">
              <w:rPr>
                <w:rFonts w:ascii="CG Times" w:hAnsi="CG Times"/>
                <w:iCs/>
              </w:rPr>
              <w:t>periodic reports, to be submitted jointly.</w:t>
            </w:r>
          </w:p>
        </w:tc>
        <w:tc>
          <w:tcPr>
            <w:tcW w:w="2640" w:type="dxa"/>
          </w:tcPr>
          <w:p w:rsidR="00D3617C" w:rsidRPr="00B17FED" w:rsidRDefault="00D3617C" w:rsidP="00CF3F8D">
            <w:pPr>
              <w:rPr>
                <w:iCs/>
              </w:rPr>
            </w:pPr>
            <w:r w:rsidRPr="00D3617C">
              <w:rPr>
                <w:iCs/>
              </w:rPr>
              <w:t>4 January 2013</w:t>
            </w:r>
          </w:p>
        </w:tc>
      </w:tr>
      <w:tr w:rsidR="00D3617C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D3617C" w:rsidRDefault="00D3617C" w:rsidP="00871723"/>
        </w:tc>
        <w:tc>
          <w:tcPr>
            <w:tcW w:w="3840" w:type="dxa"/>
          </w:tcPr>
          <w:p w:rsidR="00D3617C" w:rsidRDefault="00D3617C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D3617C" w:rsidRPr="00B17FED" w:rsidRDefault="00D3617C" w:rsidP="00CF3F8D">
            <w:pPr>
              <w:rPr>
                <w:iCs/>
              </w:rPr>
            </w:pPr>
          </w:p>
        </w:tc>
      </w:tr>
      <w:tr w:rsidR="008841E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841E9" w:rsidRDefault="008841E9" w:rsidP="00871723">
            <w:smartTag w:uri="urn:schemas-microsoft-com:office:smarttags" w:element="country-region">
              <w:smartTag w:uri="urn:schemas-microsoft-com:office:smarttags" w:element="place">
                <w:r>
                  <w:t>Denmark</w:t>
                </w:r>
              </w:smartTag>
            </w:smartTag>
          </w:p>
        </w:tc>
        <w:tc>
          <w:tcPr>
            <w:tcW w:w="3840" w:type="dxa"/>
          </w:tcPr>
          <w:p w:rsidR="008841E9" w:rsidRDefault="008841E9" w:rsidP="00E36DFC">
            <w:pPr>
              <w:rPr>
                <w:rFonts w:ascii="CG Times" w:hAnsi="CG Times"/>
                <w:iCs/>
              </w:rPr>
            </w:pPr>
            <w:r w:rsidRPr="008841E9">
              <w:rPr>
                <w:rFonts w:ascii="CG Times" w:hAnsi="CG Times"/>
                <w:iCs/>
              </w:rPr>
              <w:t>Twentieth to twenty-first  periodic reports, to be submitted jointly</w:t>
            </w:r>
          </w:p>
        </w:tc>
        <w:tc>
          <w:tcPr>
            <w:tcW w:w="2640" w:type="dxa"/>
          </w:tcPr>
          <w:p w:rsidR="008841E9" w:rsidRPr="00B17FED" w:rsidRDefault="008841E9" w:rsidP="000D1BC3">
            <w:pPr>
              <w:rPr>
                <w:iCs/>
              </w:rPr>
            </w:pPr>
            <w:r w:rsidRPr="008841E9">
              <w:rPr>
                <w:iCs/>
              </w:rPr>
              <w:t>8 January, 2013</w:t>
            </w:r>
          </w:p>
        </w:tc>
      </w:tr>
      <w:tr w:rsidR="008841E9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841E9" w:rsidRDefault="008841E9" w:rsidP="00871723"/>
        </w:tc>
        <w:tc>
          <w:tcPr>
            <w:tcW w:w="3840" w:type="dxa"/>
          </w:tcPr>
          <w:p w:rsidR="008841E9" w:rsidRDefault="008841E9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8841E9" w:rsidRPr="00B17FED" w:rsidRDefault="008841E9" w:rsidP="00CF3F8D">
            <w:pPr>
              <w:rPr>
                <w:iCs/>
              </w:rPr>
            </w:pPr>
          </w:p>
        </w:tc>
      </w:tr>
      <w:tr w:rsidR="008B11D4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B11D4" w:rsidRDefault="008B11D4" w:rsidP="00871723">
            <w:smartTag w:uri="urn:schemas-microsoft-com:office:smarttags" w:element="country-region">
              <w:smartTag w:uri="urn:schemas-microsoft-com:office:smarttags" w:element="place">
                <w:r>
                  <w:t>Netherlands</w:t>
                </w:r>
              </w:smartTag>
            </w:smartTag>
          </w:p>
        </w:tc>
        <w:tc>
          <w:tcPr>
            <w:tcW w:w="3840" w:type="dxa"/>
          </w:tcPr>
          <w:p w:rsidR="008B11D4" w:rsidRDefault="008B11D4" w:rsidP="00E36DFC">
            <w:pPr>
              <w:rPr>
                <w:rFonts w:ascii="CG Times" w:hAnsi="CG Times"/>
                <w:iCs/>
              </w:rPr>
            </w:pPr>
            <w:r w:rsidRPr="008B11D4">
              <w:rPr>
                <w:rFonts w:ascii="CG Times" w:hAnsi="CG Times"/>
                <w:iCs/>
              </w:rPr>
              <w:t>Nineteenth to twenty first periodic reports, to be submitted jointly</w:t>
            </w:r>
          </w:p>
        </w:tc>
        <w:tc>
          <w:tcPr>
            <w:tcW w:w="2640" w:type="dxa"/>
          </w:tcPr>
          <w:p w:rsidR="008B11D4" w:rsidRPr="00B17FED" w:rsidRDefault="008B11D4" w:rsidP="00CF3F8D">
            <w:pPr>
              <w:rPr>
                <w:iCs/>
              </w:rPr>
            </w:pPr>
            <w:r w:rsidRPr="008B11D4">
              <w:rPr>
                <w:iCs/>
              </w:rPr>
              <w:t>9 January 2013</w:t>
            </w:r>
          </w:p>
        </w:tc>
      </w:tr>
      <w:tr w:rsidR="008B11D4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8B11D4" w:rsidRDefault="008B11D4" w:rsidP="00871723"/>
        </w:tc>
        <w:tc>
          <w:tcPr>
            <w:tcW w:w="3840" w:type="dxa"/>
          </w:tcPr>
          <w:p w:rsidR="008B11D4" w:rsidRDefault="008B11D4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8B11D4" w:rsidRPr="00B17FED" w:rsidRDefault="008B11D4" w:rsidP="00CF3F8D">
            <w:pPr>
              <w:rPr>
                <w:iCs/>
              </w:rPr>
            </w:pPr>
          </w:p>
        </w:tc>
      </w:tr>
      <w:tr w:rsidR="000D1BC3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0D1BC3" w:rsidRDefault="000D1BC3" w:rsidP="00871723">
            <w:smartTag w:uri="urn:schemas-microsoft-com:office:smarttags" w:element="country-region">
              <w:smartTag w:uri="urn:schemas-microsoft-com:office:smarttags" w:element="place">
                <w:r>
                  <w:t>China</w:t>
                </w:r>
              </w:smartTag>
            </w:smartTag>
          </w:p>
        </w:tc>
        <w:tc>
          <w:tcPr>
            <w:tcW w:w="3840" w:type="dxa"/>
          </w:tcPr>
          <w:p w:rsidR="000D1BC3" w:rsidRDefault="000D1BC3" w:rsidP="00E36DFC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Fourteenth to sixteenth </w:t>
            </w:r>
            <w:r w:rsidRPr="000D1BC3">
              <w:rPr>
                <w:rFonts w:ascii="CG Times" w:hAnsi="CG Times"/>
                <w:iCs/>
              </w:rPr>
              <w:t>periodic reports, to be submitted jointly</w:t>
            </w:r>
          </w:p>
        </w:tc>
        <w:tc>
          <w:tcPr>
            <w:tcW w:w="2640" w:type="dxa"/>
          </w:tcPr>
          <w:p w:rsidR="000D1BC3" w:rsidRPr="00B17FED" w:rsidRDefault="000D1BC3" w:rsidP="00CF3F8D">
            <w:pPr>
              <w:rPr>
                <w:iCs/>
              </w:rPr>
            </w:pPr>
            <w:r w:rsidRPr="000D1BC3">
              <w:rPr>
                <w:iCs/>
              </w:rPr>
              <w:t>28 January 2013</w:t>
            </w:r>
          </w:p>
        </w:tc>
      </w:tr>
      <w:tr w:rsidR="000D1BC3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0D1BC3" w:rsidRDefault="000D1BC3" w:rsidP="00871723"/>
        </w:tc>
        <w:tc>
          <w:tcPr>
            <w:tcW w:w="3840" w:type="dxa"/>
          </w:tcPr>
          <w:p w:rsidR="000D1BC3" w:rsidRDefault="000D1BC3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0D1BC3" w:rsidRPr="00B17FED" w:rsidRDefault="000D1BC3" w:rsidP="00CF3F8D">
            <w:pPr>
              <w:rPr>
                <w:iCs/>
              </w:rPr>
            </w:pPr>
          </w:p>
        </w:tc>
      </w:tr>
      <w:tr w:rsidR="00BD4080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D4080" w:rsidRDefault="00BD4080" w:rsidP="00871723">
            <w:smartTag w:uri="urn:schemas-microsoft-com:office:smarttags" w:element="country-region">
              <w:smartTag w:uri="urn:schemas-microsoft-com:office:smarttags" w:element="place">
                <w:r>
                  <w:t>Cuba</w:t>
                </w:r>
              </w:smartTag>
            </w:smartTag>
          </w:p>
        </w:tc>
        <w:tc>
          <w:tcPr>
            <w:tcW w:w="3840" w:type="dxa"/>
          </w:tcPr>
          <w:p w:rsidR="00BD4080" w:rsidRDefault="00BD4080" w:rsidP="00E36DFC">
            <w:pPr>
              <w:rPr>
                <w:rFonts w:ascii="CG Times" w:hAnsi="CG Times"/>
                <w:iCs/>
              </w:rPr>
            </w:pPr>
            <w:r w:rsidRPr="00BD4080">
              <w:rPr>
                <w:rFonts w:ascii="CG Times" w:hAnsi="CG Times"/>
                <w:iCs/>
              </w:rPr>
              <w:t>Nineteenth to twenty first periodic reports, to be submitted jointly</w:t>
            </w:r>
          </w:p>
        </w:tc>
        <w:tc>
          <w:tcPr>
            <w:tcW w:w="2640" w:type="dxa"/>
          </w:tcPr>
          <w:p w:rsidR="00BD4080" w:rsidRPr="00B17FED" w:rsidRDefault="00BD4080" w:rsidP="000D1BC3">
            <w:pPr>
              <w:rPr>
                <w:iCs/>
              </w:rPr>
            </w:pPr>
            <w:r w:rsidRPr="00BD4080">
              <w:rPr>
                <w:iCs/>
              </w:rPr>
              <w:t xml:space="preserve">16 </w:t>
            </w:r>
            <w:r w:rsidR="000D1BC3">
              <w:rPr>
                <w:iCs/>
              </w:rPr>
              <w:t>M</w:t>
            </w:r>
            <w:r w:rsidRPr="00BD4080">
              <w:rPr>
                <w:iCs/>
              </w:rPr>
              <w:t>arch 2013</w:t>
            </w:r>
          </w:p>
        </w:tc>
      </w:tr>
      <w:tr w:rsidR="00BD4080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BD4080" w:rsidRDefault="00BD4080" w:rsidP="00871723"/>
        </w:tc>
        <w:tc>
          <w:tcPr>
            <w:tcW w:w="3840" w:type="dxa"/>
          </w:tcPr>
          <w:p w:rsidR="00BD4080" w:rsidRDefault="00BD4080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BD4080" w:rsidRPr="00B17FED" w:rsidRDefault="00BD4080" w:rsidP="00CF3F8D">
            <w:pPr>
              <w:rPr>
                <w:iCs/>
              </w:rPr>
            </w:pPr>
          </w:p>
        </w:tc>
      </w:tr>
      <w:tr w:rsidR="00C14A43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14A43" w:rsidRDefault="00C14A43" w:rsidP="00871723">
            <w:smartTag w:uri="urn:schemas-microsoft-com:office:smarttags" w:element="country-region">
              <w:smartTag w:uri="urn:schemas-microsoft-com:office:smarttags" w:element="place">
                <w:r w:rsidRPr="00C14A43">
                  <w:t>Suriname</w:t>
                </w:r>
              </w:smartTag>
            </w:smartTag>
          </w:p>
        </w:tc>
        <w:tc>
          <w:tcPr>
            <w:tcW w:w="3840" w:type="dxa"/>
          </w:tcPr>
          <w:p w:rsidR="00C14A43" w:rsidRDefault="00C14A43" w:rsidP="00E35D49">
            <w:pPr>
              <w:rPr>
                <w:rFonts w:ascii="CG Times" w:hAnsi="CG Times"/>
                <w:iCs/>
              </w:rPr>
            </w:pPr>
            <w:r>
              <w:rPr>
                <w:rFonts w:ascii="CG Times" w:hAnsi="CG Times"/>
                <w:iCs/>
              </w:rPr>
              <w:t xml:space="preserve">Thirteenth </w:t>
            </w:r>
            <w:r w:rsidRPr="00C14A43">
              <w:rPr>
                <w:rFonts w:ascii="CG Times" w:hAnsi="CG Times"/>
                <w:iCs/>
              </w:rPr>
              <w:t>to fifteenth periodic reports, to be submitted jointly</w:t>
            </w:r>
            <w:r w:rsidR="00CB5EE0">
              <w:rPr>
                <w:rFonts w:ascii="CG Times" w:hAnsi="CG Times"/>
                <w:iCs/>
              </w:rPr>
              <w:t>.</w:t>
            </w:r>
          </w:p>
        </w:tc>
        <w:tc>
          <w:tcPr>
            <w:tcW w:w="2640" w:type="dxa"/>
          </w:tcPr>
          <w:p w:rsidR="00C14A43" w:rsidRPr="00B17FED" w:rsidRDefault="00C14A43" w:rsidP="00CF3F8D">
            <w:pPr>
              <w:rPr>
                <w:iCs/>
              </w:rPr>
            </w:pPr>
            <w:r w:rsidRPr="00C14A43">
              <w:rPr>
                <w:iCs/>
              </w:rPr>
              <w:t>14 April 2013</w:t>
            </w:r>
          </w:p>
        </w:tc>
      </w:tr>
      <w:tr w:rsidR="00C14A43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C14A43" w:rsidRDefault="00C14A43" w:rsidP="00871723"/>
        </w:tc>
        <w:tc>
          <w:tcPr>
            <w:tcW w:w="3840" w:type="dxa"/>
          </w:tcPr>
          <w:p w:rsidR="00C14A43" w:rsidRDefault="00C14A43" w:rsidP="00E36DFC">
            <w:pPr>
              <w:rPr>
                <w:rFonts w:ascii="CG Times" w:hAnsi="CG Times"/>
                <w:iCs/>
              </w:rPr>
            </w:pPr>
          </w:p>
        </w:tc>
        <w:tc>
          <w:tcPr>
            <w:tcW w:w="2640" w:type="dxa"/>
          </w:tcPr>
          <w:p w:rsidR="00C14A43" w:rsidRPr="00B17FED" w:rsidRDefault="00C14A43" w:rsidP="00CF3F8D">
            <w:pPr>
              <w:rPr>
                <w:iCs/>
              </w:rPr>
            </w:pPr>
          </w:p>
        </w:tc>
      </w:tr>
      <w:tr w:rsidR="0060524B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:rsidR="0060524B" w:rsidRDefault="0060524B" w:rsidP="00871723">
            <w:smartTag w:uri="urn:schemas-microsoft-com:office:smarttags" w:element="country-region">
              <w:smartTag w:uri="urn:schemas-microsoft-com:office:smarttags" w:element="place">
                <w:r>
                  <w:t>Maldives</w:t>
                </w:r>
              </w:smartTag>
            </w:smartTag>
          </w:p>
        </w:tc>
        <w:tc>
          <w:tcPr>
            <w:tcW w:w="3840" w:type="dxa"/>
          </w:tcPr>
          <w:p w:rsidR="0060524B" w:rsidRPr="0060524B" w:rsidRDefault="0060524B" w:rsidP="0060524B">
            <w:pPr>
              <w:rPr>
                <w:rFonts w:ascii="CG Times" w:hAnsi="CG Times"/>
                <w:iCs/>
              </w:rPr>
            </w:pPr>
            <w:r w:rsidRPr="0060524B">
              <w:rPr>
                <w:rFonts w:ascii="CG Times" w:hAnsi="CG Times"/>
                <w:iCs/>
              </w:rPr>
              <w:t xml:space="preserve">Thirteenth to fifteenth periodic reports </w:t>
            </w:r>
          </w:p>
          <w:p w:rsidR="0060524B" w:rsidRDefault="0060524B" w:rsidP="0060524B">
            <w:pPr>
              <w:rPr>
                <w:rFonts w:ascii="CG Times" w:hAnsi="CG Times"/>
                <w:iCs/>
              </w:rPr>
            </w:pPr>
            <w:r w:rsidRPr="0060524B">
              <w:rPr>
                <w:rFonts w:ascii="CG Times" w:hAnsi="CG Times"/>
                <w:iCs/>
              </w:rPr>
              <w:t>to be submitted jointly</w:t>
            </w:r>
          </w:p>
        </w:tc>
        <w:tc>
          <w:tcPr>
            <w:tcW w:w="2640" w:type="dxa"/>
          </w:tcPr>
          <w:p w:rsidR="0060524B" w:rsidRPr="00B17FED" w:rsidRDefault="0060524B" w:rsidP="00CF3F8D">
            <w:pPr>
              <w:rPr>
                <w:iCs/>
              </w:rPr>
            </w:pPr>
            <w:r w:rsidRPr="0060524B">
              <w:rPr>
                <w:iCs/>
              </w:rPr>
              <w:t>24 May 2013</w:t>
            </w:r>
          </w:p>
        </w:tc>
      </w:tr>
    </w:tbl>
    <w:p w:rsidR="00961987" w:rsidRPr="00C168D4" w:rsidRDefault="00C168D4" w:rsidP="00C168D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61987" w:rsidRPr="00C168D4" w:rsidSect="00EF0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5A3" w:rsidRDefault="00AB55A3"/>
  </w:endnote>
  <w:endnote w:type="continuationSeparator" w:id="0">
    <w:p w:rsidR="00AB55A3" w:rsidRDefault="00AB55A3"/>
  </w:endnote>
  <w:endnote w:type="continuationNotice" w:id="1">
    <w:p w:rsidR="00AB55A3" w:rsidRDefault="00AB55A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Pr="00EF0FEF" w:rsidRDefault="00E57DA4" w:rsidP="00EF0FEF">
    <w:pPr>
      <w:pStyle w:val="Footer"/>
      <w:tabs>
        <w:tab w:val="right" w:pos="9638"/>
      </w:tabs>
    </w:pPr>
    <w:r w:rsidRPr="00EF0FEF">
      <w:rPr>
        <w:b/>
        <w:sz w:val="18"/>
      </w:rPr>
      <w:fldChar w:fldCharType="begin"/>
    </w:r>
    <w:r w:rsidRPr="00EF0FEF">
      <w:rPr>
        <w:b/>
        <w:sz w:val="18"/>
      </w:rPr>
      <w:instrText xml:space="preserve"> PAGE  \* MERGEFORMAT </w:instrText>
    </w:r>
    <w:r w:rsidRPr="00EF0FEF">
      <w:rPr>
        <w:b/>
        <w:sz w:val="18"/>
      </w:rPr>
      <w:fldChar w:fldCharType="separate"/>
    </w:r>
    <w:r w:rsidR="007965A5">
      <w:rPr>
        <w:b/>
        <w:noProof/>
        <w:sz w:val="18"/>
      </w:rPr>
      <w:t>2</w:t>
    </w:r>
    <w:r w:rsidRPr="00EF0FE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Pr="00EF0FEF" w:rsidRDefault="00E57DA4" w:rsidP="00EF0FEF">
    <w:pPr>
      <w:pStyle w:val="Footer"/>
      <w:tabs>
        <w:tab w:val="right" w:pos="9638"/>
      </w:tabs>
      <w:rPr>
        <w:b/>
        <w:sz w:val="18"/>
      </w:rPr>
    </w:pPr>
    <w:r>
      <w:tab/>
    </w:r>
    <w:r w:rsidRPr="00EF0FEF">
      <w:rPr>
        <w:b/>
        <w:sz w:val="18"/>
      </w:rPr>
      <w:fldChar w:fldCharType="begin"/>
    </w:r>
    <w:r w:rsidRPr="00EF0FEF">
      <w:rPr>
        <w:b/>
        <w:sz w:val="18"/>
      </w:rPr>
      <w:instrText xml:space="preserve"> PAGE  \* MERGEFORMAT </w:instrText>
    </w:r>
    <w:r w:rsidRPr="00EF0FEF">
      <w:rPr>
        <w:b/>
        <w:sz w:val="18"/>
      </w:rPr>
      <w:fldChar w:fldCharType="separate"/>
    </w:r>
    <w:r w:rsidR="007965A5">
      <w:rPr>
        <w:b/>
        <w:noProof/>
        <w:sz w:val="18"/>
      </w:rPr>
      <w:t>15</w:t>
    </w:r>
    <w:r w:rsidRPr="00EF0FE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Pr="00EF0FEF" w:rsidRDefault="00E57DA4" w:rsidP="00457CB1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GE.13</w:t>
    </w:r>
    <w:r w:rsidR="007965A5">
      <w:rPr>
        <w:sz w:val="20"/>
      </w:rPr>
      <w:t>-44272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5A3" w:rsidRPr="000B175B" w:rsidRDefault="00AB55A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55A3" w:rsidRPr="00FC68B7" w:rsidRDefault="00AB55A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B55A3" w:rsidRDefault="00AB55A3"/>
  </w:footnote>
  <w:footnote w:id="2">
    <w:p w:rsidR="00E57DA4" w:rsidRPr="005C407B" w:rsidRDefault="00E57DA4">
      <w:pPr>
        <w:pStyle w:val="FootnoteText"/>
        <w:rPr>
          <w:lang w:val="fr-CH"/>
        </w:rPr>
      </w:pPr>
      <w:r>
        <w:rPr>
          <w:rStyle w:val="FootnoteReference"/>
        </w:rPr>
        <w:tab/>
      </w:r>
      <w:r w:rsidRPr="005C407B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5C407B">
        <w:rPr>
          <w:rStyle w:val="FootnoteReference"/>
          <w:szCs w:val="18"/>
          <w:vertAlign w:val="baseline"/>
        </w:rPr>
        <w:t>Reports scheduled for consideration at the present session</w:t>
      </w:r>
      <w:r w:rsidRPr="002F3D80">
        <w:rPr>
          <w:rStyle w:val="FootnoteReference"/>
          <w:sz w:val="20"/>
          <w:vertAlign w:val="baseline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Pr="00EF0FEF" w:rsidRDefault="00E57DA4">
    <w:pPr>
      <w:pStyle w:val="Header"/>
    </w:pPr>
    <w:r>
      <w:t>CERD/C/83/2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Pr="00EF0FEF" w:rsidRDefault="00E57DA4" w:rsidP="00EF0FEF">
    <w:pPr>
      <w:pStyle w:val="Header"/>
      <w:jc w:val="right"/>
    </w:pPr>
    <w:r>
      <w:t>CERD/C/83/2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A4" w:rsidRDefault="00E57D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1E269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4E39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A0C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9A6E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2D7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88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0A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267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A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F4A3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4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4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13"/>
  </w:num>
  <w:num w:numId="5">
    <w:abstractNumId w:val="11"/>
  </w:num>
  <w:num w:numId="6">
    <w:abstractNumId w:val="15"/>
  </w:num>
  <w:num w:numId="7">
    <w:abstractNumId w:val="17"/>
  </w:num>
  <w:num w:numId="8">
    <w:abstractNumId w:val="22"/>
  </w:num>
  <w:num w:numId="9">
    <w:abstractNumId w:val="19"/>
  </w:num>
  <w:num w:numId="10">
    <w:abstractNumId w:val="24"/>
  </w:num>
  <w:num w:numId="11">
    <w:abstractNumId w:val="18"/>
  </w:num>
  <w:num w:numId="12">
    <w:abstractNumId w:val="20"/>
  </w:num>
  <w:num w:numId="13">
    <w:abstractNumId w:val="16"/>
  </w:num>
  <w:num w:numId="14">
    <w:abstractNumId w:val="2"/>
  </w:num>
  <w:num w:numId="15">
    <w:abstractNumId w:val="1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0"/>
  </w:num>
  <w:num w:numId="24">
    <w:abstractNumId w:val="12"/>
  </w:num>
  <w:num w:numId="25">
    <w:abstractNumId w:val="1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FEF"/>
    <w:rsid w:val="000024CC"/>
    <w:rsid w:val="000124F3"/>
    <w:rsid w:val="000127F4"/>
    <w:rsid w:val="00025ECB"/>
    <w:rsid w:val="000300D5"/>
    <w:rsid w:val="000309C8"/>
    <w:rsid w:val="00032FF2"/>
    <w:rsid w:val="00035159"/>
    <w:rsid w:val="00042D3F"/>
    <w:rsid w:val="00050F6B"/>
    <w:rsid w:val="000551DC"/>
    <w:rsid w:val="0006502E"/>
    <w:rsid w:val="0007238B"/>
    <w:rsid w:val="00072C8C"/>
    <w:rsid w:val="000733B5"/>
    <w:rsid w:val="00074ED6"/>
    <w:rsid w:val="00077485"/>
    <w:rsid w:val="00083FA8"/>
    <w:rsid w:val="00092ABA"/>
    <w:rsid w:val="000931C0"/>
    <w:rsid w:val="000972D1"/>
    <w:rsid w:val="00097AA4"/>
    <w:rsid w:val="00097FA4"/>
    <w:rsid w:val="000A2451"/>
    <w:rsid w:val="000A4E58"/>
    <w:rsid w:val="000A5D3B"/>
    <w:rsid w:val="000B175B"/>
    <w:rsid w:val="000B3A0F"/>
    <w:rsid w:val="000B4459"/>
    <w:rsid w:val="000B4EF7"/>
    <w:rsid w:val="000C0164"/>
    <w:rsid w:val="000C02E4"/>
    <w:rsid w:val="000C1462"/>
    <w:rsid w:val="000C2D2E"/>
    <w:rsid w:val="000C5152"/>
    <w:rsid w:val="000D0CD8"/>
    <w:rsid w:val="000D1BC3"/>
    <w:rsid w:val="000E0415"/>
    <w:rsid w:val="000E4E0B"/>
    <w:rsid w:val="000E53E8"/>
    <w:rsid w:val="00104719"/>
    <w:rsid w:val="001103AA"/>
    <w:rsid w:val="0011552D"/>
    <w:rsid w:val="001259B7"/>
    <w:rsid w:val="00137F89"/>
    <w:rsid w:val="00140588"/>
    <w:rsid w:val="00155467"/>
    <w:rsid w:val="00174071"/>
    <w:rsid w:val="00180D95"/>
    <w:rsid w:val="0018711F"/>
    <w:rsid w:val="001903D8"/>
    <w:rsid w:val="0019672F"/>
    <w:rsid w:val="001A3937"/>
    <w:rsid w:val="001A6843"/>
    <w:rsid w:val="001B060D"/>
    <w:rsid w:val="001B4B04"/>
    <w:rsid w:val="001B5ABD"/>
    <w:rsid w:val="001B6D65"/>
    <w:rsid w:val="001B7962"/>
    <w:rsid w:val="001C6663"/>
    <w:rsid w:val="001C7895"/>
    <w:rsid w:val="001D22CF"/>
    <w:rsid w:val="001D26DF"/>
    <w:rsid w:val="001E1064"/>
    <w:rsid w:val="001E303A"/>
    <w:rsid w:val="001E5AA0"/>
    <w:rsid w:val="001F5CC7"/>
    <w:rsid w:val="00202DA8"/>
    <w:rsid w:val="00210B7C"/>
    <w:rsid w:val="00211E0B"/>
    <w:rsid w:val="00216FE1"/>
    <w:rsid w:val="00224F6B"/>
    <w:rsid w:val="0022502A"/>
    <w:rsid w:val="002330CE"/>
    <w:rsid w:val="002374F4"/>
    <w:rsid w:val="0024375E"/>
    <w:rsid w:val="002535B7"/>
    <w:rsid w:val="0025569D"/>
    <w:rsid w:val="0026410D"/>
    <w:rsid w:val="00267E58"/>
    <w:rsid w:val="00272EC6"/>
    <w:rsid w:val="00274B12"/>
    <w:rsid w:val="00283076"/>
    <w:rsid w:val="002835A6"/>
    <w:rsid w:val="002A3DB3"/>
    <w:rsid w:val="002A4015"/>
    <w:rsid w:val="002B0464"/>
    <w:rsid w:val="002B201D"/>
    <w:rsid w:val="002B28CE"/>
    <w:rsid w:val="002C1B8C"/>
    <w:rsid w:val="002C5A3C"/>
    <w:rsid w:val="002D1283"/>
    <w:rsid w:val="002D2A03"/>
    <w:rsid w:val="002D7914"/>
    <w:rsid w:val="002E1944"/>
    <w:rsid w:val="002E27F9"/>
    <w:rsid w:val="002E4CEB"/>
    <w:rsid w:val="002E5DC1"/>
    <w:rsid w:val="002E6ADD"/>
    <w:rsid w:val="002F175C"/>
    <w:rsid w:val="002F3D80"/>
    <w:rsid w:val="002F6578"/>
    <w:rsid w:val="002F662B"/>
    <w:rsid w:val="003001C4"/>
    <w:rsid w:val="00301ED5"/>
    <w:rsid w:val="00310D7A"/>
    <w:rsid w:val="00313D88"/>
    <w:rsid w:val="003229D8"/>
    <w:rsid w:val="00326DE9"/>
    <w:rsid w:val="003305AB"/>
    <w:rsid w:val="0034106F"/>
    <w:rsid w:val="00351D9E"/>
    <w:rsid w:val="00352709"/>
    <w:rsid w:val="003555BA"/>
    <w:rsid w:val="00355B2B"/>
    <w:rsid w:val="00371178"/>
    <w:rsid w:val="00372DE8"/>
    <w:rsid w:val="00376572"/>
    <w:rsid w:val="00384308"/>
    <w:rsid w:val="0038790A"/>
    <w:rsid w:val="00393ADF"/>
    <w:rsid w:val="003945A6"/>
    <w:rsid w:val="00396FFC"/>
    <w:rsid w:val="003A4810"/>
    <w:rsid w:val="003A4AA9"/>
    <w:rsid w:val="003A6491"/>
    <w:rsid w:val="003A6810"/>
    <w:rsid w:val="003B4E47"/>
    <w:rsid w:val="003C2512"/>
    <w:rsid w:val="003C2605"/>
    <w:rsid w:val="003C2CC4"/>
    <w:rsid w:val="003C7801"/>
    <w:rsid w:val="003D4B23"/>
    <w:rsid w:val="003E1387"/>
    <w:rsid w:val="003E60CB"/>
    <w:rsid w:val="003E725C"/>
    <w:rsid w:val="003F0387"/>
    <w:rsid w:val="00400FC7"/>
    <w:rsid w:val="004031E3"/>
    <w:rsid w:val="004037F7"/>
    <w:rsid w:val="004041F4"/>
    <w:rsid w:val="00405DDC"/>
    <w:rsid w:val="00410773"/>
    <w:rsid w:val="00410C89"/>
    <w:rsid w:val="00410FCC"/>
    <w:rsid w:val="00417860"/>
    <w:rsid w:val="004325CB"/>
    <w:rsid w:val="004417AE"/>
    <w:rsid w:val="00442336"/>
    <w:rsid w:val="0044724D"/>
    <w:rsid w:val="00453392"/>
    <w:rsid w:val="0045495B"/>
    <w:rsid w:val="004552B6"/>
    <w:rsid w:val="00457CB1"/>
    <w:rsid w:val="00467538"/>
    <w:rsid w:val="00494127"/>
    <w:rsid w:val="00497183"/>
    <w:rsid w:val="004A0F5A"/>
    <w:rsid w:val="004A33F5"/>
    <w:rsid w:val="004A4889"/>
    <w:rsid w:val="004A677B"/>
    <w:rsid w:val="004A69EE"/>
    <w:rsid w:val="004B3A54"/>
    <w:rsid w:val="004B792F"/>
    <w:rsid w:val="004C0E2C"/>
    <w:rsid w:val="004D085D"/>
    <w:rsid w:val="004D25E4"/>
    <w:rsid w:val="004D3988"/>
    <w:rsid w:val="004E0ABF"/>
    <w:rsid w:val="004E1C1B"/>
    <w:rsid w:val="004E3E23"/>
    <w:rsid w:val="004E514C"/>
    <w:rsid w:val="004F24B0"/>
    <w:rsid w:val="004F3830"/>
    <w:rsid w:val="004F625D"/>
    <w:rsid w:val="004F71D1"/>
    <w:rsid w:val="00506688"/>
    <w:rsid w:val="00517B36"/>
    <w:rsid w:val="00523650"/>
    <w:rsid w:val="00524113"/>
    <w:rsid w:val="005372B3"/>
    <w:rsid w:val="0053746A"/>
    <w:rsid w:val="005420F2"/>
    <w:rsid w:val="005513D0"/>
    <w:rsid w:val="00552F77"/>
    <w:rsid w:val="005568BD"/>
    <w:rsid w:val="005578F0"/>
    <w:rsid w:val="00565EEE"/>
    <w:rsid w:val="005660B2"/>
    <w:rsid w:val="00573017"/>
    <w:rsid w:val="00574597"/>
    <w:rsid w:val="00595F8E"/>
    <w:rsid w:val="00596461"/>
    <w:rsid w:val="005A43A7"/>
    <w:rsid w:val="005B086C"/>
    <w:rsid w:val="005B3DB3"/>
    <w:rsid w:val="005B543E"/>
    <w:rsid w:val="005B621E"/>
    <w:rsid w:val="005B6588"/>
    <w:rsid w:val="005C407B"/>
    <w:rsid w:val="005C49CA"/>
    <w:rsid w:val="005C4CDA"/>
    <w:rsid w:val="005C6A79"/>
    <w:rsid w:val="005F0E61"/>
    <w:rsid w:val="005F758C"/>
    <w:rsid w:val="006001EE"/>
    <w:rsid w:val="006011C2"/>
    <w:rsid w:val="0060524B"/>
    <w:rsid w:val="00607738"/>
    <w:rsid w:val="00611FC4"/>
    <w:rsid w:val="006123C7"/>
    <w:rsid w:val="006176FB"/>
    <w:rsid w:val="006302B8"/>
    <w:rsid w:val="00634D4E"/>
    <w:rsid w:val="00640B26"/>
    <w:rsid w:val="0064447D"/>
    <w:rsid w:val="00687080"/>
    <w:rsid w:val="00696B44"/>
    <w:rsid w:val="006A0E26"/>
    <w:rsid w:val="006A71BF"/>
    <w:rsid w:val="006B27BA"/>
    <w:rsid w:val="006C574C"/>
    <w:rsid w:val="006D1E76"/>
    <w:rsid w:val="006D3D07"/>
    <w:rsid w:val="006D5B57"/>
    <w:rsid w:val="006D6206"/>
    <w:rsid w:val="006E564B"/>
    <w:rsid w:val="0071192A"/>
    <w:rsid w:val="007225EB"/>
    <w:rsid w:val="0072632A"/>
    <w:rsid w:val="00741145"/>
    <w:rsid w:val="0076152F"/>
    <w:rsid w:val="00773530"/>
    <w:rsid w:val="00773AB1"/>
    <w:rsid w:val="00777245"/>
    <w:rsid w:val="00785ABB"/>
    <w:rsid w:val="00786346"/>
    <w:rsid w:val="007965A5"/>
    <w:rsid w:val="007A1F71"/>
    <w:rsid w:val="007A30B6"/>
    <w:rsid w:val="007A7115"/>
    <w:rsid w:val="007B2FC2"/>
    <w:rsid w:val="007B3F24"/>
    <w:rsid w:val="007B6BA5"/>
    <w:rsid w:val="007C3390"/>
    <w:rsid w:val="007C4F4B"/>
    <w:rsid w:val="007C71C6"/>
    <w:rsid w:val="007D0B0F"/>
    <w:rsid w:val="007D1708"/>
    <w:rsid w:val="007D2E1B"/>
    <w:rsid w:val="007F6611"/>
    <w:rsid w:val="008006D6"/>
    <w:rsid w:val="00813EA2"/>
    <w:rsid w:val="0081572E"/>
    <w:rsid w:val="008242D7"/>
    <w:rsid w:val="00824C4A"/>
    <w:rsid w:val="00832D01"/>
    <w:rsid w:val="00842955"/>
    <w:rsid w:val="00844007"/>
    <w:rsid w:val="0085336C"/>
    <w:rsid w:val="00853DFB"/>
    <w:rsid w:val="00854288"/>
    <w:rsid w:val="00854AF7"/>
    <w:rsid w:val="00854E30"/>
    <w:rsid w:val="0086550B"/>
    <w:rsid w:val="00871723"/>
    <w:rsid w:val="00874897"/>
    <w:rsid w:val="00875C9D"/>
    <w:rsid w:val="008841E9"/>
    <w:rsid w:val="008979B1"/>
    <w:rsid w:val="008A3F2C"/>
    <w:rsid w:val="008A6B25"/>
    <w:rsid w:val="008A6C4F"/>
    <w:rsid w:val="008B11D4"/>
    <w:rsid w:val="008B2335"/>
    <w:rsid w:val="008C0D15"/>
    <w:rsid w:val="008C28E5"/>
    <w:rsid w:val="008C46F0"/>
    <w:rsid w:val="008D3FAD"/>
    <w:rsid w:val="008D4181"/>
    <w:rsid w:val="008D63B5"/>
    <w:rsid w:val="008E6540"/>
    <w:rsid w:val="00900F4B"/>
    <w:rsid w:val="009079B7"/>
    <w:rsid w:val="00907F6F"/>
    <w:rsid w:val="009223CA"/>
    <w:rsid w:val="009229EB"/>
    <w:rsid w:val="00924BFA"/>
    <w:rsid w:val="0093323C"/>
    <w:rsid w:val="009369F6"/>
    <w:rsid w:val="0094088C"/>
    <w:rsid w:val="00940F93"/>
    <w:rsid w:val="00950A95"/>
    <w:rsid w:val="00955CFA"/>
    <w:rsid w:val="009603EF"/>
    <w:rsid w:val="00961987"/>
    <w:rsid w:val="0096245A"/>
    <w:rsid w:val="00970275"/>
    <w:rsid w:val="009702E2"/>
    <w:rsid w:val="0097044E"/>
    <w:rsid w:val="009763D4"/>
    <w:rsid w:val="009846C4"/>
    <w:rsid w:val="009877A2"/>
    <w:rsid w:val="009903E1"/>
    <w:rsid w:val="009935C3"/>
    <w:rsid w:val="00996D4D"/>
    <w:rsid w:val="00997B54"/>
    <w:rsid w:val="009A1EEA"/>
    <w:rsid w:val="009A6915"/>
    <w:rsid w:val="009B1A53"/>
    <w:rsid w:val="009B4A1B"/>
    <w:rsid w:val="009B74F6"/>
    <w:rsid w:val="009C0EE8"/>
    <w:rsid w:val="009C12B1"/>
    <w:rsid w:val="009C14AA"/>
    <w:rsid w:val="009C3BFD"/>
    <w:rsid w:val="009C503E"/>
    <w:rsid w:val="009D29F5"/>
    <w:rsid w:val="009D35DF"/>
    <w:rsid w:val="009D5294"/>
    <w:rsid w:val="009E483D"/>
    <w:rsid w:val="009E50DA"/>
    <w:rsid w:val="009F2BA9"/>
    <w:rsid w:val="00A00A66"/>
    <w:rsid w:val="00A01489"/>
    <w:rsid w:val="00A06841"/>
    <w:rsid w:val="00A06B82"/>
    <w:rsid w:val="00A15D86"/>
    <w:rsid w:val="00A21D55"/>
    <w:rsid w:val="00A405DB"/>
    <w:rsid w:val="00A44B53"/>
    <w:rsid w:val="00A44C73"/>
    <w:rsid w:val="00A6193D"/>
    <w:rsid w:val="00A61CCD"/>
    <w:rsid w:val="00A62300"/>
    <w:rsid w:val="00A703FD"/>
    <w:rsid w:val="00A72F22"/>
    <w:rsid w:val="00A748A6"/>
    <w:rsid w:val="00A776B4"/>
    <w:rsid w:val="00A80AEC"/>
    <w:rsid w:val="00A86F92"/>
    <w:rsid w:val="00A87D83"/>
    <w:rsid w:val="00A90A90"/>
    <w:rsid w:val="00A94361"/>
    <w:rsid w:val="00AA1712"/>
    <w:rsid w:val="00AA37D6"/>
    <w:rsid w:val="00AA5A93"/>
    <w:rsid w:val="00AB07ED"/>
    <w:rsid w:val="00AB55A3"/>
    <w:rsid w:val="00AC1552"/>
    <w:rsid w:val="00AD129C"/>
    <w:rsid w:val="00AD4B09"/>
    <w:rsid w:val="00AE4682"/>
    <w:rsid w:val="00B02D27"/>
    <w:rsid w:val="00B03490"/>
    <w:rsid w:val="00B06775"/>
    <w:rsid w:val="00B10BC1"/>
    <w:rsid w:val="00B14451"/>
    <w:rsid w:val="00B17FED"/>
    <w:rsid w:val="00B30179"/>
    <w:rsid w:val="00B31C52"/>
    <w:rsid w:val="00B42DDB"/>
    <w:rsid w:val="00B437FB"/>
    <w:rsid w:val="00B447E5"/>
    <w:rsid w:val="00B52A84"/>
    <w:rsid w:val="00B54359"/>
    <w:rsid w:val="00B54E48"/>
    <w:rsid w:val="00B5580A"/>
    <w:rsid w:val="00B56E9C"/>
    <w:rsid w:val="00B628FE"/>
    <w:rsid w:val="00B62BFB"/>
    <w:rsid w:val="00B63542"/>
    <w:rsid w:val="00B6399F"/>
    <w:rsid w:val="00B64B1F"/>
    <w:rsid w:val="00B6553F"/>
    <w:rsid w:val="00B70D60"/>
    <w:rsid w:val="00B778FC"/>
    <w:rsid w:val="00B81E12"/>
    <w:rsid w:val="00B8357D"/>
    <w:rsid w:val="00B8694A"/>
    <w:rsid w:val="00B8722F"/>
    <w:rsid w:val="00B925ED"/>
    <w:rsid w:val="00B93C74"/>
    <w:rsid w:val="00B94546"/>
    <w:rsid w:val="00BA32A1"/>
    <w:rsid w:val="00BA3C95"/>
    <w:rsid w:val="00BA4A8D"/>
    <w:rsid w:val="00BA7D65"/>
    <w:rsid w:val="00BB4032"/>
    <w:rsid w:val="00BC74E9"/>
    <w:rsid w:val="00BD2903"/>
    <w:rsid w:val="00BD4080"/>
    <w:rsid w:val="00BE75D0"/>
    <w:rsid w:val="00BF113F"/>
    <w:rsid w:val="00BF42E6"/>
    <w:rsid w:val="00BF68A8"/>
    <w:rsid w:val="00C1420C"/>
    <w:rsid w:val="00C14A43"/>
    <w:rsid w:val="00C168D4"/>
    <w:rsid w:val="00C26446"/>
    <w:rsid w:val="00C27E24"/>
    <w:rsid w:val="00C27F5D"/>
    <w:rsid w:val="00C30FCA"/>
    <w:rsid w:val="00C31C10"/>
    <w:rsid w:val="00C3206E"/>
    <w:rsid w:val="00C32B3F"/>
    <w:rsid w:val="00C336BC"/>
    <w:rsid w:val="00C3697D"/>
    <w:rsid w:val="00C463DD"/>
    <w:rsid w:val="00C4724C"/>
    <w:rsid w:val="00C475AB"/>
    <w:rsid w:val="00C53A77"/>
    <w:rsid w:val="00C629A0"/>
    <w:rsid w:val="00C66811"/>
    <w:rsid w:val="00C66E5F"/>
    <w:rsid w:val="00C70A6D"/>
    <w:rsid w:val="00C714CD"/>
    <w:rsid w:val="00C745C3"/>
    <w:rsid w:val="00C75FB9"/>
    <w:rsid w:val="00C77959"/>
    <w:rsid w:val="00C817D0"/>
    <w:rsid w:val="00C84BB6"/>
    <w:rsid w:val="00C84CEE"/>
    <w:rsid w:val="00C8713E"/>
    <w:rsid w:val="00CA5494"/>
    <w:rsid w:val="00CA7E3B"/>
    <w:rsid w:val="00CB5EE0"/>
    <w:rsid w:val="00CC00AC"/>
    <w:rsid w:val="00CC24D2"/>
    <w:rsid w:val="00CC4FAC"/>
    <w:rsid w:val="00CC5166"/>
    <w:rsid w:val="00CD6180"/>
    <w:rsid w:val="00CD6C8B"/>
    <w:rsid w:val="00CE3112"/>
    <w:rsid w:val="00CE4A8F"/>
    <w:rsid w:val="00CE5D18"/>
    <w:rsid w:val="00CF3F8D"/>
    <w:rsid w:val="00CF5A9C"/>
    <w:rsid w:val="00CF6DE6"/>
    <w:rsid w:val="00CF7087"/>
    <w:rsid w:val="00D00152"/>
    <w:rsid w:val="00D03F23"/>
    <w:rsid w:val="00D2031B"/>
    <w:rsid w:val="00D218CB"/>
    <w:rsid w:val="00D25FE2"/>
    <w:rsid w:val="00D332F1"/>
    <w:rsid w:val="00D3617C"/>
    <w:rsid w:val="00D36683"/>
    <w:rsid w:val="00D3782B"/>
    <w:rsid w:val="00D42AEF"/>
    <w:rsid w:val="00D43252"/>
    <w:rsid w:val="00D436CD"/>
    <w:rsid w:val="00D44FA6"/>
    <w:rsid w:val="00D46F6A"/>
    <w:rsid w:val="00D51E7F"/>
    <w:rsid w:val="00D569D8"/>
    <w:rsid w:val="00D65E4D"/>
    <w:rsid w:val="00D6635E"/>
    <w:rsid w:val="00D675B8"/>
    <w:rsid w:val="00D73588"/>
    <w:rsid w:val="00D746A1"/>
    <w:rsid w:val="00D7767E"/>
    <w:rsid w:val="00D77B44"/>
    <w:rsid w:val="00D80ECE"/>
    <w:rsid w:val="00D87D46"/>
    <w:rsid w:val="00D93FE1"/>
    <w:rsid w:val="00D978C6"/>
    <w:rsid w:val="00DA3C1C"/>
    <w:rsid w:val="00DB52F7"/>
    <w:rsid w:val="00DB58FF"/>
    <w:rsid w:val="00DB70E6"/>
    <w:rsid w:val="00DC3638"/>
    <w:rsid w:val="00DD32D2"/>
    <w:rsid w:val="00DD74E9"/>
    <w:rsid w:val="00DE57C7"/>
    <w:rsid w:val="00DF1D5C"/>
    <w:rsid w:val="00DF4AC6"/>
    <w:rsid w:val="00DF5BA6"/>
    <w:rsid w:val="00E03067"/>
    <w:rsid w:val="00E1034A"/>
    <w:rsid w:val="00E109FB"/>
    <w:rsid w:val="00E11623"/>
    <w:rsid w:val="00E22EB1"/>
    <w:rsid w:val="00E24861"/>
    <w:rsid w:val="00E2572B"/>
    <w:rsid w:val="00E26766"/>
    <w:rsid w:val="00E31B41"/>
    <w:rsid w:val="00E35D49"/>
    <w:rsid w:val="00E36DFC"/>
    <w:rsid w:val="00E44E41"/>
    <w:rsid w:val="00E5143F"/>
    <w:rsid w:val="00E57DA4"/>
    <w:rsid w:val="00E6134F"/>
    <w:rsid w:val="00E63389"/>
    <w:rsid w:val="00E63A0A"/>
    <w:rsid w:val="00E673D4"/>
    <w:rsid w:val="00E71BC8"/>
    <w:rsid w:val="00E7260F"/>
    <w:rsid w:val="00E731D7"/>
    <w:rsid w:val="00E75B24"/>
    <w:rsid w:val="00E75DE0"/>
    <w:rsid w:val="00E8078A"/>
    <w:rsid w:val="00E87D35"/>
    <w:rsid w:val="00E915FF"/>
    <w:rsid w:val="00E92DAF"/>
    <w:rsid w:val="00E95C7E"/>
    <w:rsid w:val="00E96630"/>
    <w:rsid w:val="00EA4914"/>
    <w:rsid w:val="00EB16F2"/>
    <w:rsid w:val="00EC4A16"/>
    <w:rsid w:val="00EC656A"/>
    <w:rsid w:val="00ED32A3"/>
    <w:rsid w:val="00ED616A"/>
    <w:rsid w:val="00ED7A2A"/>
    <w:rsid w:val="00EF0FEF"/>
    <w:rsid w:val="00EF1D7F"/>
    <w:rsid w:val="00EF5D22"/>
    <w:rsid w:val="00F003F4"/>
    <w:rsid w:val="00F04A15"/>
    <w:rsid w:val="00F3324C"/>
    <w:rsid w:val="00F34583"/>
    <w:rsid w:val="00F504DF"/>
    <w:rsid w:val="00F50529"/>
    <w:rsid w:val="00F57A31"/>
    <w:rsid w:val="00F71FD5"/>
    <w:rsid w:val="00F7412C"/>
    <w:rsid w:val="00F7510F"/>
    <w:rsid w:val="00F75CF3"/>
    <w:rsid w:val="00F76CBC"/>
    <w:rsid w:val="00F774C6"/>
    <w:rsid w:val="00F83150"/>
    <w:rsid w:val="00F959BF"/>
    <w:rsid w:val="00FA1C2C"/>
    <w:rsid w:val="00FA271C"/>
    <w:rsid w:val="00FA599E"/>
    <w:rsid w:val="00FB2A09"/>
    <w:rsid w:val="00FB2A68"/>
    <w:rsid w:val="00FC68B7"/>
    <w:rsid w:val="00FE0B71"/>
    <w:rsid w:val="00FE0D26"/>
    <w:rsid w:val="00FE6DAB"/>
    <w:rsid w:val="00FF0684"/>
    <w:rsid w:val="00FF09E2"/>
    <w:rsid w:val="00FF5457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6B4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link w:val="SingleTxtGChar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Rom1">
    <w:name w:val="Rom1"/>
    <w:basedOn w:val="Normal"/>
    <w:rsid w:val="00C168D4"/>
    <w:pPr>
      <w:numPr>
        <w:numId w:val="3"/>
      </w:numPr>
      <w:tabs>
        <w:tab w:val="clear" w:pos="1440"/>
      </w:tabs>
      <w:suppressAutoHyphens w:val="0"/>
      <w:spacing w:after="240" w:line="240" w:lineRule="auto"/>
      <w:ind w:left="1135" w:hanging="284"/>
    </w:pPr>
    <w:rPr>
      <w:sz w:val="24"/>
    </w:rPr>
  </w:style>
  <w:style w:type="paragraph" w:customStyle="1" w:styleId="Rom2">
    <w:name w:val="Rom2"/>
    <w:basedOn w:val="Normal"/>
    <w:rsid w:val="00C168D4"/>
    <w:pPr>
      <w:numPr>
        <w:numId w:val="4"/>
      </w:numPr>
      <w:tabs>
        <w:tab w:val="clear" w:pos="2160"/>
      </w:tabs>
      <w:suppressAutoHyphens w:val="0"/>
      <w:spacing w:after="240" w:line="240" w:lineRule="auto"/>
      <w:ind w:left="1702" w:hanging="284"/>
    </w:pPr>
    <w:rPr>
      <w:sz w:val="24"/>
    </w:rPr>
  </w:style>
  <w:style w:type="paragraph" w:customStyle="1" w:styleId="ParaNo">
    <w:name w:val="ParaNo."/>
    <w:basedOn w:val="Normal"/>
    <w:rsid w:val="00C168D4"/>
    <w:pPr>
      <w:numPr>
        <w:numId w:val="13"/>
      </w:numPr>
      <w:tabs>
        <w:tab w:val="clear" w:pos="360"/>
        <w:tab w:val="left" w:pos="737"/>
      </w:tabs>
      <w:suppressAutoHyphens w:val="0"/>
      <w:spacing w:after="240" w:line="240" w:lineRule="auto"/>
    </w:pPr>
    <w:rPr>
      <w:sz w:val="24"/>
      <w:lang w:val="fr-CH"/>
    </w:rPr>
  </w:style>
  <w:style w:type="paragraph" w:styleId="BodyTextIndent">
    <w:name w:val="Body Text Indent"/>
    <w:basedOn w:val="Normal"/>
    <w:next w:val="Normal"/>
    <w:rsid w:val="00C168D4"/>
    <w:pPr>
      <w:suppressAutoHyphens w:val="0"/>
      <w:spacing w:after="240" w:line="240" w:lineRule="auto"/>
      <w:ind w:left="567"/>
    </w:pPr>
    <w:rPr>
      <w:sz w:val="24"/>
    </w:rPr>
  </w:style>
  <w:style w:type="paragraph" w:customStyle="1" w:styleId="Bullet">
    <w:name w:val="Bullet"/>
    <w:basedOn w:val="Normal"/>
    <w:rsid w:val="00C168D4"/>
    <w:pPr>
      <w:numPr>
        <w:numId w:val="24"/>
      </w:numPr>
      <w:suppressAutoHyphens w:val="0"/>
      <w:spacing w:after="240" w:line="240" w:lineRule="auto"/>
    </w:pPr>
    <w:rPr>
      <w:sz w:val="24"/>
    </w:rPr>
  </w:style>
  <w:style w:type="paragraph" w:customStyle="1" w:styleId="Dash">
    <w:name w:val="Dash"/>
    <w:basedOn w:val="Normal"/>
    <w:rsid w:val="00C168D4"/>
    <w:pPr>
      <w:numPr>
        <w:numId w:val="25"/>
      </w:numPr>
      <w:suppressAutoHyphens w:val="0"/>
      <w:adjustRightInd w:val="0"/>
      <w:snapToGrid w:val="0"/>
      <w:spacing w:after="240" w:line="240" w:lineRule="auto"/>
    </w:pPr>
    <w:rPr>
      <w:sz w:val="24"/>
    </w:rPr>
  </w:style>
  <w:style w:type="character" w:customStyle="1" w:styleId="SingleTxtGChar">
    <w:name w:val="_ Single Txt_G Char"/>
    <w:link w:val="SingleTxtG"/>
    <w:rsid w:val="00074ED6"/>
    <w:rPr>
      <w:lang w:val="en-GB" w:eastAsia="en-US" w:bidi="ar-SA"/>
    </w:rPr>
  </w:style>
  <w:style w:type="paragraph" w:styleId="BalloonText">
    <w:name w:val="Balloon Text"/>
    <w:basedOn w:val="Normal"/>
    <w:semiHidden/>
    <w:rsid w:val="000972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3381</Words>
  <Characters>19278</Characters>
  <Application>Microsoft Office Outlook</Application>
  <DocSecurity>4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cp:lastModifiedBy>DCM</cp:lastModifiedBy>
  <cp:revision>2</cp:revision>
  <cp:lastPrinted>2012-12-04T09:16:00Z</cp:lastPrinted>
  <dcterms:created xsi:type="dcterms:W3CDTF">2013-06-04T09:37:00Z</dcterms:created>
  <dcterms:modified xsi:type="dcterms:W3CDTF">2013-06-04T09:37:00Z</dcterms:modified>
</cp:coreProperties>
</file>