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B1C" w:rsidRPr="00DF3AD0" w:rsidRDefault="00EF0B1C" w:rsidP="00EF0B1C">
      <w:pPr>
        <w:spacing w:line="240" w:lineRule="auto"/>
        <w:rPr>
          <w:sz w:val="6"/>
        </w:rPr>
        <w:sectPr w:rsidR="00EF0B1C" w:rsidRPr="00DF3AD0" w:rsidSect="00BD049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DF3AD0">
        <w:rPr>
          <w:rStyle w:val="CommentReference"/>
        </w:rPr>
        <w:commentReference w:id="0"/>
      </w:r>
    </w:p>
    <w:p w:rsidR="00DF3AD0" w:rsidRDefault="00DF3AD0" w:rsidP="00DF3A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Comité para la Eliminación de la Discriminación</w:t>
      </w:r>
      <w:r>
        <w:br/>
        <w:t>contra la Mujer</w:t>
      </w:r>
    </w:p>
    <w:p w:rsidR="00DF3AD0" w:rsidRDefault="00DF3AD0" w:rsidP="00DF3AD0">
      <w:r>
        <w:t>40</w:t>
      </w:r>
      <w:r w:rsidR="00D5190E">
        <w:t>°</w:t>
      </w:r>
      <w:r>
        <w:t xml:space="preserve"> período de sesiones</w:t>
      </w:r>
    </w:p>
    <w:p w:rsidR="00DF3AD0" w:rsidRDefault="00DF3AD0" w:rsidP="00DF3AD0">
      <w:r>
        <w:t>14 de enero a 1° de febrero de 2008</w:t>
      </w:r>
    </w:p>
    <w:p w:rsidR="00DF3AD0" w:rsidRPr="00DF3AD0" w:rsidRDefault="00DF3AD0" w:rsidP="00DF3AD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DF3AD0" w:rsidRPr="00DF3AD0" w:rsidRDefault="00DF3AD0" w:rsidP="00DF3AD0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DF3AD0">
        <w:rPr>
          <w:noProof/>
          <w:w w:val="100"/>
          <w:sz w:val="6"/>
          <w:lang w:val="en-US"/>
        </w:rPr>
        <w:pict>
          <v:line id="_x0000_s1028" style="position:absolute;z-index:1;mso-position-horizontal-relative:page" from="108pt,-1pt" to="180pt,-1pt" strokeweight=".25pt">
            <w10:wrap anchorx="page"/>
          </v:line>
        </w:pict>
      </w:r>
    </w:p>
    <w:p w:rsidR="00DF3AD0" w:rsidRPr="00DF3AD0" w:rsidRDefault="00717A87" w:rsidP="00DF3AD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CEDAW/C/</w:t>
      </w:r>
      <w:r w:rsidR="00DF3AD0">
        <w:rPr>
          <w:sz w:val="17"/>
        </w:rPr>
        <w:t>2008/I/1.</w:t>
      </w:r>
    </w:p>
    <w:p w:rsidR="00DF3AD0" w:rsidRDefault="00DF3AD0" w:rsidP="00DF3AD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Tema 5 del programa provisional*</w:t>
      </w:r>
    </w:p>
    <w:p w:rsidR="00DF3AD0" w:rsidRDefault="00DF3AD0" w:rsidP="00B215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Aplicación del artículo 22 de la Convención sobre</w:t>
      </w:r>
      <w:r w:rsidR="00B21544">
        <w:br/>
      </w:r>
      <w:r>
        <w:t>la</w:t>
      </w:r>
      <w:r w:rsidR="00B21544">
        <w:t xml:space="preserve"> </w:t>
      </w:r>
      <w:r>
        <w:t xml:space="preserve">eliminación de todas las formas de discriminación </w:t>
      </w:r>
    </w:p>
    <w:p w:rsidR="00DF3AD0" w:rsidRDefault="00DF3AD0" w:rsidP="00DF3A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>contra la mujer</w:t>
      </w:r>
    </w:p>
    <w:p w:rsidR="00DF3AD0" w:rsidRPr="00DF3AD0" w:rsidRDefault="00DF3AD0" w:rsidP="00DF3AD0">
      <w:pPr>
        <w:pStyle w:val="SingleTxt"/>
        <w:suppressAutoHyphens/>
        <w:spacing w:after="0" w:line="120" w:lineRule="exact"/>
        <w:rPr>
          <w:sz w:val="10"/>
        </w:rPr>
      </w:pPr>
    </w:p>
    <w:p w:rsidR="00DF3AD0" w:rsidRPr="00DF3AD0" w:rsidRDefault="00DF3AD0" w:rsidP="00DF3AD0">
      <w:pPr>
        <w:pStyle w:val="SingleTxt"/>
        <w:suppressAutoHyphens/>
        <w:spacing w:after="0" w:line="120" w:lineRule="exact"/>
        <w:rPr>
          <w:sz w:val="10"/>
        </w:rPr>
      </w:pPr>
    </w:p>
    <w:p w:rsidR="00DF3AD0" w:rsidRPr="00DF3AD0" w:rsidRDefault="00DF3AD0" w:rsidP="00DF3AD0">
      <w:pPr>
        <w:pStyle w:val="SingleTxt"/>
        <w:suppressAutoHyphens/>
        <w:spacing w:after="0" w:line="120" w:lineRule="exact"/>
        <w:rPr>
          <w:sz w:val="10"/>
        </w:rPr>
      </w:pPr>
    </w:p>
    <w:p w:rsidR="00DF3AD0" w:rsidRDefault="00D5190E" w:rsidP="00D519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In</w:t>
      </w:r>
      <w:r w:rsidR="00DF3AD0">
        <w:t>formes presentados por organismos especializados</w:t>
      </w:r>
      <w:r>
        <w:br/>
      </w:r>
      <w:r w:rsidR="00DF3AD0">
        <w:t>de las Naciones Unidas sobre la aplicación</w:t>
      </w:r>
      <w:r w:rsidR="00B21544">
        <w:t xml:space="preserve"> </w:t>
      </w:r>
      <w:r w:rsidR="00DF3AD0">
        <w:t>de</w:t>
      </w:r>
      <w:r w:rsidR="00B21544">
        <w:br/>
      </w:r>
      <w:r w:rsidR="00DF3AD0">
        <w:t>la</w:t>
      </w:r>
      <w:r w:rsidR="00B21544">
        <w:t xml:space="preserve"> </w:t>
      </w:r>
      <w:r w:rsidR="00DF3AD0">
        <w:t>Convención en sus ámbitos de competencia</w:t>
      </w:r>
    </w:p>
    <w:p w:rsidR="00D5190E" w:rsidRPr="00D5190E" w:rsidRDefault="00D5190E" w:rsidP="00D5190E">
      <w:pPr>
        <w:pStyle w:val="SingleTxt"/>
        <w:suppressAutoHyphens/>
        <w:spacing w:after="0" w:line="120" w:lineRule="exact"/>
        <w:rPr>
          <w:sz w:val="10"/>
        </w:rPr>
      </w:pPr>
    </w:p>
    <w:p w:rsidR="00D5190E" w:rsidRPr="00D5190E" w:rsidRDefault="00D5190E" w:rsidP="00D5190E">
      <w:pPr>
        <w:pStyle w:val="SingleTxt"/>
        <w:suppressAutoHyphens/>
        <w:spacing w:after="0" w:line="120" w:lineRule="exact"/>
        <w:rPr>
          <w:sz w:val="10"/>
        </w:rPr>
      </w:pPr>
    </w:p>
    <w:p w:rsidR="00DF3AD0" w:rsidRDefault="00D5190E" w:rsidP="00D519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F3AD0">
        <w:t>Nota del Secretario General</w:t>
      </w:r>
    </w:p>
    <w:p w:rsidR="00D5190E" w:rsidRPr="00D5190E" w:rsidRDefault="00D5190E" w:rsidP="00D5190E">
      <w:pPr>
        <w:pStyle w:val="SingleTxt"/>
        <w:suppressAutoHyphens/>
        <w:spacing w:after="0" w:line="120" w:lineRule="exact"/>
        <w:rPr>
          <w:sz w:val="10"/>
        </w:rPr>
      </w:pPr>
    </w:p>
    <w:p w:rsidR="00D5190E" w:rsidRPr="00D5190E" w:rsidRDefault="00D5190E" w:rsidP="00D5190E">
      <w:pPr>
        <w:pStyle w:val="SingleTxt"/>
        <w:suppressAutoHyphens/>
        <w:spacing w:after="0" w:line="120" w:lineRule="exact"/>
        <w:rPr>
          <w:sz w:val="10"/>
        </w:rPr>
      </w:pPr>
    </w:p>
    <w:p w:rsidR="00DF3AD0" w:rsidRDefault="00DF3AD0" w:rsidP="00DF3AD0">
      <w:pPr>
        <w:pStyle w:val="SingleTxt"/>
        <w:suppressAutoHyphens/>
      </w:pPr>
      <w:r>
        <w:tab/>
        <w:t xml:space="preserve">De conformidad con el artículo 22 de la Convención sobre la eliminación de todas las formas de discriminación contra la mujer (resolución 34/180 de la Asamblea General, anexo), se ha invitado a los organismos especializados de las Naciones Unidas a que presenten al Comité para la Eliminación de la Discriminación contra la Mujer, en su </w:t>
      </w:r>
      <w:r w:rsidR="00D51ACB">
        <w:t>40</w:t>
      </w:r>
      <w:r>
        <w:t xml:space="preserve">º período de sesiones, informes sobre la aplicación de la Convención en sus ámbitos de competencia. Los informes </w:t>
      </w:r>
      <w:r w:rsidR="00D51ACB">
        <w:t>se publicarán como adiciones a la presente nota</w:t>
      </w:r>
      <w:r>
        <w:t>.</w:t>
      </w:r>
    </w:p>
    <w:p w:rsidR="000A1971" w:rsidRPr="00DF3AD0" w:rsidRDefault="000051BB" w:rsidP="00DF3AD0">
      <w:pPr>
        <w:pStyle w:val="SingleTxt"/>
        <w:suppressAutoHyphens/>
      </w:pPr>
      <w:r>
        <w:rPr>
          <w:noProof/>
          <w:w w:val="100"/>
          <w:lang w:val="en-US"/>
        </w:rPr>
        <w:pict>
          <v:line id="_x0000_s1029" style="position:absolute;left:0;text-align:left;z-index:2" from="210.2pt,24pt" to="282.2pt,24pt" strokeweight=".25pt"/>
        </w:pict>
      </w:r>
    </w:p>
    <w:sectPr w:rsidR="000A1971" w:rsidRPr="00DF3AD0" w:rsidSect="00BD049F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17T19:40:00Z" w:initials="Start">
    <w:p w:rsidR="008E651E" w:rsidRPr="00B21544" w:rsidRDefault="008E651E">
      <w:pPr>
        <w:pStyle w:val="CommentText"/>
        <w:rPr>
          <w:lang w:val="en-US"/>
        </w:rPr>
      </w:pPr>
      <w:r>
        <w:fldChar w:fldCharType="begin"/>
      </w:r>
      <w:r w:rsidRPr="00DF3AD0">
        <w:rPr>
          <w:rStyle w:val="CommentReference"/>
          <w:lang w:val="en-US"/>
        </w:rPr>
        <w:instrText xml:space="preserve"> </w:instrText>
      </w:r>
      <w:r w:rsidRPr="00DF3AD0">
        <w:rPr>
          <w:lang w:val="en-US"/>
        </w:rPr>
        <w:instrText>PAGE \# "'Page: '#'</w:instrText>
      </w:r>
      <w:r w:rsidRPr="00DF3AD0">
        <w:rPr>
          <w:lang w:val="en-US"/>
        </w:rPr>
        <w:br/>
        <w:instrText>'"</w:instrText>
      </w:r>
      <w:r w:rsidRPr="00DF3AD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21544">
        <w:rPr>
          <w:lang w:val="en-US"/>
        </w:rPr>
        <w:t>&lt;&lt;ODS JOB NO&gt;&gt;N0750146S&lt;&lt;ODS JOB NO&gt;&gt;</w:t>
      </w:r>
    </w:p>
    <w:p w:rsidR="008E651E" w:rsidRPr="00B21544" w:rsidRDefault="008E651E">
      <w:pPr>
        <w:pStyle w:val="CommentText"/>
        <w:rPr>
          <w:lang w:val="en-US"/>
        </w:rPr>
      </w:pPr>
      <w:r w:rsidRPr="00B21544">
        <w:rPr>
          <w:lang w:val="en-US"/>
        </w:rPr>
        <w:t>&lt;&lt;ODS DOC SYMBOL1&gt;&gt;CEDAW/C/2008/I/3&lt;&lt;ODS DOC SYMBOL1&gt;&gt;</w:t>
      </w:r>
    </w:p>
    <w:p w:rsidR="008E651E" w:rsidRPr="00DF3AD0" w:rsidRDefault="008E651E">
      <w:pPr>
        <w:pStyle w:val="CommentText"/>
        <w:rPr>
          <w:lang w:val="en-US"/>
        </w:rPr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FF1" w:rsidRDefault="00702FF1">
      <w:r>
        <w:separator/>
      </w:r>
    </w:p>
  </w:endnote>
  <w:endnote w:type="continuationSeparator" w:id="0">
    <w:p w:rsidR="00702FF1" w:rsidRDefault="0070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651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E651E" w:rsidRPr="00EF0B1C" w:rsidRDefault="008E651E" w:rsidP="00EF0B1C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07-50146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E651E" w:rsidRPr="00EF0B1C" w:rsidRDefault="008E651E" w:rsidP="00EF0B1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8E651E" w:rsidRPr="00EF0B1C" w:rsidRDefault="008E651E" w:rsidP="00EF0B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651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E651E" w:rsidRPr="00EF0B1C" w:rsidRDefault="008E651E" w:rsidP="00EF0B1C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E651E" w:rsidRPr="00EF0B1C" w:rsidRDefault="008E651E" w:rsidP="00EF0B1C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07-50146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8E651E" w:rsidRPr="00EF0B1C" w:rsidRDefault="008E651E" w:rsidP="00EF0B1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51E" w:rsidRDefault="008E651E" w:rsidP="00EF0B1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07-50146 (S)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170907    170907</w:t>
    </w:r>
  </w:p>
  <w:p w:rsidR="008E651E" w:rsidRPr="00EF0B1C" w:rsidRDefault="008E651E" w:rsidP="00EF0B1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*0750146*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FF1" w:rsidRDefault="00702FF1">
      <w:r>
        <w:separator/>
      </w:r>
    </w:p>
  </w:footnote>
  <w:footnote w:type="continuationSeparator" w:id="0">
    <w:p w:rsidR="00702FF1" w:rsidRDefault="00702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651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651E" w:rsidRPr="00EF0B1C" w:rsidRDefault="008E651E" w:rsidP="00EF0B1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651E" w:rsidRDefault="008E651E" w:rsidP="00EF0B1C">
          <w:pPr>
            <w:pStyle w:val="Header"/>
          </w:pPr>
        </w:p>
      </w:tc>
    </w:tr>
  </w:tbl>
  <w:p w:rsidR="008E651E" w:rsidRPr="00EF0B1C" w:rsidRDefault="008E651E" w:rsidP="00EF0B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651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651E" w:rsidRDefault="008E651E" w:rsidP="00EF0B1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E651E" w:rsidRPr="00EF0B1C" w:rsidRDefault="008E651E" w:rsidP="00EF0B1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</w:tr>
  </w:tbl>
  <w:p w:rsidR="008E651E" w:rsidRPr="00EF0B1C" w:rsidRDefault="008E651E" w:rsidP="00EF0B1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8E651E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651E" w:rsidRDefault="008E651E" w:rsidP="00EF0B1C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651E" w:rsidRPr="00EF0B1C" w:rsidRDefault="008E651E" w:rsidP="00EF0B1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651E" w:rsidRDefault="008E651E" w:rsidP="00EF0B1C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E651E" w:rsidRPr="00B21544" w:rsidRDefault="008E651E" w:rsidP="00B21544">
          <w:pPr>
            <w:spacing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/C/2008/I/3</w:t>
          </w:r>
        </w:p>
      </w:tc>
    </w:tr>
    <w:tr w:rsidR="008E651E" w:rsidRPr="00EF0B1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651E" w:rsidRDefault="008E651E" w:rsidP="00EF0B1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E651E" w:rsidRPr="00EF0B1C" w:rsidRDefault="008E651E" w:rsidP="00EF0B1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651E" w:rsidRPr="00EF0B1C" w:rsidRDefault="008E651E" w:rsidP="00EF0B1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651E" w:rsidRPr="00DF3AD0" w:rsidRDefault="008E651E" w:rsidP="00EF0B1C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651E" w:rsidRDefault="008E651E" w:rsidP="00EF0B1C">
          <w:pPr>
            <w:spacing w:before="240"/>
          </w:pPr>
          <w:r>
            <w:t>Distr. general</w:t>
          </w:r>
        </w:p>
        <w:p w:rsidR="008E651E" w:rsidRDefault="008E651E" w:rsidP="00EF0B1C">
          <w:r>
            <w:t>11 de septiembre de 2007</w:t>
          </w:r>
        </w:p>
        <w:p w:rsidR="008E651E" w:rsidRDefault="008E651E" w:rsidP="00EF0B1C">
          <w:r>
            <w:t>Español</w:t>
          </w:r>
        </w:p>
        <w:p w:rsidR="008E651E" w:rsidRPr="00EF0B1C" w:rsidRDefault="008E651E" w:rsidP="00EF0B1C">
          <w:r>
            <w:t>Original: inglés</w:t>
          </w:r>
        </w:p>
      </w:tc>
    </w:tr>
  </w:tbl>
  <w:p w:rsidR="008E651E" w:rsidRPr="00EF0B1C" w:rsidRDefault="008E651E" w:rsidP="00EF0B1C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0146*"/>
    <w:docVar w:name="CreationDt" w:val="17/09/2007 19:00:05"/>
    <w:docVar w:name="DocCategory" w:val="Doc"/>
    <w:docVar w:name="DocType" w:val="Final"/>
    <w:docVar w:name="FooterJN" w:val="07-50146"/>
    <w:docVar w:name="jobn" w:val="07-50146 (S)"/>
    <w:docVar w:name="jobnDT" w:val="07-50146 (S)   170907"/>
    <w:docVar w:name="jobnDTDT" w:val="07-50146 (S)   170907   170907"/>
    <w:docVar w:name="JobNo" w:val="0750146S"/>
    <w:docVar w:name="OandT" w:val="MA"/>
    <w:docVar w:name="sss1" w:val="CEDAW/C/2008/I/3"/>
    <w:docVar w:name="sss2" w:val="-"/>
    <w:docVar w:name="Symbol1" w:val="CEDAW/C/2008/I/3"/>
    <w:docVar w:name="Symbol2" w:val="-"/>
  </w:docVars>
  <w:rsids>
    <w:rsidRoot w:val="00C0323E"/>
    <w:rsid w:val="000051BB"/>
    <w:rsid w:val="000234CF"/>
    <w:rsid w:val="00070923"/>
    <w:rsid w:val="000A1971"/>
    <w:rsid w:val="00143B7C"/>
    <w:rsid w:val="001A72EA"/>
    <w:rsid w:val="001F2E7A"/>
    <w:rsid w:val="00266F6B"/>
    <w:rsid w:val="002A74A3"/>
    <w:rsid w:val="003C12C7"/>
    <w:rsid w:val="00400307"/>
    <w:rsid w:val="004C4FE8"/>
    <w:rsid w:val="00524C14"/>
    <w:rsid w:val="00612DA1"/>
    <w:rsid w:val="00630CE1"/>
    <w:rsid w:val="006452D8"/>
    <w:rsid w:val="00696921"/>
    <w:rsid w:val="00702FF1"/>
    <w:rsid w:val="00717A87"/>
    <w:rsid w:val="007B2756"/>
    <w:rsid w:val="007C566A"/>
    <w:rsid w:val="008132AD"/>
    <w:rsid w:val="008E651E"/>
    <w:rsid w:val="0091591F"/>
    <w:rsid w:val="009540A8"/>
    <w:rsid w:val="009B6140"/>
    <w:rsid w:val="009E5C4F"/>
    <w:rsid w:val="00A37038"/>
    <w:rsid w:val="00B151F5"/>
    <w:rsid w:val="00B21544"/>
    <w:rsid w:val="00BC5B08"/>
    <w:rsid w:val="00BD049F"/>
    <w:rsid w:val="00C0323E"/>
    <w:rsid w:val="00CD4760"/>
    <w:rsid w:val="00CE1381"/>
    <w:rsid w:val="00D5190E"/>
    <w:rsid w:val="00D51ACB"/>
    <w:rsid w:val="00DF3AD0"/>
    <w:rsid w:val="00E054C0"/>
    <w:rsid w:val="00E31D49"/>
    <w:rsid w:val="00E8766A"/>
    <w:rsid w:val="00EF0B1C"/>
    <w:rsid w:val="00FB54CB"/>
    <w:rsid w:val="00FD3456"/>
    <w:rsid w:val="00FE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F0B1C"/>
  </w:style>
  <w:style w:type="paragraph" w:styleId="CommentSubject">
    <w:name w:val="annotation subject"/>
    <w:basedOn w:val="CommentText"/>
    <w:next w:val="CommentText"/>
    <w:semiHidden/>
    <w:rsid w:val="00EF0B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157</Words>
  <Characters>830</Characters>
  <Application>Microsoft Office Word</Application>
  <DocSecurity>4</DocSecurity>
  <Lines>31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AGUILAR, MAGDA</dc:creator>
  <cp:keywords/>
  <dc:description/>
  <cp:lastModifiedBy>alfaro, eduardo</cp:lastModifiedBy>
  <cp:revision>30</cp:revision>
  <cp:lastPrinted>2007-09-17T17:41:00Z</cp:lastPrinted>
  <dcterms:created xsi:type="dcterms:W3CDTF">2007-09-17T16:59:00Z</dcterms:created>
  <dcterms:modified xsi:type="dcterms:W3CDTF">2007-09-17T17:42:00Z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0750146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CEDAW/C/2008/I/3</vt:lpwstr>
  </property>
  <property fmtid="{D5CDD505-2E9C-101B-9397-08002B2CF9AE}" pid="6" name="sss1">
    <vt:lpwstr>CEDAW/C/2008/I/3</vt:lpwstr>
  </property>
  <property fmtid="{D5CDD505-2E9C-101B-9397-08002B2CF9AE}" pid="7" name="Comment">
    <vt:lpwstr/>
  </property>
  <property fmtid="{D5CDD505-2E9C-101B-9397-08002B2CF9AE}" pid="8" name="DraftPages">
    <vt:lpwstr>1</vt:lpwstr>
  </property>
  <property fmtid="{D5CDD505-2E9C-101B-9397-08002B2CF9AE}" pid="9" name="Operator">
    <vt:lpwstr>MA/eoa</vt:lpwstr>
  </property>
</Properties>
</file>