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1F4667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1F4667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1F4667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1F4667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2679F6">
                <w:t>C/IRL/CO/3-4</w:t>
              </w:r>
            </w:fldSimple>
          </w:p>
        </w:tc>
      </w:tr>
      <w:tr w:rsidR="003B4AA7" w:rsidRPr="00635870" w:rsidTr="001F466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1F4667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CA9F670" wp14:editId="0F5FE242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1F4667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1F4667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266167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1F4667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2679F6">
              <w:rPr>
                <w:lang w:val="en-US"/>
              </w:rPr>
              <w:t>1 March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1F4667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1F4667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266167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1F4667"/>
        </w:tc>
      </w:tr>
    </w:tbl>
    <w:p w:rsidR="001F4667" w:rsidRPr="001F4667" w:rsidRDefault="001F4667" w:rsidP="001F4667">
      <w:pPr>
        <w:spacing w:before="120"/>
        <w:rPr>
          <w:b/>
          <w:bCs/>
          <w:sz w:val="24"/>
          <w:szCs w:val="24"/>
        </w:rPr>
      </w:pPr>
      <w:r w:rsidRPr="001F4667">
        <w:rPr>
          <w:b/>
          <w:bCs/>
          <w:sz w:val="24"/>
          <w:szCs w:val="24"/>
        </w:rPr>
        <w:t>Комитет по правам ребенка</w:t>
      </w:r>
    </w:p>
    <w:p w:rsidR="001F4667" w:rsidRPr="001F4667" w:rsidRDefault="001F4667" w:rsidP="001F4667">
      <w:pPr>
        <w:pStyle w:val="HChGR"/>
      </w:pPr>
      <w:r w:rsidRPr="001F4667">
        <w:tab/>
      </w:r>
      <w:r w:rsidRPr="001F4667">
        <w:tab/>
        <w:t>Заключительные замечания по объединенным третьему и четвертому периодическим докла</w:t>
      </w:r>
      <w:r>
        <w:t>дам Ирландии</w:t>
      </w:r>
      <w:r w:rsidRPr="001F4667">
        <w:rPr>
          <w:rStyle w:val="a6"/>
          <w:b w:val="0"/>
          <w:bCs/>
          <w:vertAlign w:val="baseline"/>
        </w:rPr>
        <w:footnoteReference w:customMarkFollows="1" w:id="1"/>
        <w:t>*</w:t>
      </w:r>
      <w:r w:rsidRPr="001F4667">
        <w:t xml:space="preserve"> </w:t>
      </w:r>
    </w:p>
    <w:p w:rsidR="001F4667" w:rsidRPr="001F4667" w:rsidRDefault="001F4667" w:rsidP="001F4667">
      <w:pPr>
        <w:pStyle w:val="HChGR"/>
      </w:pPr>
      <w:r w:rsidRPr="001F4667">
        <w:tab/>
        <w:t>I.</w:t>
      </w:r>
      <w:r w:rsidRPr="001F4667">
        <w:tab/>
        <w:t>Введение</w:t>
      </w:r>
    </w:p>
    <w:p w:rsidR="001F4667" w:rsidRPr="00266167" w:rsidRDefault="001F4667" w:rsidP="001F4667">
      <w:pPr>
        <w:pStyle w:val="SingleTxtGR"/>
        <w:rPr>
          <w:lang w:val="en-US"/>
        </w:rPr>
      </w:pPr>
      <w:r w:rsidRPr="001F4667">
        <w:t>1.</w:t>
      </w:r>
      <w:r w:rsidRPr="001F4667">
        <w:tab/>
        <w:t>Комитет рассмотрел объединенные третий и четвертый периодические доклады Ирландии (CRC/C/IRL/3-4) на с</w:t>
      </w:r>
      <w:r>
        <w:t>воих 2064-м и 2066-м заседаниях</w:t>
      </w:r>
      <w:r w:rsidRPr="001F4667">
        <w:br/>
        <w:t>(см. CRC/C/SR.2064 и 2066), состоявшихся 14 января 2016 года, и на своем 2104-м заседании (см. CRC/C/SR.2104) 29 января 2016 года принял след</w:t>
      </w:r>
      <w:r w:rsidR="00266167">
        <w:t>ующие заключительные замечания.</w:t>
      </w:r>
    </w:p>
    <w:p w:rsidR="001F4667" w:rsidRPr="00266167" w:rsidRDefault="001F4667" w:rsidP="001F4667">
      <w:pPr>
        <w:pStyle w:val="SingleTxtGR"/>
      </w:pPr>
      <w:r w:rsidRPr="001F4667">
        <w:t>2.</w:t>
      </w:r>
      <w:r w:rsidRPr="001F4667">
        <w:tab/>
        <w:t>Комитет приветствует представление объединенных третьего и четверт</w:t>
      </w:r>
      <w:r w:rsidRPr="001F4667">
        <w:t>о</w:t>
      </w:r>
      <w:r w:rsidRPr="001F4667">
        <w:t xml:space="preserve">го периодических докладов государства-участника и письменных ответов на </w:t>
      </w:r>
      <w:r w:rsidR="00D94FF7">
        <w:t>перечень вопросов (CRC/C/IRL/Q/</w:t>
      </w:r>
      <w:r w:rsidRPr="001F4667">
        <w:t>3­4/Add.1), которые позволили лучше понять положение в области прав детей в государстве-участнике. Комитет высоко оц</w:t>
      </w:r>
      <w:r w:rsidRPr="001F4667">
        <w:t>е</w:t>
      </w:r>
      <w:r w:rsidRPr="001F4667">
        <w:t>нивает конструктивный диалог с межведомственной делегацией высокого уро</w:t>
      </w:r>
      <w:r w:rsidRPr="001F4667">
        <w:t>в</w:t>
      </w:r>
      <w:r w:rsidR="00266167">
        <w:t>ня государства-участника.</w:t>
      </w:r>
    </w:p>
    <w:p w:rsidR="001F4667" w:rsidRPr="001F4667" w:rsidRDefault="001F4667" w:rsidP="00D94FF7">
      <w:pPr>
        <w:pStyle w:val="HChGR"/>
      </w:pPr>
      <w:r w:rsidRPr="001F4667">
        <w:tab/>
        <w:t>II.</w:t>
      </w:r>
      <w:r w:rsidRPr="001F4667">
        <w:tab/>
        <w:t>Последующие меры, принятые государством-участн</w:t>
      </w:r>
      <w:r w:rsidR="00A46654">
        <w:t>иком, и достигнутый им прогресс</w:t>
      </w:r>
    </w:p>
    <w:p w:rsidR="001F4667" w:rsidRPr="001F4667" w:rsidRDefault="001F4667" w:rsidP="001F4667">
      <w:pPr>
        <w:pStyle w:val="SingleTxtGR"/>
      </w:pPr>
      <w:r w:rsidRPr="001F4667">
        <w:t>3.</w:t>
      </w:r>
      <w:r w:rsidRPr="001F4667">
        <w:tab/>
        <w:t>Комитет приветствует ратификацию следующих договоров:</w:t>
      </w:r>
    </w:p>
    <w:p w:rsidR="001F4667" w:rsidRPr="001F4667" w:rsidRDefault="00D94FF7" w:rsidP="001F4667">
      <w:pPr>
        <w:pStyle w:val="SingleTxtGR"/>
      </w:pPr>
      <w:r w:rsidRPr="00266167">
        <w:tab/>
      </w:r>
      <w:r w:rsidR="001F4667" w:rsidRPr="001F4667">
        <w:t>а)</w:t>
      </w:r>
      <w:r w:rsidR="001F4667" w:rsidRPr="001F4667">
        <w:tab/>
        <w:t>Факультативного протокола к Конвенции о правах ребенка, каса</w:t>
      </w:r>
      <w:r w:rsidR="001F4667" w:rsidRPr="001F4667">
        <w:t>ю</w:t>
      </w:r>
      <w:r w:rsidR="001F4667" w:rsidRPr="001F4667">
        <w:t xml:space="preserve">щегося процедуры сообщений, в 2014 году; </w:t>
      </w:r>
    </w:p>
    <w:p w:rsidR="001F4667" w:rsidRPr="001F4667" w:rsidRDefault="00D94FF7" w:rsidP="001F4667">
      <w:pPr>
        <w:pStyle w:val="SingleTxtGR"/>
      </w:pPr>
      <w:r w:rsidRPr="00266167">
        <w:tab/>
      </w:r>
      <w:r w:rsidR="001F4667" w:rsidRPr="001F4667">
        <w:t>b)</w:t>
      </w:r>
      <w:r w:rsidR="001F4667" w:rsidRPr="001F4667">
        <w:tab/>
        <w:t>Конвенции 2011 года (№ 189) о достойном труде домашних рабо</w:t>
      </w:r>
      <w:r w:rsidR="001F4667" w:rsidRPr="001F4667">
        <w:t>т</w:t>
      </w:r>
      <w:r w:rsidR="001F4667" w:rsidRPr="001F4667">
        <w:t>ников Международной организации труда (МОТ), в 2014 году.</w:t>
      </w:r>
    </w:p>
    <w:p w:rsidR="001F4667" w:rsidRPr="001F4667" w:rsidRDefault="001F4667" w:rsidP="00D94FF7">
      <w:pPr>
        <w:pStyle w:val="SingleTxtGR"/>
        <w:keepNext/>
        <w:keepLines/>
      </w:pPr>
      <w:r w:rsidRPr="001F4667">
        <w:lastRenderedPageBreak/>
        <w:t>4.</w:t>
      </w:r>
      <w:r w:rsidRPr="001F4667">
        <w:tab/>
        <w:t>Комитет с удовлетворением отмечает принятие следующих законодател</w:t>
      </w:r>
      <w:r w:rsidRPr="001F4667">
        <w:t>ь</w:t>
      </w:r>
      <w:r w:rsidRPr="001F4667">
        <w:t>ных мер:</w:t>
      </w:r>
    </w:p>
    <w:p w:rsidR="001F4667" w:rsidRPr="001F4667" w:rsidRDefault="00D94FF7" w:rsidP="00D94FF7">
      <w:pPr>
        <w:pStyle w:val="SingleTxtGR"/>
        <w:keepNext/>
        <w:keepLines/>
      </w:pPr>
      <w:r w:rsidRPr="00266167">
        <w:tab/>
      </w:r>
      <w:r w:rsidR="001F4667" w:rsidRPr="001F4667">
        <w:t>а)</w:t>
      </w:r>
      <w:r w:rsidR="001F4667" w:rsidRPr="001F4667">
        <w:tab/>
        <w:t>тридцать первой поправки к Конституции (Закон о детях 2012 года) (вступил в силу в 2015 году), прямо признающей детей в качестве правооблад</w:t>
      </w:r>
      <w:r w:rsidR="001F4667" w:rsidRPr="001F4667">
        <w:t>а</w:t>
      </w:r>
      <w:r w:rsidR="001F4667" w:rsidRPr="001F4667">
        <w:t>телей в соответствии с Конституцией;</w:t>
      </w:r>
    </w:p>
    <w:p w:rsidR="001F4667" w:rsidRPr="001F4667" w:rsidRDefault="00D94FF7" w:rsidP="001F4667">
      <w:pPr>
        <w:pStyle w:val="SingleTxtGR"/>
      </w:pPr>
      <w:r w:rsidRPr="00266167">
        <w:tab/>
      </w:r>
      <w:r>
        <w:t>b)</w:t>
      </w:r>
      <w:r>
        <w:tab/>
        <w:t>Закона 2015 года «</w:t>
      </w:r>
      <w:proofErr w:type="gramStart"/>
      <w:r>
        <w:t>Дети</w:t>
      </w:r>
      <w:proofErr w:type="gramEnd"/>
      <w:r>
        <w:t xml:space="preserve"> прежде всего»</w:t>
      </w:r>
      <w:r w:rsidR="001F4667" w:rsidRPr="001F4667">
        <w:t>, предусматривающего ус</w:t>
      </w:r>
      <w:r w:rsidR="001F4667" w:rsidRPr="001F4667">
        <w:t>и</w:t>
      </w:r>
      <w:r w:rsidR="001F4667" w:rsidRPr="001F4667">
        <w:t>ление мер по защите детей;</w:t>
      </w:r>
    </w:p>
    <w:p w:rsidR="001F4667" w:rsidRPr="001F4667" w:rsidRDefault="00D94FF7" w:rsidP="001F4667">
      <w:pPr>
        <w:pStyle w:val="SingleTxtGR"/>
      </w:pPr>
      <w:r>
        <w:tab/>
      </w:r>
      <w:r w:rsidR="001F4667" w:rsidRPr="001F4667">
        <w:t>с)</w:t>
      </w:r>
      <w:r w:rsidR="001F4667" w:rsidRPr="001F4667">
        <w:tab/>
        <w:t>Закона о детях и семейных отношениях 2015 года, направленного на всестороннюю реформу семейного законодательства для решения проблем, связанных с положением детей в различных семьях;</w:t>
      </w:r>
    </w:p>
    <w:p w:rsidR="001F4667" w:rsidRPr="001F4667" w:rsidRDefault="00D94FF7" w:rsidP="001F4667">
      <w:pPr>
        <w:pStyle w:val="SingleTxtGR"/>
      </w:pPr>
      <w:r>
        <w:tab/>
      </w:r>
      <w:r w:rsidR="001F4667" w:rsidRPr="001F4667">
        <w:t>d)</w:t>
      </w:r>
      <w:r w:rsidR="001F4667" w:rsidRPr="001F4667">
        <w:tab/>
        <w:t>Закона 2015 года о детях (поправки), отменяющего все части де</w:t>
      </w:r>
      <w:r w:rsidR="001F4667" w:rsidRPr="001F4667">
        <w:t>й</w:t>
      </w:r>
      <w:r w:rsidR="001F4667" w:rsidRPr="001F4667">
        <w:t>ствующего свода законов, которые допускают содержание детей в тюрьмах для взрослых, и устанавливающего соответствующие меры;</w:t>
      </w:r>
    </w:p>
    <w:p w:rsidR="001F4667" w:rsidRPr="001F4667" w:rsidRDefault="00D94FF7" w:rsidP="001F4667">
      <w:pPr>
        <w:pStyle w:val="SingleTxtGR"/>
      </w:pPr>
      <w:r>
        <w:tab/>
      </w:r>
      <w:r w:rsidR="001F4667" w:rsidRPr="001F4667">
        <w:t>e)</w:t>
      </w:r>
      <w:r w:rsidR="001F4667" w:rsidRPr="001F4667">
        <w:tab/>
        <w:t>Закона 2015 года о признании пола, предусматривающего, что пол, выбранный лицом, достигшим 16-летнего возраста, подлежит полному призн</w:t>
      </w:r>
      <w:r w:rsidR="001F4667" w:rsidRPr="001F4667">
        <w:t>а</w:t>
      </w:r>
      <w:r w:rsidR="001F4667" w:rsidRPr="001F4667">
        <w:t>нию государством для всех целей;</w:t>
      </w:r>
    </w:p>
    <w:p w:rsidR="001F4667" w:rsidRPr="001F4667" w:rsidRDefault="00D94FF7" w:rsidP="001F4667">
      <w:pPr>
        <w:pStyle w:val="SingleTxtGR"/>
      </w:pPr>
      <w:r>
        <w:tab/>
      </w:r>
      <w:r w:rsidR="001F4667" w:rsidRPr="001F4667">
        <w:t>f)</w:t>
      </w:r>
      <w:r w:rsidR="001F4667" w:rsidRPr="001F4667">
        <w:tab/>
        <w:t>Закона 2015 года о Преподавательском совете (поправки), пред</w:t>
      </w:r>
      <w:r w:rsidR="001F4667" w:rsidRPr="001F4667">
        <w:t>у</w:t>
      </w:r>
      <w:r w:rsidR="001F4667" w:rsidRPr="001F4667">
        <w:t>сматривающего прямое законодательное регулирование роли Преподавател</w:t>
      </w:r>
      <w:r w:rsidR="001F4667" w:rsidRPr="001F4667">
        <w:t>ь</w:t>
      </w:r>
      <w:r w:rsidR="001F4667" w:rsidRPr="001F4667">
        <w:t>ского совета</w:t>
      </w:r>
      <w:r>
        <w:t xml:space="preserve"> </w:t>
      </w:r>
      <w:r w:rsidR="001F4667" w:rsidRPr="001F4667">
        <w:t>в рамках установленного законом порядка</w:t>
      </w:r>
      <w:r w:rsidR="00A46654">
        <w:t xml:space="preserve"> допуска учителей</w:t>
      </w:r>
      <w:r w:rsidR="00A46654">
        <w:br/>
        <w:t xml:space="preserve">к </w:t>
      </w:r>
      <w:r w:rsidR="00A46654" w:rsidRPr="001F4667">
        <w:t>пр</w:t>
      </w:r>
      <w:r w:rsidR="00A46654" w:rsidRPr="001F4667">
        <w:t>е</w:t>
      </w:r>
      <w:r w:rsidR="00A46654" w:rsidRPr="001F4667">
        <w:t>подавательской</w:t>
      </w:r>
      <w:r w:rsidR="001F4667" w:rsidRPr="001F4667">
        <w:t xml:space="preserve"> деятельности;</w:t>
      </w:r>
    </w:p>
    <w:p w:rsidR="001F4667" w:rsidRPr="001F4667" w:rsidRDefault="00D94FF7" w:rsidP="001F4667">
      <w:pPr>
        <w:pStyle w:val="SingleTxtGR"/>
      </w:pPr>
      <w:r>
        <w:tab/>
      </w:r>
      <w:r w:rsidR="001F4667" w:rsidRPr="001F4667">
        <w:t>g)</w:t>
      </w:r>
      <w:r w:rsidR="001F4667" w:rsidRPr="001F4667">
        <w:tab/>
        <w:t>Закона 2014 года об Ирландской комиссии по правам человека и</w:t>
      </w:r>
      <w:r>
        <w:t xml:space="preserve"> </w:t>
      </w:r>
      <w:r w:rsidR="001F4667" w:rsidRPr="001F4667">
        <w:t>равенству, учреждающего Ирландскую комиссию по правам человека и раве</w:t>
      </w:r>
      <w:r w:rsidR="001F4667" w:rsidRPr="001F4667">
        <w:t>н</w:t>
      </w:r>
      <w:r w:rsidR="001F4667" w:rsidRPr="001F4667">
        <w:t xml:space="preserve">ству и возлагающего на государственные органы прямую обязанность уделять должное внимание правам человека и равенству; </w:t>
      </w:r>
    </w:p>
    <w:p w:rsidR="001F4667" w:rsidRPr="001F4667" w:rsidRDefault="00D94FF7" w:rsidP="001F4667">
      <w:pPr>
        <w:pStyle w:val="SingleTxtGR"/>
      </w:pPr>
      <w:r>
        <w:tab/>
      </w:r>
      <w:r w:rsidR="001F4667" w:rsidRPr="001F4667">
        <w:t>h)</w:t>
      </w:r>
      <w:r w:rsidR="001F4667" w:rsidRPr="001F4667">
        <w:tab/>
        <w:t>Закона</w:t>
      </w:r>
      <w:r>
        <w:t xml:space="preserve"> </w:t>
      </w:r>
      <w:r w:rsidR="001F4667" w:rsidRPr="001F4667">
        <w:t>2014 года о регистрации актов гражданского состояния (п</w:t>
      </w:r>
      <w:r w:rsidR="001F4667" w:rsidRPr="001F4667">
        <w:t>о</w:t>
      </w:r>
      <w:r w:rsidR="001F4667" w:rsidRPr="001F4667">
        <w:t>правки), предусматривающего обязательную регистрацию фамилии отца в св</w:t>
      </w:r>
      <w:r w:rsidR="001F4667" w:rsidRPr="001F4667">
        <w:t>и</w:t>
      </w:r>
      <w:r w:rsidR="001F4667" w:rsidRPr="001F4667">
        <w:t>детельстве о рождении, кроме некоторых исключительных случаев, и создание механизма регистрации деторождений в тех случаях, когда фамилия не может быть выбрана по согласию родителей.</w:t>
      </w:r>
    </w:p>
    <w:p w:rsidR="001F4667" w:rsidRPr="001F4667" w:rsidRDefault="001F4667" w:rsidP="001F4667">
      <w:pPr>
        <w:pStyle w:val="SingleTxtGR"/>
      </w:pPr>
      <w:r w:rsidRPr="001F4667">
        <w:t>5.</w:t>
      </w:r>
      <w:r w:rsidRPr="001F4667">
        <w:tab/>
        <w:t>Комитет также приветствует следующие институциональные и стратег</w:t>
      </w:r>
      <w:r w:rsidRPr="001F4667">
        <w:t>и</w:t>
      </w:r>
      <w:r w:rsidRPr="001F4667">
        <w:t>ческие меры:</w:t>
      </w:r>
    </w:p>
    <w:p w:rsidR="001F4667" w:rsidRPr="001F4667" w:rsidRDefault="00D94FF7" w:rsidP="001F4667">
      <w:pPr>
        <w:pStyle w:val="SingleTxtGR"/>
      </w:pPr>
      <w:r>
        <w:tab/>
      </w:r>
      <w:r w:rsidR="001F4667" w:rsidRPr="001F4667">
        <w:t>а)</w:t>
      </w:r>
      <w:r w:rsidR="001F4667" w:rsidRPr="001F4667">
        <w:tab/>
        <w:t>учреждение Ирландской комиссии по правам человека и равенству, в 2014 году;</w:t>
      </w:r>
    </w:p>
    <w:p w:rsidR="001F4667" w:rsidRPr="001F4667" w:rsidRDefault="00D94FF7" w:rsidP="001F4667">
      <w:pPr>
        <w:pStyle w:val="SingleTxtGR"/>
      </w:pPr>
      <w:r>
        <w:tab/>
      </w:r>
      <w:r w:rsidR="001F4667" w:rsidRPr="001F4667">
        <w:t>b)</w:t>
      </w:r>
      <w:r w:rsidR="001F4667" w:rsidRPr="001F4667">
        <w:tab/>
        <w:t>учреждение Агентства по делам ребенка и семьи, в 2014 году;</w:t>
      </w:r>
    </w:p>
    <w:p w:rsidR="001F4667" w:rsidRPr="00D94FF7" w:rsidRDefault="00D94FF7" w:rsidP="001F4667">
      <w:pPr>
        <w:pStyle w:val="SingleTxtGR"/>
        <w:rPr>
          <w:spacing w:val="2"/>
        </w:rPr>
      </w:pPr>
      <w:r>
        <w:tab/>
      </w:r>
      <w:r w:rsidR="001F4667" w:rsidRPr="001F4667">
        <w:t>с)</w:t>
      </w:r>
      <w:r w:rsidR="001F4667" w:rsidRPr="001F4667">
        <w:tab/>
        <w:t>принятие Основ национальной политики в интересах детей и мол</w:t>
      </w:r>
      <w:r w:rsidR="001F4667" w:rsidRPr="001F4667">
        <w:t>о</w:t>
      </w:r>
      <w:r>
        <w:t xml:space="preserve">дежи «Лучшие результаты – более светлое будущее» </w:t>
      </w:r>
      <w:r w:rsidRPr="00D94FF7">
        <w:rPr>
          <w:spacing w:val="2"/>
        </w:rPr>
        <w:t>на период 2014–</w:t>
      </w:r>
      <w:r w:rsidR="001F4667" w:rsidRPr="00D94FF7">
        <w:rPr>
          <w:spacing w:val="2"/>
        </w:rPr>
        <w:t>2020</w:t>
      </w:r>
      <w:r w:rsidR="001F4667" w:rsidRPr="001F4667">
        <w:t xml:space="preserve"> </w:t>
      </w:r>
      <w:r w:rsidR="001F4667" w:rsidRPr="00D94FF7">
        <w:rPr>
          <w:spacing w:val="2"/>
        </w:rPr>
        <w:t>годов.</w:t>
      </w:r>
    </w:p>
    <w:p w:rsidR="001F4667" w:rsidRPr="001F4667" w:rsidRDefault="001F4667" w:rsidP="001F4667">
      <w:pPr>
        <w:pStyle w:val="SingleTxtGR"/>
      </w:pPr>
      <w:r w:rsidRPr="001F4667">
        <w:t>6.</w:t>
      </w:r>
      <w:r w:rsidRPr="001F4667">
        <w:tab/>
        <w:t>Комитет приветствует посещения</w:t>
      </w:r>
      <w:r w:rsidR="00D94FF7">
        <w:t xml:space="preserve"> </w:t>
      </w:r>
      <w:r w:rsidRPr="001F4667">
        <w:t>Специального докладчика по вопросу о положении правозащитников в 2013 году, а также посещение независимого эк</w:t>
      </w:r>
      <w:r w:rsidRPr="001F4667">
        <w:t>с</w:t>
      </w:r>
      <w:r w:rsidRPr="001F4667">
        <w:t>перта по вопросу о правах человека и крайней нищете в 2011 году.</w:t>
      </w:r>
    </w:p>
    <w:p w:rsidR="001F4667" w:rsidRPr="001F4667" w:rsidRDefault="001F4667" w:rsidP="00D94FF7">
      <w:pPr>
        <w:pStyle w:val="HChGR"/>
      </w:pPr>
      <w:r w:rsidRPr="001F4667">
        <w:tab/>
        <w:t>III.</w:t>
      </w:r>
      <w:r w:rsidRPr="001F4667">
        <w:tab/>
        <w:t>Основные проблемы, вызывающие обеспокоенность, и рекомендации</w:t>
      </w:r>
    </w:p>
    <w:p w:rsidR="001F4667" w:rsidRPr="001F4667" w:rsidRDefault="001F4667" w:rsidP="00D94FF7">
      <w:pPr>
        <w:pStyle w:val="H1GR"/>
      </w:pPr>
      <w:r w:rsidRPr="001F4667">
        <w:tab/>
        <w:t>A.</w:t>
      </w:r>
      <w:r w:rsidRPr="001F4667">
        <w:tab/>
        <w:t>Общие меры по осуществлению</w:t>
      </w:r>
      <w:r w:rsidR="00266167">
        <w:t xml:space="preserve"> (статьи 4, 42</w:t>
      </w:r>
      <w:r w:rsidR="00266167" w:rsidRPr="00266167">
        <w:br/>
      </w:r>
      <w:r w:rsidR="00D94FF7">
        <w:t>и пункт 6 статьи </w:t>
      </w:r>
      <w:r w:rsidRPr="001F4667">
        <w:t>44)</w:t>
      </w:r>
    </w:p>
    <w:p w:rsidR="001F4667" w:rsidRPr="001F4667" w:rsidRDefault="001F4667" w:rsidP="00D94FF7">
      <w:pPr>
        <w:pStyle w:val="H23GR"/>
      </w:pPr>
      <w:r w:rsidRPr="001F4667">
        <w:tab/>
      </w:r>
      <w:r w:rsidRPr="001F4667">
        <w:tab/>
        <w:t>Предыдущие рекомендации Комитета</w:t>
      </w:r>
    </w:p>
    <w:p w:rsidR="001F4667" w:rsidRPr="00D94FF7" w:rsidRDefault="001F4667" w:rsidP="001F4667">
      <w:pPr>
        <w:pStyle w:val="SingleTxtGR"/>
        <w:rPr>
          <w:b/>
          <w:bCs/>
        </w:rPr>
      </w:pPr>
      <w:r w:rsidRPr="001F4667">
        <w:t>7.</w:t>
      </w:r>
      <w:r w:rsidRPr="001F4667">
        <w:tab/>
      </w:r>
      <w:r w:rsidRPr="00D94FF7">
        <w:rPr>
          <w:b/>
          <w:bCs/>
        </w:rPr>
        <w:t>Комитет рекомендует государству-участнику принять все необход</w:t>
      </w:r>
      <w:r w:rsidRPr="00D94FF7">
        <w:rPr>
          <w:b/>
          <w:bCs/>
        </w:rPr>
        <w:t>и</w:t>
      </w:r>
      <w:r w:rsidRPr="00D94FF7">
        <w:rPr>
          <w:b/>
          <w:bCs/>
        </w:rPr>
        <w:t>мые меры для выполнения его предыдущих рекомендаций</w:t>
      </w:r>
      <w:r w:rsidR="00D94FF7" w:rsidRPr="00D94FF7">
        <w:rPr>
          <w:b/>
          <w:bCs/>
        </w:rPr>
        <w:t xml:space="preserve"> </w:t>
      </w:r>
      <w:r w:rsidRPr="00D94FF7">
        <w:rPr>
          <w:b/>
          <w:bCs/>
        </w:rPr>
        <w:t>2006 года (CRC/C/IRL/CO/2), которые не были вып</w:t>
      </w:r>
      <w:r w:rsidR="00D94FF7">
        <w:rPr>
          <w:b/>
          <w:bCs/>
        </w:rPr>
        <w:t>олнены в достаточной степени, в </w:t>
      </w:r>
      <w:r w:rsidRPr="00D94FF7">
        <w:rPr>
          <w:b/>
          <w:bCs/>
        </w:rPr>
        <w:t>частности тех из них, которые касаются законодательства и осуществл</w:t>
      </w:r>
      <w:r w:rsidRPr="00D94FF7">
        <w:rPr>
          <w:b/>
          <w:bCs/>
        </w:rPr>
        <w:t>е</w:t>
      </w:r>
      <w:r w:rsidRPr="00D94FF7">
        <w:rPr>
          <w:b/>
          <w:bCs/>
        </w:rPr>
        <w:t>ния, независимого контроля, детей-инвалидов, здравоохранения и мед</w:t>
      </w:r>
      <w:r w:rsidRPr="00D94FF7">
        <w:rPr>
          <w:b/>
          <w:bCs/>
        </w:rPr>
        <w:t>и</w:t>
      </w:r>
      <w:r w:rsidRPr="00D94FF7">
        <w:rPr>
          <w:b/>
          <w:bCs/>
        </w:rPr>
        <w:t>цинских услуг, здоровья подростков, уровня</w:t>
      </w:r>
      <w:r w:rsidR="00D94FF7">
        <w:rPr>
          <w:b/>
          <w:bCs/>
        </w:rPr>
        <w:t xml:space="preserve"> жизни, детей-беженцев и д</w:t>
      </w:r>
      <w:r w:rsidR="00D94FF7">
        <w:rPr>
          <w:b/>
          <w:bCs/>
        </w:rPr>
        <w:t>е</w:t>
      </w:r>
      <w:r w:rsidR="00D94FF7">
        <w:rPr>
          <w:b/>
          <w:bCs/>
        </w:rPr>
        <w:t>тей </w:t>
      </w:r>
      <w:r w:rsidR="00D94FF7" w:rsidRPr="00D94FF7">
        <w:rPr>
          <w:b/>
          <w:bCs/>
        </w:rPr>
        <w:t>–</w:t>
      </w:r>
      <w:r w:rsidRPr="00D94FF7">
        <w:rPr>
          <w:b/>
          <w:bCs/>
        </w:rPr>
        <w:t xml:space="preserve"> просителей убежища, отправления правосудия в отношении несове</w:t>
      </w:r>
      <w:r w:rsidRPr="00D94FF7">
        <w:rPr>
          <w:b/>
          <w:bCs/>
        </w:rPr>
        <w:t>р</w:t>
      </w:r>
      <w:r w:rsidRPr="00D94FF7">
        <w:rPr>
          <w:b/>
          <w:bCs/>
        </w:rPr>
        <w:t>шеннолетних, а также детей, принадлежащих к меньшинствам.</w:t>
      </w:r>
    </w:p>
    <w:p w:rsidR="001F4667" w:rsidRPr="001F4667" w:rsidRDefault="001F4667" w:rsidP="00D94FF7">
      <w:pPr>
        <w:pStyle w:val="H23GR"/>
      </w:pPr>
      <w:r w:rsidRPr="001F4667">
        <w:tab/>
      </w:r>
      <w:r w:rsidRPr="001F4667">
        <w:tab/>
        <w:t>Правовой статус Конвенции</w:t>
      </w:r>
    </w:p>
    <w:p w:rsidR="001F4667" w:rsidRPr="00266167" w:rsidRDefault="001F4667" w:rsidP="001F4667">
      <w:pPr>
        <w:pStyle w:val="SingleTxtGR"/>
      </w:pPr>
      <w:r w:rsidRPr="001F4667">
        <w:t>8.</w:t>
      </w:r>
      <w:r w:rsidRPr="001F4667">
        <w:tab/>
        <w:t>Комитет выражает сожаление по поводу того, что, несмотря на его предыдущую рекомендацию</w:t>
      </w:r>
      <w:r w:rsidR="00D94FF7">
        <w:t xml:space="preserve"> </w:t>
      </w:r>
      <w:r w:rsidRPr="001F4667">
        <w:t>(CRC/C/IRL/CO/2, пункт 9)</w:t>
      </w:r>
      <w:r w:rsidR="00D94FF7">
        <w:t>, Конвенция не была в </w:t>
      </w:r>
      <w:r w:rsidRPr="001F4667">
        <w:t>полной ме</w:t>
      </w:r>
      <w:r w:rsidR="00266167">
        <w:t>ре включена в законодательство.</w:t>
      </w:r>
    </w:p>
    <w:p w:rsidR="001F4667" w:rsidRPr="00266167" w:rsidRDefault="001F4667" w:rsidP="001F4667">
      <w:pPr>
        <w:pStyle w:val="SingleTxtGR"/>
      </w:pPr>
      <w:r w:rsidRPr="001F4667">
        <w:t>9.</w:t>
      </w:r>
      <w:r w:rsidRPr="001F4667">
        <w:tab/>
      </w:r>
      <w:r w:rsidRPr="00D94FF7">
        <w:rPr>
          <w:b/>
          <w:bCs/>
        </w:rPr>
        <w:t>Комитет настоятельно призывает</w:t>
      </w:r>
      <w:r w:rsidR="00762432">
        <w:rPr>
          <w:b/>
          <w:bCs/>
        </w:rPr>
        <w:t xml:space="preserve"> государство-участник принять в</w:t>
      </w:r>
      <w:r w:rsidR="00762432">
        <w:rPr>
          <w:b/>
          <w:bCs/>
          <w:lang w:val="en-US"/>
        </w:rPr>
        <w:t> </w:t>
      </w:r>
      <w:r w:rsidRPr="00D94FF7">
        <w:rPr>
          <w:b/>
          <w:bCs/>
        </w:rPr>
        <w:t>приоритетном порядке все необходимые меры для того, чтобы полностью включить Конвенцию в свое законодательство.</w:t>
      </w:r>
    </w:p>
    <w:p w:rsidR="001F4667" w:rsidRPr="001F4667" w:rsidRDefault="001F4667" w:rsidP="00D94FF7">
      <w:pPr>
        <w:pStyle w:val="H23GR"/>
      </w:pPr>
      <w:r w:rsidRPr="001F4667">
        <w:tab/>
      </w:r>
      <w:r w:rsidRPr="001F4667">
        <w:tab/>
        <w:t>Законодательство</w:t>
      </w:r>
    </w:p>
    <w:p w:rsidR="001F4667" w:rsidRPr="00266167" w:rsidRDefault="001F4667" w:rsidP="001F4667">
      <w:pPr>
        <w:pStyle w:val="SingleTxtGR"/>
      </w:pPr>
      <w:r w:rsidRPr="001F4667">
        <w:t>10.</w:t>
      </w:r>
      <w:r w:rsidRPr="001F4667">
        <w:tab/>
        <w:t>Комитет с удовлетворением отмечает недавние усилия государства-участника по повышению согласованности своего законодательства с полож</w:t>
      </w:r>
      <w:r w:rsidRPr="001F4667">
        <w:t>е</w:t>
      </w:r>
      <w:r w:rsidRPr="001F4667">
        <w:t>ниями Конвенции. Он, однако, обеспокоен</w:t>
      </w:r>
      <w:r w:rsidR="00D94FF7">
        <w:t xml:space="preserve"> тем, что осуществление Закона «</w:t>
      </w:r>
      <w:proofErr w:type="gramStart"/>
      <w:r w:rsidRPr="001F4667">
        <w:t>Д</w:t>
      </w:r>
      <w:r w:rsidRPr="001F4667">
        <w:t>е</w:t>
      </w:r>
      <w:r w:rsidR="00D94FF7">
        <w:t>ти</w:t>
      </w:r>
      <w:proofErr w:type="gramEnd"/>
      <w:r w:rsidR="00D94FF7">
        <w:t xml:space="preserve"> прежде всего»</w:t>
      </w:r>
      <w:r w:rsidRPr="001F4667">
        <w:t xml:space="preserve"> и Закона 2015 года о семейных отношениях еще в полной м</w:t>
      </w:r>
      <w:r w:rsidRPr="001F4667">
        <w:t>е</w:t>
      </w:r>
      <w:r w:rsidRPr="001F4667">
        <w:t>ре не началось. Кроме того, Комитет обеспокоен отсутствием законодательства, устанавливающего для государственных органов обязанность соблюдать пол</w:t>
      </w:r>
      <w:r w:rsidRPr="001F4667">
        <w:t>о</w:t>
      </w:r>
      <w:r w:rsidRPr="001F4667">
        <w:t>жения Конвенции в рамках соответствующих административных процеду</w:t>
      </w:r>
      <w:r w:rsidR="00266167">
        <w:t>р и процессов принятия решений.</w:t>
      </w:r>
    </w:p>
    <w:p w:rsidR="001F4667" w:rsidRPr="00D94FF7" w:rsidRDefault="001F4667" w:rsidP="001F4667">
      <w:pPr>
        <w:pStyle w:val="SingleTxtGR"/>
        <w:rPr>
          <w:b/>
          <w:bCs/>
        </w:rPr>
      </w:pPr>
      <w:r w:rsidRPr="001F4667">
        <w:t>11.</w:t>
      </w:r>
      <w:r w:rsidRPr="001F4667">
        <w:tab/>
      </w:r>
      <w:r w:rsidRPr="00D94FF7">
        <w:rPr>
          <w:b/>
          <w:bCs/>
        </w:rPr>
        <w:t>Комитет рекомендует государству-участнику провести тщательную оценку того, в какой степени законодательство, касающееся прав ребенка, соответствует положениям Конвенции, и принять конкретное законод</w:t>
      </w:r>
      <w:r w:rsidRPr="00D94FF7">
        <w:rPr>
          <w:b/>
          <w:bCs/>
        </w:rPr>
        <w:t>а</w:t>
      </w:r>
      <w:r w:rsidRPr="00D94FF7">
        <w:rPr>
          <w:b/>
          <w:bCs/>
        </w:rPr>
        <w:t>тельство и/или поправки в законодательство, чтобы обеспечить соблюд</w:t>
      </w:r>
      <w:r w:rsidRPr="00D94FF7">
        <w:rPr>
          <w:b/>
          <w:bCs/>
        </w:rPr>
        <w:t>е</w:t>
      </w:r>
      <w:r w:rsidRPr="00D94FF7">
        <w:rPr>
          <w:b/>
          <w:bCs/>
        </w:rPr>
        <w:t xml:space="preserve">ние Конвенции, в том числе в административных процедурах и процессах принятия решений. При этом государству-участнику следует обеспечить выделение надлежащих ресурсов для того, чтобы безотлагательно начать осуществление двух указанных выше законов и </w:t>
      </w:r>
      <w:proofErr w:type="gramStart"/>
      <w:r w:rsidRPr="00D94FF7">
        <w:rPr>
          <w:b/>
          <w:bCs/>
        </w:rPr>
        <w:t>других</w:t>
      </w:r>
      <w:proofErr w:type="gramEnd"/>
      <w:r w:rsidRPr="00D94FF7">
        <w:rPr>
          <w:b/>
          <w:bCs/>
        </w:rPr>
        <w:t xml:space="preserve"> не применяемых положений соответствующих законов о защите прав ребенка.</w:t>
      </w:r>
    </w:p>
    <w:p w:rsidR="001F4667" w:rsidRPr="00266167" w:rsidRDefault="001F4667" w:rsidP="00D94FF7">
      <w:pPr>
        <w:pStyle w:val="H23GR"/>
        <w:rPr>
          <w:lang w:val="en-US"/>
        </w:rPr>
      </w:pPr>
      <w:r w:rsidRPr="001F4667">
        <w:tab/>
      </w:r>
      <w:r w:rsidRPr="001F4667">
        <w:tab/>
        <w:t>Всесторо</w:t>
      </w:r>
      <w:r w:rsidR="00266167">
        <w:t>нняя политика и стратегия</w:t>
      </w:r>
    </w:p>
    <w:p w:rsidR="001F4667" w:rsidRPr="001F4667" w:rsidRDefault="001F4667" w:rsidP="001F4667">
      <w:pPr>
        <w:pStyle w:val="SingleTxtGR"/>
      </w:pPr>
      <w:r w:rsidRPr="001F4667">
        <w:t>12.</w:t>
      </w:r>
      <w:r w:rsidRPr="001F4667">
        <w:tab/>
        <w:t>Комитет приветствует принятие государством-участником Основ наци</w:t>
      </w:r>
      <w:r w:rsidRPr="001F4667">
        <w:t>о</w:t>
      </w:r>
      <w:r w:rsidRPr="001F4667">
        <w:t>нальной политики в интересах детей и мо</w:t>
      </w:r>
      <w:r w:rsidR="00D94FF7">
        <w:t>лодежи на 2014–</w:t>
      </w:r>
      <w:r w:rsidRPr="001F4667">
        <w:t>2020 годы</w:t>
      </w:r>
      <w:r w:rsidR="00D94FF7">
        <w:t xml:space="preserve"> («Лучшие результаты – более светлое будущее»</w:t>
      </w:r>
      <w:r w:rsidRPr="001F4667">
        <w:t>). Он также приветствует то, что, как ук</w:t>
      </w:r>
      <w:r w:rsidRPr="001F4667">
        <w:t>а</w:t>
      </w:r>
      <w:r w:rsidRPr="001F4667">
        <w:t>зало государство-участник, она будет осуществляться как совместный про</w:t>
      </w:r>
      <w:r w:rsidR="00D94FF7">
        <w:t>е</w:t>
      </w:r>
      <w:proofErr w:type="gramStart"/>
      <w:r w:rsidR="00D94FF7">
        <w:t>кт с </w:t>
      </w:r>
      <w:r w:rsidRPr="001F4667">
        <w:t>гр</w:t>
      </w:r>
      <w:proofErr w:type="gramEnd"/>
      <w:r w:rsidRPr="001F4667">
        <w:t>ажданским обществом под руководством специально созданного консульт</w:t>
      </w:r>
      <w:r w:rsidRPr="001F4667">
        <w:t>а</w:t>
      </w:r>
      <w:r w:rsidRPr="001F4667">
        <w:t>тивного совета. Комитет призывает государство-участник предусмотреть разр</w:t>
      </w:r>
      <w:r w:rsidRPr="001F4667">
        <w:t>а</w:t>
      </w:r>
      <w:r w:rsidRPr="001F4667">
        <w:t>ботку показателей и целей, основанных на Конвенции, в планах действий по осуществлен</w:t>
      </w:r>
      <w:r w:rsidR="00D94FF7">
        <w:t>ию Основ национальной политики «Лучшие результаты –</w:t>
      </w:r>
      <w:r w:rsidRPr="001F4667">
        <w:t xml:space="preserve"> более свет</w:t>
      </w:r>
      <w:r w:rsidR="00D94FF7">
        <w:t>лое будущее»</w:t>
      </w:r>
      <w:r w:rsidRPr="001F4667">
        <w:t>. При этом государству-участнику следует обеспечить, чтобы все области, охватываемые Конвенцией, б</w:t>
      </w:r>
      <w:r w:rsidR="00266167">
        <w:t>ыли включены в Основы политики,</w:t>
      </w:r>
      <w:r w:rsidR="00266167" w:rsidRPr="00266167">
        <w:br/>
      </w:r>
      <w:r w:rsidRPr="001F4667">
        <w:t>и ее осуществление поддерживалось дос</w:t>
      </w:r>
      <w:r w:rsidR="00266167">
        <w:t>таточным людскими, техническими</w:t>
      </w:r>
      <w:r w:rsidR="00266167" w:rsidRPr="00266167">
        <w:br/>
      </w:r>
      <w:r w:rsidRPr="001F4667">
        <w:t>и финансовыми ресурсами.</w:t>
      </w:r>
    </w:p>
    <w:p w:rsidR="001F4667" w:rsidRPr="001F4667" w:rsidRDefault="001F4667" w:rsidP="00D94FF7">
      <w:pPr>
        <w:pStyle w:val="H23GR"/>
      </w:pPr>
      <w:r w:rsidRPr="001F4667">
        <w:tab/>
      </w:r>
      <w:r w:rsidRPr="001F4667">
        <w:tab/>
        <w:t>Координация</w:t>
      </w:r>
    </w:p>
    <w:p w:rsidR="001F4667" w:rsidRPr="001F4667" w:rsidRDefault="001F4667" w:rsidP="001F4667">
      <w:pPr>
        <w:pStyle w:val="SingleTxtGR"/>
      </w:pPr>
      <w:r w:rsidRPr="001F4667">
        <w:t>13.</w:t>
      </w:r>
      <w:r w:rsidRPr="001F4667">
        <w:tab/>
        <w:t>Комитет приветствует создание государством-участником Министерства по делам детей и молодежи для координации осуществления Конвенции. Одн</w:t>
      </w:r>
      <w:r w:rsidRPr="001F4667">
        <w:t>а</w:t>
      </w:r>
      <w:r w:rsidRPr="001F4667">
        <w:t>ко он по-прежнему обеспокоен тем, что в стране до сих пор нет достаточной ясности в том, какой государственный орган несет основную ответственность за данные вопросы, в частности межведомственного характера.</w:t>
      </w:r>
    </w:p>
    <w:p w:rsidR="001F4667" w:rsidRPr="00D94FF7" w:rsidRDefault="001F4667" w:rsidP="001F4667">
      <w:pPr>
        <w:pStyle w:val="SingleTxtGR"/>
        <w:rPr>
          <w:b/>
          <w:bCs/>
        </w:rPr>
      </w:pPr>
      <w:r w:rsidRPr="001F4667">
        <w:t>14.</w:t>
      </w:r>
      <w:r w:rsidRPr="001F4667">
        <w:tab/>
      </w:r>
      <w:r w:rsidRPr="00D94FF7">
        <w:rPr>
          <w:b/>
          <w:bCs/>
        </w:rPr>
        <w:t>Комитет рекомендует государству-участнику сохранить должность министра по делам детей и молодежи,</w:t>
      </w:r>
      <w:r w:rsidR="00D94FF7" w:rsidRPr="00D94FF7">
        <w:rPr>
          <w:b/>
          <w:bCs/>
        </w:rPr>
        <w:t xml:space="preserve"> </w:t>
      </w:r>
      <w:r w:rsidRPr="00D94FF7">
        <w:rPr>
          <w:b/>
          <w:bCs/>
        </w:rPr>
        <w:t>являющегося полноправным членом Кабинета, и обеспечить ясность относительно того, какие учреждения о</w:t>
      </w:r>
      <w:r w:rsidRPr="00D94FF7">
        <w:rPr>
          <w:b/>
          <w:bCs/>
        </w:rPr>
        <w:t>т</w:t>
      </w:r>
      <w:r w:rsidRPr="00D94FF7">
        <w:rPr>
          <w:b/>
          <w:bCs/>
        </w:rPr>
        <w:t>вечают за данные вопросы. Государству-участнику следует также наделить Министерство по делам детей и молодежи четким мандатом и достаточн</w:t>
      </w:r>
      <w:r w:rsidRPr="00D94FF7">
        <w:rPr>
          <w:b/>
          <w:bCs/>
        </w:rPr>
        <w:t>ы</w:t>
      </w:r>
      <w:r w:rsidRPr="00D94FF7">
        <w:rPr>
          <w:b/>
          <w:bCs/>
        </w:rPr>
        <w:t>ми полномочиями, а также предоставить ему достаточные людские, техн</w:t>
      </w:r>
      <w:r w:rsidRPr="00D94FF7">
        <w:rPr>
          <w:b/>
          <w:bCs/>
        </w:rPr>
        <w:t>и</w:t>
      </w:r>
      <w:r w:rsidRPr="00D94FF7">
        <w:rPr>
          <w:b/>
          <w:bCs/>
        </w:rPr>
        <w:t>ческие и финансовые ресурсы для координации всей деятельности, св</w:t>
      </w:r>
      <w:r w:rsidRPr="00D94FF7">
        <w:rPr>
          <w:b/>
          <w:bCs/>
        </w:rPr>
        <w:t>я</w:t>
      </w:r>
      <w:r w:rsidRPr="00D94FF7">
        <w:rPr>
          <w:b/>
          <w:bCs/>
        </w:rPr>
        <w:t>занной с осуществлением Конвенции на межведомственном, национал</w:t>
      </w:r>
      <w:r w:rsidRPr="00D94FF7">
        <w:rPr>
          <w:b/>
          <w:bCs/>
        </w:rPr>
        <w:t>ь</w:t>
      </w:r>
      <w:r w:rsidRPr="00D94FF7">
        <w:rPr>
          <w:b/>
          <w:bCs/>
        </w:rPr>
        <w:t>ном, региональном и местном уровнях.</w:t>
      </w:r>
    </w:p>
    <w:p w:rsidR="001F4667" w:rsidRPr="001F4667" w:rsidRDefault="001F4667" w:rsidP="00D94FF7">
      <w:pPr>
        <w:pStyle w:val="H23GR"/>
      </w:pPr>
      <w:r w:rsidRPr="001F4667">
        <w:tab/>
      </w:r>
      <w:r w:rsidRPr="001F4667">
        <w:tab/>
        <w:t>Распределение ресурсов</w:t>
      </w:r>
    </w:p>
    <w:p w:rsidR="001F4667" w:rsidRPr="001F4667" w:rsidRDefault="001F4667" w:rsidP="001F4667">
      <w:pPr>
        <w:pStyle w:val="SingleTxtGR"/>
      </w:pPr>
      <w:r w:rsidRPr="001F4667">
        <w:t>15.</w:t>
      </w:r>
      <w:r w:rsidRPr="001F4667">
        <w:tab/>
        <w:t>Комитет приветствует успешный выход государства-участника из пр</w:t>
      </w:r>
      <w:r w:rsidRPr="001F4667">
        <w:t>о</w:t>
      </w:r>
      <w:r w:rsidRPr="001F4667">
        <w:t>граммы финансового оздоровления Международного валютного фонда и Евр</w:t>
      </w:r>
      <w:r w:rsidRPr="001F4667">
        <w:t>о</w:t>
      </w:r>
      <w:r w:rsidRPr="001F4667">
        <w:t>пейского союза. Однако Комитет обеспокоен тем, что для осуществления Ко</w:t>
      </w:r>
      <w:r w:rsidRPr="001F4667">
        <w:t>н</w:t>
      </w:r>
      <w:r w:rsidRPr="001F4667">
        <w:t>венции государство-участник не выделило никаких специальных бюджетных средств. Кроме того, Комитет обеспокоен тем, что в целом ряде министерств и ведомств, включая Управление омбудсмена по делам детей и Министерство здравоохранения, были проведены бюджетные сокращения после экономич</w:t>
      </w:r>
      <w:r w:rsidRPr="001F4667">
        <w:t>е</w:t>
      </w:r>
      <w:r w:rsidRPr="001F4667">
        <w:t>ского спада 2009 года. Комитет также выражает обеспокоенность тем, что ра</w:t>
      </w:r>
      <w:r w:rsidRPr="001F4667">
        <w:t>з</w:t>
      </w:r>
      <w:r w:rsidRPr="001F4667">
        <w:t>мер выплат по социальному обеспечению, включая пособия на детей и по</w:t>
      </w:r>
      <w:r w:rsidRPr="001F4667">
        <w:t>д</w:t>
      </w:r>
      <w:r w:rsidRPr="001F4667">
        <w:t xml:space="preserve">держку для детей-инвалидов, не были повышены соразмерно росту стоимости жизни. Помимо этого Комитет обеспокоен заметным сокращением бюджетных ассигнований, выделяемых на нужды детей из числа </w:t>
      </w:r>
      <w:proofErr w:type="spellStart"/>
      <w:r w:rsidRPr="001F4667">
        <w:t>тревеллеров</w:t>
      </w:r>
      <w:proofErr w:type="spellEnd"/>
      <w:r w:rsidRPr="001F4667">
        <w:t xml:space="preserve"> и рома.</w:t>
      </w:r>
    </w:p>
    <w:p w:rsidR="001F4667" w:rsidRPr="00D94FF7" w:rsidRDefault="001F4667" w:rsidP="001F4667">
      <w:pPr>
        <w:pStyle w:val="SingleTxtGR"/>
        <w:rPr>
          <w:b/>
          <w:bCs/>
        </w:rPr>
      </w:pPr>
      <w:r w:rsidRPr="001F4667">
        <w:t>16.</w:t>
      </w:r>
      <w:r w:rsidRPr="001F4667">
        <w:tab/>
      </w:r>
      <w:r w:rsidRPr="00D94FF7">
        <w:rPr>
          <w:b/>
          <w:bCs/>
        </w:rPr>
        <w:t>В свете</w:t>
      </w:r>
      <w:r w:rsidR="00D94FF7" w:rsidRPr="00D94FF7">
        <w:rPr>
          <w:b/>
          <w:bCs/>
        </w:rPr>
        <w:t xml:space="preserve"> </w:t>
      </w:r>
      <w:r w:rsidRPr="00D94FF7">
        <w:rPr>
          <w:b/>
          <w:bCs/>
        </w:rPr>
        <w:t>итогов состоявшейся в 200</w:t>
      </w:r>
      <w:r w:rsidR="00D94FF7">
        <w:rPr>
          <w:b/>
          <w:bCs/>
        </w:rPr>
        <w:t>7 году общей дискуссии на тему «</w:t>
      </w:r>
      <w:r w:rsidRPr="00D94FF7">
        <w:rPr>
          <w:b/>
          <w:bCs/>
        </w:rPr>
        <w:t>Ресурсы для обеспечения прав ребен</w:t>
      </w:r>
      <w:r w:rsidR="00D94FF7">
        <w:rPr>
          <w:b/>
          <w:bCs/>
        </w:rPr>
        <w:t>ка − ответственность государств»</w:t>
      </w:r>
      <w:r w:rsidRPr="00D94FF7">
        <w:rPr>
          <w:b/>
          <w:bCs/>
        </w:rPr>
        <w:t xml:space="preserve"> Комитет рекомендует государству-участнику:</w:t>
      </w:r>
    </w:p>
    <w:p w:rsidR="001F4667" w:rsidRPr="00D94FF7" w:rsidRDefault="00D94FF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D94FF7">
        <w:rPr>
          <w:b/>
          <w:bCs/>
        </w:rPr>
        <w:t>а)</w:t>
      </w:r>
      <w:r w:rsidR="001F4667" w:rsidRPr="00D94FF7">
        <w:rPr>
          <w:b/>
          <w:bCs/>
        </w:rPr>
        <w:tab/>
        <w:t>применять ориентированный на права детей подход к разр</w:t>
      </w:r>
      <w:r w:rsidR="001F4667" w:rsidRPr="00D94FF7">
        <w:rPr>
          <w:b/>
          <w:bCs/>
        </w:rPr>
        <w:t>а</w:t>
      </w:r>
      <w:r w:rsidR="001F4667" w:rsidRPr="00D94FF7">
        <w:rPr>
          <w:b/>
          <w:bCs/>
        </w:rPr>
        <w:t xml:space="preserve">ботке государственного бюджета, внедрив систему </w:t>
      </w:r>
      <w:proofErr w:type="gramStart"/>
      <w:r w:rsidR="001F4667" w:rsidRPr="00D94FF7">
        <w:rPr>
          <w:b/>
          <w:bCs/>
        </w:rPr>
        <w:t>контроля за</w:t>
      </w:r>
      <w:proofErr w:type="gramEnd"/>
      <w:r w:rsidR="001F4667" w:rsidRPr="00D94FF7">
        <w:rPr>
          <w:b/>
          <w:bCs/>
        </w:rPr>
        <w:t xml:space="preserve"> распредел</w:t>
      </w:r>
      <w:r w:rsidR="001F4667" w:rsidRPr="00D94FF7">
        <w:rPr>
          <w:b/>
          <w:bCs/>
        </w:rPr>
        <w:t>е</w:t>
      </w:r>
      <w:r w:rsidR="001F4667" w:rsidRPr="00D94FF7">
        <w:rPr>
          <w:b/>
          <w:bCs/>
        </w:rPr>
        <w:t>нием и использованием бюджетных средств, выделяемых на нужды детей, на всех уровнях государственного управления;</w:t>
      </w:r>
    </w:p>
    <w:p w:rsidR="001F4667" w:rsidRPr="00D94FF7" w:rsidRDefault="00D94FF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D94FF7">
        <w:rPr>
          <w:b/>
          <w:bCs/>
        </w:rPr>
        <w:t>b)</w:t>
      </w:r>
      <w:r w:rsidR="001F4667" w:rsidRPr="00D94FF7">
        <w:rPr>
          <w:b/>
          <w:bCs/>
        </w:rPr>
        <w:tab/>
        <w:t>провести всеобъемлющую оценку потребностей в бюджетных средствах для обеспечения нужд детей и увеличить объем бюджетных средств, выделяемых социальной сфере; решить проблемы неравенства путем применения показателей, касающихся осуществления прав ребенка;</w:t>
      </w:r>
    </w:p>
    <w:p w:rsidR="001F4667" w:rsidRPr="00D94FF7" w:rsidRDefault="00D94FF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D94FF7">
        <w:rPr>
          <w:b/>
          <w:bCs/>
        </w:rPr>
        <w:t>с)</w:t>
      </w:r>
      <w:r w:rsidR="001F4667" w:rsidRPr="00D94FF7">
        <w:rPr>
          <w:b/>
          <w:bCs/>
        </w:rPr>
        <w:tab/>
        <w:t>обеспечить выделение необходимых ресурсов для защиты и п</w:t>
      </w:r>
      <w:r w:rsidR="001F4667" w:rsidRPr="00D94FF7">
        <w:rPr>
          <w:b/>
          <w:bCs/>
        </w:rPr>
        <w:t>о</w:t>
      </w:r>
      <w:r w:rsidR="001F4667" w:rsidRPr="00D94FF7">
        <w:rPr>
          <w:b/>
          <w:bCs/>
        </w:rPr>
        <w:t>ощрения прав ребенка и в этой связи предусмотреть регулярные оценки проектов, касающихся осуществления прав ребенка;</w:t>
      </w:r>
    </w:p>
    <w:p w:rsidR="001F4667" w:rsidRPr="00D94FF7" w:rsidRDefault="00D94FF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D94FF7">
        <w:rPr>
          <w:b/>
          <w:bCs/>
        </w:rPr>
        <w:t>d)</w:t>
      </w:r>
      <w:r w:rsidR="001F4667" w:rsidRPr="00D94FF7">
        <w:rPr>
          <w:b/>
          <w:bCs/>
        </w:rPr>
        <w:tab/>
        <w:t xml:space="preserve">определить конкретные статьи бюджета на обеспечение нужд детей из числа </w:t>
      </w:r>
      <w:proofErr w:type="spellStart"/>
      <w:r w:rsidR="001F4667" w:rsidRPr="00D94FF7">
        <w:rPr>
          <w:b/>
          <w:bCs/>
        </w:rPr>
        <w:t>тревеллеров</w:t>
      </w:r>
      <w:proofErr w:type="spellEnd"/>
      <w:r w:rsidR="001F4667" w:rsidRPr="00D94FF7">
        <w:rPr>
          <w:b/>
          <w:bCs/>
        </w:rPr>
        <w:t xml:space="preserve"> и рома и детей-инвалидов, которым могут тр</w:t>
      </w:r>
      <w:r w:rsidR="001F4667" w:rsidRPr="00D94FF7">
        <w:rPr>
          <w:b/>
          <w:bCs/>
        </w:rPr>
        <w:t>е</w:t>
      </w:r>
      <w:r w:rsidR="001F4667" w:rsidRPr="00D94FF7">
        <w:rPr>
          <w:b/>
          <w:bCs/>
        </w:rPr>
        <w:t>боваться особые меры социальной защиты, и обеспечить гарантированное исполнение этих бюджетных статей в у</w:t>
      </w:r>
      <w:r w:rsidR="00A46654">
        <w:rPr>
          <w:b/>
          <w:bCs/>
        </w:rPr>
        <w:t>словиях экономического кризиса;</w:t>
      </w:r>
    </w:p>
    <w:p w:rsidR="001F4667" w:rsidRPr="00266167" w:rsidRDefault="00D94FF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D94FF7">
        <w:rPr>
          <w:b/>
          <w:bCs/>
        </w:rPr>
        <w:t>e)</w:t>
      </w:r>
      <w:r w:rsidR="001F4667" w:rsidRPr="00D94FF7">
        <w:rPr>
          <w:b/>
          <w:bCs/>
        </w:rPr>
        <w:tab/>
        <w:t>предусмотреть оценку воздействия на права ребенка в ко</w:t>
      </w:r>
      <w:r w:rsidR="001F4667" w:rsidRPr="00D94FF7">
        <w:rPr>
          <w:b/>
          <w:bCs/>
        </w:rPr>
        <w:t>м</w:t>
      </w:r>
      <w:r w:rsidR="001F4667" w:rsidRPr="00D94FF7">
        <w:rPr>
          <w:b/>
          <w:bCs/>
        </w:rPr>
        <w:t xml:space="preserve">плексных оценках социальных последствий для обеспечения принятия финансовых и бюджетных решений в соответствии </w:t>
      </w:r>
      <w:r w:rsidR="00A46654">
        <w:rPr>
          <w:b/>
          <w:bCs/>
        </w:rPr>
        <w:t>с обязательствами</w:t>
      </w:r>
      <w:r w:rsidR="00A46654">
        <w:rPr>
          <w:b/>
          <w:bCs/>
        </w:rPr>
        <w:br/>
      </w:r>
      <w:r w:rsidR="00266167">
        <w:rPr>
          <w:b/>
          <w:bCs/>
        </w:rPr>
        <w:t>по Конвенции.</w:t>
      </w:r>
    </w:p>
    <w:p w:rsidR="001F4667" w:rsidRPr="001F4667" w:rsidRDefault="001F4667" w:rsidP="00D94FF7">
      <w:pPr>
        <w:pStyle w:val="H23GR"/>
      </w:pPr>
      <w:r w:rsidRPr="001F4667">
        <w:tab/>
      </w:r>
      <w:r w:rsidRPr="001F4667">
        <w:tab/>
        <w:t>Сбор данных</w:t>
      </w:r>
    </w:p>
    <w:p w:rsidR="00266167" w:rsidRPr="00266167" w:rsidRDefault="001F4667" w:rsidP="001F4667">
      <w:pPr>
        <w:pStyle w:val="SingleTxtGR"/>
      </w:pPr>
      <w:r w:rsidRPr="001F4667">
        <w:t>17.</w:t>
      </w:r>
      <w:r w:rsidRPr="001F4667">
        <w:tab/>
        <w:t>Комитет выражает обеспокоенность отсутствием детализированных да</w:t>
      </w:r>
      <w:r w:rsidRPr="001F4667">
        <w:t>н</w:t>
      </w:r>
      <w:r w:rsidRPr="001F4667">
        <w:t xml:space="preserve">ных о детях из числа </w:t>
      </w:r>
      <w:proofErr w:type="spellStart"/>
      <w:r w:rsidRPr="001F4667">
        <w:t>тревеллеров</w:t>
      </w:r>
      <w:proofErr w:type="spellEnd"/>
      <w:r w:rsidRPr="001F4667">
        <w:t xml:space="preserve"> и рома, включая их соц</w:t>
      </w:r>
      <w:r w:rsidR="00266167">
        <w:t>иально-экономическое положение.</w:t>
      </w:r>
    </w:p>
    <w:p w:rsidR="001F4667" w:rsidRPr="00266167" w:rsidRDefault="001F4667" w:rsidP="001F4667">
      <w:pPr>
        <w:pStyle w:val="SingleTxtGR"/>
        <w:rPr>
          <w:b/>
          <w:bCs/>
        </w:rPr>
      </w:pPr>
      <w:r w:rsidRPr="001F4667">
        <w:t>18.</w:t>
      </w:r>
      <w:r w:rsidRPr="001F4667">
        <w:tab/>
      </w:r>
      <w:r w:rsidRPr="00D94FF7">
        <w:rPr>
          <w:b/>
          <w:bCs/>
        </w:rPr>
        <w:t>В свете своего замечания общего порядка № 5 (2003 год) относител</w:t>
      </w:r>
      <w:r w:rsidRPr="00D94FF7">
        <w:rPr>
          <w:b/>
          <w:bCs/>
        </w:rPr>
        <w:t>ь</w:t>
      </w:r>
      <w:r w:rsidRPr="00D94FF7">
        <w:rPr>
          <w:b/>
          <w:bCs/>
        </w:rPr>
        <w:t>но общих мер по осуществлению Конвенции, Комитет напоминает госуда</w:t>
      </w:r>
      <w:r w:rsidRPr="00D94FF7">
        <w:rPr>
          <w:b/>
          <w:bCs/>
        </w:rPr>
        <w:t>р</w:t>
      </w:r>
      <w:r w:rsidRPr="00D94FF7">
        <w:rPr>
          <w:b/>
          <w:bCs/>
        </w:rPr>
        <w:t>ству-участнику о том, что его система сбора данных должна охватывать все области Конвенции и включать детализированные данные в целях упрощения анализа положения всех детей, особенно находящихся в уязв</w:t>
      </w:r>
      <w:r w:rsidRPr="00D94FF7">
        <w:rPr>
          <w:b/>
          <w:bCs/>
        </w:rPr>
        <w:t>и</w:t>
      </w:r>
      <w:r w:rsidRPr="00D94FF7">
        <w:rPr>
          <w:b/>
          <w:bCs/>
        </w:rPr>
        <w:t>мом положении. При этом государству-участнику следует обеспечить, чт</w:t>
      </w:r>
      <w:r w:rsidRPr="00D94FF7">
        <w:rPr>
          <w:b/>
          <w:bCs/>
        </w:rPr>
        <w:t>о</w:t>
      </w:r>
      <w:r w:rsidRPr="00D94FF7">
        <w:rPr>
          <w:b/>
          <w:bCs/>
        </w:rPr>
        <w:t>бы такие данные были детализированы и позволяли необходимым о</w:t>
      </w:r>
      <w:r w:rsidRPr="00D94FF7">
        <w:rPr>
          <w:b/>
          <w:bCs/>
        </w:rPr>
        <w:t>б</w:t>
      </w:r>
      <w:r w:rsidRPr="00D94FF7">
        <w:rPr>
          <w:b/>
          <w:bCs/>
        </w:rPr>
        <w:t xml:space="preserve">разом следить за положением детей из числа </w:t>
      </w:r>
      <w:proofErr w:type="spellStart"/>
      <w:r w:rsidRPr="00D94FF7">
        <w:rPr>
          <w:b/>
          <w:bCs/>
        </w:rPr>
        <w:t>тревеллеров</w:t>
      </w:r>
      <w:proofErr w:type="spellEnd"/>
      <w:r w:rsidRPr="00D94FF7">
        <w:rPr>
          <w:b/>
          <w:bCs/>
        </w:rPr>
        <w:t xml:space="preserve"> и рома. Кроме того, К</w:t>
      </w:r>
      <w:r w:rsidRPr="00D94FF7">
        <w:rPr>
          <w:b/>
          <w:bCs/>
        </w:rPr>
        <w:t>о</w:t>
      </w:r>
      <w:r w:rsidRPr="00D94FF7">
        <w:rPr>
          <w:b/>
          <w:bCs/>
        </w:rPr>
        <w:t>митет рекомендует наладить обмен данными и показателями между соо</w:t>
      </w:r>
      <w:r w:rsidRPr="00D94FF7">
        <w:rPr>
          <w:b/>
          <w:bCs/>
        </w:rPr>
        <w:t>т</w:t>
      </w:r>
      <w:r w:rsidRPr="00D94FF7">
        <w:rPr>
          <w:b/>
          <w:bCs/>
        </w:rPr>
        <w:t>ветствующими министерствами и использовать их для подготовки, мон</w:t>
      </w:r>
      <w:r w:rsidRPr="00D94FF7">
        <w:rPr>
          <w:b/>
          <w:bCs/>
        </w:rPr>
        <w:t>и</w:t>
      </w:r>
      <w:r w:rsidRPr="00D94FF7">
        <w:rPr>
          <w:b/>
          <w:bCs/>
        </w:rPr>
        <w:t>торинга и оценки стратегий, программ и проектов в интересах действенн</w:t>
      </w:r>
      <w:r w:rsidRPr="00D94FF7">
        <w:rPr>
          <w:b/>
          <w:bCs/>
        </w:rPr>
        <w:t>о</w:t>
      </w:r>
      <w:r w:rsidRPr="00D94FF7">
        <w:rPr>
          <w:b/>
          <w:bCs/>
        </w:rPr>
        <w:t>го осуществления Конвенции. Государству-участнику также следует пр</w:t>
      </w:r>
      <w:r w:rsidRPr="00D94FF7">
        <w:rPr>
          <w:b/>
          <w:bCs/>
        </w:rPr>
        <w:t>и</w:t>
      </w:r>
      <w:r w:rsidRPr="00D94FF7">
        <w:rPr>
          <w:b/>
          <w:bCs/>
        </w:rPr>
        <w:t>нять во внимание систему показателей, предложенную в докладе Управл</w:t>
      </w:r>
      <w:r w:rsidRPr="00D94FF7">
        <w:rPr>
          <w:b/>
          <w:bCs/>
        </w:rPr>
        <w:t>е</w:t>
      </w:r>
      <w:r w:rsidRPr="00D94FF7">
        <w:rPr>
          <w:b/>
          <w:bCs/>
        </w:rPr>
        <w:t>ния Верховного комиссара Организации Объединен</w:t>
      </w:r>
      <w:r w:rsidR="00D94FF7">
        <w:rPr>
          <w:b/>
          <w:bCs/>
        </w:rPr>
        <w:t>ных Наций по правам человека «</w:t>
      </w:r>
      <w:r w:rsidRPr="00D94FF7">
        <w:rPr>
          <w:b/>
          <w:bCs/>
        </w:rPr>
        <w:t>Показатели соблюдения прав человека: руководство по колич</w:t>
      </w:r>
      <w:r w:rsidRPr="00D94FF7">
        <w:rPr>
          <w:b/>
          <w:bCs/>
        </w:rPr>
        <w:t>е</w:t>
      </w:r>
      <w:r w:rsidRPr="00D94FF7">
        <w:rPr>
          <w:b/>
          <w:bCs/>
        </w:rPr>
        <w:t>ственной оценке и осу</w:t>
      </w:r>
      <w:r w:rsidR="00D94FF7">
        <w:rPr>
          <w:b/>
          <w:bCs/>
        </w:rPr>
        <w:t>ществлению»</w:t>
      </w:r>
      <w:r w:rsidRPr="00D94FF7">
        <w:rPr>
          <w:b/>
          <w:bCs/>
        </w:rPr>
        <w:t>, в процессе определения, сбора и ра</w:t>
      </w:r>
      <w:r w:rsidRPr="00D94FF7">
        <w:rPr>
          <w:b/>
          <w:bCs/>
        </w:rPr>
        <w:t>с</w:t>
      </w:r>
      <w:r w:rsidRPr="00D94FF7">
        <w:rPr>
          <w:b/>
          <w:bCs/>
        </w:rPr>
        <w:t>простран</w:t>
      </w:r>
      <w:r w:rsidR="00266167">
        <w:rPr>
          <w:b/>
          <w:bCs/>
        </w:rPr>
        <w:t>ения статистической информации.</w:t>
      </w:r>
    </w:p>
    <w:p w:rsidR="001F4667" w:rsidRPr="001F4667" w:rsidRDefault="001F4667" w:rsidP="00D94FF7">
      <w:pPr>
        <w:pStyle w:val="H23GR"/>
      </w:pPr>
      <w:r w:rsidRPr="001F4667">
        <w:tab/>
      </w:r>
      <w:r w:rsidRPr="001F4667">
        <w:tab/>
        <w:t>Независимый мониторинг</w:t>
      </w:r>
    </w:p>
    <w:p w:rsidR="001F4667" w:rsidRPr="00266167" w:rsidRDefault="001F4667" w:rsidP="001F4667">
      <w:pPr>
        <w:pStyle w:val="SingleTxtGR"/>
      </w:pPr>
      <w:r w:rsidRPr="001F4667">
        <w:t>19.</w:t>
      </w:r>
      <w:r w:rsidRPr="001F4667">
        <w:tab/>
      </w:r>
      <w:r w:rsidRPr="00D94FF7">
        <w:rPr>
          <w:spacing w:val="2"/>
        </w:rPr>
        <w:t xml:space="preserve">Комитет принимает к сведению представленные государством-участником </w:t>
      </w:r>
      <w:r w:rsidRPr="001F4667">
        <w:t xml:space="preserve">в ходе </w:t>
      </w:r>
      <w:proofErr w:type="gramStart"/>
      <w:r w:rsidRPr="001F4667">
        <w:t>диалога пояснения структуры финансирования Управления Омбудсмена</w:t>
      </w:r>
      <w:proofErr w:type="gramEnd"/>
      <w:r w:rsidRPr="001F4667">
        <w:t xml:space="preserve"> по делам детей, которая на конституционной основе не позволяет парламенту устанавливать прямые выплаты. Вместе с тем Комитет по-прежнему обеспок</w:t>
      </w:r>
      <w:r w:rsidRPr="001F4667">
        <w:t>о</w:t>
      </w:r>
      <w:r w:rsidRPr="001F4667">
        <w:t>ен в связи с тем, что нынешний механизм финансирования по линии Министе</w:t>
      </w:r>
      <w:r w:rsidRPr="001F4667">
        <w:t>р</w:t>
      </w:r>
      <w:r w:rsidRPr="001F4667">
        <w:t>ства по делам детей и молодежи ограничивает его полную независимость и с</w:t>
      </w:r>
      <w:r w:rsidRPr="001F4667">
        <w:t>а</w:t>
      </w:r>
      <w:r w:rsidRPr="001F4667">
        <w:t>мостоятельность. Комитет также обеспокоен в св</w:t>
      </w:r>
      <w:r w:rsidR="005F5F3B">
        <w:t>язи с тем, что в соответствии с </w:t>
      </w:r>
      <w:r w:rsidRPr="001F4667">
        <w:t>Законом 2002 года об Омбудсмене по делам детей Управление не может ра</w:t>
      </w:r>
      <w:r w:rsidRPr="001F4667">
        <w:t>с</w:t>
      </w:r>
      <w:r w:rsidRPr="001F4667">
        <w:t>следовать действия государственных органов в тех случаях, когда эти действия связаны с обеспечением выполнения законодательства, касающегося пред</w:t>
      </w:r>
      <w:r w:rsidRPr="001F4667">
        <w:t>о</w:t>
      </w:r>
      <w:r w:rsidRPr="001F4667">
        <w:t>ставления убежища, иммиграци</w:t>
      </w:r>
      <w:r w:rsidR="00266167">
        <w:t>и, натурализации и гражданства.</w:t>
      </w:r>
    </w:p>
    <w:p w:rsidR="001F4667" w:rsidRPr="00266167" w:rsidRDefault="001F4667" w:rsidP="001F4667">
      <w:pPr>
        <w:pStyle w:val="SingleTxtGR"/>
        <w:rPr>
          <w:b/>
          <w:bCs/>
        </w:rPr>
      </w:pPr>
      <w:r w:rsidRPr="001F4667">
        <w:t>20.</w:t>
      </w:r>
      <w:r w:rsidRPr="001F4667">
        <w:tab/>
      </w:r>
      <w:r w:rsidRPr="005F5F3B">
        <w:rPr>
          <w:b/>
          <w:bCs/>
        </w:rPr>
        <w:t>В свете своего замечания общего порядка № 2 (2002 год) о роли нез</w:t>
      </w:r>
      <w:r w:rsidRPr="005F5F3B">
        <w:rPr>
          <w:b/>
          <w:bCs/>
        </w:rPr>
        <w:t>а</w:t>
      </w:r>
      <w:r w:rsidRPr="005F5F3B">
        <w:rPr>
          <w:b/>
          <w:bCs/>
        </w:rPr>
        <w:t>висимых национальных правозащитных учреждений в деле поощрения и защиты прав ребенка Комитет рекомендует государству-участнику обесп</w:t>
      </w:r>
      <w:r w:rsidRPr="005F5F3B">
        <w:rPr>
          <w:b/>
          <w:bCs/>
        </w:rPr>
        <w:t>е</w:t>
      </w:r>
      <w:r w:rsidRPr="005F5F3B">
        <w:rPr>
          <w:b/>
          <w:bCs/>
        </w:rPr>
        <w:t>чить независимость Управления Омбудсмена по делам детей, в том числе в</w:t>
      </w:r>
      <w:r w:rsidR="005F5F3B">
        <w:rPr>
          <w:b/>
          <w:bCs/>
        </w:rPr>
        <w:t> </w:t>
      </w:r>
      <w:r w:rsidRPr="005F5F3B">
        <w:rPr>
          <w:b/>
          <w:bCs/>
        </w:rPr>
        <w:t>вопросах его финансирования и мандата,</w:t>
      </w:r>
      <w:r w:rsidR="00D94FF7" w:rsidRPr="005F5F3B">
        <w:rPr>
          <w:b/>
          <w:bCs/>
        </w:rPr>
        <w:t xml:space="preserve"> </w:t>
      </w:r>
      <w:r w:rsidRPr="005F5F3B">
        <w:rPr>
          <w:b/>
          <w:bCs/>
        </w:rPr>
        <w:t>чтобы обеспечить его полное соответствие Парижским принципам. При этом государству-участнику следует дополнительно рассмотреть вопрос о способах прямого финанс</w:t>
      </w:r>
      <w:r w:rsidRPr="005F5F3B">
        <w:rPr>
          <w:b/>
          <w:bCs/>
        </w:rPr>
        <w:t>и</w:t>
      </w:r>
      <w:r w:rsidRPr="005F5F3B">
        <w:rPr>
          <w:b/>
          <w:bCs/>
        </w:rPr>
        <w:t>рования Управления вместо его финансирования через Министерство по делам детей и молодежи. Кроме того, Комитет рекомендует государству-участнику рассмотреть вопрос о внесе</w:t>
      </w:r>
      <w:r w:rsidR="005F5F3B">
        <w:rPr>
          <w:b/>
          <w:bCs/>
        </w:rPr>
        <w:t>нии поправок в положения Зак</w:t>
      </w:r>
      <w:r w:rsidR="005F5F3B">
        <w:rPr>
          <w:b/>
          <w:bCs/>
        </w:rPr>
        <w:t>о</w:t>
      </w:r>
      <w:r w:rsidR="005F5F3B">
        <w:rPr>
          <w:b/>
          <w:bCs/>
        </w:rPr>
        <w:t>на </w:t>
      </w:r>
      <w:r w:rsidRPr="005F5F3B">
        <w:rPr>
          <w:b/>
          <w:bCs/>
        </w:rPr>
        <w:t>2002 года об Омбудсмене по делам детей, которые не позволяют Упра</w:t>
      </w:r>
      <w:r w:rsidRPr="005F5F3B">
        <w:rPr>
          <w:b/>
          <w:bCs/>
        </w:rPr>
        <w:t>в</w:t>
      </w:r>
      <w:r w:rsidRPr="005F5F3B">
        <w:rPr>
          <w:b/>
          <w:bCs/>
        </w:rPr>
        <w:t>лению Омбудсмена по делам детей расследовать жалобы, поступающие от де</w:t>
      </w:r>
      <w:r w:rsidR="005F5F3B">
        <w:rPr>
          <w:b/>
          <w:bCs/>
        </w:rPr>
        <w:t>тей-беженцев, детей –</w:t>
      </w:r>
      <w:r w:rsidRPr="005F5F3B">
        <w:rPr>
          <w:b/>
          <w:bCs/>
        </w:rPr>
        <w:t xml:space="preserve"> </w:t>
      </w:r>
      <w:r w:rsidR="005F5F3B">
        <w:rPr>
          <w:b/>
          <w:bCs/>
        </w:rPr>
        <w:t>просителей убежища и/или детей –</w:t>
      </w:r>
      <w:r w:rsidRPr="005F5F3B">
        <w:rPr>
          <w:b/>
          <w:bCs/>
        </w:rPr>
        <w:t xml:space="preserve"> незаконных м</w:t>
      </w:r>
      <w:r w:rsidRPr="005F5F3B">
        <w:rPr>
          <w:b/>
          <w:bCs/>
        </w:rPr>
        <w:t>и</w:t>
      </w:r>
      <w:r w:rsidR="00266167">
        <w:rPr>
          <w:b/>
          <w:bCs/>
        </w:rPr>
        <w:t>грантов.</w:t>
      </w:r>
    </w:p>
    <w:p w:rsidR="001F4667" w:rsidRPr="001F4667" w:rsidRDefault="001F4667" w:rsidP="005F5F3B">
      <w:pPr>
        <w:pStyle w:val="H23GR"/>
      </w:pPr>
      <w:r w:rsidRPr="001F4667">
        <w:tab/>
      </w:r>
      <w:r w:rsidRPr="001F4667">
        <w:tab/>
        <w:t>Распространение информации, повышение осведомленности и</w:t>
      </w:r>
      <w:r w:rsidR="005F5F3B">
        <w:t> </w:t>
      </w:r>
      <w:r w:rsidRPr="001F4667">
        <w:t>профессиональная подготовка</w:t>
      </w:r>
    </w:p>
    <w:p w:rsidR="001F4667" w:rsidRPr="001F4667" w:rsidRDefault="001F4667" w:rsidP="001F4667">
      <w:pPr>
        <w:pStyle w:val="SingleTxtGR"/>
      </w:pPr>
      <w:r w:rsidRPr="001F4667">
        <w:t>21.</w:t>
      </w:r>
      <w:r w:rsidRPr="001F4667">
        <w:tab/>
        <w:t>Комитет с удовлетворением отмечает включение прав ребенка и прав ч</w:t>
      </w:r>
      <w:r w:rsidRPr="001F4667">
        <w:t>е</w:t>
      </w:r>
      <w:r w:rsidRPr="001F4667">
        <w:t>ловека в учебные программы начальных и средних школ, а также распростр</w:t>
      </w:r>
      <w:r w:rsidRPr="001F4667">
        <w:t>а</w:t>
      </w:r>
      <w:r w:rsidRPr="001F4667">
        <w:t>нение периодических докладов государства-участника Комитету и заключ</w:t>
      </w:r>
      <w:r w:rsidRPr="001F4667">
        <w:t>и</w:t>
      </w:r>
      <w:r w:rsidRPr="001F4667">
        <w:t>тельных замечаний Комитета на сайте Министерства по делам детей и молод</w:t>
      </w:r>
      <w:r w:rsidRPr="001F4667">
        <w:t>е</w:t>
      </w:r>
      <w:r w:rsidRPr="001F4667">
        <w:t>жи. Вместе с тем Комитет по-прежнему обеспокоен отсутствием осведомленн</w:t>
      </w:r>
      <w:r w:rsidRPr="001F4667">
        <w:t>о</w:t>
      </w:r>
      <w:r w:rsidRPr="001F4667">
        <w:t>сти среди государственных органов, которые не всегда применяют принцип наилучшего обеспечения интересов ребенка и не всегда обеспечивают должный учет мнений детей. Он также обеспокоен тем, что уровень осведомленности о правозащитных механизмах и информированности о правах ребенка среди ш</w:t>
      </w:r>
      <w:r w:rsidRPr="001F4667">
        <w:t>и</w:t>
      </w:r>
      <w:r w:rsidRPr="001F4667">
        <w:t>роких слоев населения остается низким.</w:t>
      </w:r>
    </w:p>
    <w:p w:rsidR="001F4667" w:rsidRPr="005F5F3B" w:rsidRDefault="001F4667" w:rsidP="001F4667">
      <w:pPr>
        <w:pStyle w:val="SingleTxtGR"/>
        <w:rPr>
          <w:b/>
          <w:bCs/>
        </w:rPr>
      </w:pPr>
      <w:r w:rsidRPr="001F4667">
        <w:t>22.</w:t>
      </w:r>
      <w:r w:rsidRPr="001F4667">
        <w:tab/>
      </w:r>
      <w:r w:rsidRPr="005F5F3B">
        <w:rPr>
          <w:b/>
          <w:bCs/>
        </w:rPr>
        <w:t>Комитет призывает государство-участник поощрять осуществление Конвенции на как можно более широкой основе, особенно в том, что кас</w:t>
      </w:r>
      <w:r w:rsidRPr="005F5F3B">
        <w:rPr>
          <w:b/>
          <w:bCs/>
        </w:rPr>
        <w:t>а</w:t>
      </w:r>
      <w:r w:rsidRPr="005F5F3B">
        <w:rPr>
          <w:b/>
          <w:bCs/>
        </w:rPr>
        <w:t>ется детей, находящихся в уязвимом положении, в том числе с использов</w:t>
      </w:r>
      <w:r w:rsidRPr="005F5F3B">
        <w:rPr>
          <w:b/>
          <w:bCs/>
        </w:rPr>
        <w:t>а</w:t>
      </w:r>
      <w:r w:rsidRPr="005F5F3B">
        <w:rPr>
          <w:b/>
          <w:bCs/>
        </w:rPr>
        <w:t>нием специально ориентированных на детей аудиовизуальных и цифровых средств, а также заручившись поддержкой средств массовой информации, в том числе социальных сетей. Кроме того, Комитет рекомендует госуда</w:t>
      </w:r>
      <w:r w:rsidRPr="005F5F3B">
        <w:rPr>
          <w:b/>
          <w:bCs/>
        </w:rPr>
        <w:t>р</w:t>
      </w:r>
      <w:r w:rsidRPr="005F5F3B">
        <w:rPr>
          <w:b/>
          <w:bCs/>
        </w:rPr>
        <w:t>ству-участнику активизировать усилия по организации надлежащей и с</w:t>
      </w:r>
      <w:r w:rsidRPr="005F5F3B">
        <w:rPr>
          <w:b/>
          <w:bCs/>
        </w:rPr>
        <w:t>и</w:t>
      </w:r>
      <w:r w:rsidRPr="005F5F3B">
        <w:rPr>
          <w:b/>
          <w:bCs/>
        </w:rPr>
        <w:t>стематической профессиональной подготовки и/или проведению информ</w:t>
      </w:r>
      <w:r w:rsidRPr="005F5F3B">
        <w:rPr>
          <w:b/>
          <w:bCs/>
        </w:rPr>
        <w:t>а</w:t>
      </w:r>
      <w:r w:rsidRPr="005F5F3B">
        <w:rPr>
          <w:b/>
          <w:bCs/>
        </w:rPr>
        <w:t>ционно-разъяснительной работы среди специалистов, работающих с дет</w:t>
      </w:r>
      <w:r w:rsidRPr="005F5F3B">
        <w:rPr>
          <w:b/>
          <w:bCs/>
        </w:rPr>
        <w:t>ь</w:t>
      </w:r>
      <w:r w:rsidRPr="005F5F3B">
        <w:rPr>
          <w:b/>
          <w:bCs/>
        </w:rPr>
        <w:t>ми и в интересах детей.</w:t>
      </w:r>
    </w:p>
    <w:p w:rsidR="001F4667" w:rsidRPr="001F4667" w:rsidRDefault="001F4667" w:rsidP="005F5F3B">
      <w:pPr>
        <w:pStyle w:val="H23GR"/>
      </w:pPr>
      <w:r w:rsidRPr="001F4667">
        <w:tab/>
      </w:r>
      <w:r w:rsidRPr="001F4667">
        <w:tab/>
        <w:t>Права ребенка и предпринимательская деятельность</w:t>
      </w:r>
    </w:p>
    <w:p w:rsidR="001F4667" w:rsidRPr="001F4667" w:rsidRDefault="001F4667" w:rsidP="005F5F3B">
      <w:pPr>
        <w:pStyle w:val="SingleTxtGR"/>
      </w:pPr>
      <w:r w:rsidRPr="001F4667">
        <w:t>23.</w:t>
      </w:r>
      <w:r w:rsidRPr="001F4667">
        <w:tab/>
        <w:t>Комитет приветствует разработанный государством</w:t>
      </w:r>
      <w:r w:rsidR="005F5F3B">
        <w:t>-</w:t>
      </w:r>
      <w:r w:rsidRPr="001F4667">
        <w:t>участником рабочий проект национального плана действий по вопросам предпринимательской де</w:t>
      </w:r>
      <w:r w:rsidRPr="001F4667">
        <w:t>я</w:t>
      </w:r>
      <w:r w:rsidRPr="001F4667">
        <w:t>тельности</w:t>
      </w:r>
      <w:r w:rsidR="005F5F3B">
        <w:t xml:space="preserve"> и прав человека на период 2016–</w:t>
      </w:r>
      <w:r w:rsidRPr="001F4667">
        <w:t>2019 годов. Вместе с тем он обесп</w:t>
      </w:r>
      <w:r w:rsidRPr="001F4667">
        <w:t>о</w:t>
      </w:r>
      <w:r w:rsidRPr="001F4667">
        <w:t>коен тем, что этот документ не отражает какой-либо твердой приверженности</w:t>
      </w:r>
      <w:r w:rsidR="00D94FF7">
        <w:t xml:space="preserve"> </w:t>
      </w:r>
      <w:r w:rsidRPr="001F4667">
        <w:t>правам ребенка и не учитывает должным обр</w:t>
      </w:r>
      <w:r w:rsidR="005F5F3B">
        <w:t>азом замечания общего поря</w:t>
      </w:r>
      <w:r w:rsidR="005F5F3B">
        <w:t>д</w:t>
      </w:r>
      <w:r w:rsidR="005F5F3B">
        <w:t>ка № </w:t>
      </w:r>
      <w:r w:rsidRPr="001F4667">
        <w:t>16 (2013</w:t>
      </w:r>
      <w:r w:rsidR="005F5F3B">
        <w:t xml:space="preserve"> год</w:t>
      </w:r>
      <w:r w:rsidRPr="001F4667">
        <w:t>) Комитета по вопросу об обяз</w:t>
      </w:r>
      <w:r w:rsidR="005F5F3B">
        <w:t>ательствах госуда</w:t>
      </w:r>
      <w:proofErr w:type="gramStart"/>
      <w:r w:rsidR="005F5F3B">
        <w:t>рств в св</w:t>
      </w:r>
      <w:proofErr w:type="gramEnd"/>
      <w:r w:rsidR="005F5F3B">
        <w:t>язи с </w:t>
      </w:r>
      <w:r w:rsidRPr="001F4667">
        <w:t>воздействием предпринимательской деятельности на права детей.</w:t>
      </w:r>
    </w:p>
    <w:p w:rsidR="001F4667" w:rsidRPr="005F5F3B" w:rsidRDefault="001F4667" w:rsidP="001F4667">
      <w:pPr>
        <w:pStyle w:val="SingleTxtGR"/>
        <w:rPr>
          <w:b/>
          <w:bCs/>
        </w:rPr>
      </w:pPr>
      <w:r w:rsidRPr="001F4667">
        <w:t>24.</w:t>
      </w:r>
      <w:r w:rsidRPr="001F4667">
        <w:tab/>
      </w:r>
      <w:proofErr w:type="gramStart"/>
      <w:r w:rsidRPr="005F5F3B">
        <w:rPr>
          <w:b/>
          <w:bCs/>
        </w:rPr>
        <w:t>В свете своего замечания общего порядка № 16 (2013 год) по вопросу об обязательствах государств в связи с воздействием предпринимательской деятельности на права детей Комитет рекомендует государству-участнику разработать и применять нормативные акты, имеющие целью обеспечить соблюдение предпринимательским сектором, в том числе в области гос</w:t>
      </w:r>
      <w:r w:rsidRPr="005F5F3B">
        <w:rPr>
          <w:b/>
          <w:bCs/>
        </w:rPr>
        <w:t>у</w:t>
      </w:r>
      <w:r w:rsidRPr="005F5F3B">
        <w:rPr>
          <w:b/>
          <w:bCs/>
        </w:rPr>
        <w:t>дарственных закупок, международных и национальных стандартов в обл</w:t>
      </w:r>
      <w:r w:rsidRPr="005F5F3B">
        <w:rPr>
          <w:b/>
          <w:bCs/>
        </w:rPr>
        <w:t>а</w:t>
      </w:r>
      <w:r w:rsidRPr="005F5F3B">
        <w:rPr>
          <w:b/>
          <w:bCs/>
        </w:rPr>
        <w:t>сти прав человека, трудовых, экологических и других стандартов, особенно</w:t>
      </w:r>
      <w:r w:rsidR="00266167">
        <w:rPr>
          <w:b/>
          <w:bCs/>
        </w:rPr>
        <w:br w:type="page"/>
      </w:r>
      <w:r w:rsidRPr="005F5F3B">
        <w:rPr>
          <w:b/>
          <w:bCs/>
        </w:rPr>
        <w:t>тех, которые</w:t>
      </w:r>
      <w:proofErr w:type="gramEnd"/>
      <w:r w:rsidRPr="005F5F3B">
        <w:rPr>
          <w:b/>
          <w:bCs/>
        </w:rPr>
        <w:t xml:space="preserve"> касаются прав детей. В частности, он рекомендует госуда</w:t>
      </w:r>
      <w:r w:rsidRPr="005F5F3B">
        <w:rPr>
          <w:b/>
          <w:bCs/>
        </w:rPr>
        <w:t>р</w:t>
      </w:r>
      <w:r w:rsidRPr="005F5F3B">
        <w:rPr>
          <w:b/>
          <w:bCs/>
        </w:rPr>
        <w:t>ству-участнику:</w:t>
      </w:r>
    </w:p>
    <w:p w:rsidR="001F4667" w:rsidRPr="005F5F3B" w:rsidRDefault="005F5F3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5F5F3B">
        <w:rPr>
          <w:b/>
          <w:bCs/>
        </w:rPr>
        <w:t>а)</w:t>
      </w:r>
      <w:r w:rsidR="001F4667" w:rsidRPr="005F5F3B">
        <w:rPr>
          <w:b/>
          <w:bCs/>
        </w:rPr>
        <w:tab/>
        <w:t>укрепить свой механизм регулирования деятельности отраслей и предприятий, действующих на территории государства-участника, для обеспечения того, чтобы их деятельность не оказывала неблагоприятного воздействия на права ребенка или не угрожала экологическим и другим стандартам;</w:t>
      </w:r>
    </w:p>
    <w:p w:rsidR="001F4667" w:rsidRPr="005F5F3B" w:rsidRDefault="005F5F3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5F5F3B">
        <w:rPr>
          <w:b/>
          <w:bCs/>
        </w:rPr>
        <w:t>b)</w:t>
      </w:r>
      <w:r w:rsidR="001F4667" w:rsidRPr="005F5F3B">
        <w:rPr>
          <w:b/>
          <w:bCs/>
        </w:rPr>
        <w:tab/>
        <w:t xml:space="preserve">создать независимые механизмы </w:t>
      </w:r>
      <w:proofErr w:type="gramStart"/>
      <w:r w:rsidR="001F4667" w:rsidRPr="005F5F3B">
        <w:rPr>
          <w:b/>
          <w:bCs/>
        </w:rPr>
        <w:t>контроля за</w:t>
      </w:r>
      <w:proofErr w:type="gramEnd"/>
      <w:r w:rsidR="001F4667" w:rsidRPr="005F5F3B">
        <w:rPr>
          <w:b/>
          <w:bCs/>
        </w:rPr>
        <w:t xml:space="preserve"> осуществлением предприятиями международных и национальных стандартов по охране окружающей среды и здоровья; применять соответствующие санкции и предоставлять средства правовой защиты в случае нарушений; а также обеспечить обращение за соответствующими международными сертифик</w:t>
      </w:r>
      <w:r w:rsidR="001F4667" w:rsidRPr="005F5F3B">
        <w:rPr>
          <w:b/>
          <w:bCs/>
        </w:rPr>
        <w:t>а</w:t>
      </w:r>
      <w:r w:rsidR="001F4667" w:rsidRPr="005F5F3B">
        <w:rPr>
          <w:b/>
          <w:bCs/>
        </w:rPr>
        <w:t>тами;</w:t>
      </w:r>
    </w:p>
    <w:p w:rsidR="001F4667" w:rsidRPr="005F5F3B" w:rsidRDefault="005F5F3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5F5F3B">
        <w:rPr>
          <w:b/>
          <w:bCs/>
        </w:rPr>
        <w:t>с)</w:t>
      </w:r>
      <w:r w:rsidR="001F4667" w:rsidRPr="005F5F3B">
        <w:rPr>
          <w:b/>
          <w:bCs/>
        </w:rPr>
        <w:tab/>
        <w:t>требовать от компаний</w:t>
      </w:r>
      <w:r w:rsidR="00D94FF7" w:rsidRPr="005F5F3B">
        <w:rPr>
          <w:b/>
          <w:bCs/>
        </w:rPr>
        <w:t xml:space="preserve"> </w:t>
      </w:r>
      <w:r w:rsidR="001F4667" w:rsidRPr="005F5F3B">
        <w:rPr>
          <w:b/>
          <w:bCs/>
        </w:rPr>
        <w:t>проведения оценки, консультаций и полного раскрытия для населения информации о воздействии их предпр</w:t>
      </w:r>
      <w:r w:rsidR="001F4667" w:rsidRPr="005F5F3B">
        <w:rPr>
          <w:b/>
          <w:bCs/>
        </w:rPr>
        <w:t>и</w:t>
      </w:r>
      <w:r w:rsidR="001F4667" w:rsidRPr="005F5F3B">
        <w:rPr>
          <w:b/>
          <w:bCs/>
        </w:rPr>
        <w:t>нимательской деятельности на окружающую среду, здоровье людей и права человека, а также об их планах работы по предупреждению и устранению такого воздействия;</w:t>
      </w:r>
    </w:p>
    <w:p w:rsidR="001F4667" w:rsidRPr="005F5F3B" w:rsidRDefault="005F5F3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5F5F3B">
        <w:rPr>
          <w:b/>
          <w:bCs/>
        </w:rPr>
        <w:t>d)</w:t>
      </w:r>
      <w:r w:rsidR="001F4667" w:rsidRPr="005F5F3B">
        <w:rPr>
          <w:b/>
          <w:bCs/>
        </w:rPr>
        <w:tab/>
        <w:t>руководствоваться при осуществлении этих рекомендаций д</w:t>
      </w:r>
      <w:r w:rsidR="001F4667" w:rsidRPr="005F5F3B">
        <w:rPr>
          <w:b/>
          <w:bCs/>
        </w:rPr>
        <w:t>о</w:t>
      </w:r>
      <w:r w:rsidR="001F4667" w:rsidRPr="005F5F3B">
        <w:rPr>
          <w:b/>
          <w:bCs/>
        </w:rPr>
        <w:t xml:space="preserve">кументом </w:t>
      </w:r>
      <w:r>
        <w:rPr>
          <w:b/>
          <w:bCs/>
        </w:rPr>
        <w:t>Организации Объединенных Наций «</w:t>
      </w:r>
      <w:r w:rsidR="001F4667" w:rsidRPr="005F5F3B">
        <w:rPr>
          <w:b/>
          <w:bCs/>
        </w:rPr>
        <w:t>Защита, соблюдение и сре</w:t>
      </w:r>
      <w:r w:rsidR="001F4667" w:rsidRPr="005F5F3B">
        <w:rPr>
          <w:b/>
          <w:bCs/>
        </w:rPr>
        <w:t>д</w:t>
      </w:r>
      <w:r>
        <w:rPr>
          <w:b/>
          <w:bCs/>
        </w:rPr>
        <w:t>ства правовой защиты»</w:t>
      </w:r>
      <w:r w:rsidR="001F4667" w:rsidRPr="005F5F3B">
        <w:rPr>
          <w:b/>
          <w:bCs/>
        </w:rPr>
        <w:t xml:space="preserve">, единогласно принятым в 2008 году Советом по правам человека. </w:t>
      </w:r>
    </w:p>
    <w:p w:rsidR="001F4667" w:rsidRPr="001F4667" w:rsidRDefault="001F4667" w:rsidP="005F5F3B">
      <w:pPr>
        <w:pStyle w:val="H1GR"/>
      </w:pPr>
      <w:r w:rsidRPr="001F4667">
        <w:tab/>
        <w:t>B.</w:t>
      </w:r>
      <w:r w:rsidRPr="001F4667">
        <w:tab/>
        <w:t>Определен</w:t>
      </w:r>
      <w:r w:rsidR="005F5F3B">
        <w:t>ие понятия «ребенок»</w:t>
      </w:r>
      <w:r w:rsidRPr="001F4667">
        <w:t xml:space="preserve"> (статья 1)</w:t>
      </w:r>
    </w:p>
    <w:p w:rsidR="001F4667" w:rsidRPr="001F4667" w:rsidRDefault="001F4667" w:rsidP="001F4667">
      <w:pPr>
        <w:pStyle w:val="SingleTxtGR"/>
      </w:pPr>
      <w:r w:rsidRPr="001F4667">
        <w:t>25.</w:t>
      </w:r>
      <w:r w:rsidRPr="001F4667">
        <w:tab/>
        <w:t>Комитет принимает к сведению сдел</w:t>
      </w:r>
      <w:r w:rsidR="005F5F3B">
        <w:t>анное государством-участником в </w:t>
      </w:r>
      <w:r w:rsidRPr="001F4667">
        <w:t>ходе диалога заявление о том, что в настоящее время ведется работа над п</w:t>
      </w:r>
      <w:r w:rsidRPr="001F4667">
        <w:t>о</w:t>
      </w:r>
      <w:r w:rsidRPr="001F4667">
        <w:t>правками к Закону 1995 года о семейном праве, призванными устранить искл</w:t>
      </w:r>
      <w:r w:rsidRPr="001F4667">
        <w:t>ю</w:t>
      </w:r>
      <w:r w:rsidRPr="001F4667">
        <w:t>чения в отношении минимального возраста вступления в брак, составляющего 18 лет. Вместе с тем он обеспокоен тем, что, пока эти поправки не приняты, д</w:t>
      </w:r>
      <w:r w:rsidRPr="001F4667">
        <w:t>е</w:t>
      </w:r>
      <w:r w:rsidRPr="001F4667">
        <w:t>ти в возрасте до 18 лет по-прежнему могут вступать в брак.</w:t>
      </w:r>
    </w:p>
    <w:p w:rsidR="001F4667" w:rsidRPr="00266167" w:rsidRDefault="001F4667" w:rsidP="001F4667">
      <w:pPr>
        <w:pStyle w:val="SingleTxtGR"/>
        <w:rPr>
          <w:b/>
          <w:bCs/>
        </w:rPr>
      </w:pPr>
      <w:r w:rsidRPr="001F4667">
        <w:t>26.</w:t>
      </w:r>
      <w:r w:rsidRPr="001F4667">
        <w:tab/>
      </w:r>
      <w:r w:rsidRPr="005F5F3B">
        <w:rPr>
          <w:b/>
          <w:bCs/>
        </w:rPr>
        <w:t>Комитет рекомендует государству-участнику незамедлительно внести поправки в Закон 1995 года о семейном праве в целях устранения всех и</w:t>
      </w:r>
      <w:r w:rsidRPr="005F5F3B">
        <w:rPr>
          <w:b/>
          <w:bCs/>
        </w:rPr>
        <w:t>с</w:t>
      </w:r>
      <w:r w:rsidRPr="005F5F3B">
        <w:rPr>
          <w:b/>
          <w:bCs/>
        </w:rPr>
        <w:t>ключений, которые допускают вступлен</w:t>
      </w:r>
      <w:r w:rsidR="00266167">
        <w:rPr>
          <w:b/>
          <w:bCs/>
        </w:rPr>
        <w:t>ие в брак в возрасте до 18 лет.</w:t>
      </w:r>
    </w:p>
    <w:p w:rsidR="001F4667" w:rsidRPr="001F4667" w:rsidRDefault="001F4667" w:rsidP="005F5F3B">
      <w:pPr>
        <w:pStyle w:val="H1GR"/>
      </w:pPr>
      <w:r w:rsidRPr="001F4667">
        <w:tab/>
        <w:t>C.</w:t>
      </w:r>
      <w:r w:rsidRPr="001F4667">
        <w:tab/>
        <w:t>Общие принципы (статьи 2, 3, 6 и 12)</w:t>
      </w:r>
    </w:p>
    <w:p w:rsidR="001F4667" w:rsidRPr="001F4667" w:rsidRDefault="001F4667" w:rsidP="005F5F3B">
      <w:pPr>
        <w:pStyle w:val="H23GR"/>
      </w:pPr>
      <w:r w:rsidRPr="001F4667">
        <w:tab/>
      </w:r>
      <w:r w:rsidRPr="001F4667">
        <w:tab/>
        <w:t xml:space="preserve">Принцип </w:t>
      </w:r>
      <w:proofErr w:type="spellStart"/>
      <w:r w:rsidRPr="001F4667">
        <w:t>недискриминации</w:t>
      </w:r>
      <w:proofErr w:type="spellEnd"/>
    </w:p>
    <w:p w:rsidR="001F4667" w:rsidRPr="001F4667" w:rsidRDefault="001F4667" w:rsidP="001F4667">
      <w:pPr>
        <w:pStyle w:val="SingleTxtGR"/>
      </w:pPr>
      <w:r w:rsidRPr="001F4667">
        <w:t>27.</w:t>
      </w:r>
      <w:r w:rsidRPr="001F4667">
        <w:tab/>
        <w:t>Комитет выражает обеспокоенность в связи со структурной дискримин</w:t>
      </w:r>
      <w:r w:rsidRPr="001F4667">
        <w:t>а</w:t>
      </w:r>
      <w:r w:rsidRPr="001F4667">
        <w:t xml:space="preserve">цией в отношении детей из числа </w:t>
      </w:r>
      <w:proofErr w:type="spellStart"/>
      <w:r w:rsidRPr="001F4667">
        <w:t>тревеллеров</w:t>
      </w:r>
      <w:proofErr w:type="spellEnd"/>
      <w:r w:rsidRPr="001F4667">
        <w:t xml:space="preserve"> и</w:t>
      </w:r>
      <w:r w:rsidR="005F5F3B">
        <w:t xml:space="preserve"> рома и их семей, в том числе в </w:t>
      </w:r>
      <w:r w:rsidRPr="001F4667">
        <w:t>связи с утверждениями о безнаказанности публичных высказываний дискр</w:t>
      </w:r>
      <w:r w:rsidRPr="001F4667">
        <w:t>и</w:t>
      </w:r>
      <w:r w:rsidRPr="001F4667">
        <w:t>минационного характера со сто</w:t>
      </w:r>
      <w:r w:rsidR="005F5F3B">
        <w:t>роны представителей государства</w:t>
      </w:r>
      <w:r w:rsidRPr="001F4667">
        <w:t>. Комитет пр</w:t>
      </w:r>
      <w:r w:rsidRPr="001F4667">
        <w:t>и</w:t>
      </w:r>
      <w:r w:rsidRPr="001F4667">
        <w:t>нимает к сведению пояснения государства-участника по поводу сохранения м</w:t>
      </w:r>
      <w:r w:rsidRPr="001F4667">
        <w:t>е</w:t>
      </w:r>
      <w:r w:rsidRPr="001F4667">
        <w:t>ханизмов и порядка финансирования, вытекающих из осуществления Наци</w:t>
      </w:r>
      <w:r w:rsidRPr="001F4667">
        <w:t>о</w:t>
      </w:r>
      <w:r w:rsidRPr="001F4667">
        <w:t>нального плана действий по борьбе с расиз</w:t>
      </w:r>
      <w:r w:rsidR="005F5F3B">
        <w:t>мом на 2005–</w:t>
      </w:r>
      <w:r w:rsidRPr="001F4667">
        <w:t xml:space="preserve">2008 годы; однако он по-прежнему обеспокоен тем, что никакого надлежащего нового национального плана действий принято не было. Комитет также выражает обеспокоенность дискриминацией детей из числа лесбиянок, </w:t>
      </w:r>
      <w:proofErr w:type="spellStart"/>
      <w:r w:rsidRPr="001F4667">
        <w:t>геев</w:t>
      </w:r>
      <w:proofErr w:type="spellEnd"/>
      <w:r w:rsidRPr="001F4667">
        <w:t>, бисексуалов, транссексуалов и интерсексуалов.</w:t>
      </w:r>
    </w:p>
    <w:p w:rsidR="001F4667" w:rsidRPr="005F5F3B" w:rsidRDefault="001F4667" w:rsidP="005F5F3B">
      <w:pPr>
        <w:pStyle w:val="SingleTxtGR"/>
        <w:keepNext/>
        <w:keepLines/>
        <w:rPr>
          <w:b/>
          <w:bCs/>
        </w:rPr>
      </w:pPr>
      <w:r w:rsidRPr="001F4667">
        <w:t>28.</w:t>
      </w:r>
      <w:r w:rsidRPr="001F4667">
        <w:tab/>
      </w:r>
      <w:r w:rsidRPr="005F5F3B">
        <w:rPr>
          <w:b/>
          <w:bCs/>
        </w:rPr>
        <w:t>Комитет рекомендует государству-участнику:</w:t>
      </w:r>
    </w:p>
    <w:p w:rsidR="001F4667" w:rsidRPr="005F5F3B" w:rsidRDefault="005F5F3B" w:rsidP="005F5F3B">
      <w:pPr>
        <w:pStyle w:val="SingleTxtGR"/>
        <w:keepNext/>
        <w:keepLines/>
        <w:rPr>
          <w:b/>
          <w:bCs/>
        </w:rPr>
      </w:pPr>
      <w:r>
        <w:rPr>
          <w:b/>
          <w:bCs/>
        </w:rPr>
        <w:tab/>
      </w:r>
      <w:r w:rsidR="001F4667" w:rsidRPr="005F5F3B">
        <w:rPr>
          <w:b/>
          <w:bCs/>
        </w:rPr>
        <w:t>а)</w:t>
      </w:r>
      <w:r w:rsidR="001F4667" w:rsidRPr="005F5F3B">
        <w:rPr>
          <w:b/>
          <w:bCs/>
        </w:rPr>
        <w:tab/>
        <w:t>активизировать свои ус</w:t>
      </w:r>
      <w:r w:rsidR="00266167">
        <w:rPr>
          <w:b/>
          <w:bCs/>
        </w:rPr>
        <w:t>илия по борьбе с дискриминацией</w:t>
      </w:r>
      <w:r w:rsidR="00266167" w:rsidRPr="00266167">
        <w:rPr>
          <w:b/>
          <w:bCs/>
        </w:rPr>
        <w:br/>
      </w:r>
      <w:r w:rsidR="001F4667" w:rsidRPr="005F5F3B">
        <w:rPr>
          <w:b/>
          <w:bCs/>
        </w:rPr>
        <w:t xml:space="preserve">и стигматизацией и социальным отчуждением детей из числа </w:t>
      </w:r>
      <w:proofErr w:type="spellStart"/>
      <w:r w:rsidR="001F4667" w:rsidRPr="005F5F3B">
        <w:rPr>
          <w:b/>
          <w:bCs/>
        </w:rPr>
        <w:t>тревеллеров</w:t>
      </w:r>
      <w:proofErr w:type="spellEnd"/>
      <w:r w:rsidR="001F4667" w:rsidRPr="005F5F3B">
        <w:rPr>
          <w:b/>
          <w:bCs/>
        </w:rPr>
        <w:t xml:space="preserve"> и рома, а также в связи с сексуальной ориентацией или гендерной иде</w:t>
      </w:r>
      <w:r w:rsidR="001F4667" w:rsidRPr="005F5F3B">
        <w:rPr>
          <w:b/>
          <w:bCs/>
        </w:rPr>
        <w:t>н</w:t>
      </w:r>
      <w:r w:rsidR="001F4667" w:rsidRPr="005F5F3B">
        <w:rPr>
          <w:b/>
          <w:bCs/>
        </w:rPr>
        <w:t>тичностью детей;</w:t>
      </w:r>
    </w:p>
    <w:p w:rsidR="001F4667" w:rsidRPr="005F5F3B" w:rsidRDefault="005F5F3B" w:rsidP="005F5F3B">
      <w:pPr>
        <w:pStyle w:val="SingleTxtGR"/>
        <w:keepNext/>
        <w:keepLines/>
        <w:rPr>
          <w:b/>
          <w:bCs/>
        </w:rPr>
      </w:pPr>
      <w:r>
        <w:rPr>
          <w:b/>
          <w:bCs/>
        </w:rPr>
        <w:tab/>
      </w:r>
      <w:r w:rsidR="001F4667" w:rsidRPr="005F5F3B">
        <w:rPr>
          <w:b/>
          <w:bCs/>
        </w:rPr>
        <w:t>b)</w:t>
      </w:r>
      <w:r w:rsidR="001F4667" w:rsidRPr="005F5F3B">
        <w:rPr>
          <w:b/>
          <w:bCs/>
        </w:rPr>
        <w:tab/>
        <w:t>разработать всеобъемлющий механизм достаточно высокого уровня, который заменит Национальный план действий по борьбе с ра</w:t>
      </w:r>
      <w:r>
        <w:rPr>
          <w:b/>
          <w:bCs/>
        </w:rPr>
        <w:t>си</w:t>
      </w:r>
      <w:r>
        <w:rPr>
          <w:b/>
          <w:bCs/>
        </w:rPr>
        <w:t>з</w:t>
      </w:r>
      <w:r>
        <w:rPr>
          <w:b/>
          <w:bCs/>
        </w:rPr>
        <w:t>мом на 2005–</w:t>
      </w:r>
      <w:r w:rsidR="001F4667" w:rsidRPr="005F5F3B">
        <w:rPr>
          <w:b/>
          <w:bCs/>
        </w:rPr>
        <w:t>2008 годы.</w:t>
      </w:r>
    </w:p>
    <w:p w:rsidR="001F4667" w:rsidRPr="001F4667" w:rsidRDefault="001F4667" w:rsidP="005F5F3B">
      <w:pPr>
        <w:pStyle w:val="H23GR"/>
      </w:pPr>
      <w:r w:rsidRPr="001F4667">
        <w:tab/>
      </w:r>
      <w:r w:rsidRPr="001F4667">
        <w:tab/>
        <w:t>Наилучшее обеспечение интересов ребенка</w:t>
      </w:r>
    </w:p>
    <w:p w:rsidR="001F4667" w:rsidRPr="001F4667" w:rsidRDefault="001F4667" w:rsidP="001F4667">
      <w:pPr>
        <w:pStyle w:val="SingleTxtGR"/>
      </w:pPr>
      <w:r w:rsidRPr="001F4667">
        <w:t>29.</w:t>
      </w:r>
      <w:r w:rsidRPr="001F4667">
        <w:tab/>
        <w:t xml:space="preserve">Комитет обеспокоен тем, что право ребенка на </w:t>
      </w:r>
      <w:proofErr w:type="spellStart"/>
      <w:r w:rsidRPr="001F4667">
        <w:t>уделение</w:t>
      </w:r>
      <w:proofErr w:type="spellEnd"/>
      <w:r w:rsidRPr="001F4667">
        <w:t xml:space="preserve"> первоочередного внимания наилучшему обеспечению его интересов еще в полном объеме не учтено в качестве позитивного обязательства во всех соответствующих закон</w:t>
      </w:r>
      <w:r w:rsidRPr="001F4667">
        <w:t>о</w:t>
      </w:r>
      <w:r w:rsidRPr="001F4667">
        <w:t>дательных актах и административных процедурах и процессах принятия реш</w:t>
      </w:r>
      <w:r w:rsidRPr="001F4667">
        <w:t>е</w:t>
      </w:r>
      <w:r w:rsidRPr="001F4667">
        <w:t>ний.</w:t>
      </w:r>
    </w:p>
    <w:p w:rsidR="001F4667" w:rsidRPr="00266167" w:rsidRDefault="001F4667" w:rsidP="001F4667">
      <w:pPr>
        <w:pStyle w:val="SingleTxtGR"/>
        <w:rPr>
          <w:b/>
          <w:bCs/>
        </w:rPr>
      </w:pPr>
      <w:r w:rsidRPr="001F4667">
        <w:t>30.</w:t>
      </w:r>
      <w:r w:rsidRPr="001F4667">
        <w:tab/>
      </w:r>
      <w:proofErr w:type="gramStart"/>
      <w:r w:rsidRPr="005F5F3B">
        <w:rPr>
          <w:b/>
          <w:bCs/>
        </w:rPr>
        <w:t>В свете своего замечания общего порядка № 14 (2013 год) о праве р</w:t>
      </w:r>
      <w:r w:rsidRPr="005F5F3B">
        <w:rPr>
          <w:b/>
          <w:bCs/>
        </w:rPr>
        <w:t>е</w:t>
      </w:r>
      <w:r w:rsidRPr="005F5F3B">
        <w:rPr>
          <w:b/>
          <w:bCs/>
        </w:rPr>
        <w:t xml:space="preserve">бенка на </w:t>
      </w:r>
      <w:proofErr w:type="spellStart"/>
      <w:r w:rsidRPr="005F5F3B">
        <w:rPr>
          <w:b/>
          <w:bCs/>
        </w:rPr>
        <w:t>уделение</w:t>
      </w:r>
      <w:proofErr w:type="spellEnd"/>
      <w:r w:rsidRPr="005F5F3B">
        <w:rPr>
          <w:b/>
          <w:bCs/>
        </w:rPr>
        <w:t xml:space="preserve"> первоочередного внимания наилучшему обеспечению его интересов Комитет рекомендует государству-участнику активизировать усилия по обеспечению надлежащего отражения и последовательного то</w:t>
      </w:r>
      <w:r w:rsidRPr="005F5F3B">
        <w:rPr>
          <w:b/>
          <w:bCs/>
        </w:rPr>
        <w:t>л</w:t>
      </w:r>
      <w:r w:rsidRPr="005F5F3B">
        <w:rPr>
          <w:b/>
          <w:bCs/>
        </w:rPr>
        <w:t>кования и</w:t>
      </w:r>
      <w:r w:rsidR="00D94FF7" w:rsidRPr="005F5F3B">
        <w:rPr>
          <w:b/>
          <w:bCs/>
        </w:rPr>
        <w:t xml:space="preserve"> </w:t>
      </w:r>
      <w:r w:rsidRPr="005F5F3B">
        <w:rPr>
          <w:b/>
          <w:bCs/>
        </w:rPr>
        <w:t>применения этого права во всех законодательных, администр</w:t>
      </w:r>
      <w:r w:rsidRPr="005F5F3B">
        <w:rPr>
          <w:b/>
          <w:bCs/>
        </w:rPr>
        <w:t>а</w:t>
      </w:r>
      <w:r w:rsidRPr="005F5F3B">
        <w:rPr>
          <w:b/>
          <w:bCs/>
        </w:rPr>
        <w:t>тивных и судебных процедурах и решениях, а также во всех стратегиях, программах и проектах, имеющих отношение к детям или затрагивающих их</w:t>
      </w:r>
      <w:proofErr w:type="gramEnd"/>
      <w:r w:rsidRPr="005F5F3B">
        <w:rPr>
          <w:b/>
          <w:bCs/>
        </w:rPr>
        <w:t xml:space="preserve"> интересы. В этой связи государству-участнику рекомендуется разраб</w:t>
      </w:r>
      <w:r w:rsidRPr="005F5F3B">
        <w:rPr>
          <w:b/>
          <w:bCs/>
        </w:rPr>
        <w:t>о</w:t>
      </w:r>
      <w:r w:rsidRPr="005F5F3B">
        <w:rPr>
          <w:b/>
          <w:bCs/>
        </w:rPr>
        <w:t xml:space="preserve">тать процедуры и критерии для всех соответствующих должностных лиц в целях определения наилучших интересов ребенка в каждой сфере и </w:t>
      </w:r>
      <w:proofErr w:type="spellStart"/>
      <w:r w:rsidRPr="005F5F3B">
        <w:rPr>
          <w:b/>
          <w:bCs/>
        </w:rPr>
        <w:t>удел</w:t>
      </w:r>
      <w:r w:rsidRPr="005F5F3B">
        <w:rPr>
          <w:b/>
          <w:bCs/>
        </w:rPr>
        <w:t>е</w:t>
      </w:r>
      <w:r w:rsidRPr="005F5F3B">
        <w:rPr>
          <w:b/>
          <w:bCs/>
        </w:rPr>
        <w:t>ния</w:t>
      </w:r>
      <w:proofErr w:type="spellEnd"/>
      <w:r w:rsidRPr="005F5F3B">
        <w:rPr>
          <w:b/>
          <w:bCs/>
        </w:rPr>
        <w:t xml:space="preserve"> первоочередного внимания его интересам.</w:t>
      </w:r>
    </w:p>
    <w:p w:rsidR="001F4667" w:rsidRPr="001F4667" w:rsidRDefault="001F4667" w:rsidP="005F5F3B">
      <w:pPr>
        <w:pStyle w:val="H23GR"/>
      </w:pPr>
      <w:r w:rsidRPr="001F4667">
        <w:tab/>
      </w:r>
      <w:r w:rsidRPr="001F4667">
        <w:tab/>
        <w:t>Уважение мнений ребенка</w:t>
      </w:r>
    </w:p>
    <w:p w:rsidR="001F4667" w:rsidRPr="001F4667" w:rsidRDefault="001F4667" w:rsidP="001F4667">
      <w:pPr>
        <w:pStyle w:val="SingleTxtGR"/>
      </w:pPr>
      <w:r w:rsidRPr="001F4667">
        <w:t>31.</w:t>
      </w:r>
      <w:r w:rsidRPr="001F4667">
        <w:tab/>
        <w:t xml:space="preserve">Комитет приветствует Национальную стратегию по вопросам детей и участия молодежи в процессе принятия решений. Комитет также отмечает, что в государстве-участнике действуют законодательные нормы, признающие право ребенка на учет его мнений. Тем не </w:t>
      </w:r>
      <w:proofErr w:type="gramStart"/>
      <w:r w:rsidRPr="001F4667">
        <w:t>менее</w:t>
      </w:r>
      <w:proofErr w:type="gramEnd"/>
      <w:r w:rsidRPr="001F4667">
        <w:t xml:space="preserve"> Комитет обеспокоен тем, что:</w:t>
      </w:r>
    </w:p>
    <w:p w:rsidR="001F4667" w:rsidRPr="00266167" w:rsidRDefault="005F5F3B" w:rsidP="001F4667">
      <w:pPr>
        <w:pStyle w:val="SingleTxtGR"/>
      </w:pPr>
      <w:r>
        <w:tab/>
      </w:r>
      <w:r w:rsidR="001F4667" w:rsidRPr="001F4667">
        <w:t>а)</w:t>
      </w:r>
      <w:r w:rsidR="001F4667" w:rsidRPr="001F4667">
        <w:tab/>
        <w:t>указанные законодательные нормы не в</w:t>
      </w:r>
      <w:r w:rsidR="00266167">
        <w:t>ыполняются действенным образом;</w:t>
      </w:r>
    </w:p>
    <w:p w:rsidR="001F4667" w:rsidRPr="001F4667" w:rsidRDefault="005F5F3B" w:rsidP="001F4667">
      <w:pPr>
        <w:pStyle w:val="SingleTxtGR"/>
      </w:pPr>
      <w:r>
        <w:tab/>
      </w:r>
      <w:r w:rsidR="001F4667" w:rsidRPr="001F4667">
        <w:t>b)</w:t>
      </w:r>
      <w:r w:rsidR="001F4667" w:rsidRPr="001F4667">
        <w:tab/>
        <w:t>в соответствии с Законом 2015 года о детях и семейных отношен</w:t>
      </w:r>
      <w:r w:rsidR="001F4667" w:rsidRPr="001F4667">
        <w:t>и</w:t>
      </w:r>
      <w:r w:rsidR="001F4667" w:rsidRPr="001F4667">
        <w:t>ях родители должны оплачивать услуги эксперта для заслушивания мнений р</w:t>
      </w:r>
      <w:r w:rsidR="001F4667" w:rsidRPr="001F4667">
        <w:t>е</w:t>
      </w:r>
      <w:r w:rsidR="001F4667" w:rsidRPr="001F4667">
        <w:t>бенка в ходе разбирательств по семейному праву;</w:t>
      </w:r>
    </w:p>
    <w:p w:rsidR="001F4667" w:rsidRPr="00266167" w:rsidRDefault="005F5F3B" w:rsidP="001F4667">
      <w:pPr>
        <w:pStyle w:val="SingleTxtGR"/>
      </w:pPr>
      <w:r>
        <w:tab/>
      </w:r>
      <w:r w:rsidR="001F4667" w:rsidRPr="001F4667">
        <w:t>с)</w:t>
      </w:r>
      <w:r w:rsidR="001F4667" w:rsidRPr="001F4667">
        <w:tab/>
        <w:t>в Законе об образовании не предусмотрено право ребенка быть з</w:t>
      </w:r>
      <w:r w:rsidR="001F4667" w:rsidRPr="001F4667">
        <w:t>а</w:t>
      </w:r>
      <w:r w:rsidR="00266167">
        <w:t>слушанным в отдельных случаях;</w:t>
      </w:r>
    </w:p>
    <w:p w:rsidR="001F4667" w:rsidRPr="001F4667" w:rsidRDefault="005F5F3B" w:rsidP="001F4667">
      <w:pPr>
        <w:pStyle w:val="SingleTxtGR"/>
      </w:pPr>
      <w:r>
        <w:tab/>
      </w:r>
      <w:proofErr w:type="gramStart"/>
      <w:r w:rsidR="001F4667" w:rsidRPr="001F4667">
        <w:t>d)</w:t>
      </w:r>
      <w:r w:rsidR="001F4667" w:rsidRPr="001F4667">
        <w:tab/>
        <w:t xml:space="preserve">несмотря на содержащееся в </w:t>
      </w:r>
      <w:r>
        <w:t>Основах национальной политики в </w:t>
      </w:r>
      <w:r w:rsidR="001F4667" w:rsidRPr="001F4667">
        <w:t>интере</w:t>
      </w:r>
      <w:r>
        <w:t>сах детей и молодежи на 2014–</w:t>
      </w:r>
      <w:r w:rsidR="001F4667" w:rsidRPr="001F4667">
        <w:t>2020 годы обязательство государства-участника провести референдум по вопросу о снижении минимального возра</w:t>
      </w:r>
      <w:r w:rsidR="001F4667" w:rsidRPr="001F4667">
        <w:t>с</w:t>
      </w:r>
      <w:r w:rsidR="001F4667" w:rsidRPr="001F4667">
        <w:t>та, дающего право на участие в голосовании, с 18 до 16 лет, такой референдум до сих пор проведен не был.</w:t>
      </w:r>
      <w:proofErr w:type="gramEnd"/>
    </w:p>
    <w:p w:rsidR="001F4667" w:rsidRPr="00266167" w:rsidRDefault="001F4667" w:rsidP="001F4667">
      <w:pPr>
        <w:pStyle w:val="SingleTxtGR"/>
        <w:rPr>
          <w:b/>
          <w:bCs/>
        </w:rPr>
      </w:pPr>
      <w:r w:rsidRPr="001F4667">
        <w:t>32.</w:t>
      </w:r>
      <w:r w:rsidRPr="001F4667">
        <w:tab/>
      </w:r>
      <w:r w:rsidRPr="005F5F3B">
        <w:rPr>
          <w:b/>
          <w:bCs/>
        </w:rPr>
        <w:t>В свете своего замечания общего порядка № 12 (2009 год) о праве р</w:t>
      </w:r>
      <w:r w:rsidRPr="005F5F3B">
        <w:rPr>
          <w:b/>
          <w:bCs/>
        </w:rPr>
        <w:t>е</w:t>
      </w:r>
      <w:r w:rsidRPr="005F5F3B">
        <w:rPr>
          <w:b/>
          <w:bCs/>
        </w:rPr>
        <w:t>бенка быть заслушанным Комитет рек</w:t>
      </w:r>
      <w:r w:rsidR="00266167">
        <w:rPr>
          <w:b/>
          <w:bCs/>
        </w:rPr>
        <w:t>омендует государству-участнику:</w:t>
      </w:r>
    </w:p>
    <w:p w:rsidR="001F4667" w:rsidRPr="00266167" w:rsidRDefault="005F5F3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5F5F3B">
        <w:rPr>
          <w:b/>
          <w:bCs/>
        </w:rPr>
        <w:t>а)</w:t>
      </w:r>
      <w:r w:rsidR="001F4667" w:rsidRPr="005F5F3B">
        <w:rPr>
          <w:b/>
          <w:bCs/>
        </w:rPr>
        <w:tab/>
        <w:t>принять меры по обеспечению действенного соблюдения зак</w:t>
      </w:r>
      <w:r w:rsidR="001F4667" w:rsidRPr="005F5F3B">
        <w:rPr>
          <w:b/>
          <w:bCs/>
        </w:rPr>
        <w:t>о</w:t>
      </w:r>
      <w:r w:rsidR="001F4667" w:rsidRPr="005F5F3B">
        <w:rPr>
          <w:b/>
          <w:bCs/>
        </w:rPr>
        <w:t>нов о признании права ребенка быть заслушанным в рамках соответств</w:t>
      </w:r>
      <w:r w:rsidR="001F4667" w:rsidRPr="005F5F3B">
        <w:rPr>
          <w:b/>
          <w:bCs/>
        </w:rPr>
        <w:t>у</w:t>
      </w:r>
      <w:r w:rsidR="001F4667" w:rsidRPr="005F5F3B">
        <w:rPr>
          <w:b/>
          <w:bCs/>
        </w:rPr>
        <w:t>ющих юридических процедур, в частности в ходе разбирательств по семе</w:t>
      </w:r>
      <w:r w:rsidR="001F4667" w:rsidRPr="005F5F3B">
        <w:rPr>
          <w:b/>
          <w:bCs/>
        </w:rPr>
        <w:t>й</w:t>
      </w:r>
      <w:r w:rsidR="001F4667" w:rsidRPr="005F5F3B">
        <w:rPr>
          <w:b/>
          <w:bCs/>
        </w:rPr>
        <w:t>ному праву, в том числе путем создания систем и/или процедур, гарант</w:t>
      </w:r>
      <w:r w:rsidR="001F4667" w:rsidRPr="005F5F3B">
        <w:rPr>
          <w:b/>
          <w:bCs/>
        </w:rPr>
        <w:t>и</w:t>
      </w:r>
      <w:r w:rsidR="001F4667" w:rsidRPr="005F5F3B">
        <w:rPr>
          <w:b/>
          <w:bCs/>
        </w:rPr>
        <w:t>рующих соблюдение этого принципа со</w:t>
      </w:r>
      <w:r w:rsidR="00266167">
        <w:rPr>
          <w:b/>
          <w:bCs/>
        </w:rPr>
        <w:t>циальными работниками и судами;</w:t>
      </w:r>
    </w:p>
    <w:p w:rsidR="001F4667" w:rsidRPr="005F5F3B" w:rsidRDefault="005F5F3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5F5F3B">
        <w:rPr>
          <w:b/>
          <w:bCs/>
        </w:rPr>
        <w:t>b)</w:t>
      </w:r>
      <w:r w:rsidR="001F4667" w:rsidRPr="005F5F3B">
        <w:rPr>
          <w:b/>
          <w:bCs/>
        </w:rPr>
        <w:tab/>
        <w:t>обеспечить наличие в Законе 2015 года о детях и семейных о</w:t>
      </w:r>
      <w:r w:rsidR="001F4667" w:rsidRPr="005F5F3B">
        <w:rPr>
          <w:b/>
          <w:bCs/>
        </w:rPr>
        <w:t>т</w:t>
      </w:r>
      <w:r w:rsidR="001F4667" w:rsidRPr="005F5F3B">
        <w:rPr>
          <w:b/>
          <w:bCs/>
        </w:rPr>
        <w:t>ношениях положений, касающихся оплаты услуг эксперта для заслушив</w:t>
      </w:r>
      <w:r w:rsidR="001F4667" w:rsidRPr="005F5F3B">
        <w:rPr>
          <w:b/>
          <w:bCs/>
        </w:rPr>
        <w:t>а</w:t>
      </w:r>
      <w:r w:rsidR="001F4667" w:rsidRPr="005F5F3B">
        <w:rPr>
          <w:b/>
          <w:bCs/>
        </w:rPr>
        <w:t>ния мнений ребенка в ходе разбирательств по семейному праву с целью обеспечить учет мнения ребенка в рамках всех процедур по устройству д</w:t>
      </w:r>
      <w:r w:rsidR="001F4667" w:rsidRPr="005F5F3B">
        <w:rPr>
          <w:b/>
          <w:bCs/>
        </w:rPr>
        <w:t>е</w:t>
      </w:r>
      <w:r w:rsidR="00266167">
        <w:rPr>
          <w:b/>
          <w:bCs/>
        </w:rPr>
        <w:t>тей;</w:t>
      </w:r>
    </w:p>
    <w:p w:rsidR="001F4667" w:rsidRPr="005F5F3B" w:rsidRDefault="005F5F3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5F5F3B">
        <w:rPr>
          <w:b/>
          <w:bCs/>
        </w:rPr>
        <w:t>с)</w:t>
      </w:r>
      <w:r w:rsidR="001F4667" w:rsidRPr="005F5F3B">
        <w:rPr>
          <w:b/>
          <w:bCs/>
        </w:rPr>
        <w:tab/>
        <w:t>обеспечить, чтобы в Закон об образовании были внесены п</w:t>
      </w:r>
      <w:r w:rsidR="001F4667" w:rsidRPr="005F5F3B">
        <w:rPr>
          <w:b/>
          <w:bCs/>
        </w:rPr>
        <w:t>о</w:t>
      </w:r>
      <w:r w:rsidR="001F4667" w:rsidRPr="005F5F3B">
        <w:rPr>
          <w:b/>
          <w:bCs/>
        </w:rPr>
        <w:t>правки, предусматривающие право ребенка быть заслушанным в отдел</w:t>
      </w:r>
      <w:r w:rsidR="001F4667" w:rsidRPr="005F5F3B">
        <w:rPr>
          <w:b/>
          <w:bCs/>
        </w:rPr>
        <w:t>ь</w:t>
      </w:r>
      <w:r w:rsidR="00266167">
        <w:rPr>
          <w:b/>
          <w:bCs/>
        </w:rPr>
        <w:t>ных случаях;</w:t>
      </w:r>
    </w:p>
    <w:p w:rsidR="001F4667" w:rsidRPr="005F5F3B" w:rsidRDefault="005F5F3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5F5F3B">
        <w:rPr>
          <w:b/>
          <w:bCs/>
        </w:rPr>
        <w:t>d)</w:t>
      </w:r>
      <w:r w:rsidR="001F4667" w:rsidRPr="005F5F3B">
        <w:rPr>
          <w:b/>
          <w:bCs/>
        </w:rPr>
        <w:tab/>
        <w:t>рассмотреть вопрос о реал</w:t>
      </w:r>
      <w:r w:rsidR="00266167">
        <w:rPr>
          <w:b/>
          <w:bCs/>
        </w:rPr>
        <w:t xml:space="preserve">изации в соответствии </w:t>
      </w:r>
      <w:proofErr w:type="gramStart"/>
      <w:r w:rsidR="00266167">
        <w:rPr>
          <w:b/>
          <w:bCs/>
        </w:rPr>
        <w:t>со</w:t>
      </w:r>
      <w:proofErr w:type="gramEnd"/>
      <w:r w:rsidR="00266167">
        <w:rPr>
          <w:b/>
          <w:bCs/>
        </w:rPr>
        <w:t xml:space="preserve"> взятым</w:t>
      </w:r>
      <w:r w:rsidR="00266167">
        <w:rPr>
          <w:b/>
          <w:bCs/>
        </w:rPr>
        <w:br/>
      </w:r>
      <w:r w:rsidR="001F4667" w:rsidRPr="005F5F3B">
        <w:rPr>
          <w:b/>
          <w:bCs/>
        </w:rPr>
        <w:t xml:space="preserve">им ранее обязательством плана проведения национального референдума по вопросу о снижении возраста, дающего </w:t>
      </w:r>
      <w:r w:rsidR="00266167">
        <w:rPr>
          <w:b/>
          <w:bCs/>
        </w:rPr>
        <w:t>право на участие в голосовании,</w:t>
      </w:r>
      <w:r w:rsidR="00266167">
        <w:rPr>
          <w:b/>
          <w:bCs/>
        </w:rPr>
        <w:br/>
      </w:r>
      <w:r w:rsidR="001F4667" w:rsidRPr="005F5F3B">
        <w:rPr>
          <w:b/>
          <w:bCs/>
        </w:rPr>
        <w:t>до 16 лет.</w:t>
      </w:r>
    </w:p>
    <w:p w:rsidR="001F4667" w:rsidRPr="001F4667" w:rsidRDefault="001F4667" w:rsidP="002426C8">
      <w:pPr>
        <w:pStyle w:val="H1GR"/>
      </w:pPr>
      <w:r w:rsidRPr="001F4667">
        <w:tab/>
        <w:t>D.</w:t>
      </w:r>
      <w:r w:rsidRPr="001F4667">
        <w:tab/>
        <w:t>Гражданские права и свободы (статьи 7–8 и 13−17)</w:t>
      </w:r>
    </w:p>
    <w:p w:rsidR="001F4667" w:rsidRPr="001F4667" w:rsidRDefault="001F4667" w:rsidP="002426C8">
      <w:pPr>
        <w:pStyle w:val="H23GR"/>
      </w:pPr>
      <w:r w:rsidRPr="001F4667">
        <w:tab/>
      </w:r>
      <w:r w:rsidRPr="001F4667">
        <w:tab/>
        <w:t>Право на идентичность</w:t>
      </w:r>
    </w:p>
    <w:p w:rsidR="001F4667" w:rsidRPr="001F4667" w:rsidRDefault="001F4667" w:rsidP="001F4667">
      <w:pPr>
        <w:pStyle w:val="SingleTxtGR"/>
      </w:pPr>
      <w:r w:rsidRPr="001F4667">
        <w:t>33.</w:t>
      </w:r>
      <w:r w:rsidRPr="001F4667">
        <w:tab/>
        <w:t>Комитет выражает обеспокоенность в связи со следующим: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а)</w:t>
      </w:r>
      <w:r w:rsidR="001F4667" w:rsidRPr="001F4667">
        <w:tab/>
      </w:r>
      <w:proofErr w:type="spellStart"/>
      <w:r w:rsidR="001F4667" w:rsidRPr="001F4667">
        <w:t>уделением</w:t>
      </w:r>
      <w:proofErr w:type="spellEnd"/>
      <w:r w:rsidR="001F4667" w:rsidRPr="001F4667">
        <w:t xml:space="preserve"> недостаточного внимания правам и интересам детей, родившихся в результате использования вспомогательных репродуктивных те</w:t>
      </w:r>
      <w:r w:rsidR="001F4667" w:rsidRPr="001F4667">
        <w:t>х</w:t>
      </w:r>
      <w:r w:rsidR="001F4667" w:rsidRPr="001F4667">
        <w:t>нологий, в частности при участии суррогатных матерей;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b)</w:t>
      </w:r>
      <w:r w:rsidR="001F4667" w:rsidRPr="001F4667">
        <w:tab/>
        <w:t xml:space="preserve">отсутствием мер, направленных на обеспечение детям, родившимся от католических священников, доступа к информации о личности их отцов; 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с)</w:t>
      </w:r>
      <w:r w:rsidR="001F4667" w:rsidRPr="001F4667">
        <w:tab/>
        <w:t>тем, что Закон 2014 года о регистрации актов гражданского состо</w:t>
      </w:r>
      <w:r w:rsidR="001F4667" w:rsidRPr="001F4667">
        <w:t>я</w:t>
      </w:r>
      <w:r w:rsidR="001F4667" w:rsidRPr="001F4667">
        <w:t>ния (поправки) не дает достаточной ясности в отношении регистрации фам</w:t>
      </w:r>
      <w:r w:rsidR="001F4667" w:rsidRPr="001F4667">
        <w:t>и</w:t>
      </w:r>
      <w:r w:rsidR="001F4667" w:rsidRPr="001F4667">
        <w:t>лий детей, рожденных вне брака.</w:t>
      </w:r>
    </w:p>
    <w:p w:rsidR="001F4667" w:rsidRPr="002426C8" w:rsidRDefault="001F4667" w:rsidP="001F4667">
      <w:pPr>
        <w:pStyle w:val="SingleTxtGR"/>
        <w:rPr>
          <w:b/>
          <w:bCs/>
        </w:rPr>
      </w:pPr>
      <w:r w:rsidRPr="001F4667">
        <w:t>34.</w:t>
      </w:r>
      <w:r w:rsidRPr="001F4667">
        <w:tab/>
      </w:r>
      <w:r w:rsidRPr="002426C8">
        <w:rPr>
          <w:b/>
          <w:bCs/>
        </w:rPr>
        <w:t>Комитет рекомендует государству-участнику: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а)</w:t>
      </w:r>
      <w:r w:rsidR="001F4667" w:rsidRPr="002426C8">
        <w:rPr>
          <w:b/>
          <w:bCs/>
        </w:rPr>
        <w:tab/>
        <w:t xml:space="preserve">обеспечить </w:t>
      </w:r>
      <w:proofErr w:type="spellStart"/>
      <w:r w:rsidR="001F4667" w:rsidRPr="002426C8">
        <w:rPr>
          <w:b/>
          <w:bCs/>
        </w:rPr>
        <w:t>уделение</w:t>
      </w:r>
      <w:proofErr w:type="spellEnd"/>
      <w:r w:rsidR="001F4667" w:rsidRPr="002426C8">
        <w:rPr>
          <w:b/>
          <w:bCs/>
        </w:rPr>
        <w:t xml:space="preserve"> первоочередного внимания наилучшим интересам детей, рожденных при помощи вспомогательных репродукти</w:t>
      </w:r>
      <w:r w:rsidR="001F4667" w:rsidRPr="002426C8">
        <w:rPr>
          <w:b/>
          <w:bCs/>
        </w:rPr>
        <w:t>в</w:t>
      </w:r>
      <w:r w:rsidR="001F4667" w:rsidRPr="002426C8">
        <w:rPr>
          <w:b/>
          <w:bCs/>
        </w:rPr>
        <w:t>ных технологий, в частности при участии суррогатных матерей, и доступ таких детей к информации о своем происхождении; при этом государству-участнику следует рассмотреть вопрос о предоставлении суррогатным м</w:t>
      </w:r>
      <w:r w:rsidR="001F4667" w:rsidRPr="002426C8">
        <w:rPr>
          <w:b/>
          <w:bCs/>
        </w:rPr>
        <w:t>а</w:t>
      </w:r>
      <w:r w:rsidR="001F4667" w:rsidRPr="002426C8">
        <w:rPr>
          <w:b/>
          <w:bCs/>
        </w:rPr>
        <w:t>терям и будущим родителям надлежащей консультативной помощи и по</w:t>
      </w:r>
      <w:r w:rsidR="001F4667" w:rsidRPr="002426C8">
        <w:rPr>
          <w:b/>
          <w:bCs/>
        </w:rPr>
        <w:t>д</w:t>
      </w:r>
      <w:r w:rsidR="001F4667" w:rsidRPr="002426C8">
        <w:rPr>
          <w:b/>
          <w:bCs/>
        </w:rPr>
        <w:t>держки;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266167">
        <w:rPr>
          <w:b/>
          <w:bCs/>
        </w:rPr>
        <w:t>b)</w:t>
      </w:r>
      <w:r w:rsidR="00266167">
        <w:rPr>
          <w:b/>
          <w:bCs/>
        </w:rPr>
        <w:tab/>
        <w:t>обеспечить</w:t>
      </w:r>
      <w:r w:rsidR="001F4667" w:rsidRPr="002426C8">
        <w:rPr>
          <w:b/>
          <w:bCs/>
        </w:rPr>
        <w:t xml:space="preserve"> мер</w:t>
      </w:r>
      <w:r w:rsidR="00266167">
        <w:rPr>
          <w:b/>
          <w:bCs/>
        </w:rPr>
        <w:t>ы</w:t>
      </w:r>
      <w:r w:rsidR="001F4667" w:rsidRPr="002426C8">
        <w:rPr>
          <w:b/>
          <w:bCs/>
        </w:rPr>
        <w:t xml:space="preserve"> по оказанию помощи детям, родившимся от католических священников, в защите своего права знать правду об отце и, в соответствующих случаях, на заботу отца</w:t>
      </w:r>
      <w:r w:rsidR="00D94FF7" w:rsidRPr="002426C8">
        <w:rPr>
          <w:b/>
          <w:bCs/>
        </w:rPr>
        <w:t xml:space="preserve"> </w:t>
      </w:r>
      <w:r w:rsidR="001F4667" w:rsidRPr="002426C8">
        <w:rPr>
          <w:b/>
          <w:bCs/>
        </w:rPr>
        <w:t xml:space="preserve">и следить за тем, чтобы они получали необходимую психологическую помощь; 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c)</w:t>
      </w:r>
      <w:r w:rsidR="001F4667" w:rsidRPr="002426C8">
        <w:rPr>
          <w:b/>
          <w:bCs/>
        </w:rPr>
        <w:tab/>
        <w:t>принять меры, включая возможные поправки в законодател</w:t>
      </w:r>
      <w:r w:rsidR="001F4667" w:rsidRPr="002426C8">
        <w:rPr>
          <w:b/>
          <w:bCs/>
        </w:rPr>
        <w:t>ь</w:t>
      </w:r>
      <w:r w:rsidR="001F4667" w:rsidRPr="002426C8">
        <w:rPr>
          <w:b/>
          <w:bCs/>
        </w:rPr>
        <w:t>ство, для обеспечения правовой определенности в отношении фамилии для детей, рожденных вне брака, и осуществ</w:t>
      </w:r>
      <w:r>
        <w:rPr>
          <w:b/>
          <w:bCs/>
        </w:rPr>
        <w:t>ление этих мер с целью свести к </w:t>
      </w:r>
      <w:r w:rsidR="001F4667" w:rsidRPr="002426C8">
        <w:rPr>
          <w:b/>
          <w:bCs/>
        </w:rPr>
        <w:t xml:space="preserve">минимуму стигматизацию и дискриминацию, </w:t>
      </w:r>
      <w:proofErr w:type="gramStart"/>
      <w:r w:rsidR="001F4667" w:rsidRPr="002426C8">
        <w:rPr>
          <w:b/>
          <w:bCs/>
        </w:rPr>
        <w:t>с</w:t>
      </w:r>
      <w:proofErr w:type="gramEnd"/>
      <w:r w:rsidR="001F4667" w:rsidRPr="002426C8">
        <w:rPr>
          <w:b/>
          <w:bCs/>
        </w:rPr>
        <w:t xml:space="preserve"> которыми могут стол</w:t>
      </w:r>
      <w:r w:rsidR="001F4667" w:rsidRPr="002426C8">
        <w:rPr>
          <w:b/>
          <w:bCs/>
        </w:rPr>
        <w:t>к</w:t>
      </w:r>
      <w:r w:rsidR="001F4667" w:rsidRPr="002426C8">
        <w:rPr>
          <w:b/>
          <w:bCs/>
        </w:rPr>
        <w:t>нуться такие дети.</w:t>
      </w:r>
    </w:p>
    <w:p w:rsidR="001F4667" w:rsidRPr="001F4667" w:rsidRDefault="001F4667" w:rsidP="002426C8">
      <w:pPr>
        <w:pStyle w:val="H23GR"/>
      </w:pPr>
      <w:r w:rsidRPr="001F4667">
        <w:tab/>
      </w:r>
      <w:r w:rsidRPr="001F4667">
        <w:tab/>
        <w:t>Свобода мысли, совести и религии</w:t>
      </w:r>
    </w:p>
    <w:p w:rsidR="001F4667" w:rsidRPr="001F4667" w:rsidRDefault="001F4667" w:rsidP="001F4667">
      <w:pPr>
        <w:pStyle w:val="SingleTxtGR"/>
      </w:pPr>
      <w:r w:rsidRPr="001F4667">
        <w:t>35.</w:t>
      </w:r>
      <w:r w:rsidRPr="001F4667">
        <w:tab/>
        <w:t>Комитет обеспокоен тем, что детям не гарантировано реальное право о</w:t>
      </w:r>
      <w:r w:rsidRPr="001F4667">
        <w:t>т</w:t>
      </w:r>
      <w:r w:rsidRPr="001F4667">
        <w:t>казываться от уроков религии и иметь доступ к соответствующим альтернат</w:t>
      </w:r>
      <w:r w:rsidRPr="001F4667">
        <w:t>и</w:t>
      </w:r>
      <w:r w:rsidRPr="001F4667">
        <w:t>вам таких уроков.</w:t>
      </w:r>
    </w:p>
    <w:p w:rsidR="001F4667" w:rsidRPr="002426C8" w:rsidRDefault="001F4667" w:rsidP="001F4667">
      <w:pPr>
        <w:pStyle w:val="SingleTxtGR"/>
        <w:rPr>
          <w:b/>
          <w:bCs/>
        </w:rPr>
      </w:pPr>
      <w:r w:rsidRPr="001F4667">
        <w:t>36.</w:t>
      </w:r>
      <w:r w:rsidRPr="001F4667">
        <w:tab/>
      </w:r>
      <w:r w:rsidRPr="002426C8">
        <w:rPr>
          <w:b/>
          <w:bCs/>
        </w:rPr>
        <w:t>Комитет рекомендует государству-участнику обеспечивать детям д</w:t>
      </w:r>
      <w:r w:rsidRPr="002426C8">
        <w:rPr>
          <w:b/>
          <w:bCs/>
        </w:rPr>
        <w:t>о</w:t>
      </w:r>
      <w:r w:rsidRPr="002426C8">
        <w:rPr>
          <w:b/>
          <w:bCs/>
        </w:rPr>
        <w:t>ступные возможности отказываться от уроков религии и доступ к соотве</w:t>
      </w:r>
      <w:r w:rsidRPr="002426C8">
        <w:rPr>
          <w:b/>
          <w:bCs/>
        </w:rPr>
        <w:t>т</w:t>
      </w:r>
      <w:r w:rsidRPr="002426C8">
        <w:rPr>
          <w:b/>
          <w:bCs/>
        </w:rPr>
        <w:t>ствующим альтернативам таким занятиям, в соответствии с потребност</w:t>
      </w:r>
      <w:r w:rsidRPr="002426C8">
        <w:rPr>
          <w:b/>
          <w:bCs/>
        </w:rPr>
        <w:t>я</w:t>
      </w:r>
      <w:r w:rsidRPr="002426C8">
        <w:rPr>
          <w:b/>
          <w:bCs/>
        </w:rPr>
        <w:t>ми детей, относящихся к религиозным меньшинствам, или из нерелигио</w:t>
      </w:r>
      <w:r w:rsidRPr="002426C8">
        <w:rPr>
          <w:b/>
          <w:bCs/>
        </w:rPr>
        <w:t>з</w:t>
      </w:r>
      <w:r w:rsidRPr="002426C8">
        <w:rPr>
          <w:b/>
          <w:bCs/>
        </w:rPr>
        <w:t>ной среды.</w:t>
      </w:r>
    </w:p>
    <w:p w:rsidR="001F4667" w:rsidRPr="001F4667" w:rsidRDefault="001F4667" w:rsidP="002426C8">
      <w:pPr>
        <w:pStyle w:val="H1GR"/>
      </w:pPr>
      <w:r w:rsidRPr="001F4667">
        <w:tab/>
        <w:t>Е.</w:t>
      </w:r>
      <w:r w:rsidRPr="001F4667">
        <w:tab/>
        <w:t>Насилие в отношении детей (статья 19, пункт 3 статьи 24, пункт 2 статьи 28, статья 34, пункт a) статьи 37 и статья 39)</w:t>
      </w:r>
    </w:p>
    <w:p w:rsidR="001F4667" w:rsidRPr="001F4667" w:rsidRDefault="001F4667" w:rsidP="002426C8">
      <w:pPr>
        <w:pStyle w:val="H23GR"/>
      </w:pPr>
      <w:r w:rsidRPr="001F4667">
        <w:tab/>
      </w:r>
      <w:r w:rsidRPr="001F4667">
        <w:tab/>
        <w:t>Жестокое обращение и отсутствие заботы</w:t>
      </w:r>
    </w:p>
    <w:p w:rsidR="001F4667" w:rsidRPr="001F4667" w:rsidRDefault="001F4667" w:rsidP="001F4667">
      <w:pPr>
        <w:pStyle w:val="SingleTxtGR"/>
      </w:pPr>
      <w:r w:rsidRPr="001F4667">
        <w:t>37.</w:t>
      </w:r>
      <w:r w:rsidRPr="001F4667">
        <w:tab/>
        <w:t>Комитет приветствует переиздание в 2</w:t>
      </w:r>
      <w:r w:rsidR="002426C8">
        <w:t>011 году руководящих указаний в отношении защиты прав ребенка «</w:t>
      </w:r>
      <w:proofErr w:type="gramStart"/>
      <w:r w:rsidRPr="001F4667">
        <w:t>Дети</w:t>
      </w:r>
      <w:proofErr w:type="gramEnd"/>
      <w:r w:rsidRPr="001F4667">
        <w:t xml:space="preserve"> прежде всего: национальные руков</w:t>
      </w:r>
      <w:r w:rsidRPr="001F4667">
        <w:t>о</w:t>
      </w:r>
      <w:r w:rsidRPr="001F4667">
        <w:t>дящие указания в отношении защиты и</w:t>
      </w:r>
      <w:r w:rsidR="002426C8">
        <w:t xml:space="preserve"> обеспечения благополучия детей»</w:t>
      </w:r>
      <w:r w:rsidR="00266167">
        <w:t>.</w:t>
      </w:r>
      <w:r w:rsidR="00266167">
        <w:br/>
      </w:r>
      <w:r w:rsidRPr="001F4667">
        <w:t>В то же время Комитет обеспокоен тем, что: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а)</w:t>
      </w:r>
      <w:r w:rsidR="001F4667" w:rsidRPr="001F4667">
        <w:tab/>
        <w:t>Агентство по делам ребенка и семьи, которое отвечает за оказание помощи детям, обращающимся за защитой в соответствии с вышеупомянутыми руководящими указаниями, не наделено достаточными полномочиями и ресу</w:t>
      </w:r>
      <w:r w:rsidR="001F4667" w:rsidRPr="001F4667">
        <w:t>р</w:t>
      </w:r>
      <w:r w:rsidR="001F4667" w:rsidRPr="001F4667">
        <w:t>сами для обеспечения соблюдения этих руководящих указаний;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b)</w:t>
      </w:r>
      <w:r w:rsidR="001F4667" w:rsidRPr="001F4667">
        <w:tab/>
        <w:t>на практике дежурная служба экстренной социальной помощи</w:t>
      </w:r>
      <w:r w:rsidR="00D94FF7">
        <w:t xml:space="preserve"> </w:t>
      </w:r>
      <w:r w:rsidR="001F4667" w:rsidRPr="001F4667">
        <w:t>не справляется с нагрузкой; недостаточны также возможности предоставления консультативной помощи детям, пострадавшим от жестокого обращения;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с)</w:t>
      </w:r>
      <w:r w:rsidR="001F4667" w:rsidRPr="001F4667">
        <w:tab/>
        <w:t>отмечается нехватка помещений</w:t>
      </w:r>
      <w:r>
        <w:t xml:space="preserve"> для размещения жертв насилия в </w:t>
      </w:r>
      <w:r w:rsidR="00266167">
        <w:t>семье.</w:t>
      </w:r>
    </w:p>
    <w:p w:rsidR="001F4667" w:rsidRPr="002426C8" w:rsidRDefault="001F4667" w:rsidP="001F4667">
      <w:pPr>
        <w:pStyle w:val="SingleTxtGR"/>
        <w:rPr>
          <w:b/>
          <w:bCs/>
        </w:rPr>
      </w:pPr>
      <w:r w:rsidRPr="001F4667">
        <w:t>38.</w:t>
      </w:r>
      <w:r w:rsidRPr="001F4667">
        <w:tab/>
      </w:r>
      <w:r w:rsidRPr="002426C8">
        <w:rPr>
          <w:b/>
          <w:bCs/>
        </w:rPr>
        <w:t>В свете замечания общего порядка № 13 (2011 год) о праве ребенка на свободу от всех форм насилия и принимая во внимание задачу 2 цели устойчивого развития 16, касающуюся искоренения злоупотреблений, эк</w:t>
      </w:r>
      <w:r w:rsidRPr="002426C8">
        <w:rPr>
          <w:b/>
          <w:bCs/>
        </w:rPr>
        <w:t>с</w:t>
      </w:r>
      <w:r w:rsidRPr="002426C8">
        <w:rPr>
          <w:b/>
          <w:bCs/>
        </w:rPr>
        <w:t>плуатации, торговли людьми, всех форм насилия в отношении детей и сл</w:t>
      </w:r>
      <w:r w:rsidRPr="002426C8">
        <w:rPr>
          <w:b/>
          <w:bCs/>
        </w:rPr>
        <w:t>у</w:t>
      </w:r>
      <w:r w:rsidRPr="002426C8">
        <w:rPr>
          <w:b/>
          <w:bCs/>
        </w:rPr>
        <w:t>чаев применения пыток к детям, Комитет рекомендует государству-участнику: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а)</w:t>
      </w:r>
      <w:r w:rsidR="001F4667" w:rsidRPr="002426C8">
        <w:rPr>
          <w:b/>
          <w:bCs/>
        </w:rPr>
        <w:tab/>
        <w:t>обеспечить выделение достаточных людских, технических и финансовых ресурсов Агентству по делам ребенка и семьи, чтобы то могло оказывать помощь детям, обращающимся за защитой, а также своевр</w:t>
      </w:r>
      <w:r w:rsidR="001F4667" w:rsidRPr="002426C8">
        <w:rPr>
          <w:b/>
          <w:bCs/>
        </w:rPr>
        <w:t>е</w:t>
      </w:r>
      <w:r w:rsidR="001F4667" w:rsidRPr="002426C8">
        <w:rPr>
          <w:b/>
          <w:bCs/>
        </w:rPr>
        <w:t>менно удовлетворять потребности детей, относящихся к группам риска, и проводить долгосрочные программы устранения коренных причин нас</w:t>
      </w:r>
      <w:r w:rsidR="001F4667" w:rsidRPr="002426C8">
        <w:rPr>
          <w:b/>
          <w:bCs/>
        </w:rPr>
        <w:t>и</w:t>
      </w:r>
      <w:r w:rsidR="00266167">
        <w:rPr>
          <w:b/>
          <w:bCs/>
        </w:rPr>
        <w:t>лия и жестокого обращения;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b)</w:t>
      </w:r>
      <w:r w:rsidR="001F4667" w:rsidRPr="002426C8">
        <w:rPr>
          <w:b/>
          <w:bCs/>
        </w:rPr>
        <w:tab/>
        <w:t>обеспечить достаточное количество помещений для круглос</w:t>
      </w:r>
      <w:r w:rsidR="001F4667" w:rsidRPr="002426C8">
        <w:rPr>
          <w:b/>
          <w:bCs/>
        </w:rPr>
        <w:t>у</w:t>
      </w:r>
      <w:r w:rsidR="001F4667" w:rsidRPr="002426C8">
        <w:rPr>
          <w:b/>
          <w:bCs/>
        </w:rPr>
        <w:t>точного размещения лиц, ставших жертва</w:t>
      </w:r>
      <w:r w:rsidR="00266167">
        <w:rPr>
          <w:b/>
          <w:bCs/>
        </w:rPr>
        <w:t>ми насилия в семье, и их детей,</w:t>
      </w:r>
      <w:r w:rsidR="00266167">
        <w:rPr>
          <w:b/>
          <w:bCs/>
        </w:rPr>
        <w:br/>
      </w:r>
      <w:r w:rsidR="001F4667" w:rsidRPr="002426C8">
        <w:rPr>
          <w:b/>
          <w:bCs/>
        </w:rPr>
        <w:t>а также возмещать ущерб и пред</w:t>
      </w:r>
      <w:r w:rsidR="00266167">
        <w:rPr>
          <w:b/>
          <w:bCs/>
        </w:rPr>
        <w:t>оставлять реабилитацию жертвам;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с)</w:t>
      </w:r>
      <w:r w:rsidR="001F4667" w:rsidRPr="002426C8">
        <w:rPr>
          <w:b/>
          <w:bCs/>
        </w:rPr>
        <w:tab/>
        <w:t>поощрять проведение на уровне общин программ, направле</w:t>
      </w:r>
      <w:r w:rsidR="001F4667" w:rsidRPr="002426C8">
        <w:rPr>
          <w:b/>
          <w:bCs/>
        </w:rPr>
        <w:t>н</w:t>
      </w:r>
      <w:r w:rsidR="001F4667" w:rsidRPr="002426C8">
        <w:rPr>
          <w:b/>
          <w:bCs/>
        </w:rPr>
        <w:t>ных на предупреждение насилия в семье, жестокого обращения с детьми и детской безнадзорности и борьбы с этими явлениями, в том числе путем привлечения к их выполнению бывших жертв, добровольцев и членов о</w:t>
      </w:r>
      <w:r w:rsidR="001F4667" w:rsidRPr="002426C8">
        <w:rPr>
          <w:b/>
          <w:bCs/>
        </w:rPr>
        <w:t>б</w:t>
      </w:r>
      <w:r w:rsidR="001F4667" w:rsidRPr="002426C8">
        <w:rPr>
          <w:b/>
          <w:bCs/>
        </w:rPr>
        <w:t>щин, и организовывать для них надлежащую подготовку.</w:t>
      </w:r>
    </w:p>
    <w:p w:rsidR="001F4667" w:rsidRPr="001F4667" w:rsidRDefault="001F4667" w:rsidP="002426C8">
      <w:pPr>
        <w:pStyle w:val="H23GR"/>
      </w:pPr>
      <w:r w:rsidRPr="001F4667">
        <w:tab/>
      </w:r>
      <w:r w:rsidRPr="001F4667">
        <w:tab/>
        <w:t>Вредные виды практики</w:t>
      </w:r>
    </w:p>
    <w:p w:rsidR="001F4667" w:rsidRPr="001F4667" w:rsidRDefault="001F4667" w:rsidP="001F4667">
      <w:pPr>
        <w:pStyle w:val="SingleTxtGR"/>
      </w:pPr>
      <w:r w:rsidRPr="001F4667">
        <w:t>39.</w:t>
      </w:r>
      <w:r w:rsidRPr="001F4667">
        <w:tab/>
        <w:t>Комитет с удовлетворение отмечает при</w:t>
      </w:r>
      <w:r w:rsidR="002426C8">
        <w:t>нятие государством-участником в </w:t>
      </w:r>
      <w:r w:rsidRPr="001F4667">
        <w:t>2015 году Закона о признании пола. Он по-прежнему обеспокоен случаями проведения над детьми-интерсексуалами ненужных с точки зрения медици</w:t>
      </w:r>
      <w:r w:rsidRPr="001F4667">
        <w:t>н</w:t>
      </w:r>
      <w:r w:rsidRPr="001F4667">
        <w:t>ских показаний хирургических операций и других процедур без их осознанного согласия, что зачастую влечет за собой необратимые последствия и может пр</w:t>
      </w:r>
      <w:r w:rsidRPr="001F4667">
        <w:t>и</w:t>
      </w:r>
      <w:r w:rsidRPr="001F4667">
        <w:t>чинить серьезные физические и психологические страдания, а также отсутств</w:t>
      </w:r>
      <w:r w:rsidRPr="001F4667">
        <w:t>и</w:t>
      </w:r>
      <w:r w:rsidRPr="001F4667">
        <w:t xml:space="preserve">ем механизмов возмещения ущерба и предоставления </w:t>
      </w:r>
      <w:r w:rsidR="00074E04">
        <w:t>компенсации в подобных случаях.</w:t>
      </w:r>
    </w:p>
    <w:p w:rsidR="001F4667" w:rsidRPr="002426C8" w:rsidRDefault="001F4667" w:rsidP="001F4667">
      <w:pPr>
        <w:pStyle w:val="SingleTxtGR"/>
        <w:rPr>
          <w:b/>
          <w:bCs/>
        </w:rPr>
      </w:pPr>
      <w:r w:rsidRPr="001F4667">
        <w:t>40.</w:t>
      </w:r>
      <w:r w:rsidRPr="001F4667">
        <w:tab/>
      </w:r>
      <w:r w:rsidRPr="002426C8">
        <w:rPr>
          <w:b/>
          <w:bCs/>
        </w:rPr>
        <w:t>Комитет рекомендует государству-участнику: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а)</w:t>
      </w:r>
      <w:r w:rsidR="001F4667" w:rsidRPr="002426C8">
        <w:rPr>
          <w:b/>
          <w:bCs/>
        </w:rPr>
        <w:tab/>
        <w:t>обеспечивать, чтобы никто не подвергался ненужному мед</w:t>
      </w:r>
      <w:r w:rsidR="001F4667" w:rsidRPr="002426C8">
        <w:rPr>
          <w:b/>
          <w:bCs/>
        </w:rPr>
        <w:t>и</w:t>
      </w:r>
      <w:r w:rsidR="001F4667" w:rsidRPr="002426C8">
        <w:rPr>
          <w:b/>
          <w:bCs/>
        </w:rPr>
        <w:t>цинскому или хирургическому вмешательству в младенческом или де</w:t>
      </w:r>
      <w:r w:rsidR="001F4667" w:rsidRPr="002426C8">
        <w:rPr>
          <w:b/>
          <w:bCs/>
        </w:rPr>
        <w:t>т</w:t>
      </w:r>
      <w:r w:rsidR="001F4667" w:rsidRPr="002426C8">
        <w:rPr>
          <w:b/>
          <w:bCs/>
        </w:rPr>
        <w:t>ском возрасте, гарантировать физическую неприкосновенность, самосто</w:t>
      </w:r>
      <w:r w:rsidR="001F4667" w:rsidRPr="002426C8">
        <w:rPr>
          <w:b/>
          <w:bCs/>
        </w:rPr>
        <w:t>я</w:t>
      </w:r>
      <w:r w:rsidR="001F4667" w:rsidRPr="002426C8">
        <w:rPr>
          <w:b/>
          <w:bCs/>
        </w:rPr>
        <w:t>тельность и самоопределение соответствующих детей и предоставлять с</w:t>
      </w:r>
      <w:r w:rsidR="001F4667" w:rsidRPr="002426C8">
        <w:rPr>
          <w:b/>
          <w:bCs/>
        </w:rPr>
        <w:t>е</w:t>
      </w:r>
      <w:r w:rsidR="001F4667" w:rsidRPr="002426C8">
        <w:rPr>
          <w:b/>
          <w:bCs/>
        </w:rPr>
        <w:t>мьям детей-интерсексуалов</w:t>
      </w:r>
      <w:r w:rsidR="00D94FF7" w:rsidRPr="002426C8">
        <w:rPr>
          <w:b/>
          <w:bCs/>
        </w:rPr>
        <w:t xml:space="preserve"> </w:t>
      </w:r>
      <w:r w:rsidR="001F4667" w:rsidRPr="002426C8">
        <w:rPr>
          <w:b/>
          <w:bCs/>
        </w:rPr>
        <w:t>надлежащую консультативную помощь и по</w:t>
      </w:r>
      <w:r w:rsidR="001F4667" w:rsidRPr="002426C8">
        <w:rPr>
          <w:b/>
          <w:bCs/>
        </w:rPr>
        <w:t>д</w:t>
      </w:r>
      <w:r w:rsidR="001F4667" w:rsidRPr="002426C8">
        <w:rPr>
          <w:b/>
          <w:bCs/>
        </w:rPr>
        <w:t>держку;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b)</w:t>
      </w:r>
      <w:r w:rsidR="001F4667" w:rsidRPr="002426C8">
        <w:rPr>
          <w:b/>
          <w:bCs/>
        </w:rPr>
        <w:tab/>
        <w:t>расследовать случаи медицинского или хирургического вмеш</w:t>
      </w:r>
      <w:r w:rsidR="001F4667" w:rsidRPr="002426C8">
        <w:rPr>
          <w:b/>
          <w:bCs/>
        </w:rPr>
        <w:t>а</w:t>
      </w:r>
      <w:r w:rsidR="001F4667" w:rsidRPr="002426C8">
        <w:rPr>
          <w:b/>
          <w:bCs/>
        </w:rPr>
        <w:t xml:space="preserve">тельства, предположительно перенесенного детьми-интерсексуалами без их осознанного согласия, и принять законодательные меры для возмещения ущерба всем пострадавшим в результате такого вмешательства, </w:t>
      </w:r>
      <w:r w:rsidR="00074E04">
        <w:rPr>
          <w:b/>
          <w:bCs/>
        </w:rPr>
        <w:t>включая надлежащую компенсацию;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с)</w:t>
      </w:r>
      <w:r w:rsidR="001F4667" w:rsidRPr="002426C8">
        <w:rPr>
          <w:b/>
          <w:bCs/>
        </w:rPr>
        <w:tab/>
        <w:t>организовать обуче</w:t>
      </w:r>
      <w:r w:rsidR="00074E04">
        <w:rPr>
          <w:b/>
          <w:bCs/>
        </w:rPr>
        <w:t>ние и подготовку специалистов-медиков</w:t>
      </w:r>
      <w:r w:rsidR="00074E04">
        <w:rPr>
          <w:b/>
          <w:bCs/>
        </w:rPr>
        <w:br/>
      </w:r>
      <w:r w:rsidR="001F4667" w:rsidRPr="002426C8">
        <w:rPr>
          <w:b/>
          <w:bCs/>
        </w:rPr>
        <w:t>и психологов по вопросам сексуального и связанного с ним биологического и физического разнообразия и о последствиях излишнего хирургического или иного медицинского вмешательства для детей-интерсексуалов.</w:t>
      </w:r>
    </w:p>
    <w:p w:rsidR="001F4667" w:rsidRPr="001F4667" w:rsidRDefault="001F4667" w:rsidP="002426C8">
      <w:pPr>
        <w:pStyle w:val="H1GR"/>
      </w:pPr>
      <w:r w:rsidRPr="001F4667">
        <w:tab/>
        <w:t>F.</w:t>
      </w:r>
      <w:r w:rsidRPr="001F4667">
        <w:tab/>
        <w:t>Семейное окружение и альтернативный уход (статьи 5, 9–11, пункты 1–2 статьи 18, статьи 20, 21, 25</w:t>
      </w:r>
      <w:r w:rsidR="00D94FF7">
        <w:t xml:space="preserve"> </w:t>
      </w:r>
      <w:r w:rsidRPr="001F4667">
        <w:t>и пункт 4 статьи 27)</w:t>
      </w:r>
    </w:p>
    <w:p w:rsidR="001F4667" w:rsidRPr="001F4667" w:rsidRDefault="001F4667" w:rsidP="002426C8">
      <w:pPr>
        <w:pStyle w:val="H23GR"/>
      </w:pPr>
      <w:r w:rsidRPr="001F4667">
        <w:tab/>
      </w:r>
      <w:r w:rsidRPr="001F4667">
        <w:tab/>
        <w:t>Разбирательства по семейному праву</w:t>
      </w:r>
    </w:p>
    <w:p w:rsidR="001F4667" w:rsidRPr="001F4667" w:rsidRDefault="001F4667" w:rsidP="001F4667">
      <w:pPr>
        <w:pStyle w:val="SingleTxtGR"/>
      </w:pPr>
      <w:r w:rsidRPr="001F4667">
        <w:t>41.</w:t>
      </w:r>
      <w:r w:rsidRPr="001F4667">
        <w:tab/>
        <w:t>Комитет обеспокоен тем, что при рассмотрении семейных дел судьи не получают систематической подготовки по вопросам рассмотрения дел, каса</w:t>
      </w:r>
      <w:r w:rsidRPr="001F4667">
        <w:t>ю</w:t>
      </w:r>
      <w:r w:rsidRPr="001F4667">
        <w:t>щихся детей, и рассмотрение таких дел затягивается в ущерб интересам затр</w:t>
      </w:r>
      <w:r w:rsidRPr="001F4667">
        <w:t>а</w:t>
      </w:r>
      <w:r w:rsidRPr="001F4667">
        <w:t>гиваемых ими детей.</w:t>
      </w:r>
    </w:p>
    <w:p w:rsidR="001F4667" w:rsidRPr="002426C8" w:rsidRDefault="001F4667" w:rsidP="001F4667">
      <w:pPr>
        <w:pStyle w:val="SingleTxtGR"/>
        <w:rPr>
          <w:b/>
          <w:bCs/>
        </w:rPr>
      </w:pPr>
      <w:r w:rsidRPr="001F4667">
        <w:t>42.</w:t>
      </w:r>
      <w:r w:rsidRPr="001F4667">
        <w:tab/>
      </w:r>
      <w:r w:rsidRPr="002426C8">
        <w:rPr>
          <w:b/>
          <w:bCs/>
        </w:rPr>
        <w:t>Комитет рекомендует государству-участнику поощрять подготовку судей для рассмотрения семейных дел, затрагивающих интересы детей, и предоставлять для этого достаточные ресурсы и обеспечить, чтобы такие дела были отнесены к числу приоритетных в рамках судебной системы.</w:t>
      </w:r>
    </w:p>
    <w:p w:rsidR="001F4667" w:rsidRPr="001F4667" w:rsidRDefault="001F4667" w:rsidP="002426C8">
      <w:pPr>
        <w:pStyle w:val="H23GR"/>
      </w:pPr>
      <w:r w:rsidRPr="001F4667">
        <w:tab/>
      </w:r>
      <w:r w:rsidRPr="001F4667">
        <w:tab/>
        <w:t>Дет</w:t>
      </w:r>
      <w:r w:rsidR="00074E04">
        <w:t>и, лишенные семейного окружения</w:t>
      </w:r>
    </w:p>
    <w:p w:rsidR="001F4667" w:rsidRPr="001F4667" w:rsidRDefault="001F4667" w:rsidP="001F4667">
      <w:pPr>
        <w:pStyle w:val="SingleTxtGR"/>
      </w:pPr>
      <w:r w:rsidRPr="001F4667">
        <w:t>43.</w:t>
      </w:r>
      <w:r w:rsidRPr="001F4667">
        <w:tab/>
        <w:t>Комитет приветствует принятие Закона об Агентстве по делам ребенка и семьи, который улучшает основы для обеспечения учета государством-участником наилучших интересов ребенка в судебных разбирательствах, кот</w:t>
      </w:r>
      <w:r w:rsidRPr="001F4667">
        <w:t>о</w:t>
      </w:r>
      <w:r w:rsidRPr="001F4667">
        <w:t>рые могут привести к лишению ребенка семейного окружения. Вместе с тем Комитет по-прежнему обеспокоен тем, что для детей, помещенных в учрежд</w:t>
      </w:r>
      <w:r w:rsidRPr="001F4667">
        <w:t>е</w:t>
      </w:r>
      <w:r w:rsidRPr="001F4667">
        <w:t>ния альтернативного ухода: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а)</w:t>
      </w:r>
      <w:r w:rsidR="001F4667" w:rsidRPr="001F4667">
        <w:tab/>
        <w:t>отсутствуют адекватные меры для проведения оценки индивид</w:t>
      </w:r>
      <w:r w:rsidR="001F4667" w:rsidRPr="001F4667">
        <w:t>у</w:t>
      </w:r>
      <w:r w:rsidR="001F4667" w:rsidRPr="001F4667">
        <w:t>альных потребностей и планирования ухода, а также не ведется учет;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b)</w:t>
      </w:r>
      <w:r w:rsidR="001F4667" w:rsidRPr="001F4667">
        <w:tab/>
        <w:t>действует недостаточное количество служб по альтернативному уходу за детьми с особыми потребностями, что приводит к необходимости п</w:t>
      </w:r>
      <w:r w:rsidR="001F4667" w:rsidRPr="001F4667">
        <w:t>о</w:t>
      </w:r>
      <w:r w:rsidR="001F4667" w:rsidRPr="001F4667">
        <w:t>мещать таких детей в альтернативные учреждения по уходу за детьми за пред</w:t>
      </w:r>
      <w:r w:rsidR="001F4667" w:rsidRPr="001F4667">
        <w:t>е</w:t>
      </w:r>
      <w:r w:rsidR="00074E04">
        <w:t>лами государства-участника;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с)</w:t>
      </w:r>
      <w:r w:rsidR="001F4667" w:rsidRPr="001F4667">
        <w:tab/>
        <w:t>в учреждениях особого ухода ненадлежащим образом использую</w:t>
      </w:r>
      <w:r w:rsidR="001F4667" w:rsidRPr="001F4667">
        <w:t>т</w:t>
      </w:r>
      <w:r w:rsidR="001F4667" w:rsidRPr="001F4667">
        <w:t>ся изолированные одноместные комнаты;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d)</w:t>
      </w:r>
      <w:r w:rsidR="001F4667" w:rsidRPr="001F4667">
        <w:tab/>
        <w:t>наблюдается недостаточная координация между органами госуда</w:t>
      </w:r>
      <w:r w:rsidR="001F4667" w:rsidRPr="001F4667">
        <w:t>р</w:t>
      </w:r>
      <w:r w:rsidR="001F4667" w:rsidRPr="001F4667">
        <w:t>ства-участника, отвечающего за защиту детей, охрану психического здоровья и помощь инвалидам, из-за чего дети, находящиеся в таком положении, не пол</w:t>
      </w:r>
      <w:r w:rsidR="001F4667" w:rsidRPr="001F4667">
        <w:t>у</w:t>
      </w:r>
      <w:r w:rsidR="001F4667" w:rsidRPr="001F4667">
        <w:t>чают необходимого компле</w:t>
      </w:r>
      <w:r w:rsidR="00074E04">
        <w:t>ксного ухода;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e)</w:t>
      </w:r>
      <w:r w:rsidR="001F4667" w:rsidRPr="001F4667">
        <w:tab/>
        <w:t>предоставляются неадекватные услуги последующего ухода и по</w:t>
      </w:r>
      <w:r w:rsidR="001F4667" w:rsidRPr="001F4667">
        <w:t>д</w:t>
      </w:r>
      <w:r w:rsidR="001F4667" w:rsidRPr="001F4667">
        <w:t xml:space="preserve">держки детей, покидающих учреждения по уходу, в особенности тех, кто столкнулся с проблемой бездомности. </w:t>
      </w:r>
    </w:p>
    <w:p w:rsidR="001F4667" w:rsidRPr="002426C8" w:rsidRDefault="001F4667" w:rsidP="001F4667">
      <w:pPr>
        <w:pStyle w:val="SingleTxtGR"/>
        <w:rPr>
          <w:b/>
          <w:bCs/>
        </w:rPr>
      </w:pPr>
      <w:r w:rsidRPr="001F4667">
        <w:t>44.</w:t>
      </w:r>
      <w:r w:rsidRPr="001F4667">
        <w:tab/>
      </w:r>
      <w:proofErr w:type="gramStart"/>
      <w:r w:rsidRPr="002426C8">
        <w:rPr>
          <w:b/>
          <w:bCs/>
        </w:rPr>
        <w:t>Обращая внимание государства-участника на Руководящие указания по альтернативному уходу за детьми (резолюция 64/142 Генеральной А</w:t>
      </w:r>
      <w:r w:rsidRPr="002426C8">
        <w:rPr>
          <w:b/>
          <w:bCs/>
        </w:rPr>
        <w:t>с</w:t>
      </w:r>
      <w:r w:rsidRPr="002426C8">
        <w:rPr>
          <w:b/>
          <w:bCs/>
        </w:rPr>
        <w:t>самблеи, приложение), Комитет рекомендует государству-участнику обе</w:t>
      </w:r>
      <w:r w:rsidRPr="002426C8">
        <w:rPr>
          <w:b/>
          <w:bCs/>
        </w:rPr>
        <w:t>с</w:t>
      </w:r>
      <w:r w:rsidRPr="002426C8">
        <w:rPr>
          <w:b/>
          <w:bCs/>
        </w:rPr>
        <w:t>печить выделение адекватных людских, технических и финансовых ресу</w:t>
      </w:r>
      <w:r w:rsidRPr="002426C8">
        <w:rPr>
          <w:b/>
          <w:bCs/>
        </w:rPr>
        <w:t>р</w:t>
      </w:r>
      <w:r w:rsidRPr="002426C8">
        <w:rPr>
          <w:b/>
          <w:bCs/>
        </w:rPr>
        <w:t>сов для центров альтернативного ухода и соответствующих служб по защ</w:t>
      </w:r>
      <w:r w:rsidRPr="002426C8">
        <w:rPr>
          <w:b/>
          <w:bCs/>
        </w:rPr>
        <w:t>и</w:t>
      </w:r>
      <w:r w:rsidRPr="002426C8">
        <w:rPr>
          <w:b/>
          <w:bCs/>
        </w:rPr>
        <w:t xml:space="preserve">те ребенка в целях содействия реабилитации и социальной </w:t>
      </w:r>
      <w:proofErr w:type="spellStart"/>
      <w:r w:rsidRPr="002426C8">
        <w:rPr>
          <w:b/>
          <w:bCs/>
        </w:rPr>
        <w:t>реинтеграции</w:t>
      </w:r>
      <w:proofErr w:type="spellEnd"/>
      <w:r w:rsidRPr="002426C8">
        <w:rPr>
          <w:b/>
          <w:bCs/>
        </w:rPr>
        <w:t xml:space="preserve"> помещенных в них детей в максимальной возможной степени.</w:t>
      </w:r>
      <w:proofErr w:type="gramEnd"/>
      <w:r w:rsidRPr="002426C8">
        <w:rPr>
          <w:b/>
          <w:bCs/>
        </w:rPr>
        <w:t xml:space="preserve"> Комитет р</w:t>
      </w:r>
      <w:r w:rsidRPr="002426C8">
        <w:rPr>
          <w:b/>
          <w:bCs/>
        </w:rPr>
        <w:t>е</w:t>
      </w:r>
      <w:r w:rsidRPr="002426C8">
        <w:rPr>
          <w:b/>
          <w:bCs/>
        </w:rPr>
        <w:t>комендует государству-участнику также: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</w:t>
      </w:r>
      <w:r w:rsidR="001F4667" w:rsidRPr="002426C8">
        <w:rPr>
          <w:b/>
          <w:bCs/>
        </w:rPr>
        <w:t>беспечить проведение действенных оценок индивидуальных потребностей, планирование ухода и ведения учета в отношении детей, п</w:t>
      </w:r>
      <w:r w:rsidR="001F4667" w:rsidRPr="002426C8">
        <w:rPr>
          <w:b/>
          <w:bCs/>
        </w:rPr>
        <w:t>о</w:t>
      </w:r>
      <w:r w:rsidR="001F4667" w:rsidRPr="002426C8">
        <w:rPr>
          <w:b/>
          <w:bCs/>
        </w:rPr>
        <w:t>мещенных в учреждения альтернативного ухода;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b)</w:t>
      </w:r>
      <w:r w:rsidR="001F4667" w:rsidRPr="002426C8">
        <w:rPr>
          <w:b/>
          <w:bCs/>
        </w:rPr>
        <w:tab/>
        <w:t>уделять приоритетное внимание созданию своих специальных служб по уходу, чтобы обеспечить удовлетворение нужд детей, осуществл</w:t>
      </w:r>
      <w:r w:rsidR="001F4667" w:rsidRPr="002426C8">
        <w:rPr>
          <w:b/>
          <w:bCs/>
        </w:rPr>
        <w:t>е</w:t>
      </w:r>
      <w:r w:rsidR="001F4667" w:rsidRPr="002426C8">
        <w:rPr>
          <w:b/>
          <w:bCs/>
        </w:rPr>
        <w:t>ние таких мер на всей территории государства-участника и недопущение использования изолированных одноместных комнат ненадлежащим обр</w:t>
      </w:r>
      <w:r w:rsidR="001F4667" w:rsidRPr="002426C8">
        <w:rPr>
          <w:b/>
          <w:bCs/>
        </w:rPr>
        <w:t>а</w:t>
      </w:r>
      <w:r w:rsidR="001F4667" w:rsidRPr="002426C8">
        <w:rPr>
          <w:b/>
          <w:bCs/>
        </w:rPr>
        <w:t>зом;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 w:rsidR="001F4667" w:rsidRPr="002426C8">
        <w:rPr>
          <w:b/>
          <w:bCs/>
        </w:rPr>
        <w:t>с)</w:t>
      </w:r>
      <w:r w:rsidR="001F4667" w:rsidRPr="002426C8">
        <w:rPr>
          <w:b/>
          <w:bCs/>
        </w:rPr>
        <w:tab/>
        <w:t xml:space="preserve">принять меры для обеспечения </w:t>
      </w:r>
      <w:r>
        <w:rPr>
          <w:b/>
          <w:bCs/>
        </w:rPr>
        <w:t>того, чтобы потребности детей с </w:t>
      </w:r>
      <w:r w:rsidR="001F4667" w:rsidRPr="002426C8">
        <w:rPr>
          <w:b/>
          <w:bCs/>
        </w:rPr>
        <w:t>инвалидностями или психологич</w:t>
      </w:r>
      <w:r>
        <w:rPr>
          <w:b/>
          <w:bCs/>
        </w:rPr>
        <w:t>ескими проблемами, помещенных в </w:t>
      </w:r>
      <w:r w:rsidR="001F4667" w:rsidRPr="002426C8">
        <w:rPr>
          <w:b/>
          <w:bCs/>
        </w:rPr>
        <w:t>учреждения альтернативного ухода, удовлетворялись комплексно и вс</w:t>
      </w:r>
      <w:r w:rsidR="001F4667" w:rsidRPr="002426C8">
        <w:rPr>
          <w:b/>
          <w:bCs/>
        </w:rPr>
        <w:t>е</w:t>
      </w:r>
      <w:r w:rsidR="001F4667" w:rsidRPr="002426C8">
        <w:rPr>
          <w:b/>
          <w:bCs/>
        </w:rPr>
        <w:t>объемлющим образом; с этой целью государству-участнику следует создать соответствующие координационные механизмы в целях обеспечения э</w:t>
      </w:r>
      <w:r w:rsidR="001F4667" w:rsidRPr="002426C8">
        <w:rPr>
          <w:b/>
          <w:bCs/>
        </w:rPr>
        <w:t>ф</w:t>
      </w:r>
      <w:r w:rsidR="001F4667" w:rsidRPr="002426C8">
        <w:rPr>
          <w:b/>
          <w:bCs/>
        </w:rPr>
        <w:t>фективного межведомственного сотрудничества между Агентством по д</w:t>
      </w:r>
      <w:r w:rsidR="001F4667" w:rsidRPr="002426C8">
        <w:rPr>
          <w:b/>
          <w:bCs/>
        </w:rPr>
        <w:t>е</w:t>
      </w:r>
      <w:r w:rsidR="001F4667" w:rsidRPr="002426C8">
        <w:rPr>
          <w:b/>
          <w:bCs/>
        </w:rPr>
        <w:t>лам ребенка и семьи государства-участника и соответствующими подра</w:t>
      </w:r>
      <w:r w:rsidR="001F4667" w:rsidRPr="002426C8">
        <w:rPr>
          <w:b/>
          <w:bCs/>
        </w:rPr>
        <w:t>з</w:t>
      </w:r>
      <w:r w:rsidR="001F4667" w:rsidRPr="002426C8">
        <w:rPr>
          <w:b/>
          <w:bCs/>
        </w:rPr>
        <w:t>делениями его Исполнительного органа по вопросам здравоохранения;</w:t>
      </w:r>
      <w:proofErr w:type="gramEnd"/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d)</w:t>
      </w:r>
      <w:r w:rsidR="001F4667" w:rsidRPr="002426C8">
        <w:rPr>
          <w:b/>
          <w:bCs/>
        </w:rPr>
        <w:tab/>
        <w:t>надлежащим образом подготавливать и поддерживать молодых людей, собирающихся покинуть учреждение по уходу, путем обеспечения их участия в планировании этого перехода с самого раннего этапа и путем предоставления им помощи после того, как они покинут учр</w:t>
      </w:r>
      <w:r w:rsidR="00074E04">
        <w:rPr>
          <w:b/>
          <w:bCs/>
        </w:rPr>
        <w:t>еждение;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e)</w:t>
      </w:r>
      <w:r w:rsidR="001F4667" w:rsidRPr="002426C8">
        <w:rPr>
          <w:b/>
          <w:bCs/>
        </w:rPr>
        <w:tab/>
        <w:t>принять законодательные поправки, где это необходимо, для обеспечения должного учета в Законе 1991 года об уходе за детьми потре</w:t>
      </w:r>
      <w:r w:rsidR="001F4667" w:rsidRPr="002426C8">
        <w:rPr>
          <w:b/>
          <w:bCs/>
        </w:rPr>
        <w:t>б</w:t>
      </w:r>
      <w:r w:rsidR="001F4667" w:rsidRPr="002426C8">
        <w:rPr>
          <w:b/>
          <w:bCs/>
        </w:rPr>
        <w:t>ностей детей, которые столкнулись с проблемой бездомности.</w:t>
      </w:r>
    </w:p>
    <w:p w:rsidR="001F4667" w:rsidRPr="001F4667" w:rsidRDefault="00074E04" w:rsidP="002426C8">
      <w:pPr>
        <w:pStyle w:val="H23GR"/>
      </w:pPr>
      <w:r>
        <w:tab/>
      </w:r>
      <w:r>
        <w:tab/>
        <w:t>Усыновление/удочерение</w:t>
      </w:r>
    </w:p>
    <w:p w:rsidR="001F4667" w:rsidRPr="001F4667" w:rsidRDefault="001F4667" w:rsidP="002426C8">
      <w:pPr>
        <w:pStyle w:val="SingleTxtGR"/>
        <w:keepNext/>
        <w:keepLines/>
      </w:pPr>
      <w:r w:rsidRPr="001F4667">
        <w:t>45.</w:t>
      </w:r>
      <w:r w:rsidRPr="001F4667">
        <w:tab/>
        <w:t>Комитет приветствует принятие Закона 2010 года об усыновлении/</w:t>
      </w:r>
      <w:r w:rsidR="002426C8">
        <w:br/>
      </w:r>
      <w:r w:rsidRPr="001F4667">
        <w:t>удочерении, который объединяет и обновляет законодательство государства-участника об усыновлении/удочерении. Вместе с тем Комитет по-прежнему обеспокоен отсутствием всеобъемлющей нормативно-правовой базы, обеспеч</w:t>
      </w:r>
      <w:r w:rsidRPr="001F4667">
        <w:t>и</w:t>
      </w:r>
      <w:r w:rsidRPr="001F4667">
        <w:t xml:space="preserve">вающей для детей, которые были </w:t>
      </w:r>
      <w:proofErr w:type="gramStart"/>
      <w:r w:rsidRPr="001F4667">
        <w:t>усыновлены</w:t>
      </w:r>
      <w:proofErr w:type="gramEnd"/>
      <w:r w:rsidRPr="001F4667">
        <w:t>/удочерены, доступ к информ</w:t>
      </w:r>
      <w:r w:rsidRPr="001F4667">
        <w:t>а</w:t>
      </w:r>
      <w:r w:rsidRPr="001F4667">
        <w:t>ции, касающейся их происхождения, и к службам розыска членов семьи.</w:t>
      </w:r>
    </w:p>
    <w:p w:rsidR="001F4667" w:rsidRPr="002426C8" w:rsidRDefault="001F4667" w:rsidP="001F4667">
      <w:pPr>
        <w:pStyle w:val="SingleTxtGR"/>
        <w:rPr>
          <w:b/>
          <w:bCs/>
        </w:rPr>
      </w:pPr>
      <w:r w:rsidRPr="001F4667">
        <w:t>46.</w:t>
      </w:r>
      <w:r w:rsidRPr="001F4667">
        <w:tab/>
      </w:r>
      <w:r w:rsidRPr="002426C8">
        <w:rPr>
          <w:b/>
          <w:bCs/>
        </w:rPr>
        <w:t>Комитет рекомендует государству-</w:t>
      </w:r>
      <w:r w:rsidR="002426C8">
        <w:rPr>
          <w:b/>
          <w:bCs/>
        </w:rPr>
        <w:t>участнику включить в Закон 2010 </w:t>
      </w:r>
      <w:r w:rsidRPr="002426C8">
        <w:rPr>
          <w:b/>
          <w:bCs/>
        </w:rPr>
        <w:t>года об усыновлении/удочерении, как это предусмотрено междунаро</w:t>
      </w:r>
      <w:r w:rsidRPr="002426C8">
        <w:rPr>
          <w:b/>
          <w:bCs/>
        </w:rPr>
        <w:t>д</w:t>
      </w:r>
      <w:r w:rsidRPr="002426C8">
        <w:rPr>
          <w:b/>
          <w:bCs/>
        </w:rPr>
        <w:t>ной практикой, положения, касающиеся раскрытия информации, розыска членов семьи и мер поддержки после усыновления/удочерения.</w:t>
      </w:r>
    </w:p>
    <w:p w:rsidR="00D94FF7" w:rsidRDefault="001F4667" w:rsidP="002426C8">
      <w:pPr>
        <w:pStyle w:val="H1GR"/>
      </w:pPr>
      <w:r w:rsidRPr="001F4667">
        <w:tab/>
        <w:t>G.</w:t>
      </w:r>
      <w:r w:rsidRPr="001F4667">
        <w:tab/>
        <w:t>Инвалидность, баз</w:t>
      </w:r>
      <w:r w:rsidR="002426C8">
        <w:t>овое медицинское обслуживание и </w:t>
      </w:r>
      <w:r w:rsidRPr="001F4667">
        <w:t>социальное обеспечение (стат</w:t>
      </w:r>
      <w:r w:rsidR="002426C8">
        <w:t>ья 6, пункт 3 статьи 18, статьи </w:t>
      </w:r>
      <w:r w:rsidRPr="001F4667">
        <w:t xml:space="preserve">23, 24, 26, пункты 1−3 статьи 27 и статья 33) </w:t>
      </w:r>
    </w:p>
    <w:p w:rsidR="001F4667" w:rsidRPr="001F4667" w:rsidRDefault="001F4667" w:rsidP="002426C8">
      <w:pPr>
        <w:pStyle w:val="H23GR"/>
      </w:pPr>
      <w:r w:rsidRPr="001F4667">
        <w:tab/>
      </w:r>
      <w:r w:rsidRPr="001F4667">
        <w:tab/>
        <w:t>Дети-инвалиды</w:t>
      </w:r>
    </w:p>
    <w:p w:rsidR="001F4667" w:rsidRPr="001F4667" w:rsidRDefault="001F4667" w:rsidP="001F4667">
      <w:pPr>
        <w:pStyle w:val="SingleTxtGR"/>
      </w:pPr>
      <w:r w:rsidRPr="001F4667">
        <w:t>47.</w:t>
      </w:r>
      <w:r w:rsidRPr="001F4667">
        <w:tab/>
        <w:t>Комитет обеспокоен тем, что: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а)</w:t>
      </w:r>
      <w:r w:rsidR="001F4667" w:rsidRPr="001F4667">
        <w:tab/>
        <w:t>отсутствует комплексная стратег</w:t>
      </w:r>
      <w:r>
        <w:t>ия интеграции детей-инвалидов в </w:t>
      </w:r>
      <w:r w:rsidR="001F4667" w:rsidRPr="001F4667">
        <w:t xml:space="preserve">систему общего образования и поощрения их </w:t>
      </w:r>
      <w:r>
        <w:t>самостоятельности, а Закон 2004 </w:t>
      </w:r>
      <w:r w:rsidR="001F4667" w:rsidRPr="001F4667">
        <w:t>года об образовании лиц с особыми образовательными потребностями введен в практику и начал применяться еще не в полном объеме;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b)</w:t>
      </w:r>
      <w:r w:rsidR="001F4667" w:rsidRPr="001F4667">
        <w:tab/>
        <w:t>принимаются недостаточные меры для организации ухода за дет</w:t>
      </w:r>
      <w:r w:rsidR="001F4667" w:rsidRPr="001F4667">
        <w:t>ь</w:t>
      </w:r>
      <w:r w:rsidR="001F4667" w:rsidRPr="001F4667">
        <w:t>ми-инвалидами в домашних условиях, в тех случаях, когда это возможно и уместно, вместо госпитализации или помещения в специализированные учр</w:t>
      </w:r>
      <w:r w:rsidR="001F4667" w:rsidRPr="001F4667">
        <w:t>е</w:t>
      </w:r>
      <w:r w:rsidR="00074E04">
        <w:t>ждения;</w:t>
      </w:r>
    </w:p>
    <w:p w:rsidR="001F4667" w:rsidRPr="001F4667" w:rsidRDefault="002426C8" w:rsidP="001F4667">
      <w:pPr>
        <w:pStyle w:val="SingleTxtGR"/>
      </w:pPr>
      <w:r>
        <w:tab/>
      </w:r>
      <w:r w:rsidR="001F4667" w:rsidRPr="001F4667">
        <w:t>с)</w:t>
      </w:r>
      <w:r w:rsidR="001F4667" w:rsidRPr="001F4667">
        <w:tab/>
        <w:t>дети-инвалиды не имеют надлежащего доступа к услугам образ</w:t>
      </w:r>
      <w:r w:rsidR="001F4667" w:rsidRPr="001F4667">
        <w:t>о</w:t>
      </w:r>
      <w:r w:rsidR="001F4667" w:rsidRPr="001F4667">
        <w:t>в</w:t>
      </w:r>
      <w:r w:rsidR="00074E04">
        <w:t>ания в раннем детском возрасте;</w:t>
      </w:r>
    </w:p>
    <w:p w:rsidR="001F4667" w:rsidRPr="001F4667" w:rsidRDefault="002426C8" w:rsidP="001F4667">
      <w:pPr>
        <w:pStyle w:val="SingleTxtGR"/>
      </w:pPr>
      <w:r>
        <w:tab/>
      </w:r>
      <w:proofErr w:type="gramStart"/>
      <w:r w:rsidR="001F4667" w:rsidRPr="001F4667">
        <w:t>d)</w:t>
      </w:r>
      <w:r w:rsidR="001F4667" w:rsidRPr="001F4667">
        <w:tab/>
        <w:t>принцип разумного приспособления, например шрифт Брайля или азбука глухонемых, применяется не ко всем д</w:t>
      </w:r>
      <w:r>
        <w:t>етям с особыми потребностями, в </w:t>
      </w:r>
      <w:r w:rsidR="001F4667" w:rsidRPr="001F4667">
        <w:t>том числе детям с нарушениями зрения и слуха, и отсутствуют четкий и об</w:t>
      </w:r>
      <w:r w:rsidR="001F4667" w:rsidRPr="001F4667">
        <w:t>ъ</w:t>
      </w:r>
      <w:r w:rsidR="001F4667" w:rsidRPr="001F4667">
        <w:t>ективный порядок, который применялся бы Государственной экзаменационной комиссией государства-участника в отношении соблюдения принципа разумн</w:t>
      </w:r>
      <w:r w:rsidR="001F4667" w:rsidRPr="001F4667">
        <w:t>о</w:t>
      </w:r>
      <w:r w:rsidR="001F4667" w:rsidRPr="001F4667">
        <w:t>го приспособления для детей-инвалидов в контексте государственных экзам</w:t>
      </w:r>
      <w:r w:rsidR="001F4667" w:rsidRPr="001F4667">
        <w:t>е</w:t>
      </w:r>
      <w:r w:rsidR="00074E04">
        <w:t>нов.</w:t>
      </w:r>
      <w:proofErr w:type="gramEnd"/>
    </w:p>
    <w:p w:rsidR="001F4667" w:rsidRPr="002426C8" w:rsidRDefault="001F4667" w:rsidP="001F4667">
      <w:pPr>
        <w:pStyle w:val="SingleTxtGR"/>
        <w:rPr>
          <w:b/>
          <w:bCs/>
        </w:rPr>
      </w:pPr>
      <w:r w:rsidRPr="001F4667">
        <w:t>48.</w:t>
      </w:r>
      <w:r w:rsidRPr="001F4667">
        <w:tab/>
      </w:r>
      <w:r w:rsidRPr="002426C8">
        <w:rPr>
          <w:b/>
          <w:bCs/>
        </w:rPr>
        <w:t>В свете своего замечания общего порядка № 9 (2006) о правах детей-инвалидов Комитет рекомендует государству-участнику:</w:t>
      </w:r>
    </w:p>
    <w:p w:rsidR="001F4667" w:rsidRPr="002426C8" w:rsidRDefault="002426C8" w:rsidP="001F4667">
      <w:pPr>
        <w:pStyle w:val="SingleTxtGR"/>
        <w:rPr>
          <w:b/>
          <w:bCs/>
        </w:rPr>
      </w:pPr>
      <w:r w:rsidRPr="002426C8">
        <w:rPr>
          <w:b/>
          <w:bCs/>
        </w:rPr>
        <w:tab/>
      </w:r>
      <w:r w:rsidR="001F4667" w:rsidRPr="002426C8">
        <w:rPr>
          <w:b/>
          <w:bCs/>
        </w:rPr>
        <w:t>а)</w:t>
      </w:r>
      <w:r w:rsidR="001F4667" w:rsidRPr="002426C8">
        <w:rPr>
          <w:b/>
          <w:bCs/>
        </w:rPr>
        <w:tab/>
        <w:t>руководствоваться в вопросах, касающихся инвалидов, прав</w:t>
      </w:r>
      <w:r w:rsidR="001F4667" w:rsidRPr="002426C8">
        <w:rPr>
          <w:b/>
          <w:bCs/>
        </w:rPr>
        <w:t>о</w:t>
      </w:r>
      <w:r w:rsidR="001F4667" w:rsidRPr="002426C8">
        <w:rPr>
          <w:b/>
          <w:bCs/>
        </w:rPr>
        <w:t>защитным подходом и</w:t>
      </w:r>
      <w:r w:rsidR="00D94FF7" w:rsidRPr="002426C8">
        <w:rPr>
          <w:b/>
          <w:bCs/>
        </w:rPr>
        <w:t xml:space="preserve"> </w:t>
      </w:r>
      <w:r w:rsidR="001F4667" w:rsidRPr="002426C8">
        <w:rPr>
          <w:b/>
          <w:bCs/>
        </w:rPr>
        <w:t>разработать комплексную стратегию охвата детей-инвалидов;</w:t>
      </w:r>
    </w:p>
    <w:p w:rsidR="001F4667" w:rsidRPr="002426C8" w:rsidRDefault="002426C8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b)</w:t>
      </w:r>
      <w:r w:rsidR="001F4667" w:rsidRPr="002426C8">
        <w:rPr>
          <w:b/>
          <w:bCs/>
        </w:rPr>
        <w:tab/>
        <w:t>обеспечить надлежащие меры в целях содействия уходу за детьми-инвалидами в домашних условиях; при этом государству-участнику следует рассмотреть вопрос о принятии национальной политики и общих правил в целях обеспечения согласованности и соблюдения надлежащих стандартов для таких</w:t>
      </w:r>
      <w:r w:rsidR="00074E04">
        <w:rPr>
          <w:b/>
          <w:bCs/>
        </w:rPr>
        <w:t xml:space="preserve"> мер на всей территории страны;</w:t>
      </w:r>
    </w:p>
    <w:p w:rsidR="001F4667" w:rsidRPr="002426C8" w:rsidRDefault="002426C8" w:rsidP="002426C8">
      <w:pPr>
        <w:pStyle w:val="SingleTxtGR"/>
        <w:keepNext/>
        <w:keepLines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с)</w:t>
      </w:r>
      <w:r w:rsidR="001F4667" w:rsidRPr="002426C8">
        <w:rPr>
          <w:b/>
          <w:bCs/>
        </w:rPr>
        <w:tab/>
        <w:t>обучать и нанимать достаточное число имеющих необходимую квалификацию учителей и специалистов в целях оказания поддержки в</w:t>
      </w:r>
      <w:r>
        <w:rPr>
          <w:b/>
          <w:bCs/>
        </w:rPr>
        <w:t> </w:t>
      </w:r>
      <w:r w:rsidR="001F4667" w:rsidRPr="002426C8">
        <w:rPr>
          <w:b/>
          <w:bCs/>
        </w:rPr>
        <w:t>области образования лиц с особыми потребностями и образования в ра</w:t>
      </w:r>
      <w:r w:rsidR="001F4667" w:rsidRPr="002426C8">
        <w:rPr>
          <w:b/>
          <w:bCs/>
        </w:rPr>
        <w:t>н</w:t>
      </w:r>
      <w:r w:rsidR="001F4667" w:rsidRPr="002426C8">
        <w:rPr>
          <w:b/>
          <w:bCs/>
        </w:rPr>
        <w:t>нем детско</w:t>
      </w:r>
      <w:r w:rsidR="00074E04">
        <w:rPr>
          <w:b/>
          <w:bCs/>
        </w:rPr>
        <w:t>м возрасте для детей-инвалидов;</w:t>
      </w:r>
    </w:p>
    <w:p w:rsidR="001F4667" w:rsidRPr="002426C8" w:rsidRDefault="002426C8" w:rsidP="002426C8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2426C8">
        <w:rPr>
          <w:b/>
          <w:bCs/>
        </w:rPr>
        <w:t>d)</w:t>
      </w:r>
      <w:r w:rsidR="001F4667" w:rsidRPr="002426C8">
        <w:rPr>
          <w:b/>
          <w:bCs/>
        </w:rPr>
        <w:tab/>
        <w:t>установить четкий и объективный п</w:t>
      </w:r>
      <w:r>
        <w:rPr>
          <w:b/>
          <w:bCs/>
        </w:rPr>
        <w:t>оря</w:t>
      </w:r>
      <w:r w:rsidR="001F4667" w:rsidRPr="002426C8">
        <w:rPr>
          <w:b/>
          <w:bCs/>
        </w:rPr>
        <w:t>док обеспечения того, чтобы в отношении детей-инвалидов применялся принцип разумного пр</w:t>
      </w:r>
      <w:r w:rsidR="001F4667" w:rsidRPr="002426C8">
        <w:rPr>
          <w:b/>
          <w:bCs/>
        </w:rPr>
        <w:t>и</w:t>
      </w:r>
      <w:r w:rsidR="001F4667" w:rsidRPr="002426C8">
        <w:rPr>
          <w:b/>
          <w:bCs/>
        </w:rPr>
        <w:t>способления для удовлетворения их потр</w:t>
      </w:r>
      <w:r>
        <w:rPr>
          <w:b/>
          <w:bCs/>
        </w:rPr>
        <w:t>ебностей в сфере образования, в </w:t>
      </w:r>
      <w:r w:rsidR="001F4667" w:rsidRPr="002426C8">
        <w:rPr>
          <w:b/>
          <w:bCs/>
        </w:rPr>
        <w:t>том числе в контексте государственных экзаменов.</w:t>
      </w:r>
    </w:p>
    <w:p w:rsidR="001F4667" w:rsidRPr="001F4667" w:rsidRDefault="001F4667" w:rsidP="002426C8">
      <w:pPr>
        <w:pStyle w:val="H23GR"/>
      </w:pPr>
      <w:r w:rsidRPr="001F4667">
        <w:tab/>
      </w:r>
      <w:r w:rsidRPr="001F4667">
        <w:tab/>
        <w:t>Здравоохран</w:t>
      </w:r>
      <w:r w:rsidR="00074E04">
        <w:t>ение и медицинское обслуживание</w:t>
      </w:r>
    </w:p>
    <w:p w:rsidR="001F4667" w:rsidRPr="001F4667" w:rsidRDefault="001F4667" w:rsidP="001F4667">
      <w:pPr>
        <w:pStyle w:val="SingleTxtGR"/>
      </w:pPr>
      <w:r w:rsidRPr="001F4667">
        <w:t>49.</w:t>
      </w:r>
      <w:r w:rsidRPr="001F4667">
        <w:tab/>
        <w:t>Комитет глубоко обеспокоен тем, что состояние здоровья детей из непо</w:t>
      </w:r>
      <w:r w:rsidRPr="001F4667">
        <w:t>л</w:t>
      </w:r>
      <w:r w:rsidRPr="001F4667">
        <w:t xml:space="preserve">ных семей, детей, живущих в условиях нищеты, и детей из числа </w:t>
      </w:r>
      <w:proofErr w:type="spellStart"/>
      <w:r w:rsidRPr="001F4667">
        <w:t>тревеллеров</w:t>
      </w:r>
      <w:proofErr w:type="spellEnd"/>
      <w:r w:rsidRPr="001F4667">
        <w:t xml:space="preserve"> и</w:t>
      </w:r>
      <w:r w:rsidR="00D94FF7">
        <w:t xml:space="preserve"> </w:t>
      </w:r>
      <w:r w:rsidRPr="001F4667">
        <w:t xml:space="preserve">рома значительно хуже, чем в среднем по стране. Комитет выражает особую обеспокоенность в связи с низкой долей детей из числа </w:t>
      </w:r>
      <w:proofErr w:type="spellStart"/>
      <w:r w:rsidRPr="001F4667">
        <w:t>тревеллеров</w:t>
      </w:r>
      <w:proofErr w:type="spellEnd"/>
      <w:r w:rsidRPr="001F4667">
        <w:t xml:space="preserve"> и рома, имеющих медицинские карты, которые необходимы для недорогостоящего д</w:t>
      </w:r>
      <w:r w:rsidRPr="001F4667">
        <w:t>о</w:t>
      </w:r>
      <w:r w:rsidRPr="001F4667">
        <w:t>ступа к медицинскому обслуживанию в государстве-участнике.</w:t>
      </w:r>
    </w:p>
    <w:p w:rsidR="001F4667" w:rsidRPr="000B0717" w:rsidRDefault="001F4667" w:rsidP="001F4667">
      <w:pPr>
        <w:pStyle w:val="SingleTxtGR"/>
        <w:rPr>
          <w:b/>
          <w:bCs/>
        </w:rPr>
      </w:pPr>
      <w:r w:rsidRPr="001F4667">
        <w:t>50.</w:t>
      </w:r>
      <w:r w:rsidRPr="001F4667">
        <w:tab/>
      </w:r>
      <w:r w:rsidRPr="000B0717">
        <w:rPr>
          <w:b/>
          <w:bCs/>
        </w:rPr>
        <w:t xml:space="preserve">Комитет настоятельно призывает государство-участник устранять социально-экономические препятствия, которые являются коренными причинами отсутствия доступа к здравоохранению, в частности для детей из неполных семей, детей, живущих в бедности, и детей из числа </w:t>
      </w:r>
      <w:proofErr w:type="spellStart"/>
      <w:r w:rsidRPr="000B0717">
        <w:rPr>
          <w:b/>
          <w:bCs/>
        </w:rPr>
        <w:t>тревелл</w:t>
      </w:r>
      <w:r w:rsidRPr="000B0717">
        <w:rPr>
          <w:b/>
          <w:bCs/>
        </w:rPr>
        <w:t>е</w:t>
      </w:r>
      <w:r w:rsidRPr="000B0717">
        <w:rPr>
          <w:b/>
          <w:bCs/>
        </w:rPr>
        <w:t>ров</w:t>
      </w:r>
      <w:proofErr w:type="spellEnd"/>
      <w:r w:rsidRPr="000B0717">
        <w:rPr>
          <w:b/>
          <w:bCs/>
        </w:rPr>
        <w:t xml:space="preserve"> и рома. Комитет также рекомендует государству-участнику принять все необходимые меры, в том числе разработать программы выдачи мед</w:t>
      </w:r>
      <w:r w:rsidRPr="000B0717">
        <w:rPr>
          <w:b/>
          <w:bCs/>
        </w:rPr>
        <w:t>и</w:t>
      </w:r>
      <w:r w:rsidRPr="000B0717">
        <w:rPr>
          <w:b/>
          <w:bCs/>
        </w:rPr>
        <w:t xml:space="preserve">цинских карт в общинах </w:t>
      </w:r>
      <w:proofErr w:type="spellStart"/>
      <w:r w:rsidRPr="000B0717">
        <w:rPr>
          <w:b/>
          <w:bCs/>
        </w:rPr>
        <w:t>тревеллеров</w:t>
      </w:r>
      <w:proofErr w:type="spellEnd"/>
      <w:r w:rsidRPr="000B0717">
        <w:rPr>
          <w:b/>
          <w:bCs/>
        </w:rPr>
        <w:t xml:space="preserve"> и рома, чтобы гарантировать таким детям доступ к услугам здравоохранения такого же качества, что и для других.</w:t>
      </w:r>
    </w:p>
    <w:p w:rsidR="001F4667" w:rsidRPr="001F4667" w:rsidRDefault="001F4667" w:rsidP="000B0717">
      <w:pPr>
        <w:pStyle w:val="H23GR"/>
      </w:pPr>
      <w:r w:rsidRPr="001F4667">
        <w:tab/>
      </w:r>
      <w:r w:rsidRPr="001F4667">
        <w:tab/>
        <w:t xml:space="preserve">Грудное вскармливание </w:t>
      </w:r>
    </w:p>
    <w:p w:rsidR="001F4667" w:rsidRPr="001F4667" w:rsidRDefault="001F4667" w:rsidP="001F4667">
      <w:pPr>
        <w:pStyle w:val="SingleTxtGR"/>
      </w:pPr>
      <w:r w:rsidRPr="001F4667">
        <w:t>51.</w:t>
      </w:r>
      <w:r w:rsidRPr="001F4667">
        <w:tab/>
        <w:t>Комитет с удовлетворением отмечает меры по поощрению грудного вскармливания,</w:t>
      </w:r>
      <w:r w:rsidR="000B0717">
        <w:t xml:space="preserve"> проводимые в рамках стратегии «Здоровая Ирландия»</w:t>
      </w:r>
      <w:r w:rsidRPr="001F4667">
        <w:t>. Вместе с тем Комитет п</w:t>
      </w:r>
      <w:r w:rsidR="00074E04">
        <w:t>о-прежнему обеспокоен тем, что:</w:t>
      </w:r>
    </w:p>
    <w:p w:rsidR="001F4667" w:rsidRPr="001F4667" w:rsidRDefault="000B0717" w:rsidP="001F4667">
      <w:pPr>
        <w:pStyle w:val="SingleTxtGR"/>
      </w:pPr>
      <w:r>
        <w:tab/>
      </w:r>
      <w:r w:rsidR="001F4667" w:rsidRPr="001F4667">
        <w:t>a)</w:t>
      </w:r>
      <w:r w:rsidR="001F4667" w:rsidRPr="001F4667">
        <w:tab/>
        <w:t>доля исключительно грудного вскармливания младенцев в возрасте до шести месяцев низка, в особенности сре</w:t>
      </w:r>
      <w:r w:rsidR="00074E04">
        <w:t xml:space="preserve">ди женщин из числа </w:t>
      </w:r>
      <w:proofErr w:type="spellStart"/>
      <w:r w:rsidR="00074E04">
        <w:t>тревеллеров</w:t>
      </w:r>
      <w:proofErr w:type="spellEnd"/>
      <w:r w:rsidR="00074E04">
        <w:t>;</w:t>
      </w:r>
    </w:p>
    <w:p w:rsidR="001F4667" w:rsidRPr="001F4667" w:rsidRDefault="000B0717" w:rsidP="001F4667">
      <w:pPr>
        <w:pStyle w:val="SingleTxtGR"/>
      </w:pPr>
      <w:r>
        <w:tab/>
      </w:r>
      <w:r w:rsidR="001F4667" w:rsidRPr="001F4667">
        <w:t>b)</w:t>
      </w:r>
      <w:r w:rsidR="001F4667" w:rsidRPr="001F4667">
        <w:tab/>
        <w:t>подготовка медицинских работников по вопросам важности искл</w:t>
      </w:r>
      <w:r w:rsidR="001F4667" w:rsidRPr="001F4667">
        <w:t>ю</w:t>
      </w:r>
      <w:r w:rsidR="001F4667" w:rsidRPr="001F4667">
        <w:t>чительно грудн</w:t>
      </w:r>
      <w:r w:rsidR="00074E04">
        <w:t>ого вскармливания недостаточна;</w:t>
      </w:r>
    </w:p>
    <w:p w:rsidR="001F4667" w:rsidRPr="001F4667" w:rsidRDefault="000B0717" w:rsidP="001F4667">
      <w:pPr>
        <w:pStyle w:val="SingleTxtGR"/>
      </w:pPr>
      <w:r>
        <w:tab/>
      </w:r>
      <w:r w:rsidR="001F4667" w:rsidRPr="001F4667">
        <w:t>с)</w:t>
      </w:r>
      <w:r w:rsidR="001F4667" w:rsidRPr="001F4667">
        <w:tab/>
        <w:t>в государстве-участнике имеется недостаточное количество де</w:t>
      </w:r>
      <w:r w:rsidR="001F4667" w:rsidRPr="001F4667">
        <w:t>т</w:t>
      </w:r>
      <w:r w:rsidR="001F4667" w:rsidRPr="001F4667">
        <w:t>ских больниц, ориентиров</w:t>
      </w:r>
      <w:r w:rsidR="00074E04">
        <w:t>анных на потребности младенцев;</w:t>
      </w:r>
    </w:p>
    <w:p w:rsidR="001F4667" w:rsidRPr="001F4667" w:rsidRDefault="000B0717" w:rsidP="001F4667">
      <w:pPr>
        <w:pStyle w:val="SingleTxtGR"/>
      </w:pPr>
      <w:r>
        <w:tab/>
      </w:r>
      <w:r w:rsidR="001F4667" w:rsidRPr="001F4667">
        <w:t>d)</w:t>
      </w:r>
      <w:r w:rsidR="001F4667" w:rsidRPr="001F4667">
        <w:tab/>
        <w:t>отсутствует национальная стратегия кормления или грудного вскармлив</w:t>
      </w:r>
      <w:r w:rsidR="00074E04">
        <w:t>ания младенцев.</w:t>
      </w:r>
    </w:p>
    <w:p w:rsidR="001F4667" w:rsidRPr="000B0717" w:rsidRDefault="001F4667" w:rsidP="001F4667">
      <w:pPr>
        <w:pStyle w:val="SingleTxtGR"/>
        <w:rPr>
          <w:b/>
          <w:bCs/>
        </w:rPr>
      </w:pPr>
      <w:r w:rsidRPr="001F4667">
        <w:t>52.</w:t>
      </w:r>
      <w:r w:rsidRPr="001F4667">
        <w:tab/>
      </w:r>
      <w:r w:rsidRPr="000B0717">
        <w:rPr>
          <w:b/>
          <w:bCs/>
        </w:rPr>
        <w:t>Комитет рекомендует государству-участнику:</w:t>
      </w:r>
    </w:p>
    <w:p w:rsidR="001F4667" w:rsidRPr="000B0717" w:rsidRDefault="000B071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а)</w:t>
      </w:r>
      <w:r w:rsidR="001F4667" w:rsidRPr="000B0717">
        <w:rPr>
          <w:b/>
          <w:bCs/>
        </w:rPr>
        <w:tab/>
        <w:t>укрепить усилия по поощрению исключительного и непреры</w:t>
      </w:r>
      <w:r w:rsidR="001F4667" w:rsidRPr="000B0717">
        <w:rPr>
          <w:b/>
          <w:bCs/>
        </w:rPr>
        <w:t>в</w:t>
      </w:r>
      <w:r w:rsidR="001F4667" w:rsidRPr="000B0717">
        <w:rPr>
          <w:b/>
          <w:bCs/>
        </w:rPr>
        <w:t>ного грудного вскармливания посредством предоставления доступа к и</w:t>
      </w:r>
      <w:r w:rsidR="001F4667" w:rsidRPr="000B0717">
        <w:rPr>
          <w:b/>
          <w:bCs/>
        </w:rPr>
        <w:t>н</w:t>
      </w:r>
      <w:r w:rsidR="001F4667" w:rsidRPr="000B0717">
        <w:rPr>
          <w:b/>
          <w:bCs/>
        </w:rPr>
        <w:t>формационным материалам и повышения осведомленности общественн</w:t>
      </w:r>
      <w:r w:rsidR="001F4667" w:rsidRPr="000B0717">
        <w:rPr>
          <w:b/>
          <w:bCs/>
        </w:rPr>
        <w:t>о</w:t>
      </w:r>
      <w:r w:rsidR="001F4667" w:rsidRPr="000B0717">
        <w:rPr>
          <w:b/>
          <w:bCs/>
        </w:rPr>
        <w:t>сти о важности грудного вскармливания и опасности использования де</w:t>
      </w:r>
      <w:r w:rsidR="001F4667" w:rsidRPr="000B0717">
        <w:rPr>
          <w:b/>
          <w:bCs/>
        </w:rPr>
        <w:t>т</w:t>
      </w:r>
      <w:r w:rsidR="001F4667" w:rsidRPr="000B0717">
        <w:rPr>
          <w:b/>
          <w:bCs/>
        </w:rPr>
        <w:t>ских смесей для питания ребенка; в частности должны быть включе</w:t>
      </w:r>
      <w:r w:rsidR="00074E04">
        <w:rPr>
          <w:b/>
          <w:bCs/>
        </w:rPr>
        <w:t xml:space="preserve">ны меры для общины </w:t>
      </w:r>
      <w:proofErr w:type="spellStart"/>
      <w:r w:rsidR="00074E04">
        <w:rPr>
          <w:b/>
          <w:bCs/>
        </w:rPr>
        <w:t>тревеллеров</w:t>
      </w:r>
      <w:proofErr w:type="spellEnd"/>
      <w:r w:rsidR="00074E04">
        <w:rPr>
          <w:b/>
          <w:bCs/>
        </w:rPr>
        <w:t>;</w:t>
      </w:r>
    </w:p>
    <w:p w:rsidR="001F4667" w:rsidRPr="000B0717" w:rsidRDefault="000B071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b)</w:t>
      </w:r>
      <w:r w:rsidR="001F4667" w:rsidRPr="000B0717">
        <w:rPr>
          <w:b/>
          <w:bCs/>
        </w:rPr>
        <w:tab/>
        <w:t>провести обзор и укрепление подготовки медицинских рабо</w:t>
      </w:r>
      <w:r w:rsidR="001F4667" w:rsidRPr="000B0717">
        <w:rPr>
          <w:b/>
          <w:bCs/>
        </w:rPr>
        <w:t>т</w:t>
      </w:r>
      <w:r w:rsidR="001F4667" w:rsidRPr="000B0717">
        <w:rPr>
          <w:b/>
          <w:bCs/>
        </w:rPr>
        <w:t>ников по вопросам важности исключительно грудного вскармливания;</w:t>
      </w:r>
    </w:p>
    <w:p w:rsidR="001F4667" w:rsidRPr="000B0717" w:rsidRDefault="000B071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с)</w:t>
      </w:r>
      <w:r w:rsidR="001F4667" w:rsidRPr="000B0717">
        <w:rPr>
          <w:b/>
          <w:bCs/>
        </w:rPr>
        <w:tab/>
        <w:t>увеличить число больниц, прошедших сертификацию в кач</w:t>
      </w:r>
      <w:r w:rsidR="001F4667" w:rsidRPr="000B0717">
        <w:rPr>
          <w:b/>
          <w:bCs/>
        </w:rPr>
        <w:t>е</w:t>
      </w:r>
      <w:r w:rsidR="001F4667" w:rsidRPr="000B0717">
        <w:rPr>
          <w:b/>
          <w:bCs/>
        </w:rPr>
        <w:t>стве лечебного учреждения, ориентирова</w:t>
      </w:r>
      <w:r w:rsidR="00074E04">
        <w:rPr>
          <w:b/>
          <w:bCs/>
        </w:rPr>
        <w:t>нного на потребности младенцев;</w:t>
      </w:r>
    </w:p>
    <w:p w:rsidR="001F4667" w:rsidRPr="000B0717" w:rsidRDefault="000B071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d)</w:t>
      </w:r>
      <w:r w:rsidR="001F4667" w:rsidRPr="000B0717">
        <w:rPr>
          <w:b/>
          <w:bCs/>
        </w:rPr>
        <w:tab/>
        <w:t>разработать и осуществить национальную стратегию в области грудного вскармливания младенцев и при этом рассмотреть вопрос об осуществлении Международного свода правил по сбыту заменителей гру</w:t>
      </w:r>
      <w:r w:rsidR="001F4667" w:rsidRPr="000B0717">
        <w:rPr>
          <w:b/>
          <w:bCs/>
        </w:rPr>
        <w:t>д</w:t>
      </w:r>
      <w:r w:rsidR="001F4667" w:rsidRPr="000B0717">
        <w:rPr>
          <w:b/>
          <w:bCs/>
        </w:rPr>
        <w:t>ного молока, а также адекватные меры для обеспечения ее применения.</w:t>
      </w:r>
    </w:p>
    <w:p w:rsidR="001F4667" w:rsidRPr="001F4667" w:rsidRDefault="001F4667" w:rsidP="000B0717">
      <w:pPr>
        <w:pStyle w:val="H23GR"/>
      </w:pPr>
      <w:r w:rsidRPr="001F4667">
        <w:tab/>
      </w:r>
      <w:r w:rsidRPr="001F4667">
        <w:tab/>
        <w:t>Психическое здоровье</w:t>
      </w:r>
    </w:p>
    <w:p w:rsidR="001F4667" w:rsidRPr="001F4667" w:rsidRDefault="001F4667" w:rsidP="001F4667">
      <w:pPr>
        <w:pStyle w:val="SingleTxtGR"/>
      </w:pPr>
      <w:r w:rsidRPr="001F4667">
        <w:t>53.</w:t>
      </w:r>
      <w:r w:rsidRPr="001F4667">
        <w:tab/>
        <w:t>Комитет приветствует недавно принятые меры по укреплению Службы стационарной психиатрической помощи детям и подросткам. Вместе с тем К</w:t>
      </w:r>
      <w:r w:rsidRPr="001F4667">
        <w:t>о</w:t>
      </w:r>
      <w:r w:rsidRPr="001F4667">
        <w:t>митет по-прежнему обеспокоен:</w:t>
      </w:r>
    </w:p>
    <w:p w:rsidR="001F4667" w:rsidRPr="001F4667" w:rsidRDefault="000B0717" w:rsidP="001F4667">
      <w:pPr>
        <w:pStyle w:val="SingleTxtGR"/>
      </w:pPr>
      <w:r>
        <w:tab/>
      </w:r>
      <w:r w:rsidR="001F4667" w:rsidRPr="001F4667">
        <w:t>а)</w:t>
      </w:r>
      <w:r w:rsidR="001F4667" w:rsidRPr="001F4667">
        <w:tab/>
        <w:t>отсутствием всеобъемлющего законодательства относительно с</w:t>
      </w:r>
      <w:r w:rsidR="001F4667" w:rsidRPr="001F4667">
        <w:t>о</w:t>
      </w:r>
      <w:r w:rsidR="001F4667" w:rsidRPr="001F4667">
        <w:t>гласия детей на медицинские услуги, в частности психиатрические медици</w:t>
      </w:r>
      <w:r w:rsidR="001F4667" w:rsidRPr="001F4667">
        <w:t>н</w:t>
      </w:r>
      <w:r w:rsidR="001F4667" w:rsidRPr="001F4667">
        <w:t>ские услуги, и отказ</w:t>
      </w:r>
      <w:r w:rsidR="00074E04">
        <w:t>а от них;</w:t>
      </w:r>
    </w:p>
    <w:p w:rsidR="001F4667" w:rsidRPr="001F4667" w:rsidRDefault="000B0717" w:rsidP="001F4667">
      <w:pPr>
        <w:pStyle w:val="SingleTxtGR"/>
      </w:pPr>
      <w:r>
        <w:tab/>
      </w:r>
      <w:r w:rsidR="001F4667" w:rsidRPr="001F4667">
        <w:t>b)</w:t>
      </w:r>
      <w:r w:rsidR="001F4667" w:rsidRPr="001F4667">
        <w:tab/>
        <w:t>тем, что дети помещаются в психиатрические больницы для взро</w:t>
      </w:r>
      <w:r w:rsidR="001F4667" w:rsidRPr="001F4667">
        <w:t>с</w:t>
      </w:r>
      <w:r w:rsidR="001F4667" w:rsidRPr="001F4667">
        <w:t>лых в связи с ограниченной доступностью психиатрических медицинских учреждений для детей; а также длительным ожиданием доступа к психиатрич</w:t>
      </w:r>
      <w:r w:rsidR="001F4667" w:rsidRPr="001F4667">
        <w:t>е</w:t>
      </w:r>
      <w:r w:rsidR="001F4667" w:rsidRPr="001F4667">
        <w:t>ской помощи и недостаточным количеством служб оказания помощи</w:t>
      </w:r>
      <w:r w:rsidR="00D94FF7">
        <w:t xml:space="preserve"> </w:t>
      </w:r>
      <w:r w:rsidR="001F4667" w:rsidRPr="001F4667">
        <w:t>в нераб</w:t>
      </w:r>
      <w:r w:rsidR="001F4667" w:rsidRPr="001F4667">
        <w:t>о</w:t>
      </w:r>
      <w:r w:rsidR="001F4667" w:rsidRPr="001F4667">
        <w:t>чее время детям и подросткам, имеющим психологическое проблемы, в частн</w:t>
      </w:r>
      <w:r w:rsidR="001F4667" w:rsidRPr="001F4667">
        <w:t>о</w:t>
      </w:r>
      <w:r w:rsidR="001F4667" w:rsidRPr="001F4667">
        <w:t>сти страдающим рас</w:t>
      </w:r>
      <w:r w:rsidR="00074E04">
        <w:t>стройствами пищевого поведения;</w:t>
      </w:r>
    </w:p>
    <w:p w:rsidR="001F4667" w:rsidRPr="001F4667" w:rsidRDefault="000B0717" w:rsidP="001F4667">
      <w:pPr>
        <w:pStyle w:val="SingleTxtGR"/>
      </w:pPr>
      <w:r>
        <w:tab/>
      </w:r>
      <w:r w:rsidR="001F4667" w:rsidRPr="001F4667">
        <w:t>с)</w:t>
      </w:r>
      <w:r w:rsidR="001F4667" w:rsidRPr="001F4667">
        <w:tab/>
        <w:t>отсутствием информационно-просветительской службы по пробл</w:t>
      </w:r>
      <w:r w:rsidR="001F4667" w:rsidRPr="001F4667">
        <w:t>е</w:t>
      </w:r>
      <w:r w:rsidR="001F4667" w:rsidRPr="001F4667">
        <w:t>мам детей, ориентированной на детей с психическими проблемами.</w:t>
      </w:r>
    </w:p>
    <w:p w:rsidR="00074E04" w:rsidRDefault="001F4667" w:rsidP="001F4667">
      <w:pPr>
        <w:pStyle w:val="SingleTxtGR"/>
        <w:rPr>
          <w:b/>
          <w:bCs/>
        </w:rPr>
      </w:pPr>
      <w:r w:rsidRPr="001F4667">
        <w:t>54.</w:t>
      </w:r>
      <w:r w:rsidRPr="001F4667">
        <w:tab/>
      </w:r>
      <w:r w:rsidRPr="000B0717">
        <w:rPr>
          <w:b/>
          <w:bCs/>
        </w:rPr>
        <w:t>Комитет рекомендует государству-участнику:</w:t>
      </w:r>
    </w:p>
    <w:p w:rsidR="001F4667" w:rsidRPr="000B0717" w:rsidRDefault="000B071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а)</w:t>
      </w:r>
      <w:r w:rsidR="001F4667" w:rsidRPr="000B0717">
        <w:rPr>
          <w:b/>
          <w:bCs/>
        </w:rPr>
        <w:tab/>
        <w:t>принять законодательство, прямо и последовательно устана</w:t>
      </w:r>
      <w:r w:rsidR="001F4667" w:rsidRPr="000B0717">
        <w:rPr>
          <w:b/>
          <w:bCs/>
        </w:rPr>
        <w:t>в</w:t>
      </w:r>
      <w:r w:rsidR="001F4667" w:rsidRPr="000B0717">
        <w:rPr>
          <w:b/>
          <w:bCs/>
        </w:rPr>
        <w:t>ливающее требование согласия детей на медицинскую помощь и отказ от нее, и обеспечить, чтобы такое законодательство соответствовало целям Конвенции и содержало прямое признание меняющихся способностей д</w:t>
      </w:r>
      <w:r w:rsidR="001F4667" w:rsidRPr="000B0717">
        <w:rPr>
          <w:b/>
          <w:bCs/>
        </w:rPr>
        <w:t>е</w:t>
      </w:r>
      <w:r w:rsidR="001F4667" w:rsidRPr="000B0717">
        <w:rPr>
          <w:b/>
          <w:bCs/>
        </w:rPr>
        <w:t>тей;</w:t>
      </w:r>
    </w:p>
    <w:p w:rsidR="001F4667" w:rsidRPr="000B0717" w:rsidRDefault="000B071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 w:rsidR="001F4667" w:rsidRPr="000B0717">
        <w:rPr>
          <w:b/>
          <w:bCs/>
        </w:rPr>
        <w:t>b)</w:t>
      </w:r>
      <w:r w:rsidR="001F4667" w:rsidRPr="000B0717">
        <w:rPr>
          <w:b/>
          <w:bCs/>
        </w:rPr>
        <w:tab/>
        <w:t>принять меры по повышению потенциала и качества его служб, занимающихся вопросами психического здоровья детей и подрос</w:t>
      </w:r>
      <w:r w:rsidR="001F4667" w:rsidRPr="000B0717">
        <w:rPr>
          <w:b/>
          <w:bCs/>
        </w:rPr>
        <w:t>т</w:t>
      </w:r>
      <w:r w:rsidR="00074E04">
        <w:rPr>
          <w:b/>
          <w:bCs/>
        </w:rPr>
        <w:t>ков; при этом</w:t>
      </w:r>
      <w:r w:rsidR="001F4667" w:rsidRPr="000B0717">
        <w:rPr>
          <w:b/>
          <w:bCs/>
        </w:rPr>
        <w:t xml:space="preserve"> государству-участнику следует уделять первоочередное вн</w:t>
      </w:r>
      <w:r w:rsidR="001F4667" w:rsidRPr="000B0717">
        <w:rPr>
          <w:b/>
          <w:bCs/>
        </w:rPr>
        <w:t>и</w:t>
      </w:r>
      <w:r w:rsidR="001F4667" w:rsidRPr="000B0717">
        <w:rPr>
          <w:b/>
          <w:bCs/>
        </w:rPr>
        <w:t>мание укреплению потенциала его служб, занимающихся вопросами пс</w:t>
      </w:r>
      <w:r w:rsidR="001F4667" w:rsidRPr="000B0717">
        <w:rPr>
          <w:b/>
          <w:bCs/>
        </w:rPr>
        <w:t>и</w:t>
      </w:r>
      <w:r w:rsidR="001F4667" w:rsidRPr="000B0717">
        <w:rPr>
          <w:b/>
          <w:bCs/>
        </w:rPr>
        <w:t>хического здоровья в рамках стационарного лечения, учреждений, работ</w:t>
      </w:r>
      <w:r w:rsidR="001F4667" w:rsidRPr="000B0717">
        <w:rPr>
          <w:b/>
          <w:bCs/>
        </w:rPr>
        <w:t>а</w:t>
      </w:r>
      <w:r w:rsidR="001F4667" w:rsidRPr="000B0717">
        <w:rPr>
          <w:b/>
          <w:bCs/>
        </w:rPr>
        <w:t>ющих в нерабочее время, и учреждений для оказания помощи лицам, стр</w:t>
      </w:r>
      <w:r w:rsidR="001F4667" w:rsidRPr="000B0717">
        <w:rPr>
          <w:b/>
          <w:bCs/>
        </w:rPr>
        <w:t>а</w:t>
      </w:r>
      <w:r w:rsidR="001F4667" w:rsidRPr="000B0717">
        <w:rPr>
          <w:b/>
          <w:bCs/>
        </w:rPr>
        <w:t>дающим расстройствами пищевого п</w:t>
      </w:r>
      <w:r w:rsidR="00074E04">
        <w:rPr>
          <w:b/>
          <w:bCs/>
        </w:rPr>
        <w:t>оведения;</w:t>
      </w:r>
      <w:proofErr w:type="gramEnd"/>
    </w:p>
    <w:p w:rsidR="001F4667" w:rsidRPr="000B0717" w:rsidRDefault="000B071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с)</w:t>
      </w:r>
      <w:r w:rsidR="001F4667" w:rsidRPr="000B0717">
        <w:rPr>
          <w:b/>
          <w:bCs/>
        </w:rPr>
        <w:tab/>
      </w:r>
      <w:r w:rsidR="001F4667" w:rsidRPr="000B0717">
        <w:rPr>
          <w:b/>
          <w:bCs/>
          <w:spacing w:val="0"/>
        </w:rPr>
        <w:t>рассмотреть вопрос о создании информационно-просветительской службы</w:t>
      </w:r>
      <w:r w:rsidR="001F4667" w:rsidRPr="000B0717">
        <w:rPr>
          <w:b/>
          <w:bCs/>
          <w:spacing w:val="2"/>
        </w:rPr>
        <w:t xml:space="preserve"> </w:t>
      </w:r>
      <w:r w:rsidR="001F4667" w:rsidRPr="000B0717">
        <w:rPr>
          <w:b/>
          <w:bCs/>
        </w:rPr>
        <w:t>по вопросам охраны психического здоровья, специально ориент</w:t>
      </w:r>
      <w:r w:rsidR="001F4667" w:rsidRPr="000B0717">
        <w:rPr>
          <w:b/>
          <w:bCs/>
        </w:rPr>
        <w:t>и</w:t>
      </w:r>
      <w:r w:rsidR="001F4667" w:rsidRPr="000B0717">
        <w:rPr>
          <w:b/>
          <w:bCs/>
        </w:rPr>
        <w:t>рованной на детей и, соответственно, доступной для них и учитывающей их интересы.</w:t>
      </w:r>
    </w:p>
    <w:p w:rsidR="001F4667" w:rsidRPr="001F4667" w:rsidRDefault="001F4667" w:rsidP="000B0717">
      <w:pPr>
        <w:pStyle w:val="H23GR"/>
      </w:pPr>
      <w:r w:rsidRPr="001F4667">
        <w:tab/>
      </w:r>
      <w:r w:rsidRPr="001F4667">
        <w:tab/>
        <w:t>Самоубийства</w:t>
      </w:r>
    </w:p>
    <w:p w:rsidR="001F4667" w:rsidRPr="001F4667" w:rsidRDefault="001F4667" w:rsidP="001F4667">
      <w:pPr>
        <w:pStyle w:val="SingleTxtGR"/>
      </w:pPr>
      <w:r w:rsidRPr="001F4667">
        <w:t>55.</w:t>
      </w:r>
      <w:r w:rsidRPr="001F4667">
        <w:tab/>
        <w:t>Комитет отмечает недавнее принятие стратегии по предупреждению с</w:t>
      </w:r>
      <w:r w:rsidRPr="001F4667">
        <w:t>а</w:t>
      </w:r>
      <w:r w:rsidRPr="001F4667">
        <w:t>моубийств в государстве-участнике. Однако он по-прежнему обеспокоен выс</w:t>
      </w:r>
      <w:r w:rsidRPr="001F4667">
        <w:t>о</w:t>
      </w:r>
      <w:r w:rsidRPr="001F4667">
        <w:t>ким числом самоубий</w:t>
      </w:r>
      <w:proofErr w:type="gramStart"/>
      <w:r w:rsidRPr="001F4667">
        <w:t>ств ср</w:t>
      </w:r>
      <w:proofErr w:type="gramEnd"/>
      <w:r w:rsidRPr="001F4667">
        <w:t>еди подростков.</w:t>
      </w:r>
    </w:p>
    <w:p w:rsidR="001F4667" w:rsidRPr="000B0717" w:rsidRDefault="001F4667" w:rsidP="001F4667">
      <w:pPr>
        <w:pStyle w:val="SingleTxtGR"/>
        <w:rPr>
          <w:b/>
          <w:bCs/>
        </w:rPr>
      </w:pPr>
      <w:r w:rsidRPr="001F4667">
        <w:t>56.</w:t>
      </w:r>
      <w:r w:rsidRPr="001F4667">
        <w:tab/>
      </w:r>
      <w:r w:rsidRPr="000B0717">
        <w:rPr>
          <w:b/>
          <w:bCs/>
        </w:rPr>
        <w:t>В свете своего замечания общего порядка № 4 (2003) о здоровье и развитии подростков в конте</w:t>
      </w:r>
      <w:r w:rsidR="00074E04">
        <w:rPr>
          <w:b/>
          <w:bCs/>
        </w:rPr>
        <w:t>ксте Конвенции о правах ребенка</w:t>
      </w:r>
      <w:r w:rsidRPr="000B0717">
        <w:rPr>
          <w:b/>
          <w:bCs/>
        </w:rPr>
        <w:t xml:space="preserve"> Комитет р</w:t>
      </w:r>
      <w:r w:rsidRPr="000B0717">
        <w:rPr>
          <w:b/>
          <w:bCs/>
        </w:rPr>
        <w:t>е</w:t>
      </w:r>
      <w:r w:rsidRPr="000B0717">
        <w:rPr>
          <w:b/>
          <w:bCs/>
        </w:rPr>
        <w:t>комендует государству-участнику продолжить активизацию мер по пред</w:t>
      </w:r>
      <w:r w:rsidRPr="000B0717">
        <w:rPr>
          <w:b/>
          <w:bCs/>
        </w:rPr>
        <w:t>у</w:t>
      </w:r>
      <w:r w:rsidRPr="000B0717">
        <w:rPr>
          <w:b/>
          <w:bCs/>
        </w:rPr>
        <w:t>преждению самоубийств, которые должны учитывать конкретные потре</w:t>
      </w:r>
      <w:r w:rsidRPr="000B0717">
        <w:rPr>
          <w:b/>
          <w:bCs/>
        </w:rPr>
        <w:t>б</w:t>
      </w:r>
      <w:r w:rsidRPr="000B0717">
        <w:rPr>
          <w:b/>
          <w:bCs/>
        </w:rPr>
        <w:t>ности детей и подростков, и обеспечить выделение надлежащих людских, технических и финансовых сре</w:t>
      </w:r>
      <w:proofErr w:type="gramStart"/>
      <w:r w:rsidRPr="000B0717">
        <w:rPr>
          <w:b/>
          <w:bCs/>
        </w:rPr>
        <w:t>дств дл</w:t>
      </w:r>
      <w:proofErr w:type="gramEnd"/>
      <w:r w:rsidRPr="000B0717">
        <w:rPr>
          <w:b/>
          <w:bCs/>
        </w:rPr>
        <w:t>я их действенного осуществл</w:t>
      </w:r>
      <w:r w:rsidRPr="000B0717">
        <w:rPr>
          <w:b/>
          <w:bCs/>
        </w:rPr>
        <w:t>е</w:t>
      </w:r>
      <w:r w:rsidRPr="000B0717">
        <w:rPr>
          <w:b/>
          <w:bCs/>
        </w:rPr>
        <w:t>ния.</w:t>
      </w:r>
    </w:p>
    <w:p w:rsidR="001F4667" w:rsidRPr="001F4667" w:rsidRDefault="001F4667" w:rsidP="000B0717">
      <w:pPr>
        <w:pStyle w:val="H23GR"/>
      </w:pPr>
      <w:r w:rsidRPr="001F4667">
        <w:tab/>
      </w:r>
      <w:r w:rsidRPr="001F4667">
        <w:tab/>
        <w:t>Здоровье подростков</w:t>
      </w:r>
    </w:p>
    <w:p w:rsidR="001F4667" w:rsidRPr="001F4667" w:rsidRDefault="001F4667" w:rsidP="000B0717">
      <w:pPr>
        <w:pStyle w:val="SingleTxtGR"/>
        <w:spacing w:line="232" w:lineRule="atLeast"/>
      </w:pPr>
      <w:r w:rsidRPr="001F4667">
        <w:t>57.</w:t>
      </w:r>
      <w:r w:rsidRPr="001F4667">
        <w:tab/>
      </w:r>
      <w:proofErr w:type="gramStart"/>
      <w:r w:rsidRPr="001F4667">
        <w:t>Комитет обеспокоен в связи с Законом 2013 года о защите жизни во время беременности, который разрешает прерывание бере</w:t>
      </w:r>
      <w:r w:rsidR="000B0717">
        <w:t>менности лишь в случае наличия «реальной и существенной угрозы»</w:t>
      </w:r>
      <w:r w:rsidRPr="001F4667">
        <w:t xml:space="preserve"> для жизни матери и устанавливает уголовную ответственность за прерывание беременности даже в тех случаях, когда беременность является следствием изнасилования или инцеста или когда наблюдается серьезное нарушение развития плода.</w:t>
      </w:r>
      <w:proofErr w:type="gramEnd"/>
      <w:r w:rsidRPr="001F4667">
        <w:t xml:space="preserve"> Кроме того</w:t>
      </w:r>
      <w:r w:rsidR="00074E04">
        <w:t>,</w:t>
      </w:r>
      <w:r w:rsidRPr="001F4667">
        <w:t xml:space="preserve"> Комитет обе</w:t>
      </w:r>
      <w:r w:rsidRPr="001F4667">
        <w:t>с</w:t>
      </w:r>
      <w:r w:rsidRPr="001F4667">
        <w:t>покоен тем,</w:t>
      </w:r>
      <w:r w:rsidR="000B0717">
        <w:t xml:space="preserve"> что из-за применения терминов «</w:t>
      </w:r>
      <w:r w:rsidRPr="001F4667">
        <w:t>реальная и существенная угро</w:t>
      </w:r>
      <w:r w:rsidR="000B0717">
        <w:t>за»</w:t>
      </w:r>
      <w:r w:rsidRPr="001F4667">
        <w:t xml:space="preserve"> врачи не могут предоставлять услуги в соответствии с объективной медици</w:t>
      </w:r>
      <w:r w:rsidRPr="001F4667">
        <w:t>н</w:t>
      </w:r>
      <w:r w:rsidRPr="001F4667">
        <w:t>ской практикой. Комитет также обеспокоен ограниченностью доступа подрос</w:t>
      </w:r>
      <w:r w:rsidRPr="001F4667">
        <w:t>т</w:t>
      </w:r>
      <w:r w:rsidRPr="001F4667">
        <w:t>ков к просвещению по вопросам охраны сексуального и репродуктивного зд</w:t>
      </w:r>
      <w:r w:rsidRPr="001F4667">
        <w:t>о</w:t>
      </w:r>
      <w:r w:rsidRPr="001F4667">
        <w:t>ровья и экстренной контрацепции.</w:t>
      </w:r>
    </w:p>
    <w:p w:rsidR="001F4667" w:rsidRPr="000B0717" w:rsidRDefault="001F4667" w:rsidP="000B0717">
      <w:pPr>
        <w:pStyle w:val="SingleTxtGR"/>
        <w:spacing w:line="232" w:lineRule="atLeast"/>
        <w:rPr>
          <w:b/>
          <w:bCs/>
        </w:rPr>
      </w:pPr>
      <w:r w:rsidRPr="001F4667">
        <w:t>58.</w:t>
      </w:r>
      <w:r w:rsidRPr="001F4667">
        <w:tab/>
      </w:r>
      <w:r w:rsidRPr="000B0717">
        <w:rPr>
          <w:b/>
          <w:bCs/>
        </w:rPr>
        <w:t>В свете своего замечания общег</w:t>
      </w:r>
      <w:r w:rsidR="00074E04">
        <w:rPr>
          <w:b/>
          <w:bCs/>
        </w:rPr>
        <w:t>о порядка № 4 (2003) о здоровье</w:t>
      </w:r>
      <w:r w:rsidR="00074E04">
        <w:rPr>
          <w:b/>
          <w:bCs/>
        </w:rPr>
        <w:br/>
      </w:r>
      <w:r w:rsidRPr="000B0717">
        <w:rPr>
          <w:b/>
          <w:bCs/>
        </w:rPr>
        <w:t>и ра</w:t>
      </w:r>
      <w:r w:rsidRPr="000B0717">
        <w:rPr>
          <w:b/>
          <w:bCs/>
        </w:rPr>
        <w:t>з</w:t>
      </w:r>
      <w:r w:rsidRPr="000B0717">
        <w:rPr>
          <w:b/>
          <w:bCs/>
        </w:rPr>
        <w:t>витии подростков Комитет рекомендует государству-участнику:</w:t>
      </w:r>
    </w:p>
    <w:p w:rsidR="001F4667" w:rsidRPr="000B0717" w:rsidRDefault="000B0717" w:rsidP="000B0717">
      <w:pPr>
        <w:pStyle w:val="SingleTxtGR"/>
        <w:spacing w:line="232" w:lineRule="atLeast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a)</w:t>
      </w:r>
      <w:r w:rsidR="001F4667" w:rsidRPr="000B0717">
        <w:rPr>
          <w:b/>
          <w:bCs/>
        </w:rPr>
        <w:tab/>
        <w:t>отменить уголовную ответственность за прерывание береме</w:t>
      </w:r>
      <w:r w:rsidR="001F4667" w:rsidRPr="000B0717">
        <w:rPr>
          <w:b/>
          <w:bCs/>
        </w:rPr>
        <w:t>н</w:t>
      </w:r>
      <w:r w:rsidR="001F4667" w:rsidRPr="000B0717">
        <w:rPr>
          <w:b/>
          <w:bCs/>
        </w:rPr>
        <w:t>ности при любых обстоятельствах и пересмотреть свое законодательство в</w:t>
      </w:r>
      <w:r>
        <w:rPr>
          <w:b/>
          <w:bCs/>
        </w:rPr>
        <w:t> </w:t>
      </w:r>
      <w:r w:rsidR="001F4667" w:rsidRPr="000B0717">
        <w:rPr>
          <w:b/>
          <w:bCs/>
        </w:rPr>
        <w:t>целях обеспечения доступа к безопасным услугам по прерыванию бер</w:t>
      </w:r>
      <w:r w:rsidR="001F4667" w:rsidRPr="000B0717">
        <w:rPr>
          <w:b/>
          <w:bCs/>
        </w:rPr>
        <w:t>е</w:t>
      </w:r>
      <w:r w:rsidR="001F4667" w:rsidRPr="000B0717">
        <w:rPr>
          <w:b/>
          <w:bCs/>
        </w:rPr>
        <w:t>менности и услугам по уходу после аборта; а также гарантировать, чтобы при принятии решения о прерывании беременности мнение беременной молодой ж</w:t>
      </w:r>
      <w:r w:rsidR="00074E04">
        <w:rPr>
          <w:b/>
          <w:bCs/>
        </w:rPr>
        <w:t>енщины было заслушано и учтено.</w:t>
      </w:r>
    </w:p>
    <w:p w:rsidR="001F4667" w:rsidRPr="000B0717" w:rsidRDefault="000B0717" w:rsidP="000B0717">
      <w:pPr>
        <w:pStyle w:val="SingleTxtGR"/>
        <w:spacing w:line="232" w:lineRule="atLeast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b)</w:t>
      </w:r>
      <w:r w:rsidR="001F4667" w:rsidRPr="000B0717">
        <w:rPr>
          <w:b/>
          <w:bCs/>
        </w:rPr>
        <w:tab/>
        <w:t>разработать и проводить политику защиты прав беременных подростков, матерей подросткового возраста</w:t>
      </w:r>
      <w:r>
        <w:rPr>
          <w:b/>
          <w:bCs/>
        </w:rPr>
        <w:t xml:space="preserve"> и их детей, а также бороться с </w:t>
      </w:r>
      <w:r w:rsidR="00074E04">
        <w:rPr>
          <w:b/>
          <w:bCs/>
        </w:rPr>
        <w:t>их дискриминацией;</w:t>
      </w:r>
    </w:p>
    <w:p w:rsidR="001F4667" w:rsidRPr="000B0717" w:rsidRDefault="000B0717" w:rsidP="000B0717">
      <w:pPr>
        <w:pStyle w:val="SingleTxtGR"/>
        <w:spacing w:line="232" w:lineRule="atLeast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с)</w:t>
      </w:r>
      <w:r w:rsidR="001F4667" w:rsidRPr="000B0717">
        <w:rPr>
          <w:b/>
          <w:bCs/>
        </w:rPr>
        <w:tab/>
        <w:t xml:space="preserve">принять всеобъемлющую политику в отношении сексуального и репродуктивного здоровья применительно к подросткам и обеспечить, чтобы просвещение по сексуальному и репродуктивному здоровью </w:t>
      </w:r>
      <w:proofErr w:type="gramStart"/>
      <w:r w:rsidR="001F4667" w:rsidRPr="000B0717">
        <w:rPr>
          <w:b/>
          <w:bCs/>
        </w:rPr>
        <w:t>входило в состав обязательной школьной программы и было</w:t>
      </w:r>
      <w:proofErr w:type="gramEnd"/>
      <w:r w:rsidR="001F4667" w:rsidRPr="000B0717">
        <w:rPr>
          <w:b/>
          <w:bCs/>
        </w:rPr>
        <w:t xml:space="preserve"> адресовано девочкам и мальчикам подросткового возраста, уделяя особое внимание предотвр</w:t>
      </w:r>
      <w:r w:rsidR="001F4667" w:rsidRPr="000B0717">
        <w:rPr>
          <w:b/>
          <w:bCs/>
        </w:rPr>
        <w:t>а</w:t>
      </w:r>
      <w:r w:rsidR="001F4667" w:rsidRPr="000B0717">
        <w:rPr>
          <w:b/>
          <w:bCs/>
        </w:rPr>
        <w:t>щению ранних беременностей и инфекц</w:t>
      </w:r>
      <w:r w:rsidR="00074E04">
        <w:rPr>
          <w:b/>
          <w:bCs/>
        </w:rPr>
        <w:t>ий, передаваемых половым путем.</w:t>
      </w:r>
    </w:p>
    <w:p w:rsidR="001F4667" w:rsidRPr="000B0717" w:rsidRDefault="000B0717" w:rsidP="000B0717">
      <w:pPr>
        <w:pStyle w:val="SingleTxtGR"/>
        <w:spacing w:line="232" w:lineRule="atLeast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d)</w:t>
      </w:r>
      <w:r w:rsidR="001F4667" w:rsidRPr="000B0717">
        <w:rPr>
          <w:b/>
          <w:bCs/>
        </w:rPr>
        <w:tab/>
        <w:t>принять меры для повышения информированности об отве</w:t>
      </w:r>
      <w:r w:rsidR="001F4667" w:rsidRPr="000B0717">
        <w:rPr>
          <w:b/>
          <w:bCs/>
        </w:rPr>
        <w:t>т</w:t>
      </w:r>
      <w:r w:rsidR="001F4667" w:rsidRPr="000B0717">
        <w:rPr>
          <w:b/>
          <w:bCs/>
        </w:rPr>
        <w:t xml:space="preserve">ственном выполнении родительских </w:t>
      </w:r>
      <w:r w:rsidR="00074E04">
        <w:rPr>
          <w:b/>
          <w:bCs/>
        </w:rPr>
        <w:t>функций и сексуальном поведении</w:t>
      </w:r>
      <w:r w:rsidR="00074E04">
        <w:rPr>
          <w:b/>
          <w:bCs/>
        </w:rPr>
        <w:br/>
      </w:r>
      <w:r w:rsidR="001F4667" w:rsidRPr="000B0717">
        <w:rPr>
          <w:b/>
          <w:bCs/>
        </w:rPr>
        <w:t>и добиваться этого, уделяя особое внимание мальчикам и мужчинам.</w:t>
      </w:r>
    </w:p>
    <w:p w:rsidR="001F4667" w:rsidRPr="001F4667" w:rsidRDefault="001F4667" w:rsidP="000B0717">
      <w:pPr>
        <w:pStyle w:val="H23GR"/>
      </w:pPr>
      <w:r w:rsidRPr="001F4667">
        <w:tab/>
      </w:r>
      <w:r w:rsidRPr="001F4667">
        <w:tab/>
        <w:t>Уровень жизни</w:t>
      </w:r>
    </w:p>
    <w:p w:rsidR="001F4667" w:rsidRPr="001F4667" w:rsidRDefault="001F4667" w:rsidP="000B0717">
      <w:pPr>
        <w:pStyle w:val="SingleTxtGR"/>
        <w:spacing w:line="232" w:lineRule="atLeast"/>
      </w:pPr>
      <w:r w:rsidRPr="001F4667">
        <w:t>59.</w:t>
      </w:r>
      <w:r w:rsidRPr="001F4667">
        <w:tab/>
        <w:t>Комитет выражает глубокую обеспокоенность значительным увеличен</w:t>
      </w:r>
      <w:r w:rsidRPr="001F4667">
        <w:t>и</w:t>
      </w:r>
      <w:r w:rsidRPr="001F4667">
        <w:t xml:space="preserve">ем числа детей, живущих в хронической бедности, включая сообщения о том, что такая бедность в непропорционально большой степени затрагивает детей из числа </w:t>
      </w:r>
      <w:proofErr w:type="spellStart"/>
      <w:r w:rsidRPr="001F4667">
        <w:t>тревеллеров</w:t>
      </w:r>
      <w:proofErr w:type="spellEnd"/>
      <w:r w:rsidRPr="001F4667">
        <w:t>, рома и беженцев, а также те</w:t>
      </w:r>
      <w:r w:rsidR="00074E04">
        <w:t>х, кто живет в неполных семьях.</w:t>
      </w:r>
    </w:p>
    <w:p w:rsidR="001F4667" w:rsidRPr="000B0717" w:rsidRDefault="001F4667" w:rsidP="000B0717">
      <w:pPr>
        <w:pStyle w:val="SingleTxtGR"/>
        <w:spacing w:line="232" w:lineRule="atLeast"/>
        <w:rPr>
          <w:b/>
          <w:bCs/>
        </w:rPr>
      </w:pPr>
      <w:r w:rsidRPr="001F4667">
        <w:t>60.</w:t>
      </w:r>
      <w:r w:rsidRPr="001F4667">
        <w:tab/>
      </w:r>
      <w:r w:rsidRPr="000B0717">
        <w:rPr>
          <w:b/>
          <w:bCs/>
        </w:rPr>
        <w:t>Комитет настоятельно призывает государство-участник продолжать активизировать его усилия по уменьшению бедности среди детей, наход</w:t>
      </w:r>
      <w:r w:rsidRPr="000B0717">
        <w:rPr>
          <w:b/>
          <w:bCs/>
        </w:rPr>
        <w:t>я</w:t>
      </w:r>
      <w:r w:rsidRPr="000B0717">
        <w:rPr>
          <w:b/>
          <w:bCs/>
        </w:rPr>
        <w:t xml:space="preserve">щихся в уязвимом положении, в том числе детей из числа </w:t>
      </w:r>
      <w:proofErr w:type="spellStart"/>
      <w:r w:rsidRPr="000B0717">
        <w:rPr>
          <w:b/>
          <w:bCs/>
        </w:rPr>
        <w:t>тревеллеров</w:t>
      </w:r>
      <w:proofErr w:type="spellEnd"/>
      <w:r w:rsidRPr="000B0717">
        <w:rPr>
          <w:b/>
          <w:bCs/>
        </w:rPr>
        <w:t>, р</w:t>
      </w:r>
      <w:r w:rsidRPr="000B0717">
        <w:rPr>
          <w:b/>
          <w:bCs/>
        </w:rPr>
        <w:t>о</w:t>
      </w:r>
      <w:r w:rsidRPr="000B0717">
        <w:rPr>
          <w:b/>
          <w:bCs/>
        </w:rPr>
        <w:t>ма и детей-беженцев, а также детей из неполных семей. Он также рекоме</w:t>
      </w:r>
      <w:r w:rsidRPr="000B0717">
        <w:rPr>
          <w:b/>
          <w:bCs/>
        </w:rPr>
        <w:t>н</w:t>
      </w:r>
      <w:r w:rsidRPr="000B0717">
        <w:rPr>
          <w:b/>
          <w:bCs/>
        </w:rPr>
        <w:t>дует государству-участнику обеспечить, чтобы в рамках пересмотра его ц</w:t>
      </w:r>
      <w:r w:rsidRPr="000B0717">
        <w:rPr>
          <w:b/>
          <w:bCs/>
        </w:rPr>
        <w:t>е</w:t>
      </w:r>
      <w:r w:rsidRPr="000B0717">
        <w:rPr>
          <w:b/>
          <w:bCs/>
        </w:rPr>
        <w:t>левых показателей борьбы с бедностью на 2020 год был учтен рост числа детей, живущих в хронической бедности, а также разработать и принять подробный план действий для обеспечения выполнения целевых показат</w:t>
      </w:r>
      <w:r w:rsidRPr="000B0717">
        <w:rPr>
          <w:b/>
          <w:bCs/>
        </w:rPr>
        <w:t>е</w:t>
      </w:r>
      <w:r w:rsidRPr="000B0717">
        <w:rPr>
          <w:b/>
          <w:bCs/>
        </w:rPr>
        <w:t>лей в установленные сроки.</w:t>
      </w:r>
    </w:p>
    <w:p w:rsidR="001F4667" w:rsidRPr="001F4667" w:rsidRDefault="001F4667" w:rsidP="001F4667">
      <w:pPr>
        <w:pStyle w:val="SingleTxtGR"/>
      </w:pPr>
      <w:r w:rsidRPr="001F4667">
        <w:t>61.</w:t>
      </w:r>
      <w:r w:rsidRPr="001F4667">
        <w:tab/>
        <w:t>Комитет глубоко обеспокоен сообщениями о том, что семьи, затронутые проблемой бездомности, сталкиваются со значительными задержками в пол</w:t>
      </w:r>
      <w:r w:rsidRPr="001F4667">
        <w:t>у</w:t>
      </w:r>
      <w:r w:rsidRPr="001F4667">
        <w:t>чении доступа к социальному жилью и зачастую долгое время живут в непр</w:t>
      </w:r>
      <w:r w:rsidRPr="001F4667">
        <w:t>и</w:t>
      </w:r>
      <w:r w:rsidRPr="001F4667">
        <w:t>годных, временных или предоставляемых в чрезвычайных ситуациях помещ</w:t>
      </w:r>
      <w:r w:rsidRPr="001F4667">
        <w:t>е</w:t>
      </w:r>
      <w:r w:rsidR="00074E04">
        <w:t>ниях.</w:t>
      </w:r>
    </w:p>
    <w:p w:rsidR="001F4667" w:rsidRPr="000B0717" w:rsidRDefault="001F4667" w:rsidP="001F4667">
      <w:pPr>
        <w:pStyle w:val="SingleTxtGR"/>
        <w:rPr>
          <w:b/>
          <w:bCs/>
        </w:rPr>
      </w:pPr>
      <w:r w:rsidRPr="001F4667">
        <w:t>62.</w:t>
      </w:r>
      <w:r w:rsidRPr="001F4667">
        <w:tab/>
      </w:r>
      <w:r w:rsidRPr="000B0717">
        <w:rPr>
          <w:b/>
          <w:bCs/>
        </w:rPr>
        <w:t>Комитет настоятельно призывает государство-участник принять м</w:t>
      </w:r>
      <w:r w:rsidRPr="000B0717">
        <w:rPr>
          <w:b/>
          <w:bCs/>
        </w:rPr>
        <w:t>е</w:t>
      </w:r>
      <w:r w:rsidRPr="000B0717">
        <w:rPr>
          <w:b/>
          <w:bCs/>
        </w:rPr>
        <w:t>ры по увеличению фонда социального жилья и экстренной жилищной п</w:t>
      </w:r>
      <w:r w:rsidRPr="000B0717">
        <w:rPr>
          <w:b/>
          <w:bCs/>
        </w:rPr>
        <w:t>о</w:t>
      </w:r>
      <w:r w:rsidRPr="000B0717">
        <w:rPr>
          <w:b/>
          <w:bCs/>
        </w:rPr>
        <w:t>мощи. При этом государству-участнику следует обеспечить соответствие жилья и поддержки, предоставляемых в рамках таких мер, потребностям затрагиваемых детей, а также соблюдение необходимых гарантий и пров</w:t>
      </w:r>
      <w:r w:rsidRPr="000B0717">
        <w:rPr>
          <w:b/>
          <w:bCs/>
        </w:rPr>
        <w:t>е</w:t>
      </w:r>
      <w:r w:rsidRPr="000B0717">
        <w:rPr>
          <w:b/>
          <w:bCs/>
        </w:rPr>
        <w:t>дение их анализа и оценки.</w:t>
      </w:r>
    </w:p>
    <w:p w:rsidR="001F4667" w:rsidRPr="001F4667" w:rsidRDefault="001F4667" w:rsidP="000B0717">
      <w:pPr>
        <w:pStyle w:val="H1GR"/>
      </w:pPr>
      <w:r w:rsidRPr="001F4667">
        <w:tab/>
        <w:t>H.</w:t>
      </w:r>
      <w:r w:rsidRPr="001F4667">
        <w:tab/>
        <w:t>Образование, досуг и культурная деятельность (статьи 28–31)</w:t>
      </w:r>
    </w:p>
    <w:p w:rsidR="001F4667" w:rsidRPr="001F4667" w:rsidRDefault="001F4667" w:rsidP="001F4667">
      <w:pPr>
        <w:pStyle w:val="SingleTxtGR"/>
      </w:pPr>
      <w:r w:rsidRPr="001F4667">
        <w:t>63.</w:t>
      </w:r>
      <w:r w:rsidRPr="001F4667">
        <w:tab/>
        <w:t>Комитет приветствует создание Форума по вопросам плюрализма и п</w:t>
      </w:r>
      <w:r w:rsidRPr="001F4667">
        <w:t>а</w:t>
      </w:r>
      <w:r w:rsidRPr="001F4667">
        <w:t xml:space="preserve">тронажа в частном секторе, с </w:t>
      </w:r>
      <w:proofErr w:type="gramStart"/>
      <w:r w:rsidRPr="001F4667">
        <w:t>тем</w:t>
      </w:r>
      <w:proofErr w:type="gramEnd"/>
      <w:r w:rsidRPr="001F4667">
        <w:t xml:space="preserve"> чтобы попытаться решить вопрос разнообр</w:t>
      </w:r>
      <w:r w:rsidRPr="001F4667">
        <w:t>а</w:t>
      </w:r>
      <w:r w:rsidRPr="001F4667">
        <w:t xml:space="preserve">зия школ, доступных для детей в государстве-участнике. Вместе с тем он по-прежнему обеспокоен тем, что весьма невелико число </w:t>
      </w:r>
      <w:proofErr w:type="spellStart"/>
      <w:r w:rsidRPr="001F4667">
        <w:t>неконфессиональных</w:t>
      </w:r>
      <w:proofErr w:type="spellEnd"/>
      <w:r w:rsidRPr="001F4667">
        <w:t xml:space="preserve"> школ. Комитет также обеспокоен: </w:t>
      </w:r>
    </w:p>
    <w:p w:rsidR="001F4667" w:rsidRPr="001F4667" w:rsidRDefault="000B0717" w:rsidP="001F4667">
      <w:pPr>
        <w:pStyle w:val="SingleTxtGR"/>
      </w:pPr>
      <w:r>
        <w:tab/>
      </w:r>
      <w:r w:rsidR="001F4667" w:rsidRPr="001F4667">
        <w:t>a)</w:t>
      </w:r>
      <w:r w:rsidR="001F4667" w:rsidRPr="001F4667">
        <w:tab/>
        <w:t>продолжающейся практикой применения в школах дискриминац</w:t>
      </w:r>
      <w:r w:rsidR="001F4667" w:rsidRPr="001F4667">
        <w:t>и</w:t>
      </w:r>
      <w:r w:rsidR="001F4667" w:rsidRPr="001F4667">
        <w:t xml:space="preserve">онных правил приема в зависимости от религии ребенка и/или того, учились ли в этой школе родители детей; </w:t>
      </w:r>
    </w:p>
    <w:p w:rsidR="001F4667" w:rsidRPr="001F4667" w:rsidRDefault="000B0717" w:rsidP="001F4667">
      <w:pPr>
        <w:pStyle w:val="SingleTxtGR"/>
      </w:pPr>
      <w:r>
        <w:tab/>
      </w:r>
      <w:r w:rsidR="001F4667" w:rsidRPr="001F4667">
        <w:t>b)</w:t>
      </w:r>
      <w:r w:rsidR="001F4667" w:rsidRPr="001F4667">
        <w:tab/>
        <w:t>недоработанными механизмами рассмотрения жалоб в системе о</w:t>
      </w:r>
      <w:r w:rsidR="001F4667" w:rsidRPr="001F4667">
        <w:t>б</w:t>
      </w:r>
      <w:r w:rsidR="001F4667" w:rsidRPr="001F4667">
        <w:t xml:space="preserve">разования; </w:t>
      </w:r>
    </w:p>
    <w:p w:rsidR="001F4667" w:rsidRPr="001F4667" w:rsidRDefault="000B0717" w:rsidP="001F4667">
      <w:pPr>
        <w:pStyle w:val="SingleTxtGR"/>
      </w:pPr>
      <w:r>
        <w:tab/>
      </w:r>
      <w:r w:rsidR="001F4667" w:rsidRPr="001F4667">
        <w:t>с)</w:t>
      </w:r>
      <w:r w:rsidR="001F4667" w:rsidRPr="001F4667">
        <w:tab/>
        <w:t>стрессом, который создают для детей выпускные экзамены в уче</w:t>
      </w:r>
      <w:r w:rsidR="001F4667" w:rsidRPr="001F4667">
        <w:t>б</w:t>
      </w:r>
      <w:r w:rsidR="001F4667" w:rsidRPr="001F4667">
        <w:t xml:space="preserve">ном заведении; </w:t>
      </w:r>
    </w:p>
    <w:p w:rsidR="001F4667" w:rsidRPr="001F4667" w:rsidRDefault="000B0717" w:rsidP="001F4667">
      <w:pPr>
        <w:pStyle w:val="SingleTxtGR"/>
      </w:pPr>
      <w:r>
        <w:tab/>
      </w:r>
      <w:r w:rsidR="001F4667" w:rsidRPr="001F4667">
        <w:t>d)</w:t>
      </w:r>
      <w:r w:rsidR="001F4667" w:rsidRPr="001F4667">
        <w:tab/>
        <w:t>недостаточным количеством видов физической деятельности в школах, которые были бы доступны для всех учащихся.</w:t>
      </w:r>
    </w:p>
    <w:p w:rsidR="001F4667" w:rsidRPr="000B0717" w:rsidRDefault="001F4667" w:rsidP="001F4667">
      <w:pPr>
        <w:pStyle w:val="SingleTxtGR"/>
        <w:rPr>
          <w:b/>
          <w:bCs/>
        </w:rPr>
      </w:pPr>
      <w:r w:rsidRPr="001F4667">
        <w:t>64.</w:t>
      </w:r>
      <w:r w:rsidRPr="001F4667">
        <w:tab/>
      </w:r>
      <w:r w:rsidRPr="000B0717">
        <w:rPr>
          <w:b/>
          <w:bCs/>
        </w:rPr>
        <w:t>Комитет рекомендует государству-участнику:</w:t>
      </w:r>
    </w:p>
    <w:p w:rsidR="001F4667" w:rsidRPr="000B0717" w:rsidRDefault="000B071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а)</w:t>
      </w:r>
      <w:r w:rsidR="001F4667" w:rsidRPr="000B0717">
        <w:rPr>
          <w:b/>
          <w:bCs/>
        </w:rPr>
        <w:tab/>
        <w:t>незамедлительно принять конкретные меры для существенн</w:t>
      </w:r>
      <w:r w:rsidR="001F4667" w:rsidRPr="000B0717">
        <w:rPr>
          <w:b/>
          <w:bCs/>
        </w:rPr>
        <w:t>о</w:t>
      </w:r>
      <w:r w:rsidR="001F4667" w:rsidRPr="000B0717">
        <w:rPr>
          <w:b/>
          <w:bCs/>
        </w:rPr>
        <w:t xml:space="preserve">го увеличения количества </w:t>
      </w:r>
      <w:proofErr w:type="spellStart"/>
      <w:r w:rsidR="001F4667" w:rsidRPr="000B0717">
        <w:rPr>
          <w:b/>
          <w:bCs/>
        </w:rPr>
        <w:t>неконфессиональных</w:t>
      </w:r>
      <w:proofErr w:type="spellEnd"/>
      <w:r w:rsidR="001F4667" w:rsidRPr="000B0717">
        <w:rPr>
          <w:b/>
          <w:bCs/>
        </w:rPr>
        <w:t xml:space="preserve"> или многоконфессионал</w:t>
      </w:r>
      <w:r w:rsidR="001F4667" w:rsidRPr="000B0717">
        <w:rPr>
          <w:b/>
          <w:bCs/>
        </w:rPr>
        <w:t>ь</w:t>
      </w:r>
      <w:r w:rsidR="001F4667" w:rsidRPr="000B0717">
        <w:rPr>
          <w:b/>
          <w:bCs/>
        </w:rPr>
        <w:t>ных школ, а также внести для ликвидации дискриминации при зачисл</w:t>
      </w:r>
      <w:r w:rsidR="001F4667" w:rsidRPr="000B0717">
        <w:rPr>
          <w:b/>
          <w:bCs/>
        </w:rPr>
        <w:t>е</w:t>
      </w:r>
      <w:r w:rsidR="001F4667" w:rsidRPr="000B0717">
        <w:rPr>
          <w:b/>
          <w:bCs/>
        </w:rPr>
        <w:t>нии в школу поправки в ныне действующее законодательство, в том числе в Закон о равном статусе;</w:t>
      </w:r>
    </w:p>
    <w:p w:rsidR="001F4667" w:rsidRPr="000B0717" w:rsidRDefault="000B071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b)</w:t>
      </w:r>
      <w:r w:rsidR="001F4667" w:rsidRPr="000B0717">
        <w:rPr>
          <w:b/>
          <w:bCs/>
        </w:rPr>
        <w:tab/>
        <w:t>создать эффективный механизм рассмотрения жалоб для уч</w:t>
      </w:r>
      <w:r w:rsidR="001F4667" w:rsidRPr="000B0717">
        <w:rPr>
          <w:b/>
          <w:bCs/>
        </w:rPr>
        <w:t>а</w:t>
      </w:r>
      <w:r w:rsidR="001F4667" w:rsidRPr="000B0717">
        <w:rPr>
          <w:b/>
          <w:bCs/>
        </w:rPr>
        <w:t>щихся школ;</w:t>
      </w:r>
    </w:p>
    <w:p w:rsidR="001F4667" w:rsidRPr="000B0717" w:rsidRDefault="000B071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с)</w:t>
      </w:r>
      <w:r w:rsidR="00074E04">
        <w:rPr>
          <w:b/>
          <w:bCs/>
        </w:rPr>
        <w:tab/>
        <w:t>рассмотреть вопрос об изменении</w:t>
      </w:r>
      <w:r w:rsidR="001F4667" w:rsidRPr="000B0717">
        <w:rPr>
          <w:b/>
          <w:bCs/>
        </w:rPr>
        <w:t xml:space="preserve"> порядка проведения выпус</w:t>
      </w:r>
      <w:r w:rsidR="001F4667" w:rsidRPr="000B0717">
        <w:rPr>
          <w:b/>
          <w:bCs/>
        </w:rPr>
        <w:t>к</w:t>
      </w:r>
      <w:r w:rsidR="001F4667" w:rsidRPr="000B0717">
        <w:rPr>
          <w:b/>
          <w:bCs/>
        </w:rPr>
        <w:t>ных экзаменов, чтобы уменьшить стре</w:t>
      </w:r>
      <w:r w:rsidR="00074E04">
        <w:rPr>
          <w:b/>
          <w:bCs/>
        </w:rPr>
        <w:t>сс, которому подвергаются дети;</w:t>
      </w:r>
    </w:p>
    <w:p w:rsidR="001F4667" w:rsidRPr="000B0717" w:rsidRDefault="000B0717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0B0717">
        <w:rPr>
          <w:b/>
          <w:bCs/>
        </w:rPr>
        <w:t>d)</w:t>
      </w:r>
      <w:r w:rsidR="001F4667" w:rsidRPr="000B0717">
        <w:rPr>
          <w:b/>
          <w:bCs/>
        </w:rPr>
        <w:tab/>
        <w:t>разработать программу физкультурных мероприятий, досту</w:t>
      </w:r>
      <w:r w:rsidR="001F4667" w:rsidRPr="000B0717">
        <w:rPr>
          <w:b/>
          <w:bCs/>
        </w:rPr>
        <w:t>п</w:t>
      </w:r>
      <w:r w:rsidR="001F4667" w:rsidRPr="000B0717">
        <w:rPr>
          <w:b/>
          <w:bCs/>
        </w:rPr>
        <w:t>ных для всех учащихся.</w:t>
      </w:r>
    </w:p>
    <w:p w:rsidR="001F4667" w:rsidRPr="001F4667" w:rsidRDefault="001F4667" w:rsidP="000B0717">
      <w:pPr>
        <w:pStyle w:val="H1GR"/>
      </w:pPr>
      <w:r w:rsidRPr="001F4667">
        <w:tab/>
        <w:t>I.</w:t>
      </w:r>
      <w:r w:rsidRPr="001F4667">
        <w:tab/>
        <w:t xml:space="preserve">Специальные меры защиты (статьи 22, </w:t>
      </w:r>
      <w:r w:rsidR="00074E04">
        <w:t>30, 32, 33,</w:t>
      </w:r>
      <w:r w:rsidR="00074E04">
        <w:br/>
        <w:t>35, 36, пункты b)–d) статьи 37 и статьи 38–</w:t>
      </w:r>
      <w:r w:rsidRPr="001F4667">
        <w:t>40)</w:t>
      </w:r>
    </w:p>
    <w:p w:rsidR="001F4667" w:rsidRPr="001F4667" w:rsidRDefault="000B0717" w:rsidP="000B0717">
      <w:pPr>
        <w:pStyle w:val="H23GR"/>
      </w:pPr>
      <w:r>
        <w:tab/>
      </w:r>
      <w:r>
        <w:tab/>
        <w:t>Дети –</w:t>
      </w:r>
      <w:r w:rsidR="001F4667" w:rsidRPr="001F4667">
        <w:t xml:space="preserve"> просители убежища и дети-беженцы</w:t>
      </w:r>
    </w:p>
    <w:p w:rsidR="001F4667" w:rsidRPr="001F4667" w:rsidRDefault="001F4667" w:rsidP="003D011B">
      <w:pPr>
        <w:pStyle w:val="SingleTxtGR"/>
        <w:spacing w:line="238" w:lineRule="atLeast"/>
      </w:pPr>
      <w:r w:rsidRPr="001F4667">
        <w:t>65.</w:t>
      </w:r>
      <w:r w:rsidRPr="001F4667">
        <w:tab/>
        <w:t>Комитет обеспокоен сообщениям</w:t>
      </w:r>
      <w:r w:rsidR="000B0717">
        <w:t xml:space="preserve">и о том, что большинство детей – </w:t>
      </w:r>
      <w:r w:rsidRPr="001F4667">
        <w:t>пр</w:t>
      </w:r>
      <w:r w:rsidRPr="001F4667">
        <w:t>о</w:t>
      </w:r>
      <w:r w:rsidRPr="001F4667">
        <w:t>сителей убежища и детей-беженцев размещаются в частных центрах, на кот</w:t>
      </w:r>
      <w:r w:rsidRPr="001F4667">
        <w:t>о</w:t>
      </w:r>
      <w:r w:rsidRPr="001F4667">
        <w:t>рые не распространяются национальные стандарты, касающиеся детей, и что большинство инспекций и проверок таких центров проводятся внутренними инспекциями, которые не являются в должной степени независимыми. Комитет принимает к сведению представленную в ходе диалога информацию о том, что жалобы, касающиеся применения порядка прямого обслуживания беженцев и лиц, ищущих убежище, рассматриваются сотрудником, назначенным для ра</w:t>
      </w:r>
      <w:r w:rsidRPr="001F4667">
        <w:t>с</w:t>
      </w:r>
      <w:r w:rsidRPr="001F4667">
        <w:t>смотрения жалоб. Однако он по-прежнему обеспокоен тем, что это не обесп</w:t>
      </w:r>
      <w:r w:rsidRPr="001F4667">
        <w:t>е</w:t>
      </w:r>
      <w:r w:rsidRPr="001F4667">
        <w:t>чивает независимого контроля, информация об этом не всегда в достаточной степени известна детям, а доступ детей к ней может быть ограничен. В этой связи Комитет обеспокоен сообщениями о том, что:</w:t>
      </w:r>
    </w:p>
    <w:p w:rsidR="001F4667" w:rsidRPr="001F4667" w:rsidRDefault="003D011B" w:rsidP="003D011B">
      <w:pPr>
        <w:pStyle w:val="SingleTxtGR"/>
        <w:spacing w:line="238" w:lineRule="atLeast"/>
      </w:pPr>
      <w:r>
        <w:tab/>
      </w:r>
      <w:r w:rsidR="001F4667" w:rsidRPr="001F4667">
        <w:t>а)</w:t>
      </w:r>
      <w:r w:rsidR="001F4667" w:rsidRPr="001F4667">
        <w:tab/>
        <w:t>многочисленные центры не располагают соответствующими во</w:t>
      </w:r>
      <w:r w:rsidR="001F4667" w:rsidRPr="001F4667">
        <w:t>з</w:t>
      </w:r>
      <w:r w:rsidR="001F4667" w:rsidRPr="001F4667">
        <w:t>можностями размещения семей</w:t>
      </w:r>
      <w:r w:rsidR="00074E04">
        <w:t xml:space="preserve"> с маленькими детьми;</w:t>
      </w:r>
    </w:p>
    <w:p w:rsidR="001F4667" w:rsidRPr="001F4667" w:rsidRDefault="003D011B" w:rsidP="003D011B">
      <w:pPr>
        <w:pStyle w:val="SingleTxtGR"/>
        <w:spacing w:line="238" w:lineRule="atLeast"/>
      </w:pPr>
      <w:r>
        <w:tab/>
      </w:r>
      <w:r w:rsidR="001F4667" w:rsidRPr="001F4667">
        <w:t>b)</w:t>
      </w:r>
      <w:r w:rsidR="001F4667" w:rsidRPr="001F4667">
        <w:tab/>
        <w:t>центры размещения просителей убежища и беженцев не пред</w:t>
      </w:r>
      <w:r w:rsidR="001F4667" w:rsidRPr="001F4667">
        <w:t>о</w:t>
      </w:r>
      <w:r w:rsidR="001F4667" w:rsidRPr="001F4667">
        <w:t>ставляют необходимых услуг по защите детей, достаточного доступа к образ</w:t>
      </w:r>
      <w:r w:rsidR="001F4667" w:rsidRPr="001F4667">
        <w:t>о</w:t>
      </w:r>
      <w:r w:rsidR="001F4667" w:rsidRPr="001F4667">
        <w:t>ванию для детей или необходимой одежды и питания в целом, включая прие</w:t>
      </w:r>
      <w:r w:rsidR="001F4667" w:rsidRPr="001F4667">
        <w:t>м</w:t>
      </w:r>
      <w:r w:rsidR="001F4667" w:rsidRPr="001F4667">
        <w:t>лемое с точки зрения культуры питание для детей из числа религиозных мен</w:t>
      </w:r>
      <w:r w:rsidR="001F4667" w:rsidRPr="001F4667">
        <w:t>ь</w:t>
      </w:r>
      <w:r w:rsidR="001F4667" w:rsidRPr="001F4667">
        <w:t>шинст</w:t>
      </w:r>
      <w:r w:rsidR="00074E04">
        <w:t>в, размещенных в таких центрах;</w:t>
      </w:r>
    </w:p>
    <w:p w:rsidR="001F4667" w:rsidRPr="001F4667" w:rsidRDefault="003D011B" w:rsidP="003D011B">
      <w:pPr>
        <w:pStyle w:val="SingleTxtGR"/>
        <w:spacing w:line="238" w:lineRule="atLeast"/>
      </w:pPr>
      <w:r>
        <w:tab/>
      </w:r>
      <w:r w:rsidR="001F4667" w:rsidRPr="001F4667">
        <w:t>c)</w:t>
      </w:r>
      <w:r w:rsidR="001F4667" w:rsidRPr="001F4667">
        <w:tab/>
        <w:t>размер пособия на ребенка, предоставляемого просителям убеж</w:t>
      </w:r>
      <w:r w:rsidR="001F4667" w:rsidRPr="001F4667">
        <w:t>и</w:t>
      </w:r>
      <w:r w:rsidR="001F4667" w:rsidRPr="001F4667">
        <w:t>ща, не отражает роста стоимости жизни и инфляции в государстве-участнике.</w:t>
      </w:r>
    </w:p>
    <w:p w:rsidR="001F4667" w:rsidRPr="003D011B" w:rsidRDefault="001F4667" w:rsidP="003D011B">
      <w:pPr>
        <w:pStyle w:val="SingleTxtGR"/>
        <w:rPr>
          <w:b/>
          <w:bCs/>
        </w:rPr>
      </w:pPr>
      <w:r w:rsidRPr="001F4667">
        <w:t>66.</w:t>
      </w:r>
      <w:r w:rsidRPr="001F4667">
        <w:tab/>
      </w:r>
      <w:proofErr w:type="gramStart"/>
      <w:r w:rsidRPr="003D011B">
        <w:rPr>
          <w:b/>
          <w:bCs/>
        </w:rPr>
        <w:t>В свете своего замечания общего по</w:t>
      </w:r>
      <w:r w:rsidR="003D011B">
        <w:rPr>
          <w:b/>
          <w:bCs/>
        </w:rPr>
        <w:t>рядка № 6 (2005) об обращении с </w:t>
      </w:r>
      <w:r w:rsidRPr="003D011B">
        <w:rPr>
          <w:b/>
          <w:bCs/>
        </w:rPr>
        <w:t>несопровождаемыми и разлученными с семьями детьми за пределами страны их происхождения Комитет рекомендует государству-участнику принять необходимые меры для приведения политики, процедур и практ</w:t>
      </w:r>
      <w:r w:rsidRPr="003D011B">
        <w:rPr>
          <w:b/>
          <w:bCs/>
        </w:rPr>
        <w:t>и</w:t>
      </w:r>
      <w:r w:rsidRPr="003D011B">
        <w:rPr>
          <w:b/>
          <w:bCs/>
        </w:rPr>
        <w:t>ки в области предоставления убежища и статуса беженца в соответствие со своими международными обязательствами, а также принципами, соде</w:t>
      </w:r>
      <w:r w:rsidRPr="003D011B">
        <w:rPr>
          <w:b/>
          <w:bCs/>
        </w:rPr>
        <w:t>р</w:t>
      </w:r>
      <w:r w:rsidRPr="003D011B">
        <w:rPr>
          <w:b/>
          <w:bCs/>
        </w:rPr>
        <w:t>жащимися в других доку</w:t>
      </w:r>
      <w:r w:rsidR="003D011B">
        <w:rPr>
          <w:b/>
          <w:bCs/>
        </w:rPr>
        <w:t>ментах, включая «</w:t>
      </w:r>
      <w:r w:rsidRPr="003D011B">
        <w:rPr>
          <w:b/>
          <w:bCs/>
        </w:rPr>
        <w:t>Основы эффективной практ</w:t>
      </w:r>
      <w:r w:rsidRPr="003D011B">
        <w:rPr>
          <w:b/>
          <w:bCs/>
        </w:rPr>
        <w:t>и</w:t>
      </w:r>
      <w:r w:rsidR="003D011B">
        <w:rPr>
          <w:b/>
          <w:bCs/>
        </w:rPr>
        <w:t>ки»</w:t>
      </w:r>
      <w:r w:rsidRPr="003D011B">
        <w:rPr>
          <w:b/>
          <w:bCs/>
        </w:rPr>
        <w:t>, подготовленные Верховным</w:t>
      </w:r>
      <w:proofErr w:type="gramEnd"/>
      <w:r w:rsidRPr="003D011B">
        <w:rPr>
          <w:b/>
          <w:bCs/>
        </w:rPr>
        <w:t xml:space="preserve"> комиссаром Организации Объединенных Наций по делам беженцев. Кроме того, Комитет рекомендует государству-участнику активизировать меры по обеспечению</w:t>
      </w:r>
      <w:r w:rsidR="003D011B">
        <w:rPr>
          <w:b/>
          <w:bCs/>
        </w:rPr>
        <w:t xml:space="preserve"> того, чтобы детям – </w:t>
      </w:r>
      <w:r w:rsidRPr="003D011B">
        <w:rPr>
          <w:b/>
          <w:bCs/>
        </w:rPr>
        <w:t>пр</w:t>
      </w:r>
      <w:r w:rsidRPr="003D011B">
        <w:rPr>
          <w:b/>
          <w:bCs/>
        </w:rPr>
        <w:t>о</w:t>
      </w:r>
      <w:r w:rsidRPr="003D011B">
        <w:rPr>
          <w:b/>
          <w:bCs/>
        </w:rPr>
        <w:t>сителям убежища или детям-беженцам были гарантированы те же ста</w:t>
      </w:r>
      <w:r w:rsidRPr="003D011B">
        <w:rPr>
          <w:b/>
          <w:bCs/>
        </w:rPr>
        <w:t>н</w:t>
      </w:r>
      <w:r w:rsidRPr="003D011B">
        <w:rPr>
          <w:b/>
          <w:bCs/>
        </w:rPr>
        <w:t>дарты и доступ к службам поддержки, что и ирландским детям. Комитет настоятельно призывает государство-участник обеспечить проведение н</w:t>
      </w:r>
      <w:r w:rsidRPr="003D011B">
        <w:rPr>
          <w:b/>
          <w:bCs/>
        </w:rPr>
        <w:t>е</w:t>
      </w:r>
      <w:r w:rsidRPr="003D011B">
        <w:rPr>
          <w:b/>
          <w:bCs/>
        </w:rPr>
        <w:t>зависимых инспекций всех центров размещения беженцев. Кроме того, К</w:t>
      </w:r>
      <w:r w:rsidRPr="003D011B">
        <w:rPr>
          <w:b/>
          <w:bCs/>
        </w:rPr>
        <w:t>о</w:t>
      </w:r>
      <w:r w:rsidRPr="003D011B">
        <w:rPr>
          <w:b/>
          <w:bCs/>
        </w:rPr>
        <w:t>митет рекомендует государству-участнику принять меры для обеспечения того, чтобы центры размещения просителей убежища и беженцев:</w:t>
      </w:r>
    </w:p>
    <w:p w:rsidR="001F4667" w:rsidRPr="003D011B" w:rsidRDefault="003D011B" w:rsidP="003D011B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a)</w:t>
      </w:r>
      <w:r w:rsidR="001F4667" w:rsidRPr="003D011B">
        <w:rPr>
          <w:b/>
          <w:bCs/>
        </w:rPr>
        <w:tab/>
        <w:t>имели помещения, в том числе зоны отдыха, подходящие для малолетних детей и семей;</w:t>
      </w:r>
    </w:p>
    <w:p w:rsidR="001F4667" w:rsidRPr="003D011B" w:rsidRDefault="003D011B" w:rsidP="003D011B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b)</w:t>
      </w:r>
      <w:r w:rsidR="001F4667" w:rsidRPr="003D011B">
        <w:rPr>
          <w:b/>
          <w:bCs/>
        </w:rPr>
        <w:tab/>
        <w:t>предоставляли надлежащие услуги по защите детей, образов</w:t>
      </w:r>
      <w:r w:rsidR="001F4667" w:rsidRPr="003D011B">
        <w:rPr>
          <w:b/>
          <w:bCs/>
        </w:rPr>
        <w:t>а</w:t>
      </w:r>
      <w:r w:rsidR="001F4667" w:rsidRPr="003D011B">
        <w:rPr>
          <w:b/>
          <w:bCs/>
        </w:rPr>
        <w:t xml:space="preserve">ние для детей и необходимую </w:t>
      </w:r>
      <w:proofErr w:type="gramStart"/>
      <w:r w:rsidR="001F4667" w:rsidRPr="003D011B">
        <w:rPr>
          <w:b/>
          <w:bCs/>
        </w:rPr>
        <w:t>одежду</w:t>
      </w:r>
      <w:proofErr w:type="gramEnd"/>
      <w:r w:rsidR="001F4667" w:rsidRPr="003D011B">
        <w:rPr>
          <w:b/>
          <w:bCs/>
        </w:rPr>
        <w:t xml:space="preserve"> и питание для детей, включая пр</w:t>
      </w:r>
      <w:r w:rsidR="001F4667" w:rsidRPr="003D011B">
        <w:rPr>
          <w:b/>
          <w:bCs/>
        </w:rPr>
        <w:t>о</w:t>
      </w:r>
      <w:r w:rsidR="001F4667" w:rsidRPr="003D011B">
        <w:rPr>
          <w:b/>
          <w:bCs/>
        </w:rPr>
        <w:t>дукты питания надлежащего качества и учитывающие особенности кул</w:t>
      </w:r>
      <w:r w:rsidR="001F4667" w:rsidRPr="003D011B">
        <w:rPr>
          <w:b/>
          <w:bCs/>
        </w:rPr>
        <w:t>ь</w:t>
      </w:r>
      <w:r w:rsidR="001F4667" w:rsidRPr="003D011B">
        <w:rPr>
          <w:b/>
          <w:bCs/>
        </w:rPr>
        <w:t>туры детей из числа религиозных меньшинств; эти центры должны также учитывать потребности детей, которым необходимо соблюдать определе</w:t>
      </w:r>
      <w:r w:rsidR="001F4667" w:rsidRPr="003D011B">
        <w:rPr>
          <w:b/>
          <w:bCs/>
        </w:rPr>
        <w:t>н</w:t>
      </w:r>
      <w:r w:rsidR="001F4667" w:rsidRPr="003D011B">
        <w:rPr>
          <w:b/>
          <w:bCs/>
        </w:rPr>
        <w:t>ные правила питания, и, по мере возмо</w:t>
      </w:r>
      <w:r>
        <w:rPr>
          <w:b/>
          <w:bCs/>
        </w:rPr>
        <w:t>жности, разрешать размещенным в </w:t>
      </w:r>
      <w:r w:rsidR="001F4667" w:rsidRPr="003D011B">
        <w:rPr>
          <w:b/>
          <w:bCs/>
        </w:rPr>
        <w:t>них лицам хранить продук</w:t>
      </w:r>
      <w:r w:rsidR="00074E04">
        <w:rPr>
          <w:b/>
          <w:bCs/>
        </w:rPr>
        <w:t>ты питания и готовить себе еду;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c)</w:t>
      </w:r>
      <w:r w:rsidR="001F4667" w:rsidRPr="003D011B">
        <w:rPr>
          <w:b/>
          <w:bCs/>
        </w:rPr>
        <w:tab/>
        <w:t>пропорционально увеличили размер пособия на детей, пред</w:t>
      </w:r>
      <w:r w:rsidR="001F4667" w:rsidRPr="003D011B">
        <w:rPr>
          <w:b/>
          <w:bCs/>
        </w:rPr>
        <w:t>о</w:t>
      </w:r>
      <w:r w:rsidR="001F4667" w:rsidRPr="003D011B">
        <w:rPr>
          <w:b/>
          <w:bCs/>
        </w:rPr>
        <w:t>ставляемых просителям убежища, для обеспечения того, чтобы его размер отражал стоимость жизни в государстве-участнике.</w:t>
      </w:r>
    </w:p>
    <w:p w:rsidR="001F4667" w:rsidRPr="001F4667" w:rsidRDefault="001F4667" w:rsidP="003D011B">
      <w:pPr>
        <w:pStyle w:val="H23GR"/>
      </w:pPr>
      <w:r w:rsidRPr="001F4667">
        <w:tab/>
      </w:r>
      <w:r w:rsidRPr="001F4667">
        <w:tab/>
        <w:t>Дети в условиях миграции</w:t>
      </w:r>
    </w:p>
    <w:p w:rsidR="001F4667" w:rsidRPr="001F4667" w:rsidRDefault="001F4667" w:rsidP="001F4667">
      <w:pPr>
        <w:pStyle w:val="SingleTxtGR"/>
      </w:pPr>
      <w:r w:rsidRPr="001F4667">
        <w:t>67.</w:t>
      </w:r>
      <w:r w:rsidRPr="001F4667">
        <w:tab/>
        <w:t>Комитет принимает к сведению, что гос</w:t>
      </w:r>
      <w:r w:rsidR="003D011B">
        <w:t>ударство-участник приняло З</w:t>
      </w:r>
      <w:r w:rsidR="003D011B">
        <w:t>а</w:t>
      </w:r>
      <w:r w:rsidR="003D011B">
        <w:t>кон </w:t>
      </w:r>
      <w:r w:rsidRPr="001F4667">
        <w:t>2015 года о международной защите. Вместе с тем он обеспокоен тем, что осуществление этого закона на практике еще не началось, в результате чего з</w:t>
      </w:r>
      <w:r w:rsidRPr="001F4667">
        <w:t>а</w:t>
      </w:r>
      <w:r w:rsidRPr="001F4667">
        <w:t>конодательная база остается неадекватной и не может в полной мере отвечать потребностям детей-мигрантов в государстве-участнике. Комитет обеспокоен тем, что, как следствие, отсутствуют четкие и доступные официальные проц</w:t>
      </w:r>
      <w:r w:rsidRPr="001F4667">
        <w:t>е</w:t>
      </w:r>
      <w:r w:rsidRPr="001F4667">
        <w:t>дуры предоставления статуса иммигранта иностранцам с неурегулированным миграционным статусом. Он также обеспокоен применением неадекватных мер для обеспечения того, чтобы дети с неурегулированным миграционным стат</w:t>
      </w:r>
      <w:r w:rsidRPr="001F4667">
        <w:t>у</w:t>
      </w:r>
      <w:r w:rsidRPr="001F4667">
        <w:t xml:space="preserve">сом, находящиеся </w:t>
      </w:r>
      <w:r w:rsidR="00074E04">
        <w:t xml:space="preserve">в </w:t>
      </w:r>
      <w:r w:rsidRPr="001F4667">
        <w:t>местах размещения, получали независимую юридическую помощь, в результате чего такие дети часто не получают своевременных раз</w:t>
      </w:r>
      <w:r w:rsidRPr="001F4667">
        <w:t>ъ</w:t>
      </w:r>
      <w:r w:rsidRPr="001F4667">
        <w:t>яснений относит</w:t>
      </w:r>
      <w:r w:rsidR="00074E04">
        <w:t>ельно их миграционного статуса.</w:t>
      </w:r>
    </w:p>
    <w:p w:rsidR="001F4667" w:rsidRPr="003D011B" w:rsidRDefault="001F4667" w:rsidP="001F4667">
      <w:pPr>
        <w:pStyle w:val="SingleTxtGR"/>
        <w:rPr>
          <w:b/>
          <w:bCs/>
        </w:rPr>
      </w:pPr>
      <w:r w:rsidRPr="001F4667">
        <w:t>68.</w:t>
      </w:r>
      <w:r w:rsidRPr="001F4667">
        <w:tab/>
      </w:r>
      <w:proofErr w:type="gramStart"/>
      <w:r w:rsidRPr="003D011B">
        <w:rPr>
          <w:b/>
          <w:bCs/>
        </w:rPr>
        <w:t>Подчеркивая, что все дети имеют право на полную защиту и ос</w:t>
      </w:r>
      <w:r w:rsidRPr="003D011B">
        <w:rPr>
          <w:b/>
          <w:bCs/>
        </w:rPr>
        <w:t>у</w:t>
      </w:r>
      <w:r w:rsidRPr="003D011B">
        <w:rPr>
          <w:b/>
          <w:bCs/>
        </w:rPr>
        <w:t>ществление их прав, предусмотренных Конвенцией, Комитет настоятельно призывает государство-участник гарантировать закрепленные в Конве</w:t>
      </w:r>
      <w:r w:rsidRPr="003D011B">
        <w:rPr>
          <w:b/>
          <w:bCs/>
        </w:rPr>
        <w:t>н</w:t>
      </w:r>
      <w:r w:rsidRPr="003D011B">
        <w:rPr>
          <w:b/>
          <w:bCs/>
        </w:rPr>
        <w:t>ции права всем детям, находящимся под его юрисдикцией, независимо от их миграционного статуса или миграционного статуса их родителей, и принять меры по борьбе с нарушениями этих прав.</w:t>
      </w:r>
      <w:proofErr w:type="gramEnd"/>
      <w:r w:rsidRPr="003D011B">
        <w:rPr>
          <w:b/>
          <w:bCs/>
        </w:rPr>
        <w:t xml:space="preserve"> В частности, Комитет настоятельно призывает государство-участник: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a)</w:t>
      </w:r>
      <w:r w:rsidR="001F4667" w:rsidRPr="003D011B">
        <w:rPr>
          <w:b/>
          <w:bCs/>
        </w:rPr>
        <w:tab/>
        <w:t>безотлагательно принять всеобъемлющие основы законод</w:t>
      </w:r>
      <w:r w:rsidR="001F4667" w:rsidRPr="003D011B">
        <w:rPr>
          <w:b/>
          <w:bCs/>
        </w:rPr>
        <w:t>а</w:t>
      </w:r>
      <w:r w:rsidR="001F4667" w:rsidRPr="003D011B">
        <w:rPr>
          <w:b/>
          <w:bCs/>
        </w:rPr>
        <w:t>тельства, отвечающие международным стандартам в области прав челов</w:t>
      </w:r>
      <w:r w:rsidR="001F4667" w:rsidRPr="003D011B">
        <w:rPr>
          <w:b/>
          <w:bCs/>
        </w:rPr>
        <w:t>е</w:t>
      </w:r>
      <w:r w:rsidR="001F4667" w:rsidRPr="003D011B">
        <w:rPr>
          <w:b/>
          <w:bCs/>
        </w:rPr>
        <w:t>ка, в целях удовлетворения потребностей детей-мигрантов в государстве-участнике;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b)</w:t>
      </w:r>
      <w:r w:rsidR="001F4667" w:rsidRPr="003D011B">
        <w:rPr>
          <w:b/>
          <w:bCs/>
        </w:rPr>
        <w:tab/>
        <w:t>предусмотреть в таких основах законодательства четкие и д</w:t>
      </w:r>
      <w:r w:rsidR="001F4667" w:rsidRPr="003D011B">
        <w:rPr>
          <w:b/>
          <w:bCs/>
        </w:rPr>
        <w:t>о</w:t>
      </w:r>
      <w:r w:rsidR="001F4667" w:rsidRPr="003D011B">
        <w:rPr>
          <w:b/>
          <w:bCs/>
        </w:rPr>
        <w:t>ступные официальные процедуры предоставления статуса иммигранта д</w:t>
      </w:r>
      <w:r w:rsidR="001F4667" w:rsidRPr="003D011B">
        <w:rPr>
          <w:b/>
          <w:bCs/>
        </w:rPr>
        <w:t>е</w:t>
      </w:r>
      <w:r w:rsidR="001F4667" w:rsidRPr="003D011B">
        <w:rPr>
          <w:b/>
          <w:bCs/>
        </w:rPr>
        <w:t>тям и их семьям с неурегули</w:t>
      </w:r>
      <w:r w:rsidR="00074E04">
        <w:rPr>
          <w:b/>
          <w:bCs/>
        </w:rPr>
        <w:t>рованным миграционным статусом;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c)</w:t>
      </w:r>
      <w:r w:rsidR="001F4667" w:rsidRPr="003D011B">
        <w:rPr>
          <w:b/>
          <w:bCs/>
        </w:rPr>
        <w:tab/>
        <w:t>принять меры для предоставления детям с неурегулированным миграционным статусом независимой юридической помощи и их своевр</w:t>
      </w:r>
      <w:r w:rsidR="001F4667" w:rsidRPr="003D011B">
        <w:rPr>
          <w:b/>
          <w:bCs/>
        </w:rPr>
        <w:t>е</w:t>
      </w:r>
      <w:r w:rsidR="001F4667" w:rsidRPr="003D011B">
        <w:rPr>
          <w:b/>
          <w:bCs/>
        </w:rPr>
        <w:t>менного информирования относительно их миграционного статуса.</w:t>
      </w:r>
    </w:p>
    <w:p w:rsidR="001F4667" w:rsidRPr="001F4667" w:rsidRDefault="001F4667" w:rsidP="003D011B">
      <w:pPr>
        <w:pStyle w:val="H23GR"/>
      </w:pPr>
      <w:r w:rsidRPr="001F4667">
        <w:tab/>
      </w:r>
      <w:r w:rsidRPr="001F4667">
        <w:tab/>
        <w:t>Дети из числа меньшинств</w:t>
      </w:r>
    </w:p>
    <w:p w:rsidR="001F4667" w:rsidRPr="001F4667" w:rsidRDefault="001F4667" w:rsidP="001F4667">
      <w:pPr>
        <w:pStyle w:val="SingleTxtGR"/>
      </w:pPr>
      <w:r w:rsidRPr="001F4667">
        <w:t>69.</w:t>
      </w:r>
      <w:r w:rsidRPr="001F4667">
        <w:tab/>
        <w:t xml:space="preserve">Комитет крайне обеспокоен структурной дискриминацией детей из числа </w:t>
      </w:r>
      <w:proofErr w:type="spellStart"/>
      <w:r w:rsidRPr="001F4667">
        <w:t>тревеллеров</w:t>
      </w:r>
      <w:proofErr w:type="spellEnd"/>
      <w:r w:rsidRPr="001F4667">
        <w:t xml:space="preserve"> и рома, касающейся, в частности, возможностей получения обр</w:t>
      </w:r>
      <w:r w:rsidRPr="001F4667">
        <w:t>а</w:t>
      </w:r>
      <w:r w:rsidRPr="001F4667">
        <w:t>зования, медицинской помощи и достаточного жизненного уровня. Он особенно обеспокоен:</w:t>
      </w:r>
    </w:p>
    <w:p w:rsidR="001F4667" w:rsidRPr="001F4667" w:rsidRDefault="003D011B" w:rsidP="001F4667">
      <w:pPr>
        <w:pStyle w:val="SingleTxtGR"/>
      </w:pPr>
      <w:r>
        <w:tab/>
      </w:r>
      <w:r w:rsidR="001F4667" w:rsidRPr="001F4667">
        <w:t>а)</w:t>
      </w:r>
      <w:r w:rsidR="001F4667" w:rsidRPr="001F4667">
        <w:tab/>
        <w:t xml:space="preserve">отсутствием признания </w:t>
      </w:r>
      <w:proofErr w:type="spellStart"/>
      <w:r w:rsidR="001F4667" w:rsidRPr="001F4667">
        <w:t>тревеллеров</w:t>
      </w:r>
      <w:proofErr w:type="spellEnd"/>
      <w:r w:rsidR="001F4667" w:rsidRPr="001F4667">
        <w:t xml:space="preserve"> и рома в качестве групп этн</w:t>
      </w:r>
      <w:r w:rsidR="001F4667" w:rsidRPr="001F4667">
        <w:t>и</w:t>
      </w:r>
      <w:r w:rsidR="001F4667" w:rsidRPr="001F4667">
        <w:t>ческих меньшинств в государстве-участнике, в результате чего, среди прочего, не имеется</w:t>
      </w:r>
      <w:r w:rsidR="00D94FF7">
        <w:t xml:space="preserve"> </w:t>
      </w:r>
      <w:r w:rsidR="001F4667" w:rsidRPr="001F4667">
        <w:t>необходимых данных и, следовательно, неполна основа для адре</w:t>
      </w:r>
      <w:r w:rsidR="001F4667" w:rsidRPr="001F4667">
        <w:t>с</w:t>
      </w:r>
      <w:r w:rsidR="001F4667" w:rsidRPr="001F4667">
        <w:t>ных программ и мер поддержки;</w:t>
      </w:r>
    </w:p>
    <w:p w:rsidR="001F4667" w:rsidRPr="001F4667" w:rsidRDefault="003D011B" w:rsidP="001F4667">
      <w:pPr>
        <w:pStyle w:val="SingleTxtGR"/>
      </w:pPr>
      <w:r>
        <w:tab/>
      </w:r>
      <w:r w:rsidR="001F4667" w:rsidRPr="001F4667">
        <w:t>b)</w:t>
      </w:r>
      <w:r w:rsidR="001F4667" w:rsidRPr="001F4667">
        <w:tab/>
        <w:t xml:space="preserve">тем, что значительное число семей </w:t>
      </w:r>
      <w:proofErr w:type="spellStart"/>
      <w:r w:rsidR="001F4667" w:rsidRPr="001F4667">
        <w:t>тревеллеров</w:t>
      </w:r>
      <w:proofErr w:type="spellEnd"/>
      <w:r w:rsidR="001F4667" w:rsidRPr="001F4667">
        <w:t xml:space="preserve"> живут в мобильном или временном жилье без доступа к безопасной воде и санитарно-гигиеническим объектам или безопасным и надлежащим игровым площадкам; </w:t>
      </w:r>
    </w:p>
    <w:p w:rsidR="001F4667" w:rsidRPr="001F4667" w:rsidRDefault="003D011B" w:rsidP="001F4667">
      <w:pPr>
        <w:pStyle w:val="SingleTxtGR"/>
      </w:pPr>
      <w:r>
        <w:tab/>
      </w:r>
      <w:r w:rsidR="001F4667" w:rsidRPr="001F4667">
        <w:t>c)</w:t>
      </w:r>
      <w:r w:rsidR="001F4667" w:rsidRPr="001F4667">
        <w:tab/>
        <w:t>резким сокращением средств, предоставляемых на размещение д</w:t>
      </w:r>
      <w:r w:rsidR="001F4667" w:rsidRPr="001F4667">
        <w:t>е</w:t>
      </w:r>
      <w:r w:rsidR="001F4667" w:rsidRPr="001F4667">
        <w:t xml:space="preserve">тей из числа </w:t>
      </w:r>
      <w:proofErr w:type="spellStart"/>
      <w:r w:rsidR="001F4667" w:rsidRPr="001F4667">
        <w:t>тревеллеров</w:t>
      </w:r>
      <w:proofErr w:type="spellEnd"/>
      <w:r w:rsidR="001F4667" w:rsidRPr="001F4667">
        <w:t xml:space="preserve"> и их семей;</w:t>
      </w:r>
    </w:p>
    <w:p w:rsidR="001F4667" w:rsidRPr="001F4667" w:rsidRDefault="003D011B" w:rsidP="001F4667">
      <w:pPr>
        <w:pStyle w:val="SingleTxtGR"/>
      </w:pPr>
      <w:r>
        <w:tab/>
      </w:r>
      <w:r w:rsidR="001F4667" w:rsidRPr="001F4667">
        <w:t>d)</w:t>
      </w:r>
      <w:r w:rsidR="001F4667" w:rsidRPr="001F4667">
        <w:tab/>
        <w:t>установлением уголовной ответственности за кочевой образ жизни на основании Закона 2002 года о жилье (раз</w:t>
      </w:r>
      <w:r>
        <w:t>личные положения) в сочетании с </w:t>
      </w:r>
      <w:r w:rsidR="001F4667" w:rsidRPr="001F4667">
        <w:t>недостаточным оснащением временных м</w:t>
      </w:r>
      <w:r>
        <w:t>ест для стоянки, что приводит к </w:t>
      </w:r>
      <w:r w:rsidR="001F4667" w:rsidRPr="001F4667">
        <w:t>принудительным выселениям и борьбе с кочевым образом жизни как культу</w:t>
      </w:r>
      <w:r w:rsidR="001F4667" w:rsidRPr="001F4667">
        <w:t>р</w:t>
      </w:r>
      <w:r w:rsidR="00074E04">
        <w:t>ной практикой;</w:t>
      </w:r>
    </w:p>
    <w:p w:rsidR="001F4667" w:rsidRPr="001F4667" w:rsidRDefault="003D011B" w:rsidP="001F4667">
      <w:pPr>
        <w:pStyle w:val="SingleTxtGR"/>
      </w:pPr>
      <w:r>
        <w:tab/>
      </w:r>
      <w:r w:rsidR="001F4667" w:rsidRPr="001F4667">
        <w:t>е)</w:t>
      </w:r>
      <w:r w:rsidR="001F4667" w:rsidRPr="001F4667">
        <w:tab/>
        <w:t>отсутствием правозащитной основы для осуществления госуда</w:t>
      </w:r>
      <w:r w:rsidR="001F4667" w:rsidRPr="001F4667">
        <w:t>р</w:t>
      </w:r>
      <w:r w:rsidR="001F4667" w:rsidRPr="001F4667">
        <w:t xml:space="preserve">ством-участником национальной стратегии в области интеграции </w:t>
      </w:r>
      <w:proofErr w:type="spellStart"/>
      <w:r w:rsidR="001F4667" w:rsidRPr="001F4667">
        <w:t>тревелл</w:t>
      </w:r>
      <w:r w:rsidR="001F4667" w:rsidRPr="001F4667">
        <w:t>е</w:t>
      </w:r>
      <w:r w:rsidR="001F4667" w:rsidRPr="001F4667">
        <w:t>ров</w:t>
      </w:r>
      <w:proofErr w:type="spellEnd"/>
      <w:r w:rsidR="001F4667" w:rsidRPr="001F4667">
        <w:t>/рома и отсутствием целей, задач, показателей, сроков и механизмов фина</w:t>
      </w:r>
      <w:r w:rsidR="001F4667" w:rsidRPr="001F4667">
        <w:t>н</w:t>
      </w:r>
      <w:r w:rsidR="001F4667" w:rsidRPr="001F4667">
        <w:t xml:space="preserve">сирования стратегии; а также недостаточными консультациями с общинами </w:t>
      </w:r>
      <w:proofErr w:type="spellStart"/>
      <w:r w:rsidR="001F4667" w:rsidRPr="001F4667">
        <w:t>тревеллеров</w:t>
      </w:r>
      <w:proofErr w:type="spellEnd"/>
      <w:r w:rsidR="001F4667" w:rsidRPr="001F4667">
        <w:t xml:space="preserve"> и рома в ходе дальнейшей разраб</w:t>
      </w:r>
      <w:r w:rsidR="00074E04">
        <w:t>отки и осуществления стратегии;</w:t>
      </w:r>
    </w:p>
    <w:p w:rsidR="001F4667" w:rsidRPr="001F4667" w:rsidRDefault="003D011B" w:rsidP="001F4667">
      <w:pPr>
        <w:pStyle w:val="SingleTxtGR"/>
      </w:pPr>
      <w:r>
        <w:tab/>
      </w:r>
      <w:r w:rsidR="001F4667" w:rsidRPr="001F4667">
        <w:t>f)</w:t>
      </w:r>
      <w:r w:rsidR="001F4667" w:rsidRPr="001F4667">
        <w:tab/>
        <w:t>наличием ус</w:t>
      </w:r>
      <w:r w:rsidR="00074E04">
        <w:t>ловий постоянного места</w:t>
      </w:r>
      <w:r w:rsidR="001F4667" w:rsidRPr="001F4667">
        <w:t xml:space="preserve"> жительства, ограничива</w:t>
      </w:r>
      <w:r w:rsidR="001F4667" w:rsidRPr="001F4667">
        <w:t>ю</w:t>
      </w:r>
      <w:r w:rsidR="001F4667" w:rsidRPr="001F4667">
        <w:t>щих право на получение пособия на ребенка.</w:t>
      </w:r>
    </w:p>
    <w:p w:rsidR="001F4667" w:rsidRPr="003D011B" w:rsidRDefault="001F4667" w:rsidP="001F4667">
      <w:pPr>
        <w:pStyle w:val="SingleTxtGR"/>
        <w:rPr>
          <w:b/>
          <w:bCs/>
        </w:rPr>
      </w:pPr>
      <w:r w:rsidRPr="001F4667">
        <w:t>70.</w:t>
      </w:r>
      <w:r w:rsidRPr="001F4667">
        <w:tab/>
      </w:r>
      <w:r w:rsidRPr="003D011B">
        <w:rPr>
          <w:b/>
          <w:bCs/>
        </w:rPr>
        <w:t>Комитет настоятельно призывает государство-участник принять конкретные и всеобъемлющие меры по борьбе со структурной дискрим</w:t>
      </w:r>
      <w:r w:rsidRPr="003D011B">
        <w:rPr>
          <w:b/>
          <w:bCs/>
        </w:rPr>
        <w:t>и</w:t>
      </w:r>
      <w:r w:rsidRPr="003D011B">
        <w:rPr>
          <w:b/>
          <w:bCs/>
        </w:rPr>
        <w:t xml:space="preserve">нацией детей из числа </w:t>
      </w:r>
      <w:proofErr w:type="spellStart"/>
      <w:r w:rsidRPr="003D011B">
        <w:rPr>
          <w:b/>
          <w:bCs/>
        </w:rPr>
        <w:t>тревеллеров</w:t>
      </w:r>
      <w:proofErr w:type="spellEnd"/>
      <w:r w:rsidRPr="003D011B">
        <w:rPr>
          <w:b/>
          <w:bCs/>
        </w:rPr>
        <w:t xml:space="preserve"> и рома, в частности связанной с пол</w:t>
      </w:r>
      <w:r w:rsidRPr="003D011B">
        <w:rPr>
          <w:b/>
          <w:bCs/>
        </w:rPr>
        <w:t>у</w:t>
      </w:r>
      <w:r w:rsidRPr="003D011B">
        <w:rPr>
          <w:b/>
          <w:bCs/>
        </w:rPr>
        <w:t>чением образования, медицинской помощи и достаточного жизненного уровня. В этой связи Комитет рекомендует государству-участнику: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a)</w:t>
      </w:r>
      <w:r w:rsidR="001F4667" w:rsidRPr="003D011B">
        <w:rPr>
          <w:b/>
          <w:bCs/>
        </w:rPr>
        <w:tab/>
        <w:t xml:space="preserve">рассмотреть вопрос о признании на официальном уровне </w:t>
      </w:r>
      <w:proofErr w:type="spellStart"/>
      <w:r w:rsidR="001F4667" w:rsidRPr="003D011B">
        <w:rPr>
          <w:b/>
          <w:bCs/>
        </w:rPr>
        <w:t>тр</w:t>
      </w:r>
      <w:r w:rsidR="001F4667" w:rsidRPr="003D011B">
        <w:rPr>
          <w:b/>
          <w:bCs/>
        </w:rPr>
        <w:t>е</w:t>
      </w:r>
      <w:r w:rsidR="001F4667" w:rsidRPr="003D011B">
        <w:rPr>
          <w:b/>
          <w:bCs/>
        </w:rPr>
        <w:t>веллеров</w:t>
      </w:r>
      <w:proofErr w:type="spellEnd"/>
      <w:r w:rsidR="001F4667" w:rsidRPr="003D011B">
        <w:rPr>
          <w:b/>
          <w:bCs/>
        </w:rPr>
        <w:t xml:space="preserve"> и рома в качестве этнически</w:t>
      </w:r>
      <w:r w:rsidR="00074E04">
        <w:rPr>
          <w:b/>
          <w:bCs/>
        </w:rPr>
        <w:t>х групп в государстве-участнике</w:t>
      </w:r>
      <w:r w:rsidR="00074E04">
        <w:rPr>
          <w:b/>
          <w:bCs/>
        </w:rPr>
        <w:br/>
      </w:r>
      <w:r w:rsidR="001F4667" w:rsidRPr="003D011B">
        <w:rPr>
          <w:b/>
          <w:bCs/>
        </w:rPr>
        <w:t>и одновременно вести сбор детализированных данных по этим общинам для содействия осуществлению программ и мер адресной поддержки;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b)</w:t>
      </w:r>
      <w:r w:rsidR="001F4667" w:rsidRPr="003D011B">
        <w:rPr>
          <w:b/>
          <w:bCs/>
        </w:rPr>
        <w:tab/>
        <w:t xml:space="preserve">обеспечивать, чтобы места, в которых живут семьи </w:t>
      </w:r>
      <w:proofErr w:type="spellStart"/>
      <w:r w:rsidR="001F4667" w:rsidRPr="003D011B">
        <w:rPr>
          <w:b/>
          <w:bCs/>
        </w:rPr>
        <w:t>тревелл</w:t>
      </w:r>
      <w:r w:rsidR="001F4667" w:rsidRPr="003D011B">
        <w:rPr>
          <w:b/>
          <w:bCs/>
        </w:rPr>
        <w:t>е</w:t>
      </w:r>
      <w:r w:rsidR="001F4667" w:rsidRPr="003D011B">
        <w:rPr>
          <w:b/>
          <w:bCs/>
        </w:rPr>
        <w:t>ров</w:t>
      </w:r>
      <w:proofErr w:type="spellEnd"/>
      <w:r w:rsidR="001F4667" w:rsidRPr="003D011B">
        <w:rPr>
          <w:b/>
          <w:bCs/>
        </w:rPr>
        <w:t xml:space="preserve"> и рома, имели необходимые сис</w:t>
      </w:r>
      <w:r w:rsidR="00074E04">
        <w:rPr>
          <w:b/>
          <w:bCs/>
        </w:rPr>
        <w:t>темы водоснабжения и санитарии,</w:t>
      </w:r>
      <w:r w:rsidR="00074E04">
        <w:rPr>
          <w:b/>
          <w:bCs/>
        </w:rPr>
        <w:br/>
      </w:r>
      <w:r w:rsidR="001F4667" w:rsidRPr="003D011B">
        <w:rPr>
          <w:b/>
          <w:bCs/>
        </w:rPr>
        <w:t>а также безопасные и отвечающие требованиям площадк</w:t>
      </w:r>
      <w:r w:rsidR="00074E04">
        <w:rPr>
          <w:b/>
          <w:bCs/>
        </w:rPr>
        <w:t>и для проведения досуга детьми;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c)</w:t>
      </w:r>
      <w:r w:rsidR="001F4667" w:rsidRPr="003D011B">
        <w:rPr>
          <w:b/>
          <w:bCs/>
        </w:rPr>
        <w:tab/>
        <w:t xml:space="preserve">увеличить выделяемые средства на предоставление жилья с учетом потребностей детей из числа </w:t>
      </w:r>
      <w:proofErr w:type="spellStart"/>
      <w:r w:rsidR="001F4667" w:rsidRPr="003D011B">
        <w:rPr>
          <w:b/>
          <w:bCs/>
        </w:rPr>
        <w:t>тревеллеров</w:t>
      </w:r>
      <w:proofErr w:type="spellEnd"/>
      <w:r w:rsidR="001F4667" w:rsidRPr="003D011B">
        <w:rPr>
          <w:b/>
          <w:bCs/>
        </w:rPr>
        <w:t xml:space="preserve"> и рома и их семей; а та</w:t>
      </w:r>
      <w:r w:rsidR="001F4667" w:rsidRPr="003D011B">
        <w:rPr>
          <w:b/>
          <w:bCs/>
        </w:rPr>
        <w:t>к</w:t>
      </w:r>
      <w:r w:rsidR="001F4667" w:rsidRPr="003D011B">
        <w:rPr>
          <w:b/>
          <w:bCs/>
        </w:rPr>
        <w:t>же предусмотреть механизмы и про</w:t>
      </w:r>
      <w:r w:rsidR="00074E04">
        <w:rPr>
          <w:b/>
          <w:bCs/>
        </w:rPr>
        <w:t>цедуры, обеспечивающие реальное</w:t>
      </w:r>
      <w:r w:rsidR="00074E04">
        <w:rPr>
          <w:b/>
          <w:bCs/>
        </w:rPr>
        <w:br/>
      </w:r>
      <w:r w:rsidR="001F4667" w:rsidRPr="003D011B">
        <w:rPr>
          <w:b/>
          <w:bCs/>
        </w:rPr>
        <w:t>и своевременн</w:t>
      </w:r>
      <w:r w:rsidR="00074E04">
        <w:rPr>
          <w:b/>
          <w:bCs/>
        </w:rPr>
        <w:t>ое использование таких средств;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 w:rsidR="001F4667" w:rsidRPr="003D011B">
        <w:rPr>
          <w:b/>
          <w:bCs/>
        </w:rPr>
        <w:t>d)</w:t>
      </w:r>
      <w:r w:rsidR="001F4667" w:rsidRPr="003D011B">
        <w:rPr>
          <w:b/>
          <w:bCs/>
        </w:rPr>
        <w:tab/>
        <w:t>уважать право на культурную практику кочевого образа жизни, в том числе путем отмены или изменения соответствующего законодател</w:t>
      </w:r>
      <w:r w:rsidR="001F4667" w:rsidRPr="003D011B">
        <w:rPr>
          <w:b/>
          <w:bCs/>
        </w:rPr>
        <w:t>ь</w:t>
      </w:r>
      <w:r w:rsidR="001F4667" w:rsidRPr="003D011B">
        <w:rPr>
          <w:b/>
          <w:bCs/>
        </w:rPr>
        <w:t>ства для обеспечения того, чтобы такая культурная практика не кримин</w:t>
      </w:r>
      <w:r w:rsidR="001F4667" w:rsidRPr="003D011B">
        <w:rPr>
          <w:b/>
          <w:bCs/>
        </w:rPr>
        <w:t>а</w:t>
      </w:r>
      <w:r w:rsidR="001F4667" w:rsidRPr="003D011B">
        <w:rPr>
          <w:b/>
          <w:bCs/>
        </w:rPr>
        <w:t>лизировалась; при этом государству-участнику следует также предусмо</w:t>
      </w:r>
      <w:r w:rsidR="001F4667" w:rsidRPr="003D011B">
        <w:rPr>
          <w:b/>
          <w:bCs/>
        </w:rPr>
        <w:t>т</w:t>
      </w:r>
      <w:r w:rsidR="001F4667" w:rsidRPr="003D011B">
        <w:rPr>
          <w:b/>
          <w:bCs/>
        </w:rPr>
        <w:t>реть достаточные гарантии защиты от принудительного выселения и сво</w:t>
      </w:r>
      <w:r w:rsidR="001F4667" w:rsidRPr="003D011B">
        <w:rPr>
          <w:b/>
          <w:bCs/>
        </w:rPr>
        <w:t>е</w:t>
      </w:r>
      <w:r w:rsidR="001F4667" w:rsidRPr="003D011B">
        <w:rPr>
          <w:b/>
          <w:bCs/>
        </w:rPr>
        <w:t>временный доступ к средствам правовой защиты и соразмерному возм</w:t>
      </w:r>
      <w:r w:rsidR="001F4667" w:rsidRPr="003D011B">
        <w:rPr>
          <w:b/>
          <w:bCs/>
        </w:rPr>
        <w:t>е</w:t>
      </w:r>
      <w:r w:rsidR="001F4667" w:rsidRPr="003D011B">
        <w:rPr>
          <w:b/>
          <w:bCs/>
        </w:rPr>
        <w:t xml:space="preserve">щению ущерба жертвам </w:t>
      </w:r>
      <w:r w:rsidR="00074E04">
        <w:rPr>
          <w:b/>
          <w:bCs/>
        </w:rPr>
        <w:t>таких принудительных выселений;</w:t>
      </w:r>
      <w:proofErr w:type="gramEnd"/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е)</w:t>
      </w:r>
      <w:r w:rsidR="001F4667" w:rsidRPr="003D011B">
        <w:rPr>
          <w:b/>
          <w:bCs/>
        </w:rPr>
        <w:tab/>
        <w:t>продолжить проведение прозрачных, доступных и констру</w:t>
      </w:r>
      <w:r w:rsidR="001F4667" w:rsidRPr="003D011B">
        <w:rPr>
          <w:b/>
          <w:bCs/>
        </w:rPr>
        <w:t>к</w:t>
      </w:r>
      <w:r w:rsidR="001F4667" w:rsidRPr="003D011B">
        <w:rPr>
          <w:b/>
          <w:bCs/>
        </w:rPr>
        <w:t xml:space="preserve">тивных консультаций с общинами </w:t>
      </w:r>
      <w:proofErr w:type="spellStart"/>
      <w:r w:rsidR="001F4667" w:rsidRPr="003D011B">
        <w:rPr>
          <w:b/>
          <w:bCs/>
        </w:rPr>
        <w:t>тревеллеров</w:t>
      </w:r>
      <w:proofErr w:type="spellEnd"/>
      <w:r w:rsidR="001F4667" w:rsidRPr="003D011B">
        <w:rPr>
          <w:b/>
          <w:bCs/>
        </w:rPr>
        <w:t xml:space="preserve"> и рома в государстве-участнике, с </w:t>
      </w:r>
      <w:proofErr w:type="gramStart"/>
      <w:r w:rsidR="001F4667" w:rsidRPr="003D011B">
        <w:rPr>
          <w:b/>
          <w:bCs/>
        </w:rPr>
        <w:t>тем</w:t>
      </w:r>
      <w:proofErr w:type="gramEnd"/>
      <w:r w:rsidR="001F4667" w:rsidRPr="003D011B">
        <w:rPr>
          <w:b/>
          <w:bCs/>
        </w:rPr>
        <w:t xml:space="preserve"> чтобы обеспечить их действенное участие в дальнейшей разработке и осуществлении</w:t>
      </w:r>
      <w:r w:rsidR="00D94FF7" w:rsidRPr="003D011B">
        <w:rPr>
          <w:b/>
          <w:bCs/>
        </w:rPr>
        <w:t xml:space="preserve"> </w:t>
      </w:r>
      <w:r w:rsidR="001F4667" w:rsidRPr="003D011B">
        <w:rPr>
          <w:b/>
          <w:bCs/>
        </w:rPr>
        <w:t>национальной стратегии в области интегр</w:t>
      </w:r>
      <w:r w:rsidR="001F4667" w:rsidRPr="003D011B">
        <w:rPr>
          <w:b/>
          <w:bCs/>
        </w:rPr>
        <w:t>а</w:t>
      </w:r>
      <w:r w:rsidR="001F4667" w:rsidRPr="003D011B">
        <w:rPr>
          <w:b/>
          <w:bCs/>
        </w:rPr>
        <w:t xml:space="preserve">ции </w:t>
      </w:r>
      <w:proofErr w:type="spellStart"/>
      <w:r w:rsidR="001F4667" w:rsidRPr="003D011B">
        <w:rPr>
          <w:b/>
          <w:bCs/>
        </w:rPr>
        <w:t>тревеллеров</w:t>
      </w:r>
      <w:proofErr w:type="spellEnd"/>
      <w:r w:rsidR="001F4667" w:rsidRPr="003D011B">
        <w:rPr>
          <w:b/>
          <w:bCs/>
        </w:rPr>
        <w:t xml:space="preserve"> и рома, при этом обеспечивая, чтобы итоги таких ко</w:t>
      </w:r>
      <w:r w:rsidR="001F4667" w:rsidRPr="003D011B">
        <w:rPr>
          <w:b/>
          <w:bCs/>
        </w:rPr>
        <w:t>н</w:t>
      </w:r>
      <w:r w:rsidR="001F4667" w:rsidRPr="003D011B">
        <w:rPr>
          <w:b/>
          <w:bCs/>
        </w:rPr>
        <w:t>сультаций послужили конкретной правозащитной основой такой страт</w:t>
      </w:r>
      <w:r w:rsidR="001F4667" w:rsidRPr="003D011B">
        <w:rPr>
          <w:b/>
          <w:bCs/>
        </w:rPr>
        <w:t>е</w:t>
      </w:r>
      <w:r w:rsidR="001F4667" w:rsidRPr="003D011B">
        <w:rPr>
          <w:b/>
          <w:bCs/>
        </w:rPr>
        <w:t>гии, отталкиваясь от которой были бы определены ее цели, задачи, показ</w:t>
      </w:r>
      <w:r w:rsidR="001F4667" w:rsidRPr="003D011B">
        <w:rPr>
          <w:b/>
          <w:bCs/>
        </w:rPr>
        <w:t>а</w:t>
      </w:r>
      <w:r w:rsidR="001F4667" w:rsidRPr="003D011B">
        <w:rPr>
          <w:b/>
          <w:bCs/>
        </w:rPr>
        <w:t>тели, ср</w:t>
      </w:r>
      <w:r w:rsidR="00074E04">
        <w:rPr>
          <w:b/>
          <w:bCs/>
        </w:rPr>
        <w:t>оки и механизмы финансирования;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f)</w:t>
      </w:r>
      <w:r w:rsidR="001F4667" w:rsidRPr="003D011B">
        <w:rPr>
          <w:b/>
          <w:bCs/>
        </w:rPr>
        <w:tab/>
        <w:t>установить всеобщий характер пособия на ребенка, чтобы оно не зависело от выполнения условия постоянного места жительства.</w:t>
      </w:r>
    </w:p>
    <w:p w:rsidR="001F4667" w:rsidRPr="001F4667" w:rsidRDefault="001F4667" w:rsidP="003D011B">
      <w:pPr>
        <w:pStyle w:val="H23GR"/>
      </w:pPr>
      <w:r w:rsidRPr="001F4667">
        <w:tab/>
      </w:r>
      <w:r w:rsidRPr="001F4667">
        <w:tab/>
        <w:t>Отправление правосудия</w:t>
      </w:r>
      <w:r w:rsidR="00074E04">
        <w:t xml:space="preserve"> в отношении несовершеннолетних</w:t>
      </w:r>
    </w:p>
    <w:p w:rsidR="001F4667" w:rsidRPr="001F4667" w:rsidRDefault="001F4667" w:rsidP="001F4667">
      <w:pPr>
        <w:pStyle w:val="SingleTxtGR"/>
      </w:pPr>
      <w:r w:rsidRPr="001F4667">
        <w:t>71.</w:t>
      </w:r>
      <w:r w:rsidRPr="001F4667">
        <w:tab/>
        <w:t>Комитет вновь подтверждает свою предыдущую обеспокоенность (CRC/C/IRL/CO/2, пункт 66) в связи с тем, чт</w:t>
      </w:r>
      <w:r w:rsidR="003D011B">
        <w:t>о в соответствии с Зак</w:t>
      </w:r>
      <w:r w:rsidR="003D011B">
        <w:t>о</w:t>
      </w:r>
      <w:r w:rsidR="003D011B">
        <w:t>ном 2006 </w:t>
      </w:r>
      <w:r w:rsidRPr="001F4667">
        <w:t>года об уголовном правосудии возраст уголовной ответственности за совершение тяжких преступлений был снижен до 10 лет. Комитет также обе</w:t>
      </w:r>
      <w:r w:rsidRPr="001F4667">
        <w:t>с</w:t>
      </w:r>
      <w:r w:rsidRPr="001F4667">
        <w:t>покоен сообщениями о том, что 17-летние</w:t>
      </w:r>
      <w:r w:rsidR="003D011B">
        <w:t xml:space="preserve"> юноши по-прежнему содержатся в </w:t>
      </w:r>
      <w:r w:rsidRPr="001F4667">
        <w:t>пенитенци</w:t>
      </w:r>
      <w:r w:rsidR="00074E04">
        <w:t>арных учреждениях для взрослых.</w:t>
      </w:r>
    </w:p>
    <w:p w:rsidR="001F4667" w:rsidRPr="003D011B" w:rsidRDefault="001F4667" w:rsidP="001F4667">
      <w:pPr>
        <w:pStyle w:val="SingleTxtGR"/>
        <w:rPr>
          <w:b/>
          <w:bCs/>
        </w:rPr>
      </w:pPr>
      <w:r w:rsidRPr="001F4667">
        <w:t>72.</w:t>
      </w:r>
      <w:r w:rsidRPr="001F4667">
        <w:tab/>
      </w:r>
      <w:r w:rsidRPr="003D011B">
        <w:rPr>
          <w:b/>
          <w:bCs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3D011B">
        <w:rPr>
          <w:b/>
          <w:bCs/>
        </w:rPr>
        <w:t>о</w:t>
      </w:r>
      <w:r w:rsidRPr="003D011B">
        <w:rPr>
          <w:b/>
          <w:bCs/>
        </w:rPr>
        <w:t>митет настоятельно призывает государство-участник привести свою с</w:t>
      </w:r>
      <w:r w:rsidRPr="003D011B">
        <w:rPr>
          <w:b/>
          <w:bCs/>
        </w:rPr>
        <w:t>и</w:t>
      </w:r>
      <w:r w:rsidRPr="003D011B">
        <w:rPr>
          <w:b/>
          <w:bCs/>
        </w:rPr>
        <w:t>стему правосудия по делам несовершеннолетних в полное соответств</w:t>
      </w:r>
      <w:r w:rsidR="003D011B">
        <w:rPr>
          <w:b/>
          <w:bCs/>
        </w:rPr>
        <w:t>ие с </w:t>
      </w:r>
      <w:r w:rsidRPr="003D011B">
        <w:rPr>
          <w:b/>
          <w:bCs/>
        </w:rPr>
        <w:t>Конвенцией и другими соответствующими нормами. В частности, Ком</w:t>
      </w:r>
      <w:r w:rsidRPr="003D011B">
        <w:rPr>
          <w:b/>
          <w:bCs/>
        </w:rPr>
        <w:t>и</w:t>
      </w:r>
      <w:r w:rsidRPr="003D011B">
        <w:rPr>
          <w:b/>
          <w:bCs/>
        </w:rPr>
        <w:t>тет настоятельно призывает государство-участник: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a)</w:t>
      </w:r>
      <w:r w:rsidR="001F4667" w:rsidRPr="003D011B">
        <w:rPr>
          <w:b/>
          <w:bCs/>
        </w:rPr>
        <w:tab/>
        <w:t>восстановить положения, в соответствии с которыми возраст уголовной ответственности составляет 14 лет, как это предусмотрено в З</w:t>
      </w:r>
      <w:r w:rsidR="001F4667" w:rsidRPr="003D011B">
        <w:rPr>
          <w:b/>
          <w:bCs/>
        </w:rPr>
        <w:t>а</w:t>
      </w:r>
      <w:r w:rsidR="00074E04">
        <w:rPr>
          <w:b/>
          <w:bCs/>
        </w:rPr>
        <w:t>коне о детях 2001 года;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b)</w:t>
      </w:r>
      <w:r w:rsidR="001F4667" w:rsidRPr="003D011B">
        <w:rPr>
          <w:b/>
          <w:bCs/>
        </w:rPr>
        <w:tab/>
        <w:t>в тех случаях, когда заклю</w:t>
      </w:r>
      <w:r>
        <w:rPr>
          <w:b/>
          <w:bCs/>
        </w:rPr>
        <w:t>чение неизбежно, принять меры к </w:t>
      </w:r>
      <w:r w:rsidR="001F4667" w:rsidRPr="003D011B">
        <w:rPr>
          <w:b/>
          <w:bCs/>
        </w:rPr>
        <w:t>тому, чтобы оно осуществлялось на кратчайший возможный срок, не д</w:t>
      </w:r>
      <w:r w:rsidR="001F4667" w:rsidRPr="003D011B">
        <w:rPr>
          <w:b/>
          <w:bCs/>
        </w:rPr>
        <w:t>о</w:t>
      </w:r>
      <w:r w:rsidR="001F4667" w:rsidRPr="003D011B">
        <w:rPr>
          <w:b/>
          <w:bCs/>
        </w:rPr>
        <w:t>пускать совместного содержания несовершеннолетних и совершеннолетних и обеспечить соответствие условий содержания в заключении междунаро</w:t>
      </w:r>
      <w:r w:rsidR="001F4667" w:rsidRPr="003D011B">
        <w:rPr>
          <w:b/>
          <w:bCs/>
        </w:rPr>
        <w:t>д</w:t>
      </w:r>
      <w:r w:rsidR="001F4667" w:rsidRPr="003D011B">
        <w:rPr>
          <w:b/>
          <w:bCs/>
        </w:rPr>
        <w:t>ным нормам, в том числе в отношении возможности получения образов</w:t>
      </w:r>
      <w:r w:rsidR="001F4667" w:rsidRPr="003D011B">
        <w:rPr>
          <w:b/>
          <w:bCs/>
        </w:rPr>
        <w:t>а</w:t>
      </w:r>
      <w:r w:rsidR="00074E04">
        <w:rPr>
          <w:b/>
          <w:bCs/>
        </w:rPr>
        <w:t>ния и медицинских услуг;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c)</w:t>
      </w:r>
      <w:r w:rsidR="001F4667" w:rsidRPr="003D011B">
        <w:rPr>
          <w:b/>
          <w:bCs/>
        </w:rPr>
        <w:tab/>
        <w:t xml:space="preserve">использовать механизмы технической помощи, разработанные </w:t>
      </w:r>
      <w:proofErr w:type="spellStart"/>
      <w:r w:rsidR="001F4667" w:rsidRPr="003D011B">
        <w:rPr>
          <w:b/>
          <w:bCs/>
        </w:rPr>
        <w:t>Межучрежденческой</w:t>
      </w:r>
      <w:proofErr w:type="spellEnd"/>
      <w:r w:rsidR="001F4667" w:rsidRPr="003D011B">
        <w:rPr>
          <w:b/>
          <w:bCs/>
        </w:rPr>
        <w:t xml:space="preserve"> группой по вопросам правосудия в отношении нес</w:t>
      </w:r>
      <w:r w:rsidR="001F4667" w:rsidRPr="003D011B">
        <w:rPr>
          <w:b/>
          <w:bCs/>
        </w:rPr>
        <w:t>о</w:t>
      </w:r>
      <w:r w:rsidR="001F4667" w:rsidRPr="003D011B">
        <w:rPr>
          <w:b/>
          <w:bCs/>
        </w:rPr>
        <w:t>вершеннолетних и ее членами, включая Управление Организации Объед</w:t>
      </w:r>
      <w:r w:rsidR="001F4667" w:rsidRPr="003D011B">
        <w:rPr>
          <w:b/>
          <w:bCs/>
        </w:rPr>
        <w:t>и</w:t>
      </w:r>
      <w:r w:rsidR="001F4667" w:rsidRPr="003D011B">
        <w:rPr>
          <w:b/>
          <w:bCs/>
        </w:rPr>
        <w:t>ненных Наций по наркотикам и преступности, Детский фонд Организации Объединенных Наций, Управление Верховного комиссара Организации Объединенных Наций по правам человека и неправительственные орган</w:t>
      </w:r>
      <w:r w:rsidR="001F4667" w:rsidRPr="003D011B">
        <w:rPr>
          <w:b/>
          <w:bCs/>
        </w:rPr>
        <w:t>и</w:t>
      </w:r>
      <w:r w:rsidR="001F4667" w:rsidRPr="003D011B">
        <w:rPr>
          <w:b/>
          <w:bCs/>
        </w:rPr>
        <w:t>зации, а также в случае необходимости об</w:t>
      </w:r>
      <w:r>
        <w:rPr>
          <w:b/>
          <w:bCs/>
        </w:rPr>
        <w:t>ращаться к членам этой группы с </w:t>
      </w:r>
      <w:r w:rsidR="001F4667" w:rsidRPr="003D011B">
        <w:rPr>
          <w:b/>
          <w:bCs/>
        </w:rPr>
        <w:t>просьбами о предоставлении технической помощи в области правосудия по делам несовершеннолетних.</w:t>
      </w:r>
    </w:p>
    <w:p w:rsidR="00D94FF7" w:rsidRDefault="001F4667" w:rsidP="003D011B">
      <w:pPr>
        <w:pStyle w:val="H23GR"/>
      </w:pPr>
      <w:r w:rsidRPr="001F4667">
        <w:tab/>
      </w:r>
      <w:r w:rsidRPr="001F4667">
        <w:tab/>
        <w:t>Меры по выполнению предыд</w:t>
      </w:r>
      <w:r w:rsidR="003D011B">
        <w:t>ущих заключительных замечаний и </w:t>
      </w:r>
      <w:r w:rsidRPr="001F4667">
        <w:t>рекомендаций Комитета в отношении Факультативного протокола, касающегося участия</w:t>
      </w:r>
      <w:r w:rsidR="004050FE">
        <w:t xml:space="preserve"> детей в вооруженных конфликтах</w:t>
      </w:r>
    </w:p>
    <w:p w:rsidR="001F4667" w:rsidRPr="001F4667" w:rsidRDefault="001F4667" w:rsidP="001F4667">
      <w:pPr>
        <w:pStyle w:val="SingleTxtGR"/>
      </w:pPr>
      <w:r w:rsidRPr="001F4667">
        <w:t>73.</w:t>
      </w:r>
      <w:r w:rsidRPr="001F4667">
        <w:tab/>
        <w:t>Комитет приветствует увеличение государством-участником минимал</w:t>
      </w:r>
      <w:r w:rsidRPr="001F4667">
        <w:t>ь</w:t>
      </w:r>
      <w:r w:rsidRPr="001F4667">
        <w:t xml:space="preserve">ного возраста добровольного поступления на </w:t>
      </w:r>
      <w:r w:rsidR="003D011B">
        <w:t>службу в вооруженные силы до 18 </w:t>
      </w:r>
      <w:r w:rsidRPr="001F4667">
        <w:t>лет. Он также отмечает в качестве позитивного аспекта Закон 2006 года о Международном у</w:t>
      </w:r>
      <w:r w:rsidR="003D011B">
        <w:t>головном суде, который вводит в</w:t>
      </w:r>
      <w:r w:rsidRPr="001F4667">
        <w:t xml:space="preserve"> законодательство полож</w:t>
      </w:r>
      <w:r w:rsidRPr="001F4667">
        <w:t>е</w:t>
      </w:r>
      <w:r w:rsidRPr="001F4667">
        <w:t>ния Статута Международного уголовного суда и Соглашения о привилегиях и иммунитетах Международного уголовного суда. Вместе с тем Комитет сожал</w:t>
      </w:r>
      <w:r w:rsidRPr="001F4667">
        <w:t>е</w:t>
      </w:r>
      <w:r w:rsidRPr="001F4667">
        <w:t>ет о том, что государство-участник не приняло во внимание его предыдущих рекомендаций в отношении Факультативного протокола, касающегося участия детей в вооруженных конфликтах, в следующих вопросах:</w:t>
      </w:r>
    </w:p>
    <w:p w:rsidR="001F4667" w:rsidRPr="001F4667" w:rsidRDefault="003D011B" w:rsidP="001F4667">
      <w:pPr>
        <w:pStyle w:val="SingleTxtGR"/>
      </w:pPr>
      <w:r>
        <w:tab/>
      </w:r>
      <w:r w:rsidR="001F4667" w:rsidRPr="001F4667">
        <w:t>a)</w:t>
      </w:r>
      <w:r w:rsidR="001F4667" w:rsidRPr="001F4667">
        <w:tab/>
        <w:t xml:space="preserve">охват информационной, </w:t>
      </w:r>
      <w:proofErr w:type="spellStart"/>
      <w:r w:rsidR="001F4667" w:rsidRPr="001F4667">
        <w:t>распространительской</w:t>
      </w:r>
      <w:proofErr w:type="spellEnd"/>
      <w:r w:rsidR="001F4667" w:rsidRPr="001F4667">
        <w:t xml:space="preserve"> и учебной деятел</w:t>
      </w:r>
      <w:r w:rsidR="001F4667" w:rsidRPr="001F4667">
        <w:t>ь</w:t>
      </w:r>
      <w:r w:rsidR="001F4667" w:rsidRPr="001F4667">
        <w:t>ностью в связи с Факультативным протоколом, который ограничивается воор</w:t>
      </w:r>
      <w:r w:rsidR="001F4667" w:rsidRPr="001F4667">
        <w:t>у</w:t>
      </w:r>
      <w:r w:rsidR="001F4667" w:rsidRPr="001F4667">
        <w:t>женными силами и военной подготовкой (CRC/C/OPAC/IRL/CO/1, пун</w:t>
      </w:r>
      <w:r w:rsidR="004050FE">
        <w:t>кт 7);</w:t>
      </w:r>
    </w:p>
    <w:p w:rsidR="001F4667" w:rsidRPr="001F4667" w:rsidRDefault="003D011B" w:rsidP="003D011B">
      <w:pPr>
        <w:pStyle w:val="SingleTxtGR"/>
        <w:keepNext/>
        <w:keepLines/>
      </w:pPr>
      <w:r>
        <w:tab/>
      </w:r>
      <w:r w:rsidR="001F4667" w:rsidRPr="001F4667">
        <w:t>b)</w:t>
      </w:r>
      <w:r w:rsidR="001F4667" w:rsidRPr="001F4667">
        <w:tab/>
        <w:t xml:space="preserve">создание независимых механизмов </w:t>
      </w:r>
      <w:proofErr w:type="gramStart"/>
      <w:r w:rsidR="001F4667" w:rsidRPr="001F4667">
        <w:t>контроля за</w:t>
      </w:r>
      <w:proofErr w:type="gramEnd"/>
      <w:r w:rsidR="001F4667" w:rsidRPr="001F4667">
        <w:t xml:space="preserve"> осуществлением Факультативного протокола: у Омбудсмена по делам детей не имеется возмо</w:t>
      </w:r>
      <w:r w:rsidR="001F4667" w:rsidRPr="001F4667">
        <w:t>ж</w:t>
      </w:r>
      <w:r w:rsidR="001F4667" w:rsidRPr="001F4667">
        <w:t>ности расследовать предполагаемые нарушения прав детей, связанные с наци</w:t>
      </w:r>
      <w:r w:rsidR="001F4667" w:rsidRPr="001F4667">
        <w:t>о</w:t>
      </w:r>
      <w:r w:rsidR="001F4667" w:rsidRPr="001F4667">
        <w:t xml:space="preserve">нальной безопасностью или военной деятельностью или затрагивающие их </w:t>
      </w:r>
      <w:r w:rsidR="004050FE">
        <w:t>(CRC/C/OPAC/IRL/CO/1, пункт 8);</w:t>
      </w:r>
    </w:p>
    <w:p w:rsidR="001F4667" w:rsidRPr="001F4667" w:rsidRDefault="003D011B" w:rsidP="001F4667">
      <w:pPr>
        <w:pStyle w:val="SingleTxtGR"/>
      </w:pPr>
      <w:r>
        <w:tab/>
      </w:r>
      <w:r w:rsidR="001F4667" w:rsidRPr="001F4667">
        <w:t>c)</w:t>
      </w:r>
      <w:r w:rsidR="001F4667" w:rsidRPr="001F4667">
        <w:tab/>
        <w:t>принятие законодательства, прямо устанавливающего уголовную ответственность за вербовку и использование в военных действиях детей, не достигших 18-летнего возраста, в том числе негосударственными вооруженн</w:t>
      </w:r>
      <w:r w:rsidR="001F4667" w:rsidRPr="001F4667">
        <w:t>ы</w:t>
      </w:r>
      <w:r w:rsidR="001F4667" w:rsidRPr="001F4667">
        <w:t>ми группами (CRC/C/OPAC/IRL/CO/1, пункт 15).</w:t>
      </w:r>
    </w:p>
    <w:p w:rsidR="001F4667" w:rsidRPr="003D011B" w:rsidRDefault="001F4667" w:rsidP="001F4667">
      <w:pPr>
        <w:pStyle w:val="SingleTxtGR"/>
        <w:rPr>
          <w:b/>
          <w:bCs/>
        </w:rPr>
      </w:pPr>
      <w:r w:rsidRPr="001F4667">
        <w:t>74.</w:t>
      </w:r>
      <w:r w:rsidRPr="001F4667">
        <w:tab/>
      </w:r>
      <w:r w:rsidRPr="003D011B">
        <w:rPr>
          <w:b/>
          <w:bCs/>
        </w:rPr>
        <w:t>Комитет рекомендует государству-участнику: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 w:rsidR="001F4667" w:rsidRPr="003D011B">
        <w:rPr>
          <w:b/>
          <w:bCs/>
        </w:rPr>
        <w:t>a)</w:t>
      </w:r>
      <w:r w:rsidR="001F4667" w:rsidRPr="003D011B">
        <w:rPr>
          <w:b/>
          <w:bCs/>
        </w:rPr>
        <w:tab/>
        <w:t>разработать на основе положений Факультативного протокола информационно-просветительские, образовательные и учебные програ</w:t>
      </w:r>
      <w:r w:rsidR="001F4667" w:rsidRPr="003D011B">
        <w:rPr>
          <w:b/>
          <w:bCs/>
        </w:rPr>
        <w:t>м</w:t>
      </w:r>
      <w:r w:rsidR="001F4667" w:rsidRPr="003D011B">
        <w:rPr>
          <w:b/>
          <w:bCs/>
        </w:rPr>
        <w:t>мы для всех соответствующих профессиональных групп, работаю</w:t>
      </w:r>
      <w:r>
        <w:rPr>
          <w:b/>
          <w:bCs/>
        </w:rPr>
        <w:t>щих с </w:t>
      </w:r>
      <w:r w:rsidR="001F4667" w:rsidRPr="003D011B">
        <w:rPr>
          <w:b/>
          <w:bCs/>
        </w:rPr>
        <w:t>детьми и в интересах детей, например для медицинского персонала, с</w:t>
      </w:r>
      <w:r w:rsidR="001F4667" w:rsidRPr="003D011B">
        <w:rPr>
          <w:b/>
          <w:bCs/>
        </w:rPr>
        <w:t>о</w:t>
      </w:r>
      <w:r w:rsidR="001F4667" w:rsidRPr="003D011B">
        <w:rPr>
          <w:b/>
          <w:bCs/>
        </w:rPr>
        <w:t>циальных работников, учителей, государственных должностных лиц, пр</w:t>
      </w:r>
      <w:r w:rsidR="001F4667" w:rsidRPr="003D011B">
        <w:rPr>
          <w:b/>
          <w:bCs/>
        </w:rPr>
        <w:t>о</w:t>
      </w:r>
      <w:r w:rsidR="001F4667" w:rsidRPr="003D011B">
        <w:rPr>
          <w:b/>
          <w:bCs/>
        </w:rPr>
        <w:t>куроров, судей и сотрудников органов, работающих в ин</w:t>
      </w:r>
      <w:r>
        <w:rPr>
          <w:b/>
          <w:bCs/>
        </w:rPr>
        <w:t>тересах детей –</w:t>
      </w:r>
      <w:r w:rsidR="001F4667" w:rsidRPr="003D011B">
        <w:rPr>
          <w:b/>
          <w:bCs/>
        </w:rPr>
        <w:t xml:space="preserve"> просителей убежища и детей-беженцев из стран, затронутых вооруженн</w:t>
      </w:r>
      <w:r w:rsidR="001F4667" w:rsidRPr="003D011B">
        <w:rPr>
          <w:b/>
          <w:bCs/>
        </w:rPr>
        <w:t>ы</w:t>
      </w:r>
      <w:r w:rsidR="001F4667" w:rsidRPr="003D011B">
        <w:rPr>
          <w:b/>
          <w:bCs/>
        </w:rPr>
        <w:t>ми конфликтами и проводящих работу с такими детьми.</w:t>
      </w:r>
      <w:proofErr w:type="gramEnd"/>
      <w:r w:rsidR="001F4667" w:rsidRPr="003D011B">
        <w:rPr>
          <w:b/>
          <w:bCs/>
        </w:rPr>
        <w:t xml:space="preserve"> Кроме того, он рекомендует государству-участнику обеспечить широкое распространение положений Факультативного протокола среди населения в целом, и ос</w:t>
      </w:r>
      <w:r w:rsidR="001F4667" w:rsidRPr="003D011B">
        <w:rPr>
          <w:b/>
          <w:bCs/>
        </w:rPr>
        <w:t>о</w:t>
      </w:r>
      <w:r w:rsidR="001F4667" w:rsidRPr="003D011B">
        <w:rPr>
          <w:b/>
          <w:bCs/>
        </w:rPr>
        <w:t>бенно среди детей и их родителей, с использованием, в частности, школ</w:t>
      </w:r>
      <w:r w:rsidR="001F4667" w:rsidRPr="003D011B">
        <w:rPr>
          <w:b/>
          <w:bCs/>
        </w:rPr>
        <w:t>ь</w:t>
      </w:r>
      <w:r w:rsidR="001F4667" w:rsidRPr="003D011B">
        <w:rPr>
          <w:b/>
          <w:bCs/>
        </w:rPr>
        <w:t>ных учебных программ и просвещения в области прав человека</w:t>
      </w:r>
      <w:r w:rsidR="00D94FF7" w:rsidRPr="003D011B">
        <w:rPr>
          <w:b/>
          <w:bCs/>
        </w:rPr>
        <w:t xml:space="preserve"> </w:t>
      </w:r>
      <w:r>
        <w:rPr>
          <w:b/>
          <w:bCs/>
        </w:rPr>
        <w:t>(CRC/C/</w:t>
      </w:r>
      <w:r>
        <w:rPr>
          <w:b/>
          <w:bCs/>
        </w:rPr>
        <w:br/>
        <w:t>OPAC/</w:t>
      </w:r>
      <w:r w:rsidR="004050FE">
        <w:rPr>
          <w:b/>
          <w:bCs/>
        </w:rPr>
        <w:t>IRL/CO/1, пункт 7);</w:t>
      </w:r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 w:rsidR="001F4667" w:rsidRPr="003D011B">
        <w:rPr>
          <w:b/>
          <w:bCs/>
        </w:rPr>
        <w:t>b)</w:t>
      </w:r>
      <w:r w:rsidR="001F4667" w:rsidRPr="003D011B">
        <w:rPr>
          <w:b/>
          <w:bCs/>
        </w:rPr>
        <w:tab/>
        <w:t>рассмотреть возможность внесения изменений в подпункт b) пункта 1 статьи 11 Закона 2002 года об Омбудсмене по делам детей и/или создания других надлежащих надзорных механизмов, чтобы действия, предпринимаемые силами обороны в отношении детей в возрасте младше 18 лет, влекли за собой надлежащую</w:t>
      </w:r>
      <w:r w:rsidR="00D94FF7" w:rsidRPr="003D011B">
        <w:rPr>
          <w:b/>
          <w:bCs/>
        </w:rPr>
        <w:t xml:space="preserve"> </w:t>
      </w:r>
      <w:r w:rsidR="001F4667" w:rsidRPr="003D011B">
        <w:rPr>
          <w:b/>
          <w:bCs/>
        </w:rPr>
        <w:t>ответственность (CRC/C/OPAC/IRL/</w:t>
      </w:r>
      <w:r>
        <w:rPr>
          <w:b/>
          <w:bCs/>
        </w:rPr>
        <w:br/>
      </w:r>
      <w:r w:rsidR="001F4667" w:rsidRPr="003D011B">
        <w:rPr>
          <w:b/>
          <w:bCs/>
        </w:rPr>
        <w:t>CO/1, пункт 9</w:t>
      </w:r>
      <w:r w:rsidR="004050FE">
        <w:rPr>
          <w:b/>
          <w:bCs/>
        </w:rPr>
        <w:t>);</w:t>
      </w:r>
      <w:proofErr w:type="gramEnd"/>
    </w:p>
    <w:p w:rsidR="001F4667" w:rsidRPr="003D011B" w:rsidRDefault="003D011B" w:rsidP="001F4667">
      <w:pPr>
        <w:pStyle w:val="SingleTxtGR"/>
        <w:rPr>
          <w:b/>
          <w:bCs/>
        </w:rPr>
      </w:pPr>
      <w:r>
        <w:rPr>
          <w:b/>
          <w:bCs/>
        </w:rPr>
        <w:tab/>
      </w:r>
      <w:r w:rsidR="001F4667" w:rsidRPr="003D011B">
        <w:rPr>
          <w:b/>
          <w:bCs/>
        </w:rPr>
        <w:t>c)</w:t>
      </w:r>
      <w:r w:rsidR="001F4667" w:rsidRPr="003D011B">
        <w:rPr>
          <w:b/>
          <w:bCs/>
        </w:rPr>
        <w:tab/>
        <w:t>принять законодательные нормы, устанавливающие уголовную ответственность за непосредственное вовлечение в боевые действия вну</w:t>
      </w:r>
      <w:r w:rsidR="001F4667" w:rsidRPr="003D011B">
        <w:rPr>
          <w:b/>
          <w:bCs/>
        </w:rPr>
        <w:t>т</w:t>
      </w:r>
      <w:r w:rsidR="001F4667" w:rsidRPr="003D011B">
        <w:rPr>
          <w:b/>
          <w:bCs/>
        </w:rPr>
        <w:t xml:space="preserve">ри страны и за рубежом любых лиц в возрасте </w:t>
      </w:r>
      <w:r w:rsidR="004050FE">
        <w:rPr>
          <w:b/>
          <w:bCs/>
        </w:rPr>
        <w:t>моложе</w:t>
      </w:r>
      <w:r w:rsidR="001F4667" w:rsidRPr="003D011B">
        <w:rPr>
          <w:b/>
          <w:bCs/>
        </w:rPr>
        <w:t xml:space="preserve"> 18 лет с целью обе</w:t>
      </w:r>
      <w:r w:rsidR="001F4667" w:rsidRPr="003D011B">
        <w:rPr>
          <w:b/>
          <w:bCs/>
        </w:rPr>
        <w:t>с</w:t>
      </w:r>
      <w:r w:rsidR="001F4667" w:rsidRPr="003D011B">
        <w:rPr>
          <w:b/>
          <w:bCs/>
        </w:rPr>
        <w:t>печения полного уважения духа Факультативного протокола и полной з</w:t>
      </w:r>
      <w:r w:rsidR="001F4667" w:rsidRPr="003D011B">
        <w:rPr>
          <w:b/>
          <w:bCs/>
        </w:rPr>
        <w:t>а</w:t>
      </w:r>
      <w:r w:rsidR="001F4667" w:rsidRPr="003D011B">
        <w:rPr>
          <w:b/>
          <w:bCs/>
        </w:rPr>
        <w:t>щиты детей в любых обстоятельствах (CRC/C/OPAC/IRL/CO/1, пункт 15).</w:t>
      </w:r>
    </w:p>
    <w:p w:rsidR="001F4667" w:rsidRPr="001F4667" w:rsidRDefault="001F4667" w:rsidP="001F4667">
      <w:pPr>
        <w:pStyle w:val="SingleTxtGR"/>
      </w:pPr>
      <w:r w:rsidRPr="001F4667">
        <w:t>75.</w:t>
      </w:r>
      <w:r w:rsidRPr="001F4667">
        <w:tab/>
        <w:t>Комитет выражает обеспокоенность тем, что не принимается необход</w:t>
      </w:r>
      <w:r w:rsidRPr="001F4667">
        <w:t>и</w:t>
      </w:r>
      <w:r w:rsidRPr="001F4667">
        <w:t xml:space="preserve">мых мер по раннему выявлению и поддержке детей, въезжающих </w:t>
      </w:r>
      <w:proofErr w:type="gramStart"/>
      <w:r w:rsidRPr="001F4667">
        <w:t>в</w:t>
      </w:r>
      <w:proofErr w:type="gramEnd"/>
      <w:r w:rsidRPr="001F4667">
        <w:t xml:space="preserve"> </w:t>
      </w:r>
      <w:proofErr w:type="gramStart"/>
      <w:r w:rsidRPr="001F4667">
        <w:t>госуда</w:t>
      </w:r>
      <w:r w:rsidRPr="001F4667">
        <w:t>р</w:t>
      </w:r>
      <w:r w:rsidRPr="001F4667">
        <w:t>ство-участник</w:t>
      </w:r>
      <w:proofErr w:type="gramEnd"/>
      <w:r w:rsidRPr="001F4667">
        <w:t>, которые могли быть вовлечены в вооруженный конфликт.</w:t>
      </w:r>
    </w:p>
    <w:p w:rsidR="001F4667" w:rsidRPr="003D011B" w:rsidRDefault="001F4667" w:rsidP="001F4667">
      <w:pPr>
        <w:pStyle w:val="SingleTxtGR"/>
        <w:rPr>
          <w:b/>
          <w:bCs/>
        </w:rPr>
      </w:pPr>
      <w:r w:rsidRPr="001F4667">
        <w:t>76.</w:t>
      </w:r>
      <w:r w:rsidRPr="001F4667">
        <w:tab/>
      </w:r>
      <w:r w:rsidRPr="003D011B">
        <w:rPr>
          <w:b/>
          <w:bCs/>
        </w:rPr>
        <w:t>Государству-участнику следует укрепить свои меры раннего выявл</w:t>
      </w:r>
      <w:r w:rsidRPr="003D011B">
        <w:rPr>
          <w:b/>
          <w:bCs/>
        </w:rPr>
        <w:t>е</w:t>
      </w:r>
      <w:r w:rsidRPr="003D011B">
        <w:rPr>
          <w:b/>
          <w:bCs/>
        </w:rPr>
        <w:t xml:space="preserve">ния и поддержки детей, въезжающих </w:t>
      </w:r>
      <w:proofErr w:type="gramStart"/>
      <w:r w:rsidRPr="003D011B">
        <w:rPr>
          <w:b/>
          <w:bCs/>
        </w:rPr>
        <w:t>в</w:t>
      </w:r>
      <w:proofErr w:type="gramEnd"/>
      <w:r w:rsidRPr="003D011B">
        <w:rPr>
          <w:b/>
          <w:bCs/>
        </w:rPr>
        <w:t xml:space="preserve"> </w:t>
      </w:r>
      <w:proofErr w:type="gramStart"/>
      <w:r w:rsidRPr="003D011B">
        <w:rPr>
          <w:b/>
          <w:bCs/>
        </w:rPr>
        <w:t>государство-участник</w:t>
      </w:r>
      <w:proofErr w:type="gramEnd"/>
      <w:r w:rsidRPr="003D011B">
        <w:rPr>
          <w:b/>
          <w:bCs/>
        </w:rPr>
        <w:t>, которые мо</w:t>
      </w:r>
      <w:r w:rsidRPr="003D011B">
        <w:rPr>
          <w:b/>
          <w:bCs/>
        </w:rPr>
        <w:t>г</w:t>
      </w:r>
      <w:r w:rsidRPr="003D011B">
        <w:rPr>
          <w:b/>
          <w:bCs/>
        </w:rPr>
        <w:t xml:space="preserve">ли быть вовлечены в вооруженный конфликт; такая система должна включать в себя психологическую помощь, реабилитацию, социальную </w:t>
      </w:r>
      <w:proofErr w:type="spellStart"/>
      <w:r w:rsidRPr="003D011B">
        <w:rPr>
          <w:b/>
          <w:bCs/>
        </w:rPr>
        <w:t>р</w:t>
      </w:r>
      <w:r w:rsidRPr="003D011B">
        <w:rPr>
          <w:b/>
          <w:bCs/>
        </w:rPr>
        <w:t>е</w:t>
      </w:r>
      <w:r w:rsidRPr="003D011B">
        <w:rPr>
          <w:b/>
          <w:bCs/>
        </w:rPr>
        <w:t>интеграцию</w:t>
      </w:r>
      <w:proofErr w:type="spellEnd"/>
      <w:r w:rsidRPr="003D011B">
        <w:rPr>
          <w:b/>
          <w:bCs/>
        </w:rPr>
        <w:t xml:space="preserve"> и другие соответствующие меры для преодоления психолог</w:t>
      </w:r>
      <w:r w:rsidRPr="003D011B">
        <w:rPr>
          <w:b/>
          <w:bCs/>
        </w:rPr>
        <w:t>и</w:t>
      </w:r>
      <w:r w:rsidRPr="003D011B">
        <w:rPr>
          <w:b/>
          <w:bCs/>
        </w:rPr>
        <w:t>ческих травм, нанесенных таким детям.</w:t>
      </w:r>
    </w:p>
    <w:p w:rsidR="001F4667" w:rsidRPr="001F4667" w:rsidRDefault="001F4667" w:rsidP="003D011B">
      <w:pPr>
        <w:pStyle w:val="H1GR"/>
      </w:pPr>
      <w:r w:rsidRPr="001F4667">
        <w:tab/>
        <w:t>J.</w:t>
      </w:r>
      <w:r w:rsidRPr="001F4667">
        <w:tab/>
        <w:t>Ратификация международных договоров о правах человека</w:t>
      </w:r>
    </w:p>
    <w:p w:rsidR="001F4667" w:rsidRPr="003D011B" w:rsidRDefault="001F4667" w:rsidP="001F4667">
      <w:pPr>
        <w:pStyle w:val="SingleTxtGR"/>
        <w:rPr>
          <w:b/>
          <w:bCs/>
        </w:rPr>
      </w:pPr>
      <w:r w:rsidRPr="001F4667">
        <w:t>77.</w:t>
      </w:r>
      <w:r w:rsidRPr="001F4667">
        <w:tab/>
      </w:r>
      <w:proofErr w:type="gramStart"/>
      <w:r w:rsidRPr="003D011B">
        <w:rPr>
          <w:b/>
          <w:bCs/>
        </w:rPr>
        <w:t>В целях дальнейшего усиления работы по осуществлению прав детей Комитет рекомендует государству-участнику ратифицировать основные д</w:t>
      </w:r>
      <w:r w:rsidRPr="003D011B">
        <w:rPr>
          <w:b/>
          <w:bCs/>
        </w:rPr>
        <w:t>о</w:t>
      </w:r>
      <w:r w:rsidRPr="003D011B">
        <w:rPr>
          <w:b/>
          <w:bCs/>
        </w:rPr>
        <w:t>говоры о правах человека, участник</w:t>
      </w:r>
      <w:r w:rsidR="004050FE">
        <w:rPr>
          <w:b/>
          <w:bCs/>
        </w:rPr>
        <w:t>ом которых оно еще не является,</w:t>
      </w:r>
      <w:r w:rsidR="004050FE">
        <w:rPr>
          <w:b/>
          <w:bCs/>
        </w:rPr>
        <w:br/>
      </w:r>
      <w:r w:rsidRPr="003D011B">
        <w:rPr>
          <w:b/>
          <w:bCs/>
        </w:rPr>
        <w:t>а именно Факультативный протокол к Конвенции о правах ребенка, кас</w:t>
      </w:r>
      <w:r w:rsidRPr="003D011B">
        <w:rPr>
          <w:b/>
          <w:bCs/>
        </w:rPr>
        <w:t>а</w:t>
      </w:r>
      <w:r w:rsidRPr="003D011B">
        <w:rPr>
          <w:b/>
          <w:bCs/>
        </w:rPr>
        <w:t>ющийся торговли детьми, детской проституции и детской порнографии; Международную конвенцию о защите прав всех трудящихся-мигрантов и членов их семей;</w:t>
      </w:r>
      <w:proofErr w:type="gramEnd"/>
      <w:r w:rsidRPr="003D011B">
        <w:rPr>
          <w:b/>
          <w:bCs/>
        </w:rPr>
        <w:t xml:space="preserve"> Конвенцию о правах инвалидов и Международную ко</w:t>
      </w:r>
      <w:r w:rsidRPr="003D011B">
        <w:rPr>
          <w:b/>
          <w:bCs/>
        </w:rPr>
        <w:t>н</w:t>
      </w:r>
      <w:r w:rsidRPr="003D011B">
        <w:rPr>
          <w:b/>
          <w:bCs/>
        </w:rPr>
        <w:t>венцию для защиты всех лиц от насильственных исчезновений.</w:t>
      </w:r>
    </w:p>
    <w:p w:rsidR="001F4667" w:rsidRPr="001F4667" w:rsidRDefault="001F4667" w:rsidP="003D011B">
      <w:pPr>
        <w:pStyle w:val="H1GR"/>
      </w:pPr>
      <w:r w:rsidRPr="001F4667">
        <w:tab/>
        <w:t>K.</w:t>
      </w:r>
      <w:r w:rsidRPr="001F4667">
        <w:tab/>
        <w:t>Сотрудничество с региональными органами</w:t>
      </w:r>
    </w:p>
    <w:p w:rsidR="001F4667" w:rsidRPr="003D011B" w:rsidRDefault="001F4667" w:rsidP="001F4667">
      <w:pPr>
        <w:pStyle w:val="SingleTxtGR"/>
        <w:rPr>
          <w:b/>
          <w:bCs/>
        </w:rPr>
      </w:pPr>
      <w:r w:rsidRPr="001F4667">
        <w:t>78.</w:t>
      </w:r>
      <w:r w:rsidRPr="001F4667">
        <w:tab/>
      </w:r>
      <w:r w:rsidRPr="003D011B">
        <w:rPr>
          <w:b/>
          <w:bCs/>
        </w:rPr>
        <w:t xml:space="preserve">Комитет рекомендует государству-участнику сотрудничать с Советом Европы в деле осуществления Конвенции и других договоров о правах </w:t>
      </w:r>
      <w:proofErr w:type="gramStart"/>
      <w:r w:rsidRPr="003D011B">
        <w:rPr>
          <w:b/>
          <w:bCs/>
        </w:rPr>
        <w:t>ч</w:t>
      </w:r>
      <w:r w:rsidRPr="003D011B">
        <w:rPr>
          <w:b/>
          <w:bCs/>
        </w:rPr>
        <w:t>е</w:t>
      </w:r>
      <w:r w:rsidRPr="003D011B">
        <w:rPr>
          <w:b/>
          <w:bCs/>
        </w:rPr>
        <w:t>ловека</w:t>
      </w:r>
      <w:proofErr w:type="gramEnd"/>
      <w:r w:rsidRPr="003D011B">
        <w:rPr>
          <w:b/>
          <w:bCs/>
        </w:rPr>
        <w:t xml:space="preserve"> как в государстве-участнике, так и в других госуд</w:t>
      </w:r>
      <w:r w:rsidR="004050FE">
        <w:rPr>
          <w:b/>
          <w:bCs/>
        </w:rPr>
        <w:t>арствах − членах Совета Европы.</w:t>
      </w:r>
    </w:p>
    <w:p w:rsidR="001F4667" w:rsidRPr="001F4667" w:rsidRDefault="001F4667" w:rsidP="003D011B">
      <w:pPr>
        <w:pStyle w:val="HChGR"/>
      </w:pPr>
      <w:r w:rsidRPr="001F4667">
        <w:tab/>
        <w:t>V.</w:t>
      </w:r>
      <w:r w:rsidRPr="001F4667">
        <w:tab/>
        <w:t>Осуществление и представление докладов</w:t>
      </w:r>
    </w:p>
    <w:p w:rsidR="001F4667" w:rsidRPr="001F4667" w:rsidRDefault="001F4667" w:rsidP="003D011B">
      <w:pPr>
        <w:pStyle w:val="H1GR"/>
      </w:pPr>
      <w:r w:rsidRPr="001F4667">
        <w:tab/>
        <w:t>А.</w:t>
      </w:r>
      <w:r w:rsidRPr="001F4667">
        <w:tab/>
        <w:t>Последующие меры и распространение информации</w:t>
      </w:r>
    </w:p>
    <w:p w:rsidR="001F4667" w:rsidRPr="003D011B" w:rsidRDefault="001F4667" w:rsidP="001F4667">
      <w:pPr>
        <w:pStyle w:val="SingleTxtGR"/>
        <w:rPr>
          <w:b/>
          <w:bCs/>
        </w:rPr>
      </w:pPr>
      <w:r w:rsidRPr="001F4667">
        <w:t>79.</w:t>
      </w:r>
      <w:r w:rsidRPr="001F4667">
        <w:tab/>
      </w:r>
      <w:r w:rsidRPr="003D011B">
        <w:rPr>
          <w:b/>
          <w:bCs/>
        </w:rPr>
        <w:t>Комитет рекомендует государству-участнику принять все надлеж</w:t>
      </w:r>
      <w:r w:rsidRPr="003D011B">
        <w:rPr>
          <w:b/>
          <w:bCs/>
        </w:rPr>
        <w:t>а</w:t>
      </w:r>
      <w:r w:rsidRPr="003D011B">
        <w:rPr>
          <w:b/>
          <w:bCs/>
        </w:rPr>
        <w:t>щие меры для обеспечения полного выполнения рекомендаций, содерж</w:t>
      </w:r>
      <w:r w:rsidRPr="003D011B">
        <w:rPr>
          <w:b/>
          <w:bCs/>
        </w:rPr>
        <w:t>а</w:t>
      </w:r>
      <w:r w:rsidRPr="003D011B">
        <w:rPr>
          <w:b/>
          <w:bCs/>
        </w:rPr>
        <w:t>щихся в настоящих заключительных замечаниях. Комитет также рекоме</w:t>
      </w:r>
      <w:r w:rsidRPr="003D011B">
        <w:rPr>
          <w:b/>
          <w:bCs/>
        </w:rPr>
        <w:t>н</w:t>
      </w:r>
      <w:r w:rsidRPr="003D011B">
        <w:rPr>
          <w:b/>
          <w:bCs/>
        </w:rPr>
        <w:t>дует обеспечить широкое распространение на языках страны объедине</w:t>
      </w:r>
      <w:r w:rsidRPr="003D011B">
        <w:rPr>
          <w:b/>
          <w:bCs/>
        </w:rPr>
        <w:t>н</w:t>
      </w:r>
      <w:r w:rsidRPr="003D011B">
        <w:rPr>
          <w:b/>
          <w:bCs/>
        </w:rPr>
        <w:t>ных третьего и четвертого периодических докладов, письменных ответов государства-участника и настоящих заключительных замечаний.</w:t>
      </w:r>
    </w:p>
    <w:p w:rsidR="001F4667" w:rsidRPr="001F4667" w:rsidRDefault="004050FE" w:rsidP="003D011B">
      <w:pPr>
        <w:pStyle w:val="H1GR"/>
      </w:pPr>
      <w:r>
        <w:tab/>
        <w:t>B.</w:t>
      </w:r>
      <w:r>
        <w:tab/>
        <w:t>Следующий доклад</w:t>
      </w:r>
    </w:p>
    <w:p w:rsidR="001F4667" w:rsidRPr="003D011B" w:rsidRDefault="001F4667" w:rsidP="001F4667">
      <w:pPr>
        <w:pStyle w:val="SingleTxtGR"/>
        <w:rPr>
          <w:b/>
          <w:bCs/>
        </w:rPr>
      </w:pPr>
      <w:r w:rsidRPr="001F4667">
        <w:t>80.</w:t>
      </w:r>
      <w:r w:rsidRPr="001F4667">
        <w:tab/>
      </w:r>
      <w:r w:rsidRPr="003D011B">
        <w:rPr>
          <w:b/>
          <w:bCs/>
        </w:rPr>
        <w:t>Комитет предлагает государству-участнику представить свои об</w:t>
      </w:r>
      <w:r w:rsidRPr="003D011B">
        <w:rPr>
          <w:b/>
          <w:bCs/>
        </w:rPr>
        <w:t>ъ</w:t>
      </w:r>
      <w:r w:rsidRPr="003D011B">
        <w:rPr>
          <w:b/>
          <w:bCs/>
        </w:rPr>
        <w:t>единенные пятый и шестой периодические доклады к 27 октября 2021 года и включить в них информацию о мерах, принятых для осуществления настоящих заключительных замечаний.</w:t>
      </w:r>
      <w:r w:rsidR="003D011B">
        <w:rPr>
          <w:b/>
          <w:bCs/>
        </w:rPr>
        <w:t xml:space="preserve"> Доклад должен быть составлен с </w:t>
      </w:r>
      <w:r w:rsidRPr="003D011B">
        <w:rPr>
          <w:b/>
          <w:bCs/>
        </w:rPr>
        <w:t>соблюдением согласованных Комитетом руководящих принципов пре</w:t>
      </w:r>
      <w:r w:rsidRPr="003D011B">
        <w:rPr>
          <w:b/>
          <w:bCs/>
        </w:rPr>
        <w:t>д</w:t>
      </w:r>
      <w:r w:rsidRPr="003D011B">
        <w:rPr>
          <w:b/>
          <w:bCs/>
        </w:rPr>
        <w:t>ставления докладов по конкретным дог</w:t>
      </w:r>
      <w:r w:rsidR="003D011B">
        <w:rPr>
          <w:b/>
          <w:bCs/>
        </w:rPr>
        <w:t>оворам, принятых 31 января 2014 </w:t>
      </w:r>
      <w:r w:rsidRPr="003D011B">
        <w:rPr>
          <w:b/>
          <w:bCs/>
        </w:rPr>
        <w:t>года (CRC/C/58/Rev.3), а е</w:t>
      </w:r>
      <w:r w:rsidR="004050FE">
        <w:rPr>
          <w:b/>
          <w:bCs/>
        </w:rPr>
        <w:t>го объем не должен превышать 21 </w:t>
      </w:r>
      <w:r w:rsidRPr="003D011B">
        <w:rPr>
          <w:b/>
          <w:bCs/>
        </w:rPr>
        <w:t>200 слов (см. резолюцию 68/268 Генеральной Ассамблеи, пункт 16). В случае пре</w:t>
      </w:r>
      <w:r w:rsidRPr="003D011B">
        <w:rPr>
          <w:b/>
          <w:bCs/>
        </w:rPr>
        <w:t>д</w:t>
      </w:r>
      <w:r w:rsidRPr="003D011B">
        <w:rPr>
          <w:b/>
          <w:bCs/>
        </w:rPr>
        <w:t>ставления доклада, объем которого превышает установленное огранич</w:t>
      </w:r>
      <w:r w:rsidRPr="003D011B">
        <w:rPr>
          <w:b/>
          <w:bCs/>
        </w:rPr>
        <w:t>е</w:t>
      </w:r>
      <w:r w:rsidRPr="003D011B">
        <w:rPr>
          <w:b/>
          <w:bCs/>
        </w:rPr>
        <w:t>ние, государству-участнику будет предложено сократить доклад в соотве</w:t>
      </w:r>
      <w:r w:rsidRPr="003D011B">
        <w:rPr>
          <w:b/>
          <w:bCs/>
        </w:rPr>
        <w:t>т</w:t>
      </w:r>
      <w:r w:rsidRPr="003D011B">
        <w:rPr>
          <w:b/>
          <w:bCs/>
        </w:rPr>
        <w:t>ствии с упомянутой выше резолюцией. Если государство-участник будет не в состоянии пересмотреть и вновь представить доклад, то перевод доклада для его рассмотрения договорным органом не может быть гарантирован.</w:t>
      </w:r>
    </w:p>
    <w:p w:rsidR="00D94FF7" w:rsidRPr="00762432" w:rsidRDefault="001F4667" w:rsidP="001F4667">
      <w:pPr>
        <w:pStyle w:val="SingleTxtGR"/>
        <w:rPr>
          <w:b/>
          <w:bCs/>
        </w:rPr>
      </w:pPr>
      <w:r w:rsidRPr="001F4667">
        <w:t>81.</w:t>
      </w:r>
      <w:r w:rsidRPr="001F4667">
        <w:tab/>
      </w:r>
      <w:proofErr w:type="gramStart"/>
      <w:r w:rsidRPr="00762432">
        <w:rPr>
          <w:b/>
          <w:bCs/>
        </w:rPr>
        <w:t>Комитет предлагает также государству-участнику представить о</w:t>
      </w:r>
      <w:r w:rsidRPr="00762432">
        <w:rPr>
          <w:b/>
          <w:bCs/>
        </w:rPr>
        <w:t>б</w:t>
      </w:r>
      <w:r w:rsidRPr="00762432">
        <w:rPr>
          <w:b/>
          <w:bCs/>
        </w:rPr>
        <w:t>новленный базовый документ, не превы</w:t>
      </w:r>
      <w:r w:rsidR="004050FE">
        <w:rPr>
          <w:b/>
          <w:bCs/>
        </w:rPr>
        <w:t>шающий по объему 42 </w:t>
      </w:r>
      <w:r w:rsidR="00762432">
        <w:rPr>
          <w:b/>
          <w:bCs/>
        </w:rPr>
        <w:t>400 слов, в </w:t>
      </w:r>
      <w:r w:rsidRPr="00762432">
        <w:rPr>
          <w:b/>
          <w:bCs/>
        </w:rPr>
        <w:t>соответствии с требованиями к общему базовому документу по соглас</w:t>
      </w:r>
      <w:r w:rsidRPr="00762432">
        <w:rPr>
          <w:b/>
          <w:bCs/>
        </w:rPr>
        <w:t>о</w:t>
      </w:r>
      <w:r w:rsidRPr="00762432">
        <w:rPr>
          <w:b/>
          <w:bCs/>
        </w:rPr>
        <w:t>ванным руководящим принципам представления докладов по междун</w:t>
      </w:r>
      <w:r w:rsidRPr="00762432">
        <w:rPr>
          <w:b/>
          <w:bCs/>
        </w:rPr>
        <w:t>а</w:t>
      </w:r>
      <w:r w:rsidRPr="00762432">
        <w:rPr>
          <w:b/>
          <w:bCs/>
        </w:rPr>
        <w:t>родным договорам о правах человека, включая руководящие принципы подготовки общего базового документа и документов по конкретным дог</w:t>
      </w:r>
      <w:r w:rsidRPr="00762432">
        <w:rPr>
          <w:b/>
          <w:bCs/>
        </w:rPr>
        <w:t>о</w:t>
      </w:r>
      <w:r w:rsidRPr="00762432">
        <w:rPr>
          <w:b/>
          <w:bCs/>
        </w:rPr>
        <w:t>ворам (HRI/GEN/2/Rev.6, глава I) и пунктом 16 резолюции 68/268</w:t>
      </w:r>
      <w:proofErr w:type="gramEnd"/>
      <w:r w:rsidRPr="00762432">
        <w:rPr>
          <w:b/>
          <w:bCs/>
        </w:rPr>
        <w:t xml:space="preserve"> Ген</w:t>
      </w:r>
      <w:r w:rsidRPr="00762432">
        <w:rPr>
          <w:b/>
          <w:bCs/>
        </w:rPr>
        <w:t>е</w:t>
      </w:r>
      <w:r w:rsidRPr="00762432">
        <w:rPr>
          <w:b/>
          <w:bCs/>
        </w:rPr>
        <w:t>ральной Ассамблеи.</w:t>
      </w:r>
    </w:p>
    <w:p w:rsidR="00266167" w:rsidRDefault="00762432" w:rsidP="0076243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66167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167" w:rsidRDefault="00266167" w:rsidP="00B471C5">
      <w:r>
        <w:separator/>
      </w:r>
    </w:p>
  </w:endnote>
  <w:endnote w:type="continuationSeparator" w:id="0">
    <w:p w:rsidR="00266167" w:rsidRDefault="00266167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167" w:rsidRPr="009A6F4A" w:rsidRDefault="00266167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2679F6">
      <w:rPr>
        <w:rStyle w:val="a9"/>
        <w:noProof/>
      </w:rPr>
      <w:t>22</w:t>
    </w:r>
    <w:r>
      <w:rPr>
        <w:rStyle w:val="a9"/>
      </w:rPr>
      <w:fldChar w:fldCharType="end"/>
    </w:r>
    <w:r>
      <w:rPr>
        <w:lang w:val="en-US"/>
      </w:rPr>
      <w:tab/>
      <w:t>GE.16-03085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167" w:rsidRPr="009A6F4A" w:rsidRDefault="00266167">
    <w:pPr>
      <w:pStyle w:val="a7"/>
      <w:rPr>
        <w:lang w:val="en-US"/>
      </w:rPr>
    </w:pPr>
    <w:r>
      <w:rPr>
        <w:lang w:val="en-US"/>
      </w:rPr>
      <w:t>GE.16-03085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2679F6">
      <w:rPr>
        <w:rStyle w:val="a9"/>
        <w:noProof/>
      </w:rPr>
      <w:t>23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266167" w:rsidRPr="00797A78" w:rsidTr="001F4667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266167" w:rsidRPr="00762432" w:rsidRDefault="00266167" w:rsidP="001F4667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03085</w:t>
          </w:r>
          <w:r w:rsidRPr="001C3ABC">
            <w:rPr>
              <w:lang w:val="en-US"/>
            </w:rPr>
            <w:t xml:space="preserve"> (R)</w:t>
          </w:r>
          <w:r>
            <w:t xml:space="preserve">  180416  180416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266167" w:rsidRDefault="00266167" w:rsidP="001F4667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09BB7961" wp14:editId="782C32E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266167" w:rsidRPr="00762432" w:rsidRDefault="00266167" w:rsidP="001F4667">
          <w:pPr>
            <w:jc w:val="right"/>
            <w:rPr>
              <w:lang w:val="en-US"/>
            </w:rPr>
          </w:pPr>
          <w:r>
            <w:rPr>
              <w:noProof/>
              <w:lang w:eastAsia="ru-RU"/>
            </w:rPr>
            <w:drawing>
              <wp:inline distT="0" distB="0" distL="0" distR="0" wp14:anchorId="52AA0915" wp14:editId="602B4ECE">
                <wp:extent cx="579755" cy="579755"/>
                <wp:effectExtent l="0" t="0" r="0" b="0"/>
                <wp:docPr id="3" name="Рисунок 3" descr="http://undocs.org/m2/QRCode.ashx?DS=CRC/C/IRL/CO/3-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IRL/CO/3-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66167" w:rsidRPr="00797A78" w:rsidTr="001F4667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266167" w:rsidRPr="00762432" w:rsidRDefault="00266167" w:rsidP="001F4667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624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624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624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624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624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624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624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624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624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266167" w:rsidRDefault="00266167" w:rsidP="001F4667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266167" w:rsidRDefault="00266167" w:rsidP="001F4667"/>
      </w:tc>
    </w:tr>
  </w:tbl>
  <w:p w:rsidR="00266167" w:rsidRDefault="00266167" w:rsidP="001F4667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167" w:rsidRPr="009141DC" w:rsidRDefault="00266167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66167" w:rsidRPr="00D1261C" w:rsidRDefault="00266167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266167" w:rsidRPr="001F4667" w:rsidRDefault="00266167" w:rsidP="001F4667">
      <w:pPr>
        <w:pStyle w:val="aa"/>
        <w:rPr>
          <w:lang w:val="ru-RU"/>
        </w:rPr>
      </w:pPr>
      <w:r>
        <w:tab/>
      </w:r>
      <w:r w:rsidRPr="001F4667">
        <w:rPr>
          <w:rStyle w:val="a6"/>
          <w:vertAlign w:val="baseline"/>
          <w:lang w:val="ru-RU"/>
        </w:rPr>
        <w:t>*</w:t>
      </w:r>
      <w:r w:rsidRPr="001F4667">
        <w:rPr>
          <w:lang w:val="ru-RU"/>
        </w:rPr>
        <w:tab/>
        <w:t xml:space="preserve">Приняты Комитетом на </w:t>
      </w:r>
      <w:r>
        <w:rPr>
          <w:lang w:val="ru-RU"/>
        </w:rPr>
        <w:t>его семьдесят первой сессии (11</w:t>
      </w:r>
      <w:r w:rsidRPr="001F4667">
        <w:rPr>
          <w:lang w:val="ru-RU"/>
        </w:rPr>
        <w:t>–29 января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167" w:rsidRPr="005E0092" w:rsidRDefault="00266167">
    <w:pPr>
      <w:pStyle w:val="a3"/>
      <w:rPr>
        <w:lang w:val="en-US"/>
      </w:rPr>
    </w:pPr>
    <w:r w:rsidRPr="00762432">
      <w:rPr>
        <w:lang w:val="en-US"/>
      </w:rPr>
      <w:t>CRC/C/IRL/CO/3-4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167" w:rsidRPr="009A6F4A" w:rsidRDefault="00266167" w:rsidP="00762432">
    <w:pPr>
      <w:pStyle w:val="a3"/>
      <w:rPr>
        <w:lang w:val="en-US"/>
      </w:rPr>
    </w:pPr>
    <w:r>
      <w:rPr>
        <w:lang w:val="en-US"/>
      </w:rPr>
      <w:tab/>
    </w:r>
    <w:r w:rsidRPr="00762432">
      <w:rPr>
        <w:lang w:val="en-US"/>
      </w:rPr>
      <w:t>CRC/C/IRL/CO/3-4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C41"/>
    <w:rsid w:val="000450D1"/>
    <w:rsid w:val="00074E04"/>
    <w:rsid w:val="000B0717"/>
    <w:rsid w:val="000F2A4F"/>
    <w:rsid w:val="00150957"/>
    <w:rsid w:val="001E6A65"/>
    <w:rsid w:val="001F4667"/>
    <w:rsid w:val="00203F84"/>
    <w:rsid w:val="002426C8"/>
    <w:rsid w:val="00266167"/>
    <w:rsid w:val="002679F6"/>
    <w:rsid w:val="002722D7"/>
    <w:rsid w:val="00275188"/>
    <w:rsid w:val="0028687D"/>
    <w:rsid w:val="002B091C"/>
    <w:rsid w:val="002D0CCB"/>
    <w:rsid w:val="00345C79"/>
    <w:rsid w:val="00366A39"/>
    <w:rsid w:val="003B4AA7"/>
    <w:rsid w:val="003D011B"/>
    <w:rsid w:val="004050FE"/>
    <w:rsid w:val="0048005C"/>
    <w:rsid w:val="004E242B"/>
    <w:rsid w:val="00544379"/>
    <w:rsid w:val="00566944"/>
    <w:rsid w:val="005D56BF"/>
    <w:rsid w:val="005F5F3B"/>
    <w:rsid w:val="00665D8D"/>
    <w:rsid w:val="006A7A3B"/>
    <w:rsid w:val="006B6B57"/>
    <w:rsid w:val="00705394"/>
    <w:rsid w:val="00743F62"/>
    <w:rsid w:val="00760D3A"/>
    <w:rsid w:val="00762432"/>
    <w:rsid w:val="007A1F42"/>
    <w:rsid w:val="007D76DD"/>
    <w:rsid w:val="008717E8"/>
    <w:rsid w:val="008D01AE"/>
    <w:rsid w:val="008E0423"/>
    <w:rsid w:val="009141DC"/>
    <w:rsid w:val="009174A1"/>
    <w:rsid w:val="0098674D"/>
    <w:rsid w:val="00997ACA"/>
    <w:rsid w:val="009B151C"/>
    <w:rsid w:val="00A03FB7"/>
    <w:rsid w:val="00A46654"/>
    <w:rsid w:val="00A51323"/>
    <w:rsid w:val="00A75A11"/>
    <w:rsid w:val="00AC0B1B"/>
    <w:rsid w:val="00AD7EAD"/>
    <w:rsid w:val="00B02D95"/>
    <w:rsid w:val="00B35A32"/>
    <w:rsid w:val="00B432C6"/>
    <w:rsid w:val="00B471C5"/>
    <w:rsid w:val="00B6474A"/>
    <w:rsid w:val="00BE1742"/>
    <w:rsid w:val="00CD1631"/>
    <w:rsid w:val="00D1261C"/>
    <w:rsid w:val="00D23F3F"/>
    <w:rsid w:val="00D75DCE"/>
    <w:rsid w:val="00D94FF7"/>
    <w:rsid w:val="00DD35AC"/>
    <w:rsid w:val="00DD479F"/>
    <w:rsid w:val="00DE2C41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661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66167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661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66167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7087A-62FB-4320-8B44-75393995D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23</Pages>
  <Words>7636</Words>
  <Characters>53539</Characters>
  <Application>Microsoft Office Word</Application>
  <DocSecurity>0</DocSecurity>
  <Lines>1023</Lines>
  <Paragraphs>260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Kisseleva</cp:lastModifiedBy>
  <cp:revision>4</cp:revision>
  <cp:lastPrinted>2016-04-18T13:21:00Z</cp:lastPrinted>
  <dcterms:created xsi:type="dcterms:W3CDTF">2016-04-18T13:21:00Z</dcterms:created>
  <dcterms:modified xsi:type="dcterms:W3CDTF">2016-04-18T13:24:00Z</dcterms:modified>
</cp:coreProperties>
</file>