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D33AE" w:rsidTr="00B272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D33AE" w:rsidRDefault="009D33AE" w:rsidP="00B2728D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D33AE" w:rsidRDefault="009D33AE" w:rsidP="00B2728D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D33AE" w:rsidRDefault="009D33AE" w:rsidP="009D33AE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D33AE" w:rsidRPr="006E5471" w:rsidTr="00B272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43368" r:id="rId8"/>
              </w:object>
            </w:r>
          </w:p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A177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</w:t>
            </w:r>
            <w:r w:rsidR="003C54FA">
              <w:rPr>
                <w:sz w:val="32"/>
              </w:rPr>
              <w:t>ПАКТ</w:t>
            </w:r>
            <w:r w:rsidR="00853B69">
              <w:rPr>
                <w:sz w:val="32"/>
              </w:rPr>
              <w:t xml:space="preserve">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D33AE" w:rsidRDefault="009D33AE" w:rsidP="00B2728D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D33AE" w:rsidRPr="009D33AE" w:rsidRDefault="009D33AE" w:rsidP="009D33AE">
            <w:pPr>
              <w:rPr>
                <w:lang w:val="en-US"/>
              </w:rPr>
            </w:pPr>
            <w:r w:rsidRPr="009D33AE">
              <w:rPr>
                <w:lang w:val="en-US"/>
              </w:rPr>
              <w:t xml:space="preserve">Distr. </w:t>
            </w:r>
          </w:p>
          <w:p w:rsidR="009D33AE" w:rsidRPr="009D33AE" w:rsidRDefault="009D33AE" w:rsidP="009D33AE">
            <w:pPr>
              <w:spacing w:line="240" w:lineRule="auto"/>
              <w:rPr>
                <w:sz w:val="22"/>
                <w:lang w:val="en-US"/>
              </w:rPr>
            </w:pPr>
            <w:r w:rsidRPr="009D33AE">
              <w:rPr>
                <w:lang w:val="en-US"/>
              </w:rPr>
              <w:t>GENERAL</w:t>
            </w:r>
          </w:p>
          <w:p w:rsidR="009D33AE" w:rsidRPr="009D33AE" w:rsidRDefault="009D33AE" w:rsidP="00B2728D">
            <w:pPr>
              <w:spacing w:line="240" w:lineRule="auto"/>
              <w:rPr>
                <w:sz w:val="22"/>
                <w:lang w:val="en-US"/>
              </w:rPr>
            </w:pPr>
          </w:p>
          <w:p w:rsidR="009D33AE" w:rsidRPr="009D33AE" w:rsidRDefault="009D33AE" w:rsidP="00B2728D">
            <w:pPr>
              <w:spacing w:line="240" w:lineRule="auto"/>
              <w:rPr>
                <w:sz w:val="22"/>
                <w:lang w:val="en-US"/>
              </w:rPr>
            </w:pPr>
            <w:r w:rsidRPr="009D33AE">
              <w:rPr>
                <w:lang w:val="en-US"/>
              </w:rPr>
              <w:t>CCPR/C/SR.1856</w:t>
            </w:r>
          </w:p>
          <w:p w:rsidR="009D33AE" w:rsidRPr="0050156D" w:rsidRDefault="0050156D" w:rsidP="00B2728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lang w:val="en-US"/>
              </w:rPr>
              <w:t>16</w:t>
            </w:r>
            <w:r w:rsidR="009D33AE">
              <w:rPr>
                <w:lang w:val="en-US"/>
              </w:rPr>
              <w:t xml:space="preserve"> July </w:t>
            </w:r>
            <w:r w:rsidR="009D33AE">
              <w:t>200</w:t>
            </w:r>
            <w:r>
              <w:rPr>
                <w:lang w:val="en-US"/>
              </w:rPr>
              <w:t>9</w:t>
            </w:r>
          </w:p>
          <w:p w:rsidR="009D33AE" w:rsidRPr="006E5471" w:rsidRDefault="009D33AE" w:rsidP="00B2728D">
            <w:pPr>
              <w:spacing w:line="240" w:lineRule="auto"/>
              <w:rPr>
                <w:sz w:val="22"/>
                <w:lang w:val="en-US"/>
              </w:rPr>
            </w:pPr>
          </w:p>
          <w:p w:rsidR="009D33AE" w:rsidRDefault="009D33AE" w:rsidP="00B2728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D33AE" w:rsidRDefault="009D33AE" w:rsidP="00B2728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bookmarkStart w:id="1" w:name="ПолеСоСписком2"/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SPANISH"/>
                    <w:listEntry w:val="FRENC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r>
              <w:rPr>
                <w:sz w:val="22"/>
                <w:lang w:val="en-US"/>
              </w:rPr>
              <w:instrText xml:space="preserve"> FORMDROPDOWN </w:instrText>
            </w:r>
            <w:r w:rsidR="00B2728D" w:rsidRPr="009D33AE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D33AE" w:rsidRPr="006E5471" w:rsidRDefault="009D33AE" w:rsidP="00B2728D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D33AE" w:rsidRPr="006E5471" w:rsidRDefault="009D33AE" w:rsidP="009D33AE">
      <w:pPr>
        <w:rPr>
          <w:lang w:val="en-US"/>
        </w:rPr>
      </w:pPr>
    </w:p>
    <w:p w:rsidR="00A72C4B" w:rsidRDefault="00A72C4B" w:rsidP="0004784C">
      <w:pPr>
        <w:jc w:val="center"/>
      </w:pPr>
      <w:r>
        <w:t>КОМИТЕТ ПО ПРАВАМ ЧЕЛОВЕКА</w:t>
      </w:r>
    </w:p>
    <w:p w:rsidR="0004784C" w:rsidRDefault="0004784C" w:rsidP="00A72C4B">
      <w:pPr>
        <w:rPr>
          <w:lang w:val="en-US"/>
        </w:rPr>
      </w:pPr>
    </w:p>
    <w:p w:rsidR="00A72C4B" w:rsidRDefault="00A72C4B" w:rsidP="0004784C">
      <w:pPr>
        <w:jc w:val="center"/>
      </w:pPr>
      <w:r>
        <w:t>Шестьдесят девятая сессия</w:t>
      </w:r>
    </w:p>
    <w:p w:rsidR="0004784C" w:rsidRDefault="0004784C" w:rsidP="00A72C4B">
      <w:pPr>
        <w:rPr>
          <w:lang w:val="en-US"/>
        </w:rPr>
      </w:pPr>
    </w:p>
    <w:p w:rsidR="0004784C" w:rsidRDefault="00A72C4B" w:rsidP="0004784C">
      <w:pPr>
        <w:jc w:val="center"/>
      </w:pPr>
      <w:r>
        <w:t>КРАТКИЙ ОТЧЕТ О 1856</w:t>
      </w:r>
      <w:r w:rsidR="0004784C">
        <w:t xml:space="preserve">-м </w:t>
      </w:r>
      <w:r w:rsidR="00214FE1">
        <w:t>ЗАСЕДАНИИ</w:t>
      </w:r>
      <w:r>
        <w:t xml:space="preserve">, </w:t>
      </w:r>
    </w:p>
    <w:p w:rsidR="00FD5E8D" w:rsidRPr="00B2728D" w:rsidRDefault="00FD5E8D" w:rsidP="0004784C">
      <w:pPr>
        <w:jc w:val="center"/>
      </w:pPr>
    </w:p>
    <w:p w:rsidR="00A72C4B" w:rsidRDefault="0004784C" w:rsidP="0004784C">
      <w:pPr>
        <w:jc w:val="center"/>
      </w:pPr>
      <w:r>
        <w:t xml:space="preserve">состоявшемся </w:t>
      </w:r>
      <w:r w:rsidR="00A72C4B">
        <w:t xml:space="preserve">во Дворце Вильсона в Женеве, </w:t>
      </w:r>
    </w:p>
    <w:p w:rsidR="00A72C4B" w:rsidRDefault="00A72C4B" w:rsidP="0004784C">
      <w:pPr>
        <w:jc w:val="center"/>
      </w:pPr>
      <w:r>
        <w:t xml:space="preserve">в четверг, 20 июля 2000 года, </w:t>
      </w:r>
      <w:r w:rsidR="0004784C">
        <w:t>в 15 час. 00</w:t>
      </w:r>
      <w:r>
        <w:t xml:space="preserve"> м</w:t>
      </w:r>
      <w:r w:rsidR="0004784C">
        <w:t>ин</w:t>
      </w:r>
      <w:r>
        <w:t>.</w:t>
      </w:r>
    </w:p>
    <w:p w:rsidR="0004784C" w:rsidRDefault="0004784C" w:rsidP="00A72C4B"/>
    <w:p w:rsidR="00A72C4B" w:rsidRDefault="00A72C4B" w:rsidP="0004784C">
      <w:pPr>
        <w:jc w:val="center"/>
      </w:pPr>
      <w:r w:rsidRPr="0029128F">
        <w:rPr>
          <w:u w:val="single"/>
        </w:rPr>
        <w:t>Председатель</w:t>
      </w:r>
      <w:r>
        <w:t>: г-жа МЕДИНА КИРОГА</w:t>
      </w:r>
    </w:p>
    <w:p w:rsidR="0029128F" w:rsidRDefault="0029128F" w:rsidP="00A72C4B"/>
    <w:p w:rsidR="00A72C4B" w:rsidRPr="006762E3" w:rsidRDefault="00A72C4B" w:rsidP="0029128F">
      <w:pPr>
        <w:jc w:val="center"/>
      </w:pPr>
      <w:r>
        <w:t>СОДЕРЖАНИЕ</w:t>
      </w:r>
    </w:p>
    <w:p w:rsidR="00214FE1" w:rsidRPr="006762E3" w:rsidRDefault="00214FE1" w:rsidP="0029128F">
      <w:pPr>
        <w:jc w:val="center"/>
      </w:pPr>
    </w:p>
    <w:p w:rsidR="00A72C4B" w:rsidRDefault="00A72C4B" w:rsidP="00A72C4B">
      <w:r>
        <w:t>РАССМОТРЕНИЕ ДОКЛАДОВ, ПРЕДСТАВЛЕННЫХ ГОСУДАРСТВАМИ-УЧАСТНИКАМИ В СООТВЕТСТВИИ СО СТАТЬЕЙ 40 ПАКТА (</w:t>
      </w:r>
      <w:r w:rsidRPr="006B11D5">
        <w:rPr>
          <w:u w:val="single"/>
        </w:rPr>
        <w:t>продолжение</w:t>
      </w:r>
      <w:r>
        <w:t xml:space="preserve">) </w:t>
      </w:r>
    </w:p>
    <w:p w:rsidR="0029128F" w:rsidRDefault="0029128F" w:rsidP="00A72C4B"/>
    <w:p w:rsidR="00A72C4B" w:rsidRPr="00214FE1" w:rsidRDefault="0029128F" w:rsidP="00A72C4B">
      <w:r>
        <w:tab/>
      </w:r>
      <w:r w:rsidR="00A72C4B" w:rsidRPr="00214FE1">
        <w:rPr>
          <w:u w:val="single"/>
        </w:rPr>
        <w:t xml:space="preserve">Третий и четвертый </w:t>
      </w:r>
      <w:r w:rsidR="00214FE1">
        <w:rPr>
          <w:u w:val="single"/>
        </w:rPr>
        <w:t>периодические доклады Австралии</w:t>
      </w:r>
      <w:r w:rsidR="00214FE1" w:rsidRPr="00214FE1">
        <w:t xml:space="preserve"> </w:t>
      </w:r>
    </w:p>
    <w:p w:rsidR="00294479" w:rsidRDefault="00294479" w:rsidP="00294479">
      <w:pPr>
        <w:spacing w:line="240" w:lineRule="auto"/>
        <w:rPr>
          <w:lang w:val="en-US"/>
        </w:rPr>
      </w:pPr>
    </w:p>
    <w:p w:rsidR="00294479" w:rsidRDefault="00294479" w:rsidP="00294479">
      <w:pPr>
        <w:spacing w:line="240" w:lineRule="auto"/>
      </w:pPr>
      <w:r>
        <w:t>_____________________________________________________________________________</w:t>
      </w:r>
    </w:p>
    <w:p w:rsidR="00294479" w:rsidRDefault="00294479" w:rsidP="00161DB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lang w:val="en-US"/>
        </w:rPr>
      </w:pPr>
    </w:p>
    <w:p w:rsidR="00161DB3" w:rsidRDefault="0056546F" w:rsidP="00161DB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 w:rsidRPr="006762E3">
        <w:tab/>
      </w:r>
      <w:r w:rsidR="00161DB3">
        <w:t>В настоящий отчет могут вноситься поправки.</w:t>
      </w:r>
    </w:p>
    <w:p w:rsidR="00D84FB2" w:rsidRDefault="00D84FB2" w:rsidP="00161DB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A72C4B" w:rsidRDefault="00161DB3" w:rsidP="00161DB3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</w:t>
      </w:r>
      <w:r w:rsidR="00A72C4B">
        <w:t xml:space="preserve"> Секцию редактирования официальных отчетов, комната Е.4108, Дворец Наций, Женева. </w:t>
      </w:r>
    </w:p>
    <w:p w:rsidR="0029128F" w:rsidRDefault="0029128F" w:rsidP="00A72C4B"/>
    <w:p w:rsidR="00A72C4B" w:rsidRDefault="00214FE1" w:rsidP="00A72C4B">
      <w:r w:rsidRPr="006762E3">
        <w:tab/>
      </w:r>
      <w:r w:rsidR="00161DB3">
        <w:t>Любые поправки к отчетам об открытых заседаниях Комитета на этой сессии будут сведены в единое исправление, которое будет выпущено вскоре после окончания сессии.</w:t>
      </w:r>
    </w:p>
    <w:p w:rsidR="00161DB3" w:rsidRDefault="00161DB3" w:rsidP="00A72C4B"/>
    <w:p w:rsidR="00A72C4B" w:rsidRDefault="00A72C4B" w:rsidP="00671640">
      <w:pPr>
        <w:jc w:val="center"/>
      </w:pPr>
      <w:r w:rsidRPr="00671640">
        <w:rPr>
          <w:u w:val="single"/>
        </w:rPr>
        <w:t xml:space="preserve">Заседание открывается в </w:t>
      </w:r>
      <w:r w:rsidR="00671640" w:rsidRPr="00671640">
        <w:rPr>
          <w:u w:val="single"/>
        </w:rPr>
        <w:t xml:space="preserve">15 час. </w:t>
      </w:r>
      <w:r w:rsidRPr="00671640">
        <w:rPr>
          <w:u w:val="single"/>
        </w:rPr>
        <w:t xml:space="preserve">05 </w:t>
      </w:r>
      <w:r w:rsidR="00671640" w:rsidRPr="00671640">
        <w:rPr>
          <w:u w:val="single"/>
        </w:rPr>
        <w:t>мин</w:t>
      </w:r>
      <w:r w:rsidR="00671640">
        <w:t>.</w:t>
      </w:r>
    </w:p>
    <w:p w:rsidR="006A2F42" w:rsidRPr="00B2728D" w:rsidRDefault="006A2F42" w:rsidP="00A72C4B"/>
    <w:p w:rsidR="00A72C4B" w:rsidRDefault="00A72C4B" w:rsidP="00A72C4B">
      <w:r>
        <w:t xml:space="preserve">РАССМОТРЕНИЕ ДОКЛАДОВ, ПРЕДСТАВЛЕННЫХ ГОСУДАРСТВАМИ-УЧАСТНИКАМИ В СООТВЕТСТВИИ СО </w:t>
      </w:r>
      <w:r w:rsidR="00671640">
        <w:t>СТАТЬЕЙ 40 ПАКТА</w:t>
      </w:r>
      <w:r>
        <w:t xml:space="preserve"> (пункт 4 повестки дня) (</w:t>
      </w:r>
      <w:r w:rsidRPr="006B11D5">
        <w:rPr>
          <w:u w:val="single"/>
        </w:rPr>
        <w:t>продолжение</w:t>
      </w:r>
      <w:r>
        <w:t xml:space="preserve">) </w:t>
      </w:r>
    </w:p>
    <w:p w:rsidR="006A2F42" w:rsidRPr="00B2728D" w:rsidRDefault="006A2F42" w:rsidP="00A72C4B"/>
    <w:p w:rsidR="00A72C4B" w:rsidRDefault="006A2F42" w:rsidP="00864521">
      <w:r w:rsidRPr="00B2728D">
        <w:tab/>
      </w:r>
      <w:r w:rsidR="00A72C4B" w:rsidRPr="00864521">
        <w:rPr>
          <w:u w:val="single"/>
        </w:rPr>
        <w:t>Третий и четвертый периодические доклады Австралии</w:t>
      </w:r>
      <w:r w:rsidR="00A72C4B">
        <w:t xml:space="preserve"> (CCPR/C/AUS/98/3 и 4; CCPR/C/69/L/AUS; HRI/CORE/1/Add.44) </w:t>
      </w:r>
    </w:p>
    <w:p w:rsidR="006A2F42" w:rsidRPr="00B2728D" w:rsidRDefault="006A2F42" w:rsidP="00A72C4B"/>
    <w:p w:rsidR="00A72C4B" w:rsidRDefault="00A72C4B" w:rsidP="00A72C4B">
      <w:r>
        <w:t>1.</w:t>
      </w:r>
      <w:r w:rsidR="00671640">
        <w:tab/>
      </w:r>
      <w:r w:rsidRPr="002B69BA">
        <w:rPr>
          <w:u w:val="single"/>
        </w:rPr>
        <w:t xml:space="preserve">По приглашению Председателя г-н Лак, г-н Кэмпбелл, г-жа Леон, </w:t>
      </w:r>
      <w:r w:rsidR="00D515C8" w:rsidRPr="002B69BA">
        <w:rPr>
          <w:u w:val="single"/>
        </w:rPr>
        <w:t>г</w:t>
      </w:r>
      <w:r w:rsidR="00AC0D04">
        <w:rPr>
          <w:u w:val="single"/>
        </w:rPr>
        <w:noBreakHyphen/>
      </w:r>
      <w:r w:rsidRPr="002B69BA">
        <w:rPr>
          <w:u w:val="single"/>
        </w:rPr>
        <w:t xml:space="preserve">н ван </w:t>
      </w:r>
      <w:r w:rsidR="00D515C8" w:rsidRPr="002B69BA">
        <w:rPr>
          <w:u w:val="single"/>
        </w:rPr>
        <w:t>Бёрден</w:t>
      </w:r>
      <w:r w:rsidRPr="002B69BA">
        <w:rPr>
          <w:u w:val="single"/>
        </w:rPr>
        <w:t>, г</w:t>
      </w:r>
      <w:r w:rsidR="00D515C8" w:rsidRPr="002B69BA">
        <w:rPr>
          <w:u w:val="single"/>
        </w:rPr>
        <w:noBreakHyphen/>
      </w:r>
      <w:r w:rsidRPr="002B69BA">
        <w:rPr>
          <w:u w:val="single"/>
        </w:rPr>
        <w:t xml:space="preserve">жа Бикет, г-н ван дер Вал и г-жа Михан (Австралия) занимают места за </w:t>
      </w:r>
      <w:r w:rsidR="00D515C8" w:rsidRPr="002B69BA">
        <w:rPr>
          <w:u w:val="single"/>
        </w:rPr>
        <w:t xml:space="preserve">столом </w:t>
      </w:r>
      <w:r w:rsidRPr="002B69BA">
        <w:rPr>
          <w:u w:val="single"/>
        </w:rPr>
        <w:t>Комитет</w:t>
      </w:r>
      <w:r w:rsidR="00D515C8" w:rsidRPr="002B69BA">
        <w:rPr>
          <w:u w:val="single"/>
        </w:rPr>
        <w:t>а</w:t>
      </w:r>
      <w:r>
        <w:t xml:space="preserve">. </w:t>
      </w:r>
    </w:p>
    <w:p w:rsidR="006A2F42" w:rsidRPr="00B2728D" w:rsidRDefault="006A2F42" w:rsidP="00A72C4B"/>
    <w:p w:rsidR="00A72C4B" w:rsidRDefault="00A72C4B" w:rsidP="00A72C4B">
      <w:r>
        <w:t>2.</w:t>
      </w:r>
      <w:r w:rsidR="00D515C8">
        <w:tab/>
      </w:r>
      <w:r w:rsidR="002B69BA" w:rsidRPr="002B69BA">
        <w:rPr>
          <w:u w:val="single"/>
        </w:rPr>
        <w:t>ПРЕДСЕДАТЕЛЬ</w:t>
      </w:r>
      <w:r w:rsidR="002B69BA">
        <w:t xml:space="preserve"> </w:t>
      </w:r>
      <w:r>
        <w:t>приветств</w:t>
      </w:r>
      <w:r w:rsidR="002B69BA">
        <w:t>ует а</w:t>
      </w:r>
      <w:r>
        <w:t>встрали</w:t>
      </w:r>
      <w:r w:rsidR="002B69BA">
        <w:t>йскую делегацию</w:t>
      </w:r>
      <w:r>
        <w:t xml:space="preserve">. </w:t>
      </w:r>
      <w:r w:rsidR="002B69BA">
        <w:t xml:space="preserve"> </w:t>
      </w:r>
      <w:r>
        <w:t xml:space="preserve">Она </w:t>
      </w:r>
      <w:r w:rsidR="001E25A9">
        <w:t>воздает должное вкладу</w:t>
      </w:r>
      <w:r>
        <w:t xml:space="preserve"> г-ж</w:t>
      </w:r>
      <w:r w:rsidR="001E25A9">
        <w:t>и</w:t>
      </w:r>
      <w:r>
        <w:t xml:space="preserve"> </w:t>
      </w:r>
      <w:r w:rsidR="00081E55">
        <w:t>Эватт</w:t>
      </w:r>
      <w:r>
        <w:t xml:space="preserve"> </w:t>
      </w:r>
      <w:r w:rsidR="001E25A9">
        <w:t xml:space="preserve">в дискуссии </w:t>
      </w:r>
      <w:r>
        <w:t>Комитет</w:t>
      </w:r>
      <w:r w:rsidR="001E25A9">
        <w:t>а</w:t>
      </w:r>
      <w:r>
        <w:t xml:space="preserve"> и </w:t>
      </w:r>
      <w:r w:rsidR="001E25A9">
        <w:t xml:space="preserve">в продвижение прав </w:t>
      </w:r>
      <w:r>
        <w:t xml:space="preserve">человека. </w:t>
      </w:r>
    </w:p>
    <w:p w:rsidR="006A2F42" w:rsidRPr="00B2728D" w:rsidRDefault="006A2F42" w:rsidP="00A72C4B"/>
    <w:p w:rsidR="00A72C4B" w:rsidRDefault="00A72C4B" w:rsidP="00A72C4B">
      <w:r>
        <w:t>3.</w:t>
      </w:r>
      <w:r w:rsidR="001E25A9">
        <w:tab/>
      </w:r>
      <w:r w:rsidRPr="001E25A9">
        <w:rPr>
          <w:u w:val="single"/>
        </w:rPr>
        <w:t>Г</w:t>
      </w:r>
      <w:r w:rsidR="001E25A9" w:rsidRPr="001E25A9">
        <w:rPr>
          <w:u w:val="single"/>
        </w:rPr>
        <w:noBreakHyphen/>
      </w:r>
      <w:r w:rsidRPr="001E25A9">
        <w:rPr>
          <w:u w:val="single"/>
        </w:rPr>
        <w:t xml:space="preserve">н </w:t>
      </w:r>
      <w:r w:rsidR="001E25A9" w:rsidRPr="001E25A9">
        <w:rPr>
          <w:u w:val="single"/>
        </w:rPr>
        <w:t>ЛАК</w:t>
      </w:r>
      <w:r w:rsidR="001E25A9">
        <w:t xml:space="preserve"> </w:t>
      </w:r>
      <w:r>
        <w:t>(Австралия) заявл</w:t>
      </w:r>
      <w:r w:rsidR="0008119C">
        <w:t>яет</w:t>
      </w:r>
      <w:r>
        <w:t xml:space="preserve">, что Австралия </w:t>
      </w:r>
      <w:r w:rsidR="0008119C">
        <w:t xml:space="preserve">отличается </w:t>
      </w:r>
      <w:r>
        <w:t>высок</w:t>
      </w:r>
      <w:r w:rsidR="0008119C">
        <w:t>им</w:t>
      </w:r>
      <w:r>
        <w:t xml:space="preserve"> </w:t>
      </w:r>
      <w:r w:rsidR="0008119C">
        <w:t xml:space="preserve">уровнем </w:t>
      </w:r>
      <w:r>
        <w:t>признания, защиты и соблюдени</w:t>
      </w:r>
      <w:r w:rsidR="0008119C">
        <w:t>я</w:t>
      </w:r>
      <w:r>
        <w:t xml:space="preserve"> прав человека</w:t>
      </w:r>
      <w:r w:rsidR="006762E3">
        <w:t xml:space="preserve">.  </w:t>
      </w:r>
      <w:r>
        <w:t xml:space="preserve">Ее уважение к правам человека </w:t>
      </w:r>
      <w:r w:rsidR="0008119C">
        <w:t xml:space="preserve">зиждется </w:t>
      </w:r>
      <w:r>
        <w:t>на либеральной, демократической систем</w:t>
      </w:r>
      <w:r w:rsidR="004D5CBF">
        <w:t>е</w:t>
      </w:r>
      <w:r w:rsidR="006762E3">
        <w:t xml:space="preserve">.  </w:t>
      </w:r>
      <w:r>
        <w:t xml:space="preserve">Австралийцы </w:t>
      </w:r>
      <w:r w:rsidR="00864521">
        <w:t xml:space="preserve">являются выходцами из </w:t>
      </w:r>
      <w:r w:rsidR="004D5CBF">
        <w:t xml:space="preserve">многих </w:t>
      </w:r>
      <w:r>
        <w:t xml:space="preserve">культур, и </w:t>
      </w:r>
      <w:r w:rsidR="003E4895">
        <w:t xml:space="preserve">чередующиеся </w:t>
      </w:r>
      <w:r>
        <w:t>правительства</w:t>
      </w:r>
      <w:r w:rsidR="00A613E1">
        <w:t>,</w:t>
      </w:r>
      <w:r>
        <w:t xml:space="preserve"> </w:t>
      </w:r>
      <w:r w:rsidR="004D5CBF">
        <w:t>выстраива</w:t>
      </w:r>
      <w:r w:rsidR="00A613E1">
        <w:t>я</w:t>
      </w:r>
      <w:r w:rsidR="004D5CBF">
        <w:t xml:space="preserve"> </w:t>
      </w:r>
      <w:r>
        <w:t>социальную инфраструктуру</w:t>
      </w:r>
      <w:r w:rsidR="00BD3E46">
        <w:t>,</w:t>
      </w:r>
      <w:r>
        <w:t xml:space="preserve"> </w:t>
      </w:r>
      <w:r w:rsidR="00A613E1">
        <w:t xml:space="preserve">стремятся </w:t>
      </w:r>
      <w:r>
        <w:t>отраж</w:t>
      </w:r>
      <w:r w:rsidR="00BD3E46">
        <w:t>а</w:t>
      </w:r>
      <w:r w:rsidR="00A613E1">
        <w:t xml:space="preserve">ть </w:t>
      </w:r>
      <w:r>
        <w:t xml:space="preserve">культурное </w:t>
      </w:r>
      <w:r w:rsidR="00E26249">
        <w:t>многообразие</w:t>
      </w:r>
      <w:r>
        <w:t xml:space="preserve"> </w:t>
      </w:r>
      <w:r w:rsidR="00BD3E46">
        <w:t xml:space="preserve">страны </w:t>
      </w:r>
      <w:r>
        <w:t>и оптимиз</w:t>
      </w:r>
      <w:r w:rsidR="00A613E1">
        <w:t xml:space="preserve">ировать </w:t>
      </w:r>
      <w:r>
        <w:t>результ</w:t>
      </w:r>
      <w:r w:rsidR="00A613E1">
        <w:t xml:space="preserve">ирующие </w:t>
      </w:r>
      <w:r>
        <w:t>выгоды</w:t>
      </w:r>
      <w:r w:rsidR="006762E3">
        <w:t xml:space="preserve">.  </w:t>
      </w:r>
      <w:r w:rsidR="00A613E1">
        <w:t xml:space="preserve">Фундаментальное значение </w:t>
      </w:r>
      <w:r>
        <w:t>для осуществления Пакта</w:t>
      </w:r>
      <w:r w:rsidR="00A613E1" w:rsidRPr="00A613E1">
        <w:t xml:space="preserve"> </w:t>
      </w:r>
      <w:r w:rsidR="00A613E1">
        <w:t>имеет</w:t>
      </w:r>
      <w:r w:rsidR="00A613E1" w:rsidRPr="00A613E1">
        <w:t xml:space="preserve"> </w:t>
      </w:r>
      <w:r w:rsidR="00A613E1">
        <w:t>федеральная система правления, по которой производится разделение политических и юридических обязанностей между федеральным правительством и правительствами штатов и территорий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4</w:t>
      </w:r>
      <w:r w:rsidR="006762E3">
        <w:t>.</w:t>
      </w:r>
      <w:r w:rsidR="00A613E1">
        <w:tab/>
      </w:r>
      <w:r>
        <w:t>Его правительство признает, что европейск</w:t>
      </w:r>
      <w:r w:rsidR="00E46B85">
        <w:t>о</w:t>
      </w:r>
      <w:r>
        <w:t xml:space="preserve">е </w:t>
      </w:r>
      <w:r w:rsidR="003E4895">
        <w:t>рас</w:t>
      </w:r>
      <w:r>
        <w:t>селени</w:t>
      </w:r>
      <w:r w:rsidR="00E46B85">
        <w:t>е</w:t>
      </w:r>
      <w:r>
        <w:t xml:space="preserve"> поставил</w:t>
      </w:r>
      <w:r w:rsidR="00E46B85">
        <w:t>о</w:t>
      </w:r>
      <w:r>
        <w:t xml:space="preserve"> коренн</w:t>
      </w:r>
      <w:r w:rsidR="00E46B85">
        <w:t>ой</w:t>
      </w:r>
      <w:r>
        <w:t xml:space="preserve"> </w:t>
      </w:r>
      <w:r w:rsidR="00E46B85">
        <w:t>народ в ущемленное положение в рамках а</w:t>
      </w:r>
      <w:r>
        <w:t>встрали</w:t>
      </w:r>
      <w:r w:rsidR="00E46B85">
        <w:t>йского сообщества</w:t>
      </w:r>
      <w:r>
        <w:t xml:space="preserve">, и твердо </w:t>
      </w:r>
      <w:r w:rsidR="00E46B85">
        <w:t xml:space="preserve">намерено произвести </w:t>
      </w:r>
      <w:r>
        <w:t>устойчивы</w:t>
      </w:r>
      <w:r w:rsidR="00E46B85">
        <w:t>е</w:t>
      </w:r>
      <w:r>
        <w:t xml:space="preserve"> улучшени</w:t>
      </w:r>
      <w:r w:rsidR="00E46B85">
        <w:t>я</w:t>
      </w:r>
      <w:r>
        <w:t xml:space="preserve"> в </w:t>
      </w:r>
      <w:r w:rsidR="00E46B85">
        <w:t xml:space="preserve">жизни </w:t>
      </w:r>
      <w:r>
        <w:t>коренн</w:t>
      </w:r>
      <w:r w:rsidR="00E46B85">
        <w:t>ого</w:t>
      </w:r>
      <w:r>
        <w:t xml:space="preserve"> народ</w:t>
      </w:r>
      <w:r w:rsidR="00E46B85">
        <w:t>а</w:t>
      </w:r>
      <w:r>
        <w:t xml:space="preserve"> </w:t>
      </w:r>
      <w:r w:rsidR="008E7C58">
        <w:t xml:space="preserve">за счет </w:t>
      </w:r>
      <w:r>
        <w:t>долгосрочной стратегии</w:t>
      </w:r>
      <w:r w:rsidR="00547CE4">
        <w:t>,</w:t>
      </w:r>
      <w:r>
        <w:t xml:space="preserve"> охватывающ</w:t>
      </w:r>
      <w:r w:rsidR="00547CE4">
        <w:t>ей</w:t>
      </w:r>
      <w:r>
        <w:t xml:space="preserve"> сферы здравоохранения, жилья, образования и занятости</w:t>
      </w:r>
      <w:r w:rsidR="006762E3">
        <w:t xml:space="preserve">.  </w:t>
      </w:r>
      <w:r>
        <w:t>Принятие мер в этих сферах демонстрир</w:t>
      </w:r>
      <w:r w:rsidR="008E7C58">
        <w:t xml:space="preserve">ует </w:t>
      </w:r>
      <w:r>
        <w:t xml:space="preserve">искреннее </w:t>
      </w:r>
      <w:r w:rsidR="008E7C58">
        <w:t xml:space="preserve">желание правительства </w:t>
      </w:r>
      <w:r>
        <w:t>выполн</w:t>
      </w:r>
      <w:r w:rsidR="008E7C58">
        <w:t>я</w:t>
      </w:r>
      <w:r>
        <w:t xml:space="preserve">ть свои обязательства </w:t>
      </w:r>
      <w:r w:rsidR="008E7C58">
        <w:t xml:space="preserve">по </w:t>
      </w:r>
      <w:r>
        <w:t>Пакт</w:t>
      </w:r>
      <w:r w:rsidR="008E7C58">
        <w:t>у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5</w:t>
      </w:r>
      <w:r w:rsidR="006762E3">
        <w:t xml:space="preserve">. </w:t>
      </w:r>
      <w:r w:rsidR="008E7C58">
        <w:tab/>
      </w:r>
      <w:r>
        <w:t xml:space="preserve">Его правительство выступает за </w:t>
      </w:r>
      <w:r w:rsidR="00547CE4">
        <w:t xml:space="preserve">наделение </w:t>
      </w:r>
      <w:r>
        <w:t>коренн</w:t>
      </w:r>
      <w:r w:rsidR="008E7C58">
        <w:t>о</w:t>
      </w:r>
      <w:r w:rsidR="00547CE4">
        <w:t>го</w:t>
      </w:r>
      <w:r>
        <w:t xml:space="preserve"> народ</w:t>
      </w:r>
      <w:r w:rsidR="00547CE4">
        <w:t>а</w:t>
      </w:r>
      <w:r>
        <w:t xml:space="preserve"> </w:t>
      </w:r>
      <w:r w:rsidR="008E7C58">
        <w:t>возможност</w:t>
      </w:r>
      <w:r w:rsidR="00547CE4">
        <w:t>ями</w:t>
      </w:r>
      <w:r w:rsidR="008E7C58">
        <w:t xml:space="preserve"> </w:t>
      </w:r>
      <w:r>
        <w:t xml:space="preserve">осуществлять более </w:t>
      </w:r>
      <w:r w:rsidR="008E7C58">
        <w:t xml:space="preserve">содержательный </w:t>
      </w:r>
      <w:r>
        <w:t>контрол</w:t>
      </w:r>
      <w:r w:rsidR="008E7C58">
        <w:t>ь</w:t>
      </w:r>
      <w:r>
        <w:t xml:space="preserve"> </w:t>
      </w:r>
      <w:r w:rsidR="008E7C58">
        <w:t xml:space="preserve">за </w:t>
      </w:r>
      <w:r>
        <w:t>своими делами путем уч</w:t>
      </w:r>
      <w:r w:rsidR="008E7C58">
        <w:t>астия в </w:t>
      </w:r>
      <w:r>
        <w:t>политическом процессе</w:t>
      </w:r>
      <w:r w:rsidR="00705886">
        <w:t xml:space="preserve">.  </w:t>
      </w:r>
      <w:r>
        <w:t>Коренн</w:t>
      </w:r>
      <w:r w:rsidR="001F1B71">
        <w:t>ой</w:t>
      </w:r>
      <w:r>
        <w:t xml:space="preserve"> народ мо</w:t>
      </w:r>
      <w:r w:rsidR="001F1B71">
        <w:t xml:space="preserve">жет </w:t>
      </w:r>
      <w:r>
        <w:t>голосова</w:t>
      </w:r>
      <w:r w:rsidR="00A455F7">
        <w:t>ть</w:t>
      </w:r>
      <w:r>
        <w:t>, в</w:t>
      </w:r>
      <w:r w:rsidR="001F1B71">
        <w:t>ы</w:t>
      </w:r>
      <w:r w:rsidR="00547CE4">
        <w:t xml:space="preserve">двигаться </w:t>
      </w:r>
      <w:r w:rsidR="001F1B71">
        <w:t xml:space="preserve">на </w:t>
      </w:r>
      <w:r w:rsidR="00A455F7">
        <w:t>выборах и </w:t>
      </w:r>
      <w:r>
        <w:t>вн</w:t>
      </w:r>
      <w:r w:rsidR="001F1B71">
        <w:t xml:space="preserve">осить </w:t>
      </w:r>
      <w:r>
        <w:t xml:space="preserve">вклад в развитие и осуществление </w:t>
      </w:r>
      <w:r w:rsidR="001F1B71">
        <w:t xml:space="preserve">правительственной </w:t>
      </w:r>
      <w:r>
        <w:t>политики, затрагивающей их</w:t>
      </w:r>
      <w:r w:rsidR="001F1B71">
        <w:t>,</w:t>
      </w:r>
      <w:r>
        <w:t xml:space="preserve"> </w:t>
      </w:r>
      <w:r w:rsidR="001F1B71">
        <w:t xml:space="preserve">по линии </w:t>
      </w:r>
      <w:r>
        <w:t>таки</w:t>
      </w:r>
      <w:r w:rsidR="001F1B71">
        <w:t>х</w:t>
      </w:r>
      <w:r>
        <w:t xml:space="preserve"> орган</w:t>
      </w:r>
      <w:r w:rsidR="001F1B71">
        <w:t>ов</w:t>
      </w:r>
      <w:r>
        <w:t xml:space="preserve">, как Комиссия по делам аборигенов и </w:t>
      </w:r>
      <w:r w:rsidR="001F1B71">
        <w:t xml:space="preserve">жителей </w:t>
      </w:r>
      <w:r>
        <w:t>островов Торресова пролива (КАОТП)</w:t>
      </w:r>
      <w:r w:rsidR="006762E3">
        <w:t xml:space="preserve">.  </w:t>
      </w:r>
      <w:r w:rsidR="009D6550">
        <w:t>Вдобавок</w:t>
      </w:r>
      <w:r>
        <w:t xml:space="preserve"> большинство дискретных коренных </w:t>
      </w:r>
      <w:r w:rsidR="008B1FFD">
        <w:t xml:space="preserve">общин владеют своей </w:t>
      </w:r>
      <w:r>
        <w:t>собственной земле</w:t>
      </w:r>
      <w:r w:rsidR="008B1FFD">
        <w:t>й</w:t>
      </w:r>
      <w:r w:rsidR="006D115B">
        <w:t>,</w:t>
      </w:r>
      <w:r>
        <w:t xml:space="preserve"> и многие </w:t>
      </w:r>
      <w:r w:rsidR="00D70131">
        <w:t xml:space="preserve">исполняют </w:t>
      </w:r>
      <w:r w:rsidR="008B1FFD">
        <w:t xml:space="preserve">функции </w:t>
      </w:r>
      <w:r>
        <w:t>местн</w:t>
      </w:r>
      <w:r w:rsidR="008B1FFD">
        <w:t xml:space="preserve">ого самоуправления, сопряженные </w:t>
      </w:r>
      <w:r>
        <w:t xml:space="preserve">с широкими </w:t>
      </w:r>
      <w:r w:rsidR="00A319DC">
        <w:t xml:space="preserve">правомочиями </w:t>
      </w:r>
      <w:r>
        <w:t>и обязанност</w:t>
      </w:r>
      <w:r w:rsidR="00A319DC">
        <w:t>ям</w:t>
      </w:r>
      <w:r>
        <w:t>и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6</w:t>
      </w:r>
      <w:r w:rsidR="006762E3">
        <w:t>.</w:t>
      </w:r>
      <w:r w:rsidR="00A319DC">
        <w:tab/>
      </w:r>
      <w:r>
        <w:t xml:space="preserve">Тем не менее коренные австралийцы </w:t>
      </w:r>
      <w:r w:rsidR="00A319DC">
        <w:t>пере</w:t>
      </w:r>
      <w:r>
        <w:t xml:space="preserve">представлены в </w:t>
      </w:r>
      <w:r w:rsidR="00A319DC">
        <w:t xml:space="preserve">системе </w:t>
      </w:r>
      <w:r>
        <w:t>уголовно</w:t>
      </w:r>
      <w:r w:rsidR="00A319DC">
        <w:t>й</w:t>
      </w:r>
      <w:r>
        <w:t xml:space="preserve"> </w:t>
      </w:r>
      <w:r w:rsidR="00A319DC">
        <w:t>юстиции</w:t>
      </w:r>
      <w:r w:rsidR="006762E3">
        <w:t xml:space="preserve">.  </w:t>
      </w:r>
      <w:r>
        <w:t xml:space="preserve">Его правительство </w:t>
      </w:r>
      <w:r w:rsidR="00A319DC">
        <w:t xml:space="preserve">стремится преодолевать </w:t>
      </w:r>
      <w:r>
        <w:t>эт</w:t>
      </w:r>
      <w:r w:rsidR="00A319DC">
        <w:t>у</w:t>
      </w:r>
      <w:r>
        <w:t xml:space="preserve"> проблем</w:t>
      </w:r>
      <w:r w:rsidR="00A319DC">
        <w:t>у</w:t>
      </w:r>
      <w:r>
        <w:t xml:space="preserve"> путем </w:t>
      </w:r>
      <w:r w:rsidR="003349BC">
        <w:t xml:space="preserve">культивирования в полиции и судах практики, проникнутой большей </w:t>
      </w:r>
      <w:r w:rsidR="00037406">
        <w:t>меж</w:t>
      </w:r>
      <w:r w:rsidR="003349BC">
        <w:t>культур</w:t>
      </w:r>
      <w:r w:rsidR="00037406">
        <w:t xml:space="preserve">ной </w:t>
      </w:r>
      <w:r w:rsidR="003349BC">
        <w:t xml:space="preserve">осведомленностью, </w:t>
      </w:r>
      <w:r>
        <w:t xml:space="preserve">и </w:t>
      </w:r>
      <w:r w:rsidR="00374ACD">
        <w:t xml:space="preserve">утверждения программ поддержки на базе </w:t>
      </w:r>
      <w:r>
        <w:t>общин</w:t>
      </w:r>
      <w:r w:rsidR="006762E3">
        <w:t xml:space="preserve">.  </w:t>
      </w:r>
      <w:r w:rsidR="00037406">
        <w:t>Кроме того, он </w:t>
      </w:r>
      <w:r>
        <w:t>призна</w:t>
      </w:r>
      <w:r w:rsidR="00374ACD">
        <w:t>ет</w:t>
      </w:r>
      <w:r>
        <w:t>, что для коренны</w:t>
      </w:r>
      <w:r w:rsidR="00374ACD">
        <w:t>х</w:t>
      </w:r>
      <w:r>
        <w:t xml:space="preserve"> австралийц</w:t>
      </w:r>
      <w:r w:rsidR="00374ACD">
        <w:t>ев колоссальное значение имеет земля</w:t>
      </w:r>
      <w:r w:rsidR="006762E3">
        <w:t xml:space="preserve">.  </w:t>
      </w:r>
      <w:r w:rsidR="00A777F4">
        <w:t>На них </w:t>
      </w:r>
      <w:r w:rsidR="00037406">
        <w:t xml:space="preserve">приходится </w:t>
      </w:r>
      <w:r>
        <w:t xml:space="preserve">2,1 процента населения, но </w:t>
      </w:r>
      <w:r w:rsidR="00BF7113">
        <w:t xml:space="preserve">в </w:t>
      </w:r>
      <w:r>
        <w:t>результат</w:t>
      </w:r>
      <w:r w:rsidR="00BF7113">
        <w:t>е</w:t>
      </w:r>
      <w:r>
        <w:t xml:space="preserve"> давн</w:t>
      </w:r>
      <w:r w:rsidR="00AF05AC">
        <w:t xml:space="preserve">ишнего </w:t>
      </w:r>
      <w:r>
        <w:t>законодательств</w:t>
      </w:r>
      <w:r w:rsidR="00037406">
        <w:t>а</w:t>
      </w:r>
      <w:r>
        <w:t>, которое позвол</w:t>
      </w:r>
      <w:r w:rsidR="00A21B8E">
        <w:t>яет</w:t>
      </w:r>
      <w:r>
        <w:t xml:space="preserve"> им </w:t>
      </w:r>
      <w:r w:rsidR="00AF05AC">
        <w:t xml:space="preserve">претендовать на коронные </w:t>
      </w:r>
      <w:r>
        <w:t>земл</w:t>
      </w:r>
      <w:r w:rsidR="00AF05AC">
        <w:t>и</w:t>
      </w:r>
      <w:r w:rsidR="00BF7113">
        <w:t xml:space="preserve">, и правительственной программы приобретения земель </w:t>
      </w:r>
      <w:r w:rsidR="00A21B8E">
        <w:t xml:space="preserve">в интересах </w:t>
      </w:r>
      <w:r w:rsidR="00BF7113">
        <w:t>коренных общин они имеют в собственности или под контролем примерно 15 процентов австралийского континента</w:t>
      </w:r>
      <w:r w:rsidR="006762E3">
        <w:t xml:space="preserve">.  </w:t>
      </w:r>
      <w:r w:rsidR="00AF05AC">
        <w:t xml:space="preserve">Решение </w:t>
      </w:r>
      <w:r>
        <w:t>В</w:t>
      </w:r>
      <w:r w:rsidR="00AF05AC">
        <w:t xml:space="preserve">ысокого </w:t>
      </w:r>
      <w:r>
        <w:t xml:space="preserve">суда </w:t>
      </w:r>
      <w:r w:rsidR="006A7CC6">
        <w:t xml:space="preserve">от </w:t>
      </w:r>
      <w:r w:rsidR="00AF05AC">
        <w:t xml:space="preserve">1992 года по делу Мабо </w:t>
      </w:r>
      <w:r w:rsidR="00277FA2">
        <w:t xml:space="preserve">установило </w:t>
      </w:r>
      <w:r>
        <w:t xml:space="preserve">существование </w:t>
      </w:r>
      <w:r w:rsidR="00356941">
        <w:t xml:space="preserve">имущественного правомочия </w:t>
      </w:r>
      <w:r w:rsidR="006A7CC6">
        <w:t>по общему праву</w:t>
      </w:r>
      <w:r w:rsidR="00356941">
        <w:t xml:space="preserve"> </w:t>
      </w:r>
      <w:r w:rsidR="006A7CC6">
        <w:t xml:space="preserve">– </w:t>
      </w:r>
      <w:r>
        <w:t>"</w:t>
      </w:r>
      <w:r w:rsidR="00356941">
        <w:t xml:space="preserve">исконного правового </w:t>
      </w:r>
      <w:r>
        <w:t xml:space="preserve">титула", </w:t>
      </w:r>
      <w:r w:rsidR="00356941">
        <w:t>и в </w:t>
      </w:r>
      <w:r>
        <w:t xml:space="preserve">1993 году </w:t>
      </w:r>
      <w:r w:rsidR="00B56317">
        <w:t xml:space="preserve">парламент, чтобы придать </w:t>
      </w:r>
      <w:r w:rsidR="006A7CC6">
        <w:t xml:space="preserve">решению Высокого суда </w:t>
      </w:r>
      <w:r w:rsidR="00A21B8E">
        <w:t xml:space="preserve">законодательную силу </w:t>
      </w:r>
      <w:r w:rsidR="00B56317">
        <w:t xml:space="preserve">принял </w:t>
      </w:r>
      <w:r w:rsidR="00853B69">
        <w:t xml:space="preserve">закон </w:t>
      </w:r>
      <w:r w:rsidR="00B56317">
        <w:t>об исконном правовом титуле</w:t>
      </w:r>
      <w:r w:rsidR="006762E3">
        <w:t xml:space="preserve">.  </w:t>
      </w:r>
      <w:r>
        <w:t>В 1996 году решение</w:t>
      </w:r>
      <w:r w:rsidR="00B56317">
        <w:t xml:space="preserve"> по делу Вика</w:t>
      </w:r>
      <w:r>
        <w:t xml:space="preserve"> </w:t>
      </w:r>
      <w:r w:rsidR="00B56317">
        <w:t xml:space="preserve">распространило </w:t>
      </w:r>
      <w:r>
        <w:t>возможно</w:t>
      </w:r>
      <w:r w:rsidR="00282D06">
        <w:t xml:space="preserve">е </w:t>
      </w:r>
      <w:r>
        <w:t>существовани</w:t>
      </w:r>
      <w:r w:rsidR="004339A3">
        <w:t>е</w:t>
      </w:r>
      <w:r>
        <w:t xml:space="preserve"> </w:t>
      </w:r>
      <w:r w:rsidR="00282D06">
        <w:t xml:space="preserve">исконного правового </w:t>
      </w:r>
      <w:r>
        <w:t>титула на пастбищ</w:t>
      </w:r>
      <w:r w:rsidR="00282D06">
        <w:t xml:space="preserve">ные </w:t>
      </w:r>
      <w:r w:rsidR="004339A3">
        <w:t>аренды</w:t>
      </w:r>
      <w:r w:rsidR="006762E3">
        <w:t xml:space="preserve">.  </w:t>
      </w:r>
      <w:r>
        <w:t xml:space="preserve">При внесении </w:t>
      </w:r>
      <w:r w:rsidR="00C47F45">
        <w:t xml:space="preserve">поправок в </w:t>
      </w:r>
      <w:r w:rsidR="003C54FA">
        <w:t>закон</w:t>
      </w:r>
      <w:r w:rsidR="00853B69">
        <w:t xml:space="preserve"> </w:t>
      </w:r>
      <w:r w:rsidR="004339A3">
        <w:t>об </w:t>
      </w:r>
      <w:r w:rsidR="00C47F45">
        <w:t xml:space="preserve">исконном правовом титуле, с тем </w:t>
      </w:r>
      <w:r>
        <w:t xml:space="preserve">чтобы </w:t>
      </w:r>
      <w:r w:rsidR="00C47F45">
        <w:t xml:space="preserve">обеспечить его </w:t>
      </w:r>
      <w:r>
        <w:t>работоспособно</w:t>
      </w:r>
      <w:r w:rsidR="00C47F45">
        <w:t>сть</w:t>
      </w:r>
      <w:r>
        <w:t xml:space="preserve"> в свете решени</w:t>
      </w:r>
      <w:r w:rsidR="00C47F45">
        <w:t>я по делу Вика</w:t>
      </w:r>
      <w:r>
        <w:t xml:space="preserve">, правительство </w:t>
      </w:r>
      <w:r w:rsidR="00C47F45">
        <w:t xml:space="preserve">постаралось </w:t>
      </w:r>
      <w:r>
        <w:t>сохран</w:t>
      </w:r>
      <w:r w:rsidR="00C47F45">
        <w:t xml:space="preserve">ить фундаментальные </w:t>
      </w:r>
      <w:r>
        <w:t>цел</w:t>
      </w:r>
      <w:r w:rsidR="00C47F45">
        <w:t>и</w:t>
      </w:r>
      <w:r>
        <w:t xml:space="preserve"> этого </w:t>
      </w:r>
      <w:r w:rsidR="004339A3">
        <w:t xml:space="preserve">закона </w:t>
      </w:r>
      <w:r w:rsidR="00C47F45">
        <w:t xml:space="preserve">и в то же время </w:t>
      </w:r>
      <w:r>
        <w:t>обеспеч</w:t>
      </w:r>
      <w:r w:rsidR="00C47F45">
        <w:t xml:space="preserve">ить </w:t>
      </w:r>
      <w:r w:rsidR="006A7CC6">
        <w:t>баланс между правами и </w:t>
      </w:r>
      <w:r>
        <w:t>интересами всех австралийцев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7</w:t>
      </w:r>
      <w:r w:rsidR="006762E3">
        <w:t>.</w:t>
      </w:r>
      <w:r w:rsidR="00C47F45">
        <w:tab/>
      </w:r>
      <w:r w:rsidR="006762E3">
        <w:t xml:space="preserve"> </w:t>
      </w:r>
      <w:r>
        <w:t xml:space="preserve">Его правительство </w:t>
      </w:r>
      <w:r w:rsidR="00C47F45">
        <w:t xml:space="preserve">привержено </w:t>
      </w:r>
      <w:r>
        <w:t>процесс</w:t>
      </w:r>
      <w:r w:rsidR="00C47F45">
        <w:t>у</w:t>
      </w:r>
      <w:r w:rsidR="006B6281">
        <w:t xml:space="preserve"> примирения между коренными и </w:t>
      </w:r>
      <w:r>
        <w:t>неаборигенны</w:t>
      </w:r>
      <w:r w:rsidR="006B6281">
        <w:t>ми</w:t>
      </w:r>
      <w:r>
        <w:t xml:space="preserve"> австралийц</w:t>
      </w:r>
      <w:r w:rsidR="006B6281">
        <w:t>ами</w:t>
      </w:r>
      <w:r w:rsidR="006762E3">
        <w:t xml:space="preserve">.  </w:t>
      </w:r>
      <w:r>
        <w:t>В мае 2000 года Совет по примирению с аборигенами, учрежденн</w:t>
      </w:r>
      <w:r w:rsidR="006B6281">
        <w:t>ый</w:t>
      </w:r>
      <w:r>
        <w:t xml:space="preserve"> парламентом в 1991 году, представил свои окончательные предложения </w:t>
      </w:r>
      <w:r w:rsidR="004339A3">
        <w:t>в </w:t>
      </w:r>
      <w:r w:rsidR="006B6281">
        <w:t xml:space="preserve">отношении </w:t>
      </w:r>
      <w:r>
        <w:t>"</w:t>
      </w:r>
      <w:r w:rsidR="006B6281">
        <w:t>Документа о примирении</w:t>
      </w:r>
      <w:r>
        <w:t xml:space="preserve">", которые представляют </w:t>
      </w:r>
      <w:r w:rsidR="006B6281">
        <w:t xml:space="preserve">собой ощутимый </w:t>
      </w:r>
      <w:r>
        <w:t xml:space="preserve">прогресс в этом </w:t>
      </w:r>
      <w:r w:rsidR="004339A3">
        <w:t xml:space="preserve">плане </w:t>
      </w:r>
      <w:r>
        <w:t>и буд</w:t>
      </w:r>
      <w:r w:rsidR="006B6281">
        <w:t>у</w:t>
      </w:r>
      <w:r>
        <w:t xml:space="preserve">т </w:t>
      </w:r>
      <w:r w:rsidR="006B6281">
        <w:t xml:space="preserve">служить в качестве ориентира при </w:t>
      </w:r>
      <w:r>
        <w:t>разработке дальнейших мер</w:t>
      </w:r>
      <w:r w:rsidR="004339A3">
        <w:t xml:space="preserve"> с целью </w:t>
      </w:r>
      <w:r>
        <w:t>улучш</w:t>
      </w:r>
      <w:r w:rsidR="006B6281">
        <w:t xml:space="preserve">ить </w:t>
      </w:r>
      <w:r>
        <w:t>положени</w:t>
      </w:r>
      <w:r w:rsidR="004339A3">
        <w:t>е</w:t>
      </w:r>
      <w:r>
        <w:t xml:space="preserve"> коренного на</w:t>
      </w:r>
      <w:r w:rsidR="006B6281">
        <w:t>рода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8</w:t>
      </w:r>
      <w:r w:rsidR="00DF61DA">
        <w:t>.</w:t>
      </w:r>
      <w:r w:rsidR="00DF61DA">
        <w:tab/>
        <w:t xml:space="preserve">Значительную лепту вносят </w:t>
      </w:r>
      <w:r w:rsidR="00F97ED3">
        <w:t xml:space="preserve">в Австралии </w:t>
      </w:r>
      <w:r w:rsidR="00DF61DA">
        <w:t>мигранты</w:t>
      </w:r>
      <w:r>
        <w:t xml:space="preserve">, </w:t>
      </w:r>
      <w:r w:rsidR="00DF61DA">
        <w:t xml:space="preserve">и в пересчете </w:t>
      </w:r>
      <w:r>
        <w:t>на душу населения стран</w:t>
      </w:r>
      <w:r w:rsidR="00DF61DA">
        <w:t>а</w:t>
      </w:r>
      <w:r>
        <w:t xml:space="preserve"> </w:t>
      </w:r>
      <w:r w:rsidR="00DF61DA">
        <w:t xml:space="preserve">поддерживает </w:t>
      </w:r>
      <w:r>
        <w:t xml:space="preserve">одну из самых крупных </w:t>
      </w:r>
      <w:r w:rsidR="00DF61DA">
        <w:t xml:space="preserve">в мире </w:t>
      </w:r>
      <w:r>
        <w:t>программ переселения беженцев</w:t>
      </w:r>
      <w:r w:rsidR="006762E3">
        <w:t xml:space="preserve">.  </w:t>
      </w:r>
      <w:r>
        <w:t xml:space="preserve">Тем не менее </w:t>
      </w:r>
      <w:r w:rsidR="00341E74">
        <w:t xml:space="preserve">спорной проблемой является </w:t>
      </w:r>
      <w:r>
        <w:t>обращение</w:t>
      </w:r>
      <w:r w:rsidR="00341E74">
        <w:t>, – пока расследуются их ходатайства, –</w:t>
      </w:r>
      <w:r>
        <w:t xml:space="preserve"> с </w:t>
      </w:r>
      <w:r w:rsidR="00341E74">
        <w:t>соискателями</w:t>
      </w:r>
      <w:r>
        <w:t xml:space="preserve"> убежища, которые незаконно </w:t>
      </w:r>
      <w:r w:rsidR="0085789F">
        <w:t>проникли в страну и</w:t>
      </w:r>
      <w:r w:rsidR="0085789F">
        <w:rPr>
          <w:lang w:val="en-US"/>
        </w:rPr>
        <w:t> </w:t>
      </w:r>
      <w:r w:rsidR="006A7CC6">
        <w:t>подверг</w:t>
      </w:r>
      <w:r w:rsidR="0085789F">
        <w:t xml:space="preserve">лись </w:t>
      </w:r>
      <w:r>
        <w:t>задержан</w:t>
      </w:r>
      <w:r w:rsidR="006A7CC6">
        <w:t>ию</w:t>
      </w:r>
      <w:r w:rsidR="006762E3">
        <w:t xml:space="preserve">.  </w:t>
      </w:r>
      <w:r w:rsidR="00384356">
        <w:t xml:space="preserve">Вместе с тем </w:t>
      </w:r>
      <w:r>
        <w:t>Австрали</w:t>
      </w:r>
      <w:r w:rsidR="00384356">
        <w:t>я в этом отношении</w:t>
      </w:r>
      <w:r>
        <w:t xml:space="preserve"> </w:t>
      </w:r>
      <w:r w:rsidR="00384356">
        <w:t xml:space="preserve">выдерживает </w:t>
      </w:r>
      <w:r w:rsidR="0085789F">
        <w:t>свои </w:t>
      </w:r>
      <w:r>
        <w:t xml:space="preserve">обязательства </w:t>
      </w:r>
      <w:r w:rsidR="00384356">
        <w:t>по </w:t>
      </w:r>
      <w:r>
        <w:t>Пакт</w:t>
      </w:r>
      <w:r w:rsidR="00384356">
        <w:t>у</w:t>
      </w:r>
      <w:r>
        <w:t xml:space="preserve"> и другим </w:t>
      </w:r>
      <w:r w:rsidR="00384356">
        <w:t xml:space="preserve">правозащитным </w:t>
      </w:r>
      <w:r>
        <w:t>договорам</w:t>
      </w:r>
      <w:r w:rsidR="006762E3">
        <w:t xml:space="preserve">.  </w:t>
      </w:r>
      <w:r>
        <w:t xml:space="preserve">В то же время </w:t>
      </w:r>
      <w:r w:rsidR="00384356">
        <w:t xml:space="preserve">его </w:t>
      </w:r>
      <w:r>
        <w:t xml:space="preserve">правительство </w:t>
      </w:r>
      <w:r w:rsidR="00384356">
        <w:t xml:space="preserve">имеет </w:t>
      </w:r>
      <w:r>
        <w:t xml:space="preserve">законный интерес в сохранении целостности своей миграционной программы в </w:t>
      </w:r>
      <w:r w:rsidR="00A7544F">
        <w:t xml:space="preserve">порядке </w:t>
      </w:r>
      <w:r>
        <w:t>надлежащего осуществления сво</w:t>
      </w:r>
      <w:r w:rsidR="00384356">
        <w:t>его</w:t>
      </w:r>
      <w:r>
        <w:t xml:space="preserve"> суверенно</w:t>
      </w:r>
      <w:r w:rsidR="00384356">
        <w:t>го</w:t>
      </w:r>
      <w:r>
        <w:t xml:space="preserve"> прав</w:t>
      </w:r>
      <w:r w:rsidR="0093036A">
        <w:t>а</w:t>
      </w:r>
      <w:r>
        <w:t xml:space="preserve"> </w:t>
      </w:r>
      <w:r w:rsidR="0085789F">
        <w:t xml:space="preserve">осуществлять </w:t>
      </w:r>
      <w:r>
        <w:t>контроль</w:t>
      </w:r>
      <w:r w:rsidR="0093036A">
        <w:t xml:space="preserve"> </w:t>
      </w:r>
      <w:r w:rsidR="0085789F">
        <w:t>за</w:t>
      </w:r>
      <w:r w:rsidR="005848D9">
        <w:t xml:space="preserve"> тем</w:t>
      </w:r>
      <w:r>
        <w:t xml:space="preserve">, </w:t>
      </w:r>
      <w:r w:rsidR="0093036A">
        <w:t xml:space="preserve">кто въезжает на его территорию и </w:t>
      </w:r>
      <w:r>
        <w:t>оста</w:t>
      </w:r>
      <w:r w:rsidR="0093036A">
        <w:t xml:space="preserve">ется на </w:t>
      </w:r>
      <w:r w:rsidR="0085789F">
        <w:t>ней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9</w:t>
      </w:r>
      <w:r w:rsidR="006762E3">
        <w:t>.</w:t>
      </w:r>
      <w:r w:rsidR="0093036A">
        <w:tab/>
      </w:r>
      <w:r>
        <w:t xml:space="preserve">Австралия </w:t>
      </w:r>
      <w:r w:rsidR="00155282">
        <w:t xml:space="preserve">имеет </w:t>
      </w:r>
      <w:r>
        <w:t xml:space="preserve">обширный массив законов, </w:t>
      </w:r>
      <w:r w:rsidR="009358AA">
        <w:t xml:space="preserve">директив </w:t>
      </w:r>
      <w:r>
        <w:t xml:space="preserve">и программ, обеспечивающих </w:t>
      </w:r>
      <w:r w:rsidR="009358AA">
        <w:t xml:space="preserve">реализацию ее </w:t>
      </w:r>
      <w:r>
        <w:t>обязательств по Пакту</w:t>
      </w:r>
      <w:r w:rsidR="006762E3">
        <w:t xml:space="preserve">.  </w:t>
      </w:r>
      <w:r>
        <w:t xml:space="preserve">Каждый законодательный орган в Австралии </w:t>
      </w:r>
      <w:r w:rsidR="00155282">
        <w:t>ввел </w:t>
      </w:r>
      <w:r>
        <w:t xml:space="preserve">всеобъемлющее законодательство, </w:t>
      </w:r>
      <w:r w:rsidR="009358AA">
        <w:t xml:space="preserve">признающее </w:t>
      </w:r>
      <w:r>
        <w:t>незаконн</w:t>
      </w:r>
      <w:r w:rsidR="00F54AE8">
        <w:t>о</w:t>
      </w:r>
      <w:r w:rsidR="0085789F">
        <w:t>сть</w:t>
      </w:r>
      <w:r w:rsidR="009358AA">
        <w:t xml:space="preserve"> дискриминаци</w:t>
      </w:r>
      <w:r w:rsidR="0085789F">
        <w:t>и</w:t>
      </w:r>
      <w:r w:rsidR="009358AA">
        <w:t xml:space="preserve"> по признакам пола, расы и инвалидности</w:t>
      </w:r>
      <w:r w:rsidR="006762E3">
        <w:t xml:space="preserve">.  </w:t>
      </w:r>
      <w:r>
        <w:t xml:space="preserve">Кроме того, </w:t>
      </w:r>
      <w:r w:rsidR="009358AA">
        <w:t xml:space="preserve">законом защищается </w:t>
      </w:r>
      <w:r>
        <w:t xml:space="preserve">конфиденциальность </w:t>
      </w:r>
      <w:r w:rsidR="009358AA">
        <w:t xml:space="preserve">персональной </w:t>
      </w:r>
      <w:r>
        <w:t xml:space="preserve">информации, </w:t>
      </w:r>
      <w:r w:rsidR="00A558E7">
        <w:t xml:space="preserve">сохраняемой </w:t>
      </w:r>
      <w:r>
        <w:t>федеральны</w:t>
      </w:r>
      <w:r w:rsidR="00A558E7">
        <w:t>ми</w:t>
      </w:r>
      <w:r>
        <w:t xml:space="preserve"> </w:t>
      </w:r>
      <w:r w:rsidR="00A558E7">
        <w:t xml:space="preserve">правительственными </w:t>
      </w:r>
      <w:r>
        <w:t>учреждени</w:t>
      </w:r>
      <w:r w:rsidR="00A558E7">
        <w:t>ями</w:t>
      </w:r>
      <w:r>
        <w:t xml:space="preserve"> и кредитно-рейтинговы</w:t>
      </w:r>
      <w:r w:rsidR="00A558E7">
        <w:t>ми</w:t>
      </w:r>
      <w:r>
        <w:t xml:space="preserve"> агентств</w:t>
      </w:r>
      <w:r w:rsidR="0033436B">
        <w:t>ами частного </w:t>
      </w:r>
      <w:r w:rsidR="00A558E7">
        <w:t>сектора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10</w:t>
      </w:r>
      <w:r w:rsidR="006762E3">
        <w:t>.</w:t>
      </w:r>
      <w:r w:rsidR="00A558E7">
        <w:tab/>
      </w:r>
      <w:r>
        <w:t>Центральн</w:t>
      </w:r>
      <w:r w:rsidR="00A558E7">
        <w:t>ым</w:t>
      </w:r>
      <w:r>
        <w:t xml:space="preserve"> </w:t>
      </w:r>
      <w:r w:rsidR="00A558E7">
        <w:t xml:space="preserve">звеном правозащитного механизма </w:t>
      </w:r>
      <w:r>
        <w:t>федерального правительства</w:t>
      </w:r>
      <w:r w:rsidR="00A558E7">
        <w:t xml:space="preserve"> остается Комитет по правам человека и равным возможностям (КПЧРВ)</w:t>
      </w:r>
      <w:r w:rsidR="006762E3">
        <w:t xml:space="preserve">.  </w:t>
      </w:r>
      <w:r>
        <w:t>Недавние реформы повы</w:t>
      </w:r>
      <w:r w:rsidR="00F6017A">
        <w:t>сили действенность и затрато</w:t>
      </w:r>
      <w:r>
        <w:t xml:space="preserve">эффективность процесса разрешения жалоб </w:t>
      </w:r>
      <w:r w:rsidR="00F6017A">
        <w:t xml:space="preserve">по </w:t>
      </w:r>
      <w:r>
        <w:t>федерально</w:t>
      </w:r>
      <w:r w:rsidR="00F6017A">
        <w:t>му</w:t>
      </w:r>
      <w:r>
        <w:t xml:space="preserve"> </w:t>
      </w:r>
      <w:r w:rsidR="00F6017A">
        <w:t>антидискриминационному праву</w:t>
      </w:r>
      <w:r w:rsidR="006762E3">
        <w:t xml:space="preserve">.  </w:t>
      </w:r>
      <w:r>
        <w:t xml:space="preserve">Дальнейшие предложения </w:t>
      </w:r>
      <w:r w:rsidR="00F6017A">
        <w:t xml:space="preserve">позволят </w:t>
      </w:r>
      <w:r>
        <w:t>обеспечить сохран</w:t>
      </w:r>
      <w:r w:rsidR="00F6017A">
        <w:t xml:space="preserve">ение Комиссией </w:t>
      </w:r>
      <w:r w:rsidR="00505F2A">
        <w:t xml:space="preserve">своей уставной </w:t>
      </w:r>
      <w:r>
        <w:t>согласительн</w:t>
      </w:r>
      <w:r w:rsidR="00505F2A">
        <w:t>ой</w:t>
      </w:r>
      <w:r>
        <w:t xml:space="preserve"> функци</w:t>
      </w:r>
      <w:r w:rsidR="00505F2A">
        <w:t>и</w:t>
      </w:r>
      <w:r>
        <w:t xml:space="preserve"> и </w:t>
      </w:r>
      <w:r w:rsidR="00505F2A">
        <w:t xml:space="preserve">усилит акцент на </w:t>
      </w:r>
      <w:r>
        <w:t>е</w:t>
      </w:r>
      <w:r w:rsidR="00505F2A">
        <w:t>е</w:t>
      </w:r>
      <w:r>
        <w:t xml:space="preserve"> функции в </w:t>
      </w:r>
      <w:r w:rsidR="00505F2A">
        <w:t xml:space="preserve">отношении </w:t>
      </w:r>
      <w:r>
        <w:t>образовани</w:t>
      </w:r>
      <w:r w:rsidR="0033436B">
        <w:t>я</w:t>
      </w:r>
      <w:r>
        <w:t>, распространени</w:t>
      </w:r>
      <w:r w:rsidR="0033436B">
        <w:t>я</w:t>
      </w:r>
      <w:r>
        <w:t xml:space="preserve"> информации по прав</w:t>
      </w:r>
      <w:r w:rsidR="00505F2A">
        <w:t>ам</w:t>
      </w:r>
      <w:r>
        <w:t xml:space="preserve"> человека и содействия бизнесу и обществ</w:t>
      </w:r>
      <w:r w:rsidR="00505F2A">
        <w:t>у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11</w:t>
      </w:r>
      <w:r w:rsidR="006762E3">
        <w:t>.</w:t>
      </w:r>
      <w:r w:rsidR="00505F2A">
        <w:tab/>
      </w:r>
      <w:r>
        <w:t>Комиссия помог</w:t>
      </w:r>
      <w:r w:rsidR="00505F2A">
        <w:t>ает</w:t>
      </w:r>
      <w:r>
        <w:t xml:space="preserve"> </w:t>
      </w:r>
      <w:r w:rsidR="00505F2A">
        <w:t xml:space="preserve">разрабатывать </w:t>
      </w:r>
      <w:r>
        <w:t xml:space="preserve">широкий </w:t>
      </w:r>
      <w:r w:rsidR="00505F2A">
        <w:t>комплекс публичных пропагандист</w:t>
      </w:r>
      <w:r w:rsidR="00862581">
        <w:t>с</w:t>
      </w:r>
      <w:r w:rsidR="00505F2A">
        <w:t xml:space="preserve">ко-просветительских </w:t>
      </w:r>
      <w:r>
        <w:t xml:space="preserve">программ </w:t>
      </w:r>
      <w:r w:rsidR="00862581">
        <w:t xml:space="preserve">по </w:t>
      </w:r>
      <w:r>
        <w:t>поощрени</w:t>
      </w:r>
      <w:r w:rsidR="00862581">
        <w:t>ю</w:t>
      </w:r>
      <w:r>
        <w:t xml:space="preserve"> прав человека, одн</w:t>
      </w:r>
      <w:r w:rsidR="00862581">
        <w:t>а</w:t>
      </w:r>
      <w:r>
        <w:t xml:space="preserve"> из которых </w:t>
      </w:r>
      <w:r w:rsidR="00862581">
        <w:t>–</w:t>
      </w:r>
      <w:r>
        <w:t>"</w:t>
      </w:r>
      <w:r w:rsidR="00862581">
        <w:t>Отслеживайте свои права</w:t>
      </w:r>
      <w:r>
        <w:t xml:space="preserve">" </w:t>
      </w:r>
      <w:r w:rsidR="00862581">
        <w:t xml:space="preserve">– призвана побуждать </w:t>
      </w:r>
      <w:r>
        <w:t>коренн</w:t>
      </w:r>
      <w:r w:rsidR="00862581">
        <w:t>ой</w:t>
      </w:r>
      <w:r>
        <w:t xml:space="preserve"> народ</w:t>
      </w:r>
      <w:r w:rsidR="00862581">
        <w:t xml:space="preserve"> знать свои права и </w:t>
      </w:r>
      <w:r>
        <w:t xml:space="preserve">использовать эффективные </w:t>
      </w:r>
      <w:r w:rsidR="00862581">
        <w:t xml:space="preserve">механизмы </w:t>
      </w:r>
      <w:r w:rsidR="00945E63">
        <w:t xml:space="preserve">урегулирования </w:t>
      </w:r>
      <w:r>
        <w:t xml:space="preserve">проблем </w:t>
      </w:r>
      <w:r w:rsidR="00862581">
        <w:t xml:space="preserve">с целью </w:t>
      </w:r>
      <w:r>
        <w:t>разрешения конфликтов</w:t>
      </w:r>
      <w:r w:rsidR="006762E3">
        <w:t xml:space="preserve">.  </w:t>
      </w:r>
      <w:r w:rsidR="00735CC8">
        <w:t xml:space="preserve">Параллельную </w:t>
      </w:r>
      <w:r w:rsidR="00C42BDE">
        <w:t xml:space="preserve">правозащитную </w:t>
      </w:r>
      <w:r>
        <w:t>юрисдикцию с Федеральны</w:t>
      </w:r>
      <w:r w:rsidR="00C42BDE">
        <w:t>м</w:t>
      </w:r>
      <w:r>
        <w:t xml:space="preserve"> суд</w:t>
      </w:r>
      <w:r w:rsidR="00C42BDE">
        <w:t xml:space="preserve">ом </w:t>
      </w:r>
      <w:r w:rsidR="007F307D">
        <w:t xml:space="preserve">будет иметь </w:t>
      </w:r>
      <w:r w:rsidR="00C42BDE">
        <w:t>и </w:t>
      </w:r>
      <w:r>
        <w:t xml:space="preserve">обеспечит </w:t>
      </w:r>
      <w:r w:rsidR="00C42BDE">
        <w:t xml:space="preserve">более </w:t>
      </w:r>
      <w:r>
        <w:t>дешевы</w:t>
      </w:r>
      <w:r w:rsidR="00C42BDE">
        <w:t>й</w:t>
      </w:r>
      <w:r>
        <w:t xml:space="preserve"> и </w:t>
      </w:r>
      <w:r w:rsidR="00C42BDE">
        <w:t xml:space="preserve">более </w:t>
      </w:r>
      <w:r>
        <w:t>быстры</w:t>
      </w:r>
      <w:r w:rsidR="00C42BDE">
        <w:t>й</w:t>
      </w:r>
      <w:r>
        <w:t xml:space="preserve"> доступ к правосудию </w:t>
      </w:r>
      <w:r w:rsidR="00C42BDE">
        <w:t xml:space="preserve">по </w:t>
      </w:r>
      <w:r>
        <w:t>менее сложны</w:t>
      </w:r>
      <w:r w:rsidR="00C42BDE">
        <w:t>м</w:t>
      </w:r>
      <w:r w:rsidR="0080785F">
        <w:t> </w:t>
      </w:r>
      <w:r w:rsidR="00C42BDE">
        <w:t>делам</w:t>
      </w:r>
      <w:r w:rsidR="007F307D" w:rsidRPr="007F307D">
        <w:t xml:space="preserve"> </w:t>
      </w:r>
      <w:r w:rsidR="007F307D">
        <w:t>учрежденная недавно правительством Федеральная магистратская служба</w:t>
      </w:r>
      <w:r w:rsidR="006762E3">
        <w:t xml:space="preserve">.  </w:t>
      </w:r>
    </w:p>
    <w:p w:rsidR="006A2F42" w:rsidRPr="00B2728D" w:rsidRDefault="006A2F42" w:rsidP="00A72C4B"/>
    <w:p w:rsidR="00A72C4B" w:rsidRDefault="00A72C4B" w:rsidP="00A72C4B">
      <w:r>
        <w:t>12</w:t>
      </w:r>
      <w:r w:rsidR="006762E3">
        <w:t>.</w:t>
      </w:r>
      <w:r w:rsidR="00C42BDE">
        <w:tab/>
        <w:t xml:space="preserve">За счет форума в составе примерно 30 организаций </w:t>
      </w:r>
      <w:r w:rsidR="00CA4DC1">
        <w:t>был</w:t>
      </w:r>
      <w:r w:rsidR="0083108B">
        <w:t>о произведено</w:t>
      </w:r>
      <w:r w:rsidR="00CA4DC1">
        <w:t xml:space="preserve"> расширен</w:t>
      </w:r>
      <w:r w:rsidR="0083108B">
        <w:t>ие и </w:t>
      </w:r>
      <w:r w:rsidR="00CA4DC1">
        <w:t>усовершенствован</w:t>
      </w:r>
      <w:r w:rsidR="0083108B">
        <w:t>ие</w:t>
      </w:r>
      <w:r w:rsidR="00CA4DC1">
        <w:t xml:space="preserve"> механизм</w:t>
      </w:r>
      <w:r w:rsidR="0083108B">
        <w:t>ов</w:t>
      </w:r>
      <w:r w:rsidR="00CA4DC1">
        <w:t xml:space="preserve"> </w:t>
      </w:r>
      <w:r>
        <w:t xml:space="preserve">выяснения </w:t>
      </w:r>
      <w:r w:rsidR="00CA4DC1">
        <w:t xml:space="preserve">взглядов </w:t>
      </w:r>
      <w:r>
        <w:t xml:space="preserve">НПО по </w:t>
      </w:r>
      <w:r w:rsidR="00CA4DC1">
        <w:t>правозащитным делам</w:t>
      </w:r>
      <w:r>
        <w:t xml:space="preserve">, </w:t>
      </w:r>
      <w:r w:rsidR="00CA4DC1">
        <w:t>что </w:t>
      </w:r>
      <w:r>
        <w:t>позвол</w:t>
      </w:r>
      <w:r w:rsidR="00CA4DC1">
        <w:t xml:space="preserve">яет </w:t>
      </w:r>
      <w:r>
        <w:t>им подн</w:t>
      </w:r>
      <w:r w:rsidR="00CA4DC1">
        <w:t xml:space="preserve">имать проблемы </w:t>
      </w:r>
      <w:r>
        <w:t xml:space="preserve">непосредственно </w:t>
      </w:r>
      <w:r w:rsidR="00CA4DC1">
        <w:t xml:space="preserve">перед </w:t>
      </w:r>
      <w:r>
        <w:t>Генеральным прокурором и обмен</w:t>
      </w:r>
      <w:r w:rsidR="00CA4DC1">
        <w:t>иваться</w:t>
      </w:r>
      <w:r>
        <w:t xml:space="preserve"> информацией между собой и с федеральн</w:t>
      </w:r>
      <w:r w:rsidR="00CA4DC1">
        <w:t>ой</w:t>
      </w:r>
      <w:r>
        <w:t xml:space="preserve"> </w:t>
      </w:r>
      <w:r w:rsidR="00CA4DC1">
        <w:t>администрацией</w:t>
      </w:r>
      <w:r w:rsidR="006762E3">
        <w:t xml:space="preserve">.  </w:t>
      </w:r>
      <w:r>
        <w:t xml:space="preserve">В рамках </w:t>
      </w:r>
      <w:r w:rsidR="00684CD3">
        <w:t xml:space="preserve">ооновского </w:t>
      </w:r>
      <w:r>
        <w:t xml:space="preserve">Десятилетия образования в области прав человека </w:t>
      </w:r>
      <w:r w:rsidR="00684CD3">
        <w:t xml:space="preserve">правительство </w:t>
      </w:r>
      <w:r>
        <w:t xml:space="preserve">предоставило </w:t>
      </w:r>
      <w:r w:rsidR="00684CD3">
        <w:t xml:space="preserve">первоначальное </w:t>
      </w:r>
      <w:r>
        <w:t>финансировани</w:t>
      </w:r>
      <w:r w:rsidR="00571C24">
        <w:t>е</w:t>
      </w:r>
      <w:r>
        <w:t xml:space="preserve"> </w:t>
      </w:r>
      <w:r w:rsidR="00684CD3">
        <w:t xml:space="preserve">с целью учреждения </w:t>
      </w:r>
      <w:r>
        <w:t>Национальн</w:t>
      </w:r>
      <w:r w:rsidR="00684CD3">
        <w:t>о</w:t>
      </w:r>
      <w:r w:rsidR="00A129A4">
        <w:t>го</w:t>
      </w:r>
      <w:r>
        <w:t xml:space="preserve"> коми</w:t>
      </w:r>
      <w:r w:rsidR="00A129A4">
        <w:t xml:space="preserve">тета </w:t>
      </w:r>
      <w:r w:rsidR="00684CD3">
        <w:t xml:space="preserve">по образованию в области </w:t>
      </w:r>
      <w:r>
        <w:t>прав человека, котор</w:t>
      </w:r>
      <w:r w:rsidR="00945E63">
        <w:t>ый</w:t>
      </w:r>
      <w:r>
        <w:t xml:space="preserve"> является трехсторонней организацией, </w:t>
      </w:r>
      <w:r w:rsidR="00684CD3">
        <w:t xml:space="preserve">объединяющей </w:t>
      </w:r>
      <w:r w:rsidR="00A129A4">
        <w:t xml:space="preserve">экспертов </w:t>
      </w:r>
      <w:r>
        <w:t>из деловых кругов, общ</w:t>
      </w:r>
      <w:r w:rsidR="00A129A4">
        <w:t xml:space="preserve">ества </w:t>
      </w:r>
      <w:r>
        <w:t>и правительства</w:t>
      </w:r>
      <w:r w:rsidR="006762E3">
        <w:t xml:space="preserve">.  </w:t>
      </w:r>
      <w:r w:rsidR="00A129A4">
        <w:t>В качестве о</w:t>
      </w:r>
      <w:r>
        <w:t>дн</w:t>
      </w:r>
      <w:r w:rsidR="00A129A4">
        <w:t>ой</w:t>
      </w:r>
      <w:r>
        <w:t xml:space="preserve"> из </w:t>
      </w:r>
      <w:r w:rsidR="00A129A4">
        <w:t xml:space="preserve">своих </w:t>
      </w:r>
      <w:r>
        <w:t xml:space="preserve">задач Комитет </w:t>
      </w:r>
      <w:r w:rsidR="00A129A4">
        <w:t xml:space="preserve">призван </w:t>
      </w:r>
      <w:r>
        <w:t>обеспеч</w:t>
      </w:r>
      <w:r w:rsidR="00A129A4">
        <w:t>ить</w:t>
      </w:r>
      <w:r>
        <w:t xml:space="preserve">, чтобы все </w:t>
      </w:r>
      <w:r w:rsidR="00A129A4">
        <w:t xml:space="preserve">австралийцы </w:t>
      </w:r>
      <w:r>
        <w:t>имели возможность узнать об основных правах человека и ценност</w:t>
      </w:r>
      <w:r w:rsidR="00A129A4">
        <w:t>ях</w:t>
      </w:r>
      <w:r w:rsidR="006762E3">
        <w:t xml:space="preserve">.  </w:t>
      </w:r>
    </w:p>
    <w:p w:rsidR="00B2728D" w:rsidRPr="00B2728D" w:rsidRDefault="00B2728D" w:rsidP="00A72C4B"/>
    <w:p w:rsidR="00A72C4B" w:rsidRDefault="00A72C4B" w:rsidP="00A72C4B">
      <w:r>
        <w:t>13</w:t>
      </w:r>
      <w:r w:rsidR="006762E3">
        <w:t>.</w:t>
      </w:r>
      <w:r w:rsidR="00A129A4">
        <w:tab/>
      </w:r>
      <w:r>
        <w:t xml:space="preserve">Австралия давно играет на международном уровне </w:t>
      </w:r>
      <w:r w:rsidR="009C1D15">
        <w:t xml:space="preserve">активную роль </w:t>
      </w:r>
      <w:r>
        <w:t>в поощрени</w:t>
      </w:r>
      <w:r w:rsidR="00A129A4">
        <w:t>и и </w:t>
      </w:r>
      <w:r>
        <w:t>защит</w:t>
      </w:r>
      <w:r w:rsidR="00A129A4">
        <w:t>е</w:t>
      </w:r>
      <w:r>
        <w:t xml:space="preserve"> прав человека</w:t>
      </w:r>
      <w:r w:rsidR="006762E3">
        <w:t xml:space="preserve">.  </w:t>
      </w:r>
      <w:r>
        <w:t>Он</w:t>
      </w:r>
      <w:r w:rsidR="0083108B">
        <w:t>а</w:t>
      </w:r>
      <w:r>
        <w:t xml:space="preserve"> участ</w:t>
      </w:r>
      <w:r w:rsidR="0083108B">
        <w:t xml:space="preserve">вовала </w:t>
      </w:r>
      <w:r>
        <w:t xml:space="preserve">в </w:t>
      </w:r>
      <w:r w:rsidR="0083108B">
        <w:t xml:space="preserve">переговорах по </w:t>
      </w:r>
      <w:r>
        <w:t>устав</w:t>
      </w:r>
      <w:r w:rsidR="0083108B">
        <w:t>у</w:t>
      </w:r>
      <w:r>
        <w:t xml:space="preserve"> Международного </w:t>
      </w:r>
      <w:r w:rsidR="0083108B">
        <w:t xml:space="preserve">уголовного </w:t>
      </w:r>
      <w:r>
        <w:t>суд</w:t>
      </w:r>
      <w:r w:rsidR="0083108B">
        <w:t>а</w:t>
      </w:r>
      <w:r>
        <w:t xml:space="preserve"> и поддерж</w:t>
      </w:r>
      <w:r w:rsidR="0083108B">
        <w:t xml:space="preserve">ивает учреждение </w:t>
      </w:r>
      <w:r>
        <w:t xml:space="preserve">институтов </w:t>
      </w:r>
      <w:r w:rsidR="0083108B">
        <w:t xml:space="preserve">по </w:t>
      </w:r>
      <w:r>
        <w:t>защит</w:t>
      </w:r>
      <w:r w:rsidR="0083108B">
        <w:t>е</w:t>
      </w:r>
      <w:r w:rsidR="009C1D15">
        <w:t xml:space="preserve"> прав человека в </w:t>
      </w:r>
      <w:r>
        <w:t>ряд</w:t>
      </w:r>
      <w:r w:rsidR="0083108B">
        <w:t>е</w:t>
      </w:r>
      <w:r w:rsidR="009C1D15">
        <w:t> </w:t>
      </w:r>
      <w:r>
        <w:t>азиатских стран</w:t>
      </w:r>
      <w:r w:rsidR="006762E3">
        <w:t xml:space="preserve">.  </w:t>
      </w:r>
      <w:r>
        <w:t>КПЧРВ пред</w:t>
      </w:r>
      <w:r w:rsidR="009C1D15">
        <w:t>о</w:t>
      </w:r>
      <w:r>
        <w:t>став</w:t>
      </w:r>
      <w:r w:rsidR="007E34C2">
        <w:t>ляет</w:t>
      </w:r>
      <w:r>
        <w:t xml:space="preserve"> техническо</w:t>
      </w:r>
      <w:r w:rsidR="007E34C2">
        <w:t>е</w:t>
      </w:r>
      <w:r>
        <w:t xml:space="preserve"> </w:t>
      </w:r>
      <w:r w:rsidR="007E34C2">
        <w:t>содействие нескольким национальным правозащитным институтам</w:t>
      </w:r>
      <w:r>
        <w:t xml:space="preserve"> и принима</w:t>
      </w:r>
      <w:r w:rsidR="007E34C2">
        <w:t xml:space="preserve">ет </w:t>
      </w:r>
      <w:r>
        <w:t xml:space="preserve">секретариат Азиатско-Тихоокеанского форума </w:t>
      </w:r>
      <w:r w:rsidR="009C1D15">
        <w:t xml:space="preserve">правозащитных </w:t>
      </w:r>
      <w:r w:rsidR="007E34C2">
        <w:t>учреждений</w:t>
      </w:r>
      <w:r w:rsidR="006762E3">
        <w:t xml:space="preserve">.  </w:t>
      </w:r>
      <w:r w:rsidR="007E34C2">
        <w:t xml:space="preserve">В </w:t>
      </w:r>
      <w:r>
        <w:t>двустороннем</w:t>
      </w:r>
      <w:r w:rsidR="007E34C2">
        <w:t xml:space="preserve"> порядке </w:t>
      </w:r>
      <w:r>
        <w:t xml:space="preserve">его правительство также </w:t>
      </w:r>
      <w:r w:rsidR="00766C0F">
        <w:t xml:space="preserve">ведет программы </w:t>
      </w:r>
      <w:r>
        <w:t>техническо</w:t>
      </w:r>
      <w:r w:rsidR="00766C0F">
        <w:t xml:space="preserve">го содействия </w:t>
      </w:r>
      <w:r w:rsidR="00BF306E">
        <w:t xml:space="preserve">по </w:t>
      </w:r>
      <w:r w:rsidR="00766C0F">
        <w:t>прав</w:t>
      </w:r>
      <w:r w:rsidR="00BF306E">
        <w:t>ам</w:t>
      </w:r>
      <w:r w:rsidR="00766C0F">
        <w:t xml:space="preserve"> человека и </w:t>
      </w:r>
      <w:r w:rsidR="000F1E2D">
        <w:t xml:space="preserve">выделяет </w:t>
      </w:r>
      <w:r>
        <w:t>средства организаци</w:t>
      </w:r>
      <w:r w:rsidR="000F1E2D">
        <w:t>ям</w:t>
      </w:r>
      <w:r>
        <w:t xml:space="preserve"> для </w:t>
      </w:r>
      <w:r w:rsidR="000F1E2D">
        <w:t xml:space="preserve">ведения </w:t>
      </w:r>
      <w:r>
        <w:t xml:space="preserve">таких программ и </w:t>
      </w:r>
      <w:r w:rsidR="000F1E2D">
        <w:t xml:space="preserve">на </w:t>
      </w:r>
      <w:r>
        <w:t xml:space="preserve">создание </w:t>
      </w:r>
      <w:r w:rsidR="00BF306E">
        <w:t xml:space="preserve">в Канберре </w:t>
      </w:r>
      <w:r>
        <w:t xml:space="preserve">независимого </w:t>
      </w:r>
      <w:r w:rsidR="000F1E2D">
        <w:t xml:space="preserve">Центра </w:t>
      </w:r>
      <w:r>
        <w:t>по демократическим институтам</w:t>
      </w:r>
      <w:r w:rsidR="006762E3">
        <w:t xml:space="preserve">.  </w:t>
      </w:r>
      <w:r w:rsidR="000F1E2D">
        <w:t xml:space="preserve">Создание </w:t>
      </w:r>
      <w:r>
        <w:t>Центра демонстрир</w:t>
      </w:r>
      <w:r w:rsidR="000F1E2D">
        <w:t xml:space="preserve">ует признание </w:t>
      </w:r>
      <w:r>
        <w:t>правительств</w:t>
      </w:r>
      <w:r w:rsidR="000F1E2D">
        <w:t>а</w:t>
      </w:r>
      <w:r>
        <w:t xml:space="preserve"> </w:t>
      </w:r>
      <w:r w:rsidR="000F1E2D">
        <w:t>на тот счет</w:t>
      </w:r>
      <w:r>
        <w:t>, что эффективн</w:t>
      </w:r>
      <w:r w:rsidR="000F1E2D">
        <w:t>ы</w:t>
      </w:r>
      <w:r>
        <w:t xml:space="preserve">е, </w:t>
      </w:r>
      <w:r w:rsidR="000F1E2D">
        <w:t>подотчетные</w:t>
      </w:r>
      <w:r>
        <w:t>, демократически</w:t>
      </w:r>
      <w:r w:rsidR="000F1E2D">
        <w:t>е</w:t>
      </w:r>
      <w:r>
        <w:t xml:space="preserve"> институт</w:t>
      </w:r>
      <w:r w:rsidR="000F1E2D">
        <w:t xml:space="preserve">ы должны </w:t>
      </w:r>
      <w:r>
        <w:t>игра</w:t>
      </w:r>
      <w:r w:rsidR="000F1E2D">
        <w:t>ть</w:t>
      </w:r>
      <w:r>
        <w:t xml:space="preserve"> ключевую роль в </w:t>
      </w:r>
      <w:r w:rsidR="000F1E2D">
        <w:t xml:space="preserve">поддержке </w:t>
      </w:r>
      <w:r>
        <w:t>устойчивого развития и участи</w:t>
      </w:r>
      <w:r w:rsidR="00C60C58">
        <w:t>я</w:t>
      </w:r>
      <w:r w:rsidR="00BB1FF8">
        <w:t xml:space="preserve"> в </w:t>
      </w:r>
      <w:r>
        <w:t xml:space="preserve">демократическом процессе принятия решений, </w:t>
      </w:r>
      <w:r w:rsidR="00C60C58">
        <w:t xml:space="preserve">что </w:t>
      </w:r>
      <w:r>
        <w:t>име</w:t>
      </w:r>
      <w:r w:rsidR="00C60C58">
        <w:t>е</w:t>
      </w:r>
      <w:r>
        <w:t xml:space="preserve">т </w:t>
      </w:r>
      <w:r w:rsidR="00C60C58">
        <w:t xml:space="preserve">фундаментальное </w:t>
      </w:r>
      <w:r w:rsidR="005526F5">
        <w:t>значение для </w:t>
      </w:r>
      <w:r>
        <w:t>осуществления и защит</w:t>
      </w:r>
      <w:r w:rsidR="00BB1FF8">
        <w:t>ы</w:t>
      </w:r>
      <w:r>
        <w:t xml:space="preserve"> прав человека</w:t>
      </w:r>
      <w:r w:rsidR="006762E3">
        <w:t xml:space="preserve">.  </w:t>
      </w:r>
      <w:r>
        <w:t xml:space="preserve">Более того, </w:t>
      </w:r>
      <w:r w:rsidR="00C60C58">
        <w:t xml:space="preserve">интенсивная </w:t>
      </w:r>
      <w:r w:rsidR="00B5257D">
        <w:t>дискуссия внутри </w:t>
      </w:r>
      <w:r>
        <w:t>страны</w:t>
      </w:r>
      <w:r w:rsidR="00C60C58">
        <w:t xml:space="preserve"> относительно правозащитных озабоченностей </w:t>
      </w:r>
      <w:r>
        <w:t>свидетельств</w:t>
      </w:r>
      <w:r w:rsidR="00BE6338">
        <w:t xml:space="preserve">ует о глубокой укорененности </w:t>
      </w:r>
      <w:r>
        <w:t xml:space="preserve">демократической системы, </w:t>
      </w:r>
      <w:r w:rsidR="00C60C58">
        <w:t xml:space="preserve">подкрепляющей </w:t>
      </w:r>
      <w:r>
        <w:t>защит</w:t>
      </w:r>
      <w:r w:rsidR="00C60C58">
        <w:t>у</w:t>
      </w:r>
      <w:r>
        <w:t xml:space="preserve"> </w:t>
      </w:r>
      <w:r w:rsidR="00C60C58">
        <w:t xml:space="preserve">прав </w:t>
      </w:r>
      <w:r>
        <w:t xml:space="preserve">человека, </w:t>
      </w:r>
      <w:r w:rsidR="00BE6338">
        <w:t>и в том </w:t>
      </w:r>
      <w:r w:rsidR="00874ADA">
        <w:t xml:space="preserve">числе по </w:t>
      </w:r>
      <w:r>
        <w:t>Пакт</w:t>
      </w:r>
      <w:r w:rsidR="00874ADA">
        <w:t>у</w:t>
      </w:r>
      <w:r w:rsidR="006762E3">
        <w:t xml:space="preserve">.  </w:t>
      </w:r>
    </w:p>
    <w:p w:rsidR="00B2728D" w:rsidRPr="00B2728D" w:rsidRDefault="00B2728D" w:rsidP="00A72C4B"/>
    <w:p w:rsidR="00B2728D" w:rsidRPr="006762E3" w:rsidRDefault="00A72C4B" w:rsidP="00A72C4B">
      <w:r>
        <w:t>14</w:t>
      </w:r>
      <w:r w:rsidR="006762E3">
        <w:t>.</w:t>
      </w:r>
      <w:r w:rsidR="0092409E">
        <w:tab/>
      </w:r>
      <w:r w:rsidRPr="00D95089">
        <w:rPr>
          <w:u w:val="single"/>
        </w:rPr>
        <w:t>Г-н КЭМПБЕЛЛ</w:t>
      </w:r>
      <w:r>
        <w:t xml:space="preserve"> (Австралия) говорит со ссылкой на вопрос 1 из перечня вопросов (CCPR/C/69/L/AUS), что общ</w:t>
      </w:r>
      <w:r w:rsidR="00B5257D">
        <w:t>е</w:t>
      </w:r>
      <w:r>
        <w:t>правов</w:t>
      </w:r>
      <w:r w:rsidR="00155282">
        <w:t>ая</w:t>
      </w:r>
      <w:r>
        <w:t xml:space="preserve"> </w:t>
      </w:r>
      <w:r w:rsidR="00155282">
        <w:t xml:space="preserve">структура </w:t>
      </w:r>
      <w:r>
        <w:t>защиты прав человека</w:t>
      </w:r>
      <w:r w:rsidR="00155282">
        <w:t xml:space="preserve"> излагается в </w:t>
      </w:r>
      <w:r>
        <w:t>базов</w:t>
      </w:r>
      <w:r w:rsidR="00155282">
        <w:t>о</w:t>
      </w:r>
      <w:r w:rsidR="00B5257D">
        <w:t>м</w:t>
      </w:r>
      <w:r>
        <w:t xml:space="preserve"> документ</w:t>
      </w:r>
      <w:r w:rsidR="00155282">
        <w:t>е</w:t>
      </w:r>
      <w:r>
        <w:t xml:space="preserve"> (HRI/CORE/1/Add.44) на стр</w:t>
      </w:r>
      <w:r w:rsidR="00BE6338">
        <w:t>.</w:t>
      </w:r>
      <w:r>
        <w:t xml:space="preserve"> 52 и </w:t>
      </w:r>
      <w:r w:rsidR="00155282">
        <w:t>далее (англ. текста)</w:t>
      </w:r>
      <w:r w:rsidR="006762E3">
        <w:t xml:space="preserve">. </w:t>
      </w:r>
      <w:r w:rsidR="00BE6338">
        <w:t xml:space="preserve"> Хотя в </w:t>
      </w:r>
      <w:r>
        <w:t xml:space="preserve">Австралии </w:t>
      </w:r>
      <w:r w:rsidR="00BE6338">
        <w:t xml:space="preserve">договоры </w:t>
      </w:r>
      <w:r>
        <w:t xml:space="preserve">не </w:t>
      </w:r>
      <w:r w:rsidR="00F0393F">
        <w:t xml:space="preserve">подлежат </w:t>
      </w:r>
      <w:r w:rsidR="00BE6338">
        <w:t xml:space="preserve">прямому </w:t>
      </w:r>
      <w:r>
        <w:t>исполн</w:t>
      </w:r>
      <w:r w:rsidR="00F0393F">
        <w:t>ен</w:t>
      </w:r>
      <w:r w:rsidR="00BE6338">
        <w:t>ию, правительство в принципе не </w:t>
      </w:r>
      <w:r w:rsidR="00F0393F">
        <w:t>вступает в договор, если только</w:t>
      </w:r>
      <w:r>
        <w:t xml:space="preserve"> австралийское </w:t>
      </w:r>
      <w:r w:rsidR="00F0393F">
        <w:t xml:space="preserve">право и практика </w:t>
      </w:r>
      <w:r w:rsidR="00B5257D">
        <w:t>не </w:t>
      </w:r>
      <w:r w:rsidR="00C05715">
        <w:t xml:space="preserve">позволяют обеспечить реализацию </w:t>
      </w:r>
      <w:r>
        <w:t>услови</w:t>
      </w:r>
      <w:r w:rsidR="00C05715">
        <w:t>й</w:t>
      </w:r>
      <w:r>
        <w:t xml:space="preserve"> договора</w:t>
      </w:r>
      <w:r w:rsidR="006762E3">
        <w:t xml:space="preserve">.  </w:t>
      </w:r>
      <w:r>
        <w:t xml:space="preserve">Порядок, в </w:t>
      </w:r>
      <w:r w:rsidR="007019BB">
        <w:t>каком осуществляются права по </w:t>
      </w:r>
      <w:r>
        <w:t>Пакт</w:t>
      </w:r>
      <w:r w:rsidR="00C05715">
        <w:t>у,</w:t>
      </w:r>
      <w:r>
        <w:t xml:space="preserve"> </w:t>
      </w:r>
      <w:r w:rsidR="00C05715">
        <w:t xml:space="preserve">также описывается </w:t>
      </w:r>
      <w:r>
        <w:t>в базовом документе</w:t>
      </w:r>
      <w:r w:rsidR="00C05715">
        <w:t xml:space="preserve"> и </w:t>
      </w:r>
      <w:r>
        <w:t>в третье</w:t>
      </w:r>
      <w:r w:rsidR="00C05715">
        <w:t>м</w:t>
      </w:r>
      <w:r w:rsidR="00B5257D">
        <w:t xml:space="preserve"> и </w:t>
      </w:r>
      <w:r>
        <w:t>четверт</w:t>
      </w:r>
      <w:r w:rsidR="00C05715">
        <w:t>ом</w:t>
      </w:r>
      <w:r>
        <w:t xml:space="preserve"> доклад</w:t>
      </w:r>
      <w:r w:rsidR="00C05715">
        <w:t>ах</w:t>
      </w:r>
      <w:r w:rsidR="006762E3">
        <w:t xml:space="preserve">.  </w:t>
      </w:r>
      <w:r w:rsidR="00C05715">
        <w:t xml:space="preserve"> Естественно</w:t>
      </w:r>
      <w:r>
        <w:t xml:space="preserve">, тот факт, что страна </w:t>
      </w:r>
      <w:r w:rsidR="009943FA">
        <w:t xml:space="preserve">ввела </w:t>
      </w:r>
      <w:r>
        <w:t>Пакт</w:t>
      </w:r>
      <w:r w:rsidR="00BE6338" w:rsidRPr="00BE6338">
        <w:t xml:space="preserve"> </w:t>
      </w:r>
      <w:r w:rsidR="00BE6338">
        <w:t>в действие</w:t>
      </w:r>
      <w:r w:rsidR="009943FA">
        <w:t>,</w:t>
      </w:r>
      <w:r w:rsidR="00B5257D">
        <w:t xml:space="preserve"> не </w:t>
      </w:r>
      <w:r>
        <w:t>гарантирует</w:t>
      </w:r>
      <w:r w:rsidR="009943FA">
        <w:t>,</w:t>
      </w:r>
      <w:r>
        <w:t xml:space="preserve"> что </w:t>
      </w:r>
      <w:r w:rsidR="007019BB">
        <w:t>не </w:t>
      </w:r>
      <w:r>
        <w:t>прои</w:t>
      </w:r>
      <w:r w:rsidR="009943FA">
        <w:t>сходит</w:t>
      </w:r>
      <w:r w:rsidR="007019BB" w:rsidRPr="007019BB">
        <w:t xml:space="preserve"> </w:t>
      </w:r>
      <w:r w:rsidR="007019BB">
        <w:t>никаких нарушений</w:t>
      </w:r>
      <w:r w:rsidR="006762E3">
        <w:t xml:space="preserve">.  </w:t>
      </w:r>
      <w:r w:rsidR="00C94EEC">
        <w:t>Ввод Пакта в действие обеспечивает</w:t>
      </w:r>
      <w:r w:rsidR="007019BB">
        <w:t>ся</w:t>
      </w:r>
      <w:r w:rsidR="00C94EEC">
        <w:t xml:space="preserve"> не как</w:t>
      </w:r>
      <w:r w:rsidR="007019BB">
        <w:t>им</w:t>
      </w:r>
      <w:r w:rsidR="00C94EEC">
        <w:noBreakHyphen/>
        <w:t>то одн</w:t>
      </w:r>
      <w:r w:rsidR="007019BB">
        <w:t>им</w:t>
      </w:r>
      <w:r w:rsidR="00C94EEC">
        <w:t xml:space="preserve"> </w:t>
      </w:r>
      <w:r>
        <w:t>австралийск</w:t>
      </w:r>
      <w:r w:rsidR="00C94EEC">
        <w:t>и</w:t>
      </w:r>
      <w:r w:rsidR="007019BB">
        <w:t>м</w:t>
      </w:r>
      <w:r>
        <w:t xml:space="preserve"> закон</w:t>
      </w:r>
      <w:r w:rsidR="007019BB">
        <w:t>ом</w:t>
      </w:r>
      <w:r>
        <w:t xml:space="preserve">, </w:t>
      </w:r>
      <w:r w:rsidR="00C94EEC">
        <w:t xml:space="preserve">ибо </w:t>
      </w:r>
      <w:r w:rsidR="008E03DD">
        <w:t xml:space="preserve">никакая единичная </w:t>
      </w:r>
      <w:r>
        <w:t>федеральн</w:t>
      </w:r>
      <w:r w:rsidR="008E03DD">
        <w:t>ая</w:t>
      </w:r>
      <w:r>
        <w:t xml:space="preserve"> </w:t>
      </w:r>
      <w:r w:rsidR="008E03DD">
        <w:t>акция не была бы действенным средством на этот счет</w:t>
      </w:r>
      <w:r w:rsidR="006762E3">
        <w:t xml:space="preserve">.  </w:t>
      </w:r>
      <w:r w:rsidR="00913F97">
        <w:t xml:space="preserve">Значительными </w:t>
      </w:r>
      <w:r w:rsidR="00E27B70">
        <w:t xml:space="preserve">компонентами </w:t>
      </w:r>
      <w:r w:rsidR="00913F97">
        <w:t xml:space="preserve">правовой системы ведают штаты </w:t>
      </w:r>
      <w:r>
        <w:t>и территори</w:t>
      </w:r>
      <w:r w:rsidR="00913F97">
        <w:t>и</w:t>
      </w:r>
      <w:r>
        <w:t>, и</w:t>
      </w:r>
      <w:r w:rsidR="00913F97">
        <w:t xml:space="preserve"> поэто</w:t>
      </w:r>
      <w:r w:rsidR="000240E6">
        <w:t>му они несут ответственность за </w:t>
      </w:r>
      <w:r w:rsidR="00913F97">
        <w:t>многие сферы, имеющие отношение к Пакту</w:t>
      </w:r>
      <w:r w:rsidR="00705886">
        <w:t xml:space="preserve">.  </w:t>
      </w:r>
    </w:p>
    <w:p w:rsidR="00B2728D" w:rsidRPr="006762E3" w:rsidRDefault="00B2728D" w:rsidP="00A72C4B"/>
    <w:p w:rsidR="00E87D94" w:rsidRPr="006762E3" w:rsidRDefault="00A72C4B" w:rsidP="00A72C4B">
      <w:r>
        <w:t>15</w:t>
      </w:r>
      <w:r w:rsidR="006762E3">
        <w:t>.</w:t>
      </w:r>
      <w:r w:rsidR="00F52DBB">
        <w:tab/>
      </w:r>
      <w:r w:rsidR="003C54FA">
        <w:t>Пакт</w:t>
      </w:r>
      <w:r w:rsidR="00853B69">
        <w:t xml:space="preserve"> </w:t>
      </w:r>
      <w:r>
        <w:t>осуществл</w:t>
      </w:r>
      <w:r w:rsidR="00F52DBB">
        <w:t xml:space="preserve">яется посредством </w:t>
      </w:r>
      <w:r>
        <w:t>существующ</w:t>
      </w:r>
      <w:r w:rsidR="00F52DBB">
        <w:t>его</w:t>
      </w:r>
      <w:r>
        <w:t xml:space="preserve"> демократическ</w:t>
      </w:r>
      <w:r w:rsidR="00F52DBB">
        <w:t>ого</w:t>
      </w:r>
      <w:r>
        <w:t xml:space="preserve"> </w:t>
      </w:r>
      <w:r w:rsidR="00F52DBB">
        <w:t xml:space="preserve">институционального </w:t>
      </w:r>
      <w:r>
        <w:t>процесс</w:t>
      </w:r>
      <w:r w:rsidR="00F52DBB">
        <w:t>а</w:t>
      </w:r>
      <w:r>
        <w:t>, в</w:t>
      </w:r>
      <w:r w:rsidR="00F52DBB">
        <w:t xml:space="preserve">ключая </w:t>
      </w:r>
      <w:r>
        <w:t>парламент и независим</w:t>
      </w:r>
      <w:r w:rsidR="00F52DBB">
        <w:t>ую</w:t>
      </w:r>
      <w:r>
        <w:t xml:space="preserve"> судебн</w:t>
      </w:r>
      <w:r w:rsidR="00F52DBB">
        <w:t>ую</w:t>
      </w:r>
      <w:r>
        <w:t xml:space="preserve"> </w:t>
      </w:r>
      <w:r w:rsidR="00F52DBB">
        <w:t>систему</w:t>
      </w:r>
      <w:r w:rsidR="006762E3">
        <w:t xml:space="preserve">.  </w:t>
      </w:r>
      <w:r>
        <w:t>Во</w:t>
      </w:r>
      <w:r w:rsidR="00F52DBB">
        <w:noBreakHyphen/>
      </w:r>
      <w:r>
        <w:t xml:space="preserve">вторых, к определенным </w:t>
      </w:r>
      <w:r w:rsidR="00F52DBB">
        <w:t xml:space="preserve">правам по </w:t>
      </w:r>
      <w:r>
        <w:t>Пакт</w:t>
      </w:r>
      <w:r w:rsidR="00F52DBB">
        <w:t>у имеют отношение</w:t>
      </w:r>
      <w:r w:rsidR="00F52DBB" w:rsidRPr="00F52DBB">
        <w:t xml:space="preserve"> </w:t>
      </w:r>
      <w:r w:rsidR="00F52DBB">
        <w:t>некоторые конституционные гарантии</w:t>
      </w:r>
      <w:r w:rsidR="006762E3">
        <w:t xml:space="preserve">.  </w:t>
      </w:r>
      <w:r w:rsidR="00BA74E3">
        <w:t xml:space="preserve">В </w:t>
      </w:r>
      <w:r>
        <w:t>общем праве</w:t>
      </w:r>
      <w:r w:rsidR="00BA74E3">
        <w:t xml:space="preserve"> получило воплощение право на личную свободу и естественное правосудие</w:t>
      </w:r>
      <w:r w:rsidR="006762E3">
        <w:t xml:space="preserve">.  </w:t>
      </w:r>
      <w:r>
        <w:t xml:space="preserve">Кроме того, </w:t>
      </w:r>
      <w:r w:rsidR="00BA74E3">
        <w:t xml:space="preserve">как постановил </w:t>
      </w:r>
      <w:r>
        <w:t>В</w:t>
      </w:r>
      <w:r w:rsidR="00BA74E3">
        <w:t xml:space="preserve">ысокий </w:t>
      </w:r>
      <w:r>
        <w:t>суд</w:t>
      </w:r>
      <w:r w:rsidR="00BA74E3">
        <w:t>,</w:t>
      </w:r>
      <w:r>
        <w:t xml:space="preserve"> международное право, и в частности основные права человека, могут быть использованы в качестве источника для раз</w:t>
      </w:r>
      <w:r w:rsidR="00BA74E3">
        <w:t xml:space="preserve">вития </w:t>
      </w:r>
      <w:r>
        <w:t>общего права</w:t>
      </w:r>
      <w:r w:rsidR="006762E3">
        <w:t xml:space="preserve">.  </w:t>
      </w:r>
      <w:r w:rsidR="00BA74E3">
        <w:t xml:space="preserve">Прямое отношение к Пакту имеет кое-какое </w:t>
      </w:r>
      <w:r>
        <w:t xml:space="preserve">федеральное законодательство, </w:t>
      </w:r>
      <w:r w:rsidR="004863CE">
        <w:t xml:space="preserve">а </w:t>
      </w:r>
      <w:r>
        <w:t>кажд</w:t>
      </w:r>
      <w:r w:rsidR="004863CE">
        <w:t>ый</w:t>
      </w:r>
      <w:r>
        <w:t xml:space="preserve"> из штатов и территорий </w:t>
      </w:r>
      <w:r w:rsidR="004863CE">
        <w:t>имеет</w:t>
      </w:r>
      <w:r w:rsidR="00B2728D">
        <w:t xml:space="preserve"> </w:t>
      </w:r>
      <w:r>
        <w:t>широк</w:t>
      </w:r>
      <w:r w:rsidR="004863CE">
        <w:t>о</w:t>
      </w:r>
      <w:r>
        <w:t>е антидискриминационно</w:t>
      </w:r>
      <w:r w:rsidR="004863CE">
        <w:t>е</w:t>
      </w:r>
      <w:r>
        <w:t xml:space="preserve"> законодательств</w:t>
      </w:r>
      <w:r w:rsidR="004863CE">
        <w:t>о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16</w:t>
      </w:r>
      <w:r w:rsidR="006762E3">
        <w:t>.</w:t>
      </w:r>
      <w:r w:rsidR="004863CE">
        <w:tab/>
      </w:r>
      <w:r>
        <w:t xml:space="preserve">Правительство не </w:t>
      </w:r>
      <w:r w:rsidR="004863CE">
        <w:t xml:space="preserve">рассматривает </w:t>
      </w:r>
      <w:r>
        <w:t>средств</w:t>
      </w:r>
      <w:r w:rsidR="004863CE">
        <w:t xml:space="preserve">а правовой защиты </w:t>
      </w:r>
      <w:r>
        <w:t xml:space="preserve">исключительно </w:t>
      </w:r>
      <w:r w:rsidR="008C3ACD">
        <w:t>в </w:t>
      </w:r>
      <w:r w:rsidR="004863CE">
        <w:t xml:space="preserve">ракурсе </w:t>
      </w:r>
      <w:r>
        <w:t>денежной компенсаци</w:t>
      </w:r>
      <w:r w:rsidR="004863CE">
        <w:t>и</w:t>
      </w:r>
      <w:r w:rsidR="00705886">
        <w:t xml:space="preserve">.  </w:t>
      </w:r>
      <w:r>
        <w:t xml:space="preserve">Поскольку договоры </w:t>
      </w:r>
      <w:r w:rsidR="004863CE">
        <w:t>не подлежат прямому исполнению</w:t>
      </w:r>
      <w:r>
        <w:t xml:space="preserve">, человек не может </w:t>
      </w:r>
      <w:r w:rsidR="00010F37">
        <w:t>подавать прямо в а</w:t>
      </w:r>
      <w:r>
        <w:t>встрали</w:t>
      </w:r>
      <w:r w:rsidR="00010F37">
        <w:t xml:space="preserve">йский суд иск на </w:t>
      </w:r>
      <w:r>
        <w:t>компенсаци</w:t>
      </w:r>
      <w:r w:rsidR="00010F37">
        <w:t>ю в связи с </w:t>
      </w:r>
      <w:r>
        <w:t>нарушение</w:t>
      </w:r>
      <w:r w:rsidR="00010F37">
        <w:t>м</w:t>
      </w:r>
      <w:r>
        <w:t xml:space="preserve"> Пакта, </w:t>
      </w:r>
      <w:r w:rsidR="00010F37">
        <w:t>кроме как в случае</w:t>
      </w:r>
      <w:r>
        <w:t xml:space="preserve"> когда соответствующ</w:t>
      </w:r>
      <w:r w:rsidR="00010F37">
        <w:t>е</w:t>
      </w:r>
      <w:r>
        <w:t>е прав</w:t>
      </w:r>
      <w:r w:rsidR="00010F37">
        <w:t>о было</w:t>
      </w:r>
      <w:r>
        <w:t xml:space="preserve"> </w:t>
      </w:r>
      <w:r w:rsidR="00B2728D">
        <w:t xml:space="preserve"> </w:t>
      </w:r>
      <w:r w:rsidR="00010F37">
        <w:t>воплощено в законодательном акте</w:t>
      </w:r>
      <w:r w:rsidR="006762E3">
        <w:t xml:space="preserve">.  </w:t>
      </w:r>
      <w:r>
        <w:t>КПЧРВ рассм</w:t>
      </w:r>
      <w:r w:rsidR="00020CB4">
        <w:t xml:space="preserve">атривает </w:t>
      </w:r>
      <w:r>
        <w:t>жалобы</w:t>
      </w:r>
      <w:r w:rsidR="00020CB4">
        <w:t xml:space="preserve"> с</w:t>
      </w:r>
      <w:r>
        <w:t xml:space="preserve"> утвержд</w:t>
      </w:r>
      <w:r w:rsidR="00020CB4">
        <w:t>ениями</w:t>
      </w:r>
      <w:r w:rsidR="00BB7E47">
        <w:t>, что </w:t>
      </w:r>
      <w:r w:rsidR="00020CB4">
        <w:t xml:space="preserve">решение </w:t>
      </w:r>
      <w:r>
        <w:t>центральн</w:t>
      </w:r>
      <w:r w:rsidR="00020CB4">
        <w:t>ого</w:t>
      </w:r>
      <w:r w:rsidR="00B2728D">
        <w:t xml:space="preserve"> </w:t>
      </w:r>
      <w:r>
        <w:t xml:space="preserve">правительства </w:t>
      </w:r>
      <w:r w:rsidR="00020CB4">
        <w:t>противоречит правозащи</w:t>
      </w:r>
      <w:r w:rsidR="00BB7E47">
        <w:t>т</w:t>
      </w:r>
      <w:r w:rsidR="00020CB4">
        <w:t>ным инструментам, прилагаемым к </w:t>
      </w:r>
      <w:r w:rsidR="00B934EE">
        <w:t>закону</w:t>
      </w:r>
      <w:r w:rsidR="00020CB4">
        <w:t xml:space="preserve"> о </w:t>
      </w:r>
      <w:r>
        <w:t>КПЧРВ</w:t>
      </w:r>
      <w:r w:rsidR="00020CB4">
        <w:t>,</w:t>
      </w:r>
      <w:r>
        <w:t xml:space="preserve"> </w:t>
      </w:r>
      <w:r w:rsidR="00020CB4">
        <w:t xml:space="preserve">и докладывает </w:t>
      </w:r>
      <w:r>
        <w:t>генеральн</w:t>
      </w:r>
      <w:r w:rsidR="00020CB4">
        <w:t>ому</w:t>
      </w:r>
      <w:r>
        <w:t xml:space="preserve"> прокурор</w:t>
      </w:r>
      <w:r w:rsidR="00020CB4">
        <w:t>у</w:t>
      </w:r>
      <w:r>
        <w:t xml:space="preserve">, если </w:t>
      </w:r>
      <w:r w:rsidR="00BB7E47">
        <w:t>дела не </w:t>
      </w:r>
      <w:r w:rsidR="00994230">
        <w:t xml:space="preserve">удается разрешить </w:t>
      </w:r>
      <w:r>
        <w:t>путем примирения</w:t>
      </w:r>
      <w:r w:rsidR="006762E3">
        <w:t xml:space="preserve">.  </w:t>
      </w:r>
      <w:r>
        <w:t>Доклады представл</w:t>
      </w:r>
      <w:r w:rsidR="00994230">
        <w:t xml:space="preserve">яются </w:t>
      </w:r>
      <w:r>
        <w:t>в парламенте</w:t>
      </w:r>
      <w:r w:rsidR="006762E3">
        <w:t xml:space="preserve">.  </w:t>
      </w:r>
      <w:r w:rsidR="00994230">
        <w:t>Тр</w:t>
      </w:r>
      <w:r w:rsidR="00BB7E47">
        <w:t>и </w:t>
      </w:r>
      <w:r w:rsidR="00994230">
        <w:t xml:space="preserve">акта по различным формам </w:t>
      </w:r>
      <w:r>
        <w:t>дискриминации защища</w:t>
      </w:r>
      <w:r w:rsidR="00994230">
        <w:t xml:space="preserve">ют отдельные </w:t>
      </w:r>
      <w:r>
        <w:t>прав</w:t>
      </w:r>
      <w:r w:rsidR="00994230">
        <w:t>а</w:t>
      </w:r>
      <w:r>
        <w:t xml:space="preserve"> человека</w:t>
      </w:r>
      <w:r w:rsidR="006762E3">
        <w:t xml:space="preserve">.  </w:t>
      </w:r>
      <w:r w:rsidR="00BB7E47">
        <w:t>На </w:t>
      </w:r>
      <w:r>
        <w:t>федеральном уровне лиц</w:t>
      </w:r>
      <w:r w:rsidR="00994230">
        <w:t>о</w:t>
      </w:r>
      <w:r>
        <w:t>, котор</w:t>
      </w:r>
      <w:r w:rsidR="00994230">
        <w:t>о</w:t>
      </w:r>
      <w:r>
        <w:t xml:space="preserve">е </w:t>
      </w:r>
      <w:r w:rsidR="00994230">
        <w:t>полагает</w:t>
      </w:r>
      <w:r>
        <w:t>, что он</w:t>
      </w:r>
      <w:r w:rsidR="00994230">
        <w:t>о</w:t>
      </w:r>
      <w:r>
        <w:t xml:space="preserve"> страда</w:t>
      </w:r>
      <w:r w:rsidR="00994230">
        <w:t xml:space="preserve">ет от </w:t>
      </w:r>
      <w:r>
        <w:t>незаконной дискриминации по признаку пола, расы или инва</w:t>
      </w:r>
      <w:r w:rsidR="00BB7E47">
        <w:t>лидности, может подать жалобу в </w:t>
      </w:r>
      <w:r>
        <w:t>Комисси</w:t>
      </w:r>
      <w:r w:rsidR="00994230">
        <w:t>ю</w:t>
      </w:r>
      <w:r>
        <w:t xml:space="preserve">, </w:t>
      </w:r>
      <w:r w:rsidR="00E67F86">
        <w:t xml:space="preserve">и если будет доказана </w:t>
      </w:r>
      <w:r>
        <w:t>незаконн</w:t>
      </w:r>
      <w:r w:rsidR="00E67F86">
        <w:t>ая</w:t>
      </w:r>
      <w:r>
        <w:t xml:space="preserve"> дискриминаци</w:t>
      </w:r>
      <w:r w:rsidR="00BB7E47">
        <w:t>я, то имеется в наличии ряд </w:t>
      </w:r>
      <w:r>
        <w:t>гражданско-правовых средств защиты</w:t>
      </w:r>
      <w:r w:rsidR="006762E3">
        <w:t xml:space="preserve">.  </w:t>
      </w:r>
      <w:r w:rsidR="00E67F86">
        <w:t>Аналогичным образом</w:t>
      </w:r>
      <w:r>
        <w:t>, на уровне штат</w:t>
      </w:r>
      <w:r w:rsidR="00E67F86">
        <w:t>а</w:t>
      </w:r>
      <w:r w:rsidR="00BB7E47">
        <w:t xml:space="preserve"> и </w:t>
      </w:r>
      <w:r>
        <w:t>территори</w:t>
      </w:r>
      <w:r w:rsidR="00E67F86">
        <w:t>и</w:t>
      </w:r>
      <w:r>
        <w:t xml:space="preserve"> </w:t>
      </w:r>
      <w:r w:rsidR="00E67F86">
        <w:t xml:space="preserve">имеется в наличии </w:t>
      </w:r>
      <w:r>
        <w:t xml:space="preserve">широкий спектр средств </w:t>
      </w:r>
      <w:r w:rsidR="00E67F86">
        <w:t xml:space="preserve">правовой </w:t>
      </w:r>
      <w:r>
        <w:t xml:space="preserve">защиты </w:t>
      </w:r>
      <w:r w:rsidR="00BB7E47">
        <w:t>от </w:t>
      </w:r>
      <w:r>
        <w:t>дискриминационного поведения</w:t>
      </w:r>
      <w:r w:rsidR="006762E3">
        <w:t xml:space="preserve">.  </w:t>
      </w:r>
      <w:r>
        <w:t>Поско</w:t>
      </w:r>
      <w:r w:rsidR="00BB7E47">
        <w:t>льку Австралия присоединилась к </w:t>
      </w:r>
      <w:r>
        <w:t>Факультативному протоколу, ее граждане, если они считают</w:t>
      </w:r>
      <w:r w:rsidR="000240E6">
        <w:t>, что нарушены их права по </w:t>
      </w:r>
      <w:r>
        <w:t>Пакт</w:t>
      </w:r>
      <w:r w:rsidR="00802905">
        <w:t>у</w:t>
      </w:r>
      <w:r w:rsidR="000240E6">
        <w:t>, могут представлять сообщение в Комитет по правам человека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17</w:t>
      </w:r>
      <w:r w:rsidR="008605B8">
        <w:t>.</w:t>
      </w:r>
      <w:r w:rsidR="008605B8">
        <w:tab/>
        <w:t xml:space="preserve">В </w:t>
      </w:r>
      <w:r>
        <w:t>Австралии</w:t>
      </w:r>
      <w:r w:rsidR="008605B8">
        <w:t xml:space="preserve"> нет какого</w:t>
      </w:r>
      <w:r w:rsidR="008605B8">
        <w:noBreakHyphen/>
        <w:t>то общего закона</w:t>
      </w:r>
      <w:r>
        <w:t>, котор</w:t>
      </w:r>
      <w:r w:rsidR="00713B17">
        <w:t>ый</w:t>
      </w:r>
      <w:r>
        <w:t xml:space="preserve"> треб</w:t>
      </w:r>
      <w:r w:rsidR="008605B8">
        <w:t xml:space="preserve">овал бы, чтобы </w:t>
      </w:r>
      <w:r>
        <w:t>административны</w:t>
      </w:r>
      <w:r w:rsidR="008605B8">
        <w:t>е</w:t>
      </w:r>
      <w:r>
        <w:t xml:space="preserve"> решени</w:t>
      </w:r>
      <w:r w:rsidR="008605B8">
        <w:t>я</w:t>
      </w:r>
      <w:r>
        <w:t xml:space="preserve"> </w:t>
      </w:r>
      <w:r w:rsidR="008605B8">
        <w:t xml:space="preserve">сообразовывались </w:t>
      </w:r>
      <w:r w:rsidR="00713B17">
        <w:t xml:space="preserve">с </w:t>
      </w:r>
      <w:r w:rsidR="008605B8">
        <w:t>а</w:t>
      </w:r>
      <w:r>
        <w:t>встралий</w:t>
      </w:r>
      <w:r w:rsidR="008605B8">
        <w:t>скими</w:t>
      </w:r>
      <w:r>
        <w:t xml:space="preserve"> международны</w:t>
      </w:r>
      <w:r w:rsidR="008605B8">
        <w:t>ми</w:t>
      </w:r>
      <w:r>
        <w:t xml:space="preserve"> обязательств</w:t>
      </w:r>
      <w:r w:rsidR="008605B8">
        <w:t>ами</w:t>
      </w:r>
      <w:r w:rsidR="006762E3">
        <w:t xml:space="preserve">.  </w:t>
      </w:r>
      <w:r>
        <w:t xml:space="preserve">Тем не менее </w:t>
      </w:r>
      <w:r w:rsidR="00D6124D">
        <w:t xml:space="preserve">правительство в принципе следит за тем, чтобы </w:t>
      </w:r>
      <w:r>
        <w:t>так</w:t>
      </w:r>
      <w:r w:rsidR="00D6124D">
        <w:t>и</w:t>
      </w:r>
      <w:r>
        <w:t xml:space="preserve">е </w:t>
      </w:r>
      <w:r w:rsidR="00B2728D">
        <w:t xml:space="preserve"> </w:t>
      </w:r>
      <w:r>
        <w:t xml:space="preserve">решения </w:t>
      </w:r>
      <w:r w:rsidR="00D6124D">
        <w:t xml:space="preserve">были </w:t>
      </w:r>
      <w:r>
        <w:t xml:space="preserve">совместимы с </w:t>
      </w:r>
      <w:r w:rsidR="00D6124D">
        <w:t xml:space="preserve">подобными </w:t>
      </w:r>
      <w:r>
        <w:t xml:space="preserve">обязательствами, а </w:t>
      </w:r>
      <w:r w:rsidR="00D6124D">
        <w:t xml:space="preserve">кое-какие </w:t>
      </w:r>
      <w:r>
        <w:t xml:space="preserve">руководящие </w:t>
      </w:r>
      <w:r w:rsidR="00D6124D">
        <w:t xml:space="preserve">принципы все же </w:t>
      </w:r>
      <w:r>
        <w:t xml:space="preserve">требуют </w:t>
      </w:r>
      <w:r w:rsidR="00D6124D">
        <w:t xml:space="preserve">совместимости </w:t>
      </w:r>
      <w:r>
        <w:t xml:space="preserve">с ними </w:t>
      </w:r>
      <w:r w:rsidR="00D6124D">
        <w:t xml:space="preserve">по делам, </w:t>
      </w:r>
      <w:r>
        <w:t>связанны</w:t>
      </w:r>
      <w:r w:rsidR="00D6124D">
        <w:t>м</w:t>
      </w:r>
      <w:r>
        <w:t xml:space="preserve"> с конкретными законодательными актами</w:t>
      </w:r>
      <w:r w:rsidR="006762E3">
        <w:t xml:space="preserve">.  </w:t>
      </w:r>
      <w:r>
        <w:t xml:space="preserve">Кроме того, </w:t>
      </w:r>
      <w:r w:rsidR="00D6124D">
        <w:t xml:space="preserve">приложив </w:t>
      </w:r>
      <w:r>
        <w:t xml:space="preserve">Пакт </w:t>
      </w:r>
      <w:r w:rsidR="00D6124D">
        <w:t xml:space="preserve">к </w:t>
      </w:r>
      <w:r w:rsidR="00713B17">
        <w:t xml:space="preserve">закону </w:t>
      </w:r>
      <w:r w:rsidR="00D6124D">
        <w:t xml:space="preserve">о </w:t>
      </w:r>
      <w:r>
        <w:t xml:space="preserve">КПЧРВ, парламент </w:t>
      </w:r>
      <w:r w:rsidR="00AC3CE2">
        <w:t xml:space="preserve">обеспечил </w:t>
      </w:r>
      <w:r>
        <w:t>статутн</w:t>
      </w:r>
      <w:r w:rsidR="00AC3CE2">
        <w:t>ый</w:t>
      </w:r>
      <w:r>
        <w:t xml:space="preserve"> механизм </w:t>
      </w:r>
      <w:r w:rsidR="00AC3CE2">
        <w:t xml:space="preserve">обжалования, </w:t>
      </w:r>
      <w:r w:rsidR="00713B17">
        <w:t xml:space="preserve">с тем </w:t>
      </w:r>
      <w:r w:rsidR="00AC3CE2">
        <w:t xml:space="preserve">чтобы разбирать любую неисполнительность с реализацией правозащитных </w:t>
      </w:r>
      <w:r>
        <w:t xml:space="preserve">обязательств </w:t>
      </w:r>
      <w:r w:rsidR="00AC3CE2">
        <w:t xml:space="preserve">по </w:t>
      </w:r>
      <w:r>
        <w:t>Пакт</w:t>
      </w:r>
      <w:r w:rsidR="00AC3CE2">
        <w:t>у</w:t>
      </w:r>
      <w:r>
        <w:t xml:space="preserve"> </w:t>
      </w:r>
      <w:r w:rsidR="00713B17">
        <w:t>в рамках </w:t>
      </w:r>
      <w:r>
        <w:t>административно</w:t>
      </w:r>
      <w:r w:rsidR="003B51F0">
        <w:t>й</w:t>
      </w:r>
      <w:r>
        <w:t xml:space="preserve"> </w:t>
      </w:r>
      <w:r w:rsidR="003B51F0">
        <w:t>процедуры</w:t>
      </w:r>
      <w:r w:rsidR="00B2728D">
        <w:t xml:space="preserve"> </w:t>
      </w:r>
      <w:r>
        <w:t>принятия решений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18</w:t>
      </w:r>
      <w:r w:rsidR="006762E3">
        <w:t>.</w:t>
      </w:r>
      <w:r w:rsidR="003B51F0">
        <w:tab/>
      </w:r>
      <w:r>
        <w:t>Переходя к вопросу 3, он подчерк</w:t>
      </w:r>
      <w:r w:rsidR="003B51F0">
        <w:t>ивает:</w:t>
      </w:r>
      <w:r>
        <w:t xml:space="preserve"> Австралия полностью </w:t>
      </w:r>
      <w:r w:rsidR="003B51F0">
        <w:t>приемлет, что </w:t>
      </w:r>
      <w:r>
        <w:t>положения Пакта распространя</w:t>
      </w:r>
      <w:r w:rsidR="00713B17">
        <w:t>ю</w:t>
      </w:r>
      <w:r>
        <w:t>тся на все ее составные штат</w:t>
      </w:r>
      <w:r w:rsidR="003B51F0">
        <w:t>ы</w:t>
      </w:r>
      <w:r>
        <w:t xml:space="preserve"> и территори</w:t>
      </w:r>
      <w:r w:rsidR="003B51F0">
        <w:t>и</w:t>
      </w:r>
      <w:r w:rsidR="00892F12">
        <w:t xml:space="preserve"> без </w:t>
      </w:r>
      <w:r>
        <w:t>исключения, как было подтвер</w:t>
      </w:r>
      <w:r w:rsidR="00F646E1">
        <w:t xml:space="preserve">ждено </w:t>
      </w:r>
      <w:r>
        <w:t>ее заявлени</w:t>
      </w:r>
      <w:r w:rsidR="00F646E1">
        <w:t xml:space="preserve">ем в связи с </w:t>
      </w:r>
      <w:r>
        <w:t>Пакт</w:t>
      </w:r>
      <w:r w:rsidR="00F646E1">
        <w:t>ом</w:t>
      </w:r>
      <w:r w:rsidR="006762E3">
        <w:t xml:space="preserve">.  </w:t>
      </w:r>
      <w:r>
        <w:t xml:space="preserve">Федеральное правительство несет международную ответственность за соблюдение </w:t>
      </w:r>
      <w:r w:rsidR="00F646E1">
        <w:t>а</w:t>
      </w:r>
      <w:r>
        <w:t>встралий</w:t>
      </w:r>
      <w:r w:rsidR="00F646E1">
        <w:t xml:space="preserve">ских </w:t>
      </w:r>
      <w:r>
        <w:t xml:space="preserve"> обязательств по Пакту, но эти обязательства </w:t>
      </w:r>
      <w:r w:rsidR="00F646E1">
        <w:t xml:space="preserve">осуществляются сообразно с </w:t>
      </w:r>
      <w:r>
        <w:t>австралийской системой федерализма</w:t>
      </w:r>
      <w:r w:rsidR="006762E3">
        <w:t xml:space="preserve">.  </w:t>
      </w:r>
      <w:r>
        <w:t>Меры, прин</w:t>
      </w:r>
      <w:r w:rsidR="00F646E1">
        <w:t xml:space="preserve">имаемые </w:t>
      </w:r>
      <w:r>
        <w:t>с этой целью</w:t>
      </w:r>
      <w:r w:rsidR="00F646E1">
        <w:t>,</w:t>
      </w:r>
      <w:r>
        <w:t xml:space="preserve"> составляют </w:t>
      </w:r>
      <w:r w:rsidR="00F646E1">
        <w:t xml:space="preserve">существо </w:t>
      </w:r>
      <w:r>
        <w:t>третьего и четвертого докладов</w:t>
      </w:r>
      <w:r w:rsidR="006762E3">
        <w:t xml:space="preserve">.  </w:t>
      </w:r>
      <w:r>
        <w:t xml:space="preserve">Попытка </w:t>
      </w:r>
      <w:r w:rsidR="00F50E5F">
        <w:t xml:space="preserve">реализовывать </w:t>
      </w:r>
      <w:r w:rsidR="003C54FA">
        <w:t>Пакт</w:t>
      </w:r>
      <w:r w:rsidR="00853B69">
        <w:t xml:space="preserve"> </w:t>
      </w:r>
      <w:r>
        <w:t xml:space="preserve">только </w:t>
      </w:r>
      <w:r w:rsidR="00F50E5F">
        <w:t xml:space="preserve">посредством </w:t>
      </w:r>
      <w:r>
        <w:t>федеральн</w:t>
      </w:r>
      <w:r w:rsidR="00F50E5F">
        <w:t>ого</w:t>
      </w:r>
      <w:r>
        <w:t xml:space="preserve"> закон</w:t>
      </w:r>
      <w:r w:rsidR="00F50E5F">
        <w:t>а</w:t>
      </w:r>
      <w:r>
        <w:t xml:space="preserve"> </w:t>
      </w:r>
      <w:r w:rsidR="00F50E5F">
        <w:t>была бы практически неосуществима</w:t>
      </w:r>
      <w:r w:rsidR="006762E3">
        <w:t xml:space="preserve">.  </w:t>
      </w:r>
      <w:r>
        <w:t>Юридически</w:t>
      </w:r>
      <w:r w:rsidR="00F50E5F">
        <w:t xml:space="preserve"> федеральное правительство не </w:t>
      </w:r>
      <w:r>
        <w:t xml:space="preserve">имеет </w:t>
      </w:r>
      <w:r w:rsidR="00F50E5F">
        <w:t xml:space="preserve">по </w:t>
      </w:r>
      <w:r>
        <w:t>Конституции</w:t>
      </w:r>
      <w:r w:rsidR="00F50E5F" w:rsidRPr="00F50E5F">
        <w:t xml:space="preserve"> </w:t>
      </w:r>
      <w:r w:rsidR="00F50E5F">
        <w:t>неограниченных полномочий</w:t>
      </w:r>
      <w:r w:rsidR="006762E3">
        <w:t xml:space="preserve">.  </w:t>
      </w:r>
      <w:r w:rsidR="00CC0D0A">
        <w:t xml:space="preserve">Даже </w:t>
      </w:r>
      <w:r w:rsidR="00892F12">
        <w:t>применительно ко </w:t>
      </w:r>
      <w:r w:rsidR="00CC0D0A">
        <w:t>внешним делам</w:t>
      </w:r>
      <w:r w:rsidR="00CC0D0A" w:rsidRPr="00CC0D0A">
        <w:t xml:space="preserve"> </w:t>
      </w:r>
      <w:r w:rsidR="00CC0D0A">
        <w:t>власть</w:t>
      </w:r>
      <w:r>
        <w:t xml:space="preserve">, в рамках которой правительство </w:t>
      </w:r>
      <w:r w:rsidR="006E4687">
        <w:t xml:space="preserve">осуществляет ряд </w:t>
      </w:r>
      <w:r>
        <w:t xml:space="preserve">договоров, </w:t>
      </w:r>
      <w:r w:rsidR="006E4687">
        <w:t>носит ограниченный характер</w:t>
      </w:r>
      <w:r w:rsidR="006762E3">
        <w:t xml:space="preserve">.  </w:t>
      </w:r>
      <w:r w:rsidR="003C54FA">
        <w:t>Пакт</w:t>
      </w:r>
      <w:r w:rsidR="00853B69">
        <w:t xml:space="preserve"> </w:t>
      </w:r>
      <w:r w:rsidR="006E4687">
        <w:t xml:space="preserve">содержит </w:t>
      </w:r>
      <w:r>
        <w:t>прав</w:t>
      </w:r>
      <w:r w:rsidR="006E4687">
        <w:t xml:space="preserve">а применительно к </w:t>
      </w:r>
      <w:r>
        <w:t xml:space="preserve">каждому уровню </w:t>
      </w:r>
      <w:r w:rsidR="00B2728D">
        <w:t xml:space="preserve"> </w:t>
      </w:r>
      <w:r w:rsidR="006E4687">
        <w:t xml:space="preserve">правления в </w:t>
      </w:r>
      <w:r>
        <w:t xml:space="preserve">Австралии, </w:t>
      </w:r>
      <w:r w:rsidR="006E4687">
        <w:t xml:space="preserve">и поэтому </w:t>
      </w:r>
      <w:r w:rsidR="003F2C40">
        <w:t xml:space="preserve">они </w:t>
      </w:r>
      <w:r w:rsidR="006E4687">
        <w:t xml:space="preserve">лучше всего </w:t>
      </w:r>
      <w:r w:rsidR="003F2C40">
        <w:t xml:space="preserve">поддаются </w:t>
      </w:r>
      <w:r>
        <w:t>осуществл</w:t>
      </w:r>
      <w:r w:rsidR="003F2C40">
        <w:t xml:space="preserve">ению </w:t>
      </w:r>
      <w:r>
        <w:t xml:space="preserve">на </w:t>
      </w:r>
      <w:r w:rsidR="003F2C40">
        <w:t xml:space="preserve">уровне штата и </w:t>
      </w:r>
      <w:r>
        <w:t>территори</w:t>
      </w:r>
      <w:r w:rsidR="003F2C40">
        <w:t>и</w:t>
      </w:r>
      <w:r w:rsidR="00705886">
        <w:t xml:space="preserve">.  </w:t>
      </w:r>
      <w:r w:rsidR="00705A61">
        <w:t>А следовательно</w:t>
      </w:r>
      <w:r>
        <w:t xml:space="preserve">, </w:t>
      </w:r>
      <w:r w:rsidR="00705A61">
        <w:t xml:space="preserve">принимаемые </w:t>
      </w:r>
      <w:r>
        <w:t xml:space="preserve">меры </w:t>
      </w:r>
      <w:r w:rsidR="00705A61">
        <w:t xml:space="preserve">с целью </w:t>
      </w:r>
      <w:r>
        <w:t>обеспеч</w:t>
      </w:r>
      <w:r w:rsidR="00705A61">
        <w:t>ить</w:t>
      </w:r>
      <w:r>
        <w:t xml:space="preserve"> соблюдени</w:t>
      </w:r>
      <w:r w:rsidR="00705A61">
        <w:t>е</w:t>
      </w:r>
      <w:r>
        <w:t xml:space="preserve"> статьи 50 включ</w:t>
      </w:r>
      <w:r w:rsidR="00705A61">
        <w:t>ают акты союза</w:t>
      </w:r>
      <w:r>
        <w:t>, штатов и территорий</w:t>
      </w:r>
      <w:r w:rsidR="006762E3">
        <w:t xml:space="preserve">.  </w:t>
      </w:r>
      <w:r>
        <w:t xml:space="preserve">Федеральное правительство не считает, что эта статья </w:t>
      </w:r>
      <w:r w:rsidR="00705A61">
        <w:t xml:space="preserve">вменяет ему в обязанность вводить превалирующее </w:t>
      </w:r>
      <w:r>
        <w:t xml:space="preserve">законодательство во всех случаях, когда </w:t>
      </w:r>
      <w:r w:rsidR="00853B69">
        <w:t xml:space="preserve">закон </w:t>
      </w:r>
      <w:r w:rsidR="00705A61">
        <w:t xml:space="preserve">штата </w:t>
      </w:r>
      <w:r>
        <w:t>и территори</w:t>
      </w:r>
      <w:r w:rsidR="00CC0B03">
        <w:t>и</w:t>
      </w:r>
      <w:r>
        <w:t xml:space="preserve"> потенциально </w:t>
      </w:r>
      <w:r w:rsidR="009631E3">
        <w:t xml:space="preserve">сопряжен с </w:t>
      </w:r>
      <w:r>
        <w:t>нарушение</w:t>
      </w:r>
      <w:r w:rsidR="009631E3">
        <w:t>м</w:t>
      </w:r>
      <w:r>
        <w:t xml:space="preserve"> Пакта</w:t>
      </w:r>
      <w:r w:rsidR="006762E3">
        <w:t xml:space="preserve">.  </w:t>
      </w:r>
      <w:r>
        <w:t xml:space="preserve">В случаях когда </w:t>
      </w:r>
      <w:r w:rsidR="009631E3">
        <w:t xml:space="preserve">законы штатов </w:t>
      </w:r>
      <w:r w:rsidR="00704116">
        <w:t>и </w:t>
      </w:r>
      <w:r>
        <w:t>территори</w:t>
      </w:r>
      <w:r w:rsidR="009631E3">
        <w:t>й могли бы вступать</w:t>
      </w:r>
      <w:r>
        <w:t xml:space="preserve"> в </w:t>
      </w:r>
      <w:r w:rsidR="009631E3">
        <w:t xml:space="preserve">коллизию </w:t>
      </w:r>
      <w:r>
        <w:t>с международн</w:t>
      </w:r>
      <w:r w:rsidR="009631E3">
        <w:t>о-</w:t>
      </w:r>
      <w:r>
        <w:t>прав</w:t>
      </w:r>
      <w:r w:rsidR="009631E3">
        <w:t>ыми</w:t>
      </w:r>
      <w:r>
        <w:t xml:space="preserve"> обязательств</w:t>
      </w:r>
      <w:r w:rsidR="009631E3">
        <w:t>ами</w:t>
      </w:r>
      <w:r>
        <w:t>, федеральное правительство предпоч</w:t>
      </w:r>
      <w:r w:rsidR="009631E3">
        <w:t xml:space="preserve">итает разбирать проблему </w:t>
      </w:r>
      <w:r>
        <w:t>с соответствующ</w:t>
      </w:r>
      <w:r w:rsidR="00704116">
        <w:t xml:space="preserve">ей властью </w:t>
      </w:r>
      <w:r>
        <w:t xml:space="preserve">и </w:t>
      </w:r>
      <w:r w:rsidR="00704116">
        <w:t xml:space="preserve">изыскивать </w:t>
      </w:r>
      <w:r>
        <w:t>результат, которы</w:t>
      </w:r>
      <w:r w:rsidR="00704116">
        <w:t>й</w:t>
      </w:r>
      <w:r>
        <w:t xml:space="preserve"> </w:t>
      </w:r>
      <w:r w:rsidR="00704116">
        <w:t xml:space="preserve">позволил </w:t>
      </w:r>
      <w:r>
        <w:t>бы избежа</w:t>
      </w:r>
      <w:r w:rsidR="00704116">
        <w:t xml:space="preserve">ть </w:t>
      </w:r>
      <w:r>
        <w:t>нарушения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19</w:t>
      </w:r>
      <w:r w:rsidR="006762E3">
        <w:t>.</w:t>
      </w:r>
      <w:r w:rsidR="00704116">
        <w:tab/>
      </w:r>
      <w:r w:rsidRPr="001E587C">
        <w:rPr>
          <w:u w:val="single"/>
        </w:rPr>
        <w:t xml:space="preserve">Г-н ван </w:t>
      </w:r>
      <w:r w:rsidR="00705886" w:rsidRPr="001E587C">
        <w:rPr>
          <w:u w:val="single"/>
        </w:rPr>
        <w:t>БЁРДЕН</w:t>
      </w:r>
      <w:r>
        <w:t xml:space="preserve"> (Австралия), отвечая на вопрос 4, подчерк</w:t>
      </w:r>
      <w:r w:rsidR="00704116">
        <w:t>ивает</w:t>
      </w:r>
      <w:r>
        <w:t xml:space="preserve">, что Австралия </w:t>
      </w:r>
      <w:r w:rsidR="00B2728D">
        <w:t xml:space="preserve"> </w:t>
      </w:r>
      <w:r>
        <w:t xml:space="preserve">поддерживает принцип </w:t>
      </w:r>
      <w:r w:rsidR="00704116">
        <w:t xml:space="preserve">на тот счет, что </w:t>
      </w:r>
      <w:r>
        <w:t>коренно</w:t>
      </w:r>
      <w:r w:rsidR="00704116">
        <w:t>й</w:t>
      </w:r>
      <w:r>
        <w:t xml:space="preserve"> народ осуществля</w:t>
      </w:r>
      <w:r w:rsidR="00704116">
        <w:t xml:space="preserve">ет предметный </w:t>
      </w:r>
      <w:r>
        <w:t xml:space="preserve">контроль </w:t>
      </w:r>
      <w:r w:rsidR="00704116">
        <w:t xml:space="preserve">за своими делами </w:t>
      </w:r>
      <w:r>
        <w:t>в консультации с правительством</w:t>
      </w:r>
      <w:r w:rsidR="006762E3">
        <w:t xml:space="preserve">.  </w:t>
      </w:r>
      <w:r w:rsidR="00491410">
        <w:t xml:space="preserve">Внутри страны этот принцип выражается </w:t>
      </w:r>
      <w:r w:rsidR="00AB21E5">
        <w:t xml:space="preserve">такими </w:t>
      </w:r>
      <w:r w:rsidR="00491410">
        <w:t>понятиями</w:t>
      </w:r>
      <w:r w:rsidR="00892F12">
        <w:t>, как</w:t>
      </w:r>
      <w:r w:rsidR="00491410">
        <w:t xml:space="preserve"> </w:t>
      </w:r>
      <w:r w:rsidR="00AB21E5">
        <w:t>"</w:t>
      </w:r>
      <w:r w:rsidR="00491410">
        <w:t>самоуправлени</w:t>
      </w:r>
      <w:r w:rsidR="00AB21E5">
        <w:t>е"</w:t>
      </w:r>
      <w:r w:rsidR="00491410">
        <w:t xml:space="preserve"> </w:t>
      </w:r>
      <w:r>
        <w:t xml:space="preserve">и </w:t>
      </w:r>
      <w:r w:rsidR="00AB21E5">
        <w:t>"</w:t>
      </w:r>
      <w:r>
        <w:t>само</w:t>
      </w:r>
      <w:r w:rsidR="00AB21E5">
        <w:t>стоятельное расширение своих возможностей"</w:t>
      </w:r>
      <w:r w:rsidR="006762E3">
        <w:t xml:space="preserve">.  </w:t>
      </w:r>
      <w:r w:rsidR="00AB21E5">
        <w:t xml:space="preserve"> В ходе </w:t>
      </w:r>
      <w:r>
        <w:t>дискусси</w:t>
      </w:r>
      <w:r w:rsidR="00AB21E5">
        <w:t>й</w:t>
      </w:r>
      <w:r>
        <w:t xml:space="preserve"> </w:t>
      </w:r>
      <w:r w:rsidR="00AB21E5">
        <w:t xml:space="preserve">по </w:t>
      </w:r>
      <w:r w:rsidR="00CC0B03">
        <w:t xml:space="preserve">проекту </w:t>
      </w:r>
      <w:r>
        <w:t>декларации о правах коренных народов правительство ясно</w:t>
      </w:r>
      <w:r w:rsidR="00AB21E5">
        <w:t xml:space="preserve"> дало понять</w:t>
      </w:r>
      <w:r>
        <w:t>, что он</w:t>
      </w:r>
      <w:r w:rsidR="00AB21E5">
        <w:t>о</w:t>
      </w:r>
      <w:r>
        <w:t xml:space="preserve"> не может </w:t>
      </w:r>
      <w:r w:rsidR="00AB21E5">
        <w:t xml:space="preserve">принять </w:t>
      </w:r>
      <w:r>
        <w:t xml:space="preserve">включение </w:t>
      </w:r>
      <w:r w:rsidR="00AB21E5">
        <w:t xml:space="preserve">специфического </w:t>
      </w:r>
      <w:r>
        <w:t>прав</w:t>
      </w:r>
      <w:r w:rsidR="00DD0C29">
        <w:t>а</w:t>
      </w:r>
      <w:r>
        <w:t xml:space="preserve"> </w:t>
      </w:r>
      <w:r w:rsidR="001E587C">
        <w:t xml:space="preserve">на </w:t>
      </w:r>
      <w:r>
        <w:t>самоопределение</w:t>
      </w:r>
      <w:r w:rsidR="001E587C">
        <w:t xml:space="preserve"> коренных народов</w:t>
      </w:r>
      <w:r>
        <w:t xml:space="preserve">, </w:t>
      </w:r>
      <w:r w:rsidR="001E587C">
        <w:t xml:space="preserve">ибо </w:t>
      </w:r>
      <w:r>
        <w:t xml:space="preserve">это будет </w:t>
      </w:r>
      <w:r w:rsidR="001E587C">
        <w:t>сопряжено с </w:t>
      </w:r>
      <w:r>
        <w:t>последствия</w:t>
      </w:r>
      <w:r w:rsidR="001E587C">
        <w:t xml:space="preserve">ми </w:t>
      </w:r>
      <w:r w:rsidR="00DD0C29">
        <w:t xml:space="preserve">в плане </w:t>
      </w:r>
      <w:r>
        <w:t>отдельн</w:t>
      </w:r>
      <w:r w:rsidR="001E587C">
        <w:t>ых</w:t>
      </w:r>
      <w:r>
        <w:t xml:space="preserve"> наци</w:t>
      </w:r>
      <w:r w:rsidR="001E587C">
        <w:t>й</w:t>
      </w:r>
      <w:r w:rsidR="00B2728D">
        <w:t xml:space="preserve"> </w:t>
      </w:r>
      <w:r>
        <w:t>и законов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20</w:t>
      </w:r>
      <w:r w:rsidR="0065014C">
        <w:t>.</w:t>
      </w:r>
      <w:r w:rsidR="0065014C">
        <w:tab/>
        <w:t>КАОТП</w:t>
      </w:r>
      <w:r>
        <w:t xml:space="preserve"> </w:t>
      </w:r>
      <w:r w:rsidR="0065014C">
        <w:t xml:space="preserve">равноценна </w:t>
      </w:r>
      <w:r>
        <w:t>правительственно</w:t>
      </w:r>
      <w:r w:rsidR="0065014C">
        <w:t>му</w:t>
      </w:r>
      <w:r>
        <w:t xml:space="preserve"> </w:t>
      </w:r>
      <w:r w:rsidR="0065014C">
        <w:t>ведомству</w:t>
      </w:r>
      <w:r w:rsidR="006762E3">
        <w:t xml:space="preserve">.  </w:t>
      </w:r>
      <w:r w:rsidR="0065014C">
        <w:t xml:space="preserve">Она </w:t>
      </w:r>
      <w:r>
        <w:t>возглавл</w:t>
      </w:r>
      <w:r w:rsidR="0065014C">
        <w:t>яется</w:t>
      </w:r>
      <w:r>
        <w:t xml:space="preserve"> всенародно </w:t>
      </w:r>
      <w:r w:rsidR="00B2728D">
        <w:t xml:space="preserve"> </w:t>
      </w:r>
      <w:r>
        <w:t>избра</w:t>
      </w:r>
      <w:r w:rsidR="0065014C">
        <w:t xml:space="preserve">нным </w:t>
      </w:r>
      <w:r>
        <w:t>совет</w:t>
      </w:r>
      <w:r w:rsidR="0065014C">
        <w:t>ом</w:t>
      </w:r>
      <w:r>
        <w:t xml:space="preserve"> коренных народов и контролирует половин</w:t>
      </w:r>
      <w:r w:rsidR="0065014C">
        <w:t>у</w:t>
      </w:r>
      <w:r>
        <w:t xml:space="preserve"> ежегодны</w:t>
      </w:r>
      <w:r w:rsidR="002B12AF">
        <w:t>х</w:t>
      </w:r>
      <w:r>
        <w:t xml:space="preserve"> расход</w:t>
      </w:r>
      <w:r w:rsidR="002B12AF">
        <w:t xml:space="preserve">ов </w:t>
      </w:r>
      <w:r w:rsidR="00BA2F87">
        <w:t>его</w:t>
      </w:r>
      <w:r w:rsidR="00BA2F87">
        <w:rPr>
          <w:lang w:val="en-US"/>
        </w:rPr>
        <w:t> </w:t>
      </w:r>
      <w:r w:rsidR="002B12AF">
        <w:t>правительства</w:t>
      </w:r>
      <w:r>
        <w:t xml:space="preserve"> на </w:t>
      </w:r>
      <w:r w:rsidR="00BA2F87">
        <w:t>аборигенные</w:t>
      </w:r>
      <w:r w:rsidR="00BA2F87" w:rsidRPr="00BA2F87">
        <w:t xml:space="preserve"> </w:t>
      </w:r>
      <w:r>
        <w:t>программ</w:t>
      </w:r>
      <w:r w:rsidR="002B12AF">
        <w:t>ы</w:t>
      </w:r>
      <w:r w:rsidR="006762E3">
        <w:t xml:space="preserve">.  </w:t>
      </w:r>
      <w:r w:rsidR="002B12AF">
        <w:t xml:space="preserve">Аборигенный контингент </w:t>
      </w:r>
      <w:r>
        <w:t xml:space="preserve">зачастую </w:t>
      </w:r>
      <w:r w:rsidR="00CD3247">
        <w:t xml:space="preserve">оказывает насущное </w:t>
      </w:r>
      <w:r>
        <w:t xml:space="preserve">влияние </w:t>
      </w:r>
      <w:r w:rsidR="00CD3247">
        <w:t xml:space="preserve">при </w:t>
      </w:r>
      <w:r>
        <w:t>приняти</w:t>
      </w:r>
      <w:r w:rsidR="00CD3247">
        <w:t>и</w:t>
      </w:r>
      <w:r>
        <w:t xml:space="preserve"> решений </w:t>
      </w:r>
      <w:r w:rsidR="00CD3247">
        <w:t xml:space="preserve">основными </w:t>
      </w:r>
      <w:r>
        <w:t>органами</w:t>
      </w:r>
      <w:r w:rsidR="006762E3">
        <w:t xml:space="preserve">.  </w:t>
      </w:r>
      <w:r w:rsidR="004B04D8">
        <w:t>Во </w:t>
      </w:r>
      <w:r>
        <w:t>многих частях Австралии</w:t>
      </w:r>
      <w:r w:rsidR="004B04D8">
        <w:t xml:space="preserve"> существует и местное коренное самоуправление</w:t>
      </w:r>
      <w:r w:rsidR="00705886">
        <w:t xml:space="preserve">.  </w:t>
      </w:r>
      <w:r w:rsidR="004B04D8">
        <w:t>В районах общинного самоуправления могут быть созданы а</w:t>
      </w:r>
      <w:r>
        <w:t>бориген</w:t>
      </w:r>
      <w:r w:rsidR="004B04D8">
        <w:t>ные</w:t>
      </w:r>
      <w:r>
        <w:t xml:space="preserve"> суды</w:t>
      </w:r>
      <w:r w:rsidR="004B04D8">
        <w:t xml:space="preserve">, возглавляемые </w:t>
      </w:r>
      <w:r w:rsidR="00DD278D">
        <w:t xml:space="preserve">аборигенными </w:t>
      </w:r>
      <w:r>
        <w:t>жителями района</w:t>
      </w:r>
      <w:r w:rsidR="006762E3">
        <w:t xml:space="preserve">.  </w:t>
      </w:r>
      <w:r>
        <w:t xml:space="preserve">Многие </w:t>
      </w:r>
      <w:r w:rsidR="00DD278D">
        <w:t xml:space="preserve">аборигенные </w:t>
      </w:r>
      <w:r>
        <w:t>контрол</w:t>
      </w:r>
      <w:r w:rsidR="00DD278D">
        <w:t>ьные</w:t>
      </w:r>
      <w:r>
        <w:t xml:space="preserve"> организаци</w:t>
      </w:r>
      <w:r w:rsidR="00BA2F87">
        <w:t>и причастны к </w:t>
      </w:r>
      <w:r>
        <w:t>планировани</w:t>
      </w:r>
      <w:r w:rsidR="00DD278D">
        <w:t>ю</w:t>
      </w:r>
      <w:r>
        <w:t xml:space="preserve"> и </w:t>
      </w:r>
      <w:r w:rsidR="00DD278D">
        <w:t xml:space="preserve">предоставлению </w:t>
      </w:r>
      <w:r>
        <w:t xml:space="preserve">финансируемых </w:t>
      </w:r>
      <w:r w:rsidR="00DD278D">
        <w:t xml:space="preserve">правительством услуг в сфере </w:t>
      </w:r>
      <w:r>
        <w:t>здравоохранения, юридическ</w:t>
      </w:r>
      <w:r w:rsidR="00BE7325">
        <w:t>ого обслуживания</w:t>
      </w:r>
      <w:r>
        <w:t xml:space="preserve">, </w:t>
      </w:r>
      <w:r w:rsidR="00BE7325">
        <w:t>трудоустройства</w:t>
      </w:r>
      <w:r>
        <w:t xml:space="preserve"> и жиль</w:t>
      </w:r>
      <w:r w:rsidR="00324B12">
        <w:t>я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21</w:t>
      </w:r>
      <w:r w:rsidR="006762E3">
        <w:t>.</w:t>
      </w:r>
      <w:r w:rsidR="00BE7325">
        <w:tab/>
      </w:r>
      <w:r>
        <w:t>Что касается образова</w:t>
      </w:r>
      <w:r w:rsidR="00BE7325">
        <w:t xml:space="preserve">тельного обслуживания аборигенов </w:t>
      </w:r>
      <w:r>
        <w:t xml:space="preserve">(вопрос 5), </w:t>
      </w:r>
      <w:r w:rsidR="00BE7325">
        <w:t xml:space="preserve">то </w:t>
      </w:r>
      <w:r>
        <w:t xml:space="preserve">он </w:t>
      </w:r>
      <w:r w:rsidR="00BE7325">
        <w:t>говорит</w:t>
      </w:r>
      <w:r>
        <w:t xml:space="preserve">, что </w:t>
      </w:r>
      <w:r w:rsidR="00BE7325">
        <w:t xml:space="preserve">правительство </w:t>
      </w:r>
      <w:r>
        <w:t xml:space="preserve">ввело национальную </w:t>
      </w:r>
      <w:r w:rsidR="00BA2F87">
        <w:t xml:space="preserve">образовательную политику для </w:t>
      </w:r>
      <w:r w:rsidR="00F1097B">
        <w:t>аборигенов и </w:t>
      </w:r>
      <w:r>
        <w:t>жителей островов Торрес</w:t>
      </w:r>
      <w:r w:rsidR="00BA2F87">
        <w:t xml:space="preserve">ова пролива, чтобы </w:t>
      </w:r>
      <w:r>
        <w:t xml:space="preserve">повысить низкий уровень </w:t>
      </w:r>
      <w:r w:rsidR="00F1097B">
        <w:t xml:space="preserve">грамотности </w:t>
      </w:r>
      <w:r w:rsidR="00BA2F87">
        <w:t>и </w:t>
      </w:r>
      <w:r w:rsidR="00F1097B">
        <w:t xml:space="preserve">арифметических навыков </w:t>
      </w:r>
      <w:r w:rsidR="00B77734">
        <w:t xml:space="preserve">у </w:t>
      </w:r>
      <w:r>
        <w:t>коренного населения</w:t>
      </w:r>
      <w:r w:rsidR="006762E3">
        <w:t xml:space="preserve">.  </w:t>
      </w:r>
      <w:r>
        <w:t>Она включа</w:t>
      </w:r>
      <w:r w:rsidR="0000792A">
        <w:t xml:space="preserve">ет </w:t>
      </w:r>
      <w:r>
        <w:t>специальн</w:t>
      </w:r>
      <w:r w:rsidR="0000792A">
        <w:t>ую</w:t>
      </w:r>
      <w:r>
        <w:t xml:space="preserve"> политик</w:t>
      </w:r>
      <w:r w:rsidR="00B77734">
        <w:t>у </w:t>
      </w:r>
      <w:r w:rsidR="0000792A">
        <w:t>приема в </w:t>
      </w:r>
      <w:r>
        <w:t>высши</w:t>
      </w:r>
      <w:r w:rsidR="0000792A">
        <w:t>е</w:t>
      </w:r>
      <w:r>
        <w:t xml:space="preserve"> учебны</w:t>
      </w:r>
      <w:r w:rsidR="0000792A">
        <w:t>е</w:t>
      </w:r>
      <w:r>
        <w:t xml:space="preserve"> заведени</w:t>
      </w:r>
      <w:r w:rsidR="00B77734">
        <w:t>я</w:t>
      </w:r>
      <w:r>
        <w:t xml:space="preserve"> и </w:t>
      </w:r>
      <w:r w:rsidR="00F1097B">
        <w:t xml:space="preserve">систему </w:t>
      </w:r>
      <w:r>
        <w:t xml:space="preserve">субсидий </w:t>
      </w:r>
      <w:r w:rsidR="00AA76A8">
        <w:t xml:space="preserve">в качестве подспорья </w:t>
      </w:r>
      <w:r w:rsidR="00745ED7">
        <w:t>в </w:t>
      </w:r>
      <w:r w:rsidR="00852BDA">
        <w:t>покрыти</w:t>
      </w:r>
      <w:r w:rsidR="00745ED7">
        <w:t>и</w:t>
      </w:r>
      <w:r w:rsidR="00852BDA">
        <w:t xml:space="preserve"> расходов на содержание и </w:t>
      </w:r>
      <w:r>
        <w:t>поездки</w:t>
      </w:r>
      <w:r w:rsidR="006762E3">
        <w:t xml:space="preserve">.  </w:t>
      </w:r>
      <w:r w:rsidR="00852BDA">
        <w:t xml:space="preserve">В </w:t>
      </w:r>
      <w:r>
        <w:t xml:space="preserve">марте </w:t>
      </w:r>
      <w:r w:rsidR="00852BDA">
        <w:t>2000 года была введена</w:t>
      </w:r>
      <w:r w:rsidR="00852BDA" w:rsidRPr="00852BDA">
        <w:t xml:space="preserve"> </w:t>
      </w:r>
      <w:r w:rsidR="00852BDA">
        <w:t>национальная политика повышения грамотности и арифметических навыков у коренного населения</w:t>
      </w:r>
      <w:r w:rsidR="006762E3">
        <w:t xml:space="preserve">.  </w:t>
      </w:r>
      <w:r>
        <w:t xml:space="preserve">Доля </w:t>
      </w:r>
      <w:r w:rsidR="00745ED7">
        <w:t>аборигенов-</w:t>
      </w:r>
      <w:r>
        <w:t xml:space="preserve">взрослых, которые никогда не посещали школу, </w:t>
      </w:r>
      <w:r w:rsidR="00745ED7">
        <w:t xml:space="preserve">упала </w:t>
      </w:r>
      <w:r w:rsidR="00324B12">
        <w:t>с 27 </w:t>
      </w:r>
      <w:r>
        <w:t>процентов в 1971 году до 3 процентов в 1996 году</w:t>
      </w:r>
      <w:r w:rsidR="006762E3">
        <w:t xml:space="preserve">.  </w:t>
      </w:r>
      <w:r>
        <w:t xml:space="preserve">Доля </w:t>
      </w:r>
      <w:r w:rsidR="00745ED7">
        <w:t>аборигенов-д</w:t>
      </w:r>
      <w:r>
        <w:t>ет</w:t>
      </w:r>
      <w:r w:rsidR="00745ED7">
        <w:t>ей</w:t>
      </w:r>
      <w:r>
        <w:t xml:space="preserve">, которые завершили свой последний </w:t>
      </w:r>
      <w:r w:rsidR="00745ED7">
        <w:t xml:space="preserve">школьный </w:t>
      </w:r>
      <w:r>
        <w:t>год, возросл</w:t>
      </w:r>
      <w:r w:rsidR="006529A1">
        <w:t>а</w:t>
      </w:r>
      <w:r>
        <w:t xml:space="preserve"> с 1 </w:t>
      </w:r>
      <w:r w:rsidR="001025EC">
        <w:t xml:space="preserve">к </w:t>
      </w:r>
      <w:r>
        <w:t xml:space="preserve">11 в 1971 году до 1 </w:t>
      </w:r>
      <w:r w:rsidR="001025EC">
        <w:t>к</w:t>
      </w:r>
      <w:r>
        <w:t xml:space="preserve"> 3 в 1998 году</w:t>
      </w:r>
      <w:r w:rsidR="006762E3">
        <w:t xml:space="preserve">.  </w:t>
      </w:r>
      <w:r w:rsidR="00853B69">
        <w:t xml:space="preserve">Доля коренных жителей, обладающих послешкольной квалификацией увеличилась с 4 процентов в 1971 году до 14 процентов в 1996 году.  </w:t>
      </w:r>
    </w:p>
    <w:p w:rsidR="00E87D94" w:rsidRPr="006762E3" w:rsidRDefault="00E87D94" w:rsidP="00A72C4B"/>
    <w:p w:rsidR="00E87D94" w:rsidRPr="006762E3" w:rsidRDefault="00A72C4B" w:rsidP="00A72C4B">
      <w:r>
        <w:t>22</w:t>
      </w:r>
      <w:r w:rsidR="006762E3">
        <w:t>.</w:t>
      </w:r>
      <w:r w:rsidR="001025EC">
        <w:tab/>
      </w:r>
      <w:r>
        <w:t xml:space="preserve">По </w:t>
      </w:r>
      <w:r w:rsidR="001025EC">
        <w:t xml:space="preserve">теме </w:t>
      </w:r>
      <w:r>
        <w:t xml:space="preserve">участия </w:t>
      </w:r>
      <w:r w:rsidR="001025EC">
        <w:t xml:space="preserve">аборигенного </w:t>
      </w:r>
      <w:r>
        <w:t xml:space="preserve">населения в политической жизни он </w:t>
      </w:r>
      <w:r w:rsidR="001025EC">
        <w:t>говорит</w:t>
      </w:r>
      <w:r>
        <w:t xml:space="preserve">, что </w:t>
      </w:r>
      <w:r w:rsidR="00B2728D">
        <w:t xml:space="preserve"> </w:t>
      </w:r>
      <w:r w:rsidR="009321D0">
        <w:t xml:space="preserve">аборигены </w:t>
      </w:r>
      <w:r>
        <w:t xml:space="preserve">имеют </w:t>
      </w:r>
      <w:r w:rsidR="009321D0">
        <w:t xml:space="preserve">те же </w:t>
      </w:r>
      <w:r>
        <w:t xml:space="preserve">возможности для участия, </w:t>
      </w:r>
      <w:r w:rsidR="009321D0">
        <w:t xml:space="preserve">что </w:t>
      </w:r>
      <w:r>
        <w:t>и все другие австралийцы</w:t>
      </w:r>
      <w:r w:rsidR="006762E3">
        <w:t xml:space="preserve">.  </w:t>
      </w:r>
      <w:r>
        <w:t>По</w:t>
      </w:r>
      <w:r w:rsidR="006529A1">
        <w:t> </w:t>
      </w:r>
      <w:r>
        <w:t>Конституции депутаты</w:t>
      </w:r>
      <w:r w:rsidR="009321D0">
        <w:t>,</w:t>
      </w:r>
      <w:r>
        <w:t xml:space="preserve"> изб</w:t>
      </w:r>
      <w:r w:rsidR="009321D0">
        <w:t xml:space="preserve">ираемые в </w:t>
      </w:r>
      <w:r>
        <w:t>федеральн</w:t>
      </w:r>
      <w:r w:rsidR="009321D0">
        <w:t>ый</w:t>
      </w:r>
      <w:r>
        <w:t xml:space="preserve"> парламент</w:t>
      </w:r>
      <w:r w:rsidR="009321D0">
        <w:t>,</w:t>
      </w:r>
      <w:r>
        <w:t xml:space="preserve"> представля</w:t>
      </w:r>
      <w:r w:rsidR="009321D0">
        <w:t>ю</w:t>
      </w:r>
      <w:r>
        <w:t xml:space="preserve">т не </w:t>
      </w:r>
      <w:r w:rsidR="00B3452D">
        <w:t xml:space="preserve">ту или иную </w:t>
      </w:r>
      <w:r>
        <w:t>культурн</w:t>
      </w:r>
      <w:r w:rsidR="009321D0">
        <w:t>ую</w:t>
      </w:r>
      <w:r>
        <w:t xml:space="preserve"> или этническ</w:t>
      </w:r>
      <w:r w:rsidR="009321D0">
        <w:t>ую</w:t>
      </w:r>
      <w:r>
        <w:t xml:space="preserve"> групп</w:t>
      </w:r>
      <w:r w:rsidR="009321D0">
        <w:t>у, а географический район</w:t>
      </w:r>
      <w:r w:rsidR="006762E3">
        <w:t xml:space="preserve">.  </w:t>
      </w:r>
      <w:r w:rsidR="00855ED0">
        <w:t xml:space="preserve">В настоящее время имеется один </w:t>
      </w:r>
      <w:r>
        <w:t>депутат</w:t>
      </w:r>
      <w:r w:rsidR="00855ED0">
        <w:t>-абориген</w:t>
      </w:r>
      <w:r>
        <w:t xml:space="preserve"> </w:t>
      </w:r>
      <w:r w:rsidR="00855ED0">
        <w:t xml:space="preserve">в </w:t>
      </w:r>
      <w:r>
        <w:t>сенат</w:t>
      </w:r>
      <w:r w:rsidR="00855ED0">
        <w:t>е</w:t>
      </w:r>
      <w:r>
        <w:t xml:space="preserve"> и </w:t>
      </w:r>
      <w:r w:rsidR="00B3452D">
        <w:t>ряд депутатов на </w:t>
      </w:r>
      <w:r w:rsidR="00855ED0">
        <w:t>уровне штата</w:t>
      </w:r>
      <w:r w:rsidR="006529A1">
        <w:t xml:space="preserve"> и </w:t>
      </w:r>
      <w:r>
        <w:t>территории, в частности в Северной Территории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23</w:t>
      </w:r>
      <w:r w:rsidR="006762E3">
        <w:t>.</w:t>
      </w:r>
      <w:r w:rsidR="00855ED0">
        <w:tab/>
        <w:t xml:space="preserve">Переходя к </w:t>
      </w:r>
      <w:r>
        <w:t>здравоохранени</w:t>
      </w:r>
      <w:r w:rsidR="00855ED0">
        <w:t>ю</w:t>
      </w:r>
      <w:r>
        <w:t xml:space="preserve">, он </w:t>
      </w:r>
      <w:r w:rsidR="00855ED0">
        <w:t>говорит</w:t>
      </w:r>
      <w:r>
        <w:t xml:space="preserve">, что Австралия </w:t>
      </w:r>
      <w:r w:rsidR="00E10BD6">
        <w:t xml:space="preserve">предоставляет </w:t>
      </w:r>
      <w:r>
        <w:t>высококачеств</w:t>
      </w:r>
      <w:r w:rsidR="00E10BD6">
        <w:t>енное</w:t>
      </w:r>
      <w:r>
        <w:t xml:space="preserve"> и доступно</w:t>
      </w:r>
      <w:r w:rsidR="00E10BD6">
        <w:t>е</w:t>
      </w:r>
      <w:r>
        <w:t xml:space="preserve"> медицинско</w:t>
      </w:r>
      <w:r w:rsidR="00E10BD6">
        <w:t xml:space="preserve">е попечение </w:t>
      </w:r>
      <w:r>
        <w:t>все</w:t>
      </w:r>
      <w:r w:rsidR="00E10BD6">
        <w:t>м</w:t>
      </w:r>
      <w:r>
        <w:t xml:space="preserve"> </w:t>
      </w:r>
      <w:r w:rsidR="00E10BD6">
        <w:t xml:space="preserve">своим </w:t>
      </w:r>
      <w:r>
        <w:t>граждан</w:t>
      </w:r>
      <w:r w:rsidR="00E10BD6">
        <w:t>ам</w:t>
      </w:r>
      <w:r w:rsidR="006762E3">
        <w:t xml:space="preserve">.  </w:t>
      </w:r>
      <w:r w:rsidR="007E50EC">
        <w:t>Вместе </w:t>
      </w:r>
      <w:r w:rsidR="00E10BD6">
        <w:t>с тем</w:t>
      </w:r>
      <w:r>
        <w:t xml:space="preserve">, </w:t>
      </w:r>
      <w:r w:rsidR="00E10BD6">
        <w:t xml:space="preserve">ввиду </w:t>
      </w:r>
      <w:r w:rsidR="00B3452D">
        <w:t xml:space="preserve">слабого </w:t>
      </w:r>
      <w:r>
        <w:t xml:space="preserve">общего </w:t>
      </w:r>
      <w:r w:rsidR="001C2730">
        <w:t xml:space="preserve">медико-санитарного </w:t>
      </w:r>
      <w:r>
        <w:t>состояния коренн</w:t>
      </w:r>
      <w:r w:rsidR="007E50EC">
        <w:t>ого</w:t>
      </w:r>
      <w:r>
        <w:t xml:space="preserve"> населения, правительство в сотрудничестве с </w:t>
      </w:r>
      <w:r w:rsidR="007E50EC">
        <w:t xml:space="preserve">аборигенными </w:t>
      </w:r>
      <w:r>
        <w:t>общинами в</w:t>
      </w:r>
      <w:r w:rsidR="007E50EC">
        <w:t xml:space="preserve">недряет </w:t>
      </w:r>
      <w:r>
        <w:t>долгосрочн</w:t>
      </w:r>
      <w:r w:rsidR="007E50EC">
        <w:t>ую</w:t>
      </w:r>
      <w:r>
        <w:t xml:space="preserve"> стратеги</w:t>
      </w:r>
      <w:r w:rsidR="007E50EC">
        <w:t>ю</w:t>
      </w:r>
      <w:r>
        <w:t>, предназначенн</w:t>
      </w:r>
      <w:r w:rsidR="007E50EC">
        <w:t>ую</w:t>
      </w:r>
      <w:r>
        <w:t xml:space="preserve"> для борьбы с конкрет</w:t>
      </w:r>
      <w:r w:rsidR="006D6D6E">
        <w:t>ными причинами заболеваемости и </w:t>
      </w:r>
      <w:r>
        <w:t xml:space="preserve">смертности и </w:t>
      </w:r>
      <w:r w:rsidR="007E50EC">
        <w:t xml:space="preserve">для </w:t>
      </w:r>
      <w:r>
        <w:t>улучшени</w:t>
      </w:r>
      <w:r w:rsidR="007E50EC">
        <w:t>я</w:t>
      </w:r>
      <w:r>
        <w:t xml:space="preserve"> экологических факторов,</w:t>
      </w:r>
      <w:r w:rsidR="006D6D6E">
        <w:t xml:space="preserve"> таких как жилье, канализация и </w:t>
      </w:r>
      <w:r>
        <w:t>водоснабжени</w:t>
      </w:r>
      <w:r w:rsidR="006D6D6E">
        <w:t>е</w:t>
      </w:r>
      <w:r w:rsidR="006762E3">
        <w:t xml:space="preserve">.  </w:t>
      </w:r>
      <w:r w:rsidR="00BB15C7">
        <w:t>Чтобы предоставлять медицинс</w:t>
      </w:r>
      <w:r w:rsidR="007B72F1">
        <w:t>кое попечение, адаптированное к </w:t>
      </w:r>
      <w:r w:rsidR="00BB15C7">
        <w:t xml:space="preserve">культурным особенностям, </w:t>
      </w:r>
      <w:r w:rsidR="008E1F84">
        <w:t>в</w:t>
      </w:r>
      <w:r w:rsidR="00BB15C7">
        <w:t>добавок к аборигенн</w:t>
      </w:r>
      <w:r w:rsidR="007B72F1">
        <w:t>ым медико-санитарным центрам на </w:t>
      </w:r>
      <w:r w:rsidR="00BB15C7">
        <w:t xml:space="preserve">уровне штатов и территорий было создано приблизительно </w:t>
      </w:r>
      <w:r>
        <w:t xml:space="preserve">100 медицинских </w:t>
      </w:r>
      <w:r w:rsidR="00BB15C7">
        <w:t>центро</w:t>
      </w:r>
      <w:r w:rsidR="007B72F1">
        <w:t>в</w:t>
      </w:r>
      <w:r>
        <w:t xml:space="preserve">, </w:t>
      </w:r>
      <w:r w:rsidR="00BB15C7">
        <w:t xml:space="preserve">управляемых </w:t>
      </w:r>
      <w:r w:rsidR="007503E6">
        <w:t>самим аборигенным сообществом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24</w:t>
      </w:r>
      <w:r w:rsidR="006762E3">
        <w:t>.</w:t>
      </w:r>
      <w:r w:rsidR="007503E6">
        <w:tab/>
        <w:t>В 1994</w:t>
      </w:r>
      <w:r w:rsidR="007B72F1">
        <w:t xml:space="preserve"> –</w:t>
      </w:r>
      <w:r w:rsidR="007503E6">
        <w:t xml:space="preserve">1996 годах младенческая </w:t>
      </w:r>
      <w:r>
        <w:t>смертност</w:t>
      </w:r>
      <w:r w:rsidR="007503E6">
        <w:t>ь</w:t>
      </w:r>
      <w:r>
        <w:t xml:space="preserve"> среди </w:t>
      </w:r>
      <w:r w:rsidR="007503E6">
        <w:t xml:space="preserve">аборигенного </w:t>
      </w:r>
      <w:r>
        <w:t xml:space="preserve">населения в три раза </w:t>
      </w:r>
      <w:r w:rsidR="007503E6">
        <w:t xml:space="preserve">превышала смертность среди неаборигенного </w:t>
      </w:r>
      <w:r>
        <w:t>населения, хотя 1970 году</w:t>
      </w:r>
      <w:r w:rsidR="00C82723">
        <w:t xml:space="preserve"> она была </w:t>
      </w:r>
      <w:r w:rsidR="00D4107D">
        <w:t>в </w:t>
      </w:r>
      <w:r w:rsidR="00C82723">
        <w:t>20 раз</w:t>
      </w:r>
      <w:r w:rsidR="00D4107D">
        <w:t xml:space="preserve"> выше</w:t>
      </w:r>
      <w:r w:rsidR="00705886">
        <w:t xml:space="preserve">.  </w:t>
      </w:r>
      <w:r>
        <w:t>Смертность среди взросл</w:t>
      </w:r>
      <w:r w:rsidR="00C82723">
        <w:t>ых аборигенов</w:t>
      </w:r>
      <w:r>
        <w:t xml:space="preserve"> в настоящее время </w:t>
      </w:r>
      <w:r w:rsidR="007B72F1">
        <w:t xml:space="preserve">в </w:t>
      </w:r>
      <w:r>
        <w:t>три раза выше, чем среди взрослых</w:t>
      </w:r>
      <w:r w:rsidR="00C82723">
        <w:t>-неаборигенов</w:t>
      </w:r>
      <w:r w:rsidR="00705886">
        <w:t xml:space="preserve">.  </w:t>
      </w:r>
      <w:r>
        <w:t>Ожидаемая продолжительность жизни в 1991</w:t>
      </w:r>
      <w:r w:rsidR="007B72F1">
        <w:t>–</w:t>
      </w:r>
      <w:r>
        <w:t xml:space="preserve">1996 </w:t>
      </w:r>
      <w:r w:rsidR="00C82723">
        <w:t xml:space="preserve">годах составляла </w:t>
      </w:r>
      <w:r>
        <w:t xml:space="preserve">57 лет </w:t>
      </w:r>
      <w:r w:rsidR="007B72F1">
        <w:t>у</w:t>
      </w:r>
      <w:r>
        <w:t xml:space="preserve"> мужчин</w:t>
      </w:r>
      <w:r w:rsidR="00875CF3">
        <w:noBreakHyphen/>
      </w:r>
      <w:r>
        <w:t xml:space="preserve">аборигенов и 61 </w:t>
      </w:r>
      <w:r w:rsidR="007B72F1">
        <w:t xml:space="preserve">– у </w:t>
      </w:r>
      <w:r>
        <w:t xml:space="preserve">женщин: </w:t>
      </w:r>
      <w:r w:rsidR="00875CF3">
        <w:t xml:space="preserve">соответствующий </w:t>
      </w:r>
      <w:r>
        <w:t xml:space="preserve">показатель </w:t>
      </w:r>
      <w:r w:rsidR="00875CF3">
        <w:t xml:space="preserve">по </w:t>
      </w:r>
      <w:r>
        <w:t>неабориген</w:t>
      </w:r>
      <w:r w:rsidR="00875CF3">
        <w:t>ам</w:t>
      </w:r>
      <w:r>
        <w:t xml:space="preserve"> </w:t>
      </w:r>
      <w:r w:rsidR="00875CF3">
        <w:t xml:space="preserve">составлял </w:t>
      </w:r>
      <w:r>
        <w:t xml:space="preserve">75,2 </w:t>
      </w:r>
      <w:r w:rsidR="00875CF3">
        <w:t>года</w:t>
      </w:r>
      <w:r w:rsidR="006762E3">
        <w:t xml:space="preserve">.  </w:t>
      </w:r>
      <w:r>
        <w:t>Правительство призна</w:t>
      </w:r>
      <w:r w:rsidR="00875CF3">
        <w:t xml:space="preserve">ет, </w:t>
      </w:r>
      <w:r>
        <w:t xml:space="preserve">что </w:t>
      </w:r>
      <w:r w:rsidR="00875CF3">
        <w:t xml:space="preserve">тут еще есть </w:t>
      </w:r>
      <w:r>
        <w:t xml:space="preserve">много </w:t>
      </w:r>
      <w:r w:rsidR="00875CF3">
        <w:t xml:space="preserve">места </w:t>
      </w:r>
      <w:r>
        <w:t xml:space="preserve">для </w:t>
      </w:r>
      <w:r w:rsidR="00875CF3">
        <w:t>улучшений</w:t>
      </w:r>
      <w:r>
        <w:t xml:space="preserve">, </w:t>
      </w:r>
      <w:r w:rsidR="00875CF3">
        <w:t xml:space="preserve">но </w:t>
      </w:r>
      <w:r>
        <w:t xml:space="preserve">в последнее время </w:t>
      </w:r>
      <w:r w:rsidR="00875CF3">
        <w:t>о</w:t>
      </w:r>
      <w:r w:rsidR="00D4107D">
        <w:t>т</w:t>
      </w:r>
      <w:r w:rsidR="00875CF3">
        <w:t xml:space="preserve">мечается </w:t>
      </w:r>
      <w:r>
        <w:t>обнадеживающ</w:t>
      </w:r>
      <w:r w:rsidR="00875CF3">
        <w:t>ее</w:t>
      </w:r>
      <w:r>
        <w:t xml:space="preserve"> </w:t>
      </w:r>
      <w:r w:rsidR="00B2728D">
        <w:t xml:space="preserve"> </w:t>
      </w:r>
      <w:r w:rsidR="00875CF3">
        <w:t xml:space="preserve">сокращение </w:t>
      </w:r>
      <w:r w:rsidR="004036F2">
        <w:t xml:space="preserve">мужской </w:t>
      </w:r>
      <w:r>
        <w:t xml:space="preserve">смертности от </w:t>
      </w:r>
      <w:r w:rsidR="004036F2">
        <w:t>сердечных за</w:t>
      </w:r>
      <w:r>
        <w:t>боле</w:t>
      </w:r>
      <w:r w:rsidR="004036F2">
        <w:t>ваний</w:t>
      </w:r>
      <w:r>
        <w:t>, рак</w:t>
      </w:r>
      <w:r w:rsidR="004036F2">
        <w:t>а</w:t>
      </w:r>
      <w:r>
        <w:t xml:space="preserve"> легких и травм; </w:t>
      </w:r>
      <w:r w:rsidR="004036F2">
        <w:t xml:space="preserve">улучшаются и показатели в плане </w:t>
      </w:r>
      <w:r>
        <w:t>иммунизации и дородов</w:t>
      </w:r>
      <w:r w:rsidR="004036F2">
        <w:t>ого</w:t>
      </w:r>
      <w:r>
        <w:t xml:space="preserve"> </w:t>
      </w:r>
      <w:r w:rsidR="004036F2">
        <w:t>попечения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25</w:t>
      </w:r>
      <w:r w:rsidR="006762E3">
        <w:t>.</w:t>
      </w:r>
      <w:r w:rsidR="004036F2">
        <w:tab/>
      </w:r>
      <w:r>
        <w:t xml:space="preserve">Комитет </w:t>
      </w:r>
      <w:r w:rsidR="004036F2">
        <w:t xml:space="preserve">запрашивал </w:t>
      </w:r>
      <w:r>
        <w:t>информаци</w:t>
      </w:r>
      <w:r w:rsidR="004036F2">
        <w:t>ю</w:t>
      </w:r>
      <w:r>
        <w:t xml:space="preserve"> </w:t>
      </w:r>
      <w:r w:rsidR="005B6CB0">
        <w:t xml:space="preserve">относительно изъятия </w:t>
      </w:r>
      <w:r>
        <w:t xml:space="preserve">детей из </w:t>
      </w:r>
      <w:r w:rsidR="005B6CB0">
        <w:t xml:space="preserve">их аборигенных </w:t>
      </w:r>
      <w:r>
        <w:t>семей (вопрос 6)</w:t>
      </w:r>
      <w:r w:rsidR="006762E3">
        <w:t xml:space="preserve">.  </w:t>
      </w:r>
      <w:r>
        <w:t xml:space="preserve">Он не может </w:t>
      </w:r>
      <w:r w:rsidR="005B6CB0">
        <w:t xml:space="preserve">дать </w:t>
      </w:r>
      <w:r>
        <w:t>точны</w:t>
      </w:r>
      <w:r w:rsidR="005B6CB0">
        <w:t>х</w:t>
      </w:r>
      <w:r>
        <w:t xml:space="preserve"> данны</w:t>
      </w:r>
      <w:r w:rsidR="005B6CB0">
        <w:t>х</w:t>
      </w:r>
      <w:r>
        <w:t xml:space="preserve"> о числе </w:t>
      </w:r>
      <w:r w:rsidR="005B6CB0">
        <w:t xml:space="preserve">соответствующих </w:t>
      </w:r>
      <w:r>
        <w:t xml:space="preserve">детей, поскольку </w:t>
      </w:r>
      <w:r w:rsidR="005B6CB0">
        <w:t xml:space="preserve">такая </w:t>
      </w:r>
      <w:r>
        <w:t xml:space="preserve">практика </w:t>
      </w:r>
      <w:r w:rsidR="005B6CB0">
        <w:t xml:space="preserve">бытовала </w:t>
      </w:r>
      <w:r>
        <w:t>по всей Австралии до 1960-х годов</w:t>
      </w:r>
      <w:r w:rsidR="004C62F0">
        <w:t xml:space="preserve"> в весьма разных обстоятельствах</w:t>
      </w:r>
      <w:r w:rsidR="006762E3">
        <w:t xml:space="preserve">.  </w:t>
      </w:r>
      <w:r w:rsidR="005B6CB0">
        <w:t>Обследование со стороны</w:t>
      </w:r>
      <w:r>
        <w:t xml:space="preserve"> Австралийск</w:t>
      </w:r>
      <w:r w:rsidR="005B6CB0">
        <w:t>ого</w:t>
      </w:r>
      <w:r>
        <w:t xml:space="preserve"> статистическ</w:t>
      </w:r>
      <w:r w:rsidR="005B6CB0">
        <w:t>ого</w:t>
      </w:r>
      <w:r w:rsidR="004C62F0">
        <w:t xml:space="preserve"> бюро в 1994 </w:t>
      </w:r>
      <w:r>
        <w:t xml:space="preserve">году </w:t>
      </w:r>
      <w:r w:rsidR="00ED7861">
        <w:t>заключило, что со своей семьей, будь то доб</w:t>
      </w:r>
      <w:r w:rsidR="004C62F0">
        <w:t>ровольно или недобровольно, был </w:t>
      </w:r>
      <w:r w:rsidR="00ED7861">
        <w:t>разлучен приблизительно каждый десятый аборигенный ребенок</w:t>
      </w:r>
      <w:r w:rsidR="00ED6C63">
        <w:t>;</w:t>
      </w:r>
      <w:r>
        <w:t xml:space="preserve"> </w:t>
      </w:r>
      <w:r w:rsidR="004C62F0">
        <w:t>однако еще </w:t>
      </w:r>
      <w:r w:rsidR="001242F0">
        <w:t>одно </w:t>
      </w:r>
      <w:r>
        <w:t xml:space="preserve">обследование в 1995 году </w:t>
      </w:r>
      <w:r w:rsidR="00ED6C63">
        <w:t>по</w:t>
      </w:r>
      <w:r w:rsidR="001242F0">
        <w:t>казало</w:t>
      </w:r>
      <w:r>
        <w:t xml:space="preserve">, что эта цифра может </w:t>
      </w:r>
      <w:r w:rsidR="004C62F0">
        <w:t>составлять ни много </w:t>
      </w:r>
      <w:r w:rsidR="001242F0">
        <w:t xml:space="preserve">ни мало 1 к </w:t>
      </w:r>
      <w:r>
        <w:t>3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26</w:t>
      </w:r>
      <w:r w:rsidR="001242F0">
        <w:t>.</w:t>
      </w:r>
      <w:r w:rsidR="001242F0">
        <w:tab/>
      </w:r>
      <w:r>
        <w:t xml:space="preserve">Многие семьи </w:t>
      </w:r>
      <w:r w:rsidR="001242F0">
        <w:t xml:space="preserve">очень пострадали и все еще страдают от </w:t>
      </w:r>
      <w:r>
        <w:t xml:space="preserve">насильственного </w:t>
      </w:r>
      <w:r w:rsidR="001242F0">
        <w:t xml:space="preserve">изъятия </w:t>
      </w:r>
      <w:r>
        <w:t>своих детей</w:t>
      </w:r>
      <w:r w:rsidR="006762E3">
        <w:t xml:space="preserve">.  </w:t>
      </w:r>
      <w:r w:rsidR="004A7091">
        <w:t>Доклад</w:t>
      </w:r>
      <w:r>
        <w:t xml:space="preserve"> "</w:t>
      </w:r>
      <w:r w:rsidR="004A7091">
        <w:t xml:space="preserve">Верните </w:t>
      </w:r>
      <w:r>
        <w:t xml:space="preserve">их домой", </w:t>
      </w:r>
      <w:r w:rsidR="004A7091">
        <w:t xml:space="preserve">выпущенный </w:t>
      </w:r>
      <w:r>
        <w:t xml:space="preserve">КПЧРВ в 1997 году, </w:t>
      </w:r>
      <w:r w:rsidR="00B2728D">
        <w:t xml:space="preserve"> </w:t>
      </w:r>
      <w:r>
        <w:t>содерж</w:t>
      </w:r>
      <w:r w:rsidR="004A7091">
        <w:t xml:space="preserve">ит </w:t>
      </w:r>
      <w:r w:rsidR="00ED6C63">
        <w:t xml:space="preserve">обширные </w:t>
      </w:r>
      <w:r>
        <w:t xml:space="preserve">рекомендации для федеральных, </w:t>
      </w:r>
      <w:r w:rsidR="004A7091">
        <w:t xml:space="preserve">штатов и </w:t>
      </w:r>
      <w:r>
        <w:t xml:space="preserve">территориальных </w:t>
      </w:r>
      <w:r w:rsidR="004A7091">
        <w:t>правительств</w:t>
      </w:r>
      <w:r w:rsidR="00705886">
        <w:t xml:space="preserve">.  </w:t>
      </w:r>
      <w:r>
        <w:t xml:space="preserve">Вскоре после этого федеральное правительство объявило пакет мер </w:t>
      </w:r>
      <w:r w:rsidR="004A7091">
        <w:t xml:space="preserve">на сумму </w:t>
      </w:r>
      <w:r>
        <w:t>63 млн.</w:t>
      </w:r>
      <w:r w:rsidR="004A7091">
        <w:t xml:space="preserve"> австр. долл.</w:t>
      </w:r>
      <w:r>
        <w:t>, в</w:t>
      </w:r>
      <w:r w:rsidR="00F67D36">
        <w:t xml:space="preserve">ключая национальную </w:t>
      </w:r>
      <w:r>
        <w:t xml:space="preserve">сеть </w:t>
      </w:r>
      <w:r w:rsidR="00F67D36">
        <w:t xml:space="preserve">по воссоединению </w:t>
      </w:r>
      <w:r>
        <w:t xml:space="preserve">семей </w:t>
      </w:r>
      <w:r w:rsidR="00F67D36">
        <w:t>и </w:t>
      </w:r>
      <w:r>
        <w:t xml:space="preserve">консультативные услуги, улучшение </w:t>
      </w:r>
      <w:r w:rsidR="007D7B56">
        <w:t xml:space="preserve">доступа к </w:t>
      </w:r>
      <w:r w:rsidR="00F67D36">
        <w:t xml:space="preserve">регистрам персональной </w:t>
      </w:r>
      <w:r>
        <w:t xml:space="preserve">информации </w:t>
      </w:r>
      <w:r w:rsidR="00F67D36">
        <w:t xml:space="preserve">и </w:t>
      </w:r>
      <w:r>
        <w:t xml:space="preserve">меры </w:t>
      </w:r>
      <w:r w:rsidR="00BC6401">
        <w:t>по </w:t>
      </w:r>
      <w:r w:rsidR="007D7B56">
        <w:t xml:space="preserve">поддержке </w:t>
      </w:r>
      <w:r w:rsidR="00BC6401">
        <w:t xml:space="preserve">аборигенных </w:t>
      </w:r>
      <w:r>
        <w:t>языков и культур</w:t>
      </w:r>
      <w:r w:rsidR="006762E3">
        <w:t xml:space="preserve">.  </w:t>
      </w:r>
      <w:r>
        <w:t xml:space="preserve">Правительство считает, что </w:t>
      </w:r>
      <w:r w:rsidR="00BC6401">
        <w:t xml:space="preserve">финансовая </w:t>
      </w:r>
      <w:r w:rsidR="007D7B56">
        <w:t>компенсация не </w:t>
      </w:r>
      <w:r>
        <w:t xml:space="preserve">является </w:t>
      </w:r>
      <w:r w:rsidR="00BC6401">
        <w:t>наил</w:t>
      </w:r>
      <w:r>
        <w:t>учши</w:t>
      </w:r>
      <w:r w:rsidR="00BC6401">
        <w:t>м</w:t>
      </w:r>
      <w:r>
        <w:t xml:space="preserve"> способ</w:t>
      </w:r>
      <w:r w:rsidR="00BC6401">
        <w:t>ом</w:t>
      </w:r>
      <w:r>
        <w:t xml:space="preserve"> </w:t>
      </w:r>
      <w:r w:rsidR="00BC6401">
        <w:t xml:space="preserve">урегулирования </w:t>
      </w:r>
      <w:r>
        <w:t>сл</w:t>
      </w:r>
      <w:r w:rsidR="00F61D7D">
        <w:t>ожных долгосрочных культурных и </w:t>
      </w:r>
      <w:r>
        <w:t>социальных последствий практики раз</w:t>
      </w:r>
      <w:r w:rsidR="00BC6401">
        <w:t>лучения</w:t>
      </w:r>
      <w:r>
        <w:t xml:space="preserve">, хотя </w:t>
      </w:r>
      <w:r w:rsidR="00BC6401">
        <w:t>люди все же претендуют по линии правовой системы</w:t>
      </w:r>
      <w:r w:rsidR="00BC6401" w:rsidRPr="00BC6401">
        <w:t xml:space="preserve"> </w:t>
      </w:r>
      <w:r w:rsidR="00BC6401">
        <w:t>на финансовую компенсацию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27</w:t>
      </w:r>
      <w:r w:rsidR="006762E3">
        <w:t>.</w:t>
      </w:r>
      <w:r w:rsidR="00BC6401">
        <w:tab/>
      </w:r>
      <w:r w:rsidRPr="00BC6401">
        <w:rPr>
          <w:u w:val="single"/>
        </w:rPr>
        <w:t xml:space="preserve">Г-жа </w:t>
      </w:r>
      <w:r w:rsidR="00BC6401" w:rsidRPr="00BC6401">
        <w:rPr>
          <w:u w:val="single"/>
        </w:rPr>
        <w:t>ЛЕОН</w:t>
      </w:r>
      <w:r w:rsidR="00BC6401">
        <w:t xml:space="preserve"> </w:t>
      </w:r>
      <w:r>
        <w:t>(Австралия), говоря о</w:t>
      </w:r>
      <w:r w:rsidR="003369A7">
        <w:t xml:space="preserve">б аборигенных земельных </w:t>
      </w:r>
      <w:r>
        <w:t>правах (вопрос 7), говорит, что в ответ на историческ</w:t>
      </w:r>
      <w:r w:rsidR="003369A7">
        <w:t>ое</w:t>
      </w:r>
      <w:r>
        <w:t xml:space="preserve"> решение В</w:t>
      </w:r>
      <w:r w:rsidR="003369A7">
        <w:t xml:space="preserve">ысокого суда </w:t>
      </w:r>
      <w:r>
        <w:t xml:space="preserve">Австралии </w:t>
      </w:r>
      <w:r w:rsidR="003369A7">
        <w:t xml:space="preserve">от </w:t>
      </w:r>
      <w:r>
        <w:t>1992 год</w:t>
      </w:r>
      <w:r w:rsidR="00ED3286">
        <w:t>а по </w:t>
      </w:r>
      <w:r w:rsidR="003369A7">
        <w:t xml:space="preserve">делу Мабо был </w:t>
      </w:r>
      <w:r w:rsidR="00F61D7D">
        <w:t xml:space="preserve">принят </w:t>
      </w:r>
      <w:r w:rsidR="003369A7">
        <w:t>закон 1993 год</w:t>
      </w:r>
      <w:r w:rsidR="00ED3286">
        <w:t>а</w:t>
      </w:r>
      <w:r w:rsidR="003369A7">
        <w:t xml:space="preserve"> об исконном правовом титуле</w:t>
      </w:r>
      <w:r w:rsidR="006762E3">
        <w:t xml:space="preserve">.  </w:t>
      </w:r>
      <w:r w:rsidR="00ED3286">
        <w:t xml:space="preserve">Его цели </w:t>
      </w:r>
      <w:r w:rsidR="00F61D7D">
        <w:t xml:space="preserve">состояли в том, чтобы признать </w:t>
      </w:r>
      <w:r>
        <w:t>и защит</w:t>
      </w:r>
      <w:r w:rsidR="00F61D7D">
        <w:t>ить</w:t>
      </w:r>
      <w:r>
        <w:t xml:space="preserve"> </w:t>
      </w:r>
      <w:r w:rsidR="00ED3286">
        <w:t>исконн</w:t>
      </w:r>
      <w:r w:rsidR="000718A3">
        <w:t>ый</w:t>
      </w:r>
      <w:r w:rsidR="00ED3286">
        <w:t xml:space="preserve"> </w:t>
      </w:r>
      <w:r w:rsidR="000718A3">
        <w:t xml:space="preserve">правовой </w:t>
      </w:r>
      <w:r>
        <w:t xml:space="preserve">титул, определить </w:t>
      </w:r>
      <w:r w:rsidR="00ED3286">
        <w:t>действия правительства в связи с ним</w:t>
      </w:r>
      <w:r>
        <w:t xml:space="preserve"> и </w:t>
      </w:r>
      <w:r w:rsidR="00ED3286">
        <w:t>с</w:t>
      </w:r>
      <w:r>
        <w:t>баланс</w:t>
      </w:r>
      <w:r w:rsidR="00ED3286">
        <w:t>ировать</w:t>
      </w:r>
      <w:r>
        <w:t xml:space="preserve"> прав</w:t>
      </w:r>
      <w:r w:rsidR="00ED3286">
        <w:t>а</w:t>
      </w:r>
      <w:r>
        <w:t xml:space="preserve"> и интерес</w:t>
      </w:r>
      <w:r w:rsidR="00ED3286">
        <w:t>ы</w:t>
      </w:r>
      <w:r>
        <w:t xml:space="preserve"> всех австралийцев</w:t>
      </w:r>
      <w:r w:rsidR="006762E3">
        <w:t xml:space="preserve">.  </w:t>
      </w:r>
      <w:r w:rsidR="00ED3286">
        <w:t xml:space="preserve">В </w:t>
      </w:r>
      <w:r>
        <w:t>свете последующих событий</w:t>
      </w:r>
      <w:r w:rsidR="00ED3286">
        <w:t xml:space="preserve"> оказалос</w:t>
      </w:r>
      <w:r w:rsidR="00680B18">
        <w:t xml:space="preserve">ь необходимым скорректировать </w:t>
      </w:r>
      <w:r w:rsidR="00ED3286">
        <w:t>закон об исконном правовом титуле</w:t>
      </w:r>
      <w:r w:rsidR="00705886">
        <w:t xml:space="preserve">.  </w:t>
      </w:r>
    </w:p>
    <w:p w:rsidR="00E87D94" w:rsidRPr="006762E3" w:rsidRDefault="00E87D94" w:rsidP="00A72C4B"/>
    <w:p w:rsidR="00E87D94" w:rsidRPr="006762E3" w:rsidRDefault="00A72C4B" w:rsidP="00A72C4B">
      <w:r>
        <w:t>28</w:t>
      </w:r>
      <w:r w:rsidR="006762E3">
        <w:t>.</w:t>
      </w:r>
      <w:r w:rsidR="00ED3286">
        <w:tab/>
      </w:r>
      <w:r>
        <w:t>Термин "</w:t>
      </w:r>
      <w:r w:rsidR="00680B18">
        <w:t xml:space="preserve">исконный правовой </w:t>
      </w:r>
      <w:r>
        <w:t>титул"</w:t>
      </w:r>
      <w:r w:rsidR="00ED3286">
        <w:t xml:space="preserve"> касается </w:t>
      </w:r>
      <w:r>
        <w:t xml:space="preserve">прав и интересов </w:t>
      </w:r>
      <w:r w:rsidR="005B0514">
        <w:t xml:space="preserve">аборигенов </w:t>
      </w:r>
      <w:r w:rsidR="00680B18">
        <w:t>и </w:t>
      </w:r>
      <w:r w:rsidR="005B0514">
        <w:t xml:space="preserve">островитян </w:t>
      </w:r>
      <w:r>
        <w:t>Торрес</w:t>
      </w:r>
      <w:r w:rsidR="005B0514">
        <w:t>ов</w:t>
      </w:r>
      <w:r>
        <w:t xml:space="preserve">а </w:t>
      </w:r>
      <w:r w:rsidR="005B0514">
        <w:t xml:space="preserve">пролива в отношении </w:t>
      </w:r>
      <w:r>
        <w:t xml:space="preserve">их </w:t>
      </w:r>
      <w:r w:rsidR="005B0514">
        <w:t xml:space="preserve">родовых </w:t>
      </w:r>
      <w:r>
        <w:t>земель и вод</w:t>
      </w:r>
      <w:r w:rsidR="006762E3">
        <w:t xml:space="preserve">.  </w:t>
      </w:r>
      <w:r w:rsidR="008B5558">
        <w:t xml:space="preserve">Поскольку исконный правовой </w:t>
      </w:r>
      <w:r>
        <w:t>титул предшеств</w:t>
      </w:r>
      <w:r w:rsidR="008B5558">
        <w:t>ует европейскому заселению</w:t>
      </w:r>
      <w:r>
        <w:t xml:space="preserve"> Австралии, </w:t>
      </w:r>
      <w:r w:rsidR="001401F4">
        <w:t>он был не </w:t>
      </w:r>
      <w:r w:rsidR="008B5558">
        <w:t xml:space="preserve">предоставлен в юридическом порядке, а </w:t>
      </w:r>
      <w:r>
        <w:t>признан суда</w:t>
      </w:r>
      <w:r w:rsidR="008B5558">
        <w:t>ми</w:t>
      </w:r>
      <w:r w:rsidR="00705886">
        <w:t xml:space="preserve">.  </w:t>
      </w:r>
      <w:r w:rsidR="00FA7184">
        <w:t xml:space="preserve">Исконный правовой </w:t>
      </w:r>
      <w:r>
        <w:t xml:space="preserve">титул весьма </w:t>
      </w:r>
      <w:r w:rsidR="00FA7184">
        <w:t xml:space="preserve">варьируется по всей </w:t>
      </w:r>
      <w:r>
        <w:t>Австралии: он может охватывать прав</w:t>
      </w:r>
      <w:r w:rsidR="00FA7184">
        <w:t>о</w:t>
      </w:r>
      <w:r>
        <w:t xml:space="preserve"> занимать или использовать землю или </w:t>
      </w:r>
      <w:r w:rsidR="00B2728D">
        <w:t xml:space="preserve"> </w:t>
      </w:r>
      <w:r>
        <w:t>вод</w:t>
      </w:r>
      <w:r w:rsidR="00FA7184">
        <w:t>у</w:t>
      </w:r>
      <w:r>
        <w:t>, прав</w:t>
      </w:r>
      <w:r w:rsidR="00FA7184">
        <w:t>о</w:t>
      </w:r>
      <w:r>
        <w:t xml:space="preserve"> доступа или право </w:t>
      </w:r>
      <w:r w:rsidR="00AF40BC">
        <w:t>голоса на тот счет, как</w:t>
      </w:r>
      <w:r>
        <w:t xml:space="preserve"> используют землю</w:t>
      </w:r>
      <w:r w:rsidR="00FA7184" w:rsidRPr="00FA7184">
        <w:t xml:space="preserve"> </w:t>
      </w:r>
      <w:r w:rsidR="00FA7184">
        <w:t>другие</w:t>
      </w:r>
      <w:r w:rsidR="006762E3">
        <w:t xml:space="preserve">.  </w:t>
      </w:r>
      <w:r w:rsidR="00B92037">
        <w:t xml:space="preserve">К </w:t>
      </w:r>
      <w:r>
        <w:t xml:space="preserve">ситуации, когда </w:t>
      </w:r>
      <w:r w:rsidR="00B92037">
        <w:t xml:space="preserve">наряду с исконным правовым титулом существуют </w:t>
      </w:r>
      <w:r w:rsidR="00AF40BC">
        <w:t xml:space="preserve">и </w:t>
      </w:r>
      <w:r>
        <w:t>другие права, такие как аренд</w:t>
      </w:r>
      <w:r w:rsidR="00B92037">
        <w:t>а</w:t>
      </w:r>
      <w:r>
        <w:t xml:space="preserve"> или право доступ</w:t>
      </w:r>
      <w:r w:rsidR="00B92037">
        <w:t>а</w:t>
      </w:r>
      <w:r>
        <w:t xml:space="preserve">, </w:t>
      </w:r>
      <w:r w:rsidR="00B92037">
        <w:t>применяется термин "сосуществование"</w:t>
      </w:r>
      <w:r w:rsidR="00705886">
        <w:t xml:space="preserve">.  </w:t>
      </w:r>
    </w:p>
    <w:p w:rsidR="00E87D94" w:rsidRPr="006762E3" w:rsidRDefault="00E87D94" w:rsidP="00A72C4B"/>
    <w:p w:rsidR="00C35BE9" w:rsidRPr="006762E3" w:rsidRDefault="00A72C4B" w:rsidP="00A72C4B">
      <w:r>
        <w:t>29</w:t>
      </w:r>
      <w:r w:rsidR="006762E3">
        <w:t>.</w:t>
      </w:r>
      <w:r w:rsidR="00B92037">
        <w:tab/>
        <w:t xml:space="preserve">Решение 1992 года по делу </w:t>
      </w:r>
      <w:r>
        <w:t xml:space="preserve">Мабо </w:t>
      </w:r>
      <w:r w:rsidR="000A2F48">
        <w:t>гласит</w:t>
      </w:r>
      <w:r>
        <w:t xml:space="preserve">, что </w:t>
      </w:r>
      <w:r w:rsidR="000A2F48">
        <w:t xml:space="preserve">исконный </w:t>
      </w:r>
      <w:r w:rsidR="002A37B8">
        <w:t xml:space="preserve">правовой </w:t>
      </w:r>
      <w:r>
        <w:t xml:space="preserve">титул уязвим </w:t>
      </w:r>
      <w:r w:rsidR="002A37B8">
        <w:t>по </w:t>
      </w:r>
      <w:r w:rsidR="000A2F48">
        <w:t xml:space="preserve">отношению к </w:t>
      </w:r>
      <w:r w:rsidR="0000728A">
        <w:t>погашению</w:t>
      </w:r>
      <w:r>
        <w:t>, т.е</w:t>
      </w:r>
      <w:r w:rsidR="00705886">
        <w:t xml:space="preserve">. </w:t>
      </w:r>
      <w:r w:rsidR="002A37B8">
        <w:t xml:space="preserve">исконный правовой </w:t>
      </w:r>
      <w:r>
        <w:t xml:space="preserve">титул </w:t>
      </w:r>
      <w:r w:rsidR="000A2F48">
        <w:t xml:space="preserve">уже </w:t>
      </w:r>
      <w:r>
        <w:t>не будет существовать, если правительство предостав</w:t>
      </w:r>
      <w:r w:rsidR="000A2F48">
        <w:t xml:space="preserve">ляет </w:t>
      </w:r>
      <w:r w:rsidR="00BE6D3C">
        <w:t xml:space="preserve">иной </w:t>
      </w:r>
      <w:r w:rsidR="000A2F48">
        <w:t xml:space="preserve">титул </w:t>
      </w:r>
      <w:r>
        <w:t>на землю,</w:t>
      </w:r>
      <w:r w:rsidR="00B2728D">
        <w:t xml:space="preserve"> </w:t>
      </w:r>
      <w:r>
        <w:t>так</w:t>
      </w:r>
      <w:r w:rsidR="000A2F48">
        <w:t>ой</w:t>
      </w:r>
      <w:r>
        <w:t xml:space="preserve"> как безусловное право аренды</w:t>
      </w:r>
      <w:r w:rsidR="006762E3">
        <w:t xml:space="preserve">.  </w:t>
      </w:r>
      <w:r w:rsidR="003000AF">
        <w:t xml:space="preserve">Исконный правовой титул </w:t>
      </w:r>
      <w:r>
        <w:t xml:space="preserve">был </w:t>
      </w:r>
      <w:r w:rsidR="003000AF">
        <w:t xml:space="preserve">рассчитан на </w:t>
      </w:r>
      <w:r>
        <w:t>применени</w:t>
      </w:r>
      <w:r w:rsidR="003000AF">
        <w:t>е</w:t>
      </w:r>
      <w:r>
        <w:t xml:space="preserve"> главным образом </w:t>
      </w:r>
      <w:r w:rsidR="002A37B8">
        <w:t>к </w:t>
      </w:r>
      <w:r>
        <w:t>вакантн</w:t>
      </w:r>
      <w:r w:rsidR="003000AF">
        <w:t>ым</w:t>
      </w:r>
      <w:r>
        <w:t xml:space="preserve"> </w:t>
      </w:r>
      <w:r w:rsidR="003000AF">
        <w:t xml:space="preserve">коронным </w:t>
      </w:r>
      <w:r>
        <w:t>земл</w:t>
      </w:r>
      <w:r w:rsidR="003000AF">
        <w:t>ям</w:t>
      </w:r>
      <w:r>
        <w:t>, национальны</w:t>
      </w:r>
      <w:r w:rsidR="003000AF">
        <w:t>м</w:t>
      </w:r>
      <w:r>
        <w:t xml:space="preserve"> парк</w:t>
      </w:r>
      <w:r w:rsidR="003000AF">
        <w:t>ам</w:t>
      </w:r>
      <w:r>
        <w:t xml:space="preserve">, </w:t>
      </w:r>
      <w:r w:rsidR="003000AF">
        <w:t xml:space="preserve">публичным </w:t>
      </w:r>
      <w:r>
        <w:t>заповедник</w:t>
      </w:r>
      <w:r w:rsidR="003000AF">
        <w:t>ам</w:t>
      </w:r>
      <w:r w:rsidR="001401F4">
        <w:t xml:space="preserve"> и </w:t>
      </w:r>
      <w:r w:rsidR="003000AF">
        <w:t xml:space="preserve">аналогичным </w:t>
      </w:r>
      <w:r w:rsidR="00BE6D3C">
        <w:t>з</w:t>
      </w:r>
      <w:r w:rsidR="003000AF">
        <w:t>онам</w:t>
      </w:r>
      <w:r>
        <w:t xml:space="preserve">, </w:t>
      </w:r>
      <w:r w:rsidR="00BE6D3C">
        <w:t xml:space="preserve">но </w:t>
      </w:r>
      <w:r>
        <w:t>не к земл</w:t>
      </w:r>
      <w:r w:rsidR="003000AF">
        <w:t>ям</w:t>
      </w:r>
      <w:r>
        <w:t>, котор</w:t>
      </w:r>
      <w:r w:rsidR="003000AF">
        <w:t>ые</w:t>
      </w:r>
      <w:r>
        <w:t xml:space="preserve"> был</w:t>
      </w:r>
      <w:r w:rsidR="003000AF">
        <w:t>и</w:t>
      </w:r>
      <w:r>
        <w:t xml:space="preserve"> </w:t>
      </w:r>
      <w:r w:rsidR="00BE6D3C">
        <w:t xml:space="preserve">выделены </w:t>
      </w:r>
      <w:r w:rsidR="001401F4">
        <w:t>актом правительства под </w:t>
      </w:r>
      <w:r>
        <w:t xml:space="preserve">жилье, </w:t>
      </w:r>
      <w:r w:rsidR="0056352D">
        <w:t>фермерство</w:t>
      </w:r>
      <w:r>
        <w:t>, дорог</w:t>
      </w:r>
      <w:r w:rsidR="0056352D">
        <w:t>и</w:t>
      </w:r>
      <w:r w:rsidR="00BE6D3C">
        <w:t xml:space="preserve"> или </w:t>
      </w:r>
      <w:r>
        <w:t>коммерческ</w:t>
      </w:r>
      <w:r w:rsidR="0056352D">
        <w:t>ие</w:t>
      </w:r>
      <w:r>
        <w:t xml:space="preserve"> </w:t>
      </w:r>
      <w:r w:rsidR="0056352D">
        <w:t>надобности</w:t>
      </w:r>
      <w:r w:rsidR="00705886">
        <w:t xml:space="preserve">.  </w:t>
      </w:r>
    </w:p>
    <w:p w:rsidR="00C35BE9" w:rsidRPr="006762E3" w:rsidRDefault="00C35BE9" w:rsidP="00A72C4B"/>
    <w:p w:rsidR="00E87D94" w:rsidRPr="006762E3" w:rsidRDefault="00A72C4B" w:rsidP="00A72C4B">
      <w:r>
        <w:t>30</w:t>
      </w:r>
      <w:r w:rsidR="006762E3">
        <w:t>.</w:t>
      </w:r>
      <w:r w:rsidR="0056352D">
        <w:tab/>
      </w:r>
      <w:r w:rsidR="00994BA6">
        <w:t xml:space="preserve">Закон об исконном правовом титуле </w:t>
      </w:r>
      <w:r>
        <w:t xml:space="preserve">был составлен исходя из того, что </w:t>
      </w:r>
      <w:r w:rsidR="00994BA6">
        <w:t xml:space="preserve">исконный </w:t>
      </w:r>
      <w:r w:rsidR="001401F4">
        <w:t xml:space="preserve">правовой </w:t>
      </w:r>
      <w:r>
        <w:t xml:space="preserve">титул не может существовать </w:t>
      </w:r>
      <w:r w:rsidR="00C333E0">
        <w:t xml:space="preserve">применительно к </w:t>
      </w:r>
      <w:r>
        <w:t>земл</w:t>
      </w:r>
      <w:r w:rsidR="00C333E0">
        <w:t>ям</w:t>
      </w:r>
      <w:r w:rsidR="00994BA6">
        <w:t>, сопряженны</w:t>
      </w:r>
      <w:r w:rsidR="00C333E0">
        <w:t>м</w:t>
      </w:r>
      <w:r w:rsidR="00994BA6">
        <w:t xml:space="preserve"> </w:t>
      </w:r>
      <w:r w:rsidR="00C333E0">
        <w:t>с</w:t>
      </w:r>
      <w:r w:rsidR="001401F4">
        <w:t> </w:t>
      </w:r>
      <w:r>
        <w:t>аренд</w:t>
      </w:r>
      <w:r w:rsidR="00C333E0">
        <w:t>ным</w:t>
      </w:r>
      <w:r w:rsidR="00C333E0" w:rsidRPr="00C333E0">
        <w:t xml:space="preserve"> </w:t>
      </w:r>
      <w:r w:rsidR="00C333E0">
        <w:t>владением</w:t>
      </w:r>
      <w:r>
        <w:t>, включая пастбищ</w:t>
      </w:r>
      <w:r w:rsidR="00C333E0">
        <w:t>ную аренду</w:t>
      </w:r>
      <w:r w:rsidR="006762E3">
        <w:t xml:space="preserve">.  </w:t>
      </w:r>
      <w:r w:rsidR="00994BA6">
        <w:t>Между тем</w:t>
      </w:r>
      <w:r>
        <w:t xml:space="preserve"> решение по делу Вик</w:t>
      </w:r>
      <w:r w:rsidR="00905C55">
        <w:t>а</w:t>
      </w:r>
      <w:r>
        <w:t>, вы</w:t>
      </w:r>
      <w:r w:rsidR="00994BA6">
        <w:t xml:space="preserve">несенное </w:t>
      </w:r>
      <w:r>
        <w:t>В</w:t>
      </w:r>
      <w:r w:rsidR="00994BA6">
        <w:t xml:space="preserve">ысоким </w:t>
      </w:r>
      <w:r>
        <w:t xml:space="preserve">судом в 1996 году, </w:t>
      </w:r>
      <w:r w:rsidR="00BD2C54">
        <w:t>гласит</w:t>
      </w:r>
      <w:r>
        <w:t>, что предоставление пастбищ</w:t>
      </w:r>
      <w:r w:rsidR="00C333E0">
        <w:t>ной аренды</w:t>
      </w:r>
      <w:r>
        <w:t xml:space="preserve"> </w:t>
      </w:r>
      <w:r w:rsidR="00BD2C54">
        <w:t xml:space="preserve">вовсе </w:t>
      </w:r>
      <w:r w:rsidR="00C333E0">
        <w:t>не </w:t>
      </w:r>
      <w:r>
        <w:t>обязательно по</w:t>
      </w:r>
      <w:r w:rsidR="00BD2C54">
        <w:t xml:space="preserve">гашает </w:t>
      </w:r>
      <w:r w:rsidR="002A37B8">
        <w:t xml:space="preserve">исконный </w:t>
      </w:r>
      <w:r w:rsidR="00BD2C54">
        <w:t xml:space="preserve">правовой </w:t>
      </w:r>
      <w:r>
        <w:t>титул, т</w:t>
      </w:r>
      <w:r w:rsidR="00BD2C54">
        <w:t xml:space="preserve">.е. </w:t>
      </w:r>
      <w:r w:rsidR="002A37B8">
        <w:t xml:space="preserve">тут </w:t>
      </w:r>
      <w:r w:rsidR="00BD2C54">
        <w:t>могли бы</w:t>
      </w:r>
      <w:r>
        <w:t xml:space="preserve"> сосуществовать </w:t>
      </w:r>
      <w:r w:rsidR="00BD2C54">
        <w:t>оба</w:t>
      </w:r>
      <w:r w:rsidR="006762E3">
        <w:t xml:space="preserve">.  </w:t>
      </w:r>
      <w:r w:rsidR="00905C55">
        <w:t>Тем самым</w:t>
      </w:r>
      <w:r>
        <w:t xml:space="preserve"> </w:t>
      </w:r>
      <w:r w:rsidR="00BD2C54">
        <w:t xml:space="preserve">возникла </w:t>
      </w:r>
      <w:r>
        <w:t xml:space="preserve">большая неопределенность </w:t>
      </w:r>
      <w:r w:rsidR="001401F4">
        <w:t>как </w:t>
      </w:r>
      <w:r w:rsidR="00905C55">
        <w:t xml:space="preserve">среди  </w:t>
      </w:r>
      <w:r w:rsidR="00BD2C54">
        <w:t>аборигенн</w:t>
      </w:r>
      <w:r w:rsidR="00512468">
        <w:t>ых</w:t>
      </w:r>
      <w:r w:rsidR="00BD2C54">
        <w:t xml:space="preserve">, так и </w:t>
      </w:r>
      <w:r w:rsidR="00905C55">
        <w:t xml:space="preserve">среди </w:t>
      </w:r>
      <w:r w:rsidR="00BD2C54">
        <w:t>неаборигенн</w:t>
      </w:r>
      <w:r w:rsidR="00512468">
        <w:t>ых</w:t>
      </w:r>
      <w:r w:rsidR="00BD2C54">
        <w:t xml:space="preserve"> </w:t>
      </w:r>
      <w:r>
        <w:t>участник</w:t>
      </w:r>
      <w:r w:rsidR="00512468">
        <w:t xml:space="preserve">ов </w:t>
      </w:r>
      <w:r>
        <w:t xml:space="preserve">земельных споров, </w:t>
      </w:r>
      <w:r w:rsidR="001401F4">
        <w:t>равно как и </w:t>
      </w:r>
      <w:r>
        <w:t>перспектив</w:t>
      </w:r>
      <w:r w:rsidR="00512468">
        <w:t>а</w:t>
      </w:r>
      <w:r>
        <w:t xml:space="preserve"> </w:t>
      </w:r>
      <w:r w:rsidR="00512468">
        <w:t xml:space="preserve">того, что </w:t>
      </w:r>
      <w:r>
        <w:t>кажд</w:t>
      </w:r>
      <w:r w:rsidR="00512468">
        <w:t>ую</w:t>
      </w:r>
      <w:r>
        <w:t xml:space="preserve"> зем</w:t>
      </w:r>
      <w:r w:rsidR="00512468">
        <w:t xml:space="preserve">ельную претензию придется </w:t>
      </w:r>
      <w:r>
        <w:t>осп</w:t>
      </w:r>
      <w:r w:rsidR="00512468">
        <w:t xml:space="preserve">аривать </w:t>
      </w:r>
      <w:r>
        <w:t>в суде</w:t>
      </w:r>
      <w:r w:rsidR="00705886">
        <w:t xml:space="preserve">.  </w:t>
      </w:r>
    </w:p>
    <w:p w:rsidR="00E87D94" w:rsidRPr="006762E3" w:rsidRDefault="00E87D94" w:rsidP="00A72C4B"/>
    <w:p w:rsidR="00C35BE9" w:rsidRPr="006762E3" w:rsidRDefault="00A72C4B" w:rsidP="00A72C4B">
      <w:r>
        <w:t>31</w:t>
      </w:r>
      <w:r w:rsidR="006762E3">
        <w:t>.</w:t>
      </w:r>
      <w:r w:rsidR="00512468">
        <w:tab/>
        <w:t xml:space="preserve">В </w:t>
      </w:r>
      <w:r>
        <w:t>1998 году, после 18</w:t>
      </w:r>
      <w:r w:rsidR="001C267D">
        <w:noBreakHyphen/>
      </w:r>
      <w:r>
        <w:t>меся</w:t>
      </w:r>
      <w:r w:rsidR="001C267D">
        <w:t xml:space="preserve">чного </w:t>
      </w:r>
      <w:r w:rsidR="00B24B74">
        <w:t xml:space="preserve">публичного </w:t>
      </w:r>
      <w:r w:rsidR="001C267D">
        <w:t xml:space="preserve">обсуждения </w:t>
      </w:r>
      <w:r>
        <w:t>и тр</w:t>
      </w:r>
      <w:r w:rsidR="00B24B74">
        <w:t>ех</w:t>
      </w:r>
      <w:r>
        <w:t xml:space="preserve"> парламентски</w:t>
      </w:r>
      <w:r w:rsidR="00B24B74">
        <w:t>х</w:t>
      </w:r>
      <w:r>
        <w:t xml:space="preserve"> запрос</w:t>
      </w:r>
      <w:r w:rsidR="00B24B74">
        <w:t>ов, были принят</w:t>
      </w:r>
      <w:r w:rsidR="001C267D">
        <w:t>ы</w:t>
      </w:r>
      <w:r w:rsidR="00B24B74">
        <w:t xml:space="preserve"> поправки к </w:t>
      </w:r>
      <w:r w:rsidR="001C267D">
        <w:t xml:space="preserve">закону </w:t>
      </w:r>
      <w:r w:rsidR="00B24B74">
        <w:t>об исконном правовом титуле</w:t>
      </w:r>
      <w:r w:rsidR="006762E3">
        <w:t xml:space="preserve">.  </w:t>
      </w:r>
      <w:r>
        <w:t xml:space="preserve">Поправки подтвердили </w:t>
      </w:r>
      <w:r w:rsidR="00C70818">
        <w:t>пастбищ</w:t>
      </w:r>
      <w:r w:rsidR="001C267D">
        <w:t>ное арендное владение</w:t>
      </w:r>
      <w:r w:rsidR="00C70818">
        <w:t xml:space="preserve">, </w:t>
      </w:r>
      <w:r>
        <w:t>предоставл</w:t>
      </w:r>
      <w:r w:rsidR="00C70818">
        <w:t xml:space="preserve">енное </w:t>
      </w:r>
      <w:r>
        <w:t xml:space="preserve">в период между принятием </w:t>
      </w:r>
      <w:r w:rsidR="0084615C">
        <w:t xml:space="preserve">закона </w:t>
      </w:r>
      <w:r w:rsidR="00C70818">
        <w:t xml:space="preserve">об исконном правовом титуле </w:t>
      </w:r>
      <w:r>
        <w:t>в 1993 году и решение</w:t>
      </w:r>
      <w:r w:rsidR="00C70818">
        <w:t xml:space="preserve">м </w:t>
      </w:r>
      <w:r>
        <w:t>по делу Вик</w:t>
      </w:r>
      <w:r w:rsidR="009510D9">
        <w:t>а</w:t>
      </w:r>
      <w:r>
        <w:t xml:space="preserve"> в 1996 году</w:t>
      </w:r>
      <w:r w:rsidR="006762E3">
        <w:t xml:space="preserve">.  </w:t>
      </w:r>
      <w:r w:rsidR="00C70818">
        <w:t xml:space="preserve">Речь шла об очень </w:t>
      </w:r>
      <w:r>
        <w:t>ограниченно</w:t>
      </w:r>
      <w:r w:rsidR="00C70818">
        <w:t>м</w:t>
      </w:r>
      <w:r>
        <w:t xml:space="preserve"> числ</w:t>
      </w:r>
      <w:r w:rsidR="00C70818">
        <w:t>е</w:t>
      </w:r>
      <w:r>
        <w:t xml:space="preserve"> </w:t>
      </w:r>
      <w:r w:rsidR="00C70818">
        <w:t>арендных владений</w:t>
      </w:r>
      <w:r>
        <w:t xml:space="preserve">, и </w:t>
      </w:r>
      <w:r w:rsidR="00C70818">
        <w:t xml:space="preserve">любые </w:t>
      </w:r>
      <w:r w:rsidR="009510D9">
        <w:t xml:space="preserve">держатели </w:t>
      </w:r>
      <w:r w:rsidR="008162C2">
        <w:t>исконного правового титула, чьи</w:t>
      </w:r>
      <w:r>
        <w:t xml:space="preserve"> права были </w:t>
      </w:r>
      <w:r w:rsidR="008162C2">
        <w:t xml:space="preserve">затронуты, получили право </w:t>
      </w:r>
      <w:r>
        <w:t>на компенсацию</w:t>
      </w:r>
      <w:r w:rsidR="006762E3">
        <w:t xml:space="preserve">.  </w:t>
      </w:r>
      <w:r w:rsidR="008162C2">
        <w:t xml:space="preserve">Поправки </w:t>
      </w:r>
      <w:r>
        <w:t>также уточнил</w:t>
      </w:r>
      <w:r w:rsidR="008162C2">
        <w:t>и</w:t>
      </w:r>
      <w:r>
        <w:t xml:space="preserve">, что </w:t>
      </w:r>
      <w:r w:rsidR="008E5E88">
        <w:t xml:space="preserve">предоставлением </w:t>
      </w:r>
      <w:r>
        <w:t>не</w:t>
      </w:r>
      <w:r w:rsidR="00642CD4">
        <w:t xml:space="preserve">исключительных </w:t>
      </w:r>
      <w:r w:rsidR="008E5E88">
        <w:t>правомочий</w:t>
      </w:r>
      <w:r>
        <w:t>, таки</w:t>
      </w:r>
      <w:r w:rsidR="008E5E88">
        <w:t>х</w:t>
      </w:r>
      <w:r w:rsidR="0084615C">
        <w:t> </w:t>
      </w:r>
      <w:r>
        <w:t xml:space="preserve">как </w:t>
      </w:r>
      <w:r w:rsidR="008E5E88">
        <w:t xml:space="preserve">предоставление </w:t>
      </w:r>
      <w:r>
        <w:t>прав</w:t>
      </w:r>
      <w:r w:rsidR="008E5E88">
        <w:t xml:space="preserve"> на горнорудные разрабо</w:t>
      </w:r>
      <w:r w:rsidR="0084615C">
        <w:t>тки, исконный правовой титул не </w:t>
      </w:r>
      <w:r w:rsidR="008E5E88">
        <w:t>полностью погашается, а приостанавливается</w:t>
      </w:r>
      <w:r w:rsidR="006762E3">
        <w:t xml:space="preserve">.  </w:t>
      </w:r>
      <w:r w:rsidR="008E5E88">
        <w:t xml:space="preserve">Аборигенным </w:t>
      </w:r>
      <w:r>
        <w:t>групп</w:t>
      </w:r>
      <w:r w:rsidR="008E5E88">
        <w:t>ам</w:t>
      </w:r>
      <w:r>
        <w:t xml:space="preserve"> был</w:t>
      </w:r>
      <w:r w:rsidR="0084615C">
        <w:t>и</w:t>
      </w:r>
      <w:r>
        <w:t xml:space="preserve"> предоставлен</w:t>
      </w:r>
      <w:r w:rsidR="008E5E88">
        <w:t>ы</w:t>
      </w:r>
      <w:r>
        <w:t xml:space="preserve"> </w:t>
      </w:r>
      <w:r w:rsidR="008E5E88">
        <w:t xml:space="preserve">сведения </w:t>
      </w:r>
      <w:r>
        <w:t>о</w:t>
      </w:r>
      <w:r w:rsidR="00707BDC">
        <w:t>бо</w:t>
      </w:r>
      <w:r>
        <w:t xml:space="preserve"> всех таких прав</w:t>
      </w:r>
      <w:r w:rsidR="00707BDC">
        <w:t>ах на горнорудные разработки</w:t>
      </w:r>
      <w:r>
        <w:t>, предоставленны</w:t>
      </w:r>
      <w:r w:rsidR="00707BDC">
        <w:t>х</w:t>
      </w:r>
      <w:r>
        <w:t xml:space="preserve"> в период 1993</w:t>
      </w:r>
      <w:r w:rsidR="0084615C">
        <w:t xml:space="preserve"> – </w:t>
      </w:r>
      <w:r>
        <w:t>1996 годов</w:t>
      </w:r>
      <w:r w:rsidR="00707BDC">
        <w:t>,</w:t>
      </w:r>
      <w:r>
        <w:t xml:space="preserve"> и </w:t>
      </w:r>
      <w:r w:rsidR="005E225B">
        <w:t xml:space="preserve">они </w:t>
      </w:r>
      <w:r w:rsidR="00707BDC">
        <w:t xml:space="preserve">вольны </w:t>
      </w:r>
      <w:r w:rsidR="005E225B">
        <w:t>требовать компенсации, хотя </w:t>
      </w:r>
      <w:r>
        <w:t>никто из них этого</w:t>
      </w:r>
      <w:r w:rsidR="005E225B">
        <w:t xml:space="preserve"> еще не сделал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32</w:t>
      </w:r>
      <w:r w:rsidR="006762E3">
        <w:t>.</w:t>
      </w:r>
      <w:r w:rsidR="00707BDC">
        <w:tab/>
        <w:t xml:space="preserve">Поправки </w:t>
      </w:r>
      <w:r>
        <w:t>еще больше подтвердил</w:t>
      </w:r>
      <w:r w:rsidR="00707BDC">
        <w:t>и</w:t>
      </w:r>
      <w:r>
        <w:t xml:space="preserve"> последствия </w:t>
      </w:r>
      <w:r w:rsidR="00707BDC">
        <w:t xml:space="preserve">определенных </w:t>
      </w:r>
      <w:r>
        <w:t>федеральных актов</w:t>
      </w:r>
      <w:r w:rsidR="00E927B5">
        <w:t> </w:t>
      </w:r>
      <w:r w:rsidR="00707BDC">
        <w:t>для исконного правового титула</w:t>
      </w:r>
      <w:r w:rsidR="006762E3">
        <w:t xml:space="preserve">.  </w:t>
      </w:r>
      <w:r w:rsidR="00642CD4">
        <w:t>Теперь уж</w:t>
      </w:r>
      <w:r w:rsidR="00E927B5">
        <w:t>е</w:t>
      </w:r>
      <w:r w:rsidR="00642CD4">
        <w:t xml:space="preserve"> было недвусмысленно сказано</w:t>
      </w:r>
      <w:r w:rsidR="00E927B5">
        <w:t>, что </w:t>
      </w:r>
      <w:r w:rsidR="009510D9">
        <w:t>исконный </w:t>
      </w:r>
      <w:r w:rsidR="00642CD4">
        <w:t xml:space="preserve">правовой </w:t>
      </w:r>
      <w:r>
        <w:t xml:space="preserve">титул </w:t>
      </w:r>
      <w:r w:rsidR="00642CD4">
        <w:t xml:space="preserve">погашается </w:t>
      </w:r>
      <w:r>
        <w:t>вс</w:t>
      </w:r>
      <w:r w:rsidR="0046297B">
        <w:t xml:space="preserve">якого рода </w:t>
      </w:r>
      <w:r w:rsidR="00642CD4">
        <w:t>предоставлени</w:t>
      </w:r>
      <w:r w:rsidR="0046297B">
        <w:t xml:space="preserve">ем </w:t>
      </w:r>
      <w:r>
        <w:t xml:space="preserve">безусловного </w:t>
      </w:r>
      <w:r w:rsidR="00A6671D">
        <w:t>владения</w:t>
      </w:r>
      <w:r>
        <w:t>, коммерчески</w:t>
      </w:r>
      <w:r w:rsidR="00A6671D">
        <w:t>ми</w:t>
      </w:r>
      <w:r w:rsidR="002649A5">
        <w:t xml:space="preserve"> и</w:t>
      </w:r>
      <w:r>
        <w:t xml:space="preserve"> жил</w:t>
      </w:r>
      <w:r w:rsidR="00A6671D">
        <w:t xml:space="preserve">ищными </w:t>
      </w:r>
      <w:r w:rsidR="002649A5">
        <w:t xml:space="preserve">арендами </w:t>
      </w:r>
      <w:r>
        <w:t>и аренд</w:t>
      </w:r>
      <w:r w:rsidR="00A6671D">
        <w:t>ами</w:t>
      </w:r>
      <w:r w:rsidR="002649A5">
        <w:t xml:space="preserve"> общественного назначения и </w:t>
      </w:r>
      <w:r w:rsidR="00A6671D">
        <w:t xml:space="preserve">арендами в отношении </w:t>
      </w:r>
      <w:r>
        <w:t>исключительного владени</w:t>
      </w:r>
      <w:r w:rsidR="002649A5">
        <w:t>я</w:t>
      </w:r>
      <w:r>
        <w:t xml:space="preserve"> пастбищны</w:t>
      </w:r>
      <w:r w:rsidR="00A6671D">
        <w:t>ми</w:t>
      </w:r>
      <w:r>
        <w:t xml:space="preserve"> земл</w:t>
      </w:r>
      <w:r w:rsidR="00A6671D">
        <w:t>ями</w:t>
      </w:r>
      <w:r>
        <w:t xml:space="preserve">, которые были приняты до </w:t>
      </w:r>
      <w:r w:rsidR="00A6671D">
        <w:t xml:space="preserve">решения по делу </w:t>
      </w:r>
      <w:r>
        <w:t>Вик</w:t>
      </w:r>
      <w:r w:rsidR="00A6671D">
        <w:t>а</w:t>
      </w:r>
      <w:r w:rsidR="006762E3">
        <w:t xml:space="preserve">.  </w:t>
      </w:r>
      <w:r>
        <w:t>Ни одн</w:t>
      </w:r>
      <w:r w:rsidR="00A6671D">
        <w:t>о</w:t>
      </w:r>
      <w:r>
        <w:t xml:space="preserve"> из этих решений </w:t>
      </w:r>
      <w:r w:rsidR="00A6671D">
        <w:t>не является чем</w:t>
      </w:r>
      <w:r w:rsidR="00A6671D">
        <w:noBreakHyphen/>
        <w:t xml:space="preserve">то </w:t>
      </w:r>
      <w:r>
        <w:t>нов</w:t>
      </w:r>
      <w:r w:rsidR="00A6671D">
        <w:t>ым</w:t>
      </w:r>
      <w:r>
        <w:t xml:space="preserve">: поправки </w:t>
      </w:r>
      <w:r w:rsidR="00365FA8">
        <w:t xml:space="preserve">просто </w:t>
      </w:r>
      <w:r>
        <w:t>подтвердил решения, которые</w:t>
      </w:r>
      <w:r w:rsidR="00845401">
        <w:t xml:space="preserve"> были приняты за предыдущие 200 </w:t>
      </w:r>
      <w:r>
        <w:t xml:space="preserve">лет в отношении </w:t>
      </w:r>
      <w:r w:rsidR="00365FA8">
        <w:t xml:space="preserve">приблизительно </w:t>
      </w:r>
      <w:r>
        <w:t>20 процентов территории Австралии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33</w:t>
      </w:r>
      <w:r w:rsidR="006762E3">
        <w:t>.</w:t>
      </w:r>
      <w:r w:rsidR="00365FA8">
        <w:tab/>
      </w:r>
      <w:r>
        <w:t xml:space="preserve">В </w:t>
      </w:r>
      <w:r w:rsidR="00365FA8">
        <w:t xml:space="preserve">русле </w:t>
      </w:r>
      <w:r>
        <w:t>решени</w:t>
      </w:r>
      <w:r w:rsidR="00365FA8">
        <w:t>я</w:t>
      </w:r>
      <w:r>
        <w:t xml:space="preserve"> по делу Вик</w:t>
      </w:r>
      <w:r w:rsidR="00365FA8">
        <w:t>а</w:t>
      </w:r>
      <w:r>
        <w:t xml:space="preserve"> </w:t>
      </w:r>
      <w:r w:rsidR="00365FA8">
        <w:t xml:space="preserve">теперь исконный правовой </w:t>
      </w:r>
      <w:r>
        <w:t>титул сосуществ</w:t>
      </w:r>
      <w:r w:rsidR="00365FA8">
        <w:t>ует в </w:t>
      </w:r>
      <w:r>
        <w:t>некоторых случа</w:t>
      </w:r>
      <w:r w:rsidR="00365FA8">
        <w:t>ях с пастбищ</w:t>
      </w:r>
      <w:r w:rsidR="002649A5">
        <w:t>ным арендным владением</w:t>
      </w:r>
      <w:r w:rsidR="006762E3">
        <w:t xml:space="preserve">.  </w:t>
      </w:r>
      <w:r>
        <w:t>Поправки регулиру</w:t>
      </w:r>
      <w:r w:rsidR="00F555BB">
        <w:t xml:space="preserve">ют </w:t>
      </w:r>
      <w:r>
        <w:t xml:space="preserve">практические аспекты </w:t>
      </w:r>
      <w:r w:rsidR="00F555BB">
        <w:t xml:space="preserve">подобного </w:t>
      </w:r>
      <w:r>
        <w:t xml:space="preserve">сосуществования, </w:t>
      </w:r>
      <w:r w:rsidR="00F555BB">
        <w:t>указывая</w:t>
      </w:r>
      <w:r>
        <w:t xml:space="preserve">, что право </w:t>
      </w:r>
      <w:r w:rsidR="00265854">
        <w:t xml:space="preserve">скотоводов </w:t>
      </w:r>
      <w:r>
        <w:t xml:space="preserve">осуществлять основную производственную деятельность будет превалировать над </w:t>
      </w:r>
      <w:r w:rsidR="00265854">
        <w:t xml:space="preserve">исконным правовым </w:t>
      </w:r>
      <w:r>
        <w:t>титул</w:t>
      </w:r>
      <w:r w:rsidR="00265854">
        <w:t>ом</w:t>
      </w:r>
      <w:r>
        <w:t xml:space="preserve">, но только в тех областях, где </w:t>
      </w:r>
      <w:r w:rsidR="00265854">
        <w:t xml:space="preserve">они </w:t>
      </w:r>
      <w:r>
        <w:t>об</w:t>
      </w:r>
      <w:r w:rsidR="00265854">
        <w:t>а</w:t>
      </w:r>
      <w:r>
        <w:t xml:space="preserve"> несовместимы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34</w:t>
      </w:r>
      <w:r w:rsidR="006762E3">
        <w:t>.</w:t>
      </w:r>
      <w:r w:rsidR="00265854">
        <w:tab/>
        <w:t xml:space="preserve">По </w:t>
      </w:r>
      <w:r w:rsidR="009E7B40">
        <w:t xml:space="preserve">закону </w:t>
      </w:r>
      <w:r w:rsidR="00265854">
        <w:t>об исконном правовом титуле</w:t>
      </w:r>
      <w:r>
        <w:t xml:space="preserve"> зарегистрированн</w:t>
      </w:r>
      <w:r w:rsidR="00265854">
        <w:t xml:space="preserve">ые </w:t>
      </w:r>
      <w:r w:rsidR="00845401">
        <w:t xml:space="preserve">держатели </w:t>
      </w:r>
      <w:r w:rsidR="00265854">
        <w:t>исконн</w:t>
      </w:r>
      <w:r>
        <w:t xml:space="preserve">ого </w:t>
      </w:r>
      <w:r w:rsidR="00265854">
        <w:t xml:space="preserve">правового </w:t>
      </w:r>
      <w:r>
        <w:t xml:space="preserve">титула и </w:t>
      </w:r>
      <w:r w:rsidR="00265854">
        <w:t xml:space="preserve">истцы </w:t>
      </w:r>
      <w:r w:rsidR="00AC4F67">
        <w:t xml:space="preserve">вправе возражать против заявок на лицензии на горнорудные разработки </w:t>
      </w:r>
      <w:r>
        <w:t>и развед</w:t>
      </w:r>
      <w:r w:rsidR="00AC4F67">
        <w:t>очные работы</w:t>
      </w:r>
      <w:r>
        <w:t xml:space="preserve">, и в этом случае выносить </w:t>
      </w:r>
      <w:r w:rsidR="004B4E71">
        <w:t xml:space="preserve">постановление </w:t>
      </w:r>
      <w:r>
        <w:t>по заявке</w:t>
      </w:r>
      <w:r w:rsidR="004B4E71">
        <w:t xml:space="preserve"> будет независимый арбитражный орган</w:t>
      </w:r>
      <w:r w:rsidR="006762E3">
        <w:t xml:space="preserve">.  </w:t>
      </w:r>
      <w:r>
        <w:t xml:space="preserve">Правительство считает, что </w:t>
      </w:r>
      <w:r w:rsidR="004B4E71">
        <w:t xml:space="preserve">подобное </w:t>
      </w:r>
      <w:r>
        <w:t xml:space="preserve">право </w:t>
      </w:r>
      <w:r w:rsidR="00F2493B">
        <w:t xml:space="preserve">не уместно </w:t>
      </w:r>
      <w:r>
        <w:t xml:space="preserve">в случаях сосуществования </w:t>
      </w:r>
      <w:r w:rsidR="00F2493B">
        <w:t xml:space="preserve">исконного правового </w:t>
      </w:r>
      <w:r>
        <w:t xml:space="preserve">титула с </w:t>
      </w:r>
      <w:r w:rsidR="009E7B40">
        <w:t xml:space="preserve">пастбищными </w:t>
      </w:r>
      <w:r w:rsidR="00F2493B">
        <w:t xml:space="preserve">правами </w:t>
      </w:r>
      <w:r>
        <w:t xml:space="preserve">или когда применение </w:t>
      </w:r>
      <w:r w:rsidR="005468FF">
        <w:t xml:space="preserve">окажет </w:t>
      </w:r>
      <w:r>
        <w:t xml:space="preserve">лишь </w:t>
      </w:r>
      <w:r w:rsidR="005468FF">
        <w:t xml:space="preserve">небольшой эффект </w:t>
      </w:r>
      <w:r>
        <w:t xml:space="preserve">на права </w:t>
      </w:r>
      <w:r w:rsidR="00AA7C4C">
        <w:t xml:space="preserve">по </w:t>
      </w:r>
      <w:r w:rsidR="005468FF">
        <w:t>исконно</w:t>
      </w:r>
      <w:r w:rsidR="00AA7C4C">
        <w:t>му</w:t>
      </w:r>
      <w:r w:rsidR="005468FF">
        <w:t xml:space="preserve"> правово</w:t>
      </w:r>
      <w:r w:rsidR="00AA7C4C">
        <w:t>му</w:t>
      </w:r>
      <w:r w:rsidR="005468FF">
        <w:t xml:space="preserve"> титул</w:t>
      </w:r>
      <w:r w:rsidR="00AA7C4C">
        <w:t>у</w:t>
      </w:r>
      <w:r>
        <w:t xml:space="preserve">, </w:t>
      </w:r>
      <w:r w:rsidR="005468FF">
        <w:t xml:space="preserve">ибо </w:t>
      </w:r>
      <w:r>
        <w:t xml:space="preserve">это </w:t>
      </w:r>
      <w:r w:rsidR="005468FF">
        <w:t xml:space="preserve">мешало бы </w:t>
      </w:r>
      <w:r>
        <w:t>коммерческ</w:t>
      </w:r>
      <w:r w:rsidR="005468FF">
        <w:t xml:space="preserve">ому развитию </w:t>
      </w:r>
      <w:r>
        <w:t xml:space="preserve">и </w:t>
      </w:r>
      <w:r w:rsidR="005468FF">
        <w:t xml:space="preserve">освоению </w:t>
      </w:r>
      <w:r>
        <w:t>ресурсов</w:t>
      </w:r>
      <w:r w:rsidR="00DF3DF7">
        <w:t>, но </w:t>
      </w:r>
      <w:r w:rsidR="005468FF">
        <w:t xml:space="preserve">не давало бы </w:t>
      </w:r>
      <w:r>
        <w:t>соизмерим</w:t>
      </w:r>
      <w:r w:rsidR="005468FF">
        <w:t>ых</w:t>
      </w:r>
      <w:r>
        <w:t xml:space="preserve"> </w:t>
      </w:r>
      <w:r w:rsidR="005468FF">
        <w:t xml:space="preserve">выгод </w:t>
      </w:r>
      <w:r w:rsidR="00C2178B">
        <w:t>держателям</w:t>
      </w:r>
      <w:r w:rsidR="005468FF">
        <w:t xml:space="preserve"> </w:t>
      </w:r>
      <w:r w:rsidR="00DF3DF7">
        <w:t xml:space="preserve">исконного правового </w:t>
      </w:r>
      <w:r>
        <w:t>титула</w:t>
      </w:r>
      <w:r w:rsidR="006762E3">
        <w:t xml:space="preserve">.  </w:t>
      </w:r>
      <w:r>
        <w:t xml:space="preserve">Во многих случаях </w:t>
      </w:r>
      <w:r w:rsidR="00DF3DF7">
        <w:t xml:space="preserve">право </w:t>
      </w:r>
      <w:r>
        <w:t>на переговор</w:t>
      </w:r>
      <w:r w:rsidR="00DF3DF7">
        <w:t>ы</w:t>
      </w:r>
      <w:r>
        <w:t xml:space="preserve"> было заменено правом на </w:t>
      </w:r>
      <w:r w:rsidR="00DF3DF7">
        <w:t xml:space="preserve">привлечение к </w:t>
      </w:r>
      <w:r>
        <w:t>консультация</w:t>
      </w:r>
      <w:r w:rsidR="00AA7C4C">
        <w:t>м</w:t>
      </w:r>
      <w:r>
        <w:t xml:space="preserve"> о</w:t>
      </w:r>
      <w:r w:rsidR="00DF3DF7">
        <w:t>тносительно</w:t>
      </w:r>
      <w:r>
        <w:t xml:space="preserve"> событий, затрагивающих </w:t>
      </w:r>
      <w:r w:rsidR="00DF3DF7">
        <w:t xml:space="preserve">исконный правовой </w:t>
      </w:r>
      <w:r>
        <w:t>титул или прав</w:t>
      </w:r>
      <w:r w:rsidR="00DF3DF7">
        <w:t>о</w:t>
      </w:r>
      <w:r w:rsidR="00AA7C4C">
        <w:t xml:space="preserve"> на </w:t>
      </w:r>
      <w:r w:rsidR="00DF3DF7">
        <w:t>за</w:t>
      </w:r>
      <w:r>
        <w:t>сл</w:t>
      </w:r>
      <w:r w:rsidR="00DF3DF7">
        <w:t>уш</w:t>
      </w:r>
      <w:r w:rsidR="00AA7C4C">
        <w:t xml:space="preserve">ивание возражений </w:t>
      </w:r>
      <w:r>
        <w:t>независимым органом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35</w:t>
      </w:r>
      <w:r w:rsidR="006762E3">
        <w:t>.</w:t>
      </w:r>
      <w:r w:rsidR="00DF3DF7">
        <w:tab/>
      </w:r>
      <w:r w:rsidR="006762E3">
        <w:t xml:space="preserve"> </w:t>
      </w:r>
      <w:r>
        <w:t xml:space="preserve">Поправки к </w:t>
      </w:r>
      <w:r w:rsidR="00951270">
        <w:t xml:space="preserve">закону </w:t>
      </w:r>
      <w:r>
        <w:t>о</w:t>
      </w:r>
      <w:r w:rsidR="00C06694">
        <w:t xml:space="preserve">б исконном правовом </w:t>
      </w:r>
      <w:r>
        <w:t xml:space="preserve">титуле </w:t>
      </w:r>
      <w:r w:rsidR="00C06694">
        <w:t xml:space="preserve">были </w:t>
      </w:r>
      <w:r>
        <w:t>подверг</w:t>
      </w:r>
      <w:r w:rsidR="00C06694">
        <w:t xml:space="preserve">нуты </w:t>
      </w:r>
      <w:r>
        <w:t>международно</w:t>
      </w:r>
      <w:r w:rsidR="00C06694">
        <w:t>му анализу</w:t>
      </w:r>
      <w:r>
        <w:t xml:space="preserve"> </w:t>
      </w:r>
      <w:r w:rsidR="00C06694">
        <w:t xml:space="preserve">среди прочего со стороны </w:t>
      </w:r>
      <w:r>
        <w:t>Комитет</w:t>
      </w:r>
      <w:r w:rsidR="00C06694">
        <w:t>а</w:t>
      </w:r>
      <w:r>
        <w:t xml:space="preserve"> по ликвидации расовой дискриминации</w:t>
      </w:r>
      <w:r w:rsidR="006762E3">
        <w:t xml:space="preserve">.  </w:t>
      </w:r>
      <w:r w:rsidR="00951270">
        <w:t xml:space="preserve">К </w:t>
      </w:r>
      <w:r>
        <w:t xml:space="preserve">сожалению, </w:t>
      </w:r>
      <w:r w:rsidR="00951270">
        <w:t>международн</w:t>
      </w:r>
      <w:r w:rsidR="0050156D">
        <w:t>ы</w:t>
      </w:r>
      <w:r w:rsidR="00951270">
        <w:t xml:space="preserve">е органы </w:t>
      </w:r>
      <w:r>
        <w:t xml:space="preserve">не приняли к сведению </w:t>
      </w:r>
      <w:r w:rsidR="00951270">
        <w:t>те </w:t>
      </w:r>
      <w:r>
        <w:t>выгод</w:t>
      </w:r>
      <w:r w:rsidR="00C06694">
        <w:t>ы</w:t>
      </w:r>
      <w:r>
        <w:t xml:space="preserve">, </w:t>
      </w:r>
      <w:r w:rsidR="00C06694">
        <w:t xml:space="preserve">которые </w:t>
      </w:r>
      <w:r w:rsidR="00951270">
        <w:t xml:space="preserve">проистекают </w:t>
      </w:r>
      <w:r w:rsidR="00C06694">
        <w:t xml:space="preserve">из </w:t>
      </w:r>
      <w:r>
        <w:t>поправок</w:t>
      </w:r>
      <w:r w:rsidR="006762E3">
        <w:t xml:space="preserve">.  </w:t>
      </w:r>
      <w:r>
        <w:t>Например, если заявител</w:t>
      </w:r>
      <w:r w:rsidR="00C06694">
        <w:t>и</w:t>
      </w:r>
      <w:r>
        <w:t xml:space="preserve"> пыта</w:t>
      </w:r>
      <w:r w:rsidR="00C06694">
        <w:t xml:space="preserve">ются </w:t>
      </w:r>
      <w:r>
        <w:t xml:space="preserve">установить </w:t>
      </w:r>
      <w:r w:rsidR="009B4082">
        <w:t xml:space="preserve">исконный правовой </w:t>
      </w:r>
      <w:r>
        <w:t>титул на вакантные корон</w:t>
      </w:r>
      <w:r w:rsidR="009B4082">
        <w:t xml:space="preserve">ные </w:t>
      </w:r>
      <w:r>
        <w:t>земл</w:t>
      </w:r>
      <w:r w:rsidR="009B4082">
        <w:t>и</w:t>
      </w:r>
      <w:r>
        <w:t xml:space="preserve">, </w:t>
      </w:r>
      <w:r w:rsidR="009B4082">
        <w:t xml:space="preserve">то будут игнорироваться </w:t>
      </w:r>
      <w:r>
        <w:t>люб</w:t>
      </w:r>
      <w:r w:rsidR="009B4082">
        <w:t>ые</w:t>
      </w:r>
      <w:r>
        <w:t xml:space="preserve"> </w:t>
      </w:r>
      <w:r w:rsidR="009B4082">
        <w:t xml:space="preserve">прежние погашающие акты со стороны </w:t>
      </w:r>
      <w:r>
        <w:t xml:space="preserve">Короны; </w:t>
      </w:r>
      <w:r w:rsidR="009B4082">
        <w:t xml:space="preserve">обладатели исконного правового </w:t>
      </w:r>
      <w:r>
        <w:t>титула име</w:t>
      </w:r>
      <w:r w:rsidR="009B4082">
        <w:t xml:space="preserve">ют </w:t>
      </w:r>
      <w:r>
        <w:t xml:space="preserve">законное право доступа </w:t>
      </w:r>
      <w:r w:rsidR="008A4543">
        <w:t xml:space="preserve">к </w:t>
      </w:r>
      <w:r w:rsidR="000B57B9">
        <w:t>пастбищным землям, находящимся в арендном владении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36</w:t>
      </w:r>
      <w:r w:rsidR="006762E3">
        <w:t>.</w:t>
      </w:r>
      <w:r w:rsidR="000B57B9">
        <w:tab/>
      </w:r>
      <w:r w:rsidRPr="000B57B9">
        <w:rPr>
          <w:u w:val="single"/>
        </w:rPr>
        <w:t xml:space="preserve">Г-н ван </w:t>
      </w:r>
      <w:r w:rsidR="00705886" w:rsidRPr="000B57B9">
        <w:rPr>
          <w:u w:val="single"/>
        </w:rPr>
        <w:t>БЁРДЕН</w:t>
      </w:r>
      <w:r>
        <w:t xml:space="preserve"> (Австралия), </w:t>
      </w:r>
      <w:r w:rsidR="000B57B9">
        <w:t xml:space="preserve">высказываясь </w:t>
      </w:r>
      <w:r>
        <w:t xml:space="preserve">о мерах по защите </w:t>
      </w:r>
      <w:r w:rsidR="00CA4A0D">
        <w:t xml:space="preserve">аборигенного </w:t>
      </w:r>
      <w:r w:rsidR="006E2D06">
        <w:t xml:space="preserve">культурного </w:t>
      </w:r>
      <w:r>
        <w:t>наследия Австралии (вопрос 8), говорит, что районы и объекты, имеющие особое значение для коренн</w:t>
      </w:r>
      <w:r w:rsidR="000B57B9">
        <w:t>ого</w:t>
      </w:r>
      <w:r>
        <w:t xml:space="preserve"> народ</w:t>
      </w:r>
      <w:r w:rsidR="000B57B9">
        <w:t>а</w:t>
      </w:r>
      <w:r w:rsidR="00CA4A0D">
        <w:t>,</w:t>
      </w:r>
      <w:r>
        <w:t xml:space="preserve"> защищ</w:t>
      </w:r>
      <w:r w:rsidR="00CA4A0D">
        <w:t xml:space="preserve">аются </w:t>
      </w:r>
      <w:r>
        <w:t xml:space="preserve">законодательством </w:t>
      </w:r>
      <w:r w:rsidR="00CA4A0D">
        <w:t xml:space="preserve">штатов и территорий </w:t>
      </w:r>
      <w:r>
        <w:t xml:space="preserve">и федеральным законодательством </w:t>
      </w:r>
      <w:r w:rsidR="00CA4A0D">
        <w:t>–</w:t>
      </w:r>
      <w:r w:rsidR="00B2728D">
        <w:t xml:space="preserve"> </w:t>
      </w:r>
      <w:r>
        <w:t xml:space="preserve">главным образом </w:t>
      </w:r>
      <w:r w:rsidR="00790A72">
        <w:t xml:space="preserve">законом </w:t>
      </w:r>
      <w:r w:rsidR="00CA4A0D">
        <w:t xml:space="preserve">1984 года о защите наследия </w:t>
      </w:r>
      <w:r>
        <w:t>аборигенов и жителей островов Торрес</w:t>
      </w:r>
      <w:r w:rsidR="00CA4A0D">
        <w:t>ова</w:t>
      </w:r>
      <w:r>
        <w:t xml:space="preserve"> </w:t>
      </w:r>
      <w:r w:rsidR="00CA4A0D">
        <w:t>пролива</w:t>
      </w:r>
      <w:r w:rsidR="006762E3">
        <w:t xml:space="preserve">.  </w:t>
      </w:r>
      <w:r w:rsidR="00B3398E">
        <w:t xml:space="preserve">В </w:t>
      </w:r>
      <w:r>
        <w:t xml:space="preserve">настоящее время </w:t>
      </w:r>
      <w:r w:rsidR="00B3398E">
        <w:t xml:space="preserve">в парламенте </w:t>
      </w:r>
      <w:r>
        <w:t xml:space="preserve">находится </w:t>
      </w:r>
      <w:r w:rsidR="00B3398E">
        <w:t xml:space="preserve">новый законопроект взамен этого </w:t>
      </w:r>
      <w:r w:rsidR="00790A72">
        <w:t>закона</w:t>
      </w:r>
      <w:r w:rsidR="006762E3">
        <w:t xml:space="preserve">.  </w:t>
      </w:r>
      <w:r>
        <w:t xml:space="preserve">Он </w:t>
      </w:r>
      <w:r w:rsidR="00790A72">
        <w:t>гласит, что </w:t>
      </w:r>
      <w:r w:rsidR="00B3398E">
        <w:t xml:space="preserve">значимость того или иного </w:t>
      </w:r>
      <w:r>
        <w:t>объект</w:t>
      </w:r>
      <w:r w:rsidR="00790A72">
        <w:t>а</w:t>
      </w:r>
      <w:r>
        <w:t xml:space="preserve"> или област</w:t>
      </w:r>
      <w:r w:rsidR="00790A72">
        <w:t>и</w:t>
      </w:r>
      <w:r>
        <w:t xml:space="preserve"> будет </w:t>
      </w:r>
      <w:r w:rsidR="00B3398E">
        <w:t>опре</w:t>
      </w:r>
      <w:r w:rsidR="0016014A">
        <w:t>деляться исходя прежде всего из </w:t>
      </w:r>
      <w:r>
        <w:t xml:space="preserve">мнения </w:t>
      </w:r>
      <w:r w:rsidR="0016014A">
        <w:t xml:space="preserve">соответствующего </w:t>
      </w:r>
      <w:r>
        <w:t>коренн</w:t>
      </w:r>
      <w:r w:rsidR="0016014A">
        <w:t>ого</w:t>
      </w:r>
      <w:r>
        <w:t xml:space="preserve"> народ</w:t>
      </w:r>
      <w:r w:rsidR="0016014A">
        <w:t>а</w:t>
      </w:r>
      <w:r>
        <w:t xml:space="preserve">, и </w:t>
      </w:r>
      <w:r w:rsidR="0016014A">
        <w:t xml:space="preserve">будет защищаться </w:t>
      </w:r>
      <w:r>
        <w:t>люб</w:t>
      </w:r>
      <w:r w:rsidR="0016014A">
        <w:t>ая</w:t>
      </w:r>
      <w:r>
        <w:t xml:space="preserve"> </w:t>
      </w:r>
      <w:r w:rsidR="0016014A">
        <w:t xml:space="preserve">чувствительная </w:t>
      </w:r>
      <w:r>
        <w:t>информаци</w:t>
      </w:r>
      <w:r w:rsidR="0016014A">
        <w:t xml:space="preserve">я культурного свойства, разглашаемая в ходе применения </w:t>
      </w:r>
      <w:r>
        <w:t>законодательств</w:t>
      </w:r>
      <w:r w:rsidR="0016014A">
        <w:t>а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37</w:t>
      </w:r>
      <w:r w:rsidR="006762E3">
        <w:t>.</w:t>
      </w:r>
      <w:r w:rsidR="0016014A">
        <w:tab/>
      </w:r>
      <w:r>
        <w:t xml:space="preserve">Переходя к </w:t>
      </w:r>
      <w:r w:rsidR="00790A72">
        <w:t xml:space="preserve">проблеме гибели </w:t>
      </w:r>
      <w:r>
        <w:t>аборигенов в</w:t>
      </w:r>
      <w:r w:rsidR="00790A72">
        <w:t xml:space="preserve"> ходе </w:t>
      </w:r>
      <w:r w:rsidR="00F5026F">
        <w:t>пребывания под стражей (вопрос </w:t>
      </w:r>
      <w:r>
        <w:t xml:space="preserve">13), он </w:t>
      </w:r>
      <w:r w:rsidR="00F5026F">
        <w:t>говорит</w:t>
      </w:r>
      <w:r w:rsidR="00790A72">
        <w:t>, что</w:t>
      </w:r>
      <w:r w:rsidR="00F5026F">
        <w:t xml:space="preserve"> королевская </w:t>
      </w:r>
      <w:r>
        <w:t>комиссия</w:t>
      </w:r>
      <w:r w:rsidR="00F5026F">
        <w:t>,</w:t>
      </w:r>
      <w:r>
        <w:t xml:space="preserve"> назнач</w:t>
      </w:r>
      <w:r w:rsidR="00F5026F">
        <w:t xml:space="preserve">енная </w:t>
      </w:r>
      <w:r>
        <w:t>в 1987 году для расследования высоко</w:t>
      </w:r>
      <w:r w:rsidR="00F5026F">
        <w:t>го</w:t>
      </w:r>
      <w:r>
        <w:t xml:space="preserve"> уровн</w:t>
      </w:r>
      <w:r w:rsidR="00F5026F">
        <w:t>я</w:t>
      </w:r>
      <w:r>
        <w:t xml:space="preserve"> таких смертей</w:t>
      </w:r>
      <w:r w:rsidR="00F5026F">
        <w:t>,</w:t>
      </w:r>
      <w:r>
        <w:t xml:space="preserve"> пришл</w:t>
      </w:r>
      <w:r w:rsidR="00F5026F">
        <w:t>а</w:t>
      </w:r>
      <w:r>
        <w:t xml:space="preserve"> к выводу, что шансов умереть </w:t>
      </w:r>
      <w:r w:rsidR="00F5026F">
        <w:t>под стражей</w:t>
      </w:r>
      <w:r w:rsidR="0097589F">
        <w:t xml:space="preserve"> у коренных жителей не больше</w:t>
      </w:r>
      <w:r>
        <w:t xml:space="preserve">, чем </w:t>
      </w:r>
      <w:r w:rsidR="00F5026F">
        <w:t xml:space="preserve">у </w:t>
      </w:r>
      <w:r>
        <w:t xml:space="preserve">некоренных </w:t>
      </w:r>
      <w:r w:rsidR="00F5026F">
        <w:t>жителей</w:t>
      </w:r>
      <w:r>
        <w:t xml:space="preserve">, но </w:t>
      </w:r>
      <w:r w:rsidR="00F5026F">
        <w:t xml:space="preserve">на первых приходится </w:t>
      </w:r>
      <w:r>
        <w:t>гораздо больш</w:t>
      </w:r>
      <w:r w:rsidR="00F5026F">
        <w:t>ая</w:t>
      </w:r>
      <w:r>
        <w:t xml:space="preserve"> дол</w:t>
      </w:r>
      <w:r w:rsidR="00F5026F">
        <w:t>я</w:t>
      </w:r>
      <w:r>
        <w:t xml:space="preserve"> </w:t>
      </w:r>
      <w:r w:rsidR="002124CE">
        <w:t>тюремного контингента</w:t>
      </w:r>
      <w:r>
        <w:t xml:space="preserve">, чем </w:t>
      </w:r>
      <w:r w:rsidR="002124CE">
        <w:t xml:space="preserve">это было бы оправданно исходя из их численности в составе всего </w:t>
      </w:r>
      <w:r>
        <w:t>населени</w:t>
      </w:r>
      <w:r w:rsidR="002124CE">
        <w:t>я</w:t>
      </w:r>
      <w:r w:rsidR="006762E3">
        <w:t xml:space="preserve">.  </w:t>
      </w:r>
      <w:r>
        <w:t xml:space="preserve">Комиссия вынесла 339 рекомендаций, </w:t>
      </w:r>
      <w:r w:rsidR="002124CE">
        <w:t xml:space="preserve">призванных повысить </w:t>
      </w:r>
      <w:r>
        <w:t>безопасност</w:t>
      </w:r>
      <w:r w:rsidR="002124CE">
        <w:t>ь</w:t>
      </w:r>
      <w:r>
        <w:t xml:space="preserve"> </w:t>
      </w:r>
      <w:r w:rsidR="00A43DED">
        <w:t xml:space="preserve">в ходе пребывания </w:t>
      </w:r>
      <w:r>
        <w:t xml:space="preserve">под стражей, </w:t>
      </w:r>
      <w:r w:rsidR="00A43DED">
        <w:t xml:space="preserve">вызволить людей </w:t>
      </w:r>
      <w:r w:rsidR="0097589F">
        <w:t>из </w:t>
      </w:r>
      <w:r>
        <w:t>системы уголовного правосудия, улучш</w:t>
      </w:r>
      <w:r w:rsidR="00A43DED">
        <w:t xml:space="preserve">ить </w:t>
      </w:r>
      <w:r>
        <w:t xml:space="preserve">их опыт в </w:t>
      </w:r>
      <w:r w:rsidR="00A43DED">
        <w:t xml:space="preserve">связи с </w:t>
      </w:r>
      <w:r>
        <w:t>систем</w:t>
      </w:r>
      <w:r w:rsidR="00A43DED">
        <w:t>ой</w:t>
      </w:r>
      <w:r>
        <w:t xml:space="preserve"> уголовного правосудия и </w:t>
      </w:r>
      <w:r w:rsidR="00A43DED">
        <w:t xml:space="preserve">сократить </w:t>
      </w:r>
      <w:r>
        <w:t>социально-экономическ</w:t>
      </w:r>
      <w:r w:rsidR="00A43DED">
        <w:t>ую</w:t>
      </w:r>
      <w:r>
        <w:t xml:space="preserve"> </w:t>
      </w:r>
      <w:r w:rsidR="00A43DED">
        <w:t>ущемленность</w:t>
      </w:r>
      <w:r>
        <w:t xml:space="preserve">, </w:t>
      </w:r>
      <w:r w:rsidR="00A43DED">
        <w:t>что зачастую играет свою роль в их тюремном заключении</w:t>
      </w:r>
      <w:r w:rsidR="006762E3">
        <w:t xml:space="preserve">.  </w:t>
      </w:r>
      <w:r>
        <w:t xml:space="preserve">Выводы </w:t>
      </w:r>
      <w:r w:rsidR="0097589F">
        <w:t xml:space="preserve">комиссии </w:t>
      </w:r>
      <w:r w:rsidR="00C10DCB">
        <w:t xml:space="preserve">способствовали решению </w:t>
      </w:r>
      <w:r>
        <w:t>Австрали</w:t>
      </w:r>
      <w:r w:rsidR="00C10DCB">
        <w:t>и</w:t>
      </w:r>
      <w:r>
        <w:t xml:space="preserve"> присоединиться к Факультативному протоколу к Пакту и к Конвенции </w:t>
      </w:r>
      <w:r w:rsidR="00B2728D">
        <w:t xml:space="preserve"> </w:t>
      </w:r>
      <w:r>
        <w:t>против пыток</w:t>
      </w:r>
      <w:r w:rsidR="006762E3">
        <w:t xml:space="preserve">.  </w:t>
      </w:r>
      <w:r>
        <w:t xml:space="preserve">Федеральное правительство </w:t>
      </w:r>
      <w:r w:rsidR="00C10DCB">
        <w:t xml:space="preserve">ассигновало </w:t>
      </w:r>
      <w:r>
        <w:t xml:space="preserve">сумму </w:t>
      </w:r>
      <w:r w:rsidR="00C10DCB">
        <w:t xml:space="preserve">в размере </w:t>
      </w:r>
      <w:r>
        <w:t>400 млн</w:t>
      </w:r>
      <w:r w:rsidR="006762E3">
        <w:t xml:space="preserve">. </w:t>
      </w:r>
      <w:r w:rsidR="00C10DCB">
        <w:t xml:space="preserve">австр. долл. на осуществление </w:t>
      </w:r>
      <w:r>
        <w:t>рекомендаций в период 1992</w:t>
      </w:r>
      <w:r w:rsidR="00337B5C">
        <w:t xml:space="preserve"> – </w:t>
      </w:r>
      <w:r>
        <w:t>1997 годов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38</w:t>
      </w:r>
      <w:r w:rsidR="006762E3">
        <w:t>.</w:t>
      </w:r>
      <w:r w:rsidR="00C10DCB">
        <w:tab/>
        <w:t xml:space="preserve">В русле саммита представителей </w:t>
      </w:r>
      <w:r>
        <w:t>коренных народ</w:t>
      </w:r>
      <w:r w:rsidR="005752A1">
        <w:t xml:space="preserve">ов </w:t>
      </w:r>
      <w:r>
        <w:t xml:space="preserve">и </w:t>
      </w:r>
      <w:r w:rsidR="005752A1">
        <w:t>министерского саммита</w:t>
      </w:r>
      <w:r w:rsidR="00B2728D">
        <w:t xml:space="preserve"> </w:t>
      </w:r>
      <w:r w:rsidR="005752A1">
        <w:t xml:space="preserve">штаты </w:t>
      </w:r>
      <w:r>
        <w:t xml:space="preserve">Западная Австралия и Виктория </w:t>
      </w:r>
      <w:r w:rsidR="005752A1">
        <w:t xml:space="preserve">выдвинули </w:t>
      </w:r>
      <w:r>
        <w:t>нов</w:t>
      </w:r>
      <w:r w:rsidR="005752A1">
        <w:t>ы</w:t>
      </w:r>
      <w:r>
        <w:t xml:space="preserve">е </w:t>
      </w:r>
      <w:r w:rsidR="005752A1">
        <w:t xml:space="preserve">стратегии в отношении правосудия </w:t>
      </w:r>
      <w:r w:rsidR="00326844">
        <w:t xml:space="preserve">применительно к </w:t>
      </w:r>
      <w:r>
        <w:t>абориген</w:t>
      </w:r>
      <w:r w:rsidR="00326844">
        <w:t>ам</w:t>
      </w:r>
      <w:r w:rsidR="006762E3">
        <w:t xml:space="preserve">.  </w:t>
      </w:r>
      <w:r>
        <w:t xml:space="preserve">Все юрисдикции </w:t>
      </w:r>
      <w:r w:rsidR="00BC6E88">
        <w:t xml:space="preserve">по </w:t>
      </w:r>
      <w:r>
        <w:t>всей Австралии ввел</w:t>
      </w:r>
      <w:r w:rsidR="00BC6E88">
        <w:t>и</w:t>
      </w:r>
      <w:r>
        <w:t xml:space="preserve"> программ</w:t>
      </w:r>
      <w:r w:rsidR="00BC6E88">
        <w:t>ы</w:t>
      </w:r>
      <w:r>
        <w:t xml:space="preserve">, </w:t>
      </w:r>
      <w:r w:rsidR="00BC6E88">
        <w:t xml:space="preserve">призванные </w:t>
      </w:r>
      <w:r>
        <w:t>сни</w:t>
      </w:r>
      <w:r w:rsidR="00BC6E88">
        <w:t xml:space="preserve">зить </w:t>
      </w:r>
      <w:r>
        <w:t>преступност</w:t>
      </w:r>
      <w:r w:rsidR="00BC6E88">
        <w:t>ь</w:t>
      </w:r>
      <w:r>
        <w:t xml:space="preserve"> среди молод</w:t>
      </w:r>
      <w:r w:rsidR="00BC6E88">
        <w:t xml:space="preserve">ежи </w:t>
      </w:r>
      <w:r>
        <w:t>и высок</w:t>
      </w:r>
      <w:r w:rsidR="00BC6E88">
        <w:t>ие</w:t>
      </w:r>
      <w:r>
        <w:t xml:space="preserve"> уровн</w:t>
      </w:r>
      <w:r w:rsidR="00BC6E88">
        <w:t>и</w:t>
      </w:r>
      <w:r>
        <w:t xml:space="preserve"> насилия в </w:t>
      </w:r>
      <w:r w:rsidR="00BC6E88">
        <w:t xml:space="preserve">аборигенных </w:t>
      </w:r>
      <w:r>
        <w:t xml:space="preserve">общинах, а также </w:t>
      </w:r>
      <w:r w:rsidR="00BC6E88">
        <w:t xml:space="preserve">улучшить обращение с </w:t>
      </w:r>
      <w:r>
        <w:t>люд</w:t>
      </w:r>
      <w:r w:rsidR="00BC6E88">
        <w:t>ьми</w:t>
      </w:r>
      <w:r>
        <w:t xml:space="preserve">, </w:t>
      </w:r>
      <w:r w:rsidR="00BC6E88">
        <w:t xml:space="preserve">содержащимися под стражей, за счет повышения </w:t>
      </w:r>
      <w:r>
        <w:t>безопасности, выявлени</w:t>
      </w:r>
      <w:r w:rsidR="00BC6E88">
        <w:t>я</w:t>
      </w:r>
      <w:r>
        <w:t xml:space="preserve"> </w:t>
      </w:r>
      <w:r w:rsidR="00EA4D24">
        <w:t xml:space="preserve">заключенных, подверженных риску, </w:t>
      </w:r>
      <w:r>
        <w:t xml:space="preserve">и </w:t>
      </w:r>
      <w:r w:rsidR="00EA4D24">
        <w:t xml:space="preserve">предоставления лучшей </w:t>
      </w:r>
      <w:r>
        <w:t xml:space="preserve">подготовки </w:t>
      </w:r>
      <w:r w:rsidR="00EA4D24">
        <w:t>сотрудник</w:t>
      </w:r>
      <w:r w:rsidR="00337B5C">
        <w:t>ам</w:t>
      </w:r>
      <w:r w:rsidR="00EA4D24">
        <w:t>, ведающи</w:t>
      </w:r>
      <w:r w:rsidR="00337B5C">
        <w:t>м</w:t>
      </w:r>
      <w:r w:rsidR="00EA4D24">
        <w:t xml:space="preserve"> содержанием </w:t>
      </w:r>
      <w:r>
        <w:t>под стражей</w:t>
      </w:r>
      <w:r w:rsidR="006762E3">
        <w:t xml:space="preserve">.  </w:t>
      </w:r>
      <w:r w:rsidR="00C6677A">
        <w:t xml:space="preserve">Изыскиваются </w:t>
      </w:r>
      <w:r w:rsidR="00326844">
        <w:t xml:space="preserve">адаптированные </w:t>
      </w:r>
      <w:r w:rsidR="00C6677A">
        <w:t>в</w:t>
      </w:r>
      <w:r w:rsidR="00EA4D24">
        <w:t> </w:t>
      </w:r>
      <w:r>
        <w:t>культурном отношении альтернатив</w:t>
      </w:r>
      <w:r w:rsidR="00C6677A">
        <w:t>ы</w:t>
      </w:r>
      <w:r>
        <w:t xml:space="preserve"> тюремному заключению, включая </w:t>
      </w:r>
      <w:r w:rsidR="00326844">
        <w:t>наказание</w:t>
      </w:r>
      <w:r>
        <w:t xml:space="preserve"> старейшин</w:t>
      </w:r>
      <w:r w:rsidR="00326844">
        <w:t>ами</w:t>
      </w:r>
      <w:r>
        <w:t xml:space="preserve"> общин</w:t>
      </w:r>
      <w:r w:rsidR="00326844">
        <w:t>;</w:t>
      </w:r>
      <w:r>
        <w:t xml:space="preserve"> </w:t>
      </w:r>
      <w:r w:rsidR="00326844">
        <w:t>вводятся и другие меры, такие как </w:t>
      </w:r>
      <w:r>
        <w:t>общ</w:t>
      </w:r>
      <w:r w:rsidR="00326844">
        <w:t xml:space="preserve">инные </w:t>
      </w:r>
      <w:r>
        <w:t>ночн</w:t>
      </w:r>
      <w:r w:rsidR="00326844">
        <w:t>ы</w:t>
      </w:r>
      <w:r>
        <w:t>е патрули и безопасны</w:t>
      </w:r>
      <w:r w:rsidR="00326844">
        <w:t>е</w:t>
      </w:r>
      <w:r>
        <w:t xml:space="preserve"> </w:t>
      </w:r>
      <w:r w:rsidR="00F01FD0">
        <w:t>приют</w:t>
      </w:r>
      <w:r w:rsidR="00184BBC">
        <w:t>ы</w:t>
      </w:r>
      <w:r w:rsidR="00F01FD0">
        <w:t xml:space="preserve"> </w:t>
      </w:r>
      <w:r>
        <w:t xml:space="preserve">для лиц, </w:t>
      </w:r>
      <w:r w:rsidR="00326844">
        <w:t>н</w:t>
      </w:r>
      <w:r w:rsidR="00744C49">
        <w:t>а</w:t>
      </w:r>
      <w:r w:rsidR="00326844">
        <w:t>ходящихся в состоянии опьянения</w:t>
      </w:r>
      <w:r w:rsidR="00705886">
        <w:t xml:space="preserve">.  </w:t>
      </w:r>
      <w:r w:rsidR="00744C49">
        <w:t xml:space="preserve">В </w:t>
      </w:r>
      <w:r>
        <w:t>предыдущем десятилетии</w:t>
      </w:r>
      <w:r w:rsidR="00744C49">
        <w:t xml:space="preserve"> более чем вдвое увеличилось федеральное финансирование на оказание услуг аборигенам в </w:t>
      </w:r>
      <w:r w:rsidR="00F01FD0">
        <w:t xml:space="preserve">сфере </w:t>
      </w:r>
      <w:r w:rsidR="00744C49">
        <w:t>правовой помощи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39</w:t>
      </w:r>
      <w:r w:rsidR="006762E3">
        <w:t>.</w:t>
      </w:r>
      <w:r w:rsidR="00744C49">
        <w:tab/>
      </w:r>
      <w:r>
        <w:t xml:space="preserve">Правительственные меры </w:t>
      </w:r>
      <w:r w:rsidR="00AD350D">
        <w:t xml:space="preserve">дают </w:t>
      </w:r>
      <w:r>
        <w:t>положительн</w:t>
      </w:r>
      <w:r w:rsidR="00AD350D">
        <w:t>ый</w:t>
      </w:r>
      <w:r>
        <w:t xml:space="preserve"> </w:t>
      </w:r>
      <w:r w:rsidR="00AD350D">
        <w:t>эффект</w:t>
      </w:r>
      <w:r w:rsidR="006762E3">
        <w:t xml:space="preserve">.  </w:t>
      </w:r>
      <w:r w:rsidR="00845AA2">
        <w:t>Хотя в 1990</w:t>
      </w:r>
      <w:r w:rsidR="00845AA2">
        <w:noBreakHyphen/>
        <w:t>х года</w:t>
      </w:r>
      <w:r w:rsidR="00853B69">
        <w:t>х</w:t>
      </w:r>
      <w:r w:rsidR="00845AA2">
        <w:t xml:space="preserve"> </w:t>
      </w:r>
      <w:r w:rsidR="00853B69">
        <w:t xml:space="preserve">увеличилось </w:t>
      </w:r>
      <w:r>
        <w:t xml:space="preserve">абсолютное число коренных </w:t>
      </w:r>
      <w:r w:rsidR="00845AA2">
        <w:t xml:space="preserve">жителей, находящихся </w:t>
      </w:r>
      <w:r>
        <w:t xml:space="preserve">в тюрьмах, </w:t>
      </w:r>
      <w:r w:rsidR="00FB7166">
        <w:t>они уже не </w:t>
      </w:r>
      <w:r>
        <w:t>представлены в тюрьмах</w:t>
      </w:r>
      <w:r w:rsidR="00FB7166" w:rsidRPr="00FB7166">
        <w:t xml:space="preserve"> </w:t>
      </w:r>
      <w:r w:rsidR="00FB7166">
        <w:t xml:space="preserve">так чрезмерно, ибо </w:t>
      </w:r>
      <w:r w:rsidR="00853B69">
        <w:t xml:space="preserve">возросла </w:t>
      </w:r>
      <w:r w:rsidR="00FB7166">
        <w:t>общая численность коренного населения</w:t>
      </w:r>
      <w:r w:rsidR="006762E3">
        <w:t xml:space="preserve">.  </w:t>
      </w:r>
      <w:r w:rsidR="00FB7166">
        <w:t xml:space="preserve">У аборигенных </w:t>
      </w:r>
      <w:r>
        <w:t xml:space="preserve">заключенных </w:t>
      </w:r>
      <w:r w:rsidR="006C15AE">
        <w:t>не больше шансов умереть в </w:t>
      </w:r>
      <w:r>
        <w:t xml:space="preserve">заключении, чем </w:t>
      </w:r>
      <w:r w:rsidR="00FB7166">
        <w:t xml:space="preserve">у </w:t>
      </w:r>
      <w:r>
        <w:t>неаборигенных заключенных</w:t>
      </w:r>
      <w:r w:rsidR="006762E3">
        <w:t xml:space="preserve">.  </w:t>
      </w:r>
      <w:r>
        <w:t>Исследование, проведенное Австралийски</w:t>
      </w:r>
      <w:r w:rsidR="006C15AE">
        <w:t>м</w:t>
      </w:r>
      <w:r>
        <w:t xml:space="preserve"> институт</w:t>
      </w:r>
      <w:r w:rsidR="006C15AE">
        <w:t>ом</w:t>
      </w:r>
      <w:r>
        <w:t xml:space="preserve"> криминологии</w:t>
      </w:r>
      <w:r w:rsidR="006C15AE">
        <w:t>,</w:t>
      </w:r>
      <w:r>
        <w:t xml:space="preserve"> </w:t>
      </w:r>
      <w:r w:rsidR="006C15AE">
        <w:t>показывает</w:t>
      </w:r>
      <w:r>
        <w:t xml:space="preserve">, что коренные </w:t>
      </w:r>
      <w:r w:rsidR="006C15AE">
        <w:t xml:space="preserve">жители </w:t>
      </w:r>
      <w:r>
        <w:t>получ</w:t>
      </w:r>
      <w:r w:rsidR="006C15AE">
        <w:t xml:space="preserve">ают более </w:t>
      </w:r>
      <w:r>
        <w:t>короткие приговоры</w:t>
      </w:r>
      <w:r w:rsidR="006C15AE">
        <w:t>,</w:t>
      </w:r>
      <w:r>
        <w:t xml:space="preserve"> чем </w:t>
      </w:r>
      <w:r w:rsidR="006C15AE">
        <w:t xml:space="preserve">неаборигенные жители, </w:t>
      </w:r>
      <w:r>
        <w:t xml:space="preserve">почти </w:t>
      </w:r>
      <w:r w:rsidR="006C15AE">
        <w:t xml:space="preserve">по </w:t>
      </w:r>
      <w:r>
        <w:t>все</w:t>
      </w:r>
      <w:r w:rsidR="006C15AE">
        <w:t>м</w:t>
      </w:r>
      <w:r>
        <w:t xml:space="preserve"> категори</w:t>
      </w:r>
      <w:r w:rsidR="006C15AE">
        <w:t>ям</w:t>
      </w:r>
      <w:r>
        <w:t xml:space="preserve"> преступлений</w:t>
      </w:r>
      <w:r w:rsidR="006762E3">
        <w:t xml:space="preserve">.  </w:t>
      </w:r>
      <w:r>
        <w:t xml:space="preserve">Федеральное правительство </w:t>
      </w:r>
      <w:r w:rsidR="00C66667">
        <w:t xml:space="preserve">занимается </w:t>
      </w:r>
      <w:r w:rsidR="00AD350D">
        <w:t xml:space="preserve">устранением </w:t>
      </w:r>
      <w:r>
        <w:t>социально-экономически</w:t>
      </w:r>
      <w:r w:rsidR="00AD350D">
        <w:t>х</w:t>
      </w:r>
      <w:r>
        <w:t xml:space="preserve"> причин преступности </w:t>
      </w:r>
      <w:r w:rsidR="00C66667">
        <w:t xml:space="preserve">за счет </w:t>
      </w:r>
      <w:r>
        <w:t xml:space="preserve">программы </w:t>
      </w:r>
      <w:r w:rsidR="00C66667">
        <w:t>на сумму 2,3 млрд. австр. долл. в сфере жилья</w:t>
      </w:r>
      <w:r>
        <w:t>, медицинско</w:t>
      </w:r>
      <w:r w:rsidR="00853B69">
        <w:t>го</w:t>
      </w:r>
      <w:r>
        <w:t xml:space="preserve"> обслуживани</w:t>
      </w:r>
      <w:r w:rsidR="00853B69">
        <w:t>я</w:t>
      </w:r>
      <w:r>
        <w:t>, образовани</w:t>
      </w:r>
      <w:r w:rsidR="00C66667">
        <w:t>я</w:t>
      </w:r>
      <w:r>
        <w:t xml:space="preserve"> и занятост</w:t>
      </w:r>
      <w:r w:rsidR="00C66667">
        <w:t>и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40</w:t>
      </w:r>
      <w:r w:rsidR="006762E3">
        <w:t>.</w:t>
      </w:r>
      <w:r w:rsidR="00D1037A">
        <w:tab/>
      </w:r>
      <w:r w:rsidRPr="00C66667">
        <w:rPr>
          <w:u w:val="single"/>
        </w:rPr>
        <w:t xml:space="preserve">Г-жа </w:t>
      </w:r>
      <w:r w:rsidR="00C66667" w:rsidRPr="00C66667">
        <w:rPr>
          <w:u w:val="single"/>
        </w:rPr>
        <w:t>ЛЕОН</w:t>
      </w:r>
      <w:r w:rsidR="00C66667">
        <w:t xml:space="preserve"> </w:t>
      </w:r>
      <w:r>
        <w:t>(Австралия), выс</w:t>
      </w:r>
      <w:r w:rsidR="00C66667">
        <w:t xml:space="preserve">казываясь относительно </w:t>
      </w:r>
      <w:r w:rsidR="00857351">
        <w:t>гендерного равенства (пункт </w:t>
      </w:r>
      <w:r>
        <w:t xml:space="preserve">9), говорит, что дискриминация </w:t>
      </w:r>
      <w:r w:rsidR="00B2728D">
        <w:t xml:space="preserve"> </w:t>
      </w:r>
      <w:r>
        <w:t>по признаку пола является незаконн</w:t>
      </w:r>
      <w:r w:rsidR="00AF643B">
        <w:t>ой</w:t>
      </w:r>
      <w:r>
        <w:t xml:space="preserve"> во всех </w:t>
      </w:r>
      <w:r w:rsidR="00AF643B">
        <w:t>штатах и </w:t>
      </w:r>
      <w:r>
        <w:t>территориях</w:t>
      </w:r>
      <w:r w:rsidR="006762E3">
        <w:t xml:space="preserve">.  </w:t>
      </w:r>
      <w:r w:rsidR="00AF643B">
        <w:t>Имеются в наличии г</w:t>
      </w:r>
      <w:r>
        <w:t>ражданско</w:t>
      </w:r>
      <w:r w:rsidR="00AF643B">
        <w:t>-правовые средства</w:t>
      </w:r>
      <w:r>
        <w:t xml:space="preserve"> защиты, в</w:t>
      </w:r>
      <w:r w:rsidR="00AF643B">
        <w:t>ключая возмещение ущерба</w:t>
      </w:r>
      <w:r>
        <w:t xml:space="preserve">, </w:t>
      </w:r>
      <w:r w:rsidR="00AF643B">
        <w:t xml:space="preserve">предписание </w:t>
      </w:r>
      <w:r>
        <w:t>не повтор</w:t>
      </w:r>
      <w:r w:rsidR="00AF643B">
        <w:t>я</w:t>
      </w:r>
      <w:r>
        <w:t>ть дискриминаци</w:t>
      </w:r>
      <w:r w:rsidR="00AF643B">
        <w:t>ю</w:t>
      </w:r>
      <w:r>
        <w:t xml:space="preserve"> и </w:t>
      </w:r>
      <w:r w:rsidR="00AF643B">
        <w:t>со</w:t>
      </w:r>
      <w:r w:rsidR="004E3A52">
        <w:t>вершить действия по </w:t>
      </w:r>
      <w:r w:rsidR="00AF643B">
        <w:t>заглаживанию вреда</w:t>
      </w:r>
      <w:r w:rsidR="006762E3">
        <w:t xml:space="preserve">.  </w:t>
      </w:r>
      <w:r>
        <w:t xml:space="preserve">Комиссия по правовой реформе опубликовала </w:t>
      </w:r>
      <w:r w:rsidR="00857351">
        <w:t>в 1994 </w:t>
      </w:r>
      <w:r w:rsidR="004E3A52">
        <w:t>год</w:t>
      </w:r>
      <w:r w:rsidR="00857351">
        <w:t>у</w:t>
      </w:r>
      <w:r w:rsidR="004E3A52">
        <w:t xml:space="preserve"> </w:t>
      </w:r>
      <w:r>
        <w:t xml:space="preserve">доклад "Равенство </w:t>
      </w:r>
      <w:r w:rsidR="00B2728D">
        <w:t xml:space="preserve"> </w:t>
      </w:r>
      <w:r>
        <w:t>перед законом</w:t>
      </w:r>
      <w:r w:rsidR="004E3A52">
        <w:t>"</w:t>
      </w:r>
      <w:r w:rsidR="00857351">
        <w:t>,</w:t>
      </w:r>
      <w:r>
        <w:t xml:space="preserve"> </w:t>
      </w:r>
      <w:r w:rsidR="00857351">
        <w:t xml:space="preserve">и </w:t>
      </w:r>
      <w:r>
        <w:t xml:space="preserve">правительство </w:t>
      </w:r>
      <w:r w:rsidR="004E3A52">
        <w:t xml:space="preserve">осуществило </w:t>
      </w:r>
      <w:r w:rsidR="00857351">
        <w:t>многие из его </w:t>
      </w:r>
      <w:r>
        <w:t xml:space="preserve">рекомендаций, </w:t>
      </w:r>
      <w:r w:rsidR="004E3A52">
        <w:t xml:space="preserve">включая </w:t>
      </w:r>
      <w:r>
        <w:t>сеть женских юридических услуг, котор</w:t>
      </w:r>
      <w:r w:rsidR="004E3A52">
        <w:t>ая</w:t>
      </w:r>
      <w:r>
        <w:t xml:space="preserve"> предоставляет юридические консультации и представительство в суде</w:t>
      </w:r>
      <w:r w:rsidR="004E3A52">
        <w:t xml:space="preserve">, а </w:t>
      </w:r>
      <w:r w:rsidR="00D1037A">
        <w:t xml:space="preserve">где необходимо, </w:t>
      </w:r>
      <w:r w:rsidR="003741BF">
        <w:t>и прибегает к </w:t>
      </w:r>
      <w:r>
        <w:t>други</w:t>
      </w:r>
      <w:r w:rsidR="003741BF">
        <w:t>м</w:t>
      </w:r>
      <w:r>
        <w:t xml:space="preserve"> служб</w:t>
      </w:r>
      <w:r w:rsidR="003741BF">
        <w:t>ам</w:t>
      </w:r>
      <w:r w:rsidR="006762E3">
        <w:t xml:space="preserve">.  </w:t>
      </w:r>
      <w:r>
        <w:t>Правительство финансиру</w:t>
      </w:r>
      <w:r w:rsidR="00D1037A">
        <w:t xml:space="preserve">ет специальные </w:t>
      </w:r>
      <w:r>
        <w:t>услуг</w:t>
      </w:r>
      <w:r w:rsidR="00D1037A">
        <w:t xml:space="preserve">и </w:t>
      </w:r>
      <w:r w:rsidR="00B934EE">
        <w:t xml:space="preserve">по </w:t>
      </w:r>
      <w:r w:rsidR="00D1037A">
        <w:t xml:space="preserve">правовой помощи </w:t>
      </w:r>
      <w:r>
        <w:t>для аборигенов и жителей островов Торрес</w:t>
      </w:r>
      <w:r w:rsidR="00D1037A">
        <w:t>ов</w:t>
      </w:r>
      <w:r>
        <w:t xml:space="preserve">а </w:t>
      </w:r>
      <w:r w:rsidR="00D1037A">
        <w:t xml:space="preserve">пролива </w:t>
      </w:r>
      <w:r>
        <w:t xml:space="preserve">и женщин в </w:t>
      </w:r>
      <w:r w:rsidR="00D1037A">
        <w:t>от</w:t>
      </w:r>
      <w:r>
        <w:t>даленн</w:t>
      </w:r>
      <w:r w:rsidR="00121D87">
        <w:t>ой</w:t>
      </w:r>
      <w:r>
        <w:t xml:space="preserve"> сельск</w:t>
      </w:r>
      <w:r w:rsidR="00121D87">
        <w:t>ой местности</w:t>
      </w:r>
      <w:r w:rsidR="006762E3">
        <w:t xml:space="preserve">.  </w:t>
      </w:r>
      <w:r>
        <w:t>Рекомендаци</w:t>
      </w:r>
      <w:r w:rsidR="00D1037A">
        <w:t>и</w:t>
      </w:r>
      <w:r>
        <w:t xml:space="preserve"> Комиссии по вопросам насилия в отношении женщин включены в </w:t>
      </w:r>
      <w:r w:rsidR="003C54FA">
        <w:t xml:space="preserve">закон </w:t>
      </w:r>
      <w:r>
        <w:t>о семье (с поправками) 1995 года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41</w:t>
      </w:r>
      <w:r w:rsidR="006762E3">
        <w:t>.</w:t>
      </w:r>
      <w:r w:rsidR="00D1037A">
        <w:tab/>
      </w:r>
      <w:r w:rsidR="009465B6">
        <w:t xml:space="preserve">Принимаются </w:t>
      </w:r>
      <w:r>
        <w:t xml:space="preserve">меры по укреплению </w:t>
      </w:r>
      <w:r w:rsidR="00121D87">
        <w:t xml:space="preserve">закона </w:t>
      </w:r>
      <w:r>
        <w:t>о дискриминации по признаку пола, в</w:t>
      </w:r>
      <w:r w:rsidR="009465B6">
        <w:t xml:space="preserve">ключая положения </w:t>
      </w:r>
      <w:r>
        <w:t xml:space="preserve">о косвенной дискриминации и дискриминации </w:t>
      </w:r>
      <w:r w:rsidR="009465B6">
        <w:t xml:space="preserve">по причине </w:t>
      </w:r>
      <w:r>
        <w:t>беременности</w:t>
      </w:r>
      <w:r w:rsidR="006762E3">
        <w:t xml:space="preserve">.  </w:t>
      </w:r>
      <w:r w:rsidR="000D5BEC">
        <w:t xml:space="preserve">Более </w:t>
      </w:r>
      <w:r>
        <w:t>дешевы</w:t>
      </w:r>
      <w:r w:rsidR="009465B6">
        <w:t>й</w:t>
      </w:r>
      <w:r>
        <w:t xml:space="preserve"> и более доступны</w:t>
      </w:r>
      <w:r w:rsidR="009465B6">
        <w:t>й</w:t>
      </w:r>
      <w:r>
        <w:t xml:space="preserve"> механизм </w:t>
      </w:r>
      <w:r w:rsidR="000D5BEC">
        <w:t>для разбирательства по делам </w:t>
      </w:r>
      <w:r w:rsidR="009465B6">
        <w:t xml:space="preserve">в сфере </w:t>
      </w:r>
      <w:r>
        <w:t>гражданск</w:t>
      </w:r>
      <w:r w:rsidR="009465B6">
        <w:t>ого</w:t>
      </w:r>
      <w:r>
        <w:t xml:space="preserve"> и семейн</w:t>
      </w:r>
      <w:r w:rsidR="009465B6">
        <w:t>ого права</w:t>
      </w:r>
      <w:r>
        <w:t>, в</w:t>
      </w:r>
      <w:r w:rsidR="009465B6">
        <w:t xml:space="preserve">ключая </w:t>
      </w:r>
      <w:r>
        <w:t>дискриминаци</w:t>
      </w:r>
      <w:r w:rsidR="009465B6">
        <w:t>ю</w:t>
      </w:r>
      <w:r w:rsidR="000D5BEC">
        <w:t>, будет обеспечивать</w:t>
      </w:r>
      <w:r w:rsidR="000D5BEC" w:rsidRPr="000D5BEC">
        <w:t xml:space="preserve"> </w:t>
      </w:r>
      <w:r w:rsidR="000D5BEC">
        <w:t>новая Федеральная магистратская служба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42</w:t>
      </w:r>
      <w:r w:rsidR="006762E3">
        <w:t>.</w:t>
      </w:r>
      <w:r w:rsidR="009465B6">
        <w:tab/>
      </w:r>
      <w:r>
        <w:t xml:space="preserve">Комитет </w:t>
      </w:r>
      <w:r w:rsidR="00856B58">
        <w:t xml:space="preserve">запрашивал </w:t>
      </w:r>
      <w:r>
        <w:t>статисти</w:t>
      </w:r>
      <w:r w:rsidR="00856B58">
        <w:t>ку</w:t>
      </w:r>
      <w:r>
        <w:t xml:space="preserve"> о положении женщин в австралийском обществе </w:t>
      </w:r>
      <w:r w:rsidR="00B2728D">
        <w:t xml:space="preserve"> </w:t>
      </w:r>
      <w:r>
        <w:t>(вопрос 10)</w:t>
      </w:r>
      <w:r w:rsidR="006762E3">
        <w:t xml:space="preserve">.  </w:t>
      </w:r>
      <w:r>
        <w:t>Она представит секретариат</w:t>
      </w:r>
      <w:r w:rsidR="00856B58">
        <w:t>у</w:t>
      </w:r>
      <w:r>
        <w:t xml:space="preserve"> письменн</w:t>
      </w:r>
      <w:r w:rsidR="00856B58">
        <w:t>ую</w:t>
      </w:r>
      <w:r>
        <w:t xml:space="preserve"> статисти</w:t>
      </w:r>
      <w:r w:rsidR="00856B58">
        <w:t xml:space="preserve">ку, составленную </w:t>
      </w:r>
      <w:r>
        <w:t>Австралийск</w:t>
      </w:r>
      <w:r w:rsidR="00856B58">
        <w:t>им</w:t>
      </w:r>
      <w:r>
        <w:t xml:space="preserve"> бюро по положению женщин, котора</w:t>
      </w:r>
      <w:r w:rsidR="00856B58">
        <w:t xml:space="preserve">я охватывает занятость женщин в составе рабочей </w:t>
      </w:r>
      <w:r>
        <w:t xml:space="preserve">силы в целом, </w:t>
      </w:r>
      <w:r w:rsidR="00856B58">
        <w:t xml:space="preserve">в сфере </w:t>
      </w:r>
      <w:r>
        <w:t>управлени</w:t>
      </w:r>
      <w:r w:rsidR="00856B58">
        <w:t>я</w:t>
      </w:r>
      <w:r>
        <w:t>, государственн</w:t>
      </w:r>
      <w:r w:rsidR="00856B58">
        <w:t>ой</w:t>
      </w:r>
      <w:r>
        <w:t xml:space="preserve"> служб</w:t>
      </w:r>
      <w:r w:rsidR="00856B58">
        <w:t>ы</w:t>
      </w:r>
      <w:r>
        <w:t>, политик</w:t>
      </w:r>
      <w:r w:rsidR="00856B58">
        <w:t>и</w:t>
      </w:r>
      <w:r>
        <w:t xml:space="preserve"> и высше</w:t>
      </w:r>
      <w:r w:rsidR="00856B58">
        <w:t>го</w:t>
      </w:r>
      <w:r>
        <w:t xml:space="preserve"> образовани</w:t>
      </w:r>
      <w:r w:rsidR="00856B58">
        <w:t>я</w:t>
      </w:r>
      <w:r w:rsidR="006762E3">
        <w:t xml:space="preserve">.  </w:t>
      </w:r>
      <w:r>
        <w:t>Статисти</w:t>
      </w:r>
      <w:r w:rsidR="00856B58">
        <w:t xml:space="preserve">ка </w:t>
      </w:r>
      <w:r>
        <w:t xml:space="preserve">также </w:t>
      </w:r>
      <w:r w:rsidR="004C590F">
        <w:t>приводит сведения по аборигенным и </w:t>
      </w:r>
      <w:r>
        <w:t>сельски</w:t>
      </w:r>
      <w:r w:rsidR="004C590F">
        <w:t>м</w:t>
      </w:r>
      <w:r>
        <w:t xml:space="preserve"> женщин</w:t>
      </w:r>
      <w:r w:rsidR="004C590F">
        <w:t>ам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43</w:t>
      </w:r>
      <w:r w:rsidR="006762E3">
        <w:t>.</w:t>
      </w:r>
      <w:r w:rsidR="004C590F">
        <w:tab/>
        <w:t xml:space="preserve">Доля </w:t>
      </w:r>
      <w:r>
        <w:t xml:space="preserve">женщин в </w:t>
      </w:r>
      <w:r w:rsidR="004C590F">
        <w:t xml:space="preserve">составе </w:t>
      </w:r>
      <w:r>
        <w:t>рабочей силе достигл</w:t>
      </w:r>
      <w:r w:rsidR="00B022F6">
        <w:t>а</w:t>
      </w:r>
      <w:r>
        <w:t xml:space="preserve"> рекордн</w:t>
      </w:r>
      <w:r w:rsidR="004C590F">
        <w:t>ых</w:t>
      </w:r>
      <w:r>
        <w:t xml:space="preserve"> 54,9 процента</w:t>
      </w:r>
      <w:r w:rsidR="006762E3">
        <w:t xml:space="preserve">.  </w:t>
      </w:r>
      <w:r w:rsidR="007C5186">
        <w:t>С 1996 </w:t>
      </w:r>
      <w:r w:rsidR="004C590F">
        <w:t xml:space="preserve">года удвоилось число </w:t>
      </w:r>
      <w:r>
        <w:t xml:space="preserve">женщин в </w:t>
      </w:r>
      <w:r w:rsidR="004C590F">
        <w:t xml:space="preserve">составе </w:t>
      </w:r>
      <w:r>
        <w:t>совет</w:t>
      </w:r>
      <w:r w:rsidR="004C590F">
        <w:t>ов</w:t>
      </w:r>
      <w:r>
        <w:t xml:space="preserve"> директоров частных компаний</w:t>
      </w:r>
      <w:r w:rsidR="006762E3">
        <w:t xml:space="preserve">.  </w:t>
      </w:r>
      <w:r w:rsidR="005F78B0">
        <w:t>На ж</w:t>
      </w:r>
      <w:r>
        <w:t>енщин</w:t>
      </w:r>
      <w:r w:rsidR="005F78B0">
        <w:t xml:space="preserve"> приходится </w:t>
      </w:r>
      <w:r>
        <w:t xml:space="preserve">почти 50 процентов государственных служащих (в том числе </w:t>
      </w:r>
      <w:r w:rsidR="005F78B0">
        <w:t>в </w:t>
      </w:r>
      <w:r>
        <w:t>предыдущие 12 месяцев</w:t>
      </w:r>
      <w:r w:rsidR="005F78B0">
        <w:t xml:space="preserve"> – одна треть абитуриентов на предмет подготовки </w:t>
      </w:r>
      <w:r w:rsidR="007C5186">
        <w:t>на </w:t>
      </w:r>
      <w:r w:rsidR="005F78B0">
        <w:t>руководящие должности</w:t>
      </w:r>
      <w:r>
        <w:t>), одна четверть представител</w:t>
      </w:r>
      <w:r w:rsidR="005F78B0">
        <w:t>ей</w:t>
      </w:r>
      <w:r>
        <w:t xml:space="preserve"> в </w:t>
      </w:r>
      <w:r w:rsidR="005F78B0">
        <w:t xml:space="preserve">федеральном </w:t>
      </w:r>
      <w:r>
        <w:t>парламент</w:t>
      </w:r>
      <w:r w:rsidR="005F78B0">
        <w:t>е и </w:t>
      </w:r>
      <w:r>
        <w:t xml:space="preserve">более половины </w:t>
      </w:r>
      <w:r w:rsidR="006B67F1">
        <w:t xml:space="preserve">университетского </w:t>
      </w:r>
      <w:r>
        <w:t>студен</w:t>
      </w:r>
      <w:r w:rsidR="006B67F1">
        <w:t>ческого контингента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44</w:t>
      </w:r>
      <w:r w:rsidR="006762E3">
        <w:t>.</w:t>
      </w:r>
      <w:r w:rsidR="006B67F1">
        <w:tab/>
      </w:r>
      <w:r w:rsidRPr="006B67F1">
        <w:rPr>
          <w:u w:val="single"/>
        </w:rPr>
        <w:t xml:space="preserve">Г-н ван </w:t>
      </w:r>
      <w:r w:rsidR="00705886" w:rsidRPr="006B67F1">
        <w:rPr>
          <w:u w:val="single"/>
        </w:rPr>
        <w:t>БЁРДЕН</w:t>
      </w:r>
      <w:r>
        <w:t xml:space="preserve"> (Австралия), отвечая на вопрос 11, говорит, что его правительств</w:t>
      </w:r>
      <w:r w:rsidR="00A40708">
        <w:t>у</w:t>
      </w:r>
      <w:r>
        <w:t xml:space="preserve"> не известно о каких-либо официальных доклад</w:t>
      </w:r>
      <w:r w:rsidR="00A40708">
        <w:t xml:space="preserve">ах со ссылкой на расу как на </w:t>
      </w:r>
      <w:r>
        <w:t>определяющ</w:t>
      </w:r>
      <w:r w:rsidR="00A40708">
        <w:t>ий</w:t>
      </w:r>
      <w:r>
        <w:t xml:space="preserve"> фактор в </w:t>
      </w:r>
      <w:r w:rsidR="00A40708">
        <w:t xml:space="preserve">плане тюремного заключения </w:t>
      </w:r>
      <w:r>
        <w:t xml:space="preserve">и </w:t>
      </w:r>
      <w:r w:rsidR="00A40708">
        <w:t xml:space="preserve">приговора в отношении </w:t>
      </w:r>
      <w:r>
        <w:t xml:space="preserve">несовершеннолетних: </w:t>
      </w:r>
      <w:r w:rsidR="00A40708">
        <w:t xml:space="preserve">австралийские </w:t>
      </w:r>
      <w:r>
        <w:t>законы применяются к каждому</w:t>
      </w:r>
      <w:r w:rsidR="00A40708">
        <w:t xml:space="preserve"> в</w:t>
      </w:r>
      <w:r>
        <w:t>не</w:t>
      </w:r>
      <w:r w:rsidR="00A40708">
        <w:t xml:space="preserve"> </w:t>
      </w:r>
      <w:r>
        <w:t>зависимо</w:t>
      </w:r>
      <w:r w:rsidR="00A40708">
        <w:t>сти от </w:t>
      </w:r>
      <w:r>
        <w:t>расы</w:t>
      </w:r>
      <w:r w:rsidR="006762E3">
        <w:t xml:space="preserve">.  </w:t>
      </w:r>
      <w:r>
        <w:t xml:space="preserve">Тем не менее его </w:t>
      </w:r>
      <w:r w:rsidR="00C41054">
        <w:t>п</w:t>
      </w:r>
      <w:r>
        <w:t>равительство призна</w:t>
      </w:r>
      <w:r w:rsidR="00C41054">
        <w:t>ет</w:t>
      </w:r>
      <w:r>
        <w:t xml:space="preserve">, что </w:t>
      </w:r>
      <w:r w:rsidR="00C41054">
        <w:t xml:space="preserve">чрезмерная </w:t>
      </w:r>
      <w:r>
        <w:t>представ</w:t>
      </w:r>
      <w:r w:rsidR="00C41054">
        <w:t xml:space="preserve">ленность </w:t>
      </w:r>
      <w:r>
        <w:t xml:space="preserve">несовершеннолетних </w:t>
      </w:r>
      <w:r w:rsidR="0058436F">
        <w:t xml:space="preserve">аборигенов </w:t>
      </w:r>
      <w:r>
        <w:t xml:space="preserve">в </w:t>
      </w:r>
      <w:r w:rsidR="00C41054">
        <w:t xml:space="preserve">центрах </w:t>
      </w:r>
      <w:r>
        <w:t>заключени</w:t>
      </w:r>
      <w:r w:rsidR="00C41054">
        <w:t>я</w:t>
      </w:r>
      <w:r>
        <w:t xml:space="preserve"> обусловлен</w:t>
      </w:r>
      <w:r w:rsidR="0058436F">
        <w:t>а</w:t>
      </w:r>
      <w:r>
        <w:t xml:space="preserve"> в значительной </w:t>
      </w:r>
      <w:r w:rsidR="00C41054">
        <w:t xml:space="preserve">мере </w:t>
      </w:r>
      <w:r>
        <w:t>таки</w:t>
      </w:r>
      <w:r w:rsidR="00C41054">
        <w:t>ми</w:t>
      </w:r>
      <w:r>
        <w:t xml:space="preserve"> фактор</w:t>
      </w:r>
      <w:r w:rsidR="00C41054">
        <w:t>ами</w:t>
      </w:r>
      <w:r>
        <w:t>, как бедность, отсутствие</w:t>
      </w:r>
      <w:r w:rsidR="00456CBF">
        <w:t xml:space="preserve"> образования, слабое здоровье и </w:t>
      </w:r>
      <w:r>
        <w:t>неадекватн</w:t>
      </w:r>
      <w:r w:rsidR="00C41054">
        <w:t>о</w:t>
      </w:r>
      <w:r>
        <w:t>е жил</w:t>
      </w:r>
      <w:r w:rsidR="00C41054">
        <w:t>ье</w:t>
      </w:r>
      <w:r w:rsidR="006762E3">
        <w:t xml:space="preserve">.  </w:t>
      </w:r>
      <w:r w:rsidR="00C41054">
        <w:t xml:space="preserve">Чтобы устранить такие нужды, был введен </w:t>
      </w:r>
      <w:r w:rsidR="00456CBF">
        <w:t xml:space="preserve">целый </w:t>
      </w:r>
      <w:r w:rsidR="00C41054">
        <w:t>р</w:t>
      </w:r>
      <w:r>
        <w:t>яд мер, в</w:t>
      </w:r>
      <w:r w:rsidR="00456CBF">
        <w:t xml:space="preserve">ключая </w:t>
      </w:r>
      <w:r>
        <w:t>программ</w:t>
      </w:r>
      <w:r w:rsidR="00456CBF">
        <w:t>ы по </w:t>
      </w:r>
      <w:r>
        <w:t>предупреждению преступности, служб</w:t>
      </w:r>
      <w:r w:rsidR="00456CBF">
        <w:t>ы</w:t>
      </w:r>
      <w:r>
        <w:t xml:space="preserve"> поддержки</w:t>
      </w:r>
      <w:r w:rsidR="00456CBF">
        <w:t xml:space="preserve"> до и после задержания</w:t>
      </w:r>
      <w:r>
        <w:t xml:space="preserve"> </w:t>
      </w:r>
      <w:r w:rsidR="0058436F">
        <w:t>и </w:t>
      </w:r>
      <w:r>
        <w:t xml:space="preserve">консультирование и </w:t>
      </w:r>
      <w:r w:rsidR="00B2728D">
        <w:t xml:space="preserve"> </w:t>
      </w:r>
      <w:r>
        <w:t>посредничество</w:t>
      </w:r>
      <w:r w:rsidR="00456CBF">
        <w:t xml:space="preserve"> с целью </w:t>
      </w:r>
      <w:r>
        <w:t xml:space="preserve">помочь </w:t>
      </w:r>
      <w:r w:rsidR="00456CBF">
        <w:t xml:space="preserve">снизить </w:t>
      </w:r>
      <w:r>
        <w:t>уров</w:t>
      </w:r>
      <w:r w:rsidR="00456CBF">
        <w:t xml:space="preserve">ни </w:t>
      </w:r>
      <w:r w:rsidR="0058436F">
        <w:t>насилия в </w:t>
      </w:r>
      <w:r w:rsidR="00456CBF">
        <w:t xml:space="preserve">аборигенных </w:t>
      </w:r>
      <w:r>
        <w:t>общинах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45</w:t>
      </w:r>
      <w:r w:rsidR="006762E3">
        <w:t>.</w:t>
      </w:r>
      <w:r w:rsidR="00456CBF">
        <w:tab/>
      </w:r>
      <w:r w:rsidRPr="00456CBF">
        <w:rPr>
          <w:u w:val="single"/>
        </w:rPr>
        <w:t xml:space="preserve">Г-жа </w:t>
      </w:r>
      <w:r w:rsidR="00456CBF" w:rsidRPr="00456CBF">
        <w:rPr>
          <w:u w:val="single"/>
        </w:rPr>
        <w:t>ЛЕОН</w:t>
      </w:r>
      <w:r w:rsidR="00456CBF">
        <w:t xml:space="preserve"> </w:t>
      </w:r>
      <w:r>
        <w:t xml:space="preserve">(Австралия) в ответ на вопрос 12 говорит, что </w:t>
      </w:r>
      <w:r w:rsidR="00534194">
        <w:t xml:space="preserve">законы об </w:t>
      </w:r>
      <w:r>
        <w:t>обязательно</w:t>
      </w:r>
      <w:r w:rsidR="00534194">
        <w:t>м</w:t>
      </w:r>
      <w:r>
        <w:t xml:space="preserve"> приговор</w:t>
      </w:r>
      <w:r w:rsidR="00534194">
        <w:t>е</w:t>
      </w:r>
      <w:r w:rsidR="00B2728D">
        <w:t xml:space="preserve"> </w:t>
      </w:r>
      <w:r w:rsidR="00534194">
        <w:t xml:space="preserve">устанавливают </w:t>
      </w:r>
      <w:r>
        <w:t>минимальн</w:t>
      </w:r>
      <w:r w:rsidR="00534194">
        <w:t xml:space="preserve">ые приговоры </w:t>
      </w:r>
      <w:r>
        <w:t>в виде лишения свободы за некоторые преступления</w:t>
      </w:r>
      <w:r w:rsidR="006762E3">
        <w:t xml:space="preserve">.  </w:t>
      </w:r>
      <w:r>
        <w:t>В определенных обстоятельствах</w:t>
      </w:r>
      <w:r w:rsidR="00B2728D">
        <w:t xml:space="preserve"> </w:t>
      </w:r>
      <w:r>
        <w:t>несовершеннолетни</w:t>
      </w:r>
      <w:r w:rsidR="00C60661">
        <w:t>е</w:t>
      </w:r>
      <w:r>
        <w:t>, которые совершили второ</w:t>
      </w:r>
      <w:r w:rsidR="00534194">
        <w:t>е</w:t>
      </w:r>
      <w:r>
        <w:t xml:space="preserve"> или третье </w:t>
      </w:r>
      <w:r w:rsidR="00534194">
        <w:t xml:space="preserve">имущественное правонарушение </w:t>
      </w:r>
      <w:r>
        <w:t xml:space="preserve">в Северной </w:t>
      </w:r>
      <w:r w:rsidR="00044AB9">
        <w:t>Территории</w:t>
      </w:r>
      <w:r>
        <w:t>, мог</w:t>
      </w:r>
      <w:r w:rsidR="00534194">
        <w:t xml:space="preserve">ут </w:t>
      </w:r>
      <w:r>
        <w:t>получ</w:t>
      </w:r>
      <w:r w:rsidR="00534194">
        <w:t>и</w:t>
      </w:r>
      <w:r>
        <w:t>ть минимальн</w:t>
      </w:r>
      <w:r w:rsidR="00DE7B28">
        <w:t xml:space="preserve">ый приговор сроком на </w:t>
      </w:r>
      <w:r>
        <w:t xml:space="preserve">28 дней, </w:t>
      </w:r>
      <w:r w:rsidR="00DE7B28">
        <w:t xml:space="preserve">а </w:t>
      </w:r>
      <w:r>
        <w:t>те, кто совершил втор</w:t>
      </w:r>
      <w:r w:rsidR="007F6A48">
        <w:t>ую</w:t>
      </w:r>
      <w:r w:rsidR="00044AB9">
        <w:t xml:space="preserve"> или </w:t>
      </w:r>
      <w:r>
        <w:t>треть</w:t>
      </w:r>
      <w:r w:rsidR="007F6A48">
        <w:t>ю</w:t>
      </w:r>
      <w:r>
        <w:t xml:space="preserve"> </w:t>
      </w:r>
      <w:r w:rsidR="00DE7B28">
        <w:t>бытов</w:t>
      </w:r>
      <w:r w:rsidR="00044AB9">
        <w:t>ую</w:t>
      </w:r>
      <w:r w:rsidR="00DE7B28">
        <w:t xml:space="preserve"> </w:t>
      </w:r>
      <w:r w:rsidR="00044AB9">
        <w:t xml:space="preserve">кражу со взломом </w:t>
      </w:r>
      <w:r>
        <w:t>в Западн</w:t>
      </w:r>
      <w:r w:rsidR="00DE7B28">
        <w:t>ой</w:t>
      </w:r>
      <w:r>
        <w:t xml:space="preserve"> Австрали</w:t>
      </w:r>
      <w:r w:rsidR="00DE7B28">
        <w:t>и</w:t>
      </w:r>
      <w:r>
        <w:t xml:space="preserve"> </w:t>
      </w:r>
      <w:r w:rsidR="00DE7B28">
        <w:t xml:space="preserve">подлежат </w:t>
      </w:r>
      <w:r>
        <w:t>минимально</w:t>
      </w:r>
      <w:r w:rsidR="00DE7B28">
        <w:t>м</w:t>
      </w:r>
      <w:r w:rsidR="00044AB9">
        <w:t>у</w:t>
      </w:r>
      <w:r w:rsidR="00DE7B28">
        <w:t xml:space="preserve"> приговору сроком на </w:t>
      </w:r>
      <w:r>
        <w:t xml:space="preserve">один год </w:t>
      </w:r>
      <w:r w:rsidR="00DE7B28">
        <w:t>тюремного заключения</w:t>
      </w:r>
      <w:r w:rsidR="006762E3">
        <w:t xml:space="preserve">.  </w:t>
      </w:r>
      <w:r>
        <w:t xml:space="preserve">В </w:t>
      </w:r>
      <w:r w:rsidR="00DE7B28">
        <w:t>а</w:t>
      </w:r>
      <w:r>
        <w:t>встрали</w:t>
      </w:r>
      <w:r w:rsidR="00DE7B28">
        <w:t>йской</w:t>
      </w:r>
      <w:r>
        <w:t xml:space="preserve"> федеральной систем</w:t>
      </w:r>
      <w:r w:rsidR="00DE7B28">
        <w:t>е</w:t>
      </w:r>
      <w:r>
        <w:t xml:space="preserve"> </w:t>
      </w:r>
      <w:r w:rsidR="001511A0">
        <w:t xml:space="preserve">за осуществление уголовного права отвечают преимущественно штаты </w:t>
      </w:r>
      <w:r w:rsidR="00526F2D">
        <w:t>и </w:t>
      </w:r>
      <w:r>
        <w:t>территории, и правительств</w:t>
      </w:r>
      <w:r w:rsidR="001511A0">
        <w:t>о признает</w:t>
      </w:r>
      <w:r>
        <w:t xml:space="preserve"> компетенци</w:t>
      </w:r>
      <w:r w:rsidR="001511A0">
        <w:t xml:space="preserve">ю этих двух штатов вводить обязательные приговоры </w:t>
      </w:r>
      <w:r>
        <w:t xml:space="preserve"> в качестве средств</w:t>
      </w:r>
      <w:r w:rsidR="001511A0">
        <w:t>а</w:t>
      </w:r>
      <w:r>
        <w:t xml:space="preserve"> </w:t>
      </w:r>
      <w:r w:rsidR="00FA742F">
        <w:t xml:space="preserve">борьбы с </w:t>
      </w:r>
      <w:r>
        <w:t>рецидив</w:t>
      </w:r>
      <w:r w:rsidR="00FA742F">
        <w:t>ом</w:t>
      </w:r>
      <w:r w:rsidR="006762E3">
        <w:t xml:space="preserve">.  </w:t>
      </w:r>
      <w:r>
        <w:t xml:space="preserve">Тем не менее правительство </w:t>
      </w:r>
      <w:r w:rsidR="001C1BE4">
        <w:t xml:space="preserve">стремится </w:t>
      </w:r>
      <w:r>
        <w:t>обеспеч</w:t>
      </w:r>
      <w:r w:rsidR="001C1BE4">
        <w:t>ить</w:t>
      </w:r>
      <w:r>
        <w:t xml:space="preserve">, чтобы </w:t>
      </w:r>
      <w:r w:rsidR="001C1BE4">
        <w:t xml:space="preserve">эффект </w:t>
      </w:r>
      <w:r>
        <w:t xml:space="preserve">таких законов </w:t>
      </w:r>
      <w:r w:rsidR="001C1BE4">
        <w:t xml:space="preserve">для </w:t>
      </w:r>
      <w:r>
        <w:t>несовершеннолетних правонарушителей смягч</w:t>
      </w:r>
      <w:r w:rsidR="001C1BE4">
        <w:t xml:space="preserve">ался </w:t>
      </w:r>
      <w:r>
        <w:t>федеральными программ</w:t>
      </w:r>
      <w:r w:rsidR="001C1BE4">
        <w:t>ами</w:t>
      </w:r>
      <w:r>
        <w:t xml:space="preserve"> </w:t>
      </w:r>
      <w:r w:rsidR="001C1BE4">
        <w:t xml:space="preserve">по </w:t>
      </w:r>
      <w:r>
        <w:t>предоста</w:t>
      </w:r>
      <w:r w:rsidR="001C1BE4">
        <w:t>влению им поддержки, обучения и </w:t>
      </w:r>
      <w:r>
        <w:t>реабилитации</w:t>
      </w:r>
      <w:r w:rsidR="006762E3">
        <w:t xml:space="preserve">.  </w:t>
      </w:r>
      <w:r w:rsidR="00FA742F">
        <w:t>В апреле премьер-министр и </w:t>
      </w:r>
      <w:r>
        <w:t>главны</w:t>
      </w:r>
      <w:r w:rsidR="001C1BE4">
        <w:t>й</w:t>
      </w:r>
      <w:r>
        <w:t xml:space="preserve"> министр Северной </w:t>
      </w:r>
      <w:r w:rsidR="002061BB">
        <w:t xml:space="preserve">Территории </w:t>
      </w:r>
      <w:r>
        <w:t>выпу</w:t>
      </w:r>
      <w:r w:rsidR="001C1BE4">
        <w:t xml:space="preserve">стили </w:t>
      </w:r>
      <w:r>
        <w:t>совместное заявление</w:t>
      </w:r>
      <w:r w:rsidR="002061BB">
        <w:t xml:space="preserve">, намечающее </w:t>
      </w:r>
      <w:r>
        <w:t>ряд</w:t>
      </w:r>
      <w:r w:rsidR="00B2728D">
        <w:t xml:space="preserve"> </w:t>
      </w:r>
      <w:r>
        <w:t>широки</w:t>
      </w:r>
      <w:r w:rsidR="002061BB">
        <w:t>х</w:t>
      </w:r>
      <w:r>
        <w:t xml:space="preserve"> инициатив, </w:t>
      </w:r>
      <w:r w:rsidR="002061BB">
        <w:t xml:space="preserve">призванных </w:t>
      </w:r>
      <w:r>
        <w:t>предотвра</w:t>
      </w:r>
      <w:r w:rsidR="002061BB">
        <w:t xml:space="preserve">тить попадание </w:t>
      </w:r>
      <w:r>
        <w:t>молодых людей в систему уголовного правосудия</w:t>
      </w:r>
      <w:r w:rsidR="00705886">
        <w:t xml:space="preserve">.  </w:t>
      </w:r>
      <w:r>
        <w:t>Впоследствии Северн</w:t>
      </w:r>
      <w:r w:rsidR="002061BB">
        <w:t>ая</w:t>
      </w:r>
      <w:r>
        <w:t xml:space="preserve"> Территори</w:t>
      </w:r>
      <w:r w:rsidR="002061BB">
        <w:t>я</w:t>
      </w:r>
      <w:r>
        <w:t xml:space="preserve"> </w:t>
      </w:r>
      <w:r w:rsidR="002061BB">
        <w:t xml:space="preserve">ввела законодательство, повышающее </w:t>
      </w:r>
      <w:r>
        <w:t>минимальн</w:t>
      </w:r>
      <w:r w:rsidR="002061BB">
        <w:t>ый</w:t>
      </w:r>
      <w:r>
        <w:t xml:space="preserve"> возраст для взрослых правонарушителей </w:t>
      </w:r>
      <w:r w:rsidR="00526F2D">
        <w:t>с 17 до 18 лет, и </w:t>
      </w:r>
      <w:r w:rsidR="00427A06">
        <w:t xml:space="preserve">были введены </w:t>
      </w:r>
      <w:r>
        <w:t>совместно финансируемы</w:t>
      </w:r>
      <w:r w:rsidR="00427A06">
        <w:t>е</w:t>
      </w:r>
      <w:r>
        <w:t xml:space="preserve"> </w:t>
      </w:r>
      <w:r w:rsidR="00427A06">
        <w:t>аборигенны</w:t>
      </w:r>
      <w:r w:rsidR="008F79F0">
        <w:t>е</w:t>
      </w:r>
      <w:r w:rsidR="00427A06">
        <w:t xml:space="preserve"> </w:t>
      </w:r>
      <w:r w:rsidR="00FA742F">
        <w:t>разъяснительные механизмы</w:t>
      </w:r>
      <w:r w:rsidR="006762E3">
        <w:t xml:space="preserve">.  </w:t>
      </w:r>
      <w:r>
        <w:t>Федеральное правительств</w:t>
      </w:r>
      <w:r w:rsidR="008F79F0">
        <w:t>о и </w:t>
      </w:r>
      <w:r w:rsidR="00427A06">
        <w:t xml:space="preserve">правительство </w:t>
      </w:r>
      <w:r>
        <w:t xml:space="preserve">Северной Территории в настоящее время </w:t>
      </w:r>
      <w:r w:rsidR="008F79F0">
        <w:t xml:space="preserve">ведут </w:t>
      </w:r>
      <w:r w:rsidR="00BD0D60">
        <w:t xml:space="preserve">окончательную доводку </w:t>
      </w:r>
      <w:r>
        <w:t>соглашени</w:t>
      </w:r>
      <w:r w:rsidR="00BD0D60">
        <w:t xml:space="preserve">я, по которому первое будет выделять по </w:t>
      </w:r>
      <w:r>
        <w:t>5 млн</w:t>
      </w:r>
      <w:r w:rsidR="006762E3">
        <w:t xml:space="preserve">. </w:t>
      </w:r>
      <w:r w:rsidR="00BD0D60">
        <w:t>австр.</w:t>
      </w:r>
      <w:r w:rsidR="006762E3">
        <w:t xml:space="preserve"> </w:t>
      </w:r>
      <w:r>
        <w:t>долл</w:t>
      </w:r>
      <w:r w:rsidR="00705886">
        <w:t xml:space="preserve">. </w:t>
      </w:r>
      <w:r w:rsidR="00BD0D60">
        <w:t xml:space="preserve">в год </w:t>
      </w:r>
      <w:r>
        <w:t>на</w:t>
      </w:r>
      <w:r w:rsidR="00BD0D60">
        <w:t> </w:t>
      </w:r>
      <w:r>
        <w:t xml:space="preserve">ряд </w:t>
      </w:r>
      <w:r w:rsidR="00AA43BD">
        <w:t xml:space="preserve">отвлекающих </w:t>
      </w:r>
      <w:r w:rsidR="008F79F0">
        <w:t xml:space="preserve">досуговых </w:t>
      </w:r>
      <w:r>
        <w:t>пр</w:t>
      </w:r>
      <w:r w:rsidR="00AA43BD">
        <w:t>ограмм для несовершеннолетних в </w:t>
      </w:r>
      <w:r>
        <w:t>Северной Территории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46</w:t>
      </w:r>
      <w:r w:rsidR="006762E3">
        <w:t>.</w:t>
      </w:r>
      <w:r w:rsidR="00AA43BD">
        <w:tab/>
      </w:r>
      <w:r>
        <w:t>Она подчерк</w:t>
      </w:r>
      <w:r w:rsidR="008F79F0">
        <w:t>ивает</w:t>
      </w:r>
      <w:r>
        <w:t xml:space="preserve">, что </w:t>
      </w:r>
      <w:r w:rsidR="008F79F0">
        <w:t xml:space="preserve">законы об </w:t>
      </w:r>
      <w:r>
        <w:t>обязательн</w:t>
      </w:r>
      <w:r w:rsidR="003D4ABC">
        <w:t>ом</w:t>
      </w:r>
      <w:r>
        <w:t xml:space="preserve"> </w:t>
      </w:r>
      <w:r w:rsidR="003D4ABC">
        <w:t xml:space="preserve">вынесении </w:t>
      </w:r>
      <w:r>
        <w:t>приговор</w:t>
      </w:r>
      <w:r w:rsidR="003D4ABC">
        <w:t>ов</w:t>
      </w:r>
      <w:r>
        <w:t xml:space="preserve"> в Северной </w:t>
      </w:r>
      <w:r w:rsidR="00AA43BD">
        <w:t>Территории </w:t>
      </w:r>
      <w:r w:rsidR="008F79F0">
        <w:t>и </w:t>
      </w:r>
      <w:r>
        <w:t>Западной Австрали</w:t>
      </w:r>
      <w:r w:rsidR="008F79F0">
        <w:t>и</w:t>
      </w:r>
      <w:r>
        <w:t xml:space="preserve"> предназначен</w:t>
      </w:r>
      <w:r w:rsidR="008F79F0">
        <w:t>ы</w:t>
      </w:r>
      <w:r>
        <w:t xml:space="preserve"> для общего применения</w:t>
      </w:r>
      <w:r w:rsidR="008F79F0">
        <w:t>;</w:t>
      </w:r>
      <w:r>
        <w:t xml:space="preserve"> </w:t>
      </w:r>
      <w:r w:rsidR="008F79F0">
        <w:t xml:space="preserve"> </w:t>
      </w:r>
      <w:r w:rsidR="00AA43BD">
        <w:t>вероятно, </w:t>
      </w:r>
      <w:r w:rsidR="008F79F0">
        <w:t>всяк</w:t>
      </w:r>
      <w:r w:rsidR="00AA43BD">
        <w:t>ий</w:t>
      </w:r>
      <w:r w:rsidR="008F79F0">
        <w:t xml:space="preserve"> </w:t>
      </w:r>
      <w:r>
        <w:t>несоразмерн</w:t>
      </w:r>
      <w:r w:rsidR="00AA43BD">
        <w:t>ый</w:t>
      </w:r>
      <w:r>
        <w:t xml:space="preserve"> </w:t>
      </w:r>
      <w:r w:rsidR="00AA43BD">
        <w:t xml:space="preserve">эффект </w:t>
      </w:r>
      <w:r>
        <w:t xml:space="preserve">на </w:t>
      </w:r>
      <w:r w:rsidR="008F79F0">
        <w:t xml:space="preserve">аборигенных </w:t>
      </w:r>
      <w:r>
        <w:t xml:space="preserve">несовершеннолетних </w:t>
      </w:r>
      <w:r w:rsidR="008B5832">
        <w:t>отражает пере</w:t>
      </w:r>
      <w:r>
        <w:t>представ</w:t>
      </w:r>
      <w:r w:rsidR="008B5832">
        <w:t xml:space="preserve">ленность </w:t>
      </w:r>
      <w:r>
        <w:t xml:space="preserve">коренных </w:t>
      </w:r>
      <w:r w:rsidR="008B5832">
        <w:t xml:space="preserve">жителей </w:t>
      </w:r>
      <w:r>
        <w:t xml:space="preserve">в </w:t>
      </w:r>
      <w:r w:rsidR="008B5832">
        <w:t xml:space="preserve">системе </w:t>
      </w:r>
      <w:r>
        <w:t>уголовно</w:t>
      </w:r>
      <w:r w:rsidR="008B5832">
        <w:t>го</w:t>
      </w:r>
      <w:r>
        <w:t xml:space="preserve"> правосудия в целом</w:t>
      </w:r>
      <w:r w:rsidR="006762E3">
        <w:t xml:space="preserve">.  </w:t>
      </w:r>
      <w:r w:rsidR="008B5832">
        <w:t xml:space="preserve">Финансирование, выделяемое </w:t>
      </w:r>
      <w:r>
        <w:t>федеральн</w:t>
      </w:r>
      <w:r w:rsidR="008B5832">
        <w:t>ым</w:t>
      </w:r>
      <w:r>
        <w:t xml:space="preserve"> правительство</w:t>
      </w:r>
      <w:r w:rsidR="008B5832">
        <w:t xml:space="preserve">м на </w:t>
      </w:r>
      <w:r>
        <w:t>программы</w:t>
      </w:r>
      <w:r w:rsidR="00143F4F">
        <w:t>, которые она </w:t>
      </w:r>
      <w:r w:rsidR="008B5832">
        <w:t>упоминала, носят дополн</w:t>
      </w:r>
      <w:r w:rsidR="00143F4F">
        <w:t xml:space="preserve">яющий </w:t>
      </w:r>
      <w:r w:rsidR="008B5832">
        <w:t xml:space="preserve">характер по отношению к тому, </w:t>
      </w:r>
      <w:r w:rsidR="00143F4F">
        <w:t xml:space="preserve">что </w:t>
      </w:r>
      <w:r w:rsidR="008B5832">
        <w:t xml:space="preserve">выделяется </w:t>
      </w:r>
      <w:r w:rsidR="00143F4F">
        <w:t>на </w:t>
      </w:r>
      <w:r>
        <w:t>други</w:t>
      </w:r>
      <w:r w:rsidR="00387506">
        <w:t>е</w:t>
      </w:r>
      <w:r w:rsidR="00B2728D">
        <w:t xml:space="preserve"> </w:t>
      </w:r>
      <w:r w:rsidR="00387506">
        <w:t xml:space="preserve">аборигенные </w:t>
      </w:r>
      <w:r>
        <w:t>программ</w:t>
      </w:r>
      <w:r w:rsidR="00387506">
        <w:t>ы</w:t>
      </w:r>
      <w:r>
        <w:t xml:space="preserve">, </w:t>
      </w:r>
      <w:r w:rsidR="00387506">
        <w:t xml:space="preserve">призванные устранить различные </w:t>
      </w:r>
      <w:r>
        <w:t>социально-экономическ</w:t>
      </w:r>
      <w:r w:rsidR="00387506">
        <w:t xml:space="preserve">ие ушемления, от которых страдает </w:t>
      </w:r>
      <w:r>
        <w:t>коренн</w:t>
      </w:r>
      <w:r w:rsidR="00387506">
        <w:t>ое</w:t>
      </w:r>
      <w:r>
        <w:t xml:space="preserve"> </w:t>
      </w:r>
      <w:r w:rsidR="00387506">
        <w:t>сообщество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47</w:t>
      </w:r>
      <w:r w:rsidR="006762E3">
        <w:t>.</w:t>
      </w:r>
      <w:r w:rsidR="00143F4F">
        <w:tab/>
      </w:r>
      <w:r>
        <w:t>Что касается совместимости обязательн</w:t>
      </w:r>
      <w:r w:rsidR="003D4ABC">
        <w:t>ого</w:t>
      </w:r>
      <w:r>
        <w:t xml:space="preserve"> </w:t>
      </w:r>
      <w:r w:rsidR="003D4ABC">
        <w:t xml:space="preserve">вынесения </w:t>
      </w:r>
      <w:r>
        <w:t>приговоров в отношении несовершеннолетних со статьей 14 Пакта</w:t>
      </w:r>
      <w:r w:rsidR="00D50411">
        <w:t>,</w:t>
      </w:r>
      <w:r>
        <w:t xml:space="preserve"> </w:t>
      </w:r>
      <w:r w:rsidR="00D50411">
        <w:t xml:space="preserve">то </w:t>
      </w:r>
      <w:r>
        <w:t xml:space="preserve">она говорит, что эта </w:t>
      </w:r>
      <w:r w:rsidR="003D4ABC">
        <w:t xml:space="preserve">статья </w:t>
      </w:r>
      <w:r w:rsidR="00D50411">
        <w:t>касается г</w:t>
      </w:r>
      <w:r w:rsidR="003D4ABC">
        <w:t>лавным </w:t>
      </w:r>
      <w:r w:rsidR="00D50411">
        <w:t xml:space="preserve">образом </w:t>
      </w:r>
      <w:r>
        <w:t>судебного процесса до осуждения или оправда</w:t>
      </w:r>
      <w:r w:rsidR="00D50411">
        <w:t>ния</w:t>
      </w:r>
      <w:r>
        <w:t xml:space="preserve">, а не </w:t>
      </w:r>
      <w:r w:rsidR="003D4ABC">
        <w:t xml:space="preserve">до </w:t>
      </w:r>
      <w:r w:rsidR="00D50411">
        <w:t>вынесения приговора</w:t>
      </w:r>
      <w:r w:rsidR="006762E3">
        <w:t xml:space="preserve">.  </w:t>
      </w:r>
      <w:r>
        <w:t xml:space="preserve">Тем не менее на всех уровнях </w:t>
      </w:r>
      <w:r w:rsidR="003D4ABC">
        <w:t>у</w:t>
      </w:r>
      <w:r>
        <w:t>прав</w:t>
      </w:r>
      <w:r w:rsidR="008314A9">
        <w:t>ления п</w:t>
      </w:r>
      <w:r w:rsidR="003D4ABC">
        <w:t>рилагаются настойчивые усилия с </w:t>
      </w:r>
      <w:r w:rsidR="008314A9">
        <w:t xml:space="preserve">целью </w:t>
      </w:r>
      <w:r>
        <w:t>обеспеч</w:t>
      </w:r>
      <w:r w:rsidR="008314A9">
        <w:t xml:space="preserve">ить </w:t>
      </w:r>
      <w:r>
        <w:t>справедливо</w:t>
      </w:r>
      <w:r w:rsidR="008314A9">
        <w:t xml:space="preserve">сть </w:t>
      </w:r>
      <w:r>
        <w:t>судебн</w:t>
      </w:r>
      <w:r w:rsidR="008314A9">
        <w:t xml:space="preserve">ых систем </w:t>
      </w:r>
      <w:r>
        <w:t xml:space="preserve">и </w:t>
      </w:r>
      <w:r w:rsidR="008314A9">
        <w:t xml:space="preserve">рациональность </w:t>
      </w:r>
      <w:r>
        <w:t>судебного разбирательства</w:t>
      </w:r>
      <w:r w:rsidR="00705886">
        <w:t xml:space="preserve">.  </w:t>
      </w:r>
      <w:r w:rsidR="008416ED">
        <w:t>Вынесение о</w:t>
      </w:r>
      <w:r>
        <w:t>бязательных приговоров по делам несовершеннолетних</w:t>
      </w:r>
      <w:r w:rsidR="008416ED">
        <w:t xml:space="preserve"> не </w:t>
      </w:r>
      <w:r>
        <w:t>влияет на прав</w:t>
      </w:r>
      <w:r w:rsidR="008416ED">
        <w:t>о</w:t>
      </w:r>
      <w:r>
        <w:t xml:space="preserve"> человека, чтобы его осуждение и приговор были </w:t>
      </w:r>
      <w:r w:rsidR="008416ED">
        <w:t xml:space="preserve">рассмотрены </w:t>
      </w:r>
      <w:r>
        <w:t>вышестоящ</w:t>
      </w:r>
      <w:r w:rsidR="008416ED">
        <w:t>им</w:t>
      </w:r>
      <w:r>
        <w:t xml:space="preserve"> суд</w:t>
      </w:r>
      <w:r w:rsidR="008416ED">
        <w:t xml:space="preserve">ом </w:t>
      </w:r>
      <w:r>
        <w:t>в соответствии со статьей 14 (5)</w:t>
      </w:r>
      <w:r w:rsidR="006762E3">
        <w:t xml:space="preserve">.  </w:t>
      </w:r>
      <w:r>
        <w:t xml:space="preserve">Кроме того, </w:t>
      </w:r>
      <w:r w:rsidR="008416ED">
        <w:t xml:space="preserve">законы об </w:t>
      </w:r>
      <w:r>
        <w:t>обязательн</w:t>
      </w:r>
      <w:r w:rsidR="008416ED">
        <w:t>ом</w:t>
      </w:r>
      <w:r>
        <w:t xml:space="preserve"> задержани</w:t>
      </w:r>
      <w:r w:rsidR="008416ED">
        <w:t>и</w:t>
      </w:r>
      <w:r>
        <w:t xml:space="preserve"> не </w:t>
      </w:r>
      <w:r w:rsidR="008416ED">
        <w:t xml:space="preserve">сопряжены с </w:t>
      </w:r>
      <w:r>
        <w:t>дискриминаци</w:t>
      </w:r>
      <w:r w:rsidR="008416ED">
        <w:t xml:space="preserve">ей </w:t>
      </w:r>
      <w:r>
        <w:t xml:space="preserve">по отношению к любой группе людей, </w:t>
      </w:r>
      <w:r w:rsidR="008416ED">
        <w:t xml:space="preserve">как это имело бы отношение к </w:t>
      </w:r>
      <w:r>
        <w:t>статьям 24 и 26 Пакта</w:t>
      </w:r>
      <w:r w:rsidR="006762E3">
        <w:t xml:space="preserve">.  </w:t>
      </w:r>
      <w:r>
        <w:t>В соответст</w:t>
      </w:r>
      <w:r w:rsidR="00025066">
        <w:t>вии с </w:t>
      </w:r>
      <w:r>
        <w:t>подходом к дискриминации, принят</w:t>
      </w:r>
      <w:r w:rsidR="00025066">
        <w:t>ым</w:t>
      </w:r>
      <w:r>
        <w:t xml:space="preserve"> Комитет</w:t>
      </w:r>
      <w:r w:rsidR="00025066">
        <w:t>ом</w:t>
      </w:r>
      <w:r>
        <w:t>, обязательн</w:t>
      </w:r>
      <w:r w:rsidR="00025066">
        <w:t>ое</w:t>
      </w:r>
      <w:r>
        <w:t xml:space="preserve"> </w:t>
      </w:r>
      <w:r w:rsidR="00025066">
        <w:t xml:space="preserve">вынесение </w:t>
      </w:r>
      <w:r>
        <w:t>приговор</w:t>
      </w:r>
      <w:r w:rsidR="00025066">
        <w:t>а в </w:t>
      </w:r>
      <w:r>
        <w:t xml:space="preserve">отношении несовершеннолетних </w:t>
      </w:r>
      <w:r w:rsidR="00025066">
        <w:t xml:space="preserve">производится и </w:t>
      </w:r>
      <w:r>
        <w:t>формулир</w:t>
      </w:r>
      <w:r w:rsidR="00025066">
        <w:t>уется</w:t>
      </w:r>
      <w:r>
        <w:t xml:space="preserve"> без</w:t>
      </w:r>
      <w:r w:rsidR="00025066">
        <w:t>относительно к </w:t>
      </w:r>
      <w:r>
        <w:t>рас</w:t>
      </w:r>
      <w:r w:rsidR="00025066">
        <w:t>е</w:t>
      </w:r>
      <w:r w:rsidR="006762E3">
        <w:t xml:space="preserve">.  </w:t>
      </w:r>
      <w:r w:rsidR="00025066">
        <w:t xml:space="preserve">Соответственно, </w:t>
      </w:r>
      <w:r>
        <w:t>законодательство, действующ</w:t>
      </w:r>
      <w:r w:rsidR="00025066">
        <w:t>ее</w:t>
      </w:r>
      <w:r>
        <w:t xml:space="preserve"> в Северной </w:t>
      </w:r>
      <w:r w:rsidR="00025066">
        <w:t>Территории и </w:t>
      </w:r>
      <w:r>
        <w:t>Западной Австралии</w:t>
      </w:r>
      <w:r w:rsidR="00597178">
        <w:t>,</w:t>
      </w:r>
      <w:r>
        <w:t xml:space="preserve"> не может </w:t>
      </w:r>
      <w:r w:rsidR="00025066">
        <w:t xml:space="preserve">расцениваться как </w:t>
      </w:r>
      <w:r>
        <w:t>дискриминационн</w:t>
      </w:r>
      <w:r w:rsidR="00025066">
        <w:t>ое</w:t>
      </w:r>
      <w:r w:rsidR="006762E3">
        <w:t xml:space="preserve">.  </w:t>
      </w:r>
      <w:r>
        <w:t>Кроме того, недавн</w:t>
      </w:r>
      <w:r w:rsidR="00E92B7E">
        <w:t>ее</w:t>
      </w:r>
      <w:r>
        <w:t xml:space="preserve"> </w:t>
      </w:r>
      <w:r w:rsidR="00E92B7E">
        <w:t>с</w:t>
      </w:r>
      <w:r>
        <w:t>енат</w:t>
      </w:r>
      <w:r w:rsidR="00E92B7E">
        <w:t>ское</w:t>
      </w:r>
      <w:r>
        <w:t xml:space="preserve"> расследование </w:t>
      </w:r>
      <w:r w:rsidR="00E92B7E">
        <w:t xml:space="preserve">по законопроекту об </w:t>
      </w:r>
      <w:r>
        <w:t>обязательн</w:t>
      </w:r>
      <w:r w:rsidR="00E92B7E">
        <w:t>ом</w:t>
      </w:r>
      <w:r>
        <w:t xml:space="preserve"> </w:t>
      </w:r>
      <w:r w:rsidR="00E92B7E">
        <w:t xml:space="preserve">вынесении </w:t>
      </w:r>
      <w:r>
        <w:t>приговоров правонарушителям</w:t>
      </w:r>
      <w:r w:rsidR="00E92B7E">
        <w:t xml:space="preserve"> в сфере прав человека</w:t>
      </w:r>
      <w:r>
        <w:t xml:space="preserve"> </w:t>
      </w:r>
      <w:r w:rsidR="00E92B7E">
        <w:t>установило, что статистика не </w:t>
      </w:r>
      <w:r>
        <w:t>по</w:t>
      </w:r>
      <w:r w:rsidR="00E92B7E">
        <w:t xml:space="preserve">дкрепляет </w:t>
      </w:r>
      <w:r>
        <w:t>утвержд</w:t>
      </w:r>
      <w:r w:rsidR="00BD0AF8">
        <w:t>ений о том</w:t>
      </w:r>
      <w:r>
        <w:t xml:space="preserve">, что законы об обязательном </w:t>
      </w:r>
      <w:r w:rsidR="00BD0AF8">
        <w:t>вынесении приговоров в </w:t>
      </w:r>
      <w:r>
        <w:t>отношении несовершеннолетних является главной причиной высок</w:t>
      </w:r>
      <w:r w:rsidR="00BD0AF8">
        <w:t xml:space="preserve">ого уровня инкарцерации </w:t>
      </w:r>
      <w:r>
        <w:t>коренн</w:t>
      </w:r>
      <w:r w:rsidR="00BD0AF8">
        <w:t>ых жителей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48</w:t>
      </w:r>
      <w:r w:rsidR="006762E3">
        <w:t>.</w:t>
      </w:r>
      <w:r w:rsidR="00BD0AF8">
        <w:tab/>
      </w:r>
      <w:r w:rsidR="00BD0AF8" w:rsidRPr="00BD0AF8">
        <w:rPr>
          <w:u w:val="single"/>
        </w:rPr>
        <w:t>ПРЕДСЕДАТЕЛЬ</w:t>
      </w:r>
      <w:r w:rsidR="00BD0AF8">
        <w:t xml:space="preserve"> </w:t>
      </w:r>
      <w:r>
        <w:t>благодари</w:t>
      </w:r>
      <w:r w:rsidR="00BD0AF8">
        <w:t>т</w:t>
      </w:r>
      <w:r>
        <w:t xml:space="preserve"> </w:t>
      </w:r>
      <w:r w:rsidR="00BD0AF8">
        <w:t>а</w:t>
      </w:r>
      <w:r>
        <w:t>встрали</w:t>
      </w:r>
      <w:r w:rsidR="00BD0AF8">
        <w:t>йскую делегацию</w:t>
      </w:r>
      <w:r>
        <w:t xml:space="preserve"> и </w:t>
      </w:r>
      <w:r w:rsidR="00BD0AF8">
        <w:t xml:space="preserve">приглашает </w:t>
      </w:r>
      <w:r>
        <w:t>член</w:t>
      </w:r>
      <w:r w:rsidR="00BD0AF8">
        <w:t>ов</w:t>
      </w:r>
      <w:r>
        <w:t xml:space="preserve"> Комитета зада</w:t>
      </w:r>
      <w:r w:rsidR="00CE7D3F">
        <w:t>ва</w:t>
      </w:r>
      <w:r>
        <w:t xml:space="preserve">ть </w:t>
      </w:r>
      <w:r w:rsidR="00CE7D3F">
        <w:t xml:space="preserve">дальнейшие </w:t>
      </w:r>
      <w:r>
        <w:t>вопросы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49</w:t>
      </w:r>
      <w:r w:rsidR="006762E3">
        <w:t>.</w:t>
      </w:r>
      <w:r w:rsidR="00CE7D3F">
        <w:tab/>
      </w:r>
      <w:r w:rsidRPr="00CE7D3F">
        <w:rPr>
          <w:u w:val="single"/>
        </w:rPr>
        <w:t>Г-н КРЕЦМЕР</w:t>
      </w:r>
      <w:r>
        <w:t xml:space="preserve"> говорит, что его вопросы касаю</w:t>
      </w:r>
      <w:r w:rsidR="00CE7D3F">
        <w:t xml:space="preserve">тся дел в связи со </w:t>
      </w:r>
      <w:r>
        <w:t xml:space="preserve">статусом </w:t>
      </w:r>
      <w:r w:rsidR="00694952">
        <w:t>в </w:t>
      </w:r>
      <w:r>
        <w:t>Австралии</w:t>
      </w:r>
      <w:r w:rsidR="00694952">
        <w:t xml:space="preserve"> прав по Пакту</w:t>
      </w:r>
      <w:r w:rsidR="006762E3">
        <w:t xml:space="preserve">.  </w:t>
      </w:r>
      <w:r>
        <w:t>В это</w:t>
      </w:r>
      <w:r w:rsidR="00CE7D3F">
        <w:t>м</w:t>
      </w:r>
      <w:r>
        <w:t xml:space="preserve"> </w:t>
      </w:r>
      <w:r w:rsidR="00CE7D3F">
        <w:t>отношении</w:t>
      </w:r>
      <w:r w:rsidR="006109C0">
        <w:t>, как</w:t>
      </w:r>
      <w:r>
        <w:t xml:space="preserve"> он уверен, делегац</w:t>
      </w:r>
      <w:r w:rsidR="006109C0">
        <w:t>ия согласится, что </w:t>
      </w:r>
      <w:r w:rsidR="00AD6204">
        <w:t xml:space="preserve">австралийская </w:t>
      </w:r>
      <w:r w:rsidR="00853B69">
        <w:t>декларация</w:t>
      </w:r>
      <w:r>
        <w:t xml:space="preserve"> об осуществлении Пакта в федеративно</w:t>
      </w:r>
      <w:r w:rsidR="00AD6204">
        <w:t>м</w:t>
      </w:r>
      <w:r>
        <w:t xml:space="preserve"> государств</w:t>
      </w:r>
      <w:r w:rsidR="00AD6204">
        <w:t>е</w:t>
      </w:r>
      <w:r>
        <w:t xml:space="preserve"> ни</w:t>
      </w:r>
      <w:r w:rsidR="00AD6204">
        <w:t xml:space="preserve">коим образом </w:t>
      </w:r>
      <w:r>
        <w:t xml:space="preserve">не </w:t>
      </w:r>
      <w:r w:rsidR="00AD6204">
        <w:t xml:space="preserve">затрагивает </w:t>
      </w:r>
      <w:r>
        <w:t>полно</w:t>
      </w:r>
      <w:r w:rsidR="00AD6204">
        <w:t>е</w:t>
      </w:r>
      <w:r>
        <w:t xml:space="preserve"> </w:t>
      </w:r>
      <w:r w:rsidR="00AD6204">
        <w:t>ис</w:t>
      </w:r>
      <w:r>
        <w:t>полнени</w:t>
      </w:r>
      <w:r w:rsidR="00AD6204">
        <w:t>е</w:t>
      </w:r>
      <w:r>
        <w:t xml:space="preserve"> </w:t>
      </w:r>
      <w:r w:rsidR="00AD6204">
        <w:t>а</w:t>
      </w:r>
      <w:r>
        <w:t>встралий</w:t>
      </w:r>
      <w:r w:rsidR="00AD6204">
        <w:t>ских</w:t>
      </w:r>
      <w:r>
        <w:t xml:space="preserve"> обязательств по Пакту</w:t>
      </w:r>
      <w:r w:rsidR="00705886">
        <w:t xml:space="preserve">.  </w:t>
      </w:r>
    </w:p>
    <w:p w:rsidR="00C35BE9" w:rsidRPr="006762E3" w:rsidRDefault="00C35BE9" w:rsidP="00A72C4B"/>
    <w:p w:rsidR="00C35BE9" w:rsidRPr="006762E3" w:rsidRDefault="00A72C4B" w:rsidP="00A72C4B">
      <w:r>
        <w:t>50</w:t>
      </w:r>
      <w:r w:rsidR="006762E3">
        <w:t>.</w:t>
      </w:r>
      <w:r w:rsidR="00AD6204">
        <w:tab/>
      </w:r>
      <w:r>
        <w:t xml:space="preserve">Хотя Австралия остается одной из немногих стран, </w:t>
      </w:r>
      <w:r w:rsidR="00B52A3E">
        <w:t xml:space="preserve">которые </w:t>
      </w:r>
      <w:r>
        <w:t xml:space="preserve">не </w:t>
      </w:r>
      <w:r w:rsidR="00B52A3E">
        <w:t xml:space="preserve">инкорпорировали в свою Конституцию </w:t>
      </w:r>
      <w:r>
        <w:t>официальн</w:t>
      </w:r>
      <w:r w:rsidR="00B52A3E">
        <w:t>ый</w:t>
      </w:r>
      <w:r>
        <w:t xml:space="preserve"> </w:t>
      </w:r>
      <w:r w:rsidR="00AD6204">
        <w:t>и </w:t>
      </w:r>
      <w:r>
        <w:t xml:space="preserve">всеобъемлющий </w:t>
      </w:r>
      <w:r w:rsidR="00B52A3E">
        <w:t xml:space="preserve">билль </w:t>
      </w:r>
      <w:r>
        <w:t>о правах, он призна</w:t>
      </w:r>
      <w:r w:rsidR="00B52A3E">
        <w:t>ет</w:t>
      </w:r>
      <w:r>
        <w:t>, что он</w:t>
      </w:r>
      <w:r w:rsidR="00B52A3E">
        <w:t>а</w:t>
      </w:r>
      <w:r>
        <w:t xml:space="preserve"> </w:t>
      </w:r>
      <w:r w:rsidR="00B52A3E">
        <w:t xml:space="preserve">и </w:t>
      </w:r>
      <w:r>
        <w:t>не обязан</w:t>
      </w:r>
      <w:r w:rsidR="00B52A3E">
        <w:t>а</w:t>
      </w:r>
      <w:r>
        <w:t xml:space="preserve"> делать это </w:t>
      </w:r>
      <w:r w:rsidR="00B52A3E">
        <w:t xml:space="preserve">по </w:t>
      </w:r>
      <w:r>
        <w:t>Пакту</w:t>
      </w:r>
      <w:r w:rsidR="006762E3">
        <w:t xml:space="preserve">.  </w:t>
      </w:r>
      <w:r w:rsidR="00B52A3E">
        <w:t>Вместе с тем</w:t>
      </w:r>
      <w:r>
        <w:t xml:space="preserve">, выслушав делегацию и </w:t>
      </w:r>
      <w:r w:rsidR="00B52A3E">
        <w:t>про</w:t>
      </w:r>
      <w:r>
        <w:t>чита</w:t>
      </w:r>
      <w:r w:rsidR="00B52A3E">
        <w:t>в</w:t>
      </w:r>
      <w:r>
        <w:t xml:space="preserve"> соответствующие доклады, он </w:t>
      </w:r>
      <w:r w:rsidR="00B52A3E">
        <w:t xml:space="preserve">все же </w:t>
      </w:r>
      <w:r>
        <w:t xml:space="preserve">не </w:t>
      </w:r>
      <w:r w:rsidR="00B52A3E">
        <w:t>в</w:t>
      </w:r>
      <w:r>
        <w:t>полн</w:t>
      </w:r>
      <w:r w:rsidR="00B52A3E">
        <w:t>е</w:t>
      </w:r>
      <w:r>
        <w:t xml:space="preserve"> убежден</w:t>
      </w:r>
      <w:r w:rsidR="00F54313">
        <w:t>, что Австралия выполняет свои </w:t>
      </w:r>
      <w:r>
        <w:t xml:space="preserve">обязательства по статье 2 (1), (2) </w:t>
      </w:r>
      <w:r w:rsidR="00B2728D">
        <w:t xml:space="preserve"> </w:t>
      </w:r>
      <w:r>
        <w:t xml:space="preserve">и (3) а) и </w:t>
      </w:r>
      <w:r w:rsidR="00F54313">
        <w:t xml:space="preserve">по </w:t>
      </w:r>
      <w:r>
        <w:t>статье 3</w:t>
      </w:r>
      <w:r w:rsidR="00705886">
        <w:t xml:space="preserve">.  </w:t>
      </w:r>
    </w:p>
    <w:p w:rsidR="00C35BE9" w:rsidRPr="006762E3" w:rsidRDefault="00C35BE9" w:rsidP="00A72C4B"/>
    <w:p w:rsidR="005E3408" w:rsidRPr="006762E3" w:rsidRDefault="00A72C4B" w:rsidP="00A72C4B">
      <w:r>
        <w:t>51</w:t>
      </w:r>
      <w:r w:rsidR="00747C80">
        <w:t>.</w:t>
      </w:r>
      <w:r w:rsidR="00747C80">
        <w:tab/>
        <w:t>Был выдвинут аргумент</w:t>
      </w:r>
      <w:r>
        <w:t>, что в системе общего права основны</w:t>
      </w:r>
      <w:r w:rsidR="00747C80">
        <w:t>е</w:t>
      </w:r>
      <w:r>
        <w:t xml:space="preserve"> прав</w:t>
      </w:r>
      <w:r w:rsidR="00747C80">
        <w:t>а носят</w:t>
      </w:r>
      <w:r>
        <w:t xml:space="preserve"> </w:t>
      </w:r>
      <w:r w:rsidR="00B2728D">
        <w:t xml:space="preserve"> </w:t>
      </w:r>
      <w:r>
        <w:t>остаточный характер</w:t>
      </w:r>
      <w:r w:rsidR="0079321B">
        <w:t xml:space="preserve"> </w:t>
      </w:r>
      <w:r>
        <w:t>в том</w:t>
      </w:r>
      <w:r w:rsidR="00747C80">
        <w:t xml:space="preserve"> смысле</w:t>
      </w:r>
      <w:r>
        <w:t xml:space="preserve">, что они существуют лишь в той </w:t>
      </w:r>
      <w:r w:rsidR="00747C80">
        <w:t>мере</w:t>
      </w:r>
      <w:r>
        <w:t xml:space="preserve">, </w:t>
      </w:r>
      <w:r w:rsidR="00747C80">
        <w:t xml:space="preserve">в какой </w:t>
      </w:r>
      <w:r w:rsidR="0079321B">
        <w:t>они </w:t>
      </w:r>
      <w:r>
        <w:t xml:space="preserve">ограничены законодательством, и </w:t>
      </w:r>
      <w:r w:rsidR="00747C80">
        <w:t>поэтому</w:t>
      </w:r>
      <w:r>
        <w:t xml:space="preserve"> в отсутствие законодательства, огранич</w:t>
      </w:r>
      <w:r w:rsidR="00747C80">
        <w:t xml:space="preserve">ивающего </w:t>
      </w:r>
      <w:r>
        <w:t>эти прав</w:t>
      </w:r>
      <w:r w:rsidR="00747C80">
        <w:t>а</w:t>
      </w:r>
      <w:r>
        <w:t>, их защита обеспечена</w:t>
      </w:r>
      <w:r w:rsidR="006762E3">
        <w:t xml:space="preserve">.  </w:t>
      </w:r>
      <w:r w:rsidR="00747C80">
        <w:t>На его взгляд</w:t>
      </w:r>
      <w:r>
        <w:t xml:space="preserve">, </w:t>
      </w:r>
      <w:r w:rsidR="00535281">
        <w:t xml:space="preserve">такое </w:t>
      </w:r>
      <w:r>
        <w:t xml:space="preserve">определение может относиться только к свободам, которые государство-участник явно не может </w:t>
      </w:r>
      <w:r w:rsidR="00B2728D">
        <w:t xml:space="preserve"> </w:t>
      </w:r>
      <w:r>
        <w:t>наруш</w:t>
      </w:r>
      <w:r w:rsidR="00535281">
        <w:t>и</w:t>
      </w:r>
      <w:r>
        <w:t xml:space="preserve">ть, если </w:t>
      </w:r>
      <w:r w:rsidR="00535281">
        <w:t xml:space="preserve">только </w:t>
      </w:r>
      <w:r>
        <w:t>он</w:t>
      </w:r>
      <w:r w:rsidR="00535281">
        <w:t>о</w:t>
      </w:r>
      <w:r>
        <w:t xml:space="preserve"> </w:t>
      </w:r>
      <w:r w:rsidR="00535281">
        <w:t xml:space="preserve">не управомочено на это </w:t>
      </w:r>
      <w:r>
        <w:t>сво</w:t>
      </w:r>
      <w:r w:rsidR="00535281">
        <w:t>им</w:t>
      </w:r>
      <w:r>
        <w:t xml:space="preserve"> законодательство</w:t>
      </w:r>
      <w:r w:rsidR="00535281">
        <w:t>м</w:t>
      </w:r>
      <w:r w:rsidR="006762E3">
        <w:t xml:space="preserve">.  </w:t>
      </w:r>
      <w:r>
        <w:t xml:space="preserve">Большое </w:t>
      </w:r>
      <w:r w:rsidR="00535281">
        <w:t>число дел</w:t>
      </w:r>
      <w:r>
        <w:t xml:space="preserve"> в Австралии </w:t>
      </w:r>
      <w:r w:rsidR="00535281">
        <w:t>демонстрирует</w:t>
      </w:r>
      <w:r>
        <w:t xml:space="preserve">, что </w:t>
      </w:r>
      <w:r w:rsidR="00535281">
        <w:t xml:space="preserve">в отличие от защиты свобод </w:t>
      </w:r>
      <w:r>
        <w:t xml:space="preserve">закон не </w:t>
      </w:r>
      <w:r w:rsidR="00535281">
        <w:t xml:space="preserve">дает </w:t>
      </w:r>
      <w:r>
        <w:t>защиты позитивн</w:t>
      </w:r>
      <w:r w:rsidR="00535281">
        <w:t>ых</w:t>
      </w:r>
      <w:r>
        <w:t xml:space="preserve"> прав</w:t>
      </w:r>
      <w:r w:rsidR="006762E3">
        <w:t xml:space="preserve">.  </w:t>
      </w:r>
      <w:r>
        <w:t xml:space="preserve">Даже ответы, </w:t>
      </w:r>
      <w:r w:rsidR="00B9019C">
        <w:t xml:space="preserve">только что </w:t>
      </w:r>
      <w:r>
        <w:t>представленные делегацией</w:t>
      </w:r>
      <w:r w:rsidR="00B9019C">
        <w:t>,</w:t>
      </w:r>
      <w:r>
        <w:t xml:space="preserve"> показ</w:t>
      </w:r>
      <w:r w:rsidR="00B9019C">
        <w:t>ывают</w:t>
      </w:r>
      <w:r>
        <w:t>, что лиц</w:t>
      </w:r>
      <w:r w:rsidR="00B9019C">
        <w:t>о</w:t>
      </w:r>
      <w:r>
        <w:t>, подвергнут</w:t>
      </w:r>
      <w:r w:rsidR="00B9019C">
        <w:t>ое</w:t>
      </w:r>
      <w:r>
        <w:t xml:space="preserve"> обязательному </w:t>
      </w:r>
      <w:r w:rsidR="00B9019C">
        <w:t xml:space="preserve">вынесению </w:t>
      </w:r>
      <w:r>
        <w:t>приговора</w:t>
      </w:r>
      <w:r w:rsidR="00B9019C">
        <w:t>,</w:t>
      </w:r>
      <w:r>
        <w:t xml:space="preserve"> </w:t>
      </w:r>
      <w:r w:rsidR="00B9019C">
        <w:t xml:space="preserve">не имеет возможности прибегнуть </w:t>
      </w:r>
      <w:r>
        <w:t>к внутренним средств</w:t>
      </w:r>
      <w:r w:rsidR="00B9019C">
        <w:t>а</w:t>
      </w:r>
      <w:r>
        <w:t>м правовой защиты, если он</w:t>
      </w:r>
      <w:r w:rsidR="00B9019C">
        <w:t>о</w:t>
      </w:r>
      <w:r w:rsidR="00B2728D">
        <w:t xml:space="preserve"> </w:t>
      </w:r>
      <w:r w:rsidR="00B9019C">
        <w:t>считает, что </w:t>
      </w:r>
      <w:r>
        <w:t>нарушены</w:t>
      </w:r>
      <w:r w:rsidR="00B9019C">
        <w:t xml:space="preserve"> его права по Пакту</w:t>
      </w:r>
      <w:r w:rsidR="006762E3">
        <w:t xml:space="preserve">.  </w:t>
      </w:r>
      <w:r w:rsidR="0079321B">
        <w:t>Тут в</w:t>
      </w:r>
      <w:r w:rsidR="00B9019C">
        <w:t xml:space="preserve">озможно только </w:t>
      </w:r>
      <w:r>
        <w:t xml:space="preserve">вмешательство и </w:t>
      </w:r>
      <w:r w:rsidR="00B9019C">
        <w:t>посредничеств</w:t>
      </w:r>
      <w:r w:rsidR="0079321B">
        <w:t>о</w:t>
      </w:r>
      <w:r w:rsidR="00B9019C">
        <w:t xml:space="preserve"> на</w:t>
      </w:r>
      <w:r w:rsidR="00146066">
        <w:t> </w:t>
      </w:r>
      <w:r>
        <w:t xml:space="preserve"> уровне</w:t>
      </w:r>
      <w:r w:rsidR="001C361D">
        <w:t xml:space="preserve"> государства или правительства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52</w:t>
      </w:r>
      <w:r w:rsidR="006762E3">
        <w:t>.</w:t>
      </w:r>
      <w:r w:rsidR="00146066">
        <w:tab/>
      </w:r>
      <w:r>
        <w:t xml:space="preserve">Что касается </w:t>
      </w:r>
      <w:r w:rsidR="00146066">
        <w:t xml:space="preserve">мнения </w:t>
      </w:r>
      <w:r>
        <w:t>делегаци</w:t>
      </w:r>
      <w:r w:rsidR="00146066">
        <w:t>и</w:t>
      </w:r>
      <w:r>
        <w:t xml:space="preserve">, </w:t>
      </w:r>
      <w:r w:rsidR="00146066">
        <w:t xml:space="preserve">будто </w:t>
      </w:r>
      <w:r>
        <w:t>обязательное вынесение приг</w:t>
      </w:r>
      <w:r w:rsidR="00146066">
        <w:t>овора не </w:t>
      </w:r>
      <w:r>
        <w:t>наруша</w:t>
      </w:r>
      <w:r w:rsidR="00146066">
        <w:t xml:space="preserve">ет статей </w:t>
      </w:r>
      <w:r>
        <w:t xml:space="preserve">Пакта, </w:t>
      </w:r>
      <w:r w:rsidR="00146066">
        <w:t xml:space="preserve">то, как </w:t>
      </w:r>
      <w:r>
        <w:t>он напом</w:t>
      </w:r>
      <w:r w:rsidR="00146066">
        <w:t>и</w:t>
      </w:r>
      <w:r>
        <w:t>н</w:t>
      </w:r>
      <w:r w:rsidR="00146066">
        <w:t>ает</w:t>
      </w:r>
      <w:r>
        <w:t>, недавн</w:t>
      </w:r>
      <w:r w:rsidR="00146066">
        <w:t>ий</w:t>
      </w:r>
      <w:r>
        <w:t xml:space="preserve"> </w:t>
      </w:r>
      <w:r w:rsidR="00146066">
        <w:t xml:space="preserve">сенатский комитет </w:t>
      </w:r>
      <w:r w:rsidR="0011330C">
        <w:t xml:space="preserve">выразил </w:t>
      </w:r>
      <w:r>
        <w:t>иную точку зрения</w:t>
      </w:r>
      <w:r w:rsidR="00705886">
        <w:t xml:space="preserve">.  </w:t>
      </w:r>
      <w:r>
        <w:t xml:space="preserve">Кроме того, </w:t>
      </w:r>
      <w:r w:rsidR="0011330C">
        <w:t xml:space="preserve">недавнее </w:t>
      </w:r>
      <w:r>
        <w:t>сообщени</w:t>
      </w:r>
      <w:r w:rsidR="0011330C">
        <w:t>е</w:t>
      </w:r>
      <w:r>
        <w:t>, представленно</w:t>
      </w:r>
      <w:r w:rsidR="0011330C">
        <w:t>е</w:t>
      </w:r>
      <w:r>
        <w:t xml:space="preserve"> Комитет</w:t>
      </w:r>
      <w:r w:rsidR="0011330C">
        <w:t>у</w:t>
      </w:r>
      <w:r>
        <w:t xml:space="preserve"> по правам человека</w:t>
      </w:r>
      <w:r w:rsidR="0011330C">
        <w:t>,</w:t>
      </w:r>
      <w:r>
        <w:t xml:space="preserve"> касается </w:t>
      </w:r>
      <w:r w:rsidR="0011330C">
        <w:t>индивида</w:t>
      </w:r>
      <w:r>
        <w:t>, который утвержда</w:t>
      </w:r>
      <w:r w:rsidR="0011330C">
        <w:t>ет</w:t>
      </w:r>
      <w:r>
        <w:t xml:space="preserve">, что </w:t>
      </w:r>
      <w:r w:rsidR="0011330C">
        <w:t xml:space="preserve">государством-участником не уважаются </w:t>
      </w:r>
      <w:r>
        <w:t xml:space="preserve">его права </w:t>
      </w:r>
      <w:r w:rsidR="0011330C">
        <w:t xml:space="preserve">по </w:t>
      </w:r>
      <w:r>
        <w:t>статье 10</w:t>
      </w:r>
      <w:r w:rsidR="006762E3">
        <w:t xml:space="preserve">.  </w:t>
      </w:r>
      <w:r w:rsidR="00A31416">
        <w:t xml:space="preserve">Сделав заключение в </w:t>
      </w:r>
      <w:r>
        <w:t xml:space="preserve">пользу истца, судья </w:t>
      </w:r>
      <w:r w:rsidR="00A31416">
        <w:t xml:space="preserve">оказался не в состоянии </w:t>
      </w:r>
      <w:r>
        <w:t xml:space="preserve">применить </w:t>
      </w:r>
      <w:r w:rsidR="00A31416">
        <w:t>средство правовой защиты, ибо</w:t>
      </w:r>
      <w:r>
        <w:t xml:space="preserve"> австралийское законодательство не предусматривает тако</w:t>
      </w:r>
      <w:r w:rsidR="00A31416">
        <w:t>го</w:t>
      </w:r>
      <w:r>
        <w:t xml:space="preserve"> прав</w:t>
      </w:r>
      <w:r w:rsidR="00A31416">
        <w:t>а</w:t>
      </w:r>
      <w:r w:rsidR="00705886">
        <w:t xml:space="preserve">.  </w:t>
      </w:r>
    </w:p>
    <w:p w:rsidR="005E3408" w:rsidRPr="006762E3" w:rsidRDefault="005E3408" w:rsidP="00A72C4B"/>
    <w:p w:rsidR="00C35BE9" w:rsidRPr="006762E3" w:rsidRDefault="00A72C4B" w:rsidP="00A72C4B">
      <w:r>
        <w:t>53</w:t>
      </w:r>
      <w:r w:rsidR="006762E3">
        <w:t>.</w:t>
      </w:r>
      <w:r w:rsidR="00A31416">
        <w:tab/>
      </w:r>
      <w:r>
        <w:t xml:space="preserve">В </w:t>
      </w:r>
      <w:r w:rsidR="003C0B8C">
        <w:t xml:space="preserve">русле </w:t>
      </w:r>
      <w:r>
        <w:t>решени</w:t>
      </w:r>
      <w:r w:rsidR="003C0B8C">
        <w:t>й</w:t>
      </w:r>
      <w:r>
        <w:t xml:space="preserve">, </w:t>
      </w:r>
      <w:r w:rsidR="003C0B8C">
        <w:t xml:space="preserve">вынесенных </w:t>
      </w:r>
      <w:r>
        <w:t xml:space="preserve">в других странах общего права, </w:t>
      </w:r>
      <w:r w:rsidR="003C0B8C">
        <w:t xml:space="preserve">австралийский </w:t>
      </w:r>
      <w:r>
        <w:t>В</w:t>
      </w:r>
      <w:r w:rsidR="003C0B8C">
        <w:t>ысокий суд</w:t>
      </w:r>
      <w:r>
        <w:t xml:space="preserve"> </w:t>
      </w:r>
      <w:r w:rsidR="003C0B8C">
        <w:t xml:space="preserve">по делу, доведенному </w:t>
      </w:r>
      <w:r>
        <w:t xml:space="preserve">недавно до сведения Комитета, </w:t>
      </w:r>
      <w:r w:rsidR="003C0B8C">
        <w:t>постановил, что при </w:t>
      </w:r>
      <w:r>
        <w:t xml:space="preserve">принятии административных решений, чиновники должны </w:t>
      </w:r>
      <w:r w:rsidR="003C0B8C">
        <w:t xml:space="preserve">принимать в расчет </w:t>
      </w:r>
      <w:r>
        <w:t>обязательств</w:t>
      </w:r>
      <w:r w:rsidR="003C0B8C">
        <w:t>а</w:t>
      </w:r>
      <w:r>
        <w:t xml:space="preserve"> </w:t>
      </w:r>
      <w:r w:rsidR="00F452C6">
        <w:t xml:space="preserve">Австралии </w:t>
      </w:r>
      <w:r>
        <w:t>по международны</w:t>
      </w:r>
      <w:r w:rsidR="003C0B8C">
        <w:t>м</w:t>
      </w:r>
      <w:r>
        <w:t xml:space="preserve"> </w:t>
      </w:r>
      <w:r w:rsidR="003C0B8C">
        <w:t xml:space="preserve">правозащитным </w:t>
      </w:r>
      <w:r>
        <w:t>договор</w:t>
      </w:r>
      <w:r w:rsidR="00F452C6">
        <w:t>ам</w:t>
      </w:r>
      <w:r w:rsidR="003C0B8C">
        <w:t>, которые</w:t>
      </w:r>
      <w:r>
        <w:t xml:space="preserve"> </w:t>
      </w:r>
      <w:r w:rsidR="003C0B8C">
        <w:t>она </w:t>
      </w:r>
      <w:r>
        <w:t>подписала и ратифицировала</w:t>
      </w:r>
      <w:r w:rsidR="006762E3">
        <w:t xml:space="preserve">.  </w:t>
      </w:r>
      <w:r>
        <w:t xml:space="preserve">Это </w:t>
      </w:r>
      <w:r w:rsidR="003C0B8C">
        <w:t xml:space="preserve">совместимо </w:t>
      </w:r>
      <w:r>
        <w:t xml:space="preserve">с </w:t>
      </w:r>
      <w:r w:rsidR="008807F3">
        <w:t>а</w:t>
      </w:r>
      <w:r>
        <w:t>встрали</w:t>
      </w:r>
      <w:r w:rsidR="008807F3">
        <w:t>йской</w:t>
      </w:r>
      <w:r>
        <w:t xml:space="preserve"> конституционн</w:t>
      </w:r>
      <w:r w:rsidR="008807F3">
        <w:t>ой</w:t>
      </w:r>
      <w:r>
        <w:t xml:space="preserve"> структур</w:t>
      </w:r>
      <w:r w:rsidR="008807F3">
        <w:t>ой</w:t>
      </w:r>
      <w:r>
        <w:t xml:space="preserve">, </w:t>
      </w:r>
      <w:r w:rsidR="008807F3">
        <w:t xml:space="preserve">по </w:t>
      </w:r>
      <w:r>
        <w:t>котор</w:t>
      </w:r>
      <w:r w:rsidR="008807F3">
        <w:t>ой</w:t>
      </w:r>
      <w:r>
        <w:t xml:space="preserve"> </w:t>
      </w:r>
      <w:r w:rsidR="008807F3">
        <w:t xml:space="preserve">исполнительная ветвь </w:t>
      </w:r>
      <w:r>
        <w:t>ратифицир</w:t>
      </w:r>
      <w:r w:rsidR="008807F3">
        <w:t xml:space="preserve">ует </w:t>
      </w:r>
      <w:r>
        <w:t xml:space="preserve">договоры от имени </w:t>
      </w:r>
      <w:r w:rsidR="00B2728D">
        <w:t xml:space="preserve"> </w:t>
      </w:r>
      <w:r>
        <w:t>государства-участника</w:t>
      </w:r>
      <w:r w:rsidR="008807F3">
        <w:t>;</w:t>
      </w:r>
      <w:r>
        <w:t xml:space="preserve"> </w:t>
      </w:r>
      <w:r w:rsidR="008807F3">
        <w:t>ну а</w:t>
      </w:r>
      <w:r>
        <w:t xml:space="preserve"> поскольку должностные лица </w:t>
      </w:r>
      <w:r w:rsidR="008807F3">
        <w:t>принадлежат к </w:t>
      </w:r>
      <w:r>
        <w:t xml:space="preserve">исполнительной власти, </w:t>
      </w:r>
      <w:r w:rsidR="00F452C6">
        <w:t xml:space="preserve">то, </w:t>
      </w:r>
      <w:r>
        <w:t>как представляется, не</w:t>
      </w:r>
      <w:r w:rsidR="008807F3">
        <w:t>т</w:t>
      </w:r>
      <w:r>
        <w:t xml:space="preserve"> </w:t>
      </w:r>
      <w:r w:rsidR="008807F3">
        <w:t>и причин для того</w:t>
      </w:r>
      <w:r>
        <w:t xml:space="preserve">, </w:t>
      </w:r>
      <w:r w:rsidR="008807F3">
        <w:t xml:space="preserve">чтобы они не </w:t>
      </w:r>
      <w:r>
        <w:t>бы</w:t>
      </w:r>
      <w:r w:rsidR="008807F3">
        <w:t>ли</w:t>
      </w:r>
      <w:r>
        <w:t xml:space="preserve"> связаны решение</w:t>
      </w:r>
      <w:r w:rsidR="008807F3">
        <w:t>м исполнительной власти</w:t>
      </w:r>
      <w:r w:rsidR="006762E3">
        <w:t xml:space="preserve">.  </w:t>
      </w:r>
      <w:r>
        <w:t xml:space="preserve">К сожалению, </w:t>
      </w:r>
      <w:r w:rsidR="00C97B5E">
        <w:t>до сведения Комитета также дошло</w:t>
      </w:r>
      <w:r w:rsidR="00841FBE">
        <w:t>, что </w:t>
      </w:r>
      <w:r>
        <w:t xml:space="preserve">федеральное правительство намерено разработать </w:t>
      </w:r>
      <w:r w:rsidR="00C97B5E">
        <w:t>законо</w:t>
      </w:r>
      <w:r>
        <w:t>проект</w:t>
      </w:r>
      <w:r w:rsidR="00C97B5E">
        <w:t xml:space="preserve">, призванный преодолеть </w:t>
      </w:r>
      <w:r>
        <w:t xml:space="preserve">прецедент, установленный </w:t>
      </w:r>
      <w:r w:rsidR="00C97B5E">
        <w:t xml:space="preserve">подобным </w:t>
      </w:r>
      <w:r>
        <w:t>решением</w:t>
      </w:r>
      <w:r w:rsidR="006762E3">
        <w:t xml:space="preserve">.  </w:t>
      </w:r>
      <w:r w:rsidR="00841FBE">
        <w:t xml:space="preserve">И он </w:t>
      </w:r>
      <w:r>
        <w:t>хотел бы, чтобы делегация уточни</w:t>
      </w:r>
      <w:r w:rsidR="00C97B5E">
        <w:t>ла</w:t>
      </w:r>
      <w:r>
        <w:t xml:space="preserve"> </w:t>
      </w:r>
      <w:r w:rsidR="00B2728D">
        <w:t xml:space="preserve"> </w:t>
      </w:r>
      <w:r>
        <w:t>ситуаци</w:t>
      </w:r>
      <w:r w:rsidR="00C97B5E">
        <w:t>ю</w:t>
      </w:r>
      <w:r w:rsidR="006762E3">
        <w:t xml:space="preserve">.  </w:t>
      </w:r>
    </w:p>
    <w:p w:rsidR="00C35BE9" w:rsidRPr="006762E3" w:rsidRDefault="00C35BE9" w:rsidP="00A72C4B"/>
    <w:p w:rsidR="005E3408" w:rsidRPr="006762E3" w:rsidRDefault="00A72C4B" w:rsidP="00A72C4B">
      <w:r>
        <w:t>54</w:t>
      </w:r>
      <w:r w:rsidR="006762E3">
        <w:t>.</w:t>
      </w:r>
      <w:r w:rsidR="00C97B5E">
        <w:tab/>
      </w:r>
      <w:r>
        <w:t>Наконец, он выра</w:t>
      </w:r>
      <w:r w:rsidR="00C97B5E">
        <w:t xml:space="preserve">жает </w:t>
      </w:r>
      <w:r>
        <w:t>разочарование</w:t>
      </w:r>
      <w:r w:rsidR="00C97B5E">
        <w:t xml:space="preserve"> в связи с тем</w:t>
      </w:r>
      <w:r>
        <w:t xml:space="preserve">, что, </w:t>
      </w:r>
      <w:r w:rsidR="00C97B5E">
        <w:t xml:space="preserve">инкорпорировав </w:t>
      </w:r>
      <w:r w:rsidR="003C54FA">
        <w:t>Пакт</w:t>
      </w:r>
      <w:r w:rsidR="00853B69">
        <w:t xml:space="preserve"> </w:t>
      </w:r>
      <w:r w:rsidR="00C97B5E">
        <w:t>в </w:t>
      </w:r>
      <w:r>
        <w:t xml:space="preserve">качестве основы для юрисдикции КПЧРВ, австралийское правительство не </w:t>
      </w:r>
      <w:r w:rsidR="00841FBE">
        <w:t>пред</w:t>
      </w:r>
      <w:r>
        <w:t xml:space="preserve">приняло </w:t>
      </w:r>
      <w:r w:rsidR="007124DB">
        <w:t xml:space="preserve">дальнейших шагов, требуемых </w:t>
      </w:r>
      <w:r>
        <w:t xml:space="preserve">для того, чтобы </w:t>
      </w:r>
      <w:r w:rsidR="007124DB">
        <w:t>позволить</w:t>
      </w:r>
      <w:r>
        <w:t xml:space="preserve"> Комисси</w:t>
      </w:r>
      <w:r w:rsidR="007124DB">
        <w:t>и</w:t>
      </w:r>
      <w:r>
        <w:t xml:space="preserve"> </w:t>
      </w:r>
      <w:r w:rsidR="007124DB">
        <w:t xml:space="preserve">применять средства </w:t>
      </w:r>
      <w:r>
        <w:t xml:space="preserve">правовой защиты </w:t>
      </w:r>
      <w:r w:rsidR="007124DB">
        <w:t>в интересах индивидуальных заявителей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55</w:t>
      </w:r>
      <w:r w:rsidR="006762E3">
        <w:t>.</w:t>
      </w:r>
      <w:r w:rsidR="007124DB">
        <w:tab/>
      </w:r>
      <w:r w:rsidRPr="00084D79">
        <w:rPr>
          <w:u w:val="single"/>
        </w:rPr>
        <w:t>Г-н ЛАЛЛАХ</w:t>
      </w:r>
      <w:r>
        <w:t xml:space="preserve"> говорит, что он полностью поддерж</w:t>
      </w:r>
      <w:r w:rsidR="00084D79">
        <w:t xml:space="preserve">ивает комментарии </w:t>
      </w:r>
      <w:r>
        <w:t xml:space="preserve">предыдущего оратора </w:t>
      </w:r>
      <w:r w:rsidR="00084D79">
        <w:t>относительно а</w:t>
      </w:r>
      <w:r>
        <w:t>встрали</w:t>
      </w:r>
      <w:r w:rsidR="00084D79">
        <w:t>йских</w:t>
      </w:r>
      <w:r>
        <w:t xml:space="preserve"> обязательств </w:t>
      </w:r>
      <w:r w:rsidR="00084D79">
        <w:t xml:space="preserve">по </w:t>
      </w:r>
      <w:r>
        <w:t>статьям 2 (1) и 15 Пакта</w:t>
      </w:r>
      <w:r w:rsidR="006762E3">
        <w:t xml:space="preserve">.  </w:t>
      </w:r>
      <w:r w:rsidR="00084D79">
        <w:t>Он не </w:t>
      </w:r>
      <w:r>
        <w:t>видит причин</w:t>
      </w:r>
      <w:r w:rsidR="00084D79">
        <w:t xml:space="preserve"> для того</w:t>
      </w:r>
      <w:r>
        <w:t xml:space="preserve">, </w:t>
      </w:r>
      <w:r w:rsidR="00084D79">
        <w:t xml:space="preserve">чтобы правительство </w:t>
      </w:r>
      <w:r>
        <w:t>не упорствова</w:t>
      </w:r>
      <w:r w:rsidR="00084D79">
        <w:t>ло в своих усилиях по </w:t>
      </w:r>
      <w:r>
        <w:t xml:space="preserve">преодолению трудностей, </w:t>
      </w:r>
      <w:r w:rsidR="00084D79">
        <w:t xml:space="preserve">испытываемых </w:t>
      </w:r>
      <w:r>
        <w:t>федера</w:t>
      </w:r>
      <w:r w:rsidR="00084D79">
        <w:t xml:space="preserve">льным </w:t>
      </w:r>
      <w:r>
        <w:t>государство</w:t>
      </w:r>
      <w:r w:rsidR="00084D79">
        <w:t>м</w:t>
      </w:r>
      <w:r>
        <w:t xml:space="preserve"> в стремлении </w:t>
      </w:r>
      <w:r w:rsidR="00786D67">
        <w:t xml:space="preserve">принять </w:t>
      </w:r>
      <w:r>
        <w:t xml:space="preserve">законодательство, </w:t>
      </w:r>
      <w:r w:rsidR="00786D67">
        <w:t xml:space="preserve">которое вводило бы </w:t>
      </w:r>
      <w:r w:rsidR="000467F4">
        <w:t xml:space="preserve">в действие </w:t>
      </w:r>
      <w:r>
        <w:t>положени</w:t>
      </w:r>
      <w:r w:rsidR="000467F4">
        <w:t>я</w:t>
      </w:r>
      <w:r>
        <w:t xml:space="preserve"> Пакта</w:t>
      </w:r>
      <w:r w:rsidR="00705886">
        <w:t xml:space="preserve">.  </w:t>
      </w:r>
      <w:r>
        <w:t xml:space="preserve">Поскольку правительство </w:t>
      </w:r>
      <w:r w:rsidR="000467F4">
        <w:t xml:space="preserve">приняло </w:t>
      </w:r>
      <w:r>
        <w:t xml:space="preserve">ответственность за осуществление </w:t>
      </w:r>
      <w:r w:rsidR="000467F4">
        <w:t>универсальных правозащитных стандартов</w:t>
      </w:r>
      <w:r>
        <w:t xml:space="preserve">, не может быть никаких оправданий для того, чтобы </w:t>
      </w:r>
      <w:r w:rsidR="000467F4">
        <w:t xml:space="preserve">предоставлять </w:t>
      </w:r>
      <w:r>
        <w:t>отдельны</w:t>
      </w:r>
      <w:r w:rsidR="000467F4">
        <w:t>м</w:t>
      </w:r>
      <w:r>
        <w:t xml:space="preserve"> </w:t>
      </w:r>
      <w:r w:rsidR="000467F4">
        <w:t xml:space="preserve">штатам </w:t>
      </w:r>
      <w:r>
        <w:t>распоряжаться им</w:t>
      </w:r>
      <w:r w:rsidR="000467F4">
        <w:t>и</w:t>
      </w:r>
      <w:r>
        <w:t xml:space="preserve"> </w:t>
      </w:r>
      <w:r w:rsidR="000467F4">
        <w:t xml:space="preserve">по своему </w:t>
      </w:r>
      <w:r>
        <w:t>усмотрению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56</w:t>
      </w:r>
      <w:r w:rsidR="006762E3">
        <w:t>.</w:t>
      </w:r>
      <w:r w:rsidR="000467F4">
        <w:tab/>
        <w:t>К сожалению</w:t>
      </w:r>
      <w:r>
        <w:t xml:space="preserve">, судьи не имеют </w:t>
      </w:r>
      <w:r w:rsidR="00F76ADF">
        <w:t xml:space="preserve">права </w:t>
      </w:r>
      <w:r>
        <w:t xml:space="preserve">голоса при </w:t>
      </w:r>
      <w:r w:rsidR="00F76ADF">
        <w:t xml:space="preserve">формулировании требуемого </w:t>
      </w:r>
      <w:r>
        <w:t>законодательств</w:t>
      </w:r>
      <w:r w:rsidR="00F76ADF">
        <w:t>а</w:t>
      </w:r>
      <w:r>
        <w:t xml:space="preserve">, </w:t>
      </w:r>
      <w:r w:rsidR="00F76ADF">
        <w:t>хотя</w:t>
      </w:r>
      <w:r w:rsidR="00B2728D">
        <w:t xml:space="preserve"> </w:t>
      </w:r>
      <w:r>
        <w:t>Австралия приня</w:t>
      </w:r>
      <w:r w:rsidR="00F76ADF">
        <w:t>ла</w:t>
      </w:r>
      <w:r>
        <w:t xml:space="preserve"> компетенцию Комитета </w:t>
      </w:r>
      <w:r w:rsidR="00F76ADF">
        <w:t xml:space="preserve">по </w:t>
      </w:r>
      <w:r>
        <w:t>Факультативно</w:t>
      </w:r>
      <w:r w:rsidR="00F76ADF">
        <w:t>му</w:t>
      </w:r>
      <w:r>
        <w:t xml:space="preserve"> протокол</w:t>
      </w:r>
      <w:r w:rsidR="00F76ADF">
        <w:t>у</w:t>
      </w:r>
      <w:r w:rsidR="006762E3">
        <w:t xml:space="preserve">.  </w:t>
      </w:r>
      <w:r>
        <w:t xml:space="preserve">Комитет </w:t>
      </w:r>
      <w:r w:rsidR="00F76ADF">
        <w:t xml:space="preserve">весьма оценил бы </w:t>
      </w:r>
      <w:r>
        <w:t xml:space="preserve">возможность </w:t>
      </w:r>
      <w:r w:rsidR="00970CB5">
        <w:t>по</w:t>
      </w:r>
      <w:r>
        <w:t xml:space="preserve">больше </w:t>
      </w:r>
      <w:r w:rsidR="00970CB5">
        <w:t xml:space="preserve">узнать </w:t>
      </w:r>
      <w:r>
        <w:t>об австралийск</w:t>
      </w:r>
      <w:r w:rsidR="00970CB5">
        <w:t>ом</w:t>
      </w:r>
      <w:r>
        <w:t xml:space="preserve"> </w:t>
      </w:r>
      <w:r w:rsidR="00B2728D">
        <w:t xml:space="preserve"> </w:t>
      </w:r>
      <w:r>
        <w:t>судебн</w:t>
      </w:r>
      <w:r w:rsidR="00970CB5">
        <w:t>ом</w:t>
      </w:r>
      <w:r>
        <w:t xml:space="preserve"> мышлени</w:t>
      </w:r>
      <w:r w:rsidR="00970CB5">
        <w:t>и относительно</w:t>
      </w:r>
      <w:r>
        <w:t xml:space="preserve"> при</w:t>
      </w:r>
      <w:r w:rsidR="00970CB5">
        <w:t xml:space="preserve">ложения </w:t>
      </w:r>
      <w:r>
        <w:t xml:space="preserve">универсальных норм </w:t>
      </w:r>
      <w:r w:rsidR="00970CB5">
        <w:t xml:space="preserve">Пакта к </w:t>
      </w:r>
      <w:r>
        <w:t>реальност</w:t>
      </w:r>
      <w:r w:rsidR="00970CB5">
        <w:t>и</w:t>
      </w:r>
      <w:r w:rsidR="006762E3">
        <w:t xml:space="preserve">.  </w:t>
      </w:r>
      <w:r>
        <w:t>В</w:t>
      </w:r>
      <w:r w:rsidR="00B2728D">
        <w:t xml:space="preserve"> </w:t>
      </w:r>
      <w:r>
        <w:t xml:space="preserve">свою очередь, австралийские судьи лишены возможности применять принципы Пакта </w:t>
      </w:r>
      <w:r w:rsidR="00B2728D">
        <w:t xml:space="preserve"> </w:t>
      </w:r>
      <w:r w:rsidR="00970CB5">
        <w:t>по стоящим перед ними делам</w:t>
      </w:r>
      <w:r w:rsidR="006762E3">
        <w:t xml:space="preserve">.  </w:t>
      </w:r>
      <w:r w:rsidRPr="00844261">
        <w:t>По сути</w:t>
      </w:r>
      <w:r w:rsidR="00786D67">
        <w:t xml:space="preserve"> дела</w:t>
      </w:r>
      <w:r w:rsidRPr="00844261">
        <w:t>, Австрали</w:t>
      </w:r>
      <w:r w:rsidR="00D23AE3" w:rsidRPr="00844261">
        <w:t>я</w:t>
      </w:r>
      <w:r w:rsidRPr="00844261">
        <w:t xml:space="preserve"> </w:t>
      </w:r>
      <w:r w:rsidR="00381B36">
        <w:t xml:space="preserve">была предоставлена </w:t>
      </w:r>
      <w:r w:rsidRPr="00844261">
        <w:t>юрисдикци</w:t>
      </w:r>
      <w:r w:rsidR="00381B36">
        <w:t>и</w:t>
      </w:r>
      <w:r w:rsidRPr="00844261">
        <w:t xml:space="preserve"> </w:t>
      </w:r>
      <w:r w:rsidR="00B2728D" w:rsidRPr="00844261">
        <w:t xml:space="preserve"> </w:t>
      </w:r>
      <w:r w:rsidRPr="00844261">
        <w:t>Комитета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57</w:t>
      </w:r>
      <w:r w:rsidR="006762E3">
        <w:t>.</w:t>
      </w:r>
      <w:r w:rsidR="00D23AE3">
        <w:tab/>
      </w:r>
      <w:r>
        <w:t>Хотя он приветств</w:t>
      </w:r>
      <w:r w:rsidR="00D23AE3">
        <w:t xml:space="preserve">ует </w:t>
      </w:r>
      <w:r>
        <w:t>антидискриминационно</w:t>
      </w:r>
      <w:r w:rsidR="00381B36">
        <w:t>е</w:t>
      </w:r>
      <w:r>
        <w:t xml:space="preserve"> законодательств</w:t>
      </w:r>
      <w:r w:rsidR="00381B36">
        <w:t>о</w:t>
      </w:r>
      <w:r>
        <w:t xml:space="preserve">, которое было </w:t>
      </w:r>
      <w:r w:rsidR="00D23AE3">
        <w:t>введено с</w:t>
      </w:r>
      <w:r w:rsidR="00844261">
        <w:t xml:space="preserve"> </w:t>
      </w:r>
      <w:r>
        <w:t xml:space="preserve">представления первого </w:t>
      </w:r>
      <w:r w:rsidR="00D23AE3">
        <w:t xml:space="preserve">австралийского </w:t>
      </w:r>
      <w:r>
        <w:t>доклада, юриспруденци</w:t>
      </w:r>
      <w:r w:rsidR="00D23AE3">
        <w:t>я</w:t>
      </w:r>
      <w:r>
        <w:t xml:space="preserve"> Комитета </w:t>
      </w:r>
      <w:r w:rsidR="00D23AE3">
        <w:t>по </w:t>
      </w:r>
      <w:r>
        <w:t xml:space="preserve">статье 26 </w:t>
      </w:r>
      <w:r w:rsidR="00D23AE3">
        <w:t xml:space="preserve">ясно </w:t>
      </w:r>
      <w:r>
        <w:t>показ</w:t>
      </w:r>
      <w:r w:rsidR="00D23AE3">
        <w:t>ывает</w:t>
      </w:r>
      <w:r>
        <w:t>, что недискриминаци</w:t>
      </w:r>
      <w:r w:rsidR="0010626C">
        <w:t>я</w:t>
      </w:r>
      <w:r>
        <w:t xml:space="preserve"> </w:t>
      </w:r>
      <w:r w:rsidR="00D23AE3">
        <w:t xml:space="preserve">не есть то же самое, что </w:t>
      </w:r>
      <w:r w:rsidR="008C6AD1">
        <w:t>и </w:t>
      </w:r>
      <w:r>
        <w:t>позитивн</w:t>
      </w:r>
      <w:r w:rsidR="008C6AD1">
        <w:t>о</w:t>
      </w:r>
      <w:r>
        <w:t>е равенств</w:t>
      </w:r>
      <w:r w:rsidR="008C6AD1">
        <w:t>о</w:t>
      </w:r>
      <w:r>
        <w:t xml:space="preserve"> в обращении, когда </w:t>
      </w:r>
      <w:r w:rsidR="0010626C">
        <w:t>дело до</w:t>
      </w:r>
      <w:r w:rsidR="008C6AD1">
        <w:t xml:space="preserve">ходит </w:t>
      </w:r>
      <w:r w:rsidR="0010626C">
        <w:t xml:space="preserve">до </w:t>
      </w:r>
      <w:r>
        <w:t>осуществлени</w:t>
      </w:r>
      <w:r w:rsidR="0010626C">
        <w:t>я</w:t>
      </w:r>
      <w:r>
        <w:t xml:space="preserve"> законодатель</w:t>
      </w:r>
      <w:r w:rsidR="00381B36">
        <w:t>ства</w:t>
      </w:r>
      <w:r>
        <w:t xml:space="preserve"> и </w:t>
      </w:r>
      <w:r w:rsidR="008C6AD1">
        <w:t xml:space="preserve">актов </w:t>
      </w:r>
      <w:r>
        <w:t>исполнительн</w:t>
      </w:r>
      <w:r w:rsidR="008C6AD1">
        <w:t>ой</w:t>
      </w:r>
      <w:r>
        <w:t xml:space="preserve"> </w:t>
      </w:r>
      <w:r w:rsidR="008C6AD1">
        <w:t xml:space="preserve">власти </w:t>
      </w:r>
      <w:r>
        <w:t xml:space="preserve">и применения судебных </w:t>
      </w:r>
      <w:r w:rsidR="008C6AD1">
        <w:t>постановлений</w:t>
      </w:r>
      <w:r w:rsidR="006762E3">
        <w:t xml:space="preserve">.  </w:t>
      </w:r>
      <w:r w:rsidR="008C6AD1">
        <w:t xml:space="preserve">В этом состоят </w:t>
      </w:r>
      <w:r>
        <w:t>центральны</w:t>
      </w:r>
      <w:r w:rsidR="008C6AD1">
        <w:t>е</w:t>
      </w:r>
      <w:r>
        <w:t xml:space="preserve"> </w:t>
      </w:r>
      <w:r w:rsidR="008C6AD1">
        <w:t xml:space="preserve">заботы </w:t>
      </w:r>
      <w:r>
        <w:t>Пакт</w:t>
      </w:r>
      <w:r w:rsidR="008C6AD1">
        <w:t>а</w:t>
      </w:r>
      <w:r>
        <w:t xml:space="preserve">, и </w:t>
      </w:r>
      <w:r w:rsidR="008C6AD1">
        <w:t xml:space="preserve">они </w:t>
      </w:r>
      <w:r>
        <w:t xml:space="preserve">могут быть </w:t>
      </w:r>
      <w:r w:rsidR="008C6AD1">
        <w:t xml:space="preserve">эффективно урегулированы </w:t>
      </w:r>
      <w:r>
        <w:t xml:space="preserve">только </w:t>
      </w:r>
      <w:r w:rsidR="008C6AD1">
        <w:t xml:space="preserve">за счет </w:t>
      </w:r>
      <w:r>
        <w:t>свода руководящ</w:t>
      </w:r>
      <w:r w:rsidR="008C6AD1">
        <w:t>его</w:t>
      </w:r>
      <w:r>
        <w:t xml:space="preserve"> законодательства, котор</w:t>
      </w:r>
      <w:r w:rsidR="008C6AD1">
        <w:t>о</w:t>
      </w:r>
      <w:r>
        <w:t>е применя</w:t>
      </w:r>
      <w:r w:rsidR="00381B36">
        <w:t xml:space="preserve">лось бы </w:t>
      </w:r>
      <w:r w:rsidR="00E55FC0">
        <w:t>во всех государствах к </w:t>
      </w:r>
      <w:r>
        <w:t>судебны</w:t>
      </w:r>
      <w:r w:rsidR="008C6AD1">
        <w:t>м</w:t>
      </w:r>
      <w:r>
        <w:t xml:space="preserve"> орган</w:t>
      </w:r>
      <w:r w:rsidR="008C6AD1">
        <w:t>ам</w:t>
      </w:r>
      <w:r w:rsidR="0010626C">
        <w:t xml:space="preserve"> </w:t>
      </w:r>
      <w:r w:rsidR="00EF7CE9">
        <w:t>каждо</w:t>
      </w:r>
      <w:r w:rsidR="00E55FC0">
        <w:t>го звена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58</w:t>
      </w:r>
      <w:r w:rsidR="006762E3">
        <w:t>.</w:t>
      </w:r>
      <w:r w:rsidR="00EF7CE9">
        <w:tab/>
        <w:t xml:space="preserve">На </w:t>
      </w:r>
      <w:r>
        <w:t xml:space="preserve">его </w:t>
      </w:r>
      <w:r w:rsidR="00EF7CE9">
        <w:t>взгляд</w:t>
      </w:r>
      <w:r>
        <w:t>, ни одн</w:t>
      </w:r>
      <w:r w:rsidR="00EF7CE9">
        <w:t>а</w:t>
      </w:r>
      <w:r>
        <w:t xml:space="preserve"> из упомянутых делегацией</w:t>
      </w:r>
      <w:r w:rsidR="00FA4668">
        <w:t xml:space="preserve"> конкретных мер в расчете на аборигенов</w:t>
      </w:r>
      <w:r>
        <w:t xml:space="preserve"> </w:t>
      </w:r>
      <w:r w:rsidR="0053594C">
        <w:t xml:space="preserve">и близко не подходит к </w:t>
      </w:r>
      <w:r>
        <w:t xml:space="preserve">реализации прав, предусмотренных в статье 27 Пакта </w:t>
      </w:r>
      <w:r w:rsidR="0053594C">
        <w:t xml:space="preserve">в сочетании </w:t>
      </w:r>
      <w:r>
        <w:t>с другими статьями</w:t>
      </w:r>
      <w:r w:rsidR="006762E3">
        <w:t xml:space="preserve">.  </w:t>
      </w:r>
      <w:r>
        <w:t>Стать</w:t>
      </w:r>
      <w:r w:rsidR="0053594C">
        <w:t>я</w:t>
      </w:r>
      <w:r>
        <w:t xml:space="preserve"> 27 гарантирует коренным народам дополнительные права в </w:t>
      </w:r>
      <w:r w:rsidR="0053594C">
        <w:t>порядке</w:t>
      </w:r>
      <w:r w:rsidR="00B2728D">
        <w:t xml:space="preserve"> </w:t>
      </w:r>
      <w:r>
        <w:t>уваж</w:t>
      </w:r>
      <w:r w:rsidR="0053594C">
        <w:t xml:space="preserve">ения </w:t>
      </w:r>
      <w:r>
        <w:t>их культур</w:t>
      </w:r>
      <w:r w:rsidR="0053594C">
        <w:t>ы</w:t>
      </w:r>
      <w:r>
        <w:t>, религи</w:t>
      </w:r>
      <w:r w:rsidR="0053594C">
        <w:t>и</w:t>
      </w:r>
      <w:r>
        <w:t xml:space="preserve"> и язык</w:t>
      </w:r>
      <w:r w:rsidR="0053594C">
        <w:t>а</w:t>
      </w:r>
      <w:r w:rsidR="006762E3">
        <w:t xml:space="preserve">.  </w:t>
      </w:r>
      <w:r w:rsidR="0053594C">
        <w:t>И</w:t>
      </w:r>
      <w:r w:rsidR="00FA4668">
        <w:t> </w:t>
      </w:r>
      <w:r>
        <w:t>федерально</w:t>
      </w:r>
      <w:r w:rsidR="0053594C">
        <w:t>му</w:t>
      </w:r>
      <w:r>
        <w:t xml:space="preserve"> правительств</w:t>
      </w:r>
      <w:r w:rsidR="0053594C">
        <w:t>у</w:t>
      </w:r>
      <w:r>
        <w:t xml:space="preserve"> </w:t>
      </w:r>
      <w:r w:rsidR="0053594C">
        <w:t>уже давно пора</w:t>
      </w:r>
      <w:r w:rsidR="00B2728D">
        <w:t xml:space="preserve"> </w:t>
      </w:r>
      <w:r w:rsidR="0053594C">
        <w:t xml:space="preserve">ввести </w:t>
      </w:r>
      <w:r>
        <w:t>законодательство</w:t>
      </w:r>
      <w:r w:rsidR="00FE1122">
        <w:t xml:space="preserve">, с тем чтобы </w:t>
      </w:r>
      <w:r>
        <w:t>обеспеч</w:t>
      </w:r>
      <w:r w:rsidR="00FE1122">
        <w:t xml:space="preserve">ивать </w:t>
      </w:r>
      <w:r>
        <w:t>эти прав</w:t>
      </w:r>
      <w:r w:rsidR="00FE1122">
        <w:t>а</w:t>
      </w:r>
      <w:r>
        <w:t xml:space="preserve"> и </w:t>
      </w:r>
      <w:r w:rsidR="00FE1122">
        <w:t xml:space="preserve">предоставлять </w:t>
      </w:r>
      <w:r>
        <w:t>эффективны</w:t>
      </w:r>
      <w:r w:rsidR="00FE1122">
        <w:t>е</w:t>
      </w:r>
      <w:r>
        <w:t xml:space="preserve"> внутренни</w:t>
      </w:r>
      <w:r w:rsidR="00FE1122">
        <w:t>е</w:t>
      </w:r>
      <w:r>
        <w:t xml:space="preserve"> средств</w:t>
      </w:r>
      <w:r w:rsidR="00FE1122">
        <w:t>а</w:t>
      </w:r>
      <w:r>
        <w:t xml:space="preserve"> правовой защиты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59</w:t>
      </w:r>
      <w:r w:rsidR="006762E3">
        <w:t>.</w:t>
      </w:r>
      <w:r w:rsidR="00FE1122">
        <w:tab/>
      </w:r>
      <w:r>
        <w:t>Австрали</w:t>
      </w:r>
      <w:r w:rsidR="00FE1122">
        <w:t>йский</w:t>
      </w:r>
      <w:r>
        <w:t xml:space="preserve"> метод осуществления прав </w:t>
      </w:r>
      <w:r w:rsidR="00FE1122">
        <w:t xml:space="preserve">по </w:t>
      </w:r>
      <w:r>
        <w:t>Пакт</w:t>
      </w:r>
      <w:r w:rsidR="00FE1122">
        <w:t>у</w:t>
      </w:r>
      <w:r>
        <w:t xml:space="preserve"> представляет собой весьма </w:t>
      </w:r>
      <w:r w:rsidR="00B2728D">
        <w:t xml:space="preserve"> </w:t>
      </w:r>
      <w:r>
        <w:t>неудовлетворительн</w:t>
      </w:r>
      <w:r w:rsidR="00FE1122">
        <w:t>ую</w:t>
      </w:r>
      <w:r>
        <w:t xml:space="preserve"> </w:t>
      </w:r>
      <w:r w:rsidR="00561666">
        <w:t xml:space="preserve">пестроту </w:t>
      </w:r>
      <w:r>
        <w:t>законодательства</w:t>
      </w:r>
      <w:r w:rsidR="000B2DC8">
        <w:t xml:space="preserve">, тогда как </w:t>
      </w:r>
      <w:r>
        <w:t>Конституци</w:t>
      </w:r>
      <w:r w:rsidR="000B2DC8">
        <w:t>я</w:t>
      </w:r>
      <w:r>
        <w:t xml:space="preserve"> защи</w:t>
      </w:r>
      <w:r w:rsidR="000B2DC8">
        <w:t xml:space="preserve">щает лишь </w:t>
      </w:r>
      <w:r>
        <w:t>определенные права</w:t>
      </w:r>
      <w:r w:rsidR="006762E3">
        <w:t xml:space="preserve">.  </w:t>
      </w:r>
      <w:r>
        <w:t xml:space="preserve">Он </w:t>
      </w:r>
      <w:r w:rsidR="000B2DC8">
        <w:t xml:space="preserve">повторяет </w:t>
      </w:r>
      <w:r>
        <w:t xml:space="preserve">мнение Комитета, что конституционная поправка является </w:t>
      </w:r>
      <w:r w:rsidR="000B2DC8">
        <w:t xml:space="preserve">самым </w:t>
      </w:r>
      <w:r>
        <w:t>эффективным</w:t>
      </w:r>
      <w:r w:rsidR="00B2728D">
        <w:t xml:space="preserve"> </w:t>
      </w:r>
      <w:r>
        <w:t>способ</w:t>
      </w:r>
      <w:r w:rsidR="000B2DC8">
        <w:t>ом</w:t>
      </w:r>
      <w:r>
        <w:t xml:space="preserve"> </w:t>
      </w:r>
      <w:r w:rsidR="000B2DC8">
        <w:t>конкретизировать права человека и </w:t>
      </w:r>
      <w:r w:rsidR="00561666">
        <w:t>те </w:t>
      </w:r>
      <w:r>
        <w:t xml:space="preserve">ограничения, которые могут быть </w:t>
      </w:r>
      <w:r w:rsidR="000B2DC8">
        <w:t>установлены по отношению к ним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60</w:t>
      </w:r>
      <w:r w:rsidR="006762E3">
        <w:t>.</w:t>
      </w:r>
      <w:r w:rsidR="000B2DC8">
        <w:tab/>
      </w:r>
      <w:r>
        <w:t xml:space="preserve">Он просит делегацию подтвердить, правда ли, что </w:t>
      </w:r>
      <w:r w:rsidR="00BC4A68">
        <w:t xml:space="preserve">в Австралии </w:t>
      </w:r>
      <w:r>
        <w:t xml:space="preserve">было </w:t>
      </w:r>
      <w:r w:rsidR="00BC4A68">
        <w:t xml:space="preserve">придана </w:t>
      </w:r>
      <w:r>
        <w:t>законодательн</w:t>
      </w:r>
      <w:r w:rsidR="00BC4A68">
        <w:t>ая</w:t>
      </w:r>
      <w:r>
        <w:t xml:space="preserve"> сил</w:t>
      </w:r>
      <w:r w:rsidR="00BC4A68">
        <w:t>а</w:t>
      </w:r>
      <w:r w:rsidR="00561666">
        <w:t xml:space="preserve"> определенным положениям Конвенции о ликвидации всех форм дискриминации в отношении женщин</w:t>
      </w:r>
      <w:r w:rsidR="006762E3">
        <w:t xml:space="preserve">.  </w:t>
      </w:r>
      <w:r>
        <w:t>Если да, то как</w:t>
      </w:r>
      <w:r w:rsidR="00BC4A68">
        <w:t xml:space="preserve"> обстоит дело </w:t>
      </w:r>
      <w:r w:rsidR="00561666">
        <w:t xml:space="preserve">с </w:t>
      </w:r>
      <w:r>
        <w:t>други</w:t>
      </w:r>
      <w:r w:rsidR="00561666">
        <w:t>ми</w:t>
      </w:r>
      <w:r>
        <w:t xml:space="preserve"> </w:t>
      </w:r>
      <w:r w:rsidR="00BC4A68">
        <w:t>правозащитны</w:t>
      </w:r>
      <w:r w:rsidR="00561666">
        <w:t>ми</w:t>
      </w:r>
      <w:r w:rsidR="00BC4A68">
        <w:t xml:space="preserve"> инструмент</w:t>
      </w:r>
      <w:r w:rsidR="00561666">
        <w:t>ами</w:t>
      </w:r>
      <w:r>
        <w:t xml:space="preserve">, и почему </w:t>
      </w:r>
      <w:r w:rsidR="009D5F0F">
        <w:t xml:space="preserve">имеет место </w:t>
      </w:r>
      <w:r w:rsidR="00561666">
        <w:t>такое сопротивление в </w:t>
      </w:r>
      <w:r>
        <w:t xml:space="preserve">отношении Пакта? </w:t>
      </w:r>
      <w:r w:rsidR="00B2728D">
        <w:t xml:space="preserve"> </w:t>
      </w:r>
      <w:r w:rsidR="00061972">
        <w:t xml:space="preserve"> </w:t>
      </w:r>
      <w:r w:rsidR="006762E3">
        <w:t xml:space="preserve">  </w:t>
      </w:r>
      <w:r w:rsidR="00B2728D">
        <w:t xml:space="preserve"> </w:t>
      </w:r>
    </w:p>
    <w:p w:rsidR="005E3408" w:rsidRPr="006762E3" w:rsidRDefault="005E3408" w:rsidP="00A72C4B"/>
    <w:p w:rsidR="005E3408" w:rsidRPr="006762E3" w:rsidRDefault="00A72C4B" w:rsidP="00A72C4B">
      <w:r>
        <w:t>61</w:t>
      </w:r>
      <w:r w:rsidR="006762E3">
        <w:t>.</w:t>
      </w:r>
      <w:r w:rsidR="009D5F0F">
        <w:tab/>
      </w:r>
      <w:r w:rsidR="009D5F0F" w:rsidRPr="009D5F0F">
        <w:rPr>
          <w:u w:val="single"/>
        </w:rPr>
        <w:t>Г-н ШЕЙНИН</w:t>
      </w:r>
      <w:r>
        <w:t xml:space="preserve"> говорит, что </w:t>
      </w:r>
      <w:r w:rsidR="009D5F0F">
        <w:t xml:space="preserve">запоздалость </w:t>
      </w:r>
      <w:r>
        <w:t xml:space="preserve">и </w:t>
      </w:r>
      <w:r w:rsidR="009D5F0F">
        <w:t xml:space="preserve">сам </w:t>
      </w:r>
      <w:r>
        <w:t>объем материал</w:t>
      </w:r>
      <w:r w:rsidR="009D5F0F">
        <w:t xml:space="preserve">а, предоставленного </w:t>
      </w:r>
      <w:r>
        <w:t xml:space="preserve"> Австрали</w:t>
      </w:r>
      <w:r w:rsidR="009D5F0F">
        <w:t>ей,</w:t>
      </w:r>
      <w:r>
        <w:t xml:space="preserve"> </w:t>
      </w:r>
      <w:r w:rsidR="009D5F0F">
        <w:t xml:space="preserve">не дают </w:t>
      </w:r>
      <w:r>
        <w:t>Комитет</w:t>
      </w:r>
      <w:r w:rsidR="009D5F0F">
        <w:t>у</w:t>
      </w:r>
      <w:r>
        <w:t xml:space="preserve"> </w:t>
      </w:r>
      <w:r w:rsidR="009D5F0F">
        <w:t xml:space="preserve">возможности </w:t>
      </w:r>
      <w:r w:rsidR="00304A85">
        <w:t xml:space="preserve">разобрать иные </w:t>
      </w:r>
      <w:r>
        <w:t>вопрос</w:t>
      </w:r>
      <w:r w:rsidR="00304A85">
        <w:t>ы</w:t>
      </w:r>
      <w:r>
        <w:t>, кроме тех</w:t>
      </w:r>
      <w:r w:rsidR="00304A85">
        <w:t>, которые являются предметом экстренной озабоченности</w:t>
      </w:r>
      <w:r w:rsidR="006762E3">
        <w:t xml:space="preserve">.  </w:t>
      </w:r>
      <w:r>
        <w:t>Соответственно, он ограничи</w:t>
      </w:r>
      <w:r w:rsidR="00304A85">
        <w:t xml:space="preserve">т </w:t>
      </w:r>
      <w:r>
        <w:t>свои комментарии и вопросы ситуаци</w:t>
      </w:r>
      <w:r w:rsidR="00304A85">
        <w:t>ей</w:t>
      </w:r>
      <w:r>
        <w:t xml:space="preserve"> коренного народа</w:t>
      </w:r>
      <w:r w:rsidR="00304A85">
        <w:t xml:space="preserve"> Австралии</w:t>
      </w:r>
      <w:r w:rsidR="006762E3">
        <w:t xml:space="preserve">.  </w:t>
      </w:r>
      <w:r>
        <w:t>В это</w:t>
      </w:r>
      <w:r w:rsidR="00304A85">
        <w:t>м</w:t>
      </w:r>
      <w:r>
        <w:t xml:space="preserve"> </w:t>
      </w:r>
      <w:r w:rsidR="00304A85">
        <w:t>отношении</w:t>
      </w:r>
      <w:r w:rsidR="00BF3EFF">
        <w:t xml:space="preserve"> он </w:t>
      </w:r>
      <w:r w:rsidR="00304A85">
        <w:t>избере</w:t>
      </w:r>
      <w:r w:rsidR="00BF3EFF">
        <w:t>т</w:t>
      </w:r>
      <w:r w:rsidR="00304A85">
        <w:t xml:space="preserve"> в качестве фона для своих комментариев </w:t>
      </w:r>
      <w:r>
        <w:t>недопредставленност</w:t>
      </w:r>
      <w:r w:rsidR="00304A85">
        <w:t>ь</w:t>
      </w:r>
      <w:r>
        <w:t xml:space="preserve"> </w:t>
      </w:r>
      <w:r w:rsidR="00304A85">
        <w:t xml:space="preserve">аборигенов </w:t>
      </w:r>
      <w:r w:rsidR="00BF3EFF">
        <w:t>в </w:t>
      </w:r>
      <w:r>
        <w:t>гражданско</w:t>
      </w:r>
      <w:r w:rsidR="00BF3EFF">
        <w:t>м</w:t>
      </w:r>
      <w:r>
        <w:t xml:space="preserve"> обществ</w:t>
      </w:r>
      <w:r w:rsidR="00BF3EFF">
        <w:t>е</w:t>
      </w:r>
      <w:r>
        <w:t xml:space="preserve">, </w:t>
      </w:r>
      <w:r w:rsidR="00BF3EFF">
        <w:t xml:space="preserve">что является </w:t>
      </w:r>
      <w:r>
        <w:t>предмет</w:t>
      </w:r>
      <w:r w:rsidR="00BF3EFF">
        <w:t>ом</w:t>
      </w:r>
      <w:r>
        <w:t xml:space="preserve"> вопроса 5 </w:t>
      </w:r>
      <w:r w:rsidR="00A34911">
        <w:t xml:space="preserve">из </w:t>
      </w:r>
      <w:r>
        <w:t>перечня вопросов</w:t>
      </w:r>
      <w:r w:rsidR="00BF3EFF">
        <w:t>.</w:t>
      </w:r>
      <w:r w:rsidR="006762E3">
        <w:t xml:space="preserve">  </w:t>
      </w:r>
      <w:r w:rsidR="00BF3EFF">
        <w:t>Трагично</w:t>
      </w:r>
      <w:r>
        <w:t xml:space="preserve">, что в стране </w:t>
      </w:r>
      <w:r w:rsidR="00BF3EFF">
        <w:t>с</w:t>
      </w:r>
      <w:r w:rsidR="00090EE1">
        <w:t xml:space="preserve">о столь </w:t>
      </w:r>
      <w:r w:rsidR="00BF3EFF">
        <w:t xml:space="preserve">большими людскими </w:t>
      </w:r>
      <w:r>
        <w:t>и природны</w:t>
      </w:r>
      <w:r w:rsidR="00BF3EFF">
        <w:t>ми</w:t>
      </w:r>
      <w:r w:rsidR="00B2728D">
        <w:t xml:space="preserve"> </w:t>
      </w:r>
      <w:r>
        <w:t>ресурс</w:t>
      </w:r>
      <w:r w:rsidR="00BF3EFF">
        <w:t>ами</w:t>
      </w:r>
      <w:r>
        <w:t xml:space="preserve"> коренное население страда</w:t>
      </w:r>
      <w:r w:rsidR="00BF3EFF">
        <w:t xml:space="preserve">ет </w:t>
      </w:r>
      <w:r w:rsidR="00156E66">
        <w:t xml:space="preserve">от </w:t>
      </w:r>
      <w:r>
        <w:t>таки</w:t>
      </w:r>
      <w:r w:rsidR="00055040">
        <w:t>х</w:t>
      </w:r>
      <w:r>
        <w:t xml:space="preserve"> уров</w:t>
      </w:r>
      <w:r w:rsidR="00090EE1">
        <w:t>ней</w:t>
      </w:r>
      <w:r>
        <w:t xml:space="preserve"> </w:t>
      </w:r>
      <w:r w:rsidR="00156E66">
        <w:t>о</w:t>
      </w:r>
      <w:r w:rsidR="00391127">
        <w:t>тчуждения</w:t>
      </w:r>
      <w:r>
        <w:t xml:space="preserve">, </w:t>
      </w:r>
      <w:r w:rsidR="00391127">
        <w:t xml:space="preserve">отторжения </w:t>
      </w:r>
      <w:r>
        <w:t>и маргинализации</w:t>
      </w:r>
      <w:r w:rsidR="006762E3">
        <w:t xml:space="preserve">.  </w:t>
      </w:r>
      <w:r w:rsidR="00055040">
        <w:t>Как </w:t>
      </w:r>
      <w:r>
        <w:t>государство</w:t>
      </w:r>
      <w:r w:rsidR="00055040">
        <w:t xml:space="preserve"> – </w:t>
      </w:r>
      <w:r>
        <w:t>участник Пакта, Австрали</w:t>
      </w:r>
      <w:r w:rsidR="00391127">
        <w:t>я</w:t>
      </w:r>
      <w:r>
        <w:t xml:space="preserve"> </w:t>
      </w:r>
      <w:r w:rsidR="00391127">
        <w:t xml:space="preserve">обязана прилагать всяческие усилия к тому, чтобы </w:t>
      </w:r>
      <w:r>
        <w:t xml:space="preserve">преодолеть </w:t>
      </w:r>
      <w:r w:rsidR="00391127">
        <w:t xml:space="preserve">колоссальные </w:t>
      </w:r>
      <w:r>
        <w:t xml:space="preserve">различия в статусе между </w:t>
      </w:r>
      <w:r w:rsidR="00391127">
        <w:t xml:space="preserve">своими </w:t>
      </w:r>
      <w:r>
        <w:t>коренн</w:t>
      </w:r>
      <w:r w:rsidR="00391127">
        <w:t xml:space="preserve">ыми </w:t>
      </w:r>
      <w:r>
        <w:t>и други</w:t>
      </w:r>
      <w:r w:rsidR="00391127">
        <w:t>ми</w:t>
      </w:r>
      <w:r>
        <w:t xml:space="preserve"> граждан</w:t>
      </w:r>
      <w:r w:rsidR="00391127">
        <w:t>ами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62</w:t>
      </w:r>
      <w:r w:rsidR="006762E3">
        <w:t>.</w:t>
      </w:r>
      <w:r w:rsidR="00391127">
        <w:tab/>
        <w:t>С учетом подобной</w:t>
      </w:r>
      <w:r>
        <w:t xml:space="preserve"> ситуаци</w:t>
      </w:r>
      <w:r w:rsidR="00391127">
        <w:t>и</w:t>
      </w:r>
      <w:r>
        <w:t xml:space="preserve"> </w:t>
      </w:r>
      <w:r w:rsidR="00A318E1">
        <w:t xml:space="preserve">трагедию вдвойне усугубляет изъятие аборигенных </w:t>
      </w:r>
      <w:r>
        <w:t xml:space="preserve">детей </w:t>
      </w:r>
      <w:r w:rsidR="00A318E1">
        <w:t xml:space="preserve">из </w:t>
      </w:r>
      <w:r>
        <w:t>их сем</w:t>
      </w:r>
      <w:r w:rsidR="00A318E1">
        <w:t>ей</w:t>
      </w:r>
      <w:r>
        <w:t xml:space="preserve"> (вопрос 6)</w:t>
      </w:r>
      <w:r w:rsidR="006762E3">
        <w:t xml:space="preserve">.  </w:t>
      </w:r>
      <w:r>
        <w:t xml:space="preserve">Согласно информации, полученной Комитетом, такие дети </w:t>
      </w:r>
      <w:r w:rsidR="00050D27">
        <w:t>с </w:t>
      </w:r>
      <w:r w:rsidR="00A318E1">
        <w:t xml:space="preserve">большей вероятностью подвержены </w:t>
      </w:r>
      <w:r>
        <w:t>арест</w:t>
      </w:r>
      <w:r w:rsidR="00A318E1">
        <w:t>у</w:t>
      </w:r>
      <w:r>
        <w:t xml:space="preserve"> и </w:t>
      </w:r>
      <w:r w:rsidR="00A318E1">
        <w:t>тюремному заключению</w:t>
      </w:r>
      <w:r>
        <w:t>, психическ</w:t>
      </w:r>
      <w:r w:rsidR="00A318E1">
        <w:t>ому</w:t>
      </w:r>
      <w:r>
        <w:t xml:space="preserve"> </w:t>
      </w:r>
      <w:r w:rsidR="00A318E1">
        <w:t xml:space="preserve">надлому </w:t>
      </w:r>
      <w:r>
        <w:t xml:space="preserve">и </w:t>
      </w:r>
      <w:r w:rsidR="00A318E1">
        <w:t xml:space="preserve">слабому </w:t>
      </w:r>
      <w:r>
        <w:t>здоровь</w:t>
      </w:r>
      <w:r w:rsidR="00A318E1">
        <w:t>ю</w:t>
      </w:r>
      <w:r>
        <w:t xml:space="preserve"> и </w:t>
      </w:r>
      <w:r w:rsidR="00F45226">
        <w:t xml:space="preserve">имеют </w:t>
      </w:r>
      <w:r>
        <w:t xml:space="preserve">меньше шансов </w:t>
      </w:r>
      <w:r w:rsidR="00F45226">
        <w:t xml:space="preserve">получить трудоустройство </w:t>
      </w:r>
      <w:r w:rsidR="00E30890">
        <w:t>и </w:t>
      </w:r>
      <w:r w:rsidR="00F45226">
        <w:t xml:space="preserve">завязать устойчивые </w:t>
      </w:r>
      <w:r>
        <w:t>отношени</w:t>
      </w:r>
      <w:r w:rsidR="00F45226">
        <w:t>я</w:t>
      </w:r>
      <w:r w:rsidR="006762E3">
        <w:t xml:space="preserve">.  </w:t>
      </w:r>
      <w:r>
        <w:t xml:space="preserve">Более того, </w:t>
      </w:r>
      <w:r w:rsidR="00090EE1">
        <w:t xml:space="preserve">они </w:t>
      </w:r>
      <w:r>
        <w:t xml:space="preserve">также </w:t>
      </w:r>
      <w:r w:rsidR="00090EE1">
        <w:t xml:space="preserve">имеют </w:t>
      </w:r>
      <w:r>
        <w:t>больше шансов</w:t>
      </w:r>
      <w:r w:rsidR="00090EE1">
        <w:t xml:space="preserve"> на то</w:t>
      </w:r>
      <w:r>
        <w:t>, что</w:t>
      </w:r>
      <w:r w:rsidR="00090EE1">
        <w:t> </w:t>
      </w:r>
      <w:r w:rsidR="00E30890">
        <w:t>и</w:t>
      </w:r>
      <w:r>
        <w:t xml:space="preserve"> </w:t>
      </w:r>
      <w:r w:rsidR="00407AF2">
        <w:t>у них</w:t>
      </w:r>
      <w:r w:rsidR="00E30890">
        <w:t>, в </w:t>
      </w:r>
      <w:r>
        <w:t xml:space="preserve">свою очередь, </w:t>
      </w:r>
      <w:r w:rsidR="00407AF2">
        <w:t>будут изъяты их собственные дети</w:t>
      </w:r>
      <w:r w:rsidR="006762E3">
        <w:t xml:space="preserve">.  </w:t>
      </w:r>
      <w:r>
        <w:t xml:space="preserve">Если </w:t>
      </w:r>
      <w:r w:rsidR="00407AF2">
        <w:t xml:space="preserve">подобные </w:t>
      </w:r>
      <w:r>
        <w:t xml:space="preserve">утверждения </w:t>
      </w:r>
      <w:r w:rsidR="00407AF2">
        <w:t>верны</w:t>
      </w:r>
      <w:r>
        <w:t xml:space="preserve">, </w:t>
      </w:r>
      <w:r w:rsidR="00407AF2">
        <w:t xml:space="preserve">то </w:t>
      </w:r>
      <w:r w:rsidR="003347F3">
        <w:t xml:space="preserve">прежняя </w:t>
      </w:r>
      <w:r w:rsidR="00407AF2">
        <w:t>ассимил</w:t>
      </w:r>
      <w:r w:rsidR="00E30890">
        <w:t>я</w:t>
      </w:r>
      <w:r w:rsidR="00407AF2">
        <w:t xml:space="preserve">торская </w:t>
      </w:r>
      <w:r>
        <w:t>политик</w:t>
      </w:r>
      <w:r w:rsidR="00407AF2">
        <w:t xml:space="preserve">а, по которой производилось изъятие </w:t>
      </w:r>
      <w:r w:rsidR="009D160C">
        <w:t xml:space="preserve">аборигенных </w:t>
      </w:r>
      <w:r>
        <w:t xml:space="preserve">детей из </w:t>
      </w:r>
      <w:r w:rsidR="009D160C">
        <w:t>их семей</w:t>
      </w:r>
      <w:r>
        <w:t xml:space="preserve">, </w:t>
      </w:r>
      <w:r w:rsidR="009D160C">
        <w:t xml:space="preserve">потерпела </w:t>
      </w:r>
      <w:r w:rsidR="00282347">
        <w:t xml:space="preserve">жалкий </w:t>
      </w:r>
      <w:r w:rsidR="00E30890">
        <w:t>крах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63</w:t>
      </w:r>
      <w:r w:rsidR="006762E3">
        <w:t>.</w:t>
      </w:r>
      <w:r w:rsidR="009D160C">
        <w:tab/>
      </w:r>
      <w:r w:rsidR="00390BE3">
        <w:t xml:space="preserve">Смежная </w:t>
      </w:r>
      <w:r>
        <w:t xml:space="preserve">озабоченность заключается в том, что во внутреннем контексте </w:t>
      </w:r>
      <w:r w:rsidR="00390BE3">
        <w:t xml:space="preserve">в связи с изъятием аборигенных детей был упомянут </w:t>
      </w:r>
      <w:r>
        <w:t>геноцид</w:t>
      </w:r>
      <w:r w:rsidR="006762E3">
        <w:t xml:space="preserve">.  </w:t>
      </w:r>
      <w:r>
        <w:t xml:space="preserve">Хотя </w:t>
      </w:r>
      <w:r w:rsidR="00DD1DFC">
        <w:t>реализация Конвенции о </w:t>
      </w:r>
      <w:r>
        <w:t>предотвращении и наказании преступления геноцида</w:t>
      </w:r>
      <w:r w:rsidR="00DD1DFC">
        <w:t xml:space="preserve"> не является</w:t>
      </w:r>
      <w:r w:rsidR="00DD1DFC" w:rsidRPr="00DD1DFC">
        <w:t xml:space="preserve"> </w:t>
      </w:r>
      <w:r w:rsidR="00BE6A85">
        <w:t xml:space="preserve">заботой </w:t>
      </w:r>
      <w:r w:rsidR="00DD1DFC">
        <w:t>Комитета</w:t>
      </w:r>
      <w:r>
        <w:t xml:space="preserve">, </w:t>
      </w:r>
      <w:r w:rsidR="00B2728D">
        <w:t xml:space="preserve"> </w:t>
      </w:r>
      <w:r w:rsidR="00DD1DFC">
        <w:t xml:space="preserve">статья </w:t>
      </w:r>
      <w:r>
        <w:t xml:space="preserve">15 (2) Пакта </w:t>
      </w:r>
      <w:r w:rsidR="00DD1DFC">
        <w:t xml:space="preserve">имеет </w:t>
      </w:r>
      <w:r>
        <w:t xml:space="preserve">косвенное </w:t>
      </w:r>
      <w:r w:rsidR="00DD1DFC">
        <w:t xml:space="preserve">положение в отношении </w:t>
      </w:r>
      <w:r>
        <w:t>уголовны</w:t>
      </w:r>
      <w:r w:rsidR="00DD1DFC">
        <w:t>х</w:t>
      </w:r>
      <w:r>
        <w:t xml:space="preserve"> закон</w:t>
      </w:r>
      <w:r w:rsidR="00DD1DFC">
        <w:t>ов</w:t>
      </w:r>
      <w:r>
        <w:t xml:space="preserve">, которые </w:t>
      </w:r>
      <w:r w:rsidR="004E6F7A">
        <w:t xml:space="preserve">в случае геноцида </w:t>
      </w:r>
      <w:r w:rsidR="00DD1DFC">
        <w:t xml:space="preserve">должны </w:t>
      </w:r>
      <w:r w:rsidR="004E6F7A">
        <w:t>применяться ретроактивно</w:t>
      </w:r>
      <w:r w:rsidR="006762E3">
        <w:t xml:space="preserve">.  </w:t>
      </w:r>
      <w:r>
        <w:t xml:space="preserve">Он не </w:t>
      </w:r>
      <w:r w:rsidR="00ED08D6">
        <w:t>хочет сказать</w:t>
      </w:r>
      <w:r>
        <w:t xml:space="preserve">, что </w:t>
      </w:r>
      <w:r w:rsidR="00ED08D6">
        <w:t xml:space="preserve">изъятие аборигенных </w:t>
      </w:r>
      <w:r>
        <w:t>дет</w:t>
      </w:r>
      <w:r w:rsidR="00ED08D6">
        <w:t>ей</w:t>
      </w:r>
      <w:r>
        <w:t xml:space="preserve"> </w:t>
      </w:r>
      <w:r w:rsidR="00ED08D6">
        <w:t>равно</w:t>
      </w:r>
      <w:r w:rsidR="001F707A">
        <w:t xml:space="preserve">значно </w:t>
      </w:r>
      <w:r>
        <w:t>геноциду</w:t>
      </w:r>
      <w:r w:rsidR="00ED08D6">
        <w:t xml:space="preserve">; как уже говорили и </w:t>
      </w:r>
      <w:r>
        <w:t>други</w:t>
      </w:r>
      <w:r w:rsidR="00ED08D6">
        <w:t>е</w:t>
      </w:r>
      <w:r>
        <w:t>, политика</w:t>
      </w:r>
      <w:r w:rsidR="00ED08D6">
        <w:t>,</w:t>
      </w:r>
      <w:r>
        <w:t xml:space="preserve"> </w:t>
      </w:r>
      <w:r w:rsidR="001F707A">
        <w:t>о </w:t>
      </w:r>
      <w:r>
        <w:t>котор</w:t>
      </w:r>
      <w:r w:rsidR="00ED08D6">
        <w:t>ой</w:t>
      </w:r>
      <w:r>
        <w:t xml:space="preserve"> идет речь, </w:t>
      </w:r>
      <w:r w:rsidR="00ED08D6">
        <w:t xml:space="preserve">имела </w:t>
      </w:r>
      <w:r>
        <w:t>ассимиля</w:t>
      </w:r>
      <w:r w:rsidR="00ED08D6">
        <w:t xml:space="preserve">торскую </w:t>
      </w:r>
      <w:r>
        <w:t xml:space="preserve">и патерналистскую </w:t>
      </w:r>
      <w:r w:rsidR="00ED08D6">
        <w:t>природу</w:t>
      </w:r>
      <w:r w:rsidR="006762E3">
        <w:t xml:space="preserve">.  </w:t>
      </w:r>
      <w:r>
        <w:t xml:space="preserve">Скорее, его намерение состоит в том, чтобы подчеркнуть, что раны </w:t>
      </w:r>
      <w:r w:rsidR="00BF00D1">
        <w:t xml:space="preserve">еще </w:t>
      </w:r>
      <w:r>
        <w:t>глубок</w:t>
      </w:r>
      <w:r w:rsidR="00BF00D1">
        <w:t>и</w:t>
      </w:r>
      <w:r>
        <w:t xml:space="preserve"> и что государств</w:t>
      </w:r>
      <w:r w:rsidR="00BF00D1">
        <w:t>у</w:t>
      </w:r>
      <w:r>
        <w:t>-участник</w:t>
      </w:r>
      <w:r w:rsidR="00BF00D1">
        <w:t>у</w:t>
      </w:r>
      <w:r>
        <w:t xml:space="preserve"> </w:t>
      </w:r>
      <w:r w:rsidR="00BF00D1">
        <w:t xml:space="preserve">нужно </w:t>
      </w:r>
      <w:r>
        <w:t xml:space="preserve">сделать </w:t>
      </w:r>
      <w:r w:rsidR="00BF00D1">
        <w:t xml:space="preserve">еще много, чтобы дать </w:t>
      </w:r>
      <w:r>
        <w:t>компенсаци</w:t>
      </w:r>
      <w:r w:rsidR="00BF00D1">
        <w:t>ю</w:t>
      </w:r>
      <w:r>
        <w:t xml:space="preserve"> </w:t>
      </w:r>
      <w:r w:rsidR="00501B35">
        <w:t xml:space="preserve">индивидам </w:t>
      </w:r>
      <w:r>
        <w:t>и общин</w:t>
      </w:r>
      <w:r w:rsidR="00501B35">
        <w:t>ам</w:t>
      </w:r>
      <w:r>
        <w:t xml:space="preserve">, которые пострадали от </w:t>
      </w:r>
      <w:r w:rsidR="00501B35">
        <w:t xml:space="preserve">соответствующей </w:t>
      </w:r>
      <w:r>
        <w:t>политики</w:t>
      </w:r>
      <w:r w:rsidR="006762E3">
        <w:t xml:space="preserve">.  </w:t>
      </w:r>
      <w:r w:rsidR="00A64928">
        <w:t xml:space="preserve">И он </w:t>
      </w:r>
      <w:r>
        <w:t xml:space="preserve">хотел </w:t>
      </w:r>
      <w:r w:rsidR="00501B35">
        <w:t>бы получить от </w:t>
      </w:r>
      <w:r>
        <w:t xml:space="preserve">делегации </w:t>
      </w:r>
      <w:r w:rsidR="00A64928">
        <w:t xml:space="preserve">больше информации </w:t>
      </w:r>
      <w:r>
        <w:t>о таких мерах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64</w:t>
      </w:r>
      <w:r w:rsidR="006762E3">
        <w:t>.</w:t>
      </w:r>
      <w:r w:rsidR="00D27CA2">
        <w:tab/>
      </w:r>
      <w:r>
        <w:t>Переходя к вопросам 11</w:t>
      </w:r>
      <w:r w:rsidR="00D27CA2">
        <w:t xml:space="preserve"> – </w:t>
      </w:r>
      <w:r>
        <w:t xml:space="preserve">13 перечня вопросов, он </w:t>
      </w:r>
      <w:r w:rsidR="00D27CA2">
        <w:t>говорит</w:t>
      </w:r>
      <w:r>
        <w:t xml:space="preserve">, что, </w:t>
      </w:r>
      <w:r w:rsidR="00D3718F">
        <w:t xml:space="preserve">на </w:t>
      </w:r>
      <w:r>
        <w:t xml:space="preserve">его </w:t>
      </w:r>
      <w:r w:rsidR="00D3718F">
        <w:t>взгляд</w:t>
      </w:r>
      <w:r>
        <w:t>, делегация несколько легко</w:t>
      </w:r>
      <w:r w:rsidR="00D3718F">
        <w:t xml:space="preserve"> про</w:t>
      </w:r>
      <w:r w:rsidR="00672488">
        <w:t xml:space="preserve">скользнула </w:t>
      </w:r>
      <w:r w:rsidR="00D3718F">
        <w:t>по вопросу 11</w:t>
      </w:r>
      <w:r w:rsidR="006762E3">
        <w:t xml:space="preserve">.  </w:t>
      </w:r>
      <w:r w:rsidR="00D3718F">
        <w:t xml:space="preserve">Имеет </w:t>
      </w:r>
      <w:r w:rsidR="00672488">
        <w:t xml:space="preserve">ведь </w:t>
      </w:r>
      <w:r w:rsidR="00D3718F">
        <w:t xml:space="preserve">место </w:t>
      </w:r>
      <w:r>
        <w:t>определенн</w:t>
      </w:r>
      <w:r w:rsidR="00D3718F">
        <w:t>ая</w:t>
      </w:r>
      <w:r>
        <w:t xml:space="preserve"> дискриминаци</w:t>
      </w:r>
      <w:r w:rsidR="00D3718F">
        <w:t>я</w:t>
      </w:r>
      <w:r>
        <w:t xml:space="preserve"> не только в </w:t>
      </w:r>
      <w:r w:rsidR="00D3718F">
        <w:t>том</w:t>
      </w:r>
      <w:r>
        <w:t xml:space="preserve">, что коренные жители имеют больше шансов столкнуться </w:t>
      </w:r>
      <w:r w:rsidR="00D3718F">
        <w:t xml:space="preserve">с </w:t>
      </w:r>
      <w:r>
        <w:t>задержани</w:t>
      </w:r>
      <w:r w:rsidR="00D3718F">
        <w:t>ем</w:t>
      </w:r>
      <w:r>
        <w:t xml:space="preserve">, но и в том, что они </w:t>
      </w:r>
      <w:r w:rsidR="00D3718F">
        <w:t xml:space="preserve">имеют </w:t>
      </w:r>
      <w:r>
        <w:t>бол</w:t>
      </w:r>
      <w:r w:rsidR="00D3718F">
        <w:t xml:space="preserve">ьше шансов стать </w:t>
      </w:r>
      <w:r>
        <w:t>подозреваемы</w:t>
      </w:r>
      <w:r w:rsidR="00D3718F">
        <w:t>ми</w:t>
      </w:r>
      <w:r>
        <w:t xml:space="preserve"> или обвиняемы</w:t>
      </w:r>
      <w:r w:rsidR="00D3718F">
        <w:t>ми</w:t>
      </w:r>
      <w:r>
        <w:t xml:space="preserve"> в совершении преступлений, которые </w:t>
      </w:r>
      <w:r w:rsidR="002655E2">
        <w:t xml:space="preserve">были </w:t>
      </w:r>
      <w:r w:rsidR="00EC3C69">
        <w:t xml:space="preserve">увязаны с </w:t>
      </w:r>
      <w:r w:rsidR="002655E2">
        <w:t>режимам</w:t>
      </w:r>
      <w:r w:rsidR="0050156D">
        <w:t>и</w:t>
      </w:r>
      <w:r w:rsidR="002655E2">
        <w:t xml:space="preserve"> вынесения </w:t>
      </w:r>
      <w:r>
        <w:t>обязательн</w:t>
      </w:r>
      <w:r w:rsidR="002655E2">
        <w:t>ых</w:t>
      </w:r>
      <w:r>
        <w:t xml:space="preserve"> приговоров</w:t>
      </w:r>
      <w:r w:rsidR="006762E3">
        <w:t xml:space="preserve">.  </w:t>
      </w:r>
      <w:r w:rsidR="00EC3C69">
        <w:t xml:space="preserve">Поэтому </w:t>
      </w:r>
      <w:r w:rsidR="002655E2">
        <w:t xml:space="preserve">этот </w:t>
      </w:r>
      <w:r>
        <w:t xml:space="preserve">вопрос </w:t>
      </w:r>
      <w:r w:rsidR="002655E2">
        <w:t xml:space="preserve">требует </w:t>
      </w:r>
      <w:r>
        <w:t xml:space="preserve">более </w:t>
      </w:r>
      <w:r w:rsidR="002655E2">
        <w:t xml:space="preserve">детального </w:t>
      </w:r>
      <w:r>
        <w:t>ответ</w:t>
      </w:r>
      <w:r w:rsidR="002655E2">
        <w:t>а</w:t>
      </w:r>
      <w:r w:rsidR="006762E3">
        <w:t xml:space="preserve">.  </w:t>
      </w:r>
      <w:r>
        <w:t>Королевская</w:t>
      </w:r>
      <w:r w:rsidR="00B2728D">
        <w:t xml:space="preserve"> </w:t>
      </w:r>
      <w:r w:rsidR="002655E2">
        <w:t xml:space="preserve">комиссия </w:t>
      </w:r>
      <w:r>
        <w:t xml:space="preserve">по расследованию случаев </w:t>
      </w:r>
      <w:r w:rsidR="00EC3C69">
        <w:t xml:space="preserve">гибели </w:t>
      </w:r>
      <w:r>
        <w:t>аборигенов в</w:t>
      </w:r>
      <w:r w:rsidR="002655E2">
        <w:t xml:space="preserve"> ходе пребывания </w:t>
      </w:r>
      <w:r>
        <w:t>под стражей рекомендова</w:t>
      </w:r>
      <w:r w:rsidR="001A1D54">
        <w:t>ла свести к минимуму за</w:t>
      </w:r>
      <w:r>
        <w:t>держание аборигенов, н</w:t>
      </w:r>
      <w:r w:rsidR="0076336E">
        <w:t xml:space="preserve">у а </w:t>
      </w:r>
      <w:r>
        <w:t xml:space="preserve">введение обязательного задержания </w:t>
      </w:r>
      <w:r w:rsidR="0076336E">
        <w:t xml:space="preserve">как раз </w:t>
      </w:r>
      <w:r w:rsidR="001A1D54">
        <w:t xml:space="preserve">за </w:t>
      </w:r>
      <w:r>
        <w:t>т</w:t>
      </w:r>
      <w:r w:rsidR="001A1D54">
        <w:t>е</w:t>
      </w:r>
      <w:r>
        <w:t xml:space="preserve"> преступлени</w:t>
      </w:r>
      <w:r w:rsidR="001A1D54">
        <w:t>я</w:t>
      </w:r>
      <w:r>
        <w:t xml:space="preserve">, за которые </w:t>
      </w:r>
      <w:r w:rsidR="001A1D54">
        <w:t xml:space="preserve">у них имеется больше шансов подвергнуться </w:t>
      </w:r>
      <w:r>
        <w:t>осужден</w:t>
      </w:r>
      <w:r w:rsidR="001A1D54">
        <w:t>ию</w:t>
      </w:r>
      <w:r>
        <w:t xml:space="preserve">, как </w:t>
      </w:r>
      <w:r w:rsidR="001A1D54">
        <w:t>представляется</w:t>
      </w:r>
      <w:r w:rsidR="0076336E">
        <w:t>,</w:t>
      </w:r>
      <w:r w:rsidR="001A1D54">
        <w:t xml:space="preserve"> прямо</w:t>
      </w:r>
      <w:r>
        <w:t xml:space="preserve"> противореч</w:t>
      </w:r>
      <w:r w:rsidR="001A1D54">
        <w:t>и</w:t>
      </w:r>
      <w:r>
        <w:t xml:space="preserve">т </w:t>
      </w:r>
      <w:r w:rsidR="0076336E">
        <w:t xml:space="preserve">такой </w:t>
      </w:r>
      <w:r>
        <w:t>рекомендации</w:t>
      </w:r>
      <w:r w:rsidR="006762E3">
        <w:t xml:space="preserve">.  </w:t>
      </w:r>
      <w:r w:rsidR="00736344">
        <w:t xml:space="preserve">И он </w:t>
      </w:r>
      <w:r>
        <w:t xml:space="preserve">хотел бы знать, намерено ли государство-участник </w:t>
      </w:r>
      <w:r w:rsidR="00736344">
        <w:t xml:space="preserve">ввести </w:t>
      </w:r>
      <w:r>
        <w:t>альтернативны</w:t>
      </w:r>
      <w:r w:rsidR="00736344">
        <w:t>е</w:t>
      </w:r>
      <w:r>
        <w:t xml:space="preserve"> форм</w:t>
      </w:r>
      <w:r w:rsidR="00736344">
        <w:t>ы</w:t>
      </w:r>
      <w:r>
        <w:t xml:space="preserve"> наказания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65</w:t>
      </w:r>
      <w:r w:rsidR="006762E3">
        <w:t>.</w:t>
      </w:r>
      <w:r w:rsidR="00736344">
        <w:tab/>
      </w:r>
      <w:r>
        <w:t xml:space="preserve">Что касается вопросов 7 и 8, </w:t>
      </w:r>
      <w:r w:rsidR="0076336E">
        <w:t xml:space="preserve">то, </w:t>
      </w:r>
      <w:r w:rsidR="00736344">
        <w:t xml:space="preserve">хотя </w:t>
      </w:r>
      <w:r>
        <w:t xml:space="preserve">информация, представленная в докладе, </w:t>
      </w:r>
      <w:r w:rsidR="00736344">
        <w:t xml:space="preserve">носит </w:t>
      </w:r>
      <w:r>
        <w:t>ценны</w:t>
      </w:r>
      <w:r w:rsidR="00736344">
        <w:t>й характер</w:t>
      </w:r>
      <w:r>
        <w:t xml:space="preserve">, он </w:t>
      </w:r>
      <w:r w:rsidR="00736344">
        <w:t>полагает</w:t>
      </w:r>
      <w:r>
        <w:t xml:space="preserve">, что подход к проблеме прав человека </w:t>
      </w:r>
      <w:r w:rsidR="00736344">
        <w:t xml:space="preserve">по </w:t>
      </w:r>
      <w:r>
        <w:t xml:space="preserve">статье 27 </w:t>
      </w:r>
      <w:r w:rsidR="00736344">
        <w:t xml:space="preserve">исключительно </w:t>
      </w:r>
      <w:r w:rsidR="007B4F8F">
        <w:t xml:space="preserve">в ракурсе </w:t>
      </w:r>
      <w:r w:rsidR="00736344">
        <w:t>законодательства о</w:t>
      </w:r>
      <w:r w:rsidR="00672488">
        <w:t>б</w:t>
      </w:r>
      <w:r w:rsidR="00736344">
        <w:t xml:space="preserve"> исконном правовом </w:t>
      </w:r>
      <w:r>
        <w:t>титул</w:t>
      </w:r>
      <w:r w:rsidR="00672488">
        <w:t>е</w:t>
      </w:r>
      <w:r w:rsidR="00B2728D">
        <w:t xml:space="preserve"> </w:t>
      </w:r>
      <w:r>
        <w:t xml:space="preserve">несколько </w:t>
      </w:r>
      <w:r w:rsidR="00672488">
        <w:t>сбивает с толку</w:t>
      </w:r>
      <w:r>
        <w:t xml:space="preserve">, </w:t>
      </w:r>
      <w:r w:rsidR="00867DE8">
        <w:t xml:space="preserve">ибо разрешение проблем, связанных с исконным правовым </w:t>
      </w:r>
      <w:r>
        <w:t>титул</w:t>
      </w:r>
      <w:r w:rsidR="00867DE8">
        <w:t>ом,</w:t>
      </w:r>
      <w:r>
        <w:t xml:space="preserve"> </w:t>
      </w:r>
      <w:r w:rsidR="00867DE8">
        <w:t xml:space="preserve">может занять </w:t>
      </w:r>
      <w:r>
        <w:t>десятилетия</w:t>
      </w:r>
      <w:r w:rsidR="00705886">
        <w:t xml:space="preserve">.  </w:t>
      </w:r>
      <w:r w:rsidR="00867DE8">
        <w:t xml:space="preserve">Ему </w:t>
      </w:r>
      <w:r>
        <w:t>хотел</w:t>
      </w:r>
      <w:r w:rsidR="00867DE8">
        <w:t>ось</w:t>
      </w:r>
      <w:r>
        <w:t xml:space="preserve"> бы получить бол</w:t>
      </w:r>
      <w:r w:rsidR="00867DE8">
        <w:t xml:space="preserve">ьше </w:t>
      </w:r>
      <w:r>
        <w:t>информаци</w:t>
      </w:r>
      <w:r w:rsidR="00867DE8">
        <w:t>и</w:t>
      </w:r>
      <w:r>
        <w:t xml:space="preserve"> о фактическо</w:t>
      </w:r>
      <w:r w:rsidR="00867DE8">
        <w:t>й</w:t>
      </w:r>
      <w:r>
        <w:t xml:space="preserve"> </w:t>
      </w:r>
      <w:r w:rsidR="00867DE8">
        <w:t>ситуации</w:t>
      </w:r>
      <w:r>
        <w:t xml:space="preserve"> и о том, </w:t>
      </w:r>
      <w:r w:rsidR="00867DE8">
        <w:t xml:space="preserve">какие шаги предпринимаются, чтобы обеспечить </w:t>
      </w:r>
      <w:r>
        <w:t>устойчиво</w:t>
      </w:r>
      <w:r w:rsidR="00867DE8">
        <w:t xml:space="preserve">сть </w:t>
      </w:r>
      <w:r>
        <w:t xml:space="preserve">культуры и </w:t>
      </w:r>
      <w:r w:rsidR="00867DE8">
        <w:t xml:space="preserve">уклада </w:t>
      </w:r>
      <w:r>
        <w:t xml:space="preserve">жизни </w:t>
      </w:r>
      <w:r w:rsidR="00867DE8">
        <w:t xml:space="preserve">аборигенных </w:t>
      </w:r>
      <w:r>
        <w:t>общин</w:t>
      </w:r>
      <w:r w:rsidR="006762E3">
        <w:t xml:space="preserve">.  </w:t>
      </w:r>
      <w:r w:rsidR="00694322">
        <w:t>Как заявила делегация</w:t>
      </w:r>
      <w:r w:rsidR="0047365D">
        <w:t>, Австралия не </w:t>
      </w:r>
      <w:r>
        <w:t>может повернуть время вспять</w:t>
      </w:r>
      <w:r w:rsidR="006762E3">
        <w:t xml:space="preserve">.  </w:t>
      </w:r>
      <w:r>
        <w:t>Хотя в одно</w:t>
      </w:r>
      <w:r w:rsidR="00F42F60">
        <w:t>м</w:t>
      </w:r>
      <w:r w:rsidR="00B2728D">
        <w:t xml:space="preserve"> </w:t>
      </w:r>
      <w:r>
        <w:t>смысл</w:t>
      </w:r>
      <w:r w:rsidR="00694322">
        <w:t>е</w:t>
      </w:r>
      <w:r w:rsidR="0047365D" w:rsidRPr="0047365D">
        <w:t xml:space="preserve"> </w:t>
      </w:r>
      <w:r w:rsidR="0047365D">
        <w:t>это верно</w:t>
      </w:r>
      <w:r>
        <w:t xml:space="preserve">, </w:t>
      </w:r>
      <w:r w:rsidR="00694322">
        <w:t xml:space="preserve">это </w:t>
      </w:r>
      <w:r w:rsidR="0047365D">
        <w:t>не верно в том </w:t>
      </w:r>
      <w:r>
        <w:t xml:space="preserve">смысле, что </w:t>
      </w:r>
      <w:r w:rsidR="00694322">
        <w:t xml:space="preserve">это </w:t>
      </w:r>
      <w:r>
        <w:t xml:space="preserve">предполагает, </w:t>
      </w:r>
      <w:r w:rsidR="00694322">
        <w:t xml:space="preserve">будто аборигенные </w:t>
      </w:r>
      <w:r>
        <w:t>культур</w:t>
      </w:r>
      <w:r w:rsidR="00694322">
        <w:t>ы</w:t>
      </w:r>
      <w:r>
        <w:t xml:space="preserve"> будут </w:t>
      </w:r>
      <w:r w:rsidR="00F42F60">
        <w:t xml:space="preserve">неизбежно </w:t>
      </w:r>
      <w:r>
        <w:t>ассимилирова</w:t>
      </w:r>
      <w:r w:rsidR="00F42F60">
        <w:t>ться с моделью быта</w:t>
      </w:r>
      <w:r>
        <w:t xml:space="preserve">, </w:t>
      </w:r>
      <w:r w:rsidR="00F42F60">
        <w:t>котор</w:t>
      </w:r>
      <w:r w:rsidR="0047365D">
        <w:t>ая</w:t>
      </w:r>
      <w:r w:rsidR="00F42F60">
        <w:t xml:space="preserve"> носит сугубо </w:t>
      </w:r>
      <w:r>
        <w:t>европей</w:t>
      </w:r>
      <w:r w:rsidR="00F42F60">
        <w:t>ский характер</w:t>
      </w:r>
      <w:r w:rsidR="006762E3">
        <w:t xml:space="preserve">.  </w:t>
      </w:r>
      <w:r w:rsidR="00F42F60">
        <w:t xml:space="preserve">Так что </w:t>
      </w:r>
      <w:r>
        <w:t xml:space="preserve">можно </w:t>
      </w:r>
      <w:r w:rsidR="00F42F60">
        <w:t>сказать</w:t>
      </w:r>
      <w:r>
        <w:t xml:space="preserve">, что </w:t>
      </w:r>
      <w:r w:rsidR="00F42F60">
        <w:t xml:space="preserve">есть </w:t>
      </w:r>
      <w:r>
        <w:t xml:space="preserve">необходимость повернуть время вспять, с тем чтобы посмотреть, что </w:t>
      </w:r>
      <w:r w:rsidR="0047365D">
        <w:t xml:space="preserve">тут </w:t>
      </w:r>
      <w:r>
        <w:t xml:space="preserve">можно сделать, </w:t>
      </w:r>
      <w:r w:rsidR="00D558BE">
        <w:t xml:space="preserve">дабы </w:t>
      </w:r>
      <w:r>
        <w:t>обеспечить устойчивость традиционных форм абориген</w:t>
      </w:r>
      <w:r w:rsidR="00D558BE">
        <w:t xml:space="preserve">ной хозяйственной </w:t>
      </w:r>
      <w:r>
        <w:t>и культурно</w:t>
      </w:r>
      <w:r w:rsidR="00D558BE">
        <w:t>й</w:t>
      </w:r>
      <w:r>
        <w:t xml:space="preserve"> </w:t>
      </w:r>
      <w:r w:rsidR="00D558BE">
        <w:t>жизни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66</w:t>
      </w:r>
      <w:r w:rsidR="006762E3">
        <w:t>.</w:t>
      </w:r>
      <w:r w:rsidR="00D558BE">
        <w:tab/>
      </w:r>
      <w:r w:rsidR="00AD07DF">
        <w:t xml:space="preserve">Со ссылкой на </w:t>
      </w:r>
      <w:r>
        <w:t xml:space="preserve">вопрос 8 он </w:t>
      </w:r>
      <w:r w:rsidR="00AD07DF">
        <w:t xml:space="preserve">выражает озабоченность в связи с </w:t>
      </w:r>
      <w:r w:rsidR="007B4F8F">
        <w:t xml:space="preserve">сообщениями о том, что </w:t>
      </w:r>
      <w:r w:rsidR="00083209">
        <w:t>из </w:t>
      </w:r>
      <w:r w:rsidR="00AD07DF">
        <w:t xml:space="preserve">сферы защиты выведены </w:t>
      </w:r>
      <w:r>
        <w:t>дв</w:t>
      </w:r>
      <w:r w:rsidR="00083209">
        <w:t>а</w:t>
      </w:r>
      <w:r>
        <w:t xml:space="preserve"> </w:t>
      </w:r>
      <w:r w:rsidR="00083209">
        <w:t>объекта</w:t>
      </w:r>
      <w:r w:rsidR="00AD07DF">
        <w:t>, имеющи</w:t>
      </w:r>
      <w:r w:rsidR="00083209">
        <w:t>х</w:t>
      </w:r>
      <w:r w:rsidR="00AD07DF">
        <w:t xml:space="preserve"> особую значимость </w:t>
      </w:r>
      <w:r w:rsidR="007B4F8F">
        <w:t>для </w:t>
      </w:r>
      <w:r w:rsidR="00AD07DF">
        <w:t xml:space="preserve">аборигенного </w:t>
      </w:r>
      <w:r>
        <w:t>на</w:t>
      </w:r>
      <w:r w:rsidR="007B4F8F">
        <w:t>селения</w:t>
      </w:r>
      <w:r w:rsidR="006762E3">
        <w:t xml:space="preserve">.  </w:t>
      </w:r>
      <w:r w:rsidR="00AD07DF">
        <w:t xml:space="preserve">Зачастую бывает </w:t>
      </w:r>
      <w:r>
        <w:t xml:space="preserve">трудно </w:t>
      </w:r>
      <w:r w:rsidR="00083209">
        <w:t xml:space="preserve">провести разграничение между объектами </w:t>
      </w:r>
      <w:r>
        <w:t>религиозно</w:t>
      </w:r>
      <w:r w:rsidR="00083209">
        <w:t>й и </w:t>
      </w:r>
      <w:r>
        <w:t>историческо</w:t>
      </w:r>
      <w:r w:rsidR="00083209">
        <w:t>й</w:t>
      </w:r>
      <w:r>
        <w:t xml:space="preserve"> знач</w:t>
      </w:r>
      <w:r w:rsidR="00083209">
        <w:t xml:space="preserve">имости </w:t>
      </w:r>
      <w:r>
        <w:t xml:space="preserve">и </w:t>
      </w:r>
      <w:r w:rsidR="00083209">
        <w:t>объектами, имеющими кардинальное значение для аборигенной э</w:t>
      </w:r>
      <w:r>
        <w:t>кономик</w:t>
      </w:r>
      <w:r w:rsidR="00083209">
        <w:t>и</w:t>
      </w:r>
      <w:r>
        <w:t xml:space="preserve">, </w:t>
      </w:r>
      <w:r w:rsidR="00083209">
        <w:t xml:space="preserve">ибо </w:t>
      </w:r>
      <w:r w:rsidR="0047365D">
        <w:t xml:space="preserve">нередко </w:t>
      </w:r>
      <w:r w:rsidR="00B80B59">
        <w:t>и т</w:t>
      </w:r>
      <w:r w:rsidR="00681463">
        <w:t>о</w:t>
      </w:r>
      <w:r w:rsidR="00B80B59">
        <w:t xml:space="preserve"> и друг</w:t>
      </w:r>
      <w:r w:rsidR="00681463">
        <w:t>о</w:t>
      </w:r>
      <w:r w:rsidR="00B80B59">
        <w:t xml:space="preserve">е </w:t>
      </w:r>
      <w:r w:rsidR="00681463">
        <w:t>переплетается</w:t>
      </w:r>
      <w:r w:rsidR="006762E3">
        <w:t xml:space="preserve">.  </w:t>
      </w:r>
      <w:r w:rsidR="00B80B59">
        <w:t xml:space="preserve">Как он </w:t>
      </w:r>
      <w:r>
        <w:t>напом</w:t>
      </w:r>
      <w:r w:rsidR="00B80B59">
        <w:t>инает</w:t>
      </w:r>
      <w:r>
        <w:t>, в</w:t>
      </w:r>
      <w:r w:rsidR="00681463">
        <w:t> </w:t>
      </w:r>
      <w:r>
        <w:t xml:space="preserve">1996 году г-жа </w:t>
      </w:r>
      <w:r w:rsidR="00081E55">
        <w:t>Эватт</w:t>
      </w:r>
      <w:r>
        <w:t xml:space="preserve"> подготовила доклад с рекомендациями </w:t>
      </w:r>
      <w:r w:rsidR="00B80B59">
        <w:t xml:space="preserve">обширных </w:t>
      </w:r>
      <w:r>
        <w:t xml:space="preserve">реформ </w:t>
      </w:r>
      <w:r w:rsidR="00B80B59">
        <w:t xml:space="preserve">с целью </w:t>
      </w:r>
      <w:r>
        <w:t>улучш</w:t>
      </w:r>
      <w:r w:rsidR="00B80B59">
        <w:t xml:space="preserve">ить </w:t>
      </w:r>
      <w:r>
        <w:t>защит</w:t>
      </w:r>
      <w:r w:rsidR="00B80B59">
        <w:t>у</w:t>
      </w:r>
      <w:r>
        <w:t xml:space="preserve"> таких объектов, </w:t>
      </w:r>
      <w:r w:rsidR="00B80B59">
        <w:t xml:space="preserve">и </w:t>
      </w:r>
      <w:r>
        <w:t xml:space="preserve">ее рекомендации </w:t>
      </w:r>
      <w:r w:rsidR="00E37C1C">
        <w:t xml:space="preserve">снискали себе </w:t>
      </w:r>
      <w:r>
        <w:t>широк</w:t>
      </w:r>
      <w:r w:rsidR="00E37C1C">
        <w:t>ую</w:t>
      </w:r>
      <w:r>
        <w:t xml:space="preserve"> поддерж</w:t>
      </w:r>
      <w:r w:rsidR="00E37C1C">
        <w:t>ку</w:t>
      </w:r>
      <w:r w:rsidR="006762E3">
        <w:t xml:space="preserve">.  </w:t>
      </w:r>
      <w:r w:rsidR="00E37C1C">
        <w:t xml:space="preserve">Между тем законодательство, внесенное </w:t>
      </w:r>
      <w:r>
        <w:t>впоследствии правительств</w:t>
      </w:r>
      <w:r w:rsidR="00E37C1C">
        <w:t>ом,</w:t>
      </w:r>
      <w:r>
        <w:t xml:space="preserve"> не было основано на эти</w:t>
      </w:r>
      <w:r w:rsidR="00E37C1C">
        <w:t>х</w:t>
      </w:r>
      <w:r>
        <w:t xml:space="preserve"> рекомендаци</w:t>
      </w:r>
      <w:r w:rsidR="00E37C1C">
        <w:t>ях</w:t>
      </w:r>
      <w:r>
        <w:t xml:space="preserve">, </w:t>
      </w:r>
      <w:r w:rsidR="00E37C1C">
        <w:t>а в какой</w:t>
      </w:r>
      <w:r w:rsidR="00E37C1C">
        <w:noBreakHyphen/>
        <w:t xml:space="preserve">то мере и шло вразрез с </w:t>
      </w:r>
      <w:r>
        <w:t>ним</w:t>
      </w:r>
      <w:r w:rsidR="006762E3">
        <w:t xml:space="preserve">.  </w:t>
      </w:r>
      <w:r w:rsidR="00596C8B">
        <w:t xml:space="preserve">Как </w:t>
      </w:r>
      <w:r>
        <w:t>заявила</w:t>
      </w:r>
      <w:r w:rsidR="00596C8B" w:rsidRPr="00596C8B">
        <w:t xml:space="preserve"> </w:t>
      </w:r>
      <w:r w:rsidR="00596C8B">
        <w:t>делегация</w:t>
      </w:r>
      <w:r>
        <w:t xml:space="preserve">, </w:t>
      </w:r>
      <w:r w:rsidR="00E37C1C">
        <w:t xml:space="preserve">должен быть внесен </w:t>
      </w:r>
      <w:r>
        <w:t xml:space="preserve">новый закон </w:t>
      </w:r>
      <w:r w:rsidR="00E37C1C">
        <w:t xml:space="preserve">на этот счет, </w:t>
      </w:r>
      <w:r w:rsidR="00596C8B">
        <w:t xml:space="preserve">и он был бы признателен, если бы удалось получить больше </w:t>
      </w:r>
      <w:r>
        <w:t>информаци</w:t>
      </w:r>
      <w:r w:rsidR="00596C8B">
        <w:t>и</w:t>
      </w:r>
      <w:r>
        <w:t xml:space="preserve"> </w:t>
      </w:r>
      <w:r w:rsidR="00596C8B">
        <w:t xml:space="preserve">в </w:t>
      </w:r>
      <w:r>
        <w:t>это</w:t>
      </w:r>
      <w:r w:rsidR="00596C8B">
        <w:t>м</w:t>
      </w:r>
      <w:r>
        <w:t xml:space="preserve"> </w:t>
      </w:r>
      <w:r w:rsidR="00596C8B">
        <w:t>отношении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67</w:t>
      </w:r>
      <w:r w:rsidR="006762E3">
        <w:t>.</w:t>
      </w:r>
      <w:r w:rsidR="00D2312B">
        <w:tab/>
      </w:r>
      <w:r>
        <w:t>Наконец, в отношении вопроса 4 он отме</w:t>
      </w:r>
      <w:r w:rsidR="00D2312B">
        <w:t>чает</w:t>
      </w:r>
      <w:r>
        <w:t xml:space="preserve">, что делегация не </w:t>
      </w:r>
      <w:r w:rsidR="00D2312B">
        <w:t xml:space="preserve">выразила большой </w:t>
      </w:r>
      <w:r>
        <w:t xml:space="preserve">поддержки </w:t>
      </w:r>
      <w:r w:rsidR="00D2312B">
        <w:t xml:space="preserve">по отношению к </w:t>
      </w:r>
      <w:r>
        <w:t>иде</w:t>
      </w:r>
      <w:r w:rsidR="00D2312B">
        <w:t>е</w:t>
      </w:r>
      <w:r>
        <w:t xml:space="preserve"> о том, что </w:t>
      </w:r>
      <w:r w:rsidR="00D2312B">
        <w:t xml:space="preserve">ситуацию </w:t>
      </w:r>
      <w:r>
        <w:t xml:space="preserve">коренных народов следует рассматривать в качестве </w:t>
      </w:r>
      <w:r w:rsidR="00D2312B">
        <w:t>проблемы</w:t>
      </w:r>
      <w:r>
        <w:t xml:space="preserve"> </w:t>
      </w:r>
      <w:r w:rsidR="00D2312B">
        <w:t xml:space="preserve">по </w:t>
      </w:r>
      <w:r>
        <w:t>статье 1 Пакта</w:t>
      </w:r>
      <w:r w:rsidR="006762E3">
        <w:t xml:space="preserve">.  </w:t>
      </w:r>
      <w:r w:rsidR="00CB7CE8">
        <w:t xml:space="preserve">Там, где речь шла о </w:t>
      </w:r>
      <w:r>
        <w:t>коренны</w:t>
      </w:r>
      <w:r w:rsidR="00CB7CE8">
        <w:t>х</w:t>
      </w:r>
      <w:r>
        <w:t xml:space="preserve"> народ</w:t>
      </w:r>
      <w:r w:rsidR="00CB7CE8">
        <w:t>ах, Комитет много раз трактовал проблемы по статье 1 вместе с проблемами по статье 27</w:t>
      </w:r>
      <w:r w:rsidR="006762E3">
        <w:t xml:space="preserve">.  </w:t>
      </w:r>
      <w:r w:rsidR="00CB7CE8">
        <w:t xml:space="preserve">Его прецедентное право </w:t>
      </w:r>
      <w:r>
        <w:t>неоднократно подчеркивал</w:t>
      </w:r>
      <w:r w:rsidR="00CB7CE8">
        <w:t>о,</w:t>
      </w:r>
      <w:r>
        <w:t xml:space="preserve"> что </w:t>
      </w:r>
      <w:r w:rsidR="000E193F">
        <w:t xml:space="preserve">для соблюдения </w:t>
      </w:r>
      <w:r>
        <w:t>государства</w:t>
      </w:r>
      <w:r w:rsidR="000E193F">
        <w:t>ми</w:t>
      </w:r>
      <w:r>
        <w:t>-участник</w:t>
      </w:r>
      <w:r w:rsidR="000E193F">
        <w:t>ам</w:t>
      </w:r>
      <w:r>
        <w:t>и стать</w:t>
      </w:r>
      <w:r w:rsidR="000E193F">
        <w:t>и</w:t>
      </w:r>
      <w:r>
        <w:t xml:space="preserve"> 27 </w:t>
      </w:r>
      <w:r w:rsidR="000E193F">
        <w:t xml:space="preserve">существенно </w:t>
      </w:r>
      <w:r>
        <w:t>важно, что</w:t>
      </w:r>
      <w:r w:rsidR="002E0D85">
        <w:t>бы</w:t>
      </w:r>
      <w:r>
        <w:t xml:space="preserve"> они обеспечи</w:t>
      </w:r>
      <w:r w:rsidR="000E193F">
        <w:t xml:space="preserve">вали </w:t>
      </w:r>
      <w:r>
        <w:t>устойчивост</w:t>
      </w:r>
      <w:r w:rsidR="000E193F">
        <w:t>ь</w:t>
      </w:r>
      <w:r>
        <w:t xml:space="preserve"> </w:t>
      </w:r>
      <w:r w:rsidR="000E193F">
        <w:t xml:space="preserve">уклада </w:t>
      </w:r>
      <w:r>
        <w:t>жизни коренных народов, а также обеспечи</w:t>
      </w:r>
      <w:r w:rsidR="000E193F">
        <w:t xml:space="preserve">ли </w:t>
      </w:r>
      <w:r>
        <w:t xml:space="preserve">их эффективное </w:t>
      </w:r>
      <w:r w:rsidR="00B2728D">
        <w:t xml:space="preserve"> </w:t>
      </w:r>
      <w:r>
        <w:t>участи</w:t>
      </w:r>
      <w:r w:rsidR="00145E84">
        <w:t>е</w:t>
      </w:r>
      <w:r w:rsidR="006762E3">
        <w:t xml:space="preserve">.  </w:t>
      </w:r>
      <w:r>
        <w:t xml:space="preserve">Он </w:t>
      </w:r>
      <w:r w:rsidR="000E193F">
        <w:t xml:space="preserve">бы </w:t>
      </w:r>
      <w:r>
        <w:t>предпол</w:t>
      </w:r>
      <w:r w:rsidR="000E193F">
        <w:t>ожил</w:t>
      </w:r>
      <w:r>
        <w:t>, что у</w:t>
      </w:r>
      <w:r w:rsidR="000E193F">
        <w:t xml:space="preserve">крепление </w:t>
      </w:r>
      <w:r>
        <w:t>защиты коренных народов</w:t>
      </w:r>
      <w:r w:rsidR="000E193F">
        <w:t xml:space="preserve"> </w:t>
      </w:r>
      <w:r>
        <w:t>по</w:t>
      </w:r>
      <w:r w:rsidR="00B2728D">
        <w:t xml:space="preserve"> </w:t>
      </w:r>
      <w:r w:rsidR="000E193F">
        <w:t>с</w:t>
      </w:r>
      <w:r>
        <w:t>тать</w:t>
      </w:r>
      <w:r w:rsidR="000E193F">
        <w:t>е</w:t>
      </w:r>
      <w:r>
        <w:t xml:space="preserve"> 1 </w:t>
      </w:r>
      <w:r w:rsidR="000E193F">
        <w:t xml:space="preserve">придаст </w:t>
      </w:r>
      <w:r>
        <w:t xml:space="preserve">глубину и </w:t>
      </w:r>
      <w:r w:rsidR="000E193F">
        <w:t xml:space="preserve">предметность </w:t>
      </w:r>
      <w:r w:rsidR="00E15610">
        <w:t xml:space="preserve">осуществлению </w:t>
      </w:r>
      <w:r>
        <w:t>Австрали</w:t>
      </w:r>
      <w:r w:rsidR="00E15610">
        <w:t>ей</w:t>
      </w:r>
      <w:r>
        <w:t xml:space="preserve"> других положений Пакта</w:t>
      </w:r>
      <w:r w:rsidR="00705886">
        <w:t xml:space="preserve">.  </w:t>
      </w:r>
    </w:p>
    <w:p w:rsidR="005E3408" w:rsidRPr="006762E3" w:rsidRDefault="005E3408" w:rsidP="00A72C4B"/>
    <w:p w:rsidR="005E3408" w:rsidRPr="006762E3" w:rsidRDefault="00A72C4B" w:rsidP="00A72C4B">
      <w:r>
        <w:t>68</w:t>
      </w:r>
      <w:r w:rsidR="006762E3">
        <w:t>.</w:t>
      </w:r>
      <w:r w:rsidR="00E15610">
        <w:tab/>
      </w:r>
      <w:r w:rsidRPr="00E15610">
        <w:rPr>
          <w:u w:val="single"/>
        </w:rPr>
        <w:t xml:space="preserve">Г-н </w:t>
      </w:r>
      <w:r w:rsidR="00E15610" w:rsidRPr="00E15610">
        <w:rPr>
          <w:u w:val="single"/>
        </w:rPr>
        <w:t>ХЕНКИН</w:t>
      </w:r>
      <w:r>
        <w:t xml:space="preserve">, </w:t>
      </w:r>
      <w:r w:rsidR="00E15610">
        <w:t xml:space="preserve">ссылаясь на </w:t>
      </w:r>
      <w:r>
        <w:t>вопрос</w:t>
      </w:r>
      <w:r w:rsidR="00E15610">
        <w:t>ы</w:t>
      </w:r>
      <w:r>
        <w:t xml:space="preserve"> 1</w:t>
      </w:r>
      <w:r w:rsidR="00E15610">
        <w:t xml:space="preserve"> – </w:t>
      </w:r>
      <w:r>
        <w:t xml:space="preserve">3, говорит, что </w:t>
      </w:r>
      <w:r w:rsidR="00E15610">
        <w:t xml:space="preserve">ему </w:t>
      </w:r>
      <w:r>
        <w:t xml:space="preserve">тоже трудно понять, почему Австралия не может </w:t>
      </w:r>
      <w:r w:rsidR="00E15610">
        <w:t xml:space="preserve">инкорпорировать </w:t>
      </w:r>
      <w:r w:rsidR="003C54FA">
        <w:t>Пакт</w:t>
      </w:r>
      <w:r w:rsidR="00853B69">
        <w:t xml:space="preserve"> </w:t>
      </w:r>
      <w:r>
        <w:t xml:space="preserve">в свое внутреннее </w:t>
      </w:r>
      <w:r w:rsidR="00E15610">
        <w:t>право</w:t>
      </w:r>
      <w:r w:rsidR="006762E3">
        <w:t xml:space="preserve">.  </w:t>
      </w:r>
      <w:r>
        <w:t>Делегация призна</w:t>
      </w:r>
      <w:r w:rsidR="00E15610">
        <w:t>ет</w:t>
      </w:r>
      <w:r>
        <w:t>, что правительство несет ответственность за соблюдение Пакта, в</w:t>
      </w:r>
      <w:r w:rsidR="00E15610">
        <w:t xml:space="preserve">ключая </w:t>
      </w:r>
      <w:r>
        <w:t>соблюдени</w:t>
      </w:r>
      <w:r w:rsidR="00E15610">
        <w:t>е</w:t>
      </w:r>
      <w:r>
        <w:t xml:space="preserve"> </w:t>
      </w:r>
      <w:r w:rsidR="00E15610">
        <w:t xml:space="preserve">по </w:t>
      </w:r>
      <w:r>
        <w:t>вопрос</w:t>
      </w:r>
      <w:r w:rsidR="00E15610">
        <w:t>ам</w:t>
      </w:r>
      <w:r>
        <w:t xml:space="preserve">, которые в отсутствие </w:t>
      </w:r>
      <w:r w:rsidR="00E15610">
        <w:t xml:space="preserve">того или иного </w:t>
      </w:r>
      <w:r>
        <w:t>договора мо</w:t>
      </w:r>
      <w:r w:rsidR="002223AD">
        <w:t xml:space="preserve">гут входить в ведение </w:t>
      </w:r>
      <w:r>
        <w:t>федеральн</w:t>
      </w:r>
      <w:r w:rsidR="002223AD">
        <w:t>ых штатов</w:t>
      </w:r>
      <w:r w:rsidR="006762E3">
        <w:t xml:space="preserve">.  </w:t>
      </w:r>
      <w:r w:rsidR="002223AD">
        <w:t xml:space="preserve">Как ему представляется, </w:t>
      </w:r>
      <w:r>
        <w:t>федеральны</w:t>
      </w:r>
      <w:r w:rsidR="00CC3EDA">
        <w:t>й</w:t>
      </w:r>
      <w:r>
        <w:t xml:space="preserve"> </w:t>
      </w:r>
      <w:r w:rsidR="00CC3EDA">
        <w:t xml:space="preserve">статут </w:t>
      </w:r>
      <w:r>
        <w:t xml:space="preserve">должен </w:t>
      </w:r>
      <w:r w:rsidR="00CC3EDA">
        <w:t xml:space="preserve">быть в состоянии </w:t>
      </w:r>
      <w:r>
        <w:t>требовать соблюдения все</w:t>
      </w:r>
      <w:r w:rsidR="00CC3EDA">
        <w:t>ми</w:t>
      </w:r>
      <w:r>
        <w:t xml:space="preserve"> федера</w:t>
      </w:r>
      <w:r w:rsidR="00CC3EDA">
        <w:t xml:space="preserve">льными штатами </w:t>
      </w:r>
      <w:r>
        <w:t>всех положений Пакта и в отсутстви</w:t>
      </w:r>
      <w:r w:rsidR="00CC3EDA">
        <w:t>е</w:t>
      </w:r>
      <w:r>
        <w:t xml:space="preserve"> такого со</w:t>
      </w:r>
      <w:r w:rsidR="00A96CF8">
        <w:t>блюдения</w:t>
      </w:r>
      <w:r>
        <w:t xml:space="preserve"> </w:t>
      </w:r>
      <w:r w:rsidR="00CC3EDA">
        <w:t xml:space="preserve">предусматривать </w:t>
      </w:r>
      <w:r>
        <w:t>федеральн</w:t>
      </w:r>
      <w:r w:rsidR="00CC3EDA">
        <w:t>ое</w:t>
      </w:r>
      <w:r>
        <w:t xml:space="preserve"> </w:t>
      </w:r>
      <w:r w:rsidR="00CC3EDA">
        <w:t>правоприменение</w:t>
      </w:r>
      <w:r w:rsidR="006762E3">
        <w:t xml:space="preserve">.  </w:t>
      </w:r>
      <w:r>
        <w:t xml:space="preserve">Соединенные Штаты, которые </w:t>
      </w:r>
      <w:r w:rsidR="00CC3EDA">
        <w:t xml:space="preserve">тоже имеют </w:t>
      </w:r>
      <w:r>
        <w:t>федеральн</w:t>
      </w:r>
      <w:r w:rsidR="00CC3EDA">
        <w:t>ую</w:t>
      </w:r>
      <w:r>
        <w:t xml:space="preserve"> систем</w:t>
      </w:r>
      <w:r w:rsidR="00CC3EDA">
        <w:t>у</w:t>
      </w:r>
      <w:r>
        <w:t>, сумел</w:t>
      </w:r>
      <w:r w:rsidR="00CC3EDA">
        <w:t>и</w:t>
      </w:r>
      <w:r>
        <w:t xml:space="preserve"> найти </w:t>
      </w:r>
      <w:r w:rsidR="00CC3EDA">
        <w:t xml:space="preserve">способы </w:t>
      </w:r>
      <w:r>
        <w:t xml:space="preserve">убедить </w:t>
      </w:r>
      <w:r w:rsidR="00CC3EDA">
        <w:t xml:space="preserve">штаты </w:t>
      </w:r>
      <w:r>
        <w:t>проводить национальную политику</w:t>
      </w:r>
      <w:r w:rsidR="006762E3">
        <w:t xml:space="preserve">.  </w:t>
      </w:r>
      <w:r w:rsidR="00956D54">
        <w:t xml:space="preserve">И он </w:t>
      </w:r>
      <w:r>
        <w:t xml:space="preserve">хотел бы знать, какие </w:t>
      </w:r>
      <w:r w:rsidR="00956D54">
        <w:t>шаги пред</w:t>
      </w:r>
      <w:r>
        <w:t>прин</w:t>
      </w:r>
      <w:r w:rsidR="00956D54">
        <w:t xml:space="preserve">имаются </w:t>
      </w:r>
      <w:r>
        <w:t xml:space="preserve">в Австралии, </w:t>
      </w:r>
      <w:r w:rsidR="00956D54">
        <w:t xml:space="preserve">чтобы </w:t>
      </w:r>
      <w:r>
        <w:t>исправ</w:t>
      </w:r>
      <w:r w:rsidR="00956D54">
        <w:t xml:space="preserve">ить </w:t>
      </w:r>
      <w:r>
        <w:t>ситуаци</w:t>
      </w:r>
      <w:r w:rsidR="00956D54">
        <w:t>ю</w:t>
      </w:r>
      <w:r w:rsidR="00705886">
        <w:t xml:space="preserve">.  </w:t>
      </w:r>
    </w:p>
    <w:p w:rsidR="005E3408" w:rsidRPr="006762E3" w:rsidRDefault="005E3408" w:rsidP="00A72C4B"/>
    <w:p w:rsidR="003B39F1" w:rsidRPr="006762E3" w:rsidRDefault="00A72C4B" w:rsidP="00A72C4B">
      <w:r>
        <w:t>69</w:t>
      </w:r>
      <w:r w:rsidR="006762E3">
        <w:t>.</w:t>
      </w:r>
      <w:r w:rsidR="00956D54">
        <w:tab/>
        <w:t xml:space="preserve">По проблеме </w:t>
      </w:r>
      <w:r>
        <w:t>геноцид</w:t>
      </w:r>
      <w:r w:rsidR="00956D54">
        <w:t>а</w:t>
      </w:r>
      <w:r>
        <w:t xml:space="preserve"> он отме</w:t>
      </w:r>
      <w:r w:rsidR="00956D54">
        <w:t>чает</w:t>
      </w:r>
      <w:r>
        <w:t>, что</w:t>
      </w:r>
      <w:r w:rsidR="00956D54">
        <w:t xml:space="preserve">, как постановил </w:t>
      </w:r>
      <w:r>
        <w:t>австралийский суд</w:t>
      </w:r>
      <w:r w:rsidR="00956D54">
        <w:t>,</w:t>
      </w:r>
      <w:r>
        <w:t xml:space="preserve"> </w:t>
      </w:r>
      <w:r w:rsidR="00956D54">
        <w:t>по австралийскому законодательству</w:t>
      </w:r>
      <w:r>
        <w:t xml:space="preserve"> не</w:t>
      </w:r>
      <w:r w:rsidR="00956D54">
        <w:t xml:space="preserve"> существует </w:t>
      </w:r>
      <w:r>
        <w:t>преступления геноцид</w:t>
      </w:r>
      <w:r w:rsidR="00956D54">
        <w:t>а</w:t>
      </w:r>
      <w:r w:rsidR="006762E3">
        <w:t xml:space="preserve">.  </w:t>
      </w:r>
      <w:r w:rsidR="00956D54">
        <w:t xml:space="preserve">Подразумевает </w:t>
      </w:r>
      <w:r>
        <w:t xml:space="preserve">ли это, что преступление, которое подпадает под </w:t>
      </w:r>
      <w:r w:rsidR="002E3AB1">
        <w:t xml:space="preserve">квалификацию </w:t>
      </w:r>
      <w:r>
        <w:t xml:space="preserve">геноцида </w:t>
      </w:r>
      <w:r w:rsidR="002E3AB1">
        <w:t xml:space="preserve">по </w:t>
      </w:r>
      <w:r>
        <w:t>Конвенци</w:t>
      </w:r>
      <w:r w:rsidR="002E3AB1">
        <w:t>и о </w:t>
      </w:r>
      <w:r>
        <w:t xml:space="preserve">геноциде, </w:t>
      </w:r>
      <w:r w:rsidR="002E3AB1">
        <w:t xml:space="preserve">которую </w:t>
      </w:r>
      <w:r>
        <w:t xml:space="preserve">Австралия ратифицировала, не рассматривается в качестве </w:t>
      </w:r>
      <w:r w:rsidR="00B2728D">
        <w:t xml:space="preserve"> </w:t>
      </w:r>
      <w:r>
        <w:t>нарушени</w:t>
      </w:r>
      <w:r w:rsidR="002E3AB1">
        <w:t>я</w:t>
      </w:r>
      <w:r>
        <w:t xml:space="preserve"> австралийского закона? </w:t>
      </w:r>
      <w:r w:rsidR="00B2728D">
        <w:t xml:space="preserve"> </w:t>
      </w:r>
    </w:p>
    <w:p w:rsidR="003B39F1" w:rsidRPr="006762E3" w:rsidRDefault="003B39F1" w:rsidP="00A72C4B"/>
    <w:p w:rsidR="003B39F1" w:rsidRPr="006762E3" w:rsidRDefault="00A72C4B" w:rsidP="00A72C4B">
      <w:r>
        <w:t>70</w:t>
      </w:r>
      <w:r w:rsidR="006762E3">
        <w:t>.</w:t>
      </w:r>
      <w:r w:rsidR="002E3AB1">
        <w:tab/>
      </w:r>
      <w:r>
        <w:t>Было сообщено, что правительство Австралии имеет оговорки в отношении ценности работ</w:t>
      </w:r>
      <w:r w:rsidR="002E3AB1">
        <w:t>ы</w:t>
      </w:r>
      <w:r>
        <w:t xml:space="preserve"> </w:t>
      </w:r>
      <w:r w:rsidR="002E3AB1">
        <w:t xml:space="preserve">органов </w:t>
      </w:r>
      <w:r>
        <w:t xml:space="preserve">Организации Объединенных Наций по </w:t>
      </w:r>
      <w:r w:rsidR="002E3AB1">
        <w:t>правозащитным</w:t>
      </w:r>
      <w:r>
        <w:t xml:space="preserve"> договор</w:t>
      </w:r>
      <w:r w:rsidR="002E3AB1">
        <w:t>ам</w:t>
      </w:r>
      <w:r w:rsidR="006762E3">
        <w:t xml:space="preserve">.  </w:t>
      </w:r>
      <w:r>
        <w:t xml:space="preserve">Он </w:t>
      </w:r>
      <w:r w:rsidR="0064006D">
        <w:t xml:space="preserve">бы </w:t>
      </w:r>
      <w:r>
        <w:t>предпол</w:t>
      </w:r>
      <w:r w:rsidR="0064006D">
        <w:t>ожил</w:t>
      </w:r>
      <w:r>
        <w:t>, что Австрали</w:t>
      </w:r>
      <w:r w:rsidR="0064006D">
        <w:t>и</w:t>
      </w:r>
      <w:r>
        <w:t xml:space="preserve"> </w:t>
      </w:r>
      <w:r w:rsidR="0064006D">
        <w:t xml:space="preserve">следует рассматривать </w:t>
      </w:r>
      <w:r>
        <w:t>работ</w:t>
      </w:r>
      <w:r w:rsidR="0064006D">
        <w:t>у</w:t>
      </w:r>
      <w:r>
        <w:t xml:space="preserve"> Комитета </w:t>
      </w:r>
      <w:r w:rsidR="0064006D">
        <w:t xml:space="preserve">как </w:t>
      </w:r>
      <w:r>
        <w:t xml:space="preserve">способ помочь ей </w:t>
      </w:r>
      <w:r w:rsidR="0064006D">
        <w:t xml:space="preserve">в соблюдении </w:t>
      </w:r>
      <w:r>
        <w:t xml:space="preserve">обязательств, </w:t>
      </w:r>
      <w:r w:rsidR="0064006D">
        <w:t>которые она сама же добровольно приняла на себя</w:t>
      </w:r>
      <w:r w:rsidR="006762E3">
        <w:t xml:space="preserve">.  </w:t>
      </w:r>
      <w:r>
        <w:t xml:space="preserve">Эта работа, </w:t>
      </w:r>
      <w:r w:rsidR="0064006D">
        <w:t>естественно</w:t>
      </w:r>
      <w:r>
        <w:t xml:space="preserve">, </w:t>
      </w:r>
      <w:r w:rsidR="0064006D">
        <w:t xml:space="preserve">требует сотрудничества </w:t>
      </w:r>
      <w:r w:rsidR="00A96CF8">
        <w:t>Австралии с </w:t>
      </w:r>
      <w:r>
        <w:t>Комитет</w:t>
      </w:r>
      <w:r w:rsidR="0064006D">
        <w:t>ом</w:t>
      </w:r>
      <w:r>
        <w:t xml:space="preserve"> в </w:t>
      </w:r>
      <w:r w:rsidR="00737171">
        <w:t xml:space="preserve">отношении </w:t>
      </w:r>
      <w:r>
        <w:t>ее доклад</w:t>
      </w:r>
      <w:r w:rsidR="00737171">
        <w:t>ов</w:t>
      </w:r>
      <w:r>
        <w:t xml:space="preserve"> и в </w:t>
      </w:r>
      <w:r w:rsidR="00737171">
        <w:t xml:space="preserve">отношении ее </w:t>
      </w:r>
      <w:r>
        <w:t>от</w:t>
      </w:r>
      <w:r w:rsidR="00A96CF8">
        <w:t xml:space="preserve">клика </w:t>
      </w:r>
      <w:r>
        <w:t>на соображения Комитета</w:t>
      </w:r>
      <w:r w:rsidR="00705886">
        <w:t xml:space="preserve">.  </w:t>
      </w:r>
    </w:p>
    <w:p w:rsidR="003B39F1" w:rsidRPr="006762E3" w:rsidRDefault="003B39F1" w:rsidP="00A72C4B"/>
    <w:p w:rsidR="003B39F1" w:rsidRPr="006762E3" w:rsidRDefault="00A72C4B" w:rsidP="00A72C4B">
      <w:r>
        <w:t>71</w:t>
      </w:r>
      <w:r w:rsidR="006762E3">
        <w:t>.</w:t>
      </w:r>
      <w:r w:rsidR="00737171">
        <w:tab/>
      </w:r>
      <w:r w:rsidRPr="00737171">
        <w:rPr>
          <w:u w:val="single"/>
        </w:rPr>
        <w:t>Г-жа ГАЙТАН ДЕ ПОМБО</w:t>
      </w:r>
      <w:r>
        <w:t xml:space="preserve"> говорит, что устное выступление было </w:t>
      </w:r>
      <w:r w:rsidR="00737171">
        <w:t xml:space="preserve">весьма </w:t>
      </w:r>
      <w:r>
        <w:t>полезн</w:t>
      </w:r>
      <w:r w:rsidR="00737171">
        <w:t>о в </w:t>
      </w:r>
      <w:r>
        <w:t>качестве дополнени</w:t>
      </w:r>
      <w:r w:rsidR="00737171">
        <w:t>я</w:t>
      </w:r>
      <w:r>
        <w:t xml:space="preserve"> к </w:t>
      </w:r>
      <w:r w:rsidR="00737171">
        <w:t xml:space="preserve">массе </w:t>
      </w:r>
      <w:r>
        <w:t>информации, представленной в докладе</w:t>
      </w:r>
      <w:r w:rsidR="006762E3">
        <w:t xml:space="preserve">.  </w:t>
      </w:r>
      <w:r w:rsidR="00737171">
        <w:t>И теперь уже заложены прочные основ</w:t>
      </w:r>
      <w:r w:rsidR="009968BB">
        <w:t>ы</w:t>
      </w:r>
      <w:r w:rsidR="00737171">
        <w:t xml:space="preserve"> </w:t>
      </w:r>
      <w:r>
        <w:t xml:space="preserve">для конструктивного диалога с Австралией как на </w:t>
      </w:r>
      <w:r w:rsidR="007638E9">
        <w:t xml:space="preserve">текущей </w:t>
      </w:r>
      <w:r>
        <w:t xml:space="preserve">сессии, </w:t>
      </w:r>
      <w:r w:rsidR="007638E9">
        <w:t xml:space="preserve">так </w:t>
      </w:r>
      <w:r>
        <w:t xml:space="preserve">и по случаю </w:t>
      </w:r>
      <w:r w:rsidR="007638E9">
        <w:t xml:space="preserve">презентации будущих </w:t>
      </w:r>
      <w:r>
        <w:t>докладов</w:t>
      </w:r>
      <w:r w:rsidR="006762E3">
        <w:t xml:space="preserve">.  </w:t>
      </w:r>
      <w:r w:rsidR="007638E9">
        <w:t xml:space="preserve">Ее очень уж сильно </w:t>
      </w:r>
      <w:r>
        <w:t>беспоко</w:t>
      </w:r>
      <w:r w:rsidR="007638E9">
        <w:t>ит</w:t>
      </w:r>
      <w:r>
        <w:t xml:space="preserve">, что </w:t>
      </w:r>
      <w:r w:rsidR="00853B69">
        <w:t>не</w:t>
      </w:r>
      <w:r w:rsidR="007638E9">
        <w:t xml:space="preserve"> принимается </w:t>
      </w:r>
      <w:r>
        <w:t>никаки</w:t>
      </w:r>
      <w:r w:rsidR="007638E9">
        <w:t>х</w:t>
      </w:r>
      <w:r>
        <w:t xml:space="preserve"> мер </w:t>
      </w:r>
      <w:r w:rsidR="007638E9">
        <w:t xml:space="preserve">по инкорпорации </w:t>
      </w:r>
      <w:r>
        <w:t>Пакт</w:t>
      </w:r>
      <w:r w:rsidR="007638E9">
        <w:t>а</w:t>
      </w:r>
      <w:r>
        <w:t xml:space="preserve"> </w:t>
      </w:r>
      <w:r w:rsidR="007638E9">
        <w:t xml:space="preserve">в </w:t>
      </w:r>
      <w:r>
        <w:t>национально</w:t>
      </w:r>
      <w:r w:rsidR="007638E9">
        <w:t>е</w:t>
      </w:r>
      <w:r>
        <w:t xml:space="preserve"> прав</w:t>
      </w:r>
      <w:r w:rsidR="007638E9">
        <w:t>о</w:t>
      </w:r>
      <w:r>
        <w:t>, применимо</w:t>
      </w:r>
      <w:r w:rsidR="007638E9">
        <w:t>е</w:t>
      </w:r>
      <w:r>
        <w:t xml:space="preserve"> на всей территории, </w:t>
      </w:r>
      <w:r w:rsidR="007638E9">
        <w:t xml:space="preserve">как </w:t>
      </w:r>
      <w:r>
        <w:t>предусмотрен</w:t>
      </w:r>
      <w:r w:rsidR="007638E9">
        <w:t>о</w:t>
      </w:r>
      <w:r>
        <w:t xml:space="preserve"> в статье 50</w:t>
      </w:r>
      <w:r w:rsidR="006762E3">
        <w:t xml:space="preserve">.  </w:t>
      </w:r>
      <w:r w:rsidR="00E44BC0">
        <w:t xml:space="preserve">И ей </w:t>
      </w:r>
      <w:r>
        <w:t>хотел</w:t>
      </w:r>
      <w:r w:rsidR="00E00AE6">
        <w:t xml:space="preserve">ось </w:t>
      </w:r>
      <w:r>
        <w:t xml:space="preserve">бы знать, </w:t>
      </w:r>
      <w:r w:rsidR="00E44BC0">
        <w:t>пред</w:t>
      </w:r>
      <w:r w:rsidR="00E00AE6">
        <w:t>принимаются ли какие</w:t>
      </w:r>
      <w:r w:rsidR="00E00AE6">
        <w:noBreakHyphen/>
        <w:t>то шаги к тому, чтобы наладить процесс консультаций с соответствующими штатами</w:t>
      </w:r>
      <w:r>
        <w:t xml:space="preserve">, с тем чтобы </w:t>
      </w:r>
      <w:r w:rsidR="00E00AE6">
        <w:t xml:space="preserve">облегчить введение </w:t>
      </w:r>
      <w:r>
        <w:t>необходимого законодательства</w:t>
      </w:r>
      <w:r w:rsidR="00705886">
        <w:t xml:space="preserve">.  </w:t>
      </w:r>
    </w:p>
    <w:p w:rsidR="003B39F1" w:rsidRPr="006762E3" w:rsidRDefault="003B39F1" w:rsidP="00A72C4B"/>
    <w:p w:rsidR="003B39F1" w:rsidRPr="006762E3" w:rsidRDefault="00A72C4B" w:rsidP="00A72C4B">
      <w:r>
        <w:t>72</w:t>
      </w:r>
      <w:r w:rsidR="006762E3">
        <w:t>.</w:t>
      </w:r>
      <w:r w:rsidR="00E00AE6">
        <w:tab/>
      </w:r>
      <w:r>
        <w:t xml:space="preserve">Она рада слышать, что </w:t>
      </w:r>
      <w:r w:rsidR="00E00AE6">
        <w:t xml:space="preserve">сейчас </w:t>
      </w:r>
      <w:r>
        <w:t xml:space="preserve">коренные народы </w:t>
      </w:r>
      <w:r w:rsidR="00E00AE6">
        <w:t xml:space="preserve">пользуются </w:t>
      </w:r>
      <w:r>
        <w:t>бо</w:t>
      </w:r>
      <w:r w:rsidR="00E44BC0">
        <w:rPr>
          <w:rFonts w:ascii="Tahoma" w:hAnsi="Tahoma"/>
        </w:rPr>
        <w:t></w:t>
      </w:r>
      <w:r>
        <w:t>льши</w:t>
      </w:r>
      <w:r w:rsidR="00E00AE6">
        <w:t>м</w:t>
      </w:r>
      <w:r>
        <w:t xml:space="preserve"> доступ</w:t>
      </w:r>
      <w:r w:rsidR="00E00AE6">
        <w:t xml:space="preserve">ом к публичным услугам </w:t>
      </w:r>
      <w:r>
        <w:t xml:space="preserve">и, в частности, что </w:t>
      </w:r>
      <w:r w:rsidR="00DF4BB8">
        <w:t xml:space="preserve">упали уровни </w:t>
      </w:r>
      <w:r>
        <w:t>младенческой смертности</w:t>
      </w:r>
      <w:r w:rsidR="006762E3">
        <w:t xml:space="preserve">.  </w:t>
      </w:r>
      <w:r w:rsidR="00E44BC0">
        <w:t>Тем не </w:t>
      </w:r>
      <w:r>
        <w:t xml:space="preserve">менее </w:t>
      </w:r>
      <w:r w:rsidR="00DF4BB8">
        <w:t>трудно принять</w:t>
      </w:r>
      <w:r>
        <w:t>, что в начале нового тысячелетия</w:t>
      </w:r>
      <w:r w:rsidR="00DF4BB8">
        <w:t xml:space="preserve"> </w:t>
      </w:r>
      <w:r>
        <w:t xml:space="preserve">в </w:t>
      </w:r>
      <w:r w:rsidR="00DF4BB8">
        <w:t xml:space="preserve">такой состоятельной </w:t>
      </w:r>
      <w:r>
        <w:t>стране, как Австралия, коренны</w:t>
      </w:r>
      <w:r w:rsidR="00E44BC0">
        <w:t>е</w:t>
      </w:r>
      <w:r>
        <w:t xml:space="preserve"> народ</w:t>
      </w:r>
      <w:r w:rsidR="00DF4BB8">
        <w:t>ы</w:t>
      </w:r>
      <w:r>
        <w:t xml:space="preserve"> </w:t>
      </w:r>
      <w:r w:rsidR="00DF4BB8">
        <w:t xml:space="preserve">все еще </w:t>
      </w:r>
      <w:r>
        <w:t>страдают от дискриминации</w:t>
      </w:r>
      <w:r w:rsidR="006762E3">
        <w:t xml:space="preserve">.  </w:t>
      </w:r>
      <w:r w:rsidR="00DF4BB8">
        <w:t xml:space="preserve">Созданы ли </w:t>
      </w:r>
      <w:r>
        <w:t xml:space="preserve">какие-либо программы </w:t>
      </w:r>
      <w:r w:rsidR="00DF4BB8">
        <w:t>для а</w:t>
      </w:r>
      <w:r>
        <w:t xml:space="preserve">боригенов в сельской местности, </w:t>
      </w:r>
      <w:r w:rsidR="00DF4BB8">
        <w:t xml:space="preserve">и в частности для </w:t>
      </w:r>
      <w:r>
        <w:t xml:space="preserve">женщин, и как они осуществляются? </w:t>
      </w:r>
      <w:r w:rsidR="00D90C95">
        <w:t xml:space="preserve"> Что касается </w:t>
      </w:r>
      <w:r>
        <w:t xml:space="preserve">вопроса 8, </w:t>
      </w:r>
      <w:r w:rsidR="00D90C95">
        <w:t xml:space="preserve">то приняты ли </w:t>
      </w:r>
      <w:r>
        <w:t>какие-</w:t>
      </w:r>
      <w:r w:rsidR="00D90C95">
        <w:t xml:space="preserve">то </w:t>
      </w:r>
      <w:r>
        <w:t xml:space="preserve">конкретные меры </w:t>
      </w:r>
      <w:r w:rsidR="00D90C95">
        <w:t xml:space="preserve">с целью </w:t>
      </w:r>
      <w:r>
        <w:t>обеспеч</w:t>
      </w:r>
      <w:r w:rsidR="00D90C95">
        <w:t>ить</w:t>
      </w:r>
      <w:r>
        <w:t xml:space="preserve">, чтобы дети </w:t>
      </w:r>
      <w:r w:rsidR="00D90C95">
        <w:t xml:space="preserve">обучались на своем </w:t>
      </w:r>
      <w:r>
        <w:t xml:space="preserve">родном языке, </w:t>
      </w:r>
      <w:r w:rsidR="001245C3">
        <w:t>ибо </w:t>
      </w:r>
      <w:r>
        <w:t xml:space="preserve">язык является </w:t>
      </w:r>
      <w:r w:rsidR="00D90C95">
        <w:t xml:space="preserve">залогом </w:t>
      </w:r>
      <w:r>
        <w:t xml:space="preserve">культурной самобытности? </w:t>
      </w:r>
      <w:r w:rsidR="00D90C95">
        <w:t xml:space="preserve"> </w:t>
      </w:r>
      <w:r>
        <w:t xml:space="preserve">Наконец, что касается вопроса 3, </w:t>
      </w:r>
      <w:r w:rsidR="001245C3">
        <w:t>то </w:t>
      </w:r>
      <w:r>
        <w:t xml:space="preserve">было заявлено, что </w:t>
      </w:r>
      <w:r w:rsidR="00D90C95">
        <w:t xml:space="preserve">аборигенные </w:t>
      </w:r>
      <w:r>
        <w:t xml:space="preserve">заключенные отнесены к категории </w:t>
      </w:r>
      <w:r w:rsidR="00664B2E">
        <w:t xml:space="preserve">контингента </w:t>
      </w:r>
      <w:r>
        <w:t>"высокого риска"</w:t>
      </w:r>
      <w:r w:rsidR="006762E3">
        <w:t xml:space="preserve">.  </w:t>
      </w:r>
      <w:r w:rsidR="00664B2E">
        <w:t xml:space="preserve">Кто отвечает за проведение </w:t>
      </w:r>
      <w:r>
        <w:t xml:space="preserve">такой оценки? </w:t>
      </w:r>
      <w:r w:rsidR="00664B2E">
        <w:t xml:space="preserve"> </w:t>
      </w:r>
      <w:r>
        <w:t xml:space="preserve">Какие критерии </w:t>
      </w:r>
      <w:r w:rsidR="001245C3">
        <w:t>тут </w:t>
      </w:r>
      <w:r>
        <w:t xml:space="preserve">используются? </w:t>
      </w:r>
      <w:r w:rsidR="00664B2E">
        <w:t xml:space="preserve"> </w:t>
      </w:r>
      <w:r>
        <w:t xml:space="preserve">И </w:t>
      </w:r>
      <w:r w:rsidR="001245C3">
        <w:t xml:space="preserve">играет </w:t>
      </w:r>
      <w:r w:rsidR="00664B2E">
        <w:t xml:space="preserve">ли </w:t>
      </w:r>
      <w:r w:rsidR="001245C3">
        <w:t>в это</w:t>
      </w:r>
      <w:r w:rsidR="0050156D">
        <w:t>м</w:t>
      </w:r>
      <w:r w:rsidR="001245C3">
        <w:t xml:space="preserve"> деле </w:t>
      </w:r>
      <w:r>
        <w:t xml:space="preserve">какую-то роль </w:t>
      </w:r>
      <w:r w:rsidR="00664B2E">
        <w:t>Красный Крест</w:t>
      </w:r>
      <w:r>
        <w:t xml:space="preserve">? </w:t>
      </w:r>
      <w:r w:rsidR="00B2728D">
        <w:t xml:space="preserve"> </w:t>
      </w:r>
    </w:p>
    <w:p w:rsidR="003B39F1" w:rsidRPr="006762E3" w:rsidRDefault="003B39F1" w:rsidP="00A72C4B"/>
    <w:p w:rsidR="003B39F1" w:rsidRPr="006762E3" w:rsidRDefault="00A72C4B" w:rsidP="00A72C4B">
      <w:r>
        <w:t>73</w:t>
      </w:r>
      <w:r w:rsidR="006762E3">
        <w:t>.</w:t>
      </w:r>
      <w:r w:rsidR="00664B2E">
        <w:tab/>
      </w:r>
      <w:r w:rsidRPr="00664B2E">
        <w:rPr>
          <w:u w:val="single"/>
        </w:rPr>
        <w:t xml:space="preserve">Г-н </w:t>
      </w:r>
      <w:r w:rsidR="00664B2E" w:rsidRPr="00664B2E">
        <w:rPr>
          <w:u w:val="single"/>
        </w:rPr>
        <w:t>АНДО</w:t>
      </w:r>
      <w:r>
        <w:t>, приветствуя делегацию, выра</w:t>
      </w:r>
      <w:r w:rsidR="00664B2E">
        <w:t xml:space="preserve">жает </w:t>
      </w:r>
      <w:r>
        <w:t xml:space="preserve">сожаление в связи с длительной </w:t>
      </w:r>
      <w:r w:rsidR="00664B2E">
        <w:t xml:space="preserve">просрочкой с </w:t>
      </w:r>
      <w:r>
        <w:t>представлени</w:t>
      </w:r>
      <w:r w:rsidR="008C7E91">
        <w:t>ем</w:t>
      </w:r>
      <w:r>
        <w:t xml:space="preserve"> трет</w:t>
      </w:r>
      <w:r w:rsidR="008C7E91">
        <w:t xml:space="preserve">ьего </w:t>
      </w:r>
      <w:r>
        <w:t>и четверт</w:t>
      </w:r>
      <w:r w:rsidR="008C7E91">
        <w:t>ого</w:t>
      </w:r>
      <w:r>
        <w:t xml:space="preserve"> периодически</w:t>
      </w:r>
      <w:r w:rsidR="008C7E91">
        <w:t>х</w:t>
      </w:r>
      <w:r>
        <w:t xml:space="preserve"> доклад</w:t>
      </w:r>
      <w:r w:rsidR="008C7E91">
        <w:t>ов Австралии</w:t>
      </w:r>
      <w:r w:rsidR="006762E3">
        <w:t xml:space="preserve">.  </w:t>
      </w:r>
      <w:r>
        <w:t xml:space="preserve">Что касается </w:t>
      </w:r>
      <w:r w:rsidR="008C7E91">
        <w:t xml:space="preserve">прошлой политики </w:t>
      </w:r>
      <w:r>
        <w:t xml:space="preserve">Австралии </w:t>
      </w:r>
      <w:r w:rsidR="008C7E91">
        <w:t xml:space="preserve">в </w:t>
      </w:r>
      <w:r>
        <w:t>отношени</w:t>
      </w:r>
      <w:r w:rsidR="008C7E91">
        <w:t>и</w:t>
      </w:r>
      <w:r>
        <w:t xml:space="preserve"> абориген</w:t>
      </w:r>
      <w:r w:rsidR="008C7E91">
        <w:t>ов</w:t>
      </w:r>
      <w:r>
        <w:t xml:space="preserve">, </w:t>
      </w:r>
      <w:r w:rsidR="008C7E91">
        <w:t xml:space="preserve">то </w:t>
      </w:r>
      <w:r>
        <w:t xml:space="preserve">он поддерживает </w:t>
      </w:r>
      <w:r w:rsidR="008C7E91">
        <w:t xml:space="preserve">озабоченность </w:t>
      </w:r>
      <w:r>
        <w:t xml:space="preserve">г-на Шейнина </w:t>
      </w:r>
      <w:r w:rsidR="008C7E91">
        <w:t xml:space="preserve">относительно </w:t>
      </w:r>
      <w:r>
        <w:t xml:space="preserve">долгосрочных последствий </w:t>
      </w:r>
      <w:r w:rsidR="008C7E91">
        <w:t xml:space="preserve">изъятия </w:t>
      </w:r>
      <w:r>
        <w:t xml:space="preserve">детей </w:t>
      </w:r>
      <w:r w:rsidR="008C7E91">
        <w:t>у их </w:t>
      </w:r>
      <w:r>
        <w:t>родителей</w:t>
      </w:r>
      <w:r w:rsidR="006762E3">
        <w:t xml:space="preserve">.  </w:t>
      </w:r>
      <w:r>
        <w:t xml:space="preserve">Эти </w:t>
      </w:r>
      <w:r w:rsidR="008C7E91">
        <w:t xml:space="preserve">последствия равноценны </w:t>
      </w:r>
      <w:r>
        <w:t>нарушения</w:t>
      </w:r>
      <w:r w:rsidR="008C7E91">
        <w:t>м</w:t>
      </w:r>
      <w:r>
        <w:t xml:space="preserve"> статьи 6 (право на жизн</w:t>
      </w:r>
      <w:r w:rsidR="008C7E91">
        <w:t>ь</w:t>
      </w:r>
      <w:r>
        <w:t>), стать</w:t>
      </w:r>
      <w:r w:rsidR="008C7E91">
        <w:t>и</w:t>
      </w:r>
      <w:r>
        <w:t xml:space="preserve"> 9 (право на личную неприкосновенность), стать</w:t>
      </w:r>
      <w:r w:rsidR="008C7E91">
        <w:t>и 17 (право на частную жизнь) и </w:t>
      </w:r>
      <w:r>
        <w:t>статьи 24 (право ребенка на защиту), не говоря уж о статье 27</w:t>
      </w:r>
      <w:r w:rsidR="006762E3">
        <w:t xml:space="preserve">.  </w:t>
      </w:r>
      <w:r>
        <w:t xml:space="preserve">Он был бы признателен, если бы делегация </w:t>
      </w:r>
      <w:r w:rsidR="006C0487">
        <w:t xml:space="preserve">смогла </w:t>
      </w:r>
      <w:r>
        <w:t>пролить свет на этот вопрос</w:t>
      </w:r>
      <w:r w:rsidR="00705886">
        <w:t xml:space="preserve">.  </w:t>
      </w:r>
    </w:p>
    <w:p w:rsidR="003B39F1" w:rsidRPr="006762E3" w:rsidRDefault="003B39F1" w:rsidP="00A72C4B"/>
    <w:p w:rsidR="003B39F1" w:rsidRPr="006762E3" w:rsidRDefault="00A72C4B" w:rsidP="00A72C4B">
      <w:r>
        <w:t>74</w:t>
      </w:r>
      <w:r w:rsidR="006762E3">
        <w:t>.</w:t>
      </w:r>
      <w:r w:rsidR="006C0487">
        <w:tab/>
        <w:t xml:space="preserve">По вопросу об инкорпорации </w:t>
      </w:r>
      <w:r>
        <w:t xml:space="preserve">Пакта в </w:t>
      </w:r>
      <w:r w:rsidR="006C0487">
        <w:t>а</w:t>
      </w:r>
      <w:r>
        <w:t>встрали</w:t>
      </w:r>
      <w:r w:rsidR="006C0487">
        <w:t xml:space="preserve">йское </w:t>
      </w:r>
      <w:r>
        <w:t>внутренн</w:t>
      </w:r>
      <w:r w:rsidR="006C0487">
        <w:t>ее право</w:t>
      </w:r>
      <w:r>
        <w:t xml:space="preserve"> он напом</w:t>
      </w:r>
      <w:r w:rsidR="006C0487">
        <w:t>инает</w:t>
      </w:r>
      <w:r>
        <w:t xml:space="preserve">, что </w:t>
      </w:r>
      <w:r w:rsidR="006C0487">
        <w:t xml:space="preserve">12 годами ранее, </w:t>
      </w:r>
      <w:r>
        <w:t xml:space="preserve">по случаю представления второго периодического доклада </w:t>
      </w:r>
      <w:r w:rsidR="006C0487">
        <w:t>Австралии</w:t>
      </w:r>
      <w:r>
        <w:t xml:space="preserve">, делегация заявила, что недавно </w:t>
      </w:r>
      <w:r w:rsidR="006C0487">
        <w:t xml:space="preserve">Верховный суд </w:t>
      </w:r>
      <w:r>
        <w:t xml:space="preserve">постановил, что полномочия федерального правительства </w:t>
      </w:r>
      <w:r w:rsidR="0052157F">
        <w:t xml:space="preserve">по внешним делам </w:t>
      </w:r>
      <w:r>
        <w:t>мо</w:t>
      </w:r>
      <w:r w:rsidR="0052157F">
        <w:t xml:space="preserve">гут быть сопряжены с осуществлением </w:t>
      </w:r>
      <w:r>
        <w:t xml:space="preserve">обязательств </w:t>
      </w:r>
      <w:r w:rsidR="0052157F">
        <w:t xml:space="preserve">по </w:t>
      </w:r>
      <w:r>
        <w:t>международны</w:t>
      </w:r>
      <w:r w:rsidR="0052157F">
        <w:t>м</w:t>
      </w:r>
      <w:r>
        <w:t xml:space="preserve"> договор</w:t>
      </w:r>
      <w:r w:rsidR="0052157F">
        <w:t>ам</w:t>
      </w:r>
      <w:r w:rsidR="006762E3">
        <w:t xml:space="preserve">.  </w:t>
      </w:r>
      <w:r>
        <w:t>Так</w:t>
      </w:r>
      <w:r w:rsidR="0052157F">
        <w:t xml:space="preserve"> что</w:t>
      </w:r>
      <w:r>
        <w:t xml:space="preserve"> федеральное правительство может осуществлять полномочия, которые были </w:t>
      </w:r>
      <w:r w:rsidR="0052157F">
        <w:t xml:space="preserve">традиционно зарезервированы за </w:t>
      </w:r>
      <w:r>
        <w:t>федера</w:t>
      </w:r>
      <w:r w:rsidR="0052157F">
        <w:t>льными штатами</w:t>
      </w:r>
      <w:r w:rsidR="006762E3">
        <w:t xml:space="preserve">.  </w:t>
      </w:r>
      <w:r w:rsidR="003C4925">
        <w:t xml:space="preserve">Вместе с тем </w:t>
      </w:r>
      <w:r>
        <w:t xml:space="preserve">делегация </w:t>
      </w:r>
      <w:r w:rsidR="003C4925">
        <w:t xml:space="preserve">далее </w:t>
      </w:r>
      <w:r>
        <w:t>сказа</w:t>
      </w:r>
      <w:r w:rsidR="003C4925">
        <w:t>ла</w:t>
      </w:r>
      <w:r w:rsidR="00D7467A">
        <w:t>, что </w:t>
      </w:r>
      <w:r w:rsidR="003C4925">
        <w:t xml:space="preserve">имеется </w:t>
      </w:r>
      <w:r>
        <w:t xml:space="preserve">оппозиция </w:t>
      </w:r>
      <w:r w:rsidR="003C4925">
        <w:t xml:space="preserve">инкорпорации </w:t>
      </w:r>
      <w:r>
        <w:t>билля о правах в национальн</w:t>
      </w:r>
      <w:r w:rsidR="003C4925">
        <w:t>ое</w:t>
      </w:r>
      <w:r>
        <w:t xml:space="preserve"> внутренн</w:t>
      </w:r>
      <w:r w:rsidR="003C4925">
        <w:t>е право</w:t>
      </w:r>
      <w:r>
        <w:t xml:space="preserve">, </w:t>
      </w:r>
      <w:r w:rsidR="003C4925">
        <w:t xml:space="preserve">поскольку всеобщее </w:t>
      </w:r>
      <w:r>
        <w:t>и равно</w:t>
      </w:r>
      <w:r w:rsidR="003C4925">
        <w:t>е</w:t>
      </w:r>
      <w:r>
        <w:t xml:space="preserve"> избирательно</w:t>
      </w:r>
      <w:r w:rsidR="003C4925">
        <w:t>е</w:t>
      </w:r>
      <w:r>
        <w:t xml:space="preserve"> прав</w:t>
      </w:r>
      <w:r w:rsidR="003C4925">
        <w:t>о</w:t>
      </w:r>
      <w:r>
        <w:t xml:space="preserve"> "</w:t>
      </w:r>
      <w:r w:rsidR="003C4925">
        <w:t xml:space="preserve">поставило бы </w:t>
      </w:r>
      <w:r>
        <w:t xml:space="preserve">под угрозу само существование правительств </w:t>
      </w:r>
      <w:r w:rsidR="00D7467A">
        <w:t>подобных государств</w:t>
      </w:r>
      <w:r>
        <w:t>"</w:t>
      </w:r>
      <w:r w:rsidR="006762E3">
        <w:t xml:space="preserve">.  </w:t>
      </w:r>
      <w:r w:rsidR="00F70485">
        <w:t>Предприняты ли с</w:t>
      </w:r>
      <w:r>
        <w:t xml:space="preserve"> тех пор какие-либо </w:t>
      </w:r>
      <w:r w:rsidR="00F70485">
        <w:t xml:space="preserve">дальнейшие </w:t>
      </w:r>
      <w:r>
        <w:t xml:space="preserve">усилия, </w:t>
      </w:r>
      <w:r w:rsidR="00F70485">
        <w:t xml:space="preserve">чтобы </w:t>
      </w:r>
      <w:r>
        <w:t>преодолеть эт</w:t>
      </w:r>
      <w:r w:rsidR="00F70485">
        <w:t>о</w:t>
      </w:r>
      <w:r>
        <w:t>, казалось бы, непреодолим</w:t>
      </w:r>
      <w:r w:rsidR="00F70485">
        <w:t>о</w:t>
      </w:r>
      <w:r>
        <w:t xml:space="preserve">е препятствие? </w:t>
      </w:r>
      <w:r w:rsidR="00B2728D">
        <w:t xml:space="preserve"> </w:t>
      </w:r>
    </w:p>
    <w:p w:rsidR="003B39F1" w:rsidRPr="006762E3" w:rsidRDefault="003B39F1" w:rsidP="00A72C4B"/>
    <w:p w:rsidR="003B39F1" w:rsidRPr="006762E3" w:rsidRDefault="00A72C4B" w:rsidP="00A72C4B">
      <w:r>
        <w:t>75</w:t>
      </w:r>
      <w:r w:rsidR="006762E3">
        <w:t>.</w:t>
      </w:r>
      <w:r w:rsidR="00F70485">
        <w:tab/>
      </w:r>
      <w:r w:rsidRPr="00F70485">
        <w:rPr>
          <w:u w:val="single"/>
        </w:rPr>
        <w:t>Г-н АМОР</w:t>
      </w:r>
      <w:r>
        <w:t xml:space="preserve"> благодари</w:t>
      </w:r>
      <w:r w:rsidR="00F70485">
        <w:t>т</w:t>
      </w:r>
      <w:r>
        <w:t xml:space="preserve"> делегацию за замечательный доклад</w:t>
      </w:r>
      <w:r w:rsidR="006762E3">
        <w:t xml:space="preserve">.  </w:t>
      </w:r>
      <w:r>
        <w:t xml:space="preserve">Делегация </w:t>
      </w:r>
      <w:r w:rsidR="00D7467A">
        <w:t>говорила об </w:t>
      </w:r>
      <w:r>
        <w:t>абориген</w:t>
      </w:r>
      <w:r w:rsidR="00F70485">
        <w:t>ах как об у</w:t>
      </w:r>
      <w:r w:rsidR="000212F1">
        <w:t>щ</w:t>
      </w:r>
      <w:r w:rsidR="00F70485">
        <w:t>емленном контингенте</w:t>
      </w:r>
      <w:r>
        <w:t xml:space="preserve">, но, </w:t>
      </w:r>
      <w:r w:rsidR="00F70485">
        <w:t>на его взгляд</w:t>
      </w:r>
      <w:r>
        <w:t xml:space="preserve">, </w:t>
      </w:r>
      <w:r w:rsidR="000212F1">
        <w:t>их было бы лучше всего квалифицировать в качестве непонятых или недостаточно понятых</w:t>
      </w:r>
      <w:r w:rsidR="006762E3">
        <w:t xml:space="preserve">.  </w:t>
      </w:r>
      <w:r w:rsidR="000212F1">
        <w:t xml:space="preserve">С </w:t>
      </w:r>
      <w:r>
        <w:t xml:space="preserve">одной стороны, власти </w:t>
      </w:r>
      <w:r w:rsidR="000212F1">
        <w:t xml:space="preserve">пытаются </w:t>
      </w:r>
      <w:r>
        <w:t xml:space="preserve">учитывать </w:t>
      </w:r>
      <w:r w:rsidR="000212F1">
        <w:t xml:space="preserve">специфические </w:t>
      </w:r>
      <w:r>
        <w:t xml:space="preserve">особенности аборигенов, </w:t>
      </w:r>
      <w:r w:rsidR="000212F1">
        <w:t xml:space="preserve">а </w:t>
      </w:r>
      <w:r>
        <w:t xml:space="preserve">с другой </w:t>
      </w:r>
      <w:r w:rsidR="009D7B5A">
        <w:t>–</w:t>
      </w:r>
      <w:r w:rsidR="0050156D">
        <w:t xml:space="preserve"> </w:t>
      </w:r>
      <w:r>
        <w:t>пыта</w:t>
      </w:r>
      <w:r w:rsidR="000212F1">
        <w:t xml:space="preserve">ются </w:t>
      </w:r>
      <w:r w:rsidR="00D01F55">
        <w:t>втиснуть их в чужеродный шаблон</w:t>
      </w:r>
      <w:r>
        <w:t>, котор</w:t>
      </w:r>
      <w:r w:rsidR="009D7B5A">
        <w:t>ый</w:t>
      </w:r>
      <w:r>
        <w:t xml:space="preserve"> основа</w:t>
      </w:r>
      <w:r w:rsidR="00D01F55">
        <w:t>н не на</w:t>
      </w:r>
      <w:r>
        <w:t xml:space="preserve"> общ</w:t>
      </w:r>
      <w:r w:rsidR="00D01F55">
        <w:t xml:space="preserve">инных </w:t>
      </w:r>
      <w:r>
        <w:t>этос</w:t>
      </w:r>
      <w:r w:rsidR="009D7B5A">
        <w:t>ах, а </w:t>
      </w:r>
      <w:r w:rsidR="00D01F55">
        <w:t>на индивидуальн</w:t>
      </w:r>
      <w:r w:rsidR="00BE104C">
        <w:t>ых</w:t>
      </w:r>
      <w:r w:rsidR="00D01F55">
        <w:t xml:space="preserve"> этос</w:t>
      </w:r>
      <w:r w:rsidR="00BE104C">
        <w:t>ах</w:t>
      </w:r>
      <w:r w:rsidR="006762E3">
        <w:t xml:space="preserve">.  </w:t>
      </w:r>
      <w:r>
        <w:t>Восприятие земли в австралийско</w:t>
      </w:r>
      <w:r w:rsidR="00D01F55">
        <w:t>м</w:t>
      </w:r>
      <w:r>
        <w:t xml:space="preserve"> </w:t>
      </w:r>
      <w:r w:rsidR="00D01F55">
        <w:t xml:space="preserve">праве </w:t>
      </w:r>
      <w:r>
        <w:t>основ</w:t>
      </w:r>
      <w:r w:rsidR="00D01F55">
        <w:t>ано на </w:t>
      </w:r>
      <w:r>
        <w:t xml:space="preserve">понятии </w:t>
      </w:r>
      <w:r w:rsidR="00CB5E35">
        <w:t xml:space="preserve">индивидуальной </w:t>
      </w:r>
      <w:r>
        <w:t xml:space="preserve">собственности, </w:t>
      </w:r>
      <w:r w:rsidR="00D01F55">
        <w:t xml:space="preserve">тогда как </w:t>
      </w:r>
      <w:r w:rsidR="00EF3A03">
        <w:t xml:space="preserve">у </w:t>
      </w:r>
      <w:r>
        <w:t>аборигенов земл</w:t>
      </w:r>
      <w:r w:rsidR="00EF3A03">
        <w:t>я</w:t>
      </w:r>
      <w:r>
        <w:t xml:space="preserve"> воспринимается как нечто большее, чем просто </w:t>
      </w:r>
      <w:r w:rsidR="00EF3A03">
        <w:t>хозяйственная ценность</w:t>
      </w:r>
      <w:r w:rsidR="006762E3">
        <w:t xml:space="preserve">.  </w:t>
      </w:r>
      <w:r>
        <w:t xml:space="preserve">Например, </w:t>
      </w:r>
      <w:r w:rsidR="00853B69">
        <w:t>сбережение</w:t>
      </w:r>
      <w:r w:rsidR="00EF3A03">
        <w:t xml:space="preserve"> </w:t>
      </w:r>
      <w:r>
        <w:t>секрет</w:t>
      </w:r>
      <w:r w:rsidR="00EF3A03">
        <w:t>ов</w:t>
      </w:r>
      <w:r>
        <w:t xml:space="preserve"> свя</w:t>
      </w:r>
      <w:r w:rsidR="00737B21">
        <w:t>щенны</w:t>
      </w:r>
      <w:r w:rsidR="00CB5E35">
        <w:t>х</w:t>
      </w:r>
      <w:r w:rsidR="00737B21">
        <w:t xml:space="preserve"> объектов </w:t>
      </w:r>
      <w:r>
        <w:t>возложен</w:t>
      </w:r>
      <w:r w:rsidR="00EF3A03">
        <w:t>о</w:t>
      </w:r>
      <w:r>
        <w:t xml:space="preserve"> </w:t>
      </w:r>
      <w:r w:rsidR="00737B21">
        <w:t xml:space="preserve">исключительно </w:t>
      </w:r>
      <w:r>
        <w:t xml:space="preserve">на женщин: </w:t>
      </w:r>
      <w:r w:rsidR="00C51310">
        <w:t>а</w:t>
      </w:r>
      <w:r w:rsidR="00EF3A03">
        <w:t xml:space="preserve"> </w:t>
      </w:r>
      <w:r>
        <w:t>то</w:t>
      </w:r>
      <w:r w:rsidR="00EF3A03">
        <w:t xml:space="preserve"> обстоятельство, что </w:t>
      </w:r>
      <w:r>
        <w:t>австралийские власти возл</w:t>
      </w:r>
      <w:r w:rsidR="001571E2">
        <w:t xml:space="preserve">агают </w:t>
      </w:r>
      <w:r>
        <w:t xml:space="preserve">ответственность за управление этими </w:t>
      </w:r>
      <w:r w:rsidR="001571E2">
        <w:t>объектами на </w:t>
      </w:r>
      <w:r>
        <w:t>мужчин</w:t>
      </w:r>
      <w:r w:rsidR="00C51310">
        <w:t>у</w:t>
      </w:r>
      <w:r>
        <w:t xml:space="preserve"> являет</w:t>
      </w:r>
      <w:r w:rsidR="001571E2">
        <w:t xml:space="preserve"> собой </w:t>
      </w:r>
      <w:r>
        <w:t>доказательств</w:t>
      </w:r>
      <w:r w:rsidR="00C51310">
        <w:t>о</w:t>
      </w:r>
      <w:r>
        <w:t xml:space="preserve"> глубокого не</w:t>
      </w:r>
      <w:r w:rsidR="001571E2">
        <w:t>до</w:t>
      </w:r>
      <w:r>
        <w:t>понимания</w:t>
      </w:r>
      <w:r w:rsidR="001571E2">
        <w:t xml:space="preserve">. </w:t>
      </w:r>
    </w:p>
    <w:p w:rsidR="003B39F1" w:rsidRPr="006762E3" w:rsidRDefault="003B39F1" w:rsidP="00A72C4B"/>
    <w:p w:rsidR="003B39F1" w:rsidRPr="006762E3" w:rsidRDefault="00A72C4B" w:rsidP="00A72C4B">
      <w:r>
        <w:t>76</w:t>
      </w:r>
      <w:r w:rsidR="006762E3">
        <w:t>.</w:t>
      </w:r>
      <w:r w:rsidR="006300BD">
        <w:tab/>
      </w:r>
      <w:r>
        <w:t xml:space="preserve">Что касается наследия аборигенов, </w:t>
      </w:r>
      <w:r w:rsidR="006300BD">
        <w:t>то в настоящее время в музеях Лондон</w:t>
      </w:r>
      <w:r w:rsidR="00C51310">
        <w:t>а</w:t>
      </w:r>
      <w:r w:rsidR="006300BD">
        <w:t xml:space="preserve"> содержится </w:t>
      </w:r>
      <w:r>
        <w:t>много предметов религиозно</w:t>
      </w:r>
      <w:r w:rsidR="00C51310">
        <w:t>й</w:t>
      </w:r>
      <w:r>
        <w:t xml:space="preserve"> знач</w:t>
      </w:r>
      <w:r w:rsidR="00C51310">
        <w:t>имости</w:t>
      </w:r>
      <w:r w:rsidR="006762E3">
        <w:t xml:space="preserve">.  </w:t>
      </w:r>
      <w:r w:rsidR="006300BD">
        <w:t xml:space="preserve">Увенчались ли успехом дискуссии с властями </w:t>
      </w:r>
      <w:r>
        <w:t>Соединенн</w:t>
      </w:r>
      <w:r w:rsidR="006300BD">
        <w:t>ого</w:t>
      </w:r>
      <w:r>
        <w:t xml:space="preserve"> Королевств</w:t>
      </w:r>
      <w:r w:rsidR="006300BD">
        <w:t xml:space="preserve">а, </w:t>
      </w:r>
      <w:r w:rsidR="00B137C0">
        <w:t xml:space="preserve">с тем </w:t>
      </w:r>
      <w:r w:rsidR="006300BD">
        <w:t xml:space="preserve">чтобы заручиться </w:t>
      </w:r>
      <w:r>
        <w:t>возвращение</w:t>
      </w:r>
      <w:r w:rsidR="006300BD">
        <w:t>м</w:t>
      </w:r>
      <w:r w:rsidR="00C51310">
        <w:t xml:space="preserve"> некоторых из </w:t>
      </w:r>
      <w:r>
        <w:t xml:space="preserve">этих </w:t>
      </w:r>
      <w:r w:rsidR="006300BD">
        <w:t>предметов</w:t>
      </w:r>
      <w:r>
        <w:t xml:space="preserve">? </w:t>
      </w:r>
      <w:r w:rsidR="006300BD">
        <w:t xml:space="preserve"> </w:t>
      </w:r>
      <w:r>
        <w:t xml:space="preserve">И наконец, </w:t>
      </w:r>
      <w:r w:rsidR="008A357B">
        <w:t xml:space="preserve">применяется ли того или иного рода политика </w:t>
      </w:r>
      <w:r w:rsidR="00C51310">
        <w:t>позитивных </w:t>
      </w:r>
      <w:r>
        <w:t xml:space="preserve">действий </w:t>
      </w:r>
      <w:r w:rsidR="008A357B">
        <w:t xml:space="preserve">в отношении трудоустройства </w:t>
      </w:r>
      <w:r>
        <w:t xml:space="preserve">аборигенов? </w:t>
      </w:r>
      <w:r w:rsidR="00B2728D">
        <w:t xml:space="preserve"> </w:t>
      </w:r>
    </w:p>
    <w:p w:rsidR="003B39F1" w:rsidRPr="006762E3" w:rsidRDefault="003B39F1" w:rsidP="00A72C4B"/>
    <w:p w:rsidR="003B39F1" w:rsidRPr="003B39F1" w:rsidRDefault="00A72C4B" w:rsidP="00A72C4B">
      <w:r>
        <w:t>77</w:t>
      </w:r>
      <w:r w:rsidR="006762E3">
        <w:t>.</w:t>
      </w:r>
      <w:r w:rsidR="004F79C9">
        <w:tab/>
      </w:r>
      <w:r w:rsidRPr="004F79C9">
        <w:rPr>
          <w:u w:val="single"/>
        </w:rPr>
        <w:t>Г-н КРЕТЦМЕР</w:t>
      </w:r>
      <w:r>
        <w:t xml:space="preserve">, </w:t>
      </w:r>
      <w:r w:rsidRPr="004F79C9">
        <w:rPr>
          <w:u w:val="single"/>
        </w:rPr>
        <w:t>г-н ЛАЛЛАХ</w:t>
      </w:r>
      <w:r>
        <w:t xml:space="preserve">, </w:t>
      </w:r>
      <w:r w:rsidRPr="004F79C9">
        <w:rPr>
          <w:u w:val="single"/>
        </w:rPr>
        <w:t xml:space="preserve">г-н </w:t>
      </w:r>
      <w:r w:rsidR="00081E55" w:rsidRPr="004F79C9">
        <w:rPr>
          <w:u w:val="single"/>
        </w:rPr>
        <w:t>ШЕЙНИН</w:t>
      </w:r>
      <w:r>
        <w:t xml:space="preserve">, </w:t>
      </w:r>
      <w:r w:rsidRPr="004F79C9">
        <w:rPr>
          <w:u w:val="single"/>
        </w:rPr>
        <w:t xml:space="preserve">г-н </w:t>
      </w:r>
      <w:r w:rsidR="00081E55" w:rsidRPr="004F79C9">
        <w:rPr>
          <w:u w:val="single"/>
        </w:rPr>
        <w:t>ХЕНКИН</w:t>
      </w:r>
      <w:r>
        <w:t xml:space="preserve">, </w:t>
      </w:r>
      <w:r w:rsidR="00081E55" w:rsidRPr="004F79C9">
        <w:rPr>
          <w:u w:val="single"/>
        </w:rPr>
        <w:t>г</w:t>
      </w:r>
      <w:r w:rsidRPr="004F79C9">
        <w:rPr>
          <w:u w:val="single"/>
        </w:rPr>
        <w:t>-жа ГАЙТАН ДЕ ПОМБО</w:t>
      </w:r>
      <w:r>
        <w:t xml:space="preserve"> и </w:t>
      </w:r>
      <w:r w:rsidRPr="004F79C9">
        <w:rPr>
          <w:u w:val="single"/>
        </w:rPr>
        <w:t>г-н АМОР</w:t>
      </w:r>
      <w:r>
        <w:t xml:space="preserve"> </w:t>
      </w:r>
      <w:r w:rsidR="004F79C9">
        <w:t xml:space="preserve">солидаризируются с </w:t>
      </w:r>
      <w:r>
        <w:t xml:space="preserve">Председателем </w:t>
      </w:r>
      <w:r w:rsidR="004F79C9">
        <w:t xml:space="preserve">в изъявлении дани уважения </w:t>
      </w:r>
      <w:r>
        <w:t>г</w:t>
      </w:r>
      <w:r w:rsidR="00163AA1">
        <w:noBreakHyphen/>
      </w:r>
      <w:r>
        <w:t xml:space="preserve">же </w:t>
      </w:r>
      <w:r w:rsidR="00081E55">
        <w:t>ЭВАТТ</w:t>
      </w:r>
      <w:r>
        <w:t xml:space="preserve"> за ее вклад в работу Комитета</w:t>
      </w:r>
      <w:r w:rsidR="00705886">
        <w:t xml:space="preserve">.  </w:t>
      </w:r>
    </w:p>
    <w:p w:rsidR="00081E55" w:rsidRDefault="00081E55" w:rsidP="003B39F1">
      <w:pPr>
        <w:jc w:val="center"/>
        <w:rPr>
          <w:lang w:val="en-US"/>
        </w:rPr>
      </w:pPr>
    </w:p>
    <w:p w:rsidR="0050156D" w:rsidRPr="0050156D" w:rsidRDefault="0050156D" w:rsidP="003B39F1">
      <w:pPr>
        <w:jc w:val="center"/>
        <w:rPr>
          <w:lang w:val="en-US"/>
        </w:rPr>
      </w:pPr>
    </w:p>
    <w:p w:rsidR="00067236" w:rsidRPr="00A72C4B" w:rsidRDefault="00A72C4B" w:rsidP="003B39F1">
      <w:pPr>
        <w:jc w:val="center"/>
      </w:pPr>
      <w:r w:rsidRPr="0094659C">
        <w:rPr>
          <w:u w:val="single"/>
        </w:rPr>
        <w:t xml:space="preserve">Заседание закрывается в </w:t>
      </w:r>
      <w:r w:rsidR="0094659C" w:rsidRPr="0094659C">
        <w:rPr>
          <w:u w:val="single"/>
        </w:rPr>
        <w:t xml:space="preserve">18 час. </w:t>
      </w:r>
      <w:r w:rsidRPr="0094659C">
        <w:rPr>
          <w:u w:val="single"/>
        </w:rPr>
        <w:t xml:space="preserve">05 </w:t>
      </w:r>
      <w:r w:rsidR="0094659C" w:rsidRPr="0094659C">
        <w:rPr>
          <w:u w:val="single"/>
        </w:rPr>
        <w:t>мин</w:t>
      </w:r>
      <w:r w:rsidR="0094659C">
        <w:t>.</w:t>
      </w:r>
    </w:p>
    <w:sectPr w:rsidR="00067236" w:rsidRPr="00A72C4B" w:rsidSect="00BF1535">
      <w:headerReference w:type="even" r:id="rId9"/>
      <w:headerReference w:type="default" r:id="rId10"/>
      <w:footerReference w:type="default" r:id="rId11"/>
      <w:footerReference w:type="first" r:id="rId12"/>
      <w:pgSz w:w="11907" w:h="16840" w:code="9"/>
      <w:pgMar w:top="851" w:right="851" w:bottom="1701" w:left="1701" w:header="851" w:footer="1472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D33" w:rsidRDefault="00847D33">
      <w:r>
        <w:separator/>
      </w:r>
    </w:p>
  </w:endnote>
  <w:endnote w:type="continuationSeparator" w:id="0">
    <w:p w:rsidR="00847D33" w:rsidRDefault="0084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A45" w:rsidRDefault="00D46A45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D46A45" w:rsidRDefault="00D46A45">
                <w:pPr>
                  <w:rPr>
                    <w:lang w:val="en-US"/>
                  </w:rPr>
                </w:pPr>
              </w:p>
              <w:p w:rsidR="00D46A45" w:rsidRDefault="00D46A45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0A177D">
                  <w:rPr>
                    <w:rStyle w:val="PageNumber"/>
                    <w:noProof/>
                  </w:rPr>
                  <w:t>21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A45" w:rsidRPr="0050156D" w:rsidRDefault="00D46A45">
    <w:pPr>
      <w:pStyle w:val="Footer"/>
      <w:rPr>
        <w:lang w:val="en-US"/>
      </w:rPr>
    </w:pPr>
    <w:r>
      <w:t>GE.00-4344</w:t>
    </w:r>
    <w:r>
      <w:rPr>
        <w:lang w:val="en-US"/>
      </w:rPr>
      <w:t xml:space="preserve">9    </w:t>
    </w:r>
    <w:r>
      <w:t>(</w:t>
    </w:r>
    <w:r>
      <w:rPr>
        <w:lang w:val="en-US"/>
      </w:rPr>
      <w:t>R</w:t>
    </w:r>
    <w:r>
      <w:t>)</w:t>
    </w:r>
    <w:r>
      <w:rPr>
        <w:lang w:val="en-US"/>
      </w:rPr>
      <w:t xml:space="preserve">   160709   160709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D33" w:rsidRDefault="00847D33">
      <w:r>
        <w:separator/>
      </w:r>
    </w:p>
  </w:footnote>
  <w:footnote w:type="continuationSeparator" w:id="0">
    <w:p w:rsidR="00847D33" w:rsidRDefault="00847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A45" w:rsidRDefault="00D46A45">
    <w:pPr>
      <w:pStyle w:val="Header"/>
      <w:rPr>
        <w:lang w:val="en-US"/>
      </w:rPr>
    </w:pPr>
    <w:r>
      <w:t>CCPR/C/SR.1856</w:t>
    </w:r>
  </w:p>
  <w:p w:rsidR="00D46A45" w:rsidRDefault="00D46A45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177D">
      <w:rPr>
        <w:rStyle w:val="PageNumber"/>
        <w:noProof/>
      </w:rPr>
      <w:t>2</w:t>
    </w:r>
    <w:r>
      <w:rPr>
        <w:rStyle w:val="PageNumber"/>
      </w:rPr>
      <w:fldChar w:fldCharType="end"/>
    </w:r>
  </w:p>
  <w:p w:rsidR="00D46A45" w:rsidRDefault="00D46A45">
    <w:pPr>
      <w:pStyle w:val="Head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D46A45" w:rsidRDefault="00D46A45">
                <w:pPr>
                  <w:rPr>
                    <w:lang w:val="en-US"/>
                  </w:rPr>
                </w:pPr>
              </w:p>
              <w:p w:rsidR="00D46A45" w:rsidRDefault="00D46A45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0A177D"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A45" w:rsidRDefault="00D46A45" w:rsidP="00BF1535">
    <w:pPr>
      <w:pStyle w:val="Header"/>
      <w:tabs>
        <w:tab w:val="clear" w:pos="4153"/>
        <w:tab w:val="clear" w:pos="8306"/>
        <w:tab w:val="left" w:pos="7480"/>
        <w:tab w:val="right" w:pos="8789"/>
      </w:tabs>
      <w:rPr>
        <w:lang w:val="en-US"/>
      </w:rPr>
    </w:pPr>
    <w:r>
      <w:rPr>
        <w:lang w:val="en-US"/>
      </w:rPr>
      <w:tab/>
    </w:r>
    <w:r>
      <w:t>CCPR/C/SR.1856</w:t>
    </w:r>
  </w:p>
  <w:p w:rsidR="00D46A45" w:rsidRDefault="00D46A45" w:rsidP="00BF1535">
    <w:pPr>
      <w:pStyle w:val="Header"/>
      <w:tabs>
        <w:tab w:val="clear" w:pos="4153"/>
        <w:tab w:val="clear" w:pos="8306"/>
        <w:tab w:val="left" w:pos="7480"/>
        <w:tab w:val="right" w:pos="8789"/>
      </w:tabs>
      <w:rPr>
        <w:rStyle w:val="PageNumber"/>
        <w:lang w:val="en-US"/>
      </w:rPr>
    </w:pP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177D">
      <w:rPr>
        <w:rStyle w:val="PageNumber"/>
        <w:noProof/>
      </w:rPr>
      <w:t>21</w:t>
    </w:r>
    <w:r>
      <w:rPr>
        <w:rStyle w:val="PageNumber"/>
      </w:rPr>
      <w:fldChar w:fldCharType="end"/>
    </w:r>
  </w:p>
  <w:p w:rsidR="00D46A45" w:rsidRDefault="00D46A45" w:rsidP="00BF1535">
    <w:pPr>
      <w:pStyle w:val="Header"/>
      <w:tabs>
        <w:tab w:val="clear" w:pos="8306"/>
        <w:tab w:val="left" w:pos="8415"/>
        <w:tab w:val="right" w:pos="878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C4B"/>
    <w:rsid w:val="0000728A"/>
    <w:rsid w:val="0000792A"/>
    <w:rsid w:val="00010F37"/>
    <w:rsid w:val="00012480"/>
    <w:rsid w:val="00020CB4"/>
    <w:rsid w:val="000212F1"/>
    <w:rsid w:val="000240E6"/>
    <w:rsid w:val="00025066"/>
    <w:rsid w:val="00037406"/>
    <w:rsid w:val="00044AB9"/>
    <w:rsid w:val="000467F4"/>
    <w:rsid w:val="0004784C"/>
    <w:rsid w:val="00047BD7"/>
    <w:rsid w:val="00050D27"/>
    <w:rsid w:val="00055040"/>
    <w:rsid w:val="00061972"/>
    <w:rsid w:val="00067236"/>
    <w:rsid w:val="000718A3"/>
    <w:rsid w:val="0008119C"/>
    <w:rsid w:val="00081E55"/>
    <w:rsid w:val="00083209"/>
    <w:rsid w:val="00084D79"/>
    <w:rsid w:val="00086FB9"/>
    <w:rsid w:val="00087B96"/>
    <w:rsid w:val="00090EE1"/>
    <w:rsid w:val="000A177D"/>
    <w:rsid w:val="000A2F48"/>
    <w:rsid w:val="000B2DC8"/>
    <w:rsid w:val="000B57B9"/>
    <w:rsid w:val="000D5BEC"/>
    <w:rsid w:val="000E193F"/>
    <w:rsid w:val="000E4ED9"/>
    <w:rsid w:val="000F1E2D"/>
    <w:rsid w:val="001025EC"/>
    <w:rsid w:val="0010626C"/>
    <w:rsid w:val="00111A39"/>
    <w:rsid w:val="0011330C"/>
    <w:rsid w:val="00121D87"/>
    <w:rsid w:val="001242F0"/>
    <w:rsid w:val="001245C3"/>
    <w:rsid w:val="001401F4"/>
    <w:rsid w:val="00143F4F"/>
    <w:rsid w:val="00145E84"/>
    <w:rsid w:val="00146066"/>
    <w:rsid w:val="001511A0"/>
    <w:rsid w:val="001532B1"/>
    <w:rsid w:val="00155282"/>
    <w:rsid w:val="00156E66"/>
    <w:rsid w:val="001571E2"/>
    <w:rsid w:val="0016014A"/>
    <w:rsid w:val="00161DB3"/>
    <w:rsid w:val="00163AA1"/>
    <w:rsid w:val="0017691B"/>
    <w:rsid w:val="00184BBC"/>
    <w:rsid w:val="001A1D54"/>
    <w:rsid w:val="001C1BE4"/>
    <w:rsid w:val="001C267D"/>
    <w:rsid w:val="001C2730"/>
    <w:rsid w:val="001C361D"/>
    <w:rsid w:val="001C6D67"/>
    <w:rsid w:val="001E25A9"/>
    <w:rsid w:val="001E587C"/>
    <w:rsid w:val="001E659B"/>
    <w:rsid w:val="001F04FF"/>
    <w:rsid w:val="001F1B71"/>
    <w:rsid w:val="001F707A"/>
    <w:rsid w:val="00202E9F"/>
    <w:rsid w:val="002061BB"/>
    <w:rsid w:val="002124CE"/>
    <w:rsid w:val="00213BC7"/>
    <w:rsid w:val="00214FE1"/>
    <w:rsid w:val="002223AD"/>
    <w:rsid w:val="00245CD6"/>
    <w:rsid w:val="0024643E"/>
    <w:rsid w:val="002649A5"/>
    <w:rsid w:val="002655E2"/>
    <w:rsid w:val="00265854"/>
    <w:rsid w:val="00277FA2"/>
    <w:rsid w:val="00282347"/>
    <w:rsid w:val="00282D06"/>
    <w:rsid w:val="0029128F"/>
    <w:rsid w:val="00294479"/>
    <w:rsid w:val="002A37B8"/>
    <w:rsid w:val="002B12AF"/>
    <w:rsid w:val="002B69BA"/>
    <w:rsid w:val="002C0EDF"/>
    <w:rsid w:val="002D7D7E"/>
    <w:rsid w:val="002E0D85"/>
    <w:rsid w:val="002E3AB1"/>
    <w:rsid w:val="003000AF"/>
    <w:rsid w:val="00304A85"/>
    <w:rsid w:val="00324B12"/>
    <w:rsid w:val="00326844"/>
    <w:rsid w:val="0033436B"/>
    <w:rsid w:val="003347F3"/>
    <w:rsid w:val="003349BC"/>
    <w:rsid w:val="003369A7"/>
    <w:rsid w:val="00337B5C"/>
    <w:rsid w:val="00341E74"/>
    <w:rsid w:val="00344FF4"/>
    <w:rsid w:val="00347381"/>
    <w:rsid w:val="00356941"/>
    <w:rsid w:val="00365FA8"/>
    <w:rsid w:val="003741BF"/>
    <w:rsid w:val="00374ACD"/>
    <w:rsid w:val="00381B36"/>
    <w:rsid w:val="00384356"/>
    <w:rsid w:val="00387506"/>
    <w:rsid w:val="00390BE3"/>
    <w:rsid w:val="00391127"/>
    <w:rsid w:val="003B39F1"/>
    <w:rsid w:val="003B51F0"/>
    <w:rsid w:val="003C0B8C"/>
    <w:rsid w:val="003C4925"/>
    <w:rsid w:val="003C54FA"/>
    <w:rsid w:val="003D37BF"/>
    <w:rsid w:val="003D4ABC"/>
    <w:rsid w:val="003E4895"/>
    <w:rsid w:val="003F2C40"/>
    <w:rsid w:val="004036F2"/>
    <w:rsid w:val="00404100"/>
    <w:rsid w:val="00407AF2"/>
    <w:rsid w:val="00416106"/>
    <w:rsid w:val="00427A06"/>
    <w:rsid w:val="004339A3"/>
    <w:rsid w:val="00450608"/>
    <w:rsid w:val="00456CBF"/>
    <w:rsid w:val="0046297B"/>
    <w:rsid w:val="0047365D"/>
    <w:rsid w:val="004863CE"/>
    <w:rsid w:val="00491410"/>
    <w:rsid w:val="004A57E3"/>
    <w:rsid w:val="004A7091"/>
    <w:rsid w:val="004B04D8"/>
    <w:rsid w:val="004B4E71"/>
    <w:rsid w:val="004C590F"/>
    <w:rsid w:val="004C62F0"/>
    <w:rsid w:val="004D1A23"/>
    <w:rsid w:val="004D5CBF"/>
    <w:rsid w:val="004E3A52"/>
    <w:rsid w:val="004E3F78"/>
    <w:rsid w:val="004E6F7A"/>
    <w:rsid w:val="004F79C9"/>
    <w:rsid w:val="0050156D"/>
    <w:rsid w:val="00501B35"/>
    <w:rsid w:val="00505F2A"/>
    <w:rsid w:val="00512468"/>
    <w:rsid w:val="00513667"/>
    <w:rsid w:val="0052157F"/>
    <w:rsid w:val="00526140"/>
    <w:rsid w:val="00526F2D"/>
    <w:rsid w:val="00534194"/>
    <w:rsid w:val="00535281"/>
    <w:rsid w:val="0053594C"/>
    <w:rsid w:val="005468FF"/>
    <w:rsid w:val="00547CE4"/>
    <w:rsid w:val="005526F5"/>
    <w:rsid w:val="00561666"/>
    <w:rsid w:val="0056352D"/>
    <w:rsid w:val="0056546F"/>
    <w:rsid w:val="00571C24"/>
    <w:rsid w:val="005752A1"/>
    <w:rsid w:val="0058436F"/>
    <w:rsid w:val="005848D9"/>
    <w:rsid w:val="00596C8B"/>
    <w:rsid w:val="00597178"/>
    <w:rsid w:val="005B0514"/>
    <w:rsid w:val="005B6CB0"/>
    <w:rsid w:val="005E225B"/>
    <w:rsid w:val="005E3408"/>
    <w:rsid w:val="005F78B0"/>
    <w:rsid w:val="00605ACD"/>
    <w:rsid w:val="006109C0"/>
    <w:rsid w:val="006300BD"/>
    <w:rsid w:val="0064006D"/>
    <w:rsid w:val="00642CD4"/>
    <w:rsid w:val="00643530"/>
    <w:rsid w:val="0065014C"/>
    <w:rsid w:val="006529A1"/>
    <w:rsid w:val="00663265"/>
    <w:rsid w:val="00664B2E"/>
    <w:rsid w:val="00671640"/>
    <w:rsid w:val="00672488"/>
    <w:rsid w:val="006762E3"/>
    <w:rsid w:val="00680B18"/>
    <w:rsid w:val="00681463"/>
    <w:rsid w:val="00684CD3"/>
    <w:rsid w:val="00694322"/>
    <w:rsid w:val="00694952"/>
    <w:rsid w:val="006A2F42"/>
    <w:rsid w:val="006A7CC6"/>
    <w:rsid w:val="006B11D5"/>
    <w:rsid w:val="006B6281"/>
    <w:rsid w:val="006B67F1"/>
    <w:rsid w:val="006C0487"/>
    <w:rsid w:val="006C15AE"/>
    <w:rsid w:val="006C497B"/>
    <w:rsid w:val="006D115B"/>
    <w:rsid w:val="006D6D6E"/>
    <w:rsid w:val="006E2D06"/>
    <w:rsid w:val="006E4687"/>
    <w:rsid w:val="007019BB"/>
    <w:rsid w:val="00704116"/>
    <w:rsid w:val="00705886"/>
    <w:rsid w:val="00705A61"/>
    <w:rsid w:val="00707BDC"/>
    <w:rsid w:val="007124DB"/>
    <w:rsid w:val="00713B17"/>
    <w:rsid w:val="00735CC8"/>
    <w:rsid w:val="00736344"/>
    <w:rsid w:val="00737171"/>
    <w:rsid w:val="00737B21"/>
    <w:rsid w:val="00744C49"/>
    <w:rsid w:val="00745ED7"/>
    <w:rsid w:val="00747C80"/>
    <w:rsid w:val="007503E6"/>
    <w:rsid w:val="0076336E"/>
    <w:rsid w:val="007638E9"/>
    <w:rsid w:val="00766C0F"/>
    <w:rsid w:val="00786D67"/>
    <w:rsid w:val="00790A72"/>
    <w:rsid w:val="0079321B"/>
    <w:rsid w:val="007B4F8F"/>
    <w:rsid w:val="007B72F1"/>
    <w:rsid w:val="007C5186"/>
    <w:rsid w:val="007D7B56"/>
    <w:rsid w:val="007E34C2"/>
    <w:rsid w:val="007E50EC"/>
    <w:rsid w:val="007F196E"/>
    <w:rsid w:val="007F307D"/>
    <w:rsid w:val="007F6A48"/>
    <w:rsid w:val="00802905"/>
    <w:rsid w:val="0080785F"/>
    <w:rsid w:val="008162C2"/>
    <w:rsid w:val="0083108B"/>
    <w:rsid w:val="008314A9"/>
    <w:rsid w:val="008416ED"/>
    <w:rsid w:val="00841FBE"/>
    <w:rsid w:val="00844261"/>
    <w:rsid w:val="00845401"/>
    <w:rsid w:val="00845AA2"/>
    <w:rsid w:val="0084615C"/>
    <w:rsid w:val="00847D33"/>
    <w:rsid w:val="00852BDA"/>
    <w:rsid w:val="00853B69"/>
    <w:rsid w:val="00855ED0"/>
    <w:rsid w:val="00856B58"/>
    <w:rsid w:val="00857351"/>
    <w:rsid w:val="0085789F"/>
    <w:rsid w:val="008605B8"/>
    <w:rsid w:val="00862581"/>
    <w:rsid w:val="00864521"/>
    <w:rsid w:val="00867DE8"/>
    <w:rsid w:val="00874ADA"/>
    <w:rsid w:val="00875CF3"/>
    <w:rsid w:val="008807F3"/>
    <w:rsid w:val="00892F12"/>
    <w:rsid w:val="008A357B"/>
    <w:rsid w:val="008A4543"/>
    <w:rsid w:val="008B1FFD"/>
    <w:rsid w:val="008B5558"/>
    <w:rsid w:val="008B5832"/>
    <w:rsid w:val="008B7553"/>
    <w:rsid w:val="008C30C1"/>
    <w:rsid w:val="008C3ACD"/>
    <w:rsid w:val="008C6AD1"/>
    <w:rsid w:val="008C7E91"/>
    <w:rsid w:val="008E03DD"/>
    <w:rsid w:val="008E1F84"/>
    <w:rsid w:val="008E5E88"/>
    <w:rsid w:val="008E7C58"/>
    <w:rsid w:val="008F79F0"/>
    <w:rsid w:val="00905C55"/>
    <w:rsid w:val="00912448"/>
    <w:rsid w:val="00913F97"/>
    <w:rsid w:val="0092409E"/>
    <w:rsid w:val="0093036A"/>
    <w:rsid w:val="009321D0"/>
    <w:rsid w:val="009358AA"/>
    <w:rsid w:val="00945E63"/>
    <w:rsid w:val="0094659C"/>
    <w:rsid w:val="009465B6"/>
    <w:rsid w:val="009510D9"/>
    <w:rsid w:val="00951270"/>
    <w:rsid w:val="00956D54"/>
    <w:rsid w:val="00962A66"/>
    <w:rsid w:val="009631E3"/>
    <w:rsid w:val="009660E7"/>
    <w:rsid w:val="00970CB5"/>
    <w:rsid w:val="009746E3"/>
    <w:rsid w:val="0097589F"/>
    <w:rsid w:val="009844D8"/>
    <w:rsid w:val="00994230"/>
    <w:rsid w:val="009943FA"/>
    <w:rsid w:val="00994BA6"/>
    <w:rsid w:val="009968BB"/>
    <w:rsid w:val="009B4082"/>
    <w:rsid w:val="009C1D15"/>
    <w:rsid w:val="009C734A"/>
    <w:rsid w:val="009D160C"/>
    <w:rsid w:val="009D33AE"/>
    <w:rsid w:val="009D5F0F"/>
    <w:rsid w:val="009D6550"/>
    <w:rsid w:val="009D7B5A"/>
    <w:rsid w:val="009E7B40"/>
    <w:rsid w:val="009F2195"/>
    <w:rsid w:val="00A129A4"/>
    <w:rsid w:val="00A20570"/>
    <w:rsid w:val="00A21B8E"/>
    <w:rsid w:val="00A31416"/>
    <w:rsid w:val="00A318E1"/>
    <w:rsid w:val="00A319DC"/>
    <w:rsid w:val="00A34911"/>
    <w:rsid w:val="00A40708"/>
    <w:rsid w:val="00A43DED"/>
    <w:rsid w:val="00A455F7"/>
    <w:rsid w:val="00A558E7"/>
    <w:rsid w:val="00A613E1"/>
    <w:rsid w:val="00A64928"/>
    <w:rsid w:val="00A6671D"/>
    <w:rsid w:val="00A72C4B"/>
    <w:rsid w:val="00A7544F"/>
    <w:rsid w:val="00A777F4"/>
    <w:rsid w:val="00A96CF8"/>
    <w:rsid w:val="00AA29AE"/>
    <w:rsid w:val="00AA43BD"/>
    <w:rsid w:val="00AA76A8"/>
    <w:rsid w:val="00AA7C4C"/>
    <w:rsid w:val="00AB21E5"/>
    <w:rsid w:val="00AC0D04"/>
    <w:rsid w:val="00AC3CE2"/>
    <w:rsid w:val="00AC4F67"/>
    <w:rsid w:val="00AD07DF"/>
    <w:rsid w:val="00AD350D"/>
    <w:rsid w:val="00AD6204"/>
    <w:rsid w:val="00AF05AC"/>
    <w:rsid w:val="00AF40BC"/>
    <w:rsid w:val="00AF643B"/>
    <w:rsid w:val="00B022F6"/>
    <w:rsid w:val="00B137C0"/>
    <w:rsid w:val="00B24B74"/>
    <w:rsid w:val="00B2728D"/>
    <w:rsid w:val="00B3398E"/>
    <w:rsid w:val="00B3452D"/>
    <w:rsid w:val="00B5257D"/>
    <w:rsid w:val="00B52A3E"/>
    <w:rsid w:val="00B56317"/>
    <w:rsid w:val="00B6570B"/>
    <w:rsid w:val="00B77734"/>
    <w:rsid w:val="00B80B59"/>
    <w:rsid w:val="00B9019C"/>
    <w:rsid w:val="00B92037"/>
    <w:rsid w:val="00B934EE"/>
    <w:rsid w:val="00BA2F87"/>
    <w:rsid w:val="00BA74E3"/>
    <w:rsid w:val="00BB15C7"/>
    <w:rsid w:val="00BB1FF8"/>
    <w:rsid w:val="00BB7E47"/>
    <w:rsid w:val="00BC4A68"/>
    <w:rsid w:val="00BC6401"/>
    <w:rsid w:val="00BC6E88"/>
    <w:rsid w:val="00BD0AF8"/>
    <w:rsid w:val="00BD0D60"/>
    <w:rsid w:val="00BD2C54"/>
    <w:rsid w:val="00BD3E46"/>
    <w:rsid w:val="00BE104C"/>
    <w:rsid w:val="00BE4112"/>
    <w:rsid w:val="00BE6338"/>
    <w:rsid w:val="00BE6A85"/>
    <w:rsid w:val="00BE6D3C"/>
    <w:rsid w:val="00BE7325"/>
    <w:rsid w:val="00BF00D1"/>
    <w:rsid w:val="00BF1535"/>
    <w:rsid w:val="00BF306E"/>
    <w:rsid w:val="00BF3EFF"/>
    <w:rsid w:val="00BF7113"/>
    <w:rsid w:val="00C05715"/>
    <w:rsid w:val="00C06694"/>
    <w:rsid w:val="00C10DCB"/>
    <w:rsid w:val="00C2059B"/>
    <w:rsid w:val="00C2178B"/>
    <w:rsid w:val="00C333E0"/>
    <w:rsid w:val="00C35BE9"/>
    <w:rsid w:val="00C41054"/>
    <w:rsid w:val="00C42BDE"/>
    <w:rsid w:val="00C47F45"/>
    <w:rsid w:val="00C51310"/>
    <w:rsid w:val="00C60661"/>
    <w:rsid w:val="00C60C58"/>
    <w:rsid w:val="00C66667"/>
    <w:rsid w:val="00C6677A"/>
    <w:rsid w:val="00C7073F"/>
    <w:rsid w:val="00C70818"/>
    <w:rsid w:val="00C82723"/>
    <w:rsid w:val="00C94EEC"/>
    <w:rsid w:val="00C97B5E"/>
    <w:rsid w:val="00CA4A0D"/>
    <w:rsid w:val="00CA4DC1"/>
    <w:rsid w:val="00CB5E35"/>
    <w:rsid w:val="00CB7CE8"/>
    <w:rsid w:val="00CC0B03"/>
    <w:rsid w:val="00CC0D0A"/>
    <w:rsid w:val="00CC3EDA"/>
    <w:rsid w:val="00CD3247"/>
    <w:rsid w:val="00CD3722"/>
    <w:rsid w:val="00CE7D3F"/>
    <w:rsid w:val="00D01F55"/>
    <w:rsid w:val="00D0310C"/>
    <w:rsid w:val="00D1037A"/>
    <w:rsid w:val="00D16CEB"/>
    <w:rsid w:val="00D2312B"/>
    <w:rsid w:val="00D23AE3"/>
    <w:rsid w:val="00D27CA2"/>
    <w:rsid w:val="00D3718F"/>
    <w:rsid w:val="00D379D2"/>
    <w:rsid w:val="00D4107D"/>
    <w:rsid w:val="00D46A45"/>
    <w:rsid w:val="00D50411"/>
    <w:rsid w:val="00D515C8"/>
    <w:rsid w:val="00D558BE"/>
    <w:rsid w:val="00D6124D"/>
    <w:rsid w:val="00D6558D"/>
    <w:rsid w:val="00D70131"/>
    <w:rsid w:val="00D72801"/>
    <w:rsid w:val="00D7467A"/>
    <w:rsid w:val="00D84FB2"/>
    <w:rsid w:val="00D90C95"/>
    <w:rsid w:val="00D95089"/>
    <w:rsid w:val="00DD0C29"/>
    <w:rsid w:val="00DD1DFC"/>
    <w:rsid w:val="00DD278D"/>
    <w:rsid w:val="00DD37F8"/>
    <w:rsid w:val="00DE7B28"/>
    <w:rsid w:val="00DF3DF7"/>
    <w:rsid w:val="00DF4BB8"/>
    <w:rsid w:val="00DF61DA"/>
    <w:rsid w:val="00E00AE6"/>
    <w:rsid w:val="00E10BD6"/>
    <w:rsid w:val="00E15610"/>
    <w:rsid w:val="00E2357E"/>
    <w:rsid w:val="00E26249"/>
    <w:rsid w:val="00E27B70"/>
    <w:rsid w:val="00E30890"/>
    <w:rsid w:val="00E37C1C"/>
    <w:rsid w:val="00E4157D"/>
    <w:rsid w:val="00E44BC0"/>
    <w:rsid w:val="00E4615A"/>
    <w:rsid w:val="00E46B85"/>
    <w:rsid w:val="00E55FC0"/>
    <w:rsid w:val="00E67F86"/>
    <w:rsid w:val="00E87D94"/>
    <w:rsid w:val="00E927B5"/>
    <w:rsid w:val="00E92B7E"/>
    <w:rsid w:val="00E9461B"/>
    <w:rsid w:val="00EA4D24"/>
    <w:rsid w:val="00EC2D52"/>
    <w:rsid w:val="00EC3C69"/>
    <w:rsid w:val="00ED08D6"/>
    <w:rsid w:val="00ED3286"/>
    <w:rsid w:val="00ED6C63"/>
    <w:rsid w:val="00ED7861"/>
    <w:rsid w:val="00EF3A03"/>
    <w:rsid w:val="00EF7CE9"/>
    <w:rsid w:val="00F01FD0"/>
    <w:rsid w:val="00F0393F"/>
    <w:rsid w:val="00F1097B"/>
    <w:rsid w:val="00F2493B"/>
    <w:rsid w:val="00F42F60"/>
    <w:rsid w:val="00F45226"/>
    <w:rsid w:val="00F452C6"/>
    <w:rsid w:val="00F5026F"/>
    <w:rsid w:val="00F50E5F"/>
    <w:rsid w:val="00F52DBB"/>
    <w:rsid w:val="00F54313"/>
    <w:rsid w:val="00F54758"/>
    <w:rsid w:val="00F54AE8"/>
    <w:rsid w:val="00F555BB"/>
    <w:rsid w:val="00F6017A"/>
    <w:rsid w:val="00F61D7D"/>
    <w:rsid w:val="00F646E1"/>
    <w:rsid w:val="00F67D36"/>
    <w:rsid w:val="00F70485"/>
    <w:rsid w:val="00F76ADF"/>
    <w:rsid w:val="00F97ED3"/>
    <w:rsid w:val="00FA4668"/>
    <w:rsid w:val="00FA5EA0"/>
    <w:rsid w:val="00FA7184"/>
    <w:rsid w:val="00FA742F"/>
    <w:rsid w:val="00FB7166"/>
    <w:rsid w:val="00FD5E8D"/>
    <w:rsid w:val="00FE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bCs/>
      <w:sz w:val="24"/>
      <w:szCs w:val="28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20">
    <w:name w:val="Стиль2"/>
    <w:basedOn w:val="Normal"/>
    <w:rsid w:val="001E6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8139</Words>
  <Characters>46395</Characters>
  <Application>Microsoft Office Word</Application>
  <DocSecurity>4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ОБЪЕДИНЕННЫХ </vt:lpstr>
    </vt:vector>
  </TitlesOfParts>
  <Company>CSD</Company>
  <LinksUpToDate>false</LinksUpToDate>
  <CharactersWithSpaces>54426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ОБЪЕДИНЕННЫХ </dc:title>
  <dc:subject/>
  <dc:creator>Adtpsrus</dc:creator>
  <cp:keywords/>
  <dc:description/>
  <cp:lastModifiedBy>Любовь Катаева</cp:lastModifiedBy>
  <cp:revision>3</cp:revision>
  <cp:lastPrinted>2009-07-16T13:07:00Z</cp:lastPrinted>
  <dcterms:created xsi:type="dcterms:W3CDTF">2009-07-16T13:07:00Z</dcterms:created>
  <dcterms:modified xsi:type="dcterms:W3CDTF">2009-07-16T13:07:00Z</dcterms:modified>
</cp:coreProperties>
</file>