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01997F9F" w14:textId="77777777" w:rsidTr="00A82CE1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489D3BA" w14:textId="77777777" w:rsidR="00165C15" w:rsidRDefault="00165C15" w:rsidP="00A82CE1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8C6D39" w14:textId="77777777" w:rsidR="00165C15" w:rsidRPr="00A82CE1" w:rsidRDefault="00165C15" w:rsidP="00A82CE1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A82CE1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46F7B4" w14:textId="7EF653DA" w:rsidR="00165C15" w:rsidRPr="00D47EEA" w:rsidRDefault="00A172D8" w:rsidP="00466A79">
            <w:pPr>
              <w:suppressAutoHyphens w:val="0"/>
              <w:spacing w:after="20"/>
              <w:jc w:val="right"/>
            </w:pPr>
            <w:r w:rsidRPr="00A82CE1">
              <w:rPr>
                <w:sz w:val="40"/>
              </w:rPr>
              <w:t>CCPR</w:t>
            </w:r>
            <w:r>
              <w:t>/C/12</w:t>
            </w:r>
            <w:r w:rsidR="00466A79">
              <w:t>6</w:t>
            </w:r>
            <w:r>
              <w:t>/1</w:t>
            </w:r>
          </w:p>
        </w:tc>
      </w:tr>
      <w:tr w:rsidR="00165C15" w14:paraId="15E3348C" w14:textId="77777777" w:rsidTr="00A82CE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8C1B852" w14:textId="77777777" w:rsidR="00165C15" w:rsidRDefault="000F0840" w:rsidP="00A82CE1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1C44188B" wp14:editId="7B6E5519">
                  <wp:extent cx="715010" cy="591185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AC91F85" w14:textId="77777777" w:rsidR="00165C15" w:rsidRPr="00A82CE1" w:rsidRDefault="00165C15" w:rsidP="00A82CE1">
            <w:pPr>
              <w:spacing w:before="120" w:line="380" w:lineRule="exact"/>
              <w:rPr>
                <w:sz w:val="34"/>
              </w:rPr>
            </w:pPr>
            <w:r w:rsidRPr="00A82CE1">
              <w:rPr>
                <w:b/>
                <w:sz w:val="34"/>
                <w:szCs w:val="40"/>
              </w:rPr>
              <w:t>International Covenant on</w:t>
            </w:r>
            <w:r w:rsidRPr="00A82CE1">
              <w:rPr>
                <w:b/>
                <w:sz w:val="34"/>
                <w:szCs w:val="40"/>
              </w:rPr>
              <w:br/>
              <w:t>Civil and Political Rights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0CB0EC0" w14:textId="77777777" w:rsidR="00165C15" w:rsidRDefault="00A172D8" w:rsidP="00A82CE1">
            <w:pPr>
              <w:suppressAutoHyphens w:val="0"/>
              <w:spacing w:before="240" w:line="240" w:lineRule="exact"/>
            </w:pPr>
            <w:r>
              <w:t>Distr.: General</w:t>
            </w:r>
          </w:p>
          <w:p w14:paraId="1901C900" w14:textId="6B3862E1" w:rsidR="00A172D8" w:rsidRDefault="00D82CC6" w:rsidP="00D82CC6">
            <w:pPr>
              <w:suppressAutoHyphens w:val="0"/>
            </w:pPr>
            <w:r>
              <w:t>2</w:t>
            </w:r>
            <w:r w:rsidR="004208DA">
              <w:t xml:space="preserve"> </w:t>
            </w:r>
            <w:r w:rsidR="00F66144">
              <w:t>May</w:t>
            </w:r>
            <w:r w:rsidR="00A172D8">
              <w:t xml:space="preserve"> 201</w:t>
            </w:r>
            <w:r w:rsidR="00466A79">
              <w:t>9</w:t>
            </w:r>
          </w:p>
          <w:p w14:paraId="7488B207" w14:textId="77777777" w:rsidR="00A172D8" w:rsidRDefault="00A172D8" w:rsidP="00A82CE1">
            <w:pPr>
              <w:suppressAutoHyphens w:val="0"/>
            </w:pPr>
          </w:p>
          <w:p w14:paraId="3B22BD1D" w14:textId="77777777" w:rsidR="00A172D8" w:rsidRDefault="00A172D8" w:rsidP="00A82CE1">
            <w:pPr>
              <w:suppressAutoHyphens w:val="0"/>
            </w:pPr>
            <w:r>
              <w:t>Original: English</w:t>
            </w:r>
          </w:p>
          <w:p w14:paraId="3EBDE411" w14:textId="77777777" w:rsidR="00CB7492" w:rsidRDefault="00CB7492" w:rsidP="00A82CE1">
            <w:pPr>
              <w:suppressAutoHyphens w:val="0"/>
            </w:pPr>
            <w:r>
              <w:t>English, French and Spanish only</w:t>
            </w:r>
          </w:p>
        </w:tc>
      </w:tr>
    </w:tbl>
    <w:p w14:paraId="4863A691" w14:textId="77777777" w:rsidR="00CB7492" w:rsidRDefault="00CB7492" w:rsidP="00CB7492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Human Rights Committee</w:t>
      </w:r>
    </w:p>
    <w:p w14:paraId="31F9DBFF" w14:textId="6D363098" w:rsidR="00CB7492" w:rsidRPr="00CB7492" w:rsidRDefault="00CB7492" w:rsidP="00CB7492">
      <w:pPr>
        <w:rPr>
          <w:b/>
          <w:bCs/>
        </w:rPr>
      </w:pPr>
      <w:proofErr w:type="gramStart"/>
      <w:r w:rsidRPr="00CB7492">
        <w:rPr>
          <w:b/>
          <w:bCs/>
        </w:rPr>
        <w:t>12</w:t>
      </w:r>
      <w:r w:rsidR="00D421E7">
        <w:rPr>
          <w:b/>
          <w:bCs/>
        </w:rPr>
        <w:t>6th</w:t>
      </w:r>
      <w:proofErr w:type="gramEnd"/>
      <w:r w:rsidRPr="00CB7492">
        <w:rPr>
          <w:b/>
          <w:bCs/>
        </w:rPr>
        <w:t xml:space="preserve"> session</w:t>
      </w:r>
    </w:p>
    <w:p w14:paraId="59799EE0" w14:textId="5ECC66BA" w:rsidR="00CB7492" w:rsidRPr="005D59C0" w:rsidRDefault="00D421E7" w:rsidP="00CB7492">
      <w:r>
        <w:t>1</w:t>
      </w:r>
      <w:r w:rsidR="00CB7492" w:rsidRPr="005D59C0">
        <w:t>–2</w:t>
      </w:r>
      <w:r w:rsidR="007B440C">
        <w:t>6</w:t>
      </w:r>
      <w:r w:rsidR="00CB7492" w:rsidRPr="005D59C0">
        <w:t xml:space="preserve"> July 201</w:t>
      </w:r>
      <w:r w:rsidR="008C725A">
        <w:t>9</w:t>
      </w:r>
    </w:p>
    <w:p w14:paraId="29D0DE07" w14:textId="628DD68B" w:rsidR="00CB7492" w:rsidRPr="005D59C0" w:rsidRDefault="00CB7492" w:rsidP="00CB7492">
      <w:r w:rsidRPr="005D59C0">
        <w:t xml:space="preserve">Item </w:t>
      </w:r>
      <w:proofErr w:type="gramStart"/>
      <w:r w:rsidR="00D421E7">
        <w:t>1</w:t>
      </w:r>
      <w:proofErr w:type="gramEnd"/>
      <w:r w:rsidRPr="005D59C0">
        <w:t xml:space="preserve"> of the provisional agenda</w:t>
      </w:r>
    </w:p>
    <w:p w14:paraId="4CE2868A" w14:textId="77777777" w:rsidR="00CB7492" w:rsidRPr="00CB7492" w:rsidRDefault="00CB7492" w:rsidP="00CB7492">
      <w:pPr>
        <w:rPr>
          <w:b/>
          <w:bCs/>
        </w:rPr>
      </w:pPr>
      <w:bookmarkStart w:id="0" w:name="_GoBack"/>
      <w:r w:rsidRPr="00CB7492">
        <w:rPr>
          <w:b/>
          <w:bCs/>
        </w:rPr>
        <w:t>A</w:t>
      </w:r>
      <w:bookmarkEnd w:id="0"/>
      <w:r w:rsidRPr="00CB7492">
        <w:rPr>
          <w:b/>
          <w:bCs/>
        </w:rPr>
        <w:t>doption of the agenda</w:t>
      </w:r>
    </w:p>
    <w:p w14:paraId="2950275D" w14:textId="77777777" w:rsidR="00CB7492" w:rsidRPr="005D59C0" w:rsidRDefault="00CB7492" w:rsidP="00CB7492">
      <w:pPr>
        <w:pStyle w:val="HChG"/>
      </w:pPr>
      <w:r w:rsidRPr="005D59C0">
        <w:tab/>
      </w:r>
      <w:r w:rsidRPr="005D59C0">
        <w:tab/>
        <w:t>Annotated provisional agenda</w:t>
      </w:r>
    </w:p>
    <w:p w14:paraId="0302DC5A" w14:textId="77777777" w:rsidR="00CB7492" w:rsidRPr="005D59C0" w:rsidRDefault="00CB7492" w:rsidP="00CB7492">
      <w:pPr>
        <w:pStyle w:val="H1G"/>
      </w:pPr>
      <w:r w:rsidRPr="005D59C0">
        <w:tab/>
      </w:r>
      <w:r w:rsidRPr="005D59C0">
        <w:tab/>
        <w:t>Provisional agenda</w:t>
      </w:r>
    </w:p>
    <w:p w14:paraId="7402B9EC" w14:textId="3B45313B" w:rsidR="00CB7492" w:rsidRPr="005D59C0" w:rsidRDefault="00CE54D7" w:rsidP="00CB7492">
      <w:pPr>
        <w:pStyle w:val="SingleTxtG"/>
      </w:pPr>
      <w:r>
        <w:t>1</w:t>
      </w:r>
      <w:r w:rsidR="00CB7492" w:rsidRPr="005D59C0">
        <w:t>.</w:t>
      </w:r>
      <w:r w:rsidR="00CB7492" w:rsidRPr="005D59C0">
        <w:tab/>
        <w:t>Adoption of the agenda.</w:t>
      </w:r>
    </w:p>
    <w:p w14:paraId="27A39809" w14:textId="687E71AF" w:rsidR="00CB7492" w:rsidRPr="005D59C0" w:rsidRDefault="00CE54D7" w:rsidP="00CB7492">
      <w:pPr>
        <w:pStyle w:val="SingleTxtG"/>
        <w:ind w:left="1701" w:hanging="567"/>
      </w:pPr>
      <w:r>
        <w:t>2</w:t>
      </w:r>
      <w:r w:rsidR="00CB7492" w:rsidRPr="005D59C0">
        <w:t>.</w:t>
      </w:r>
      <w:r w:rsidR="00CB7492" w:rsidRPr="005D59C0">
        <w:tab/>
        <w:t>Organizational and other matters, including the adoption of the report of the working group on individual communications.</w:t>
      </w:r>
    </w:p>
    <w:p w14:paraId="4A0C4A24" w14:textId="55DC2AD4" w:rsidR="00CB7492" w:rsidRPr="005D59C0" w:rsidRDefault="00CE54D7" w:rsidP="00CB7492">
      <w:pPr>
        <w:pStyle w:val="SingleTxtG"/>
        <w:ind w:left="1701" w:hanging="567"/>
      </w:pPr>
      <w:r>
        <w:t>3</w:t>
      </w:r>
      <w:r w:rsidR="00CB7492" w:rsidRPr="005D59C0">
        <w:t>.</w:t>
      </w:r>
      <w:r w:rsidR="00CB7492" w:rsidRPr="005D59C0">
        <w:tab/>
        <w:t>Meeting with representatives of United Nations bodies, specialized agencies, national human rights institutions and non-governmental organizations.</w:t>
      </w:r>
    </w:p>
    <w:p w14:paraId="54851BBF" w14:textId="7A63E233" w:rsidR="00CB7492" w:rsidRPr="005D59C0" w:rsidRDefault="00CE54D7" w:rsidP="00CB7492">
      <w:pPr>
        <w:pStyle w:val="SingleTxtG"/>
      </w:pPr>
      <w:r>
        <w:t>4</w:t>
      </w:r>
      <w:r w:rsidR="00CB7492" w:rsidRPr="005D59C0">
        <w:t>.</w:t>
      </w:r>
      <w:r w:rsidR="00CB7492" w:rsidRPr="005D59C0">
        <w:tab/>
        <w:t>Consideration of reports submitted by States parties under article 40 of the Covenant.</w:t>
      </w:r>
    </w:p>
    <w:p w14:paraId="118651F8" w14:textId="64E9C0E7" w:rsidR="00CB7492" w:rsidRPr="005D59C0" w:rsidRDefault="00CE54D7" w:rsidP="00CB7492">
      <w:pPr>
        <w:pStyle w:val="SingleTxtG"/>
      </w:pPr>
      <w:r>
        <w:t>5</w:t>
      </w:r>
      <w:r w:rsidR="00CB7492" w:rsidRPr="005D59C0">
        <w:t>.</w:t>
      </w:r>
      <w:r w:rsidR="00CB7492" w:rsidRPr="005D59C0">
        <w:tab/>
        <w:t>Follow-up to concluding observations on State party reports.</w:t>
      </w:r>
    </w:p>
    <w:p w14:paraId="690359ED" w14:textId="769A39DA" w:rsidR="00CB7492" w:rsidRPr="005D59C0" w:rsidRDefault="00CE54D7" w:rsidP="00CB7492">
      <w:pPr>
        <w:pStyle w:val="SingleTxtG"/>
      </w:pPr>
      <w:r>
        <w:t>6</w:t>
      </w:r>
      <w:r w:rsidR="00CB7492" w:rsidRPr="005D59C0">
        <w:t>.</w:t>
      </w:r>
      <w:r w:rsidR="00CB7492" w:rsidRPr="005D59C0">
        <w:tab/>
        <w:t>Follow-up to Views under the Optional Protocol to the Covenant.</w:t>
      </w:r>
    </w:p>
    <w:p w14:paraId="409DDA33" w14:textId="15AA5B88" w:rsidR="00CB7492" w:rsidRPr="005D59C0" w:rsidRDefault="00CE54D7" w:rsidP="00CB7492">
      <w:pPr>
        <w:pStyle w:val="SingleTxtG"/>
      </w:pPr>
      <w:r>
        <w:t>7</w:t>
      </w:r>
      <w:r w:rsidR="00CB7492" w:rsidRPr="005D59C0">
        <w:t>.</w:t>
      </w:r>
      <w:r w:rsidR="00CB7492" w:rsidRPr="005D59C0">
        <w:tab/>
        <w:t>Consideration of communications under the first Optional Protocol to the Covenant.</w:t>
      </w:r>
    </w:p>
    <w:p w14:paraId="02C8AF19" w14:textId="77777777" w:rsidR="00CB7492" w:rsidRPr="005D59C0" w:rsidRDefault="00CB7492" w:rsidP="00FE39B1">
      <w:pPr>
        <w:pStyle w:val="H1G"/>
      </w:pPr>
      <w:r w:rsidRPr="005D59C0">
        <w:tab/>
      </w:r>
      <w:r w:rsidRPr="005D59C0">
        <w:tab/>
        <w:t>Annotations</w:t>
      </w:r>
    </w:p>
    <w:p w14:paraId="3B4AE0FE" w14:textId="2180CD41" w:rsidR="00CB7492" w:rsidRPr="005D59C0" w:rsidRDefault="00CB7492" w:rsidP="00FE39B1">
      <w:pPr>
        <w:pStyle w:val="H23G"/>
      </w:pPr>
      <w:r w:rsidRPr="005D59C0">
        <w:tab/>
      </w:r>
      <w:r w:rsidR="00CE54D7">
        <w:t>1</w:t>
      </w:r>
      <w:r w:rsidRPr="005D59C0">
        <w:t>.</w:t>
      </w:r>
      <w:r w:rsidRPr="005D59C0">
        <w:tab/>
        <w:t>Adoption of the agenda</w:t>
      </w:r>
    </w:p>
    <w:p w14:paraId="42A64877" w14:textId="654F0DFA" w:rsidR="00CB7492" w:rsidRPr="005D59C0" w:rsidRDefault="00CB7492" w:rsidP="00CB7492">
      <w:pPr>
        <w:pStyle w:val="SingleTxtG"/>
      </w:pPr>
      <w:r w:rsidRPr="005D59C0">
        <w:t xml:space="preserve">Under rule </w:t>
      </w:r>
      <w:proofErr w:type="gramStart"/>
      <w:r w:rsidRPr="005D59C0">
        <w:t>8</w:t>
      </w:r>
      <w:proofErr w:type="gramEnd"/>
      <w:r w:rsidRPr="005D59C0">
        <w:t xml:space="preserve"> of the Committee</w:t>
      </w:r>
      <w:r w:rsidR="00A00364">
        <w:t>’</w:t>
      </w:r>
      <w:r w:rsidRPr="005D59C0">
        <w:t>s rules of procedure, the first item on the provisional agenda for any session shall be the adoption of the agenda, except for the election of officers when required under rule 1</w:t>
      </w:r>
      <w:r w:rsidR="008A2A86">
        <w:t>6</w:t>
      </w:r>
      <w:r w:rsidRPr="005D59C0">
        <w:t>. Under this item, the Committee will adopt the agenda for the session.</w:t>
      </w:r>
    </w:p>
    <w:p w14:paraId="0036CF0E" w14:textId="77777777" w:rsidR="00CB7492" w:rsidRPr="005D59C0" w:rsidRDefault="00CB7492" w:rsidP="00CB7492">
      <w:pPr>
        <w:pStyle w:val="SingleTxtG"/>
      </w:pPr>
      <w:r w:rsidRPr="005D59C0">
        <w:t xml:space="preserve">In accordance with rule 6 of the rules of procedure, the </w:t>
      </w:r>
      <w:proofErr w:type="gramStart"/>
      <w:r w:rsidRPr="005D59C0">
        <w:t>present provisional agenda has been prepared by the Secretary-General, in consultation with the Chair of the Committee</w:t>
      </w:r>
      <w:proofErr w:type="gramEnd"/>
      <w:r w:rsidRPr="005D59C0">
        <w:t>. In accordance with rule 9, the Committee may revise the agenda during a session and may, as appropriate, defer or delete items.</w:t>
      </w:r>
    </w:p>
    <w:p w14:paraId="51B20D0C" w14:textId="24D82815" w:rsidR="00CB7492" w:rsidRPr="005D59C0" w:rsidRDefault="00CB7492" w:rsidP="00FE39B1">
      <w:pPr>
        <w:pStyle w:val="H23G"/>
      </w:pPr>
      <w:r w:rsidRPr="005D59C0">
        <w:tab/>
      </w:r>
      <w:r w:rsidR="00CE54D7">
        <w:t>2</w:t>
      </w:r>
      <w:r w:rsidRPr="005D59C0">
        <w:t>.</w:t>
      </w:r>
      <w:r w:rsidRPr="005D59C0">
        <w:tab/>
        <w:t>Organizational and other matters, including the adoption of the report of the working group on individual communications</w:t>
      </w:r>
    </w:p>
    <w:p w14:paraId="36AB71B5" w14:textId="307DE855" w:rsidR="00CB7492" w:rsidRPr="005D59C0" w:rsidRDefault="00CB7492" w:rsidP="00CB7492">
      <w:pPr>
        <w:pStyle w:val="SingleTxtG"/>
      </w:pPr>
      <w:r w:rsidRPr="005D59C0">
        <w:t>The 12</w:t>
      </w:r>
      <w:r w:rsidR="000D2DD5">
        <w:t>6th</w:t>
      </w:r>
      <w:r w:rsidRPr="005D59C0">
        <w:t xml:space="preserve"> session of the Committee will be held at the United Nations Office at Geneva from </w:t>
      </w:r>
      <w:proofErr w:type="gramStart"/>
      <w:r w:rsidR="000D2DD5">
        <w:t>1</w:t>
      </w:r>
      <w:proofErr w:type="gramEnd"/>
      <w:r w:rsidRPr="005D59C0">
        <w:t xml:space="preserve"> to 2</w:t>
      </w:r>
      <w:r w:rsidR="000D2DD5">
        <w:t>6</w:t>
      </w:r>
      <w:r w:rsidRPr="005D59C0">
        <w:t xml:space="preserve"> July 201</w:t>
      </w:r>
      <w:r w:rsidR="00CE54D7">
        <w:t>9</w:t>
      </w:r>
      <w:r w:rsidRPr="005D59C0">
        <w:t xml:space="preserve">. The first meeting </w:t>
      </w:r>
      <w:proofErr w:type="gramStart"/>
      <w:r w:rsidRPr="005D59C0">
        <w:t>will be convened</w:t>
      </w:r>
      <w:proofErr w:type="gramEnd"/>
      <w:r w:rsidRPr="005D59C0">
        <w:t xml:space="preserve"> at </w:t>
      </w:r>
      <w:proofErr w:type="spellStart"/>
      <w:r w:rsidRPr="005D59C0">
        <w:t>Palais</w:t>
      </w:r>
      <w:proofErr w:type="spellEnd"/>
      <w:r w:rsidRPr="005D59C0">
        <w:t xml:space="preserve"> Wilson, in the ground floor conference room, on Monday, </w:t>
      </w:r>
      <w:r w:rsidR="000D2DD5">
        <w:t>1</w:t>
      </w:r>
      <w:r w:rsidRPr="005D59C0">
        <w:t xml:space="preserve"> July, at 10 a.m.</w:t>
      </w:r>
    </w:p>
    <w:p w14:paraId="6A3607A4" w14:textId="6946C7F0" w:rsidR="00CB7492" w:rsidRPr="005D59C0" w:rsidRDefault="00CB7492" w:rsidP="00CB7492">
      <w:pPr>
        <w:pStyle w:val="SingleTxtG"/>
      </w:pPr>
      <w:r w:rsidRPr="005D59C0">
        <w:t>Pursuant to rule 3</w:t>
      </w:r>
      <w:r w:rsidR="004208DA">
        <w:t>5</w:t>
      </w:r>
      <w:r w:rsidRPr="005D59C0">
        <w:t xml:space="preserve"> of the Committee</w:t>
      </w:r>
      <w:r w:rsidR="00A00364">
        <w:t>’</w:t>
      </w:r>
      <w:r w:rsidRPr="005D59C0">
        <w:t xml:space="preserve">s rules of procedure, the meetings of the Committee </w:t>
      </w:r>
      <w:proofErr w:type="gramStart"/>
      <w:r w:rsidRPr="005D59C0">
        <w:t>will be held</w:t>
      </w:r>
      <w:proofErr w:type="gramEnd"/>
      <w:r w:rsidRPr="005D59C0">
        <w:t xml:space="preserve"> in public, unless the Committee decides otherwise or it is apparent from the </w:t>
      </w:r>
      <w:r w:rsidRPr="005D59C0">
        <w:lastRenderedPageBreak/>
        <w:t>relevant provisions of the International Covenant on Civil and Political Rights or its Optional Protocols that the meetings should be held in private.</w:t>
      </w:r>
    </w:p>
    <w:p w14:paraId="35D00515" w14:textId="77777777" w:rsidR="00CB7492" w:rsidRPr="005D59C0" w:rsidRDefault="00CB7492" w:rsidP="00CB7492">
      <w:pPr>
        <w:pStyle w:val="SingleTxtG"/>
      </w:pPr>
      <w:r w:rsidRPr="005D59C0">
        <w:t>Under the present item, the Committee will consider miscellaneous issues relevant to the Committee</w:t>
      </w:r>
      <w:r w:rsidR="00A00364">
        <w:t>’</w:t>
      </w:r>
      <w:r w:rsidRPr="005D59C0">
        <w:t>s business.</w:t>
      </w:r>
    </w:p>
    <w:p w14:paraId="085FBCB1" w14:textId="5B7131D4" w:rsidR="00CB7492" w:rsidRPr="005D59C0" w:rsidRDefault="00CB7492" w:rsidP="00FE39B1">
      <w:pPr>
        <w:pStyle w:val="H23G"/>
      </w:pPr>
      <w:r w:rsidRPr="005D59C0">
        <w:tab/>
      </w:r>
      <w:r w:rsidR="00CE54D7">
        <w:t>3</w:t>
      </w:r>
      <w:r w:rsidRPr="005D59C0">
        <w:t>.</w:t>
      </w:r>
      <w:r w:rsidRPr="005D59C0">
        <w:tab/>
        <w:t>Meeting with representatives of United Nations bodies, specialized agencies, national human rights institutions and non-governmental organizations</w:t>
      </w:r>
    </w:p>
    <w:p w14:paraId="5BD67F68" w14:textId="3F1351D9" w:rsidR="00CB7492" w:rsidRPr="005D59C0" w:rsidRDefault="00CB7492" w:rsidP="005A776D">
      <w:pPr>
        <w:pStyle w:val="SingleTxtG"/>
      </w:pPr>
      <w:r w:rsidRPr="005D59C0">
        <w:t>At each session, the Committee hears representatives of United Nations bodies, specialized agencies, national human rights institutions and non-gove</w:t>
      </w:r>
      <w:r w:rsidRPr="005F7204">
        <w:t xml:space="preserve">rnmental organizations based in Geneva. </w:t>
      </w:r>
      <w:proofErr w:type="gramStart"/>
      <w:r w:rsidRPr="005F7204">
        <w:t xml:space="preserve">Accordingly, the following meetings have been scheduled: on </w:t>
      </w:r>
      <w:r w:rsidR="005F7204" w:rsidRPr="0046527F">
        <w:t>1</w:t>
      </w:r>
      <w:r w:rsidRPr="005F7204">
        <w:t xml:space="preserve"> July, with United Nations organizations and specialized agencies, from 10.45 to 11.15 a.m., and with national human rights institutions and non-governmental organizations, from 11.15 a.m. to 1 p.m., on </w:t>
      </w:r>
      <w:r w:rsidR="005F7204">
        <w:t>Mauritania,</w:t>
      </w:r>
      <w:r w:rsidR="00CC4AE3">
        <w:t xml:space="preserve"> </w:t>
      </w:r>
      <w:r w:rsidR="00116ED5">
        <w:t>t</w:t>
      </w:r>
      <w:r w:rsidR="005F7204">
        <w:t>he Netherlands</w:t>
      </w:r>
      <w:r w:rsidR="00116ED5">
        <w:t>,</w:t>
      </w:r>
      <w:r w:rsidR="005F7204">
        <w:t xml:space="preserve"> </w:t>
      </w:r>
      <w:r w:rsidR="00116ED5">
        <w:t xml:space="preserve">Nigeria </w:t>
      </w:r>
      <w:r w:rsidR="005F7204">
        <w:t>and Tajikistan</w:t>
      </w:r>
      <w:r w:rsidRPr="005F7204">
        <w:t xml:space="preserve">; and on 9 July, with United Nations organizations and specialized agencies, </w:t>
      </w:r>
      <w:r w:rsidRPr="00CC4AE3">
        <w:t>from</w:t>
      </w:r>
      <w:r w:rsidR="005F7204" w:rsidRPr="00CC4AE3">
        <w:t xml:space="preserve"> </w:t>
      </w:r>
      <w:r w:rsidR="005A776D">
        <w:t>noon</w:t>
      </w:r>
      <w:r w:rsidRPr="00CC4AE3">
        <w:t xml:space="preserve"> to 1</w:t>
      </w:r>
      <w:r w:rsidR="00CC4AE3" w:rsidRPr="0046527F">
        <w:t>2</w:t>
      </w:r>
      <w:r w:rsidRPr="00CC4AE3">
        <w:t>.</w:t>
      </w:r>
      <w:r w:rsidR="00CC4AE3" w:rsidRPr="0046527F">
        <w:t>15</w:t>
      </w:r>
      <w:r w:rsidRPr="005F7204">
        <w:t xml:space="preserve"> </w:t>
      </w:r>
      <w:r w:rsidR="005A776D">
        <w:t>p</w:t>
      </w:r>
      <w:r w:rsidRPr="005F7204">
        <w:t>.m., and with national human rights institutions and non-governmental organizations, from 1</w:t>
      </w:r>
      <w:r w:rsidR="00CC4AE3">
        <w:t>2</w:t>
      </w:r>
      <w:r w:rsidRPr="005F7204">
        <w:t>.</w:t>
      </w:r>
      <w:r w:rsidR="00CC4AE3">
        <w:t>15</w:t>
      </w:r>
      <w:r w:rsidRPr="005F7204">
        <w:t xml:space="preserve"> to 1 p.m.</w:t>
      </w:r>
      <w:r w:rsidR="005A776D">
        <w:t>,</w:t>
      </w:r>
      <w:r w:rsidRPr="005F7204">
        <w:t xml:space="preserve"> on </w:t>
      </w:r>
      <w:r w:rsidR="00CC4AE3">
        <w:t xml:space="preserve">Equatorial Guinea </w:t>
      </w:r>
      <w:r w:rsidR="005F7204">
        <w:t>and P</w:t>
      </w:r>
      <w:r w:rsidR="00CC4AE3">
        <w:t>a</w:t>
      </w:r>
      <w:r w:rsidR="005F7204">
        <w:t>raguay</w:t>
      </w:r>
      <w:r w:rsidRPr="005F7204">
        <w:t>.</w:t>
      </w:r>
      <w:proofErr w:type="gramEnd"/>
    </w:p>
    <w:p w14:paraId="4EE29FF5" w14:textId="6337BB56" w:rsidR="00CB7492" w:rsidRPr="005D59C0" w:rsidRDefault="00CB7492" w:rsidP="00FE39B1">
      <w:pPr>
        <w:pStyle w:val="H23G"/>
      </w:pPr>
      <w:r w:rsidRPr="005D59C0">
        <w:tab/>
      </w:r>
      <w:r w:rsidR="00CE54D7">
        <w:t>4</w:t>
      </w:r>
      <w:r w:rsidRPr="005D59C0">
        <w:t>.</w:t>
      </w:r>
      <w:r w:rsidRPr="005D59C0">
        <w:tab/>
        <w:t>Consideration of reports submitted by States parties under article 40 of the Covenant</w:t>
      </w:r>
    </w:p>
    <w:p w14:paraId="671F5869" w14:textId="0DD936EB" w:rsidR="00CB7492" w:rsidRPr="005D59C0" w:rsidRDefault="00CB7492" w:rsidP="00DC3064">
      <w:pPr>
        <w:pStyle w:val="SingleTxtG"/>
      </w:pPr>
      <w:r w:rsidRPr="005D59C0">
        <w:t xml:space="preserve">The reports to </w:t>
      </w:r>
      <w:proofErr w:type="gramStart"/>
      <w:r w:rsidRPr="005D59C0">
        <w:t>be considered</w:t>
      </w:r>
      <w:proofErr w:type="gramEnd"/>
      <w:r w:rsidRPr="005D59C0">
        <w:t xml:space="preserve"> during the 12</w:t>
      </w:r>
      <w:r w:rsidR="000D2DD5">
        <w:t>6th</w:t>
      </w:r>
      <w:r w:rsidRPr="005D59C0">
        <w:t xml:space="preserve"> session are those of </w:t>
      </w:r>
      <w:r w:rsidR="000D2DD5">
        <w:t xml:space="preserve">Mauritania, </w:t>
      </w:r>
      <w:r w:rsidR="005A776D">
        <w:t>t</w:t>
      </w:r>
      <w:r w:rsidR="000D2DD5">
        <w:t>he Netherlands, Paraguay and Tajikistan</w:t>
      </w:r>
      <w:r w:rsidRPr="005D59C0">
        <w:t xml:space="preserve">. </w:t>
      </w:r>
      <w:r w:rsidR="00DC3064">
        <w:t xml:space="preserve">Under rule 71 </w:t>
      </w:r>
      <w:r w:rsidR="00DC3064" w:rsidRPr="005D59C0">
        <w:t>of the Committee</w:t>
      </w:r>
      <w:r w:rsidR="00DC3064">
        <w:t>’</w:t>
      </w:r>
      <w:r w:rsidR="00DC3064" w:rsidRPr="005D59C0">
        <w:t>s rules of procedure</w:t>
      </w:r>
      <w:r w:rsidR="00DC3064">
        <w:t>, it will also examine</w:t>
      </w:r>
      <w:r w:rsidR="00DC3064" w:rsidRPr="00E113B9">
        <w:t xml:space="preserve"> </w:t>
      </w:r>
      <w:r w:rsidR="00DC3064">
        <w:t>t</w:t>
      </w:r>
      <w:r w:rsidR="00DC3064" w:rsidRPr="00E113B9">
        <w:t xml:space="preserve">he measures taken by </w:t>
      </w:r>
      <w:r w:rsidR="00DC3064">
        <w:t>Equatorial Guinea and Nigeria</w:t>
      </w:r>
      <w:r w:rsidR="00DC3064" w:rsidRPr="00E113B9">
        <w:t xml:space="preserve"> to give effect to the rights recognized in the Covenant</w:t>
      </w:r>
      <w:r w:rsidR="00DC3064">
        <w:t xml:space="preserve">. </w:t>
      </w:r>
      <w:r w:rsidRPr="005D59C0">
        <w:t>A tentative schedule for the consideration of reports during the 12</w:t>
      </w:r>
      <w:r w:rsidR="000D2DD5">
        <w:t>6</w:t>
      </w:r>
      <w:r w:rsidR="000D2DD5" w:rsidRPr="005A776D">
        <w:t>th</w:t>
      </w:r>
      <w:r w:rsidR="000D2DD5">
        <w:t xml:space="preserve"> </w:t>
      </w:r>
      <w:r w:rsidRPr="005D59C0">
        <w:t xml:space="preserve">session, prepared in consultation with the Committee, </w:t>
      </w:r>
      <w:proofErr w:type="gramStart"/>
      <w:r w:rsidRPr="005D59C0">
        <w:t>is given</w:t>
      </w:r>
      <w:proofErr w:type="gramEnd"/>
      <w:r w:rsidRPr="005D59C0">
        <w:t xml:space="preserve"> below.</w:t>
      </w:r>
    </w:p>
    <w:p w14:paraId="388FAF41" w14:textId="77777777" w:rsidR="00CB7492" w:rsidRPr="005D59C0" w:rsidRDefault="00CB7492" w:rsidP="00604E6D">
      <w:pPr>
        <w:pStyle w:val="H23G"/>
      </w:pPr>
      <w:r w:rsidRPr="005D59C0">
        <w:tab/>
      </w:r>
      <w:r w:rsidRPr="005D59C0">
        <w:tab/>
      </w:r>
      <w:r w:rsidRPr="008B2A02">
        <w:t>Schedule for consideration of reports under article 40 of the Covenant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2694"/>
        <w:gridCol w:w="2976"/>
      </w:tblGrid>
      <w:tr w:rsidR="00CB7492" w:rsidRPr="00604E6D" w14:paraId="6C200522" w14:textId="77777777" w:rsidTr="00604E6D">
        <w:trPr>
          <w:trHeight w:val="240"/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B4314CB" w14:textId="77777777" w:rsidR="00CB7492" w:rsidRPr="00604E6D" w:rsidRDefault="00CB7492" w:rsidP="00604E6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04E6D">
              <w:rPr>
                <w:i/>
                <w:sz w:val="16"/>
              </w:rPr>
              <w:t xml:space="preserve">State 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781BB30" w14:textId="77777777" w:rsidR="00CB7492" w:rsidRPr="00604E6D" w:rsidRDefault="00CB7492" w:rsidP="00604E6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04E6D">
              <w:rPr>
                <w:i/>
                <w:sz w:val="16"/>
              </w:rPr>
              <w:t>Report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6F6FBA1" w14:textId="77777777" w:rsidR="00CB7492" w:rsidRPr="00604E6D" w:rsidRDefault="00CB7492" w:rsidP="00604E6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04E6D">
              <w:rPr>
                <w:i/>
                <w:sz w:val="16"/>
              </w:rPr>
              <w:t>Date</w:t>
            </w:r>
          </w:p>
        </w:tc>
      </w:tr>
      <w:tr w:rsidR="00CB7492" w:rsidRPr="00604E6D" w14:paraId="7886EAF0" w14:textId="77777777" w:rsidTr="00604E6D">
        <w:trPr>
          <w:trHeight w:val="240"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2371EBA7" w14:textId="611C7FC7" w:rsidR="00CB7492" w:rsidRPr="00604E6D" w:rsidRDefault="00466A79" w:rsidP="00604E6D">
            <w:pPr>
              <w:suppressAutoHyphens w:val="0"/>
              <w:spacing w:before="40" w:after="120" w:line="220" w:lineRule="exact"/>
              <w:ind w:right="113"/>
            </w:pPr>
            <w:r>
              <w:t>Equatorial Guinea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shd w:val="clear" w:color="auto" w:fill="auto"/>
          </w:tcPr>
          <w:p w14:paraId="646A3AB6" w14:textId="1D6E625F" w:rsidR="00CB7492" w:rsidRPr="00604E6D" w:rsidRDefault="005F7204" w:rsidP="005F7204">
            <w:pPr>
              <w:suppressAutoHyphens w:val="0"/>
              <w:spacing w:before="40" w:after="120" w:line="220" w:lineRule="exact"/>
              <w:ind w:right="113"/>
            </w:pPr>
            <w:r>
              <w:t>In the absence of the initial report</w:t>
            </w:r>
            <w:r w:rsidRPr="00604E6D" w:rsidDel="005F7204">
              <w:t xml:space="preserve"> 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</w:tcPr>
          <w:p w14:paraId="5A5B382D" w14:textId="79BF07D8" w:rsidR="00CB7492" w:rsidRPr="00604E6D" w:rsidRDefault="005F7204" w:rsidP="005F7204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 w:rsidR="00CB7492" w:rsidRPr="00604E6D">
              <w:t xml:space="preserve">, </w:t>
            </w:r>
            <w:r w:rsidR="00CC4AE3">
              <w:t>10</w:t>
            </w:r>
            <w:r w:rsidR="00CB7492" w:rsidRPr="00604E6D">
              <w:t xml:space="preserve"> July, afternoon</w:t>
            </w:r>
            <w:r w:rsidR="00CB7492" w:rsidRPr="00604E6D">
              <w:br/>
              <w:t>T</w:t>
            </w:r>
            <w:r w:rsidR="00CC4AE3">
              <w:t>hursday</w:t>
            </w:r>
            <w:r w:rsidR="00CB7492" w:rsidRPr="00604E6D">
              <w:t xml:space="preserve">, </w:t>
            </w:r>
            <w:r w:rsidR="00CC4AE3">
              <w:t>11</w:t>
            </w:r>
            <w:r w:rsidR="00CB7492" w:rsidRPr="00604E6D">
              <w:t xml:space="preserve"> July, morning</w:t>
            </w:r>
          </w:p>
        </w:tc>
      </w:tr>
      <w:tr w:rsidR="00CB7492" w:rsidRPr="00604E6D" w14:paraId="1F29B1EE" w14:textId="77777777" w:rsidTr="00604E6D">
        <w:trPr>
          <w:trHeight w:val="240"/>
        </w:trPr>
        <w:tc>
          <w:tcPr>
            <w:tcW w:w="1701" w:type="dxa"/>
            <w:shd w:val="clear" w:color="auto" w:fill="auto"/>
          </w:tcPr>
          <w:p w14:paraId="6AEFFC29" w14:textId="1EF9CE39" w:rsidR="00CB7492" w:rsidRPr="00604E6D" w:rsidRDefault="00466A79" w:rsidP="00604E6D">
            <w:pPr>
              <w:suppressAutoHyphens w:val="0"/>
              <w:spacing w:before="40" w:after="120" w:line="220" w:lineRule="exact"/>
              <w:ind w:right="113"/>
            </w:pPr>
            <w:r>
              <w:t>Mauritania</w:t>
            </w:r>
          </w:p>
        </w:tc>
        <w:tc>
          <w:tcPr>
            <w:tcW w:w="2694" w:type="dxa"/>
            <w:shd w:val="clear" w:color="auto" w:fill="auto"/>
          </w:tcPr>
          <w:p w14:paraId="13A99E38" w14:textId="317836F2" w:rsidR="00CB7492" w:rsidRPr="00604E6D" w:rsidRDefault="000D2DD5" w:rsidP="000D2DD5">
            <w:pPr>
              <w:suppressAutoHyphens w:val="0"/>
              <w:spacing w:before="40" w:after="120" w:line="220" w:lineRule="exact"/>
              <w:ind w:right="113"/>
            </w:pPr>
            <w:r>
              <w:t>Second periodic</w:t>
            </w:r>
            <w:r w:rsidR="00CB7492" w:rsidRPr="00604E6D">
              <w:t xml:space="preserve"> report</w:t>
            </w:r>
            <w:r w:rsidR="00CB7492" w:rsidRPr="00604E6D">
              <w:br/>
              <w:t>(CCPR/C/</w:t>
            </w:r>
            <w:r>
              <w:t>MRT</w:t>
            </w:r>
            <w:r w:rsidR="00CB7492" w:rsidRPr="00604E6D">
              <w:t>/</w:t>
            </w:r>
            <w:r>
              <w:t>2</w:t>
            </w:r>
            <w:r w:rsidR="00CB7492" w:rsidRPr="00604E6D">
              <w:t>)</w:t>
            </w:r>
          </w:p>
        </w:tc>
        <w:tc>
          <w:tcPr>
            <w:tcW w:w="2976" w:type="dxa"/>
            <w:shd w:val="clear" w:color="auto" w:fill="auto"/>
          </w:tcPr>
          <w:p w14:paraId="6D277E6B" w14:textId="50F5C626" w:rsidR="00CB7492" w:rsidRPr="00604E6D" w:rsidRDefault="00CB7492" w:rsidP="005F7204">
            <w:pPr>
              <w:suppressAutoHyphens w:val="0"/>
              <w:spacing w:before="40" w:after="120" w:line="220" w:lineRule="exact"/>
              <w:ind w:right="113"/>
            </w:pPr>
            <w:r w:rsidRPr="00604E6D">
              <w:t>T</w:t>
            </w:r>
            <w:r w:rsidR="005F7204">
              <w:t>hurs</w:t>
            </w:r>
            <w:r w:rsidRPr="00604E6D">
              <w:t xml:space="preserve">day, </w:t>
            </w:r>
            <w:r w:rsidR="005F7204">
              <w:t>4</w:t>
            </w:r>
            <w:r w:rsidRPr="00604E6D">
              <w:t xml:space="preserve"> July, afternoon</w:t>
            </w:r>
            <w:r w:rsidRPr="00604E6D">
              <w:br/>
            </w:r>
            <w:r w:rsidR="005F7204">
              <w:t>Fri</w:t>
            </w:r>
            <w:r w:rsidRPr="00604E6D">
              <w:t xml:space="preserve">day, </w:t>
            </w:r>
            <w:r w:rsidR="005F7204">
              <w:t>5</w:t>
            </w:r>
            <w:r w:rsidRPr="00604E6D">
              <w:t xml:space="preserve"> July, morning</w:t>
            </w:r>
          </w:p>
        </w:tc>
      </w:tr>
      <w:tr w:rsidR="00CB7492" w:rsidRPr="00604E6D" w14:paraId="0BD86027" w14:textId="77777777" w:rsidTr="00604E6D">
        <w:trPr>
          <w:trHeight w:val="240"/>
        </w:trPr>
        <w:tc>
          <w:tcPr>
            <w:tcW w:w="1701" w:type="dxa"/>
            <w:shd w:val="clear" w:color="auto" w:fill="auto"/>
          </w:tcPr>
          <w:p w14:paraId="1D9BB009" w14:textId="7FBF778B" w:rsidR="00CB7492" w:rsidRPr="00604E6D" w:rsidRDefault="005F7204" w:rsidP="00466A79">
            <w:pPr>
              <w:suppressAutoHyphens w:val="0"/>
              <w:spacing w:before="40" w:after="120" w:line="220" w:lineRule="exact"/>
              <w:ind w:right="113"/>
            </w:pPr>
            <w:r>
              <w:t xml:space="preserve">The </w:t>
            </w:r>
            <w:r w:rsidR="00466A79">
              <w:t>Netherlands</w:t>
            </w:r>
          </w:p>
        </w:tc>
        <w:tc>
          <w:tcPr>
            <w:tcW w:w="2694" w:type="dxa"/>
            <w:shd w:val="clear" w:color="auto" w:fill="auto"/>
          </w:tcPr>
          <w:p w14:paraId="78BD0210" w14:textId="0E9F7DF7" w:rsidR="00CB7492" w:rsidRPr="00604E6D" w:rsidRDefault="000D2DD5" w:rsidP="000D2DD5">
            <w:pPr>
              <w:suppressAutoHyphens w:val="0"/>
              <w:spacing w:before="40" w:after="120" w:line="220" w:lineRule="exact"/>
              <w:ind w:right="113"/>
            </w:pPr>
            <w:r>
              <w:t>Fifth</w:t>
            </w:r>
            <w:r w:rsidR="00CB7492" w:rsidRPr="00604E6D">
              <w:t xml:space="preserve"> periodic report</w:t>
            </w:r>
            <w:r w:rsidR="00CB7492" w:rsidRPr="00604E6D">
              <w:br/>
              <w:t>(CCPR/C</w:t>
            </w:r>
            <w:r>
              <w:t>/NLD</w:t>
            </w:r>
            <w:r w:rsidR="00CB7492" w:rsidRPr="00604E6D">
              <w:t>/</w:t>
            </w:r>
            <w:r>
              <w:t>5</w:t>
            </w:r>
            <w:r w:rsidR="00CB7492" w:rsidRPr="00604E6D">
              <w:t>)</w:t>
            </w:r>
          </w:p>
        </w:tc>
        <w:tc>
          <w:tcPr>
            <w:tcW w:w="2976" w:type="dxa"/>
            <w:shd w:val="clear" w:color="auto" w:fill="auto"/>
          </w:tcPr>
          <w:p w14:paraId="060513E1" w14:textId="0FB1D67B" w:rsidR="00CB7492" w:rsidRPr="00604E6D" w:rsidRDefault="005F7204" w:rsidP="003F1D8D">
            <w:pPr>
              <w:suppressAutoHyphens w:val="0"/>
              <w:spacing w:before="40" w:after="120" w:line="220" w:lineRule="exact"/>
              <w:ind w:right="113"/>
            </w:pPr>
            <w:r>
              <w:t>Mon</w:t>
            </w:r>
            <w:r w:rsidR="00CB7492" w:rsidRPr="00604E6D">
              <w:t xml:space="preserve">day, </w:t>
            </w:r>
            <w:r>
              <w:t>1</w:t>
            </w:r>
            <w:r w:rsidR="00CB7492" w:rsidRPr="00604E6D">
              <w:t xml:space="preserve"> July, afternoon</w:t>
            </w:r>
            <w:r w:rsidR="00CB7492" w:rsidRPr="00604E6D">
              <w:br/>
              <w:t>T</w:t>
            </w:r>
            <w:r>
              <w:t>ues</w:t>
            </w:r>
            <w:r w:rsidR="00CB7492" w:rsidRPr="00604E6D">
              <w:t xml:space="preserve">day, </w:t>
            </w:r>
            <w:r>
              <w:t>2</w:t>
            </w:r>
            <w:r w:rsidR="00CB7492" w:rsidRPr="00604E6D">
              <w:t xml:space="preserve"> July, morning</w:t>
            </w:r>
          </w:p>
        </w:tc>
      </w:tr>
      <w:tr w:rsidR="00CB7492" w:rsidRPr="00604E6D" w14:paraId="3040093C" w14:textId="77777777" w:rsidTr="00604E6D">
        <w:trPr>
          <w:trHeight w:val="240"/>
        </w:trPr>
        <w:tc>
          <w:tcPr>
            <w:tcW w:w="1701" w:type="dxa"/>
            <w:shd w:val="clear" w:color="auto" w:fill="auto"/>
          </w:tcPr>
          <w:p w14:paraId="06ED819A" w14:textId="347DF571" w:rsidR="00CB7492" w:rsidRPr="00604E6D" w:rsidRDefault="00466A79" w:rsidP="00604E6D">
            <w:pPr>
              <w:suppressAutoHyphens w:val="0"/>
              <w:spacing w:before="40" w:after="120" w:line="220" w:lineRule="exact"/>
              <w:ind w:right="113"/>
            </w:pPr>
            <w:r>
              <w:t>Nigeria</w:t>
            </w:r>
          </w:p>
        </w:tc>
        <w:tc>
          <w:tcPr>
            <w:tcW w:w="2694" w:type="dxa"/>
            <w:shd w:val="clear" w:color="auto" w:fill="auto"/>
          </w:tcPr>
          <w:p w14:paraId="6091A4B8" w14:textId="5F3DB1D6" w:rsidR="00CB7492" w:rsidRPr="00604E6D" w:rsidRDefault="00E94982" w:rsidP="00E94982">
            <w:pPr>
              <w:suppressAutoHyphens w:val="0"/>
              <w:spacing w:before="40" w:after="120" w:line="220" w:lineRule="exact"/>
              <w:ind w:right="113"/>
            </w:pPr>
            <w:r>
              <w:t>I</w:t>
            </w:r>
            <w:r w:rsidR="00CB7492" w:rsidRPr="00604E6D">
              <w:t xml:space="preserve">n the absence of </w:t>
            </w:r>
            <w:r w:rsidR="005F7204">
              <w:t>the second periodic</w:t>
            </w:r>
            <w:r w:rsidR="00CB7492" w:rsidRPr="00604E6D">
              <w:t xml:space="preserve"> report</w:t>
            </w:r>
          </w:p>
        </w:tc>
        <w:tc>
          <w:tcPr>
            <w:tcW w:w="2976" w:type="dxa"/>
            <w:shd w:val="clear" w:color="auto" w:fill="auto"/>
          </w:tcPr>
          <w:p w14:paraId="4E691463" w14:textId="7CD2D063" w:rsidR="00CB7492" w:rsidRPr="00604E6D" w:rsidRDefault="005F7204" w:rsidP="005F7204">
            <w:pPr>
              <w:suppressAutoHyphens w:val="0"/>
              <w:spacing w:before="40" w:after="120" w:line="220" w:lineRule="exact"/>
              <w:ind w:right="113"/>
            </w:pPr>
            <w:r>
              <w:t>Wednes</w:t>
            </w:r>
            <w:r w:rsidR="00CB7492" w:rsidRPr="00604E6D">
              <w:t xml:space="preserve">day, </w:t>
            </w:r>
            <w:r w:rsidR="00CC4AE3">
              <w:t>3</w:t>
            </w:r>
            <w:r w:rsidR="00CB7492" w:rsidRPr="00604E6D">
              <w:t xml:space="preserve"> July, afternoon</w:t>
            </w:r>
            <w:r w:rsidR="00CB7492" w:rsidRPr="00604E6D">
              <w:br/>
            </w:r>
            <w:r>
              <w:t>Thurs</w:t>
            </w:r>
            <w:r w:rsidR="00CB7492" w:rsidRPr="00604E6D">
              <w:t xml:space="preserve">day, </w:t>
            </w:r>
            <w:r w:rsidR="00CC4AE3">
              <w:t>4</w:t>
            </w:r>
            <w:r w:rsidR="00CB7492" w:rsidRPr="00604E6D">
              <w:t xml:space="preserve"> July, morning</w:t>
            </w:r>
          </w:p>
        </w:tc>
      </w:tr>
      <w:tr w:rsidR="00CB7492" w:rsidRPr="00604E6D" w14:paraId="5812D769" w14:textId="77777777" w:rsidTr="00604E6D">
        <w:trPr>
          <w:trHeight w:val="80"/>
        </w:trPr>
        <w:tc>
          <w:tcPr>
            <w:tcW w:w="1701" w:type="dxa"/>
            <w:shd w:val="clear" w:color="auto" w:fill="auto"/>
          </w:tcPr>
          <w:p w14:paraId="23AF1286" w14:textId="3E916844" w:rsidR="00CB7492" w:rsidRPr="00604E6D" w:rsidRDefault="00466A79" w:rsidP="00604E6D">
            <w:pPr>
              <w:suppressAutoHyphens w:val="0"/>
              <w:spacing w:before="40" w:after="120" w:line="220" w:lineRule="exact"/>
              <w:ind w:right="113"/>
            </w:pPr>
            <w:r>
              <w:t>Paraguay</w:t>
            </w:r>
          </w:p>
        </w:tc>
        <w:tc>
          <w:tcPr>
            <w:tcW w:w="2694" w:type="dxa"/>
            <w:shd w:val="clear" w:color="auto" w:fill="auto"/>
          </w:tcPr>
          <w:p w14:paraId="0E665C59" w14:textId="2AE60229" w:rsidR="00CB7492" w:rsidRPr="00604E6D" w:rsidRDefault="000D2DD5" w:rsidP="00604E6D">
            <w:pPr>
              <w:suppressAutoHyphens w:val="0"/>
              <w:spacing w:before="40" w:after="120" w:line="220" w:lineRule="exact"/>
              <w:ind w:right="113"/>
            </w:pPr>
            <w:r>
              <w:t>Fourth</w:t>
            </w:r>
            <w:r w:rsidR="00CB7492" w:rsidRPr="00604E6D">
              <w:t xml:space="preserve"> </w:t>
            </w:r>
            <w:r>
              <w:t xml:space="preserve">periodic </w:t>
            </w:r>
            <w:r w:rsidR="00CB7492" w:rsidRPr="00604E6D">
              <w:t>report</w:t>
            </w:r>
            <w:r w:rsidR="00CB7492" w:rsidRPr="00604E6D">
              <w:br/>
              <w:t>(CCPR/C/</w:t>
            </w:r>
            <w:r>
              <w:t>PRY</w:t>
            </w:r>
            <w:r w:rsidR="00CB7492" w:rsidRPr="00604E6D">
              <w:t>/</w:t>
            </w:r>
            <w:r>
              <w:t>4</w:t>
            </w:r>
            <w:r w:rsidR="00CB7492" w:rsidRPr="00604E6D">
              <w:t>)</w:t>
            </w:r>
          </w:p>
        </w:tc>
        <w:tc>
          <w:tcPr>
            <w:tcW w:w="2976" w:type="dxa"/>
            <w:shd w:val="clear" w:color="auto" w:fill="auto"/>
          </w:tcPr>
          <w:p w14:paraId="07F1889E" w14:textId="3B98FB37" w:rsidR="00CB7492" w:rsidRPr="00604E6D" w:rsidRDefault="005F7204" w:rsidP="00604E6D">
            <w:pPr>
              <w:suppressAutoHyphens w:val="0"/>
              <w:spacing w:before="40" w:after="120" w:line="220" w:lineRule="exact"/>
              <w:ind w:right="113"/>
            </w:pPr>
            <w:r>
              <w:t>Tues</w:t>
            </w:r>
            <w:r w:rsidR="00CB7492" w:rsidRPr="00604E6D">
              <w:t>day, 9 July, afternoon</w:t>
            </w:r>
            <w:r w:rsidR="00CB7492" w:rsidRPr="00604E6D">
              <w:br/>
            </w:r>
            <w:r>
              <w:t>Wednes</w:t>
            </w:r>
            <w:r w:rsidR="00CB7492" w:rsidRPr="00604E6D">
              <w:t>day, 10 July, morning</w:t>
            </w:r>
          </w:p>
        </w:tc>
      </w:tr>
      <w:tr w:rsidR="00CB7492" w:rsidRPr="00604E6D" w14:paraId="285FA329" w14:textId="77777777" w:rsidTr="00604E6D">
        <w:trPr>
          <w:trHeight w:val="80"/>
        </w:trPr>
        <w:tc>
          <w:tcPr>
            <w:tcW w:w="1701" w:type="dxa"/>
            <w:shd w:val="clear" w:color="auto" w:fill="auto"/>
          </w:tcPr>
          <w:p w14:paraId="65DEB1F5" w14:textId="76EA43F8" w:rsidR="00CB7492" w:rsidRPr="00604E6D" w:rsidRDefault="00466A79" w:rsidP="00604E6D">
            <w:pPr>
              <w:suppressAutoHyphens w:val="0"/>
              <w:spacing w:before="40" w:after="120" w:line="220" w:lineRule="exact"/>
              <w:ind w:right="113"/>
            </w:pPr>
            <w:r>
              <w:t>Tajikistan</w:t>
            </w:r>
          </w:p>
        </w:tc>
        <w:tc>
          <w:tcPr>
            <w:tcW w:w="2694" w:type="dxa"/>
            <w:shd w:val="clear" w:color="auto" w:fill="auto"/>
          </w:tcPr>
          <w:p w14:paraId="2B5DE38A" w14:textId="69D6C5FF" w:rsidR="00CB7492" w:rsidRPr="00604E6D" w:rsidRDefault="000D2DD5" w:rsidP="000D2DD5">
            <w:pPr>
              <w:suppressAutoHyphens w:val="0"/>
              <w:spacing w:before="40" w:after="120" w:line="220" w:lineRule="exact"/>
              <w:ind w:right="113"/>
            </w:pPr>
            <w:r>
              <w:t>Third</w:t>
            </w:r>
            <w:r w:rsidR="00CB7492" w:rsidRPr="00604E6D">
              <w:t xml:space="preserve"> periodic report</w:t>
            </w:r>
            <w:r w:rsidR="00CB7492" w:rsidRPr="00604E6D">
              <w:br/>
              <w:t>(CCPR/C/</w:t>
            </w:r>
            <w:r>
              <w:t>TJK</w:t>
            </w:r>
            <w:r w:rsidR="00CB7492" w:rsidRPr="00604E6D">
              <w:t>/</w:t>
            </w:r>
            <w:r>
              <w:t>3</w:t>
            </w:r>
            <w:r w:rsidR="00CB7492" w:rsidRPr="00604E6D">
              <w:t>)</w:t>
            </w:r>
          </w:p>
        </w:tc>
        <w:tc>
          <w:tcPr>
            <w:tcW w:w="2976" w:type="dxa"/>
            <w:shd w:val="clear" w:color="auto" w:fill="auto"/>
          </w:tcPr>
          <w:p w14:paraId="4BEEEF50" w14:textId="35CFCEFA" w:rsidR="00CB7492" w:rsidRPr="00604E6D" w:rsidRDefault="00CB7492" w:rsidP="00604E6D">
            <w:pPr>
              <w:suppressAutoHyphens w:val="0"/>
              <w:spacing w:before="40" w:after="120" w:line="220" w:lineRule="exact"/>
              <w:ind w:right="113"/>
            </w:pPr>
            <w:r w:rsidRPr="00604E6D">
              <w:t xml:space="preserve">Tuesday, </w:t>
            </w:r>
            <w:r w:rsidR="005F7204">
              <w:t>2</w:t>
            </w:r>
            <w:r w:rsidRPr="00604E6D">
              <w:t xml:space="preserve"> July, afternoon</w:t>
            </w:r>
            <w:r w:rsidRPr="00604E6D">
              <w:br/>
              <w:t xml:space="preserve">Wednesday, </w:t>
            </w:r>
            <w:r w:rsidR="005F7204">
              <w:t>3</w:t>
            </w:r>
            <w:r w:rsidRPr="00604E6D">
              <w:t xml:space="preserve"> July, morning</w:t>
            </w:r>
          </w:p>
        </w:tc>
      </w:tr>
    </w:tbl>
    <w:p w14:paraId="7803203A" w14:textId="00440CE3" w:rsidR="00CB7492" w:rsidRPr="005D59C0" w:rsidRDefault="00CB7492" w:rsidP="00604E6D">
      <w:pPr>
        <w:pStyle w:val="SingleTxtG"/>
        <w:spacing w:before="240"/>
      </w:pPr>
      <w:r w:rsidRPr="005D59C0">
        <w:t>In accordance with rule 68 of the Committee</w:t>
      </w:r>
      <w:r w:rsidR="00A00364">
        <w:t>’</w:t>
      </w:r>
      <w:r w:rsidRPr="005D59C0">
        <w:t xml:space="preserve">s rules of procedure, representatives of States parties may be present at the meetings of the Committee when their reports </w:t>
      </w:r>
      <w:proofErr w:type="gramStart"/>
      <w:r w:rsidRPr="005D59C0">
        <w:t>are examined</w:t>
      </w:r>
      <w:proofErr w:type="gramEnd"/>
      <w:r w:rsidRPr="005D59C0">
        <w:t>. Accordingly, the Secretary-General has informed the States parties concerned of the dates on which their respective reports are scheduled for consideration by the Committee at its 12</w:t>
      </w:r>
      <w:r w:rsidR="000D2DD5">
        <w:t>6th</w:t>
      </w:r>
      <w:r w:rsidRPr="005D59C0">
        <w:t xml:space="preserve"> session.</w:t>
      </w:r>
    </w:p>
    <w:p w14:paraId="2AF84416" w14:textId="3632BEAE" w:rsidR="00CB7492" w:rsidRPr="005D59C0" w:rsidRDefault="00CB7492" w:rsidP="00FE0F3B">
      <w:pPr>
        <w:pStyle w:val="SingleTxtG"/>
      </w:pPr>
      <w:r w:rsidRPr="005D59C0">
        <w:t xml:space="preserve">Country report task forces will examine and adopt lists of issues on the reports of </w:t>
      </w:r>
      <w:r w:rsidR="00CC4AE3">
        <w:t>Portugal and Uzbekistan</w:t>
      </w:r>
      <w:r w:rsidRPr="005D59C0">
        <w:t xml:space="preserve">, </w:t>
      </w:r>
      <w:r w:rsidR="00DC3064">
        <w:t xml:space="preserve">and </w:t>
      </w:r>
      <w:r w:rsidRPr="005D59C0">
        <w:t xml:space="preserve">lists of issues prior to reporting for </w:t>
      </w:r>
      <w:r w:rsidR="000D2DD5">
        <w:t>Chile, Cyprus</w:t>
      </w:r>
      <w:r w:rsidR="003F1D8D">
        <w:t>, India</w:t>
      </w:r>
      <w:r w:rsidR="000D2DD5">
        <w:t xml:space="preserve"> and </w:t>
      </w:r>
      <w:r w:rsidR="00467458">
        <w:t xml:space="preserve">the </w:t>
      </w:r>
      <w:r w:rsidR="000D2DD5">
        <w:t>Republic of Korea</w:t>
      </w:r>
      <w:r w:rsidRPr="005D59C0">
        <w:t>.</w:t>
      </w:r>
    </w:p>
    <w:p w14:paraId="1158D2F1" w14:textId="53C9EB2E" w:rsidR="00CB7492" w:rsidRPr="005D59C0" w:rsidRDefault="00CB7492" w:rsidP="00604E6D">
      <w:pPr>
        <w:pStyle w:val="H23G"/>
      </w:pPr>
      <w:r w:rsidRPr="005D59C0">
        <w:tab/>
      </w:r>
      <w:r w:rsidR="00CE54D7">
        <w:t>5</w:t>
      </w:r>
      <w:r w:rsidRPr="005D59C0">
        <w:t>.</w:t>
      </w:r>
      <w:r w:rsidRPr="005D59C0">
        <w:tab/>
        <w:t>Follow-up to concluding observations on State party reports</w:t>
      </w:r>
    </w:p>
    <w:p w14:paraId="17A11DF4" w14:textId="045038FA" w:rsidR="00CB7492" w:rsidRPr="005D59C0" w:rsidRDefault="00CB7492" w:rsidP="00FE0F3B">
      <w:pPr>
        <w:pStyle w:val="SingleTxtG"/>
      </w:pPr>
      <w:r w:rsidRPr="005D59C0">
        <w:t>The Special Rapporteur for follow-up on concluding observations will provide a progress report on h</w:t>
      </w:r>
      <w:r w:rsidR="00FE0F3B">
        <w:t>er</w:t>
      </w:r>
      <w:r w:rsidRPr="005D59C0">
        <w:t xml:space="preserve"> activities.</w:t>
      </w:r>
    </w:p>
    <w:p w14:paraId="1B06C82C" w14:textId="14A68C90" w:rsidR="00CB7492" w:rsidRPr="005D59C0" w:rsidRDefault="00CB7492" w:rsidP="00604E6D">
      <w:pPr>
        <w:pStyle w:val="H23G"/>
      </w:pPr>
      <w:r w:rsidRPr="005D59C0">
        <w:lastRenderedPageBreak/>
        <w:tab/>
      </w:r>
      <w:r w:rsidR="00CE54D7">
        <w:t>6</w:t>
      </w:r>
      <w:r w:rsidRPr="005D59C0">
        <w:t>.</w:t>
      </w:r>
      <w:r w:rsidRPr="005D59C0">
        <w:tab/>
        <w:t>Follow-up to Views under the Optional Protocol to the Covenant</w:t>
      </w:r>
    </w:p>
    <w:p w14:paraId="6E3A121A" w14:textId="546B3D90" w:rsidR="00CB7492" w:rsidRPr="005D59C0" w:rsidRDefault="00CB7492" w:rsidP="00FE0F3B">
      <w:pPr>
        <w:pStyle w:val="SingleTxtG"/>
      </w:pPr>
      <w:r w:rsidRPr="005D59C0">
        <w:t>The Special Rapporteur for follow-up on Views will provide a progress report on h</w:t>
      </w:r>
      <w:r w:rsidR="00FE0F3B">
        <w:t>is</w:t>
      </w:r>
      <w:r w:rsidRPr="005D59C0">
        <w:t xml:space="preserve"> activities.</w:t>
      </w:r>
    </w:p>
    <w:p w14:paraId="44D572A5" w14:textId="3125A191" w:rsidR="00CB7492" w:rsidRPr="005D59C0" w:rsidRDefault="00CB7492" w:rsidP="00A00364">
      <w:pPr>
        <w:pStyle w:val="H23G"/>
      </w:pPr>
      <w:r w:rsidRPr="005D59C0">
        <w:tab/>
      </w:r>
      <w:r w:rsidR="00CE54D7">
        <w:t>7</w:t>
      </w:r>
      <w:r w:rsidRPr="005D59C0">
        <w:t>.</w:t>
      </w:r>
      <w:r w:rsidRPr="005D59C0">
        <w:tab/>
        <w:t>Consideration of communications under the first Optional Protocol to the Covenant</w:t>
      </w:r>
    </w:p>
    <w:p w14:paraId="4B9BFFE1" w14:textId="72D5D085" w:rsidR="00CB7492" w:rsidRPr="005D59C0" w:rsidRDefault="00CB7492" w:rsidP="007B67CF">
      <w:pPr>
        <w:pStyle w:val="SingleTxtG"/>
      </w:pPr>
      <w:r w:rsidRPr="005D59C0">
        <w:t xml:space="preserve">Mindful of the provisions under rule </w:t>
      </w:r>
      <w:r w:rsidR="004208DA">
        <w:t>107</w:t>
      </w:r>
      <w:r w:rsidRPr="005D59C0">
        <w:t xml:space="preserve"> of the Committee</w:t>
      </w:r>
      <w:r w:rsidR="00A00364">
        <w:t>’</w:t>
      </w:r>
      <w:r w:rsidRPr="005D59C0">
        <w:t>s rules of procedure, the working group on individual communications will meet prior to the 12</w:t>
      </w:r>
      <w:r w:rsidR="000D2DD5">
        <w:t>6th</w:t>
      </w:r>
      <w:r w:rsidRPr="005D59C0">
        <w:t xml:space="preserve"> session, from 2</w:t>
      </w:r>
      <w:r w:rsidR="000D2DD5">
        <w:t>4</w:t>
      </w:r>
      <w:r w:rsidRPr="005D59C0">
        <w:t xml:space="preserve"> to 2</w:t>
      </w:r>
      <w:r w:rsidR="000D2DD5">
        <w:t>8</w:t>
      </w:r>
      <w:r w:rsidRPr="005D59C0">
        <w:t xml:space="preserve"> June 201</w:t>
      </w:r>
      <w:r w:rsidR="000D2DD5">
        <w:t>9</w:t>
      </w:r>
      <w:r w:rsidRPr="005D59C0">
        <w:t>.</w:t>
      </w:r>
    </w:p>
    <w:p w14:paraId="3AB42FB5" w14:textId="26FB96FB" w:rsidR="00CB7492" w:rsidRPr="005D59C0" w:rsidRDefault="00CB7492" w:rsidP="00CB7492">
      <w:pPr>
        <w:pStyle w:val="SingleTxtG"/>
      </w:pPr>
      <w:r w:rsidRPr="005D59C0">
        <w:t>In accordance with the provisions of chapter XVII</w:t>
      </w:r>
      <w:r w:rsidR="007B67CF">
        <w:t>I</w:t>
      </w:r>
      <w:r w:rsidRPr="005D59C0">
        <w:t xml:space="preserve"> of its rules of procedure, the Committee will consider communications that have been or appear to </w:t>
      </w:r>
      <w:proofErr w:type="gramStart"/>
      <w:r w:rsidRPr="005D59C0">
        <w:t>have been submitted</w:t>
      </w:r>
      <w:proofErr w:type="gramEnd"/>
      <w:r w:rsidRPr="005D59C0">
        <w:t xml:space="preserve"> to it under the Optional Protocol.</w:t>
      </w:r>
    </w:p>
    <w:p w14:paraId="2D970BD8" w14:textId="0E3781EE" w:rsidR="00CB7492" w:rsidRPr="005D59C0" w:rsidRDefault="00CB7492" w:rsidP="00CB7492">
      <w:pPr>
        <w:pStyle w:val="SingleTxtG"/>
      </w:pPr>
      <w:proofErr w:type="gramStart"/>
      <w:r w:rsidRPr="00CC4AE3">
        <w:t xml:space="preserve">A total of </w:t>
      </w:r>
      <w:r w:rsidR="00CC4AE3" w:rsidRPr="0046527F">
        <w:t>846</w:t>
      </w:r>
      <w:proofErr w:type="gramEnd"/>
      <w:r w:rsidRPr="00CC4AE3">
        <w:t xml:space="preserve"> communications were pending before the Committee as at </w:t>
      </w:r>
      <w:r w:rsidR="00CC4AE3" w:rsidRPr="0046527F">
        <w:t>17 April</w:t>
      </w:r>
      <w:r w:rsidR="00C3296D" w:rsidRPr="0046527F">
        <w:t xml:space="preserve"> 2019</w:t>
      </w:r>
      <w:r w:rsidRPr="00CC4AE3">
        <w:t>.</w:t>
      </w:r>
    </w:p>
    <w:p w14:paraId="16AE3630" w14:textId="028030AD" w:rsidR="00CB7492" w:rsidRDefault="00CB7492" w:rsidP="00CB7492">
      <w:pPr>
        <w:pStyle w:val="SingleTxtG"/>
      </w:pPr>
      <w:r w:rsidRPr="005D59C0">
        <w:t xml:space="preserve">In accordance with article 5 (3) of the Optional Protocol and rule </w:t>
      </w:r>
      <w:r w:rsidR="004208DA">
        <w:t>1</w:t>
      </w:r>
      <w:r w:rsidR="00BF30F4">
        <w:t>10</w:t>
      </w:r>
      <w:r w:rsidRPr="005D59C0">
        <w:t xml:space="preserve"> of the Committee</w:t>
      </w:r>
      <w:r w:rsidR="00A00364">
        <w:t>’</w:t>
      </w:r>
      <w:r w:rsidRPr="005D59C0">
        <w:t>s rules of procedure, the present agenda item will be considered in closed meetings.</w:t>
      </w:r>
    </w:p>
    <w:p w14:paraId="34618550" w14:textId="623C2176" w:rsidR="00014F92" w:rsidRDefault="00A0036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14F92" w:rsidSect="00A172D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630F4" w14:textId="77777777" w:rsidR="008C725A" w:rsidRPr="00B903E5" w:rsidRDefault="008C725A" w:rsidP="00B903E5">
      <w:pPr>
        <w:pStyle w:val="Footer"/>
      </w:pPr>
    </w:p>
  </w:endnote>
  <w:endnote w:type="continuationSeparator" w:id="0">
    <w:p w14:paraId="1BB949D7" w14:textId="77777777" w:rsidR="008C725A" w:rsidRPr="00B903E5" w:rsidRDefault="008C725A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9467D" w14:textId="1DB32CA6" w:rsidR="008C725A" w:rsidRPr="00014F92" w:rsidRDefault="00014F92" w:rsidP="009450EB">
    <w:pPr>
      <w:pStyle w:val="Footer"/>
      <w:tabs>
        <w:tab w:val="right" w:pos="9638"/>
      </w:tabs>
    </w:pPr>
    <w:r w:rsidRPr="00014F92">
      <w:rPr>
        <w:b/>
        <w:bCs/>
        <w:sz w:val="18"/>
      </w:rPr>
      <w:fldChar w:fldCharType="begin"/>
    </w:r>
    <w:r w:rsidRPr="00014F92">
      <w:rPr>
        <w:b/>
        <w:bCs/>
        <w:sz w:val="18"/>
      </w:rPr>
      <w:instrText xml:space="preserve"> PAGE  \* MERGEFORMAT </w:instrText>
    </w:r>
    <w:r w:rsidRPr="00014F92">
      <w:rPr>
        <w:b/>
        <w:bCs/>
        <w:sz w:val="18"/>
      </w:rPr>
      <w:fldChar w:fldCharType="separate"/>
    </w:r>
    <w:r w:rsidR="008767FA">
      <w:rPr>
        <w:b/>
        <w:bCs/>
        <w:noProof/>
        <w:sz w:val="18"/>
      </w:rPr>
      <w:t>2</w:t>
    </w:r>
    <w:r w:rsidRPr="00014F92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562C9" w14:textId="79007AFF" w:rsidR="008C725A" w:rsidRPr="00014F92" w:rsidRDefault="00014F92" w:rsidP="00014F92">
    <w:pPr>
      <w:pStyle w:val="Footer"/>
      <w:tabs>
        <w:tab w:val="right" w:pos="9638"/>
      </w:tabs>
    </w:pPr>
    <w:r>
      <w:tab/>
    </w:r>
    <w:r w:rsidRPr="00014F92">
      <w:rPr>
        <w:b/>
        <w:bCs/>
        <w:sz w:val="18"/>
      </w:rPr>
      <w:fldChar w:fldCharType="begin"/>
    </w:r>
    <w:r w:rsidRPr="00014F92">
      <w:rPr>
        <w:b/>
        <w:bCs/>
        <w:sz w:val="18"/>
      </w:rPr>
      <w:instrText xml:space="preserve"> PAGE  \* MERGEFORMAT </w:instrText>
    </w:r>
    <w:r w:rsidRPr="00014F92">
      <w:rPr>
        <w:b/>
        <w:bCs/>
        <w:sz w:val="18"/>
      </w:rPr>
      <w:fldChar w:fldCharType="separate"/>
    </w:r>
    <w:r w:rsidR="008767FA">
      <w:rPr>
        <w:b/>
        <w:bCs/>
        <w:noProof/>
        <w:sz w:val="18"/>
      </w:rPr>
      <w:t>3</w:t>
    </w:r>
    <w:r w:rsidRPr="00014F92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40886" w14:textId="744BEBBA" w:rsidR="008767FA" w:rsidRDefault="008767FA" w:rsidP="008767FA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530F76F0" wp14:editId="1352B566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9F25FA" w14:textId="0365F073" w:rsidR="008767FA" w:rsidRDefault="008767FA" w:rsidP="008767FA">
    <w:pPr>
      <w:pStyle w:val="Footer"/>
      <w:ind w:right="1134"/>
      <w:rPr>
        <w:sz w:val="20"/>
      </w:rPr>
    </w:pPr>
    <w:r>
      <w:rPr>
        <w:sz w:val="20"/>
      </w:rPr>
      <w:t>GE.19-07238(E)</w:t>
    </w:r>
  </w:p>
  <w:p w14:paraId="78C61103" w14:textId="5CE6066E" w:rsidR="008767FA" w:rsidRPr="008767FA" w:rsidRDefault="008767FA" w:rsidP="008767FA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6490B2DF" wp14:editId="23C04388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CPR/C/126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6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A4AC0" w14:textId="77777777" w:rsidR="008C725A" w:rsidRPr="00B903E5" w:rsidRDefault="008C725A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3DA394E7" w14:textId="77777777" w:rsidR="008C725A" w:rsidRPr="00B903E5" w:rsidRDefault="008C725A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03104" w14:textId="0AD80C95" w:rsidR="008C725A" w:rsidRPr="00A172D8" w:rsidRDefault="008C725A" w:rsidP="00A172D8">
    <w:pPr>
      <w:pStyle w:val="Header"/>
    </w:pPr>
    <w:r w:rsidRPr="00A172D8">
      <w:t>CCPR/C/12</w:t>
    </w:r>
    <w:r w:rsidR="004208DA">
      <w:t>6</w:t>
    </w:r>
    <w:r w:rsidRPr="00A172D8"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46E03" w14:textId="1D67584C" w:rsidR="008C725A" w:rsidRPr="00A172D8" w:rsidRDefault="008C725A" w:rsidP="00A172D8">
    <w:pPr>
      <w:pStyle w:val="Header"/>
      <w:jc w:val="right"/>
    </w:pPr>
    <w:r w:rsidRPr="00A172D8">
      <w:t>CCPR/C/12</w:t>
    </w:r>
    <w:r w:rsidR="00466A79">
      <w:t>6</w:t>
    </w:r>
    <w:r w:rsidRPr="00A172D8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attachedTemplate r:id="rId1"/>
  <w:defaultTabStop w:val="567"/>
  <w:evenAndOddHeaders/>
  <w:characterSpacingControl w:val="doNotCompress"/>
  <w:hdrShapeDefaults>
    <o:shapedefaults v:ext="edit" spidmax="45058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C7E"/>
    <w:rsid w:val="00014F92"/>
    <w:rsid w:val="00046E92"/>
    <w:rsid w:val="0006523D"/>
    <w:rsid w:val="00070EE0"/>
    <w:rsid w:val="000D2DD5"/>
    <w:rsid w:val="000F0840"/>
    <w:rsid w:val="00116ED5"/>
    <w:rsid w:val="00131D7A"/>
    <w:rsid w:val="00165C15"/>
    <w:rsid w:val="001B6DB7"/>
    <w:rsid w:val="001E4DAD"/>
    <w:rsid w:val="00247E2C"/>
    <w:rsid w:val="002643EF"/>
    <w:rsid w:val="002D6C53"/>
    <w:rsid w:val="002F5595"/>
    <w:rsid w:val="00334F6A"/>
    <w:rsid w:val="00342AC8"/>
    <w:rsid w:val="003B4550"/>
    <w:rsid w:val="003F1D8D"/>
    <w:rsid w:val="004208DA"/>
    <w:rsid w:val="00461253"/>
    <w:rsid w:val="00461FF6"/>
    <w:rsid w:val="0046527F"/>
    <w:rsid w:val="00466358"/>
    <w:rsid w:val="00466A79"/>
    <w:rsid w:val="00467458"/>
    <w:rsid w:val="00472FED"/>
    <w:rsid w:val="005021E8"/>
    <w:rsid w:val="005042C2"/>
    <w:rsid w:val="005A776D"/>
    <w:rsid w:val="005F7204"/>
    <w:rsid w:val="00604E6D"/>
    <w:rsid w:val="00645222"/>
    <w:rsid w:val="006524B4"/>
    <w:rsid w:val="00671529"/>
    <w:rsid w:val="007268F9"/>
    <w:rsid w:val="007B440C"/>
    <w:rsid w:val="007B67CF"/>
    <w:rsid w:val="007C52B0"/>
    <w:rsid w:val="00811F7E"/>
    <w:rsid w:val="00817E57"/>
    <w:rsid w:val="00840C7E"/>
    <w:rsid w:val="008767FA"/>
    <w:rsid w:val="008A2A86"/>
    <w:rsid w:val="008B2A02"/>
    <w:rsid w:val="008C725A"/>
    <w:rsid w:val="008D3450"/>
    <w:rsid w:val="00930322"/>
    <w:rsid w:val="009411B4"/>
    <w:rsid w:val="009450EB"/>
    <w:rsid w:val="009B5D31"/>
    <w:rsid w:val="009B5FB5"/>
    <w:rsid w:val="009D0139"/>
    <w:rsid w:val="009E6C96"/>
    <w:rsid w:val="009F5CDC"/>
    <w:rsid w:val="00A00364"/>
    <w:rsid w:val="00A13DE9"/>
    <w:rsid w:val="00A172D8"/>
    <w:rsid w:val="00A23459"/>
    <w:rsid w:val="00A775CF"/>
    <w:rsid w:val="00A82CE1"/>
    <w:rsid w:val="00B06045"/>
    <w:rsid w:val="00B52276"/>
    <w:rsid w:val="00B903E5"/>
    <w:rsid w:val="00BD4383"/>
    <w:rsid w:val="00BF30F4"/>
    <w:rsid w:val="00BF7297"/>
    <w:rsid w:val="00C3296D"/>
    <w:rsid w:val="00C35A27"/>
    <w:rsid w:val="00C8668C"/>
    <w:rsid w:val="00CA1AEA"/>
    <w:rsid w:val="00CB7492"/>
    <w:rsid w:val="00CC4AE3"/>
    <w:rsid w:val="00CE54D7"/>
    <w:rsid w:val="00CF1AFB"/>
    <w:rsid w:val="00D421E7"/>
    <w:rsid w:val="00D82CC6"/>
    <w:rsid w:val="00DC3064"/>
    <w:rsid w:val="00E02C2B"/>
    <w:rsid w:val="00E113B9"/>
    <w:rsid w:val="00E558C9"/>
    <w:rsid w:val="00E831F9"/>
    <w:rsid w:val="00E94982"/>
    <w:rsid w:val="00E94F67"/>
    <w:rsid w:val="00EC73F2"/>
    <w:rsid w:val="00ED6C48"/>
    <w:rsid w:val="00F41F0F"/>
    <w:rsid w:val="00F5303B"/>
    <w:rsid w:val="00F65F5D"/>
    <w:rsid w:val="00F66144"/>
    <w:rsid w:val="00F86A3A"/>
    <w:rsid w:val="00FD3B53"/>
    <w:rsid w:val="00FE0F3B"/>
    <w:rsid w:val="00FE39B1"/>
    <w:rsid w:val="00FF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  <w14:docId w14:val="787C8DD1"/>
  <w15:docId w15:val="{C823B45C-B606-416E-82F1-0BCDC81D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C15"/>
    <w:pPr>
      <w:suppressAutoHyphens/>
      <w:spacing w:line="240" w:lineRule="atLeast"/>
    </w:pPr>
    <w:rPr>
      <w:rFonts w:ascii="Times New Roman" w:eastAsia="Times New Roman" w:hAnsi="Times New Roman" w:cs="Times New Roman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661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14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144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1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144"/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Default">
    <w:name w:val="Default"/>
    <w:rsid w:val="00E558C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172BF-8EB8-4E4A-BB77-C4A462DB6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3</Pages>
  <Words>935</Words>
  <Characters>5207</Characters>
  <Application>Microsoft Office Word</Application>
  <DocSecurity>0</DocSecurity>
  <Lines>124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CCPR/C/126/1</vt:lpstr>
    </vt:vector>
  </TitlesOfParts>
  <Company>DCM</Company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CCPR/C/126/1</dc:title>
  <dc:subject>1907238</dc:subject>
  <dc:creator>cg</dc:creator>
  <cp:keywords/>
  <dc:description>Final</dc:description>
  <cp:lastModifiedBy>Generic Desk Anglais</cp:lastModifiedBy>
  <cp:revision>2</cp:revision>
  <cp:lastPrinted>2018-05-15T08:38:00Z</cp:lastPrinted>
  <dcterms:created xsi:type="dcterms:W3CDTF">2019-05-03T05:52:00Z</dcterms:created>
  <dcterms:modified xsi:type="dcterms:W3CDTF">2019-05-03T05:52:00Z</dcterms:modified>
</cp:coreProperties>
</file>