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CA35DF" w14:paraId="4175344F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767A53A" w14:textId="77777777" w:rsidR="00712059" w:rsidRPr="00CA35DF" w:rsidRDefault="00712059" w:rsidP="00332E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Cs w:val="40"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E3A6B21" w14:textId="339695E7" w:rsidR="006B3E27" w:rsidRPr="00CA35DF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A35DF">
              <w:rPr>
                <w:rFonts w:hint="cs"/>
                <w:sz w:val="30"/>
                <w:szCs w:val="30"/>
                <w:rtl/>
              </w:rPr>
              <w:t>الأمم</w:t>
            </w:r>
            <w:r w:rsidR="0022144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A35D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22C8849" w14:textId="02474B9E" w:rsidR="006B3E27" w:rsidRPr="00523EAB" w:rsidRDefault="00523EAB" w:rsidP="00523EAB">
            <w:pPr>
              <w:bidi w:val="0"/>
              <w:rPr>
                <w:szCs w:val="20"/>
              </w:rPr>
            </w:pPr>
            <w:r w:rsidRPr="00523EAB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/C/SLV/CO/</w:t>
            </w:r>
            <w:r w:rsidRPr="00D71F88">
              <w:rPr>
                <w:szCs w:val="20"/>
              </w:rPr>
              <w:t>3</w:t>
            </w:r>
          </w:p>
        </w:tc>
      </w:tr>
      <w:tr w:rsidR="006B3E27" w:rsidRPr="00CA35DF" w14:paraId="7E1B4F66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486481BB" w14:textId="77777777" w:rsidR="006B3E27" w:rsidRPr="00CA35DF" w:rsidRDefault="00261289" w:rsidP="00CA35DF">
            <w:pPr>
              <w:jc w:val="center"/>
              <w:rPr>
                <w:rtl/>
              </w:rPr>
            </w:pPr>
            <w:r w:rsidRPr="00CA35DF">
              <w:rPr>
                <w:noProof/>
                <w:rtl/>
              </w:rPr>
              <w:drawing>
                <wp:inline distT="0" distB="0" distL="0" distR="0" wp14:anchorId="4317373F" wp14:editId="6CAF4307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2D1C444" w14:textId="5C8F9EAC" w:rsidR="00A67AF5" w:rsidRPr="00D71F88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221446" w:rsidRPr="00D71F88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D71F88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DF16A49" w14:textId="7B1B11F3" w:rsidR="006B3E27" w:rsidRDefault="00523EAB" w:rsidP="00EE56C3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</w:t>
            </w:r>
            <w:r w:rsidR="00221446">
              <w:rPr>
                <w:szCs w:val="20"/>
              </w:rPr>
              <w:t xml:space="preserve">: </w:t>
            </w:r>
            <w:r>
              <w:rPr>
                <w:szCs w:val="20"/>
              </w:rPr>
              <w:t>General</w:t>
            </w:r>
          </w:p>
          <w:p w14:paraId="6B83F9E1" w14:textId="3049F151" w:rsidR="00523EAB" w:rsidRDefault="00BC5F94" w:rsidP="00BC5F94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BC5F94">
              <w:rPr>
                <w:szCs w:val="20"/>
                <w:lang w:val="en-GB"/>
              </w:rPr>
              <w:t>19</w:t>
            </w:r>
            <w:r w:rsidR="00221446">
              <w:rPr>
                <w:szCs w:val="20"/>
                <w:lang w:val="en-GB"/>
              </w:rPr>
              <w:t xml:space="preserve"> </w:t>
            </w:r>
            <w:r w:rsidRPr="00BC5F94">
              <w:rPr>
                <w:szCs w:val="20"/>
                <w:lang w:val="en-GB"/>
              </w:rPr>
              <w:t>December</w:t>
            </w:r>
            <w:r w:rsidR="00221446">
              <w:rPr>
                <w:szCs w:val="20"/>
                <w:lang w:val="en-GB"/>
              </w:rPr>
              <w:t xml:space="preserve"> </w:t>
            </w:r>
            <w:r w:rsidRPr="00BC5F94">
              <w:rPr>
                <w:szCs w:val="20"/>
                <w:lang w:val="en-GB"/>
              </w:rPr>
              <w:t>2022</w:t>
            </w:r>
          </w:p>
          <w:p w14:paraId="1049A550" w14:textId="77777777" w:rsidR="00523EAB" w:rsidRDefault="00523EAB" w:rsidP="00523EAB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54633CAB" w14:textId="223EE3AD" w:rsidR="00523EAB" w:rsidRPr="00523EAB" w:rsidRDefault="00523EAB" w:rsidP="00523EAB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</w:t>
            </w:r>
            <w:r w:rsidR="00221446">
              <w:rPr>
                <w:szCs w:val="20"/>
              </w:rPr>
              <w:t xml:space="preserve">: </w:t>
            </w:r>
            <w:r w:rsidR="00BC5F94">
              <w:rPr>
                <w:szCs w:val="20"/>
              </w:rPr>
              <w:t>Spanish</w:t>
            </w:r>
          </w:p>
        </w:tc>
      </w:tr>
    </w:tbl>
    <w:p w14:paraId="530EFD83" w14:textId="5F59736C" w:rsidR="00BC5F94" w:rsidRPr="00D71F88" w:rsidRDefault="00BC5F94" w:rsidP="00BC5F94">
      <w:pPr>
        <w:spacing w:before="120" w:after="120" w:line="360" w:lineRule="exact"/>
        <w:rPr>
          <w:b/>
          <w:bCs/>
          <w:sz w:val="24"/>
          <w:szCs w:val="26"/>
          <w:rtl/>
        </w:rPr>
      </w:pPr>
      <w:r w:rsidRPr="00D71F88">
        <w:rPr>
          <w:b/>
          <w:bCs/>
          <w:sz w:val="24"/>
          <w:szCs w:val="26"/>
          <w:rtl/>
        </w:rPr>
        <w:t>لجنة</w:t>
      </w:r>
      <w:r w:rsidR="00221446" w:rsidRPr="00D71F88">
        <w:rPr>
          <w:b/>
          <w:bCs/>
          <w:sz w:val="24"/>
          <w:szCs w:val="26"/>
          <w:rtl/>
        </w:rPr>
        <w:t xml:space="preserve"> </w:t>
      </w:r>
      <w:r w:rsidRPr="00D71F88">
        <w:rPr>
          <w:b/>
          <w:bCs/>
          <w:sz w:val="24"/>
          <w:szCs w:val="26"/>
          <w:rtl/>
        </w:rPr>
        <w:t>مناهضة</w:t>
      </w:r>
      <w:r w:rsidR="00221446" w:rsidRPr="00D71F88">
        <w:rPr>
          <w:b/>
          <w:bCs/>
          <w:sz w:val="24"/>
          <w:szCs w:val="26"/>
          <w:rtl/>
        </w:rPr>
        <w:t xml:space="preserve"> </w:t>
      </w:r>
      <w:r w:rsidRPr="00D71F88">
        <w:rPr>
          <w:b/>
          <w:bCs/>
          <w:sz w:val="24"/>
          <w:szCs w:val="26"/>
          <w:rtl/>
        </w:rPr>
        <w:t>التعذيب</w:t>
      </w:r>
    </w:p>
    <w:p w14:paraId="0120785D" w14:textId="526D58B2" w:rsidR="00BC5F94" w:rsidRPr="00D71F88" w:rsidRDefault="00221446" w:rsidP="00BC5F94">
      <w:pPr>
        <w:pStyle w:val="HChGA"/>
        <w:rPr>
          <w:rtl/>
        </w:rPr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الملاحظات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الختامية</w:t>
      </w:r>
      <w:r w:rsidRPr="00D71F88">
        <w:rPr>
          <w:rtl/>
        </w:rPr>
        <w:t xml:space="preserve"> </w:t>
      </w:r>
      <w:r w:rsidR="00BC5F94" w:rsidRPr="00D71F88">
        <w:rPr>
          <w:rtl/>
        </w:rPr>
        <w:t>بشأن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التقرير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الدوري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الثالث</w:t>
      </w:r>
      <w:r w:rsidRPr="00D71F88">
        <w:rPr>
          <w:rtl/>
        </w:rPr>
        <w:t xml:space="preserve"> </w:t>
      </w:r>
      <w:r w:rsidR="00BC5F94" w:rsidRPr="00D71F88">
        <w:rPr>
          <w:rtl/>
        </w:rPr>
        <w:t>للسلفادور</w:t>
      </w:r>
      <w:r w:rsidRPr="00D71F88">
        <w:rPr>
          <w:b w:val="0"/>
          <w:bCs w:val="0"/>
          <w:sz w:val="22"/>
          <w:szCs w:val="22"/>
          <w:rtl/>
        </w:rPr>
        <w:footnoteReference w:customMarkFollows="1" w:id="1"/>
        <w:t>*</w:t>
      </w:r>
    </w:p>
    <w:p w14:paraId="55B63F3B" w14:textId="139DFCFB" w:rsidR="00BC5F94" w:rsidRPr="00221446" w:rsidRDefault="00BC5F94" w:rsidP="00BC5F94">
      <w:pPr>
        <w:pStyle w:val="SingleTxtGA"/>
      </w:pPr>
      <w:r w:rsidRPr="00D71F88">
        <w:rPr>
          <w:rtl/>
        </w:rPr>
        <w:t>1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نظرت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مناهضة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التعذيب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التقرير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الدوري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الثالث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للسلفادور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2"/>
      </w:r>
      <w:r w:rsidR="00754914" w:rsidRPr="00754914">
        <w:rPr>
          <w:vertAlign w:val="superscript"/>
          <w:rtl/>
          <w:lang w:val="en-US"/>
        </w:rPr>
        <w:t>)</w:t>
      </w:r>
      <w:r w:rsidR="00754914">
        <w:rPr>
          <w:rtl/>
          <w:lang w:val="en-US"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جلستيها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3"/>
      </w:r>
      <w:r w:rsidR="00754914" w:rsidRPr="00754914">
        <w:rPr>
          <w:vertAlign w:val="superscript"/>
          <w:rtl/>
          <w:lang w:val="en-US"/>
        </w:rPr>
        <w:t>)</w:t>
      </w:r>
      <w:r w:rsidR="00754914">
        <w:rPr>
          <w:rtl/>
          <w:lang w:val="en-US"/>
        </w:rPr>
        <w:t xml:space="preserve"> </w:t>
      </w:r>
      <w:r w:rsidRPr="00D71F88">
        <w:rPr>
          <w:rtl/>
        </w:rPr>
        <w:t>1964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1966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المعقودتين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D71F88">
        <w:rPr>
          <w:rtl/>
        </w:rPr>
        <w:t>17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18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تشرين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الثاني/نوفمبر</w:t>
      </w:r>
      <w:r w:rsidR="00221446" w:rsidRPr="00221446">
        <w:rPr>
          <w:rtl/>
        </w:rPr>
        <w:t xml:space="preserve"> </w:t>
      </w:r>
      <w:r w:rsidRPr="00D71F88">
        <w:rPr>
          <w:rtl/>
        </w:rPr>
        <w:t>2022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واعتمدت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الملاحظات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الختامية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جلستها</w:t>
      </w:r>
      <w:r w:rsidR="00221446" w:rsidRPr="00221446">
        <w:rPr>
          <w:rtl/>
        </w:rPr>
        <w:t xml:space="preserve"> </w:t>
      </w:r>
      <w:r w:rsidRPr="00D71F88">
        <w:rPr>
          <w:rtl/>
        </w:rPr>
        <w:t>1971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المعقودة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D71F88">
        <w:rPr>
          <w:rtl/>
        </w:rPr>
        <w:t>23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تشرين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الثاني/نوفمبر</w:t>
      </w:r>
      <w:r w:rsidR="00221446" w:rsidRPr="00221446">
        <w:rPr>
          <w:rtl/>
        </w:rPr>
        <w:t xml:space="preserve"> </w:t>
      </w:r>
      <w:r w:rsidRPr="00D71F88">
        <w:rPr>
          <w:rtl/>
        </w:rPr>
        <w:t>2022</w:t>
      </w:r>
      <w:r w:rsidRPr="00221446">
        <w:rPr>
          <w:rtl/>
        </w:rPr>
        <w:t>.</w:t>
      </w:r>
    </w:p>
    <w:p w14:paraId="4BA4A428" w14:textId="08BE9E96" w:rsidR="00BC5F94" w:rsidRPr="00D71F88" w:rsidRDefault="00221446" w:rsidP="00BC5F94">
      <w:pPr>
        <w:pStyle w:val="H1GA"/>
      </w:pPr>
      <w:r w:rsidRPr="00D71F88">
        <w:rPr>
          <w:rtl/>
        </w:rPr>
        <w:tab/>
      </w:r>
      <w:r w:rsidR="00BC5F94" w:rsidRPr="00D71F88">
        <w:rPr>
          <w:rtl/>
        </w:rPr>
        <w:t>ألف-</w:t>
      </w:r>
      <w:r w:rsidRPr="00D71F88">
        <w:rPr>
          <w:rtl/>
        </w:rPr>
        <w:tab/>
      </w:r>
      <w:r w:rsidR="00BC5F94" w:rsidRPr="00D71F88">
        <w:rPr>
          <w:rtl/>
        </w:rPr>
        <w:t>مقدمة</w:t>
      </w:r>
    </w:p>
    <w:p w14:paraId="063A8327" w14:textId="687AEED5" w:rsidR="00BC5F94" w:rsidRPr="00221446" w:rsidRDefault="00BC5F94" w:rsidP="00BC5F94">
      <w:pPr>
        <w:pStyle w:val="SingleTxtGA"/>
      </w:pPr>
      <w:r w:rsidRPr="00D71F88">
        <w:rPr>
          <w:rtl/>
        </w:rPr>
        <w:t>2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تعرب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تقديرها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لقبولها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الإجراء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المبسّط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لتقديم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التقارير،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لأن</w:t>
      </w:r>
      <w:r w:rsidRPr="00221446">
        <w:rPr>
          <w:rFonts w:hint="cs"/>
          <w:rtl/>
        </w:rPr>
        <w:t>ه</w:t>
      </w:r>
      <w:r w:rsidR="00221446" w:rsidRPr="00221446">
        <w:rPr>
          <w:rtl/>
        </w:rPr>
        <w:t xml:space="preserve"> </w:t>
      </w:r>
      <w:r w:rsidRPr="00221446">
        <w:rPr>
          <w:rFonts w:hint="cs"/>
          <w:rtl/>
        </w:rPr>
        <w:t>يتيح</w:t>
      </w:r>
      <w:r w:rsidR="00221446" w:rsidRPr="00221446">
        <w:rPr>
          <w:rFonts w:hint="cs"/>
          <w:rtl/>
        </w:rPr>
        <w:t xml:space="preserve"> </w:t>
      </w:r>
      <w:r w:rsidRPr="00221446">
        <w:rPr>
          <w:rFonts w:hint="cs"/>
          <w:rtl/>
        </w:rPr>
        <w:t>إمكانية</w:t>
      </w:r>
      <w:r w:rsidR="00221446" w:rsidRPr="00221446">
        <w:rPr>
          <w:rFonts w:hint="cs"/>
          <w:rtl/>
        </w:rPr>
        <w:t xml:space="preserve"> </w:t>
      </w:r>
      <w:r w:rsidRPr="00221446">
        <w:rPr>
          <w:rtl/>
        </w:rPr>
        <w:t>إجراء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حوار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أكثر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تركيزاً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واللجنة،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ولكنها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تعرب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أسفها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لتأخر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تقديم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التقرير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أكثر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ست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سنوات.</w:t>
      </w:r>
    </w:p>
    <w:p w14:paraId="0DC622DF" w14:textId="0504D1FC" w:rsidR="00BC5F94" w:rsidRPr="00221446" w:rsidRDefault="00BC5F94" w:rsidP="00221446">
      <w:pPr>
        <w:pStyle w:val="SingleTxtGA"/>
      </w:pPr>
      <w:r w:rsidRPr="00D71F88">
        <w:rPr>
          <w:rtl/>
        </w:rPr>
        <w:t>3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وتعرب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تقديرها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للفرصة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أُتيحت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لإجراء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حوار،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شكل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هجين،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وكذلك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التكميلية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المقدمة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خلال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النظر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التقرير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الدوري.</w:t>
      </w:r>
    </w:p>
    <w:p w14:paraId="0534853B" w14:textId="692CDF1C" w:rsidR="00BC5F94" w:rsidRPr="00D71F88" w:rsidRDefault="00221446" w:rsidP="00BC5F94">
      <w:pPr>
        <w:pStyle w:val="H1GA"/>
      </w:pPr>
      <w:r w:rsidRPr="00D71F88">
        <w:rPr>
          <w:rtl/>
        </w:rPr>
        <w:tab/>
      </w:r>
      <w:r w:rsidR="00BC5F94" w:rsidRPr="00D71F88">
        <w:rPr>
          <w:rtl/>
        </w:rPr>
        <w:t>باء-</w:t>
      </w:r>
      <w:r w:rsidRPr="00D71F88">
        <w:rPr>
          <w:rtl/>
        </w:rPr>
        <w:tab/>
      </w:r>
      <w:r w:rsidR="00BC5F94" w:rsidRPr="00D71F88">
        <w:rPr>
          <w:rtl/>
        </w:rPr>
        <w:t>الجوانب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الإيجابية</w:t>
      </w:r>
      <w:r w:rsidRPr="00D71F88">
        <w:rPr>
          <w:rtl/>
        </w:rPr>
        <w:t xml:space="preserve"> </w:t>
      </w:r>
    </w:p>
    <w:p w14:paraId="4AE7CF19" w14:textId="539CE8B8" w:rsidR="00BC5F94" w:rsidRPr="00221446" w:rsidRDefault="00BC5F94" w:rsidP="00221446">
      <w:pPr>
        <w:pStyle w:val="SingleTxtGA"/>
      </w:pPr>
      <w:r w:rsidRPr="00D71F88">
        <w:rPr>
          <w:rtl/>
        </w:rPr>
        <w:t>4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ترحّب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بتصديق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الصكوك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التالية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بانضمامها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إليها</w:t>
      </w:r>
      <w:r w:rsidR="00221446" w:rsidRPr="00221446">
        <w:rPr>
          <w:rtl/>
        </w:rPr>
        <w:t>:</w:t>
      </w:r>
    </w:p>
    <w:p w14:paraId="3A00C16F" w14:textId="3AC23D44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221446">
        <w:rPr>
          <w:rtl/>
        </w:rPr>
        <w:t>الاتفاق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العالمي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أجل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الهجرة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الآمنة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والمنظمة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والنظامية،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2022</w:t>
      </w:r>
      <w:r w:rsidR="00BC5F94" w:rsidRPr="00221446">
        <w:rPr>
          <w:rtl/>
        </w:rPr>
        <w:t>؛</w:t>
      </w:r>
    </w:p>
    <w:p w14:paraId="4A098083" w14:textId="28A6BBFD" w:rsidR="00BC5F94" w:rsidRPr="00221446" w:rsidRDefault="00221446" w:rsidP="00221446">
      <w:pPr>
        <w:pStyle w:val="SingleTxtGA"/>
        <w:rPr>
          <w:spacing w:val="-6"/>
        </w:rPr>
      </w:pPr>
      <w:r w:rsidRPr="00221446">
        <w:rPr>
          <w:spacing w:val="-6"/>
          <w:rtl/>
        </w:rPr>
        <w:tab/>
      </w:r>
      <w:r w:rsidR="00BC5F94" w:rsidRPr="00221446">
        <w:rPr>
          <w:spacing w:val="-6"/>
          <w:rtl/>
        </w:rPr>
        <w:t>(ب)</w:t>
      </w:r>
      <w:r w:rsidRPr="00221446">
        <w:rPr>
          <w:spacing w:val="-6"/>
          <w:rtl/>
        </w:rPr>
        <w:tab/>
      </w:r>
      <w:r w:rsidR="00BC5F94" w:rsidRPr="00221446">
        <w:rPr>
          <w:spacing w:val="-6"/>
          <w:rtl/>
        </w:rPr>
        <w:t>البروتوكول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الاختياري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لاتفاقية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حقوق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الطفل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المتعلق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بإجراء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تقديم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البلاغات،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في</w:t>
      </w:r>
      <w:r w:rsidRPr="00221446">
        <w:rPr>
          <w:spacing w:val="-6"/>
          <w:rtl/>
        </w:rPr>
        <w:t xml:space="preserve"> </w:t>
      </w:r>
      <w:r w:rsidR="00BC5F94" w:rsidRPr="00221446">
        <w:rPr>
          <w:spacing w:val="-6"/>
          <w:rtl/>
        </w:rPr>
        <w:t>عام</w:t>
      </w:r>
      <w:r w:rsidRPr="00221446">
        <w:rPr>
          <w:rFonts w:hint="cs"/>
          <w:spacing w:val="-6"/>
          <w:rtl/>
        </w:rPr>
        <w:t> </w:t>
      </w:r>
      <w:r w:rsidR="00BC5F94" w:rsidRPr="00D71F88">
        <w:rPr>
          <w:spacing w:val="-6"/>
          <w:rtl/>
        </w:rPr>
        <w:t>2015</w:t>
      </w:r>
      <w:r w:rsidR="00BC5F94" w:rsidRPr="00221446">
        <w:rPr>
          <w:spacing w:val="-6"/>
          <w:rtl/>
        </w:rPr>
        <w:t>؛</w:t>
      </w:r>
      <w:r w:rsidRPr="00221446">
        <w:rPr>
          <w:spacing w:val="-6"/>
          <w:rtl/>
        </w:rPr>
        <w:t xml:space="preserve"> </w:t>
      </w:r>
    </w:p>
    <w:p w14:paraId="6993FC7A" w14:textId="05C90E6E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221446">
        <w:rPr>
          <w:rtl/>
        </w:rPr>
        <w:t>نظام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روما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الأساسي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للمحكمة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الجنائية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الدولية،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2016</w:t>
      </w:r>
      <w:r w:rsidR="00BC5F94" w:rsidRPr="00221446">
        <w:rPr>
          <w:rtl/>
        </w:rPr>
        <w:t>؛</w:t>
      </w:r>
    </w:p>
    <w:p w14:paraId="6D49BAD2" w14:textId="6325869A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221446">
        <w:rPr>
          <w:rtl/>
        </w:rPr>
        <w:t>البروتوكول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الاختياري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الثاني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الملحق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بالعهد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الدولي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بالحقوق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المدنية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والسياسية،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الهادف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إلغاء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عقوبة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الإعدام،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2014</w:t>
      </w:r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4090F6B6" w14:textId="2CA3A9CC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</w:t>
      </w:r>
      <w:r w:rsidRPr="00221446">
        <w:rPr>
          <w:rtl/>
        </w:rPr>
        <w:t>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221446">
        <w:rPr>
          <w:rtl/>
        </w:rPr>
        <w:t>البروتوكول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الاختياري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الملحق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بالعهد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الدولي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بالحقوق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الاقتصادية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والاجتماعية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والثقافية،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2011</w:t>
      </w:r>
      <w:r w:rsidR="00BC5F94" w:rsidRPr="00221446">
        <w:rPr>
          <w:rtl/>
        </w:rPr>
        <w:t>.</w:t>
      </w:r>
    </w:p>
    <w:p w14:paraId="145577AA" w14:textId="7F06115B" w:rsidR="00BC5F94" w:rsidRPr="00221446" w:rsidRDefault="00BC5F94" w:rsidP="00221446">
      <w:pPr>
        <w:pStyle w:val="SingleTxtGA"/>
      </w:pPr>
      <w:r w:rsidRPr="00D71F88">
        <w:rPr>
          <w:rtl/>
        </w:rPr>
        <w:lastRenderedPageBreak/>
        <w:t>5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وترحب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بمبادرات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لتنقيح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تشريعاتها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مجالات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ذات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صلة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بالاتفاقية،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وبخاصة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يلي</w:t>
      </w:r>
      <w:r w:rsidR="00221446" w:rsidRPr="00221446">
        <w:rPr>
          <w:rtl/>
        </w:rPr>
        <w:t xml:space="preserve">: </w:t>
      </w:r>
    </w:p>
    <w:p w14:paraId="2DDC7C8A" w14:textId="135589CA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Fonts w:hint="cs"/>
          <w:rtl/>
        </w:rPr>
        <w:t>لتوفير</w:t>
      </w:r>
      <w:r w:rsidRPr="00221446">
        <w:rPr>
          <w:rFonts w:hint="cs"/>
          <w:rtl/>
        </w:rPr>
        <w:t xml:space="preserve"> </w:t>
      </w:r>
      <w:r w:rsidR="00BC5F94" w:rsidRPr="00221446">
        <w:rPr>
          <w:rtl/>
        </w:rPr>
        <w:t>الرعاية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والحماية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الشاملة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للأشخاص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التشريد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القسري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الداخلي،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2020</w:t>
      </w:r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7EA2946B" w14:textId="4FD51026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لشؤون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الهجرة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والأجانب،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2019</w:t>
      </w:r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3E24C85A" w14:textId="7A9196AF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التنظيمي</w:t>
      </w:r>
      <w:r w:rsidRPr="00221446">
        <w:rPr>
          <w:rtl/>
        </w:rPr>
        <w:t xml:space="preserve"> </w:t>
      </w:r>
      <w:r w:rsidR="00BC5F94" w:rsidRPr="00221446">
        <w:rPr>
          <w:rFonts w:hint="cs"/>
          <w:rtl/>
        </w:rPr>
        <w:t>ل</w:t>
      </w:r>
      <w:r w:rsidR="00BC5F94" w:rsidRPr="00221446">
        <w:rPr>
          <w:rtl/>
        </w:rPr>
        <w:t>استخدام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وسائل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الرصد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الإلكتروني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القضايا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الجنائية،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2015</w:t>
      </w:r>
      <w:r w:rsidR="00BC5F94" w:rsidRPr="00221446">
        <w:rPr>
          <w:rtl/>
        </w:rPr>
        <w:t>؛</w:t>
      </w:r>
    </w:p>
    <w:p w14:paraId="24270BB9" w14:textId="5E822B6A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لمكافحة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الاتجار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بالأشخاص،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2014</w:t>
      </w:r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08F988AF" w14:textId="603B0D2F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</w:t>
      </w:r>
      <w:r w:rsidRPr="00221446">
        <w:rPr>
          <w:rtl/>
        </w:rPr>
        <w:t>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221446">
        <w:rPr>
          <w:rtl/>
        </w:rPr>
        <w:t>سن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الشامل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لكفالة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حياة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خالية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العنف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للمرأة،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2011</w:t>
      </w:r>
      <w:r w:rsidR="00BC5F94" w:rsidRPr="00221446">
        <w:rPr>
          <w:rtl/>
        </w:rPr>
        <w:t>؛</w:t>
      </w:r>
    </w:p>
    <w:p w14:paraId="67FD5832" w14:textId="6884DEA7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(و)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لتوفير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الحماية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وسبل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التنمية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للمهاجرين</w:t>
      </w:r>
      <w:r w:rsidRPr="00221446">
        <w:rPr>
          <w:rtl/>
        </w:rPr>
        <w:t xml:space="preserve"> </w:t>
      </w:r>
      <w:proofErr w:type="spellStart"/>
      <w:r w:rsidR="00BC5F94" w:rsidRPr="00221446">
        <w:rPr>
          <w:rtl/>
        </w:rPr>
        <w:t>السلفادوريين</w:t>
      </w:r>
      <w:proofErr w:type="spellEnd"/>
      <w:r w:rsidRPr="00221446">
        <w:rPr>
          <w:rtl/>
        </w:rPr>
        <w:t xml:space="preserve"> </w:t>
      </w:r>
      <w:r w:rsidR="00BC5F94" w:rsidRPr="00221446">
        <w:rPr>
          <w:rtl/>
        </w:rPr>
        <w:t>وأفراد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أسرهم،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2011</w:t>
      </w:r>
      <w:r w:rsidR="00BC5F94" w:rsidRPr="00221446">
        <w:rPr>
          <w:rtl/>
        </w:rPr>
        <w:t>؛</w:t>
      </w:r>
    </w:p>
    <w:p w14:paraId="7D2D5FF6" w14:textId="76D1119E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(ز)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الحصول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العامة،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2011</w:t>
      </w:r>
      <w:r w:rsidR="00BC5F94" w:rsidRPr="00221446">
        <w:rPr>
          <w:rtl/>
        </w:rPr>
        <w:t>.</w:t>
      </w:r>
    </w:p>
    <w:p w14:paraId="50C74C7D" w14:textId="15F92200" w:rsidR="00BC5F94" w:rsidRPr="00221446" w:rsidRDefault="00BC5F94" w:rsidP="00221446">
      <w:pPr>
        <w:pStyle w:val="SingleTxtGA"/>
      </w:pPr>
      <w:r w:rsidRPr="00D71F88">
        <w:rPr>
          <w:rtl/>
        </w:rPr>
        <w:t>6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وترحب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أيضاً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بمبادرات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لتعديل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سياساتها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وإجراءاتها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بغية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تعزيز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مستوى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حماية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حقوق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الإنسان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وتطبيق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أحكام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الاتفاقية،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وبخاصة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يلي</w:t>
      </w:r>
      <w:r w:rsidR="00221446" w:rsidRPr="00221446">
        <w:rPr>
          <w:rtl/>
        </w:rPr>
        <w:t>:</w:t>
      </w:r>
    </w:p>
    <w:p w14:paraId="08CE3573" w14:textId="48A35BBE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خطة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المتعلقة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بالسياسة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لكفالة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حياة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خالية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العنف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للمرأة</w:t>
      </w:r>
      <w:r w:rsidRPr="00221446">
        <w:rPr>
          <w:rtl/>
        </w:rPr>
        <w:t xml:space="preserve"> </w:t>
      </w:r>
      <w:r w:rsidR="00BC5F94" w:rsidRPr="00221446">
        <w:rPr>
          <w:rtl/>
        </w:rPr>
        <w:t>(</w:t>
      </w:r>
      <w:r w:rsidR="00BC5F94" w:rsidRPr="00D71F88">
        <w:rPr>
          <w:rtl/>
        </w:rPr>
        <w:t>2025</w:t>
      </w:r>
      <w:r w:rsidR="00BC5F94" w:rsidRPr="00221446">
        <w:rPr>
          <w:rtl/>
        </w:rPr>
        <w:t>-</w:t>
      </w:r>
      <w:r w:rsidR="00BC5F94" w:rsidRPr="00D71F88">
        <w:rPr>
          <w:rtl/>
        </w:rPr>
        <w:t>2021</w:t>
      </w:r>
      <w:r w:rsidR="00BC5F94" w:rsidRPr="00221446">
        <w:rPr>
          <w:rtl/>
        </w:rPr>
        <w:t>)؛</w:t>
      </w:r>
    </w:p>
    <w:p w14:paraId="69E52EAD" w14:textId="4312AAD2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221446">
        <w:rPr>
          <w:rtl/>
        </w:rPr>
        <w:t>التزام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الطرف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بالإطار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الإقليمي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الشامل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للحماية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والحلول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أجل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تنفيذ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إطار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التعامل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الشامل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مع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مسألة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اللاجئين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خطة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وطنية،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2019</w:t>
      </w:r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183CA201" w14:textId="3E4EB72D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221446">
        <w:rPr>
          <w:rtl/>
        </w:rPr>
        <w:t>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نظام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المتعلقة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بالسجون،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2019</w:t>
      </w:r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691FBD34" w14:textId="2F53BFE4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221446">
        <w:rPr>
          <w:rtl/>
        </w:rPr>
        <w:t>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المديرية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لشؤون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النساء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والأطفال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والمراهقين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والمثليات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والمثليين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ومزدوجي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الميل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الجنسي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ومغايري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الهوية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الجنسانية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وحاملي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صفات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الجنسين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والفئات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الضعيفة،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التابعة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لمكتب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المدعي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للجمهورية،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2018</w:t>
      </w:r>
      <w:r w:rsidR="00BC5F94" w:rsidRPr="00221446">
        <w:rPr>
          <w:rtl/>
        </w:rPr>
        <w:t>؛</w:t>
      </w:r>
    </w:p>
    <w:p w14:paraId="01AA609E" w14:textId="6D9953DD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</w:t>
      </w:r>
      <w:r w:rsidRPr="00221446">
        <w:rPr>
          <w:rtl/>
        </w:rPr>
        <w:t>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استراتيجية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منع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قتل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الإناث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والعنف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الجنسي،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2018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هيئة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قضائية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متخصصة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لكفالة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حياة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خالية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العنف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والتمييز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للمرأة،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2016</w:t>
      </w:r>
      <w:r w:rsidR="00BC5F94" w:rsidRPr="00221446">
        <w:rPr>
          <w:rtl/>
        </w:rPr>
        <w:t>؛</w:t>
      </w:r>
    </w:p>
    <w:p w14:paraId="00493005" w14:textId="7579A45E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(و)</w:t>
      </w:r>
      <w:r w:rsidRPr="00221446">
        <w:rPr>
          <w:rtl/>
        </w:rPr>
        <w:tab/>
      </w:r>
      <w:r w:rsidR="00BC5F94" w:rsidRPr="00221446">
        <w:rPr>
          <w:rtl/>
        </w:rPr>
        <w:t>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وحدة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خاصة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داخل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مكتب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المدعي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للجمهورية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للتحقيق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الانتهاكات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الجسيمة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لحقوق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الإنسان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وقعت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النزاع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2018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سياسة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للملاحقة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الجنائية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جرائم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الحرب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والجرائم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ضد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الإنسانية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وقعت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النزاع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2018</w:t>
      </w:r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12C3E027" w14:textId="1D8146CB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(ز)</w:t>
      </w:r>
      <w:r w:rsidRPr="00221446">
        <w:rPr>
          <w:rtl/>
        </w:rPr>
        <w:tab/>
      </w:r>
      <w:r w:rsidR="00BC5F94" w:rsidRPr="00221446">
        <w:rPr>
          <w:rtl/>
        </w:rPr>
        <w:t>إعداد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مشروع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لتنمية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القدرات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المؤسسية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لمعالجة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الاختفاء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المرتبطة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بالجريمة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المنظمة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ومكافحة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الإفلات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العقاب،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خلال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الفترة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2017</w:t>
      </w:r>
      <w:r w:rsidR="00BC5F94" w:rsidRPr="00221446">
        <w:rPr>
          <w:rtl/>
        </w:rPr>
        <w:t>-</w:t>
      </w:r>
      <w:r w:rsidR="00BC5F94" w:rsidRPr="00D71F88">
        <w:rPr>
          <w:rtl/>
        </w:rPr>
        <w:t>2019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فضلاً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وضع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بروتوكول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العاجل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واستراتيجية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البحث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الأشخاص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المختفين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ودليل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البحث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العاجل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الأشخاص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المختفين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والتحقيق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اختفائهم؛</w:t>
      </w:r>
    </w:p>
    <w:p w14:paraId="7F7AE258" w14:textId="76BE19E9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(ح)</w:t>
      </w:r>
      <w:r w:rsidRPr="00221446">
        <w:rPr>
          <w:rtl/>
        </w:rPr>
        <w:tab/>
      </w:r>
      <w:r w:rsidR="00BC5F94" w:rsidRPr="00221446">
        <w:rPr>
          <w:rtl/>
        </w:rPr>
        <w:t>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للبحث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الأطفال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المختفين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خلال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فترة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النزاع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الداخلي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للبحث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البالغين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المختفين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النزاع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عامي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2010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2017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على</w:t>
      </w:r>
      <w:r w:rsidR="00754914">
        <w:rPr>
          <w:rFonts w:hint="cs"/>
          <w:rtl/>
        </w:rPr>
        <w:t> </w:t>
      </w:r>
      <w:r w:rsidR="00BC5F94" w:rsidRPr="00221446">
        <w:rPr>
          <w:rtl/>
        </w:rPr>
        <w:t>التوالي؛</w:t>
      </w:r>
    </w:p>
    <w:p w14:paraId="284A4407" w14:textId="58AE3A13" w:rsidR="00BC5F94" w:rsidRPr="00221446" w:rsidRDefault="00221446" w:rsidP="00221446">
      <w:pPr>
        <w:pStyle w:val="SingleTxtGA"/>
      </w:pPr>
      <w:r w:rsidRPr="00221446">
        <w:rPr>
          <w:rtl/>
        </w:rPr>
        <w:lastRenderedPageBreak/>
        <w:tab/>
      </w:r>
      <w:r w:rsidR="00BC5F94" w:rsidRPr="00221446">
        <w:rPr>
          <w:rtl/>
        </w:rPr>
        <w:t>(ط)</w:t>
      </w:r>
      <w:r w:rsidRPr="00221446">
        <w:rPr>
          <w:rtl/>
        </w:rPr>
        <w:tab/>
      </w:r>
      <w:r w:rsidR="00BC5F94" w:rsidRPr="00221446">
        <w:rPr>
          <w:rtl/>
        </w:rPr>
        <w:t>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مركز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الرعاية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الشاملة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للمهاجرين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الأجانب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ووضع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السياسة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لتوفير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الحماية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وسبل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التنمية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للمهاجرين</w:t>
      </w:r>
      <w:r w:rsidRPr="00221446">
        <w:rPr>
          <w:rtl/>
        </w:rPr>
        <w:t xml:space="preserve"> </w:t>
      </w:r>
      <w:proofErr w:type="spellStart"/>
      <w:r w:rsidR="00BC5F94" w:rsidRPr="00221446">
        <w:rPr>
          <w:rtl/>
        </w:rPr>
        <w:t>السلفادوريين</w:t>
      </w:r>
      <w:proofErr w:type="spellEnd"/>
      <w:r w:rsidRPr="00221446">
        <w:rPr>
          <w:rtl/>
        </w:rPr>
        <w:t xml:space="preserve"> </w:t>
      </w:r>
      <w:r w:rsidR="00BC5F94" w:rsidRPr="00221446">
        <w:rPr>
          <w:rtl/>
        </w:rPr>
        <w:t>وأفراد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أسرهم،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فضلاً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بروتوكول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حماية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ورعاية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الأطفال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والمراهقين</w:t>
      </w:r>
      <w:r w:rsidRPr="00221446">
        <w:rPr>
          <w:rtl/>
        </w:rPr>
        <w:t xml:space="preserve"> </w:t>
      </w:r>
      <w:proofErr w:type="spellStart"/>
      <w:r w:rsidR="00BC5F94" w:rsidRPr="00221446">
        <w:rPr>
          <w:rtl/>
        </w:rPr>
        <w:t>السلفادوريين</w:t>
      </w:r>
      <w:proofErr w:type="spellEnd"/>
      <w:r w:rsidRPr="00221446">
        <w:rPr>
          <w:rtl/>
        </w:rPr>
        <w:t xml:space="preserve"> </w:t>
      </w:r>
      <w:r w:rsidR="00BC5F94" w:rsidRPr="00221446">
        <w:rPr>
          <w:rtl/>
        </w:rPr>
        <w:t>المهاجرين،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2017</w:t>
      </w:r>
      <w:r w:rsidR="00BC5F94" w:rsidRPr="00221446">
        <w:rPr>
          <w:rtl/>
        </w:rPr>
        <w:t>؛</w:t>
      </w:r>
    </w:p>
    <w:p w14:paraId="44209656" w14:textId="2AFF4E13" w:rsidR="00BC5F94" w:rsidRPr="00D71F88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(ي)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خطة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لتنفيذ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قرار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مجلس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التابع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للأمم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المتحدة</w:t>
      </w:r>
      <w:r w:rsidRPr="00221446">
        <w:rPr>
          <w:rtl/>
        </w:rPr>
        <w:t xml:space="preserve"> </w:t>
      </w:r>
      <w:r w:rsidR="00BC5F94" w:rsidRPr="00D71F88">
        <w:rPr>
          <w:rtl/>
        </w:rPr>
        <w:t>1325</w:t>
      </w:r>
      <w:r w:rsidR="00BC5F94" w:rsidRPr="00221446">
        <w:rPr>
          <w:rtl/>
        </w:rPr>
        <w:t>(</w:t>
      </w:r>
      <w:r w:rsidR="00BC5F94" w:rsidRPr="00D71F88">
        <w:rPr>
          <w:rtl/>
        </w:rPr>
        <w:t>2000</w:t>
      </w:r>
      <w:r w:rsidR="00BC5F94" w:rsidRPr="00221446">
        <w:rPr>
          <w:rtl/>
        </w:rPr>
        <w:t>)،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بشأن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المرأة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والسلام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والأمن،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للفترة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2017</w:t>
      </w:r>
      <w:r w:rsidR="00BC5F94" w:rsidRPr="00221446">
        <w:rPr>
          <w:rtl/>
        </w:rPr>
        <w:t>-</w:t>
      </w:r>
      <w:r w:rsidR="00BC5F94" w:rsidRPr="00D71F88">
        <w:rPr>
          <w:rtl/>
        </w:rPr>
        <w:t>2022</w:t>
      </w:r>
      <w:r w:rsidR="00BC5F94" w:rsidRPr="00221446">
        <w:rPr>
          <w:rtl/>
        </w:rPr>
        <w:t>؛</w:t>
      </w:r>
    </w:p>
    <w:p w14:paraId="31343A42" w14:textId="49F16BA6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(ك)</w:t>
      </w:r>
      <w:r w:rsidRPr="00221446">
        <w:rPr>
          <w:rtl/>
        </w:rPr>
        <w:tab/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الاستراتيجية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المشتركة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القطاعات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لمنع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الفتيات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والمراهقات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(</w:t>
      </w:r>
      <w:r w:rsidR="00BC5F94" w:rsidRPr="00D71F88">
        <w:rPr>
          <w:rFonts w:hint="cs"/>
          <w:rtl/>
        </w:rPr>
        <w:t>2017</w:t>
      </w:r>
      <w:r w:rsidR="00BC5F94" w:rsidRPr="00221446">
        <w:rPr>
          <w:rFonts w:hint="cs"/>
          <w:rtl/>
        </w:rPr>
        <w:t>-</w:t>
      </w:r>
      <w:r w:rsidR="00BC5F94" w:rsidRPr="00D71F88">
        <w:rPr>
          <w:rFonts w:hint="cs"/>
          <w:rtl/>
        </w:rPr>
        <w:t>2027</w:t>
      </w:r>
      <w:r w:rsidR="00BC5F94" w:rsidRPr="00221446">
        <w:rPr>
          <w:rtl/>
        </w:rPr>
        <w:t>)؛</w:t>
      </w:r>
    </w:p>
    <w:p w14:paraId="3BABC7B9" w14:textId="0D0ACD67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(ل)</w:t>
      </w:r>
      <w:r w:rsidRPr="00221446">
        <w:rPr>
          <w:rtl/>
        </w:rPr>
        <w:tab/>
      </w:r>
      <w:r w:rsidR="00BC5F94" w:rsidRPr="00221446">
        <w:rPr>
          <w:rtl/>
        </w:rPr>
        <w:t>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برنامج</w:t>
      </w:r>
      <w:r w:rsidRPr="00221446">
        <w:rPr>
          <w:rtl/>
        </w:rPr>
        <w:t xml:space="preserve"> </w:t>
      </w:r>
      <w:r w:rsidR="00BC5F94" w:rsidRPr="00221446">
        <w:rPr>
          <w:rtl/>
        </w:rPr>
        <w:t>جبر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الضرر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اللاحق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بضحايا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الانتهاكات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الجسيمة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لحقوق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الإنسان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وقعت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النزاع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الداخلي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</w:t>
      </w:r>
      <w:r w:rsidR="00BC5F94" w:rsidRPr="00221446">
        <w:rPr>
          <w:rFonts w:hint="cs"/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خلال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المرسوم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رقم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204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2013</w:t>
      </w:r>
      <w:r w:rsidR="00BC5F94" w:rsidRPr="00221446">
        <w:rPr>
          <w:rtl/>
        </w:rPr>
        <w:t>؛</w:t>
      </w:r>
    </w:p>
    <w:p w14:paraId="4819E491" w14:textId="03F670F8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(م)</w:t>
      </w:r>
      <w:r w:rsidRPr="00221446">
        <w:rPr>
          <w:rtl/>
        </w:rPr>
        <w:tab/>
      </w:r>
      <w:r w:rsidR="00BC5F94" w:rsidRPr="00221446">
        <w:rPr>
          <w:rtl/>
        </w:rPr>
        <w:t>وضع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السياسة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للحماية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الشاملة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للأطفال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والمراهقين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(</w:t>
      </w:r>
      <w:r w:rsidR="00BC5F94" w:rsidRPr="00D71F88">
        <w:rPr>
          <w:rFonts w:hint="cs"/>
          <w:rtl/>
        </w:rPr>
        <w:t>2013</w:t>
      </w:r>
      <w:r w:rsidR="00BC5F94" w:rsidRPr="00221446">
        <w:rPr>
          <w:rFonts w:hint="cs"/>
          <w:rtl/>
        </w:rPr>
        <w:t>-</w:t>
      </w:r>
      <w:r w:rsidR="00BC5F94" w:rsidRPr="00D71F88">
        <w:rPr>
          <w:rFonts w:hint="cs"/>
          <w:rtl/>
        </w:rPr>
        <w:t>2023</w:t>
      </w:r>
      <w:r w:rsidR="00BC5F94" w:rsidRPr="00221446">
        <w:rPr>
          <w:rtl/>
        </w:rPr>
        <w:t>)؛</w:t>
      </w:r>
    </w:p>
    <w:p w14:paraId="246258C8" w14:textId="5A4F0615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(ن)</w:t>
      </w:r>
      <w:r w:rsidRPr="00221446">
        <w:rPr>
          <w:rtl/>
        </w:rPr>
        <w:tab/>
      </w:r>
      <w:r w:rsidR="00BC5F94" w:rsidRPr="00221446">
        <w:rPr>
          <w:rtl/>
        </w:rPr>
        <w:t>إنشاء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المصرف</w:t>
      </w:r>
      <w:r w:rsidRPr="00221446">
        <w:rPr>
          <w:rtl/>
        </w:rPr>
        <w:t xml:space="preserve"> </w:t>
      </w:r>
      <w:proofErr w:type="spellStart"/>
      <w:r w:rsidR="00BC5F94" w:rsidRPr="00221446">
        <w:rPr>
          <w:rtl/>
        </w:rPr>
        <w:t>السلفادوري</w:t>
      </w:r>
      <w:proofErr w:type="spellEnd"/>
      <w:r w:rsidRPr="00221446">
        <w:rPr>
          <w:rtl/>
        </w:rPr>
        <w:t xml:space="preserve"> </w:t>
      </w:r>
      <w:r w:rsidR="00BC5F94" w:rsidRPr="00221446">
        <w:rPr>
          <w:rtl/>
        </w:rPr>
        <w:t>لبيانات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الطب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الشرعي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المتعلقة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بالمهاجرين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الذين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يُعثر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عليهم،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2010</w:t>
      </w:r>
      <w:r w:rsidR="00BC5F94" w:rsidRPr="00221446">
        <w:rPr>
          <w:rtl/>
        </w:rPr>
        <w:t>.</w:t>
      </w:r>
    </w:p>
    <w:p w14:paraId="6BF4BCC8" w14:textId="64663705" w:rsidR="00BC5F94" w:rsidRPr="00D71F88" w:rsidRDefault="00221446" w:rsidP="00221446">
      <w:pPr>
        <w:pStyle w:val="H1GA"/>
      </w:pPr>
      <w:r w:rsidRPr="00D71F88">
        <w:rPr>
          <w:rtl/>
        </w:rPr>
        <w:tab/>
      </w:r>
      <w:r w:rsidR="00BC5F94" w:rsidRPr="00D71F88">
        <w:rPr>
          <w:rtl/>
        </w:rPr>
        <w:t>جيم-</w:t>
      </w:r>
      <w:r w:rsidRPr="00D71F88">
        <w:rPr>
          <w:rtl/>
        </w:rPr>
        <w:tab/>
      </w:r>
      <w:r w:rsidR="00BC5F94" w:rsidRPr="00D71F88">
        <w:rPr>
          <w:rtl/>
        </w:rPr>
        <w:t>دواعي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القلق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الرئيسية</w:t>
      </w:r>
      <w:r w:rsidRPr="00D71F88">
        <w:rPr>
          <w:rtl/>
        </w:rPr>
        <w:t xml:space="preserve"> </w:t>
      </w:r>
      <w:r w:rsidR="00BC5F94" w:rsidRPr="00D71F88">
        <w:rPr>
          <w:rtl/>
        </w:rPr>
        <w:t>والتوصيات</w:t>
      </w:r>
    </w:p>
    <w:p w14:paraId="26FB337A" w14:textId="2402D8EA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dir w:val="rtl">
        <w:r w:rsidR="00BC5F94" w:rsidRPr="00D71F88">
          <w:rPr>
            <w:rFonts w:hint="cs"/>
            <w:rtl/>
          </w:rPr>
          <w:t>مسائل</w:t>
        </w:r>
        <w:r w:rsidRPr="00D71F88">
          <w:rPr>
            <w:rtl/>
          </w:rPr>
          <w:t xml:space="preserve"> </w:t>
        </w:r>
        <w:r w:rsidR="00BC5F94" w:rsidRPr="00D71F88">
          <w:rPr>
            <w:rFonts w:hint="cs"/>
            <w:rtl/>
          </w:rPr>
          <w:t>المتابعة</w:t>
        </w:r>
        <w:r w:rsidRPr="00D71F88">
          <w:rPr>
            <w:rtl/>
          </w:rPr>
          <w:t xml:space="preserve"> </w:t>
        </w:r>
        <w:r w:rsidR="00BC5F94" w:rsidRPr="00D71F88">
          <w:rPr>
            <w:rFonts w:hint="cs"/>
            <w:rtl/>
          </w:rPr>
          <w:t>المعلَّقة</w:t>
        </w:r>
        <w:r w:rsidRPr="00D71F88">
          <w:rPr>
            <w:rFonts w:hint="cs"/>
            <w:rtl/>
          </w:rPr>
          <w:t xml:space="preserve"> </w:t>
        </w:r>
        <w:r w:rsidR="00BC5F94" w:rsidRPr="00D71F88">
          <w:rPr>
            <w:rFonts w:hint="cs"/>
            <w:rtl/>
          </w:rPr>
          <w:t>منذ</w:t>
        </w:r>
        <w:r w:rsidRPr="00D71F88">
          <w:rPr>
            <w:rtl/>
          </w:rPr>
          <w:t xml:space="preserve"> </w:t>
        </w:r>
        <w:r w:rsidR="00BC5F94" w:rsidRPr="00D71F88">
          <w:rPr>
            <w:rFonts w:hint="cs"/>
            <w:rtl/>
          </w:rPr>
          <w:t>الجولة</w:t>
        </w:r>
        <w:r w:rsidRPr="00D71F88">
          <w:rPr>
            <w:rtl/>
          </w:rPr>
          <w:t xml:space="preserve"> </w:t>
        </w:r>
        <w:r w:rsidR="00BC5F94" w:rsidRPr="00D71F88">
          <w:rPr>
            <w:rFonts w:hint="cs"/>
            <w:rtl/>
          </w:rPr>
          <w:t>السابقة</w:t>
        </w:r>
        <w:r w:rsidRPr="00D71F88">
          <w:rPr>
            <w:rtl/>
          </w:rPr>
          <w:t xml:space="preserve"> </w:t>
        </w:r>
        <w:r w:rsidR="00BC5F94" w:rsidRPr="00D71F88">
          <w:rPr>
            <w:rFonts w:hint="cs"/>
            <w:rtl/>
          </w:rPr>
          <w:t>لتقديم</w:t>
        </w:r>
        <w:r w:rsidRPr="00D71F88">
          <w:rPr>
            <w:rtl/>
          </w:rPr>
          <w:t xml:space="preserve"> </w:t>
        </w:r>
        <w:r w:rsidR="00BC5F94" w:rsidRPr="00D71F88">
          <w:rPr>
            <w:rFonts w:hint="cs"/>
            <w:rtl/>
          </w:rPr>
          <w:t>التقارير</w:t>
        </w:r>
        <w:r w:rsidR="00BC5F94" w:rsidRPr="00221446">
          <w:t>‬</w:t>
        </w:r>
        <w:r w:rsidR="00BC5F94" w:rsidRPr="00221446">
          <w:t>‬</w:t>
        </w:r>
        <w:r w:rsidR="00BC5F94" w:rsidRPr="00221446">
          <w:t>‬</w:t>
        </w:r>
        <w:r w:rsidR="00BC5F94" w:rsidRPr="00221446">
          <w:t>‬</w:t>
        </w:r>
        <w:r w:rsidR="00BC5F94" w:rsidRPr="00221446">
          <w:t>‬</w:t>
        </w:r>
        <w:r w:rsidR="00587DAC">
          <w:t>‬</w:t>
        </w:r>
        <w:r w:rsidR="00B372CD">
          <w:t>‬</w:t>
        </w:r>
      </w:dir>
    </w:p>
    <w:p w14:paraId="0DF29BAD" w14:textId="1AFE6BBC" w:rsidR="00BC5F94" w:rsidRPr="00221446" w:rsidRDefault="00BC5F94" w:rsidP="00221446">
      <w:pPr>
        <w:pStyle w:val="SingleTxtGA"/>
      </w:pPr>
      <w:r w:rsidRPr="00D71F88">
        <w:rPr>
          <w:rtl/>
        </w:rPr>
        <w:t>7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طلبت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ملاحظاتها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الختامية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السابقة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4"/>
      </w:r>
      <w:r w:rsidR="00754914" w:rsidRPr="00754914">
        <w:rPr>
          <w:vertAlign w:val="superscript"/>
          <w:rtl/>
          <w:lang w:val="en-US"/>
        </w:rPr>
        <w:t>)</w:t>
      </w:r>
      <w:r w:rsidR="00754914"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تقدم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إليها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متابعة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التوصيات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المتعلقة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بقانون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العفو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لتوطيد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السلام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وتوصيات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تقصي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الحقائق،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ظروف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الاحتجاز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ضد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المرأة،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سيما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جريمة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قتل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الإناث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5"/>
      </w:r>
      <w:r w:rsidR="00754914" w:rsidRPr="00754914">
        <w:rPr>
          <w:vertAlign w:val="superscript"/>
          <w:rtl/>
          <w:lang w:val="en-US"/>
        </w:rPr>
        <w:t>)</w:t>
      </w:r>
      <w:r w:rsidR="00754914" w:rsidRPr="00221446">
        <w:rPr>
          <w:rtl/>
        </w:rPr>
        <w:t>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وتعرب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أسفها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تلقيها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رد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إطار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إجراء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متابعة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الملاحظات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الختامية،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رغم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المقرر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المعني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بمتابعة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الملاحظات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الختامية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أحال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رسالة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تذكير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بهذا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D71F88">
        <w:rPr>
          <w:rtl/>
        </w:rPr>
        <w:t>28</w:t>
      </w:r>
      <w:r w:rsidR="00221446" w:rsidRPr="00221446">
        <w:rPr>
          <w:rtl/>
        </w:rPr>
        <w:t xml:space="preserve"> </w:t>
      </w:r>
      <w:r w:rsidRPr="00221446">
        <w:rPr>
          <w:rtl/>
        </w:rPr>
        <w:t>آذار/مارس</w:t>
      </w:r>
      <w:r w:rsidR="00221446" w:rsidRPr="00221446">
        <w:rPr>
          <w:rtl/>
        </w:rPr>
        <w:t xml:space="preserve"> </w:t>
      </w:r>
      <w:r w:rsidRPr="00D71F88">
        <w:rPr>
          <w:rtl/>
        </w:rPr>
        <w:t>2011</w:t>
      </w:r>
      <w:r w:rsidRPr="00221446">
        <w:rPr>
          <w:rtl/>
        </w:rPr>
        <w:t>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واستناداً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الواردة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التقرير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الدوري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الثالث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تنفيذ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التوصيات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السابقة،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ترى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التوصيات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تنفَّذ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بعدُ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بالكامل.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وستتناول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المسائل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</w:t>
      </w:r>
      <w:r w:rsidRPr="00221446">
        <w:rPr>
          <w:rFonts w:hint="cs"/>
          <w:rtl/>
        </w:rPr>
        <w:t>َّ</w:t>
      </w:r>
      <w:r w:rsidRPr="00221446">
        <w:rPr>
          <w:rtl/>
        </w:rPr>
        <w:t>قة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الفقرات</w:t>
      </w:r>
      <w:r w:rsidR="00221446" w:rsidRPr="00221446">
        <w:rPr>
          <w:rtl/>
        </w:rPr>
        <w:t xml:space="preserve"> </w:t>
      </w:r>
      <w:r w:rsidRPr="00D71F88">
        <w:rPr>
          <w:rtl/>
        </w:rPr>
        <w:t>12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13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20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21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28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29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الوثيقة.</w:t>
      </w:r>
    </w:p>
    <w:p w14:paraId="2F4AF2D9" w14:textId="4717F33A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تعريف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التعذيب</w:t>
      </w:r>
    </w:p>
    <w:p w14:paraId="69532EBE" w14:textId="3C6D8CC5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8-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بينما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تحيط</w:t>
      </w:r>
      <w:r w:rsidR="00221446" w:rsidRPr="00D71F88">
        <w:rPr>
          <w:rFonts w:hint="cs"/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علماً</w:t>
      </w:r>
      <w:r w:rsidR="00221446" w:rsidRPr="00D71F88">
        <w:rPr>
          <w:rFonts w:hint="cs"/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ب</w:t>
      </w:r>
      <w:r w:rsidRPr="00D71F88">
        <w:rPr>
          <w:b/>
          <w:bCs/>
          <w:rtl/>
        </w:rPr>
        <w:t>حظر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صراحة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بموجب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أحكام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366-ألف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قانون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العقوبات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(الفصل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التاسع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عشر،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"الجرائم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المرتكبة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ضد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الإنسانية")،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فهي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ترى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تعريف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حصراً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كجريمة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ضد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الإنسانية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يحد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الملاحقة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القضائية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أفعال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الأخرى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تستوفي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العناصر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المكونة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لهذه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الجرائم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بموجب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القانون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الدولي.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وتلاحظ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أيضا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62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قانون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العقوبات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تنطبق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محاولة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ارتكاب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أفعال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99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تنص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سقوط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الجريمة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بالتقادم.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وعلاوة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ذلك،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يساور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القلق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لأنه،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رغم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نص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قانون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العقوبات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السجن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تتراوح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سنوات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واثنتي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عشرة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كعقوبة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جريمة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تسري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عقوبة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الحرمان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تولي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المهام</w:t>
      </w:r>
      <w:r w:rsidR="00754914">
        <w:rPr>
          <w:rFonts w:hint="cs"/>
          <w:b/>
          <w:bCs/>
          <w:rtl/>
        </w:rPr>
        <w:t> </w:t>
      </w:r>
      <w:r w:rsidRPr="00D71F88">
        <w:rPr>
          <w:b/>
          <w:bCs/>
          <w:rtl/>
        </w:rPr>
        <w:t>والوظائف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خلال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قضاء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عقوبة</w:t>
      </w:r>
      <w:r w:rsidR="00221446" w:rsidRPr="00D71F88">
        <w:rPr>
          <w:rFonts w:hint="cs"/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السجن</w:t>
      </w:r>
      <w:r w:rsidRPr="00D71F88">
        <w:rPr>
          <w:b/>
          <w:bCs/>
          <w:rtl/>
        </w:rPr>
        <w:t>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وهو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يتناسب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وخطورة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الجريمة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(المادتان</w:t>
      </w:r>
      <w:r w:rsidR="00754914">
        <w:rPr>
          <w:rFonts w:hint="cs"/>
          <w:b/>
          <w:bCs/>
          <w:rtl/>
        </w:rPr>
        <w:t> </w:t>
      </w:r>
      <w:r w:rsidRPr="00D71F88">
        <w:rPr>
          <w:b/>
          <w:bCs/>
          <w:rtl/>
        </w:rPr>
        <w:t>1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و4).</w:t>
      </w:r>
    </w:p>
    <w:p w14:paraId="37352CE7" w14:textId="683F1C89" w:rsidR="00BC5F94" w:rsidRPr="00221446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lastRenderedPageBreak/>
        <w:t>9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تدرج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تشريعاتها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الجنائية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كجريمة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منفصلة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ومحددة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تناسب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العقوبات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أفعال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خطورتها،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وفقاً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لأحكام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4(2)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الاتفاقية.</w:t>
      </w:r>
      <w:r w:rsidR="00221446" w:rsidRPr="00221446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ينبغي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عدم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تقادم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جريمة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وعدم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جواز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استفادة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مرتكبيها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العفو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العفو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الخاص.</w:t>
      </w:r>
      <w:r w:rsidR="00221446" w:rsidRPr="00221446">
        <w:rPr>
          <w:b/>
          <w:bCs/>
          <w:rtl/>
        </w:rPr>
        <w:t xml:space="preserve"> </w:t>
      </w:r>
    </w:p>
    <w:p w14:paraId="0E0879C1" w14:textId="6890590E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الضمانات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القانونية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الأساسية</w:t>
      </w:r>
      <w:r w:rsidRPr="00D71F88">
        <w:rPr>
          <w:rtl/>
        </w:rPr>
        <w:t xml:space="preserve"> </w:t>
      </w:r>
    </w:p>
    <w:p w14:paraId="7633A0CD" w14:textId="4BFF956D" w:rsidR="00BC5F94" w:rsidRPr="00221446" w:rsidRDefault="00BC5F94" w:rsidP="00221446">
      <w:pPr>
        <w:pStyle w:val="SingleTxtGA"/>
      </w:pPr>
      <w:r w:rsidRPr="00D71F88">
        <w:rPr>
          <w:rtl/>
        </w:rPr>
        <w:t>10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بينما</w:t>
      </w:r>
      <w:r w:rsidR="00221446" w:rsidRPr="00221446">
        <w:rPr>
          <w:rtl/>
        </w:rPr>
        <w:t xml:space="preserve"> </w:t>
      </w:r>
      <w:r w:rsidRPr="00221446">
        <w:rPr>
          <w:rFonts w:hint="cs"/>
          <w:rtl/>
        </w:rPr>
        <w:t>تأخذ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اعتبارها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قدمتها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معدلات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جرائم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القتل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الإخلال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الخطيرة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بالنظام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بسبب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تزايد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الجماعات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الإجرامية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والعصابات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البلد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خلال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الفترة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قيد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الاستعراض،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فهي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تعرب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قلقها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البالغ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العواقب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الخطيرة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تخلفها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حقوق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الإنسان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التدابير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اتخذتها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السلطات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سياق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الطوارئ،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المستمر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سريانها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منذ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إعلانها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D71F88">
        <w:rPr>
          <w:rtl/>
        </w:rPr>
        <w:t>27</w:t>
      </w:r>
      <w:r w:rsidR="00221446" w:rsidRPr="00221446">
        <w:rPr>
          <w:rtl/>
        </w:rPr>
        <w:t xml:space="preserve"> </w:t>
      </w:r>
      <w:r w:rsidRPr="00221446">
        <w:rPr>
          <w:rtl/>
        </w:rPr>
        <w:t>آذار/</w:t>
      </w:r>
      <w:r w:rsidR="00754914">
        <w:rPr>
          <w:rFonts w:hint="cs"/>
          <w:rtl/>
        </w:rPr>
        <w:t xml:space="preserve"> </w:t>
      </w:r>
      <w:r w:rsidRPr="00221446">
        <w:rPr>
          <w:rtl/>
        </w:rPr>
        <w:t>مارس</w:t>
      </w:r>
      <w:r w:rsidR="00754914">
        <w:rPr>
          <w:rFonts w:hint="cs"/>
          <w:rtl/>
        </w:rPr>
        <w:t> </w:t>
      </w:r>
      <w:r w:rsidRPr="00D71F88">
        <w:rPr>
          <w:rtl/>
        </w:rPr>
        <w:t>2022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أدت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حتى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الآن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توقيف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أكثر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D71F88">
        <w:rPr>
          <w:rtl/>
        </w:rPr>
        <w:t>57000</w:t>
      </w:r>
      <w:r w:rsidR="00221446" w:rsidRPr="00221446">
        <w:rPr>
          <w:rtl/>
        </w:rPr>
        <w:t xml:space="preserve"> </w:t>
      </w:r>
      <w:r w:rsidRPr="00221446">
        <w:rPr>
          <w:rtl/>
        </w:rPr>
        <w:t>شخص.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ويساور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وجه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الخصوص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الواردة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يلي</w:t>
      </w:r>
      <w:r w:rsidR="00221446" w:rsidRPr="00221446">
        <w:rPr>
          <w:rtl/>
        </w:rPr>
        <w:t>:</w:t>
      </w:r>
    </w:p>
    <w:p w14:paraId="35ACC173" w14:textId="385A216D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221446">
        <w:rPr>
          <w:rtl/>
        </w:rPr>
        <w:t>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التوقيف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الجماعية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المتسمة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بالتمييز،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دون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تقديم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أمر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التوقيف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ولا</w:t>
      </w:r>
      <w:r w:rsidR="00754914">
        <w:rPr>
          <w:rFonts w:hint="cs"/>
          <w:rtl/>
        </w:rPr>
        <w:t> </w:t>
      </w:r>
      <w:r w:rsidR="00BC5F94" w:rsidRPr="00221446">
        <w:rPr>
          <w:rtl/>
        </w:rPr>
        <w:t>توضيح</w:t>
      </w:r>
      <w:r w:rsidR="00754914">
        <w:rPr>
          <w:rFonts w:hint="cs"/>
          <w:rtl/>
        </w:rPr>
        <w:t> </w:t>
      </w:r>
      <w:r w:rsidR="00BC5F94" w:rsidRPr="00221446">
        <w:rPr>
          <w:rtl/>
        </w:rPr>
        <w:t>أسبابه؛</w:t>
      </w:r>
    </w:p>
    <w:p w14:paraId="3F861EB0" w14:textId="29D6F6CC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221446">
        <w:rPr>
          <w:rtl/>
        </w:rPr>
        <w:t>العوائق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تعترض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الأشخاص</w:t>
      </w:r>
      <w:r w:rsidRPr="00221446">
        <w:rPr>
          <w:rtl/>
        </w:rPr>
        <w:t xml:space="preserve"> </w:t>
      </w:r>
      <w:proofErr w:type="spellStart"/>
      <w:r w:rsidR="00BC5F94" w:rsidRPr="00221446">
        <w:rPr>
          <w:rtl/>
        </w:rPr>
        <w:t>المسلوبي</w:t>
      </w:r>
      <w:proofErr w:type="spellEnd"/>
      <w:r w:rsidRPr="00221446">
        <w:rPr>
          <w:rtl/>
        </w:rPr>
        <w:t xml:space="preserve"> </w:t>
      </w:r>
      <w:r w:rsidR="00BC5F94" w:rsidRPr="00221446">
        <w:rPr>
          <w:rtl/>
        </w:rPr>
        <w:t>الحرية،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فيهم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القاصرون،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إخطار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أحد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أفراد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أسرهم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أو</w:t>
      </w:r>
      <w:r w:rsidRPr="00221446">
        <w:rPr>
          <w:rtl/>
        </w:rPr>
        <w:t xml:space="preserve"> </w:t>
      </w:r>
      <w:r w:rsidR="00BC5F94" w:rsidRPr="00221446">
        <w:rPr>
          <w:rtl/>
        </w:rPr>
        <w:t>شخص</w:t>
      </w:r>
      <w:r w:rsidRPr="00221446">
        <w:rPr>
          <w:rtl/>
        </w:rPr>
        <w:t xml:space="preserve"> </w:t>
      </w:r>
      <w:r w:rsidR="00BC5F94" w:rsidRPr="00221446">
        <w:rPr>
          <w:rtl/>
        </w:rPr>
        <w:t>آخر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بتوقيفهم؛</w:t>
      </w:r>
      <w:r w:rsidRPr="00221446">
        <w:rPr>
          <w:rtl/>
        </w:rPr>
        <w:t xml:space="preserve"> </w:t>
      </w:r>
    </w:p>
    <w:p w14:paraId="17540B79" w14:textId="01F0CFF5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221446">
        <w:rPr>
          <w:rtl/>
        </w:rPr>
        <w:t>صعوبة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الحصول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المساعدة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المساعدة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المجانية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الاقتضاء،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بسبب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ارتفاع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عدد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التوقيف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والاحتجاز،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رغم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تعيين</w:t>
      </w:r>
      <w:r w:rsidRPr="00221446">
        <w:rPr>
          <w:rtl/>
        </w:rPr>
        <w:t xml:space="preserve"> </w:t>
      </w:r>
      <w:r w:rsidR="00BC5F94" w:rsidRPr="00D71F88">
        <w:rPr>
          <w:rtl/>
        </w:rPr>
        <w:t>40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محامياً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إضافياً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تابعاً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لمكتب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المدعي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للعمل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إطار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المساعدة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القضائية؛</w:t>
      </w:r>
    </w:p>
    <w:p w14:paraId="0E48EA04" w14:textId="0E89ADD5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221446">
        <w:rPr>
          <w:rtl/>
        </w:rPr>
        <w:t>تمديد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الأجل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المحدد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للعرض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D71F88">
        <w:rPr>
          <w:rtl/>
        </w:rPr>
        <w:t>72</w:t>
      </w:r>
      <w:r w:rsidRPr="00221446">
        <w:rPr>
          <w:rtl/>
        </w:rPr>
        <w:t xml:space="preserve"> </w:t>
      </w:r>
      <w:r w:rsidR="00BC5F94" w:rsidRPr="00221446">
        <w:rPr>
          <w:rtl/>
        </w:rPr>
        <w:t>ساعة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D71F88">
        <w:rPr>
          <w:rtl/>
        </w:rPr>
        <w:t>15</w:t>
      </w:r>
      <w:r w:rsidRPr="00221446">
        <w:rPr>
          <w:rtl/>
        </w:rPr>
        <w:t xml:space="preserve"> </w:t>
      </w:r>
      <w:r w:rsidR="00BC5F94" w:rsidRPr="00221446">
        <w:rPr>
          <w:rtl/>
        </w:rPr>
        <w:t>يوماً؛</w:t>
      </w:r>
      <w:r w:rsidRPr="00221446">
        <w:rPr>
          <w:rtl/>
        </w:rPr>
        <w:t xml:space="preserve"> </w:t>
      </w:r>
    </w:p>
    <w:p w14:paraId="1E4652C1" w14:textId="3AF9861F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</w:t>
      </w:r>
      <w:r w:rsidRPr="00221446">
        <w:rPr>
          <w:rtl/>
        </w:rPr>
        <w:t>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221446">
        <w:rPr>
          <w:rtl/>
        </w:rPr>
        <w:t>عدم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فعالية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طلبات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المثول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أمام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بسبب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ارتفاع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العدد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المقدم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الدائرة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الدستورية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بمحكمة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العدل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العليا؛</w:t>
      </w:r>
    </w:p>
    <w:p w14:paraId="0AE16B8A" w14:textId="067A8E83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(و)</w:t>
      </w:r>
      <w:r w:rsidRPr="00221446">
        <w:rPr>
          <w:rtl/>
        </w:rPr>
        <w:tab/>
      </w:r>
      <w:r w:rsidR="00BC5F94" w:rsidRPr="00221446">
        <w:rPr>
          <w:rtl/>
        </w:rPr>
        <w:t>عدم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وجود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سجل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منهجي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وشامل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للأشخاص</w:t>
      </w:r>
      <w:r w:rsidRPr="00221446">
        <w:rPr>
          <w:rtl/>
        </w:rPr>
        <w:t xml:space="preserve"> </w:t>
      </w:r>
      <w:proofErr w:type="spellStart"/>
      <w:r w:rsidR="00BC5F94" w:rsidRPr="00221446">
        <w:rPr>
          <w:rtl/>
        </w:rPr>
        <w:t>المسلوبي</w:t>
      </w:r>
      <w:proofErr w:type="spellEnd"/>
      <w:r w:rsidRPr="00221446">
        <w:rPr>
          <w:rtl/>
        </w:rPr>
        <w:t xml:space="preserve"> </w:t>
      </w:r>
      <w:r w:rsidR="00BC5F94" w:rsidRPr="00221446">
        <w:rPr>
          <w:rtl/>
        </w:rPr>
        <w:t>الحرية،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يتضمن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عمليات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نقلهم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مراكز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الاحتجاز؛</w:t>
      </w:r>
    </w:p>
    <w:p w14:paraId="04E7542B" w14:textId="3A951F44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(ز)</w:t>
      </w:r>
      <w:r w:rsidRPr="00221446">
        <w:rPr>
          <w:rtl/>
        </w:rPr>
        <w:tab/>
      </w:r>
      <w:r w:rsidR="00BC5F94" w:rsidRPr="00221446">
        <w:rPr>
          <w:rtl/>
        </w:rPr>
        <w:t>عدم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وجود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كافية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التحقيقات</w:t>
      </w:r>
      <w:r w:rsidRPr="00221446">
        <w:rPr>
          <w:rtl/>
        </w:rPr>
        <w:t xml:space="preserve"> </w:t>
      </w:r>
      <w:r w:rsidR="00BC5F94" w:rsidRPr="00221446">
        <w:rPr>
          <w:rFonts w:hint="cs"/>
          <w:rtl/>
        </w:rPr>
        <w:t>المباشَرة</w:t>
      </w:r>
      <w:r w:rsidRPr="00221446">
        <w:rPr>
          <w:rFonts w:hint="cs"/>
          <w:rtl/>
        </w:rPr>
        <w:t xml:space="preserve"> </w:t>
      </w:r>
      <w:r w:rsidR="00BC5F94" w:rsidRPr="00221446">
        <w:rPr>
          <w:rFonts w:hint="cs"/>
          <w:rtl/>
        </w:rPr>
        <w:t>ضد</w:t>
      </w:r>
      <w:r w:rsidRPr="00221446">
        <w:rPr>
          <w:rFonts w:hint="cs"/>
          <w:rtl/>
        </w:rPr>
        <w:t xml:space="preserve"> </w:t>
      </w:r>
      <w:r w:rsidR="00BC5F94" w:rsidRPr="00221446">
        <w:rPr>
          <w:rtl/>
        </w:rPr>
        <w:t>الموظفين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المكلفين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بإنفاذ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والتدابير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التأديبية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أو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الجنائية</w:t>
      </w:r>
      <w:r w:rsidRPr="00221446">
        <w:rPr>
          <w:rtl/>
        </w:rPr>
        <w:t xml:space="preserve"> </w:t>
      </w:r>
      <w:r w:rsidR="00BC5F94" w:rsidRPr="00221446">
        <w:rPr>
          <w:rFonts w:hint="cs"/>
          <w:rtl/>
        </w:rPr>
        <w:t>المتخذة</w:t>
      </w:r>
      <w:r w:rsidRPr="00221446">
        <w:rPr>
          <w:rFonts w:hint="cs"/>
          <w:rtl/>
        </w:rPr>
        <w:t xml:space="preserve"> </w:t>
      </w:r>
      <w:r w:rsidR="00BC5F94" w:rsidRPr="00221446">
        <w:rPr>
          <w:rFonts w:hint="cs"/>
          <w:rtl/>
        </w:rPr>
        <w:t>في</w:t>
      </w:r>
      <w:r w:rsidRPr="00221446">
        <w:rPr>
          <w:rFonts w:hint="cs"/>
          <w:rtl/>
        </w:rPr>
        <w:t xml:space="preserve"> </w:t>
      </w:r>
      <w:r w:rsidR="00BC5F94" w:rsidRPr="00221446">
        <w:rPr>
          <w:rFonts w:hint="cs"/>
          <w:rtl/>
        </w:rPr>
        <w:t>حقهم</w:t>
      </w:r>
      <w:r w:rsidRPr="00221446">
        <w:rPr>
          <w:rFonts w:hint="cs"/>
          <w:rtl/>
        </w:rPr>
        <w:t xml:space="preserve"> </w:t>
      </w:r>
      <w:r w:rsidR="00BC5F94" w:rsidRPr="00221446">
        <w:rPr>
          <w:rtl/>
        </w:rPr>
        <w:t>بسبب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إخلالهم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بالضمانات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الإجرائية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لمنع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التعذيب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وسوء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المعاملة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(المادة</w:t>
      </w:r>
      <w:r w:rsidRPr="00221446">
        <w:rPr>
          <w:rtl/>
        </w:rPr>
        <w:t xml:space="preserve"> </w:t>
      </w:r>
      <w:r w:rsidR="00BC5F94" w:rsidRPr="00D71F88">
        <w:rPr>
          <w:rtl/>
        </w:rPr>
        <w:t>2</w:t>
      </w:r>
      <w:r w:rsidR="00BC5F94" w:rsidRPr="00221446">
        <w:rPr>
          <w:rtl/>
        </w:rPr>
        <w:t>).</w:t>
      </w:r>
    </w:p>
    <w:p w14:paraId="3994B097" w14:textId="711AAC93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11-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القيام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يلي</w:t>
      </w:r>
      <w:r w:rsidR="00221446" w:rsidRPr="00D71F88">
        <w:rPr>
          <w:b/>
          <w:bCs/>
          <w:rtl/>
        </w:rPr>
        <w:t>:</w:t>
      </w:r>
    </w:p>
    <w:p w14:paraId="184768D3" w14:textId="25E008A3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(أ)</w:t>
      </w:r>
      <w:r w:rsidRPr="00D71F88">
        <w:rPr>
          <w:rtl/>
        </w:rPr>
        <w:tab/>
      </w:r>
      <w:r w:rsidR="00BC5F94" w:rsidRPr="00D71F88">
        <w:rPr>
          <w:b/>
          <w:bCs/>
          <w:rtl/>
        </w:rPr>
        <w:t>اتخاذ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تدابير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فعالة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لمنع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التعسفي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تستند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أمر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توقيف</w:t>
      </w:r>
      <w:r w:rsidR="00BC5F94" w:rsidRPr="00D71F88">
        <w:rPr>
          <w:rFonts w:hint="cs"/>
          <w:b/>
          <w:bCs/>
          <w:rtl/>
        </w:rPr>
        <w:t>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وكفالة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تمتع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الأشخاص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المحتجزين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عملياً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الضمانات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الأساسية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لحظة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سلبهم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حريتهم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وفقاً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للمعايير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ولا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سيما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إبلاغهم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بأسباب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توقيفهم،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إبلاغ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أحد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أسرهم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شخص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آخر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الفور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باحتجازهم،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الاستعانة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دون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إبطاء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بمحام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والحصول،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الاقتضاء،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المساعدة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المجانية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الجيدة؛</w:t>
      </w:r>
    </w:p>
    <w:p w14:paraId="068D2393" w14:textId="2F8830BE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(ب)</w:t>
      </w:r>
      <w:r w:rsidRPr="00D71F88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توافق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تشريعاتها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المتعلقة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الطوارئ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المعايير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لحقوق</w:t>
      </w:r>
      <w:r w:rsidR="00754914">
        <w:rPr>
          <w:rFonts w:hint="cs"/>
          <w:b/>
          <w:bCs/>
          <w:rtl/>
        </w:rPr>
        <w:t> </w:t>
      </w:r>
      <w:r w:rsidR="00BC5F94" w:rsidRPr="00D71F88">
        <w:rPr>
          <w:b/>
          <w:bCs/>
          <w:rtl/>
        </w:rPr>
        <w:t>الإنسان؛</w:t>
      </w:r>
    </w:p>
    <w:p w14:paraId="6F9A655D" w14:textId="633B7682" w:rsidR="00BC5F94" w:rsidRPr="00221446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lastRenderedPageBreak/>
        <w:tab/>
      </w:r>
      <w:r w:rsidR="00BC5F94" w:rsidRPr="00D71F88">
        <w:rPr>
          <w:rtl/>
        </w:rPr>
        <w:t>(ج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إلغاء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الأحكام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تُجيز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إبقاء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الأشخاص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قيد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الإداري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فترات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تصل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15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يوماً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وإدخال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التعديلات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اللازمة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لتحديد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مدته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القصوى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48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ساعة؛</w:t>
      </w:r>
    </w:p>
    <w:p w14:paraId="112F8C03" w14:textId="08EA3412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(د)</w:t>
      </w:r>
      <w:r w:rsidRPr="00D71F88">
        <w:rPr>
          <w:rtl/>
        </w:rPr>
        <w:tab/>
      </w:r>
      <w:r w:rsidR="00BC5F94" w:rsidRPr="00D71F88">
        <w:rPr>
          <w:b/>
          <w:bCs/>
          <w:rtl/>
        </w:rPr>
        <w:t>تكثيف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جهودها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البت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أسرع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وقت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ممكن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طلبات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المثول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أمام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القضاء؛</w:t>
      </w:r>
    </w:p>
    <w:p w14:paraId="681AFFDE" w14:textId="5F7B876D" w:rsidR="00BC5F94" w:rsidRPr="00221446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تسجيل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احتجاز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الأشخاص</w:t>
      </w:r>
      <w:r w:rsidRPr="00D71F88">
        <w:rPr>
          <w:b/>
          <w:bCs/>
          <w:rtl/>
        </w:rPr>
        <w:t xml:space="preserve"> </w:t>
      </w:r>
      <w:proofErr w:type="spellStart"/>
      <w:r w:rsidR="00BC5F94" w:rsidRPr="00D71F88">
        <w:rPr>
          <w:b/>
          <w:bCs/>
          <w:rtl/>
        </w:rPr>
        <w:t>المسلوبي</w:t>
      </w:r>
      <w:proofErr w:type="spellEnd"/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بشكل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منهجي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سجل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لمكان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سجل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مركزي،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يمكن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لمحامييهم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أسرهم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الاطلاع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عليهما؛</w:t>
      </w:r>
    </w:p>
    <w:p w14:paraId="6ED6CB00" w14:textId="507EEF3D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(و)</w:t>
      </w:r>
      <w:r w:rsidRPr="00D71F88">
        <w:rPr>
          <w:rtl/>
        </w:rPr>
        <w:tab/>
      </w:r>
      <w:r w:rsidR="00BC5F94" w:rsidRPr="00D71F88">
        <w:rPr>
          <w:b/>
          <w:bCs/>
          <w:rtl/>
        </w:rPr>
        <w:t>كفالة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احترام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الضمانات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الأساسية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للأشخاص</w:t>
      </w:r>
      <w:r w:rsidRPr="00D71F88">
        <w:rPr>
          <w:b/>
          <w:bCs/>
          <w:rtl/>
        </w:rPr>
        <w:t xml:space="preserve"> </w:t>
      </w:r>
      <w:proofErr w:type="spellStart"/>
      <w:r w:rsidR="00BC5F94" w:rsidRPr="00D71F88">
        <w:rPr>
          <w:b/>
          <w:bCs/>
          <w:rtl/>
        </w:rPr>
        <w:t>المسلوبي</w:t>
      </w:r>
      <w:proofErr w:type="spellEnd"/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الحرية،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ومعاقبة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موظفي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إنفاذ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الذين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ينتهكونها.</w:t>
      </w:r>
    </w:p>
    <w:p w14:paraId="4136B9A8" w14:textId="2367188C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انتهاكات</w:t>
      </w:r>
      <w:r w:rsidRPr="00D71F88">
        <w:rPr>
          <w:rtl/>
        </w:rPr>
        <w:t xml:space="preserve"> </w:t>
      </w:r>
      <w:r w:rsidR="00BC5F94" w:rsidRPr="00D71F88">
        <w:rPr>
          <w:rtl/>
        </w:rPr>
        <w:t>حقوق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الإنسان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التي</w:t>
      </w:r>
      <w:r w:rsidRPr="00D71F88">
        <w:rPr>
          <w:rtl/>
        </w:rPr>
        <w:t xml:space="preserve"> </w:t>
      </w:r>
      <w:r w:rsidR="00BC5F94" w:rsidRPr="00D71F88">
        <w:rPr>
          <w:rtl/>
        </w:rPr>
        <w:t>وقعت</w:t>
      </w:r>
      <w:r w:rsidRPr="00D71F88">
        <w:rPr>
          <w:rtl/>
        </w:rPr>
        <w:t xml:space="preserve"> </w:t>
      </w:r>
      <w:r w:rsidR="00BC5F94" w:rsidRPr="00D71F88">
        <w:rPr>
          <w:rtl/>
        </w:rPr>
        <w:t>خلال</w:t>
      </w:r>
      <w:r w:rsidRPr="00D71F88">
        <w:rPr>
          <w:rtl/>
        </w:rPr>
        <w:t xml:space="preserve"> </w:t>
      </w:r>
      <w:r w:rsidR="00BC5F94" w:rsidRPr="00D71F88">
        <w:rPr>
          <w:rtl/>
        </w:rPr>
        <w:t>فترة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النزاع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المسلح</w:t>
      </w:r>
      <w:r w:rsidRPr="00D71F88">
        <w:rPr>
          <w:rtl/>
        </w:rPr>
        <w:t xml:space="preserve"> </w:t>
      </w:r>
      <w:r w:rsidR="00BC5F94" w:rsidRPr="00D71F88">
        <w:rPr>
          <w:rtl/>
        </w:rPr>
        <w:t>بين</w:t>
      </w:r>
      <w:r w:rsidRPr="00D71F88">
        <w:rPr>
          <w:rtl/>
        </w:rPr>
        <w:t xml:space="preserve"> </w:t>
      </w:r>
      <w:r w:rsidR="00BC5F94" w:rsidRPr="00D71F88">
        <w:rPr>
          <w:rtl/>
        </w:rPr>
        <w:t>عامي</w:t>
      </w:r>
      <w:r w:rsidRPr="00D71F88">
        <w:rPr>
          <w:rtl/>
        </w:rPr>
        <w:t xml:space="preserve"> </w:t>
      </w:r>
      <w:r w:rsidR="00BC5F94" w:rsidRPr="00D71F88">
        <w:rPr>
          <w:rtl/>
        </w:rPr>
        <w:t>1980</w:t>
      </w:r>
      <w:r w:rsidRPr="00D71F88">
        <w:rPr>
          <w:rtl/>
        </w:rPr>
        <w:t xml:space="preserve"> </w:t>
      </w:r>
      <w:r w:rsidR="00BC5F94" w:rsidRPr="00D71F88">
        <w:rPr>
          <w:rtl/>
        </w:rPr>
        <w:t>و1992</w:t>
      </w:r>
      <w:r w:rsidRPr="00D71F88">
        <w:rPr>
          <w:rtl/>
        </w:rPr>
        <w:t xml:space="preserve"> </w:t>
      </w:r>
    </w:p>
    <w:p w14:paraId="6B7D4935" w14:textId="02BA91B2" w:rsidR="00BC5F94" w:rsidRPr="00221446" w:rsidRDefault="00BC5F94" w:rsidP="00221446">
      <w:pPr>
        <w:pStyle w:val="SingleTxtGA"/>
      </w:pPr>
      <w:r w:rsidRPr="00D71F88">
        <w:rPr>
          <w:rtl/>
        </w:rPr>
        <w:t>12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بإعلان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الدائرة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الدستورية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بمحكمة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العدل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العليا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عام</w:t>
      </w:r>
      <w:r w:rsidR="00221446" w:rsidRPr="00221446">
        <w:rPr>
          <w:rtl/>
        </w:rPr>
        <w:t xml:space="preserve"> </w:t>
      </w:r>
      <w:r w:rsidRPr="00D71F88">
        <w:rPr>
          <w:rtl/>
        </w:rPr>
        <w:t>2016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دستورية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قانون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العفو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لتوطيد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السلام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لعام</w:t>
      </w:r>
      <w:r w:rsidR="00221446" w:rsidRPr="00221446">
        <w:rPr>
          <w:rtl/>
        </w:rPr>
        <w:t xml:space="preserve"> </w:t>
      </w:r>
      <w:r w:rsidRPr="00D71F88">
        <w:rPr>
          <w:rtl/>
        </w:rPr>
        <w:t>1993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6"/>
      </w:r>
      <w:r w:rsidR="00754914" w:rsidRPr="00754914">
        <w:rPr>
          <w:vertAlign w:val="superscript"/>
          <w:rtl/>
          <w:lang w:val="en-US"/>
        </w:rPr>
        <w:t>)</w:t>
      </w:r>
      <w:r w:rsidR="00754914" w:rsidRPr="00221446">
        <w:rPr>
          <w:rtl/>
        </w:rPr>
        <w:t>.</w:t>
      </w:r>
      <w:r w:rsidR="00221446" w:rsidRPr="00221446">
        <w:rPr>
          <w:rtl/>
        </w:rPr>
        <w:t xml:space="preserve"> </w:t>
      </w:r>
      <w:r w:rsidRPr="00221446">
        <w:rPr>
          <w:rtl/>
        </w:rPr>
        <w:t>كما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بالجهود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تبذلها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مجال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العدالة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الانتقالية،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إنشاء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الوحدة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الخاصة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للتحقيق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الجرائم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المرتكبة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خلال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فترة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النزاع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الداخلي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المسلح</w:t>
      </w:r>
      <w:r w:rsidR="00221446" w:rsidRPr="00221446">
        <w:rPr>
          <w:rFonts w:hint="cs"/>
          <w:rtl/>
        </w:rPr>
        <w:t xml:space="preserve"> </w:t>
      </w:r>
      <w:r w:rsidRPr="00221446">
        <w:rPr>
          <w:rtl/>
        </w:rPr>
        <w:t>التابعة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لمكتب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المدعي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للجمهورية.</w:t>
      </w:r>
      <w:r w:rsidR="00221446" w:rsidRPr="00221446">
        <w:rPr>
          <w:rtl/>
        </w:rPr>
        <w:t xml:space="preserve"> </w:t>
      </w:r>
      <w:r w:rsidRPr="00221446">
        <w:rPr>
          <w:rtl/>
        </w:rPr>
        <w:t>غير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تزال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تشعر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يلي</w:t>
      </w:r>
      <w:r w:rsidR="00221446" w:rsidRPr="00221446">
        <w:rPr>
          <w:rtl/>
        </w:rPr>
        <w:t>:</w:t>
      </w:r>
    </w:p>
    <w:p w14:paraId="406E54AA" w14:textId="4830702A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221446">
        <w:rPr>
          <w:rtl/>
        </w:rPr>
        <w:t>عدم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كفاية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الموارد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المخصصة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لهذه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الوحدة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المتخصصة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وتأخر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محاكمة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المسؤولين،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ولا</w:t>
      </w:r>
      <w:r w:rsidR="00754914">
        <w:rPr>
          <w:rFonts w:hint="cs"/>
          <w:rtl/>
        </w:rPr>
        <w:t> </w:t>
      </w:r>
      <w:r w:rsidR="00BC5F94" w:rsidRPr="00221446">
        <w:rPr>
          <w:rtl/>
        </w:rPr>
        <w:t>سيما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القضايا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المتعلقة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يُزعم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ارتكابه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جرائم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الحرب،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والجرائم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ضد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الإنسانية،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وجرائم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التعذيب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والاختفاء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القسري.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هذا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الصدد،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تحيط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علماً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قدمها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وفد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الطرف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بشأن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التقدم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المحرز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بعض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الإجراءات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الجنائية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المباشَرة،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تلك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المتعلقة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بقضية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مذبحة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اليسوعيين،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والقرار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الصادر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مؤخراً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الدائرة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الدستورية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القاضي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بإلغاء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الحكم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السابق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بالبطلان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لهذه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القضية؛</w:t>
      </w:r>
      <w:r w:rsidRPr="00221446">
        <w:rPr>
          <w:rtl/>
        </w:rPr>
        <w:t xml:space="preserve"> </w:t>
      </w:r>
    </w:p>
    <w:p w14:paraId="63B2D280" w14:textId="1EE0E294" w:rsidR="00BC5F94" w:rsidRPr="00D71F88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221446">
        <w:rPr>
          <w:rtl/>
        </w:rPr>
        <w:t>القيود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المفروضة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الوصول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الواردة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المحفوظات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العسكرية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ومحفوظات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أجهزة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العاملة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خلال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الفترة</w:t>
      </w:r>
      <w:r w:rsidRPr="00221446">
        <w:rPr>
          <w:rtl/>
        </w:rPr>
        <w:t xml:space="preserve"> </w:t>
      </w:r>
      <w:r w:rsidR="00BC5F94" w:rsidRPr="00D71F88">
        <w:rPr>
          <w:rtl/>
        </w:rPr>
        <w:t>1980</w:t>
      </w:r>
      <w:r w:rsidR="00BC5F94" w:rsidRPr="00221446">
        <w:rPr>
          <w:rtl/>
        </w:rPr>
        <w:t>-</w:t>
      </w:r>
      <w:r w:rsidR="00BC5F94" w:rsidRPr="00D71F88">
        <w:rPr>
          <w:rtl/>
        </w:rPr>
        <w:t>1992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المنشآت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العسكرية،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وبخاصة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يتعلق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بقضية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مذبحة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إيل</w:t>
      </w:r>
      <w:r w:rsidRPr="00221446">
        <w:rPr>
          <w:rtl/>
        </w:rPr>
        <w:t xml:space="preserve"> </w:t>
      </w:r>
      <w:proofErr w:type="spellStart"/>
      <w:r w:rsidR="00BC5F94" w:rsidRPr="00221446">
        <w:rPr>
          <w:rtl/>
        </w:rPr>
        <w:t>موثوتي</w:t>
      </w:r>
      <w:proofErr w:type="spellEnd"/>
      <w:r w:rsidR="00BC5F9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5E42630C" w14:textId="38CB7731" w:rsidR="00BC5F94" w:rsidRPr="00D71F88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221446">
        <w:rPr>
          <w:rtl/>
        </w:rPr>
        <w:t>تأخر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العدل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وحقوق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الإنسان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التابعة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للجمعية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التشريعية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إجراءات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اعتماد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العدالة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الانتقالية،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وكذلك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تشير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وجود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حوار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مستمر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الضحايا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ومنظمات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حقوق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الإنسان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بشأن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مضمون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هذا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القانون.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وتحيط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علماً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بتعهد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الطرف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إطار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تقديم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تقريرها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الدوري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بسن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هذا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وبتقديم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تعويض</w:t>
      </w:r>
      <w:r w:rsidRPr="00221446">
        <w:rPr>
          <w:rtl/>
        </w:rPr>
        <w:t xml:space="preserve"> </w:t>
      </w:r>
      <w:r w:rsidR="00BC5F94" w:rsidRPr="00221446">
        <w:rPr>
          <w:rtl/>
        </w:rPr>
        <w:t>شامل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للضحايا؛</w:t>
      </w:r>
      <w:r w:rsidRPr="00221446">
        <w:rPr>
          <w:rtl/>
        </w:rPr>
        <w:t xml:space="preserve"> </w:t>
      </w:r>
    </w:p>
    <w:p w14:paraId="33DEA870" w14:textId="2AFC23EB" w:rsidR="00BC5F94" w:rsidRPr="00D71F88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221446">
        <w:rPr>
          <w:rtl/>
        </w:rPr>
        <w:t>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الواردة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تشير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كفاية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الموارد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البشرية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والمالية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المخصصة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للبحث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البالغين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المختفين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النزاع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وللجنة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الوطنية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للبحث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الأطفال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المختفين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خلال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فترة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النزاع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الداخلي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فضلاً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وجود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أوجه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قصور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وتأخر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برنامج</w:t>
      </w:r>
      <w:r w:rsidRPr="00221446">
        <w:rPr>
          <w:rtl/>
        </w:rPr>
        <w:t xml:space="preserve"> </w:t>
      </w:r>
      <w:r w:rsidR="00BC5F94" w:rsidRPr="00221446">
        <w:rPr>
          <w:rtl/>
        </w:rPr>
        <w:t>جبر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الضرر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اللاحق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بالضحايا،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الذي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يضم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حالياً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حوالي</w:t>
      </w:r>
      <w:r w:rsidRPr="00221446">
        <w:rPr>
          <w:rtl/>
        </w:rPr>
        <w:t xml:space="preserve"> </w:t>
      </w:r>
      <w:r w:rsidR="00BC5F94" w:rsidRPr="00D71F88">
        <w:rPr>
          <w:rtl/>
        </w:rPr>
        <w:t>5000</w:t>
      </w:r>
      <w:r w:rsidRPr="00221446">
        <w:rPr>
          <w:rtl/>
        </w:rPr>
        <w:t xml:space="preserve"> </w:t>
      </w:r>
      <w:r w:rsidR="00BC5F94" w:rsidRPr="00221446">
        <w:rPr>
          <w:rtl/>
        </w:rPr>
        <w:t>ضحية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اعتُرف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لهم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بالحق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الاستفادة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منه</w:t>
      </w:r>
      <w:r w:rsidRPr="00221446">
        <w:rPr>
          <w:rtl/>
        </w:rPr>
        <w:t xml:space="preserve"> </w:t>
      </w:r>
      <w:r w:rsidR="00BC5F94" w:rsidRPr="00221446">
        <w:rPr>
          <w:rtl/>
        </w:rPr>
        <w:t>(المواد</w:t>
      </w:r>
      <w:r w:rsidRPr="00221446">
        <w:rPr>
          <w:rtl/>
        </w:rPr>
        <w:t xml:space="preserve"> </w:t>
      </w:r>
      <w:r w:rsidR="00BC5F94" w:rsidRPr="00D71F88">
        <w:rPr>
          <w:rtl/>
        </w:rPr>
        <w:t>2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12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13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14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16</w:t>
      </w:r>
      <w:r w:rsidR="00BC5F94" w:rsidRPr="00221446">
        <w:rPr>
          <w:rtl/>
        </w:rPr>
        <w:t>).</w:t>
      </w:r>
      <w:r w:rsidRPr="00221446">
        <w:rPr>
          <w:rtl/>
        </w:rPr>
        <w:t xml:space="preserve"> </w:t>
      </w:r>
    </w:p>
    <w:p w14:paraId="7FF0ABCC" w14:textId="1CEFE656" w:rsidR="00BC5F94" w:rsidRPr="00D71F88" w:rsidRDefault="00BC5F94" w:rsidP="00221446">
      <w:pPr>
        <w:pStyle w:val="SingleTxtGA"/>
        <w:keepNext/>
        <w:keepLines/>
        <w:rPr>
          <w:b/>
          <w:bCs/>
        </w:rPr>
      </w:pPr>
      <w:r w:rsidRPr="00D71F88">
        <w:rPr>
          <w:rtl/>
        </w:rPr>
        <w:t>13-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القيام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يلي</w:t>
      </w:r>
      <w:r w:rsidR="00221446" w:rsidRPr="00D71F88">
        <w:rPr>
          <w:b/>
          <w:bCs/>
          <w:rtl/>
        </w:rPr>
        <w:t>:</w:t>
      </w:r>
    </w:p>
    <w:p w14:paraId="4EFBAC84" w14:textId="2DE55B1B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(أ)</w:t>
      </w:r>
      <w:r w:rsidRPr="00D71F88">
        <w:rPr>
          <w:rtl/>
        </w:rPr>
        <w:tab/>
      </w:r>
      <w:r w:rsidR="00BC5F94" w:rsidRPr="00D71F88">
        <w:rPr>
          <w:b/>
          <w:bCs/>
          <w:rtl/>
        </w:rPr>
        <w:t>مضاعفة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جهودها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بسرعة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وفعالية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ونزاهة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الانتهاكات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الجسيمة</w:t>
      </w:r>
      <w:r w:rsidR="00B372CD">
        <w:rPr>
          <w:rFonts w:hint="cs"/>
          <w:b/>
          <w:bCs/>
          <w:rtl/>
        </w:rPr>
        <w:t> </w:t>
      </w:r>
      <w:r w:rsidR="00BC5F94" w:rsidRPr="00D71F88">
        <w:rPr>
          <w:b/>
          <w:bCs/>
          <w:rtl/>
        </w:rPr>
        <w:t>المزعومة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لحقوق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الإنسان،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التعذيب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والاختفاء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القسري،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وقعت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خلال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lastRenderedPageBreak/>
        <w:t>الفترة</w:t>
      </w:r>
      <w:r w:rsidR="00B372CD">
        <w:rPr>
          <w:rFonts w:hint="cs"/>
          <w:b/>
          <w:bCs/>
          <w:rtl/>
        </w:rPr>
        <w:t> </w:t>
      </w:r>
      <w:r w:rsidR="00BC5F94" w:rsidRPr="00D71F88">
        <w:rPr>
          <w:b/>
          <w:bCs/>
          <w:rtl/>
        </w:rPr>
        <w:t>1980-1992،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محاكمة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المسؤولين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المزعومين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ارتكابها.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وينبغي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للدولة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الطرف،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وجه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الخصوص،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تزويد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الوحدة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الخاصة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التابعة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لمكتب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المدعي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للجمهورية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بالموارد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اللازمة؛</w:t>
      </w:r>
    </w:p>
    <w:p w14:paraId="28162417" w14:textId="0CF680CD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(ب)</w:t>
      </w:r>
      <w:r w:rsidRPr="00D71F88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تعاون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القوات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المسلحة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انتهاكات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حقوق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الإنسان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المرتكبة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الماضي</w:t>
      </w:r>
      <w:r w:rsidR="00BC5F94" w:rsidRPr="00D71F88">
        <w:rPr>
          <w:rFonts w:hint="cs"/>
          <w:b/>
          <w:bCs/>
          <w:rtl/>
        </w:rPr>
        <w:t>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</w:t>
      </w:r>
      <w:r w:rsidR="00BC5F94" w:rsidRPr="00D71F88">
        <w:rPr>
          <w:rFonts w:hint="cs"/>
          <w:b/>
          <w:bCs/>
          <w:rtl/>
        </w:rPr>
        <w:t>كفالة</w:t>
      </w:r>
      <w:r w:rsidRPr="00D71F88">
        <w:rPr>
          <w:rFonts w:hint="cs"/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الوصول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المحفوظات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العسكرية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ومحفو</w:t>
      </w:r>
      <w:r w:rsidR="00BC5F94" w:rsidRPr="00D71F88">
        <w:rPr>
          <w:rFonts w:hint="cs"/>
          <w:b/>
          <w:bCs/>
          <w:rtl/>
        </w:rPr>
        <w:t>ظ</w:t>
      </w:r>
      <w:r w:rsidR="00BC5F94" w:rsidRPr="00D71F88">
        <w:rPr>
          <w:b/>
          <w:bCs/>
          <w:rtl/>
        </w:rPr>
        <w:t>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أجهزة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الأمن،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المنشآت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العسكرية،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عندما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يستدعي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ذلك؛</w:t>
      </w:r>
    </w:p>
    <w:p w14:paraId="74733B8D" w14:textId="478629C6" w:rsidR="00BC5F94" w:rsidRPr="00221446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(ج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سن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قانون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شامل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للعدالة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الانتقالية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يتماشى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المعايير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لحقوق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الإنسان،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والحرص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يحظر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هذا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إصدار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قرارات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العفو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وتمتيع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المسؤولين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المزعومين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بالحصانة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وتقادم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الانتهاكات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الجسيمة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لحقوق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الإنسان.</w:t>
      </w:r>
      <w:r w:rsidRPr="00221446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وينبغي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للدولة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الطرف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تكفل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أيضاً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مشاركة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الضحايا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ومنظمات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حقوق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الإنسان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المتخصصة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الصياغة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النهائية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لهذا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القانون؛</w:t>
      </w:r>
      <w:r w:rsidRPr="00221446">
        <w:rPr>
          <w:b/>
          <w:bCs/>
          <w:rtl/>
        </w:rPr>
        <w:t xml:space="preserve"> </w:t>
      </w:r>
    </w:p>
    <w:p w14:paraId="03C08F15" w14:textId="2EB5F585" w:rsidR="00BC5F94" w:rsidRPr="00221446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(د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النظر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مسألة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التصديق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الاتفاقية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لحماية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الأشخاص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الاختفاء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القسري؛</w:t>
      </w:r>
      <w:r w:rsidRPr="00221446">
        <w:rPr>
          <w:b/>
          <w:bCs/>
          <w:rtl/>
        </w:rPr>
        <w:t xml:space="preserve"> </w:t>
      </w:r>
    </w:p>
    <w:p w14:paraId="0D3DB9AD" w14:textId="63A368A4" w:rsidR="00BC5F94" w:rsidRPr="00221446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اتخاذ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التدابير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اللازمة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لتعزيز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أداء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اللجان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الوطنية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للبحث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الأشخاص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المختفين،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وتزويدها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بالموارد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اللازمة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حسن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عملها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والحرص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متابعة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توصياتها.</w:t>
      </w:r>
      <w:r w:rsidRPr="00221446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ويجب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الطرف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تكفل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أيضاً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توفير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كامل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سبل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جبر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الضرر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للضحايا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و/أو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أسرهم،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تقديم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المساعدة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النفسية-الاجتماعية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للأشخاص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الذين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يدلون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بشهاداتهم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أمام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هذه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اللجان،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وفقاً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للمادة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14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الاتفاقية،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مراعاة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تعليق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اللجنة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رقم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3(2012)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تنفيذ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الأطراف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للمادة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14.</w:t>
      </w:r>
      <w:r w:rsidRPr="00221446">
        <w:rPr>
          <w:b/>
          <w:bCs/>
          <w:rtl/>
        </w:rPr>
        <w:t xml:space="preserve"> </w:t>
      </w:r>
    </w:p>
    <w:p w14:paraId="1408D94C" w14:textId="53AC5B9F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تصدي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الدولة</w:t>
      </w:r>
      <w:r w:rsidRPr="00D71F88">
        <w:rPr>
          <w:rtl/>
        </w:rPr>
        <w:t xml:space="preserve"> </w:t>
      </w:r>
      <w:r w:rsidR="00BC5F94" w:rsidRPr="00D71F88">
        <w:rPr>
          <w:rtl/>
        </w:rPr>
        <w:t>للعنف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الإجرامي</w:t>
      </w:r>
    </w:p>
    <w:p w14:paraId="3284FBF9" w14:textId="270ABC19" w:rsidR="00BC5F94" w:rsidRPr="00221446" w:rsidRDefault="00BC5F94" w:rsidP="00221446">
      <w:pPr>
        <w:pStyle w:val="SingleTxtGA"/>
      </w:pPr>
      <w:r w:rsidRPr="00D71F88">
        <w:rPr>
          <w:rtl/>
        </w:rPr>
        <w:t>14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بينما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بالتحديات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الأمنية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يطرحها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الوقت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الراهن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وغيره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الأنشطة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الإجرامية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للعصابات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والجماعات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الإجرامية،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وكذلك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بآثار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خطة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المراقبة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الإقليمية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عرضها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سيما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الانخفاض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الكبير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معدلات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الجريمة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منذ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إقرار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الطوارئ،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فهي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تشعر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يلي</w:t>
      </w:r>
      <w:r w:rsidR="00221446" w:rsidRPr="00221446">
        <w:rPr>
          <w:rtl/>
        </w:rPr>
        <w:t xml:space="preserve">: </w:t>
      </w:r>
    </w:p>
    <w:p w14:paraId="32C33E40" w14:textId="2AEF85D6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221446">
        <w:rPr>
          <w:rtl/>
        </w:rPr>
        <w:t>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المتاحة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تشير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الاحتجاز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التعسفي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والإعدام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خارج</w:t>
      </w:r>
      <w:r w:rsidRPr="00221446">
        <w:rPr>
          <w:rtl/>
        </w:rPr>
        <w:t xml:space="preserve"> </w:t>
      </w:r>
      <w:r w:rsidR="00BC5F94" w:rsidRPr="00221446">
        <w:rPr>
          <w:rtl/>
        </w:rPr>
        <w:t>نطاق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لأشخاص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منهم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قاصرون،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وهي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انتهاكات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يُزعم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أنه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ارتكبها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أفراد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الشرطة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والقوات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كنتيجة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للاستخدام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المفرط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للقوة،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ذلك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القوة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المميتة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وأفعال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التعذيب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وسوء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المعاملة.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وتشير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هذه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المعلومات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أيضاً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القوات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تزال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تضطلع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بمهام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ضمان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أمن</w:t>
      </w:r>
      <w:r w:rsidRPr="00221446">
        <w:rPr>
          <w:rtl/>
        </w:rPr>
        <w:t xml:space="preserve"> </w:t>
      </w:r>
      <w:r w:rsidR="00BC5F94" w:rsidRPr="00221446">
        <w:rPr>
          <w:rFonts w:hint="cs"/>
          <w:rtl/>
        </w:rPr>
        <w:t>المواطنين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وهو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يتناقض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طابع</w:t>
      </w:r>
      <w:r w:rsidRPr="00221446">
        <w:rPr>
          <w:rtl/>
        </w:rPr>
        <w:t xml:space="preserve"> </w:t>
      </w:r>
      <w:r w:rsidR="00BC5F94" w:rsidRPr="00221446">
        <w:rPr>
          <w:rtl/>
        </w:rPr>
        <w:t>هذه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العمليات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الاستثنائي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</w:t>
      </w:r>
      <w:r w:rsidR="00BC5F94" w:rsidRPr="00221446">
        <w:rPr>
          <w:rFonts w:hint="cs"/>
          <w:rtl/>
        </w:rPr>
        <w:t>ذ</w:t>
      </w:r>
      <w:r w:rsidR="00BC5F94" w:rsidRPr="00221446">
        <w:rPr>
          <w:rtl/>
        </w:rPr>
        <w:t>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تعترف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به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الدولة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الطرف.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ومما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يثير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أيضاً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قلق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اللجنة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البالغ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ادعاءات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وجود</w:t>
      </w:r>
      <w:r w:rsidRPr="00221446">
        <w:rPr>
          <w:rtl/>
        </w:rPr>
        <w:t xml:space="preserve"> </w:t>
      </w:r>
      <w:r w:rsidR="00BC5F94" w:rsidRPr="00221446">
        <w:rPr>
          <w:rtl/>
        </w:rPr>
        <w:t>"فرق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الموت"</w:t>
      </w:r>
      <w:r w:rsidRPr="00221446">
        <w:rPr>
          <w:rtl/>
        </w:rPr>
        <w:t xml:space="preserve"> </w:t>
      </w:r>
      <w:r w:rsidR="00BC5F94" w:rsidRPr="00221446">
        <w:rPr>
          <w:rtl/>
        </w:rPr>
        <w:t>داخل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الشرطة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والقوات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المسلحة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7"/>
      </w:r>
      <w:r w:rsidR="00754914" w:rsidRPr="00754914">
        <w:rPr>
          <w:vertAlign w:val="superscript"/>
          <w:rtl/>
          <w:lang w:val="en-US"/>
        </w:rPr>
        <w:t>)</w:t>
      </w:r>
      <w:r w:rsidR="00754914" w:rsidRPr="00221446">
        <w:rPr>
          <w:rtl/>
        </w:rPr>
        <w:t>؛</w:t>
      </w:r>
      <w:r w:rsidRPr="00221446">
        <w:rPr>
          <w:rtl/>
        </w:rPr>
        <w:t xml:space="preserve"> </w:t>
      </w:r>
    </w:p>
    <w:p w14:paraId="0737D8F9" w14:textId="2DCDEC53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221446">
        <w:rPr>
          <w:rtl/>
        </w:rPr>
        <w:t>النطاق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الواسع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لتطبيق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الخاص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لمكافحة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الأعمال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الإرهابية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وإصلاحه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الأخير،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خلال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المرسوم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التشريعي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رقم</w:t>
      </w:r>
      <w:r w:rsidRPr="00221446">
        <w:rPr>
          <w:rtl/>
        </w:rPr>
        <w:t xml:space="preserve"> </w:t>
      </w:r>
      <w:r w:rsidR="00BC5F94" w:rsidRPr="00D71F88">
        <w:rPr>
          <w:rtl/>
        </w:rPr>
        <w:t>341</w:t>
      </w:r>
      <w:r w:rsidRPr="00221446">
        <w:rPr>
          <w:rtl/>
        </w:rPr>
        <w:t xml:space="preserve"> </w:t>
      </w:r>
      <w:r w:rsidR="00BC5F94" w:rsidRPr="00221446">
        <w:rPr>
          <w:rtl/>
        </w:rPr>
        <w:t>لعام</w:t>
      </w:r>
      <w:r w:rsidRPr="00221446">
        <w:rPr>
          <w:rtl/>
        </w:rPr>
        <w:t xml:space="preserve"> </w:t>
      </w:r>
      <w:r w:rsidR="00BC5F94" w:rsidRPr="00D71F88">
        <w:rPr>
          <w:rtl/>
        </w:rPr>
        <w:t>2022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وتعريف</w:t>
      </w:r>
      <w:r w:rsidRPr="00221446">
        <w:rPr>
          <w:rtl/>
        </w:rPr>
        <w:t xml:space="preserve"> </w:t>
      </w:r>
      <w:r w:rsidR="00BC5F94" w:rsidRPr="00221446">
        <w:rPr>
          <w:rtl/>
        </w:rPr>
        <w:t>"المنظمات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الإرهابية"،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الذي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قد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يتعارض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بسبب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دقته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مع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المبدأين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القانونيين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المتمثلين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الضرورة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والتناسب،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ترتب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على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ذلك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ارتفاع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توقيف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الأشخاص،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ولا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سيما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الشباب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والمراهقون،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بدعوى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انتمائهم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جماعات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إرهابية؛</w:t>
      </w:r>
      <w:r w:rsidRPr="00221446">
        <w:rPr>
          <w:rtl/>
        </w:rPr>
        <w:t xml:space="preserve"> </w:t>
      </w:r>
    </w:p>
    <w:p w14:paraId="048B7305" w14:textId="22BDF22B" w:rsidR="00BC5F94" w:rsidRPr="00221446" w:rsidRDefault="00221446" w:rsidP="00221446">
      <w:pPr>
        <w:pStyle w:val="SingleTxtGA"/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221446">
        <w:rPr>
          <w:rtl/>
        </w:rPr>
        <w:t>التقارير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تشير</w:t>
      </w:r>
      <w:r w:rsidRPr="00221446">
        <w:rPr>
          <w:rtl/>
        </w:rPr>
        <w:t xml:space="preserve"> </w:t>
      </w:r>
      <w:r w:rsidR="00BC5F94" w:rsidRPr="00221446">
        <w:rPr>
          <w:rtl/>
        </w:rPr>
        <w:t>إلى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إحراز</w:t>
      </w:r>
      <w:r w:rsidRPr="00221446">
        <w:rPr>
          <w:rtl/>
        </w:rPr>
        <w:t xml:space="preserve"> </w:t>
      </w:r>
      <w:r w:rsidR="00BC5F94" w:rsidRPr="00221446">
        <w:rPr>
          <w:rtl/>
        </w:rPr>
        <w:t>تقدم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ضئيل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إجراءات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التحقيق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221446">
        <w:rPr>
          <w:rFonts w:hint="cs"/>
          <w:rtl/>
        </w:rPr>
        <w:t>الملاحقات</w:t>
      </w:r>
      <w:r w:rsidRPr="00221446">
        <w:rPr>
          <w:rFonts w:hint="cs"/>
          <w:rtl/>
        </w:rPr>
        <w:t xml:space="preserve"> </w:t>
      </w:r>
      <w:r w:rsidR="00BC5F94" w:rsidRPr="00221446">
        <w:rPr>
          <w:rFonts w:hint="cs"/>
          <w:rtl/>
        </w:rPr>
        <w:t>القضائية</w:t>
      </w:r>
      <w:r w:rsidRPr="00221446">
        <w:rPr>
          <w:rFonts w:hint="cs"/>
          <w:rtl/>
        </w:rPr>
        <w:t xml:space="preserve"> </w:t>
      </w:r>
      <w:r w:rsidR="00BC5F94" w:rsidRPr="00221446">
        <w:rPr>
          <w:rtl/>
        </w:rPr>
        <w:t>المتعلقة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بالشكاوى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المقدمة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بشأن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أفعال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الاستخدام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المفرط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للقوة،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والتعذيب،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وسوء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المعاملة،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والاختفاء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القسري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التي</w:t>
      </w:r>
      <w:r w:rsidRPr="00221446">
        <w:rPr>
          <w:rtl/>
        </w:rPr>
        <w:t xml:space="preserve"> </w:t>
      </w:r>
      <w:r w:rsidR="00BC5F94" w:rsidRPr="00221446">
        <w:rPr>
          <w:rtl/>
        </w:rPr>
        <w:t>يُزعم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أفراداً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الشرطة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أو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القوات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العسكرية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ارتكبوها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سياق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مكافحة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العنف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الإجرامي</w:t>
      </w:r>
      <w:r w:rsidRPr="00221446">
        <w:rPr>
          <w:rtl/>
        </w:rPr>
        <w:t xml:space="preserve"> </w:t>
      </w:r>
      <w:r w:rsidR="00BC5F94" w:rsidRPr="00221446">
        <w:rPr>
          <w:rtl/>
        </w:rPr>
        <w:lastRenderedPageBreak/>
        <w:t>للعصابات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والجماعات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الإجرامية؛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والقرارات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القاضية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برد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الدعوى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العديد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القضايا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الجنائية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المتعلقة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بحالات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مزعومة</w:t>
      </w:r>
      <w:r w:rsidRPr="00221446">
        <w:rPr>
          <w:rtl/>
        </w:rPr>
        <w:t xml:space="preserve"> </w:t>
      </w:r>
      <w:r w:rsidR="00BC5F94" w:rsidRPr="00221446">
        <w:rPr>
          <w:rtl/>
        </w:rPr>
        <w:t>من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الإعدام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خارج</w:t>
      </w:r>
      <w:r w:rsidRPr="00221446">
        <w:rPr>
          <w:rtl/>
        </w:rPr>
        <w:t xml:space="preserve"> </w:t>
      </w:r>
      <w:r w:rsidR="00BC5F94" w:rsidRPr="00221446">
        <w:rPr>
          <w:rtl/>
        </w:rPr>
        <w:t>نطاق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القضاء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أو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الاستخدام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المفرط</w:t>
      </w:r>
      <w:r w:rsidRPr="00221446">
        <w:rPr>
          <w:rtl/>
        </w:rPr>
        <w:t xml:space="preserve"> </w:t>
      </w:r>
      <w:r w:rsidR="00BC5F94" w:rsidRPr="00221446">
        <w:rPr>
          <w:rtl/>
        </w:rPr>
        <w:t>للقوة؛</w:t>
      </w:r>
      <w:r w:rsidRPr="00221446">
        <w:rPr>
          <w:rtl/>
        </w:rPr>
        <w:t xml:space="preserve"> </w:t>
      </w:r>
      <w:r w:rsidR="00BC5F94" w:rsidRPr="00221446">
        <w:rPr>
          <w:rtl/>
        </w:rPr>
        <w:t>وانخفاض</w:t>
      </w:r>
      <w:r w:rsidRPr="00221446">
        <w:rPr>
          <w:rtl/>
        </w:rPr>
        <w:t xml:space="preserve"> </w:t>
      </w:r>
      <w:r w:rsidR="00BC5F94" w:rsidRPr="00221446">
        <w:rPr>
          <w:rtl/>
        </w:rPr>
        <w:t>عدد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الإدانات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بارتكاب</w:t>
      </w:r>
      <w:r w:rsidRPr="00221446">
        <w:rPr>
          <w:rtl/>
        </w:rPr>
        <w:t xml:space="preserve"> </w:t>
      </w:r>
      <w:r w:rsidR="00BC5F94" w:rsidRPr="00221446">
        <w:rPr>
          <w:rtl/>
        </w:rPr>
        <w:t>أفعال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التعذيب</w:t>
      </w:r>
      <w:r w:rsidRPr="00221446">
        <w:rPr>
          <w:rtl/>
        </w:rPr>
        <w:t xml:space="preserve"> </w:t>
      </w:r>
      <w:r w:rsidR="00BC5F94" w:rsidRPr="00221446">
        <w:rPr>
          <w:rtl/>
        </w:rPr>
        <w:t>في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السنوات</w:t>
      </w:r>
      <w:r w:rsidRPr="00221446">
        <w:rPr>
          <w:rtl/>
        </w:rPr>
        <w:t xml:space="preserve"> </w:t>
      </w:r>
      <w:r w:rsidR="00BC5F94" w:rsidRPr="00221446">
        <w:rPr>
          <w:rtl/>
        </w:rPr>
        <w:t>الأخيرة</w:t>
      </w:r>
      <w:r w:rsidRPr="00221446">
        <w:rPr>
          <w:rtl/>
        </w:rPr>
        <w:t xml:space="preserve"> </w:t>
      </w:r>
      <w:r w:rsidR="00BC5F94" w:rsidRPr="00221446">
        <w:rPr>
          <w:rtl/>
        </w:rPr>
        <w:t>(المواد</w:t>
      </w:r>
      <w:r w:rsidRPr="00221446">
        <w:rPr>
          <w:rtl/>
        </w:rPr>
        <w:t xml:space="preserve"> </w:t>
      </w:r>
      <w:r w:rsidR="00BC5F94" w:rsidRPr="00D71F88">
        <w:rPr>
          <w:rtl/>
        </w:rPr>
        <w:t>2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12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13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14</w:t>
      </w:r>
      <w:r w:rsidR="00BC5F94" w:rsidRPr="00221446">
        <w:rPr>
          <w:rtl/>
        </w:rPr>
        <w:t>،</w:t>
      </w:r>
      <w:r w:rsidRPr="00221446">
        <w:rPr>
          <w:rtl/>
        </w:rPr>
        <w:t xml:space="preserve"> </w:t>
      </w:r>
      <w:r w:rsidR="00BC5F94" w:rsidRPr="00221446">
        <w:rPr>
          <w:rtl/>
        </w:rPr>
        <w:t>و</w:t>
      </w:r>
      <w:r w:rsidR="00BC5F94" w:rsidRPr="00D71F88">
        <w:rPr>
          <w:rtl/>
        </w:rPr>
        <w:t>16</w:t>
      </w:r>
      <w:r w:rsidR="00BC5F94" w:rsidRPr="00221446">
        <w:rPr>
          <w:rtl/>
        </w:rPr>
        <w:t>).</w:t>
      </w:r>
    </w:p>
    <w:p w14:paraId="74C840E2" w14:textId="1C575432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15-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القيام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يلي</w:t>
      </w:r>
      <w:r w:rsidR="00221446" w:rsidRPr="00D71F88">
        <w:rPr>
          <w:b/>
          <w:bCs/>
          <w:rtl/>
        </w:rPr>
        <w:t>:</w:t>
      </w:r>
    </w:p>
    <w:p w14:paraId="416E158A" w14:textId="14E5866B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الفوري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والنزيه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الشكاوى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المقدمة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ضد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الشرطة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والقوات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العسكرية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التعذيب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وسوء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والاستخدام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المفرط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للقوة،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الإعدام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خارج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نطاق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القضاء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والاختفاء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القسري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المحتملة،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وكفالة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محاكمة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المزعومين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ومعاقبتهم،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إدانتهم،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يتناسب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وخطورة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أفعالهم،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وتقديم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تعويض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شامل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للضحايا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أسرهم؛</w:t>
      </w:r>
      <w:r w:rsidRPr="00D71F88">
        <w:rPr>
          <w:b/>
          <w:bCs/>
          <w:rtl/>
        </w:rPr>
        <w:t xml:space="preserve"> </w:t>
      </w:r>
    </w:p>
    <w:p w14:paraId="373D174A" w14:textId="367B8731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توافق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القوانين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المنظمة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لفرض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الطوارئ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الالتزامات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للدولة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الطرف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مجال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حقوق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الإنسان؛</w:t>
      </w:r>
    </w:p>
    <w:p w14:paraId="3DB348A6" w14:textId="3BFE44A9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كفالة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اضطلاع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هيئات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الشرطة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المدنية،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قدر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الإمكان،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بمهام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حفظ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النظام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وأمن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المواطنين؛</w:t>
      </w:r>
    </w:p>
    <w:p w14:paraId="21F6EF2F" w14:textId="30010A3A" w:rsidR="00BC5F94" w:rsidRPr="00221446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توافق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تشريعاتها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لمكافحة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الإرهاب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التزاماتها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بموجب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ولا</w:t>
      </w:r>
      <w:r w:rsidR="00B372CD">
        <w:rPr>
          <w:rFonts w:hint="cs"/>
          <w:b/>
          <w:bCs/>
          <w:rtl/>
        </w:rPr>
        <w:t> </w:t>
      </w:r>
      <w:r w:rsidR="00BC5F94" w:rsidRPr="00D71F88">
        <w:rPr>
          <w:b/>
          <w:bCs/>
          <w:rtl/>
        </w:rPr>
        <w:t>سيما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الاتفاقية،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وحصر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تطبيقها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نطاق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مكافحة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الإرهاب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بالمعنى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الدقيق؛</w:t>
      </w:r>
    </w:p>
    <w:p w14:paraId="1942A09D" w14:textId="3073F83D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</w:t>
      </w:r>
      <w:r w:rsidRPr="00221446">
        <w:rPr>
          <w:rtl/>
        </w:rPr>
        <w:t>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الحرص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قدر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الإمكان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يتلقى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الموظفين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المكلفين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بإنفاذ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القوات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المسلحة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بشكل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منهجي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التدريب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استخدام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القوة،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مراعاة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المبادئ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الأساسية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استخدام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القوة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والأسلحة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النارية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جانب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الموظفين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المكلفين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بإنفاذ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القوانين؛</w:t>
      </w:r>
    </w:p>
    <w:p w14:paraId="2C1865E7" w14:textId="129BF04E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(و)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توسيع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نطاق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برامج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التدريب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المستمر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للقضاة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والمدعين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العامين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أجل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تحسين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نوعية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التحقيقات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وتصنيف</w:t>
      </w:r>
      <w:r w:rsidRPr="00D71F88">
        <w:rPr>
          <w:b/>
          <w:bCs/>
          <w:rtl/>
        </w:rPr>
        <w:t xml:space="preserve"> </w:t>
      </w:r>
      <w:r w:rsidR="00BC5F94" w:rsidRPr="00D71F88">
        <w:rPr>
          <w:rFonts w:hint="cs"/>
          <w:b/>
          <w:bCs/>
          <w:rtl/>
        </w:rPr>
        <w:t>ا</w:t>
      </w:r>
      <w:r w:rsidR="00BC5F94" w:rsidRPr="00D71F88">
        <w:rPr>
          <w:b/>
          <w:bCs/>
          <w:rtl/>
        </w:rPr>
        <w:t>لأفعال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الإجرامية</w:t>
      </w:r>
      <w:r w:rsidRPr="00D71F88">
        <w:rPr>
          <w:rFonts w:hint="cs"/>
          <w:b/>
          <w:bCs/>
          <w:rtl/>
        </w:rPr>
        <w:t xml:space="preserve"> </w:t>
      </w:r>
      <w:r w:rsidR="00BC5F94" w:rsidRPr="00D71F88">
        <w:rPr>
          <w:rFonts w:hint="cs"/>
          <w:b/>
          <w:bCs/>
          <w:rtl/>
        </w:rPr>
        <w:t>بشكل</w:t>
      </w:r>
      <w:r w:rsidRPr="00D71F88">
        <w:rPr>
          <w:rFonts w:hint="cs"/>
          <w:b/>
          <w:bCs/>
          <w:rtl/>
        </w:rPr>
        <w:t xml:space="preserve"> </w:t>
      </w:r>
      <w:r w:rsidR="00BC5F94" w:rsidRPr="00D71F88">
        <w:rPr>
          <w:rFonts w:hint="cs"/>
          <w:b/>
          <w:bCs/>
          <w:rtl/>
        </w:rPr>
        <w:t>صحيح</w:t>
      </w:r>
      <w:r w:rsidR="00BC5F94" w:rsidRPr="00D71F88">
        <w:rPr>
          <w:b/>
          <w:bCs/>
          <w:rtl/>
        </w:rPr>
        <w:t>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ولا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سيما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أفعال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التعذيب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وسوء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المعاملة</w:t>
      </w:r>
      <w:r w:rsidR="00B372CD">
        <w:rPr>
          <w:rFonts w:hint="cs"/>
          <w:b/>
          <w:bCs/>
          <w:rtl/>
        </w:rPr>
        <w:t> 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يرتكبها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الموظفون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العامون،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الجرائم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الجنائية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يرتكبها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الجماعات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الإجرامية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والعصابات؛</w:t>
      </w:r>
    </w:p>
    <w:p w14:paraId="3F0A119B" w14:textId="6587FF51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(ز)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تجميع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معلومات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مفصلة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عدد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الشكاوى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والتحقيقات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والمحاكمات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والإدانات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والعقوبات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الصادرة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قضايا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التعذيب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وسوء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والاستخدام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المفرط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للقوة،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التعسفي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والإعدام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خارج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نطاق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القضاء.</w:t>
      </w:r>
    </w:p>
    <w:p w14:paraId="0052341D" w14:textId="0E71A0F0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جبر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الضرر</w:t>
      </w:r>
    </w:p>
    <w:p w14:paraId="6CA5F6FA" w14:textId="17E0486E" w:rsidR="00BC5F94" w:rsidRPr="00221446" w:rsidRDefault="00BC5F94" w:rsidP="00221446">
      <w:pPr>
        <w:pStyle w:val="SingleTxtGA"/>
      </w:pPr>
      <w:r w:rsidRPr="00D71F88">
        <w:rPr>
          <w:rtl/>
        </w:rPr>
        <w:t>16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تأسف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تقديم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تدابير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جبر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الضرر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والتعويض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أمرت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المحاكم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وغيرها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هيئات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استفاد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فعلياً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ضحايا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التعذيب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وسوء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المعاملة،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الاستخدام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المفرط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للقوة،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أفراد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أسرهم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خلال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الفترة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قيد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الاستعراض</w:t>
      </w:r>
      <w:r w:rsidR="00221446" w:rsidRPr="00221446">
        <w:rPr>
          <w:rtl/>
        </w:rPr>
        <w:t xml:space="preserve"> </w:t>
      </w:r>
      <w:r w:rsidRPr="00221446">
        <w:rPr>
          <w:rtl/>
        </w:rPr>
        <w:t>(المادة</w:t>
      </w:r>
      <w:r w:rsidR="00221446" w:rsidRPr="00221446">
        <w:rPr>
          <w:rtl/>
        </w:rPr>
        <w:t xml:space="preserve"> </w:t>
      </w:r>
      <w:r w:rsidRPr="00D71F88">
        <w:rPr>
          <w:rtl/>
        </w:rPr>
        <w:t>14</w:t>
      </w:r>
      <w:r w:rsidRPr="00221446">
        <w:rPr>
          <w:rtl/>
        </w:rPr>
        <w:t>).</w:t>
      </w:r>
      <w:r w:rsidR="00221446" w:rsidRPr="00221446">
        <w:rPr>
          <w:rtl/>
        </w:rPr>
        <w:t xml:space="preserve"> </w:t>
      </w:r>
    </w:p>
    <w:p w14:paraId="3600C8BD" w14:textId="2E13A7DE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17-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تلفت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انتباه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تعليقها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رقم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3(2012)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بشأن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تنفيذ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الأطراف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للمادة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14،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الذي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تشير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بالتفصيل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طبيعة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ونطاق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التزامها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بموجب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الاتفاقية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بتقديم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تعويض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كامل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لضحايا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وسوء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المعاملة،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ذلك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الاستخدام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المفرط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للقوة.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وينبغي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وجه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الخصوص،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استفادة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ضحايا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سبيل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لجبر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الضرر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يشمل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تعويض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عادل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ومناسب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يمكن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المطالبة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أمام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المحاكم،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وكذلك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تدابير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إعادة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التأهيل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أكمل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وجه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ممكن.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عليها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تجمع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وتنشر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إحصاءات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محدثة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عدد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ضحايا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وسوء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المعاملة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الذين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استفادوا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سبل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جبر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الضرر،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ذلك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إعادة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التأهيل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الطبي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النفسي-الاجتماعي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والتعويض،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وكذلك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أشكال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الجبر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والنتائج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المحققة.</w:t>
      </w:r>
    </w:p>
    <w:p w14:paraId="5721BC85" w14:textId="6F9BCC93" w:rsidR="00BC5F94" w:rsidRPr="00D71F88" w:rsidRDefault="00221446" w:rsidP="00221446">
      <w:pPr>
        <w:pStyle w:val="H23GA"/>
      </w:pPr>
      <w:bookmarkStart w:id="0" w:name="_Hlk119933979"/>
      <w:r w:rsidRPr="00D71F88">
        <w:rPr>
          <w:rtl/>
        </w:rPr>
        <w:lastRenderedPageBreak/>
        <w:tab/>
      </w:r>
      <w:r w:rsidRPr="00D71F88">
        <w:rPr>
          <w:rtl/>
        </w:rPr>
        <w:tab/>
      </w:r>
      <w:r w:rsidR="00BC5F94" w:rsidRPr="00D71F88">
        <w:rPr>
          <w:rtl/>
        </w:rPr>
        <w:t>الاستخدام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المفرط</w:t>
      </w:r>
      <w:r w:rsidRPr="00D71F88">
        <w:rPr>
          <w:rtl/>
        </w:rPr>
        <w:t xml:space="preserve"> </w:t>
      </w:r>
      <w:r w:rsidR="00BC5F94" w:rsidRPr="00D71F88">
        <w:rPr>
          <w:rFonts w:hint="cs"/>
          <w:rtl/>
        </w:rPr>
        <w:t>ل</w:t>
      </w:r>
      <w:r w:rsidR="00BC5F94" w:rsidRPr="00D71F88">
        <w:rPr>
          <w:rtl/>
        </w:rPr>
        <w:t>لحبس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الاحتياطي</w:t>
      </w:r>
    </w:p>
    <w:p w14:paraId="444A2D8E" w14:textId="69A47601" w:rsidR="00BC5F94" w:rsidRPr="00221446" w:rsidRDefault="00BC5F94" w:rsidP="00221446">
      <w:pPr>
        <w:pStyle w:val="SingleTxtGA"/>
      </w:pPr>
      <w:r w:rsidRPr="00D71F88">
        <w:rPr>
          <w:rtl/>
        </w:rPr>
        <w:t>18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تلاحظ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الاستخدام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المفرط</w:t>
      </w:r>
      <w:r w:rsidR="00221446" w:rsidRPr="00221446">
        <w:rPr>
          <w:rtl/>
        </w:rPr>
        <w:t xml:space="preserve"> </w:t>
      </w:r>
      <w:r w:rsidRPr="00221446">
        <w:rPr>
          <w:rFonts w:hint="cs"/>
          <w:rtl/>
        </w:rPr>
        <w:t>ل</w:t>
      </w:r>
      <w:r w:rsidRPr="00221446">
        <w:rPr>
          <w:rtl/>
        </w:rPr>
        <w:t>لحبس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الاحتياطي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دون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تحديد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مدته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بعض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الحالات،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دون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تحديد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مدى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ضرورته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وتناسبه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بالقدر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الكافي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وبحسب</w:t>
      </w:r>
      <w:r w:rsidR="00221446" w:rsidRPr="00221446">
        <w:rPr>
          <w:rtl/>
        </w:rPr>
        <w:t xml:space="preserve"> </w:t>
      </w:r>
      <w:r w:rsidRPr="00221446">
        <w:rPr>
          <w:rtl/>
        </w:rPr>
        <w:t>كل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حدة،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عملاً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بالمادة</w:t>
      </w:r>
      <w:r w:rsidR="00221446" w:rsidRPr="00221446">
        <w:rPr>
          <w:rtl/>
        </w:rPr>
        <w:t xml:space="preserve"> </w:t>
      </w:r>
      <w:r w:rsidRPr="00D71F88">
        <w:rPr>
          <w:rtl/>
        </w:rPr>
        <w:t>331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قانون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الإجراءات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الجنائية،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بعد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إقرار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الطوارئ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أواخر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آذار/مارس</w:t>
      </w:r>
      <w:r w:rsidR="00221446" w:rsidRPr="00221446">
        <w:rPr>
          <w:rtl/>
        </w:rPr>
        <w:t xml:space="preserve"> </w:t>
      </w:r>
      <w:r w:rsidRPr="00D71F88">
        <w:rPr>
          <w:rtl/>
        </w:rPr>
        <w:t>2022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وأثرها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السلبي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ظروف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الاحتجاز.</w:t>
      </w:r>
      <w:r w:rsidR="00221446" w:rsidRPr="00221446">
        <w:rPr>
          <w:rtl/>
        </w:rPr>
        <w:t xml:space="preserve"> </w:t>
      </w:r>
      <w:r w:rsidRPr="00221446">
        <w:rPr>
          <w:rtl/>
        </w:rPr>
        <w:t>كما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تشعر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الاستخدام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المفرط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لمراكز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الاحتجاز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"الزنزانات"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التابعة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للشرطة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لاحتجاز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الأشخاص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الخاضعين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للحبس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الاحتياطي</w:t>
      </w:r>
      <w:r w:rsidR="00221446" w:rsidRPr="00221446">
        <w:rPr>
          <w:rtl/>
        </w:rPr>
        <w:t xml:space="preserve"> </w:t>
      </w:r>
      <w:r w:rsidRPr="00221446">
        <w:rPr>
          <w:rtl/>
        </w:rPr>
        <w:t>(المادتان</w:t>
      </w:r>
      <w:r w:rsidR="00221446" w:rsidRPr="00221446">
        <w:rPr>
          <w:rtl/>
        </w:rPr>
        <w:t xml:space="preserve"> </w:t>
      </w:r>
      <w:r w:rsidRPr="00D71F88">
        <w:rPr>
          <w:rtl/>
        </w:rPr>
        <w:t>11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16</w:t>
      </w:r>
      <w:r w:rsidRPr="00221446">
        <w:rPr>
          <w:rtl/>
        </w:rPr>
        <w:t>).</w:t>
      </w:r>
    </w:p>
    <w:bookmarkEnd w:id="0"/>
    <w:p w14:paraId="6CC2885C" w14:textId="173E6C6A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19-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تطبيق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الحبس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الاحتياطي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كملاذ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أخير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ولأقصر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فترة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ممكنة،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اعتماد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تدابير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بديلة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كلما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أمكن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ذلك.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الصدد،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تلفت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انتباه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الأمم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المتحدة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الدنيا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النموذجية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للتدابير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غير</w:t>
      </w:r>
      <w:r w:rsidR="00221446" w:rsidRPr="00D71F88">
        <w:rPr>
          <w:b/>
          <w:bCs/>
          <w:rtl/>
        </w:rPr>
        <w:t xml:space="preserve"> </w:t>
      </w:r>
      <w:proofErr w:type="spellStart"/>
      <w:r w:rsidRPr="00D71F88">
        <w:rPr>
          <w:b/>
          <w:bCs/>
          <w:rtl/>
        </w:rPr>
        <w:t>الاحتجازية</w:t>
      </w:r>
      <w:proofErr w:type="spellEnd"/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(قواعد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طوكيو)،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الأمم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المتحدة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لمعاملة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السجينات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والتدابير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غير</w:t>
      </w:r>
      <w:r w:rsidR="00221446" w:rsidRPr="00D71F88">
        <w:rPr>
          <w:b/>
          <w:bCs/>
          <w:rtl/>
        </w:rPr>
        <w:t xml:space="preserve"> </w:t>
      </w:r>
      <w:proofErr w:type="spellStart"/>
      <w:r w:rsidRPr="00D71F88">
        <w:rPr>
          <w:b/>
          <w:bCs/>
          <w:rtl/>
        </w:rPr>
        <w:t>الاحتجازية</w:t>
      </w:r>
      <w:proofErr w:type="spellEnd"/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للمجرمات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(قواعد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بانكوك).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وينبغي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نقل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الأشخاص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المودعين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رهن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الحبس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الاحتياطي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مراكز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الاحتجاز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التابعة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للشرطة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دون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إبطاء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المؤسسات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السجنية.</w:t>
      </w:r>
    </w:p>
    <w:p w14:paraId="7DF62136" w14:textId="2AFDF278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قضاء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الأحداث</w:t>
      </w:r>
    </w:p>
    <w:p w14:paraId="6665151E" w14:textId="0C2B20EE" w:rsidR="00BC5F94" w:rsidRPr="00B372CD" w:rsidRDefault="00BC5F94" w:rsidP="00221446">
      <w:pPr>
        <w:pStyle w:val="SingleTxtGA"/>
        <w:rPr>
          <w:spacing w:val="-2"/>
        </w:rPr>
      </w:pPr>
      <w:r w:rsidRPr="00D71F88">
        <w:rPr>
          <w:rtl/>
        </w:rPr>
        <w:t>20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B372CD">
        <w:rPr>
          <w:spacing w:val="-2"/>
          <w:rtl/>
        </w:rPr>
        <w:t>بينما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تحيط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علماً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قدمتها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بشأن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حالة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الأحداث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المخالفين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للقانون،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فهي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تزال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تشعر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بالقلق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إزاء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ارتفاع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الأحداث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المودعين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المراكز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الإصلاحية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(2464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حدثاً)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مراكز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الإدماج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الاجتماعي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(1730)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خلال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الفترة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الممتدة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كانون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الثاني/يناير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وأيلول/سبتمبر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2022.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تحيط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علماً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بالتدابير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العديدة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اتخذتها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التدابير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الاجتماعية-التربوية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والخدمات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المقدمة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الأحداث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المخالفين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للقانون،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وتأسف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وجود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مفصلة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الظروف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العامة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للاحتجاز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هذه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المراكز،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وكذلك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وجود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التدابير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المتخذة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لمنع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تعذيب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الأحداث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وإساءة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معاملتهم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هذه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المراكز.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وبالإضافة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ذلك،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يساور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القلق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إزاء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إصلاح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القانون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الجنائي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للأحداث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الذي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أدخل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جملة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أحكام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العقوبة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بالسجن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مدة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تصل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20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سنة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تفوق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أعمارهم</w:t>
      </w:r>
      <w:r w:rsidR="00B372CD" w:rsidRPr="00B372CD">
        <w:rPr>
          <w:rFonts w:hint="cs"/>
          <w:spacing w:val="-2"/>
          <w:rtl/>
        </w:rPr>
        <w:t> </w:t>
      </w:r>
      <w:r w:rsidRPr="00B372CD">
        <w:rPr>
          <w:spacing w:val="-2"/>
          <w:rtl/>
        </w:rPr>
        <w:t>16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سنة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وإلى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10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سنوات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تفوق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أعمارهم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12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سنة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حالة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ارتكابهم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جرائم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صلة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بالجريمة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المنظمة.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تأسف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تلقيها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المطلوبة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تنفيذ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هذه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الأحكام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(المواد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و11،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و16).</w:t>
      </w:r>
      <w:r w:rsidR="00221446" w:rsidRPr="00B372CD">
        <w:rPr>
          <w:spacing w:val="-2"/>
          <w:rtl/>
        </w:rPr>
        <w:t xml:space="preserve"> </w:t>
      </w:r>
    </w:p>
    <w:p w14:paraId="4EE80D85" w14:textId="29A0398D" w:rsidR="00BC5F94" w:rsidRPr="00221446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21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كفالة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أ</w:t>
      </w:r>
      <w:r w:rsidRPr="00D71F88">
        <w:rPr>
          <w:b/>
          <w:bCs/>
          <w:rtl/>
        </w:rPr>
        <w:t>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يجري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احتجاز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الأحداث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كملاذ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أخير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وألا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يدوم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أكثر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الفترة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الدنيا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اللازمة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يقتصر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حالات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استثنائية،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اعتماد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بدائل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للحبس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الاحتياطي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كلما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أمكن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ذلك.</w:t>
      </w:r>
      <w:r w:rsidR="00221446" w:rsidRPr="00221446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وينبغي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أيضاً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المعاملة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الكريمة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لجميع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الأحداث</w:t>
      </w:r>
      <w:r w:rsidR="00221446" w:rsidRPr="00D71F88">
        <w:rPr>
          <w:b/>
          <w:bCs/>
          <w:rtl/>
        </w:rPr>
        <w:t xml:space="preserve"> </w:t>
      </w:r>
      <w:proofErr w:type="spellStart"/>
      <w:r w:rsidRPr="00D71F88">
        <w:rPr>
          <w:b/>
          <w:bCs/>
          <w:rtl/>
        </w:rPr>
        <w:t>المسلوبي</w:t>
      </w:r>
      <w:proofErr w:type="spellEnd"/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الحرية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وجعل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ظروف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الاحتجاز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ملائمة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المراكز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الخاصة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بالأحداث.</w:t>
      </w:r>
      <w:r w:rsidR="00221446" w:rsidRPr="00221446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الصدد،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تلفت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انتباه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القاعدة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13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الأمم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المتحدة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النموذجية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الدنيا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</w:t>
      </w:r>
      <w:r w:rsidRPr="00D71F88">
        <w:rPr>
          <w:rFonts w:hint="cs"/>
          <w:b/>
          <w:bCs/>
          <w:rtl/>
        </w:rPr>
        <w:t>إ</w:t>
      </w:r>
      <w:r w:rsidRPr="00D71F88">
        <w:rPr>
          <w:b/>
          <w:bCs/>
          <w:rtl/>
        </w:rPr>
        <w:t>دارة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شؤون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قضاء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الأحداث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(قواعد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بكين)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1،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و2،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و17،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و18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قواعد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الأمم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المتحدة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بشأن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حماية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الأحداث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المجردين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حريتهم.</w:t>
      </w:r>
    </w:p>
    <w:p w14:paraId="375B7731" w14:textId="28F63C60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ظروف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الاحتجاز</w:t>
      </w:r>
      <w:r w:rsidRPr="00D71F88">
        <w:rPr>
          <w:rtl/>
        </w:rPr>
        <w:t xml:space="preserve"> </w:t>
      </w:r>
    </w:p>
    <w:p w14:paraId="4AF85E67" w14:textId="4E887027" w:rsidR="00BC5F94" w:rsidRPr="00B372CD" w:rsidRDefault="00BC5F94" w:rsidP="00221446">
      <w:pPr>
        <w:pStyle w:val="SingleTxtGA"/>
        <w:rPr>
          <w:spacing w:val="-2"/>
        </w:rPr>
      </w:pPr>
      <w:r w:rsidRPr="00D71F88">
        <w:rPr>
          <w:rtl/>
        </w:rPr>
        <w:t>22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B372CD">
        <w:rPr>
          <w:spacing w:val="-2"/>
          <w:rtl/>
        </w:rPr>
        <w:t>بينما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تحيط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علماً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قدمتها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بشأن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تنفيذ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النموذج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الجديد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لإدارة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السجون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والاستثمار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تحسين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البنية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التحتية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للسجون،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فهي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تزال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تشعر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بالقلق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إزاء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مشكلة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اكتظاظ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السجون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البلد،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تفاقمت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بسبب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الزيادة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الكبيرة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نزلاء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السجون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الذي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ارتفع</w:t>
      </w:r>
      <w:r w:rsidRPr="00B372CD">
        <w:rPr>
          <w:rFonts w:hint="cs"/>
          <w:spacing w:val="-2"/>
          <w:rtl/>
        </w:rPr>
        <w:t>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وفقاً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المتاحة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للجنة</w:t>
      </w:r>
      <w:r w:rsidRPr="00B372CD">
        <w:rPr>
          <w:rFonts w:hint="cs"/>
          <w:spacing w:val="-2"/>
          <w:rtl/>
        </w:rPr>
        <w:t>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39500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نزيل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آذار/مارس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2022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أكثر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94000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نزيل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تشرين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الأول/أكتوبر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2022.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وتأسف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تقديم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محدثة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هذا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الصدد.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تعرب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قلقها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إزاء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lastRenderedPageBreak/>
        <w:t>المعلومات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تشير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الامتثال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لأوامر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الإفراج،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الفصل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الصارم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المحتجزين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الخاضعين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للحبس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الاحتياطي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والسجناء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المدانين،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وإلى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المعاملة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المهينة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للأشخاص</w:t>
      </w:r>
      <w:r w:rsidR="00221446" w:rsidRPr="00B372CD">
        <w:rPr>
          <w:spacing w:val="-2"/>
          <w:rtl/>
        </w:rPr>
        <w:t xml:space="preserve"> </w:t>
      </w:r>
      <w:proofErr w:type="spellStart"/>
      <w:r w:rsidRPr="00B372CD">
        <w:rPr>
          <w:spacing w:val="-2"/>
          <w:rtl/>
        </w:rPr>
        <w:t>المسلوبي</w:t>
      </w:r>
      <w:proofErr w:type="spellEnd"/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الحرية.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ومما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يثير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قلق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أيضاً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التقارير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توثق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النقص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التزويد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بالمياه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وتردي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المرافق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الصحية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ومستوى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النظافة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بعض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السجون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ومراكز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الشرطة،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يترتب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ذلك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خطر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صحة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الأشخاص</w:t>
      </w:r>
      <w:r w:rsidR="00221446" w:rsidRPr="00B372CD">
        <w:rPr>
          <w:spacing w:val="-2"/>
          <w:rtl/>
        </w:rPr>
        <w:t xml:space="preserve"> </w:t>
      </w:r>
      <w:proofErr w:type="spellStart"/>
      <w:r w:rsidRPr="00B372CD">
        <w:rPr>
          <w:spacing w:val="-2"/>
          <w:rtl/>
        </w:rPr>
        <w:t>المسلوبي</w:t>
      </w:r>
      <w:proofErr w:type="spellEnd"/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الحرية.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تحيط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علماً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بالموارد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المخصصة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للرعاية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الطبية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والصحية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السجون،</w:t>
      </w:r>
      <w:r w:rsidR="00221446" w:rsidRPr="00B372CD">
        <w:rPr>
          <w:spacing w:val="-2"/>
          <w:rtl/>
        </w:rPr>
        <w:t xml:space="preserve"> </w:t>
      </w:r>
      <w:r w:rsidRPr="00B372CD">
        <w:rPr>
          <w:rFonts w:hint="cs"/>
          <w:spacing w:val="-2"/>
          <w:rtl/>
        </w:rPr>
        <w:t>و</w:t>
      </w:r>
      <w:r w:rsidRPr="00B372CD">
        <w:rPr>
          <w:spacing w:val="-2"/>
          <w:rtl/>
        </w:rPr>
        <w:t>كذلك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بالبرامج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القائمة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لوقاية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النزلاء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الأمراض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وعلاجهم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منها.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غير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أنها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تشعر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بالقلق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إزاء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الواردة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بشأن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كفاية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الرعاية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الطبية.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دواعي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قلقها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وجود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سياسات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لإعادة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الإدماج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الاجتماعي.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وأخيراً،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تأسف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لنقص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قدمتها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بشأن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بروتوكولات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تلبية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الاحتياجات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الخاصة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لمسلوبي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الحرية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النساء،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والأشخاص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ذوي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الإعاقة،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وكبار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السن،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والمثليات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والمثليين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ومزدوجي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الميل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الجنسي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ومغايري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الهوية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الجنسانية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وحاملي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صفات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الجنسين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(المواد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و11،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و16).</w:t>
      </w:r>
    </w:p>
    <w:p w14:paraId="354A79D3" w14:textId="42076BD7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23-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القيام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يلي</w:t>
      </w:r>
      <w:r w:rsidR="00221446" w:rsidRPr="00D71F88">
        <w:rPr>
          <w:b/>
          <w:bCs/>
          <w:rtl/>
        </w:rPr>
        <w:t>:</w:t>
      </w:r>
    </w:p>
    <w:p w14:paraId="0530566B" w14:textId="3837E2F1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اتخاذ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التدابير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اللازمة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للحد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الاكتظاظ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مراكز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ولا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سيما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بإعمال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تدابير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بديلة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للاحتجاز،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ومواصلة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تحسين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مرافق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السجون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والظروف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المعيشية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العامة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السجون</w:t>
      </w:r>
      <w:r w:rsidR="00BC5F94" w:rsidRPr="00D71F88">
        <w:rPr>
          <w:rFonts w:hint="cs"/>
          <w:b/>
          <w:bCs/>
          <w:rtl/>
        </w:rPr>
        <w:t>؛</w:t>
      </w:r>
    </w:p>
    <w:p w14:paraId="2A6FF447" w14:textId="530A0387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اعتماد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نظام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لرصد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تنفيذ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العقوبات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السالبة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للحرية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تنفيذ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أوامر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الإفراج؛</w:t>
      </w:r>
    </w:p>
    <w:p w14:paraId="23FB247B" w14:textId="423632ED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كفالة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الكريمة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للسجناء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والفصل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الصارم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الخاضعين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للحبس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الاحتياطي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والمدانين؛</w:t>
      </w:r>
      <w:r w:rsidRPr="00D71F88">
        <w:rPr>
          <w:b/>
          <w:bCs/>
          <w:rtl/>
        </w:rPr>
        <w:t xml:space="preserve"> </w:t>
      </w:r>
    </w:p>
    <w:p w14:paraId="74B3509B" w14:textId="344C829E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مواصلة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تعزيز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الرعاية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الطبية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والصحية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مراكز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برامج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وقاية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نزلاء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السجون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الأمراض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المعدية،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ومنها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والتهاب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الكبد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وفيروس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نقص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المناعة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البشرية،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وكشفها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وعلاجها.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وينبغي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للدولة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الطرف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تكفل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أيضاً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تلبية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الاحتياجات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الخاصة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لمسلوبي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النساء،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والأشخاص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ذوي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الإعاقة،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وكبار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السن،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والمثليات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والمثليين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ومزدوجي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الميل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ومغايري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الهوية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الجنسانية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وحاملي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صفات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الجنسين؛</w:t>
      </w:r>
      <w:r w:rsidRPr="00D71F88">
        <w:rPr>
          <w:b/>
          <w:bCs/>
          <w:rtl/>
        </w:rPr>
        <w:t xml:space="preserve"> </w:t>
      </w:r>
    </w:p>
    <w:p w14:paraId="1E2846EB" w14:textId="763BBD0A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</w:t>
      </w:r>
      <w:r w:rsidRPr="00221446">
        <w:rPr>
          <w:rtl/>
        </w:rPr>
        <w:t>ه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وضع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سياسات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شاملة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لإعادة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الإدماج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الاجتماعي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الاستفادة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التدريب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المهني،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والتعليم،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والأنشطة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الترفيهية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والثقافية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السجون.</w:t>
      </w:r>
    </w:p>
    <w:p w14:paraId="0A355B8C" w14:textId="240285FA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العنف</w:t>
      </w:r>
      <w:r w:rsidRPr="00D71F88">
        <w:rPr>
          <w:rtl/>
        </w:rPr>
        <w:t xml:space="preserve"> </w:t>
      </w:r>
      <w:r w:rsidR="00BC5F94" w:rsidRPr="00D71F88">
        <w:rPr>
          <w:rtl/>
        </w:rPr>
        <w:t>في</w:t>
      </w:r>
      <w:r w:rsidRPr="00D71F88">
        <w:rPr>
          <w:rtl/>
        </w:rPr>
        <w:t xml:space="preserve"> </w:t>
      </w:r>
      <w:r w:rsidR="00BC5F94" w:rsidRPr="00D71F88">
        <w:rPr>
          <w:rtl/>
        </w:rPr>
        <w:t>أماكن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الاحتجاز</w:t>
      </w:r>
      <w:r w:rsidRPr="00D71F88">
        <w:rPr>
          <w:rtl/>
        </w:rPr>
        <w:t xml:space="preserve"> </w:t>
      </w:r>
      <w:r w:rsidR="00BC5F94" w:rsidRPr="00D71F88">
        <w:rPr>
          <w:rtl/>
        </w:rPr>
        <w:t>والوفيات</w:t>
      </w:r>
      <w:r w:rsidRPr="00D71F88">
        <w:rPr>
          <w:rtl/>
        </w:rPr>
        <w:t xml:space="preserve"> </w:t>
      </w:r>
      <w:r w:rsidR="00BC5F94" w:rsidRPr="00D71F88">
        <w:rPr>
          <w:rtl/>
        </w:rPr>
        <w:t>أثناء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الاحتجاز</w:t>
      </w:r>
      <w:r w:rsidRPr="00D71F88">
        <w:rPr>
          <w:rtl/>
        </w:rPr>
        <w:t xml:space="preserve"> </w:t>
      </w:r>
    </w:p>
    <w:p w14:paraId="3C05C9D9" w14:textId="08F2F760" w:rsidR="00BC5F94" w:rsidRPr="00221446" w:rsidRDefault="00BC5F94" w:rsidP="00221446">
      <w:pPr>
        <w:pStyle w:val="SingleTxtGA"/>
      </w:pPr>
      <w:r w:rsidRPr="00D71F88">
        <w:rPr>
          <w:rtl/>
        </w:rPr>
        <w:t>24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قدمتها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وفاة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تسعة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أشخاص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مسلوبي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الحرية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بسبب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عام</w:t>
      </w:r>
      <w:r w:rsidR="00221446" w:rsidRPr="00221446">
        <w:rPr>
          <w:rtl/>
        </w:rPr>
        <w:t xml:space="preserve"> </w:t>
      </w:r>
      <w:r w:rsidRPr="00D71F88">
        <w:rPr>
          <w:rtl/>
        </w:rPr>
        <w:t>2018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ولكنها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تأسف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تلقيها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بيانات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إحصائية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كاملة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ومصنفة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الوفيات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أثناء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الاحتجاز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وحوادث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المسجلة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خلال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الفترة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قيد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الاستعراض.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توجد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أيضاً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كاملة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نتائج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التحقيقات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أجريت،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أثر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التدابير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المتخذة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لمنع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حدوث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مماثلة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المستقبل.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الصدد،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تعرب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قلقها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وفاة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أكثر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D71F88">
        <w:rPr>
          <w:rtl/>
        </w:rPr>
        <w:t>90</w:t>
      </w:r>
      <w:r w:rsidR="00221446" w:rsidRPr="00221446">
        <w:rPr>
          <w:rtl/>
        </w:rPr>
        <w:t xml:space="preserve"> </w:t>
      </w:r>
      <w:r w:rsidRPr="00221446">
        <w:rPr>
          <w:rtl/>
        </w:rPr>
        <w:t>شخصاً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مسلوب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الحرية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منذ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إقرار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الطوارئ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البلد،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بالتحقيقات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باشرتها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السلطات.</w:t>
      </w:r>
      <w:r w:rsidR="00221446" w:rsidRPr="00221446">
        <w:rPr>
          <w:rtl/>
        </w:rPr>
        <w:t xml:space="preserve"> </w:t>
      </w:r>
      <w:r w:rsidRPr="00221446">
        <w:rPr>
          <w:rtl/>
        </w:rPr>
        <w:t>غير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تزال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تشعر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أسباب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بعض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الوفيات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توفير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الرعاية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الطبية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الوقت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المناسب،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ونقص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الإمداد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بالأدوية،</w:t>
      </w:r>
      <w:r w:rsidR="00221446" w:rsidRPr="00221446">
        <w:rPr>
          <w:rtl/>
        </w:rPr>
        <w:t xml:space="preserve"> </w:t>
      </w:r>
      <w:r w:rsidRPr="00221446">
        <w:rPr>
          <w:rFonts w:hint="cs"/>
          <w:rtl/>
        </w:rPr>
        <w:t>و</w:t>
      </w:r>
      <w:r w:rsidRPr="00221446">
        <w:rPr>
          <w:rtl/>
        </w:rPr>
        <w:t>جرائم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القتل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8"/>
      </w:r>
      <w:r w:rsidR="00754914" w:rsidRPr="00754914">
        <w:rPr>
          <w:vertAlign w:val="superscript"/>
          <w:rtl/>
          <w:lang w:val="en-US"/>
        </w:rPr>
        <w:t>)</w:t>
      </w:r>
      <w:r w:rsidR="00754914" w:rsidRPr="00221446">
        <w:rPr>
          <w:rtl/>
        </w:rPr>
        <w:t>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دواعي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أيضاً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الشكاوى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المقدمة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تتعرض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له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مغايرات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الهوية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الجنسانية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المحتجزات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سجون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الرجال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اعتداءات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جنسي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جانب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موظفي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السجون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والنزلاء.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وختاماً،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تلاحظ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وجود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lastRenderedPageBreak/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تدريب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الموظفين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الطبيين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الذين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يتعاملون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الأشخاص</w:t>
      </w:r>
      <w:r w:rsidR="00221446" w:rsidRPr="00221446">
        <w:rPr>
          <w:rtl/>
        </w:rPr>
        <w:t xml:space="preserve"> </w:t>
      </w:r>
      <w:proofErr w:type="spellStart"/>
      <w:r w:rsidRPr="00221446">
        <w:rPr>
          <w:rtl/>
        </w:rPr>
        <w:t>المسلوبي</w:t>
      </w:r>
      <w:proofErr w:type="spellEnd"/>
      <w:r w:rsidR="00221446" w:rsidRPr="00221446">
        <w:rPr>
          <w:rtl/>
        </w:rPr>
        <w:t xml:space="preserve"> </w:t>
      </w:r>
      <w:r w:rsidRPr="00221446">
        <w:rPr>
          <w:rtl/>
        </w:rPr>
        <w:t>الحرية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كشف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التعذيب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وسوء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المعاملة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(المواد</w:t>
      </w:r>
      <w:r w:rsidR="00221446" w:rsidRPr="00221446">
        <w:rPr>
          <w:rtl/>
        </w:rPr>
        <w:t xml:space="preserve"> </w:t>
      </w:r>
      <w:r w:rsidRPr="00D71F88">
        <w:rPr>
          <w:rtl/>
        </w:rPr>
        <w:t>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11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16</w:t>
      </w:r>
      <w:r w:rsidRPr="00221446">
        <w:rPr>
          <w:rtl/>
        </w:rPr>
        <w:t>).</w:t>
      </w:r>
    </w:p>
    <w:p w14:paraId="451D6851" w14:textId="4D18D565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25-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تحث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يلي</w:t>
      </w:r>
      <w:r w:rsidR="00221446" w:rsidRPr="00D71F88">
        <w:rPr>
          <w:b/>
          <w:bCs/>
          <w:rtl/>
        </w:rPr>
        <w:t>:</w:t>
      </w:r>
    </w:p>
    <w:p w14:paraId="1437C724" w14:textId="6CD01A12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إجراء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تحقيقات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فورية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ونزيهة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ومستقلة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الوفاة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أثناء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مراعاة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بروتوكول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مينيسوتا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المتعلق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الوفاة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يُحتمل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تكون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غير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مشروعة.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وتنتظر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اللجنة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نتائج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التحقيقات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الجارية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الوفاة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أثناء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وقعت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خلال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الطوارئ؛</w:t>
      </w:r>
    </w:p>
    <w:p w14:paraId="3ADF7024" w14:textId="0685250B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التحقيق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مسؤولية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محتملة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الشرطة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وموظفي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السجون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الأشخاص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أثناء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الاحتجاز،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وعند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الاقتضاء،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معاقبة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النحو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الواجب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وتقديم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تعويض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عادل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ومناسب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لأفراد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أسر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الضحايا؛</w:t>
      </w:r>
    </w:p>
    <w:p w14:paraId="28DDFA88" w14:textId="3CEADE41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اتخاذ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تدابير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لمنع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العنف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السجون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والحد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منه،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الانتحار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والعنف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ضد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مغايرات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الهوية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الجنسانية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وتوثيق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هذه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الحوادث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أجل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الشكاوى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المتعلقة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ومعاقبة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المسؤولين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عنها</w:t>
      </w:r>
      <w:r w:rsidR="00BC5F94" w:rsidRPr="00D71F88">
        <w:rPr>
          <w:rFonts w:hint="cs"/>
          <w:b/>
          <w:bCs/>
          <w:rtl/>
        </w:rPr>
        <w:t>؛</w:t>
      </w:r>
      <w:r w:rsidRPr="00D71F88">
        <w:rPr>
          <w:b/>
          <w:bCs/>
          <w:rtl/>
        </w:rPr>
        <w:t xml:space="preserve"> </w:t>
      </w:r>
    </w:p>
    <w:p w14:paraId="66E10AFF" w14:textId="195D337D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(د)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حصول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الموظفين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الطبيين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الذين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يتعاملون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الأشخاص</w:t>
      </w:r>
      <w:r w:rsidRPr="00D71F88">
        <w:rPr>
          <w:b/>
          <w:bCs/>
          <w:rtl/>
        </w:rPr>
        <w:t xml:space="preserve"> </w:t>
      </w:r>
      <w:proofErr w:type="spellStart"/>
      <w:r w:rsidR="00BC5F94" w:rsidRPr="00D71F88">
        <w:rPr>
          <w:b/>
          <w:bCs/>
          <w:rtl/>
        </w:rPr>
        <w:t>المسلوبي</w:t>
      </w:r>
      <w:proofErr w:type="spellEnd"/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الحرية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تدريب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محدد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لكشف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التعذيب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وسوء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وفقاً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لدليل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التقصي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والتوثيق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الفعالين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للتعذيب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وغيره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ضروب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المعاملة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العقوبة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القاسية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اللاإنسانية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المهينة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(بروتوكول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اسطنبول)</w:t>
      </w:r>
      <w:r w:rsidR="00BC5F94" w:rsidRPr="00D71F88">
        <w:rPr>
          <w:rFonts w:hint="cs"/>
          <w:b/>
          <w:bCs/>
          <w:rtl/>
        </w:rPr>
        <w:t>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بصيغته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المنقحة،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كفالة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إبلاغ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السلطات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القضائية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المختصة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التعذيب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المزعومة.</w:t>
      </w:r>
    </w:p>
    <w:p w14:paraId="626FBF70" w14:textId="695F6D7E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رصد</w:t>
      </w:r>
      <w:r w:rsidRPr="00D71F88">
        <w:rPr>
          <w:rtl/>
        </w:rPr>
        <w:t xml:space="preserve"> </w:t>
      </w:r>
      <w:r w:rsidR="00BC5F94" w:rsidRPr="00D71F88">
        <w:rPr>
          <w:rtl/>
        </w:rPr>
        <w:t>أماكن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الاحتجاز</w:t>
      </w:r>
    </w:p>
    <w:p w14:paraId="74100D9E" w14:textId="1173C265" w:rsidR="00BC5F94" w:rsidRPr="00221446" w:rsidRDefault="00BC5F94" w:rsidP="00221446">
      <w:pPr>
        <w:pStyle w:val="SingleTxtGA"/>
      </w:pPr>
      <w:r w:rsidRPr="00D71F88">
        <w:rPr>
          <w:rtl/>
        </w:rPr>
        <w:t>26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</w:t>
      </w:r>
      <w:r w:rsidRPr="00221446">
        <w:rPr>
          <w:rFonts w:hint="cs"/>
          <w:rtl/>
        </w:rPr>
        <w:t>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قدمها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زيارات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رصد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مراكز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الاحتجاز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تقوم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الآليات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والكيانات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الوطنية،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مكتب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الدفاع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حقوق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الإنسان.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تأسف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وجود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كاملة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تواتر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الزيارات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وطبيعتها،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وكذلك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متابعة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السلطات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المختصة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التوصيات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المقدمة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الهيئات.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ويساور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امتلاك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مكتب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الدفاع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حقوق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الإنسان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الموارد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اللازمة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لأداء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المهام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المنوطة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به</w:t>
      </w:r>
      <w:r w:rsidR="00221446" w:rsidRPr="00221446">
        <w:rPr>
          <w:rtl/>
        </w:rPr>
        <w:t xml:space="preserve"> </w:t>
      </w:r>
      <w:r w:rsidRPr="00221446">
        <w:rPr>
          <w:rtl/>
        </w:rPr>
        <w:t>(المادة</w:t>
      </w:r>
      <w:r w:rsidR="00221446" w:rsidRPr="00221446">
        <w:rPr>
          <w:rtl/>
        </w:rPr>
        <w:t xml:space="preserve"> </w:t>
      </w:r>
      <w:r w:rsidRPr="00D71F88">
        <w:rPr>
          <w:rtl/>
        </w:rPr>
        <w:t>2</w:t>
      </w:r>
      <w:r w:rsidRPr="00221446">
        <w:rPr>
          <w:rtl/>
        </w:rPr>
        <w:t>).</w:t>
      </w:r>
    </w:p>
    <w:p w14:paraId="26E74FC0" w14:textId="6C8EF7F1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27-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تزود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مكتب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الدفاع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حقوق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الإنسان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بالموارد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اللازمة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لأداء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عمله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النحو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السليم،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كفالة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قيامه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بزيارات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مفاجئة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مكان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يوجد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أشخاص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مسلوبو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الحرية</w:t>
      </w:r>
      <w:r w:rsidRPr="00D71F88">
        <w:rPr>
          <w:rFonts w:hint="cs"/>
          <w:b/>
          <w:bCs/>
          <w:rtl/>
        </w:rPr>
        <w:t>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ومتابع</w:t>
      </w:r>
      <w:r w:rsidRPr="00D71F88">
        <w:rPr>
          <w:rFonts w:hint="cs"/>
          <w:b/>
          <w:bCs/>
          <w:rtl/>
        </w:rPr>
        <w:t>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نتائج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أنشطة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الرصد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يضطلع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بها.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وتحث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النظر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إمكانية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التصديق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البروتوكول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الاختياري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لاتفاقية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مناهضة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وغيره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ضروب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المعاملة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العقوبة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القاسية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اللاإنسانية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المهينة،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بغرض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إنشاء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آلية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وقائية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وطنية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لمنع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وغيره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ضروب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المعاملة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العقوبة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القاسية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اللاإنسانية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المهينة.</w:t>
      </w:r>
    </w:p>
    <w:p w14:paraId="12EB3B37" w14:textId="13A31F28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العنف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الجنساني</w:t>
      </w:r>
    </w:p>
    <w:p w14:paraId="654B64E0" w14:textId="4CC748C5" w:rsidR="00BC5F94" w:rsidRPr="00B372CD" w:rsidRDefault="00BC5F94" w:rsidP="00221446">
      <w:pPr>
        <w:pStyle w:val="SingleTxtGA"/>
        <w:rPr>
          <w:spacing w:val="-2"/>
        </w:rPr>
      </w:pPr>
      <w:r w:rsidRPr="00D71F88">
        <w:rPr>
          <w:rtl/>
        </w:rPr>
        <w:t>28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B372CD">
        <w:rPr>
          <w:spacing w:val="-2"/>
          <w:rtl/>
        </w:rPr>
        <w:t>تحيط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علماً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بالتدابير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اتخذتها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</w:t>
      </w:r>
      <w:r w:rsidR="00754914" w:rsidRPr="00B372CD">
        <w:rPr>
          <w:spacing w:val="-2"/>
          <w:vertAlign w:val="superscript"/>
          <w:rtl/>
          <w:lang w:val="en-US"/>
        </w:rPr>
        <w:t>(</w:t>
      </w:r>
      <w:r w:rsidR="00754914" w:rsidRPr="00B372CD">
        <w:rPr>
          <w:spacing w:val="-2"/>
          <w:position w:val="4"/>
          <w:vertAlign w:val="superscript"/>
          <w:lang w:val="en-US"/>
        </w:rPr>
        <w:footnoteReference w:id="9"/>
      </w:r>
      <w:r w:rsidR="00754914" w:rsidRPr="00B372CD">
        <w:rPr>
          <w:spacing w:val="-2"/>
          <w:vertAlign w:val="superscript"/>
          <w:rtl/>
          <w:lang w:val="en-US"/>
        </w:rPr>
        <w:t>)</w:t>
      </w:r>
      <w:r w:rsidR="00754914" w:rsidRPr="00B372CD">
        <w:rPr>
          <w:spacing w:val="-2"/>
          <w:rtl/>
          <w:lang w:val="en-US"/>
        </w:rPr>
        <w:t xml:space="preserve"> </w:t>
      </w:r>
      <w:r w:rsidRPr="00B372CD">
        <w:rPr>
          <w:spacing w:val="-2"/>
          <w:rtl/>
        </w:rPr>
        <w:t>لمكافحة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العنف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ضد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المرأة.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غير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أنها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تشعر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بالقلق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إزاء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المتعلقة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بارتفاع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معدلات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العنف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العائلي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والعنف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الجنسي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المسجلة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البلد،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وكذلك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بحالات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اختفاء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النساء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وقتل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الإناث،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وأفعال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الاستغلال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والعنف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الجنسي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يرتكبها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ضد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النساء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أفراد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lastRenderedPageBreak/>
        <w:t>الجماعات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الإجرامية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والعصابات</w:t>
      </w:r>
      <w:r w:rsidR="00754914" w:rsidRPr="00B372CD">
        <w:rPr>
          <w:spacing w:val="-2"/>
          <w:vertAlign w:val="superscript"/>
          <w:rtl/>
          <w:lang w:val="en-US"/>
        </w:rPr>
        <w:t>(</w:t>
      </w:r>
      <w:r w:rsidR="00754914" w:rsidRPr="00B372CD">
        <w:rPr>
          <w:spacing w:val="-2"/>
          <w:position w:val="4"/>
          <w:vertAlign w:val="superscript"/>
          <w:lang w:val="en-US"/>
        </w:rPr>
        <w:footnoteReference w:id="10"/>
      </w:r>
      <w:r w:rsidR="00754914" w:rsidRPr="00B372CD">
        <w:rPr>
          <w:spacing w:val="-2"/>
          <w:vertAlign w:val="superscript"/>
          <w:rtl/>
          <w:lang w:val="en-US"/>
        </w:rPr>
        <w:t>)</w:t>
      </w:r>
      <w:r w:rsidR="00754914" w:rsidRPr="00B372CD">
        <w:rPr>
          <w:spacing w:val="-2"/>
          <w:rtl/>
        </w:rPr>
        <w:t>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وتلاحظ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أنه،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وفقاً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للمعلومات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قدمتها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ينظر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القضاء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سوى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13,9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المائة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القضايا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الجنائية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البالغ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عددها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13947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المباشَرة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بشأن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أفعال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العنف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ضد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المرأة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خلال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الفترة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2013-2019،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حيث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صدرت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308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أحكام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بالإدانة</w:t>
      </w:r>
      <w:r w:rsidR="00754914" w:rsidRPr="00B372CD">
        <w:rPr>
          <w:spacing w:val="-2"/>
          <w:vertAlign w:val="superscript"/>
          <w:rtl/>
          <w:lang w:val="en-US"/>
        </w:rPr>
        <w:t>(</w:t>
      </w:r>
      <w:r w:rsidR="00754914" w:rsidRPr="00B372CD">
        <w:rPr>
          <w:spacing w:val="-2"/>
          <w:position w:val="4"/>
          <w:vertAlign w:val="superscript"/>
          <w:lang w:val="en-US"/>
        </w:rPr>
        <w:footnoteReference w:id="11"/>
      </w:r>
      <w:r w:rsidR="00754914" w:rsidRPr="00B372CD">
        <w:rPr>
          <w:spacing w:val="-2"/>
          <w:vertAlign w:val="superscript"/>
          <w:rtl/>
          <w:lang w:val="en-US"/>
        </w:rPr>
        <w:t>)</w:t>
      </w:r>
      <w:r w:rsidR="00754914" w:rsidRPr="00B372CD">
        <w:rPr>
          <w:spacing w:val="-2"/>
          <w:rtl/>
        </w:rPr>
        <w:t>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ورغم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تقديم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الدولة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الطرف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التحقيقات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والملاحقات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القضائية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الجارية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بشأن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جرائم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قتل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الإناث،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وجرائم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القتل،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والاغتصاب</w:t>
      </w:r>
      <w:r w:rsidRPr="00B372CD">
        <w:rPr>
          <w:rFonts w:hint="cs"/>
          <w:spacing w:val="-2"/>
          <w:rtl/>
        </w:rPr>
        <w:t>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والاعتداء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الجنسي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القاصرين،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فإن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تأسف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حصولها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على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معلومات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شاملة،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ولا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سيما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بشأن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العقوبات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المفروضة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والتعويضات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الممنوحة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خلال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الفترة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قيد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الاستعراض.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كما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تشعر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اللجنة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بالقلق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إزاء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عدم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كفاية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عدد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الملاجئ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ودُور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الإيواء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المخصصة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لضحايا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العنف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الجنساني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(المادتان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2</w:t>
      </w:r>
      <w:r w:rsidR="00221446" w:rsidRPr="00B372CD">
        <w:rPr>
          <w:spacing w:val="-2"/>
          <w:rtl/>
        </w:rPr>
        <w:t xml:space="preserve"> </w:t>
      </w:r>
      <w:r w:rsidRPr="00B372CD">
        <w:rPr>
          <w:spacing w:val="-2"/>
          <w:rtl/>
        </w:rPr>
        <w:t>و16).</w:t>
      </w:r>
      <w:r w:rsidR="00221446" w:rsidRPr="00B372CD">
        <w:rPr>
          <w:spacing w:val="-2"/>
          <w:rtl/>
        </w:rPr>
        <w:t xml:space="preserve"> </w:t>
      </w:r>
    </w:p>
    <w:p w14:paraId="1869D28C" w14:textId="08A68257" w:rsidR="00BC5F94" w:rsidRPr="00221446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29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القيام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يلي</w:t>
      </w:r>
      <w:r w:rsidR="00221446" w:rsidRPr="00D71F88">
        <w:rPr>
          <w:b/>
          <w:bCs/>
          <w:rtl/>
        </w:rPr>
        <w:t>:</w:t>
      </w:r>
    </w:p>
    <w:p w14:paraId="2EBF114A" w14:textId="3FFC7A90" w:rsidR="00BC5F94" w:rsidRPr="00221446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(أ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كفالة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التحقيق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الشامل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جميع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العنف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الجنساني،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العنف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قتل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الإناث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واختفاء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النساء،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ولا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سيما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تنطوي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فعل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تقصير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جانب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سلطات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كيانات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أخرى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يستتبع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المسؤولية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الدولية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للدولة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الطرف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بموجب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الاتفاقية،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محاكمة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المزعومين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ومعاقبتهم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النحو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الواجب،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إدانتهم،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واستفادة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الضحايا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سبل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جبر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الضرر،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الحصول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على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تعويض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مناسب؛</w:t>
      </w:r>
    </w:p>
    <w:p w14:paraId="730701D9" w14:textId="38EF7DEA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(ب)</w:t>
      </w:r>
      <w:r w:rsidRPr="00D71F88">
        <w:rPr>
          <w:rtl/>
        </w:rPr>
        <w:tab/>
      </w:r>
      <w:r w:rsidR="00BC5F94" w:rsidRPr="00D71F88">
        <w:rPr>
          <w:b/>
          <w:bCs/>
          <w:rtl/>
        </w:rPr>
        <w:t>توفير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دوائر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الحماية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والمساعدة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لضحايا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العنف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الجنساني،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وضمان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تزويدها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بالموارد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اللازمة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لتقديم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يحتاجون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إليه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الرعاية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الطبية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والدعم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النفسي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والمساعدة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القانونية؛</w:t>
      </w:r>
    </w:p>
    <w:p w14:paraId="6EDEC3FC" w14:textId="44AE6CDC" w:rsidR="00BC5F94" w:rsidRPr="00B372CD" w:rsidRDefault="00221446" w:rsidP="00221446">
      <w:pPr>
        <w:pStyle w:val="SingleTxtGA"/>
        <w:rPr>
          <w:rFonts w:ascii="Times New Roman Bold" w:hAnsi="Times New Roman Bold"/>
          <w:b/>
          <w:bCs/>
          <w:spacing w:val="-4"/>
        </w:rPr>
      </w:pPr>
      <w:r w:rsidRPr="00D71F88">
        <w:rPr>
          <w:rtl/>
        </w:rPr>
        <w:tab/>
      </w:r>
      <w:r w:rsidR="00BC5F94" w:rsidRPr="00D71F88">
        <w:rPr>
          <w:rtl/>
        </w:rPr>
        <w:t>(ج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مواصلة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توفير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التدريب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الإلزامي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لأفراد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الشرطة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والمدعين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العامين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والقضاة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بشأن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الملاحقة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القضائية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لمرتكبي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أفعال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العنف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الجنساني،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وتنظيم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حملات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للتوعية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بجميع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أشكال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العنف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ضد</w:t>
      </w:r>
      <w:r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BC5F94" w:rsidRPr="00B372CD">
        <w:rPr>
          <w:rFonts w:ascii="Times New Roman Bold" w:hAnsi="Times New Roman Bold"/>
          <w:b/>
          <w:bCs/>
          <w:spacing w:val="-4"/>
          <w:rtl/>
        </w:rPr>
        <w:t>المرأة</w:t>
      </w:r>
      <w:r w:rsidR="00BC5F94" w:rsidRPr="00B372CD">
        <w:rPr>
          <w:rFonts w:ascii="Times New Roman Bold" w:hAnsi="Times New Roman Bold" w:hint="cs"/>
          <w:b/>
          <w:bCs/>
          <w:spacing w:val="-4"/>
          <w:rtl/>
        </w:rPr>
        <w:t>؛</w:t>
      </w:r>
    </w:p>
    <w:p w14:paraId="731198F3" w14:textId="07B23A38" w:rsidR="00BC5F94" w:rsidRPr="00D71F88" w:rsidRDefault="00221446" w:rsidP="00221446">
      <w:pPr>
        <w:pStyle w:val="SingleTxtGA"/>
        <w:rPr>
          <w:b/>
          <w:bCs/>
        </w:rPr>
      </w:pPr>
      <w:r w:rsidRPr="00D71F88">
        <w:rPr>
          <w:rtl/>
        </w:rPr>
        <w:tab/>
      </w:r>
      <w:r w:rsidR="00BC5F94" w:rsidRPr="00D71F88">
        <w:rPr>
          <w:rtl/>
        </w:rPr>
        <w:t>(د</w:t>
      </w:r>
      <w:r w:rsidR="00BC5F94" w:rsidRPr="00221446">
        <w:rPr>
          <w:rtl/>
        </w:rPr>
        <w:t>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توفير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بيانات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إحصائية،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مصنفة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بحسب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سن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الضحايا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وأصلهم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الإثني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القومي،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بشأن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الشكاوى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والتحقيقات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والملاحقات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القضائية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والإدانات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والأحكام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المتعلقة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بالعنف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الجنساني،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وكذلك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التعويضات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المقدمة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للضحايا.</w:t>
      </w:r>
    </w:p>
    <w:p w14:paraId="05258C9B" w14:textId="30CFD6C2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الإجهاض</w:t>
      </w:r>
    </w:p>
    <w:p w14:paraId="0C8FC032" w14:textId="26C9A8D8" w:rsidR="00BC5F94" w:rsidRPr="00221446" w:rsidRDefault="00BC5F94" w:rsidP="00221446">
      <w:pPr>
        <w:pStyle w:val="SingleTxtGA"/>
      </w:pPr>
      <w:r w:rsidRPr="00D71F88">
        <w:rPr>
          <w:rtl/>
        </w:rPr>
        <w:t>30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بتأكيد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القانون</w:t>
      </w:r>
      <w:r w:rsidR="00221446" w:rsidRPr="00221446">
        <w:rPr>
          <w:rtl/>
        </w:rPr>
        <w:t xml:space="preserve"> </w:t>
      </w:r>
      <w:proofErr w:type="spellStart"/>
      <w:r w:rsidRPr="00221446">
        <w:rPr>
          <w:rtl/>
        </w:rPr>
        <w:t>السلفادوري</w:t>
      </w:r>
      <w:proofErr w:type="spellEnd"/>
      <w:r w:rsidR="00221446" w:rsidRPr="00221446">
        <w:rPr>
          <w:rtl/>
        </w:rPr>
        <w:t xml:space="preserve"> </w:t>
      </w:r>
      <w:r w:rsidRPr="00221446">
        <w:rPr>
          <w:rtl/>
        </w:rPr>
        <w:t>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يحظر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الطوارئ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العلاجية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ثمة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بروتوكولات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ولوائح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تنظيمية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تنص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حماية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حياة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والجنين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الضرورة.</w:t>
      </w:r>
      <w:r w:rsidR="00221446" w:rsidRPr="00221446">
        <w:rPr>
          <w:rtl/>
        </w:rPr>
        <w:t xml:space="preserve"> </w:t>
      </w:r>
      <w:r w:rsidRPr="00221446">
        <w:rPr>
          <w:rtl/>
        </w:rPr>
        <w:t>غير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تزال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تشعر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أحكام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قانون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العقوبات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تجرم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جميع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الأفعال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المتصلة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بتوفير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خدمات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الإجهاض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الإجهاض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العمدي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تنص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استثناءات،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حتى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لأسباب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علاجية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الجنسي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12"/>
      </w:r>
      <w:r w:rsidR="00754914" w:rsidRPr="00754914">
        <w:rPr>
          <w:vertAlign w:val="superscript"/>
          <w:rtl/>
          <w:lang w:val="en-US"/>
        </w:rPr>
        <w:t>)</w:t>
      </w:r>
      <w:r w:rsidR="00754914" w:rsidRPr="00221446">
        <w:rPr>
          <w:rtl/>
        </w:rPr>
        <w:t>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الصدد،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تشعر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الواردة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التشريعات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تُجبر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النساء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والفتيات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فحسب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اللجوء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عمليات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الإجهاض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السري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عمليات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التوليد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الطارئة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تُعرض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حياتهن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وصحتهن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للخطر،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تُعرّضهن</w:t>
      </w:r>
      <w:r w:rsidR="00221446" w:rsidRPr="00221446">
        <w:rPr>
          <w:rtl/>
        </w:rPr>
        <w:t xml:space="preserve"> </w:t>
      </w:r>
      <w:r w:rsidRPr="00221446">
        <w:rPr>
          <w:rFonts w:hint="cs"/>
          <w:rtl/>
        </w:rPr>
        <w:t>أيضاً</w:t>
      </w:r>
      <w:r w:rsidR="00221446" w:rsidRPr="00221446">
        <w:rPr>
          <w:rFonts w:hint="cs"/>
          <w:rtl/>
        </w:rPr>
        <w:t xml:space="preserve"> </w:t>
      </w:r>
      <w:r w:rsidRPr="00221446">
        <w:rPr>
          <w:rtl/>
        </w:rPr>
        <w:t>والمهنيين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الطبيين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الذين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يُجرون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عمليات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الإجهاض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العمدي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للمعاقبة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الجنائية.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وتوثق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المتاحة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نساء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لوحقن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قضائياً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لهذا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السبب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احتجاز</w:t>
      </w:r>
      <w:r w:rsidR="00221446" w:rsidRPr="00221446">
        <w:rPr>
          <w:rtl/>
        </w:rPr>
        <w:t xml:space="preserve"> </w:t>
      </w:r>
      <w:r w:rsidRPr="00221446">
        <w:rPr>
          <w:rtl/>
        </w:rPr>
        <w:t>نساء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بعد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خضوعهن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لعمليات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توليد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طارئة</w:t>
      </w:r>
      <w:r w:rsidR="00221446" w:rsidRPr="00221446">
        <w:rPr>
          <w:rtl/>
        </w:rPr>
        <w:t xml:space="preserve"> </w:t>
      </w:r>
      <w:r w:rsidRPr="00221446">
        <w:rPr>
          <w:rtl/>
        </w:rPr>
        <w:t>(المادتان</w:t>
      </w:r>
      <w:r w:rsidR="00221446" w:rsidRPr="00221446">
        <w:rPr>
          <w:rtl/>
        </w:rPr>
        <w:t xml:space="preserve"> </w:t>
      </w:r>
      <w:r w:rsidRPr="00D71F88">
        <w:rPr>
          <w:rtl/>
        </w:rPr>
        <w:t>2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16</w:t>
      </w:r>
      <w:r w:rsidRPr="00221446">
        <w:rPr>
          <w:rtl/>
        </w:rPr>
        <w:t>).</w:t>
      </w:r>
    </w:p>
    <w:p w14:paraId="01CD0640" w14:textId="3AD553BA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lastRenderedPageBreak/>
        <w:t>31-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ينبغي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استفادة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جميع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النساء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والفتيات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إقليمها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فعلياً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وسائل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إنهاء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الحمل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شأن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إتمام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شهور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الحمل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يسبب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للمرأة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آلاماً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ومعاناة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شديدة،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وذلك</w:t>
      </w:r>
      <w:r w:rsidR="00221446" w:rsidRPr="00D71F88">
        <w:rPr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مثلاً</w:t>
      </w:r>
      <w:r w:rsidR="00221446" w:rsidRPr="00D71F88">
        <w:rPr>
          <w:rFonts w:hint="cs"/>
          <w:b/>
          <w:bCs/>
          <w:rtl/>
        </w:rPr>
        <w:t xml:space="preserve"> </w:t>
      </w:r>
      <w:r w:rsidRPr="00D71F88">
        <w:rPr>
          <w:b/>
          <w:bCs/>
          <w:rtl/>
        </w:rPr>
        <w:t>عندما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ينجم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الحمل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الاغتصاب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سفاح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المحارم،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وإذا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كانت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حياة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الحامل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صحتها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عرضة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للخطر،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حالات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التشوهات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المميتة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للجنين.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وتدعو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اتخاذ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التدابير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اللازمة،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وفقاً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للمبادئ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التوجيهية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لمنظمة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الصحة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العالمية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بشأن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الرعاية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المتعلقة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بالإجهاض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(2022)،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لضمان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تتعرض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النساء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اللواتي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يلجأن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الإجهاض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المهنيون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الطبيون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الذين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يُجرون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عمليات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الإجهاض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العمدي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لعقوبات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جنائية،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وكفالة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حصول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النساء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والفتيات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فعلياً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الرعاية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الصحية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بعد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الإجهاض،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بصرف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النظر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الإجهاض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قانونياً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غير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قانوني.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كما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تحث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تبرئة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وإطلاق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سراح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النساء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المدانات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جنائياً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بسبب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خضوعهن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لعمليات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التوليد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الطارئة.</w:t>
      </w:r>
      <w:r w:rsidR="00221446" w:rsidRPr="00D71F88">
        <w:rPr>
          <w:b/>
          <w:bCs/>
          <w:rtl/>
        </w:rPr>
        <w:t xml:space="preserve"> </w:t>
      </w:r>
    </w:p>
    <w:p w14:paraId="31756EB0" w14:textId="0CF863E7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الهجرة</w:t>
      </w:r>
      <w:r w:rsidRPr="00D71F88">
        <w:rPr>
          <w:rtl/>
        </w:rPr>
        <w:t xml:space="preserve"> </w:t>
      </w:r>
      <w:r w:rsidR="00BC5F94" w:rsidRPr="00D71F88">
        <w:rPr>
          <w:rtl/>
        </w:rPr>
        <w:t>واللجوء</w:t>
      </w:r>
      <w:r w:rsidRPr="00D71F88">
        <w:rPr>
          <w:rtl/>
        </w:rPr>
        <w:t xml:space="preserve"> </w:t>
      </w:r>
      <w:r w:rsidR="00BC5F94" w:rsidRPr="00D71F88">
        <w:rPr>
          <w:rtl/>
        </w:rPr>
        <w:t>والتشريد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الداخلي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القسري</w:t>
      </w:r>
    </w:p>
    <w:p w14:paraId="01241A94" w14:textId="0899631B" w:rsidR="00BC5F94" w:rsidRPr="00221446" w:rsidRDefault="00BC5F94" w:rsidP="00221446">
      <w:pPr>
        <w:pStyle w:val="SingleTxtGA"/>
      </w:pPr>
      <w:r w:rsidRPr="00D71F88">
        <w:rPr>
          <w:rtl/>
        </w:rPr>
        <w:t>32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تلاحظ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لديها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قانون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وإجراءات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لمنح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وضع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اللاجئ،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ولكنها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تأسف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وجود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بيانات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إحصائية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محدثة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عدد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ملتمسي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اللجوء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واللاجئين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الموجودين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البلد.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وفيما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يتعلق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وفاة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و/أو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اختفاء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المهاجرين</w:t>
      </w:r>
      <w:r w:rsidR="00221446" w:rsidRPr="00221446">
        <w:rPr>
          <w:rtl/>
        </w:rPr>
        <w:t xml:space="preserve"> </w:t>
      </w:r>
      <w:proofErr w:type="spellStart"/>
      <w:r w:rsidRPr="00221446">
        <w:rPr>
          <w:rtl/>
        </w:rPr>
        <w:t>السلفادوريين</w:t>
      </w:r>
      <w:proofErr w:type="spellEnd"/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يساور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العدد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الكبير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المبلغ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الصدد.</w:t>
      </w:r>
      <w:r w:rsidR="00221446" w:rsidRPr="00221446">
        <w:rPr>
          <w:rtl/>
        </w:rPr>
        <w:t xml:space="preserve"> </w:t>
      </w:r>
      <w:r w:rsidRPr="00221446">
        <w:rPr>
          <w:rtl/>
        </w:rPr>
        <w:t>كما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تحيط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علماً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قدمتها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بشأن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التعاون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جهات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الفريق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الأرجنتيني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للأنثروبولوجيا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الجنائية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عمليات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البحث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والتحقيق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الحالات،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ولكنها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تأسف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وجود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شاملة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النتائج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الملموسة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للتحقيقات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المنجزة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متابعة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حالة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الضحايا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وأفراد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أسرهم.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وأخيراً،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تلاحظ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ارتفاع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عدد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المشردين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داخلياً،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وكذلك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التحديات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توفير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يكفي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الحماية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والمساعدة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لهم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13"/>
      </w:r>
      <w:r w:rsidR="00754914" w:rsidRPr="00754914">
        <w:rPr>
          <w:vertAlign w:val="superscript"/>
          <w:rtl/>
          <w:lang w:val="en-US"/>
        </w:rPr>
        <w:t>)</w:t>
      </w:r>
      <w:r w:rsidR="00754914">
        <w:rPr>
          <w:rtl/>
          <w:lang w:val="en-US"/>
        </w:rPr>
        <w:t xml:space="preserve"> </w:t>
      </w:r>
      <w:r w:rsidRPr="00221446">
        <w:rPr>
          <w:rtl/>
        </w:rPr>
        <w:t>(المواد</w:t>
      </w:r>
      <w:r w:rsidR="00221446" w:rsidRPr="00221446">
        <w:rPr>
          <w:rtl/>
        </w:rPr>
        <w:t xml:space="preserve"> </w:t>
      </w:r>
      <w:r w:rsidRPr="00D71F88">
        <w:rPr>
          <w:rtl/>
        </w:rPr>
        <w:t>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3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13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16</w:t>
      </w:r>
      <w:r w:rsidRPr="00221446">
        <w:rPr>
          <w:rtl/>
        </w:rPr>
        <w:t>).</w:t>
      </w:r>
    </w:p>
    <w:p w14:paraId="611C5291" w14:textId="791A8D34" w:rsidR="00BC5F94" w:rsidRPr="00D71F88" w:rsidRDefault="00BC5F94" w:rsidP="00221446">
      <w:pPr>
        <w:pStyle w:val="SingleTxtGA"/>
        <w:rPr>
          <w:b/>
          <w:bCs/>
        </w:rPr>
      </w:pPr>
      <w:r w:rsidRPr="00D71F88">
        <w:rPr>
          <w:rtl/>
        </w:rPr>
        <w:t>33-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القيام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يلي</w:t>
      </w:r>
      <w:r w:rsidR="00221446" w:rsidRPr="00D71F88">
        <w:rPr>
          <w:b/>
          <w:bCs/>
          <w:rtl/>
        </w:rPr>
        <w:t>:</w:t>
      </w:r>
    </w:p>
    <w:p w14:paraId="1698645D" w14:textId="3F6EE33F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(أ)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جمع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ونشر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معلومات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إحصائية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شاملة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عن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اللجوء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والتماس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اللجوء؛</w:t>
      </w:r>
    </w:p>
    <w:p w14:paraId="6F4F0100" w14:textId="4EA30F50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(ب)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تعزيز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الآليات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الوطنية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لمتابعة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وفاة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و/أو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اختفاء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المهاجرين</w:t>
      </w:r>
      <w:r w:rsidRPr="00D71F88">
        <w:rPr>
          <w:b/>
          <w:bCs/>
          <w:rtl/>
        </w:rPr>
        <w:t xml:space="preserve"> </w:t>
      </w:r>
      <w:proofErr w:type="spellStart"/>
      <w:r w:rsidR="00BC5F94" w:rsidRPr="00D71F88">
        <w:rPr>
          <w:b/>
          <w:bCs/>
          <w:rtl/>
        </w:rPr>
        <w:t>السلفادوريين</w:t>
      </w:r>
      <w:proofErr w:type="spellEnd"/>
      <w:r w:rsidR="00B372CD">
        <w:rPr>
          <w:rFonts w:hint="cs"/>
          <w:b/>
          <w:bCs/>
          <w:rtl/>
        </w:rPr>
        <w:t> </w:t>
      </w:r>
      <w:r w:rsidR="00BC5F94" w:rsidRPr="00D71F88">
        <w:rPr>
          <w:b/>
          <w:bCs/>
          <w:rtl/>
        </w:rPr>
        <w:t>ومواصلة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تعزيز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التعاون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الثنائي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أو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الإقليمي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فيما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يتعلق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بضمانات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حقوق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المهاجرين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بلدان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العبور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والمقصد؛</w:t>
      </w:r>
      <w:r w:rsidRPr="00D71F88">
        <w:rPr>
          <w:b/>
          <w:bCs/>
          <w:rtl/>
        </w:rPr>
        <w:t xml:space="preserve"> </w:t>
      </w:r>
    </w:p>
    <w:p w14:paraId="44E64633" w14:textId="6D8646D6" w:rsidR="00BC5F94" w:rsidRPr="00D71F88" w:rsidRDefault="00221446" w:rsidP="00221446">
      <w:pPr>
        <w:pStyle w:val="SingleTxtGA"/>
        <w:rPr>
          <w:b/>
          <w:bCs/>
        </w:rPr>
      </w:pPr>
      <w:r w:rsidRPr="00221446">
        <w:rPr>
          <w:rtl/>
        </w:rPr>
        <w:tab/>
      </w:r>
      <w:r w:rsidR="00BC5F94" w:rsidRPr="00221446">
        <w:rPr>
          <w:rtl/>
        </w:rPr>
        <w:t>(ج)</w:t>
      </w:r>
      <w:r w:rsidRPr="00221446">
        <w:rPr>
          <w:rtl/>
        </w:rPr>
        <w:tab/>
      </w:r>
      <w:r w:rsidR="00BC5F94" w:rsidRPr="00D71F88">
        <w:rPr>
          <w:b/>
          <w:bCs/>
          <w:rtl/>
        </w:rPr>
        <w:t>تعزيز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التدابير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التشريعية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والسياسات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المتعلقة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بمساعدة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وحماية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المشردين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في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إقليمها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بسبب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حالة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العنف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وانعدام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الأمن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التي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يعيشها</w:t>
      </w:r>
      <w:r w:rsidRPr="00D71F88">
        <w:rPr>
          <w:b/>
          <w:bCs/>
          <w:rtl/>
        </w:rPr>
        <w:t xml:space="preserve"> </w:t>
      </w:r>
      <w:r w:rsidR="00BC5F94" w:rsidRPr="00D71F88">
        <w:rPr>
          <w:b/>
          <w:bCs/>
          <w:rtl/>
        </w:rPr>
        <w:t>البلد.</w:t>
      </w:r>
      <w:r w:rsidRPr="00D71F88">
        <w:rPr>
          <w:b/>
          <w:bCs/>
          <w:rtl/>
        </w:rPr>
        <w:t xml:space="preserve"> </w:t>
      </w:r>
    </w:p>
    <w:p w14:paraId="511FED44" w14:textId="363D6C47" w:rsidR="00BC5F94" w:rsidRPr="00D71F88" w:rsidRDefault="00221446" w:rsidP="00221446">
      <w:pPr>
        <w:pStyle w:val="H23GA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مؤسسات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الطب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النفسي</w:t>
      </w:r>
      <w:r w:rsidRPr="00D71F88">
        <w:rPr>
          <w:rtl/>
        </w:rPr>
        <w:t xml:space="preserve"> </w:t>
      </w:r>
      <w:r w:rsidR="00BC5F94" w:rsidRPr="00D71F88">
        <w:rPr>
          <w:rtl/>
        </w:rPr>
        <w:t>والمراكز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الاجتماعية</w:t>
      </w:r>
      <w:r w:rsidRPr="00D71F88">
        <w:rPr>
          <w:rtl/>
        </w:rPr>
        <w:t xml:space="preserve"> </w:t>
      </w:r>
    </w:p>
    <w:p w14:paraId="50DE2245" w14:textId="29FA9E72" w:rsidR="00BC5F94" w:rsidRPr="00D71F88" w:rsidRDefault="00BC5F94" w:rsidP="00221446">
      <w:pPr>
        <w:pStyle w:val="SingleTxtGA"/>
      </w:pPr>
      <w:r w:rsidRPr="00D71F88">
        <w:rPr>
          <w:rtl/>
        </w:rPr>
        <w:t>34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تشعر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التشريعات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الوطنية،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بما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قانون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الصحة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العقلية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لعام</w:t>
      </w:r>
      <w:r w:rsidR="00221446" w:rsidRPr="00221446">
        <w:rPr>
          <w:rtl/>
        </w:rPr>
        <w:t xml:space="preserve"> </w:t>
      </w:r>
      <w:r w:rsidRPr="00D71F88">
        <w:rPr>
          <w:rtl/>
        </w:rPr>
        <w:t>2017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تُجيز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العلاجات</w:t>
      </w:r>
      <w:r w:rsidR="00221446" w:rsidRPr="00221446">
        <w:rPr>
          <w:rtl/>
        </w:rPr>
        <w:t xml:space="preserve"> </w:t>
      </w:r>
      <w:proofErr w:type="spellStart"/>
      <w:r w:rsidRPr="00221446">
        <w:rPr>
          <w:rtl/>
        </w:rPr>
        <w:t>التقحمية</w:t>
      </w:r>
      <w:proofErr w:type="spellEnd"/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واستخدام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الوسائل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المادية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والكيميائية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لتقييد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الحركة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دون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الموافقة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المسبقة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للشخص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المعني،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وكذلك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الإيداع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القسري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للأشخاص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ذوي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الإعاقة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النفسية-الاجتماعية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والأشخاص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ذوي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الإعاقة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الذهنية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مؤسسات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الرعاية.</w:t>
      </w:r>
      <w:r w:rsidR="00221446" w:rsidRPr="00221446">
        <w:rPr>
          <w:rtl/>
        </w:rPr>
        <w:t xml:space="preserve"> </w:t>
      </w:r>
      <w:r w:rsidRPr="00221446">
        <w:rPr>
          <w:rtl/>
        </w:rPr>
        <w:t>كما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تلاحظ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قانون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الأسرة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يُجي</w:t>
      </w:r>
      <w:r w:rsidRPr="00221446">
        <w:rPr>
          <w:rFonts w:hint="cs"/>
          <w:rtl/>
        </w:rPr>
        <w:t>ز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لأفراد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الأسرة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أو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الوصي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القانوني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طلب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إيداع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الشخص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المعني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المستشفى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دون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موافقته،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أساس</w:t>
      </w:r>
      <w:r w:rsidR="00221446" w:rsidRPr="00221446">
        <w:rPr>
          <w:rtl/>
        </w:rPr>
        <w:t xml:space="preserve"> </w:t>
      </w:r>
      <w:r w:rsidRPr="00221446">
        <w:rPr>
          <w:rtl/>
        </w:rPr>
        <w:t>أنه</w:t>
      </w:r>
      <w:r w:rsidR="00221446" w:rsidRPr="00221446">
        <w:rPr>
          <w:rtl/>
        </w:rPr>
        <w:t xml:space="preserve"> </w:t>
      </w:r>
      <w:r w:rsidRPr="00221446">
        <w:rPr>
          <w:rtl/>
        </w:rPr>
        <w:t>"مريض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عقلياً"</w:t>
      </w:r>
      <w:r w:rsidR="00754914" w:rsidRPr="00754914">
        <w:rPr>
          <w:vertAlign w:val="superscript"/>
          <w:rtl/>
          <w:lang w:val="en-US"/>
        </w:rPr>
        <w:t>(</w:t>
      </w:r>
      <w:r w:rsidR="00754914" w:rsidRPr="00754914">
        <w:rPr>
          <w:position w:val="4"/>
          <w:vertAlign w:val="superscript"/>
          <w:lang w:val="en-US"/>
        </w:rPr>
        <w:footnoteReference w:id="14"/>
      </w:r>
      <w:r w:rsidR="00754914" w:rsidRPr="00754914">
        <w:rPr>
          <w:vertAlign w:val="superscript"/>
          <w:rtl/>
          <w:lang w:val="en-US"/>
        </w:rPr>
        <w:t>)</w:t>
      </w:r>
      <w:r w:rsidR="00754914" w:rsidRPr="00221446">
        <w:rPr>
          <w:rtl/>
        </w:rPr>
        <w:t>.</w:t>
      </w:r>
      <w:r w:rsidR="00221446" w:rsidRPr="00221446">
        <w:rPr>
          <w:rtl/>
        </w:rPr>
        <w:t xml:space="preserve"> </w:t>
      </w:r>
      <w:r w:rsidRPr="00221446">
        <w:rPr>
          <w:rtl/>
        </w:rPr>
        <w:t>كما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يساور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وجود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معلومات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إجراء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آليات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تفتيش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مستقلة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زيارات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رصد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المؤسسات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نتائج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هذه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الزيارات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(المادة</w:t>
      </w:r>
      <w:r w:rsidR="00221446" w:rsidRPr="00221446">
        <w:rPr>
          <w:rtl/>
        </w:rPr>
        <w:t xml:space="preserve"> </w:t>
      </w:r>
      <w:r w:rsidRPr="00D71F88">
        <w:rPr>
          <w:rtl/>
        </w:rPr>
        <w:t>16</w:t>
      </w:r>
      <w:r w:rsidRPr="00221446">
        <w:rPr>
          <w:rtl/>
        </w:rPr>
        <w:t>).</w:t>
      </w:r>
    </w:p>
    <w:p w14:paraId="74D57F5D" w14:textId="413D2822" w:rsidR="00BC5F94" w:rsidRPr="00B372CD" w:rsidRDefault="00BC5F94" w:rsidP="00B372CD">
      <w:pPr>
        <w:pStyle w:val="SingleTxtGA"/>
        <w:spacing w:after="100" w:line="350" w:lineRule="exact"/>
        <w:rPr>
          <w:rFonts w:ascii="Times New Roman Bold" w:hAnsi="Times New Roman Bold"/>
          <w:b/>
          <w:bCs/>
          <w:spacing w:val="-4"/>
        </w:rPr>
      </w:pPr>
      <w:r w:rsidRPr="00D71F88">
        <w:rPr>
          <w:rtl/>
        </w:rPr>
        <w:lastRenderedPageBreak/>
        <w:t>35-</w:t>
      </w:r>
      <w:r w:rsidR="00221446" w:rsidRPr="00D71F88">
        <w:rPr>
          <w:rtl/>
        </w:rPr>
        <w:tab/>
      </w:r>
      <w:r w:rsidRPr="00B372CD">
        <w:rPr>
          <w:rFonts w:ascii="Times New Roman Bold" w:hAnsi="Times New Roman Bold"/>
          <w:b/>
          <w:bCs/>
          <w:spacing w:val="-4"/>
          <w:rtl/>
        </w:rPr>
        <w:t>توصي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اللجنة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الدولة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الطرف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بتعديل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تشريعاتها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لتحظر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صراحة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العلاج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الطبي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القسري،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وتقييد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الحركة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بوسائل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مادية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وكيميائية،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وإيداع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الأشخاص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ذوي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الإعاقة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النفسية-الاجتماعية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والأشخاص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ذوي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الإعاقة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الذهنية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قسراً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في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مؤسسات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الطب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النفسي</w:t>
      </w:r>
      <w:r w:rsidRPr="00B372CD">
        <w:rPr>
          <w:rFonts w:ascii="Times New Roman Bold" w:hAnsi="Times New Roman Bold" w:hint="cs"/>
          <w:b/>
          <w:bCs/>
          <w:spacing w:val="-4"/>
          <w:rtl/>
        </w:rPr>
        <w:t>.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 w:hint="cs"/>
          <w:b/>
          <w:bCs/>
          <w:spacing w:val="-4"/>
          <w:rtl/>
        </w:rPr>
        <w:t>و</w:t>
      </w:r>
      <w:r w:rsidRPr="00B372CD">
        <w:rPr>
          <w:rFonts w:ascii="Times New Roman Bold" w:hAnsi="Times New Roman Bold"/>
          <w:b/>
          <w:bCs/>
          <w:spacing w:val="-4"/>
          <w:rtl/>
        </w:rPr>
        <w:t>يجب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على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الدولة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الطرف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أن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تتفادى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ممارسة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الإيداع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القسري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في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المستشفيات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لأسباب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طبية،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ما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لم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يكتس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ذلك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طابع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الضرورة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القصوى،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وينبغي،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حتى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في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هذه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الحالة،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ألا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يُلجأ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إلى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هذا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التدبير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إلا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كملاذ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أخير،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وفقاً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للقانون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الدولي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والمعايير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الدولية،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وأن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يدوم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أقصر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فترة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ممكنة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وأن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يقترن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بضمانات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إجرائية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وموضوعية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ملائمة،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مثل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المراقبة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القضائية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الأولية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والدورية،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وإمكانية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الاستعانة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بمحام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والوصول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إلى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آلية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للتظلم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دون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قيود.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وأخيراً،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يجب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على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الدولة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الطرف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أن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تكفل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مراقبة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مؤسسات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الطب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النفسي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بشكل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ملائم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لمنع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تعرض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الأشخاص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الموجودين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بها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لأي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شكل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من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أشكال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التعذيب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أو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سوء</w:t>
      </w:r>
      <w:r w:rsidR="00221446" w:rsidRPr="00B372CD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372CD">
        <w:rPr>
          <w:rFonts w:ascii="Times New Roman Bold" w:hAnsi="Times New Roman Bold"/>
          <w:b/>
          <w:bCs/>
          <w:spacing w:val="-4"/>
          <w:rtl/>
        </w:rPr>
        <w:t>المعاملة.</w:t>
      </w:r>
    </w:p>
    <w:p w14:paraId="3D840BDF" w14:textId="5745287F" w:rsidR="00BC5F94" w:rsidRPr="00D71F88" w:rsidRDefault="00221446" w:rsidP="00B372CD">
      <w:pPr>
        <w:pStyle w:val="H23GA"/>
        <w:spacing w:after="100" w:line="350" w:lineRule="exact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المدافعون</w:t>
      </w:r>
      <w:r w:rsidRPr="00D71F88">
        <w:rPr>
          <w:rtl/>
        </w:rPr>
        <w:t xml:space="preserve"> </w:t>
      </w:r>
      <w:r w:rsidR="00BC5F94" w:rsidRPr="00D71F88">
        <w:rPr>
          <w:rtl/>
        </w:rPr>
        <w:t>عن</w:t>
      </w:r>
      <w:r w:rsidRPr="00D71F88">
        <w:rPr>
          <w:rtl/>
        </w:rPr>
        <w:t xml:space="preserve"> </w:t>
      </w:r>
      <w:r w:rsidR="00BC5F94" w:rsidRPr="00D71F88">
        <w:rPr>
          <w:rtl/>
        </w:rPr>
        <w:t>حقوق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الإنسان</w:t>
      </w:r>
    </w:p>
    <w:p w14:paraId="0DC831DF" w14:textId="6451D638" w:rsidR="00BC5F94" w:rsidRPr="00D71F88" w:rsidRDefault="00BC5F94" w:rsidP="00B372CD">
      <w:pPr>
        <w:pStyle w:val="SingleTxtGA"/>
        <w:spacing w:after="100" w:line="350" w:lineRule="exact"/>
      </w:pPr>
      <w:r w:rsidRPr="00D71F88">
        <w:rPr>
          <w:rtl/>
        </w:rPr>
        <w:t>36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221446">
        <w:rPr>
          <w:rtl/>
        </w:rPr>
        <w:t>تعرب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اللجنة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أسفها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لأن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الدولة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الطرف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تعتمد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حتى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الآن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إطاراً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معيارياً</w:t>
      </w:r>
      <w:r w:rsidR="00221446" w:rsidRPr="00221446">
        <w:rPr>
          <w:rtl/>
        </w:rPr>
        <w:t xml:space="preserve"> </w:t>
      </w:r>
      <w:r w:rsidRPr="00221446">
        <w:rPr>
          <w:rtl/>
        </w:rPr>
        <w:t>لحماية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المدافعين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حقوق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الإنسان،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ولا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سيما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ضوء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التقارير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تشير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إلى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تعرضهم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للتهديد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وأعمال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التخويف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والانتقام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إطار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عملهم،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وبخاصة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المجالات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المتصلة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بالدفاع</w:t>
      </w:r>
      <w:r w:rsidR="00221446" w:rsidRPr="00221446">
        <w:rPr>
          <w:rtl/>
        </w:rPr>
        <w:t xml:space="preserve"> </w:t>
      </w:r>
      <w:r w:rsidRPr="00221446">
        <w:rPr>
          <w:rtl/>
        </w:rPr>
        <w:t>عن</w:t>
      </w:r>
      <w:r w:rsidR="00221446" w:rsidRPr="00221446">
        <w:rPr>
          <w:rtl/>
        </w:rPr>
        <w:t xml:space="preserve"> </w:t>
      </w:r>
      <w:r w:rsidRPr="00221446">
        <w:rPr>
          <w:rtl/>
        </w:rPr>
        <w:t>ضحايا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الاختفاء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القسري،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والإجهاض،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وعمليات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التوليد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الطارئة،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والعنف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الجنساني،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والتعذيب،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وسوء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المعاملة،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جملة</w:t>
      </w:r>
      <w:r w:rsidR="00221446" w:rsidRPr="00221446">
        <w:rPr>
          <w:rtl/>
        </w:rPr>
        <w:t xml:space="preserve"> </w:t>
      </w:r>
      <w:r w:rsidRPr="00221446">
        <w:rPr>
          <w:rtl/>
        </w:rPr>
        <w:t>قضايا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أخرى.</w:t>
      </w:r>
      <w:r w:rsidR="00221446" w:rsidRPr="00221446">
        <w:rPr>
          <w:rtl/>
        </w:rPr>
        <w:t xml:space="preserve"> </w:t>
      </w:r>
      <w:r w:rsidRPr="00221446">
        <w:rPr>
          <w:rtl/>
        </w:rPr>
        <w:t>كما</w:t>
      </w:r>
      <w:r w:rsidR="00221446" w:rsidRPr="00221446">
        <w:rPr>
          <w:rtl/>
        </w:rPr>
        <w:t xml:space="preserve"> </w:t>
      </w:r>
      <w:r w:rsidRPr="00221446">
        <w:rPr>
          <w:rtl/>
        </w:rPr>
        <w:t>يساورها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القلق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إزاء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عدم</w:t>
      </w:r>
      <w:r w:rsidR="00221446" w:rsidRPr="00221446">
        <w:rPr>
          <w:rtl/>
        </w:rPr>
        <w:t xml:space="preserve"> </w:t>
      </w:r>
      <w:r w:rsidRPr="00221446">
        <w:rPr>
          <w:rtl/>
        </w:rPr>
        <w:t>إجراء</w:t>
      </w:r>
      <w:r w:rsidR="00221446" w:rsidRPr="00221446">
        <w:rPr>
          <w:rtl/>
        </w:rPr>
        <w:t xml:space="preserve"> </w:t>
      </w:r>
      <w:r w:rsidRPr="00221446">
        <w:rPr>
          <w:rtl/>
        </w:rPr>
        <w:t>تحقيقات</w:t>
      </w:r>
      <w:r w:rsidR="00221446" w:rsidRPr="00221446">
        <w:rPr>
          <w:rtl/>
        </w:rPr>
        <w:t xml:space="preserve"> </w:t>
      </w:r>
      <w:r w:rsidRPr="00221446">
        <w:rPr>
          <w:rtl/>
        </w:rPr>
        <w:t>في</w:t>
      </w:r>
      <w:r w:rsidR="00221446" w:rsidRPr="00221446">
        <w:rPr>
          <w:rtl/>
        </w:rPr>
        <w:t xml:space="preserve"> </w:t>
      </w:r>
      <w:r w:rsidRPr="00221446">
        <w:rPr>
          <w:rtl/>
        </w:rPr>
        <w:t>هذا</w:t>
      </w:r>
      <w:r w:rsidR="00221446" w:rsidRPr="00221446">
        <w:rPr>
          <w:rtl/>
        </w:rPr>
        <w:t xml:space="preserve"> </w:t>
      </w:r>
      <w:r w:rsidRPr="00221446">
        <w:rPr>
          <w:rtl/>
        </w:rPr>
        <w:t>الصدد</w:t>
      </w:r>
      <w:r w:rsidR="00221446" w:rsidRPr="00221446">
        <w:rPr>
          <w:rtl/>
        </w:rPr>
        <w:t xml:space="preserve"> </w:t>
      </w:r>
      <w:r w:rsidRPr="00221446">
        <w:rPr>
          <w:rtl/>
        </w:rPr>
        <w:t>(المواد</w:t>
      </w:r>
      <w:r w:rsidR="00221446" w:rsidRPr="00221446">
        <w:rPr>
          <w:rtl/>
        </w:rPr>
        <w:t xml:space="preserve"> </w:t>
      </w:r>
      <w:r w:rsidRPr="00D71F88">
        <w:rPr>
          <w:rtl/>
        </w:rPr>
        <w:t>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12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13</w:t>
      </w:r>
      <w:r w:rsidRPr="00221446">
        <w:rPr>
          <w:rtl/>
        </w:rPr>
        <w:t>،</w:t>
      </w:r>
      <w:r w:rsidR="00221446" w:rsidRPr="00221446">
        <w:rPr>
          <w:rtl/>
        </w:rPr>
        <w:t xml:space="preserve"> </w:t>
      </w:r>
      <w:r w:rsidRPr="00221446">
        <w:rPr>
          <w:rtl/>
        </w:rPr>
        <w:t>و</w:t>
      </w:r>
      <w:r w:rsidRPr="00D71F88">
        <w:rPr>
          <w:rtl/>
        </w:rPr>
        <w:t>16</w:t>
      </w:r>
      <w:r w:rsidRPr="00221446">
        <w:rPr>
          <w:rtl/>
        </w:rPr>
        <w:t>).</w:t>
      </w:r>
    </w:p>
    <w:p w14:paraId="542DF2E8" w14:textId="5B006D9B" w:rsidR="00BC5F94" w:rsidRPr="00D71F88" w:rsidRDefault="00BC5F94" w:rsidP="00B372CD">
      <w:pPr>
        <w:pStyle w:val="SingleTxtGA"/>
        <w:spacing w:after="100" w:line="350" w:lineRule="exact"/>
        <w:rPr>
          <w:b/>
          <w:bCs/>
        </w:rPr>
      </w:pPr>
      <w:r w:rsidRPr="00D71F88">
        <w:rPr>
          <w:rtl/>
        </w:rPr>
        <w:t>37-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تدعو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اعتماد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إطار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معياري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لحماية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المدافعين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حقوق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الإنسان.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ويجب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تكفل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حماية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المدافعين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حقوق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الإنسان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التعرض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للتهديد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والتخويف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بسبب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الأنشطة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المتصلة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بعملهم،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ولا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سيما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بسبب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اتصالهم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بهيئات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معاهدات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حقوق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الإنسان،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مناهضة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التعذيب،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أو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بسبب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تقديمهم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معلومات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إليها،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تحقق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شكوى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القبيل</w:t>
      </w:r>
      <w:r w:rsidR="00221446" w:rsidRPr="00D71F88">
        <w:rPr>
          <w:rFonts w:hint="cs"/>
          <w:b/>
          <w:bCs/>
          <w:rtl/>
        </w:rPr>
        <w:t xml:space="preserve"> </w:t>
      </w:r>
      <w:r w:rsidRPr="00D71F88">
        <w:rPr>
          <w:b/>
          <w:bCs/>
          <w:rtl/>
        </w:rPr>
        <w:t>وتعاقب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المسؤولين.</w:t>
      </w:r>
    </w:p>
    <w:p w14:paraId="01CC7F48" w14:textId="0D91DB09" w:rsidR="00BC5F94" w:rsidRPr="00D71F88" w:rsidRDefault="00221446" w:rsidP="00B372CD">
      <w:pPr>
        <w:pStyle w:val="H23GA"/>
        <w:spacing w:after="100" w:line="350" w:lineRule="exact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إجراء</w:t>
      </w:r>
      <w:r w:rsidRPr="00D71F88">
        <w:rPr>
          <w:rtl/>
        </w:rPr>
        <w:t xml:space="preserve"> </w:t>
      </w:r>
      <w:r w:rsidR="00BC5F94" w:rsidRPr="00D71F88">
        <w:rPr>
          <w:rtl/>
        </w:rPr>
        <w:t>المتابعة</w:t>
      </w:r>
    </w:p>
    <w:p w14:paraId="1D3BAE32" w14:textId="3754F2FA" w:rsidR="00BC5F94" w:rsidRPr="00221446" w:rsidRDefault="00BC5F94" w:rsidP="00B372CD">
      <w:pPr>
        <w:pStyle w:val="SingleTxtGA"/>
        <w:spacing w:after="100" w:line="350" w:lineRule="exact"/>
        <w:rPr>
          <w:b/>
          <w:bCs/>
        </w:rPr>
      </w:pPr>
      <w:r w:rsidRPr="00D71F88">
        <w:rPr>
          <w:rtl/>
        </w:rPr>
        <w:t>38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D71F88">
        <w:rPr>
          <w:b/>
          <w:bCs/>
          <w:rtl/>
        </w:rPr>
        <w:t>تطلب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تقدم،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بحلول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25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تشرين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الثاني/نوفمبر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2023،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معلومات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متابعتها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توصيات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بشأن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الضمانات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القانونية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الأساسية،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وانتهاكات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حقوق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الإنسان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وقعت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خلال</w:t>
      </w:r>
      <w:r w:rsidR="00221446" w:rsidRPr="00D71F88">
        <w:rPr>
          <w:b/>
          <w:bCs/>
          <w:rtl/>
        </w:rPr>
        <w:t xml:space="preserve"> </w:t>
      </w:r>
      <w:r w:rsidRPr="00D71F88">
        <w:rPr>
          <w:rFonts w:hint="cs"/>
          <w:b/>
          <w:bCs/>
          <w:rtl/>
        </w:rPr>
        <w:t>فترة</w:t>
      </w:r>
      <w:r w:rsidR="00221446" w:rsidRPr="00D71F88">
        <w:rPr>
          <w:rFonts w:hint="cs"/>
          <w:b/>
          <w:bCs/>
          <w:rtl/>
        </w:rPr>
        <w:t xml:space="preserve"> </w:t>
      </w:r>
      <w:r w:rsidRPr="00D71F88">
        <w:rPr>
          <w:b/>
          <w:bCs/>
          <w:rtl/>
        </w:rPr>
        <w:t>النزاع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المسلح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عامي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1980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و1992،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ورصد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أماكن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الاحتجاز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(انظر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الفقرات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11(أ)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و(ب)،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و13(أ)،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و26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الملاحظات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الختامية).</w:t>
      </w:r>
      <w:r w:rsidR="00221446" w:rsidRPr="00221446">
        <w:rPr>
          <w:b/>
          <w:bCs/>
          <w:rtl/>
        </w:rPr>
        <w:t xml:space="preserve"> </w:t>
      </w:r>
      <w:dir w:val="rtl">
        <w:r w:rsidRPr="00D71F88">
          <w:rPr>
            <w:b/>
            <w:bCs/>
            <w:rtl/>
          </w:rPr>
          <w:t>وفي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هذا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السياق،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تدعو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اللجنة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الدولة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الطرف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إلى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إعلامها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بما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لديها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من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خطط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لتنفيذ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بعض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التوصيات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المتبقية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الواردة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في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الملاحظات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الختامية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أو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جميعها،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خلال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الفترة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المشمولة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بالتقرير</w:t>
        </w:r>
        <w:r w:rsidR="00221446" w:rsidRPr="00D71F88">
          <w:rPr>
            <w:b/>
            <w:bCs/>
            <w:rtl/>
          </w:rPr>
          <w:t xml:space="preserve"> </w:t>
        </w:r>
        <w:r w:rsidRPr="00D71F88">
          <w:rPr>
            <w:b/>
            <w:bCs/>
            <w:rtl/>
          </w:rPr>
          <w:t>المقبل.</w:t>
        </w:r>
        <w:r w:rsidRPr="00221446">
          <w:rPr>
            <w:b/>
            <w:bCs/>
          </w:rPr>
          <w:t>‬</w:t>
        </w:r>
        <w:r w:rsidRPr="00221446">
          <w:rPr>
            <w:b/>
            <w:bCs/>
          </w:rPr>
          <w:t>‬</w:t>
        </w:r>
        <w:r w:rsidRPr="00221446">
          <w:rPr>
            <w:b/>
            <w:bCs/>
          </w:rPr>
          <w:t>‬</w:t>
        </w:r>
        <w:r w:rsidRPr="00221446">
          <w:rPr>
            <w:b/>
            <w:bCs/>
          </w:rPr>
          <w:t>‬</w:t>
        </w:r>
        <w:r w:rsidR="00587DAC">
          <w:t>‬</w:t>
        </w:r>
        <w:r w:rsidR="00B372CD">
          <w:t>‬</w:t>
        </w:r>
      </w:dir>
    </w:p>
    <w:p w14:paraId="1596811F" w14:textId="18FC88EF" w:rsidR="00BC5F94" w:rsidRPr="00D71F88" w:rsidRDefault="00221446" w:rsidP="00B372CD">
      <w:pPr>
        <w:pStyle w:val="H23GA"/>
        <w:spacing w:after="100" w:line="350" w:lineRule="exact"/>
      </w:pPr>
      <w:r w:rsidRPr="00D71F88">
        <w:rPr>
          <w:rtl/>
        </w:rPr>
        <w:tab/>
      </w:r>
      <w:r w:rsidRPr="00D71F88">
        <w:rPr>
          <w:rtl/>
        </w:rPr>
        <w:tab/>
      </w:r>
      <w:r w:rsidR="00BC5F94" w:rsidRPr="00D71F88">
        <w:rPr>
          <w:rtl/>
        </w:rPr>
        <w:t>مسائل</w:t>
      </w:r>
      <w:r w:rsidRPr="00D71F88">
        <w:rPr>
          <w:rtl/>
        </w:rPr>
        <w:t xml:space="preserve"> </w:t>
      </w:r>
      <w:r w:rsidR="00BC5F94" w:rsidRPr="00D71F88">
        <w:rPr>
          <w:rtl/>
        </w:rPr>
        <w:t>أخرى</w:t>
      </w:r>
    </w:p>
    <w:p w14:paraId="49E43B48" w14:textId="3E3DF5C9" w:rsidR="00BC5F94" w:rsidRPr="00221446" w:rsidRDefault="00BC5F94" w:rsidP="00B372CD">
      <w:pPr>
        <w:pStyle w:val="SingleTxtGA"/>
        <w:spacing w:after="100" w:line="350" w:lineRule="exact"/>
        <w:rPr>
          <w:b/>
          <w:bCs/>
        </w:rPr>
      </w:pPr>
      <w:r w:rsidRPr="00D71F88">
        <w:rPr>
          <w:rtl/>
        </w:rPr>
        <w:t>39</w:t>
      </w:r>
      <w:r w:rsidRPr="00221446">
        <w:rPr>
          <w:rtl/>
        </w:rPr>
        <w:t>-</w:t>
      </w:r>
      <w:r w:rsidR="00221446" w:rsidRPr="00221446">
        <w:rPr>
          <w:rtl/>
        </w:rPr>
        <w:tab/>
      </w:r>
      <w:r w:rsidRPr="00D71F88">
        <w:rPr>
          <w:b/>
          <w:bCs/>
          <w:rtl/>
        </w:rPr>
        <w:t>يُطلب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تنشر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نطاق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واسع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التقرير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المقدّم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وهذه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الملاحظات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الختامية،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باللغات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المناسبة،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وذلك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طريق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المواقع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الرسمية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الإنترنت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ووسائط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الإعلام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والمنظمات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غير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الحكومية،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تُبلغ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اللجنةَ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اضطلعت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أنشطة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النشر.</w:t>
      </w:r>
      <w:bookmarkStart w:id="1" w:name="_Hlk90374576"/>
      <w:bookmarkEnd w:id="1"/>
    </w:p>
    <w:p w14:paraId="53C31BC3" w14:textId="030F38E2" w:rsidR="00BC5F94" w:rsidRPr="00221446" w:rsidRDefault="00BC5F94" w:rsidP="00221446">
      <w:pPr>
        <w:pStyle w:val="SingleTxtGA"/>
        <w:rPr>
          <w:b/>
          <w:bCs/>
          <w:rtl/>
        </w:rPr>
      </w:pPr>
      <w:r w:rsidRPr="00D71F88">
        <w:rPr>
          <w:rtl/>
        </w:rPr>
        <w:t>40-</w:t>
      </w:r>
      <w:r w:rsidR="00221446" w:rsidRPr="00D71F88">
        <w:rPr>
          <w:rtl/>
        </w:rPr>
        <w:tab/>
      </w:r>
      <w:r w:rsidRPr="00D71F88">
        <w:rPr>
          <w:b/>
          <w:bCs/>
          <w:rtl/>
        </w:rPr>
        <w:t>وتطلب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تقدم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تقريرها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الدوري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المقبل،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الذي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سيكون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تقريرها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الرابع،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بحلول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25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تشرين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الثاني/نوفمبر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2026.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ولهذا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الغرض،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وبالنظر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أن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وافقت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تقديم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تقاريرها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عملاً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بالإجراء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المبسّط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لتقديم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التقارير،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فإن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اللجنة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ستحيل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إليها،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في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الوقت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المناسب،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قائمة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مسائل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قبل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تقديم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تقريرها.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وستشكّل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ردود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الدولة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الطرف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على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قائمة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المسائل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هذه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تقريرها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الدوري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الرابع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بموجب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المادة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19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من</w:t>
      </w:r>
      <w:r w:rsidR="00221446" w:rsidRPr="00D71F88">
        <w:rPr>
          <w:b/>
          <w:bCs/>
          <w:rtl/>
        </w:rPr>
        <w:t xml:space="preserve"> </w:t>
      </w:r>
      <w:r w:rsidRPr="00D71F88">
        <w:rPr>
          <w:b/>
          <w:bCs/>
          <w:rtl/>
        </w:rPr>
        <w:t>الاتفاقية</w:t>
      </w:r>
      <w:r w:rsidRPr="00221446">
        <w:rPr>
          <w:rFonts w:hint="cs"/>
          <w:b/>
          <w:bCs/>
          <w:rtl/>
        </w:rPr>
        <w:t>.</w:t>
      </w:r>
    </w:p>
    <w:p w14:paraId="60C22FB5" w14:textId="753891EB" w:rsidR="00761849" w:rsidRPr="00221446" w:rsidRDefault="00221446" w:rsidP="00B372CD">
      <w:pPr>
        <w:pStyle w:val="SingleTxtGA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61849" w:rsidRPr="00221446" w:rsidSect="00523E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751FA" w14:textId="77777777" w:rsidR="00014CAA" w:rsidRPr="002901D9" w:rsidRDefault="00014CAA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46D8040" w14:textId="77777777" w:rsidR="00014CAA" w:rsidRDefault="00014CAA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0EE9" w14:textId="07254A2A" w:rsidR="00332E4D" w:rsidRPr="00332E4D" w:rsidRDefault="00332E4D" w:rsidP="00332E4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GE.22-26896</w:t>
    </w:r>
    <w:r w:rsidR="00221446">
      <w:rPr>
        <w:lang w:val="en-US"/>
      </w:rPr>
      <w:tab/>
    </w:r>
    <w:r w:rsidRPr="00332E4D">
      <w:rPr>
        <w:b/>
        <w:sz w:val="18"/>
        <w:lang w:val="en-US"/>
      </w:rPr>
      <w:fldChar w:fldCharType="begin"/>
    </w:r>
    <w:r w:rsidRPr="00332E4D">
      <w:rPr>
        <w:b/>
        <w:sz w:val="18"/>
        <w:lang w:val="en-US"/>
      </w:rPr>
      <w:instrText xml:space="preserve"> PAGE  \* MERGEFORMAT </w:instrText>
    </w:r>
    <w:r w:rsidRPr="00332E4D">
      <w:rPr>
        <w:b/>
        <w:sz w:val="18"/>
        <w:lang w:val="en-US"/>
      </w:rPr>
      <w:fldChar w:fldCharType="separate"/>
    </w:r>
    <w:r w:rsidRPr="00332E4D">
      <w:rPr>
        <w:b/>
        <w:noProof/>
        <w:sz w:val="18"/>
        <w:lang w:val="en-US"/>
      </w:rPr>
      <w:t>2</w:t>
    </w:r>
    <w:r w:rsidRPr="00332E4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E693B" w14:textId="7FB1ED80" w:rsidR="006959B0" w:rsidRPr="00332E4D" w:rsidRDefault="00332E4D" w:rsidP="00332E4D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 w:rsidR="00221446">
      <w:rPr>
        <w:b/>
        <w:sz w:val="18"/>
        <w:lang w:val="en-US"/>
      </w:rPr>
      <w:tab/>
    </w:r>
    <w:r>
      <w:rPr>
        <w:lang w:val="en-US"/>
      </w:rPr>
      <w:t>GE.22-26896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4CD1B" w14:textId="609A8174" w:rsidR="00261289" w:rsidRPr="00332E4D" w:rsidRDefault="00332E4D" w:rsidP="00332E4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F62057">
      <w:rPr>
        <w:noProof/>
      </w:rPr>
      <w:drawing>
        <wp:anchor distT="0" distB="0" distL="114300" distR="114300" simplePos="0" relativeHeight="251658240" behindDoc="1" locked="1" layoutInCell="0" allowOverlap="1" wp14:anchorId="468D99C5" wp14:editId="0598550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22-26896</w:t>
    </w:r>
    <w:r w:rsidR="00221446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64C44C3" wp14:editId="589A6B54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B46E7" w14:textId="77777777" w:rsidR="00014CAA" w:rsidRPr="00C111C6" w:rsidRDefault="00014CAA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DAB60AD" w14:textId="77777777" w:rsidR="00014CAA" w:rsidRDefault="00014CAA" w:rsidP="00656392">
      <w:pPr>
        <w:spacing w:line="240" w:lineRule="auto"/>
      </w:pPr>
      <w:r>
        <w:continuationSeparator/>
      </w:r>
    </w:p>
  </w:footnote>
  <w:footnote w:id="1">
    <w:p w14:paraId="22A428D4" w14:textId="7E9C3621" w:rsidR="00221446" w:rsidRPr="00221446" w:rsidRDefault="00221446" w:rsidP="00754914">
      <w:pPr>
        <w:pStyle w:val="FootnoteText1"/>
        <w:spacing w:line="300" w:lineRule="exact"/>
      </w:pPr>
      <w:r>
        <w:rPr>
          <w:rFonts w:hint="cs"/>
          <w:rtl/>
        </w:rPr>
        <w:t>*</w:t>
      </w:r>
      <w:r w:rsidR="00754914">
        <w:rPr>
          <w:rtl/>
        </w:rPr>
        <w:tab/>
      </w:r>
      <w:r w:rsidRPr="00221446">
        <w:rPr>
          <w:rtl/>
        </w:rPr>
        <w:t>اعتمدتها اللجنة في دورتها الخامسة والسبعين (</w:t>
      </w:r>
      <w:r w:rsidRPr="00D71F88">
        <w:rPr>
          <w:rtl/>
        </w:rPr>
        <w:t>31</w:t>
      </w:r>
      <w:r w:rsidRPr="00221446">
        <w:rPr>
          <w:rtl/>
        </w:rPr>
        <w:t xml:space="preserve"> تشرين الأول/أكتوبر - </w:t>
      </w:r>
      <w:r w:rsidRPr="00D71F88">
        <w:rPr>
          <w:rtl/>
        </w:rPr>
        <w:t>25</w:t>
      </w:r>
      <w:r w:rsidRPr="00221446">
        <w:rPr>
          <w:rtl/>
        </w:rPr>
        <w:t xml:space="preserve"> تشرين الثاني/نوفمبر </w:t>
      </w:r>
      <w:r w:rsidRPr="00D71F88">
        <w:rPr>
          <w:rtl/>
        </w:rPr>
        <w:t>2022</w:t>
      </w:r>
      <w:r w:rsidRPr="00221446">
        <w:rPr>
          <w:rtl/>
        </w:rPr>
        <w:t xml:space="preserve">). </w:t>
      </w:r>
    </w:p>
  </w:footnote>
  <w:footnote w:id="2">
    <w:p w14:paraId="7042FC05" w14:textId="4E541421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>
        <w:rPr>
          <w:rtl/>
        </w:rPr>
        <w:tab/>
      </w:r>
      <w:r w:rsidRPr="00221446">
        <w:t>CAT/C/SLV/</w:t>
      </w:r>
      <w:r w:rsidRPr="00D71F88">
        <w:t>3</w:t>
      </w:r>
      <w:r w:rsidRPr="00221446">
        <w:rPr>
          <w:rtl/>
        </w:rPr>
        <w:t xml:space="preserve"> و</w:t>
      </w:r>
      <w:r w:rsidRPr="00221446">
        <w:t>CAT/C/SLV/</w:t>
      </w:r>
      <w:r w:rsidRPr="00D71F88">
        <w:t>3</w:t>
      </w:r>
      <w:r w:rsidRPr="00221446">
        <w:t>/Corr.</w:t>
      </w:r>
      <w:r w:rsidRPr="00D71F88">
        <w:t>1</w:t>
      </w:r>
      <w:r w:rsidRPr="00221446">
        <w:rPr>
          <w:rtl/>
        </w:rPr>
        <w:t>.</w:t>
      </w:r>
    </w:p>
  </w:footnote>
  <w:footnote w:id="3">
    <w:p w14:paraId="6401C596" w14:textId="03A7B463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>
        <w:rPr>
          <w:rtl/>
        </w:rPr>
        <w:tab/>
      </w:r>
      <w:r w:rsidRPr="00221446">
        <w:rPr>
          <w:rtl/>
        </w:rPr>
        <w:t xml:space="preserve">انظر </w:t>
      </w:r>
      <w:r w:rsidRPr="00221446">
        <w:t>CAT/C/SR.</w:t>
      </w:r>
      <w:r w:rsidRPr="00D71F88">
        <w:t>1964</w:t>
      </w:r>
      <w:r w:rsidRPr="00221446">
        <w:rPr>
          <w:rtl/>
        </w:rPr>
        <w:t>، و</w:t>
      </w:r>
      <w:r w:rsidRPr="00221446">
        <w:t>CAT/C/SR.</w:t>
      </w:r>
      <w:r w:rsidRPr="00D71F88">
        <w:t>1966</w:t>
      </w:r>
      <w:r w:rsidRPr="00221446">
        <w:rPr>
          <w:rtl/>
        </w:rPr>
        <w:t>.</w:t>
      </w:r>
    </w:p>
  </w:footnote>
  <w:footnote w:id="4">
    <w:p w14:paraId="325BA6C1" w14:textId="213B14DC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>
        <w:rPr>
          <w:rtl/>
        </w:rPr>
        <w:tab/>
      </w:r>
      <w:r w:rsidRPr="00221446">
        <w:t>CAT/C/SLV/CO/</w:t>
      </w:r>
      <w:r w:rsidRPr="00D71F88">
        <w:t>2</w:t>
      </w:r>
      <w:r w:rsidRPr="00221446">
        <w:rPr>
          <w:rtl/>
        </w:rPr>
        <w:t xml:space="preserve">، الفقرة </w:t>
      </w:r>
      <w:r w:rsidRPr="00D71F88">
        <w:rPr>
          <w:rtl/>
        </w:rPr>
        <w:t>35</w:t>
      </w:r>
      <w:r w:rsidRPr="00221446">
        <w:rPr>
          <w:rtl/>
        </w:rPr>
        <w:t>.</w:t>
      </w:r>
    </w:p>
  </w:footnote>
  <w:footnote w:id="5">
    <w:p w14:paraId="2D77CD89" w14:textId="256E8E5A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>
        <w:rPr>
          <w:rtl/>
        </w:rPr>
        <w:tab/>
      </w:r>
      <w:r w:rsidRPr="00D71F88">
        <w:rPr>
          <w:rtl/>
        </w:rPr>
        <w:t>المرجع نفسه</w:t>
      </w:r>
      <w:r w:rsidRPr="00221446">
        <w:rPr>
          <w:rtl/>
        </w:rPr>
        <w:t xml:space="preserve">، الفقرات </w:t>
      </w:r>
      <w:r w:rsidRPr="00D71F88">
        <w:rPr>
          <w:rtl/>
        </w:rPr>
        <w:t>15</w:t>
      </w:r>
      <w:r w:rsidRPr="00221446">
        <w:rPr>
          <w:rtl/>
        </w:rPr>
        <w:t>، و</w:t>
      </w:r>
      <w:r w:rsidRPr="00D71F88">
        <w:rPr>
          <w:rtl/>
        </w:rPr>
        <w:t>19</w:t>
      </w:r>
      <w:r w:rsidRPr="00221446">
        <w:rPr>
          <w:rtl/>
        </w:rPr>
        <w:t>، و</w:t>
      </w:r>
      <w:r w:rsidRPr="00D71F88">
        <w:rPr>
          <w:rtl/>
        </w:rPr>
        <w:t>21</w:t>
      </w:r>
      <w:r w:rsidRPr="00221446">
        <w:rPr>
          <w:rtl/>
        </w:rPr>
        <w:t>.</w:t>
      </w:r>
    </w:p>
  </w:footnote>
  <w:footnote w:id="6">
    <w:p w14:paraId="4A741A8D" w14:textId="261A4179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CERD/C/SLV/CO/</w:t>
      </w:r>
      <w:r w:rsidRPr="00D71F88">
        <w:t>18</w:t>
      </w:r>
      <w:r w:rsidRPr="00221446">
        <w:t>-</w:t>
      </w:r>
      <w:r w:rsidRPr="00D71F88">
        <w:t>19</w:t>
      </w:r>
      <w:r w:rsidRPr="00221446">
        <w:rPr>
          <w:rtl/>
        </w:rPr>
        <w:t xml:space="preserve">، الفقرتان </w:t>
      </w:r>
      <w:r w:rsidRPr="00D71F88">
        <w:rPr>
          <w:rtl/>
        </w:rPr>
        <w:t>32</w:t>
      </w:r>
      <w:r w:rsidRPr="00221446">
        <w:rPr>
          <w:rtl/>
        </w:rPr>
        <w:t xml:space="preserve"> و</w:t>
      </w:r>
      <w:r w:rsidRPr="00D71F88">
        <w:rPr>
          <w:rtl/>
        </w:rPr>
        <w:t>33</w:t>
      </w:r>
      <w:r w:rsidRPr="00221446">
        <w:rPr>
          <w:rtl/>
        </w:rPr>
        <w:t>.</w:t>
      </w:r>
    </w:p>
  </w:footnote>
  <w:footnote w:id="7">
    <w:p w14:paraId="41EE32B1" w14:textId="7D887168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CCPR/C/SLV/CO/</w:t>
      </w:r>
      <w:r w:rsidRPr="00D71F88">
        <w:t>7</w:t>
      </w:r>
      <w:r w:rsidRPr="00221446">
        <w:rPr>
          <w:rtl/>
        </w:rPr>
        <w:t xml:space="preserve">، الفقرتان </w:t>
      </w:r>
      <w:r w:rsidRPr="00D71F88">
        <w:rPr>
          <w:rtl/>
        </w:rPr>
        <w:t>21</w:t>
      </w:r>
      <w:r w:rsidRPr="00221446">
        <w:rPr>
          <w:rtl/>
        </w:rPr>
        <w:t xml:space="preserve"> و</w:t>
      </w:r>
      <w:r w:rsidRPr="00D71F88">
        <w:rPr>
          <w:rtl/>
        </w:rPr>
        <w:t>22</w:t>
      </w:r>
      <w:r w:rsidRPr="00221446">
        <w:rPr>
          <w:rtl/>
        </w:rPr>
        <w:t>.</w:t>
      </w:r>
    </w:p>
  </w:footnote>
  <w:footnote w:id="8">
    <w:p w14:paraId="6C08CE47" w14:textId="2B13497A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D71F88">
        <w:rPr>
          <w:rtl/>
        </w:rPr>
        <w:t>المرجع نفسه.</w:t>
      </w:r>
    </w:p>
  </w:footnote>
  <w:footnote w:id="9">
    <w:p w14:paraId="2ED8AB12" w14:textId="4732D036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CAT/C/SLV/</w:t>
      </w:r>
      <w:r w:rsidRPr="00D71F88">
        <w:t>3</w:t>
      </w:r>
      <w:r w:rsidRPr="00221446">
        <w:rPr>
          <w:rtl/>
        </w:rPr>
        <w:t xml:space="preserve">، الفقرات من </w:t>
      </w:r>
      <w:r w:rsidRPr="00D71F88">
        <w:rPr>
          <w:rtl/>
        </w:rPr>
        <w:t>26</w:t>
      </w:r>
      <w:r w:rsidRPr="00221446">
        <w:rPr>
          <w:rtl/>
        </w:rPr>
        <w:t xml:space="preserve"> إلى </w:t>
      </w:r>
      <w:r w:rsidRPr="00D71F88">
        <w:rPr>
          <w:rtl/>
        </w:rPr>
        <w:t>37</w:t>
      </w:r>
      <w:r w:rsidRPr="00221446">
        <w:rPr>
          <w:rtl/>
        </w:rPr>
        <w:t>.</w:t>
      </w:r>
    </w:p>
  </w:footnote>
  <w:footnote w:id="10">
    <w:p w14:paraId="436E30E2" w14:textId="7DED15D5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E/C.</w:t>
      </w:r>
      <w:r w:rsidRPr="00D71F88">
        <w:t>12</w:t>
      </w:r>
      <w:r w:rsidRPr="00221446">
        <w:t>/SLV/CO/</w:t>
      </w:r>
      <w:r w:rsidRPr="00D71F88">
        <w:t>6</w:t>
      </w:r>
      <w:r w:rsidRPr="00221446">
        <w:rPr>
          <w:rtl/>
        </w:rPr>
        <w:t xml:space="preserve">، الفقرتان </w:t>
      </w:r>
      <w:r w:rsidRPr="00D71F88">
        <w:rPr>
          <w:rtl/>
        </w:rPr>
        <w:t>42</w:t>
      </w:r>
      <w:r w:rsidRPr="00221446">
        <w:rPr>
          <w:rtl/>
        </w:rPr>
        <w:t xml:space="preserve"> و</w:t>
      </w:r>
      <w:r w:rsidRPr="00D71F88">
        <w:rPr>
          <w:rtl/>
        </w:rPr>
        <w:t>43</w:t>
      </w:r>
      <w:r w:rsidRPr="00221446">
        <w:rPr>
          <w:rtl/>
        </w:rPr>
        <w:t>؛ و</w:t>
      </w:r>
      <w:r w:rsidRPr="00221446">
        <w:t>CRPD/C/SLV/CO/</w:t>
      </w:r>
      <w:r w:rsidRPr="00D71F88">
        <w:t>2</w:t>
      </w:r>
      <w:r w:rsidRPr="00221446">
        <w:t>-</w:t>
      </w:r>
      <w:r w:rsidRPr="00D71F88">
        <w:t>3</w:t>
      </w:r>
      <w:r w:rsidRPr="00221446">
        <w:rPr>
          <w:rtl/>
        </w:rPr>
        <w:t xml:space="preserve">، الفقرات </w:t>
      </w:r>
      <w:r w:rsidRPr="00D71F88">
        <w:rPr>
          <w:rtl/>
        </w:rPr>
        <w:t>20</w:t>
      </w:r>
      <w:r w:rsidRPr="00221446">
        <w:rPr>
          <w:rtl/>
        </w:rPr>
        <w:t>، و</w:t>
      </w:r>
      <w:r w:rsidRPr="00D71F88">
        <w:rPr>
          <w:rtl/>
        </w:rPr>
        <w:t>21</w:t>
      </w:r>
      <w:r w:rsidRPr="00221446">
        <w:rPr>
          <w:rtl/>
        </w:rPr>
        <w:t>، و</w:t>
      </w:r>
      <w:r w:rsidRPr="00D71F88">
        <w:rPr>
          <w:rtl/>
        </w:rPr>
        <w:t>32</w:t>
      </w:r>
      <w:r w:rsidRPr="00221446">
        <w:rPr>
          <w:rtl/>
        </w:rPr>
        <w:t>، و</w:t>
      </w:r>
      <w:r w:rsidRPr="00D71F88">
        <w:rPr>
          <w:rtl/>
        </w:rPr>
        <w:t>33</w:t>
      </w:r>
      <w:r w:rsidRPr="00221446">
        <w:rPr>
          <w:rtl/>
        </w:rPr>
        <w:t>؛ و</w:t>
      </w:r>
      <w:r w:rsidRPr="00221446">
        <w:t>CCPR/C/SLV/CO/</w:t>
      </w:r>
      <w:r w:rsidRPr="00D71F88">
        <w:t>7</w:t>
      </w:r>
      <w:r w:rsidRPr="00221446">
        <w:rPr>
          <w:rtl/>
        </w:rPr>
        <w:t xml:space="preserve">، الفقرتان </w:t>
      </w:r>
      <w:r w:rsidRPr="00D71F88">
        <w:rPr>
          <w:rtl/>
        </w:rPr>
        <w:t>13</w:t>
      </w:r>
      <w:r w:rsidRPr="00221446">
        <w:rPr>
          <w:rtl/>
        </w:rPr>
        <w:t xml:space="preserve"> و</w:t>
      </w:r>
      <w:r w:rsidRPr="00D71F88">
        <w:rPr>
          <w:rtl/>
        </w:rPr>
        <w:t>14</w:t>
      </w:r>
      <w:r w:rsidRPr="00221446">
        <w:rPr>
          <w:rtl/>
        </w:rPr>
        <w:t>.</w:t>
      </w:r>
    </w:p>
  </w:footnote>
  <w:footnote w:id="11">
    <w:p w14:paraId="525D9C2E" w14:textId="3AB4CABE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CAT/C/SLV/</w:t>
      </w:r>
      <w:r w:rsidRPr="00D71F88">
        <w:t>3</w:t>
      </w:r>
      <w:r w:rsidRPr="00221446">
        <w:rPr>
          <w:rtl/>
        </w:rPr>
        <w:t xml:space="preserve">، الفقرات </w:t>
      </w:r>
      <w:r w:rsidRPr="00D71F88">
        <w:rPr>
          <w:rtl/>
        </w:rPr>
        <w:t>25</w:t>
      </w:r>
      <w:r w:rsidRPr="00221446">
        <w:rPr>
          <w:rtl/>
        </w:rPr>
        <w:t>، و</w:t>
      </w:r>
      <w:r w:rsidRPr="00D71F88">
        <w:rPr>
          <w:rtl/>
        </w:rPr>
        <w:t>26</w:t>
      </w:r>
      <w:r w:rsidRPr="00221446">
        <w:rPr>
          <w:rtl/>
        </w:rPr>
        <w:t>، و</w:t>
      </w:r>
      <w:r w:rsidRPr="00D71F88">
        <w:rPr>
          <w:rtl/>
        </w:rPr>
        <w:t>37</w:t>
      </w:r>
      <w:r w:rsidRPr="00221446">
        <w:rPr>
          <w:rtl/>
        </w:rPr>
        <w:t>؛ و</w:t>
      </w:r>
      <w:r w:rsidRPr="00221446">
        <w:t>CAT/C/SLV/</w:t>
      </w:r>
      <w:r w:rsidRPr="00D71F88">
        <w:t>3</w:t>
      </w:r>
      <w:r w:rsidRPr="00221446">
        <w:t>/Corr.</w:t>
      </w:r>
      <w:r w:rsidRPr="00D71F88">
        <w:t>1</w:t>
      </w:r>
      <w:r w:rsidRPr="00221446">
        <w:rPr>
          <w:rtl/>
        </w:rPr>
        <w:t>.</w:t>
      </w:r>
    </w:p>
  </w:footnote>
  <w:footnote w:id="12">
    <w:p w14:paraId="215F2BB4" w14:textId="73DB9FBF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E/C.</w:t>
      </w:r>
      <w:r w:rsidRPr="00D71F88">
        <w:t>12</w:t>
      </w:r>
      <w:r w:rsidRPr="00221446">
        <w:t>/SLV/CO/</w:t>
      </w:r>
      <w:r w:rsidRPr="00D71F88">
        <w:t>6</w:t>
      </w:r>
      <w:r w:rsidRPr="00221446">
        <w:rPr>
          <w:rtl/>
        </w:rPr>
        <w:t xml:space="preserve">، الفقرتان </w:t>
      </w:r>
      <w:r w:rsidRPr="00D71F88">
        <w:rPr>
          <w:rtl/>
        </w:rPr>
        <w:t>58</w:t>
      </w:r>
      <w:r w:rsidRPr="00221446">
        <w:rPr>
          <w:rtl/>
        </w:rPr>
        <w:t xml:space="preserve"> و</w:t>
      </w:r>
      <w:r w:rsidRPr="00D71F88">
        <w:rPr>
          <w:rtl/>
        </w:rPr>
        <w:t>59</w:t>
      </w:r>
      <w:r w:rsidRPr="00221446">
        <w:rPr>
          <w:rtl/>
        </w:rPr>
        <w:t>؛ و</w:t>
      </w:r>
      <w:r w:rsidRPr="00221446">
        <w:t>CCPR/C/SLV/CO/</w:t>
      </w:r>
      <w:r w:rsidRPr="00D71F88">
        <w:t>7</w:t>
      </w:r>
      <w:r w:rsidRPr="00221446">
        <w:rPr>
          <w:rtl/>
        </w:rPr>
        <w:t xml:space="preserve">، الفقرتان </w:t>
      </w:r>
      <w:r w:rsidRPr="00D71F88">
        <w:rPr>
          <w:rtl/>
        </w:rPr>
        <w:t>15</w:t>
      </w:r>
      <w:r w:rsidRPr="00221446">
        <w:rPr>
          <w:rtl/>
        </w:rPr>
        <w:t xml:space="preserve"> و</w:t>
      </w:r>
      <w:r w:rsidRPr="00D71F88">
        <w:rPr>
          <w:rtl/>
        </w:rPr>
        <w:t>16</w:t>
      </w:r>
      <w:r w:rsidRPr="00221446">
        <w:rPr>
          <w:rtl/>
        </w:rPr>
        <w:t>؛ و</w:t>
      </w:r>
      <w:r w:rsidRPr="00221446">
        <w:t>CRC/C/SLV/CO/</w:t>
      </w:r>
      <w:r w:rsidRPr="00D71F88">
        <w:t>5</w:t>
      </w:r>
      <w:r w:rsidRPr="00221446">
        <w:t>-</w:t>
      </w:r>
      <w:r w:rsidRPr="00D71F88">
        <w:t>6</w:t>
      </w:r>
      <w:r w:rsidRPr="00221446">
        <w:rPr>
          <w:rtl/>
        </w:rPr>
        <w:t xml:space="preserve">، الفقرتان </w:t>
      </w:r>
      <w:r w:rsidRPr="00D71F88">
        <w:rPr>
          <w:rtl/>
        </w:rPr>
        <w:t>35</w:t>
      </w:r>
      <w:r w:rsidRPr="00221446">
        <w:rPr>
          <w:rtl/>
        </w:rPr>
        <w:t xml:space="preserve"> و</w:t>
      </w:r>
      <w:r w:rsidRPr="00D71F88">
        <w:rPr>
          <w:rtl/>
        </w:rPr>
        <w:t>36</w:t>
      </w:r>
      <w:r w:rsidRPr="00221446">
        <w:rPr>
          <w:rtl/>
        </w:rPr>
        <w:t>.</w:t>
      </w:r>
    </w:p>
  </w:footnote>
  <w:footnote w:id="13">
    <w:p w14:paraId="66677F60" w14:textId="2F23190A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CERD/C/SLV/CO/</w:t>
      </w:r>
      <w:r w:rsidRPr="00D71F88">
        <w:t>18</w:t>
      </w:r>
      <w:r w:rsidRPr="00221446">
        <w:t>-</w:t>
      </w:r>
      <w:r w:rsidRPr="00D71F88">
        <w:t>19</w:t>
      </w:r>
      <w:r w:rsidRPr="00221446">
        <w:rPr>
          <w:rtl/>
        </w:rPr>
        <w:t xml:space="preserve">، الفقرة </w:t>
      </w:r>
      <w:r w:rsidRPr="00D71F88">
        <w:rPr>
          <w:rtl/>
        </w:rPr>
        <w:t>28</w:t>
      </w:r>
      <w:r w:rsidRPr="00221446">
        <w:rPr>
          <w:rtl/>
        </w:rPr>
        <w:t>؛ و</w:t>
      </w:r>
      <w:r w:rsidRPr="00221446">
        <w:t>CCPR/C/SLV/CO/</w:t>
      </w:r>
      <w:r w:rsidRPr="00D71F88">
        <w:t>7</w:t>
      </w:r>
      <w:r w:rsidRPr="00221446">
        <w:rPr>
          <w:rtl/>
        </w:rPr>
        <w:t xml:space="preserve">، الفقرتان </w:t>
      </w:r>
      <w:r w:rsidRPr="00D71F88">
        <w:rPr>
          <w:rtl/>
        </w:rPr>
        <w:t>33</w:t>
      </w:r>
      <w:r w:rsidRPr="00221446">
        <w:rPr>
          <w:rtl/>
        </w:rPr>
        <w:t xml:space="preserve"> و</w:t>
      </w:r>
      <w:r w:rsidRPr="00D71F88">
        <w:rPr>
          <w:rtl/>
        </w:rPr>
        <w:t>34</w:t>
      </w:r>
      <w:r w:rsidRPr="00221446">
        <w:rPr>
          <w:rtl/>
        </w:rPr>
        <w:t>.</w:t>
      </w:r>
    </w:p>
  </w:footnote>
  <w:footnote w:id="14">
    <w:p w14:paraId="0E9D3E2E" w14:textId="70E11F47" w:rsidR="00754914" w:rsidRPr="00221446" w:rsidRDefault="00754914" w:rsidP="00754914">
      <w:pPr>
        <w:pStyle w:val="FootnoteText1"/>
        <w:spacing w:line="300" w:lineRule="exact"/>
      </w:pPr>
      <w:r>
        <w:rPr>
          <w:rtl/>
        </w:rPr>
        <w:t>(</w:t>
      </w:r>
      <w:r w:rsidRPr="00754914">
        <w:footnoteRef/>
      </w:r>
      <w:r>
        <w:rPr>
          <w:rtl/>
        </w:rPr>
        <w:t>)</w:t>
      </w:r>
      <w:r w:rsidRPr="00754914">
        <w:tab/>
      </w:r>
      <w:r w:rsidRPr="00221446">
        <w:t>CRPD/C/SLV/CO/</w:t>
      </w:r>
      <w:r w:rsidRPr="00D71F88">
        <w:t>2</w:t>
      </w:r>
      <w:r w:rsidRPr="00221446">
        <w:t>-</w:t>
      </w:r>
      <w:r w:rsidRPr="00D71F88">
        <w:t>3</w:t>
      </w:r>
      <w:r w:rsidRPr="00221446">
        <w:rPr>
          <w:rtl/>
        </w:rPr>
        <w:t xml:space="preserve">، الفقرتان </w:t>
      </w:r>
      <w:r w:rsidRPr="00D71F88">
        <w:rPr>
          <w:rtl/>
        </w:rPr>
        <w:t>28</w:t>
      </w:r>
      <w:r w:rsidRPr="00221446">
        <w:rPr>
          <w:rtl/>
        </w:rPr>
        <w:t xml:space="preserve"> و</w:t>
      </w:r>
      <w:r w:rsidRPr="00D71F88">
        <w:rPr>
          <w:rtl/>
        </w:rPr>
        <w:t>29</w:t>
      </w:r>
      <w:r w:rsidRPr="00221446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1FAD" w14:textId="30E97FE3" w:rsidR="00332E4D" w:rsidRPr="00332E4D" w:rsidRDefault="00332E4D" w:rsidP="00332E4D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87DAC">
      <w:t>CAT/C/SLV/CO/3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9BBFD" w14:textId="77F7A3DD" w:rsidR="00332E4D" w:rsidRPr="00332E4D" w:rsidRDefault="00332E4D" w:rsidP="00332E4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87DAC">
      <w:t>CAT/C/SLV/CO/3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43EC4" w14:textId="77777777" w:rsidR="00143C39" w:rsidRDefault="00143C39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067462800">
    <w:abstractNumId w:val="15"/>
  </w:num>
  <w:num w:numId="2" w16cid:durableId="1086341045">
    <w:abstractNumId w:val="12"/>
  </w:num>
  <w:num w:numId="3" w16cid:durableId="514658164">
    <w:abstractNumId w:val="2"/>
  </w:num>
  <w:num w:numId="4" w16cid:durableId="755368170">
    <w:abstractNumId w:val="11"/>
  </w:num>
  <w:num w:numId="5" w16cid:durableId="1774546284">
    <w:abstractNumId w:val="8"/>
  </w:num>
  <w:num w:numId="6" w16cid:durableId="365645309">
    <w:abstractNumId w:val="5"/>
  </w:num>
  <w:num w:numId="7" w16cid:durableId="2078244194">
    <w:abstractNumId w:val="17"/>
  </w:num>
  <w:num w:numId="8" w16cid:durableId="498930455">
    <w:abstractNumId w:val="2"/>
  </w:num>
  <w:num w:numId="9" w16cid:durableId="1241914329">
    <w:abstractNumId w:val="11"/>
  </w:num>
  <w:num w:numId="10" w16cid:durableId="375665038">
    <w:abstractNumId w:val="5"/>
  </w:num>
  <w:num w:numId="11" w16cid:durableId="1858537000">
    <w:abstractNumId w:val="17"/>
  </w:num>
  <w:num w:numId="12" w16cid:durableId="1274482627">
    <w:abstractNumId w:val="2"/>
  </w:num>
  <w:num w:numId="13" w16cid:durableId="349142906">
    <w:abstractNumId w:val="11"/>
  </w:num>
  <w:num w:numId="14" w16cid:durableId="209149934">
    <w:abstractNumId w:val="8"/>
  </w:num>
  <w:num w:numId="15" w16cid:durableId="323507191">
    <w:abstractNumId w:val="5"/>
  </w:num>
  <w:num w:numId="16" w16cid:durableId="266356177">
    <w:abstractNumId w:val="17"/>
  </w:num>
  <w:num w:numId="17" w16cid:durableId="572740380">
    <w:abstractNumId w:val="4"/>
  </w:num>
  <w:num w:numId="18" w16cid:durableId="478157991">
    <w:abstractNumId w:val="3"/>
  </w:num>
  <w:num w:numId="19" w16cid:durableId="190075543">
    <w:abstractNumId w:val="16"/>
  </w:num>
  <w:num w:numId="20" w16cid:durableId="1785879258">
    <w:abstractNumId w:val="13"/>
  </w:num>
  <w:num w:numId="21" w16cid:durableId="1336375765">
    <w:abstractNumId w:val="1"/>
  </w:num>
  <w:num w:numId="22" w16cid:durableId="652608544">
    <w:abstractNumId w:val="14"/>
  </w:num>
  <w:num w:numId="23" w16cid:durableId="1130324800">
    <w:abstractNumId w:val="0"/>
  </w:num>
  <w:num w:numId="24" w16cid:durableId="1161459814">
    <w:abstractNumId w:val="9"/>
  </w:num>
  <w:num w:numId="25" w16cid:durableId="1901817989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299982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4666570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45201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00857585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433894910">
    <w:abstractNumId w:val="7"/>
  </w:num>
  <w:num w:numId="31" w16cid:durableId="2089691952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771608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CAA"/>
    <w:rsid w:val="000076D5"/>
    <w:rsid w:val="00014CAA"/>
    <w:rsid w:val="00043663"/>
    <w:rsid w:val="000456F3"/>
    <w:rsid w:val="000505CF"/>
    <w:rsid w:val="000A2113"/>
    <w:rsid w:val="000D701C"/>
    <w:rsid w:val="000E11D4"/>
    <w:rsid w:val="000E2A71"/>
    <w:rsid w:val="000F71D2"/>
    <w:rsid w:val="00143C39"/>
    <w:rsid w:val="00160263"/>
    <w:rsid w:val="00166BD2"/>
    <w:rsid w:val="00167825"/>
    <w:rsid w:val="00170EB3"/>
    <w:rsid w:val="00181F96"/>
    <w:rsid w:val="001A1371"/>
    <w:rsid w:val="001B346A"/>
    <w:rsid w:val="001D6F7B"/>
    <w:rsid w:val="001E1CAD"/>
    <w:rsid w:val="001E290D"/>
    <w:rsid w:val="00210DD4"/>
    <w:rsid w:val="002144FA"/>
    <w:rsid w:val="00221446"/>
    <w:rsid w:val="0023469A"/>
    <w:rsid w:val="00243C8A"/>
    <w:rsid w:val="00261289"/>
    <w:rsid w:val="00266034"/>
    <w:rsid w:val="0026755E"/>
    <w:rsid w:val="00267A0E"/>
    <w:rsid w:val="002901D9"/>
    <w:rsid w:val="002976C2"/>
    <w:rsid w:val="00323EC8"/>
    <w:rsid w:val="003260FF"/>
    <w:rsid w:val="00332E4D"/>
    <w:rsid w:val="00343D95"/>
    <w:rsid w:val="00362E33"/>
    <w:rsid w:val="00374341"/>
    <w:rsid w:val="00384DA7"/>
    <w:rsid w:val="003D1062"/>
    <w:rsid w:val="00420D7B"/>
    <w:rsid w:val="00450B21"/>
    <w:rsid w:val="00453B63"/>
    <w:rsid w:val="00455780"/>
    <w:rsid w:val="00462F28"/>
    <w:rsid w:val="00472BE8"/>
    <w:rsid w:val="004811D5"/>
    <w:rsid w:val="004956DC"/>
    <w:rsid w:val="004B0A1C"/>
    <w:rsid w:val="004B191C"/>
    <w:rsid w:val="004D2177"/>
    <w:rsid w:val="004D298E"/>
    <w:rsid w:val="00523EAB"/>
    <w:rsid w:val="00531DEA"/>
    <w:rsid w:val="0054472E"/>
    <w:rsid w:val="005662A9"/>
    <w:rsid w:val="00575E9A"/>
    <w:rsid w:val="005827D4"/>
    <w:rsid w:val="00587DAC"/>
    <w:rsid w:val="00593BE6"/>
    <w:rsid w:val="0059622A"/>
    <w:rsid w:val="005A3015"/>
    <w:rsid w:val="005C5878"/>
    <w:rsid w:val="005C7CEA"/>
    <w:rsid w:val="005D3C0B"/>
    <w:rsid w:val="005E23DF"/>
    <w:rsid w:val="005E5217"/>
    <w:rsid w:val="005F0FA4"/>
    <w:rsid w:val="005F30EE"/>
    <w:rsid w:val="0060473A"/>
    <w:rsid w:val="00656392"/>
    <w:rsid w:val="006646E9"/>
    <w:rsid w:val="0068781D"/>
    <w:rsid w:val="006959B0"/>
    <w:rsid w:val="006B2A7F"/>
    <w:rsid w:val="006B3E27"/>
    <w:rsid w:val="006B6507"/>
    <w:rsid w:val="006C104C"/>
    <w:rsid w:val="006D05CB"/>
    <w:rsid w:val="00706DFD"/>
    <w:rsid w:val="00712059"/>
    <w:rsid w:val="007175B2"/>
    <w:rsid w:val="00733704"/>
    <w:rsid w:val="0074737D"/>
    <w:rsid w:val="00754914"/>
    <w:rsid w:val="00761849"/>
    <w:rsid w:val="0078071A"/>
    <w:rsid w:val="007A3847"/>
    <w:rsid w:val="007D56C1"/>
    <w:rsid w:val="00817373"/>
    <w:rsid w:val="00852A9A"/>
    <w:rsid w:val="00860491"/>
    <w:rsid w:val="00874514"/>
    <w:rsid w:val="00893A8A"/>
    <w:rsid w:val="00897AA1"/>
    <w:rsid w:val="008C0B37"/>
    <w:rsid w:val="008F49E1"/>
    <w:rsid w:val="0090370F"/>
    <w:rsid w:val="00906A57"/>
    <w:rsid w:val="009269D2"/>
    <w:rsid w:val="00942135"/>
    <w:rsid w:val="009521B0"/>
    <w:rsid w:val="00972676"/>
    <w:rsid w:val="00981C12"/>
    <w:rsid w:val="009A7E9F"/>
    <w:rsid w:val="009E4397"/>
    <w:rsid w:val="009E5018"/>
    <w:rsid w:val="009F09F5"/>
    <w:rsid w:val="00A12B37"/>
    <w:rsid w:val="00A34EA8"/>
    <w:rsid w:val="00A44D86"/>
    <w:rsid w:val="00A67AF5"/>
    <w:rsid w:val="00A94CA3"/>
    <w:rsid w:val="00AB2C0B"/>
    <w:rsid w:val="00AB6758"/>
    <w:rsid w:val="00B07715"/>
    <w:rsid w:val="00B13763"/>
    <w:rsid w:val="00B372CD"/>
    <w:rsid w:val="00B456A0"/>
    <w:rsid w:val="00B477A4"/>
    <w:rsid w:val="00B54045"/>
    <w:rsid w:val="00B82677"/>
    <w:rsid w:val="00BA39D4"/>
    <w:rsid w:val="00BC5F94"/>
    <w:rsid w:val="00BD0805"/>
    <w:rsid w:val="00C111C6"/>
    <w:rsid w:val="00C438D7"/>
    <w:rsid w:val="00C62476"/>
    <w:rsid w:val="00C64C7B"/>
    <w:rsid w:val="00C81B50"/>
    <w:rsid w:val="00C87F1F"/>
    <w:rsid w:val="00C96AFF"/>
    <w:rsid w:val="00CA2103"/>
    <w:rsid w:val="00CA35DF"/>
    <w:rsid w:val="00CD1801"/>
    <w:rsid w:val="00CF25FC"/>
    <w:rsid w:val="00D10EF1"/>
    <w:rsid w:val="00D317F1"/>
    <w:rsid w:val="00D3653E"/>
    <w:rsid w:val="00D42810"/>
    <w:rsid w:val="00D71F88"/>
    <w:rsid w:val="00D914A7"/>
    <w:rsid w:val="00DB712F"/>
    <w:rsid w:val="00DC1D29"/>
    <w:rsid w:val="00DD13C3"/>
    <w:rsid w:val="00DD596E"/>
    <w:rsid w:val="00DD621E"/>
    <w:rsid w:val="00DF0575"/>
    <w:rsid w:val="00E2697F"/>
    <w:rsid w:val="00E64B72"/>
    <w:rsid w:val="00E70E04"/>
    <w:rsid w:val="00E76499"/>
    <w:rsid w:val="00EC05A7"/>
    <w:rsid w:val="00EC4B6B"/>
    <w:rsid w:val="00EE56C3"/>
    <w:rsid w:val="00EF1EE5"/>
    <w:rsid w:val="00F158EB"/>
    <w:rsid w:val="00F1695F"/>
    <w:rsid w:val="00F62057"/>
    <w:rsid w:val="00F763B4"/>
    <w:rsid w:val="00F81AF1"/>
    <w:rsid w:val="00F900C3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0613830"/>
  <w15:docId w15:val="{C180EFBE-9F6B-49CF-9F6D-85F71D1D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BE6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93BE6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93BE6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93BE6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93BE6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93BE6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93BE6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93BE6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93BE6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93BE6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593B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93BE6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93BE6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93BE6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93BE6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93BE6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93BE6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93BE6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93BE6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93BE6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93BE6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93BE6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93BE6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93BE6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93BE6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93BE6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93BE6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93BE6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93BE6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93BE6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593BE6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93BE6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93BE6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93BE6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93BE6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93BE6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93BE6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93BE6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93BE6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93BE6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93BE6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593BE6"/>
    <w:rPr>
      <w:b/>
      <w:bCs/>
    </w:rPr>
  </w:style>
  <w:style w:type="table" w:styleId="TableGrid">
    <w:name w:val="Table Grid"/>
    <w:basedOn w:val="TableNormal"/>
    <w:rsid w:val="00593BE6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93BE6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93BE6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93BE6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93BE6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93BE6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93BE6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593BE6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593BE6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593BE6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93BE6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93BE6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593BE6"/>
  </w:style>
  <w:style w:type="paragraph" w:customStyle="1" w:styleId="FootnoteGA">
    <w:name w:val="_Footnote_GA"/>
    <w:basedOn w:val="Normal"/>
    <w:qFormat/>
    <w:rsid w:val="00593BE6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593BE6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593BE6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593BE6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593B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593BE6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593BE6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593BE6"/>
    <w:rPr>
      <w:lang w:val="en-US" w:eastAsia="zh-TW"/>
    </w:rPr>
  </w:style>
  <w:style w:type="paragraph" w:customStyle="1" w:styleId="STitleMGA">
    <w:name w:val="S_Title_M_GA"/>
    <w:basedOn w:val="SMGA"/>
    <w:qFormat/>
    <w:rsid w:val="00593BE6"/>
    <w:rPr>
      <w:lang w:eastAsia="zh-TW"/>
    </w:rPr>
  </w:style>
  <w:style w:type="paragraph" w:customStyle="1" w:styleId="STitleSGA">
    <w:name w:val="S_Title_S_GA"/>
    <w:basedOn w:val="SSGA"/>
    <w:qFormat/>
    <w:rsid w:val="00593BE6"/>
    <w:rPr>
      <w:lang w:eastAsia="zh-TW"/>
    </w:rPr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"/>
    <w:basedOn w:val="Normal"/>
    <w:link w:val="FootnoteTextChar"/>
    <w:unhideWhenUsed/>
    <w:qFormat/>
    <w:rsid w:val="00BC5F94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"/>
    <w:basedOn w:val="DefaultParagraphFont"/>
    <w:link w:val="FootnoteText"/>
    <w:qFormat/>
    <w:rsid w:val="00BC5F94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,Footnote,Footnote Refernece,Footnote symbol,Fußnotenzeichen_Raxen,fusnot Char"/>
    <w:link w:val="Char2"/>
    <w:qFormat/>
    <w:rsid w:val="00BC5F94"/>
    <w:rPr>
      <w:szCs w:val="18"/>
      <w:vertAlign w:val="superscript"/>
    </w:rPr>
  </w:style>
  <w:style w:type="paragraph" w:customStyle="1" w:styleId="SingleTxtG">
    <w:name w:val="_ Single Txt_G"/>
    <w:basedOn w:val="Normal"/>
    <w:link w:val="SingleTxtGChar"/>
    <w:qFormat/>
    <w:rsid w:val="00BC5F94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23G">
    <w:name w:val="_ H_2/3_G"/>
    <w:basedOn w:val="Normal"/>
    <w:next w:val="Normal"/>
    <w:link w:val="H23GChar"/>
    <w:qFormat/>
    <w:rsid w:val="00BC5F94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character" w:customStyle="1" w:styleId="SingleTxtGChar">
    <w:name w:val="_ Single Txt_G Char"/>
    <w:link w:val="SingleTxtG"/>
    <w:rsid w:val="00BC5F94"/>
    <w:rPr>
      <w:rFonts w:ascii="Times New Roman" w:eastAsia="PMingLiU" w:hAnsi="Times New Roman" w:cs="Simplified Arabic"/>
      <w:lang w:val="en-GB" w:eastAsia="en-US"/>
    </w:rPr>
  </w:style>
  <w:style w:type="paragraph" w:customStyle="1" w:styleId="Char2">
    <w:name w:val="Char2"/>
    <w:basedOn w:val="Normal"/>
    <w:link w:val="FootnoteReference"/>
    <w:rsid w:val="00BC5F94"/>
    <w:pPr>
      <w:bidi w:val="0"/>
      <w:spacing w:after="160" w:line="240" w:lineRule="exact"/>
      <w:jc w:val="both"/>
    </w:pPr>
    <w:rPr>
      <w:rFonts w:ascii="Calibri" w:eastAsia="Times New Roman" w:hAnsi="Calibri" w:cs="Arial"/>
      <w:szCs w:val="18"/>
      <w:vertAlign w:val="superscript"/>
      <w:lang w:eastAsia="zh-TW"/>
    </w:rPr>
  </w:style>
  <w:style w:type="character" w:customStyle="1" w:styleId="H23GChar">
    <w:name w:val="_ H_2/3_G Char"/>
    <w:link w:val="H23G"/>
    <w:locked/>
    <w:rsid w:val="00BC5F94"/>
    <w:rPr>
      <w:rFonts w:ascii="Times New Roman" w:eastAsia="PMingLiU" w:hAnsi="Times New Roman" w:cs="Simplified Arabic"/>
      <w:b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365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6</TotalTime>
  <Pages>13</Pages>
  <Words>4802</Words>
  <Characters>27376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CAT/C/SLV/CO/3</vt:lpstr>
    </vt:vector>
  </TitlesOfParts>
  <Company>DCM</Company>
  <LinksUpToDate>false</LinksUpToDate>
  <CharactersWithSpaces>32114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CAT/C/SLV/CO/3</dc:title>
  <dc:subject>GE.2226896(A)</dc:subject>
  <dc:creator>Mohamed EL-BAHNASSAWY - </dc:creator>
  <cp:keywords>GE.(A)</cp:keywords>
  <dc:description>Distr.: General
19 December 2022
Arabic
Original: Spanish</dc:description>
  <cp:lastModifiedBy>Jamal Alkahlout</cp:lastModifiedBy>
  <cp:revision>5</cp:revision>
  <cp:lastPrinted>2023-03-07T16:00:00Z</cp:lastPrinted>
  <dcterms:created xsi:type="dcterms:W3CDTF">2023-03-07T16:00:00Z</dcterms:created>
  <dcterms:modified xsi:type="dcterms:W3CDTF">2023-03-08T13:13:00Z</dcterms:modified>
  <cp:category>Final</cp:category>
</cp:coreProperties>
</file>