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C7C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47EEA" w:rsidRDefault="00EF0216" w:rsidP="00EF0216">
            <w:pPr>
              <w:suppressAutoHyphens w:val="0"/>
              <w:spacing w:after="20"/>
              <w:jc w:val="right"/>
            </w:pPr>
            <w:r w:rsidRPr="00EF0216">
              <w:rPr>
                <w:sz w:val="40"/>
              </w:rPr>
              <w:t>CCPR</w:t>
            </w:r>
            <w:r>
              <w:t>/C/SR.2958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267F5F" w:rsidRDefault="00B56E9C" w:rsidP="00267F5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DC7CD2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Covenant</w:t>
            </w:r>
            <w:r w:rsidR="00DC7CD2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on</w:t>
            </w:r>
            <w:r w:rsidR="00060C3A">
              <w:rPr>
                <w:b/>
                <w:sz w:val="34"/>
                <w:szCs w:val="40"/>
              </w:rPr>
              <w:br/>
              <w:t>Civil</w:t>
            </w:r>
            <w:r w:rsidR="00DC7CD2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and</w:t>
            </w:r>
            <w:r w:rsidR="00DC7CD2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Political</w:t>
            </w:r>
            <w:r w:rsidR="00DC7CD2">
              <w:rPr>
                <w:b/>
                <w:sz w:val="34"/>
                <w:szCs w:val="40"/>
              </w:rPr>
              <w:t xml:space="preserve"> </w:t>
            </w:r>
            <w:r w:rsidR="00060C3A">
              <w:rPr>
                <w:b/>
                <w:sz w:val="34"/>
                <w:szCs w:val="40"/>
              </w:rPr>
              <w:t>R</w:t>
            </w:r>
            <w:r w:rsidR="00703577"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F0216" w:rsidRDefault="00EF0216" w:rsidP="00EF0216">
            <w:pPr>
              <w:suppressAutoHyphens w:val="0"/>
              <w:spacing w:before="240" w:line="240" w:lineRule="exact"/>
            </w:pPr>
            <w:r>
              <w:t>Distr.:</w:t>
            </w:r>
            <w:r w:rsidR="00DC7CD2">
              <w:t xml:space="preserve"> </w:t>
            </w:r>
            <w:r>
              <w:t>General</w:t>
            </w:r>
          </w:p>
          <w:p w:rsidR="00EF0216" w:rsidRDefault="00040B6B" w:rsidP="00EF0216">
            <w:pPr>
              <w:suppressAutoHyphens w:val="0"/>
            </w:pPr>
            <w:r>
              <w:t>4</w:t>
            </w:r>
            <w:r w:rsidR="00DC7CD2">
              <w:t xml:space="preserve"> </w:t>
            </w:r>
            <w:r w:rsidR="00EF0216">
              <w:t>June</w:t>
            </w:r>
            <w:r w:rsidR="00DC7CD2">
              <w:t xml:space="preserve"> </w:t>
            </w:r>
            <w:r w:rsidR="00EF0216">
              <w:t>2013</w:t>
            </w:r>
          </w:p>
          <w:p w:rsidR="00EF0216" w:rsidRDefault="00EF0216" w:rsidP="00EF0216">
            <w:pPr>
              <w:suppressAutoHyphens w:val="0"/>
            </w:pPr>
            <w:r>
              <w:t>English</w:t>
            </w:r>
          </w:p>
          <w:p w:rsidR="00B56E9C" w:rsidRDefault="00EF0216" w:rsidP="00EF0216">
            <w:pPr>
              <w:suppressAutoHyphens w:val="0"/>
            </w:pPr>
            <w:r>
              <w:t>Original:</w:t>
            </w:r>
            <w:r w:rsidR="00DC7CD2">
              <w:t xml:space="preserve"> </w:t>
            </w:r>
            <w:r>
              <w:t>French</w:t>
            </w:r>
          </w:p>
        </w:tc>
      </w:tr>
    </w:tbl>
    <w:p w:rsidR="00F722E9" w:rsidRDefault="00F722E9" w:rsidP="00F722E9">
      <w:pPr>
        <w:spacing w:before="120"/>
        <w:rPr>
          <w:b/>
          <w:sz w:val="24"/>
        </w:rPr>
      </w:pPr>
      <w:r>
        <w:rPr>
          <w:b/>
          <w:sz w:val="24"/>
        </w:rPr>
        <w:t>Human</w:t>
      </w:r>
      <w:r w:rsidR="00DC7CD2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DC7CD2">
        <w:rPr>
          <w:b/>
          <w:sz w:val="24"/>
        </w:rPr>
        <w:t xml:space="preserve"> </w:t>
      </w:r>
      <w:r>
        <w:rPr>
          <w:b/>
          <w:sz w:val="24"/>
        </w:rPr>
        <w:t>Committee</w:t>
      </w:r>
    </w:p>
    <w:p w:rsidR="00F722E9" w:rsidRDefault="00F722E9" w:rsidP="00F722E9">
      <w:pPr>
        <w:spacing w:after="120"/>
        <w:rPr>
          <w:b/>
        </w:rPr>
      </w:pPr>
      <w:r>
        <w:rPr>
          <w:b/>
        </w:rPr>
        <w:t>107th</w:t>
      </w:r>
      <w:r w:rsidR="00DC7CD2">
        <w:rPr>
          <w:b/>
        </w:rPr>
        <w:t xml:space="preserve"> </w:t>
      </w:r>
      <w:r>
        <w:rPr>
          <w:b/>
        </w:rPr>
        <w:t>session</w:t>
      </w:r>
    </w:p>
    <w:p w:rsidR="00F722E9" w:rsidRDefault="00F722E9" w:rsidP="00F722E9">
      <w:pPr>
        <w:rPr>
          <w:b/>
        </w:rPr>
      </w:pPr>
      <w:r>
        <w:rPr>
          <w:b/>
        </w:rPr>
        <w:t>Summary</w:t>
      </w:r>
      <w:r w:rsidR="00DC7CD2">
        <w:rPr>
          <w:b/>
        </w:rPr>
        <w:t xml:space="preserve"> </w:t>
      </w:r>
      <w:r>
        <w:rPr>
          <w:b/>
        </w:rPr>
        <w:t>record</w:t>
      </w:r>
      <w:r w:rsidR="00DC7CD2">
        <w:rPr>
          <w:b/>
        </w:rPr>
        <w:t xml:space="preserve"> </w:t>
      </w:r>
      <w:r>
        <w:rPr>
          <w:b/>
        </w:rPr>
        <w:t>of</w:t>
      </w:r>
      <w:r w:rsidR="00DC7CD2">
        <w:rPr>
          <w:b/>
        </w:rPr>
        <w:t xml:space="preserve"> </w:t>
      </w:r>
      <w:r>
        <w:rPr>
          <w:b/>
        </w:rPr>
        <w:t>the</w:t>
      </w:r>
      <w:r w:rsidR="00DC7CD2">
        <w:rPr>
          <w:b/>
        </w:rPr>
        <w:t xml:space="preserve"> </w:t>
      </w:r>
      <w:r>
        <w:rPr>
          <w:b/>
        </w:rPr>
        <w:t>2958th</w:t>
      </w:r>
      <w:r w:rsidR="00DC7CD2">
        <w:rPr>
          <w:b/>
        </w:rPr>
        <w:t xml:space="preserve"> </w:t>
      </w:r>
      <w:r>
        <w:rPr>
          <w:b/>
        </w:rPr>
        <w:t>meeting</w:t>
      </w:r>
    </w:p>
    <w:p w:rsidR="00F722E9" w:rsidRDefault="00F722E9" w:rsidP="00F722E9">
      <w:pPr>
        <w:spacing w:after="120"/>
      </w:pPr>
      <w:r>
        <w:t>Held</w:t>
      </w:r>
      <w:r w:rsidR="00DC7CD2">
        <w:t xml:space="preserve"> </w:t>
      </w:r>
      <w:r>
        <w:t>at</w:t>
      </w:r>
      <w:r w:rsidR="00DC7CD2">
        <w:t xml:space="preserve"> </w:t>
      </w:r>
      <w:r>
        <w:t>the</w:t>
      </w:r>
      <w:r w:rsidR="00DC7CD2">
        <w:t xml:space="preserve"> </w:t>
      </w:r>
      <w:r>
        <w:t>Palais</w:t>
      </w:r>
      <w:r w:rsidR="00DC7CD2">
        <w:t xml:space="preserve"> </w:t>
      </w:r>
      <w:smartTag w:uri="urn:schemas-microsoft-com:office:smarttags" w:element="City">
        <w:r>
          <w:t>Wilson</w:t>
        </w:r>
      </w:smartTag>
      <w:r>
        <w:t>,</w:t>
      </w:r>
      <w:r w:rsidR="00DC7CD2">
        <w:t xml:space="preserve"> </w:t>
      </w:r>
      <w:smartTag w:uri="urn:schemas-microsoft-com:office:smarttags" w:element="place">
        <w:smartTag w:uri="urn:schemas-microsoft-com:office:smarttags" w:element="City">
          <w:r>
            <w:t>Geneva</w:t>
          </w:r>
        </w:smartTag>
      </w:smartTag>
      <w:r>
        <w:t>,</w:t>
      </w:r>
      <w:r w:rsidR="00DC7CD2">
        <w:t xml:space="preserve"> </w:t>
      </w:r>
      <w:r>
        <w:t>on</w:t>
      </w:r>
      <w:r w:rsidR="00DC7CD2">
        <w:t xml:space="preserve"> </w:t>
      </w:r>
      <w:r>
        <w:t>Thursday,</w:t>
      </w:r>
      <w:r w:rsidR="00DC7CD2">
        <w:t xml:space="preserve"> </w:t>
      </w:r>
      <w:r>
        <w:t>14</w:t>
      </w:r>
      <w:r w:rsidR="00DC7CD2">
        <w:t xml:space="preserve"> </w:t>
      </w:r>
      <w:r>
        <w:t>March</w:t>
      </w:r>
      <w:r w:rsidR="00DC7CD2">
        <w:t xml:space="preserve"> </w:t>
      </w:r>
      <w:r>
        <w:t>2013,</w:t>
      </w:r>
      <w:r w:rsidR="00DC7CD2">
        <w:t xml:space="preserve"> </w:t>
      </w:r>
      <w:r>
        <w:t>at</w:t>
      </w:r>
      <w:r w:rsidR="00DC7CD2">
        <w:t xml:space="preserve"> </w:t>
      </w:r>
      <w:r>
        <w:t>3</w:t>
      </w:r>
      <w:r w:rsidR="00DC7CD2">
        <w:t xml:space="preserve"> </w:t>
      </w:r>
      <w:r>
        <w:t>p.m.</w:t>
      </w:r>
      <w:r w:rsidR="00B952DD">
        <w:t xml:space="preserve"> </w:t>
      </w:r>
    </w:p>
    <w:p w:rsidR="00F722E9" w:rsidRDefault="00F722E9" w:rsidP="00F722E9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Sir</w:t>
      </w:r>
      <w:r w:rsidR="00DC7CD2">
        <w:t xml:space="preserve"> </w:t>
      </w:r>
      <w:r>
        <w:t>Nigel</w:t>
      </w:r>
      <w:r w:rsidR="00DC7CD2">
        <w:t xml:space="preserve"> </w:t>
      </w:r>
      <w:r>
        <w:t>Rodley</w:t>
      </w:r>
    </w:p>
    <w:p w:rsidR="00F722E9" w:rsidRDefault="00F722E9" w:rsidP="00F722E9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EF0216" w:rsidRDefault="00F722E9" w:rsidP="00F722E9">
      <w:pPr>
        <w:pStyle w:val="SingleTxtG"/>
        <w:jc w:val="left"/>
      </w:pPr>
      <w:r>
        <w:t>Consideration</w:t>
      </w:r>
      <w:r w:rsidR="00DC7CD2">
        <w:t xml:space="preserve"> </w:t>
      </w:r>
      <w:r>
        <w:t>of</w:t>
      </w:r>
      <w:r w:rsidR="00DC7CD2">
        <w:t xml:space="preserve"> </w:t>
      </w:r>
      <w:r>
        <w:t>reports</w:t>
      </w:r>
      <w:r w:rsidR="00DC7CD2">
        <w:t xml:space="preserve"> </w:t>
      </w:r>
      <w:r>
        <w:t>submitted</w:t>
      </w:r>
      <w:r w:rsidR="00DC7CD2">
        <w:t xml:space="preserve"> </w:t>
      </w:r>
      <w:r>
        <w:t>by</w:t>
      </w:r>
      <w:r w:rsidR="00DC7CD2">
        <w:t xml:space="preserve"> </w:t>
      </w:r>
      <w:r>
        <w:t>States</w:t>
      </w:r>
      <w:r w:rsidR="00DC7CD2">
        <w:t xml:space="preserve"> </w:t>
      </w:r>
      <w:r>
        <w:t>parties</w:t>
      </w:r>
      <w:r w:rsidR="00DC7CD2">
        <w:t xml:space="preserve"> </w:t>
      </w:r>
      <w:r>
        <w:t>under</w:t>
      </w:r>
      <w:r w:rsidR="00DC7CD2">
        <w:t xml:space="preserve"> </w:t>
      </w:r>
      <w:r>
        <w:t>article</w:t>
      </w:r>
      <w:r w:rsidR="00DC7CD2">
        <w:t xml:space="preserve"> </w:t>
      </w:r>
      <w:r>
        <w:t>40</w:t>
      </w:r>
      <w:r w:rsidR="00DC7CD2">
        <w:t xml:space="preserve"> </w:t>
      </w:r>
      <w:r>
        <w:t>of</w:t>
      </w:r>
      <w:r w:rsidR="00DC7CD2">
        <w:t xml:space="preserve"> </w:t>
      </w:r>
      <w:r>
        <w:t>the</w:t>
      </w:r>
      <w:r w:rsidR="00DC7CD2">
        <w:t xml:space="preserve"> </w:t>
      </w:r>
      <w:r>
        <w:t>Covenant</w:t>
      </w:r>
      <w:r w:rsidR="00DC7CD2">
        <w:t xml:space="preserve"> </w:t>
      </w:r>
      <w:r>
        <w:t>(</w:t>
      </w:r>
      <w:r>
        <w:rPr>
          <w:i/>
        </w:rPr>
        <w:t>continued</w:t>
      </w:r>
      <w:r>
        <w:t>)</w:t>
      </w:r>
    </w:p>
    <w:p w:rsidR="00F722E9" w:rsidRPr="00F722E9" w:rsidRDefault="00F722E9" w:rsidP="00072E2D">
      <w:pPr>
        <w:pStyle w:val="SingleTxtG"/>
      </w:pPr>
      <w:r>
        <w:tab/>
      </w:r>
      <w:r>
        <w:rPr>
          <w:i/>
        </w:rPr>
        <w:t>Initial</w:t>
      </w:r>
      <w:r w:rsidR="00DC7CD2">
        <w:rPr>
          <w:i/>
        </w:rPr>
        <w:t xml:space="preserve"> </w:t>
      </w:r>
      <w:r>
        <w:rPr>
          <w:i/>
        </w:rPr>
        <w:t>report</w:t>
      </w:r>
      <w:r w:rsidR="00DC7CD2">
        <w:rPr>
          <w:i/>
        </w:rPr>
        <w:t xml:space="preserve"> </w:t>
      </w:r>
      <w:r>
        <w:rPr>
          <w:i/>
        </w:rPr>
        <w:t>of</w:t>
      </w:r>
      <w:r w:rsidR="00DC7CD2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>
            <w:rPr>
              <w:i/>
            </w:rPr>
            <w:t>Angola</w:t>
          </w:r>
        </w:smartTag>
      </w:smartTag>
      <w:r w:rsidR="00DC7CD2">
        <w:rPr>
          <w:i/>
        </w:rPr>
        <w:t xml:space="preserve"> </w:t>
      </w:r>
      <w:r>
        <w:t>(continued)</w:t>
      </w:r>
    </w:p>
    <w:p w:rsidR="00F722E9" w:rsidRPr="00F722E9" w:rsidRDefault="00F722E9" w:rsidP="00F722E9">
      <w:pPr>
        <w:pStyle w:val="SingleTxtG"/>
        <w:rPr>
          <w:i/>
        </w:rPr>
      </w:pPr>
      <w:r>
        <w:br w:type="page"/>
      </w:r>
      <w:r w:rsidRPr="00F722E9">
        <w:rPr>
          <w:i/>
        </w:rPr>
        <w:t>The</w:t>
      </w:r>
      <w:r w:rsidR="00DC7CD2">
        <w:rPr>
          <w:i/>
        </w:rPr>
        <w:t xml:space="preserve"> </w:t>
      </w:r>
      <w:r w:rsidRPr="00F722E9">
        <w:rPr>
          <w:i/>
        </w:rPr>
        <w:t>meeting</w:t>
      </w:r>
      <w:r w:rsidR="00DC7CD2">
        <w:rPr>
          <w:i/>
        </w:rPr>
        <w:t xml:space="preserve"> </w:t>
      </w:r>
      <w:r w:rsidRPr="00F722E9">
        <w:rPr>
          <w:i/>
        </w:rPr>
        <w:t>was</w:t>
      </w:r>
      <w:r w:rsidR="00DC7CD2">
        <w:rPr>
          <w:i/>
        </w:rPr>
        <w:t xml:space="preserve"> </w:t>
      </w:r>
      <w:r w:rsidRPr="00F722E9">
        <w:rPr>
          <w:i/>
        </w:rPr>
        <w:t>called</w:t>
      </w:r>
      <w:r w:rsidR="00DC7CD2">
        <w:rPr>
          <w:i/>
        </w:rPr>
        <w:t xml:space="preserve"> </w:t>
      </w:r>
      <w:r w:rsidRPr="00F722E9">
        <w:rPr>
          <w:i/>
        </w:rPr>
        <w:t>to</w:t>
      </w:r>
      <w:r w:rsidR="00DC7CD2">
        <w:rPr>
          <w:i/>
        </w:rPr>
        <w:t xml:space="preserve"> </w:t>
      </w:r>
      <w:r w:rsidRPr="00F722E9">
        <w:rPr>
          <w:i/>
        </w:rPr>
        <w:t>order</w:t>
      </w:r>
      <w:r w:rsidR="00DC7CD2">
        <w:rPr>
          <w:i/>
        </w:rPr>
        <w:t xml:space="preserve"> </w:t>
      </w:r>
      <w:r w:rsidRPr="00F722E9">
        <w:rPr>
          <w:i/>
        </w:rPr>
        <w:t>at</w:t>
      </w:r>
      <w:r w:rsidR="00DC7CD2">
        <w:rPr>
          <w:i/>
        </w:rPr>
        <w:t xml:space="preserve"> </w:t>
      </w:r>
      <w:r w:rsidRPr="00F722E9">
        <w:rPr>
          <w:i/>
        </w:rPr>
        <w:t>3</w:t>
      </w:r>
      <w:r w:rsidR="00DC7CD2">
        <w:rPr>
          <w:i/>
        </w:rPr>
        <w:t xml:space="preserve"> </w:t>
      </w:r>
      <w:r w:rsidRPr="00F722E9">
        <w:rPr>
          <w:i/>
        </w:rPr>
        <w:t>p.m.</w:t>
      </w:r>
    </w:p>
    <w:p w:rsidR="00F722E9" w:rsidRPr="00F722E9" w:rsidRDefault="00F722E9" w:rsidP="00F722E9">
      <w:pPr>
        <w:pStyle w:val="H23G"/>
      </w:pPr>
      <w:r w:rsidRPr="00F722E9">
        <w:tab/>
      </w:r>
      <w:r w:rsidRPr="00F722E9">
        <w:tab/>
        <w:t>Consideration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reports</w:t>
      </w:r>
      <w:r w:rsidR="00DC7CD2">
        <w:t xml:space="preserve"> </w:t>
      </w:r>
      <w:r w:rsidRPr="00F722E9">
        <w:t>submitted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States</w:t>
      </w:r>
      <w:r w:rsidR="00DC7CD2">
        <w:t xml:space="preserve"> </w:t>
      </w:r>
      <w:r w:rsidRPr="00F722E9">
        <w:t>parties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article</w:t>
      </w:r>
      <w:r w:rsidR="00DC7CD2">
        <w:t xml:space="preserve"> </w:t>
      </w:r>
      <w:r w:rsidRPr="00F722E9">
        <w:t>40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Covenant</w:t>
      </w:r>
      <w:r w:rsidR="00DC7CD2">
        <w:t xml:space="preserve"> </w:t>
      </w:r>
      <w:r w:rsidRPr="00F722E9">
        <w:rPr>
          <w:b w:val="0"/>
        </w:rPr>
        <w:t>(</w:t>
      </w:r>
      <w:r w:rsidRPr="00F722E9">
        <w:rPr>
          <w:b w:val="0"/>
          <w:i/>
        </w:rPr>
        <w:t>continued</w:t>
      </w:r>
      <w:r w:rsidRPr="00F722E9">
        <w:rPr>
          <w:b w:val="0"/>
        </w:rPr>
        <w:t>)</w:t>
      </w:r>
    </w:p>
    <w:p w:rsidR="00F722E9" w:rsidRPr="00F722E9" w:rsidRDefault="00F722E9" w:rsidP="00F722E9">
      <w:pPr>
        <w:pStyle w:val="SingleTxtG"/>
        <w:ind w:left="1701"/>
        <w:jc w:val="left"/>
      </w:pPr>
      <w:r w:rsidRPr="00F722E9">
        <w:rPr>
          <w:i/>
        </w:rPr>
        <w:t>Initial</w:t>
      </w:r>
      <w:r w:rsidR="00DC7CD2">
        <w:rPr>
          <w:i/>
        </w:rPr>
        <w:t xml:space="preserve"> </w:t>
      </w:r>
      <w:r w:rsidRPr="00F722E9">
        <w:rPr>
          <w:i/>
        </w:rPr>
        <w:t>report</w:t>
      </w:r>
      <w:r w:rsidR="00DC7CD2">
        <w:rPr>
          <w:i/>
        </w:rPr>
        <w:t xml:space="preserve"> </w:t>
      </w:r>
      <w:r w:rsidRPr="00F722E9">
        <w:rPr>
          <w:i/>
        </w:rPr>
        <w:t>of</w:t>
      </w:r>
      <w:r w:rsidR="00DC7CD2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rPr>
              <w:i/>
            </w:rPr>
            <w:t>Angola</w:t>
          </w:r>
        </w:smartTag>
      </w:smartTag>
      <w:r w:rsidR="00DC7CD2">
        <w:t xml:space="preserve"> </w:t>
      </w:r>
      <w:r w:rsidRPr="00F722E9">
        <w:t>(continued)</w:t>
      </w:r>
      <w:r w:rsidR="00DC7CD2">
        <w:t xml:space="preserve"> </w:t>
      </w:r>
      <w:r w:rsidRPr="00F722E9">
        <w:t>(CCPR/C/AGO/1,</w:t>
      </w:r>
      <w:r w:rsidR="00DC7CD2">
        <w:t xml:space="preserve"> </w:t>
      </w:r>
      <w:r w:rsidRPr="00F722E9">
        <w:t>CCPR/C/AGO/Q/1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Add.1)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1.</w:t>
      </w:r>
      <w:r w:rsidRPr="00F722E9">
        <w:tab/>
      </w:r>
      <w:r w:rsidRPr="00F722E9">
        <w:rPr>
          <w:i/>
        </w:rPr>
        <w:t>At</w:t>
      </w:r>
      <w:r w:rsidR="00DC7CD2">
        <w:rPr>
          <w:i/>
        </w:rPr>
        <w:t xml:space="preserve"> </w:t>
      </w:r>
      <w:r w:rsidRPr="00F722E9">
        <w:rPr>
          <w:i/>
        </w:rPr>
        <w:t>the</w:t>
      </w:r>
      <w:r w:rsidR="00DC7CD2">
        <w:rPr>
          <w:i/>
        </w:rPr>
        <w:t xml:space="preserve"> </w:t>
      </w:r>
      <w:r w:rsidRPr="00F722E9">
        <w:rPr>
          <w:i/>
        </w:rPr>
        <w:t>invitation</w:t>
      </w:r>
      <w:r w:rsidR="00DC7CD2">
        <w:rPr>
          <w:i/>
        </w:rPr>
        <w:t xml:space="preserve"> </w:t>
      </w:r>
      <w:r w:rsidRPr="00F722E9">
        <w:rPr>
          <w:i/>
        </w:rPr>
        <w:t>of</w:t>
      </w:r>
      <w:r w:rsidR="00DC7CD2">
        <w:rPr>
          <w:i/>
        </w:rPr>
        <w:t xml:space="preserve"> </w:t>
      </w:r>
      <w:r w:rsidRPr="00F722E9">
        <w:rPr>
          <w:i/>
        </w:rPr>
        <w:t>the</w:t>
      </w:r>
      <w:r w:rsidR="00DC7CD2">
        <w:rPr>
          <w:i/>
        </w:rPr>
        <w:t xml:space="preserve"> </w:t>
      </w:r>
      <w:r w:rsidRPr="00F722E9">
        <w:rPr>
          <w:i/>
        </w:rPr>
        <w:t>Chairperson,</w:t>
      </w:r>
      <w:r w:rsidR="00DC7CD2">
        <w:rPr>
          <w:i/>
        </w:rPr>
        <w:t xml:space="preserve"> </w:t>
      </w:r>
      <w:r w:rsidRPr="00F722E9">
        <w:rPr>
          <w:i/>
        </w:rPr>
        <w:t>the</w:t>
      </w:r>
      <w:r w:rsidR="00DC7CD2">
        <w:rPr>
          <w:i/>
        </w:rPr>
        <w:t xml:space="preserve"> </w:t>
      </w:r>
      <w:r w:rsidRPr="00F722E9">
        <w:rPr>
          <w:i/>
        </w:rPr>
        <w:t>delegation</w:t>
      </w:r>
      <w:r w:rsidR="00DC7CD2">
        <w:rPr>
          <w:i/>
        </w:rPr>
        <w:t xml:space="preserve"> </w:t>
      </w:r>
      <w:r w:rsidRPr="00F722E9">
        <w:rPr>
          <w:i/>
        </w:rPr>
        <w:t>of</w:t>
      </w:r>
      <w:r w:rsidR="00DC7CD2">
        <w:rPr>
          <w:i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F722E9">
            <w:rPr>
              <w:i/>
            </w:rPr>
            <w:t>Angola</w:t>
          </w:r>
        </w:smartTag>
      </w:smartTag>
      <w:r w:rsidR="00DC7CD2">
        <w:rPr>
          <w:i/>
        </w:rPr>
        <w:t xml:space="preserve"> </w:t>
      </w:r>
      <w:r w:rsidRPr="00F722E9">
        <w:rPr>
          <w:i/>
        </w:rPr>
        <w:t>took</w:t>
      </w:r>
      <w:r w:rsidR="00DC7CD2">
        <w:rPr>
          <w:i/>
        </w:rPr>
        <w:t xml:space="preserve"> </w:t>
      </w:r>
      <w:r w:rsidRPr="00F722E9">
        <w:rPr>
          <w:i/>
        </w:rPr>
        <w:t>places</w:t>
      </w:r>
      <w:r w:rsidR="00DC7CD2">
        <w:rPr>
          <w:i/>
        </w:rPr>
        <w:t xml:space="preserve"> </w:t>
      </w:r>
      <w:r w:rsidRPr="00F722E9">
        <w:rPr>
          <w:i/>
        </w:rPr>
        <w:t>at</w:t>
      </w:r>
      <w:r w:rsidR="00DC7CD2">
        <w:rPr>
          <w:i/>
        </w:rPr>
        <w:t xml:space="preserve"> </w:t>
      </w:r>
      <w:r w:rsidRPr="00F722E9">
        <w:rPr>
          <w:i/>
        </w:rPr>
        <w:t>the</w:t>
      </w:r>
      <w:r w:rsidR="00DC7CD2">
        <w:rPr>
          <w:i/>
        </w:rPr>
        <w:t xml:space="preserve"> </w:t>
      </w:r>
      <w:r w:rsidRPr="00F722E9">
        <w:rPr>
          <w:i/>
        </w:rPr>
        <w:t>Committee</w:t>
      </w:r>
      <w:r w:rsidR="00DC7CD2">
        <w:rPr>
          <w:i/>
        </w:rPr>
        <w:t xml:space="preserve"> </w:t>
      </w:r>
      <w:r w:rsidRPr="00F722E9">
        <w:rPr>
          <w:i/>
        </w:rPr>
        <w:t>table.</w:t>
      </w:r>
    </w:p>
    <w:p w:rsidR="00F722E9" w:rsidRPr="00F722E9" w:rsidRDefault="00F722E9" w:rsidP="00F722E9">
      <w:pPr>
        <w:pStyle w:val="SingleTxtG"/>
      </w:pPr>
      <w:r w:rsidRPr="00F722E9">
        <w:t>2.</w:t>
      </w:r>
      <w:r w:rsidRPr="00F722E9">
        <w:tab/>
      </w:r>
      <w:r w:rsidRPr="00F722E9">
        <w:rPr>
          <w:b/>
        </w:rPr>
        <w:t>The</w:t>
      </w:r>
      <w:r w:rsidR="00DC7CD2">
        <w:rPr>
          <w:b/>
        </w:rPr>
        <w:t xml:space="preserve"> </w:t>
      </w:r>
      <w:r w:rsidRPr="00F722E9">
        <w:rPr>
          <w:b/>
        </w:rPr>
        <w:t>Chairperson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provide</w:t>
      </w:r>
      <w:r w:rsidR="00DC7CD2">
        <w:t xml:space="preserve"> </w:t>
      </w:r>
      <w:r w:rsidRPr="00F722E9">
        <w:t>further</w:t>
      </w:r>
      <w:r w:rsidR="00DC7CD2">
        <w:t xml:space="preserve"> </w:t>
      </w:r>
      <w:r w:rsidRPr="00F722E9">
        <w:t>replies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first</w:t>
      </w:r>
      <w:r w:rsidR="00DC7CD2">
        <w:t xml:space="preserve"> </w:t>
      </w:r>
      <w:r w:rsidRPr="00F722E9">
        <w:t>series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questions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previous</w:t>
      </w:r>
      <w:r w:rsidR="00DC7CD2">
        <w:t xml:space="preserve"> </w:t>
      </w:r>
      <w:r w:rsidRPr="00F722E9">
        <w:t>meeting.</w:t>
      </w:r>
    </w:p>
    <w:p w:rsidR="00F722E9" w:rsidRPr="00F722E9" w:rsidRDefault="00F722E9" w:rsidP="00F722E9">
      <w:pPr>
        <w:pStyle w:val="SingleTxtG"/>
      </w:pPr>
      <w:r w:rsidRPr="00F722E9">
        <w:t>3.</w:t>
      </w:r>
      <w:r w:rsidRPr="00F722E9">
        <w:tab/>
      </w:r>
      <w:r w:rsidRPr="00F722E9">
        <w:rPr>
          <w:b/>
        </w:rPr>
        <w:t>Mr.</w:t>
      </w:r>
      <w:r w:rsidR="00DC7CD2">
        <w:rPr>
          <w:b/>
        </w:rPr>
        <w:t xml:space="preserve"> </w:t>
      </w:r>
      <w:r w:rsidR="00976D30">
        <w:rPr>
          <w:b/>
        </w:rPr>
        <w:t>Carneiro</w:t>
      </w:r>
      <w:r w:rsidR="00DC7CD2">
        <w:rPr>
          <w:b/>
        </w:rPr>
        <w:t xml:space="preserve"> </w:t>
      </w:r>
      <w:r w:rsidRPr="00F722E9">
        <w:rPr>
          <w:b/>
        </w:rPr>
        <w:t>Mangueira</w:t>
      </w:r>
      <w:r w:rsidR="00DC7CD2">
        <w:t xml:space="preserve"> </w:t>
      </w:r>
      <w:r w:rsidRPr="00F722E9">
        <w:t>(</w:t>
      </w:r>
      <w:smartTag w:uri="urn:schemas-microsoft-com:office:smarttags" w:element="place">
        <w:smartTag w:uri="urn:schemas-microsoft-com:office:smarttags" w:element="country-region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homosexuals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stigmatized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his</w:t>
      </w:r>
      <w:r w:rsidR="00DC7CD2">
        <w:t xml:space="preserve"> </w:t>
      </w:r>
      <w:r w:rsidRPr="00F722E9">
        <w:t>country.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Office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B952DD">
        <w:rPr>
          <w:i/>
        </w:rPr>
        <w:t>Provedor</w:t>
      </w:r>
      <w:r w:rsidR="00DC7CD2" w:rsidRPr="00B952DD">
        <w:rPr>
          <w:i/>
        </w:rPr>
        <w:t xml:space="preserve"> </w:t>
      </w:r>
      <w:r w:rsidRPr="00B952DD">
        <w:rPr>
          <w:i/>
        </w:rPr>
        <w:t>de</w:t>
      </w:r>
      <w:r w:rsidR="00DC7CD2" w:rsidRPr="00B952DD">
        <w:rPr>
          <w:i/>
        </w:rPr>
        <w:t xml:space="preserve"> </w:t>
      </w:r>
      <w:r w:rsidRPr="00B952DD">
        <w:rPr>
          <w:i/>
        </w:rPr>
        <w:t>Justiça</w:t>
      </w:r>
      <w:r w:rsidR="00DC7CD2">
        <w:t xml:space="preserve"> </w:t>
      </w:r>
      <w:r w:rsidRPr="00F722E9">
        <w:t>(Ombudsman)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quite</w:t>
      </w:r>
      <w:r w:rsidR="00DC7CD2">
        <w:t xml:space="preserve"> </w:t>
      </w:r>
      <w:r w:rsidRPr="00F722E9">
        <w:t>well-known</w:t>
      </w:r>
      <w:r w:rsidR="00DC7CD2">
        <w:t xml:space="preserve"> </w:t>
      </w:r>
      <w:r w:rsidR="00976D30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public</w:t>
      </w:r>
      <w:r w:rsidR="00976D30">
        <w:t>,</w:t>
      </w:r>
      <w:r w:rsidR="00DC7CD2">
        <w:t xml:space="preserve"> </w:t>
      </w:r>
      <w:r w:rsidR="00976D30">
        <w:t>thus</w:t>
      </w:r>
      <w:r w:rsidR="00DC7CD2">
        <w:t xml:space="preserve"> </w:t>
      </w:r>
      <w:r w:rsidR="00976D30">
        <w:t>improving</w:t>
      </w:r>
      <w:r w:rsidR="00DC7CD2">
        <w:t xml:space="preserve"> </w:t>
      </w:r>
      <w:r w:rsidRPr="00F722E9">
        <w:t>access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courts;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300</w:t>
      </w:r>
      <w:r w:rsidR="00DC7CD2">
        <w:t xml:space="preserve"> </w:t>
      </w:r>
      <w:r w:rsidRPr="00F722E9">
        <w:t>cases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handled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2011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November</w:t>
      </w:r>
      <w:r w:rsidR="00DC7CD2">
        <w:t xml:space="preserve"> </w:t>
      </w:r>
      <w:r w:rsidRPr="00F722E9">
        <w:t>2012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number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already</w:t>
      </w:r>
      <w:r w:rsidR="00DC7CD2">
        <w:t xml:space="preserve"> </w:t>
      </w:r>
      <w:r w:rsidRPr="00F722E9">
        <w:t>tripled.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Office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Public</w:t>
      </w:r>
      <w:r w:rsidR="00DC7CD2">
        <w:t xml:space="preserve"> </w:t>
      </w:r>
      <w:r w:rsidRPr="00F722E9">
        <w:t>Prosecutor</w:t>
      </w:r>
      <w:r w:rsidR="00DC7CD2">
        <w:t xml:space="preserve"> </w:t>
      </w:r>
      <w:r w:rsidRPr="00F722E9">
        <w:t>included</w:t>
      </w:r>
      <w:r w:rsidR="00DC7CD2">
        <w:t xml:space="preserve"> </w:t>
      </w:r>
      <w:r w:rsidRPr="00F722E9">
        <w:t>99</w:t>
      </w:r>
      <w:r w:rsidR="00DC7CD2">
        <w:t xml:space="preserve"> </w:t>
      </w:r>
      <w:r w:rsidRPr="00F722E9">
        <w:t>female</w:t>
      </w:r>
      <w:r w:rsidR="00DC7CD2">
        <w:t xml:space="preserve"> </w:t>
      </w:r>
      <w:r w:rsidRPr="00F722E9">
        <w:t>prosecutors.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Constitution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supreme</w:t>
      </w:r>
      <w:r w:rsidR="00DC7CD2">
        <w:t xml:space="preserve"> </w:t>
      </w:r>
      <w:r w:rsidRPr="00F722E9">
        <w:t>law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always</w:t>
      </w:r>
      <w:r w:rsidR="00DC7CD2">
        <w:t xml:space="preserve"> </w:t>
      </w:r>
      <w:r w:rsidRPr="00F722E9">
        <w:t>took</w:t>
      </w:r>
      <w:r w:rsidR="00DC7CD2">
        <w:t xml:space="preserve"> </w:t>
      </w:r>
      <w:r w:rsidRPr="00F722E9">
        <w:t>precedence</w:t>
      </w:r>
      <w:r w:rsidR="00DC7CD2">
        <w:t xml:space="preserve"> </w:t>
      </w:r>
      <w:r w:rsidRPr="00F722E9">
        <w:t>where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conflict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national</w:t>
      </w:r>
      <w:r w:rsidR="00DC7CD2">
        <w:t xml:space="preserve"> </w:t>
      </w:r>
      <w:r w:rsidRPr="00F722E9">
        <w:t>law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international</w:t>
      </w:r>
      <w:r w:rsidR="00DC7CD2">
        <w:t xml:space="preserve"> </w:t>
      </w:r>
      <w:r w:rsidRPr="00F722E9">
        <w:t>instrument.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cases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doubt,</w:t>
      </w:r>
      <w:r w:rsidR="00DC7CD2">
        <w:t xml:space="preserve"> </w:t>
      </w:r>
      <w:r w:rsidRPr="00F722E9">
        <w:t>however,</w:t>
      </w:r>
      <w:r w:rsidR="00DC7CD2">
        <w:t xml:space="preserve"> </w:t>
      </w:r>
      <w:r w:rsidRPr="00F722E9">
        <w:t>rulings</w:t>
      </w:r>
      <w:r w:rsidR="00DC7CD2">
        <w:t xml:space="preserve"> </w:t>
      </w:r>
      <w:r w:rsidRPr="00F722E9">
        <w:t>always</w:t>
      </w:r>
      <w:r w:rsidR="00DC7CD2">
        <w:t xml:space="preserve"> </w:t>
      </w:r>
      <w:r w:rsidRPr="00F722E9">
        <w:t>went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favour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accused.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4.</w:t>
      </w:r>
      <w:r w:rsidRPr="00F722E9">
        <w:tab/>
        <w:t>Life</w:t>
      </w:r>
      <w:r w:rsidR="00DC7CD2">
        <w:t xml:space="preserve"> </w:t>
      </w:r>
      <w:r w:rsidRPr="00F722E9">
        <w:t>expectancy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increased</w:t>
      </w:r>
      <w:r w:rsidR="00DC7CD2">
        <w:t xml:space="preserve"> </w:t>
      </w:r>
      <w:r w:rsidRPr="00F722E9">
        <w:t>from</w:t>
      </w:r>
      <w:r w:rsidR="00DC7CD2">
        <w:t xml:space="preserve"> </w:t>
      </w:r>
      <w:r w:rsidRPr="00F722E9">
        <w:t>40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54</w:t>
      </w:r>
      <w:r w:rsidR="00DC7CD2">
        <w:t xml:space="preserve"> </w:t>
      </w:r>
      <w:r w:rsidRPr="00F722E9">
        <w:t>years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only</w:t>
      </w:r>
      <w:r w:rsidR="00DC7CD2">
        <w:t xml:space="preserve"> </w:t>
      </w:r>
      <w:r w:rsidR="00E66BA7">
        <w:t>four</w:t>
      </w:r>
      <w:r w:rsidR="00DC7CD2">
        <w:t xml:space="preserve"> </w:t>
      </w:r>
      <w:r w:rsidRPr="00F722E9">
        <w:t>years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infant</w:t>
      </w:r>
      <w:r w:rsidR="00DC7CD2">
        <w:t xml:space="preserve"> </w:t>
      </w:r>
      <w:r w:rsidRPr="00F722E9">
        <w:t>mortality</w:t>
      </w:r>
      <w:r w:rsidR="00DC7CD2">
        <w:t xml:space="preserve"> </w:t>
      </w:r>
      <w:r w:rsidRPr="00F722E9">
        <w:t>was</w:t>
      </w:r>
      <w:r w:rsidR="00DC7CD2">
        <w:t xml:space="preserve"> </w:t>
      </w:r>
      <w:r w:rsidR="00976D30">
        <w:t>in</w:t>
      </w:r>
      <w:r w:rsidR="00DC7CD2">
        <w:t xml:space="preserve"> </w:t>
      </w:r>
      <w:r w:rsidR="00976D30">
        <w:t>decline</w:t>
      </w:r>
      <w:r w:rsidRPr="00F722E9">
        <w:t>.</w:t>
      </w:r>
    </w:p>
    <w:p w:rsidR="00F722E9" w:rsidRPr="00F722E9" w:rsidRDefault="00F722E9" w:rsidP="00F722E9">
      <w:pPr>
        <w:pStyle w:val="SingleTxtG"/>
      </w:pPr>
      <w:r w:rsidRPr="00F722E9">
        <w:t>5.</w:t>
      </w:r>
      <w:r w:rsidRPr="00F722E9">
        <w:tab/>
      </w:r>
      <w:r w:rsidRPr="00F722E9">
        <w:rPr>
          <w:b/>
        </w:rPr>
        <w:t>The</w:t>
      </w:r>
      <w:r w:rsidR="00DC7CD2">
        <w:rPr>
          <w:b/>
        </w:rPr>
        <w:t xml:space="preserve"> </w:t>
      </w:r>
      <w:r w:rsidRPr="00F722E9">
        <w:rPr>
          <w:b/>
        </w:rPr>
        <w:t>Chairperson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members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move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items</w:t>
      </w:r>
      <w:r w:rsidR="00DC7CD2">
        <w:t xml:space="preserve"> </w:t>
      </w:r>
      <w:r w:rsidRPr="00F722E9">
        <w:t>9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17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list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issues.</w:t>
      </w:r>
    </w:p>
    <w:p w:rsidR="00F722E9" w:rsidRPr="00F722E9" w:rsidRDefault="00F722E9" w:rsidP="00F722E9">
      <w:pPr>
        <w:pStyle w:val="SingleTxtG"/>
      </w:pPr>
      <w:r w:rsidRPr="00F722E9">
        <w:t>6.</w:t>
      </w:r>
      <w:r w:rsidRPr="00F722E9">
        <w:tab/>
      </w:r>
      <w:r w:rsidRPr="00F722E9">
        <w:rPr>
          <w:b/>
        </w:rPr>
        <w:t>Ms.</w:t>
      </w:r>
      <w:r w:rsidR="00DC7CD2">
        <w:rPr>
          <w:b/>
        </w:rPr>
        <w:t xml:space="preserve"> </w:t>
      </w:r>
      <w:r w:rsidRPr="00F722E9">
        <w:rPr>
          <w:b/>
        </w:rPr>
        <w:t>Majodina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that,</w:t>
      </w:r>
      <w:r w:rsidR="00DC7CD2">
        <w:t xml:space="preserve"> </w:t>
      </w:r>
      <w:r w:rsidRPr="00F722E9">
        <w:t>according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NGOs,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976D30">
        <w:t>police</w:t>
      </w:r>
      <w:r w:rsidR="00DC7CD2">
        <w:t xml:space="preserve"> </w:t>
      </w:r>
      <w:r w:rsidRPr="00F722E9">
        <w:t>disciplinary</w:t>
      </w:r>
      <w:r w:rsidR="00DC7CD2">
        <w:t xml:space="preserve"> </w:t>
      </w:r>
      <w:r w:rsidRPr="00F722E9">
        <w:t>rules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compatible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prohibition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torture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stipulated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Constitution</w:t>
      </w:r>
      <w:r w:rsidR="00DC7CD2">
        <w:t xml:space="preserve"> </w:t>
      </w:r>
      <w:r w:rsidRPr="00F722E9">
        <w:t>because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Pr="00F722E9">
        <w:t>required</w:t>
      </w:r>
      <w:r w:rsidR="00DC7CD2">
        <w:t xml:space="preserve"> </w:t>
      </w:r>
      <w:r w:rsidRPr="00F722E9">
        <w:t>absolute</w:t>
      </w:r>
      <w:r w:rsidR="00DC7CD2">
        <w:t xml:space="preserve"> </w:t>
      </w:r>
      <w:r w:rsidRPr="00F722E9">
        <w:t>obedience</w:t>
      </w:r>
      <w:r w:rsidR="00DC7CD2">
        <w:t xml:space="preserve"> </w:t>
      </w:r>
      <w:r w:rsidRPr="00F722E9">
        <w:t>irrespective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action</w:t>
      </w:r>
      <w:r w:rsidR="00DC7CD2">
        <w:t xml:space="preserve"> </w:t>
      </w:r>
      <w:r w:rsidRPr="00F722E9">
        <w:t>demanded.</w:t>
      </w:r>
      <w:r w:rsidR="00DC7CD2">
        <w:t xml:space="preserve"> </w:t>
      </w:r>
      <w:r w:rsidRPr="00F722E9">
        <w:t>Torture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punishable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Criminal</w:t>
      </w:r>
      <w:r w:rsidR="00DC7CD2">
        <w:t xml:space="preserve"> </w:t>
      </w:r>
      <w:r w:rsidRPr="00F722E9">
        <w:t>Code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cases</w:t>
      </w:r>
      <w:r w:rsidR="00DC7CD2">
        <w:t xml:space="preserve"> </w:t>
      </w:r>
      <w:r w:rsidRPr="00F722E9">
        <w:t>continued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reported.</w:t>
      </w:r>
      <w:r w:rsidR="00DC7CD2">
        <w:t xml:space="preserve"> </w:t>
      </w:r>
      <w:r w:rsidRPr="00F722E9">
        <w:t>She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welcome</w:t>
      </w:r>
      <w:r w:rsidR="00DC7CD2">
        <w:t xml:space="preserve"> </w:t>
      </w:r>
      <w:r w:rsidRPr="00F722E9">
        <w:t>further</w:t>
      </w:r>
      <w:r w:rsidR="00DC7CD2">
        <w:t xml:space="preserve"> </w:t>
      </w:r>
      <w:r w:rsidRPr="00F722E9">
        <w:t>information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preventive</w:t>
      </w:r>
      <w:r w:rsidR="00DC7CD2">
        <w:t xml:space="preserve"> </w:t>
      </w:r>
      <w:r w:rsidRPr="00F722E9">
        <w:t>regulations</w:t>
      </w:r>
      <w:r w:rsidR="00DC7CD2">
        <w:t xml:space="preserve"> </w:t>
      </w:r>
      <w:r w:rsidRPr="00F722E9">
        <w:t>referred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paragraph</w:t>
      </w:r>
      <w:r w:rsidR="00DC7CD2">
        <w:t xml:space="preserve"> </w:t>
      </w:r>
      <w:r w:rsidRPr="00F722E9">
        <w:t>34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written</w:t>
      </w:r>
      <w:r w:rsidR="00DC7CD2">
        <w:t xml:space="preserve"> </w:t>
      </w:r>
      <w:r w:rsidRPr="00F722E9">
        <w:t>replies.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7.</w:t>
      </w:r>
      <w:r w:rsidRPr="00F722E9">
        <w:tab/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give</w:t>
      </w:r>
      <w:r w:rsidR="00DC7CD2">
        <w:t xml:space="preserve"> </w:t>
      </w:r>
      <w:r w:rsidRPr="00F722E9">
        <w:t>details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mandate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Intersectorial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Prevention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Combat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Trafficking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Humans</w:t>
      </w:r>
      <w:r w:rsidR="00976D30">
        <w:t>,</w:t>
      </w:r>
      <w:r w:rsidR="00DC7CD2">
        <w:t xml:space="preserve"> </w:t>
      </w:r>
      <w:r w:rsidRPr="00F722E9">
        <w:t>long-term</w:t>
      </w:r>
      <w:r w:rsidR="00DC7CD2">
        <w:t xml:space="preserve"> </w:t>
      </w:r>
      <w:r w:rsidRPr="00F722E9">
        <w:t>assistance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victims</w:t>
      </w:r>
      <w:r w:rsidR="00976D30">
        <w:t>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subsidies</w:t>
      </w:r>
      <w:r w:rsidR="00DC7CD2">
        <w:t xml:space="preserve"> </w:t>
      </w:r>
      <w:r w:rsidRPr="00F722E9">
        <w:t>granted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NGOs,</w:t>
      </w:r>
      <w:r w:rsidR="00DC7CD2">
        <w:t xml:space="preserve"> </w:t>
      </w:r>
      <w:r w:rsidRPr="00F722E9">
        <w:t>which</w:t>
      </w:r>
      <w:r w:rsidR="00DC7CD2">
        <w:t xml:space="preserve"> </w:t>
      </w:r>
      <w:r w:rsidRPr="00F722E9">
        <w:t>accounted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bulk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assistance.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useful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know</w:t>
      </w:r>
      <w:r w:rsidR="00DC7CD2">
        <w:t xml:space="preserve"> </w:t>
      </w:r>
      <w:r w:rsidRPr="00F722E9">
        <w:t>more</w:t>
      </w:r>
      <w:r w:rsidR="00DC7CD2">
        <w:t xml:space="preserve"> </w:t>
      </w:r>
      <w:r w:rsidRPr="00F722E9">
        <w:t>about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labour</w:t>
      </w:r>
      <w:r w:rsidR="00DC7CD2">
        <w:t xml:space="preserve"> </w:t>
      </w:r>
      <w:r w:rsidRPr="00F722E9">
        <w:t>inspection</w:t>
      </w:r>
      <w:r w:rsidR="00DC7CD2">
        <w:t xml:space="preserve"> </w:t>
      </w:r>
      <w:r w:rsidRPr="00F722E9">
        <w:t>mechanisms,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well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Act</w:t>
      </w:r>
      <w:r w:rsidR="00DC7CD2">
        <w:t xml:space="preserve"> </w:t>
      </w:r>
      <w:r w:rsidRPr="00F722E9">
        <w:t>No.</w:t>
      </w:r>
      <w:r w:rsidR="00DC7CD2">
        <w:t xml:space="preserve"> </w:t>
      </w:r>
      <w:r w:rsidRPr="00F722E9">
        <w:t>13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2001</w:t>
      </w:r>
      <w:r w:rsidR="00DC7CD2">
        <w:t xml:space="preserve"> </w:t>
      </w:r>
      <w:r w:rsidRPr="00F722E9">
        <w:t>which</w:t>
      </w:r>
      <w:r w:rsidR="00DC7CD2">
        <w:t xml:space="preserve"> </w:t>
      </w:r>
      <w:r w:rsidRPr="00F722E9">
        <w:t>provided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free</w:t>
      </w:r>
      <w:r w:rsidR="00DC7CD2">
        <w:t xml:space="preserve"> </w:t>
      </w:r>
      <w:r w:rsidRPr="00F722E9">
        <w:t>instruction</w:t>
      </w:r>
      <w:r w:rsidR="00DC7CD2">
        <w:t xml:space="preserve"> </w:t>
      </w:r>
      <w:r w:rsidRPr="00F722E9">
        <w:t>without</w:t>
      </w:r>
      <w:r w:rsidR="00DC7CD2">
        <w:t xml:space="preserve"> </w:t>
      </w:r>
      <w:r w:rsidRPr="00F722E9">
        <w:t>stipulating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what</w:t>
      </w:r>
      <w:r w:rsidR="00DC7CD2">
        <w:t xml:space="preserve"> </w:t>
      </w:r>
      <w:r w:rsidRPr="00F722E9">
        <w:t>age: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risk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falling</w:t>
      </w:r>
      <w:r w:rsidR="00DC7CD2">
        <w:t xml:space="preserve"> </w:t>
      </w:r>
      <w:r w:rsidRPr="00F722E9">
        <w:t>victim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trafficking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exploitation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certainly</w:t>
      </w:r>
      <w:r w:rsidR="00DC7CD2">
        <w:t xml:space="preserve"> </w:t>
      </w:r>
      <w:r w:rsidRPr="00F722E9">
        <w:t>higher</w:t>
      </w:r>
      <w:r w:rsidR="00DC7CD2">
        <w:t xml:space="preserve"> </w:t>
      </w:r>
      <w:r w:rsidRPr="00F722E9">
        <w:t>for</w:t>
      </w:r>
      <w:r w:rsidR="00DC7CD2">
        <w:t xml:space="preserve"> </w:t>
      </w:r>
      <w:r w:rsidR="00976D30">
        <w:t>early</w:t>
      </w:r>
      <w:r w:rsidR="00DC7CD2">
        <w:t xml:space="preserve"> </w:t>
      </w:r>
      <w:r w:rsidR="00E66BA7">
        <w:t xml:space="preserve">school </w:t>
      </w:r>
      <w:r w:rsidR="00976D30">
        <w:t>leavers</w:t>
      </w:r>
      <w:r w:rsidRPr="00F722E9">
        <w:t>.</w:t>
      </w:r>
      <w:r w:rsidR="00DC7CD2">
        <w:t xml:space="preserve"> </w:t>
      </w:r>
      <w:r w:rsidRPr="00F722E9">
        <w:t>Lastly,</w:t>
      </w:r>
      <w:r w:rsidR="00DC7CD2">
        <w:t xml:space="preserve"> </w:t>
      </w:r>
      <w:r w:rsidRPr="00F722E9">
        <w:t>she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welcome</w:t>
      </w:r>
      <w:r w:rsidR="00DC7CD2">
        <w:t xml:space="preserve"> </w:t>
      </w:r>
      <w:r w:rsidRPr="00F722E9">
        <w:t>comments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reports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several</w:t>
      </w:r>
      <w:r w:rsidR="00DC7CD2">
        <w:t xml:space="preserve"> </w:t>
      </w:r>
      <w:r w:rsidRPr="00F722E9">
        <w:t>cases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inmates,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well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case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Chinese</w:t>
      </w:r>
      <w:r w:rsidR="00DC7CD2">
        <w:t xml:space="preserve"> </w:t>
      </w:r>
      <w:r w:rsidRPr="00F722E9">
        <w:t>nationals</w:t>
      </w:r>
      <w:r w:rsidR="00DC7CD2">
        <w:t xml:space="preserve"> </w:t>
      </w:r>
      <w:r w:rsidR="00976D30">
        <w:t>released</w:t>
      </w:r>
      <w:r w:rsidR="00DC7CD2">
        <w:t xml:space="preserve"> </w:t>
      </w:r>
      <w:r w:rsidRPr="00F722E9">
        <w:t>from</w:t>
      </w:r>
      <w:r w:rsidR="00DC7CD2">
        <w:t xml:space="preserve"> </w:t>
      </w:r>
      <w:r w:rsidRPr="00F722E9">
        <w:t>trafficking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April</w:t>
      </w:r>
      <w:r w:rsidR="00DC7CD2">
        <w:t xml:space="preserve"> </w:t>
      </w:r>
      <w:r w:rsidRPr="00F722E9">
        <w:t>2011.</w:t>
      </w:r>
    </w:p>
    <w:p w:rsidR="00F722E9" w:rsidRPr="00F722E9" w:rsidRDefault="00F722E9" w:rsidP="00F722E9">
      <w:pPr>
        <w:pStyle w:val="SingleTxtG"/>
      </w:pPr>
      <w:r w:rsidRPr="00F722E9">
        <w:t>8.</w:t>
      </w:r>
      <w:r w:rsidRPr="00F722E9">
        <w:tab/>
      </w:r>
      <w:r w:rsidRPr="00976D30">
        <w:rPr>
          <w:b/>
        </w:rPr>
        <w:t>Mr.</w:t>
      </w:r>
      <w:r w:rsidR="00DC7CD2">
        <w:rPr>
          <w:b/>
        </w:rPr>
        <w:t xml:space="preserve"> </w:t>
      </w:r>
      <w:r w:rsidRPr="00976D30">
        <w:rPr>
          <w:b/>
        </w:rPr>
        <w:t>Bouzid</w:t>
      </w:r>
      <w:r w:rsidR="00976D30">
        <w:t>,</w:t>
      </w:r>
      <w:r w:rsidR="00DC7CD2">
        <w:t xml:space="preserve"> </w:t>
      </w:r>
      <w:r w:rsidR="00976D30">
        <w:t>noting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party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made</w:t>
      </w:r>
      <w:r w:rsidR="00DC7CD2">
        <w:t xml:space="preserve"> </w:t>
      </w:r>
      <w:r w:rsidRPr="00F722E9">
        <w:t>considerable</w:t>
      </w:r>
      <w:r w:rsidR="00DC7CD2">
        <w:t xml:space="preserve"> </w:t>
      </w:r>
      <w:r w:rsidRPr="00F722E9">
        <w:t>efforts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combat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practice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arbitrary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="00976D30">
        <w:t>said</w:t>
      </w:r>
      <w:r w:rsidR="00DC7CD2">
        <w:t xml:space="preserve"> </w:t>
      </w:r>
      <w:r w:rsidR="00976D30">
        <w:t>that</w:t>
      </w:r>
      <w:r w:rsidR="00DC7CD2">
        <w:t xml:space="preserve"> </w:t>
      </w:r>
      <w:r w:rsidR="00976D30">
        <w:t>o</w:t>
      </w:r>
      <w:r w:rsidRPr="00F722E9">
        <w:t>ften,</w:t>
      </w:r>
      <w:r w:rsidR="00DC7CD2">
        <w:t xml:space="preserve"> </w:t>
      </w:r>
      <w:r w:rsidRPr="00F722E9">
        <w:t>however,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duration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custody</w:t>
      </w:r>
      <w:r w:rsidR="00DC7CD2">
        <w:t xml:space="preserve"> </w:t>
      </w:r>
      <w:r w:rsidRPr="00F722E9">
        <w:t>exceeded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legal</w:t>
      </w:r>
      <w:r w:rsidR="00DC7CD2">
        <w:t xml:space="preserve"> </w:t>
      </w:r>
      <w:r w:rsidRPr="00F722E9">
        <w:t>limit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civilians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still</w:t>
      </w:r>
      <w:r w:rsidR="00DC7CD2">
        <w:t xml:space="preserve"> </w:t>
      </w:r>
      <w:r w:rsidRPr="00F722E9">
        <w:t>being</w:t>
      </w:r>
      <w:r w:rsidR="00DC7CD2">
        <w:t xml:space="preserve"> </w:t>
      </w:r>
      <w:r w:rsidRPr="00F722E9">
        <w:t>detained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976D30">
        <w:t>A</w:t>
      </w:r>
      <w:r w:rsidRPr="00F722E9">
        <w:t>rmy.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might</w:t>
      </w:r>
      <w:r w:rsidR="00DC7CD2">
        <w:t xml:space="preserve"> </w:t>
      </w:r>
      <w:r w:rsidRPr="00F722E9">
        <w:t>wish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clarify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what</w:t>
      </w:r>
      <w:r w:rsidR="00DC7CD2">
        <w:t xml:space="preserve"> </w:t>
      </w:r>
      <w:r w:rsidRPr="00F722E9">
        <w:t>legal</w:t>
      </w:r>
      <w:r w:rsidR="00DC7CD2">
        <w:t xml:space="preserve"> </w:t>
      </w:r>
      <w:r w:rsidRPr="00F722E9">
        <w:t>provisions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extended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what</w:t>
      </w:r>
      <w:r w:rsidR="00DC7CD2">
        <w:t xml:space="preserve"> </w:t>
      </w:r>
      <w:r w:rsidRPr="00F722E9">
        <w:t>measures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envisaged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safeguard</w:t>
      </w:r>
      <w:r w:rsidR="00DC7CD2">
        <w:t xml:space="preserve"> </w:t>
      </w:r>
      <w:r w:rsidRPr="00F722E9">
        <w:t>detainees</w:t>
      </w:r>
      <w:r w:rsidR="00B952DD">
        <w:t>’</w:t>
      </w:r>
      <w:r w:rsidR="00DC7CD2">
        <w:t xml:space="preserve"> </w:t>
      </w:r>
      <w:r w:rsidRPr="00F722E9">
        <w:t>rights,</w:t>
      </w:r>
      <w:r w:rsidR="00DC7CD2">
        <w:t xml:space="preserve"> </w:t>
      </w:r>
      <w:r w:rsidRPr="00F722E9">
        <w:t>particularly</w:t>
      </w:r>
      <w:r w:rsidR="00DC7CD2">
        <w:t xml:space="preserve"> </w:t>
      </w:r>
      <w:r w:rsidRPr="00F722E9">
        <w:t>since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legal</w:t>
      </w:r>
      <w:r w:rsidR="00DC7CD2">
        <w:t xml:space="preserve"> </w:t>
      </w:r>
      <w:r w:rsidRPr="00F722E9">
        <w:t>aid</w:t>
      </w:r>
      <w:r w:rsidR="00DC7CD2">
        <w:t xml:space="preserve"> </w:t>
      </w:r>
      <w:r w:rsidRPr="00F722E9">
        <w:t>service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in</w:t>
      </w:r>
      <w:r w:rsidR="00F12C87">
        <w:t>adequate</w:t>
      </w:r>
      <w:r w:rsidRPr="00F722E9">
        <w:t>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="00F12C87">
        <w:t>might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comment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various</w:t>
      </w:r>
      <w:r w:rsidR="00DC7CD2">
        <w:t xml:space="preserve"> </w:t>
      </w:r>
      <w:r w:rsidRPr="00F722E9">
        <w:t>cases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arbitrary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reported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Human</w:t>
      </w:r>
      <w:r w:rsidR="00DC7CD2">
        <w:t xml:space="preserve"> </w:t>
      </w:r>
      <w:r w:rsidRPr="00F722E9">
        <w:t>Rights</w:t>
      </w:r>
      <w:r w:rsidR="00DC7CD2">
        <w:t xml:space="preserve"> </w:t>
      </w:r>
      <w:r w:rsidRPr="00F722E9">
        <w:t>Watch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provide</w:t>
      </w:r>
      <w:r w:rsidR="00DC7CD2">
        <w:t xml:space="preserve"> </w:t>
      </w:r>
      <w:r w:rsidRPr="00F722E9">
        <w:t>statistics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use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complaints</w:t>
      </w:r>
      <w:r w:rsidR="00DC7CD2">
        <w:t xml:space="preserve"> </w:t>
      </w:r>
      <w:r w:rsidRPr="00F722E9">
        <w:t>mechanism.</w:t>
      </w:r>
    </w:p>
    <w:p w:rsidR="00F722E9" w:rsidRPr="00F722E9" w:rsidRDefault="00F722E9" w:rsidP="00F722E9">
      <w:pPr>
        <w:pStyle w:val="SingleTxtG"/>
      </w:pPr>
      <w:r w:rsidRPr="00F722E9">
        <w:t>9.</w:t>
      </w:r>
      <w:r w:rsidRPr="00F722E9">
        <w:tab/>
      </w:r>
      <w:r w:rsidRPr="00976D30">
        <w:rPr>
          <w:b/>
        </w:rPr>
        <w:t>Ms.</w:t>
      </w:r>
      <w:r w:rsidR="00DC7CD2">
        <w:rPr>
          <w:b/>
        </w:rPr>
        <w:t xml:space="preserve"> </w:t>
      </w:r>
      <w:r w:rsidRPr="00976D30">
        <w:rPr>
          <w:b/>
        </w:rPr>
        <w:t>Motoc</w:t>
      </w:r>
      <w:r w:rsidR="00DC7CD2">
        <w:t xml:space="preserve"> </w:t>
      </w:r>
      <w:r w:rsidRPr="00F722E9">
        <w:t>requested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detailed</w:t>
      </w:r>
      <w:r w:rsidR="00DC7CD2">
        <w:t xml:space="preserve"> </w:t>
      </w:r>
      <w:r w:rsidRPr="00F722E9">
        <w:t>reply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various</w:t>
      </w:r>
      <w:r w:rsidR="00DC7CD2">
        <w:t xml:space="preserve"> </w:t>
      </w:r>
      <w:r w:rsidR="00F12C87">
        <w:t>issues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concern</w:t>
      </w:r>
      <w:r w:rsidR="00DC7CD2">
        <w:t xml:space="preserve"> </w:t>
      </w:r>
      <w:r w:rsidRPr="00F722E9">
        <w:t>raised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points</w:t>
      </w:r>
      <w:r w:rsidR="00DC7CD2">
        <w:t xml:space="preserve"> </w:t>
      </w:r>
      <w:r w:rsidRPr="00F722E9">
        <w:t>13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14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list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issues,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well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question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freedom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movement,</w:t>
      </w:r>
      <w:r w:rsidR="00DC7CD2">
        <w:t xml:space="preserve"> </w:t>
      </w:r>
      <w:r w:rsidRPr="00F722E9">
        <w:t>which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restricted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account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reservation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1951</w:t>
      </w:r>
      <w:r w:rsidR="00DC7CD2">
        <w:t xml:space="preserve"> </w:t>
      </w:r>
      <w:r w:rsidRPr="00F722E9">
        <w:t>Convention</w:t>
      </w:r>
      <w:r w:rsidR="00DC7CD2">
        <w:t xml:space="preserve"> </w:t>
      </w:r>
      <w:r w:rsidRPr="00F722E9">
        <w:t>relating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Status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supposedly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so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Act</w:t>
      </w:r>
      <w:r w:rsidR="00DC7CD2">
        <w:t xml:space="preserve"> </w:t>
      </w:r>
      <w:r w:rsidRPr="00F722E9">
        <w:t>No.</w:t>
      </w:r>
      <w:r w:rsidR="00DC7CD2">
        <w:t xml:space="preserve"> </w:t>
      </w:r>
      <w:r w:rsidRPr="00F722E9">
        <w:t>17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1994,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particular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diamond</w:t>
      </w:r>
      <w:r w:rsidR="00F12C87">
        <w:t>-bearing</w:t>
      </w:r>
      <w:r w:rsidR="00DC7CD2">
        <w:t xml:space="preserve"> </w:t>
      </w:r>
      <w:r w:rsidRPr="00F722E9">
        <w:t>areas.</w:t>
      </w:r>
    </w:p>
    <w:p w:rsidR="00F722E9" w:rsidRPr="00F722E9" w:rsidRDefault="00F722E9" w:rsidP="00F722E9">
      <w:pPr>
        <w:pStyle w:val="SingleTxtG"/>
      </w:pPr>
      <w:r w:rsidRPr="00F722E9">
        <w:t>10.</w:t>
      </w:r>
      <w:r w:rsidRPr="00F722E9">
        <w:tab/>
      </w:r>
      <w:r w:rsidRPr="00F12C87">
        <w:rPr>
          <w:b/>
        </w:rPr>
        <w:t>Mr.</w:t>
      </w:r>
      <w:r w:rsidR="00DC7CD2">
        <w:rPr>
          <w:b/>
        </w:rPr>
        <w:t xml:space="preserve"> </w:t>
      </w:r>
      <w:r w:rsidRPr="00F12C87">
        <w:rPr>
          <w:b/>
        </w:rPr>
        <w:t>Kälin</w:t>
      </w:r>
      <w:r w:rsidR="00F12C87">
        <w:t>,</w:t>
      </w:r>
      <w:r w:rsidR="00DC7CD2">
        <w:t xml:space="preserve"> </w:t>
      </w:r>
      <w:r w:rsidRPr="00F722E9">
        <w:t>observ</w:t>
      </w:r>
      <w:r w:rsidR="00F12C87">
        <w:t>ing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foreigners</w:t>
      </w:r>
      <w:r w:rsidR="00DC7CD2">
        <w:t xml:space="preserve"> </w:t>
      </w:r>
      <w:r w:rsidR="00F12C87">
        <w:t>could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appeal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="00F12C87">
        <w:t>order,</w:t>
      </w:r>
      <w:r w:rsidR="00DC7CD2">
        <w:t xml:space="preserve"> </w:t>
      </w:r>
      <w:r w:rsidRPr="00F722E9">
        <w:t>wondered</w:t>
      </w:r>
      <w:r w:rsidR="00DC7CD2">
        <w:t xml:space="preserve"> </w:t>
      </w:r>
      <w:r w:rsidRPr="00F722E9">
        <w:t>how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party</w:t>
      </w:r>
      <w:r w:rsidR="00DC7CD2">
        <w:t xml:space="preserve"> </w:t>
      </w:r>
      <w:r w:rsidRPr="00F722E9">
        <w:t>intended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comply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article</w:t>
      </w:r>
      <w:r w:rsidR="00DC7CD2">
        <w:t xml:space="preserve"> </w:t>
      </w:r>
      <w:r w:rsidRPr="00F722E9">
        <w:t>9,</w:t>
      </w:r>
      <w:r w:rsidR="00DC7CD2">
        <w:t xml:space="preserve"> </w:t>
      </w:r>
      <w:r w:rsidRPr="00F722E9">
        <w:t>paragraph</w:t>
      </w:r>
      <w:r w:rsidR="00DC7CD2">
        <w:t xml:space="preserve"> </w:t>
      </w:r>
      <w:r w:rsidRPr="00F722E9">
        <w:t>4,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Covenant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="00F12C87">
        <w:t>how</w:t>
      </w:r>
      <w:r w:rsidR="00DC7CD2">
        <w:t xml:space="preserve"> </w:t>
      </w:r>
      <w:r w:rsidR="00F12C87">
        <w:t>it</w:t>
      </w:r>
      <w:r w:rsidR="00DC7CD2">
        <w:t xml:space="preserve"> </w:t>
      </w:r>
      <w:r w:rsidRPr="00F722E9">
        <w:t>ensured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deportations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carried</w:t>
      </w:r>
      <w:r w:rsidR="00DC7CD2">
        <w:t xml:space="preserve"> </w:t>
      </w:r>
      <w:r w:rsidRPr="00F722E9">
        <w:t>out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violation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article</w:t>
      </w:r>
      <w:r w:rsidR="00DC7CD2">
        <w:t xml:space="preserve"> </w:t>
      </w:r>
      <w:r w:rsidRPr="00F722E9">
        <w:t>7.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registration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good</w:t>
      </w:r>
      <w:r w:rsidR="00DC7CD2">
        <w:t xml:space="preserve"> </w:t>
      </w:r>
      <w:r w:rsidRPr="00F722E9">
        <w:t>step</w:t>
      </w:r>
      <w:r w:rsidR="00DC7CD2">
        <w:t xml:space="preserve"> </w:t>
      </w:r>
      <w:r w:rsidRPr="00F722E9">
        <w:t>forward</w:t>
      </w:r>
      <w:r w:rsidR="00DC7CD2">
        <w:t xml:space="preserve"> </w:t>
      </w:r>
      <w:r w:rsidRPr="00F722E9">
        <w:t>but</w:t>
      </w:r>
      <w:r w:rsidR="00B952DD">
        <w:t xml:space="preserve"> </w:t>
      </w:r>
      <w:r w:rsidRPr="00F722E9">
        <w:t>seemed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have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discontinued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2012</w:t>
      </w:r>
      <w:r w:rsidR="00DE1A2D">
        <w:t>,</w:t>
      </w:r>
      <w:r w:rsidR="00DC7CD2">
        <w:t xml:space="preserve"> </w:t>
      </w:r>
      <w:r w:rsidRPr="00F722E9">
        <w:t>which</w:t>
      </w:r>
      <w:r w:rsidR="00DC7CD2">
        <w:t xml:space="preserve"> </w:t>
      </w:r>
      <w:r w:rsidRPr="00F722E9">
        <w:t>raised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issue</w:t>
      </w:r>
      <w:r w:rsidR="00DC7CD2">
        <w:t xml:space="preserve"> </w:t>
      </w:r>
      <w:r w:rsidR="00DE1A2D">
        <w:t>of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those</w:t>
      </w:r>
      <w:r w:rsidR="00DC7CD2">
        <w:t xml:space="preserve"> </w:t>
      </w:r>
      <w:r w:rsidRPr="00F722E9">
        <w:t>who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arrived</w:t>
      </w:r>
      <w:r w:rsidR="00DC7CD2">
        <w:t xml:space="preserve"> </w:t>
      </w:r>
      <w:r w:rsidR="00DE1A2D">
        <w:t>later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considered</w:t>
      </w:r>
      <w:r w:rsidR="00DC7CD2">
        <w:t xml:space="preserve"> </w:t>
      </w:r>
      <w:r w:rsidRPr="00F722E9">
        <w:t>illegal</w:t>
      </w:r>
      <w:r w:rsidR="00DC7CD2">
        <w:t xml:space="preserve"> </w:t>
      </w:r>
      <w:r w:rsidRPr="00F722E9">
        <w:t>immigrants.</w:t>
      </w:r>
      <w:r w:rsidR="00DC7CD2">
        <w:t xml:space="preserve"> </w:t>
      </w:r>
      <w:r w:rsidRPr="00F722E9">
        <w:t>Human</w:t>
      </w:r>
      <w:r w:rsidR="00DC7CD2">
        <w:t xml:space="preserve"> </w:t>
      </w:r>
      <w:r w:rsidRPr="00F722E9">
        <w:t>rights</w:t>
      </w:r>
      <w:r w:rsidR="00DC7CD2">
        <w:t xml:space="preserve"> </w:t>
      </w:r>
      <w:r w:rsidRPr="00F722E9">
        <w:t>violations</w:t>
      </w:r>
      <w:r w:rsidR="00DC7CD2">
        <w:t xml:space="preserve"> </w:t>
      </w:r>
      <w:r w:rsidR="00DE1A2D">
        <w:t>in</w:t>
      </w:r>
      <w:r w:rsidR="00DC7CD2">
        <w:t xml:space="preserve"> </w:t>
      </w:r>
      <w:r w:rsidR="00DE1A2D">
        <w:t>the</w:t>
      </w:r>
      <w:r w:rsidR="00DC7CD2">
        <w:t xml:space="preserve"> </w:t>
      </w:r>
      <w:r w:rsidR="00DE1A2D">
        <w:t>diamond-bearing</w:t>
      </w:r>
      <w:r w:rsidR="00DC7CD2">
        <w:t xml:space="preserve"> </w:t>
      </w:r>
      <w:r w:rsidR="00DE1A2D">
        <w:t>areas</w:t>
      </w:r>
      <w:r w:rsidR="00DC7CD2">
        <w:t xml:space="preserve"> </w:t>
      </w:r>
      <w:r w:rsidR="00DE1A2D">
        <w:t>had</w:t>
      </w:r>
      <w:r w:rsidR="00DC7CD2">
        <w:t xml:space="preserve"> </w:t>
      </w:r>
      <w:r w:rsidR="00DE1A2D">
        <w:t>not</w:t>
      </w:r>
      <w:r w:rsidR="00DC7CD2">
        <w:t xml:space="preserve"> </w:t>
      </w:r>
      <w:r w:rsidR="00DE1A2D">
        <w:t>been</w:t>
      </w:r>
      <w:r w:rsidR="00DC7CD2">
        <w:t xml:space="preserve"> </w:t>
      </w:r>
      <w:r w:rsidRPr="00F722E9">
        <w:t>committed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officials,</w:t>
      </w:r>
      <w:r w:rsidR="00DC7CD2">
        <w:t xml:space="preserve"> </w:t>
      </w:r>
      <w:r w:rsidRPr="00F722E9">
        <w:t>even</w:t>
      </w:r>
      <w:r w:rsidR="00DC7CD2">
        <w:t xml:space="preserve"> </w:t>
      </w:r>
      <w:r w:rsidRPr="00F722E9">
        <w:t>though</w:t>
      </w:r>
      <w:r w:rsidR="00DC7CD2">
        <w:t xml:space="preserve"> </w:t>
      </w:r>
      <w:r w:rsidRPr="00F722E9">
        <w:t>those</w:t>
      </w:r>
      <w:r w:rsidR="00DC7CD2">
        <w:t xml:space="preserve"> </w:t>
      </w:r>
      <w:r w:rsidRPr="00F722E9">
        <w:t>officials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obligation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protect: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explain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detail</w:t>
      </w:r>
      <w:r w:rsidR="00DC7CD2">
        <w:t xml:space="preserve"> </w:t>
      </w:r>
      <w:r w:rsidRPr="00F722E9">
        <w:t>what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done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response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violations.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appreciate</w:t>
      </w:r>
      <w:r w:rsidR="00DC7CD2">
        <w:t xml:space="preserve"> </w:t>
      </w:r>
      <w:r w:rsidRPr="00F722E9">
        <w:t>information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progress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programme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develop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system</w:t>
      </w:r>
      <w:r w:rsidR="00DE1A2D">
        <w:t>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extent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overcrowding</w:t>
      </w:r>
      <w:r w:rsidR="00DE1A2D">
        <w:t>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use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parole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alternative</w:t>
      </w:r>
      <w:r w:rsidR="00DC7CD2">
        <w:t xml:space="preserve"> </w:t>
      </w:r>
      <w:r w:rsidRPr="00F722E9">
        <w:t>measures</w:t>
      </w:r>
      <w:r w:rsidR="00DC7CD2">
        <w:t xml:space="preserve"> </w:t>
      </w:r>
      <w:r w:rsidRPr="00F722E9">
        <w:t>instead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alleviate</w:t>
      </w:r>
      <w:r w:rsidR="00DC7CD2">
        <w:t xml:space="preserve"> </w:t>
      </w:r>
      <w:r w:rsidRPr="00F722E9">
        <w:t>overcrowding</w:t>
      </w:r>
      <w:r w:rsidR="00DE1A2D">
        <w:t>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="00DE1A2D">
        <w:t>detainees</w:t>
      </w:r>
      <w:r w:rsidR="008A365E">
        <w:t>’</w:t>
      </w:r>
      <w:r w:rsidR="00DC7CD2">
        <w:t xml:space="preserve"> </w:t>
      </w:r>
      <w:r w:rsidRPr="00F722E9">
        <w:t>use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complaints</w:t>
      </w:r>
      <w:r w:rsidR="00DC7CD2">
        <w:t xml:space="preserve"> </w:t>
      </w:r>
      <w:r w:rsidRPr="00F722E9">
        <w:t>mechanism.</w:t>
      </w:r>
    </w:p>
    <w:p w:rsidR="00F722E9" w:rsidRPr="00F722E9" w:rsidRDefault="00F722E9" w:rsidP="00F722E9">
      <w:pPr>
        <w:pStyle w:val="SingleTxtG"/>
      </w:pPr>
      <w:r w:rsidRPr="00F722E9">
        <w:t>11.</w:t>
      </w:r>
      <w:r w:rsidRPr="00F722E9">
        <w:tab/>
      </w:r>
      <w:r w:rsidRPr="00DE1A2D">
        <w:rPr>
          <w:b/>
        </w:rPr>
        <w:t>Ms.</w:t>
      </w:r>
      <w:r w:rsidR="00DC7CD2">
        <w:rPr>
          <w:b/>
        </w:rPr>
        <w:t xml:space="preserve"> </w:t>
      </w:r>
      <w:r w:rsidRPr="00DE1A2D">
        <w:rPr>
          <w:b/>
        </w:rPr>
        <w:t>Seibert-Fohr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requested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more</w:t>
      </w:r>
      <w:r w:rsidR="00DC7CD2">
        <w:t xml:space="preserve"> </w:t>
      </w:r>
      <w:r w:rsidRPr="00F722E9">
        <w:t>detailed</w:t>
      </w:r>
      <w:r w:rsidR="00DC7CD2">
        <w:t xml:space="preserve"> </w:t>
      </w:r>
      <w:r w:rsidRPr="00F722E9">
        <w:t>answer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question</w:t>
      </w:r>
      <w:r w:rsidR="00DC7CD2">
        <w:t xml:space="preserve"> </w:t>
      </w:r>
      <w:r w:rsidRPr="00F722E9">
        <w:t>13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highlighted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independent</w:t>
      </w:r>
      <w:r w:rsidR="00DC7CD2">
        <w:t xml:space="preserve"> </w:t>
      </w:r>
      <w:r w:rsidRPr="00F722E9">
        <w:t>mechanism</w:t>
      </w:r>
      <w:r w:rsidR="00DC7CD2">
        <w:t xml:space="preserve"> </w:t>
      </w:r>
      <w:r w:rsidRPr="00F722E9">
        <w:t>should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set</w:t>
      </w:r>
      <w:r w:rsidR="00DC7CD2">
        <w:t xml:space="preserve"> </w:t>
      </w:r>
      <w:r w:rsidRPr="00F722E9">
        <w:t>up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investigate</w:t>
      </w:r>
      <w:r w:rsidR="00DC7CD2">
        <w:t xml:space="preserve"> </w:t>
      </w:r>
      <w:r w:rsidRPr="00F722E9">
        <w:t>all</w:t>
      </w:r>
      <w:r w:rsidR="00DC7CD2">
        <w:t xml:space="preserve"> </w:t>
      </w:r>
      <w:r w:rsidRPr="00F722E9">
        <w:t>allegations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committed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migrants,</w:t>
      </w:r>
      <w:r w:rsidR="00DC7CD2">
        <w:t xml:space="preserve"> </w:t>
      </w:r>
      <w:r w:rsidRPr="00F722E9">
        <w:t>including</w:t>
      </w:r>
      <w:r w:rsidR="00DC7CD2">
        <w:t xml:space="preserve"> </w:t>
      </w:r>
      <w:r w:rsidRPr="00F722E9">
        <w:t>sexual</w:t>
      </w:r>
      <w:r w:rsidR="00DC7CD2">
        <w:t xml:space="preserve"> </w:t>
      </w:r>
      <w:r w:rsidRPr="00F722E9">
        <w:t>violence,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particular</w:t>
      </w:r>
      <w:r w:rsidR="00DC7CD2">
        <w:t xml:space="preserve"> </w:t>
      </w:r>
      <w:r w:rsidRPr="00F722E9">
        <w:t>during</w:t>
      </w:r>
      <w:r w:rsidR="00DC7CD2">
        <w:t xml:space="preserve"> </w:t>
      </w:r>
      <w:r w:rsidRPr="00F722E9">
        <w:t>deportation.</w:t>
      </w:r>
      <w:r w:rsidR="00DC7CD2">
        <w:t xml:space="preserve"> </w:t>
      </w:r>
      <w:r w:rsidRPr="00F722E9">
        <w:t>Similarly,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external</w:t>
      </w:r>
      <w:r w:rsidR="00DC7CD2">
        <w:t xml:space="preserve"> </w:t>
      </w:r>
      <w:r w:rsidRPr="00F722E9">
        <w:t>mechanism</w:t>
      </w:r>
      <w:r w:rsidR="00DC7CD2">
        <w:t xml:space="preserve"> </w:t>
      </w:r>
      <w:r w:rsidRPr="00F722E9">
        <w:t>should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used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addition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internal</w:t>
      </w:r>
      <w:r w:rsidR="00DC7CD2">
        <w:t xml:space="preserve"> </w:t>
      </w:r>
      <w:r w:rsidRPr="00F722E9">
        <w:t>investigations</w:t>
      </w:r>
      <w:r w:rsidR="00DC7CD2">
        <w:t xml:space="preserve"> </w:t>
      </w:r>
      <w:r w:rsidRPr="00F722E9">
        <w:t>conducted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Armed</w:t>
      </w:r>
      <w:r w:rsidR="00DC7CD2">
        <w:t xml:space="preserve"> </w:t>
      </w:r>
      <w:r w:rsidRPr="00F722E9">
        <w:t>Forces.</w:t>
      </w:r>
      <w:r w:rsidR="00DC7CD2">
        <w:t xml:space="preserve"> </w:t>
      </w:r>
      <w:r w:rsidRPr="00F722E9">
        <w:t>Lastly,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useful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know</w:t>
      </w:r>
      <w:r w:rsidR="00DC7CD2">
        <w:t xml:space="preserve"> </w:t>
      </w:r>
      <w:r w:rsidRPr="00F722E9">
        <w:t>what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done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response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United</w:t>
      </w:r>
      <w:r w:rsidR="00DC7CD2">
        <w:t xml:space="preserve"> </w:t>
      </w:r>
      <w:r w:rsidRPr="00F722E9">
        <w:t>Nations</w:t>
      </w:r>
      <w:r w:rsidR="00DC7CD2">
        <w:t xml:space="preserve"> </w:t>
      </w:r>
      <w:r w:rsidRPr="00F722E9">
        <w:t>recommendations</w:t>
      </w:r>
      <w:r w:rsidR="00DC7CD2">
        <w:t xml:space="preserve"> </w:t>
      </w:r>
      <w:r w:rsidRPr="00F722E9">
        <w:t>concerning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right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persons</w:t>
      </w:r>
      <w:r w:rsidR="00DC7CD2">
        <w:t xml:space="preserve"> </w:t>
      </w:r>
      <w:r w:rsidRPr="00F722E9">
        <w:t>liable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deportation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have</w:t>
      </w:r>
      <w:r w:rsidR="00DC7CD2">
        <w:t xml:space="preserve"> </w:t>
      </w:r>
      <w:r w:rsidRPr="00F722E9">
        <w:t>their</w:t>
      </w:r>
      <w:r w:rsidR="00DC7CD2">
        <w:t xml:space="preserve"> </w:t>
      </w:r>
      <w:r w:rsidRPr="00F722E9">
        <w:t>case</w:t>
      </w:r>
      <w:r w:rsidR="00DE1A2D">
        <w:t>s</w:t>
      </w:r>
      <w:r w:rsidR="00DC7CD2">
        <w:t xml:space="preserve"> </w:t>
      </w:r>
      <w:r w:rsidRPr="00F722E9">
        <w:t>heard</w:t>
      </w:r>
      <w:r w:rsidR="00DC7CD2">
        <w:t xml:space="preserve"> </w:t>
      </w:r>
      <w:r w:rsidRPr="00F722E9">
        <w:t>(Covenant,</w:t>
      </w:r>
      <w:r w:rsidR="00DC7CD2">
        <w:t xml:space="preserve"> </w:t>
      </w:r>
      <w:r w:rsidRPr="00F722E9">
        <w:t>art.</w:t>
      </w:r>
      <w:r w:rsidR="00DC7CD2">
        <w:t xml:space="preserve"> </w:t>
      </w:r>
      <w:r w:rsidRPr="00F722E9">
        <w:t>13).</w:t>
      </w:r>
    </w:p>
    <w:p w:rsidR="00F722E9" w:rsidRPr="00F722E9" w:rsidRDefault="00F722E9" w:rsidP="00F722E9">
      <w:pPr>
        <w:pStyle w:val="SingleTxtG"/>
      </w:pPr>
      <w:r w:rsidRPr="00F722E9">
        <w:t>12.</w:t>
      </w:r>
      <w:r w:rsidRPr="00F722E9">
        <w:tab/>
      </w:r>
      <w:r w:rsidRPr="00DE1A2D">
        <w:rPr>
          <w:b/>
        </w:rPr>
        <w:t>Mr.</w:t>
      </w:r>
      <w:r w:rsidR="00DC7CD2">
        <w:rPr>
          <w:b/>
        </w:rPr>
        <w:t xml:space="preserve"> </w:t>
      </w:r>
      <w:r w:rsidRPr="00DE1A2D">
        <w:rPr>
          <w:b/>
        </w:rPr>
        <w:t>Shany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obstacles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Constitution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DE1A2D">
        <w:t>State</w:t>
      </w:r>
      <w:r w:rsidR="00DC7CD2">
        <w:t xml:space="preserve"> </w:t>
      </w:r>
      <w:r w:rsidR="00DE1A2D">
        <w:t>party</w:t>
      </w:r>
      <w:r w:rsidR="00B952DD">
        <w:t>’</w:t>
      </w:r>
      <w:r w:rsidR="00DE1A2D">
        <w:t>s</w:t>
      </w:r>
      <w:r w:rsidR="00DC7CD2">
        <w:t xml:space="preserve"> </w:t>
      </w:r>
      <w:r w:rsidRPr="00F722E9">
        <w:t>ratification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Convention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Torture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Other</w:t>
      </w:r>
      <w:r w:rsidR="00DC7CD2">
        <w:t xml:space="preserve"> </w:t>
      </w:r>
      <w:r w:rsidRPr="00F722E9">
        <w:t>Cruel,</w:t>
      </w:r>
      <w:r w:rsidR="00DC7CD2">
        <w:t xml:space="preserve"> </w:t>
      </w:r>
      <w:r w:rsidRPr="00F722E9">
        <w:t>Inhuman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Degrading</w:t>
      </w:r>
      <w:r w:rsidR="00DC7CD2">
        <w:t xml:space="preserve"> </w:t>
      </w:r>
      <w:r w:rsidRPr="00F722E9">
        <w:t>Treatment,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obligation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separate</w:t>
      </w:r>
      <w:r w:rsidR="00DC7CD2">
        <w:t xml:space="preserve"> </w:t>
      </w:r>
      <w:r w:rsidRPr="00F722E9">
        <w:t>juvenile</w:t>
      </w:r>
      <w:r w:rsidR="00DC7CD2">
        <w:t xml:space="preserve"> </w:t>
      </w:r>
      <w:r w:rsidRPr="00F722E9">
        <w:t>detainees</w:t>
      </w:r>
      <w:r w:rsidR="00DC7CD2">
        <w:t xml:space="preserve"> </w:t>
      </w:r>
      <w:r w:rsidRPr="00F722E9">
        <w:t>from</w:t>
      </w:r>
      <w:r w:rsidR="00DC7CD2">
        <w:t xml:space="preserve"> </w:t>
      </w:r>
      <w:r w:rsidRPr="00F722E9">
        <w:t>adults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guaranteed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law.</w:t>
      </w:r>
    </w:p>
    <w:p w:rsidR="00F722E9" w:rsidRPr="00F722E9" w:rsidRDefault="00F722E9" w:rsidP="00F722E9">
      <w:pPr>
        <w:pStyle w:val="SingleTxtG"/>
      </w:pPr>
      <w:r w:rsidRPr="00F722E9">
        <w:t>13.</w:t>
      </w:r>
      <w:r w:rsidRPr="00F722E9">
        <w:tab/>
      </w:r>
      <w:r w:rsidRPr="00A16493">
        <w:rPr>
          <w:i/>
        </w:rPr>
        <w:t>The</w:t>
      </w:r>
      <w:r w:rsidR="00DC7CD2">
        <w:rPr>
          <w:i/>
        </w:rPr>
        <w:t xml:space="preserve"> </w:t>
      </w:r>
      <w:r w:rsidRPr="00A16493">
        <w:rPr>
          <w:i/>
        </w:rPr>
        <w:t>Chairperson</w:t>
      </w:r>
      <w:r w:rsidR="00DC7CD2">
        <w:rPr>
          <w:i/>
        </w:rPr>
        <w:t xml:space="preserve"> </w:t>
      </w:r>
      <w:r w:rsidRPr="00A16493">
        <w:rPr>
          <w:i/>
        </w:rPr>
        <w:t>suggested</w:t>
      </w:r>
      <w:r w:rsidR="00DC7CD2">
        <w:rPr>
          <w:i/>
        </w:rPr>
        <w:t xml:space="preserve"> </w:t>
      </w:r>
      <w:r w:rsidRPr="00A16493">
        <w:rPr>
          <w:i/>
        </w:rPr>
        <w:t>suspending</w:t>
      </w:r>
      <w:r w:rsidR="00DC7CD2">
        <w:rPr>
          <w:i/>
        </w:rPr>
        <w:t xml:space="preserve"> </w:t>
      </w:r>
      <w:r w:rsidRPr="00A16493">
        <w:rPr>
          <w:i/>
        </w:rPr>
        <w:t>the</w:t>
      </w:r>
      <w:r w:rsidR="00DC7CD2">
        <w:rPr>
          <w:i/>
        </w:rPr>
        <w:t xml:space="preserve"> </w:t>
      </w:r>
      <w:r w:rsidRPr="00A16493">
        <w:rPr>
          <w:i/>
        </w:rPr>
        <w:t>meeting</w:t>
      </w:r>
      <w:r w:rsidR="00DC7CD2">
        <w:rPr>
          <w:i/>
        </w:rPr>
        <w:t xml:space="preserve"> </w:t>
      </w:r>
      <w:r w:rsidRPr="00A16493">
        <w:rPr>
          <w:i/>
        </w:rPr>
        <w:t>for</w:t>
      </w:r>
      <w:r w:rsidR="00DC7CD2">
        <w:rPr>
          <w:i/>
        </w:rPr>
        <w:t xml:space="preserve"> </w:t>
      </w:r>
      <w:r w:rsidRPr="00A16493">
        <w:rPr>
          <w:i/>
        </w:rPr>
        <w:t>a</w:t>
      </w:r>
      <w:r w:rsidR="00DC7CD2">
        <w:rPr>
          <w:i/>
        </w:rPr>
        <w:t xml:space="preserve"> </w:t>
      </w:r>
      <w:r w:rsidRPr="00A16493">
        <w:rPr>
          <w:i/>
        </w:rPr>
        <w:t>few</w:t>
      </w:r>
      <w:r w:rsidR="00DC7CD2">
        <w:rPr>
          <w:i/>
        </w:rPr>
        <w:t xml:space="preserve"> </w:t>
      </w:r>
      <w:r w:rsidRPr="00A16493">
        <w:rPr>
          <w:i/>
        </w:rPr>
        <w:t>minutes</w:t>
      </w:r>
      <w:r w:rsidR="00DC7CD2">
        <w:rPr>
          <w:i/>
        </w:rPr>
        <w:t xml:space="preserve"> </w:t>
      </w:r>
      <w:r w:rsidRPr="00A16493">
        <w:rPr>
          <w:i/>
        </w:rPr>
        <w:t>to</w:t>
      </w:r>
      <w:r w:rsidR="00DC7CD2">
        <w:rPr>
          <w:i/>
        </w:rPr>
        <w:t xml:space="preserve"> </w:t>
      </w:r>
      <w:r w:rsidRPr="00A16493">
        <w:rPr>
          <w:i/>
        </w:rPr>
        <w:t>allow</w:t>
      </w:r>
      <w:r w:rsidR="00DC7CD2">
        <w:rPr>
          <w:i/>
        </w:rPr>
        <w:t xml:space="preserve"> </w:t>
      </w:r>
      <w:r w:rsidRPr="00A16493">
        <w:rPr>
          <w:i/>
        </w:rPr>
        <w:t>the</w:t>
      </w:r>
      <w:r w:rsidR="00DC7CD2">
        <w:rPr>
          <w:i/>
        </w:rPr>
        <w:t xml:space="preserve"> </w:t>
      </w:r>
      <w:r w:rsidRPr="00A16493">
        <w:rPr>
          <w:i/>
        </w:rPr>
        <w:t>delegation</w:t>
      </w:r>
      <w:r w:rsidR="00DC7CD2">
        <w:rPr>
          <w:i/>
        </w:rPr>
        <w:t xml:space="preserve"> </w:t>
      </w:r>
      <w:r w:rsidRPr="00A16493">
        <w:rPr>
          <w:i/>
        </w:rPr>
        <w:t>to</w:t>
      </w:r>
      <w:r w:rsidR="00DC7CD2">
        <w:rPr>
          <w:i/>
        </w:rPr>
        <w:t xml:space="preserve"> </w:t>
      </w:r>
      <w:r w:rsidRPr="00A16493">
        <w:rPr>
          <w:i/>
        </w:rPr>
        <w:t>prepare</w:t>
      </w:r>
      <w:r w:rsidR="00DC7CD2">
        <w:rPr>
          <w:i/>
        </w:rPr>
        <w:t xml:space="preserve"> </w:t>
      </w:r>
      <w:r w:rsidRPr="00A16493">
        <w:rPr>
          <w:i/>
        </w:rPr>
        <w:t>its</w:t>
      </w:r>
      <w:r w:rsidR="00DC7CD2">
        <w:rPr>
          <w:i/>
        </w:rPr>
        <w:t xml:space="preserve"> </w:t>
      </w:r>
      <w:r w:rsidRPr="00A16493">
        <w:rPr>
          <w:i/>
        </w:rPr>
        <w:t>replies</w:t>
      </w:r>
      <w:r w:rsidRPr="00F722E9">
        <w:t>.</w:t>
      </w:r>
    </w:p>
    <w:p w:rsidR="00F722E9" w:rsidRPr="00A16493" w:rsidRDefault="00F722E9" w:rsidP="00F722E9">
      <w:pPr>
        <w:pStyle w:val="SingleTxtG"/>
        <w:rPr>
          <w:i/>
        </w:rPr>
      </w:pPr>
      <w:r w:rsidRPr="00A16493">
        <w:rPr>
          <w:i/>
        </w:rPr>
        <w:t>The</w:t>
      </w:r>
      <w:r w:rsidR="00DC7CD2">
        <w:rPr>
          <w:i/>
        </w:rPr>
        <w:t xml:space="preserve"> </w:t>
      </w:r>
      <w:r w:rsidRPr="00A16493">
        <w:rPr>
          <w:i/>
        </w:rPr>
        <w:t>meeting</w:t>
      </w:r>
      <w:r w:rsidR="00DC7CD2">
        <w:rPr>
          <w:i/>
        </w:rPr>
        <w:t xml:space="preserve"> </w:t>
      </w:r>
      <w:r w:rsidRPr="00A16493">
        <w:rPr>
          <w:i/>
        </w:rPr>
        <w:t>was</w:t>
      </w:r>
      <w:r w:rsidR="00DC7CD2">
        <w:rPr>
          <w:i/>
        </w:rPr>
        <w:t xml:space="preserve"> </w:t>
      </w:r>
      <w:r w:rsidRPr="00A16493">
        <w:rPr>
          <w:i/>
        </w:rPr>
        <w:t>suspended</w:t>
      </w:r>
      <w:r w:rsidR="00DC7CD2">
        <w:rPr>
          <w:i/>
        </w:rPr>
        <w:t xml:space="preserve"> </w:t>
      </w:r>
      <w:r w:rsidRPr="00A16493">
        <w:rPr>
          <w:i/>
        </w:rPr>
        <w:t>at</w:t>
      </w:r>
      <w:r w:rsidR="00DC7CD2">
        <w:rPr>
          <w:i/>
        </w:rPr>
        <w:t xml:space="preserve"> </w:t>
      </w:r>
      <w:r w:rsidRPr="00A16493">
        <w:rPr>
          <w:i/>
        </w:rPr>
        <w:t>3.55</w:t>
      </w:r>
      <w:r w:rsidR="00DC7CD2">
        <w:rPr>
          <w:i/>
        </w:rPr>
        <w:t xml:space="preserve"> </w:t>
      </w:r>
      <w:r w:rsidRPr="00A16493">
        <w:rPr>
          <w:i/>
        </w:rPr>
        <w:t>p.m.</w:t>
      </w:r>
      <w:r w:rsidR="00DC7CD2">
        <w:rPr>
          <w:i/>
        </w:rPr>
        <w:t xml:space="preserve"> </w:t>
      </w:r>
      <w:r w:rsidRPr="00A16493">
        <w:rPr>
          <w:i/>
        </w:rPr>
        <w:t>and</w:t>
      </w:r>
      <w:r w:rsidR="00DC7CD2">
        <w:rPr>
          <w:i/>
        </w:rPr>
        <w:t xml:space="preserve"> </w:t>
      </w:r>
      <w:r w:rsidRPr="00A16493">
        <w:rPr>
          <w:i/>
        </w:rPr>
        <w:t>resumed</w:t>
      </w:r>
      <w:r w:rsidR="00DC7CD2">
        <w:rPr>
          <w:i/>
        </w:rPr>
        <w:t xml:space="preserve"> </w:t>
      </w:r>
      <w:r w:rsidRPr="00A16493">
        <w:rPr>
          <w:i/>
        </w:rPr>
        <w:t>at</w:t>
      </w:r>
      <w:r w:rsidR="00DC7CD2">
        <w:rPr>
          <w:i/>
        </w:rPr>
        <w:t xml:space="preserve"> </w:t>
      </w:r>
      <w:r w:rsidRPr="00A16493">
        <w:rPr>
          <w:i/>
        </w:rPr>
        <w:t>4.10</w:t>
      </w:r>
      <w:r w:rsidR="00DC7CD2">
        <w:rPr>
          <w:i/>
        </w:rPr>
        <w:t xml:space="preserve"> </w:t>
      </w:r>
      <w:r w:rsidRPr="00A16493">
        <w:rPr>
          <w:i/>
        </w:rPr>
        <w:t>p.m.</w:t>
      </w:r>
    </w:p>
    <w:p w:rsidR="00F722E9" w:rsidRPr="00F722E9" w:rsidRDefault="00F722E9" w:rsidP="00F722E9">
      <w:pPr>
        <w:pStyle w:val="SingleTxtG"/>
      </w:pPr>
      <w:r w:rsidRPr="00F722E9">
        <w:t>14.</w:t>
      </w:r>
      <w:r w:rsidRPr="00F722E9">
        <w:tab/>
      </w:r>
      <w:r w:rsidRPr="00DE1A2D">
        <w:rPr>
          <w:b/>
        </w:rPr>
        <w:t>Mr.</w:t>
      </w:r>
      <w:r w:rsidR="00DC7CD2">
        <w:rPr>
          <w:b/>
        </w:rPr>
        <w:t xml:space="preserve"> </w:t>
      </w:r>
      <w:r w:rsidR="002E4E16">
        <w:rPr>
          <w:b/>
        </w:rPr>
        <w:t>Carneiro</w:t>
      </w:r>
      <w:r w:rsidR="00DC7CD2">
        <w:rPr>
          <w:b/>
        </w:rPr>
        <w:t xml:space="preserve"> </w:t>
      </w:r>
      <w:r w:rsidRPr="00DE1A2D">
        <w:rPr>
          <w:b/>
        </w:rPr>
        <w:t>Mangueira</w:t>
      </w:r>
      <w:r w:rsidR="00DC7CD2">
        <w:t xml:space="preserve"> </w:t>
      </w:r>
      <w:r w:rsidRPr="00F722E9">
        <w:t>(</w:t>
      </w:r>
      <w:smartTag w:uri="urn:schemas-microsoft-com:office:smarttags" w:element="place">
        <w:smartTag w:uri="urn:schemas-microsoft-com:office:smarttags" w:element="country-region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replied,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relation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Criminal</w:t>
      </w:r>
      <w:r w:rsidR="00DC7CD2">
        <w:t xml:space="preserve"> </w:t>
      </w:r>
      <w:r w:rsidRPr="00F722E9">
        <w:t>Code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criminalization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torture,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2E4E16">
        <w:t>Commission</w:t>
      </w:r>
      <w:r w:rsidR="00DC7CD2">
        <w:t xml:space="preserve"> </w:t>
      </w:r>
      <w:r w:rsidR="002E4E16">
        <w:t>for</w:t>
      </w:r>
      <w:r w:rsidR="00DC7CD2">
        <w:t xml:space="preserve"> </w:t>
      </w:r>
      <w:r w:rsidR="002E4E16">
        <w:t>the</w:t>
      </w:r>
      <w:r w:rsidR="00DC7CD2">
        <w:t xml:space="preserve"> </w:t>
      </w:r>
      <w:r w:rsidR="002E4E16">
        <w:t>Reform</w:t>
      </w:r>
      <w:r w:rsidR="00DC7CD2">
        <w:t xml:space="preserve"> </w:t>
      </w:r>
      <w:r w:rsidR="002E4E16">
        <w:t>of</w:t>
      </w:r>
      <w:r w:rsidR="00DC7CD2">
        <w:t xml:space="preserve"> </w:t>
      </w:r>
      <w:r w:rsidR="002E4E16">
        <w:t>Justice</w:t>
      </w:r>
      <w:r w:rsidR="00DC7CD2">
        <w:t xml:space="preserve"> </w:t>
      </w:r>
      <w:r w:rsidR="002E4E16">
        <w:t>and</w:t>
      </w:r>
      <w:r w:rsidR="00DC7CD2">
        <w:t xml:space="preserve"> </w:t>
      </w:r>
      <w:r w:rsidR="002E4E16">
        <w:t>the</w:t>
      </w:r>
      <w:r w:rsidR="00DC7CD2">
        <w:t xml:space="preserve"> </w:t>
      </w:r>
      <w:r w:rsidR="002E4E16">
        <w:t>Law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responsible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all</w:t>
      </w:r>
      <w:r w:rsidR="00DC7CD2">
        <w:t xml:space="preserve"> </w:t>
      </w:r>
      <w:r w:rsidRPr="00F722E9">
        <w:t>issues</w:t>
      </w:r>
      <w:r w:rsidR="00DC7CD2">
        <w:t xml:space="preserve"> </w:t>
      </w:r>
      <w:r w:rsidRPr="00F722E9">
        <w:t>concerning</w:t>
      </w:r>
      <w:r w:rsidR="00DC7CD2">
        <w:t xml:space="preserve"> </w:t>
      </w:r>
      <w:r w:rsidRPr="00F722E9">
        <w:t>torture.</w:t>
      </w:r>
      <w:r w:rsidR="00DC7CD2">
        <w:t xml:space="preserve"> </w:t>
      </w:r>
      <w:r w:rsidRPr="00F722E9">
        <w:t>Special</w:t>
      </w:r>
      <w:r w:rsidR="00DC7CD2">
        <w:t xml:space="preserve"> </w:t>
      </w:r>
      <w:r w:rsidRPr="00F722E9">
        <w:t>efforts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made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Convention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Torture</w:t>
      </w:r>
      <w:r w:rsidR="00EC35C9">
        <w:t>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reports</w:t>
      </w:r>
      <w:r w:rsidR="00DC7CD2">
        <w:t xml:space="preserve"> </w:t>
      </w:r>
      <w:r w:rsidR="00EC35C9">
        <w:t>prepared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sent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National</w:t>
      </w:r>
      <w:r w:rsidR="00DC7CD2">
        <w:t xml:space="preserve"> </w:t>
      </w:r>
      <w:r w:rsidRPr="00F722E9">
        <w:t>Assembly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preparation</w:t>
      </w:r>
      <w:r w:rsidR="00DC7CD2">
        <w:t xml:space="preserve"> </w:t>
      </w:r>
      <w:r w:rsidRPr="00F722E9">
        <w:t>for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="00B952DD">
        <w:t>’</w:t>
      </w:r>
      <w:r w:rsidRPr="00F722E9">
        <w:t>s</w:t>
      </w:r>
      <w:r w:rsidR="00DC7CD2">
        <w:t xml:space="preserve"> </w:t>
      </w:r>
      <w:r w:rsidRPr="00F722E9">
        <w:t>accession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Convention.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Director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other</w:t>
      </w:r>
      <w:r w:rsidR="00DC7CD2">
        <w:t xml:space="preserve"> </w:t>
      </w:r>
      <w:r w:rsidRPr="00F722E9">
        <w:t>officials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suspended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Viana</w:t>
      </w:r>
      <w:r w:rsidR="00DC7CD2">
        <w:t xml:space="preserve"> </w:t>
      </w:r>
      <w:r w:rsidRPr="00F722E9">
        <w:t>Immigration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Centre,</w:t>
      </w:r>
      <w:r w:rsidR="00DC7CD2">
        <w:t xml:space="preserve"> </w:t>
      </w:r>
      <w:r w:rsidRPr="00F722E9">
        <w:t>where</w:t>
      </w:r>
      <w:r w:rsidR="00DC7CD2">
        <w:t xml:space="preserve"> </w:t>
      </w:r>
      <w:r w:rsidRPr="00F722E9">
        <w:t>two</w:t>
      </w:r>
      <w:r w:rsidR="00DC7CD2">
        <w:t xml:space="preserve"> </w:t>
      </w:r>
      <w:r w:rsidRPr="00F722E9">
        <w:t>inmates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beaten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officers;</w:t>
      </w:r>
      <w:r w:rsidR="00DC7CD2">
        <w:t xml:space="preserve"> </w:t>
      </w:r>
      <w:r w:rsidRPr="00F722E9">
        <w:t>investigations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way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criminal</w:t>
      </w:r>
      <w:r w:rsidR="00DC7CD2">
        <w:t xml:space="preserve"> </w:t>
      </w:r>
      <w:r w:rsidRPr="00F722E9">
        <w:t>proceedings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certainly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initiated.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15.</w:t>
      </w:r>
      <w:r w:rsidRPr="00F722E9">
        <w:tab/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case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Chinese</w:t>
      </w:r>
      <w:r w:rsidR="00DC7CD2">
        <w:t xml:space="preserve"> </w:t>
      </w:r>
      <w:r w:rsidRPr="00F722E9">
        <w:t>victims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forced</w:t>
      </w:r>
      <w:r w:rsidR="00DC7CD2">
        <w:t xml:space="preserve"> </w:t>
      </w:r>
      <w:r w:rsidRPr="00F722E9">
        <w:t>labour,</w:t>
      </w:r>
      <w:r w:rsidR="00DC7CD2">
        <w:t xml:space="preserve"> </w:t>
      </w:r>
      <w:r w:rsidRPr="00F722E9">
        <w:t>those</w:t>
      </w:r>
      <w:r w:rsidR="00DC7CD2">
        <w:t xml:space="preserve"> </w:t>
      </w:r>
      <w:r w:rsidRPr="00F722E9">
        <w:t>responsible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brought</w:t>
      </w:r>
      <w:r w:rsidR="00DC7CD2">
        <w:t xml:space="preserve"> </w:t>
      </w:r>
      <w:r w:rsidRPr="00F722E9">
        <w:t>before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Court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Luanda.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regular</w:t>
      </w:r>
      <w:r w:rsidR="00DC7CD2">
        <w:t xml:space="preserve"> </w:t>
      </w:r>
      <w:r w:rsidRPr="00F722E9">
        <w:t>labour</w:t>
      </w:r>
      <w:r w:rsidR="00DC7CD2">
        <w:t xml:space="preserve"> </w:t>
      </w:r>
      <w:r w:rsidRPr="00F722E9">
        <w:t>inspections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prevent</w:t>
      </w:r>
      <w:r w:rsidR="00DC7CD2">
        <w:t xml:space="preserve"> </w:t>
      </w:r>
      <w:r w:rsidR="00AF3391">
        <w:t>such</w:t>
      </w:r>
      <w:r w:rsidR="00DC7CD2">
        <w:t xml:space="preserve"> </w:t>
      </w:r>
      <w:r w:rsidRPr="00F722E9">
        <w:t>violations.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two</w:t>
      </w:r>
      <w:r w:rsidR="00DC7CD2">
        <w:t xml:space="preserve"> </w:t>
      </w:r>
      <w:r w:rsidRPr="00F722E9">
        <w:t>shelters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victims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domestic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least</w:t>
      </w:r>
      <w:r w:rsidR="00DC7CD2">
        <w:t xml:space="preserve"> </w:t>
      </w:r>
      <w:r w:rsidRPr="00F722E9">
        <w:t>one</w:t>
      </w:r>
      <w:r w:rsidR="00DC7CD2">
        <w:t xml:space="preserve"> </w:t>
      </w:r>
      <w:r w:rsidRPr="00F722E9">
        <w:t>more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scheduled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opened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each</w:t>
      </w:r>
      <w:r w:rsidR="00DC7CD2">
        <w:t xml:space="preserve"> </w:t>
      </w:r>
      <w:r w:rsidRPr="00F722E9">
        <w:t>province.</w:t>
      </w:r>
    </w:p>
    <w:p w:rsidR="00F722E9" w:rsidRPr="00F722E9" w:rsidRDefault="00F722E9" w:rsidP="00F722E9">
      <w:pPr>
        <w:pStyle w:val="SingleTxtG"/>
      </w:pPr>
      <w:r w:rsidRPr="00F722E9">
        <w:t>16.</w:t>
      </w:r>
      <w:r w:rsidRPr="00F722E9">
        <w:tab/>
        <w:t>The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Act</w:t>
      </w:r>
      <w:r w:rsidR="00DC7CD2">
        <w:t xml:space="preserve"> </w:t>
      </w:r>
      <w:r w:rsidRPr="00F722E9">
        <w:t>stipulated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persons</w:t>
      </w:r>
      <w:r w:rsidR="00DC7CD2">
        <w:t xml:space="preserve"> </w:t>
      </w:r>
      <w:r w:rsidRPr="00F722E9">
        <w:t>arrested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flagrante</w:t>
      </w:r>
      <w:r w:rsidR="00DC7CD2">
        <w:t xml:space="preserve"> </w:t>
      </w:r>
      <w:r w:rsidRPr="00F722E9">
        <w:t>delicto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immediately</w:t>
      </w:r>
      <w:r w:rsidR="00DC7CD2">
        <w:t xml:space="preserve"> </w:t>
      </w:r>
      <w:r w:rsidRPr="00F722E9">
        <w:t>placed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and,</w:t>
      </w:r>
      <w:r w:rsidR="00DC7CD2">
        <w:t xml:space="preserve"> </w:t>
      </w:r>
      <w:r w:rsidRPr="00F722E9">
        <w:t>if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justification</w:t>
      </w:r>
      <w:r w:rsidR="00DC7CD2">
        <w:t xml:space="preserve"> </w:t>
      </w:r>
      <w:r w:rsidRPr="00F722E9">
        <w:t>for</w:t>
      </w:r>
      <w:r w:rsidR="00DC7CD2">
        <w:t xml:space="preserve"> </w:t>
      </w:r>
      <w:r w:rsidR="00AF3391">
        <w:t>their</w:t>
      </w:r>
      <w:r w:rsidR="00DC7CD2">
        <w:t xml:space="preserve"> </w:t>
      </w:r>
      <w:r w:rsidR="00AF3391">
        <w:t>continued</w:t>
      </w:r>
      <w:r w:rsidR="00DC7CD2">
        <w:t xml:space="preserve"> </w:t>
      </w:r>
      <w:r w:rsidR="00AF3391">
        <w:t>detention</w:t>
      </w:r>
      <w:r w:rsidRPr="00F722E9">
        <w:t>,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released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bail</w:t>
      </w:r>
      <w:r w:rsidR="00DC7CD2">
        <w:t xml:space="preserve"> </w:t>
      </w:r>
      <w:r w:rsidRPr="00F722E9">
        <w:t>pending</w:t>
      </w:r>
      <w:r w:rsidR="00DC7CD2">
        <w:t xml:space="preserve"> </w:t>
      </w:r>
      <w:r w:rsidRPr="00F722E9">
        <w:t>trial,</w:t>
      </w:r>
      <w:r w:rsidR="00DC7CD2">
        <w:t xml:space="preserve"> </w:t>
      </w:r>
      <w:r w:rsidRPr="00F722E9">
        <w:t>unless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charges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them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punishable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more</w:t>
      </w:r>
      <w:r w:rsidR="00DC7CD2">
        <w:t xml:space="preserve"> </w:t>
      </w:r>
      <w:r w:rsidRPr="00F722E9">
        <w:t>than</w:t>
      </w:r>
      <w:r w:rsidR="00DC7CD2">
        <w:t xml:space="preserve"> </w:t>
      </w:r>
      <w:r w:rsidRPr="00F722E9">
        <w:t>8</w:t>
      </w:r>
      <w:r w:rsidR="00DC7CD2">
        <w:t xml:space="preserve"> </w:t>
      </w:r>
      <w:r w:rsidRPr="00F722E9">
        <w:t>years</w:t>
      </w:r>
      <w:r w:rsidR="00B952DD">
        <w:t>’</w:t>
      </w:r>
      <w:r w:rsidR="00DC7CD2">
        <w:t xml:space="preserve"> </w:t>
      </w:r>
      <w:r w:rsidRPr="00F722E9">
        <w:t>imprisonment.</w:t>
      </w:r>
      <w:r w:rsidR="00DC7CD2">
        <w:t xml:space="preserve"> </w:t>
      </w:r>
      <w:r w:rsidR="00AF3391">
        <w:t>Detainees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prosecuted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matter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priority.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law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law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habeas</w:t>
      </w:r>
      <w:r w:rsidR="00DC7CD2">
        <w:t xml:space="preserve"> </w:t>
      </w:r>
      <w:r w:rsidRPr="00F722E9">
        <w:t>corpus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reviewed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Commission</w:t>
      </w:r>
      <w:r w:rsidR="00DC7CD2">
        <w:t xml:space="preserve"> </w:t>
      </w:r>
      <w:r w:rsidR="008A365E">
        <w:t xml:space="preserve">for </w:t>
      </w:r>
      <w:r w:rsidR="00AF3391">
        <w:t>the</w:t>
      </w:r>
      <w:r w:rsidR="00DC7CD2">
        <w:t xml:space="preserve"> </w:t>
      </w:r>
      <w:r w:rsidR="00AF3391">
        <w:t>Reform</w:t>
      </w:r>
      <w:r w:rsidR="00DC7CD2">
        <w:t xml:space="preserve"> </w:t>
      </w:r>
      <w:r w:rsidR="00AF3391">
        <w:t>of</w:t>
      </w:r>
      <w:r w:rsidR="00DC7CD2">
        <w:t xml:space="preserve"> </w:t>
      </w:r>
      <w:r w:rsidR="00AF3391">
        <w:t>Justice</w:t>
      </w:r>
      <w:r w:rsidR="00DC7CD2">
        <w:t xml:space="preserve"> </w:t>
      </w:r>
      <w:r w:rsidR="00AF3391">
        <w:t>and</w:t>
      </w:r>
      <w:r w:rsidR="00DC7CD2">
        <w:t xml:space="preserve"> </w:t>
      </w:r>
      <w:r w:rsidR="00AF3391">
        <w:t>the</w:t>
      </w:r>
      <w:r w:rsidR="00DC7CD2">
        <w:t xml:space="preserve"> </w:t>
      </w:r>
      <w:r w:rsidR="00AF3391">
        <w:t>Law</w:t>
      </w:r>
      <w:r w:rsidR="00DC7CD2">
        <w:t xml:space="preserve"> </w:t>
      </w:r>
      <w:r w:rsidR="00AF3391">
        <w:t>so</w:t>
      </w:r>
      <w:r w:rsidR="00DC7CD2">
        <w:t xml:space="preserve"> </w:t>
      </w:r>
      <w:r w:rsidR="00AF3391">
        <w:t>as</w:t>
      </w:r>
      <w:r w:rsidR="00DC7CD2">
        <w:t xml:space="preserve"> </w:t>
      </w:r>
      <w:r w:rsidR="00AF3391">
        <w:t>to</w:t>
      </w:r>
      <w:r w:rsidR="00DC7CD2">
        <w:t xml:space="preserve"> </w:t>
      </w:r>
      <w:r w:rsidR="00AF3391">
        <w:t>ensure</w:t>
      </w:r>
      <w:r w:rsidR="00DC7CD2">
        <w:t xml:space="preserve"> </w:t>
      </w:r>
      <w:r w:rsidR="00AF3391">
        <w:t>that</w:t>
      </w:r>
      <w:r w:rsidR="00DC7CD2">
        <w:t xml:space="preserve"> </w:t>
      </w:r>
      <w:r w:rsidR="00AF3391">
        <w:t>certain</w:t>
      </w:r>
      <w:r w:rsidR="00DC7CD2">
        <w:t xml:space="preserve"> </w:t>
      </w:r>
      <w:r w:rsidR="00AF3391">
        <w:t>cases</w:t>
      </w:r>
      <w:r w:rsidR="00DC7CD2">
        <w:t xml:space="preserve"> </w:t>
      </w:r>
      <w:r w:rsidR="00AF3391">
        <w:t>were</w:t>
      </w:r>
      <w:r w:rsidR="00DC7CD2">
        <w:t xml:space="preserve"> </w:t>
      </w:r>
      <w:r w:rsidRPr="00F722E9">
        <w:t>handled</w:t>
      </w:r>
      <w:r w:rsidR="00DC7CD2">
        <w:t xml:space="preserve"> </w:t>
      </w:r>
      <w:r w:rsidRPr="00F722E9">
        <w:t>more</w:t>
      </w:r>
      <w:r w:rsidR="00DC7CD2">
        <w:t xml:space="preserve"> </w:t>
      </w:r>
      <w:r w:rsidRPr="00F722E9">
        <w:t>swiftly.</w:t>
      </w:r>
    </w:p>
    <w:p w:rsidR="00F722E9" w:rsidRPr="00F722E9" w:rsidRDefault="00F722E9" w:rsidP="00F722E9">
      <w:pPr>
        <w:pStyle w:val="SingleTxtG"/>
      </w:pPr>
      <w:r w:rsidRPr="00F722E9">
        <w:t>17.</w:t>
      </w:r>
      <w:r w:rsidRPr="00F722E9">
        <w:tab/>
      </w:r>
      <w:r w:rsidR="00AF3391">
        <w:t>Regarding</w:t>
      </w:r>
      <w:r w:rsidR="00DC7CD2">
        <w:t xml:space="preserve"> </w:t>
      </w:r>
      <w:r w:rsidRPr="00F722E9">
        <w:t>refugees,</w:t>
      </w:r>
      <w:r w:rsidR="00DC7CD2">
        <w:t xml:space="preserve"> </w:t>
      </w:r>
      <w:smartTag w:uri="urn:schemas-microsoft-com:office:smarttags" w:element="country-region">
        <w:r w:rsidRPr="00F722E9">
          <w:t>Angola</w:t>
        </w:r>
      </w:smartTag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working</w:t>
      </w:r>
      <w:r w:rsidR="00DC7CD2">
        <w:t xml:space="preserve"> </w:t>
      </w:r>
      <w:r w:rsidRPr="00F722E9">
        <w:t>closely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countries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origin</w:t>
      </w:r>
      <w:r w:rsidR="00AF3391">
        <w:t>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bilateral</w:t>
      </w:r>
      <w:r w:rsidR="00DC7CD2">
        <w:t xml:space="preserve"> </w:t>
      </w:r>
      <w:r w:rsidRPr="00F722E9">
        <w:t>meetings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arranged</w:t>
      </w:r>
      <w:r w:rsidR="00DC7CD2">
        <w:t xml:space="preserve"> </w:t>
      </w:r>
      <w:r w:rsidRPr="00F722E9">
        <w:t>with</w:t>
      </w:r>
      <w:r w:rsidR="00DC7CD2">
        <w:t xml:space="preserve"> </w:t>
      </w:r>
      <w:smartTag w:uri="urn:schemas-microsoft-com:office:smarttags" w:element="country-region">
        <w:r w:rsidRPr="00F722E9">
          <w:t>Sierra</w:t>
        </w:r>
        <w:r w:rsidR="00DC7CD2">
          <w:t xml:space="preserve"> </w:t>
        </w:r>
        <w:r w:rsidRPr="00F722E9">
          <w:t>Leone</w:t>
        </w:r>
      </w:smartTag>
      <w:r w:rsidRPr="00F722E9">
        <w:t>,</w:t>
      </w:r>
      <w:r w:rsidR="00DC7CD2">
        <w:t xml:space="preserve"> </w:t>
      </w:r>
      <w:smartTag w:uri="urn:schemas-microsoft-com:office:smarttags" w:element="country-region">
        <w:r w:rsidRPr="00F722E9">
          <w:t>Liberia</w:t>
        </w:r>
      </w:smartTag>
      <w:r w:rsidRPr="00F722E9">
        <w:t>,</w:t>
      </w:r>
      <w:r w:rsidR="00DC7CD2">
        <w:t xml:space="preserve"> </w:t>
      </w:r>
      <w:r w:rsidR="00AF3391">
        <w:t>the</w:t>
      </w:r>
      <w:r w:rsidR="00DC7CD2">
        <w:t xml:space="preserve"> </w:t>
      </w:r>
      <w:smartTag w:uri="urn:schemas-microsoft-com:office:smarttags" w:element="PlaceType">
        <w:r w:rsidR="00AF3391">
          <w:t>Republic</w:t>
        </w:r>
      </w:smartTag>
      <w:r w:rsidR="00DC7CD2">
        <w:t xml:space="preserve"> </w:t>
      </w:r>
      <w:r w:rsidR="00AF3391">
        <w:t>of</w:t>
      </w:r>
      <w:r w:rsidR="00DC7CD2">
        <w:t xml:space="preserve"> </w:t>
      </w:r>
      <w:smartTag w:uri="urn:schemas-microsoft-com:office:smarttags" w:element="PlaceName">
        <w:r w:rsidRPr="00F722E9">
          <w:t>Guinea</w:t>
        </w:r>
      </w:smartTag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Republic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Congo</w:t>
          </w:r>
        </w:smartTag>
      </w:smartTag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address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problem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loss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refugee</w:t>
      </w:r>
      <w:r w:rsidR="00DC7CD2">
        <w:t xml:space="preserve"> </w:t>
      </w:r>
      <w:r w:rsidRPr="00F722E9">
        <w:t>status.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right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freedom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movement</w:t>
      </w:r>
      <w:r w:rsidR="00DC7CD2">
        <w:t xml:space="preserve"> </w:t>
      </w:r>
      <w:r w:rsidRPr="00F722E9">
        <w:t>in</w:t>
      </w:r>
      <w:r w:rsidR="00DC7CD2">
        <w:t xml:space="preserve"> </w:t>
      </w:r>
      <w:smartTag w:uri="urn:schemas-microsoft-com:office:smarttags" w:element="place">
        <w:smartTag w:uri="urn:schemas-microsoft-com:office:smarttags" w:element="country-region">
          <w:r w:rsidRPr="00F722E9">
            <w:t>Angola</w:t>
          </w:r>
        </w:smartTag>
      </w:smartTag>
      <w:r w:rsidRPr="00F722E9">
        <w:t>,</w:t>
      </w:r>
      <w:r w:rsidR="00DC7CD2">
        <w:t xml:space="preserve"> </w:t>
      </w:r>
      <w:r w:rsidRPr="00F722E9">
        <w:t>but</w:t>
      </w:r>
      <w:r w:rsidR="00DC7CD2">
        <w:t xml:space="preserve"> </w:t>
      </w:r>
      <w:r w:rsidRPr="00F722E9">
        <w:t>many</w:t>
      </w:r>
      <w:r w:rsidR="00DC7CD2">
        <w:t xml:space="preserve"> </w:t>
      </w:r>
      <w:r w:rsidRPr="00F722E9">
        <w:t>wished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settle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diamond</w:t>
      </w:r>
      <w:r w:rsidR="00AF3391">
        <w:t>-producing</w:t>
      </w:r>
      <w:r w:rsidR="00DC7CD2">
        <w:t xml:space="preserve"> </w:t>
      </w:r>
      <w:r w:rsidRPr="00F722E9">
        <w:t>areas,</w:t>
      </w:r>
      <w:r w:rsidR="00DC7CD2">
        <w:t xml:space="preserve"> </w:t>
      </w:r>
      <w:r w:rsidR="00AF3391">
        <w:t>especially</w:t>
      </w:r>
      <w:r w:rsidR="00DC7CD2">
        <w:t xml:space="preserve"> </w:t>
      </w:r>
      <w:r w:rsidRPr="00F722E9">
        <w:t>Lunda</w:t>
      </w:r>
      <w:r w:rsidR="00DC7CD2">
        <w:t xml:space="preserve"> </w:t>
      </w:r>
      <w:r w:rsidRPr="00F722E9">
        <w:t>Norte,</w:t>
      </w:r>
      <w:r w:rsidR="00DC7CD2">
        <w:t xml:space="preserve"> </w:t>
      </w:r>
      <w:r w:rsidRPr="00F722E9">
        <w:t>Lunda</w:t>
      </w:r>
      <w:r w:rsidR="00DC7CD2">
        <w:t xml:space="preserve"> </w:t>
      </w:r>
      <w:r w:rsidRPr="00F722E9">
        <w:t>Sul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Malanje</w:t>
      </w:r>
      <w:r w:rsidR="00DC7CD2">
        <w:t xml:space="preserve"> </w:t>
      </w:r>
      <w:r w:rsidR="00AF3391">
        <w:t>provinces,</w:t>
      </w:r>
      <w:r w:rsidR="00DC7CD2">
        <w:t xml:space="preserve"> </w:t>
      </w:r>
      <w:r w:rsidR="00AF3391">
        <w:t>which</w:t>
      </w:r>
      <w:r w:rsidR="00DC7CD2">
        <w:t xml:space="preserve"> </w:t>
      </w:r>
      <w:r w:rsidR="00AF3391">
        <w:t>posed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problem.</w:t>
      </w:r>
      <w:r w:rsidR="00DC7CD2">
        <w:t xml:space="preserve"> </w:t>
      </w:r>
      <w:r w:rsidRPr="00F722E9">
        <w:t>An</w:t>
      </w:r>
      <w:r w:rsidR="00DC7CD2">
        <w:t xml:space="preserve"> </w:t>
      </w:r>
      <w:r w:rsidR="00945847">
        <w:t>interministerial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tasked</w:t>
      </w:r>
      <w:r w:rsidR="00DC7CD2">
        <w:t xml:space="preserve"> </w:t>
      </w:r>
      <w:r w:rsidR="0072082F">
        <w:t>with finding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solution.</w:t>
      </w:r>
      <w:r w:rsidR="00DC7CD2">
        <w:t xml:space="preserve"> </w:t>
      </w:r>
      <w:r w:rsidRPr="00F722E9">
        <w:t>Regarding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repatriation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refugees,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working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countries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origin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participation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United</w:t>
      </w:r>
      <w:r w:rsidR="00DC7CD2">
        <w:t xml:space="preserve"> </w:t>
      </w:r>
      <w:r w:rsidRPr="00F722E9">
        <w:t>Nations</w:t>
      </w:r>
      <w:r w:rsidR="00DC7CD2">
        <w:t xml:space="preserve"> </w:t>
      </w:r>
      <w:r w:rsidRPr="00F722E9">
        <w:t>High</w:t>
      </w:r>
      <w:r w:rsidR="00DC7CD2">
        <w:t xml:space="preserve"> </w:t>
      </w:r>
      <w:r w:rsidRPr="00F722E9">
        <w:t>Commissioner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Refugees.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30,000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border</w:t>
      </w:r>
      <w:r w:rsidR="00B0796B">
        <w:t xml:space="preserve"> </w:t>
      </w:r>
      <w:r w:rsidRPr="00F722E9">
        <w:t>countries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repatriated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2012.</w:t>
      </w:r>
    </w:p>
    <w:p w:rsidR="00F722E9" w:rsidRPr="00F722E9" w:rsidRDefault="00F722E9" w:rsidP="00F722E9">
      <w:pPr>
        <w:pStyle w:val="SingleTxtG"/>
      </w:pPr>
      <w:r w:rsidRPr="00F722E9">
        <w:t>18.</w:t>
      </w:r>
      <w:r w:rsidRPr="00F722E9">
        <w:tab/>
      </w:r>
      <w:r w:rsidR="00945847">
        <w:t>Illegal</w:t>
      </w:r>
      <w:r w:rsidR="00DC7CD2">
        <w:t xml:space="preserve"> </w:t>
      </w:r>
      <w:r w:rsidR="00945847">
        <w:t>immigration</w:t>
      </w:r>
      <w:r w:rsidR="00DC7CD2">
        <w:t xml:space="preserve"> </w:t>
      </w:r>
      <w:r w:rsidR="00945847">
        <w:t>was</w:t>
      </w:r>
      <w:r w:rsidR="00DC7CD2">
        <w:t xml:space="preserve"> </w:t>
      </w:r>
      <w:r w:rsidR="00945847">
        <w:t>a</w:t>
      </w:r>
      <w:r w:rsidR="00DC7CD2">
        <w:t xml:space="preserve"> </w:t>
      </w:r>
      <w:r w:rsidR="00945847">
        <w:t>highly</w:t>
      </w:r>
      <w:r w:rsidR="00DC7CD2">
        <w:t xml:space="preserve"> </w:t>
      </w:r>
      <w:r w:rsidR="00945847">
        <w:t>complex</w:t>
      </w:r>
      <w:r w:rsidR="00DC7CD2">
        <w:t xml:space="preserve"> </w:t>
      </w:r>
      <w:r w:rsidR="00945847">
        <w:t>issue.</w:t>
      </w:r>
      <w:r w:rsidR="00DC7CD2">
        <w:t xml:space="preserve"> </w:t>
      </w:r>
      <w:r w:rsidR="00945847">
        <w:t>Illegal</w:t>
      </w:r>
      <w:r w:rsidR="00DC7CD2">
        <w:t xml:space="preserve"> </w:t>
      </w:r>
      <w:r w:rsidR="00945847">
        <w:t>immigrants</w:t>
      </w:r>
      <w:r w:rsidR="00DC7CD2">
        <w:t xml:space="preserve"> </w:t>
      </w:r>
      <w:r w:rsidR="00945847">
        <w:t>generally</w:t>
      </w:r>
      <w:r w:rsidR="00DC7CD2">
        <w:t xml:space="preserve"> </w:t>
      </w:r>
      <w:r w:rsidR="00945847">
        <w:t>entered</w:t>
      </w:r>
      <w:r w:rsidR="00DC7CD2">
        <w:t xml:space="preserve"> </w:t>
      </w:r>
      <w:r w:rsidR="00945847">
        <w:t>the</w:t>
      </w:r>
      <w:r w:rsidR="00DC7CD2">
        <w:t xml:space="preserve"> </w:t>
      </w:r>
      <w:r w:rsidR="00945847">
        <w:t>country</w:t>
      </w:r>
      <w:r w:rsidR="00DC7CD2">
        <w:t xml:space="preserve"> </w:t>
      </w:r>
      <w:r w:rsidR="00945847">
        <w:t>with</w:t>
      </w:r>
      <w:r w:rsidR="00DC7CD2">
        <w:t xml:space="preserve"> </w:t>
      </w:r>
      <w:r w:rsidR="00945847">
        <w:t>the</w:t>
      </w:r>
      <w:r w:rsidR="00DC7CD2">
        <w:t xml:space="preserve"> </w:t>
      </w:r>
      <w:r w:rsidR="00945847">
        <w:t>intention</w:t>
      </w:r>
      <w:r w:rsidR="00DC7CD2">
        <w:t xml:space="preserve"> </w:t>
      </w:r>
      <w:r w:rsidR="00945847">
        <w:t>of</w:t>
      </w:r>
      <w:r w:rsidR="00DC7CD2">
        <w:t xml:space="preserve"> </w:t>
      </w:r>
      <w:r w:rsidR="00945847">
        <w:t>mining</w:t>
      </w:r>
      <w:r w:rsidR="00DC7CD2">
        <w:t xml:space="preserve"> </w:t>
      </w:r>
      <w:r w:rsidR="00945847">
        <w:t>and</w:t>
      </w:r>
      <w:r w:rsidR="00DC7CD2">
        <w:t xml:space="preserve"> </w:t>
      </w:r>
      <w:r w:rsidR="00945847">
        <w:t>illegally</w:t>
      </w:r>
      <w:r w:rsidR="00DC7CD2">
        <w:t xml:space="preserve"> </w:t>
      </w:r>
      <w:r w:rsidR="00945847">
        <w:t>trading</w:t>
      </w:r>
      <w:r w:rsidR="00DC7CD2">
        <w:t xml:space="preserve"> </w:t>
      </w:r>
      <w:r w:rsidR="00945847">
        <w:t>diamonds.</w:t>
      </w:r>
      <w:r w:rsidR="00DC7CD2">
        <w:t xml:space="preserve"> </w:t>
      </w:r>
      <w:r w:rsidR="00945847">
        <w:t>A</w:t>
      </w:r>
      <w:r w:rsidR="00DC7CD2">
        <w:t xml:space="preserve"> </w:t>
      </w:r>
      <w:r w:rsidR="00945847">
        <w:t>crisis</w:t>
      </w:r>
      <w:r w:rsidR="00DC7CD2">
        <w:t xml:space="preserve"> </w:t>
      </w:r>
      <w:r w:rsidR="00945847">
        <w:t>had</w:t>
      </w:r>
      <w:r w:rsidR="00DC7CD2">
        <w:t xml:space="preserve"> </w:t>
      </w:r>
      <w:r w:rsidR="00945847">
        <w:t>broken</w:t>
      </w:r>
      <w:r w:rsidR="00DC7CD2">
        <w:t xml:space="preserve"> </w:t>
      </w:r>
      <w:r w:rsidR="00945847">
        <w:t>out</w:t>
      </w:r>
      <w:r w:rsidR="00DC7CD2">
        <w:t xml:space="preserve"> </w:t>
      </w:r>
      <w:r w:rsidR="00945847">
        <w:t>in</w:t>
      </w:r>
      <w:r w:rsidR="00DC7CD2">
        <w:t xml:space="preserve"> </w:t>
      </w:r>
      <w:r w:rsidR="00945847">
        <w:t>2009</w:t>
      </w:r>
      <w:r w:rsidR="00DC7CD2">
        <w:t xml:space="preserve"> </w:t>
      </w:r>
      <w:r w:rsidR="00945847">
        <w:t>between</w:t>
      </w:r>
      <w:r w:rsidR="00DC7CD2">
        <w:t xml:space="preserve"> </w:t>
      </w:r>
      <w:smartTag w:uri="urn:schemas-microsoft-com:office:smarttags" w:element="country-region">
        <w:r w:rsidR="00945847">
          <w:t>Angola</w:t>
        </w:r>
      </w:smartTag>
      <w:r w:rsidR="00DC7CD2">
        <w:t xml:space="preserve"> </w:t>
      </w:r>
      <w:r w:rsidR="00945847">
        <w:t>and</w:t>
      </w:r>
      <w:r w:rsidR="00DC7CD2">
        <w:t xml:space="preserve"> </w:t>
      </w:r>
      <w:r w:rsidR="00945847">
        <w:t>the</w:t>
      </w:r>
      <w:r w:rsidR="00DC7CD2">
        <w:t xml:space="preserve"> </w:t>
      </w:r>
      <w:smartTag w:uri="urn:schemas-microsoft-com:office:smarttags" w:element="country-region">
        <w:r w:rsidR="00945847">
          <w:t>Democratic</w:t>
        </w:r>
        <w:r w:rsidR="00DC7CD2">
          <w:t xml:space="preserve"> </w:t>
        </w:r>
        <w:r w:rsidR="00945847">
          <w:t>Republic</w:t>
        </w:r>
        <w:r w:rsidR="00DC7CD2">
          <w:t xml:space="preserve"> </w:t>
        </w:r>
        <w:r w:rsidR="00945847">
          <w:t>of</w:t>
        </w:r>
        <w:r w:rsidR="00DC7CD2">
          <w:t xml:space="preserve"> </w:t>
        </w:r>
        <w:r w:rsidR="00945847">
          <w:t>the</w:t>
        </w:r>
        <w:r w:rsidR="00DC7CD2">
          <w:t xml:space="preserve"> </w:t>
        </w:r>
        <w:r w:rsidR="00945847">
          <w:t>Congo</w:t>
        </w:r>
      </w:smartTag>
      <w:r w:rsidR="00DC7CD2">
        <w:t xml:space="preserve"> </w:t>
      </w:r>
      <w:r w:rsidR="00945847">
        <w:t>when</w:t>
      </w:r>
      <w:r w:rsidR="00DC7CD2">
        <w:t xml:space="preserve"> </w:t>
      </w:r>
      <w:r w:rsidR="00945847">
        <w:t>in</w:t>
      </w:r>
      <w:r w:rsidR="00DC7CD2">
        <w:t xml:space="preserve"> </w:t>
      </w:r>
      <w:r w:rsidR="00945847">
        <w:t>very</w:t>
      </w:r>
      <w:r w:rsidR="00DC7CD2">
        <w:t xml:space="preserve"> </w:t>
      </w:r>
      <w:r w:rsidR="00945847">
        <w:t>little</w:t>
      </w:r>
      <w:r w:rsidR="00DC7CD2">
        <w:t xml:space="preserve"> </w:t>
      </w:r>
      <w:r w:rsidR="00945847">
        <w:t>time,</w:t>
      </w:r>
      <w:r w:rsidR="00DC7CD2">
        <w:t xml:space="preserve"> </w:t>
      </w:r>
      <w:r w:rsidR="00945847">
        <w:t>38,000</w:t>
      </w:r>
      <w:r w:rsidR="00DC7CD2">
        <w:t xml:space="preserve"> </w:t>
      </w:r>
      <w:r w:rsidR="00945847">
        <w:t>Congolese</w:t>
      </w:r>
      <w:r w:rsidR="00DC7CD2">
        <w:t xml:space="preserve"> </w:t>
      </w:r>
      <w:r w:rsidR="00945847">
        <w:t>had</w:t>
      </w:r>
      <w:r w:rsidR="00DC7CD2">
        <w:t xml:space="preserve"> </w:t>
      </w:r>
      <w:r w:rsidR="00945847">
        <w:t>entered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="00945847">
            <w:t>Angola</w:t>
          </w:r>
        </w:smartTag>
      </w:smartTag>
      <w:r w:rsidR="00DC7CD2">
        <w:t xml:space="preserve"> </w:t>
      </w:r>
      <w:r w:rsidR="00945847">
        <w:t>illegally</w:t>
      </w:r>
      <w:r w:rsidR="00DC7CD2">
        <w:t xml:space="preserve"> </w:t>
      </w:r>
      <w:r w:rsidR="00945847">
        <w:t>to</w:t>
      </w:r>
      <w:r w:rsidR="00DC7CD2">
        <w:t xml:space="preserve"> </w:t>
      </w:r>
      <w:r w:rsidR="00945847">
        <w:t>settle</w:t>
      </w:r>
      <w:r w:rsidR="00DC7CD2">
        <w:t xml:space="preserve"> </w:t>
      </w:r>
      <w:r w:rsidR="00945847">
        <w:t>in</w:t>
      </w:r>
      <w:r w:rsidR="00DC7CD2">
        <w:t xml:space="preserve"> </w:t>
      </w:r>
      <w:r w:rsidR="00945847">
        <w:t>the</w:t>
      </w:r>
      <w:r w:rsidR="00DC7CD2">
        <w:t xml:space="preserve"> </w:t>
      </w:r>
      <w:r w:rsidR="00945847">
        <w:t>diamond-bearing</w:t>
      </w:r>
      <w:r w:rsidR="00DC7CD2">
        <w:t xml:space="preserve"> </w:t>
      </w:r>
      <w:r w:rsidR="00945847">
        <w:t>areas.</w:t>
      </w:r>
      <w:r w:rsidR="00DC7CD2">
        <w:t xml:space="preserve"> </w:t>
      </w:r>
      <w:r w:rsidR="00945847">
        <w:t>Not</w:t>
      </w:r>
      <w:r w:rsidR="00DC7CD2">
        <w:t xml:space="preserve"> </w:t>
      </w:r>
      <w:r w:rsidR="00945847">
        <w:t>only</w:t>
      </w:r>
      <w:r w:rsidR="00DC7CD2">
        <w:t xml:space="preserve"> </w:t>
      </w:r>
      <w:r w:rsidR="00945847">
        <w:t>did</w:t>
      </w:r>
      <w:r w:rsidR="00DC7CD2">
        <w:t xml:space="preserve"> </w:t>
      </w:r>
      <w:r w:rsidR="00945847">
        <w:t>the</w:t>
      </w:r>
      <w:r w:rsidR="00DC7CD2">
        <w:t xml:space="preserve"> </w:t>
      </w:r>
      <w:r w:rsidR="00945847">
        <w:t>authorities</w:t>
      </w:r>
      <w:r w:rsidR="00DC7CD2">
        <w:t xml:space="preserve"> </w:t>
      </w:r>
      <w:r w:rsidR="00945847">
        <w:t>of</w:t>
      </w:r>
      <w:r w:rsidR="00DC7CD2">
        <w:t xml:space="preserve"> </w:t>
      </w:r>
      <w:r w:rsidR="00945847">
        <w:t>the</w:t>
      </w:r>
      <w:r w:rsidR="00DC7CD2">
        <w:t xml:space="preserve"> </w:t>
      </w:r>
      <w:smartTag w:uri="urn:schemas-microsoft-com:office:smarttags" w:element="country-region">
        <w:r w:rsidR="00945847">
          <w:t>Democratic</w:t>
        </w:r>
        <w:r w:rsidR="00DC7CD2">
          <w:t xml:space="preserve"> </w:t>
        </w:r>
        <w:r w:rsidR="00945847">
          <w:t>Republic</w:t>
        </w:r>
        <w:r w:rsidR="00DC7CD2">
          <w:t xml:space="preserve"> </w:t>
        </w:r>
        <w:r w:rsidR="00945847">
          <w:t>of</w:t>
        </w:r>
        <w:r w:rsidR="00DC7CD2">
          <w:t xml:space="preserve"> </w:t>
        </w:r>
        <w:r w:rsidR="00945847">
          <w:t>the</w:t>
        </w:r>
        <w:r w:rsidR="00DC7CD2">
          <w:t xml:space="preserve"> </w:t>
        </w:r>
        <w:r w:rsidR="00945847">
          <w:t>Congo</w:t>
        </w:r>
      </w:smartTag>
      <w:r w:rsidR="00DC7CD2">
        <w:t xml:space="preserve"> </w:t>
      </w:r>
      <w:r w:rsidR="00945847">
        <w:t>fail</w:t>
      </w:r>
      <w:r w:rsidR="00DC7CD2">
        <w:t xml:space="preserve"> </w:t>
      </w:r>
      <w:r w:rsidR="00945847">
        <w:t>to</w:t>
      </w:r>
      <w:r w:rsidR="00DC7CD2">
        <w:t xml:space="preserve"> </w:t>
      </w:r>
      <w:r w:rsidR="00945847">
        <w:t>cooperate</w:t>
      </w:r>
      <w:r w:rsidR="00DC7CD2">
        <w:t xml:space="preserve"> </w:t>
      </w:r>
      <w:r w:rsidR="00945847">
        <w:t>but</w:t>
      </w:r>
      <w:r w:rsidR="00DC7CD2">
        <w:t xml:space="preserve"> </w:t>
      </w:r>
      <w:r w:rsidR="00945847">
        <w:t>had</w:t>
      </w:r>
      <w:r w:rsidR="00DC7CD2">
        <w:t xml:space="preserve"> </w:t>
      </w:r>
      <w:r w:rsidR="00945847">
        <w:t>deported</w:t>
      </w:r>
      <w:r w:rsidR="00DC7CD2">
        <w:t xml:space="preserve"> </w:t>
      </w:r>
      <w:r w:rsidR="00945847">
        <w:t>to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="00945847">
            <w:t>Angola</w:t>
          </w:r>
        </w:smartTag>
      </w:smartTag>
      <w:r w:rsidR="00DC7CD2">
        <w:t xml:space="preserve"> </w:t>
      </w:r>
      <w:r w:rsidR="00945847">
        <w:t>some</w:t>
      </w:r>
      <w:r w:rsidR="00DC7CD2">
        <w:t xml:space="preserve"> </w:t>
      </w:r>
      <w:r w:rsidR="00945847">
        <w:t>15,000</w:t>
      </w:r>
      <w:r w:rsidR="00DC7CD2">
        <w:t xml:space="preserve"> </w:t>
      </w:r>
      <w:r w:rsidR="00945847">
        <w:t>refugees</w:t>
      </w:r>
      <w:r w:rsidR="00DC7CD2">
        <w:t xml:space="preserve"> </w:t>
      </w:r>
      <w:r w:rsidR="00945847">
        <w:t>who</w:t>
      </w:r>
      <w:r w:rsidR="00DC7CD2">
        <w:t xml:space="preserve"> </w:t>
      </w:r>
      <w:r w:rsidR="00945847">
        <w:t>had</w:t>
      </w:r>
      <w:r w:rsidR="00DC7CD2">
        <w:t xml:space="preserve"> </w:t>
      </w:r>
      <w:r w:rsidR="00945847">
        <w:t>settled</w:t>
      </w:r>
      <w:r w:rsidR="00DC7CD2">
        <w:t xml:space="preserve"> </w:t>
      </w:r>
      <w:r w:rsidR="00945847">
        <w:t>there</w:t>
      </w:r>
      <w:r w:rsidR="00DC7CD2">
        <w:t xml:space="preserve"> </w:t>
      </w:r>
      <w:r w:rsidR="00945847">
        <w:t>over</w:t>
      </w:r>
      <w:r w:rsidR="00DC7CD2">
        <w:t xml:space="preserve"> </w:t>
      </w:r>
      <w:r w:rsidR="00945847">
        <w:t>30</w:t>
      </w:r>
      <w:r w:rsidR="00DC7CD2">
        <w:t xml:space="preserve"> </w:t>
      </w:r>
      <w:r w:rsidR="00945847">
        <w:t>years</w:t>
      </w:r>
      <w:r w:rsidR="00DC7CD2">
        <w:t xml:space="preserve"> </w:t>
      </w:r>
      <w:r w:rsidR="00945847">
        <w:t>earlier</w:t>
      </w:r>
      <w:r w:rsidRPr="00F722E9">
        <w:t>.</w:t>
      </w:r>
      <w:r w:rsidR="00DC7CD2">
        <w:t xml:space="preserve"> </w:t>
      </w:r>
      <w:r w:rsidRPr="00F722E9">
        <w:t>Regarding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allegations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acts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torture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sexual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="00945847">
        <w:t>perpet</w:t>
      </w:r>
      <w:r w:rsidR="00C06934">
        <w:t>r</w:t>
      </w:r>
      <w:r w:rsidR="00945847">
        <w:t>ated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migrants,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945847">
        <w:t>authorities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sent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border</w:t>
      </w:r>
      <w:r w:rsidR="00DC7CD2">
        <w:t xml:space="preserve"> </w:t>
      </w:r>
      <w:r w:rsidRPr="00F722E9">
        <w:t>area</w:t>
      </w:r>
      <w:r w:rsidR="00DC7CD2">
        <w:t xml:space="preserve"> </w:t>
      </w:r>
      <w:r w:rsidRPr="00F722E9">
        <w:t>where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acts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reported,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envoy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United</w:t>
      </w:r>
      <w:r w:rsidR="00DC7CD2">
        <w:t xml:space="preserve"> </w:t>
      </w:r>
      <w:r w:rsidRPr="00F722E9">
        <w:t>Nations</w:t>
      </w:r>
      <w:r w:rsidR="00DC7CD2">
        <w:t xml:space="preserve"> </w:t>
      </w:r>
      <w:r w:rsidRPr="00F722E9">
        <w:t>Secretary-General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worked</w:t>
      </w:r>
      <w:r w:rsidR="00DC7CD2">
        <w:t xml:space="preserve"> </w:t>
      </w:r>
      <w:r w:rsidRPr="00F722E9">
        <w:t>directly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authorities</w:t>
      </w:r>
      <w:r w:rsidR="00DC7CD2">
        <w:t xml:space="preserve"> </w:t>
      </w:r>
      <w:r w:rsidRPr="00F722E9">
        <w:t>over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issue.</w:t>
      </w:r>
      <w:r w:rsidR="00DC7CD2">
        <w:t xml:space="preserve"> </w:t>
      </w:r>
      <w:r w:rsidRPr="00F722E9">
        <w:t>National</w:t>
      </w:r>
      <w:r w:rsidR="00DC7CD2">
        <w:t xml:space="preserve"> </w:t>
      </w:r>
      <w:r w:rsidRPr="00F722E9">
        <w:t>experts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sent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location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very</w:t>
      </w:r>
      <w:r w:rsidR="00DC7CD2">
        <w:t xml:space="preserve"> </w:t>
      </w:r>
      <w:r w:rsidRPr="00F722E9">
        <w:t>rigorous</w:t>
      </w:r>
      <w:r w:rsidR="00DC7CD2">
        <w:t xml:space="preserve"> </w:t>
      </w:r>
      <w:r w:rsidRPr="00F722E9">
        <w:t>investigations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carried</w:t>
      </w:r>
      <w:r w:rsidR="00DC7CD2">
        <w:t xml:space="preserve"> </w:t>
      </w:r>
      <w:r w:rsidRPr="00F722E9">
        <w:t>out</w:t>
      </w:r>
      <w:r w:rsidR="00945847">
        <w:t>,</w:t>
      </w:r>
      <w:r w:rsidR="00DC7CD2">
        <w:t xml:space="preserve"> </w:t>
      </w:r>
      <w:r w:rsidRPr="00F722E9">
        <w:t>initial</w:t>
      </w:r>
      <w:r w:rsidR="00DC7CD2">
        <w:t xml:space="preserve"> </w:t>
      </w:r>
      <w:r w:rsidRPr="00F722E9">
        <w:t>reports</w:t>
      </w:r>
      <w:r w:rsidR="00DC7CD2">
        <w:t xml:space="preserve"> </w:t>
      </w:r>
      <w:r w:rsidR="00945847">
        <w:t>having</w:t>
      </w:r>
      <w:r w:rsidR="00DC7CD2">
        <w:t xml:space="preserve"> </w:t>
      </w:r>
      <w:r w:rsidRPr="00F722E9">
        <w:t>indicated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3,000</w:t>
      </w:r>
      <w:r w:rsidR="00DC7CD2">
        <w:t xml:space="preserve"> </w:t>
      </w:r>
      <w:r w:rsidRPr="00F722E9">
        <w:t>people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raped.</w:t>
      </w:r>
      <w:r w:rsidR="00DC7CD2">
        <w:t xml:space="preserve"> </w:t>
      </w:r>
      <w:r w:rsidRPr="00F722E9">
        <w:t>Only</w:t>
      </w:r>
      <w:r w:rsidR="00DC7CD2">
        <w:t xml:space="preserve"> </w:t>
      </w:r>
      <w:r w:rsidRPr="00F722E9">
        <w:t>one</w:t>
      </w:r>
      <w:r w:rsidR="00DC7CD2">
        <w:t xml:space="preserve"> </w:t>
      </w:r>
      <w:r w:rsidRPr="00F722E9">
        <w:t>case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sexual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confirmed,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which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perpetrator,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policeman,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arrested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awaiting</w:t>
      </w:r>
      <w:r w:rsidR="00DC7CD2">
        <w:t xml:space="preserve"> </w:t>
      </w:r>
      <w:r w:rsidRPr="00F722E9">
        <w:t>trial.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law</w:t>
      </w:r>
      <w:r w:rsidR="00DC7CD2">
        <w:t xml:space="preserve"> </w:t>
      </w:r>
      <w:r w:rsidRPr="00F722E9">
        <w:t>governing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activity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private</w:t>
      </w:r>
      <w:r w:rsidR="00DC7CD2">
        <w:t xml:space="preserve"> </w:t>
      </w:r>
      <w:r w:rsidRPr="00F722E9">
        <w:t>security</w:t>
      </w:r>
      <w:r w:rsidR="00DC7CD2">
        <w:t xml:space="preserve"> </w:t>
      </w:r>
      <w:r w:rsidRPr="00F722E9">
        <w:t>companies,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regulations</w:t>
      </w:r>
      <w:r w:rsidR="00DC7CD2">
        <w:t xml:space="preserve"> </w:t>
      </w:r>
      <w:r w:rsidRPr="00F722E9">
        <w:t>restrict</w:t>
      </w:r>
      <w:r w:rsidR="00945847">
        <w:t>ed</w:t>
      </w:r>
      <w:r w:rsidR="00DC7CD2">
        <w:t xml:space="preserve"> </w:t>
      </w:r>
      <w:r w:rsidRPr="00F722E9">
        <w:t>them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945847" w:rsidRPr="00F722E9">
        <w:t>exclusive</w:t>
      </w:r>
      <w:r w:rsidR="00DC7CD2">
        <w:t xml:space="preserve"> </w:t>
      </w:r>
      <w:r w:rsidRPr="00F722E9">
        <w:t>use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small</w:t>
      </w:r>
      <w:r w:rsidR="00DC7CD2">
        <w:t xml:space="preserve"> </w:t>
      </w:r>
      <w:r w:rsidRPr="00F722E9">
        <w:t>weapons.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diamond</w:t>
      </w:r>
      <w:r w:rsidR="00945847">
        <w:t>-producing</w:t>
      </w:r>
      <w:r w:rsidR="00DC7CD2">
        <w:t xml:space="preserve"> </w:t>
      </w:r>
      <w:r w:rsidRPr="00F722E9">
        <w:t>zones,</w:t>
      </w:r>
      <w:r w:rsidR="00DC7CD2">
        <w:t xml:space="preserve"> </w:t>
      </w:r>
      <w:r w:rsidRPr="00F722E9">
        <w:t>such</w:t>
      </w:r>
      <w:r w:rsidR="00DC7CD2">
        <w:t xml:space="preserve"> </w:t>
      </w:r>
      <w:r w:rsidRPr="00F722E9">
        <w:t>companies</w:t>
      </w:r>
      <w:r w:rsidR="00DC7CD2">
        <w:t xml:space="preserve"> </w:t>
      </w:r>
      <w:r w:rsidRPr="00F722E9">
        <w:t>protected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interests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="00945847">
        <w:t>diamond</w:t>
      </w:r>
      <w:r w:rsidR="00DC7CD2">
        <w:t xml:space="preserve"> </w:t>
      </w:r>
      <w:r w:rsidRPr="00F722E9">
        <w:t>companies.</w:t>
      </w:r>
      <w:r w:rsidR="00DC7CD2">
        <w:t xml:space="preserve"> </w:t>
      </w:r>
      <w:r w:rsidRPr="00F722E9">
        <w:t>Clashes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sometimes</w:t>
      </w:r>
      <w:r w:rsidR="00DC7CD2">
        <w:t xml:space="preserve"> </w:t>
      </w:r>
      <w:r w:rsidRPr="00F722E9">
        <w:t>occurred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illegal</w:t>
      </w:r>
      <w:r w:rsidR="00DC7CD2">
        <w:t xml:space="preserve"> </w:t>
      </w:r>
      <w:r w:rsidRPr="00F722E9">
        <w:t>immigrants</w:t>
      </w:r>
      <w:r w:rsidR="00DC7CD2">
        <w:t xml:space="preserve"> </w:t>
      </w:r>
      <w:r w:rsidRPr="00F722E9">
        <w:t>arriving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provinces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armed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organized</w:t>
      </w:r>
      <w:r w:rsidR="00DC7CD2">
        <w:t xml:space="preserve"> </w:t>
      </w:r>
      <w:r w:rsidRPr="00F722E9">
        <w:t>groups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exploit</w:t>
      </w:r>
      <w:r w:rsidR="00DC7CD2">
        <w:t xml:space="preserve"> </w:t>
      </w:r>
      <w:r w:rsidRPr="00F722E9">
        <w:t>diamonds</w:t>
      </w:r>
      <w:r w:rsidR="00DC7CD2">
        <w:t xml:space="preserve"> </w:t>
      </w:r>
      <w:r w:rsidRPr="00F722E9">
        <w:t>illegally.</w:t>
      </w:r>
      <w:r w:rsidR="00DC7CD2">
        <w:t xml:space="preserve"> </w:t>
      </w:r>
      <w:r w:rsidRPr="00F722E9">
        <w:t>If</w:t>
      </w:r>
      <w:r w:rsidR="00DC7CD2">
        <w:t xml:space="preserve"> </w:t>
      </w:r>
      <w:r w:rsidRPr="00F722E9">
        <w:t>investigations</w:t>
      </w:r>
      <w:r w:rsidR="00DC7CD2">
        <w:t xml:space="preserve"> </w:t>
      </w:r>
      <w:r w:rsidRPr="00F722E9">
        <w:t>establish</w:t>
      </w:r>
      <w:r w:rsidR="00945847">
        <w:t>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acts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committed,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party</w:t>
      </w:r>
      <w:r w:rsidR="00DC7CD2">
        <w:t xml:space="preserve"> </w:t>
      </w:r>
      <w:r w:rsidR="0028270C">
        <w:t>took</w:t>
      </w:r>
      <w:r w:rsidR="00DC7CD2">
        <w:t xml:space="preserve"> </w:t>
      </w:r>
      <w:r w:rsidRPr="00F722E9">
        <w:t>severe</w:t>
      </w:r>
      <w:r w:rsidR="00DC7CD2">
        <w:t xml:space="preserve"> </w:t>
      </w:r>
      <w:r w:rsidRPr="00F722E9">
        <w:t>measures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security</w:t>
      </w:r>
      <w:r w:rsidR="00DC7CD2">
        <w:t xml:space="preserve"> </w:t>
      </w:r>
      <w:r w:rsidRPr="00F722E9">
        <w:t>companies.</w:t>
      </w:r>
    </w:p>
    <w:p w:rsidR="00F722E9" w:rsidRPr="00F722E9" w:rsidRDefault="00F722E9" w:rsidP="00F722E9">
      <w:pPr>
        <w:pStyle w:val="SingleTxtG"/>
      </w:pPr>
      <w:r w:rsidRPr="00F722E9">
        <w:t>19.</w:t>
      </w:r>
      <w:r w:rsidRPr="00F722E9">
        <w:tab/>
        <w:t>Considerable</w:t>
      </w:r>
      <w:r w:rsidR="00DC7CD2">
        <w:t xml:space="preserve"> </w:t>
      </w:r>
      <w:r w:rsidRPr="00F722E9">
        <w:t>efforts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made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reduce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overcrowding.</w:t>
      </w:r>
      <w:r w:rsidR="00DC7CD2">
        <w:t xml:space="preserve"> </w:t>
      </w:r>
      <w:r w:rsidRPr="00F722E9">
        <w:t>Prisons</w:t>
      </w:r>
      <w:r w:rsidR="00DC7CD2">
        <w:t xml:space="preserve"> </w:t>
      </w:r>
      <w:r w:rsidRPr="00F722E9">
        <w:t>currently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capacity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11,200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yet</w:t>
      </w:r>
      <w:r w:rsidR="00B952DD">
        <w:t xml:space="preserve"> </w:t>
      </w:r>
      <w:r w:rsidRPr="00F722E9">
        <w:t>were</w:t>
      </w:r>
      <w:r w:rsidR="00DC7CD2">
        <w:t xml:space="preserve"> </w:t>
      </w:r>
      <w:r w:rsidRPr="00F722E9">
        <w:t>holding</w:t>
      </w:r>
      <w:r w:rsidR="00DC7CD2">
        <w:t xml:space="preserve"> </w:t>
      </w:r>
      <w:r w:rsidRPr="00F722E9">
        <w:t>21,000</w:t>
      </w:r>
      <w:r w:rsidR="00DC7CD2">
        <w:t xml:space="preserve"> </w:t>
      </w:r>
      <w:r w:rsidRPr="00F722E9">
        <w:t>prisoners.</w:t>
      </w:r>
      <w:r w:rsidR="00DC7CD2">
        <w:t xml:space="preserve"> </w:t>
      </w:r>
      <w:r w:rsidRPr="00F722E9">
        <w:t>New</w:t>
      </w:r>
      <w:r w:rsidR="00DC7CD2">
        <w:t xml:space="preserve"> </w:t>
      </w:r>
      <w:r w:rsidRPr="00F722E9">
        <w:t>programmes</w:t>
      </w:r>
      <w:r w:rsidR="00DC7CD2">
        <w:t xml:space="preserve"> </w:t>
      </w:r>
      <w:r w:rsidRPr="00F722E9">
        <w:t>should</w:t>
      </w:r>
      <w:r w:rsidR="00DC7CD2">
        <w:t xml:space="preserve"> </w:t>
      </w:r>
      <w:r w:rsidRPr="00F722E9">
        <w:t>increase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capacity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13,000.</w:t>
      </w:r>
      <w:r w:rsidR="00DC7CD2">
        <w:t xml:space="preserve"> </w:t>
      </w:r>
      <w:r w:rsidRPr="00F722E9">
        <w:t>Men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held</w:t>
      </w:r>
      <w:r w:rsidR="00DC7CD2">
        <w:t xml:space="preserve"> </w:t>
      </w:r>
      <w:r w:rsidRPr="00F722E9">
        <w:t>separately</w:t>
      </w:r>
      <w:r w:rsidR="00DC7CD2">
        <w:t xml:space="preserve"> </w:t>
      </w:r>
      <w:r w:rsidRPr="00F722E9">
        <w:t>from</w:t>
      </w:r>
      <w:r w:rsidR="00DC7CD2">
        <w:t xml:space="preserve"> </w:t>
      </w:r>
      <w:r w:rsidRPr="00F722E9">
        <w:t>women,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young</w:t>
      </w:r>
      <w:r w:rsidR="00DC7CD2">
        <w:t xml:space="preserve"> </w:t>
      </w:r>
      <w:r w:rsidRPr="00F722E9">
        <w:t>people</w:t>
      </w:r>
      <w:r w:rsidR="00DC7CD2">
        <w:t xml:space="preserve"> </w:t>
      </w:r>
      <w:r w:rsidRPr="00F722E9">
        <w:t>from</w:t>
      </w:r>
      <w:r w:rsidR="00DC7CD2">
        <w:t xml:space="preserve"> </w:t>
      </w:r>
      <w:r w:rsidRPr="00F722E9">
        <w:t>adults.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new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centre</w:t>
      </w:r>
      <w:r w:rsidR="00DC7CD2">
        <w:t xml:space="preserve"> </w:t>
      </w:r>
      <w:r w:rsidRPr="00F722E9">
        <w:t>for</w:t>
      </w:r>
      <w:r w:rsidR="00DC7CD2">
        <w:t xml:space="preserve"> </w:t>
      </w:r>
      <w:r w:rsidR="00C320E3">
        <w:t>16–18</w:t>
      </w:r>
      <w:r w:rsidR="00DC7CD2">
        <w:t xml:space="preserve"> </w:t>
      </w:r>
      <w:r w:rsidR="00C320E3">
        <w:t>year</w:t>
      </w:r>
      <w:r w:rsidR="00DC7CD2">
        <w:t xml:space="preserve"> </w:t>
      </w:r>
      <w:r w:rsidR="00C320E3">
        <w:t>olds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shortly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opened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="00C320E3">
        <w:t>accommodation</w:t>
      </w:r>
      <w:r w:rsidR="00DC7CD2">
        <w:t xml:space="preserve"> </w:t>
      </w:r>
      <w:r w:rsidR="00C320E3">
        <w:t>for</w:t>
      </w:r>
      <w:r w:rsidR="00DC7CD2">
        <w:t xml:space="preserve"> </w:t>
      </w:r>
      <w:r w:rsidR="00C320E3">
        <w:t>400</w:t>
      </w:r>
      <w:r w:rsidRPr="00F722E9">
        <w:t>.</w:t>
      </w:r>
      <w:r w:rsidR="00DC7CD2">
        <w:t xml:space="preserve"> </w:t>
      </w:r>
      <w:r w:rsidR="00C320E3">
        <w:t>M</w:t>
      </w:r>
      <w:r w:rsidRPr="00F722E9">
        <w:t>easures</w:t>
      </w:r>
      <w:r w:rsidR="00DC7CD2">
        <w:t xml:space="preserve"> </w:t>
      </w:r>
      <w:r w:rsidRPr="00F722E9">
        <w:t>such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suspended</w:t>
      </w:r>
      <w:r w:rsidR="00DC7CD2">
        <w:t xml:space="preserve"> </w:t>
      </w:r>
      <w:r w:rsidRPr="00F722E9">
        <w:t>sentences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parole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decreased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overcrowding.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regard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treatment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prisoners,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surveillance</w:t>
      </w:r>
      <w:r w:rsidR="00DC7CD2">
        <w:t xml:space="preserve"> </w:t>
      </w:r>
      <w:r w:rsidRPr="00F722E9">
        <w:t>mechanisms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e</w:t>
      </w:r>
      <w:r w:rsidR="00C320E3">
        <w:t>very</w:t>
      </w:r>
      <w:r w:rsidR="00DC7CD2">
        <w:t xml:space="preserve"> </w:t>
      </w:r>
      <w:r w:rsidRPr="00F722E9">
        <w:t>complaint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ill-treatment</w:t>
      </w:r>
      <w:r w:rsidR="00DC7CD2">
        <w:t xml:space="preserve"> </w:t>
      </w:r>
      <w:r w:rsidRPr="00F722E9">
        <w:t>was</w:t>
      </w:r>
      <w:r w:rsidR="00DC7CD2">
        <w:t xml:space="preserve"> </w:t>
      </w:r>
      <w:r w:rsidR="00C06934">
        <w:t xml:space="preserve">duly </w:t>
      </w:r>
      <w:r w:rsidR="00C320E3">
        <w:t>investigated</w:t>
      </w:r>
      <w:r w:rsidRPr="00F722E9">
        <w:t>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reports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easy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verify</w:t>
      </w:r>
      <w:r w:rsidR="00DC7CD2">
        <w:t xml:space="preserve"> </w:t>
      </w:r>
      <w:r w:rsidRPr="00F722E9">
        <w:t>because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="00DC7CD2">
        <w:t xml:space="preserve"> </w:t>
      </w:r>
      <w:r w:rsidRPr="00F722E9">
        <w:t>provided</w:t>
      </w:r>
      <w:r w:rsidR="00DC7CD2">
        <w:t xml:space="preserve"> </w:t>
      </w:r>
      <w:r w:rsidRPr="00F722E9">
        <w:t>unrestricted</w:t>
      </w:r>
      <w:r w:rsidR="00DC7CD2">
        <w:t xml:space="preserve"> </w:t>
      </w:r>
      <w:r w:rsidRPr="00F722E9">
        <w:t>access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prisons.</w:t>
      </w:r>
      <w:r w:rsidR="00DC7CD2">
        <w:t xml:space="preserve"> </w:t>
      </w:r>
      <w:r w:rsidRPr="00F722E9">
        <w:t>Inmates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visited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="00C320E3">
        <w:t>family</w:t>
      </w:r>
      <w:r w:rsidR="00DC7CD2">
        <w:t xml:space="preserve"> </w:t>
      </w:r>
      <w:r w:rsidR="00C320E3">
        <w:t>members,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="00C06934">
        <w:t xml:space="preserve">foreigners </w:t>
      </w:r>
      <w:r w:rsidRPr="00F722E9">
        <w:t>by</w:t>
      </w:r>
      <w:r w:rsidR="00DC7CD2">
        <w:t xml:space="preserve"> </w:t>
      </w:r>
      <w:r w:rsidRPr="00F722E9">
        <w:t>their</w:t>
      </w:r>
      <w:r w:rsidR="00DC7CD2">
        <w:t xml:space="preserve"> </w:t>
      </w:r>
      <w:r w:rsidRPr="00F722E9">
        <w:t>consular</w:t>
      </w:r>
      <w:r w:rsidR="00DC7CD2">
        <w:t xml:space="preserve"> </w:t>
      </w:r>
      <w:r w:rsidRPr="00F722E9">
        <w:t>representative.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20.</w:t>
      </w:r>
      <w:r w:rsidRPr="00F722E9">
        <w:tab/>
      </w:r>
      <w:r w:rsidRPr="00DC7CD2">
        <w:rPr>
          <w:b/>
        </w:rPr>
        <w:t>Mr.</w:t>
      </w:r>
      <w:r w:rsidR="00DC7CD2">
        <w:rPr>
          <w:b/>
        </w:rPr>
        <w:t xml:space="preserve"> </w:t>
      </w:r>
      <w:r w:rsidRPr="00DC7CD2">
        <w:rPr>
          <w:b/>
        </w:rPr>
        <w:t>Bambi</w:t>
      </w:r>
      <w:r w:rsidR="00DC7CD2">
        <w:t xml:space="preserve"> </w:t>
      </w:r>
      <w:r w:rsidRPr="00F722E9">
        <w:t>(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indicated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crimes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sentences</w:t>
      </w:r>
      <w:r w:rsidR="00DC7CD2">
        <w:t xml:space="preserve"> </w:t>
      </w:r>
      <w:r w:rsidR="00C06934">
        <w:t>heavier</w:t>
      </w:r>
      <w:r w:rsidR="00DC7CD2">
        <w:t xml:space="preserve"> </w:t>
      </w:r>
      <w:r w:rsidRPr="00F722E9">
        <w:t>than</w:t>
      </w:r>
      <w:r w:rsidR="00DC7CD2">
        <w:t xml:space="preserve"> </w:t>
      </w:r>
      <w:r w:rsidRPr="00F722E9">
        <w:t>8</w:t>
      </w:r>
      <w:r w:rsidR="00DC7CD2">
        <w:t xml:space="preserve"> </w:t>
      </w:r>
      <w:r w:rsidRPr="00F722E9">
        <w:t>years</w:t>
      </w:r>
      <w:r w:rsidR="00B952DD">
        <w:t>’</w:t>
      </w:r>
      <w:r w:rsidR="00DC7CD2">
        <w:t xml:space="preserve"> </w:t>
      </w:r>
      <w:r w:rsidRPr="00F722E9">
        <w:t>imprisonment,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initial</w:t>
      </w:r>
      <w:r w:rsidR="00DC7CD2">
        <w:t xml:space="preserve"> </w:t>
      </w:r>
      <w:r w:rsidRPr="00F722E9">
        <w:t>period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45</w:t>
      </w:r>
      <w:r w:rsidR="00DC7CD2">
        <w:t xml:space="preserve"> </w:t>
      </w:r>
      <w:r w:rsidRPr="00F722E9">
        <w:t>days</w:t>
      </w:r>
      <w:r w:rsidR="00C06934">
        <w:t xml:space="preserve"> and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extended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most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two</w:t>
      </w:r>
      <w:r w:rsidR="00DC7CD2">
        <w:t xml:space="preserve"> </w:t>
      </w:r>
      <w:r w:rsidRPr="00F722E9">
        <w:t>more</w:t>
      </w:r>
      <w:r w:rsidR="00DC7CD2">
        <w:t xml:space="preserve"> </w:t>
      </w:r>
      <w:r w:rsidRPr="00F722E9">
        <w:t>occasions,</w:t>
      </w:r>
      <w:r w:rsidR="00DC7CD2">
        <w:t xml:space="preserve"> </w:t>
      </w:r>
      <w:r w:rsidRPr="00F722E9">
        <w:t>so</w:t>
      </w:r>
      <w:r w:rsidR="00C06934">
        <w:t xml:space="preserve"> that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last</w:t>
      </w:r>
      <w:r w:rsidR="00DC7CD2">
        <w:t xml:space="preserve"> </w:t>
      </w:r>
      <w:r w:rsidRPr="00F722E9">
        <w:t>up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135</w:t>
      </w:r>
      <w:r w:rsidR="00DC7CD2">
        <w:t xml:space="preserve"> </w:t>
      </w:r>
      <w:r w:rsidRPr="00F722E9">
        <w:t>days.</w:t>
      </w:r>
    </w:p>
    <w:p w:rsidR="00F722E9" w:rsidRPr="00F722E9" w:rsidRDefault="00F722E9" w:rsidP="00F722E9">
      <w:pPr>
        <w:pStyle w:val="SingleTxtG"/>
      </w:pPr>
      <w:r w:rsidRPr="00F722E9">
        <w:t>21.</w:t>
      </w:r>
      <w:r w:rsidRPr="00F722E9">
        <w:tab/>
      </w:r>
      <w:r w:rsidRPr="00DC7CD2">
        <w:rPr>
          <w:b/>
        </w:rPr>
        <w:t>Mr.</w:t>
      </w:r>
      <w:r w:rsidR="00DC7CD2">
        <w:rPr>
          <w:b/>
        </w:rPr>
        <w:t xml:space="preserve"> </w:t>
      </w:r>
      <w:r w:rsidRPr="00DC7CD2">
        <w:rPr>
          <w:b/>
        </w:rPr>
        <w:t>Diamantino</w:t>
      </w:r>
      <w:r w:rsidR="00DC7CD2">
        <w:rPr>
          <w:b/>
        </w:rPr>
        <w:t xml:space="preserve"> </w:t>
      </w:r>
      <w:r w:rsidRPr="00DC7CD2">
        <w:rPr>
          <w:b/>
        </w:rPr>
        <w:t>de</w:t>
      </w:r>
      <w:r w:rsidR="00DC7CD2">
        <w:rPr>
          <w:b/>
        </w:rPr>
        <w:t xml:space="preserve"> </w:t>
      </w:r>
      <w:r w:rsidRPr="00DC7CD2">
        <w:rPr>
          <w:b/>
        </w:rPr>
        <w:t>Conceição</w:t>
      </w:r>
      <w:r w:rsidR="00DC7CD2">
        <w:t xml:space="preserve"> </w:t>
      </w:r>
      <w:r w:rsidRPr="00F722E9">
        <w:t>(</w:t>
      </w:r>
      <w:smartTag w:uri="urn:schemas-microsoft-com:office:smarttags" w:element="place">
        <w:smartTag w:uri="urn:schemas-microsoft-com:office:smarttags" w:element="country-region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rate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overcrowding</w:t>
      </w:r>
      <w:r w:rsidR="00DC7CD2">
        <w:t xml:space="preserve"> </w:t>
      </w:r>
      <w:r w:rsidRPr="00F722E9">
        <w:t>currently</w:t>
      </w:r>
      <w:r w:rsidR="00DC7CD2">
        <w:t xml:space="preserve"> </w:t>
      </w:r>
      <w:r w:rsidRPr="00F722E9">
        <w:t>stood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38</w:t>
      </w:r>
      <w:r w:rsidR="00DC7CD2">
        <w:t xml:space="preserve"> </w:t>
      </w:r>
      <w:r w:rsidRPr="00F722E9">
        <w:t>per</w:t>
      </w:r>
      <w:r w:rsidR="00DC7CD2">
        <w:t xml:space="preserve"> </w:t>
      </w:r>
      <w:r w:rsidRPr="00F722E9">
        <w:t>cent.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three-stage</w:t>
      </w:r>
      <w:r w:rsidR="00DC7CD2">
        <w:t xml:space="preserve"> </w:t>
      </w:r>
      <w:r w:rsidRPr="00F722E9">
        <w:t>plan</w:t>
      </w:r>
      <w:r w:rsidR="00DC7CD2">
        <w:t xml:space="preserve"> </w:t>
      </w:r>
      <w:r w:rsidRPr="00F722E9">
        <w:t>to</w:t>
      </w:r>
      <w:r w:rsidR="00DC7CD2">
        <w:t xml:space="preserve"> streamline </w:t>
      </w:r>
      <w:r w:rsidRPr="00F722E9">
        <w:t>the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system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currently</w:t>
      </w:r>
      <w:r w:rsidR="00DC7CD2">
        <w:t xml:space="preserve"> </w:t>
      </w:r>
      <w:r w:rsidRPr="00F722E9">
        <w:t>being</w:t>
      </w:r>
      <w:r w:rsidR="00DC7CD2">
        <w:t xml:space="preserve"> </w:t>
      </w:r>
      <w:r w:rsidRPr="00F722E9">
        <w:t>implemented.</w:t>
      </w:r>
      <w:r w:rsidR="00DC7CD2">
        <w:t xml:space="preserve"> </w:t>
      </w:r>
      <w:r w:rsidRPr="00F722E9">
        <w:t>During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first</w:t>
      </w:r>
      <w:r w:rsidR="00DC7CD2">
        <w:t xml:space="preserve"> </w:t>
      </w:r>
      <w:r w:rsidRPr="00F722E9">
        <w:t>stage,</w:t>
      </w:r>
      <w:r w:rsidR="00DC7CD2">
        <w:t xml:space="preserve"> </w:t>
      </w:r>
      <w:r w:rsidRPr="00F722E9">
        <w:t>six</w:t>
      </w:r>
      <w:r w:rsidR="00DC7CD2">
        <w:t xml:space="preserve"> </w:t>
      </w:r>
      <w:r w:rsidRPr="00F722E9">
        <w:t>new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centres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one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hospital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constructed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most</w:t>
      </w:r>
      <w:r w:rsidR="00DC7CD2">
        <w:t xml:space="preserve"> </w:t>
      </w:r>
      <w:r w:rsidRPr="00F722E9">
        <w:t>dilapidated</w:t>
      </w:r>
      <w:r w:rsidR="00DC7CD2">
        <w:t xml:space="preserve"> </w:t>
      </w:r>
      <w:r w:rsidRPr="00F722E9">
        <w:t>prisons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renovated;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second</w:t>
      </w:r>
      <w:r w:rsidR="00DC7CD2">
        <w:t xml:space="preserve"> </w:t>
      </w:r>
      <w:r w:rsidRPr="00F722E9">
        <w:t>phase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well-advanced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covered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construction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additional</w:t>
      </w:r>
      <w:r w:rsidR="00DC7CD2">
        <w:t xml:space="preserve"> </w:t>
      </w:r>
      <w:r w:rsidRPr="00F722E9">
        <w:t>nine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centres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prison</w:t>
      </w:r>
      <w:r w:rsidR="00DC7CD2">
        <w:t xml:space="preserve"> </w:t>
      </w:r>
      <w:r w:rsidRPr="00F722E9">
        <w:t>psychiatric</w:t>
      </w:r>
      <w:r w:rsidR="00DC7CD2">
        <w:t xml:space="preserve"> </w:t>
      </w:r>
      <w:r w:rsidRPr="00F722E9">
        <w:t>hospital,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well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programmes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boost</w:t>
      </w:r>
      <w:r w:rsidR="00DC7CD2">
        <w:t xml:space="preserve"> </w:t>
      </w:r>
      <w:r w:rsidRPr="00F722E9">
        <w:t>psychosocial</w:t>
      </w:r>
      <w:r w:rsidR="00DC7CD2">
        <w:t xml:space="preserve"> </w:t>
      </w:r>
      <w:r w:rsidRPr="00F722E9">
        <w:t>support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prisoner</w:t>
      </w:r>
      <w:r w:rsidR="00DC7CD2">
        <w:t xml:space="preserve"> </w:t>
      </w:r>
      <w:r w:rsidRPr="00F722E9">
        <w:t>rehabilitation.</w:t>
      </w:r>
    </w:p>
    <w:p w:rsidR="00F722E9" w:rsidRPr="00F722E9" w:rsidRDefault="00F722E9" w:rsidP="00F722E9">
      <w:pPr>
        <w:pStyle w:val="SingleTxtG"/>
      </w:pPr>
      <w:r w:rsidRPr="00F722E9">
        <w:t>22.</w:t>
      </w:r>
      <w:r w:rsidRPr="00F722E9">
        <w:tab/>
      </w:r>
      <w:r w:rsidRPr="00DC7CD2">
        <w:rPr>
          <w:b/>
        </w:rPr>
        <w:t>Ms.</w:t>
      </w:r>
      <w:r w:rsidR="00DC7CD2">
        <w:rPr>
          <w:b/>
        </w:rPr>
        <w:t xml:space="preserve"> </w:t>
      </w:r>
      <w:r w:rsidRPr="00DC7CD2">
        <w:rPr>
          <w:b/>
        </w:rPr>
        <w:t>Januario</w:t>
      </w:r>
      <w:r w:rsidR="00DC7CD2">
        <w:t xml:space="preserve"> </w:t>
      </w:r>
      <w:r w:rsidRPr="00F722E9">
        <w:t>(</w:t>
      </w:r>
      <w:smartTag w:uri="urn:schemas-microsoft-com:office:smarttags" w:element="country-region">
        <w:r w:rsidRPr="00F722E9">
          <w:t>Angola</w:t>
        </w:r>
      </w:smartTag>
      <w:r w:rsidRPr="00F722E9">
        <w:t>)</w:t>
      </w:r>
      <w:r w:rsidR="00DC7CD2">
        <w:t xml:space="preserve"> </w:t>
      </w:r>
      <w:r w:rsidRPr="00F722E9">
        <w:t>explained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tripartite</w:t>
      </w:r>
      <w:r w:rsidR="00DC7CD2">
        <w:t xml:space="preserve"> </w:t>
      </w:r>
      <w:r w:rsidRPr="00F722E9">
        <w:t>agreement</w:t>
      </w:r>
      <w:r w:rsidR="00DC7CD2">
        <w:t xml:space="preserve"> </w:t>
      </w:r>
      <w:r w:rsidRPr="00F722E9">
        <w:t>between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Government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Governments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Republic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smartTag w:uri="urn:schemas-microsoft-com:office:smarttags" w:element="country-region">
        <w:r w:rsidRPr="00F722E9">
          <w:t>Congo</w:t>
        </w:r>
      </w:smartTag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Democratic</w:t>
          </w:r>
          <w:r w:rsidR="00DC7CD2">
            <w:t xml:space="preserve"> </w:t>
          </w:r>
          <w:r w:rsidRPr="00F722E9">
            <w:t>Republic</w:t>
          </w:r>
          <w:r w:rsidR="00DC7CD2">
            <w:t xml:space="preserve"> </w:t>
          </w:r>
          <w:r w:rsidRPr="00F722E9">
            <w:t>of</w:t>
          </w:r>
          <w:r w:rsidR="00DC7CD2">
            <w:t xml:space="preserve"> </w:t>
          </w:r>
          <w:r w:rsidRPr="00F722E9">
            <w:t>the</w:t>
          </w:r>
          <w:r w:rsidR="00DC7CD2">
            <w:t xml:space="preserve"> </w:t>
          </w:r>
          <w:r w:rsidRPr="00F722E9">
            <w:t>Congo</w:t>
          </w:r>
        </w:smartTag>
      </w:smartTag>
      <w:r w:rsidR="00DC7CD2">
        <w:t xml:space="preserve"> </w:t>
      </w:r>
      <w:r w:rsidRPr="00F722E9">
        <w:t>regarding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exchange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persons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irregular</w:t>
      </w:r>
      <w:r w:rsidR="00DC7CD2">
        <w:t xml:space="preserve"> </w:t>
      </w:r>
      <w:r w:rsidRPr="00F722E9">
        <w:t>situation.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agreement</w:t>
      </w:r>
      <w:r w:rsidR="00DC7CD2">
        <w:t xml:space="preserve"> </w:t>
      </w:r>
      <w:r w:rsidRPr="00F722E9">
        <w:t>set</w:t>
      </w:r>
      <w:r w:rsidR="00DC7CD2">
        <w:t xml:space="preserve"> </w:t>
      </w:r>
      <w:r w:rsidRPr="00F722E9">
        <w:t>out</w:t>
      </w:r>
      <w:r w:rsidR="00DC7CD2">
        <w:t xml:space="preserve"> </w:t>
      </w:r>
      <w:r w:rsidRPr="00F722E9">
        <w:t>the</w:t>
      </w:r>
      <w:r w:rsidR="00DC7CD2">
        <w:t xml:space="preserve"> following procedure</w:t>
      </w:r>
      <w:r w:rsidRPr="00F722E9">
        <w:t>:</w:t>
      </w:r>
      <w:r w:rsidR="00DC7CD2">
        <w:t xml:space="preserve"> </w:t>
      </w:r>
      <w:r w:rsidRPr="00F722E9">
        <w:t>when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foreigner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irregular</w:t>
      </w:r>
      <w:r w:rsidR="00DC7CD2">
        <w:t xml:space="preserve"> </w:t>
      </w:r>
      <w:r w:rsidRPr="00F722E9">
        <w:t>situation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brought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centre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illegal</w:t>
      </w:r>
      <w:r w:rsidR="00DC7CD2">
        <w:t xml:space="preserve"> </w:t>
      </w:r>
      <w:r w:rsidRPr="00F722E9">
        <w:t>immigrants,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immigration</w:t>
      </w:r>
      <w:r w:rsidR="00DC7CD2">
        <w:t xml:space="preserve"> </w:t>
      </w:r>
      <w:r w:rsidRPr="00F722E9">
        <w:t>service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his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her</w:t>
      </w:r>
      <w:r w:rsidR="00DC7CD2">
        <w:t xml:space="preserve"> </w:t>
      </w:r>
      <w:r w:rsidRPr="00F722E9">
        <w:t>country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origin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notified</w:t>
      </w:r>
      <w:r w:rsidR="00DC7CD2">
        <w:t xml:space="preserve"> </w:t>
      </w:r>
      <w:r w:rsidRPr="00F722E9">
        <w:t>within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period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48</w:t>
      </w:r>
      <w:r w:rsidR="00DC7CD2">
        <w:t xml:space="preserve"> </w:t>
      </w:r>
      <w:r w:rsidRPr="00F722E9">
        <w:t>hours,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date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set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escort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illegal</w:t>
      </w:r>
      <w:r w:rsidR="00DC7CD2">
        <w:t xml:space="preserve"> </w:t>
      </w:r>
      <w:r w:rsidRPr="00F722E9">
        <w:t>immigrant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border.</w:t>
      </w:r>
      <w:r w:rsidR="00DC7CD2">
        <w:t xml:space="preserve"> </w:t>
      </w:r>
      <w:r w:rsidRPr="00F722E9">
        <w:t>Persons</w:t>
      </w:r>
      <w:r w:rsidR="00DC7CD2">
        <w:t xml:space="preserve"> </w:t>
      </w:r>
      <w:r w:rsidRPr="00F722E9">
        <w:t>wishing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complain</w:t>
      </w:r>
      <w:r w:rsidR="00DC7CD2">
        <w:t xml:space="preserve"> </w:t>
      </w:r>
      <w:r w:rsidRPr="00F722E9">
        <w:t>about</w:t>
      </w:r>
      <w:r w:rsidR="00DC7CD2">
        <w:t xml:space="preserve"> </w:t>
      </w:r>
      <w:r w:rsidRPr="00F722E9">
        <w:t>how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treated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do</w:t>
      </w:r>
      <w:r w:rsidR="00DC7CD2">
        <w:t xml:space="preserve"> </w:t>
      </w:r>
      <w:r w:rsidRPr="00F722E9">
        <w:t>so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writing.</w:t>
      </w:r>
      <w:r w:rsidR="00DC7CD2">
        <w:t xml:space="preserve"> </w:t>
      </w:r>
      <w:r w:rsidRPr="00F722E9">
        <w:t>Lastly,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respect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asylum</w:t>
      </w:r>
      <w:r w:rsidR="00DC7CD2">
        <w:t xml:space="preserve"> </w:t>
      </w:r>
      <w:r w:rsidRPr="00F722E9">
        <w:t>seekers,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="00DC7CD2">
        <w:t xml:space="preserve"> </w:t>
      </w:r>
      <w:r w:rsidRPr="00F722E9">
        <w:t>strictly</w:t>
      </w:r>
      <w:r w:rsidR="00DC7CD2">
        <w:t xml:space="preserve"> </w:t>
      </w:r>
      <w:r w:rsidRPr="00F722E9">
        <w:t>adhered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principle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non-refoulement.</w:t>
      </w:r>
    </w:p>
    <w:p w:rsidR="00F722E9" w:rsidRPr="00F722E9" w:rsidRDefault="00F722E9" w:rsidP="00F722E9">
      <w:pPr>
        <w:pStyle w:val="SingleTxtG"/>
      </w:pPr>
      <w:r w:rsidRPr="00F722E9">
        <w:t>23.</w:t>
      </w:r>
      <w:r w:rsidRPr="00F722E9">
        <w:tab/>
      </w:r>
      <w:r w:rsidRPr="00AB6D26">
        <w:rPr>
          <w:b/>
        </w:rPr>
        <w:t>Mr.</w:t>
      </w:r>
      <w:r w:rsidR="00DC7CD2" w:rsidRPr="00AB6D26">
        <w:rPr>
          <w:b/>
        </w:rPr>
        <w:t xml:space="preserve"> </w:t>
      </w:r>
      <w:r w:rsidR="00AB6D26">
        <w:rPr>
          <w:b/>
        </w:rPr>
        <w:t xml:space="preserve">Carneiro </w:t>
      </w:r>
      <w:r w:rsidRPr="00AB6D26">
        <w:rPr>
          <w:b/>
        </w:rPr>
        <w:t>Mangueira</w:t>
      </w:r>
      <w:r w:rsidR="00DC7CD2">
        <w:t xml:space="preserve"> </w:t>
      </w:r>
      <w:r w:rsidRPr="00F722E9">
        <w:t>(</w:t>
      </w:r>
      <w:smartTag w:uri="urn:schemas-microsoft-com:office:smarttags" w:element="place">
        <w:smartTag w:uri="urn:schemas-microsoft-com:office:smarttags" w:element="country-region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his</w:t>
      </w:r>
      <w:r w:rsidR="00DC7CD2">
        <w:t xml:space="preserve"> </w:t>
      </w:r>
      <w:r w:rsidRPr="00F722E9">
        <w:t>country</w:t>
      </w:r>
      <w:r w:rsidR="00DC7CD2">
        <w:t xml:space="preserve"> </w:t>
      </w:r>
      <w:r w:rsidRPr="00F722E9">
        <w:t>worked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authorities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illegal</w:t>
      </w:r>
      <w:r w:rsidR="00DC7CD2">
        <w:t xml:space="preserve"> </w:t>
      </w:r>
      <w:r w:rsidRPr="00F722E9">
        <w:t>immigrants</w:t>
      </w:r>
      <w:r w:rsidR="00B952DD">
        <w:t>’</w:t>
      </w:r>
      <w:r w:rsidR="00DC7CD2">
        <w:t xml:space="preserve"> </w:t>
      </w:r>
      <w:r w:rsidRPr="00F722E9">
        <w:t>countries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origin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International</w:t>
      </w:r>
      <w:r w:rsidR="00DC7CD2">
        <w:t xml:space="preserve"> </w:t>
      </w:r>
      <w:r w:rsidRPr="00F722E9">
        <w:t>Organization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Migration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facilitate</w:t>
      </w:r>
      <w:r w:rsidR="00DC7CD2">
        <w:t xml:space="preserve"> </w:t>
      </w:r>
      <w:r w:rsidRPr="00F722E9">
        <w:t>repatriation.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regards</w:t>
      </w:r>
      <w:r w:rsidR="00DC7CD2">
        <w:t xml:space="preserve"> </w:t>
      </w:r>
      <w:r w:rsidRPr="00F722E9">
        <w:t>Congolese</w:t>
      </w:r>
      <w:r w:rsidR="00DC7CD2">
        <w:t xml:space="preserve"> </w:t>
      </w:r>
      <w:r w:rsidRPr="00F722E9">
        <w:t>immigrants,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problem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sooner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Pr="00F722E9">
        <w:t>returned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smartTag w:uri="urn:schemas-microsoft-com:office:smarttags" w:element="country-region">
        <w:r w:rsidRPr="00F722E9">
          <w:t>Democratic</w:t>
        </w:r>
        <w:r w:rsidR="00DC7CD2">
          <w:t xml:space="preserve"> </w:t>
        </w:r>
        <w:r w:rsidRPr="00F722E9">
          <w:t>Republic</w:t>
        </w:r>
        <w:r w:rsidR="00DC7CD2">
          <w:t xml:space="preserve"> </w:t>
        </w:r>
        <w:r w:rsidRPr="00F722E9">
          <w:t>of</w:t>
        </w:r>
        <w:r w:rsidR="00DC7CD2">
          <w:t xml:space="preserve"> </w:t>
        </w:r>
        <w:r w:rsidRPr="00F722E9">
          <w:t>the</w:t>
        </w:r>
        <w:r w:rsidR="00DC7CD2">
          <w:t xml:space="preserve"> </w:t>
        </w:r>
        <w:r w:rsidRPr="00F722E9">
          <w:t>Congo</w:t>
        </w:r>
      </w:smartTag>
      <w:r w:rsidR="00DC7CD2">
        <w:t xml:space="preserve"> </w:t>
      </w:r>
      <w:r w:rsidRPr="00F722E9">
        <w:t>than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="00AB6D26">
        <w:t>re</w:t>
      </w:r>
      <w:r w:rsidRPr="00F722E9">
        <w:t>crossed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border</w:t>
      </w:r>
      <w:r w:rsidR="00C06934">
        <w:t>,</w:t>
      </w:r>
      <w:r w:rsidR="00DC7CD2">
        <w:t xml:space="preserve"> </w:t>
      </w:r>
      <w:smartTag w:uri="urn:schemas-microsoft-com:office:smarttags" w:element="country-region">
        <w:r w:rsidRPr="00F722E9">
          <w:t>Angola</w:t>
        </w:r>
      </w:smartTag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therefore</w:t>
      </w:r>
      <w:r w:rsidR="00DC7CD2">
        <w:t xml:space="preserve"> </w:t>
      </w:r>
      <w:r w:rsidRPr="00F722E9">
        <w:t>called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Congolese</w:t>
      </w:r>
      <w:r w:rsidR="00DC7CD2">
        <w:t xml:space="preserve"> </w:t>
      </w:r>
      <w:r w:rsidRPr="00F722E9">
        <w:t>authorities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longer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receive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immigrants</w:t>
      </w:r>
      <w:r w:rsidR="00DC7CD2">
        <w:t xml:space="preserve"> </w:t>
      </w:r>
      <w:r w:rsidRPr="00F722E9">
        <w:t>near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border,</w:t>
      </w:r>
      <w:r w:rsidR="00DC7CD2">
        <w:t xml:space="preserve"> </w:t>
      </w:r>
      <w:r w:rsidRPr="00F722E9">
        <w:t>but</w:t>
      </w:r>
      <w:r w:rsidR="00DC7CD2">
        <w:t xml:space="preserve"> </w:t>
      </w:r>
      <w:r w:rsidRPr="00F722E9">
        <w:t>in</w:t>
      </w:r>
      <w:r w:rsidR="00DC7CD2">
        <w:t xml:space="preserve"> </w:t>
      </w:r>
      <w:smartTag w:uri="urn:schemas-microsoft-com:office:smarttags" w:element="City">
        <w:smartTag w:uri="urn:schemas-microsoft-com:office:smarttags" w:element="place">
          <w:r w:rsidRPr="00F722E9">
            <w:t>Kinshasa</w:t>
          </w:r>
        </w:smartTag>
      </w:smartTag>
      <w:r w:rsidRPr="00F722E9">
        <w:t>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massive</w:t>
      </w:r>
      <w:r w:rsidR="00DC7CD2">
        <w:t xml:space="preserve"> </w:t>
      </w:r>
      <w:r w:rsidRPr="00F722E9">
        <w:t>illegal</w:t>
      </w:r>
      <w:r w:rsidR="00DC7CD2">
        <w:t xml:space="preserve"> </w:t>
      </w:r>
      <w:r w:rsidRPr="00F722E9">
        <w:t>immigration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pushing</w:t>
      </w:r>
      <w:r w:rsidR="00DC7CD2">
        <w:t xml:space="preserve"> </w:t>
      </w:r>
      <w:r w:rsidRPr="00F722E9">
        <w:t>up</w:t>
      </w:r>
      <w:r w:rsidR="00DC7CD2">
        <w:t xml:space="preserve"> </w:t>
      </w:r>
      <w:r w:rsidRPr="00F722E9">
        <w:t>crime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smartTag w:uri="urn:schemas-microsoft-com:office:smarttags" w:element="place">
        <w:smartTag w:uri="urn:schemas-microsoft-com:office:smarttags" w:element="PlaceType">
          <w:r w:rsidRPr="00F722E9">
            <w:t>province</w:t>
          </w:r>
        </w:smartTag>
        <w:r w:rsidR="00DC7CD2">
          <w:t xml:space="preserve"> </w:t>
        </w:r>
        <w:r w:rsidRPr="00F722E9">
          <w:t>of</w:t>
        </w:r>
        <w:r w:rsidR="00DC7CD2">
          <w:t xml:space="preserve"> </w:t>
        </w:r>
        <w:smartTag w:uri="urn:schemas-microsoft-com:office:smarttags" w:element="PlaceName">
          <w:r w:rsidRPr="00F722E9">
            <w:t>Cabinda</w:t>
          </w:r>
        </w:smartTag>
      </w:smartTag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causing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glut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court</w:t>
      </w:r>
      <w:r w:rsidR="00DC7CD2">
        <w:t xml:space="preserve"> </w:t>
      </w:r>
      <w:r w:rsidRPr="00F722E9">
        <w:t>cases.</w:t>
      </w:r>
    </w:p>
    <w:p w:rsidR="00F722E9" w:rsidRPr="00F722E9" w:rsidRDefault="00F722E9" w:rsidP="00F722E9">
      <w:pPr>
        <w:pStyle w:val="SingleTxtG"/>
      </w:pPr>
      <w:r w:rsidRPr="00F722E9">
        <w:t>24.</w:t>
      </w:r>
      <w:r w:rsidRPr="00F722E9">
        <w:tab/>
      </w:r>
      <w:r w:rsidRPr="00AB6D26">
        <w:rPr>
          <w:b/>
        </w:rPr>
        <w:t>Ms.</w:t>
      </w:r>
      <w:r w:rsidR="00DC7CD2" w:rsidRPr="00AB6D26">
        <w:rPr>
          <w:b/>
        </w:rPr>
        <w:t xml:space="preserve"> </w:t>
      </w:r>
      <w:r w:rsidRPr="00AB6D26">
        <w:rPr>
          <w:b/>
        </w:rPr>
        <w:t>Motoc</w:t>
      </w:r>
      <w:r w:rsidR="00AB6D26">
        <w:t>,</w:t>
      </w:r>
      <w:r w:rsidR="00DC7CD2">
        <w:t xml:space="preserve"> </w:t>
      </w:r>
      <w:r w:rsidRPr="00F722E9">
        <w:t>return</w:t>
      </w:r>
      <w:r w:rsidR="00AB6D26">
        <w:t>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questions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acts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torture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sexual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against</w:t>
      </w:r>
      <w:r w:rsidR="00DC7CD2">
        <w:t xml:space="preserve"> </w:t>
      </w:r>
      <w:r w:rsidRPr="00F722E9">
        <w:t>immigrants</w:t>
      </w:r>
      <w:r w:rsidR="00DC7CD2">
        <w:t xml:space="preserve"> </w:t>
      </w:r>
      <w:r w:rsidRPr="00F722E9">
        <w:t>allegedly</w:t>
      </w:r>
      <w:r w:rsidR="00DC7CD2">
        <w:t xml:space="preserve"> </w:t>
      </w:r>
      <w:r w:rsidRPr="00F722E9">
        <w:t>committed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members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Armed</w:t>
      </w:r>
      <w:r w:rsidR="00DC7CD2">
        <w:t xml:space="preserve"> </w:t>
      </w:r>
      <w:r w:rsidRPr="00F722E9">
        <w:t>Forces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security</w:t>
      </w:r>
      <w:r w:rsidR="00DC7CD2">
        <w:t xml:space="preserve"> </w:t>
      </w:r>
      <w:r w:rsidRPr="00F722E9">
        <w:t>forces</w:t>
      </w:r>
      <w:r w:rsidR="00AB6D26">
        <w:t xml:space="preserve">, </w:t>
      </w:r>
      <w:r w:rsidRPr="00F722E9">
        <w:t>drew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B952DD">
        <w:t>’</w:t>
      </w:r>
      <w:r w:rsidRPr="00F722E9">
        <w:t>s</w:t>
      </w:r>
      <w:r w:rsidR="00DC7CD2">
        <w:t xml:space="preserve"> </w:t>
      </w:r>
      <w:r w:rsidRPr="00F722E9">
        <w:t>attention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significant</w:t>
      </w:r>
      <w:r w:rsidR="00DC7CD2">
        <w:t xml:space="preserve"> </w:t>
      </w:r>
      <w:r w:rsidRPr="00F722E9">
        <w:t>gap</w:t>
      </w:r>
      <w:r w:rsidR="00DC7CD2">
        <w:t xml:space="preserve"> </w:t>
      </w:r>
      <w:r w:rsidRPr="00F722E9">
        <w:t>between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large</w:t>
      </w:r>
      <w:r w:rsidR="00DC7CD2">
        <w:t xml:space="preserve"> </w:t>
      </w:r>
      <w:r w:rsidRPr="00F722E9">
        <w:t>number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cases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NGO</w:t>
      </w:r>
      <w:r w:rsidR="00DC7CD2">
        <w:t xml:space="preserve"> </w:t>
      </w:r>
      <w:r w:rsidR="00AB6D26" w:rsidRPr="00F722E9">
        <w:t>and</w:t>
      </w:r>
      <w:r w:rsidR="00AB6D26">
        <w:t xml:space="preserve"> </w:t>
      </w:r>
      <w:r w:rsidR="00AB6D26" w:rsidRPr="00F722E9">
        <w:t>several</w:t>
      </w:r>
      <w:r w:rsidR="00AB6D26">
        <w:t xml:space="preserve"> </w:t>
      </w:r>
      <w:r w:rsidR="00AB6D26" w:rsidRPr="00F722E9">
        <w:t>United</w:t>
      </w:r>
      <w:r w:rsidR="00AB6D26">
        <w:t xml:space="preserve"> </w:t>
      </w:r>
      <w:r w:rsidR="00AB6D26" w:rsidRPr="00F722E9">
        <w:t>Nations</w:t>
      </w:r>
      <w:r w:rsidR="00AB6D26">
        <w:t xml:space="preserve"> </w:t>
      </w:r>
      <w:r w:rsidRPr="00F722E9">
        <w:t>reports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results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investigation</w:t>
      </w:r>
      <w:r w:rsidR="00DC7CD2">
        <w:t xml:space="preserve"> </w:t>
      </w:r>
      <w:r w:rsidRPr="00F722E9">
        <w:t>by</w:t>
      </w:r>
      <w:r w:rsidR="00DC7CD2">
        <w:t xml:space="preserve"> </w:t>
      </w:r>
      <w:r w:rsidR="00AB6D26">
        <w:t xml:space="preserve">the </w:t>
      </w:r>
      <w:r w:rsidRPr="00F722E9">
        <w:t>Angolan</w:t>
      </w:r>
      <w:r w:rsidR="00DC7CD2">
        <w:t xml:space="preserve"> </w:t>
      </w:r>
      <w:r w:rsidRPr="00F722E9">
        <w:t>authorities</w:t>
      </w:r>
      <w:r w:rsidR="00DC7CD2">
        <w:t xml:space="preserve"> </w:t>
      </w:r>
      <w:r w:rsidRPr="00F722E9">
        <w:t>which</w:t>
      </w:r>
      <w:r w:rsidR="00DC7CD2">
        <w:t xml:space="preserve"> </w:t>
      </w:r>
      <w:r w:rsidRPr="00F722E9">
        <w:t>identified</w:t>
      </w:r>
      <w:r w:rsidR="00DC7CD2">
        <w:t xml:space="preserve"> </w:t>
      </w:r>
      <w:r w:rsidRPr="00F722E9">
        <w:t>only</w:t>
      </w:r>
      <w:r w:rsidR="00DC7CD2">
        <w:t xml:space="preserve"> </w:t>
      </w:r>
      <w:r w:rsidRPr="00F722E9">
        <w:t>one</w:t>
      </w:r>
      <w:r w:rsidR="00DC7CD2">
        <w:t xml:space="preserve"> </w:t>
      </w:r>
      <w:r w:rsidRPr="00F722E9">
        <w:t>case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sexual</w:t>
      </w:r>
      <w:r w:rsidR="00DC7CD2">
        <w:t xml:space="preserve"> </w:t>
      </w:r>
      <w:r w:rsidRPr="00F722E9">
        <w:t>violence.</w:t>
      </w:r>
      <w:r w:rsidR="00DC7CD2">
        <w:t xml:space="preserve"> </w:t>
      </w:r>
      <w:r w:rsidRPr="00F722E9">
        <w:t>She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therefore</w:t>
      </w:r>
      <w:r w:rsidR="00DC7CD2">
        <w:t xml:space="preserve"> </w:t>
      </w:r>
      <w:r w:rsidRPr="00F722E9">
        <w:t>welcome</w:t>
      </w:r>
      <w:r w:rsidR="00DC7CD2">
        <w:t xml:space="preserve"> </w:t>
      </w:r>
      <w:r w:rsidRPr="00F722E9">
        <w:t>further</w:t>
      </w:r>
      <w:r w:rsidR="00DC7CD2">
        <w:t xml:space="preserve"> </w:t>
      </w:r>
      <w:r w:rsidRPr="00F722E9">
        <w:t>information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investigations.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addition,</w:t>
      </w:r>
      <w:r w:rsidR="00DC7CD2">
        <w:t xml:space="preserve"> </w:t>
      </w:r>
      <w:r w:rsidRPr="00F722E9">
        <w:t>she</w:t>
      </w:r>
      <w:r w:rsidR="00DC7CD2">
        <w:t xml:space="preserve"> </w:t>
      </w:r>
      <w:r w:rsidRPr="00F722E9">
        <w:t>wished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know</w:t>
      </w:r>
      <w:r w:rsidR="00DC7CD2">
        <w:t xml:space="preserve"> </w:t>
      </w:r>
      <w:r w:rsidRPr="00F722E9">
        <w:t>what</w:t>
      </w:r>
      <w:r w:rsidR="00DC7CD2">
        <w:t xml:space="preserve"> </w:t>
      </w:r>
      <w:r w:rsidRPr="00F722E9">
        <w:t>progress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made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bilateral</w:t>
      </w:r>
      <w:r w:rsidR="00DC7CD2">
        <w:t xml:space="preserve"> </w:t>
      </w:r>
      <w:r w:rsidRPr="00F722E9">
        <w:t>commission</w:t>
      </w:r>
      <w:r w:rsidR="00DC7CD2">
        <w:t xml:space="preserve"> </w:t>
      </w:r>
      <w:r w:rsidRPr="00F722E9">
        <w:t>set</w:t>
      </w:r>
      <w:r w:rsidR="00DC7CD2">
        <w:t xml:space="preserve"> </w:t>
      </w:r>
      <w:r w:rsidRPr="00F722E9">
        <w:t>up</w:t>
      </w:r>
      <w:r w:rsidR="00DC7CD2">
        <w:t xml:space="preserve"> </w:t>
      </w:r>
      <w:r w:rsidRPr="00F722E9">
        <w:t>between</w:t>
      </w:r>
      <w:r w:rsidR="00DC7CD2">
        <w:t xml:space="preserve"> </w:t>
      </w:r>
      <w:smartTag w:uri="urn:schemas-microsoft-com:office:smarttags" w:element="country-region">
        <w:r w:rsidRPr="00F722E9">
          <w:t>Angola</w:t>
        </w:r>
      </w:smartTag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Democratic</w:t>
          </w:r>
          <w:r w:rsidR="00DC7CD2">
            <w:t xml:space="preserve"> </w:t>
          </w:r>
          <w:r w:rsidRPr="00F722E9">
            <w:t>Republic</w:t>
          </w:r>
          <w:r w:rsidR="00DC7CD2">
            <w:t xml:space="preserve"> </w:t>
          </w:r>
          <w:r w:rsidRPr="00F722E9">
            <w:t>of</w:t>
          </w:r>
          <w:r w:rsidR="00DC7CD2">
            <w:t xml:space="preserve"> </w:t>
          </w:r>
          <w:r w:rsidRPr="00F722E9">
            <w:t>the</w:t>
          </w:r>
          <w:r w:rsidR="00DC7CD2">
            <w:t xml:space="preserve"> </w:t>
          </w:r>
          <w:r w:rsidRPr="00F722E9">
            <w:t>Congo</w:t>
          </w:r>
        </w:smartTag>
      </w:smartTag>
      <w:r w:rsidRPr="00F722E9">
        <w:t>.</w:t>
      </w:r>
    </w:p>
    <w:p w:rsidR="00F722E9" w:rsidRPr="00F722E9" w:rsidRDefault="00F722E9" w:rsidP="00F722E9">
      <w:pPr>
        <w:pStyle w:val="SingleTxtG"/>
      </w:pPr>
      <w:r w:rsidRPr="00F722E9">
        <w:t>25.</w:t>
      </w:r>
      <w:r w:rsidRPr="00F722E9">
        <w:tab/>
      </w:r>
      <w:r w:rsidRPr="00AB6D26">
        <w:rPr>
          <w:b/>
        </w:rPr>
        <w:t>Ms.</w:t>
      </w:r>
      <w:r w:rsidR="00DC7CD2" w:rsidRPr="00AB6D26">
        <w:rPr>
          <w:b/>
        </w:rPr>
        <w:t xml:space="preserve"> </w:t>
      </w:r>
      <w:r w:rsidRPr="00AB6D26">
        <w:rPr>
          <w:b/>
        </w:rPr>
        <w:t>Majodina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clarification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police</w:t>
      </w:r>
      <w:r w:rsidR="00DC7CD2">
        <w:t xml:space="preserve"> </w:t>
      </w:r>
      <w:r w:rsidRPr="00F722E9">
        <w:t>disciplinary</w:t>
      </w:r>
      <w:r w:rsidR="00DC7CD2">
        <w:t xml:space="preserve"> </w:t>
      </w:r>
      <w:r w:rsidRPr="00F722E9">
        <w:t>rules: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="00AB6D26">
        <w:t>been</w:t>
      </w:r>
      <w:r w:rsidR="00DC7CD2">
        <w:t xml:space="preserve"> </w:t>
      </w:r>
      <w:r w:rsidRPr="00F722E9">
        <w:t>inform</w:t>
      </w:r>
      <w:r w:rsidR="00AB6D26">
        <w:t>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rules</w:t>
      </w:r>
      <w:r w:rsidR="00DC7CD2">
        <w:t xml:space="preserve"> </w:t>
      </w:r>
      <w:r w:rsidRPr="00F722E9">
        <w:t>required</w:t>
      </w:r>
      <w:r w:rsidR="00DC7CD2">
        <w:t xml:space="preserve"> </w:t>
      </w:r>
      <w:r w:rsidRPr="00F722E9">
        <w:t>police</w:t>
      </w:r>
      <w:r w:rsidR="00DC7CD2">
        <w:t xml:space="preserve"> </w:t>
      </w:r>
      <w:r w:rsidRPr="00F722E9">
        <w:t>officers</w:t>
      </w:r>
      <w:r w:rsidR="00B952DD">
        <w:t>’</w:t>
      </w:r>
      <w:r w:rsidR="00DC7CD2">
        <w:t xml:space="preserve"> </w:t>
      </w:r>
      <w:r w:rsidRPr="00F722E9">
        <w:t>absolute</w:t>
      </w:r>
      <w:r w:rsidR="00DC7CD2">
        <w:t xml:space="preserve"> </w:t>
      </w:r>
      <w:r w:rsidRPr="00F722E9">
        <w:t>obedience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orders,</w:t>
      </w:r>
      <w:r w:rsidR="00DC7CD2">
        <w:t xml:space="preserve"> </w:t>
      </w:r>
      <w:r w:rsidRPr="00F722E9">
        <w:t>even</w:t>
      </w:r>
      <w:r w:rsidR="00DC7CD2">
        <w:t xml:space="preserve"> </w:t>
      </w:r>
      <w:r w:rsidRPr="00F722E9">
        <w:t>when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result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acts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torture</w:t>
      </w:r>
      <w:r w:rsidR="00AB6D26">
        <w:t>,</w:t>
      </w:r>
      <w:r w:rsidR="00DC7CD2">
        <w:t xml:space="preserve"> </w:t>
      </w:r>
      <w:r w:rsidR="00AB6D26">
        <w:t>thereby constituting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violation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Constitution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international</w:t>
      </w:r>
      <w:r w:rsidR="00DC7CD2">
        <w:t xml:space="preserve"> </w:t>
      </w:r>
      <w:r w:rsidRPr="00F722E9">
        <w:t>law.</w:t>
      </w:r>
    </w:p>
    <w:p w:rsidR="00F722E9" w:rsidRPr="00F722E9" w:rsidRDefault="00F722E9" w:rsidP="00F722E9">
      <w:pPr>
        <w:pStyle w:val="SingleTxtG"/>
      </w:pPr>
      <w:r w:rsidRPr="00F722E9">
        <w:t>26.</w:t>
      </w:r>
      <w:r w:rsidRPr="00F722E9">
        <w:tab/>
      </w:r>
      <w:r w:rsidRPr="00AB6D26">
        <w:rPr>
          <w:b/>
        </w:rPr>
        <w:t>Mr.</w:t>
      </w:r>
      <w:r w:rsidR="00DC7CD2" w:rsidRPr="00AB6D26">
        <w:rPr>
          <w:b/>
        </w:rPr>
        <w:t xml:space="preserve"> </w:t>
      </w:r>
      <w:r w:rsidRPr="00AB6D26">
        <w:rPr>
          <w:b/>
        </w:rPr>
        <w:t>Kälin</w:t>
      </w:r>
      <w:r w:rsidR="00AB6D26">
        <w:t>,</w:t>
      </w:r>
      <w:r w:rsidR="00DC7CD2">
        <w:t xml:space="preserve"> </w:t>
      </w:r>
      <w:r w:rsidRPr="00F722E9">
        <w:t>stress</w:t>
      </w:r>
      <w:r w:rsidR="00AB6D26">
        <w:t>ing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persons</w:t>
      </w:r>
      <w:r w:rsidR="00DC7CD2">
        <w:t xml:space="preserve"> </w:t>
      </w:r>
      <w:r w:rsidRPr="00F722E9">
        <w:t>staying</w:t>
      </w:r>
      <w:r w:rsidR="00DC7CD2">
        <w:t xml:space="preserve"> </w:t>
      </w:r>
      <w:r w:rsidRPr="00F722E9">
        <w:t>illegally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country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covered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provisions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article</w:t>
      </w:r>
      <w:r w:rsidR="00DC7CD2">
        <w:t xml:space="preserve"> </w:t>
      </w:r>
      <w:r w:rsidRPr="00F722E9">
        <w:t>9,</w:t>
      </w:r>
      <w:r w:rsidR="00DC7CD2">
        <w:t xml:space="preserve"> </w:t>
      </w:r>
      <w:r w:rsidRPr="00F722E9">
        <w:t>paragraph</w:t>
      </w:r>
      <w:r w:rsidR="00DC7CD2">
        <w:t xml:space="preserve"> </w:t>
      </w:r>
      <w:r w:rsidRPr="00F722E9">
        <w:t>4,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Covenant</w:t>
      </w:r>
      <w:r w:rsidR="00AB6D26">
        <w:t>,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migrants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irregular</w:t>
      </w:r>
      <w:r w:rsidR="00DC7CD2">
        <w:t xml:space="preserve"> </w:t>
      </w:r>
      <w:r w:rsidRPr="00F722E9">
        <w:t>situation</w:t>
      </w:r>
      <w:r w:rsidR="00DC7CD2">
        <w:t xml:space="preserve"> </w:t>
      </w:r>
      <w:r w:rsidRPr="00F722E9">
        <w:t>who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arrested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placed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any</w:t>
      </w:r>
      <w:r w:rsidR="00DC7CD2">
        <w:t xml:space="preserve"> </w:t>
      </w:r>
      <w:r w:rsidRPr="00F722E9">
        <w:t>available</w:t>
      </w:r>
      <w:r w:rsidR="00DC7CD2">
        <w:t xml:space="preserve"> </w:t>
      </w:r>
      <w:r w:rsidRPr="00F722E9">
        <w:t>remedies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challenge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legality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provisions</w:t>
      </w:r>
      <w:r w:rsidR="00DC7CD2">
        <w:t xml:space="preserve"> </w:t>
      </w:r>
      <w:r w:rsidRPr="00F722E9">
        <w:t>before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courts.</w:t>
      </w:r>
      <w:r w:rsidR="00DC7CD2">
        <w:t xml:space="preserve"> </w:t>
      </w:r>
      <w:r w:rsidRPr="00F722E9">
        <w:t>Given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since</w:t>
      </w:r>
      <w:r w:rsidR="00DC7CD2">
        <w:t xml:space="preserve"> </w:t>
      </w:r>
      <w:r w:rsidRPr="00F722E9">
        <w:t>2012,</w:t>
      </w:r>
      <w:r w:rsidR="00DC7CD2">
        <w:t xml:space="preserve"> </w:t>
      </w:r>
      <w:r w:rsidRPr="00F722E9">
        <w:t>asylum</w:t>
      </w:r>
      <w:r w:rsidR="00DC7CD2">
        <w:t xml:space="preserve"> </w:t>
      </w:r>
      <w:r w:rsidRPr="00F722E9">
        <w:t>seekers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longer</w:t>
      </w:r>
      <w:r w:rsidR="00DC7CD2">
        <w:t xml:space="preserve"> </w:t>
      </w:r>
      <w:r w:rsidRPr="00F722E9">
        <w:t>recorded,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guarantees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introduced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avoid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situation</w:t>
      </w:r>
      <w:r w:rsidR="00DC7CD2">
        <w:t xml:space="preserve"> </w:t>
      </w:r>
      <w:r w:rsidRPr="00F722E9">
        <w:t>whereby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individual</w:t>
      </w:r>
      <w:r w:rsidR="00DC7CD2">
        <w:t xml:space="preserve"> </w:t>
      </w:r>
      <w:r w:rsidRPr="00F722E9">
        <w:t>entered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="00DC7CD2">
        <w:t xml:space="preserve"> </w:t>
      </w:r>
      <w:r w:rsidRPr="00F722E9">
        <w:t>illegally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apply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asylum</w:t>
      </w:r>
      <w:r w:rsidR="00DC7CD2">
        <w:t xml:space="preserve"> </w:t>
      </w:r>
      <w:r w:rsidRPr="00F722E9">
        <w:t>but</w:t>
      </w:r>
      <w:r w:rsidR="00DC7CD2">
        <w:t xml:space="preserve"> </w:t>
      </w:r>
      <w:r w:rsidRPr="00F722E9">
        <w:t>might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deemed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migrant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irregular</w:t>
      </w:r>
      <w:r w:rsidR="00DC7CD2">
        <w:t xml:space="preserve"> </w:t>
      </w:r>
      <w:r w:rsidRPr="00F722E9">
        <w:t>situation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returned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his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her</w:t>
      </w:r>
      <w:r w:rsidR="00DC7CD2">
        <w:t xml:space="preserve"> </w:t>
      </w:r>
      <w:r w:rsidRPr="00F722E9">
        <w:t>country</w:t>
      </w:r>
      <w:r w:rsidR="00F50F9E">
        <w:t>,</w:t>
      </w:r>
      <w:r w:rsidR="00DC7CD2">
        <w:t xml:space="preserve"> </w:t>
      </w:r>
      <w:r w:rsidR="00F50F9E">
        <w:t>un</w:t>
      </w:r>
      <w:r w:rsidRPr="00F722E9">
        <w:t>able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lodge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appeal.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27.</w:t>
      </w:r>
      <w:r w:rsidRPr="00F722E9">
        <w:tab/>
      </w:r>
      <w:r w:rsidRPr="00AB6D26">
        <w:rPr>
          <w:b/>
        </w:rPr>
        <w:t>Mr.</w:t>
      </w:r>
      <w:r w:rsidR="00DC7CD2" w:rsidRPr="00AB6D26">
        <w:rPr>
          <w:b/>
        </w:rPr>
        <w:t xml:space="preserve"> </w:t>
      </w:r>
      <w:r w:rsidRPr="00AB6D26">
        <w:rPr>
          <w:b/>
        </w:rPr>
        <w:t>Vardzelashvili</w:t>
      </w:r>
      <w:r w:rsidR="00DC7CD2">
        <w:t xml:space="preserve"> </w:t>
      </w:r>
      <w:r w:rsidRPr="00F722E9">
        <w:t>requested</w:t>
      </w:r>
      <w:r w:rsidR="00DC7CD2">
        <w:t xml:space="preserve"> </w:t>
      </w:r>
      <w:r w:rsidRPr="00F722E9">
        <w:t>further</w:t>
      </w:r>
      <w:r w:rsidR="00DC7CD2">
        <w:t xml:space="preserve"> </w:t>
      </w:r>
      <w:r w:rsidRPr="00F722E9">
        <w:t>information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6F2D9F">
        <w:t xml:space="preserve">legal </w:t>
      </w:r>
      <w:r w:rsidRPr="00F722E9">
        <w:t>maximum</w:t>
      </w:r>
      <w:r w:rsidR="00DC7CD2">
        <w:t xml:space="preserve"> </w:t>
      </w:r>
      <w:r w:rsidRPr="00F722E9">
        <w:t>duration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how</w:t>
      </w:r>
      <w:r w:rsidR="00DC7CD2">
        <w:t xml:space="preserve"> </w:t>
      </w:r>
      <w:r w:rsidRPr="00F722E9">
        <w:t>much</w:t>
      </w:r>
      <w:r w:rsidR="00DC7CD2">
        <w:t xml:space="preserve"> </w:t>
      </w:r>
      <w:r w:rsidRPr="00F722E9">
        <w:t>time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practice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detained</w:t>
      </w:r>
      <w:r w:rsidR="00DC7CD2">
        <w:t xml:space="preserve"> </w:t>
      </w:r>
      <w:r w:rsidRPr="00F722E9">
        <w:t>before</w:t>
      </w:r>
      <w:r w:rsidR="00DC7CD2">
        <w:t xml:space="preserve"> </w:t>
      </w:r>
      <w:r w:rsidRPr="00F722E9">
        <w:t>facing</w:t>
      </w:r>
      <w:r w:rsidR="00DC7CD2">
        <w:t xml:space="preserve"> </w:t>
      </w:r>
      <w:r w:rsidRPr="00F722E9">
        <w:t>trial.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28.</w:t>
      </w:r>
      <w:r w:rsidRPr="00F722E9">
        <w:tab/>
      </w:r>
      <w:r w:rsidRPr="00AB6D26">
        <w:rPr>
          <w:b/>
        </w:rPr>
        <w:t>Mr.</w:t>
      </w:r>
      <w:r w:rsidR="00DC7CD2" w:rsidRPr="00AB6D26">
        <w:rPr>
          <w:b/>
        </w:rPr>
        <w:t xml:space="preserve"> </w:t>
      </w:r>
      <w:r w:rsidRPr="00AB6D26">
        <w:rPr>
          <w:b/>
        </w:rPr>
        <w:t>Bouzid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that,</w:t>
      </w:r>
      <w:r w:rsidR="00DC7CD2">
        <w:t xml:space="preserve"> </w:t>
      </w:r>
      <w:r w:rsidRPr="00F722E9">
        <w:t>according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Cornélio</w:t>
      </w:r>
      <w:r w:rsidR="00DC7CD2">
        <w:t xml:space="preserve"> </w:t>
      </w:r>
      <w:r w:rsidRPr="00F722E9">
        <w:t>Sambo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Venâncio</w:t>
      </w:r>
      <w:r w:rsidR="00DC7CD2">
        <w:t xml:space="preserve"> </w:t>
      </w:r>
      <w:r w:rsidRPr="00F722E9">
        <w:t>Chicumbo</w:t>
      </w:r>
      <w:r w:rsidR="00DC7CD2">
        <w:t xml:space="preserve"> </w:t>
      </w:r>
      <w:r w:rsidR="006F2D9F">
        <w:t>complied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law.</w:t>
      </w:r>
      <w:r w:rsidR="00DC7CD2">
        <w:t xml:space="preserve"> </w:t>
      </w:r>
      <w:r w:rsidRPr="00F722E9">
        <w:t>However,</w:t>
      </w:r>
      <w:r w:rsidR="00DC7CD2">
        <w:t xml:space="preserve"> </w:t>
      </w:r>
      <w:r w:rsidRPr="00F722E9">
        <w:t>according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Human</w:t>
      </w:r>
      <w:r w:rsidR="00DC7CD2">
        <w:t xml:space="preserve"> </w:t>
      </w:r>
      <w:r w:rsidRPr="00F722E9">
        <w:t>Rights</w:t>
      </w:r>
      <w:r w:rsidR="00DC7CD2">
        <w:t xml:space="preserve"> </w:t>
      </w:r>
      <w:r w:rsidRPr="00F722E9">
        <w:t>Watch,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men</w:t>
      </w:r>
      <w:r w:rsidR="00DC7CD2">
        <w:t xml:space="preserve"> </w:t>
      </w:r>
      <w:r w:rsidRPr="00F722E9">
        <w:t>allegedly</w:t>
      </w:r>
      <w:r w:rsidR="00DC7CD2">
        <w:t xml:space="preserve"> </w:t>
      </w:r>
      <w:r w:rsidRPr="00F722E9">
        <w:t>waited</w:t>
      </w:r>
      <w:r w:rsidR="00DC7CD2">
        <w:t xml:space="preserve"> </w:t>
      </w:r>
      <w:r w:rsidRPr="00F722E9">
        <w:t>six</w:t>
      </w:r>
      <w:r w:rsidR="00DC7CD2">
        <w:t xml:space="preserve"> </w:t>
      </w:r>
      <w:r w:rsidRPr="00F722E9">
        <w:t>weeks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transferred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facilities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stand</w:t>
      </w:r>
      <w:r w:rsidR="00DC7CD2">
        <w:t xml:space="preserve"> </w:t>
      </w:r>
      <w:r w:rsidRPr="00F722E9">
        <w:t>before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judge</w:t>
      </w:r>
      <w:r w:rsidR="006F2D9F">
        <w:t>.</w:t>
      </w:r>
      <w:r w:rsidR="00DC7CD2">
        <w:t xml:space="preserve"> </w:t>
      </w:r>
      <w:r w:rsidR="006F2D9F">
        <w:t>H</w:t>
      </w:r>
      <w:r w:rsidRPr="00F722E9">
        <w:t>e</w:t>
      </w:r>
      <w:r w:rsidR="00DC7CD2">
        <w:t xml:space="preserve"> </w:t>
      </w:r>
      <w:r w:rsidRPr="00F722E9">
        <w:t>wished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know</w:t>
      </w:r>
      <w:r w:rsidR="00DC7CD2">
        <w:t xml:space="preserve"> </w:t>
      </w:r>
      <w:r w:rsidRPr="00F722E9">
        <w:t>why.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also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maximum</w:t>
      </w:r>
      <w:r w:rsidR="00DC7CD2">
        <w:t xml:space="preserve"> </w:t>
      </w:r>
      <w:r w:rsidRPr="00F722E9">
        <w:t>duration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custody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indeed</w:t>
      </w:r>
      <w:r w:rsidR="00DC7CD2">
        <w:t xml:space="preserve"> </w:t>
      </w:r>
      <w:r w:rsidR="00040B6B">
        <w:t>five</w:t>
      </w:r>
      <w:r w:rsidR="00DC7CD2">
        <w:t xml:space="preserve"> </w:t>
      </w:r>
      <w:r w:rsidRPr="00F722E9">
        <w:t>days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understood.</w:t>
      </w:r>
    </w:p>
    <w:p w:rsidR="00F722E9" w:rsidRPr="00F722E9" w:rsidRDefault="00F722E9" w:rsidP="00F722E9">
      <w:pPr>
        <w:pStyle w:val="SingleTxtG"/>
      </w:pPr>
      <w:r w:rsidRPr="00F722E9">
        <w:t>29.</w:t>
      </w:r>
      <w:r w:rsidRPr="00F722E9">
        <w:tab/>
      </w:r>
      <w:r w:rsidRPr="00AB6D26">
        <w:rPr>
          <w:b/>
        </w:rPr>
        <w:t>The</w:t>
      </w:r>
      <w:r w:rsidR="00DC7CD2" w:rsidRPr="00AB6D26">
        <w:rPr>
          <w:b/>
        </w:rPr>
        <w:t xml:space="preserve"> </w:t>
      </w:r>
      <w:r w:rsidRPr="00AB6D26">
        <w:rPr>
          <w:b/>
        </w:rPr>
        <w:t>Chairperson</w:t>
      </w:r>
      <w:r w:rsidR="00DC7CD2">
        <w:t xml:space="preserve"> </w:t>
      </w:r>
      <w:r w:rsidRPr="00F722E9">
        <w:t>requested</w:t>
      </w:r>
      <w:r w:rsidR="00DC7CD2">
        <w:t xml:space="preserve"> </w:t>
      </w:r>
      <w:r w:rsidRPr="00F722E9">
        <w:t>further</w:t>
      </w:r>
      <w:r w:rsidR="00DC7CD2">
        <w:t xml:space="preserve"> </w:t>
      </w:r>
      <w:r w:rsidRPr="00F722E9">
        <w:t>clarification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maximum</w:t>
      </w:r>
      <w:r w:rsidR="00DC7CD2">
        <w:t xml:space="preserve"> </w:t>
      </w:r>
      <w:r w:rsidRPr="00F722E9">
        <w:t>duration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all</w:t>
      </w:r>
      <w:r w:rsidR="00DC7CD2">
        <w:t xml:space="preserve"> </w:t>
      </w:r>
      <w:r w:rsidRPr="00F722E9">
        <w:t>forms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deprivation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liberty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relevant</w:t>
      </w:r>
      <w:r w:rsidR="00DC7CD2">
        <w:t xml:space="preserve"> </w:t>
      </w:r>
      <w:r w:rsidRPr="00F722E9">
        <w:t>guarantees,</w:t>
      </w:r>
      <w:r w:rsidR="00DC7CD2">
        <w:t xml:space="preserve"> </w:t>
      </w:r>
      <w:r w:rsidRPr="00F722E9">
        <w:t>such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right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see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lawyer.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wondered</w:t>
      </w:r>
      <w:r w:rsidR="00DC7CD2">
        <w:t xml:space="preserve"> </w:t>
      </w:r>
      <w:r w:rsidRPr="00F722E9">
        <w:t>how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Office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Ombudsman</w:t>
      </w:r>
      <w:r w:rsidR="00DC7CD2">
        <w:t xml:space="preserve"> </w:t>
      </w:r>
      <w:r w:rsidRPr="00F722E9">
        <w:t>examined</w:t>
      </w:r>
      <w:r w:rsidR="00DC7CD2">
        <w:t xml:space="preserve"> </w:t>
      </w:r>
      <w:r w:rsidRPr="00F722E9">
        <w:t>complaints</w:t>
      </w:r>
      <w:r w:rsidR="00DC7CD2">
        <w:t xml:space="preserve"> </w:t>
      </w:r>
      <w:r w:rsidRPr="00F722E9">
        <w:t>before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it</w:t>
      </w:r>
      <w:r w:rsidR="00DC7CD2">
        <w:t xml:space="preserve"> </w:t>
      </w:r>
      <w:r w:rsidR="006F2D9F">
        <w:t>published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results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its</w:t>
      </w:r>
      <w:r w:rsidR="00DC7CD2">
        <w:t xml:space="preserve"> </w:t>
      </w:r>
      <w:r w:rsidRPr="00F722E9">
        <w:t>investigations.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30.</w:t>
      </w:r>
      <w:r w:rsidRPr="00F722E9">
        <w:tab/>
      </w:r>
      <w:r w:rsidRPr="00AB6D26">
        <w:rPr>
          <w:b/>
        </w:rPr>
        <w:t>Mr.</w:t>
      </w:r>
      <w:r w:rsidR="00DC7CD2" w:rsidRPr="00AB6D26">
        <w:rPr>
          <w:b/>
        </w:rPr>
        <w:t xml:space="preserve"> </w:t>
      </w:r>
      <w:r w:rsidR="007445A8">
        <w:rPr>
          <w:b/>
        </w:rPr>
        <w:t xml:space="preserve">Carneiro </w:t>
      </w:r>
      <w:r w:rsidRPr="00AB6D26">
        <w:rPr>
          <w:b/>
        </w:rPr>
        <w:t>Mangueira</w:t>
      </w:r>
      <w:r w:rsidR="00DC7CD2">
        <w:t xml:space="preserve"> </w:t>
      </w:r>
      <w:r w:rsidRPr="00F722E9">
        <w:t>(Angola)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that,</w:t>
      </w:r>
      <w:r w:rsidR="00DC7CD2">
        <w:t xml:space="preserve"> </w:t>
      </w:r>
      <w:r w:rsidRPr="00F722E9">
        <w:t>despite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number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asylum</w:t>
      </w:r>
      <w:r w:rsidR="00DC7CD2">
        <w:t xml:space="preserve"> </w:t>
      </w:r>
      <w:r w:rsidRPr="00F722E9">
        <w:t>seekers,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Pr="00F722E9">
        <w:t>did</w:t>
      </w:r>
      <w:r w:rsidR="00DC7CD2">
        <w:t xml:space="preserve"> </w:t>
      </w:r>
      <w:r w:rsidRPr="00F722E9">
        <w:t>not</w:t>
      </w:r>
      <w:r w:rsidR="00DC7CD2">
        <w:t xml:space="preserve"> </w:t>
      </w:r>
      <w:r w:rsidR="007445A8">
        <w:t>pose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real</w:t>
      </w:r>
      <w:r w:rsidR="00DC7CD2">
        <w:t xml:space="preserve"> </w:t>
      </w:r>
      <w:r w:rsidRPr="00F722E9">
        <w:t>problem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Government</w:t>
      </w:r>
      <w:r w:rsidR="007445A8">
        <w:t>,</w:t>
      </w:r>
      <w:r w:rsidR="00DC7CD2">
        <w:t xml:space="preserve"> </w:t>
      </w:r>
      <w:r w:rsidR="007445A8">
        <w:t>which</w:t>
      </w:r>
      <w:r w:rsidR="00DC7CD2">
        <w:t xml:space="preserve"> </w:t>
      </w:r>
      <w:r w:rsidRPr="00F722E9">
        <w:t>worked</w:t>
      </w:r>
      <w:r w:rsidR="00DC7CD2">
        <w:t xml:space="preserve"> </w:t>
      </w:r>
      <w:r w:rsidRPr="00F722E9">
        <w:t>closely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United</w:t>
      </w:r>
      <w:r w:rsidR="00DC7CD2">
        <w:t xml:space="preserve"> </w:t>
      </w:r>
      <w:r w:rsidRPr="00F722E9">
        <w:t>Nations</w:t>
      </w:r>
      <w:r w:rsidR="00DC7CD2">
        <w:t xml:space="preserve"> </w:t>
      </w:r>
      <w:r w:rsidRPr="00F722E9">
        <w:t>High</w:t>
      </w:r>
      <w:r w:rsidR="00DC7CD2">
        <w:t xml:space="preserve"> </w:t>
      </w:r>
      <w:r w:rsidRPr="00F722E9">
        <w:t>Commissioner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International</w:t>
      </w:r>
      <w:r w:rsidR="00DC7CD2">
        <w:t xml:space="preserve"> </w:t>
      </w:r>
      <w:r w:rsidRPr="00F722E9">
        <w:t>Organization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Migration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well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all</w:t>
      </w:r>
      <w:r w:rsidR="00DC7CD2">
        <w:t xml:space="preserve"> </w:t>
      </w:r>
      <w:r w:rsidRPr="00F722E9">
        <w:t>relevant</w:t>
      </w:r>
      <w:r w:rsidR="00DC7CD2">
        <w:t xml:space="preserve"> </w:t>
      </w:r>
      <w:r w:rsidRPr="00F722E9">
        <w:t>States,</w:t>
      </w:r>
      <w:r w:rsidR="00DC7CD2">
        <w:t xml:space="preserve"> </w:t>
      </w:r>
      <w:r w:rsidRPr="00F722E9">
        <w:t>particularly</w:t>
      </w:r>
      <w:r w:rsidR="00DC7CD2">
        <w:t xml:space="preserve"> </w:t>
      </w:r>
      <w:r w:rsidRPr="00F722E9">
        <w:t>Liberia,</w:t>
      </w:r>
      <w:r w:rsidR="00DC7CD2">
        <w:t xml:space="preserve"> </w:t>
      </w:r>
      <w:r w:rsidRPr="00F722E9">
        <w:t>Sierra</w:t>
      </w:r>
      <w:r w:rsidR="00DC7CD2">
        <w:t xml:space="preserve"> </w:t>
      </w:r>
      <w:r w:rsidRPr="00F722E9">
        <w:t>Leone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Guinea.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17,000</w:t>
      </w:r>
      <w:r w:rsidR="00DC7CD2">
        <w:t xml:space="preserve"> </w:t>
      </w:r>
      <w:r w:rsidRPr="00F722E9">
        <w:t>refugees</w:t>
      </w:r>
      <w:r w:rsidR="00DC7CD2">
        <w:t xml:space="preserve"> </w:t>
      </w:r>
      <w:r w:rsidRPr="00F722E9">
        <w:t>in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all</w:t>
      </w:r>
      <w:r w:rsidR="00DC7CD2">
        <w:t xml:space="preserve"> </w:t>
      </w:r>
      <w:r w:rsidRPr="00F722E9">
        <w:t>duly</w:t>
      </w:r>
      <w:r w:rsidR="00DC7CD2">
        <w:t xml:space="preserve"> </w:t>
      </w:r>
      <w:r w:rsidRPr="00F722E9">
        <w:t>registered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="007445A8">
        <w:t>those</w:t>
      </w:r>
      <w:r w:rsidR="00DC7CD2">
        <w:t xml:space="preserve"> </w:t>
      </w:r>
      <w:r w:rsidRPr="00F722E9">
        <w:t>who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longer</w:t>
      </w:r>
      <w:r w:rsidR="00DC7CD2">
        <w:t xml:space="preserve"> </w:t>
      </w:r>
      <w:r w:rsidR="007445A8">
        <w:t>enjoy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status</w:t>
      </w:r>
      <w:r w:rsidR="00DC7CD2">
        <w:t xml:space="preserve"> </w:t>
      </w:r>
      <w:r w:rsidRPr="00F722E9">
        <w:t>but</w:t>
      </w:r>
      <w:r w:rsidR="00DC7CD2">
        <w:t xml:space="preserve"> </w:t>
      </w:r>
      <w:r w:rsidRPr="00F722E9">
        <w:t>wished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remain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country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do</w:t>
      </w:r>
      <w:r w:rsidR="00DC7CD2">
        <w:t xml:space="preserve"> </w:t>
      </w:r>
      <w:r w:rsidRPr="00F722E9">
        <w:t>so</w:t>
      </w:r>
      <w:r w:rsidR="00DC7CD2">
        <w:t xml:space="preserve"> </w:t>
      </w:r>
      <w:r w:rsidRPr="00F722E9">
        <w:t>without</w:t>
      </w:r>
      <w:r w:rsidR="00DC7CD2">
        <w:t xml:space="preserve"> </w:t>
      </w:r>
      <w:r w:rsidR="007445A8">
        <w:t>applying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residence</w:t>
      </w:r>
      <w:r w:rsidR="00DC7CD2">
        <w:t xml:space="preserve"> </w:t>
      </w:r>
      <w:r w:rsidRPr="00F722E9">
        <w:t>permit.</w:t>
      </w:r>
      <w:r w:rsidR="00DC7CD2">
        <w:t xml:space="preserve"> </w:t>
      </w:r>
      <w:r w:rsidR="007445A8">
        <w:t>However</w:t>
      </w:r>
      <w:r w:rsidRPr="00F722E9">
        <w:t>,</w:t>
      </w:r>
      <w:r w:rsidR="00DC7CD2">
        <w:t xml:space="preserve"> </w:t>
      </w:r>
      <w:r w:rsidRPr="00F722E9">
        <w:t>immigrants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irregular</w:t>
      </w:r>
      <w:r w:rsidR="00DC7CD2">
        <w:t xml:space="preserve"> </w:t>
      </w:r>
      <w:r w:rsidRPr="00F722E9">
        <w:t>situation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problem</w:t>
      </w:r>
      <w:r w:rsidR="00DC7CD2">
        <w:t xml:space="preserve"> </w:t>
      </w:r>
      <w:r w:rsidRPr="00F722E9">
        <w:t>because</w:t>
      </w:r>
      <w:r w:rsidR="00DC7CD2">
        <w:t xml:space="preserve"> </w:t>
      </w:r>
      <w:r w:rsidRPr="00F722E9">
        <w:t>every</w:t>
      </w:r>
      <w:r w:rsidR="00DC7CD2">
        <w:t xml:space="preserve"> </w:t>
      </w:r>
      <w:r w:rsidRPr="00F722E9">
        <w:t>day</w:t>
      </w:r>
      <w:r w:rsidR="00DC7CD2">
        <w:t xml:space="preserve"> </w:t>
      </w:r>
      <w:r w:rsidR="007445A8">
        <w:t>100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so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them</w:t>
      </w:r>
      <w:r w:rsidR="00DC7CD2">
        <w:t xml:space="preserve"> </w:t>
      </w:r>
      <w:r w:rsidRPr="00F722E9">
        <w:t>entered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country</w:t>
      </w:r>
      <w:r w:rsidR="00DC7CD2">
        <w:t xml:space="preserve"> </w:t>
      </w:r>
      <w:r w:rsidRPr="00F722E9">
        <w:t>illegally.</w:t>
      </w:r>
      <w:r w:rsidR="00DC7CD2">
        <w:t xml:space="preserve"> </w:t>
      </w:r>
      <w:r w:rsidRPr="00F722E9">
        <w:t>Even</w:t>
      </w:r>
      <w:r w:rsidR="00DC7CD2">
        <w:t xml:space="preserve"> </w:t>
      </w:r>
      <w:r w:rsidRPr="00F722E9">
        <w:t>though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regularly</w:t>
      </w:r>
      <w:r w:rsidR="00DC7CD2">
        <w:t xml:space="preserve"> </w:t>
      </w:r>
      <w:r w:rsidRPr="00F722E9">
        <w:t>returned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their</w:t>
      </w:r>
      <w:r w:rsidR="00DC7CD2">
        <w:t xml:space="preserve"> </w:t>
      </w:r>
      <w:r w:rsidRPr="00F722E9">
        <w:t>country,</w:t>
      </w:r>
      <w:r w:rsidR="00DC7CD2">
        <w:t xml:space="preserve"> </w:t>
      </w:r>
      <w:r w:rsidRPr="00F722E9">
        <w:t>they</w:t>
      </w:r>
      <w:r w:rsidR="00DC7CD2">
        <w:t xml:space="preserve"> </w:t>
      </w:r>
      <w:r w:rsidRPr="00F722E9">
        <w:t>did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lose</w:t>
      </w:r>
      <w:r w:rsidR="00DC7CD2">
        <w:t xml:space="preserve"> </w:t>
      </w:r>
      <w:r w:rsidRPr="00F722E9">
        <w:t>heart</w:t>
      </w:r>
      <w:r w:rsidR="00DC7CD2">
        <w:t xml:space="preserve"> </w:t>
      </w:r>
      <w:r w:rsidRPr="00F722E9">
        <w:t>but</w:t>
      </w:r>
      <w:r w:rsidR="00DC7CD2">
        <w:t xml:space="preserve"> </w:t>
      </w:r>
      <w:r w:rsidRPr="00F722E9">
        <w:t>tried</w:t>
      </w:r>
      <w:r w:rsidR="00DC7CD2">
        <w:t xml:space="preserve"> </w:t>
      </w:r>
      <w:r w:rsidRPr="00F722E9">
        <w:t>again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knowledge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border</w:t>
      </w:r>
      <w:r w:rsidR="00DC7CD2">
        <w:t xml:space="preserve"> </w:t>
      </w:r>
      <w:r w:rsidRPr="00F722E9">
        <w:t>surveillance</w:t>
      </w:r>
      <w:r w:rsidR="00DC7CD2">
        <w:t xml:space="preserve"> </w:t>
      </w:r>
      <w:r w:rsidRPr="00F722E9">
        <w:t>system</w:t>
      </w:r>
      <w:r w:rsidR="00DC7CD2">
        <w:t xml:space="preserve"> </w:t>
      </w:r>
      <w:r w:rsidRPr="00F722E9">
        <w:t>was</w:t>
      </w:r>
      <w:r w:rsidR="00DC7CD2">
        <w:t xml:space="preserve"> </w:t>
      </w:r>
      <w:r w:rsidR="007445A8">
        <w:t>in</w:t>
      </w:r>
      <w:r w:rsidRPr="00F722E9">
        <w:t>effective.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Government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signed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number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bilateral</w:t>
      </w:r>
      <w:r w:rsidR="00DC7CD2">
        <w:t xml:space="preserve"> </w:t>
      </w:r>
      <w:r w:rsidRPr="00F722E9">
        <w:t>agreements</w:t>
      </w:r>
      <w:r w:rsidR="00DC7CD2">
        <w:t xml:space="preserve"> </w:t>
      </w:r>
      <w:r w:rsidR="007445A8">
        <w:t>—</w:t>
      </w:r>
      <w:r w:rsidR="00DC7CD2">
        <w:t xml:space="preserve"> </w:t>
      </w:r>
      <w:r w:rsidRPr="00F722E9">
        <w:t>including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Democratic</w:t>
      </w:r>
      <w:r w:rsidR="00DC7CD2">
        <w:t xml:space="preserve"> </w:t>
      </w:r>
      <w:r w:rsidRPr="00F722E9">
        <w:t>Republic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Congo</w:t>
      </w:r>
      <w:r w:rsidR="00DC7CD2">
        <w:t xml:space="preserve"> </w:t>
      </w:r>
      <w:r w:rsidR="007445A8">
        <w:t>—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multilateral</w:t>
      </w:r>
      <w:r w:rsidR="00DC7CD2">
        <w:t xml:space="preserve"> </w:t>
      </w:r>
      <w:r w:rsidR="007445A8">
        <w:t>agreements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facilitate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repatriation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foreigners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irregular</w:t>
      </w:r>
      <w:r w:rsidR="00DC7CD2">
        <w:t xml:space="preserve"> </w:t>
      </w:r>
      <w:r w:rsidRPr="00F722E9">
        <w:t>situation.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procedure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administrative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judicial.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31.</w:t>
      </w:r>
      <w:r w:rsidRPr="00F722E9">
        <w:tab/>
        <w:t>The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Government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taken</w:t>
      </w:r>
      <w:r w:rsidR="00DC7CD2">
        <w:t xml:space="preserve"> </w:t>
      </w:r>
      <w:r w:rsidR="007445A8">
        <w:t xml:space="preserve">the </w:t>
      </w:r>
      <w:r w:rsidRPr="00F722E9">
        <w:t>allegations</w:t>
      </w:r>
      <w:r w:rsidR="00DC7CD2">
        <w:t xml:space="preserve"> </w:t>
      </w:r>
      <w:r w:rsidR="007445A8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rape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3,000</w:t>
      </w:r>
      <w:r w:rsidR="00DC7CD2">
        <w:t xml:space="preserve"> </w:t>
      </w:r>
      <w:r w:rsidRPr="00F722E9">
        <w:t>people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border</w:t>
      </w:r>
      <w:r w:rsidR="00DC7CD2">
        <w:t xml:space="preserve"> </w:t>
      </w:r>
      <w:r w:rsidRPr="00F722E9">
        <w:t>areas</w:t>
      </w:r>
      <w:r w:rsidR="007445A8">
        <w:t xml:space="preserve"> </w:t>
      </w:r>
      <w:r w:rsidR="007445A8" w:rsidRPr="00F722E9">
        <w:t>very</w:t>
      </w:r>
      <w:r w:rsidR="007445A8">
        <w:t xml:space="preserve"> </w:t>
      </w:r>
      <w:r w:rsidR="007445A8" w:rsidRPr="00F722E9">
        <w:t>seriously</w:t>
      </w:r>
      <w:r w:rsidRPr="00F722E9">
        <w:t>.</w:t>
      </w:r>
      <w:r w:rsidR="00DC7CD2">
        <w:t xml:space="preserve"> </w:t>
      </w:r>
      <w:r w:rsidRPr="00F722E9">
        <w:t>Consequently,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international</w:t>
      </w:r>
      <w:r w:rsidR="00DC7CD2">
        <w:t xml:space="preserve"> </w:t>
      </w:r>
      <w:r w:rsidRPr="00F722E9">
        <w:t>task</w:t>
      </w:r>
      <w:r w:rsidR="00DC7CD2">
        <w:t xml:space="preserve"> </w:t>
      </w:r>
      <w:r w:rsidRPr="00F722E9">
        <w:t>forces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conduct</w:t>
      </w:r>
      <w:r w:rsidR="00DC7CD2">
        <w:t xml:space="preserve"> </w:t>
      </w:r>
      <w:r w:rsidRPr="00F722E9">
        <w:t>investigations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area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collaborated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Congolese</w:t>
      </w:r>
      <w:r w:rsidR="00DC7CD2">
        <w:t xml:space="preserve"> </w:t>
      </w:r>
      <w:r w:rsidRPr="00F722E9">
        <w:t>authorities,</w:t>
      </w:r>
      <w:r w:rsidR="00DC7CD2">
        <w:t xml:space="preserve"> </w:t>
      </w:r>
      <w:r w:rsidRPr="00F722E9">
        <w:t>who</w:t>
      </w:r>
      <w:r w:rsidR="00DC7CD2">
        <w:t xml:space="preserve"> </w:t>
      </w:r>
      <w:r w:rsidRPr="00F722E9">
        <w:t>claimed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have</w:t>
      </w:r>
      <w:r w:rsidR="00DC7CD2">
        <w:t xml:space="preserve"> </w:t>
      </w:r>
      <w:r w:rsidRPr="00F722E9">
        <w:t>recorded</w:t>
      </w:r>
      <w:r w:rsidR="00DC7CD2">
        <w:t xml:space="preserve"> </w:t>
      </w:r>
      <w:r w:rsidRPr="00F722E9">
        <w:t>any</w:t>
      </w:r>
      <w:r w:rsidR="00DC7CD2">
        <w:t xml:space="preserve"> </w:t>
      </w:r>
      <w:r w:rsidRPr="00F722E9">
        <w:t>cases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rape.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representative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Secretary-General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United</w:t>
      </w:r>
      <w:r w:rsidR="00DC7CD2">
        <w:t xml:space="preserve"> </w:t>
      </w:r>
      <w:r w:rsidRPr="00F722E9">
        <w:t>Nations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visited</w:t>
      </w:r>
      <w:r w:rsidR="00DC7CD2">
        <w:t xml:space="preserve"> 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check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accuracy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allegations</w:t>
      </w:r>
      <w:r w:rsidR="00DC7CD2">
        <w:t xml:space="preserve"> </w:t>
      </w:r>
      <w:r w:rsidRPr="00F722E9">
        <w:t>but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found</w:t>
      </w:r>
      <w:r w:rsidR="00DC7CD2">
        <w:t xml:space="preserve"> </w:t>
      </w:r>
      <w:r w:rsidR="007445A8">
        <w:t>insufficient</w:t>
      </w:r>
      <w:r w:rsidR="00DC7CD2">
        <w:t xml:space="preserve"> </w:t>
      </w:r>
      <w:r w:rsidRPr="00F722E9">
        <w:t>evidence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corroborate</w:t>
      </w:r>
      <w:r w:rsidR="00DC7CD2">
        <w:t xml:space="preserve"> </w:t>
      </w:r>
      <w:r w:rsidRPr="00F722E9">
        <w:t>them.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task</w:t>
      </w:r>
      <w:r w:rsidR="00DC7CD2">
        <w:t xml:space="preserve"> </w:t>
      </w:r>
      <w:r w:rsidRPr="00F722E9">
        <w:t>force</w:t>
      </w:r>
      <w:r w:rsidR="00DC7CD2">
        <w:t xml:space="preserve"> </w:t>
      </w:r>
      <w:r w:rsidRPr="00F722E9">
        <w:t>set</w:t>
      </w:r>
      <w:r w:rsidR="00DC7CD2">
        <w:t xml:space="preserve"> </w:t>
      </w:r>
      <w:r w:rsidRPr="00F722E9">
        <w:t>up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conduct</w:t>
      </w:r>
      <w:r w:rsidR="00DC7CD2">
        <w:t xml:space="preserve"> </w:t>
      </w:r>
      <w:r w:rsidRPr="00F722E9">
        <w:t>investigations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="00425D24" w:rsidRPr="00F722E9">
        <w:t xml:space="preserve">identified </w:t>
      </w:r>
      <w:r w:rsidRPr="00F722E9">
        <w:t>only</w:t>
      </w:r>
      <w:r w:rsidR="00DC7CD2">
        <w:t xml:space="preserve"> </w:t>
      </w:r>
      <w:r w:rsidRPr="00F722E9">
        <w:t>one</w:t>
      </w:r>
      <w:r w:rsidR="00DC7CD2">
        <w:t xml:space="preserve"> </w:t>
      </w:r>
      <w:r w:rsidRPr="00F722E9">
        <w:t>case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rape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perpetrator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tried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sentenced.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32.</w:t>
      </w:r>
      <w:r w:rsidRPr="00F722E9">
        <w:tab/>
        <w:t>When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="0070720D">
        <w:t>done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orders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superior,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soon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act</w:t>
      </w:r>
      <w:r w:rsidR="00DC7CD2">
        <w:t xml:space="preserve"> </w:t>
      </w:r>
      <w:r w:rsidRPr="00F722E9">
        <w:t>constituted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violation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law,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perpetrator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liable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prosecution</w:t>
      </w:r>
      <w:r w:rsidR="00DC7CD2">
        <w:t xml:space="preserve"> </w:t>
      </w:r>
      <w:r w:rsidRPr="00F722E9">
        <w:t>even</w:t>
      </w:r>
      <w:r w:rsidR="00DC7CD2">
        <w:t xml:space="preserve"> </w:t>
      </w:r>
      <w:r w:rsidRPr="00F722E9">
        <w:t>if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she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carrying</w:t>
      </w:r>
      <w:r w:rsidR="00DC7CD2">
        <w:t xml:space="preserve"> </w:t>
      </w:r>
      <w:r w:rsidRPr="00F722E9">
        <w:t>out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orders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superior.</w:t>
      </w:r>
      <w:r w:rsidR="00DC7CD2">
        <w:t xml:space="preserve"> </w:t>
      </w:r>
      <w:r w:rsidRPr="00F722E9">
        <w:t>With</w:t>
      </w:r>
      <w:r w:rsidR="00DC7CD2">
        <w:t xml:space="preserve"> </w:t>
      </w:r>
      <w:r w:rsidRPr="00F722E9">
        <w:t>regard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Viana</w:t>
      </w:r>
      <w:r w:rsidR="00DC7CD2">
        <w:t xml:space="preserve"> </w:t>
      </w:r>
      <w:r w:rsidRPr="00F722E9">
        <w:t>Immigration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Centre,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investigation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way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determine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violence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committed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order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director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institution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="008653BA">
        <w:t xml:space="preserve">the </w:t>
      </w:r>
      <w:r w:rsidRPr="00F722E9">
        <w:t>guards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="008653BA">
        <w:t>done it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their</w:t>
      </w:r>
      <w:r w:rsidR="00DC7CD2">
        <w:t xml:space="preserve"> </w:t>
      </w:r>
      <w:r w:rsidRPr="00F722E9">
        <w:t>own</w:t>
      </w:r>
      <w:r w:rsidR="00DC7CD2">
        <w:t xml:space="preserve"> </w:t>
      </w:r>
      <w:r w:rsidRPr="00F722E9">
        <w:t>accord.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efforts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spared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uncover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truth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bring</w:t>
      </w:r>
      <w:r w:rsidR="00DC7CD2">
        <w:t xml:space="preserve"> </w:t>
      </w:r>
      <w:r w:rsidRPr="00F722E9">
        <w:t>those</w:t>
      </w:r>
      <w:r w:rsidR="00DC7CD2">
        <w:t xml:space="preserve"> </w:t>
      </w:r>
      <w:r w:rsidRPr="00F722E9">
        <w:t>responsible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justice.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33.</w:t>
      </w:r>
      <w:r w:rsidRPr="00F722E9">
        <w:tab/>
      </w:r>
      <w:r w:rsidRPr="008653BA">
        <w:rPr>
          <w:b/>
        </w:rPr>
        <w:t>Mr.</w:t>
      </w:r>
      <w:r w:rsidR="00DC7CD2" w:rsidRPr="008653BA">
        <w:rPr>
          <w:b/>
        </w:rPr>
        <w:t xml:space="preserve"> </w:t>
      </w:r>
      <w:r w:rsidRPr="008653BA">
        <w:rPr>
          <w:b/>
        </w:rPr>
        <w:t>Bambi</w:t>
      </w:r>
      <w:r w:rsidR="00DC7CD2" w:rsidRPr="008653BA">
        <w:rPr>
          <w:b/>
        </w:rPr>
        <w:t xml:space="preserve"> </w:t>
      </w:r>
      <w:r w:rsidRPr="00F722E9">
        <w:t>(</w:t>
      </w:r>
      <w:smartTag w:uri="urn:schemas-microsoft-com:office:smarttags" w:element="place">
        <w:smartTag w:uri="urn:schemas-microsoft-com:office:smarttags" w:element="country-region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Act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article</w:t>
      </w:r>
      <w:r w:rsidR="00DC7CD2">
        <w:t xml:space="preserve"> </w:t>
      </w:r>
      <w:r w:rsidRPr="00F722E9">
        <w:t>337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Code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Criminal</w:t>
      </w:r>
      <w:r w:rsidR="00DC7CD2">
        <w:t xml:space="preserve"> </w:t>
      </w:r>
      <w:r w:rsidRPr="00F722E9">
        <w:t>Procedure,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duration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depended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gravity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offence.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less</w:t>
      </w:r>
      <w:r w:rsidR="00DC7CD2">
        <w:t xml:space="preserve"> </w:t>
      </w:r>
      <w:r w:rsidRPr="00F722E9">
        <w:t>severe</w:t>
      </w:r>
      <w:r w:rsidR="00DC7CD2">
        <w:t xml:space="preserve"> </w:t>
      </w:r>
      <w:r w:rsidRPr="00F722E9">
        <w:t>offence,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Pr="00F722E9">
        <w:t>might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released.</w:t>
      </w:r>
      <w:r w:rsidR="00DC7CD2">
        <w:t xml:space="preserve"> </w:t>
      </w:r>
      <w:r w:rsidRPr="00F722E9">
        <w:t>Although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offence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liable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over</w:t>
      </w:r>
      <w:r w:rsidR="00DC7CD2">
        <w:t xml:space="preserve"> </w:t>
      </w:r>
      <w:r w:rsidRPr="00F722E9">
        <w:t>8</w:t>
      </w:r>
      <w:r w:rsidR="00DC7CD2">
        <w:t xml:space="preserve"> </w:t>
      </w:r>
      <w:r w:rsidRPr="00F722E9">
        <w:t>years</w:t>
      </w:r>
      <w:r w:rsidR="00B952DD">
        <w:t>’</w:t>
      </w:r>
      <w:r w:rsidR="00DC7CD2">
        <w:t xml:space="preserve"> </w:t>
      </w:r>
      <w:r w:rsidRPr="00F722E9">
        <w:t>imprisonment,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lasted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45</w:t>
      </w:r>
      <w:r w:rsidR="00DC7CD2">
        <w:t xml:space="preserve"> </w:t>
      </w:r>
      <w:r w:rsidRPr="00F722E9">
        <w:t>days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extended</w:t>
      </w:r>
      <w:r w:rsidR="00DC7CD2">
        <w:t xml:space="preserve"> </w:t>
      </w:r>
      <w:r w:rsidRPr="00F722E9">
        <w:t>twice.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maximum</w:t>
      </w:r>
      <w:r w:rsidR="00DC7CD2">
        <w:t xml:space="preserve"> </w:t>
      </w:r>
      <w:r w:rsidRPr="00F722E9">
        <w:t>duration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therefore</w:t>
      </w:r>
      <w:r w:rsidR="00DC7CD2">
        <w:t xml:space="preserve"> </w:t>
      </w:r>
      <w:r w:rsidRPr="00F722E9">
        <w:t>135</w:t>
      </w:r>
      <w:r w:rsidR="00DC7CD2">
        <w:t xml:space="preserve"> </w:t>
      </w:r>
      <w:r w:rsidRPr="00F722E9">
        <w:t>days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maximum</w:t>
      </w:r>
      <w:r w:rsidR="00DC7CD2">
        <w:t xml:space="preserve"> </w:t>
      </w:r>
      <w:r w:rsidRPr="00F722E9">
        <w:t>of</w:t>
      </w:r>
      <w:r w:rsidR="00DC7CD2">
        <w:t xml:space="preserve"> </w:t>
      </w:r>
      <w:r w:rsidR="008653BA">
        <w:t>1</w:t>
      </w:r>
      <w:r w:rsidR="00DC7CD2">
        <w:t xml:space="preserve"> </w:t>
      </w:r>
      <w:r w:rsidRPr="00F722E9">
        <w:t>year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elapse</w:t>
      </w:r>
      <w:r w:rsidR="00DC7CD2">
        <w:t xml:space="preserve"> </w:t>
      </w:r>
      <w:r w:rsidRPr="00F722E9">
        <w:t>between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arrest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judgement.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law,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Pr="00F722E9">
        <w:t>must</w:t>
      </w:r>
      <w:r w:rsidR="00DC7CD2">
        <w:t xml:space="preserve"> </w:t>
      </w:r>
      <w:r w:rsidRPr="00F722E9">
        <w:t>come</w:t>
      </w:r>
      <w:r w:rsidR="00DC7CD2">
        <w:t xml:space="preserve"> </w:t>
      </w:r>
      <w:r w:rsidRPr="00F722E9">
        <w:t>before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prosecutor</w:t>
      </w:r>
      <w:r w:rsidR="00DC7CD2">
        <w:t xml:space="preserve"> </w:t>
      </w:r>
      <w:r w:rsidRPr="00F722E9">
        <w:t>within</w:t>
      </w:r>
      <w:r w:rsidR="00DC7CD2">
        <w:t xml:space="preserve"> </w:t>
      </w:r>
      <w:r w:rsidRPr="00F722E9">
        <w:t>5</w:t>
      </w:r>
      <w:r w:rsidR="00DC7CD2">
        <w:t xml:space="preserve"> </w:t>
      </w:r>
      <w:r w:rsidRPr="00F722E9">
        <w:t>days,</w:t>
      </w:r>
      <w:r w:rsidR="00DC7CD2">
        <w:t xml:space="preserve"> </w:t>
      </w:r>
      <w:r w:rsidRPr="00F722E9">
        <w:t>although</w:t>
      </w:r>
      <w:r w:rsidR="00DC7CD2">
        <w:t xml:space="preserve"> </w:t>
      </w:r>
      <w:r w:rsidRPr="00F722E9">
        <w:t>ideally</w:t>
      </w:r>
      <w:r w:rsidR="00DC7CD2">
        <w:t xml:space="preserve"> </w:t>
      </w:r>
      <w:r w:rsidRPr="00F722E9">
        <w:t>within</w:t>
      </w:r>
      <w:r w:rsidR="00DC7CD2">
        <w:t xml:space="preserve"> </w:t>
      </w:r>
      <w:r w:rsidRPr="00F722E9">
        <w:t>24</w:t>
      </w:r>
      <w:r w:rsidR="00DC7CD2">
        <w:t xml:space="preserve"> </w:t>
      </w:r>
      <w:r w:rsidRPr="00F722E9">
        <w:t>hours.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do</w:t>
      </w:r>
      <w:r w:rsidR="00DC7CD2">
        <w:t xml:space="preserve"> </w:t>
      </w:r>
      <w:r w:rsidRPr="00F722E9">
        <w:t>everything</w:t>
      </w:r>
      <w:r w:rsidR="00DC7CD2">
        <w:t xml:space="preserve"> </w:t>
      </w:r>
      <w:r w:rsidRPr="00F722E9">
        <w:t>possible</w:t>
      </w:r>
      <w:r w:rsidR="00DC7CD2">
        <w:t xml:space="preserve"> </w:t>
      </w:r>
      <w:r w:rsidRPr="00F722E9">
        <w:t>to</w:t>
      </w:r>
      <w:r w:rsidR="00DC7CD2">
        <w:t xml:space="preserve"> </w:t>
      </w:r>
      <w:r w:rsidR="008653BA">
        <w:t>discover</w:t>
      </w:r>
      <w:r w:rsidR="00DC7CD2">
        <w:t xml:space="preserve"> </w:t>
      </w:r>
      <w:r w:rsidRPr="00F722E9">
        <w:t>why</w:t>
      </w:r>
      <w:r w:rsidR="00DC7CD2">
        <w:t xml:space="preserve"> </w:t>
      </w:r>
      <w:r w:rsidRPr="00F722E9">
        <w:t>Cornélio</w:t>
      </w:r>
      <w:r w:rsidR="00DC7CD2">
        <w:t xml:space="preserve"> </w:t>
      </w:r>
      <w:r w:rsidRPr="00F722E9">
        <w:t>Sambo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Venâncio</w:t>
      </w:r>
      <w:r w:rsidR="00DC7CD2">
        <w:t xml:space="preserve"> </w:t>
      </w:r>
      <w:r w:rsidRPr="00F722E9">
        <w:t>Chicumbo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deprived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liberty</w:t>
      </w:r>
      <w:r w:rsidR="00DC7CD2">
        <w:t xml:space="preserve"> </w:t>
      </w:r>
      <w:r w:rsidRPr="00F722E9">
        <w:t>for</w:t>
      </w:r>
      <w:r w:rsidR="00DC7CD2">
        <w:t xml:space="preserve"> </w:t>
      </w:r>
      <w:r w:rsidR="008653BA">
        <w:t>6</w:t>
      </w:r>
      <w:r w:rsidR="00DC7CD2">
        <w:t xml:space="preserve"> </w:t>
      </w:r>
      <w:r w:rsidRPr="00F722E9">
        <w:t>weeks</w:t>
      </w:r>
      <w:r w:rsidR="00DC7CD2">
        <w:t xml:space="preserve"> </w:t>
      </w:r>
      <w:r w:rsidRPr="00F722E9">
        <w:t>without</w:t>
      </w:r>
      <w:r w:rsidR="00DC7CD2">
        <w:t xml:space="preserve"> </w:t>
      </w:r>
      <w:r w:rsidRPr="00F722E9">
        <w:t>being</w:t>
      </w:r>
      <w:r w:rsidR="00DC7CD2">
        <w:t xml:space="preserve"> </w:t>
      </w:r>
      <w:r w:rsidRPr="00F722E9">
        <w:t>brought</w:t>
      </w:r>
      <w:r w:rsidR="00DC7CD2">
        <w:t xml:space="preserve"> </w:t>
      </w:r>
      <w:r w:rsidRPr="00F722E9">
        <w:t>before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prosecutor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would</w:t>
      </w:r>
      <w:r w:rsidR="008653BA">
        <w:t xml:space="preserve"> eventually</w:t>
      </w:r>
      <w:r w:rsidR="00DC7CD2">
        <w:t xml:space="preserve"> </w:t>
      </w:r>
      <w:r w:rsidRPr="00F722E9">
        <w:t>communicate</w:t>
      </w:r>
      <w:r w:rsidR="00DC7CD2">
        <w:t xml:space="preserve"> </w:t>
      </w:r>
      <w:r w:rsidRPr="00F722E9">
        <w:t>all</w:t>
      </w:r>
      <w:r w:rsidR="00DC7CD2">
        <w:t xml:space="preserve"> </w:t>
      </w:r>
      <w:r w:rsidRPr="00F722E9">
        <w:t>its</w:t>
      </w:r>
      <w:r w:rsidR="00DC7CD2">
        <w:t xml:space="preserve"> </w:t>
      </w:r>
      <w:r w:rsidRPr="00F722E9">
        <w:t>findings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Committee.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34.</w:t>
      </w:r>
      <w:r w:rsidRPr="00F722E9">
        <w:tab/>
      </w:r>
      <w:r w:rsidRPr="008653BA">
        <w:rPr>
          <w:b/>
        </w:rPr>
        <w:t>Mr.</w:t>
      </w:r>
      <w:r w:rsidR="00DC7CD2" w:rsidRPr="008653BA">
        <w:rPr>
          <w:b/>
        </w:rPr>
        <w:t xml:space="preserve"> </w:t>
      </w:r>
      <w:r w:rsidRPr="008653BA">
        <w:rPr>
          <w:b/>
        </w:rPr>
        <w:t>Vardzelashvili</w:t>
      </w:r>
      <w:r w:rsidR="00DC7CD2">
        <w:t xml:space="preserve"> </w:t>
      </w:r>
      <w:r w:rsidR="00384518">
        <w:t>asked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confirm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public</w:t>
      </w:r>
      <w:r w:rsidR="00DC7CD2">
        <w:t xml:space="preserve"> </w:t>
      </w:r>
      <w:r w:rsidRPr="00F722E9">
        <w:t>prosecutor</w:t>
      </w:r>
      <w:r w:rsidR="00DC7CD2">
        <w:t xml:space="preserve"> </w:t>
      </w:r>
      <w:r w:rsidRPr="00F722E9">
        <w:t>who</w:t>
      </w:r>
      <w:r w:rsidR="00DC7CD2">
        <w:t xml:space="preserve"> </w:t>
      </w:r>
      <w:r w:rsidRPr="00F722E9">
        <w:t>ordered</w:t>
      </w:r>
      <w:r w:rsidR="00DC7CD2">
        <w:t xml:space="preserve"> </w:t>
      </w:r>
      <w:r w:rsidRPr="00F722E9">
        <w:t>45-day</w:t>
      </w:r>
      <w:r w:rsidR="00DC7CD2">
        <w:t xml:space="preserve"> </w:t>
      </w:r>
      <w:r w:rsidRPr="00F722E9">
        <w:t>extensions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provisional</w:t>
      </w:r>
      <w:r w:rsidR="00DC7CD2">
        <w:t xml:space="preserve"> </w:t>
      </w:r>
      <w:r w:rsidRPr="00F722E9">
        <w:t>detention.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wished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know</w:t>
      </w:r>
      <w:r w:rsidR="00DC7CD2">
        <w:t xml:space="preserve"> </w:t>
      </w:r>
      <w:r w:rsidRPr="00F722E9">
        <w:t>how</w:t>
      </w:r>
      <w:r w:rsidR="00DC7CD2">
        <w:t xml:space="preserve"> </w:t>
      </w:r>
      <w:r w:rsidRPr="00F722E9">
        <w:t>much</w:t>
      </w:r>
      <w:r w:rsidR="00DC7CD2">
        <w:t xml:space="preserve"> </w:t>
      </w:r>
      <w:r w:rsidRPr="00F722E9">
        <w:t>time</w:t>
      </w:r>
      <w:r w:rsidR="00DC7CD2">
        <w:t xml:space="preserve"> </w:t>
      </w:r>
      <w:r w:rsidRPr="00F722E9">
        <w:t>elapsed</w:t>
      </w:r>
      <w:r w:rsidR="00DC7CD2">
        <w:t xml:space="preserve"> </w:t>
      </w:r>
      <w:r w:rsidRPr="00F722E9">
        <w:t>between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arrest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delivery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verdict.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interesting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know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the</w:t>
      </w:r>
      <w:r w:rsidR="00DC7CD2">
        <w:t xml:space="preserve"> </w:t>
      </w:r>
      <w:r w:rsidR="00384518">
        <w:t>duration of the proceedings</w:t>
      </w:r>
      <w:r w:rsidR="00DC7CD2">
        <w:t xml:space="preserve"> </w:t>
      </w:r>
      <w:r w:rsidRPr="00F722E9">
        <w:t>counted</w:t>
      </w:r>
      <w:r w:rsidR="00DC7CD2">
        <w:t xml:space="preserve"> </w:t>
      </w:r>
      <w:r w:rsidRPr="00F722E9">
        <w:t>towards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maximum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period</w:t>
      </w:r>
      <w:r w:rsidR="00DC7CD2">
        <w:t xml:space="preserve"> </w:t>
      </w:r>
      <w:r w:rsidRPr="00F722E9">
        <w:t>of</w:t>
      </w:r>
      <w:r w:rsidR="00DC7CD2">
        <w:t xml:space="preserve"> </w:t>
      </w:r>
      <w:r w:rsidR="00384518">
        <w:t>1</w:t>
      </w:r>
      <w:r w:rsidR="00DC7CD2">
        <w:t xml:space="preserve"> </w:t>
      </w:r>
      <w:r w:rsidRPr="00F722E9">
        <w:t>year</w:t>
      </w:r>
      <w:r w:rsidR="00DC7CD2">
        <w:t xml:space="preserve"> </w:t>
      </w:r>
      <w:r w:rsidRPr="00F722E9">
        <w:t>mentioned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whether,</w:t>
      </w:r>
      <w:r w:rsidR="00DC7CD2">
        <w:t xml:space="preserve"> </w:t>
      </w:r>
      <w:r w:rsidRPr="00F722E9">
        <w:t>should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procedure</w:t>
      </w:r>
      <w:r w:rsidR="00DC7CD2">
        <w:t xml:space="preserve"> </w:t>
      </w:r>
      <w:r w:rsidRPr="00F722E9">
        <w:t>carry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several</w:t>
      </w:r>
      <w:r w:rsidR="00DC7CD2">
        <w:t xml:space="preserve"> </w:t>
      </w:r>
      <w:r w:rsidRPr="00F722E9">
        <w:t>years,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kept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until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court</w:t>
      </w:r>
      <w:r w:rsidR="00DC7CD2">
        <w:t xml:space="preserve"> </w:t>
      </w:r>
      <w:r w:rsidR="00384518">
        <w:t xml:space="preserve">had </w:t>
      </w:r>
      <w:r w:rsidRPr="00F722E9">
        <w:t>handed</w:t>
      </w:r>
      <w:r w:rsidR="00DC7CD2">
        <w:t xml:space="preserve"> </w:t>
      </w:r>
      <w:r w:rsidRPr="00F722E9">
        <w:t>down</w:t>
      </w:r>
      <w:r w:rsidR="00DC7CD2">
        <w:t xml:space="preserve"> </w:t>
      </w:r>
      <w:r w:rsidRPr="00F722E9">
        <w:t>its</w:t>
      </w:r>
      <w:r w:rsidR="00DC7CD2">
        <w:t xml:space="preserve"> </w:t>
      </w:r>
      <w:r w:rsidRPr="00F722E9">
        <w:t>decision.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35.</w:t>
      </w:r>
      <w:r w:rsidRPr="00F722E9">
        <w:tab/>
      </w:r>
      <w:r w:rsidRPr="00384518">
        <w:rPr>
          <w:b/>
        </w:rPr>
        <w:t>The</w:t>
      </w:r>
      <w:r w:rsidR="00DC7CD2" w:rsidRPr="00384518">
        <w:rPr>
          <w:b/>
        </w:rPr>
        <w:t xml:space="preserve"> </w:t>
      </w:r>
      <w:r w:rsidRPr="00384518">
        <w:rPr>
          <w:b/>
        </w:rPr>
        <w:t>Chairperson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what</w:t>
      </w:r>
      <w:r w:rsidR="00DC7CD2">
        <w:t xml:space="preserve"> </w:t>
      </w:r>
      <w:r w:rsidRPr="00F722E9">
        <w:t>stage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procedure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person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custody</w:t>
      </w:r>
      <w:r w:rsidR="00DC7CD2">
        <w:t xml:space="preserve"> </w:t>
      </w:r>
      <w:r w:rsidRPr="00F722E9">
        <w:t>left</w:t>
      </w:r>
      <w:r w:rsidR="00DC7CD2">
        <w:t xml:space="preserve"> </w:t>
      </w:r>
      <w:r w:rsidRPr="00F722E9">
        <w:t>police</w:t>
      </w:r>
      <w:r w:rsidR="00DC7CD2">
        <w:t xml:space="preserve"> </w:t>
      </w:r>
      <w:r w:rsidRPr="00F722E9">
        <w:t>premises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transferred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centre.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36.</w:t>
      </w:r>
      <w:r w:rsidRPr="00F722E9">
        <w:tab/>
      </w:r>
      <w:r w:rsidRPr="00384518">
        <w:rPr>
          <w:b/>
        </w:rPr>
        <w:t>Mr.</w:t>
      </w:r>
      <w:r w:rsidR="00DC7CD2" w:rsidRPr="00384518">
        <w:rPr>
          <w:b/>
        </w:rPr>
        <w:t xml:space="preserve"> </w:t>
      </w:r>
      <w:r w:rsidRPr="00384518">
        <w:rPr>
          <w:b/>
        </w:rPr>
        <w:t>Bambi</w:t>
      </w:r>
      <w:r w:rsidR="00DC7CD2">
        <w:t xml:space="preserve"> </w:t>
      </w:r>
      <w:r w:rsidRPr="00F722E9">
        <w:t>(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no</w:t>
      </w:r>
      <w:r w:rsidR="00DC7CD2">
        <w:t xml:space="preserve"> </w:t>
      </w:r>
      <w:r w:rsidRPr="00F722E9">
        <w:t>circumstances</w:t>
      </w:r>
      <w:r w:rsidR="00DC7CD2">
        <w:t xml:space="preserve"> </w:t>
      </w:r>
      <w:r w:rsidR="00384518">
        <w:t>c</w:t>
      </w:r>
      <w:r w:rsidRPr="00F722E9">
        <w:t>ould</w:t>
      </w:r>
      <w:r w:rsidR="00DC7CD2">
        <w:t xml:space="preserve"> </w:t>
      </w:r>
      <w:r w:rsidR="00384518">
        <w:t>a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Pr="00F722E9">
        <w:t>spend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year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police</w:t>
      </w:r>
      <w:r w:rsidR="00DC7CD2">
        <w:t xml:space="preserve"> </w:t>
      </w:r>
      <w:r w:rsidRPr="00F722E9">
        <w:t>station.</w:t>
      </w:r>
      <w:r w:rsidR="00DC7CD2">
        <w:t xml:space="preserve"> </w:t>
      </w:r>
      <w:r w:rsidRPr="00F722E9">
        <w:t>During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preliminary</w:t>
      </w:r>
      <w:r w:rsidR="00DC7CD2">
        <w:t xml:space="preserve"> </w:t>
      </w:r>
      <w:r w:rsidRPr="00F722E9">
        <w:t>inquiry,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detainee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held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maximum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135</w:t>
      </w:r>
      <w:r w:rsidR="00DC7CD2">
        <w:t xml:space="preserve"> </w:t>
      </w:r>
      <w:r w:rsidRPr="00F722E9">
        <w:t>days.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possible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public</w:t>
      </w:r>
      <w:r w:rsidR="00DC7CD2">
        <w:t xml:space="preserve"> </w:t>
      </w:r>
      <w:r w:rsidRPr="00F722E9">
        <w:t>prosecutor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order</w:t>
      </w:r>
      <w:r w:rsidR="00DC7CD2">
        <w:t xml:space="preserve"> </w:t>
      </w:r>
      <w:r w:rsidRPr="00F722E9">
        <w:t>extensions,</w:t>
      </w:r>
      <w:r w:rsidR="00DC7CD2">
        <w:t xml:space="preserve"> </w:t>
      </w:r>
      <w:r w:rsidR="00384518">
        <w:t>with due</w:t>
      </w:r>
      <w:r w:rsidR="00DC7CD2">
        <w:t xml:space="preserve"> </w:t>
      </w:r>
      <w:r w:rsidRPr="00F722E9">
        <w:t>justification.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case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then</w:t>
      </w:r>
      <w:r w:rsidR="00DC7CD2">
        <w:t xml:space="preserve"> </w:t>
      </w:r>
      <w:r w:rsidRPr="00F722E9">
        <w:t>referred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competent</w:t>
      </w:r>
      <w:r w:rsidR="00DC7CD2">
        <w:t xml:space="preserve"> </w:t>
      </w:r>
      <w:r w:rsidRPr="00F722E9">
        <w:t>court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taken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court</w:t>
      </w:r>
      <w:r w:rsidR="00DC7CD2">
        <w:t xml:space="preserve"> </w:t>
      </w:r>
      <w:r w:rsidRPr="00F722E9">
        <w:t>cells.</w:t>
      </w:r>
      <w:r w:rsidR="00DC7CD2">
        <w:t xml:space="preserve"> </w:t>
      </w:r>
      <w:r w:rsidRPr="00F722E9">
        <w:t>From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moment</w:t>
      </w:r>
      <w:r w:rsidR="00DC7CD2">
        <w:t xml:space="preserve"> </w:t>
      </w:r>
      <w:r w:rsidRPr="00F722E9">
        <w:t>onwards,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extended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="00384518">
        <w:t>duly justified order of a judge</w:t>
      </w:r>
      <w:r w:rsidRPr="00F722E9">
        <w:t>.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="00384518">
        <w:t>occurred for the most part on court premises</w:t>
      </w:r>
      <w:r w:rsidRPr="00F722E9">
        <w:t>.</w:t>
      </w:r>
    </w:p>
    <w:p w:rsidR="00F722E9" w:rsidRPr="00F722E9" w:rsidRDefault="00F722E9" w:rsidP="00F722E9">
      <w:pPr>
        <w:pStyle w:val="SingleTxtG"/>
      </w:pPr>
      <w:r w:rsidRPr="00F722E9">
        <w:t>37.</w:t>
      </w:r>
      <w:r w:rsidRPr="00F722E9">
        <w:tab/>
      </w:r>
      <w:r w:rsidRPr="00384518">
        <w:rPr>
          <w:b/>
        </w:rPr>
        <w:t>Mr.</w:t>
      </w:r>
      <w:r w:rsidR="00DC7CD2" w:rsidRPr="00384518">
        <w:rPr>
          <w:b/>
        </w:rPr>
        <w:t xml:space="preserve"> </w:t>
      </w:r>
      <w:r w:rsidRPr="00384518">
        <w:rPr>
          <w:b/>
        </w:rPr>
        <w:t>Shany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confirmation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public</w:t>
      </w:r>
      <w:r w:rsidR="00DC7CD2">
        <w:t xml:space="preserve"> </w:t>
      </w:r>
      <w:r w:rsidRPr="00F722E9">
        <w:t>prosecutor</w:t>
      </w:r>
      <w:r w:rsidR="00DC7CD2">
        <w:t xml:space="preserve"> </w:t>
      </w:r>
      <w:r w:rsidRPr="00F722E9">
        <w:t>who</w:t>
      </w:r>
      <w:r w:rsidR="00DC7CD2">
        <w:t xml:space="preserve"> </w:t>
      </w:r>
      <w:r w:rsidRPr="00F722E9">
        <w:t>decided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or</w:t>
      </w:r>
      <w:r w:rsidR="00DC7CD2">
        <w:t xml:space="preserve"> </w:t>
      </w:r>
      <w:r w:rsidRPr="00F722E9">
        <w:t>not</w:t>
      </w:r>
      <w:r w:rsidR="00DC7CD2">
        <w:t xml:space="preserve"> </w:t>
      </w:r>
      <w:r w:rsidRPr="00F722E9">
        <w:t>detention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legal.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38.</w:t>
      </w:r>
      <w:r w:rsidRPr="00F722E9">
        <w:tab/>
      </w:r>
      <w:r w:rsidRPr="00710727">
        <w:rPr>
          <w:b/>
        </w:rPr>
        <w:t>Mr.</w:t>
      </w:r>
      <w:r w:rsidR="00DC7CD2" w:rsidRPr="00710727">
        <w:rPr>
          <w:b/>
        </w:rPr>
        <w:t xml:space="preserve"> </w:t>
      </w:r>
      <w:r w:rsidR="00710727">
        <w:rPr>
          <w:b/>
        </w:rPr>
        <w:t xml:space="preserve">Carneiro </w:t>
      </w:r>
      <w:r w:rsidRPr="00710727">
        <w:rPr>
          <w:b/>
        </w:rPr>
        <w:t>Mangueira</w:t>
      </w:r>
      <w:r w:rsidR="00DC7CD2">
        <w:t xml:space="preserve"> </w:t>
      </w:r>
      <w:r w:rsidRPr="00F722E9">
        <w:t>(</w:t>
      </w:r>
      <w:smartTag w:uri="urn:schemas-microsoft-com:office:smarttags" w:element="place">
        <w:smartTag w:uri="urn:schemas-microsoft-com:office:smarttags" w:element="country-region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replied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="00710727">
        <w:t>it was indeed the prosecutor</w:t>
      </w:r>
      <w:r w:rsidR="00B952DD">
        <w:t>’</w:t>
      </w:r>
      <w:r w:rsidR="00710727">
        <w:t>s task</w:t>
      </w:r>
      <w:r w:rsidRPr="00F722E9">
        <w:t>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39.</w:t>
      </w:r>
      <w:r w:rsidRPr="00F722E9">
        <w:tab/>
      </w:r>
      <w:r w:rsidRPr="00710727">
        <w:rPr>
          <w:b/>
        </w:rPr>
        <w:t>Mr.</w:t>
      </w:r>
      <w:r w:rsidR="00DC7CD2" w:rsidRPr="00710727">
        <w:rPr>
          <w:b/>
        </w:rPr>
        <w:t xml:space="preserve"> </w:t>
      </w:r>
      <w:r w:rsidRPr="00710727">
        <w:rPr>
          <w:b/>
        </w:rPr>
        <w:t>Bambi</w:t>
      </w:r>
      <w:r w:rsidR="00DC7CD2">
        <w:t xml:space="preserve"> </w:t>
      </w:r>
      <w:r w:rsidRPr="00F722E9">
        <w:t>(</w:t>
      </w:r>
      <w:smartTag w:uri="urn:schemas-microsoft-com:office:smarttags" w:element="country-region">
        <w:smartTag w:uri="urn:schemas-microsoft-com:office:smarttags" w:element="place">
          <w:r w:rsidRPr="00F722E9">
            <w:t>Angola</w:t>
          </w:r>
        </w:smartTag>
      </w:smartTag>
      <w:r w:rsidRPr="00F722E9">
        <w:t>)</w:t>
      </w:r>
      <w:r w:rsidR="00DC7CD2">
        <w:t xml:space="preserve"> </w:t>
      </w:r>
      <w:r w:rsidRPr="00F722E9">
        <w:t>said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after</w:t>
      </w:r>
      <w:r w:rsidR="00DC7CD2">
        <w:t xml:space="preserve"> </w:t>
      </w:r>
      <w:r w:rsidRPr="00F722E9">
        <w:t>a</w:t>
      </w:r>
      <w:r w:rsidR="00DC7CD2">
        <w:t xml:space="preserve"> </w:t>
      </w:r>
      <w:r w:rsidRPr="00F722E9">
        <w:t>year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pretrial</w:t>
      </w:r>
      <w:r w:rsidR="00DC7CD2">
        <w:t xml:space="preserve"> </w:t>
      </w:r>
      <w:r w:rsidRPr="00F722E9">
        <w:t>detention,</w:t>
      </w:r>
      <w:r w:rsidR="00DC7CD2">
        <w:t xml:space="preserve"> </w:t>
      </w:r>
      <w:r w:rsidRPr="00F722E9">
        <w:t>even</w:t>
      </w:r>
      <w:r w:rsidR="00DC7CD2">
        <w:t xml:space="preserve"> </w:t>
      </w:r>
      <w:r w:rsidRPr="00F722E9">
        <w:t>if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trial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still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progress,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suspect</w:t>
      </w:r>
      <w:r w:rsidR="00DC7CD2">
        <w:t xml:space="preserve"> </w:t>
      </w:r>
      <w:r w:rsidR="00710727">
        <w:t>had to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released.</w:t>
      </w:r>
    </w:p>
    <w:p w:rsidR="00F722E9" w:rsidRPr="00F722E9" w:rsidRDefault="00F722E9" w:rsidP="00F722E9">
      <w:pPr>
        <w:pStyle w:val="SingleTxtG"/>
      </w:pPr>
      <w:r w:rsidRPr="00F722E9">
        <w:t>40.</w:t>
      </w:r>
      <w:r w:rsidRPr="00F722E9">
        <w:tab/>
      </w:r>
      <w:r w:rsidRPr="00710727">
        <w:rPr>
          <w:b/>
        </w:rPr>
        <w:t>The</w:t>
      </w:r>
      <w:r w:rsidR="00DC7CD2" w:rsidRPr="00710727">
        <w:rPr>
          <w:b/>
        </w:rPr>
        <w:t xml:space="preserve"> </w:t>
      </w:r>
      <w:r w:rsidRPr="00710727">
        <w:rPr>
          <w:b/>
        </w:rPr>
        <w:t>Chairperson</w:t>
      </w:r>
      <w:r w:rsidR="00DC7CD2">
        <w:t xml:space="preserve"> </w:t>
      </w:r>
      <w:r w:rsidRPr="00F722E9">
        <w:t>thanked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its</w:t>
      </w:r>
      <w:r w:rsidR="00DC7CD2">
        <w:t xml:space="preserve"> </w:t>
      </w:r>
      <w:r w:rsidRPr="00F722E9">
        <w:t>replies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members</w:t>
      </w:r>
      <w:r w:rsidR="00DC7CD2">
        <w:t xml:space="preserve"> </w:t>
      </w:r>
      <w:r w:rsidR="00C06934">
        <w:t xml:space="preserve">to </w:t>
      </w:r>
      <w:r w:rsidR="00040E79">
        <w:t>put their questions on questions</w:t>
      </w:r>
      <w:r w:rsidR="00DC7CD2">
        <w:t xml:space="preserve"> </w:t>
      </w:r>
      <w:r w:rsidRPr="00F722E9">
        <w:t>18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26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list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issues.</w:t>
      </w:r>
    </w:p>
    <w:p w:rsidR="00F722E9" w:rsidRPr="00F722E9" w:rsidRDefault="00F722E9" w:rsidP="00F722E9">
      <w:pPr>
        <w:pStyle w:val="SingleTxtG"/>
      </w:pPr>
      <w:r w:rsidRPr="00F722E9">
        <w:t>41.</w:t>
      </w:r>
      <w:r w:rsidRPr="00F722E9">
        <w:tab/>
      </w:r>
      <w:r w:rsidRPr="00710727">
        <w:rPr>
          <w:b/>
        </w:rPr>
        <w:t>Mr.</w:t>
      </w:r>
      <w:r w:rsidR="00DC7CD2" w:rsidRPr="00710727">
        <w:rPr>
          <w:b/>
        </w:rPr>
        <w:t xml:space="preserve"> </w:t>
      </w:r>
      <w:r w:rsidRPr="00710727">
        <w:rPr>
          <w:b/>
        </w:rPr>
        <w:t>Bouzid</w:t>
      </w:r>
      <w:r w:rsidR="00DC7CD2">
        <w:t xml:space="preserve"> </w:t>
      </w:r>
      <w:r w:rsidRPr="00F722E9">
        <w:t>observed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only</w:t>
      </w:r>
      <w:r w:rsidR="00DC7CD2">
        <w:t xml:space="preserve"> </w:t>
      </w:r>
      <w:r w:rsidRPr="00F722E9">
        <w:t>16</w:t>
      </w:r>
      <w:r w:rsidR="00DC7CD2">
        <w:t xml:space="preserve"> </w:t>
      </w:r>
      <w:r w:rsidRPr="00F722E9">
        <w:t>provincial</w:t>
      </w:r>
      <w:r w:rsidR="00DC7CD2">
        <w:t xml:space="preserve"> </w:t>
      </w:r>
      <w:r w:rsidRPr="00F722E9">
        <w:t>courts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163</w:t>
      </w:r>
      <w:r w:rsidR="00DC7CD2">
        <w:t xml:space="preserve"> </w:t>
      </w:r>
      <w:r w:rsidRPr="00F722E9">
        <w:t>municipalities,</w:t>
      </w:r>
      <w:r w:rsidR="00DC7CD2">
        <w:t xml:space="preserve"> </w:t>
      </w:r>
      <w:r w:rsidR="00040E79">
        <w:t>making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complicated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expensive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people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participate</w:t>
      </w:r>
      <w:r w:rsidR="00DC7CD2">
        <w:t xml:space="preserve"> </w:t>
      </w:r>
      <w:r w:rsidRPr="00F722E9">
        <w:t>in</w:t>
      </w:r>
      <w:r w:rsidR="00DC7CD2">
        <w:t xml:space="preserve"> </w:t>
      </w:r>
      <w:r w:rsidR="00040E79">
        <w:t>judicial</w:t>
      </w:r>
      <w:r w:rsidR="00DC7CD2">
        <w:t xml:space="preserve"> </w:t>
      </w:r>
      <w:r w:rsidRPr="00F722E9">
        <w:t>proceedings.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addition,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welcome</w:t>
      </w:r>
      <w:r w:rsidR="00DC7CD2">
        <w:t xml:space="preserve"> </w:t>
      </w:r>
      <w:r w:rsidR="00C06934">
        <w:t xml:space="preserve">the </w:t>
      </w:r>
      <w:r w:rsidR="00040E79">
        <w:t>delegation</w:t>
      </w:r>
      <w:r w:rsidR="00B952DD">
        <w:t>’</w:t>
      </w:r>
      <w:r w:rsidR="00040E79">
        <w:t>s comments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fact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court</w:t>
      </w:r>
      <w:r w:rsidR="00DC7CD2">
        <w:t xml:space="preserve"> </w:t>
      </w:r>
      <w:r w:rsidRPr="00F722E9">
        <w:t>fees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very</w:t>
      </w:r>
      <w:r w:rsidR="00DC7CD2">
        <w:t xml:space="preserve"> </w:t>
      </w:r>
      <w:r w:rsidRPr="00F722E9">
        <w:t>high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difficult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receive</w:t>
      </w:r>
      <w:r w:rsidR="00DC7CD2">
        <w:t xml:space="preserve"> </w:t>
      </w:r>
      <w:r w:rsidRPr="00F722E9">
        <w:t>legal</w:t>
      </w:r>
      <w:r w:rsidR="00DC7CD2">
        <w:t xml:space="preserve"> </w:t>
      </w:r>
      <w:r w:rsidRPr="00F722E9">
        <w:t>aid.</w:t>
      </w:r>
      <w:r w:rsidR="00DC7CD2">
        <w:t xml:space="preserve"> </w:t>
      </w:r>
      <w:r w:rsidRPr="00F722E9">
        <w:t>Given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an</w:t>
      </w:r>
      <w:r w:rsidR="00DC7CD2">
        <w:t xml:space="preserve"> </w:t>
      </w:r>
      <w:r w:rsidRPr="00F722E9">
        <w:t>anti-corruption</w:t>
      </w:r>
      <w:r w:rsidR="00DC7CD2">
        <w:t xml:space="preserve"> </w:t>
      </w:r>
      <w:r w:rsidRPr="00F722E9">
        <w:t>law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adopted,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further</w:t>
      </w:r>
      <w:r w:rsidR="00DC7CD2">
        <w:t xml:space="preserve"> </w:t>
      </w:r>
      <w:r w:rsidRPr="00F722E9">
        <w:t>information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party</w:t>
      </w:r>
      <w:r w:rsidR="00B952DD">
        <w:t>’</w:t>
      </w:r>
      <w:r w:rsidR="00040E79">
        <w:t>s specific efforts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combat</w:t>
      </w:r>
      <w:r w:rsidR="00DC7CD2">
        <w:t xml:space="preserve"> </w:t>
      </w:r>
      <w:r w:rsidRPr="00F722E9">
        <w:t>corruption.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42.</w:t>
      </w:r>
      <w:r w:rsidRPr="00F722E9">
        <w:tab/>
        <w:t>Referring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fact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20</w:t>
      </w:r>
      <w:r w:rsidR="00DC7CD2">
        <w:t xml:space="preserve"> </w:t>
      </w:r>
      <w:r w:rsidRPr="00F722E9">
        <w:t>bills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still</w:t>
      </w:r>
      <w:r w:rsidR="00DC7CD2">
        <w:t xml:space="preserve"> </w:t>
      </w:r>
      <w:r w:rsidRPr="00F722E9">
        <w:t>at</w:t>
      </w:r>
      <w:r w:rsidR="00DC7CD2">
        <w:t xml:space="preserve"> </w:t>
      </w:r>
      <w:r w:rsidR="00040E79">
        <w:t xml:space="preserve">the </w:t>
      </w:r>
      <w:r w:rsidRPr="00F722E9">
        <w:t>drafting</w:t>
      </w:r>
      <w:r w:rsidR="00DC7CD2">
        <w:t xml:space="preserve"> </w:t>
      </w:r>
      <w:r w:rsidRPr="00F722E9">
        <w:t>stage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Criminal</w:t>
      </w:r>
      <w:r w:rsidR="00DC7CD2">
        <w:t xml:space="preserve"> </w:t>
      </w:r>
      <w:r w:rsidRPr="00F722E9">
        <w:t>Code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under</w:t>
      </w:r>
      <w:r w:rsidR="00DC7CD2">
        <w:t xml:space="preserve"> </w:t>
      </w:r>
      <w:r w:rsidRPr="00F722E9">
        <w:t>revision</w:t>
      </w:r>
      <w:r w:rsidR="00DC7CD2">
        <w:t xml:space="preserve"> </w:t>
      </w:r>
      <w:r w:rsidRPr="00F722E9">
        <w:t>for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10</w:t>
      </w:r>
      <w:r w:rsidR="00DC7CD2">
        <w:t xml:space="preserve"> </w:t>
      </w:r>
      <w:r w:rsidRPr="00F722E9">
        <w:t>years,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why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process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so</w:t>
      </w:r>
      <w:r w:rsidR="00DC7CD2">
        <w:t xml:space="preserve"> </w:t>
      </w:r>
      <w:r w:rsidRPr="00F722E9">
        <w:t>slow.</w:t>
      </w:r>
      <w:r w:rsidR="00DC7CD2">
        <w:t xml:space="preserve"> </w:t>
      </w:r>
      <w:r w:rsidRPr="00F722E9">
        <w:t>As</w:t>
      </w:r>
      <w:r w:rsidR="00DC7CD2">
        <w:t xml:space="preserve"> </w:t>
      </w:r>
      <w:r w:rsidRPr="00F722E9">
        <w:t>customary</w:t>
      </w:r>
      <w:r w:rsidR="00DC7CD2">
        <w:t xml:space="preserve"> </w:t>
      </w:r>
      <w:r w:rsidRPr="00F722E9">
        <w:t>law</w:t>
      </w:r>
      <w:r w:rsidR="00DC7CD2">
        <w:t xml:space="preserve"> </w:t>
      </w:r>
      <w:r w:rsidRPr="00F722E9">
        <w:t>was</w:t>
      </w:r>
      <w:r w:rsidR="00DC7CD2">
        <w:t xml:space="preserve"> </w:t>
      </w:r>
      <w:r w:rsidRPr="00F722E9">
        <w:t>recognized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Constitution,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interesting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know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there</w:t>
      </w:r>
      <w:r w:rsidR="00DC7CD2">
        <w:t xml:space="preserve"> </w:t>
      </w:r>
      <w:r w:rsidRPr="00F722E9">
        <w:t>were</w:t>
      </w:r>
      <w:r w:rsidR="00DC7CD2">
        <w:t xml:space="preserve"> </w:t>
      </w:r>
      <w:r w:rsidRPr="00F722E9">
        <w:t>customary</w:t>
      </w:r>
      <w:r w:rsidR="00DC7CD2">
        <w:t xml:space="preserve"> </w:t>
      </w:r>
      <w:r w:rsidRPr="00F722E9">
        <w:t>courts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if</w:t>
      </w:r>
      <w:r w:rsidR="00DC7CD2">
        <w:t xml:space="preserve"> </w:t>
      </w:r>
      <w:r w:rsidRPr="00F722E9">
        <w:t>traditional</w:t>
      </w:r>
      <w:r w:rsidR="00DC7CD2">
        <w:t xml:space="preserve"> </w:t>
      </w:r>
      <w:r w:rsidRPr="00F722E9">
        <w:t>chiefs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jurisdiction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try</w:t>
      </w:r>
      <w:r w:rsidR="00DC7CD2">
        <w:t xml:space="preserve"> </w:t>
      </w:r>
      <w:r w:rsidRPr="00F722E9">
        <w:t>cases.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43.</w:t>
      </w:r>
      <w:r w:rsidRPr="00F722E9">
        <w:tab/>
        <w:t>According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information</w:t>
      </w:r>
      <w:r w:rsidR="00DC7CD2">
        <w:t xml:space="preserve"> </w:t>
      </w:r>
      <w:r w:rsidR="00040E7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Committee</w:t>
      </w:r>
      <w:r w:rsidR="00B952DD">
        <w:t>’</w:t>
      </w:r>
      <w:r w:rsidR="00040E79">
        <w:t>s possession</w:t>
      </w:r>
      <w:r w:rsidRPr="00F722E9">
        <w:t>,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Angolan</w:t>
      </w:r>
      <w:r w:rsidR="00DC7CD2">
        <w:t xml:space="preserve"> </w:t>
      </w:r>
      <w:r w:rsidRPr="00F722E9">
        <w:t>authorities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reportedly</w:t>
      </w:r>
      <w:r w:rsidR="00DC7CD2">
        <w:t xml:space="preserve"> </w:t>
      </w:r>
      <w:r w:rsidRPr="00F722E9">
        <w:t>evicted</w:t>
      </w:r>
      <w:r w:rsidR="00DC7CD2">
        <w:t xml:space="preserve"> </w:t>
      </w:r>
      <w:r w:rsidRPr="00F722E9">
        <w:t>persons</w:t>
      </w:r>
      <w:r w:rsidR="00DC7CD2">
        <w:t xml:space="preserve"> </w:t>
      </w:r>
      <w:r w:rsidRPr="00F722E9">
        <w:t>who,</w:t>
      </w:r>
      <w:r w:rsidR="00DC7CD2">
        <w:t xml:space="preserve"> </w:t>
      </w:r>
      <w:r w:rsidRPr="00F722E9">
        <w:t>during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civil</w:t>
      </w:r>
      <w:r w:rsidR="00DC7CD2">
        <w:t xml:space="preserve"> </w:t>
      </w:r>
      <w:r w:rsidRPr="00F722E9">
        <w:t>war,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built</w:t>
      </w:r>
      <w:r w:rsidR="00DC7CD2">
        <w:t xml:space="preserve"> </w:t>
      </w:r>
      <w:r w:rsidRPr="00F722E9">
        <w:t>homes</w:t>
      </w:r>
      <w:r w:rsidR="00DC7CD2">
        <w:t xml:space="preserve"> </w:t>
      </w:r>
      <w:r w:rsidRPr="00F722E9">
        <w:t>on</w:t>
      </w:r>
      <w:r w:rsidR="00DC7CD2">
        <w:t xml:space="preserve"> </w:t>
      </w:r>
      <w:r w:rsidR="00040E79">
        <w:t xml:space="preserve">State-owned </w:t>
      </w:r>
      <w:r w:rsidRPr="00F722E9">
        <w:t>land.</w:t>
      </w:r>
      <w:r w:rsidR="00DC7CD2">
        <w:t xml:space="preserve"> </w:t>
      </w:r>
      <w:r w:rsidRPr="00F722E9">
        <w:t>During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evictions,</w:t>
      </w:r>
      <w:r w:rsidR="00DC7CD2">
        <w:t xml:space="preserve"> </w:t>
      </w:r>
      <w:r w:rsidRPr="00F722E9">
        <w:t>3,000</w:t>
      </w:r>
      <w:r w:rsidR="00DC7CD2">
        <w:t xml:space="preserve"> </w:t>
      </w:r>
      <w:r w:rsidRPr="00F722E9">
        <w:t>homes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apparently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destroyed</w:t>
      </w:r>
      <w:r w:rsidR="00DC7CD2">
        <w:t xml:space="preserve"> </w:t>
      </w:r>
      <w:r w:rsidRPr="00F722E9">
        <w:t>and</w:t>
      </w:r>
      <w:r w:rsidR="00DC7CD2">
        <w:t xml:space="preserve"> </w:t>
      </w:r>
      <w:r w:rsidR="00040E79">
        <w:t>serious abuse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ensued,</w:t>
      </w:r>
      <w:r w:rsidR="00DC7CD2">
        <w:t xml:space="preserve"> </w:t>
      </w:r>
      <w:r w:rsidRPr="00F722E9">
        <w:t>resulting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death</w:t>
      </w:r>
      <w:r w:rsidR="00DC7CD2">
        <w:t xml:space="preserve"> </w:t>
      </w:r>
      <w:r w:rsidRPr="00F722E9">
        <w:t>of</w:t>
      </w:r>
      <w:r w:rsidR="00DC7CD2">
        <w:t xml:space="preserve"> </w:t>
      </w:r>
      <w:r w:rsidR="00040E79">
        <w:t xml:space="preserve">some </w:t>
      </w:r>
      <w:r w:rsidRPr="00F722E9">
        <w:t>inhabitants,</w:t>
      </w:r>
      <w:r w:rsidR="00DC7CD2">
        <w:t xml:space="preserve"> </w:t>
      </w:r>
      <w:r w:rsidR="00040E79">
        <w:t>including</w:t>
      </w:r>
      <w:r w:rsidR="00DC7CD2">
        <w:t xml:space="preserve"> </w:t>
      </w:r>
      <w:r w:rsidRPr="00F722E9">
        <w:t>babies.</w:t>
      </w:r>
      <w:r w:rsidR="00DC7CD2">
        <w:t xml:space="preserve"> </w:t>
      </w:r>
      <w:r w:rsidRPr="00F722E9">
        <w:t>Moreover,</w:t>
      </w:r>
      <w:r w:rsidR="00DC7CD2">
        <w:t xml:space="preserve"> </w:t>
      </w:r>
      <w:r w:rsidRPr="00F722E9">
        <w:t>reports</w:t>
      </w:r>
      <w:r w:rsidR="00DC7CD2">
        <w:t xml:space="preserve"> </w:t>
      </w:r>
      <w:r w:rsidRPr="00F722E9">
        <w:t>suggested</w:t>
      </w:r>
      <w:r w:rsidR="00DC7CD2">
        <w:t xml:space="preserve"> </w:t>
      </w:r>
      <w:r w:rsidRPr="00F722E9">
        <w:t>that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land</w:t>
      </w:r>
      <w:r w:rsidR="00DC7CD2">
        <w:t xml:space="preserve"> </w:t>
      </w:r>
      <w:r w:rsidRPr="00F722E9">
        <w:t>reclaimed</w:t>
      </w:r>
      <w:r w:rsidR="00DC7CD2">
        <w:t xml:space="preserve"> </w:t>
      </w:r>
      <w:r w:rsidRPr="00F722E9">
        <w:t>by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public</w:t>
      </w:r>
      <w:r w:rsidR="00DC7CD2">
        <w:t xml:space="preserve"> </w:t>
      </w:r>
      <w:r w:rsidRPr="00F722E9">
        <w:t>interest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then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sold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individuals</w:t>
      </w:r>
      <w:r w:rsidR="00DC7CD2">
        <w:t xml:space="preserve"> </w:t>
      </w:r>
      <w:r w:rsidRPr="00F722E9">
        <w:t>who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constructed</w:t>
      </w:r>
      <w:r w:rsidR="00DC7CD2">
        <w:t xml:space="preserve"> </w:t>
      </w:r>
      <w:r w:rsidRPr="00F722E9">
        <w:t>commercial</w:t>
      </w:r>
      <w:r w:rsidR="00DC7CD2">
        <w:t xml:space="preserve"> </w:t>
      </w:r>
      <w:r w:rsidRPr="00F722E9">
        <w:t>buildings.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appreciate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delegation</w:t>
      </w:r>
      <w:r w:rsidR="00B952DD">
        <w:t>’</w:t>
      </w:r>
      <w:r w:rsidRPr="00F722E9">
        <w:t>s</w:t>
      </w:r>
      <w:r w:rsidR="00DC7CD2">
        <w:t xml:space="preserve"> </w:t>
      </w:r>
      <w:r w:rsidRPr="00F722E9">
        <w:t>comments</w:t>
      </w:r>
      <w:r w:rsidR="00DC7CD2">
        <w:t xml:space="preserve"> </w:t>
      </w:r>
      <w:r w:rsidRPr="00F722E9">
        <w:t>on</w:t>
      </w:r>
      <w:r w:rsidR="00DC7CD2">
        <w:t xml:space="preserve"> </w:t>
      </w:r>
      <w:r w:rsidRPr="00F722E9">
        <w:t>those</w:t>
      </w:r>
      <w:r w:rsidR="00DC7CD2">
        <w:t xml:space="preserve"> </w:t>
      </w:r>
      <w:r w:rsidRPr="00F722E9">
        <w:t>allegations</w:t>
      </w:r>
      <w:r w:rsidR="00DC7CD2">
        <w:t xml:space="preserve"> </w:t>
      </w:r>
      <w:r w:rsidRPr="00F722E9">
        <w:t>and</w:t>
      </w:r>
      <w:r w:rsidR="00DC7CD2">
        <w:t xml:space="preserve"> </w:t>
      </w:r>
      <w:r w:rsidR="00040E79">
        <w:t>an indication as to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measures</w:t>
      </w:r>
      <w:r w:rsidR="00DC7CD2">
        <w:t xml:space="preserve"> </w:t>
      </w:r>
      <w:r w:rsidRPr="00F722E9">
        <w:t>had</w:t>
      </w:r>
      <w:r w:rsidR="00DC7CD2">
        <w:t xml:space="preserve"> </w:t>
      </w:r>
      <w:r w:rsidRPr="00F722E9">
        <w:t>been</w:t>
      </w:r>
      <w:r w:rsidR="00DC7CD2">
        <w:t xml:space="preserve"> </w:t>
      </w:r>
      <w:r w:rsidRPr="00F722E9">
        <w:t>taken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relocate</w:t>
      </w:r>
      <w:r w:rsidR="00DC7CD2">
        <w:t xml:space="preserve"> </w:t>
      </w:r>
      <w:r w:rsidR="00040E79">
        <w:t>the evictees</w:t>
      </w:r>
      <w:r w:rsidRPr="00F722E9">
        <w:t>.</w:t>
      </w:r>
      <w:r w:rsidR="00DC7CD2">
        <w:t xml:space="preserve"> </w:t>
      </w:r>
      <w:r w:rsidRPr="00F722E9">
        <w:t>Also,</w:t>
      </w:r>
      <w:r w:rsidR="00DC7CD2">
        <w:t xml:space="preserve"> </w:t>
      </w:r>
      <w:r w:rsidRPr="00F722E9">
        <w:t>according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some</w:t>
      </w:r>
      <w:r w:rsidR="00DC7CD2">
        <w:t xml:space="preserve"> </w:t>
      </w:r>
      <w:r w:rsidRPr="00F722E9">
        <w:t>sources,</w:t>
      </w:r>
      <w:r w:rsidR="00DC7CD2">
        <w:t xml:space="preserve"> </w:t>
      </w:r>
      <w:r w:rsidRPr="00F722E9">
        <w:t>it</w:t>
      </w:r>
      <w:r w:rsidR="00DC7CD2">
        <w:t xml:space="preserve"> </w:t>
      </w:r>
      <w:r w:rsidRPr="00F722E9">
        <w:t>would</w:t>
      </w:r>
      <w:r w:rsidR="00DC7CD2">
        <w:t xml:space="preserve"> </w:t>
      </w:r>
      <w:r w:rsidRPr="00F722E9">
        <w:t>apparently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extremely</w:t>
      </w:r>
      <w:r w:rsidR="00DC7CD2">
        <w:t xml:space="preserve"> </w:t>
      </w:r>
      <w:r w:rsidRPr="00F722E9">
        <w:t>costly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complicated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register</w:t>
      </w:r>
      <w:r w:rsidR="00DC7CD2">
        <w:t xml:space="preserve"> </w:t>
      </w:r>
      <w:r w:rsidRPr="00F722E9">
        <w:t>land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cadastre</w:t>
      </w:r>
      <w:r w:rsidR="00DC7CD2">
        <w:t xml:space="preserve"> </w:t>
      </w:r>
      <w:r w:rsidRPr="00F722E9">
        <w:t>and</w:t>
      </w:r>
      <w:r w:rsidR="00040E79" w:rsidRPr="00F722E9">
        <w:t>,</w:t>
      </w:r>
      <w:r w:rsidR="00DC7CD2">
        <w:t xml:space="preserve"> </w:t>
      </w:r>
      <w:r w:rsidRPr="00F722E9">
        <w:t>consequently</w:t>
      </w:r>
      <w:r w:rsidR="00040E79">
        <w:t>,</w:t>
      </w:r>
      <w:r w:rsidR="00DC7CD2">
        <w:t xml:space="preserve"> </w:t>
      </w:r>
      <w:r w:rsidRPr="00F722E9">
        <w:t>owners</w:t>
      </w:r>
      <w:r w:rsidR="00DC7CD2">
        <w:t xml:space="preserve"> </w:t>
      </w:r>
      <w:r w:rsidRPr="00F722E9">
        <w:t>refrained</w:t>
      </w:r>
      <w:r w:rsidR="00DC7CD2">
        <w:t xml:space="preserve"> </w:t>
      </w:r>
      <w:r w:rsidRPr="00F722E9">
        <w:t>from</w:t>
      </w:r>
      <w:r w:rsidR="00DC7CD2">
        <w:t xml:space="preserve"> </w:t>
      </w:r>
      <w:r w:rsidRPr="00F722E9">
        <w:t>taking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necessary</w:t>
      </w:r>
      <w:r w:rsidR="00DC7CD2">
        <w:t xml:space="preserve"> </w:t>
      </w:r>
      <w:r w:rsidRPr="00F722E9">
        <w:t>steps.</w:t>
      </w:r>
      <w:r w:rsidR="00DC7CD2">
        <w:t xml:space="preserve"> </w:t>
      </w:r>
      <w:r w:rsidRPr="00F722E9">
        <w:t>Could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party</w:t>
      </w:r>
      <w:r w:rsidR="00DC7CD2">
        <w:t xml:space="preserve"> </w:t>
      </w:r>
      <w:r w:rsidRPr="00F722E9">
        <w:t>envisage</w:t>
      </w:r>
      <w:r w:rsidR="00DC7CD2">
        <w:t xml:space="preserve"> </w:t>
      </w:r>
      <w:r w:rsidRPr="00F722E9">
        <w:t>making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process</w:t>
      </w:r>
      <w:r w:rsidR="00DC7CD2">
        <w:t xml:space="preserve"> </w:t>
      </w:r>
      <w:r w:rsidRPr="00F722E9">
        <w:t>easier</w:t>
      </w:r>
      <w:r w:rsidR="00DC7CD2">
        <w:t xml:space="preserve"> </w:t>
      </w:r>
      <w:r w:rsidRPr="00F722E9">
        <w:t>and</w:t>
      </w:r>
      <w:r w:rsidR="00DC7CD2">
        <w:t xml:space="preserve"> </w:t>
      </w:r>
      <w:r w:rsidRPr="00F722E9">
        <w:t>more</w:t>
      </w:r>
      <w:r w:rsidR="00DC7CD2">
        <w:t xml:space="preserve"> </w:t>
      </w:r>
      <w:r w:rsidRPr="00F722E9">
        <w:t>affordable?</w:t>
      </w:r>
    </w:p>
    <w:p w:rsidR="00F722E9" w:rsidRPr="00F722E9" w:rsidRDefault="00F722E9" w:rsidP="00F722E9">
      <w:pPr>
        <w:pStyle w:val="SingleTxtG"/>
      </w:pPr>
      <w:r w:rsidRPr="00F722E9">
        <w:t>44.</w:t>
      </w:r>
      <w:r w:rsidRPr="00F722E9">
        <w:tab/>
        <w:t>Lastly,</w:t>
      </w:r>
      <w:r w:rsidR="00DC7CD2">
        <w:t xml:space="preserve"> </w:t>
      </w:r>
      <w:r w:rsidRPr="00F722E9">
        <w:t>he</w:t>
      </w:r>
      <w:r w:rsidR="00DC7CD2">
        <w:t xml:space="preserve"> </w:t>
      </w:r>
      <w:r w:rsidRPr="00F722E9">
        <w:t>asked</w:t>
      </w:r>
      <w:r w:rsidR="00DC7CD2">
        <w:t xml:space="preserve"> </w:t>
      </w:r>
      <w:r w:rsidRPr="00F722E9">
        <w:t>whether</w:t>
      </w:r>
      <w:r w:rsidR="00DC7CD2">
        <w:t xml:space="preserve"> </w:t>
      </w:r>
      <w:r w:rsidRPr="00F722E9">
        <w:t>civil</w:t>
      </w:r>
      <w:r w:rsidR="00DC7CD2">
        <w:t xml:space="preserve"> </w:t>
      </w:r>
      <w:r w:rsidRPr="00F722E9">
        <w:t>society</w:t>
      </w:r>
      <w:r w:rsidR="00DC7CD2">
        <w:t xml:space="preserve"> </w:t>
      </w:r>
      <w:r w:rsidRPr="00F722E9">
        <w:t>organizations</w:t>
      </w:r>
      <w:r w:rsidR="00DC7CD2">
        <w:t xml:space="preserve"> </w:t>
      </w:r>
      <w:r w:rsidRPr="00F722E9">
        <w:t>might</w:t>
      </w:r>
      <w:r w:rsidR="00DC7CD2">
        <w:t xml:space="preserve"> </w:t>
      </w:r>
      <w:r w:rsidRPr="00F722E9">
        <w:t>be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take</w:t>
      </w:r>
      <w:r w:rsidR="00DC7CD2">
        <w:t xml:space="preserve"> </w:t>
      </w:r>
      <w:r w:rsidRPr="00F722E9">
        <w:t>part</w:t>
      </w:r>
      <w:r w:rsidR="00DC7CD2">
        <w:t xml:space="preserve"> </w:t>
      </w:r>
      <w:r w:rsidRPr="00F722E9">
        <w:t>in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drafting</w:t>
      </w:r>
      <w:r w:rsidR="00DC7CD2">
        <w:t xml:space="preserve"> </w:t>
      </w:r>
      <w:r w:rsidRPr="00F722E9">
        <w:t>of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State</w:t>
      </w:r>
      <w:r w:rsidR="00DC7CD2">
        <w:t xml:space="preserve"> </w:t>
      </w:r>
      <w:r w:rsidRPr="00F722E9">
        <w:t>party</w:t>
      </w:r>
      <w:r w:rsidR="00B952DD">
        <w:t>’</w:t>
      </w:r>
      <w:r w:rsidRPr="00F722E9">
        <w:t>s</w:t>
      </w:r>
      <w:r w:rsidR="00DC7CD2">
        <w:t xml:space="preserve"> </w:t>
      </w:r>
      <w:r w:rsidRPr="00F722E9">
        <w:t>second</w:t>
      </w:r>
      <w:r w:rsidR="00DC7CD2">
        <w:t xml:space="preserve"> </w:t>
      </w:r>
      <w:r w:rsidRPr="00F722E9">
        <w:t>periodic</w:t>
      </w:r>
      <w:r w:rsidR="00DC7CD2">
        <w:t xml:space="preserve"> </w:t>
      </w:r>
      <w:r w:rsidRPr="00F722E9">
        <w:t>report.</w:t>
      </w:r>
      <w:r w:rsidR="00DC7CD2">
        <w:t xml:space="preserve"> </w:t>
      </w:r>
    </w:p>
    <w:p w:rsidR="00F722E9" w:rsidRPr="00F722E9" w:rsidRDefault="00F722E9" w:rsidP="00F722E9">
      <w:pPr>
        <w:pStyle w:val="SingleTxtG"/>
      </w:pPr>
      <w:r w:rsidRPr="00F722E9">
        <w:t>45.</w:t>
      </w:r>
      <w:r w:rsidRPr="00F722E9">
        <w:tab/>
      </w:r>
      <w:r w:rsidRPr="00710727">
        <w:rPr>
          <w:b/>
        </w:rPr>
        <w:t>The</w:t>
      </w:r>
      <w:r w:rsidR="00DC7CD2" w:rsidRPr="00710727">
        <w:rPr>
          <w:b/>
        </w:rPr>
        <w:t xml:space="preserve"> </w:t>
      </w:r>
      <w:r w:rsidRPr="00710727">
        <w:rPr>
          <w:b/>
        </w:rPr>
        <w:t>Chairperson</w:t>
      </w:r>
      <w:r w:rsidR="00DC7CD2">
        <w:t xml:space="preserve"> </w:t>
      </w:r>
      <w:r w:rsidRPr="00F722E9">
        <w:t>invited</w:t>
      </w:r>
      <w:r w:rsidR="00DC7CD2">
        <w:t xml:space="preserve"> </w:t>
      </w:r>
      <w:r w:rsidRPr="00F722E9">
        <w:t>Committee</w:t>
      </w:r>
      <w:r w:rsidR="00DC7CD2">
        <w:t xml:space="preserve"> </w:t>
      </w:r>
      <w:r w:rsidRPr="00F722E9">
        <w:t>members</w:t>
      </w:r>
      <w:r w:rsidR="00DC7CD2">
        <w:t xml:space="preserve"> </w:t>
      </w:r>
      <w:r w:rsidRPr="00F722E9">
        <w:t>to</w:t>
      </w:r>
      <w:r w:rsidR="00DC7CD2">
        <w:t xml:space="preserve"> </w:t>
      </w:r>
      <w:r w:rsidRPr="00F722E9">
        <w:t>ask</w:t>
      </w:r>
      <w:r w:rsidR="00DC7CD2">
        <w:t xml:space="preserve"> </w:t>
      </w:r>
      <w:r w:rsidRPr="00F722E9">
        <w:t>further</w:t>
      </w:r>
      <w:r w:rsidR="00DC7CD2">
        <w:t xml:space="preserve"> </w:t>
      </w:r>
      <w:r w:rsidRPr="00F722E9">
        <w:t>questions</w:t>
      </w:r>
      <w:r w:rsidR="00DC7CD2">
        <w:t xml:space="preserve"> </w:t>
      </w:r>
      <w:r w:rsidRPr="00F722E9">
        <w:t>at</w:t>
      </w:r>
      <w:r w:rsidR="00DC7CD2">
        <w:t xml:space="preserve"> </w:t>
      </w:r>
      <w:r w:rsidRPr="00F722E9">
        <w:t>the</w:t>
      </w:r>
      <w:r w:rsidR="00DC7CD2">
        <w:t xml:space="preserve"> </w:t>
      </w:r>
      <w:r w:rsidRPr="00F722E9">
        <w:t>next</w:t>
      </w:r>
      <w:r w:rsidR="00DC7CD2">
        <w:t xml:space="preserve"> </w:t>
      </w:r>
      <w:r w:rsidRPr="00F722E9">
        <w:t>meeting.</w:t>
      </w:r>
      <w:r w:rsidR="00DC7CD2">
        <w:t xml:space="preserve"> </w:t>
      </w:r>
    </w:p>
    <w:p w:rsidR="00442A83" w:rsidRPr="00040E79" w:rsidRDefault="00F722E9" w:rsidP="00F722E9">
      <w:pPr>
        <w:pStyle w:val="SingleTxtG"/>
        <w:rPr>
          <w:i/>
        </w:rPr>
      </w:pPr>
      <w:r w:rsidRPr="00040E79">
        <w:rPr>
          <w:i/>
        </w:rPr>
        <w:t>The</w:t>
      </w:r>
      <w:r w:rsidR="00DC7CD2" w:rsidRPr="00040E79">
        <w:rPr>
          <w:i/>
        </w:rPr>
        <w:t xml:space="preserve"> </w:t>
      </w:r>
      <w:r w:rsidRPr="00040E79">
        <w:rPr>
          <w:i/>
        </w:rPr>
        <w:t>meeting</w:t>
      </w:r>
      <w:r w:rsidR="00DC7CD2" w:rsidRPr="00040E79">
        <w:rPr>
          <w:i/>
        </w:rPr>
        <w:t xml:space="preserve"> </w:t>
      </w:r>
      <w:r w:rsidRPr="00040E79">
        <w:rPr>
          <w:i/>
        </w:rPr>
        <w:t>rose</w:t>
      </w:r>
      <w:r w:rsidR="00DC7CD2" w:rsidRPr="00040E79">
        <w:rPr>
          <w:i/>
        </w:rPr>
        <w:t xml:space="preserve"> </w:t>
      </w:r>
      <w:r w:rsidRPr="00040E79">
        <w:rPr>
          <w:i/>
        </w:rPr>
        <w:t>at</w:t>
      </w:r>
      <w:r w:rsidR="00DC7CD2" w:rsidRPr="00040E79">
        <w:rPr>
          <w:i/>
        </w:rPr>
        <w:t xml:space="preserve"> </w:t>
      </w:r>
      <w:r w:rsidRPr="00040E79">
        <w:rPr>
          <w:i/>
        </w:rPr>
        <w:t>6</w:t>
      </w:r>
      <w:r w:rsidR="00DC7CD2" w:rsidRPr="00040E79">
        <w:rPr>
          <w:i/>
        </w:rPr>
        <w:t xml:space="preserve"> </w:t>
      </w:r>
      <w:r w:rsidRPr="00040E79">
        <w:rPr>
          <w:i/>
        </w:rPr>
        <w:t>p.m.</w:t>
      </w:r>
    </w:p>
    <w:sectPr w:rsidR="00442A83" w:rsidRPr="00040E79" w:rsidSect="00EF021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6DA" w:rsidRDefault="001016DA"/>
  </w:endnote>
  <w:endnote w:type="continuationSeparator" w:id="0">
    <w:p w:rsidR="001016DA" w:rsidRDefault="001016DA"/>
  </w:endnote>
  <w:endnote w:type="continuationNotice" w:id="1">
    <w:p w:rsidR="001016DA" w:rsidRDefault="001016D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6DA" w:rsidRPr="00EF0216" w:rsidRDefault="001016DA" w:rsidP="00EF0216">
    <w:pPr>
      <w:pStyle w:val="Footer"/>
      <w:tabs>
        <w:tab w:val="right" w:pos="9598"/>
      </w:tabs>
    </w:pPr>
    <w:r w:rsidRPr="00EF0216">
      <w:rPr>
        <w:b/>
        <w:sz w:val="18"/>
      </w:rPr>
      <w:fldChar w:fldCharType="begin"/>
    </w:r>
    <w:r w:rsidRPr="00EF0216">
      <w:rPr>
        <w:b/>
        <w:sz w:val="18"/>
      </w:rPr>
      <w:instrText xml:space="preserve"> PAGE  \* MERGEFORMAT </w:instrText>
    </w:r>
    <w:r w:rsidRPr="00EF0216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EF0216">
      <w:rPr>
        <w:b/>
        <w:sz w:val="18"/>
      </w:rPr>
      <w:fldChar w:fldCharType="end"/>
    </w:r>
    <w:r>
      <w:rPr>
        <w:sz w:val="18"/>
      </w:rPr>
      <w:tab/>
    </w:r>
    <w:r>
      <w:t>GE.13-41905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6DA" w:rsidRPr="00EF0216" w:rsidRDefault="001016DA" w:rsidP="00EF0216">
    <w:pPr>
      <w:pStyle w:val="Footer"/>
      <w:tabs>
        <w:tab w:val="right" w:pos="9598"/>
      </w:tabs>
      <w:rPr>
        <w:b/>
        <w:sz w:val="18"/>
      </w:rPr>
    </w:pPr>
    <w:r>
      <w:t>GE.13-41905</w:t>
    </w:r>
    <w:r>
      <w:tab/>
    </w:r>
    <w:r w:rsidRPr="00EF0216">
      <w:rPr>
        <w:b/>
        <w:sz w:val="18"/>
      </w:rPr>
      <w:fldChar w:fldCharType="begin"/>
    </w:r>
    <w:r w:rsidRPr="00EF0216">
      <w:rPr>
        <w:b/>
        <w:sz w:val="18"/>
      </w:rPr>
      <w:instrText xml:space="preserve"> PAGE  \* MERGEFORMAT </w:instrText>
    </w:r>
    <w:r w:rsidRPr="00EF021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F021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6DA" w:rsidRDefault="001016DA" w:rsidP="00F722E9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1016DA" w:rsidRDefault="001016DA" w:rsidP="00F722E9">
    <w:pPr>
      <w:pStyle w:val="FootnoteText"/>
      <w:spacing w:after="120"/>
      <w:ind w:firstLine="0"/>
    </w:pPr>
    <w:r>
      <w:t>This record is subject to correction.</w:t>
    </w:r>
  </w:p>
  <w:p w:rsidR="001016DA" w:rsidRDefault="001016DA" w:rsidP="00F722E9">
    <w:pPr>
      <w:pStyle w:val="FootnoteText"/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</w:t>
    </w:r>
    <w:smartTag w:uri="urn:schemas-microsoft-com:office:smarttags" w:element="City">
      <w:smartTag w:uri="urn:schemas-microsoft-com:office:smarttags" w:element="place">
        <w:r>
          <w:t>Geneva</w:t>
        </w:r>
      </w:smartTag>
    </w:smartTag>
    <w:r>
      <w:t>.</w:t>
    </w:r>
  </w:p>
  <w:p w:rsidR="001016DA" w:rsidRPr="00F722E9" w:rsidRDefault="001016DA" w:rsidP="00F722E9">
    <w:pPr>
      <w:pStyle w:val="FootnoteText"/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1016DA" w:rsidRDefault="001016DA">
    <w:pPr>
      <w:pStyle w:val="Footer"/>
    </w:pPr>
    <w:r>
      <w:rPr>
        <w:sz w:val="20"/>
      </w:rPr>
      <w:t>GE.13-41905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300513    040613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6DA" w:rsidRPr="000B175B" w:rsidRDefault="001016D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016DA" w:rsidRPr="00FC68B7" w:rsidRDefault="001016D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016DA" w:rsidRDefault="001016D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6DA" w:rsidRPr="00EF0216" w:rsidRDefault="001016DA" w:rsidP="00EF0216">
    <w:pPr>
      <w:pStyle w:val="Header"/>
    </w:pPr>
    <w:r w:rsidRPr="00EF0216">
      <w:t>CCPR/C/SR.2958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6DA" w:rsidRPr="00EF0216" w:rsidRDefault="001016DA" w:rsidP="00EF0216">
    <w:pPr>
      <w:pStyle w:val="Header"/>
      <w:jc w:val="right"/>
    </w:pPr>
    <w:r w:rsidRPr="00EF0216">
      <w:t>CCPR/C/SR.2958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8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029"/>
    <w:rsid w:val="00040B6B"/>
    <w:rsid w:val="00040E79"/>
    <w:rsid w:val="00050F6B"/>
    <w:rsid w:val="00057E97"/>
    <w:rsid w:val="00060C3A"/>
    <w:rsid w:val="000726BE"/>
    <w:rsid w:val="00072C8C"/>
    <w:rsid w:val="00072E2D"/>
    <w:rsid w:val="000733B5"/>
    <w:rsid w:val="00081815"/>
    <w:rsid w:val="0008312D"/>
    <w:rsid w:val="000931C0"/>
    <w:rsid w:val="000B175B"/>
    <w:rsid w:val="000B3A0F"/>
    <w:rsid w:val="000B4EF7"/>
    <w:rsid w:val="000C2C03"/>
    <w:rsid w:val="000C2D2E"/>
    <w:rsid w:val="000D5D79"/>
    <w:rsid w:val="000E0415"/>
    <w:rsid w:val="001016DA"/>
    <w:rsid w:val="001103AA"/>
    <w:rsid w:val="0011638C"/>
    <w:rsid w:val="00165F3A"/>
    <w:rsid w:val="00183968"/>
    <w:rsid w:val="001A6686"/>
    <w:rsid w:val="001B4B04"/>
    <w:rsid w:val="001C6663"/>
    <w:rsid w:val="001C7895"/>
    <w:rsid w:val="001D0C8C"/>
    <w:rsid w:val="001D26DF"/>
    <w:rsid w:val="001D3A03"/>
    <w:rsid w:val="001D6E3F"/>
    <w:rsid w:val="001F20C3"/>
    <w:rsid w:val="00202DA8"/>
    <w:rsid w:val="00211E0B"/>
    <w:rsid w:val="0023210C"/>
    <w:rsid w:val="00267F5F"/>
    <w:rsid w:val="0028270C"/>
    <w:rsid w:val="00286B4D"/>
    <w:rsid w:val="002937F7"/>
    <w:rsid w:val="002E4E16"/>
    <w:rsid w:val="002F175C"/>
    <w:rsid w:val="002F3457"/>
    <w:rsid w:val="003229D8"/>
    <w:rsid w:val="00352709"/>
    <w:rsid w:val="00367567"/>
    <w:rsid w:val="00371178"/>
    <w:rsid w:val="00384518"/>
    <w:rsid w:val="003A6810"/>
    <w:rsid w:val="003C2CC4"/>
    <w:rsid w:val="003D3599"/>
    <w:rsid w:val="003D4B23"/>
    <w:rsid w:val="00410C89"/>
    <w:rsid w:val="00425D24"/>
    <w:rsid w:val="00426B9B"/>
    <w:rsid w:val="004325CB"/>
    <w:rsid w:val="00436B33"/>
    <w:rsid w:val="00442A83"/>
    <w:rsid w:val="0045495B"/>
    <w:rsid w:val="00487488"/>
    <w:rsid w:val="004C3C65"/>
    <w:rsid w:val="0052136D"/>
    <w:rsid w:val="0052775E"/>
    <w:rsid w:val="005420F2"/>
    <w:rsid w:val="005628B6"/>
    <w:rsid w:val="005848B3"/>
    <w:rsid w:val="00597051"/>
    <w:rsid w:val="005B3DB3"/>
    <w:rsid w:val="005F7717"/>
    <w:rsid w:val="005F7B75"/>
    <w:rsid w:val="006001B3"/>
    <w:rsid w:val="006001EE"/>
    <w:rsid w:val="00605042"/>
    <w:rsid w:val="00611FC4"/>
    <w:rsid w:val="006176FB"/>
    <w:rsid w:val="00640B26"/>
    <w:rsid w:val="00652D0A"/>
    <w:rsid w:val="00662BB6"/>
    <w:rsid w:val="00684C21"/>
    <w:rsid w:val="006D37AF"/>
    <w:rsid w:val="006D51D0"/>
    <w:rsid w:val="006E564B"/>
    <w:rsid w:val="006E7191"/>
    <w:rsid w:val="006F2D9F"/>
    <w:rsid w:val="00703577"/>
    <w:rsid w:val="0070720D"/>
    <w:rsid w:val="00710727"/>
    <w:rsid w:val="0072082F"/>
    <w:rsid w:val="0072632A"/>
    <w:rsid w:val="007327D5"/>
    <w:rsid w:val="007445A8"/>
    <w:rsid w:val="007629C8"/>
    <w:rsid w:val="007B6BA5"/>
    <w:rsid w:val="007C3390"/>
    <w:rsid w:val="007C4F4B"/>
    <w:rsid w:val="007C784F"/>
    <w:rsid w:val="007E0B2D"/>
    <w:rsid w:val="007F6611"/>
    <w:rsid w:val="008242D7"/>
    <w:rsid w:val="008257B1"/>
    <w:rsid w:val="00843767"/>
    <w:rsid w:val="008653BA"/>
    <w:rsid w:val="008679D9"/>
    <w:rsid w:val="00870AD1"/>
    <w:rsid w:val="0087353A"/>
    <w:rsid w:val="008979B1"/>
    <w:rsid w:val="008A1DB2"/>
    <w:rsid w:val="008A365E"/>
    <w:rsid w:val="008A6B25"/>
    <w:rsid w:val="008A6C4F"/>
    <w:rsid w:val="008B2335"/>
    <w:rsid w:val="008E0678"/>
    <w:rsid w:val="00910F40"/>
    <w:rsid w:val="0091168A"/>
    <w:rsid w:val="00912C08"/>
    <w:rsid w:val="009223CA"/>
    <w:rsid w:val="00940F93"/>
    <w:rsid w:val="00945847"/>
    <w:rsid w:val="0095347F"/>
    <w:rsid w:val="009760F3"/>
    <w:rsid w:val="00976D30"/>
    <w:rsid w:val="009909F5"/>
    <w:rsid w:val="009A0E8D"/>
    <w:rsid w:val="009A4916"/>
    <w:rsid w:val="009B26E7"/>
    <w:rsid w:val="009C1443"/>
    <w:rsid w:val="00A00A3F"/>
    <w:rsid w:val="00A01489"/>
    <w:rsid w:val="00A16493"/>
    <w:rsid w:val="00A31B6F"/>
    <w:rsid w:val="00A338F1"/>
    <w:rsid w:val="00A609B0"/>
    <w:rsid w:val="00A64FD8"/>
    <w:rsid w:val="00A72F22"/>
    <w:rsid w:val="00A7360F"/>
    <w:rsid w:val="00A748A6"/>
    <w:rsid w:val="00A769F4"/>
    <w:rsid w:val="00A776B4"/>
    <w:rsid w:val="00A94361"/>
    <w:rsid w:val="00AA293C"/>
    <w:rsid w:val="00AB6D26"/>
    <w:rsid w:val="00AF3391"/>
    <w:rsid w:val="00B0796B"/>
    <w:rsid w:val="00B13E9B"/>
    <w:rsid w:val="00B30179"/>
    <w:rsid w:val="00B339A7"/>
    <w:rsid w:val="00B56E4A"/>
    <w:rsid w:val="00B56E9C"/>
    <w:rsid w:val="00B64B1F"/>
    <w:rsid w:val="00B6553F"/>
    <w:rsid w:val="00B66E5E"/>
    <w:rsid w:val="00B77D05"/>
    <w:rsid w:val="00B81206"/>
    <w:rsid w:val="00B81E12"/>
    <w:rsid w:val="00B9067B"/>
    <w:rsid w:val="00B952DD"/>
    <w:rsid w:val="00BC2C23"/>
    <w:rsid w:val="00BC74E9"/>
    <w:rsid w:val="00BE0C8E"/>
    <w:rsid w:val="00BF5011"/>
    <w:rsid w:val="00BF68A8"/>
    <w:rsid w:val="00C06934"/>
    <w:rsid w:val="00C11A03"/>
    <w:rsid w:val="00C31678"/>
    <w:rsid w:val="00C320E3"/>
    <w:rsid w:val="00C463DD"/>
    <w:rsid w:val="00C4724C"/>
    <w:rsid w:val="00C629A0"/>
    <w:rsid w:val="00C629DF"/>
    <w:rsid w:val="00C745C3"/>
    <w:rsid w:val="00CE4A8F"/>
    <w:rsid w:val="00D11FC9"/>
    <w:rsid w:val="00D2031B"/>
    <w:rsid w:val="00D25FE2"/>
    <w:rsid w:val="00D43252"/>
    <w:rsid w:val="00D47EEA"/>
    <w:rsid w:val="00D50029"/>
    <w:rsid w:val="00D65271"/>
    <w:rsid w:val="00D95303"/>
    <w:rsid w:val="00D978C6"/>
    <w:rsid w:val="00DA3111"/>
    <w:rsid w:val="00DA3C1C"/>
    <w:rsid w:val="00DB0C79"/>
    <w:rsid w:val="00DC7CD2"/>
    <w:rsid w:val="00DE1A2D"/>
    <w:rsid w:val="00E27346"/>
    <w:rsid w:val="00E66BA7"/>
    <w:rsid w:val="00E71BC8"/>
    <w:rsid w:val="00E7260F"/>
    <w:rsid w:val="00E779FC"/>
    <w:rsid w:val="00E96630"/>
    <w:rsid w:val="00EA4C9B"/>
    <w:rsid w:val="00EB2581"/>
    <w:rsid w:val="00EC35C9"/>
    <w:rsid w:val="00ED7A2A"/>
    <w:rsid w:val="00EF0216"/>
    <w:rsid w:val="00EF1D7F"/>
    <w:rsid w:val="00F12C87"/>
    <w:rsid w:val="00F20C3D"/>
    <w:rsid w:val="00F43E9E"/>
    <w:rsid w:val="00F50F9E"/>
    <w:rsid w:val="00F722E9"/>
    <w:rsid w:val="00F9057C"/>
    <w:rsid w:val="00F906D7"/>
    <w:rsid w:val="00F93781"/>
    <w:rsid w:val="00FB613B"/>
    <w:rsid w:val="00FC68B7"/>
    <w:rsid w:val="00FE106A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basedOn w:val="DefaultParagraphFont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basedOn w:val="DefaultParagraphFont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basedOn w:val="DefaultParagraphFont"/>
    <w:semiHidden/>
    <w:rsid w:val="008A6C4F"/>
    <w:rPr>
      <w:i/>
      <w:iCs/>
    </w:rPr>
  </w:style>
  <w:style w:type="character" w:styleId="HTMLCode">
    <w:name w:val="HTML Code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8A6C4F"/>
    <w:rPr>
      <w:i/>
      <w:iCs/>
    </w:rPr>
  </w:style>
  <w:style w:type="character" w:styleId="HTMLKeyboard">
    <w:name w:val="HTML Keyboard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8A6C4F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8A6C4F"/>
    <w:rPr>
      <w:i/>
      <w:iCs/>
    </w:rPr>
  </w:style>
  <w:style w:type="character" w:styleId="Hyperlink">
    <w:name w:val="Hyperlink"/>
    <w:basedOn w:val="DefaultParagraphFont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basedOn w:val="DefaultParagraphFont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95347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7</Pages>
  <Words>3576</Words>
  <Characters>18866</Characters>
  <Application>Microsoft Office Outlook</Application>
  <DocSecurity>4</DocSecurity>
  <Lines>296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1341905 </vt:lpstr>
    </vt:vector>
  </TitlesOfParts>
  <Company>CSD</Company>
  <LinksUpToDate>false</LinksUpToDate>
  <CharactersWithSpaces>22403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1341905 </dc:title>
  <dc:subject/>
  <dc:creator>Brigoli</dc:creator>
  <cp:keywords>CCPR/C/SR.2958</cp:keywords>
  <dc:description>Final</dc:description>
  <cp:lastModifiedBy>cg</cp:lastModifiedBy>
  <cp:revision>2</cp:revision>
  <cp:lastPrinted>2013-05-31T14:31:00Z</cp:lastPrinted>
  <dcterms:created xsi:type="dcterms:W3CDTF">2013-06-04T08:22:00Z</dcterms:created>
  <dcterms:modified xsi:type="dcterms:W3CDTF">2013-06-04T08:22:00Z</dcterms:modified>
</cp:coreProperties>
</file>