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41EFF750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F54F62C" w14:textId="77777777" w:rsidR="002D5AAC" w:rsidRPr="001359DC" w:rsidRDefault="002D5AAC" w:rsidP="00D970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74B800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DC38C74" w14:textId="214EA96F" w:rsidR="002D5AAC" w:rsidRPr="001359DC" w:rsidRDefault="00D9701F" w:rsidP="00D9701F">
            <w:pPr>
              <w:jc w:val="right"/>
              <w:rPr>
                <w:lang w:val="es-ES"/>
              </w:rPr>
            </w:pPr>
            <w:r w:rsidRPr="00D9701F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/HRC/RES/61/11</w:t>
            </w:r>
          </w:p>
        </w:tc>
      </w:tr>
      <w:tr w:rsidR="002D5AAC" w:rsidRPr="001359DC" w14:paraId="49EF12BC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DEF823E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09D10C6B" wp14:editId="33D61799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64579E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1EA2938" w14:textId="77777777" w:rsidR="002D5AAC" w:rsidRDefault="00D9701F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1DC0A229" w14:textId="77777777" w:rsidR="00D9701F" w:rsidRDefault="00D9701F" w:rsidP="00D9701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30 de marzo de 2026</w:t>
            </w:r>
          </w:p>
          <w:p w14:paraId="79BCC361" w14:textId="77777777" w:rsidR="00D9701F" w:rsidRDefault="00D9701F" w:rsidP="00D9701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1C823319" w14:textId="780567C7" w:rsidR="00D9701F" w:rsidRPr="001359DC" w:rsidRDefault="00D9701F" w:rsidP="00D9701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4CE2F3AD" w14:textId="77777777" w:rsidR="00D9701F" w:rsidRPr="00D9701F" w:rsidRDefault="00D9701F" w:rsidP="00D9701F">
      <w:pPr>
        <w:spacing w:before="120" w:line="240" w:lineRule="auto"/>
        <w:rPr>
          <w:b/>
          <w:sz w:val="24"/>
          <w:szCs w:val="24"/>
          <w:lang w:val="es-ES_tradnl"/>
        </w:rPr>
      </w:pPr>
      <w:r w:rsidRPr="00D9701F">
        <w:rPr>
          <w:b/>
          <w:bCs/>
          <w:sz w:val="24"/>
          <w:szCs w:val="24"/>
          <w:lang w:val="es-ES_tradnl"/>
        </w:rPr>
        <w:t>Consejo de Derechos Humanos</w:t>
      </w:r>
    </w:p>
    <w:p w14:paraId="39AB17E1" w14:textId="77777777" w:rsidR="00D9701F" w:rsidRPr="00D9701F" w:rsidRDefault="00D9701F" w:rsidP="00D9701F">
      <w:pPr>
        <w:spacing w:line="240" w:lineRule="auto"/>
        <w:rPr>
          <w:b/>
          <w:bCs/>
          <w:lang w:val="es-ES_tradnl"/>
        </w:rPr>
      </w:pPr>
      <w:r w:rsidRPr="00D9701F">
        <w:rPr>
          <w:b/>
          <w:bCs/>
          <w:lang w:val="es-ES_tradnl"/>
        </w:rPr>
        <w:t>61</w:t>
      </w:r>
      <w:r w:rsidRPr="00D9701F">
        <w:rPr>
          <w:b/>
          <w:bCs/>
          <w:vertAlign w:val="superscript"/>
          <w:lang w:val="es-ES_tradnl"/>
        </w:rPr>
        <w:t>er</w:t>
      </w:r>
      <w:r w:rsidRPr="00D9701F">
        <w:rPr>
          <w:b/>
          <w:bCs/>
          <w:lang w:val="es-ES_tradnl"/>
        </w:rPr>
        <w:t xml:space="preserve"> período de sesiones</w:t>
      </w:r>
    </w:p>
    <w:p w14:paraId="73BFD905" w14:textId="77777777" w:rsidR="00D9701F" w:rsidRPr="00D9701F" w:rsidRDefault="00D9701F" w:rsidP="00D9701F">
      <w:pPr>
        <w:spacing w:line="240" w:lineRule="auto"/>
        <w:rPr>
          <w:lang w:val="es-ES_tradnl"/>
        </w:rPr>
      </w:pPr>
      <w:r w:rsidRPr="00D9701F">
        <w:rPr>
          <w:lang w:val="es-ES_tradnl"/>
        </w:rPr>
        <w:t>23 de febrero a 31 de marzo de 2026</w:t>
      </w:r>
    </w:p>
    <w:p w14:paraId="21F57D32" w14:textId="77777777" w:rsidR="00D9701F" w:rsidRPr="00D9701F" w:rsidRDefault="00D9701F" w:rsidP="00D9701F">
      <w:pPr>
        <w:spacing w:line="240" w:lineRule="auto"/>
        <w:rPr>
          <w:lang w:val="es-ES_tradnl"/>
        </w:rPr>
      </w:pPr>
      <w:r w:rsidRPr="00D9701F">
        <w:rPr>
          <w:lang w:val="es-ES_tradnl"/>
        </w:rPr>
        <w:t>Tema 3 de la agenda</w:t>
      </w:r>
    </w:p>
    <w:p w14:paraId="2B2AB27F" w14:textId="77777777" w:rsidR="00D9701F" w:rsidRDefault="00D9701F" w:rsidP="00D9701F">
      <w:pPr>
        <w:spacing w:line="240" w:lineRule="auto"/>
        <w:rPr>
          <w:b/>
          <w:bCs/>
          <w:lang w:val="es-ES_tradnl"/>
        </w:rPr>
      </w:pPr>
      <w:r w:rsidRPr="00D9701F">
        <w:rPr>
          <w:b/>
          <w:bCs/>
          <w:lang w:val="es-ES_tradnl"/>
        </w:rPr>
        <w:t xml:space="preserve">Promoción y protección de todos los derechos humanos, </w:t>
      </w:r>
    </w:p>
    <w:p w14:paraId="0EF1D0BE" w14:textId="77777777" w:rsidR="00D9701F" w:rsidRDefault="00D9701F" w:rsidP="00D9701F">
      <w:pPr>
        <w:spacing w:line="240" w:lineRule="auto"/>
        <w:rPr>
          <w:b/>
          <w:bCs/>
          <w:lang w:val="es-ES_tradnl"/>
        </w:rPr>
      </w:pPr>
      <w:r w:rsidRPr="00D9701F">
        <w:rPr>
          <w:b/>
          <w:bCs/>
          <w:lang w:val="es-ES_tradnl"/>
        </w:rPr>
        <w:t>civiles, políticos, económicos, sociales y culturales,</w:t>
      </w:r>
    </w:p>
    <w:p w14:paraId="61D09BB0" w14:textId="6DE1D11A" w:rsidR="00D9701F" w:rsidRPr="00D9701F" w:rsidRDefault="00D9701F" w:rsidP="00D9701F">
      <w:pPr>
        <w:spacing w:line="240" w:lineRule="auto"/>
        <w:rPr>
          <w:b/>
          <w:lang w:val="es-ES_tradnl"/>
        </w:rPr>
      </w:pPr>
      <w:r w:rsidRPr="00D9701F">
        <w:rPr>
          <w:b/>
          <w:bCs/>
          <w:lang w:val="es-ES_tradnl"/>
        </w:rPr>
        <w:t>incluido el derecho al desarrollo</w:t>
      </w:r>
    </w:p>
    <w:p w14:paraId="1AF19571" w14:textId="05847791" w:rsidR="00D9701F" w:rsidRPr="00D9701F" w:rsidRDefault="00D9701F" w:rsidP="00D9701F">
      <w:pPr>
        <w:pStyle w:val="HChG"/>
        <w:rPr>
          <w:lang w:val="es-ES_tradnl"/>
        </w:rPr>
      </w:pPr>
      <w:r>
        <w:tab/>
      </w:r>
      <w:r>
        <w:tab/>
      </w:r>
      <w:r w:rsidRPr="00D9701F">
        <w:t>Resolución aprobada por el Consejo de Derechos Humanos el</w:t>
      </w:r>
      <w:r>
        <w:t> </w:t>
      </w:r>
      <w:r w:rsidRPr="00D9701F">
        <w:t>30 de marzo de 2026</w:t>
      </w:r>
    </w:p>
    <w:p w14:paraId="40FED61C" w14:textId="2B1390FE" w:rsidR="00D9701F" w:rsidRPr="00D9701F" w:rsidRDefault="00D9701F" w:rsidP="00D9701F">
      <w:pPr>
        <w:pStyle w:val="H1G"/>
        <w:rPr>
          <w:lang w:val="es-ES_tradnl"/>
        </w:rPr>
      </w:pPr>
      <w:r>
        <w:rPr>
          <w:lang w:val="es-ES_tradnl"/>
        </w:rPr>
        <w:tab/>
      </w:r>
      <w:r w:rsidRPr="00D9701F">
        <w:rPr>
          <w:lang w:val="es-ES_tradnl"/>
        </w:rPr>
        <w:t>61/11</w:t>
      </w:r>
      <w:r w:rsidR="009801F0">
        <w:rPr>
          <w:lang w:val="es-ES_tradnl"/>
        </w:rPr>
        <w:t>.</w:t>
      </w:r>
      <w:r w:rsidRPr="00D9701F">
        <w:rPr>
          <w:lang w:val="es-ES_tradnl"/>
        </w:rPr>
        <w:tab/>
        <w:t>Mandato de la Experta Independiente sobre las consecuencias de la</w:t>
      </w:r>
      <w:r>
        <w:rPr>
          <w:lang w:val="es-ES_tradnl"/>
        </w:rPr>
        <w:t> </w:t>
      </w:r>
      <w:r w:rsidRPr="00D9701F">
        <w:rPr>
          <w:lang w:val="es-ES_tradnl"/>
        </w:rPr>
        <w:t xml:space="preserve">deuda </w:t>
      </w:r>
      <w:r w:rsidRPr="00D9701F">
        <w:t>externa</w:t>
      </w:r>
      <w:r w:rsidRPr="00D9701F">
        <w:rPr>
          <w:lang w:val="es-ES_tradnl"/>
        </w:rPr>
        <w:t xml:space="preserve"> y otras obligaciones financieras internacionales</w:t>
      </w:r>
      <w:r>
        <w:rPr>
          <w:lang w:val="es-ES_tradnl"/>
        </w:rPr>
        <w:t> </w:t>
      </w:r>
      <w:r w:rsidRPr="00D9701F">
        <w:rPr>
          <w:lang w:val="es-ES_tradnl"/>
        </w:rPr>
        <w:t>conexas de los Estados para el pleno goce</w:t>
      </w:r>
      <w:r>
        <w:rPr>
          <w:lang w:val="es-ES_tradnl"/>
        </w:rPr>
        <w:t xml:space="preserve"> </w:t>
      </w:r>
      <w:r w:rsidRPr="00D9701F">
        <w:rPr>
          <w:lang w:val="es-ES_tradnl"/>
        </w:rPr>
        <w:t>de todos</w:t>
      </w:r>
      <w:r>
        <w:rPr>
          <w:lang w:val="es-ES_tradnl"/>
        </w:rPr>
        <w:t> </w:t>
      </w:r>
      <w:r w:rsidRPr="00D9701F">
        <w:rPr>
          <w:lang w:val="es-ES_tradnl"/>
        </w:rPr>
        <w:t>los</w:t>
      </w:r>
      <w:r>
        <w:rPr>
          <w:lang w:val="es-ES_tradnl"/>
        </w:rPr>
        <w:t> </w:t>
      </w:r>
      <w:r w:rsidRPr="00D9701F">
        <w:rPr>
          <w:lang w:val="es-ES_tradnl"/>
        </w:rPr>
        <w:t>derechos humanos, sobre todo los derechos</w:t>
      </w:r>
      <w:r>
        <w:rPr>
          <w:lang w:val="es-ES_tradnl"/>
        </w:rPr>
        <w:t xml:space="preserve"> </w:t>
      </w:r>
      <w:r w:rsidRPr="00D9701F">
        <w:rPr>
          <w:lang w:val="es-ES_tradnl"/>
        </w:rPr>
        <w:t>económicos,</w:t>
      </w:r>
      <w:r>
        <w:rPr>
          <w:lang w:val="es-ES_tradnl"/>
        </w:rPr>
        <w:t> </w:t>
      </w:r>
      <w:r w:rsidRPr="00D9701F">
        <w:rPr>
          <w:lang w:val="es-ES_tradnl"/>
        </w:rPr>
        <w:t>sociales y culturales</w:t>
      </w:r>
    </w:p>
    <w:p w14:paraId="0B68C3A5" w14:textId="77777777" w:rsidR="00D9701F" w:rsidRPr="00D9701F" w:rsidRDefault="00D9701F" w:rsidP="00D9701F">
      <w:pPr>
        <w:pStyle w:val="SingleTxtG"/>
        <w:rPr>
          <w:lang w:val="es-ES_tradnl"/>
        </w:rPr>
      </w:pPr>
      <w:r w:rsidRPr="00D9701F">
        <w:rPr>
          <w:lang w:val="es-ES_tradnl"/>
        </w:rPr>
        <w:tab/>
      </w:r>
      <w:r w:rsidRPr="00D9701F">
        <w:rPr>
          <w:i/>
          <w:lang w:val="es-ES_tradnl"/>
        </w:rPr>
        <w:t>El Consejo de Derechos Humanos</w:t>
      </w:r>
      <w:r w:rsidRPr="00D9701F">
        <w:rPr>
          <w:lang w:val="es-ES_tradnl"/>
        </w:rPr>
        <w:t>,</w:t>
      </w:r>
    </w:p>
    <w:p w14:paraId="4D2651C1" w14:textId="77777777" w:rsidR="00D9701F" w:rsidRPr="00D9701F" w:rsidRDefault="00D9701F" w:rsidP="00D9701F">
      <w:pPr>
        <w:pStyle w:val="SingleTxtG"/>
        <w:rPr>
          <w:lang w:val="es-ES_tradnl"/>
        </w:rPr>
      </w:pP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Guiado </w:t>
      </w:r>
      <w:r w:rsidRPr="00D9701F">
        <w:rPr>
          <w:lang w:val="es-ES_tradnl"/>
        </w:rPr>
        <w:t>por la Carta de las Naciones Unidas, la Declaración Universal de Derechos Humanos, la Declaración y el Programa de Acción de Viena y otros instrumentos internacionales de derechos humanos pertinentes,</w:t>
      </w:r>
    </w:p>
    <w:p w14:paraId="521B3786" w14:textId="77777777" w:rsidR="00D9701F" w:rsidRPr="00D9701F" w:rsidRDefault="00D9701F" w:rsidP="00D9701F">
      <w:pPr>
        <w:pStyle w:val="SingleTxtG"/>
        <w:rPr>
          <w:lang w:val="es-ES_tradnl"/>
        </w:rPr>
      </w:pP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Reafirmando </w:t>
      </w:r>
      <w:r w:rsidRPr="00D9701F">
        <w:rPr>
          <w:lang w:val="es-ES_tradnl"/>
        </w:rPr>
        <w:t>todas las resoluciones y decisiones aprobadas por la Comisión de Derechos Humanos y el Consejo de Derechos Humanos sobre las consecuencias de la deuda externa y otras obligaciones financieras internacionales conexas para el pleno goce de todos los derechos humanos, sobre todo los derechos económicos, sociales y culturales, la más reciente de las cuales es la resolución 58/12 del Consejo, de 3 de abril de 2025, y todas las demás resoluciones sobre la cuestión,</w:t>
      </w:r>
    </w:p>
    <w:p w14:paraId="792DE46C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Recordando </w:t>
      </w:r>
      <w:r w:rsidRPr="00D9701F">
        <w:rPr>
          <w:lang w:val="es-ES_tradnl"/>
        </w:rPr>
        <w:t>las resoluciones del Consejo de Derechos Humanos 5/1, sobre la construcción institucional del Consejo, y 5/2, sobre el Código de Conducta para los Titulares de Mandatos de los Procedimientos Especiales del Consejo, de 18 de junio de 2007, y destacando que todos los titulares de mandatos deberán desempeñar sus funciones de conformidad con esas resoluciones y sus anexos,</w:t>
      </w:r>
    </w:p>
    <w:p w14:paraId="70A0EDC8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>Destacando</w:t>
      </w:r>
      <w:r w:rsidRPr="00D9701F">
        <w:rPr>
          <w:lang w:val="es-ES_tradnl"/>
        </w:rPr>
        <w:t xml:space="preserve"> que uno de los propósitos de las Naciones Unidas es lograr la cooperación internacional en la solución de problemas internacionales de carácter económico, social, cultural o humanitario,</w:t>
      </w:r>
    </w:p>
    <w:p w14:paraId="68CEF6E2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>Afirmando</w:t>
      </w:r>
      <w:r w:rsidRPr="00D9701F">
        <w:rPr>
          <w:lang w:val="es-ES_tradnl"/>
        </w:rPr>
        <w:t xml:space="preserve"> que la carga de la deuda exacerba los numerosos problemas a que se enfrentan los países en desarrollo, contribuye a generar pobreza extrema, representa un obstáculo para el desarrollo humano sostenible y constituye, por consiguiente, un grave impedimento para el ejercicio efectivo de todos los derechos humanos,</w:t>
      </w:r>
    </w:p>
    <w:p w14:paraId="66E22539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  <w:t>1.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Expresa su aprecio </w:t>
      </w:r>
      <w:r w:rsidRPr="00D9701F">
        <w:rPr>
          <w:lang w:val="es-ES_tradnl"/>
        </w:rPr>
        <w:t>por la labor y las contribuciones de la Experta Independiente sobre las consecuencias de la deuda externa y otras obligaciones financieras internacionales conexas de los Estados para el pleno goce de todos los derechos humanos, sobre todo los derechos económicos, sociales y culturales;</w:t>
      </w:r>
    </w:p>
    <w:p w14:paraId="0CBAF5D8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lastRenderedPageBreak/>
        <w:tab/>
        <w:t>2.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>Decide</w:t>
      </w:r>
      <w:r w:rsidRPr="00D9701F">
        <w:rPr>
          <w:lang w:val="es-ES_tradnl"/>
        </w:rPr>
        <w:t xml:space="preserve"> prorrogar el mandato de la Experta Independiente sobre las consecuencias de la deuda externa y otras obligaciones financieras internacionales conexas de los Estados para el pleno goce de todos los derechos humanos, sobre todo los derechos económicos, sociales y culturales, por un período de tres años, de conformidad con el mandato establecido por el Consejo de Derechos Humanos en su resolución 7/4, de 27 de marzo de 2008;</w:t>
      </w:r>
    </w:p>
    <w:p w14:paraId="7B7615CA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  <w:t>3.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>Alienta</w:t>
      </w:r>
      <w:r w:rsidRPr="00D9701F">
        <w:rPr>
          <w:lang w:val="es-ES_tradnl"/>
        </w:rPr>
        <w:t xml:space="preserve"> a la Experta Independiente a que coopere, con arreglo a su mandato, con el Comité de Derechos Económicos, Sociales y Culturales, los relatores especiales, los expertos independientes y los miembros de los grupos de trabajo de expertos del Consejo de Derechos Humanos y su Comité Asesor sobre cuestiones relacionadas con los derechos económicos, sociales y culturales y el derecho al desarrollo;</w:t>
      </w:r>
    </w:p>
    <w:p w14:paraId="7C2EDAAB" w14:textId="77777777" w:rsidR="00D9701F" w:rsidRPr="00A97EFC" w:rsidRDefault="00D9701F" w:rsidP="00A97EFC">
      <w:pPr>
        <w:pStyle w:val="SingleTxtG"/>
        <w:rPr>
          <w:bCs/>
          <w:lang w:val="es-ES_tradnl"/>
        </w:rPr>
      </w:pPr>
      <w:r w:rsidRPr="00D9701F">
        <w:rPr>
          <w:lang w:val="es-ES_tradnl"/>
        </w:rPr>
        <w:tab/>
        <w:t>4.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>Solicita</w:t>
      </w:r>
      <w:r w:rsidRPr="00D9701F">
        <w:rPr>
          <w:lang w:val="es-ES_tradnl"/>
        </w:rPr>
        <w:t xml:space="preserve"> a la Experta Independiente que informe anualmente sobre la ejecución del mandato al Consejo de Derechos Humanos y a la Asamblea General, de conformidad con sus respectivos programas de trabajo;</w:t>
      </w:r>
    </w:p>
    <w:p w14:paraId="2C87CEBA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  <w:t>5.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Solicita </w:t>
      </w:r>
      <w:r w:rsidRPr="00D9701F">
        <w:rPr>
          <w:lang w:val="es-ES_tradnl"/>
        </w:rPr>
        <w:t>al Secretario General y al Alto Comisionado de las Naciones Unidas para los Derechos Humanos que sigan prestando a la Experta Independiente toda la asistencia necesaria, en particular todos los recursos humanos y financieros necesarios para el cumplimiento efectivo del mandato;</w:t>
      </w:r>
    </w:p>
    <w:p w14:paraId="7112921B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  <w:t>6.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Insta </w:t>
      </w:r>
      <w:r w:rsidRPr="00D9701F">
        <w:rPr>
          <w:lang w:val="es-ES_tradnl"/>
        </w:rPr>
        <w:t>a los Gobiernos, las organizaciones internacionales, las instituciones financieras internacionales y regionales, las organizaciones no gubernamentales y el sector privado a que cooperen plenamente con la Experta Independiente en el desempeño de su mandato;</w:t>
      </w:r>
    </w:p>
    <w:p w14:paraId="707BFC28" w14:textId="77777777" w:rsidR="00D9701F" w:rsidRPr="00D9701F" w:rsidRDefault="00D9701F" w:rsidP="00A97EFC">
      <w:pPr>
        <w:pStyle w:val="SingleTxtG"/>
        <w:rPr>
          <w:lang w:val="es-ES_tradnl"/>
        </w:rPr>
      </w:pPr>
      <w:r w:rsidRPr="00D9701F">
        <w:rPr>
          <w:lang w:val="es-ES_tradnl"/>
        </w:rPr>
        <w:tab/>
        <w:t>7.</w:t>
      </w:r>
      <w:r w:rsidRPr="00D9701F">
        <w:rPr>
          <w:lang w:val="es-ES_tradnl"/>
        </w:rPr>
        <w:tab/>
      </w:r>
      <w:r w:rsidRPr="00D9701F">
        <w:rPr>
          <w:i/>
          <w:iCs/>
          <w:lang w:val="es-ES_tradnl"/>
        </w:rPr>
        <w:t xml:space="preserve">Decide </w:t>
      </w:r>
      <w:r w:rsidRPr="00D9701F">
        <w:rPr>
          <w:lang w:val="es-ES_tradnl"/>
        </w:rPr>
        <w:t>seguir examinando la cuestión en relación con el mismo tema de la agenda, de conformidad con su programa de trabajo.</w:t>
      </w:r>
    </w:p>
    <w:p w14:paraId="21E017C5" w14:textId="77777777" w:rsidR="00D9701F" w:rsidRPr="00A97EFC" w:rsidRDefault="00D9701F" w:rsidP="00A97EFC">
      <w:pPr>
        <w:pStyle w:val="SingleTxtG"/>
        <w:spacing w:after="0"/>
        <w:jc w:val="right"/>
        <w:rPr>
          <w:i/>
          <w:lang w:val="es-ES_tradnl"/>
        </w:rPr>
      </w:pPr>
      <w:r w:rsidRPr="00A97EFC">
        <w:rPr>
          <w:i/>
          <w:lang w:val="es-ES_tradnl"/>
        </w:rPr>
        <w:t>52ª sesión</w:t>
      </w:r>
    </w:p>
    <w:p w14:paraId="2CFC9F5C" w14:textId="77777777" w:rsidR="00D9701F" w:rsidRPr="00A97EFC" w:rsidRDefault="00D9701F" w:rsidP="00A97EFC">
      <w:pPr>
        <w:pStyle w:val="SingleTxtG"/>
        <w:jc w:val="right"/>
        <w:rPr>
          <w:i/>
          <w:lang w:val="es-ES_tradnl"/>
        </w:rPr>
      </w:pPr>
      <w:r w:rsidRPr="00A97EFC">
        <w:rPr>
          <w:i/>
          <w:lang w:val="es-ES_tradnl"/>
        </w:rPr>
        <w:t>30 de marzo de 2026</w:t>
      </w:r>
    </w:p>
    <w:p w14:paraId="582E5E00" w14:textId="3E4F31D4" w:rsidR="00D9701F" w:rsidRPr="00D9701F" w:rsidRDefault="00D9701F" w:rsidP="00A97EFC">
      <w:pPr>
        <w:pStyle w:val="SingleTxtG"/>
        <w:rPr>
          <w:lang w:val="es-ES_tradnl"/>
        </w:rPr>
      </w:pPr>
      <w:r w:rsidRPr="00D9701F">
        <w:t>[Aprobada en votación registrada por 29 votos contra 10 y 8 abstenciones. El resultado de la votación fue el siguiente:</w:t>
      </w:r>
    </w:p>
    <w:p w14:paraId="05D90670" w14:textId="77777777" w:rsidR="00D9701F" w:rsidRPr="00A97EFC" w:rsidRDefault="00D9701F" w:rsidP="00A97EFC">
      <w:pPr>
        <w:pStyle w:val="SingleTxtG"/>
        <w:spacing w:after="0"/>
        <w:ind w:left="1701"/>
        <w:rPr>
          <w:i/>
        </w:rPr>
      </w:pPr>
      <w:r w:rsidRPr="00A97EFC">
        <w:rPr>
          <w:i/>
        </w:rPr>
        <w:t>Votos a favor:</w:t>
      </w:r>
    </w:p>
    <w:p w14:paraId="035E6EAA" w14:textId="520DBAC9" w:rsidR="00A97EFC" w:rsidRPr="00D9701F" w:rsidRDefault="00A97EFC" w:rsidP="00A97EFC">
      <w:pPr>
        <w:pStyle w:val="SingleTxtG"/>
        <w:ind w:left="2268"/>
        <w:rPr>
          <w:lang w:val="es-ES_tradnl"/>
        </w:rPr>
      </w:pPr>
      <w:r w:rsidRPr="00D9701F">
        <w:t>Angola, Benin, Brasil, Burundi, Chile, China, Colombia, Côte d’Ivoire, Cuba, Egipto, Etiopía, Gambia, Ghana, India, Indonesia, Iraq, Islas Marshall, Kenya, Kuwait, Malawi, Mauricio, México, Pakistán, Qatar, República Democrática del Congo, República Dominicana, Sudáfrica, Tailandia, Viet Nam</w:t>
      </w:r>
      <w:r w:rsidR="00205095">
        <w:t>.</w:t>
      </w:r>
    </w:p>
    <w:p w14:paraId="1EB48E10" w14:textId="77777777" w:rsidR="00D9701F" w:rsidRPr="00D9701F" w:rsidRDefault="00D9701F" w:rsidP="00A97EFC">
      <w:pPr>
        <w:pStyle w:val="SingleTxtG"/>
        <w:spacing w:after="0"/>
        <w:ind w:left="1701"/>
        <w:rPr>
          <w:i/>
          <w:iCs/>
        </w:rPr>
      </w:pPr>
      <w:r w:rsidRPr="00D9701F">
        <w:rPr>
          <w:i/>
          <w:iCs/>
        </w:rPr>
        <w:t>Votos en contra:</w:t>
      </w:r>
    </w:p>
    <w:p w14:paraId="1AEEDDB1" w14:textId="17F7E341" w:rsidR="00A97EFC" w:rsidRDefault="00A97EFC" w:rsidP="00A97EFC">
      <w:pPr>
        <w:pStyle w:val="SingleTxtG"/>
        <w:ind w:left="2268"/>
      </w:pPr>
      <w:r w:rsidRPr="00D9701F">
        <w:t>Albania, Chequia, Estonia, Francia, Japón, Macedonia del Norte, Países Bajos (Reino de los), Reino Unido de Gran Bretaña e Irlanda del Norte</w:t>
      </w:r>
      <w:r>
        <w:t xml:space="preserve">, </w:t>
      </w:r>
      <w:r w:rsidRPr="00D9701F">
        <w:t>República de Corea, Suiza</w:t>
      </w:r>
      <w:r>
        <w:t>.</w:t>
      </w:r>
    </w:p>
    <w:p w14:paraId="0B199692" w14:textId="77777777" w:rsidR="00D9701F" w:rsidRPr="00D9701F" w:rsidRDefault="00D9701F" w:rsidP="00A97EFC">
      <w:pPr>
        <w:pStyle w:val="SingleTxtG"/>
        <w:spacing w:after="0"/>
        <w:ind w:left="1701"/>
        <w:rPr>
          <w:i/>
          <w:iCs/>
        </w:rPr>
      </w:pPr>
      <w:r w:rsidRPr="00D9701F">
        <w:rPr>
          <w:i/>
          <w:iCs/>
        </w:rPr>
        <w:t>Abstenciones:</w:t>
      </w:r>
    </w:p>
    <w:p w14:paraId="020EFA33" w14:textId="3E23334F" w:rsidR="00D9701F" w:rsidRDefault="00A97EFC" w:rsidP="00A97EFC">
      <w:pPr>
        <w:pStyle w:val="SingleTxtG"/>
        <w:ind w:left="2268"/>
      </w:pPr>
      <w:r w:rsidRPr="004255C9">
        <w:t>Bolivia (Estado Plurinacional de), Bulgaria, Chipre, Ecuador, Eslovenia, España</w:t>
      </w:r>
      <w:r>
        <w:t xml:space="preserve">, </w:t>
      </w:r>
      <w:r w:rsidRPr="004255C9">
        <w:t>Islandia, Italia</w:t>
      </w:r>
      <w:r>
        <w:t>.</w:t>
      </w:r>
      <w:r w:rsidR="00D9701F" w:rsidRPr="004255C9">
        <w:t>]</w:t>
      </w:r>
    </w:p>
    <w:p w14:paraId="6432FE12" w14:textId="677431D7" w:rsidR="00381C24" w:rsidRPr="00A97EFC" w:rsidRDefault="00A97EFC" w:rsidP="00A97EF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97EFC" w:rsidSect="00D9701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13764" w14:textId="77777777" w:rsidR="001819EF" w:rsidRPr="00A312BC" w:rsidRDefault="001819EF" w:rsidP="00A312BC">
      <w:pPr>
        <w:pStyle w:val="Piedepgina"/>
      </w:pPr>
    </w:p>
  </w:endnote>
  <w:endnote w:type="continuationSeparator" w:id="0">
    <w:p w14:paraId="768B3291" w14:textId="77777777" w:rsidR="001819EF" w:rsidRPr="00A312BC" w:rsidRDefault="001819EF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1F89B" w14:textId="6E57E4F1" w:rsidR="00D9701F" w:rsidRPr="00D9701F" w:rsidRDefault="00D9701F" w:rsidP="00D9701F">
    <w:pPr>
      <w:pStyle w:val="Piedepgina"/>
      <w:tabs>
        <w:tab w:val="right" w:pos="9638"/>
      </w:tabs>
    </w:pPr>
    <w:r w:rsidRPr="00D9701F">
      <w:rPr>
        <w:b/>
        <w:sz w:val="18"/>
      </w:rPr>
      <w:fldChar w:fldCharType="begin"/>
    </w:r>
    <w:r w:rsidRPr="00D9701F">
      <w:rPr>
        <w:b/>
        <w:sz w:val="18"/>
      </w:rPr>
      <w:instrText xml:space="preserve"> PAGE  \* MERGEFORMAT </w:instrText>
    </w:r>
    <w:r w:rsidRPr="00D9701F">
      <w:rPr>
        <w:b/>
        <w:sz w:val="18"/>
      </w:rPr>
      <w:fldChar w:fldCharType="separate"/>
    </w:r>
    <w:r w:rsidRPr="00D9701F">
      <w:rPr>
        <w:b/>
        <w:noProof/>
        <w:sz w:val="18"/>
      </w:rPr>
      <w:t>2</w:t>
    </w:r>
    <w:r w:rsidRPr="00D9701F">
      <w:rPr>
        <w:b/>
        <w:sz w:val="18"/>
      </w:rPr>
      <w:fldChar w:fldCharType="end"/>
    </w:r>
    <w:r>
      <w:rPr>
        <w:b/>
        <w:sz w:val="18"/>
      </w:rPr>
      <w:tab/>
    </w:r>
    <w:r>
      <w:t>GE.26-04434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A408B" w14:textId="0D3F02AD" w:rsidR="00D9701F" w:rsidRPr="00D9701F" w:rsidRDefault="00D9701F" w:rsidP="00D9701F">
    <w:pPr>
      <w:pStyle w:val="Piedepgina"/>
      <w:tabs>
        <w:tab w:val="right" w:pos="9638"/>
      </w:tabs>
      <w:rPr>
        <w:b/>
        <w:sz w:val="18"/>
      </w:rPr>
    </w:pPr>
    <w:r>
      <w:t>GE.26-04434</w:t>
    </w:r>
    <w:r>
      <w:tab/>
    </w:r>
    <w:r w:rsidRPr="00D9701F">
      <w:rPr>
        <w:b/>
        <w:sz w:val="18"/>
      </w:rPr>
      <w:fldChar w:fldCharType="begin"/>
    </w:r>
    <w:r w:rsidRPr="00D9701F">
      <w:rPr>
        <w:b/>
        <w:sz w:val="18"/>
      </w:rPr>
      <w:instrText xml:space="preserve"> PAGE  \* MERGEFORMAT </w:instrText>
    </w:r>
    <w:r w:rsidRPr="00D9701F">
      <w:rPr>
        <w:b/>
        <w:sz w:val="18"/>
      </w:rPr>
      <w:fldChar w:fldCharType="separate"/>
    </w:r>
    <w:r w:rsidRPr="00D9701F">
      <w:rPr>
        <w:b/>
        <w:noProof/>
        <w:sz w:val="18"/>
      </w:rPr>
      <w:t>3</w:t>
    </w:r>
    <w:r w:rsidRPr="00D970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4F799" w14:textId="65AB0E0B" w:rsidR="00042B72" w:rsidRPr="00D9701F" w:rsidRDefault="00D9701F" w:rsidP="00D9701F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5F4FB6B2" wp14:editId="38EF840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26-04434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6428D17A" wp14:editId="7777267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338047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7EFC">
      <w:rPr>
        <w:sz w:val="20"/>
      </w:rPr>
      <w:t xml:space="preserve">    310326    </w:t>
    </w:r>
    <w:r w:rsidR="008F7F96">
      <w:rPr>
        <w:sz w:val="20"/>
      </w:rPr>
      <w:t>01</w:t>
    </w:r>
    <w:r w:rsidR="00A97EFC">
      <w:rPr>
        <w:sz w:val="20"/>
      </w:rPr>
      <w:t>0</w:t>
    </w:r>
    <w:r w:rsidR="008F7F96">
      <w:rPr>
        <w:sz w:val="20"/>
      </w:rPr>
      <w:t>4</w:t>
    </w:r>
    <w:r w:rsidR="00A97EFC">
      <w:rPr>
        <w:sz w:val="20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E3CD9" w14:textId="77777777" w:rsidR="001819EF" w:rsidRPr="001075E9" w:rsidRDefault="001819E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4194AB" w14:textId="77777777" w:rsidR="001819EF" w:rsidRDefault="001819E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79D88" w14:textId="42423A60" w:rsidR="00D9701F" w:rsidRPr="00D9701F" w:rsidRDefault="00D9701F">
    <w:pPr>
      <w:pStyle w:val="Encabezado"/>
    </w:pPr>
    <w:fldSimple w:instr=" TITLE  \* MERGEFORMAT ">
      <w:r w:rsidR="00716BF2">
        <w:t>A/HRC/RES/61/11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C15F8" w14:textId="30F186B4" w:rsidR="00D9701F" w:rsidRPr="00D9701F" w:rsidRDefault="00D9701F" w:rsidP="00D9701F">
    <w:pPr>
      <w:pStyle w:val="Encabezado"/>
      <w:jc w:val="right"/>
    </w:pPr>
    <w:fldSimple w:instr=" TITLE  \* MERGEFORMAT ">
      <w:r w:rsidR="00716BF2">
        <w:t>A/HRC/RES/61/11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988634448">
    <w:abstractNumId w:val="14"/>
  </w:num>
  <w:num w:numId="2" w16cid:durableId="1982341827">
    <w:abstractNumId w:val="11"/>
  </w:num>
  <w:num w:numId="3" w16cid:durableId="1417747916">
    <w:abstractNumId w:val="16"/>
  </w:num>
  <w:num w:numId="4" w16cid:durableId="951204077">
    <w:abstractNumId w:val="15"/>
  </w:num>
  <w:num w:numId="5" w16cid:durableId="82117009">
    <w:abstractNumId w:val="13"/>
  </w:num>
  <w:num w:numId="6" w16cid:durableId="1729916207">
    <w:abstractNumId w:val="8"/>
  </w:num>
  <w:num w:numId="7" w16cid:durableId="1339116375">
    <w:abstractNumId w:val="3"/>
  </w:num>
  <w:num w:numId="8" w16cid:durableId="331030141">
    <w:abstractNumId w:val="2"/>
  </w:num>
  <w:num w:numId="9" w16cid:durableId="1685669667">
    <w:abstractNumId w:val="1"/>
  </w:num>
  <w:num w:numId="10" w16cid:durableId="717895824">
    <w:abstractNumId w:val="0"/>
  </w:num>
  <w:num w:numId="11" w16cid:durableId="866220111">
    <w:abstractNumId w:val="9"/>
  </w:num>
  <w:num w:numId="12" w16cid:durableId="1803495662">
    <w:abstractNumId w:val="7"/>
  </w:num>
  <w:num w:numId="13" w16cid:durableId="436946288">
    <w:abstractNumId w:val="6"/>
  </w:num>
  <w:num w:numId="14" w16cid:durableId="337199186">
    <w:abstractNumId w:val="5"/>
  </w:num>
  <w:num w:numId="15" w16cid:durableId="31270913">
    <w:abstractNumId w:val="4"/>
  </w:num>
  <w:num w:numId="16" w16cid:durableId="722103450">
    <w:abstractNumId w:val="10"/>
  </w:num>
  <w:num w:numId="17" w16cid:durableId="2004431972">
    <w:abstractNumId w:val="14"/>
  </w:num>
  <w:num w:numId="18" w16cid:durableId="1424496322">
    <w:abstractNumId w:val="11"/>
  </w:num>
  <w:num w:numId="19" w16cid:durableId="432943719">
    <w:abstractNumId w:val="10"/>
  </w:num>
  <w:num w:numId="20" w16cid:durableId="577860162">
    <w:abstractNumId w:val="16"/>
  </w:num>
  <w:num w:numId="21" w16cid:durableId="1930843340">
    <w:abstractNumId w:val="15"/>
  </w:num>
  <w:num w:numId="22" w16cid:durableId="1286157334">
    <w:abstractNumId w:val="12"/>
  </w:num>
  <w:num w:numId="23" w16cid:durableId="1274827959">
    <w:abstractNumId w:val="12"/>
  </w:num>
  <w:num w:numId="24" w16cid:durableId="1006135602">
    <w:abstractNumId w:val="13"/>
  </w:num>
  <w:num w:numId="25" w16cid:durableId="1622540545">
    <w:abstractNumId w:val="9"/>
  </w:num>
  <w:num w:numId="26" w16cid:durableId="1499074973">
    <w:abstractNumId w:val="7"/>
  </w:num>
  <w:num w:numId="27" w16cid:durableId="656230647">
    <w:abstractNumId w:val="6"/>
  </w:num>
  <w:num w:numId="28" w16cid:durableId="1102609294">
    <w:abstractNumId w:val="5"/>
  </w:num>
  <w:num w:numId="29" w16cid:durableId="733700517">
    <w:abstractNumId w:val="4"/>
  </w:num>
  <w:num w:numId="30" w16cid:durableId="1404140845">
    <w:abstractNumId w:val="8"/>
  </w:num>
  <w:num w:numId="31" w16cid:durableId="1835223365">
    <w:abstractNumId w:val="3"/>
  </w:num>
  <w:num w:numId="32" w16cid:durableId="1127697596">
    <w:abstractNumId w:val="2"/>
  </w:num>
  <w:num w:numId="33" w16cid:durableId="9455779">
    <w:abstractNumId w:val="1"/>
  </w:num>
  <w:num w:numId="34" w16cid:durableId="95802523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9EF"/>
    <w:rsid w:val="00033EE1"/>
    <w:rsid w:val="00042B72"/>
    <w:rsid w:val="000558BD"/>
    <w:rsid w:val="0008244E"/>
    <w:rsid w:val="000B57E7"/>
    <w:rsid w:val="000B6373"/>
    <w:rsid w:val="000F09DF"/>
    <w:rsid w:val="000F61B2"/>
    <w:rsid w:val="0010329D"/>
    <w:rsid w:val="001075E9"/>
    <w:rsid w:val="001116B4"/>
    <w:rsid w:val="001359DC"/>
    <w:rsid w:val="001619DB"/>
    <w:rsid w:val="00180183"/>
    <w:rsid w:val="0018024D"/>
    <w:rsid w:val="001819EF"/>
    <w:rsid w:val="0018649F"/>
    <w:rsid w:val="00196389"/>
    <w:rsid w:val="001B3EF6"/>
    <w:rsid w:val="001C7A89"/>
    <w:rsid w:val="00205095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E381A"/>
    <w:rsid w:val="0050108D"/>
    <w:rsid w:val="00513081"/>
    <w:rsid w:val="00517901"/>
    <w:rsid w:val="00526683"/>
    <w:rsid w:val="00542874"/>
    <w:rsid w:val="005709E0"/>
    <w:rsid w:val="00572E19"/>
    <w:rsid w:val="005961C8"/>
    <w:rsid w:val="005D7914"/>
    <w:rsid w:val="005E2B41"/>
    <w:rsid w:val="005F0B42"/>
    <w:rsid w:val="00681A10"/>
    <w:rsid w:val="006A1ED8"/>
    <w:rsid w:val="006A4F89"/>
    <w:rsid w:val="006C2031"/>
    <w:rsid w:val="006D461A"/>
    <w:rsid w:val="006F35EE"/>
    <w:rsid w:val="007021FF"/>
    <w:rsid w:val="00712895"/>
    <w:rsid w:val="00716BF2"/>
    <w:rsid w:val="00757357"/>
    <w:rsid w:val="00825F8D"/>
    <w:rsid w:val="00834B71"/>
    <w:rsid w:val="0086445C"/>
    <w:rsid w:val="00894693"/>
    <w:rsid w:val="008A08D7"/>
    <w:rsid w:val="008B6909"/>
    <w:rsid w:val="008F7F96"/>
    <w:rsid w:val="00906890"/>
    <w:rsid w:val="00911BE4"/>
    <w:rsid w:val="00951972"/>
    <w:rsid w:val="009608F3"/>
    <w:rsid w:val="009801F0"/>
    <w:rsid w:val="00982D57"/>
    <w:rsid w:val="009A24AC"/>
    <w:rsid w:val="00A312BC"/>
    <w:rsid w:val="00A84021"/>
    <w:rsid w:val="00A84D35"/>
    <w:rsid w:val="00A90665"/>
    <w:rsid w:val="00A917B3"/>
    <w:rsid w:val="00A978F1"/>
    <w:rsid w:val="00A97EFC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9701F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7F328"/>
  <w15:docId w15:val="{AB035A3D-7CAC-4882-A757-E0BA4216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624</Words>
  <Characters>4529</Characters>
  <Application>Microsoft Office Word</Application>
  <DocSecurity>0</DocSecurity>
  <Lines>1132</Lines>
  <Paragraphs>343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A/HRC/RES/61/11</vt:lpstr>
    </vt:vector>
  </TitlesOfParts>
  <Company>DCM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A/HRC/RES/61/11</dc:title>
  <dc:subject/>
  <dc:creator>Luz Maria URQUIZU MARROQUIN</dc:creator>
  <cp:keywords/>
  <cp:lastModifiedBy>Luz Urquizu Marroquin</cp:lastModifiedBy>
  <cp:revision>3</cp:revision>
  <cp:lastPrinted>2026-04-01T14:10:00Z</cp:lastPrinted>
  <dcterms:created xsi:type="dcterms:W3CDTF">2026-04-01T14:10:00Z</dcterms:created>
  <dcterms:modified xsi:type="dcterms:W3CDTF">2026-04-01T14:10:00Z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