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40D830F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6081D16" w14:textId="77777777" w:rsidR="002D5AAC" w:rsidRDefault="002D5AAC" w:rsidP="007B6C7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050938E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E39A220" w14:textId="1CA12FD1" w:rsidR="002D5AAC" w:rsidRDefault="007B6C7D" w:rsidP="007B6C7D">
            <w:pPr>
              <w:jc w:val="right"/>
            </w:pPr>
            <w:r w:rsidRPr="007B6C7D">
              <w:rPr>
                <w:sz w:val="40"/>
              </w:rPr>
              <w:t>A</w:t>
            </w:r>
            <w:r>
              <w:t>/HRC/RES/52/13</w:t>
            </w:r>
          </w:p>
        </w:tc>
      </w:tr>
      <w:tr w:rsidR="002D5AAC" w14:paraId="4E2D8182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569C3B1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0BEEF0D" wp14:editId="57E586F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585570E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9295DC3" w14:textId="77777777" w:rsidR="002D5AAC" w:rsidRDefault="007B6C7D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C9FB66B" w14:textId="77777777" w:rsidR="007B6C7D" w:rsidRDefault="007B6C7D" w:rsidP="007B6C7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17 April 2023</w:t>
            </w:r>
          </w:p>
          <w:p w14:paraId="6DCCD83F" w14:textId="77777777" w:rsidR="007B6C7D" w:rsidRDefault="007B6C7D" w:rsidP="007B6C7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769BABC" w14:textId="5F9B9110" w:rsidR="007B6C7D" w:rsidRPr="00E71476" w:rsidRDefault="007B6C7D" w:rsidP="007B6C7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2CE2F71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77AB3583" w14:textId="77777777" w:rsidR="007B6C7D" w:rsidRPr="007D23F0" w:rsidRDefault="007B6C7D" w:rsidP="007B6C7D">
      <w:pPr>
        <w:rPr>
          <w:b/>
          <w:bCs/>
        </w:rPr>
      </w:pPr>
      <w:r w:rsidRPr="007D23F0">
        <w:rPr>
          <w:b/>
          <w:bCs/>
        </w:rPr>
        <w:t>Пятьдесят вторая сессия</w:t>
      </w:r>
    </w:p>
    <w:p w14:paraId="7E30E928" w14:textId="77777777" w:rsidR="007B6C7D" w:rsidRPr="007D23F0" w:rsidRDefault="007B6C7D" w:rsidP="007B6C7D">
      <w:r w:rsidRPr="007D23F0">
        <w:t>27 февраля</w:t>
      </w:r>
      <w:r>
        <w:t xml:space="preserve"> — </w:t>
      </w:r>
      <w:r w:rsidRPr="007D23F0">
        <w:t>4 апреля 2023 года</w:t>
      </w:r>
    </w:p>
    <w:p w14:paraId="356DAC6D" w14:textId="77777777" w:rsidR="007B6C7D" w:rsidRPr="007D23F0" w:rsidRDefault="007B6C7D" w:rsidP="007B6C7D">
      <w:r w:rsidRPr="007D23F0">
        <w:t>Пункт 3 повестки дня</w:t>
      </w:r>
    </w:p>
    <w:p w14:paraId="4B7CA60B" w14:textId="77777777" w:rsidR="007B6C7D" w:rsidRPr="007D23F0" w:rsidRDefault="007B6C7D" w:rsidP="007B6C7D">
      <w:pPr>
        <w:rPr>
          <w:b/>
          <w:bCs/>
        </w:rPr>
      </w:pPr>
      <w:r w:rsidRPr="007D23F0"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</w:r>
      <w:r w:rsidRPr="007D23F0">
        <w:rPr>
          <w:b/>
          <w:bCs/>
        </w:rPr>
        <w:t xml:space="preserve">гражданских, политических, экономических, </w:t>
      </w:r>
      <w:r>
        <w:rPr>
          <w:b/>
          <w:bCs/>
        </w:rPr>
        <w:br/>
      </w:r>
      <w:r w:rsidRPr="007D23F0">
        <w:rPr>
          <w:b/>
          <w:bCs/>
        </w:rPr>
        <w:t xml:space="preserve">социальных и культурных прав, </w:t>
      </w:r>
      <w:r>
        <w:rPr>
          <w:b/>
          <w:bCs/>
        </w:rPr>
        <w:br/>
      </w:r>
      <w:r w:rsidRPr="007D23F0">
        <w:rPr>
          <w:b/>
          <w:bCs/>
        </w:rPr>
        <w:t>включая право на развитие</w:t>
      </w:r>
    </w:p>
    <w:p w14:paraId="07FAC2AD" w14:textId="773B6C01" w:rsidR="007B6C7D" w:rsidRPr="007D23F0" w:rsidRDefault="007B6C7D" w:rsidP="007B6C7D">
      <w:pPr>
        <w:pStyle w:val="HChG"/>
      </w:pPr>
      <w:r w:rsidRPr="007D23F0">
        <w:tab/>
      </w:r>
      <w:r w:rsidRPr="007D23F0">
        <w:tab/>
      </w:r>
      <w:r>
        <w:t xml:space="preserve">Резолюция, принятая Советом по правам человека </w:t>
      </w:r>
      <w:r>
        <w:br/>
      </w:r>
      <w:r>
        <w:t>3 апреля 2023 года</w:t>
      </w:r>
    </w:p>
    <w:p w14:paraId="3A0B0FAF" w14:textId="4FD5B7B2" w:rsidR="007B6C7D" w:rsidRPr="007D23F0" w:rsidRDefault="007B6C7D" w:rsidP="007B6C7D">
      <w:pPr>
        <w:pStyle w:val="H1G"/>
      </w:pPr>
      <w:r>
        <w:tab/>
      </w:r>
      <w:r w:rsidRPr="007D23F0">
        <w:t>52/</w:t>
      </w:r>
      <w:r>
        <w:t>13.</w:t>
      </w:r>
      <w:r w:rsidRPr="007D23F0">
        <w:tab/>
        <w:t xml:space="preserve">Негативное воздействие односторонних принудительных мер </w:t>
      </w:r>
      <w:r>
        <w:br/>
      </w:r>
      <w:r w:rsidRPr="007B6C7D">
        <w:t>на</w:t>
      </w:r>
      <w:r w:rsidRPr="007D23F0">
        <w:t xml:space="preserve"> осуществление прав человека</w:t>
      </w:r>
    </w:p>
    <w:p w14:paraId="55658630" w14:textId="77777777" w:rsidR="007B6C7D" w:rsidRPr="007D23F0" w:rsidRDefault="007B6C7D" w:rsidP="007B6C7D">
      <w:pPr>
        <w:pStyle w:val="SingleTxtG"/>
      </w:pPr>
      <w:r w:rsidRPr="007D23F0">
        <w:tab/>
      </w:r>
      <w:r w:rsidRPr="007D23F0">
        <w:rPr>
          <w:i/>
          <w:iCs/>
        </w:rPr>
        <w:t>Совет по правам человека</w:t>
      </w:r>
      <w:r w:rsidRPr="007D23F0">
        <w:t>,</w:t>
      </w:r>
    </w:p>
    <w:p w14:paraId="32D9C292" w14:textId="77777777" w:rsidR="007B6C7D" w:rsidRPr="007D23F0" w:rsidRDefault="007B6C7D" w:rsidP="007B6C7D">
      <w:pPr>
        <w:pStyle w:val="SingleTxtG"/>
      </w:pPr>
      <w:r w:rsidRPr="007D23F0">
        <w:tab/>
      </w:r>
      <w:r>
        <w:rPr>
          <w:i/>
          <w:iCs/>
        </w:rPr>
        <w:t xml:space="preserve">ссылаясь </w:t>
      </w:r>
      <w:r w:rsidRPr="00945F40">
        <w:t>на</w:t>
      </w:r>
      <w:r w:rsidRPr="007D23F0">
        <w:t xml:space="preserve"> цели и принципы Устава Организации Объединенных Наций,</w:t>
      </w:r>
    </w:p>
    <w:p w14:paraId="670A1A6D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rPr>
          <w:i/>
          <w:iCs/>
        </w:rPr>
        <w:t>ссылаясь также</w:t>
      </w:r>
      <w:r w:rsidRPr="007D23F0">
        <w:t xml:space="preserve"> на все предыдущие резолюции по вопросу о правах человека и односторонних принудительных мерах, принятые Комиссией по правам человека, Советом по правам человека и Генеральной Ассамблеей,</w:t>
      </w:r>
    </w:p>
    <w:p w14:paraId="09A4BB11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rPr>
          <w:i/>
          <w:iCs/>
        </w:rPr>
        <w:t>ссылаясь далее</w:t>
      </w:r>
      <w:r w:rsidRPr="007D23F0">
        <w:t xml:space="preserve"> на резолюции Совета по правам человека 46/5 от 23 марта 2021</w:t>
      </w:r>
      <w:r>
        <w:t> </w:t>
      </w:r>
      <w:r w:rsidRPr="007D23F0">
        <w:t>года и 49/6 от 31 марта 2022 года и резолюции Генеральной Ассамблеи 76/171 от 16 декабря 2021 года и 77/214 от 15 декабря 2022 года,</w:t>
      </w:r>
    </w:p>
    <w:p w14:paraId="0FA92B22" w14:textId="77777777" w:rsidR="007B6C7D" w:rsidRPr="007D23F0" w:rsidRDefault="007B6C7D" w:rsidP="007B6C7D">
      <w:pPr>
        <w:pStyle w:val="SingleTxtG"/>
        <w:rPr>
          <w:iCs/>
        </w:rPr>
      </w:pPr>
      <w:bookmarkStart w:id="0" w:name="_Hlk66435803"/>
      <w:r>
        <w:tab/>
      </w:r>
      <w:r w:rsidRPr="007D23F0">
        <w:rPr>
          <w:i/>
          <w:iCs/>
        </w:rPr>
        <w:t>приветствуя</w:t>
      </w:r>
      <w:r w:rsidRPr="007D23F0">
        <w:t xml:space="preserve"> резолюцию 70/1 Генеральной Ассамблеи «Преобразование нашего мира: Повестка дня в области устойчивого развития на период до 2030 года» от 25</w:t>
      </w:r>
      <w:r>
        <w:t> </w:t>
      </w:r>
      <w:r w:rsidRPr="007D23F0">
        <w:t>сентября 2015 года, в которой всем государствам настоятельно рекомендуется воздерживаться от введения в действие и применения любых односторонних экономических, финансовых и торговых мер, которые не соответствуют нормам международного права и Уставу и препятствуют обеспечению полного экономического и социального развития, особенно в наименее развитых и развивающихся странах,</w:t>
      </w:r>
      <w:bookmarkEnd w:id="0"/>
    </w:p>
    <w:p w14:paraId="67E8746A" w14:textId="77777777" w:rsidR="007B6C7D" w:rsidRPr="007D23F0" w:rsidRDefault="007B6C7D" w:rsidP="007B6C7D">
      <w:pPr>
        <w:pStyle w:val="SingleTxtG"/>
        <w:rPr>
          <w:bCs/>
          <w:iCs/>
        </w:rPr>
      </w:pPr>
      <w:r>
        <w:tab/>
      </w:r>
      <w:r w:rsidRPr="007D23F0">
        <w:rPr>
          <w:i/>
          <w:iCs/>
        </w:rPr>
        <w:t xml:space="preserve">ссылаясь </w:t>
      </w:r>
      <w:r w:rsidRPr="007D23F0">
        <w:t>на резолюции Совета по правам человека 46/14 от 23 марта 2021</w:t>
      </w:r>
      <w:r>
        <w:t> </w:t>
      </w:r>
      <w:r w:rsidRPr="007D23F0">
        <w:t>года и 49/25 от 1 апреля 2022 года об обеспечении справедливого, недорогостоящего, своевременного и всеобщего доступа всех стран к вакцинам в ответ на пандемию коронавирусного заболевания (COVID-19), в которых Совет выразил глубокую обеспокоенность негативным воздействием пандемии COVID-19 на осуществление прав человека во всем мире и подчеркнул важность прав человека при формировании мер реагирования на пандемию,</w:t>
      </w:r>
    </w:p>
    <w:p w14:paraId="5BC70822" w14:textId="77777777" w:rsidR="007B6C7D" w:rsidRPr="007D23F0" w:rsidRDefault="007B6C7D" w:rsidP="007B6C7D">
      <w:pPr>
        <w:pStyle w:val="SingleTxtG"/>
        <w:keepLines/>
        <w:rPr>
          <w:iCs/>
        </w:rPr>
      </w:pPr>
      <w:r>
        <w:tab/>
      </w:r>
      <w:r w:rsidRPr="007D23F0">
        <w:rPr>
          <w:i/>
          <w:iCs/>
        </w:rPr>
        <w:t>ссылаясь также</w:t>
      </w:r>
      <w:r w:rsidRPr="007D23F0">
        <w:t xml:space="preserve"> на резолюцию 27/21 Совета по правам человека от 26 сентября 2014 года с </w:t>
      </w:r>
      <w:r>
        <w:t>исправлением</w:t>
      </w:r>
      <w:r w:rsidRPr="007D23F0">
        <w:t xml:space="preserve"> к ней, в которой Совет постановил организовать раз в два года обсуждение в рамках дискуссионной группы вопроса об односторонних принудительных мерах и правах человека,</w:t>
      </w:r>
    </w:p>
    <w:p w14:paraId="7D8FE354" w14:textId="392B54C1" w:rsidR="007B6C7D" w:rsidRPr="007D23F0" w:rsidRDefault="007B6C7D" w:rsidP="007B6C7D">
      <w:pPr>
        <w:pStyle w:val="SingleTxtG"/>
        <w:rPr>
          <w:b/>
          <w:iCs/>
        </w:rPr>
      </w:pPr>
      <w:r>
        <w:lastRenderedPageBreak/>
        <w:tab/>
      </w:r>
      <w:r w:rsidRPr="007D23F0">
        <w:rPr>
          <w:i/>
          <w:iCs/>
        </w:rPr>
        <w:t>принимая к сведению</w:t>
      </w:r>
      <w:r w:rsidRPr="007D23F0">
        <w:t xml:space="preserve"> краткий доклад Управления Верховного комиссара Организации Объединенных Наций по правам человека</w:t>
      </w:r>
      <w:r>
        <w:t xml:space="preserve"> </w:t>
      </w:r>
      <w:r w:rsidRPr="007D23F0">
        <w:t>об итогах проводимого раз в два года обсуждения в рамках дискуссионной группы по вопросу об односторонних принудительных мерах и правах человека</w:t>
      </w:r>
      <w:r w:rsidRPr="007D23F0">
        <w:rPr>
          <w:bCs/>
          <w:iCs/>
          <w:sz w:val="18"/>
          <w:vertAlign w:val="superscript"/>
        </w:rPr>
        <w:footnoteReference w:id="1"/>
      </w:r>
      <w:r w:rsidRPr="007B6C7D">
        <w:t>,</w:t>
      </w:r>
      <w:r w:rsidRPr="007D23F0">
        <w:t xml:space="preserve"> состоявшегося 16 сентября 2021 года в ходе сорок восьмой сессии Совета по правам человека,</w:t>
      </w:r>
    </w:p>
    <w:p w14:paraId="14110BB3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rPr>
          <w:i/>
          <w:iCs/>
        </w:rPr>
        <w:t>подчеркивая</w:t>
      </w:r>
      <w:r w:rsidRPr="007D23F0">
        <w:t xml:space="preserve">, что односторонние принудительные меры и законодательные акты </w:t>
      </w:r>
      <w:r>
        <w:t xml:space="preserve">и вторичные санкции </w:t>
      </w:r>
      <w:r w:rsidRPr="007D23F0">
        <w:t>противоречат международному праву, международному гуманитарному праву, международному праву прав человека, Уставу и нормам и принципам, регулирующим мирные отношения между государствами,</w:t>
      </w:r>
    </w:p>
    <w:p w14:paraId="6CFA8101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rPr>
          <w:i/>
          <w:iCs/>
        </w:rPr>
        <w:t>будучи глубоко обеспокоен</w:t>
      </w:r>
      <w:r w:rsidRPr="007D23F0">
        <w:t xml:space="preserve"> негативным воздействием на права человека получившего широкое распространение соблюдения, в том числе чрезмерного, односторонних принудительных мер финансовыми учреждениями, транспортными компаниями и другими организациями, товары и услуги которых необходимы для оказания гуманитарной помощи населению в уязвимых ситуациях,</w:t>
      </w:r>
    </w:p>
    <w:p w14:paraId="6133FF4B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rPr>
          <w:i/>
          <w:iCs/>
        </w:rPr>
        <w:t>признавая</w:t>
      </w:r>
      <w:r w:rsidRPr="007D23F0">
        <w:t xml:space="preserve"> универсальный, неделимый, взаимозависимый и взаимосвязанный характер всех прав человека и в этой связи вновь подтверждая право на развитие в качестве универсального и неотъемлемого права и составной части всех прав человека,</w:t>
      </w:r>
    </w:p>
    <w:p w14:paraId="22D5CADF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rPr>
          <w:i/>
          <w:iCs/>
        </w:rPr>
        <w:t>выражая свою серьезную обеспокоенность</w:t>
      </w:r>
      <w:r w:rsidRPr="007D23F0">
        <w:t xml:space="preserve"> по поводу негативного воздействия односторонних принудительных мер на права человека, включая право на развитие, международную солидарность, международные отношения, торговлю, инвестиции и сотрудничество,</w:t>
      </w:r>
    </w:p>
    <w:p w14:paraId="7ED492B1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rPr>
          <w:i/>
          <w:iCs/>
        </w:rPr>
        <w:t>вновь подтверждая</w:t>
      </w:r>
      <w:r w:rsidRPr="007D23F0">
        <w:t>, что ни одно государство не может применять по отношению к другому государству, поощрять применение или угрожать применением любого рода мер принудительного характера, включая экономические или политические меры, но не ограничиваясь ими, направленных на ущемление его суверенных прав и извлечение из этого какой-либо выгоды,</w:t>
      </w:r>
    </w:p>
    <w:p w14:paraId="3C0C8DA8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rPr>
          <w:i/>
          <w:iCs/>
        </w:rPr>
        <w:t>вновь подтверждая</w:t>
      </w:r>
      <w:r w:rsidRPr="007D23F0">
        <w:t xml:space="preserve"> </w:t>
      </w:r>
      <w:r w:rsidRPr="00945F40">
        <w:rPr>
          <w:i/>
          <w:iCs/>
        </w:rPr>
        <w:t>также</w:t>
      </w:r>
      <w:r w:rsidRPr="007D23F0">
        <w:t>, в частности, принципы суверенного равенства государств, невмешательства в их внутренние дела и свободы международной торговли и судоходства, которые также закреплены во многих международно-правовых актах,</w:t>
      </w:r>
    </w:p>
    <w:p w14:paraId="48A33B86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rPr>
          <w:i/>
          <w:iCs/>
        </w:rPr>
        <w:t>признавая</w:t>
      </w:r>
      <w:r w:rsidRPr="007D23F0">
        <w:t xml:space="preserve">, что односторонние принудительные меры, в том числе в форме экономических санкций, </w:t>
      </w:r>
      <w:r>
        <w:t>и</w:t>
      </w:r>
      <w:r w:rsidRPr="007D23F0">
        <w:t xml:space="preserve"> вторичны</w:t>
      </w:r>
      <w:r>
        <w:t>е</w:t>
      </w:r>
      <w:r w:rsidRPr="007D23F0">
        <w:t xml:space="preserve"> санкци</w:t>
      </w:r>
      <w:r>
        <w:t>и</w:t>
      </w:r>
      <w:r w:rsidRPr="007D23F0">
        <w:t xml:space="preserve"> имеют далеко идущие последствия для прав человека всего населения государств, против которых направлены такие меры, несоразмерно затрагивая бедных и находящихся в наиболее уязвимом положении лиц,</w:t>
      </w:r>
    </w:p>
    <w:p w14:paraId="392F672F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rPr>
          <w:i/>
          <w:iCs/>
        </w:rPr>
        <w:t>будучи встревожен</w:t>
      </w:r>
      <w:r w:rsidRPr="007D23F0">
        <w:t xml:space="preserve"> тем, что односторонние принудительные меры, во всех их формах и проявлениях, были приняты развитыми странами в отношении наименее развитых и развивающихся стран при больших издержках с точки зрения прав человека беднейших и находящихся в уязвимом положении лиц, и в этом контексте самым решительным образом осуждая этот бесчеловечный подход,</w:t>
      </w:r>
    </w:p>
    <w:p w14:paraId="6A96584E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>
        <w:rPr>
          <w:i/>
          <w:iCs/>
        </w:rPr>
        <w:t>особо отмечая</w:t>
      </w:r>
      <w:r w:rsidRPr="007D23F0">
        <w:t xml:space="preserve">, что ни при каких обстоятельствах люди не должны быть лишены основных средств </w:t>
      </w:r>
      <w:r>
        <w:t xml:space="preserve">к </w:t>
      </w:r>
      <w:r w:rsidRPr="007D23F0">
        <w:t>существовани</w:t>
      </w:r>
      <w:r>
        <w:t>ю</w:t>
      </w:r>
      <w:r w:rsidRPr="007D23F0">
        <w:t xml:space="preserve"> или доступа к </w:t>
      </w:r>
      <w:r>
        <w:t xml:space="preserve">критически </w:t>
      </w:r>
      <w:r w:rsidRPr="007D23F0">
        <w:t>важн</w:t>
      </w:r>
      <w:r>
        <w:t>ой</w:t>
      </w:r>
      <w:r w:rsidRPr="007D23F0">
        <w:t xml:space="preserve"> инфраструктуре, услугам и товарам,</w:t>
      </w:r>
    </w:p>
    <w:p w14:paraId="24C68732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rPr>
          <w:i/>
          <w:iCs/>
        </w:rPr>
        <w:t>признавая</w:t>
      </w:r>
      <w:r w:rsidRPr="007D23F0">
        <w:t>, что односторонние принудительные меры могут приводить к социальным проблемам и вызывать трудности гуманитарного характера в государствах, против которых такие меры направлены,</w:t>
      </w:r>
    </w:p>
    <w:p w14:paraId="6F3D615A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rPr>
          <w:i/>
          <w:iCs/>
        </w:rPr>
        <w:t>особо указывая</w:t>
      </w:r>
      <w:r w:rsidRPr="007D23F0">
        <w:t xml:space="preserve"> на глубоко укоренившиеся проблемы и недовольство в рамках международной системы и важное значение того, чтобы Организация Объединенных Наций учитывала мнения всех членов международного сообщества для обеспечения многосторонности, взаимного уважения и мирного урегулирования споров,</w:t>
      </w:r>
    </w:p>
    <w:p w14:paraId="20CCB1E2" w14:textId="77777777" w:rsidR="007B6C7D" w:rsidRPr="007D23F0" w:rsidRDefault="007B6C7D" w:rsidP="009F23F8">
      <w:pPr>
        <w:pStyle w:val="SingleTxtG"/>
        <w:keepNext/>
        <w:keepLines/>
        <w:rPr>
          <w:iCs/>
        </w:rPr>
      </w:pPr>
      <w:r>
        <w:lastRenderedPageBreak/>
        <w:tab/>
      </w:r>
      <w:r w:rsidRPr="007D23F0">
        <w:rPr>
          <w:i/>
          <w:iCs/>
        </w:rPr>
        <w:t>выражая свою серьезную обеспокоенность</w:t>
      </w:r>
      <w:r w:rsidRPr="007D23F0">
        <w:t xml:space="preserve"> тем, что законы, положения и решения, предусматривающие принятие односторонних принудительных мер, в</w:t>
      </w:r>
      <w:r>
        <w:t> </w:t>
      </w:r>
      <w:r w:rsidRPr="007D23F0">
        <w:t>некоторых случаях имеют экстерриториальные последствия не только для стран, против которых направлены такие меры, но и для третьих стран в нарушение основополагающих принципов международного права, в результате чего последние вынуждены также принимать односторонние принудительные меры,</w:t>
      </w:r>
    </w:p>
    <w:p w14:paraId="67D0EC10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rPr>
          <w:i/>
          <w:iCs/>
        </w:rPr>
        <w:t>приветствуя</w:t>
      </w:r>
      <w:r w:rsidRPr="007D23F0">
        <w:t xml:space="preserve"> заключительный документ и декларацию, принятые на восемнадцатом саммите глав государств и правительств Движения неприсоединившихся стран, состоявшемся в Баку 25 и 26 октября 2019 года, в которых Движение, среди прочего, подтвердило свою принципиальную позицию осуждения принятия и применения односторонних принудительных мер против стран Движения, которые являются нарушением Устава и международного права и подрывают, среди прочего, принципы суверенитета, территориальной целостности, политической независимости, самоопределения и невмешательства,</w:t>
      </w:r>
    </w:p>
    <w:p w14:paraId="54FD0E28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rPr>
          <w:i/>
          <w:iCs/>
        </w:rPr>
        <w:t>вновь подтверждая</w:t>
      </w:r>
      <w:r w:rsidRPr="007D23F0">
        <w:t>, что каждое государство обладает полным суверенитетом над всеми своими богатствами, природными ресурсами и видами хозяйственной деятельности и свободно осуществляет его в соответствии с резолюцией 1803 (XVII) Генеральной Ассамблеи от 14 декабря 1962 года,</w:t>
      </w:r>
    </w:p>
    <w:p w14:paraId="0B150766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rPr>
          <w:i/>
          <w:iCs/>
        </w:rPr>
        <w:t>напоминая</w:t>
      </w:r>
      <w:r w:rsidRPr="007D23F0">
        <w:t xml:space="preserve"> о том, что Всемирная конференция по правам человека, состоявшаяся в Вене 14–25 июня 1993 года, призвала государства воздерживаться от любых не соответствующих международному праву и Уставу односторонних мер, создающих препятствия для торговых отношений между государствами и препятствующих полной реализации всех прав человека, а также серьезно угрожающих свободе торговли,</w:t>
      </w:r>
    </w:p>
    <w:p w14:paraId="40C998FD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rPr>
          <w:i/>
          <w:iCs/>
        </w:rPr>
        <w:t>будучи глубоко обеспокоен</w:t>
      </w:r>
      <w:r w:rsidRPr="007D23F0">
        <w:t xml:space="preserve"> тем, что, несмотря на резолюции, принятые по этому вопросу Генеральной Ассамблеей, Советом по правам человека, Комиссией по правам человека и конференциями Организации Объединенных Наций, состоявшимися в 1990-х годах, а также в ходе пятилетних обзоров их результатов, и вопреки нормам международного права и Уставу односторонние принудительные меры по-прежнему объявляются, вводятся в действие и обеспечиваются санкциями, в частности, путем обращения к войне и милитаризму, со всеми вытекающими негативными последствиями для социально-гуманитарной деятельности и социально-экономического развития наименее развитых и развивающихся стран, включая их экстерриториальные последствия, что создает дополнительные препятствия для полного осуществления всех прав человека, включая право на развитие, народами и людьми, находящимися под юрисдикцией других государств,</w:t>
      </w:r>
    </w:p>
    <w:p w14:paraId="10FEFFF3" w14:textId="77777777" w:rsidR="007B6C7D" w:rsidRPr="007D23F0" w:rsidRDefault="007B6C7D" w:rsidP="007B6C7D">
      <w:pPr>
        <w:pStyle w:val="SingleTxtG"/>
        <w:rPr>
          <w:b/>
          <w:iCs/>
        </w:rPr>
      </w:pPr>
      <w:r>
        <w:tab/>
      </w:r>
      <w:r w:rsidRPr="007D23F0">
        <w:rPr>
          <w:i/>
          <w:iCs/>
        </w:rPr>
        <w:t>будучи глубоко потрясен</w:t>
      </w:r>
      <w:r w:rsidRPr="007D23F0">
        <w:t xml:space="preserve"> негативным воздействием односторонних принудительных мер на право на жизнь, право каждого человека на наивысший достижимый уровень физического и психического здоровья и медицинскую помощь, право на свободу от голода и право на достаточный уровень жизни, питание, образование, труд и жилище, а также право на развитие и право на чистую, здоровую и устойчивую окружающую среду,</w:t>
      </w:r>
    </w:p>
    <w:p w14:paraId="21ADBF2F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rPr>
          <w:i/>
          <w:iCs/>
        </w:rPr>
        <w:t>будучи встревожен</w:t>
      </w:r>
      <w:r w:rsidRPr="007D23F0">
        <w:t xml:space="preserve"> несоразмерными и неизбирательными издержками односторонних санкций для людей и их негативными последствиями для гражданского населения, в частности женщин и детей, государств, против которых направлены такие санкции,</w:t>
      </w:r>
    </w:p>
    <w:p w14:paraId="218C2081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rPr>
          <w:i/>
          <w:iCs/>
        </w:rPr>
        <w:t>вновь подтверждая</w:t>
      </w:r>
      <w:r w:rsidRPr="007D23F0">
        <w:t xml:space="preserve"> Декларацию о праве на развитие, принятую Генеральной Ассамблеей 4 декабря 1986 года в ее резолюции 41/128, в которой устанавливается, что государства должны сотрудничать друг с другом в обеспечении развития и устранении препятствий на пути развития,</w:t>
      </w:r>
    </w:p>
    <w:p w14:paraId="17C7B1B5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rPr>
          <w:i/>
          <w:iCs/>
        </w:rPr>
        <w:t>вновь подтверждая</w:t>
      </w:r>
      <w:r>
        <w:rPr>
          <w:i/>
          <w:iCs/>
        </w:rPr>
        <w:t xml:space="preserve"> также</w:t>
      </w:r>
      <w:r w:rsidRPr="007D23F0">
        <w:t xml:space="preserve">, что односторонние принудительные меры являются </w:t>
      </w:r>
      <w:r>
        <w:t>одним из глав</w:t>
      </w:r>
      <w:r w:rsidRPr="007D23F0">
        <w:t>ны</w:t>
      </w:r>
      <w:r>
        <w:t>х</w:t>
      </w:r>
      <w:r w:rsidRPr="007D23F0">
        <w:t xml:space="preserve"> препятстви</w:t>
      </w:r>
      <w:r>
        <w:t>й</w:t>
      </w:r>
      <w:r w:rsidRPr="007D23F0">
        <w:t xml:space="preserve"> на пути осуществления Декларации о праве на развитие и </w:t>
      </w:r>
      <w:r>
        <w:t xml:space="preserve">реализации Целей и задач </w:t>
      </w:r>
      <w:r w:rsidRPr="007D23F0">
        <w:t>Повестки дня в области устойчивого развития на период до 2030 года,</w:t>
      </w:r>
    </w:p>
    <w:p w14:paraId="62F9331C" w14:textId="77777777" w:rsidR="007B6C7D" w:rsidRPr="007D23F0" w:rsidRDefault="007B6C7D" w:rsidP="007B6C7D">
      <w:pPr>
        <w:pStyle w:val="SingleTxtG"/>
        <w:rPr>
          <w:iCs/>
        </w:rPr>
      </w:pPr>
      <w:r>
        <w:lastRenderedPageBreak/>
        <w:tab/>
      </w:r>
      <w:r>
        <w:rPr>
          <w:i/>
          <w:iCs/>
        </w:rPr>
        <w:t>выражая</w:t>
      </w:r>
      <w:r w:rsidRPr="007D23F0">
        <w:rPr>
          <w:i/>
          <w:iCs/>
        </w:rPr>
        <w:t xml:space="preserve"> обеспокоен</w:t>
      </w:r>
      <w:r>
        <w:rPr>
          <w:i/>
          <w:iCs/>
        </w:rPr>
        <w:t>ность</w:t>
      </w:r>
      <w:r w:rsidRPr="007D23F0">
        <w:t xml:space="preserve"> тем, что односторонние принудительные меры препятствуют осуществлению гуманитарными организациями финансовых переводов в государства, в которых они работают,</w:t>
      </w:r>
    </w:p>
    <w:p w14:paraId="0D2AA885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rPr>
          <w:i/>
          <w:iCs/>
        </w:rPr>
        <w:t>будучи обеспокоен</w:t>
      </w:r>
      <w:r w:rsidRPr="007D23F0">
        <w:t xml:space="preserve"> </w:t>
      </w:r>
      <w:r w:rsidRPr="007D23F0">
        <w:rPr>
          <w:i/>
          <w:iCs/>
        </w:rPr>
        <w:t>также</w:t>
      </w:r>
      <w:r w:rsidRPr="007D23F0">
        <w:t xml:space="preserve"> тем, что односторонние принудительные меры </w:t>
      </w:r>
      <w:r>
        <w:t>мешают</w:t>
      </w:r>
      <w:r w:rsidRPr="007D23F0">
        <w:t xml:space="preserve"> оказанию гуманитарной помощи населению стран, </w:t>
      </w:r>
      <w:r>
        <w:t>затронутых</w:t>
      </w:r>
      <w:r w:rsidRPr="007D23F0">
        <w:t xml:space="preserve"> стихийны</w:t>
      </w:r>
      <w:r>
        <w:t>ми</w:t>
      </w:r>
      <w:r w:rsidRPr="007D23F0">
        <w:t xml:space="preserve"> и други</w:t>
      </w:r>
      <w:r>
        <w:t>ми</w:t>
      </w:r>
      <w:r w:rsidRPr="007D23F0">
        <w:t xml:space="preserve"> бедстви</w:t>
      </w:r>
      <w:r>
        <w:t>ями</w:t>
      </w:r>
      <w:r w:rsidRPr="007D23F0">
        <w:t>,</w:t>
      </w:r>
    </w:p>
    <w:p w14:paraId="388FA6A5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rPr>
          <w:i/>
          <w:iCs/>
        </w:rPr>
        <w:t>особо отмечая</w:t>
      </w:r>
      <w:r w:rsidRPr="007D23F0">
        <w:t>, что в каждой ситуации в мире односторонние принудительные меры оказывают прямо</w:t>
      </w:r>
      <w:r>
        <w:t>е</w:t>
      </w:r>
      <w:r w:rsidRPr="007D23F0">
        <w:t xml:space="preserve"> или косвенно</w:t>
      </w:r>
      <w:r>
        <w:t>е</w:t>
      </w:r>
      <w:r w:rsidRPr="007D23F0">
        <w:t xml:space="preserve"> негативное воздействие на права человека,</w:t>
      </w:r>
    </w:p>
    <w:p w14:paraId="79F8E7D9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rPr>
          <w:i/>
          <w:iCs/>
        </w:rPr>
        <w:t xml:space="preserve">особо отмечая также </w:t>
      </w:r>
      <w:r w:rsidRPr="007D23F0">
        <w:t>необходимость изучения широкой сферы воздействия односторонних принудительных мер на международное гуманитарное право и международное право прав человека, на экономику, мир, безопасность и социальную ткань государств, а также на глобальные торговые отношения,</w:t>
      </w:r>
    </w:p>
    <w:p w14:paraId="5CE35CDA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rPr>
          <w:i/>
          <w:iCs/>
        </w:rPr>
        <w:t>особо указывая</w:t>
      </w:r>
      <w:r w:rsidRPr="007D23F0">
        <w:t xml:space="preserve"> на необходимость того, чтобы при выполнении своей задачи по осуществлению всех прав человека, включая право на развитие, Совет по правам человека в полной мере учитывал негативное воздействие односторонних принудительных мер, в том числе вызванное принятием и экстерриториальным применением национальных законов и решений, не соответствующих Уставу и международному праву,</w:t>
      </w:r>
    </w:p>
    <w:p w14:paraId="196DFC20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rPr>
          <w:i/>
          <w:iCs/>
        </w:rPr>
        <w:t>ссылаясь</w:t>
      </w:r>
      <w:r w:rsidRPr="007D23F0">
        <w:t xml:space="preserve"> на рекомендации, изложенные в основанном на исследованиях докладе о ходе работы Консультативного комитета Совета по правам человека, содержащем рекомендации в отношении механизма по оценке негативного воздействия односторонних принудительных мер на осуществление прав человека и по содействию привлечению к ответственности</w:t>
      </w:r>
      <w:r w:rsidRPr="007D23F0">
        <w:rPr>
          <w:iCs/>
          <w:sz w:val="18"/>
          <w:vertAlign w:val="superscript"/>
        </w:rPr>
        <w:footnoteReference w:id="2"/>
      </w:r>
      <w:r w:rsidRPr="007D23F0">
        <w:t>,</w:t>
      </w:r>
    </w:p>
    <w:p w14:paraId="2B6E24CD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rPr>
          <w:i/>
          <w:iCs/>
        </w:rPr>
        <w:t>особо указывая</w:t>
      </w:r>
      <w:r w:rsidRPr="007D23F0">
        <w:t xml:space="preserve"> на необходимость отслеживать нарушения прав человека, связанные с односторонними принудительными мерами, и сообщать о них, поощрять привлечение к ответственности </w:t>
      </w:r>
      <w:r>
        <w:rPr>
          <w:lang w:val="en-US"/>
        </w:rPr>
        <w:t>c</w:t>
      </w:r>
      <w:r w:rsidRPr="007D23F0">
        <w:t xml:space="preserve"> це</w:t>
      </w:r>
      <w:r>
        <w:t>лью</w:t>
      </w:r>
      <w:r w:rsidRPr="007D23F0">
        <w:t xml:space="preserve"> не</w:t>
      </w:r>
      <w:r>
        <w:t xml:space="preserve"> </w:t>
      </w:r>
      <w:r w:rsidRPr="007D23F0">
        <w:t>допу</w:t>
      </w:r>
      <w:r>
        <w:t>скать</w:t>
      </w:r>
      <w:r w:rsidRPr="007D23F0">
        <w:t xml:space="preserve"> таки</w:t>
      </w:r>
      <w:r>
        <w:t>е</w:t>
      </w:r>
      <w:r w:rsidRPr="007D23F0">
        <w:t xml:space="preserve"> нарушени</w:t>
      </w:r>
      <w:r>
        <w:t>я</w:t>
      </w:r>
      <w:r w:rsidRPr="007D23F0">
        <w:t xml:space="preserve"> в будущем и предоставл</w:t>
      </w:r>
      <w:r>
        <w:t>ять</w:t>
      </w:r>
      <w:r w:rsidRPr="007D23F0">
        <w:t xml:space="preserve"> возмещени</w:t>
      </w:r>
      <w:r>
        <w:t>е</w:t>
      </w:r>
      <w:r w:rsidRPr="007D23F0">
        <w:t xml:space="preserve"> жертвам,</w:t>
      </w:r>
    </w:p>
    <w:p w14:paraId="3B86A9C2" w14:textId="77777777" w:rsidR="007B6C7D" w:rsidRPr="007D23F0" w:rsidRDefault="007B6C7D" w:rsidP="007B6C7D">
      <w:pPr>
        <w:pStyle w:val="SingleTxtG"/>
        <w:rPr>
          <w:iCs/>
        </w:rPr>
      </w:pPr>
      <w:bookmarkStart w:id="1" w:name="_Hlk66436135"/>
      <w:r>
        <w:tab/>
      </w:r>
      <w:r w:rsidRPr="007D23F0">
        <w:rPr>
          <w:i/>
          <w:iCs/>
        </w:rPr>
        <w:t>приветствуя</w:t>
      </w:r>
      <w:r w:rsidRPr="007D23F0">
        <w:t xml:space="preserve"> продолжающиеся усилия Рабочей группы открытого состава по праву на развитие и вновь подтверждая, что односторонние принудительные меры представляют собой одно из препятствий для осуществления Декларации о праве на развитие,</w:t>
      </w:r>
      <w:bookmarkEnd w:id="1"/>
    </w:p>
    <w:p w14:paraId="382B56C9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rPr>
          <w:i/>
          <w:iCs/>
        </w:rPr>
        <w:t>ссылаясь</w:t>
      </w:r>
      <w:r w:rsidRPr="007D23F0"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по правам человека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71AD38A7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rPr>
          <w:i/>
          <w:iCs/>
        </w:rPr>
        <w:t>ссылаясь также</w:t>
      </w:r>
      <w:r w:rsidRPr="007D23F0">
        <w:t xml:space="preserve"> на Международный пакт о гражданских и политических правах и Международный пакт об экономических, социальных и культурных правах, согласно которым, в частности, ни один народ ни в коем случае не может быть лишен принадлежащих ему средств к существованию и своих основных прав,</w:t>
      </w:r>
    </w:p>
    <w:p w14:paraId="1D63647E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t>1.</w:t>
      </w:r>
      <w:r w:rsidRPr="007D23F0">
        <w:tab/>
      </w:r>
      <w:r w:rsidRPr="007D23F0">
        <w:rPr>
          <w:i/>
          <w:iCs/>
        </w:rPr>
        <w:t>настоятельно призывает</w:t>
      </w:r>
      <w:r w:rsidRPr="007D23F0">
        <w:t xml:space="preserve"> все государства прекратить принятие, сохранение, осуществление или соблюдение не соответствующих международному праву, международному гуманитарному праву, Уставу Организации Объединенных Наций и нормам и принципам, регулирующим мирные отношения между государствами, односторонних принудительных мер, в частности мер принудительного характера с экстерриториальными последствиями, которые создают препятствия для торговых отношений между государствами, мешая тем самым полному осуществлению прав, изложенных во Всеобщей декларации прав человека и других международных договорах </w:t>
      </w:r>
      <w:r>
        <w:t>п</w:t>
      </w:r>
      <w:r w:rsidRPr="007D23F0">
        <w:t>о права</w:t>
      </w:r>
      <w:r>
        <w:t>м</w:t>
      </w:r>
      <w:r w:rsidRPr="007D23F0">
        <w:t xml:space="preserve"> человека, в частности права людей и народов на развитие;</w:t>
      </w:r>
    </w:p>
    <w:p w14:paraId="0912F923" w14:textId="77777777" w:rsidR="007B6C7D" w:rsidRPr="007D23F0" w:rsidRDefault="007B6C7D" w:rsidP="003239B0">
      <w:pPr>
        <w:pStyle w:val="SingleTxtG"/>
        <w:keepNext/>
        <w:keepLines/>
        <w:rPr>
          <w:iCs/>
        </w:rPr>
      </w:pPr>
      <w:r>
        <w:lastRenderedPageBreak/>
        <w:tab/>
      </w:r>
      <w:r w:rsidRPr="007D23F0">
        <w:t>2.</w:t>
      </w:r>
      <w:r w:rsidRPr="007D23F0">
        <w:tab/>
      </w:r>
      <w:r w:rsidRPr="007D23F0">
        <w:rPr>
          <w:i/>
          <w:iCs/>
        </w:rPr>
        <w:t>призывает</w:t>
      </w:r>
      <w:r w:rsidRPr="007D23F0">
        <w:t xml:space="preserve"> государства и соответствующие учреждения Организации Объединенных Наций принять конкретные меры по уменьшению негативного воздействия односторонних принудительных мер на гуманитарную помощь, которая должна оказываться в соответствии с резолюцией 46/182 Генеральной Ассамблеи от 19 декабря 1991 года;</w:t>
      </w:r>
    </w:p>
    <w:p w14:paraId="37EC7281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t>3.</w:t>
      </w:r>
      <w:r w:rsidRPr="007D23F0">
        <w:tab/>
      </w:r>
      <w:r w:rsidRPr="007D23F0">
        <w:rPr>
          <w:i/>
          <w:iCs/>
        </w:rPr>
        <w:t>решительно призывает</w:t>
      </w:r>
      <w:r w:rsidRPr="007D23F0">
        <w:t xml:space="preserve"> все государства воздерживаться от введения односторонних принудительных мер, а также настоятельно призывает отменить такие меры, поскольку они противоречат Уставу и нормам и принципам, регулирующим мирные отношения между государствами на всех уровнях, и напоминает о том, что такие меры препятствуют всестороннему социально-экономическому развитию государств, затрагивая также полное осуществление прав человека;</w:t>
      </w:r>
    </w:p>
    <w:p w14:paraId="04F1A0F3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t>4.</w:t>
      </w:r>
      <w:r w:rsidRPr="007D23F0">
        <w:tab/>
      </w:r>
      <w:r w:rsidRPr="007D23F0">
        <w:rPr>
          <w:i/>
          <w:iCs/>
        </w:rPr>
        <w:t>настоятельно призывает</w:t>
      </w:r>
      <w:r w:rsidRPr="007D23F0">
        <w:t xml:space="preserve"> государства урегулировать свои разногласия путем диалога и использования мирных средств и избегать применения экономических, политических или иных мер с целью принуждения другого государства в процессе осуществления им своих суверенных прав;</w:t>
      </w:r>
    </w:p>
    <w:p w14:paraId="44B834D6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t>5.</w:t>
      </w:r>
      <w:r w:rsidRPr="007D23F0">
        <w:tab/>
      </w:r>
      <w:r w:rsidRPr="007D23F0">
        <w:rPr>
          <w:i/>
          <w:iCs/>
        </w:rPr>
        <w:t>решительно возражает</w:t>
      </w:r>
      <w:r w:rsidRPr="007D23F0">
        <w:t xml:space="preserve"> против экстерриториального характера этих мер, которые, помимо всего прочего, угрожают суверенитету государств, и в этой связи призывает все государства не признавать и не применять этих мер, а также принимать в случае необходимости действенные административные или законодательные меры в целях противодействия экстерриториальному применению или экстерриториальным последствиям односторонних принудительных мер;</w:t>
      </w:r>
    </w:p>
    <w:p w14:paraId="69CFD62C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t>6.</w:t>
      </w:r>
      <w:r w:rsidRPr="007D23F0">
        <w:tab/>
      </w:r>
      <w:r w:rsidRPr="007D23F0">
        <w:rPr>
          <w:i/>
          <w:iCs/>
        </w:rPr>
        <w:t>решительно осуждает</w:t>
      </w:r>
      <w:r w:rsidRPr="007D23F0">
        <w:t xml:space="preserve"> продолжающееся одностороннее применение и обеспечение санкциями некоторыми державами таких мер в качестве средств давления, в том числе политического или экономического давления, на любую страну, особенно на наименее развитые и развивающиеся страны, с целью воспрепятствовать осуществлению этими странами их права свободно и самостоятельно принимать решения в отношении их политической, экономической и социальной систем;</w:t>
      </w:r>
    </w:p>
    <w:p w14:paraId="65584D6B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t>7.</w:t>
      </w:r>
      <w:r w:rsidRPr="007D23F0">
        <w:tab/>
      </w:r>
      <w:r w:rsidRPr="007D23F0">
        <w:rPr>
          <w:i/>
          <w:iCs/>
        </w:rPr>
        <w:t>выражает свою серьезную обеспокоенность</w:t>
      </w:r>
      <w:r w:rsidRPr="007D23F0">
        <w:t xml:space="preserve"> тем, что любая принимаемая в одностороннем порядке принудительная мера неизбежно идет вразрез с рядом положений Международного билля о правах человека и императивных норм международного обычного права и влечет за собой негативные последствия для осуществления ни в чем не повинными людьми прав человека;</w:t>
      </w:r>
    </w:p>
    <w:p w14:paraId="079EF03F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t>8.</w:t>
      </w:r>
      <w:r w:rsidRPr="007D23F0">
        <w:tab/>
      </w:r>
      <w:r w:rsidRPr="007D23F0">
        <w:rPr>
          <w:i/>
          <w:iCs/>
        </w:rPr>
        <w:t xml:space="preserve">выражает </w:t>
      </w:r>
      <w:r>
        <w:rPr>
          <w:i/>
          <w:iCs/>
        </w:rPr>
        <w:t xml:space="preserve">свою </w:t>
      </w:r>
      <w:r w:rsidRPr="007D23F0">
        <w:rPr>
          <w:i/>
          <w:iCs/>
        </w:rPr>
        <w:t>глубокую обеспокоенность</w:t>
      </w:r>
      <w:r w:rsidRPr="007D23F0">
        <w:t xml:space="preserve"> по поводу усиливающегося негативного воздействия односторонних принудительных мер на окружающую среду и природные ресурсы, приводящего к серьезным нарушениям прав человека групп населения, против которых направлены такие меры, и решительно осуждает продолжающееся одностороннее применение таких мер, которые влекут за собой различные трансграничные и межпоколенческие последствия экологического характера для нынешнего и будущих поколений;</w:t>
      </w:r>
    </w:p>
    <w:p w14:paraId="7773435A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t>9.</w:t>
      </w:r>
      <w:r w:rsidRPr="007D23F0">
        <w:tab/>
      </w:r>
      <w:r w:rsidRPr="007D23F0">
        <w:rPr>
          <w:i/>
          <w:iCs/>
        </w:rPr>
        <w:t>выражает свою серьезную обеспокоенность</w:t>
      </w:r>
      <w:r w:rsidRPr="007D23F0">
        <w:t xml:space="preserve"> в связи с тем, что в некоторых странах на социально-экономические условия членов семей, особенно детей и женщин, негативно воздействуют вводимые и поддерживаемые вопреки международному праву и Уставу односторонние принудительные меры, которые создают препятствия для торговых отношений между государствами, ограничивают передвижение с помощью различных средств транспорта, сдерживают процесс всестороннего социально-экономического развития и мешают росту благосостояния населения затрагиваемых стран с особыми последствиями для женщин, детей, включая подростков, пожилых людей и людей с инвалидностью;</w:t>
      </w:r>
      <w:bookmarkStart w:id="2" w:name="_Hlk66436485"/>
    </w:p>
    <w:bookmarkEnd w:id="2"/>
    <w:p w14:paraId="1BEBC2D1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t>10.</w:t>
      </w:r>
      <w:r w:rsidRPr="007D23F0">
        <w:tab/>
      </w:r>
      <w:r w:rsidRPr="007D23F0">
        <w:rPr>
          <w:i/>
          <w:iCs/>
        </w:rPr>
        <w:t>вновь призывает</w:t>
      </w:r>
      <w:r w:rsidRPr="007D23F0">
        <w:t xml:space="preserve"> государства, прибегнувшие к таким мерам, продемонстрировать приверженность своим обязательствам и обязанностям, вытекающим из соответствующих положений международного права и договоров </w:t>
      </w:r>
      <w:r>
        <w:t>п</w:t>
      </w:r>
      <w:r w:rsidRPr="007D23F0">
        <w:t>о права</w:t>
      </w:r>
      <w:r>
        <w:t>м</w:t>
      </w:r>
      <w:r w:rsidRPr="007D23F0">
        <w:t xml:space="preserve"> человека, участниками которых они являются, незамедлительно отказавшись от таких мер;</w:t>
      </w:r>
    </w:p>
    <w:p w14:paraId="3E9D8DCA" w14:textId="77777777" w:rsidR="007B6C7D" w:rsidRPr="003239B0" w:rsidRDefault="007B6C7D" w:rsidP="003239B0">
      <w:pPr>
        <w:pStyle w:val="SingleTxtG"/>
        <w:keepNext/>
        <w:keepLines/>
        <w:rPr>
          <w:iCs/>
        </w:rPr>
      </w:pPr>
      <w:r>
        <w:lastRenderedPageBreak/>
        <w:tab/>
      </w:r>
      <w:r w:rsidRPr="003239B0">
        <w:t>11.</w:t>
      </w:r>
      <w:r w:rsidRPr="003239B0">
        <w:tab/>
      </w:r>
      <w:r w:rsidRPr="003239B0">
        <w:rPr>
          <w:i/>
          <w:iCs/>
        </w:rPr>
        <w:t>вновь подтверждает</w:t>
      </w:r>
      <w:r w:rsidRPr="003239B0">
        <w:t xml:space="preserve"> </w:t>
      </w:r>
      <w:r w:rsidRPr="003239B0">
        <w:rPr>
          <w:shd w:val="clear" w:color="auto" w:fill="FFFFFF"/>
        </w:rPr>
        <w:t>в этом контексте право всех народов на самоопределение, в силу которого они свободны в выборе своего политического статуса и осуществлении своего экономического, социального и культурного развития</w:t>
      </w:r>
      <w:r w:rsidRPr="003239B0">
        <w:t>;</w:t>
      </w:r>
    </w:p>
    <w:p w14:paraId="3D554B42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t>12.</w:t>
      </w:r>
      <w:r w:rsidRPr="007D23F0">
        <w:tab/>
      </w:r>
      <w:r w:rsidRPr="007D23F0">
        <w:rPr>
          <w:i/>
          <w:iCs/>
        </w:rPr>
        <w:t>вновь подтверждает</w:t>
      </w:r>
      <w:r w:rsidRPr="007D23F0">
        <w:t xml:space="preserve"> </w:t>
      </w:r>
      <w:r w:rsidRPr="00927B7C">
        <w:rPr>
          <w:i/>
          <w:iCs/>
        </w:rPr>
        <w:t>также</w:t>
      </w:r>
      <w:r w:rsidRPr="007D23F0">
        <w:t>, как это провозглашено в Уставе, свое неприятие любых попыток подорвать, частично или полностью, национальное единство и территориальную целостность какого-либо государства;</w:t>
      </w:r>
    </w:p>
    <w:p w14:paraId="0C350AC1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t>13.</w:t>
      </w:r>
      <w:r w:rsidRPr="007D23F0">
        <w:tab/>
      </w:r>
      <w:r w:rsidRPr="007D23F0">
        <w:rPr>
          <w:i/>
          <w:iCs/>
        </w:rPr>
        <w:t>напоминает</w:t>
      </w:r>
      <w:r w:rsidRPr="007D23F0">
        <w:t xml:space="preserve"> о том, что в соответствии с Декларацией о принципах международного права, касающихся дружественных отношений и сотрудничества между государствами в соответствии с Уставом Организации Объединенных Наций, </w:t>
      </w:r>
      <w:r>
        <w:br/>
      </w:r>
      <w:r w:rsidRPr="007D23F0">
        <w:t>и согласно соответствующим принципам и положениям, содержащимся в Хартии экономических прав и обязанностей государств, провозглашенной Генеральной Ассамблеей в ее резолюции 3281</w:t>
      </w:r>
      <w:r>
        <w:t> </w:t>
      </w:r>
      <w:r w:rsidRPr="007D23F0">
        <w:t>(XXIX) от 12 декабря 1974 года, включая, в</w:t>
      </w:r>
      <w:r>
        <w:t> </w:t>
      </w:r>
      <w:r w:rsidRPr="007D23F0">
        <w:t>частности, ее статью 32, ни одно государство не может применять по отношению к другому государству или поощрять применение экономических, политических или каких-либо других мер принудительного характера, направленных на ущемление его суверенных прав или извлечение из этого какой-либо выгоды;</w:t>
      </w:r>
    </w:p>
    <w:p w14:paraId="69EA578A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t>14.</w:t>
      </w:r>
      <w:r w:rsidRPr="007D23F0">
        <w:tab/>
      </w:r>
      <w:r w:rsidRPr="007D23F0">
        <w:rPr>
          <w:i/>
          <w:iCs/>
        </w:rPr>
        <w:t>вновь подтверждает</w:t>
      </w:r>
      <w:r w:rsidRPr="007D23F0">
        <w:t>, что товары первой необходимости, такие как продовольствие и медикаменты, не должны использоваться в качестве средства политического принуждения и что ни при каких обстоятельствах народ нельзя лишать его средств к существованию и инструментов развития;</w:t>
      </w:r>
    </w:p>
    <w:p w14:paraId="5E2D49A2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t>15.</w:t>
      </w:r>
      <w:r w:rsidRPr="007D23F0">
        <w:tab/>
      </w:r>
      <w:r w:rsidRPr="007D23F0">
        <w:rPr>
          <w:i/>
          <w:iCs/>
        </w:rPr>
        <w:t>особо отмечает</w:t>
      </w:r>
      <w:r w:rsidRPr="007D23F0">
        <w:t xml:space="preserve"> тот факт, что односторонние принудительные меры являются одним из главных препятствий на пути осуществления Декларации о праве на развитие, и в этой связи призывает все государства избегать одностороннего введения мер экономического принуждения и экстерриториального применения национальных законов, которые противоречат принципам свободы торговли и сдерживают развитие наименее развитых и развивающихся стран;</w:t>
      </w:r>
    </w:p>
    <w:p w14:paraId="0A6EB966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t>16.</w:t>
      </w:r>
      <w:r w:rsidRPr="007D23F0">
        <w:tab/>
      </w:r>
      <w:r w:rsidRPr="007D23F0">
        <w:rPr>
          <w:i/>
          <w:iCs/>
        </w:rPr>
        <w:t>отвергает</w:t>
      </w:r>
      <w:r w:rsidRPr="007D23F0">
        <w:t xml:space="preserve"> любые попытки ввести односторонние принудительные меры и усиливающуюся тенденцию в этом направлении, в том числе путем принятия законов с экстерриториальным применением, не соответствующих международному праву, и настоятельно призывает государства</w:t>
      </w:r>
      <w:r>
        <w:t> </w:t>
      </w:r>
      <w:r w:rsidRPr="007D23F0">
        <w:t>—</w:t>
      </w:r>
      <w:r>
        <w:t> </w:t>
      </w:r>
      <w:r w:rsidRPr="007D23F0">
        <w:t>члены Организации Объединенных Наций при выполнении своей задачи, связанной с осуществлением права на развитие, в полной мере учитывать негативное воздействие этих мер, в том числе в результате принятия и экстерриториального применения национальных законов, которые не соответствуют международному праву;</w:t>
      </w:r>
    </w:p>
    <w:p w14:paraId="54CB46F5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t>17.</w:t>
      </w:r>
      <w:r w:rsidRPr="007D23F0">
        <w:tab/>
      </w:r>
      <w:r w:rsidRPr="007D23F0">
        <w:rPr>
          <w:i/>
          <w:iCs/>
        </w:rPr>
        <w:t>признает</w:t>
      </w:r>
      <w:r w:rsidRPr="007D23F0">
        <w:t>, что в Декларации принципов, принятой в ходе первого этапа Всемирной встречи на высшем уровне по вопросам информационного общества, которая состоялась в Женеве в декабре 2003 года, к государствам был обращен настоятельный призыв избегать при построении информационного общества каких-либо односторонних мер и воздерживаться от них;</w:t>
      </w:r>
    </w:p>
    <w:p w14:paraId="156E1B18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t>18.</w:t>
      </w:r>
      <w:r w:rsidRPr="007D23F0">
        <w:tab/>
      </w:r>
      <w:r w:rsidRPr="007D23F0">
        <w:rPr>
          <w:i/>
          <w:iCs/>
        </w:rPr>
        <w:t>подчеркивает</w:t>
      </w:r>
      <w:r w:rsidRPr="007D23F0">
        <w:t xml:space="preserve"> необходимость создания в рамках правозащитной системы Организации Объединенных Наций беспристрастного и независимого механизма для жертв применения односторонних принудительных мер, который занимался бы вопросами средств правовой защиты и восстановления нарушенных прав с целью содействия привлечению к ответственности и обеспечению законных, справедливых, своевременных и эффективных средств правовой защиты и возмещения;</w:t>
      </w:r>
    </w:p>
    <w:p w14:paraId="3C122563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t>19.</w:t>
      </w:r>
      <w:r w:rsidRPr="007D23F0">
        <w:tab/>
      </w:r>
      <w:r w:rsidRPr="007D23F0">
        <w:rPr>
          <w:i/>
          <w:iCs/>
        </w:rPr>
        <w:t>настоятельно призывает</w:t>
      </w:r>
      <w:r w:rsidRPr="007D23F0">
        <w:t xml:space="preserve"> всех специальных докладчиков и существующие тематические механизмы Совета по правам человека в области экономических, социальных и культурных прав уделять должное внимание в рамках их соответствующих мандатов вопросу о негативном воздействии и последствиях односторонних принудительных мер и сотрудничать со Специальным докладчиком по вопросу о негативном воздействии односторонних принудительных мер на осуществление прав человека в выполнении ею своего мандата;</w:t>
      </w:r>
    </w:p>
    <w:p w14:paraId="1F310D40" w14:textId="77777777" w:rsidR="007B6C7D" w:rsidRPr="007D23F0" w:rsidRDefault="007B6C7D" w:rsidP="003239B0">
      <w:pPr>
        <w:pStyle w:val="SingleTxtG"/>
        <w:keepNext/>
        <w:keepLines/>
        <w:rPr>
          <w:iCs/>
        </w:rPr>
      </w:pPr>
      <w:r>
        <w:lastRenderedPageBreak/>
        <w:tab/>
      </w:r>
      <w:r w:rsidRPr="007D23F0">
        <w:t>20.</w:t>
      </w:r>
      <w:r w:rsidRPr="007D23F0">
        <w:tab/>
      </w:r>
      <w:r w:rsidRPr="007D23F0">
        <w:rPr>
          <w:i/>
          <w:iCs/>
        </w:rPr>
        <w:t>признает</w:t>
      </w:r>
      <w:r w:rsidRPr="007D23F0">
        <w:t xml:space="preserve"> важное значение количественного и качественного документирования негативного воздействия, связанного с применением, поощрением, соблюдением, объявлением и введением в действие односторонних принудительных мер, в контексте обеспечения ответственности лиц, виновных в нарушениях прав человека в результате применения односторонних принудительных мер против любого государства;</w:t>
      </w:r>
    </w:p>
    <w:p w14:paraId="37D61243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t>21.</w:t>
      </w:r>
      <w:r w:rsidRPr="007D23F0">
        <w:tab/>
      </w:r>
      <w:r w:rsidRPr="007D23F0">
        <w:rPr>
          <w:i/>
          <w:iCs/>
        </w:rPr>
        <w:t xml:space="preserve">констатирует </w:t>
      </w:r>
      <w:r w:rsidRPr="007D23F0">
        <w:t>необходимость обеспечивать, чтобы все соответствующие договорные органы Организации Объединенных Наций по правам человека и вспомогательные органы Совета по правам человека включали вопрос о негативном воздействии односторонних принудительных мер на осуществление прав человека в свою работу и проводили конкретную деятельность, например в ходе рассмотрения периодических докладов, представляемых государствами таким органам, и в контексте универсального периодического обзора;</w:t>
      </w:r>
    </w:p>
    <w:p w14:paraId="2A876F28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t>22.</w:t>
      </w:r>
      <w:r w:rsidRPr="007D23F0">
        <w:tab/>
      </w:r>
      <w:r w:rsidRPr="007D23F0">
        <w:rPr>
          <w:i/>
          <w:iCs/>
        </w:rPr>
        <w:t>постановляет</w:t>
      </w:r>
      <w:r w:rsidRPr="007D23F0">
        <w:t xml:space="preserve"> должным образом учитывать вопрос о негативном воздействии односторонних принудительных мер на права человека при выполнении своих задач, связанных с осуществлением права на развитие;</w:t>
      </w:r>
    </w:p>
    <w:p w14:paraId="28C00AB4" w14:textId="77777777" w:rsidR="007B6C7D" w:rsidRPr="007D23F0" w:rsidRDefault="007B6C7D" w:rsidP="007B6C7D">
      <w:pPr>
        <w:pStyle w:val="SingleTxtG"/>
        <w:rPr>
          <w:bCs/>
          <w:iCs/>
        </w:rPr>
      </w:pPr>
      <w:r>
        <w:tab/>
      </w:r>
      <w:r w:rsidRPr="007D23F0">
        <w:t>23.</w:t>
      </w:r>
      <w:r w:rsidRPr="007D23F0">
        <w:tab/>
      </w:r>
      <w:r w:rsidRPr="007D23F0">
        <w:rPr>
          <w:i/>
          <w:iCs/>
        </w:rPr>
        <w:t>ссылается</w:t>
      </w:r>
      <w:r w:rsidRPr="007D23F0">
        <w:t xml:space="preserve"> на доклад Специального докладчика по вопросу о негативном воздействии односторонних принудительных мер на осуществление прав человека и добавление к нему об элементах проекта декларации Генеральной Ассамблеи об односторонних принудительных мерах и верховенстве права, представленные Совету по правам человека на его сорок второй сессии</w:t>
      </w:r>
      <w:r w:rsidRPr="007D23F0">
        <w:rPr>
          <w:bCs/>
          <w:iCs/>
          <w:sz w:val="18"/>
          <w:vertAlign w:val="superscript"/>
        </w:rPr>
        <w:footnoteReference w:id="3"/>
      </w:r>
      <w:r w:rsidRPr="007D23F0">
        <w:t xml:space="preserve">, и принимает к сведению доклады Специального докладчика, представленные Совету по правам человека на его пятьдесят </w:t>
      </w:r>
      <w:r>
        <w:t>перв</w:t>
      </w:r>
      <w:r w:rsidRPr="007D23F0">
        <w:t>ой сессии</w:t>
      </w:r>
      <w:r w:rsidRPr="007D23F0">
        <w:rPr>
          <w:bCs/>
          <w:iCs/>
          <w:sz w:val="18"/>
          <w:vertAlign w:val="superscript"/>
        </w:rPr>
        <w:footnoteReference w:id="4"/>
      </w:r>
      <w:r w:rsidRPr="007D23F0">
        <w:t xml:space="preserve"> и Генеральной Ассамблее на ее семьдесят седьмой сессии</w:t>
      </w:r>
      <w:r w:rsidRPr="007D23F0">
        <w:rPr>
          <w:bCs/>
          <w:iCs/>
          <w:sz w:val="18"/>
          <w:vertAlign w:val="superscript"/>
        </w:rPr>
        <w:footnoteReference w:id="5"/>
      </w:r>
      <w:r w:rsidRPr="007D23F0">
        <w:t>;</w:t>
      </w:r>
    </w:p>
    <w:p w14:paraId="6A676591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t>24.</w:t>
      </w:r>
      <w:r w:rsidRPr="007D23F0">
        <w:tab/>
      </w:r>
      <w:r w:rsidRPr="007D23F0">
        <w:rPr>
          <w:i/>
          <w:iCs/>
        </w:rPr>
        <w:t>просит</w:t>
      </w:r>
      <w:r w:rsidRPr="007D23F0">
        <w:t xml:space="preserve"> Специального докладчика по вопросу о негативном воздействии односторонних принудительных мер на осуществление прав человека продолжать свою работу по выработке и представлению предложений относительно конкретных мер по устранению односторонних принудительных мер, которые негативно сказываются на осуществлении прав человека жертв, и работу в отношении воздействия на права человека вторичных санкций и чрезмерного соблюдения санкций, в том числе путем организации консультаций с участием многих заинтересованных сторон в целях выработки руководящих принципов для соответствующих заинтересованных сторон, а также сосредоточиться на рассмотрении вопроса о ресурсах и компенсации, необходимых для содействия привлечению к ответственности и возмещению в интересах жертв, в своем следующем докладе Совету по правам человека на его пятьдесят четвертой сессии и Генеральной Ассамблее на ее семьдесят восьмой сессии;</w:t>
      </w:r>
    </w:p>
    <w:p w14:paraId="1BB06523" w14:textId="77777777" w:rsidR="007B6C7D" w:rsidRPr="007D23F0" w:rsidRDefault="007B6C7D" w:rsidP="007B6C7D">
      <w:pPr>
        <w:pStyle w:val="SingleTxtG"/>
        <w:rPr>
          <w:bCs/>
          <w:iCs/>
        </w:rPr>
      </w:pPr>
      <w:r>
        <w:tab/>
      </w:r>
      <w:r w:rsidRPr="007D23F0">
        <w:t>25.</w:t>
      </w:r>
      <w:r w:rsidRPr="007D23F0">
        <w:tab/>
      </w:r>
      <w:r>
        <w:rPr>
          <w:i/>
          <w:iCs/>
        </w:rPr>
        <w:t>отмечает</w:t>
      </w:r>
      <w:r w:rsidRPr="007D23F0">
        <w:t xml:space="preserve"> инициативу Специального докладчика по разработке на основе консультаций экспертов с системой Организации Объединенных Наций и </w:t>
      </w:r>
      <w:r>
        <w:t xml:space="preserve">с </w:t>
      </w:r>
      <w:r w:rsidRPr="007D23F0">
        <w:t xml:space="preserve">другими международными организациями, гражданским обществом и научными кругами методологии оценки воздействия и призывает Специального докладчика при поддержке Управления Верховного комиссара Организации Объединенных Наций по правам человека изучить вопрос о создании эффективного, беспристрастного и оперативного механизма </w:t>
      </w:r>
      <w:r>
        <w:t xml:space="preserve">для </w:t>
      </w:r>
      <w:r w:rsidRPr="007D23F0">
        <w:t xml:space="preserve">оценки, документирования, представления докладов и принятия последующих мер в связи с негативным воздействием односторонних принудительных мер на осуществление прав человека </w:t>
      </w:r>
      <w:r w:rsidRPr="00945F40">
        <w:rPr>
          <w:color w:val="333333"/>
          <w:shd w:val="clear" w:color="auto" w:fill="FFFFFF"/>
        </w:rPr>
        <w:t>отдельных лиц и их жалобами, поданными отдельными лицами и их государствами, а также для поощрения обеспечения ответственности</w:t>
      </w:r>
      <w:r w:rsidRPr="007D23F0">
        <w:t xml:space="preserve">; </w:t>
      </w:r>
    </w:p>
    <w:p w14:paraId="5924B40C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t>26.</w:t>
      </w:r>
      <w:r w:rsidRPr="007D23F0">
        <w:tab/>
      </w:r>
      <w:r w:rsidRPr="007D23F0">
        <w:rPr>
          <w:i/>
          <w:iCs/>
        </w:rPr>
        <w:t>предлагает</w:t>
      </w:r>
      <w:r w:rsidRPr="007D23F0">
        <w:t xml:space="preserve"> Специальному докладчику взаимодействовать с учеными, исследователями и другими представителями академического сообщества для поощрения исследований, имеющих отношение к мандату, включая, но не ограничиваясь ими</w:t>
      </w:r>
      <w:r>
        <w:t>,</w:t>
      </w:r>
      <w:r w:rsidRPr="007D23F0">
        <w:t xml:space="preserve"> области права, экономики, политологии, общественных наук, </w:t>
      </w:r>
      <w:r w:rsidRPr="007D23F0">
        <w:lastRenderedPageBreak/>
        <w:t>медицины и сельского хозяйства, а также путем создания платформы исследования санкций;</w:t>
      </w:r>
    </w:p>
    <w:p w14:paraId="701C235F" w14:textId="74EAB31C" w:rsidR="007B6C7D" w:rsidRPr="007D23F0" w:rsidRDefault="007B6C7D" w:rsidP="007B6C7D">
      <w:pPr>
        <w:pStyle w:val="SingleTxtG"/>
        <w:rPr>
          <w:b/>
          <w:bCs/>
          <w:iCs/>
        </w:rPr>
      </w:pPr>
      <w:r>
        <w:tab/>
      </w:r>
      <w:r w:rsidRPr="007D23F0">
        <w:t>27.</w:t>
      </w:r>
      <w:r w:rsidRPr="007D23F0">
        <w:tab/>
      </w:r>
      <w:r w:rsidRPr="007D23F0">
        <w:rPr>
          <w:i/>
          <w:iCs/>
        </w:rPr>
        <w:t xml:space="preserve">просит </w:t>
      </w:r>
      <w:r w:rsidRPr="007D23F0">
        <w:t xml:space="preserve">Управление Верховного комиссара организовать в соответствии с резолюцией 27/21 Совета по правам человека </w:t>
      </w:r>
      <w:r>
        <w:t>проводимый раз в два года</w:t>
      </w:r>
      <w:r w:rsidRPr="007D23F0">
        <w:t xml:space="preserve"> </w:t>
      </w:r>
      <w:r>
        <w:t>дискуссионный форум</w:t>
      </w:r>
      <w:r w:rsidRPr="007D23F0">
        <w:t>, котор</w:t>
      </w:r>
      <w:r>
        <w:t>ый</w:t>
      </w:r>
      <w:r w:rsidRPr="007D23F0">
        <w:t xml:space="preserve"> долж</w:t>
      </w:r>
      <w:r>
        <w:t>ен</w:t>
      </w:r>
      <w:r w:rsidRPr="007D23F0">
        <w:t xml:space="preserve"> состояться на пятьдесят четвертой сессии Совета, по вопросу о воздействии односторонних принудительных мер и их чрезмерного соблюдения на право на развитие и достижение Целей </w:t>
      </w:r>
      <w:r>
        <w:t xml:space="preserve">в области </w:t>
      </w:r>
      <w:r w:rsidRPr="007D23F0">
        <w:t xml:space="preserve">устойчивого развития с участием государств, соответствующих органов Организации Объединенных Наций, учреждений и других соответствующих заинтересованных сторон и просит Специального докладчика выступить в качестве докладчика </w:t>
      </w:r>
      <w:r>
        <w:t xml:space="preserve">дискуссионного форума </w:t>
      </w:r>
      <w:r w:rsidRPr="007D23F0">
        <w:t>и подготовить доклад по этому вопросу, а также внести на рассмотрение и представить доклад Совету на его пятьдесят пятой сессии;</w:t>
      </w:r>
    </w:p>
    <w:p w14:paraId="0285ECC0" w14:textId="77777777" w:rsidR="007B6C7D" w:rsidRPr="00945F40" w:rsidRDefault="007B6C7D" w:rsidP="007B6C7D">
      <w:pPr>
        <w:pStyle w:val="SingleTxtG"/>
        <w:rPr>
          <w:iCs/>
        </w:rPr>
      </w:pPr>
      <w:r>
        <w:tab/>
      </w:r>
      <w:r w:rsidRPr="007D23F0">
        <w:t>28.</w:t>
      </w:r>
      <w:r w:rsidRPr="007D23F0">
        <w:tab/>
      </w:r>
      <w:r w:rsidRPr="007D23F0">
        <w:rPr>
          <w:i/>
          <w:iCs/>
        </w:rPr>
        <w:t>призывает</w:t>
      </w:r>
      <w:r w:rsidRPr="007D23F0">
        <w:t xml:space="preserve"> все государства сотрудничать со Специальным докладчиком и оказывать ей содействие в выполнении ею своих задач и предоставлять всю запрашиваемую Специальным докладчиком необходимую информацию;</w:t>
      </w:r>
    </w:p>
    <w:p w14:paraId="66D83154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t>29.</w:t>
      </w:r>
      <w:r w:rsidRPr="007D23F0">
        <w:tab/>
      </w:r>
      <w:r w:rsidRPr="007D23F0">
        <w:rPr>
          <w:i/>
          <w:iCs/>
        </w:rPr>
        <w:t>просит</w:t>
      </w:r>
      <w:r w:rsidRPr="007D23F0">
        <w:t xml:space="preserve"> Генерального секретаря оказывать Специальному докладчику помощь, необходимую для эффективного выполнения ею своего мандата, в частности путем выделения в ее распоряжение достаточных кадровых и материальных ресурсов;</w:t>
      </w:r>
    </w:p>
    <w:p w14:paraId="0EE94A79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t>30.</w:t>
      </w:r>
      <w:r w:rsidRPr="007D23F0">
        <w:tab/>
      </w:r>
      <w:r w:rsidRPr="007D23F0">
        <w:rPr>
          <w:i/>
          <w:iCs/>
        </w:rPr>
        <w:t>признает</w:t>
      </w:r>
      <w:r w:rsidRPr="007D23F0">
        <w:t xml:space="preserve"> важность роли Управления Верховного комиссара в реагировании на вызовы, связанные с односторонними принудительными мерами и их негативным воздействием на права человека народов и людей, которые хотят реализовать свои экономические и социальные права, включая право на развитие;</w:t>
      </w:r>
    </w:p>
    <w:p w14:paraId="26DABE1A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t>31.</w:t>
      </w:r>
      <w:r w:rsidRPr="007D23F0">
        <w:tab/>
      </w:r>
      <w:r w:rsidRPr="007D23F0">
        <w:rPr>
          <w:i/>
          <w:iCs/>
        </w:rPr>
        <w:t>просит</w:t>
      </w:r>
      <w:r w:rsidRPr="007D23F0">
        <w:t xml:space="preserve"> Верховного комиссара Организации Объединенных Наций по правам человека при выполнении им своих функций, касающихся поощрения, реализации и защиты права на развитие, и с учетом того, что односторонние принудительные меры продолжают сказываться на населении наименее развитых и развивающихся стран, уделить настоящей резолюции приоритетное внимание в своем ежегодном докладе;</w:t>
      </w:r>
    </w:p>
    <w:p w14:paraId="30BBC37D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t>32.</w:t>
      </w:r>
      <w:r w:rsidRPr="007D23F0">
        <w:tab/>
      </w:r>
      <w:r w:rsidRPr="007D23F0">
        <w:rPr>
          <w:i/>
          <w:iCs/>
        </w:rPr>
        <w:t>просит также</w:t>
      </w:r>
      <w:r w:rsidRPr="007D23F0">
        <w:t xml:space="preserve"> Верховного комиссара и настоятельно призывает мандатариев соответствующих специальных процедур Совета по правам человека и договорные органы уделять внимание в рамках своих мандатов положению тех лиц, права которых были нарушены в результате принятия односторонних принудительных мер;</w:t>
      </w:r>
    </w:p>
    <w:p w14:paraId="2E47564C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t>33.</w:t>
      </w:r>
      <w:r w:rsidRPr="007D23F0">
        <w:tab/>
      </w:r>
      <w:r w:rsidRPr="007D23F0">
        <w:rPr>
          <w:i/>
          <w:iCs/>
        </w:rPr>
        <w:t>просит</w:t>
      </w:r>
      <w:r w:rsidRPr="007D23F0">
        <w:t xml:space="preserve"> Генерального секретаря оказывать Верховному комиссару помощь, необходимую для эффективного выполнения им своего мандата, в частности путем выделения в его распоряжение достаточных кадровых и материальных ресурсов;</w:t>
      </w:r>
    </w:p>
    <w:p w14:paraId="01C66AD2" w14:textId="77777777" w:rsidR="007B6C7D" w:rsidRPr="007D23F0" w:rsidRDefault="007B6C7D" w:rsidP="007B6C7D">
      <w:pPr>
        <w:pStyle w:val="SingleTxtG"/>
        <w:rPr>
          <w:iCs/>
        </w:rPr>
      </w:pPr>
      <w:r>
        <w:tab/>
      </w:r>
      <w:r w:rsidRPr="007D23F0">
        <w:t>34.</w:t>
      </w:r>
      <w:r w:rsidRPr="007D23F0">
        <w:tab/>
      </w:r>
      <w:r w:rsidRPr="007D23F0">
        <w:rPr>
          <w:i/>
          <w:iCs/>
        </w:rPr>
        <w:t>настоятельно призывает</w:t>
      </w:r>
      <w:r w:rsidRPr="007D23F0">
        <w:t xml:space="preserve"> государства и другие заинтересованные стороны поощрять и поддерживать многосторонний подход и принимать необходимые меры по укреплению двустороннего, регионального и международного сотрудничества в целях устранения негативного воздействия односторонних принудительных мер на полное осуществление всех прав человека;</w:t>
      </w:r>
    </w:p>
    <w:p w14:paraId="33FC9929" w14:textId="77777777" w:rsidR="007B6C7D" w:rsidRDefault="007B6C7D" w:rsidP="007B6C7D">
      <w:pPr>
        <w:pStyle w:val="SingleTxtG"/>
      </w:pPr>
      <w:r>
        <w:tab/>
      </w:r>
      <w:r w:rsidRPr="007D23F0">
        <w:t>35.</w:t>
      </w:r>
      <w:r w:rsidRPr="007D23F0">
        <w:tab/>
      </w:r>
      <w:r w:rsidRPr="007D23F0">
        <w:rPr>
          <w:i/>
          <w:iCs/>
        </w:rPr>
        <w:t>постановляет</w:t>
      </w:r>
      <w:r w:rsidRPr="007D23F0">
        <w:t xml:space="preserve"> продолжить рассмотрение этого вопроса в соответствии со своей программой работы.</w:t>
      </w:r>
    </w:p>
    <w:p w14:paraId="371B06D6" w14:textId="4693BBF7" w:rsidR="007B6C7D" w:rsidRPr="007B6C7D" w:rsidRDefault="007B6C7D" w:rsidP="007B6C7D">
      <w:pPr>
        <w:pStyle w:val="SingleTxtG"/>
        <w:jc w:val="right"/>
        <w:rPr>
          <w:i/>
          <w:iCs/>
        </w:rPr>
      </w:pPr>
      <w:r w:rsidRPr="007B6C7D">
        <w:rPr>
          <w:i/>
          <w:iCs/>
        </w:rPr>
        <w:t xml:space="preserve">55-е заседание </w:t>
      </w:r>
      <w:r w:rsidRPr="007B6C7D">
        <w:rPr>
          <w:i/>
          <w:iCs/>
        </w:rPr>
        <w:br/>
      </w:r>
      <w:r w:rsidRPr="007B6C7D">
        <w:rPr>
          <w:i/>
          <w:iCs/>
        </w:rPr>
        <w:t>3 апреля 2023 года</w:t>
      </w:r>
    </w:p>
    <w:p w14:paraId="0A0D7C55" w14:textId="5FD3B4DB" w:rsidR="007B6C7D" w:rsidRPr="0035355B" w:rsidRDefault="007B6C7D" w:rsidP="007B6C7D">
      <w:pPr>
        <w:pStyle w:val="SingleTxtG"/>
      </w:pPr>
      <w:r>
        <w:t xml:space="preserve">[Принята в результате заносимого в отчет о заседании голосования 33 голосами против 13 при 1 воздержавшемся. Голоса распределились следующим образом: </w:t>
      </w:r>
      <w:r>
        <w:tab/>
      </w:r>
    </w:p>
    <w:p w14:paraId="42676C65" w14:textId="57CE15B1" w:rsidR="007B6C7D" w:rsidRPr="0035355B" w:rsidRDefault="007B6C7D" w:rsidP="007B6C7D">
      <w:pPr>
        <w:pStyle w:val="SingleTxtG"/>
        <w:spacing w:after="0"/>
      </w:pPr>
      <w:r>
        <w:tab/>
      </w:r>
      <w:r w:rsidRPr="007B6C7D">
        <w:rPr>
          <w:i/>
          <w:iCs/>
        </w:rPr>
        <w:t>Голосовали за</w:t>
      </w:r>
      <w:r>
        <w:t xml:space="preserve">: </w:t>
      </w:r>
    </w:p>
    <w:p w14:paraId="14B63C48" w14:textId="6C9D8529" w:rsidR="007B6C7D" w:rsidRPr="00790DEC" w:rsidRDefault="007B6C7D" w:rsidP="007B6C7D">
      <w:pPr>
        <w:pStyle w:val="SingleTxtG"/>
        <w:ind w:left="2268" w:hanging="1134"/>
      </w:pPr>
      <w:bookmarkStart w:id="3" w:name="_Hlk116290610"/>
      <w:r>
        <w:tab/>
      </w:r>
      <w:r>
        <w:tab/>
      </w:r>
      <w:r>
        <w:t>Алжир</w:t>
      </w:r>
      <w:r>
        <w:t xml:space="preserve">, </w:t>
      </w:r>
      <w:r>
        <w:t>Аргентина</w:t>
      </w:r>
      <w:r>
        <w:t xml:space="preserve">, </w:t>
      </w:r>
      <w:r>
        <w:t>Бангладеш</w:t>
      </w:r>
      <w:r>
        <w:t xml:space="preserve">, </w:t>
      </w:r>
      <w:r>
        <w:t>Бенин</w:t>
      </w:r>
      <w:r>
        <w:t xml:space="preserve">, </w:t>
      </w:r>
      <w:r>
        <w:t>Боливия (Многонациональное Государство)</w:t>
      </w:r>
      <w:r>
        <w:t xml:space="preserve">, </w:t>
      </w:r>
      <w:r>
        <w:t>Вьетнам</w:t>
      </w:r>
      <w:r>
        <w:t xml:space="preserve">, </w:t>
      </w:r>
      <w:r>
        <w:t>Габон</w:t>
      </w:r>
      <w:r>
        <w:t xml:space="preserve">, </w:t>
      </w:r>
      <w:r>
        <w:t>Гамбия</w:t>
      </w:r>
      <w:r>
        <w:t xml:space="preserve">, </w:t>
      </w:r>
      <w:r>
        <w:t>Гондурас</w:t>
      </w:r>
      <w:r>
        <w:t xml:space="preserve">, </w:t>
      </w:r>
      <w:r>
        <w:t>Индия</w:t>
      </w:r>
      <w:r>
        <w:t xml:space="preserve">, </w:t>
      </w:r>
      <w:r>
        <w:t>Казахстан</w:t>
      </w:r>
      <w:r>
        <w:t xml:space="preserve">, </w:t>
      </w:r>
      <w:r>
        <w:t>Камерун</w:t>
      </w:r>
      <w:r>
        <w:t xml:space="preserve">, </w:t>
      </w:r>
      <w:r>
        <w:t>Катар</w:t>
      </w:r>
      <w:r>
        <w:t xml:space="preserve">, </w:t>
      </w:r>
      <w:r>
        <w:t>Китай</w:t>
      </w:r>
      <w:r>
        <w:t xml:space="preserve">, </w:t>
      </w:r>
      <w:r>
        <w:t>Коста-Рика</w:t>
      </w:r>
      <w:r>
        <w:t xml:space="preserve">, </w:t>
      </w:r>
      <w:r>
        <w:t>Кот-д’Ивуар</w:t>
      </w:r>
      <w:r>
        <w:t xml:space="preserve">, </w:t>
      </w:r>
      <w:r>
        <w:t>Куба</w:t>
      </w:r>
      <w:r>
        <w:t xml:space="preserve">, </w:t>
      </w:r>
      <w:r>
        <w:t>Кыргызстан</w:t>
      </w:r>
      <w:r>
        <w:t xml:space="preserve">, </w:t>
      </w:r>
      <w:r>
        <w:t>Малави</w:t>
      </w:r>
      <w:r>
        <w:t xml:space="preserve">, </w:t>
      </w:r>
      <w:r>
        <w:t>Малайзия</w:t>
      </w:r>
      <w:r>
        <w:t xml:space="preserve">, </w:t>
      </w:r>
      <w:r>
        <w:t>Мальдивские Острова</w:t>
      </w:r>
      <w:r>
        <w:t xml:space="preserve">, </w:t>
      </w:r>
      <w:r>
        <w:t>Марокко</w:t>
      </w:r>
      <w:r>
        <w:t xml:space="preserve">, </w:t>
      </w:r>
      <w:r>
        <w:t>Непал</w:t>
      </w:r>
      <w:r>
        <w:t xml:space="preserve">, </w:t>
      </w:r>
      <w:r>
        <w:lastRenderedPageBreak/>
        <w:t>Объединенные Арабские Эмираты</w:t>
      </w:r>
      <w:r>
        <w:t xml:space="preserve">, </w:t>
      </w:r>
      <w:r>
        <w:t>Пакистан</w:t>
      </w:r>
      <w:r>
        <w:t xml:space="preserve">, </w:t>
      </w:r>
      <w:r>
        <w:t>Парагвай</w:t>
      </w:r>
      <w:r>
        <w:t xml:space="preserve">, </w:t>
      </w:r>
      <w:r>
        <w:t>Сенегал</w:t>
      </w:r>
      <w:r>
        <w:t xml:space="preserve">, </w:t>
      </w:r>
      <w:r>
        <w:t>Сомали</w:t>
      </w:r>
      <w:r>
        <w:t xml:space="preserve">, </w:t>
      </w:r>
      <w:r>
        <w:t>Судан</w:t>
      </w:r>
      <w:r>
        <w:t xml:space="preserve">, </w:t>
      </w:r>
      <w:r>
        <w:t>Узбекистан</w:t>
      </w:r>
      <w:r>
        <w:t xml:space="preserve">, </w:t>
      </w:r>
      <w:r>
        <w:t>Чили</w:t>
      </w:r>
      <w:r>
        <w:t xml:space="preserve">, </w:t>
      </w:r>
      <w:r>
        <w:t>Эритрея</w:t>
      </w:r>
      <w:r>
        <w:t xml:space="preserve"> и </w:t>
      </w:r>
      <w:r>
        <w:t>Южная Африка.</w:t>
      </w:r>
    </w:p>
    <w:bookmarkEnd w:id="3"/>
    <w:p w14:paraId="2E33449D" w14:textId="0DCDBDDE" w:rsidR="007B6C7D" w:rsidRPr="0035355B" w:rsidRDefault="007B6C7D" w:rsidP="007B6C7D">
      <w:pPr>
        <w:pStyle w:val="SingleTxtG"/>
        <w:spacing w:after="0"/>
      </w:pPr>
      <w:r>
        <w:tab/>
      </w:r>
      <w:r w:rsidRPr="007B6C7D">
        <w:rPr>
          <w:i/>
          <w:iCs/>
        </w:rPr>
        <w:t>Голосовали против</w:t>
      </w:r>
      <w:r>
        <w:t>:</w:t>
      </w:r>
    </w:p>
    <w:p w14:paraId="4630A807" w14:textId="3026A589" w:rsidR="007B6C7D" w:rsidRDefault="007B6C7D" w:rsidP="007B6C7D">
      <w:pPr>
        <w:pStyle w:val="SingleTxtG"/>
        <w:ind w:left="2268" w:hanging="1134"/>
      </w:pPr>
      <w:bookmarkStart w:id="4" w:name="_Hlk116290627"/>
      <w:r>
        <w:tab/>
      </w:r>
      <w:r>
        <w:tab/>
      </w:r>
      <w:r>
        <w:t>Бельгия</w:t>
      </w:r>
      <w:r>
        <w:t xml:space="preserve">, </w:t>
      </w:r>
      <w:r>
        <w:t>Германия</w:t>
      </w:r>
      <w:r>
        <w:t xml:space="preserve">, </w:t>
      </w:r>
      <w:r>
        <w:t>Грузия</w:t>
      </w:r>
      <w:r>
        <w:t xml:space="preserve">, </w:t>
      </w:r>
      <w:r>
        <w:t>Литва</w:t>
      </w:r>
      <w:r>
        <w:t xml:space="preserve">, </w:t>
      </w:r>
      <w:r>
        <w:t>Люксембург</w:t>
      </w:r>
      <w:r>
        <w:t xml:space="preserve">, </w:t>
      </w:r>
      <w:r>
        <w:t>Румыния</w:t>
      </w:r>
      <w:r>
        <w:t xml:space="preserve">, </w:t>
      </w:r>
      <w:r>
        <w:t>Соединенное Королевство Великобритании и Северной Ирландии</w:t>
      </w:r>
      <w:r>
        <w:t xml:space="preserve">, </w:t>
      </w:r>
      <w:r>
        <w:t>Соединенные Штаты Америки</w:t>
      </w:r>
      <w:r>
        <w:t xml:space="preserve">, </w:t>
      </w:r>
      <w:r>
        <w:t>Украина</w:t>
      </w:r>
      <w:r>
        <w:t xml:space="preserve">, </w:t>
      </w:r>
      <w:r>
        <w:t>Финляндия</w:t>
      </w:r>
      <w:r>
        <w:t xml:space="preserve">, </w:t>
      </w:r>
      <w:r>
        <w:t>Франция</w:t>
      </w:r>
      <w:r>
        <w:t xml:space="preserve">, </w:t>
      </w:r>
      <w:r>
        <w:t>Черногория</w:t>
      </w:r>
      <w:r>
        <w:t xml:space="preserve"> и </w:t>
      </w:r>
      <w:r>
        <w:t>Чехия</w:t>
      </w:r>
      <w:r w:rsidR="009F23F8">
        <w:t>.</w:t>
      </w:r>
    </w:p>
    <w:bookmarkEnd w:id="4"/>
    <w:p w14:paraId="36E64065" w14:textId="621759C9" w:rsidR="007B6C7D" w:rsidRPr="0035355B" w:rsidRDefault="007B6C7D" w:rsidP="007B6C7D">
      <w:pPr>
        <w:pStyle w:val="SingleTxtG"/>
        <w:spacing w:after="0"/>
        <w:ind w:left="2268" w:hanging="1134"/>
      </w:pPr>
      <w:r>
        <w:tab/>
      </w:r>
      <w:r w:rsidRPr="007B6C7D">
        <w:rPr>
          <w:i/>
          <w:iCs/>
        </w:rPr>
        <w:t>Воздержались</w:t>
      </w:r>
      <w:r>
        <w:t xml:space="preserve">: </w:t>
      </w:r>
    </w:p>
    <w:p w14:paraId="3A413E54" w14:textId="0DA5756F" w:rsidR="007B6C7D" w:rsidRPr="00E13C76" w:rsidRDefault="007B6C7D" w:rsidP="007B6C7D">
      <w:pPr>
        <w:pStyle w:val="SingleTxtG"/>
      </w:pPr>
      <w:r>
        <w:tab/>
      </w:r>
      <w:r>
        <w:tab/>
      </w:r>
      <w:r>
        <w:t>Мексика.]</w:t>
      </w:r>
    </w:p>
    <w:p w14:paraId="03FD2F34" w14:textId="77777777" w:rsidR="007B6C7D" w:rsidRPr="007D23F0" w:rsidRDefault="007B6C7D" w:rsidP="007B6C7D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0967F32B" w14:textId="77777777" w:rsidR="00CB0692" w:rsidRPr="007B6C7D" w:rsidRDefault="00CB0692" w:rsidP="002E5067"/>
    <w:sectPr w:rsidR="00CB0692" w:rsidRPr="007B6C7D" w:rsidSect="007B6C7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F8B415" w14:textId="77777777" w:rsidR="003E4266" w:rsidRPr="00A312BC" w:rsidRDefault="003E4266" w:rsidP="00A312BC"/>
  </w:endnote>
  <w:endnote w:type="continuationSeparator" w:id="0">
    <w:p w14:paraId="0634A657" w14:textId="77777777" w:rsidR="003E4266" w:rsidRPr="00A312BC" w:rsidRDefault="003E426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10557" w14:textId="39C24540" w:rsidR="007B6C7D" w:rsidRPr="007B6C7D" w:rsidRDefault="007B6C7D">
    <w:pPr>
      <w:pStyle w:val="a8"/>
    </w:pPr>
    <w:r w:rsidRPr="007B6C7D">
      <w:rPr>
        <w:b/>
        <w:sz w:val="18"/>
      </w:rPr>
      <w:fldChar w:fldCharType="begin"/>
    </w:r>
    <w:r w:rsidRPr="007B6C7D">
      <w:rPr>
        <w:b/>
        <w:sz w:val="18"/>
      </w:rPr>
      <w:instrText xml:space="preserve"> PAGE  \* MERGEFORMAT </w:instrText>
    </w:r>
    <w:r w:rsidRPr="007B6C7D">
      <w:rPr>
        <w:b/>
        <w:sz w:val="18"/>
      </w:rPr>
      <w:fldChar w:fldCharType="separate"/>
    </w:r>
    <w:r w:rsidRPr="007B6C7D">
      <w:rPr>
        <w:b/>
        <w:noProof/>
        <w:sz w:val="18"/>
      </w:rPr>
      <w:t>2</w:t>
    </w:r>
    <w:r w:rsidRPr="007B6C7D">
      <w:rPr>
        <w:b/>
        <w:sz w:val="18"/>
      </w:rPr>
      <w:fldChar w:fldCharType="end"/>
    </w:r>
    <w:r>
      <w:rPr>
        <w:b/>
        <w:sz w:val="18"/>
      </w:rPr>
      <w:tab/>
    </w:r>
    <w:r>
      <w:t>GE.23-07157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F0FFE" w14:textId="5871FC90" w:rsidR="007B6C7D" w:rsidRPr="007B6C7D" w:rsidRDefault="007B6C7D" w:rsidP="007B6C7D">
    <w:pPr>
      <w:pStyle w:val="a8"/>
      <w:tabs>
        <w:tab w:val="clear" w:pos="9639"/>
        <w:tab w:val="right" w:pos="9638"/>
      </w:tabs>
      <w:rPr>
        <w:b/>
        <w:sz w:val="18"/>
      </w:rPr>
    </w:pPr>
    <w:r>
      <w:t>GE.23-07157</w:t>
    </w:r>
    <w:r>
      <w:tab/>
    </w:r>
    <w:r w:rsidRPr="007B6C7D">
      <w:rPr>
        <w:b/>
        <w:sz w:val="18"/>
      </w:rPr>
      <w:fldChar w:fldCharType="begin"/>
    </w:r>
    <w:r w:rsidRPr="007B6C7D">
      <w:rPr>
        <w:b/>
        <w:sz w:val="18"/>
      </w:rPr>
      <w:instrText xml:space="preserve"> PAGE  \* MERGEFORMAT </w:instrText>
    </w:r>
    <w:r w:rsidRPr="007B6C7D">
      <w:rPr>
        <w:b/>
        <w:sz w:val="18"/>
      </w:rPr>
      <w:fldChar w:fldCharType="separate"/>
    </w:r>
    <w:r w:rsidRPr="007B6C7D">
      <w:rPr>
        <w:b/>
        <w:noProof/>
        <w:sz w:val="18"/>
      </w:rPr>
      <w:t>3</w:t>
    </w:r>
    <w:r w:rsidRPr="007B6C7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E95DB" w14:textId="5158AEAA" w:rsidR="00042B72" w:rsidRPr="007B6C7D" w:rsidRDefault="007B6C7D" w:rsidP="007B6C7D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BE387CF" wp14:editId="4DC5AB7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23-07157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71CEC20" wp14:editId="45232A8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150623  </w:t>
    </w:r>
    <w:r>
      <w:rPr>
        <w:lang w:val="en-US"/>
      </w:rPr>
      <w:t>150623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785368" w14:textId="77777777" w:rsidR="003E4266" w:rsidRPr="001075E9" w:rsidRDefault="003E426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C3B16E7" w14:textId="77777777" w:rsidR="003E4266" w:rsidRDefault="003E426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3088275" w14:textId="77777777" w:rsidR="007B6C7D" w:rsidRPr="007D23F0" w:rsidRDefault="007B6C7D" w:rsidP="007B6C7D">
      <w:pPr>
        <w:pStyle w:val="ad"/>
        <w:rPr>
          <w:bCs/>
          <w:lang w:val="en-US"/>
        </w:rPr>
      </w:pPr>
      <w:r>
        <w:rPr>
          <w:bCs/>
        </w:rPr>
        <w:tab/>
      </w:r>
      <w:r w:rsidRPr="00E74103">
        <w:rPr>
          <w:rStyle w:val="aa"/>
          <w:bCs/>
        </w:rPr>
        <w:footnoteRef/>
      </w:r>
      <w:r w:rsidRPr="003E4CC6">
        <w:rPr>
          <w:lang w:val="en-US"/>
        </w:rPr>
        <w:tab/>
        <w:t>A/HRC/50/66.</w:t>
      </w:r>
    </w:p>
  </w:footnote>
  <w:footnote w:id="2">
    <w:p w14:paraId="18818E8F" w14:textId="77777777" w:rsidR="007B6C7D" w:rsidRPr="007D23F0" w:rsidRDefault="007B6C7D" w:rsidP="007B6C7D">
      <w:pPr>
        <w:pStyle w:val="ad"/>
        <w:rPr>
          <w:lang w:val="en-US"/>
        </w:rPr>
      </w:pPr>
      <w:r w:rsidRPr="003E4CC6">
        <w:rPr>
          <w:lang w:val="en-US"/>
        </w:rPr>
        <w:tab/>
      </w:r>
      <w:r w:rsidRPr="00E74103">
        <w:rPr>
          <w:rStyle w:val="aa"/>
        </w:rPr>
        <w:footnoteRef/>
      </w:r>
      <w:r w:rsidRPr="003E4CC6">
        <w:rPr>
          <w:lang w:val="en-US"/>
        </w:rPr>
        <w:tab/>
        <w:t>A/HRC/28/74.</w:t>
      </w:r>
    </w:p>
  </w:footnote>
  <w:footnote w:id="3">
    <w:p w14:paraId="3D46C570" w14:textId="77777777" w:rsidR="007B6C7D" w:rsidRPr="007D23F0" w:rsidRDefault="007B6C7D" w:rsidP="007B6C7D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3E4CC6">
        <w:rPr>
          <w:lang w:val="en-US"/>
        </w:rPr>
        <w:tab/>
      </w:r>
      <w:r w:rsidRPr="00E74103">
        <w:rPr>
          <w:rStyle w:val="aa"/>
        </w:rPr>
        <w:footnoteRef/>
      </w:r>
      <w:r w:rsidRPr="003E4CC6">
        <w:rPr>
          <w:lang w:val="en-US"/>
        </w:rPr>
        <w:tab/>
        <w:t>A/HRC/42/46</w:t>
      </w:r>
      <w:r>
        <w:rPr>
          <w:lang w:val="en-US"/>
        </w:rPr>
        <w:t xml:space="preserve"> </w:t>
      </w:r>
      <w:r>
        <w:t>и</w:t>
      </w:r>
      <w:r w:rsidRPr="00945F40">
        <w:rPr>
          <w:lang w:val="en-US"/>
        </w:rPr>
        <w:t xml:space="preserve"> </w:t>
      </w:r>
      <w:r w:rsidRPr="003E4CC6">
        <w:rPr>
          <w:lang w:val="en-US"/>
        </w:rPr>
        <w:t>Add.1.</w:t>
      </w:r>
    </w:p>
  </w:footnote>
  <w:footnote w:id="4">
    <w:p w14:paraId="5F112A16" w14:textId="77777777" w:rsidR="007B6C7D" w:rsidRPr="007D23F0" w:rsidRDefault="007B6C7D" w:rsidP="007B6C7D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3E4CC6">
        <w:rPr>
          <w:lang w:val="en-US"/>
        </w:rPr>
        <w:tab/>
      </w:r>
      <w:r w:rsidRPr="00E74103">
        <w:rPr>
          <w:rStyle w:val="aa"/>
        </w:rPr>
        <w:footnoteRef/>
      </w:r>
      <w:r w:rsidRPr="003E4CC6">
        <w:rPr>
          <w:lang w:val="en-US"/>
        </w:rPr>
        <w:tab/>
        <w:t>A/HRC/51/33.</w:t>
      </w:r>
    </w:p>
  </w:footnote>
  <w:footnote w:id="5">
    <w:p w14:paraId="30886403" w14:textId="77777777" w:rsidR="007B6C7D" w:rsidRPr="00D24EBC" w:rsidRDefault="007B6C7D" w:rsidP="007B6C7D">
      <w:pPr>
        <w:pStyle w:val="ad"/>
        <w:widowControl w:val="0"/>
        <w:tabs>
          <w:tab w:val="clear" w:pos="1021"/>
          <w:tab w:val="right" w:pos="1020"/>
        </w:tabs>
        <w:rPr>
          <w:bCs/>
        </w:rPr>
      </w:pPr>
      <w:r w:rsidRPr="003E4CC6">
        <w:rPr>
          <w:bCs/>
          <w:lang w:val="en-US"/>
        </w:rPr>
        <w:tab/>
      </w:r>
      <w:r w:rsidRPr="00E74103">
        <w:rPr>
          <w:rStyle w:val="aa"/>
          <w:bCs/>
        </w:rPr>
        <w:footnoteRef/>
      </w:r>
      <w:r>
        <w:tab/>
        <w:t>A/77/296.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D2E33" w14:textId="31C407FE" w:rsidR="007B6C7D" w:rsidRPr="007B6C7D" w:rsidRDefault="007B6C7D">
    <w:pPr>
      <w:pStyle w:val="a5"/>
    </w:pPr>
    <w:fldSimple w:instr=" TITLE  \* MERGEFORMAT ">
      <w:r w:rsidR="00235CCA">
        <w:t>A/HRC/RES/52/13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9CED3" w14:textId="0FCB31EF" w:rsidR="007B6C7D" w:rsidRPr="007B6C7D" w:rsidRDefault="007B6C7D" w:rsidP="007B6C7D">
    <w:pPr>
      <w:pStyle w:val="a5"/>
      <w:jc w:val="right"/>
    </w:pPr>
    <w:fldSimple w:instr=" TITLE  \* MERGEFORMAT ">
      <w:r w:rsidR="00235CCA">
        <w:t>A/HRC/RES/52/13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333149799">
    <w:abstractNumId w:val="16"/>
  </w:num>
  <w:num w:numId="2" w16cid:durableId="18893310">
    <w:abstractNumId w:val="11"/>
  </w:num>
  <w:num w:numId="3" w16cid:durableId="786852772">
    <w:abstractNumId w:val="10"/>
  </w:num>
  <w:num w:numId="4" w16cid:durableId="2035572808">
    <w:abstractNumId w:val="17"/>
  </w:num>
  <w:num w:numId="5" w16cid:durableId="18094578">
    <w:abstractNumId w:val="13"/>
  </w:num>
  <w:num w:numId="6" w16cid:durableId="1040012291">
    <w:abstractNumId w:val="8"/>
  </w:num>
  <w:num w:numId="7" w16cid:durableId="983585677">
    <w:abstractNumId w:val="3"/>
  </w:num>
  <w:num w:numId="8" w16cid:durableId="1702780776">
    <w:abstractNumId w:val="2"/>
  </w:num>
  <w:num w:numId="9" w16cid:durableId="567617122">
    <w:abstractNumId w:val="1"/>
  </w:num>
  <w:num w:numId="10" w16cid:durableId="349989472">
    <w:abstractNumId w:val="0"/>
  </w:num>
  <w:num w:numId="11" w16cid:durableId="1223255522">
    <w:abstractNumId w:val="9"/>
  </w:num>
  <w:num w:numId="12" w16cid:durableId="1620064753">
    <w:abstractNumId w:val="7"/>
  </w:num>
  <w:num w:numId="13" w16cid:durableId="204484403">
    <w:abstractNumId w:val="6"/>
  </w:num>
  <w:num w:numId="14" w16cid:durableId="1515652307">
    <w:abstractNumId w:val="5"/>
  </w:num>
  <w:num w:numId="15" w16cid:durableId="566695301">
    <w:abstractNumId w:val="4"/>
  </w:num>
  <w:num w:numId="16" w16cid:durableId="2081101337">
    <w:abstractNumId w:val="15"/>
  </w:num>
  <w:num w:numId="17" w16cid:durableId="882255790">
    <w:abstractNumId w:val="12"/>
  </w:num>
  <w:num w:numId="18" w16cid:durableId="2109503281">
    <w:abstractNumId w:val="14"/>
  </w:num>
  <w:num w:numId="19" w16cid:durableId="1824083369">
    <w:abstractNumId w:val="15"/>
  </w:num>
  <w:num w:numId="20" w16cid:durableId="492765588">
    <w:abstractNumId w:val="12"/>
  </w:num>
  <w:num w:numId="21" w16cid:durableId="80150669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266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35CCA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239B0"/>
    <w:rsid w:val="003334ED"/>
    <w:rsid w:val="003402C2"/>
    <w:rsid w:val="00381C24"/>
    <w:rsid w:val="003958D0"/>
    <w:rsid w:val="003B00E5"/>
    <w:rsid w:val="003B3FBC"/>
    <w:rsid w:val="003E4266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B6C7D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27B7C"/>
    <w:rsid w:val="00936A21"/>
    <w:rsid w:val="00951972"/>
    <w:rsid w:val="009604DF"/>
    <w:rsid w:val="009608F3"/>
    <w:rsid w:val="009675B6"/>
    <w:rsid w:val="009A24AC"/>
    <w:rsid w:val="009F23F8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  <w:rsid w:val="00FE5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21BFE4"/>
  <w15:docId w15:val="{6269096E-43F9-48B6-A043-C5673F432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rsid w:val="007B6C7D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4</TotalTime>
  <Pages>9</Pages>
  <Words>3406</Words>
  <Characters>23913</Characters>
  <Application>Microsoft Office Word</Application>
  <DocSecurity>0</DocSecurity>
  <Lines>420</Lines>
  <Paragraphs>95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A/HRC/RES/52/13</vt:lpstr>
      <vt:lpstr>A/</vt:lpstr>
      <vt:lpstr>A/</vt:lpstr>
      <vt:lpstr>A/</vt:lpstr>
    </vt:vector>
  </TitlesOfParts>
  <Company>DCM</Company>
  <LinksUpToDate>false</LinksUpToDate>
  <CharactersWithSpaces>27321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A/HRC/RES/52/13</dc:title>
  <dc:subject/>
  <dc:creator>Anna BLAGODATSKIKH</dc:creator>
  <cp:keywords/>
  <cp:lastModifiedBy>Anna Blagodatskikh</cp:lastModifiedBy>
  <cp:revision>3</cp:revision>
  <cp:lastPrinted>2023-06-15T14:26:00Z</cp:lastPrinted>
  <dcterms:created xsi:type="dcterms:W3CDTF">2023-06-15T14:26:00Z</dcterms:created>
  <dcterms:modified xsi:type="dcterms:W3CDTF">2023-06-15T14:28:00Z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