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627C70A1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2FCC459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60555A2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Pr="006363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5B316BF" w14:textId="77777777" w:rsidR="00165C15" w:rsidRPr="00D47EEA" w:rsidRDefault="004B6906" w:rsidP="004B6906">
            <w:pPr>
              <w:suppressAutoHyphens w:val="0"/>
              <w:spacing w:after="20"/>
              <w:jc w:val="right"/>
            </w:pPr>
            <w:r w:rsidRPr="004B6906">
              <w:rPr>
                <w:sz w:val="40"/>
              </w:rPr>
              <w:t>CCPR</w:t>
            </w:r>
            <w:r>
              <w:t>/C/PRK/QPR/3</w:t>
            </w:r>
          </w:p>
        </w:tc>
      </w:tr>
      <w:tr w:rsidR="00165C15" w14:paraId="708D69EE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AF9C91F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024274FC" wp14:editId="4A8EAA62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A59509" w14:textId="03DD1B5A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Pr="006363E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Pr="006363E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Pr="006363E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Pr="006363E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Pr="006363E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A534DE3" w14:textId="77777777" w:rsidR="00165C15" w:rsidRDefault="004B6906" w:rsidP="004B6906">
            <w:pPr>
              <w:suppressAutoHyphens w:val="0"/>
              <w:spacing w:before="240"/>
            </w:pPr>
            <w:r>
              <w:t>Distr.:</w:t>
            </w:r>
            <w:r w:rsidRPr="006363EE">
              <w:t xml:space="preserve"> </w:t>
            </w:r>
            <w:r>
              <w:t>General</w:t>
            </w:r>
          </w:p>
          <w:p w14:paraId="48DFF294" w14:textId="77777777" w:rsidR="004B6906" w:rsidRDefault="004B6906" w:rsidP="004B6906">
            <w:pPr>
              <w:suppressAutoHyphens w:val="0"/>
            </w:pPr>
            <w:r>
              <w:t>22</w:t>
            </w:r>
            <w:r w:rsidRPr="006363EE">
              <w:t xml:space="preserve"> </w:t>
            </w:r>
            <w:r>
              <w:t>June</w:t>
            </w:r>
            <w:r w:rsidRPr="006363EE">
              <w:t xml:space="preserve"> </w:t>
            </w:r>
            <w:r>
              <w:t>2021</w:t>
            </w:r>
          </w:p>
          <w:p w14:paraId="5269EDEF" w14:textId="77777777" w:rsidR="004B6906" w:rsidRDefault="004B6906" w:rsidP="004B6906">
            <w:pPr>
              <w:suppressAutoHyphens w:val="0"/>
            </w:pPr>
          </w:p>
          <w:p w14:paraId="22F2E6E4" w14:textId="77777777" w:rsidR="004B6906" w:rsidRDefault="004B6906" w:rsidP="004B6906">
            <w:pPr>
              <w:suppressAutoHyphens w:val="0"/>
            </w:pPr>
            <w:r>
              <w:t>Original:</w:t>
            </w:r>
            <w:r w:rsidRPr="006363EE">
              <w:t xml:space="preserve"> </w:t>
            </w:r>
            <w:r>
              <w:t>English</w:t>
            </w:r>
          </w:p>
          <w:p w14:paraId="44D9BF51" w14:textId="3E04EEE5" w:rsidR="004B6906" w:rsidRDefault="004B6906" w:rsidP="004B6906">
            <w:pPr>
              <w:suppressAutoHyphens w:val="0"/>
            </w:pPr>
            <w:r>
              <w:t>English,</w:t>
            </w:r>
            <w:r w:rsidRPr="006363EE">
              <w:t xml:space="preserve"> </w:t>
            </w:r>
            <w:r>
              <w:t>French</w:t>
            </w:r>
            <w:r w:rsidRPr="006363EE">
              <w:t xml:space="preserve"> </w:t>
            </w:r>
            <w:r>
              <w:t>and</w:t>
            </w:r>
            <w:r w:rsidRPr="006363EE">
              <w:t xml:space="preserve"> </w:t>
            </w:r>
            <w:r>
              <w:t>Spanish</w:t>
            </w:r>
            <w:r w:rsidRPr="006363EE">
              <w:t xml:space="preserve"> </w:t>
            </w:r>
            <w:r>
              <w:t>only</w:t>
            </w:r>
          </w:p>
        </w:tc>
      </w:tr>
    </w:tbl>
    <w:p w14:paraId="454B8C95" w14:textId="77777777" w:rsidR="004B6906" w:rsidRPr="004B6906" w:rsidRDefault="004B6906" w:rsidP="004B6906">
      <w:pPr>
        <w:spacing w:before="120"/>
        <w:rPr>
          <w:b/>
          <w:bCs/>
          <w:sz w:val="24"/>
          <w:szCs w:val="24"/>
        </w:rPr>
      </w:pPr>
      <w:r w:rsidRPr="004B6906">
        <w:rPr>
          <w:b/>
          <w:bCs/>
          <w:sz w:val="24"/>
          <w:szCs w:val="24"/>
        </w:rPr>
        <w:t>Human</w:t>
      </w:r>
      <w:r w:rsidRPr="006363EE">
        <w:rPr>
          <w:b/>
          <w:bCs/>
          <w:sz w:val="24"/>
          <w:szCs w:val="24"/>
        </w:rPr>
        <w:t xml:space="preserve"> </w:t>
      </w:r>
      <w:r w:rsidRPr="004B6906">
        <w:rPr>
          <w:b/>
          <w:bCs/>
          <w:sz w:val="24"/>
          <w:szCs w:val="24"/>
        </w:rPr>
        <w:t>Rights</w:t>
      </w:r>
      <w:r w:rsidRPr="006363EE">
        <w:rPr>
          <w:b/>
          <w:bCs/>
          <w:sz w:val="24"/>
          <w:szCs w:val="24"/>
        </w:rPr>
        <w:t xml:space="preserve"> </w:t>
      </w:r>
      <w:r w:rsidRPr="004B6906">
        <w:rPr>
          <w:b/>
          <w:bCs/>
          <w:sz w:val="24"/>
          <w:szCs w:val="24"/>
        </w:rPr>
        <w:t>Committee</w:t>
      </w:r>
    </w:p>
    <w:p w14:paraId="7E5D1B33" w14:textId="0A9381B7" w:rsidR="004B6906" w:rsidRPr="006B4403" w:rsidRDefault="004B6906" w:rsidP="004B6906">
      <w:pPr>
        <w:pStyle w:val="HChG"/>
      </w:pPr>
      <w:r w:rsidRPr="006B4403">
        <w:tab/>
      </w:r>
      <w:r w:rsidRPr="006B4403">
        <w:tab/>
        <w:t>List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issues</w:t>
      </w:r>
      <w:r w:rsidRPr="006363EE">
        <w:t xml:space="preserve"> </w:t>
      </w:r>
      <w:r w:rsidRPr="006B4403">
        <w:t>prior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submission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third</w:t>
      </w:r>
      <w:r w:rsidRPr="006363EE">
        <w:t xml:space="preserve"> </w:t>
      </w:r>
      <w:r w:rsidRPr="006B4403">
        <w:t>periodic</w:t>
      </w:r>
      <w:r w:rsidRPr="006363EE">
        <w:t xml:space="preserve"> </w:t>
      </w:r>
      <w:r w:rsidRPr="006B4403">
        <w:t>report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Democratic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</w:t>
      </w:r>
      <w:r w:rsidRPr="006363EE">
        <w:rPr>
          <w:b w:val="0"/>
          <w:bCs/>
          <w:sz w:val="20"/>
          <w:szCs w:val="14"/>
        </w:rPr>
        <w:footnoteReference w:customMarkFollows="1" w:id="1"/>
        <w:t>*</w:t>
      </w:r>
    </w:p>
    <w:p w14:paraId="54E96305" w14:textId="77777777" w:rsidR="004B6906" w:rsidRPr="006B4403" w:rsidRDefault="004B6906" w:rsidP="004B6906">
      <w:pPr>
        <w:pStyle w:val="H1G"/>
      </w:pPr>
      <w:r w:rsidRPr="006B4403">
        <w:tab/>
        <w:t>A.</w:t>
      </w:r>
      <w:r w:rsidRPr="006B4403">
        <w:tab/>
        <w:t>General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national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situation,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new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developments</w:t>
      </w:r>
      <w:r w:rsidRPr="006363EE">
        <w:t xml:space="preserve"> </w:t>
      </w:r>
      <w:r w:rsidRPr="006B4403">
        <w:t>relating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implementation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</w:p>
    <w:p w14:paraId="18889B73" w14:textId="6334F49A" w:rsidR="004B6906" w:rsidRPr="006B4403" w:rsidRDefault="004B6906" w:rsidP="004B6906">
      <w:pPr>
        <w:pStyle w:val="SingleTxtG"/>
      </w:pPr>
      <w:r w:rsidRPr="006B4403">
        <w:t>1.</w:t>
      </w:r>
      <w:r w:rsidRPr="006B4403">
        <w:tab/>
        <w:t>Please</w:t>
      </w:r>
      <w:r w:rsidRPr="006363EE">
        <w:t xml:space="preserve"> </w:t>
      </w:r>
      <w:r w:rsidRPr="006B4403">
        <w:t>report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significant</w:t>
      </w:r>
      <w:r w:rsidRPr="006363EE">
        <w:t xml:space="preserve"> </w:t>
      </w:r>
      <w:r w:rsidRPr="006B4403">
        <w:t>developments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institutional</w:t>
      </w:r>
      <w:r w:rsidRPr="006363EE">
        <w:t xml:space="preserve"> </w:t>
      </w:r>
      <w:r w:rsidRPr="006B4403">
        <w:t>framework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promoted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protected</w:t>
      </w:r>
      <w:r w:rsidRPr="006363EE">
        <w:t xml:space="preserve"> </w:t>
      </w:r>
      <w:r w:rsidRPr="006B4403">
        <w:t>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national,</w:t>
      </w:r>
      <w:r w:rsidRPr="006363EE">
        <w:t xml:space="preserve"> </w:t>
      </w:r>
      <w:r w:rsidRPr="006B4403">
        <w:t>provincial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local</w:t>
      </w:r>
      <w:r w:rsidRPr="006363EE">
        <w:t xml:space="preserve"> </w:t>
      </w:r>
      <w:r w:rsidRPr="006B4403">
        <w:t>levels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since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adoption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concluding</w:t>
      </w:r>
      <w:r w:rsidRPr="006363EE">
        <w:t xml:space="preserve"> </w:t>
      </w:r>
      <w:r w:rsidRPr="006B4403">
        <w:t>observations.</w:t>
      </w:r>
      <w:r w:rsidRPr="004B76D7">
        <w:rPr>
          <w:rStyle w:val="FootnoteReference"/>
        </w:rPr>
        <w:footnoteReference w:id="2"/>
      </w:r>
      <w:r w:rsidRPr="006363EE">
        <w:rPr>
          <w:rStyle w:val="FootnoteReference"/>
          <w:vertAlign w:val="baseline"/>
        </w:rPr>
        <w:t xml:space="preserve"> </w:t>
      </w:r>
      <w:r w:rsidRPr="006B4403">
        <w:t>With</w:t>
      </w:r>
      <w:r w:rsidRPr="006363EE">
        <w:t xml:space="preserve"> </w:t>
      </w:r>
      <w:r w:rsidRPr="006B4403">
        <w:t>reference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concluding</w:t>
      </w:r>
      <w:r w:rsidRPr="006363EE">
        <w:t xml:space="preserve"> </w:t>
      </w:r>
      <w:r w:rsidRPr="006B4403">
        <w:t>observations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11),</w:t>
      </w:r>
      <w:r w:rsidRPr="004B76D7">
        <w:rPr>
          <w:rStyle w:val="FootnoteReference"/>
        </w:rPr>
        <w:footnoteReference w:id="3"/>
      </w:r>
      <w:r w:rsidRPr="006363EE">
        <w:rPr>
          <w:rStyle w:val="FootnoteReference"/>
          <w:vertAlign w:val="baseline"/>
        </w:rPr>
        <w:t xml:space="preserve"> </w:t>
      </w:r>
      <w:r w:rsidRPr="006B4403">
        <w:t>please</w:t>
      </w:r>
      <w:r w:rsidRPr="006363EE">
        <w:t xml:space="preserve"> </w:t>
      </w:r>
      <w:r w:rsidRPr="006B4403">
        <w:t>detail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progress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increase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limited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organizations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grant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its</w:t>
      </w:r>
      <w:r w:rsidRPr="006363EE">
        <w:t xml:space="preserve"> </w:t>
      </w:r>
      <w:r w:rsidRPr="006B4403">
        <w:t>territory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international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organizations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other</w:t>
      </w:r>
      <w:r w:rsidRPr="006363EE">
        <w:t xml:space="preserve"> </w:t>
      </w:r>
      <w:r w:rsidRPr="006B4403">
        <w:t>international</w:t>
      </w:r>
      <w:r w:rsidRPr="006363EE">
        <w:t xml:space="preserve"> </w:t>
      </w:r>
      <w:r w:rsidRPr="006B4403">
        <w:t>bodies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regular</w:t>
      </w:r>
      <w:r w:rsidRPr="006363EE">
        <w:t xml:space="preserve"> </w:t>
      </w:r>
      <w:r w:rsidRPr="006B4403">
        <w:t>basis.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indicate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intends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accede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first</w:t>
      </w:r>
      <w:r w:rsidRPr="006363EE">
        <w:t xml:space="preserve"> </w:t>
      </w:r>
      <w:r w:rsidRPr="006B4403">
        <w:t>Optional</w:t>
      </w:r>
      <w:r w:rsidRPr="006363EE">
        <w:t xml:space="preserve"> </w:t>
      </w:r>
      <w:r w:rsidRPr="006B4403">
        <w:t>Protocol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Second</w:t>
      </w:r>
      <w:r w:rsidRPr="006363EE">
        <w:t xml:space="preserve"> </w:t>
      </w:r>
      <w:r w:rsidRPr="006B4403">
        <w:t>Optional</w:t>
      </w:r>
      <w:r w:rsidRPr="006363EE">
        <w:t xml:space="preserve"> </w:t>
      </w:r>
      <w:r w:rsidRPr="006B4403">
        <w:t>Protocol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Covenant,</w:t>
      </w:r>
      <w:r w:rsidRPr="006363EE">
        <w:t xml:space="preserve"> </w:t>
      </w:r>
      <w:r w:rsidRPr="006B4403">
        <w:t>aiming</w:t>
      </w:r>
      <w:r w:rsidRPr="006363EE">
        <w:t xml:space="preserve"> </w:t>
      </w:r>
      <w:r w:rsidRPr="006B4403">
        <w:t>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abolition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death</w:t>
      </w:r>
      <w:r w:rsidRPr="006363EE">
        <w:t xml:space="preserve"> </w:t>
      </w:r>
      <w:r w:rsidRPr="006B4403">
        <w:t>penalty.</w:t>
      </w:r>
    </w:p>
    <w:p w14:paraId="4BC03C14" w14:textId="77777777" w:rsidR="004B6906" w:rsidRPr="006B4403" w:rsidRDefault="004B6906" w:rsidP="004B6906">
      <w:pPr>
        <w:pStyle w:val="H1G"/>
      </w:pPr>
      <w:bookmarkStart w:id="0" w:name="_Hlk57969988"/>
      <w:r w:rsidRPr="006B4403">
        <w:tab/>
        <w:t>B.</w:t>
      </w:r>
      <w:r w:rsidRPr="006B4403">
        <w:tab/>
        <w:t>Specific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implementation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articles</w:t>
      </w:r>
      <w:r w:rsidRPr="006363EE">
        <w:t xml:space="preserve"> </w:t>
      </w:r>
      <w:r w:rsidRPr="006B4403">
        <w:t>1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27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proofErr w:type="gramStart"/>
      <w:r w:rsidRPr="006B4403">
        <w:t>with</w:t>
      </w:r>
      <w:r w:rsidRPr="006363EE">
        <w:t xml:space="preserve"> </w:t>
      </w:r>
      <w:r w:rsidRPr="006B4403">
        <w:t>regard</w:t>
      </w:r>
      <w:r w:rsidRPr="006363EE">
        <w:t xml:space="preserve"> </w:t>
      </w:r>
      <w:r w:rsidRPr="006B4403">
        <w:t>to</w:t>
      </w:r>
      <w:proofErr w:type="gramEnd"/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bookmarkEnd w:id="0"/>
    </w:p>
    <w:p w14:paraId="28CDB90A" w14:textId="77777777" w:rsidR="004B6906" w:rsidRPr="006B4403" w:rsidRDefault="004B6906" w:rsidP="004B6906">
      <w:pPr>
        <w:pStyle w:val="H23G"/>
      </w:pPr>
      <w:bookmarkStart w:id="1" w:name="_Constitutional_and_legal"/>
      <w:bookmarkEnd w:id="1"/>
      <w:r w:rsidRPr="006B4403">
        <w:tab/>
      </w:r>
      <w:r w:rsidRPr="006B4403">
        <w:tab/>
        <w:t>Constitutional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framework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implemented</w:t>
      </w:r>
      <w:r w:rsidRPr="006363EE">
        <w:t xml:space="preserve"> </w:t>
      </w:r>
      <w:r w:rsidRPr="006B4403">
        <w:br/>
        <w:t>(art.</w:t>
      </w:r>
      <w:r w:rsidRPr="006363EE">
        <w:t xml:space="preserve"> </w:t>
      </w:r>
      <w:r w:rsidRPr="006B4403">
        <w:t>2)</w:t>
      </w:r>
    </w:p>
    <w:p w14:paraId="77406C14" w14:textId="571D46AC" w:rsidR="004B6906" w:rsidRPr="006B4403" w:rsidRDefault="004B6906" w:rsidP="004B6906">
      <w:pPr>
        <w:pStyle w:val="SingleTxtG"/>
      </w:pPr>
      <w:r w:rsidRPr="006B4403">
        <w:t>2.</w:t>
      </w:r>
      <w:r w:rsidRPr="006B4403">
        <w:tab/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status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international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treaties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hierarchy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norms.</w:t>
      </w:r>
      <w:r w:rsidRPr="006363EE">
        <w:t xml:space="preserve"> </w:t>
      </w:r>
      <w:r w:rsidRPr="006B4403"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8),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specify</w:t>
      </w:r>
      <w:r w:rsidRPr="006363EE">
        <w:t xml:space="preserve"> </w:t>
      </w:r>
      <w:r w:rsidRPr="006B4403">
        <w:t>what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takes</w:t>
      </w:r>
      <w:r w:rsidRPr="006363EE">
        <w:t xml:space="preserve"> </w:t>
      </w:r>
      <w:r w:rsidRPr="006B4403">
        <w:t>precedence</w:t>
      </w:r>
      <w:r w:rsidRPr="006363EE">
        <w:t xml:space="preserve"> </w:t>
      </w:r>
      <w:r w:rsidRPr="006B4403">
        <w:t>over</w:t>
      </w:r>
      <w:r w:rsidRPr="006363EE">
        <w:t xml:space="preserve"> </w:t>
      </w:r>
      <w:r w:rsidRPr="006B4403">
        <w:t>domestic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practice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examples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national</w:t>
      </w:r>
      <w:r w:rsidRPr="006363EE">
        <w:t xml:space="preserve"> </w:t>
      </w:r>
      <w:r w:rsidRPr="006B4403">
        <w:t>courts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applied</w:t>
      </w:r>
      <w:r w:rsidRPr="006363EE">
        <w:t xml:space="preserve"> </w:t>
      </w:r>
      <w:r w:rsidRPr="006B4403">
        <w:t>its</w:t>
      </w:r>
      <w:r w:rsidRPr="006363EE">
        <w:t xml:space="preserve"> </w:t>
      </w:r>
      <w:r w:rsidRPr="006B4403">
        <w:t>provisions.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raise</w:t>
      </w:r>
      <w:r w:rsidRPr="006363EE">
        <w:t xml:space="preserve"> </w:t>
      </w:r>
      <w:r w:rsidRPr="006B4403">
        <w:t>awareness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among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population,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officials,</w:t>
      </w:r>
      <w:r w:rsidRPr="006363EE">
        <w:t xml:space="preserve"> </w:t>
      </w:r>
      <w:r w:rsidRPr="006B4403">
        <w:t>judges,</w:t>
      </w:r>
      <w:r w:rsidRPr="006363EE">
        <w:t xml:space="preserve"> </w:t>
      </w:r>
      <w:proofErr w:type="gramStart"/>
      <w:r w:rsidRPr="006B4403">
        <w:t>prosecutors</w:t>
      </w:r>
      <w:proofErr w:type="gramEnd"/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lawyers.</w:t>
      </w:r>
    </w:p>
    <w:p w14:paraId="7D7F24FC" w14:textId="77777777" w:rsidR="004B6906" w:rsidRPr="006B4403" w:rsidRDefault="004B6906" w:rsidP="004B6906">
      <w:pPr>
        <w:pStyle w:val="SingleTxtG"/>
      </w:pPr>
      <w:r w:rsidRPr="006B4403">
        <w:t>3.</w:t>
      </w:r>
      <w:r w:rsidRPr="006B4403">
        <w:tab/>
        <w:t>Bearing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mind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10),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indicate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progress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developing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national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institution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consistent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principles</w:t>
      </w:r>
      <w:r w:rsidRPr="006363EE">
        <w:t xml:space="preserve"> </w:t>
      </w:r>
      <w:r w:rsidRPr="006B4403">
        <w:t>relating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status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national</w:t>
      </w:r>
      <w:r w:rsidRPr="006363EE">
        <w:t xml:space="preserve"> </w:t>
      </w:r>
      <w:r w:rsidRPr="006B4403">
        <w:t>institutions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promotion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protection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(the</w:t>
      </w:r>
      <w:r w:rsidRPr="006363EE">
        <w:t xml:space="preserve"> </w:t>
      </w:r>
      <w:r w:rsidRPr="006B4403">
        <w:t>Paris</w:t>
      </w:r>
      <w:r w:rsidRPr="006363EE">
        <w:t xml:space="preserve"> </w:t>
      </w:r>
      <w:r w:rsidRPr="006B4403">
        <w:t>Principles).</w:t>
      </w:r>
    </w:p>
    <w:p w14:paraId="11BAE324" w14:textId="77777777" w:rsidR="004B6906" w:rsidRPr="006B4403" w:rsidRDefault="004B6906" w:rsidP="004B6906">
      <w:pPr>
        <w:pStyle w:val="H23G"/>
      </w:pPr>
      <w:r w:rsidRPr="006B4403">
        <w:lastRenderedPageBreak/>
        <w:tab/>
      </w:r>
      <w:r w:rsidRPr="006B4403">
        <w:tab/>
        <w:t>Anti-corruption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25)</w:t>
      </w:r>
    </w:p>
    <w:p w14:paraId="7375889F" w14:textId="77777777" w:rsidR="004B76D7" w:rsidRDefault="004B6906" w:rsidP="004B6906">
      <w:pPr>
        <w:pStyle w:val="SingleTxtG"/>
      </w:pPr>
      <w:r w:rsidRPr="006B4403">
        <w:t>4.</w:t>
      </w:r>
      <w:r w:rsidRPr="006B4403">
        <w:tab/>
        <w:t>Please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corruption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endemic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among</w:t>
      </w:r>
      <w:r w:rsidRPr="006363EE">
        <w:t xml:space="preserve"> </w:t>
      </w:r>
      <w:r w:rsidRPr="006B4403">
        <w:t>Government</w:t>
      </w:r>
      <w:r w:rsidRPr="006363EE">
        <w:t xml:space="preserve"> </w:t>
      </w:r>
      <w:r w:rsidRPr="006B4403">
        <w:t>officials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police</w:t>
      </w:r>
      <w:r w:rsidRPr="006363EE">
        <w:t xml:space="preserve"> </w:t>
      </w:r>
      <w:r w:rsidRPr="006B4403">
        <w:t>officers,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prevent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practices.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include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required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pay</w:t>
      </w:r>
      <w:r w:rsidRPr="006363EE">
        <w:t xml:space="preserve"> </w:t>
      </w:r>
      <w:r w:rsidRPr="006B4403">
        <w:t>bribes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officials,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police</w:t>
      </w:r>
      <w:r w:rsidRPr="006363EE">
        <w:t xml:space="preserve"> </w:t>
      </w:r>
      <w:r w:rsidRPr="006B4403">
        <w:t>officers,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order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exercise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fundamental</w:t>
      </w:r>
      <w:r w:rsidRPr="006363EE">
        <w:t xml:space="preserve"> </w:t>
      </w:r>
      <w:r w:rsidRPr="006B4403">
        <w:t>rights,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liberty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there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independent</w:t>
      </w:r>
      <w:r w:rsidRPr="006363EE">
        <w:t xml:space="preserve"> </w:t>
      </w:r>
      <w:r w:rsidRPr="006B4403">
        <w:t>mechanisms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investigate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prosecute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corruption;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extent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relating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functioning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Government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publicly</w:t>
      </w:r>
      <w:r w:rsidRPr="006363EE">
        <w:t xml:space="preserve"> </w:t>
      </w:r>
      <w:r w:rsidRPr="006B4403">
        <w:t>available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order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transparency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accountability,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legislation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information.</w:t>
      </w:r>
    </w:p>
    <w:p w14:paraId="64E271E0" w14:textId="1BDFCAD8" w:rsidR="004B6906" w:rsidRPr="006B4403" w:rsidRDefault="004B6906" w:rsidP="004B6906">
      <w:pPr>
        <w:pStyle w:val="H23G"/>
      </w:pPr>
      <w:r w:rsidRPr="006B4403">
        <w:tab/>
      </w:r>
      <w:r w:rsidRPr="006B4403">
        <w:tab/>
        <w:t>Derogations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4,</w:t>
      </w:r>
      <w:r w:rsidRPr="006363EE">
        <w:t xml:space="preserve"> </w:t>
      </w:r>
      <w:r w:rsidRPr="006B4403">
        <w:t>9,</w:t>
      </w:r>
      <w:r w:rsidRPr="006363EE">
        <w:t xml:space="preserve"> </w:t>
      </w:r>
      <w:r w:rsidRPr="006B4403">
        <w:t>12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21–22)</w:t>
      </w:r>
    </w:p>
    <w:p w14:paraId="531E69DB" w14:textId="77777777" w:rsidR="004B76D7" w:rsidRDefault="004B6906" w:rsidP="004B6906">
      <w:pPr>
        <w:pStyle w:val="SingleTxtG"/>
      </w:pPr>
      <w:r w:rsidRPr="006B4403">
        <w:t>5.</w:t>
      </w:r>
      <w:r w:rsidRPr="006B4403">
        <w:tab/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coronavirus</w:t>
      </w:r>
      <w:r w:rsidRPr="006363EE">
        <w:t xml:space="preserve"> </w:t>
      </w:r>
      <w:r w:rsidRPr="006B4403">
        <w:t>disease</w:t>
      </w:r>
      <w:r w:rsidRPr="006363EE">
        <w:t xml:space="preserve"> </w:t>
      </w:r>
      <w:r w:rsidRPr="006B4403">
        <w:t>(COVID-19)</w:t>
      </w:r>
      <w:r w:rsidRPr="006363EE">
        <w:t xml:space="preserve"> </w:t>
      </w:r>
      <w:r w:rsidRPr="006B4403">
        <w:t>pandemic.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COVID-19</w:t>
      </w:r>
      <w:r w:rsidRPr="006363EE">
        <w:t xml:space="preserve"> </w:t>
      </w:r>
      <w:r w:rsidRPr="006B4403">
        <w:t>pandemic</w:t>
      </w:r>
      <w:r w:rsidRPr="006363EE">
        <w:t xml:space="preserve"> </w:t>
      </w:r>
      <w:r w:rsidRPr="006B4403">
        <w:t>derogate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obligations</w:t>
      </w:r>
      <w:r w:rsidRPr="006363EE">
        <w:t xml:space="preserve"> </w:t>
      </w:r>
      <w:r w:rsidRPr="006B4403">
        <w:t>under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respect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assembly,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movement,</w:t>
      </w:r>
      <w:r w:rsidRPr="006363EE">
        <w:t xml:space="preserve"> </w:t>
      </w:r>
      <w:proofErr w:type="gramStart"/>
      <w:r w:rsidRPr="006B4403">
        <w:t>liberty</w:t>
      </w:r>
      <w:proofErr w:type="gramEnd"/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due</w:t>
      </w:r>
      <w:r w:rsidRPr="006363EE">
        <w:t xml:space="preserve"> </w:t>
      </w:r>
      <w:r w:rsidRPr="006B4403">
        <w:t>process.</w:t>
      </w:r>
      <w:r w:rsidRPr="006363EE">
        <w:t xml:space="preserve"> </w:t>
      </w:r>
      <w:r w:rsidRPr="006B4403">
        <w:t>If</w:t>
      </w:r>
      <w:r w:rsidRPr="006363EE">
        <w:t xml:space="preserve"> </w:t>
      </w:r>
      <w:r w:rsidRPr="006B4403">
        <w:t>they</w:t>
      </w:r>
      <w:r w:rsidRPr="006363EE">
        <w:t xml:space="preserve"> </w:t>
      </w:r>
      <w:r w:rsidRPr="006B4403">
        <w:t>do,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specify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were</w:t>
      </w:r>
      <w:r w:rsidRPr="006363EE">
        <w:t xml:space="preserve"> </w:t>
      </w:r>
      <w:r w:rsidRPr="006B4403">
        <w:t>strictly</w:t>
      </w:r>
      <w:r w:rsidRPr="006363EE">
        <w:t xml:space="preserve"> </w:t>
      </w:r>
      <w:r w:rsidRPr="006B4403">
        <w:t>required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proportional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exigencies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situation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limited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duration,</w:t>
      </w:r>
      <w:r w:rsidRPr="006363EE">
        <w:t xml:space="preserve"> </w:t>
      </w:r>
      <w:r w:rsidRPr="006B4403">
        <w:t>geographical</w:t>
      </w:r>
      <w:r w:rsidRPr="006363EE">
        <w:t xml:space="preserve"> </w:t>
      </w:r>
      <w:r w:rsidRPr="006B4403">
        <w:t>coverage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material</w:t>
      </w:r>
      <w:r w:rsidRPr="006363EE">
        <w:t xml:space="preserve"> </w:t>
      </w:r>
      <w:r w:rsidRPr="006B4403">
        <w:t>scope,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outlined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its</w:t>
      </w:r>
      <w:r w:rsidRPr="006363EE">
        <w:t xml:space="preserve"> </w:t>
      </w:r>
      <w:r w:rsidRPr="006B4403">
        <w:t>statement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derogations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connection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COVID-19</w:t>
      </w:r>
      <w:r w:rsidRPr="006363EE">
        <w:t xml:space="preserve"> </w:t>
      </w:r>
      <w:r w:rsidRPr="006B4403">
        <w:t>pandemic,</w:t>
      </w:r>
      <w:r w:rsidRPr="004B76D7">
        <w:rPr>
          <w:rStyle w:val="FootnoteReference"/>
        </w:rPr>
        <w:footnoteReference w:id="4"/>
      </w:r>
      <w:r w:rsidRPr="006363EE">
        <w:rPr>
          <w:rStyle w:val="FootnoteReference"/>
          <w:vertAlign w:val="baseline"/>
        </w:rPr>
        <w:t xml:space="preserve"> </w:t>
      </w:r>
      <w:r w:rsidRPr="006B4403">
        <w:t>and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other</w:t>
      </w:r>
      <w:r w:rsidRPr="006363EE">
        <w:t xml:space="preserve"> </w:t>
      </w:r>
      <w:r w:rsidRPr="006B4403">
        <w:t>States</w:t>
      </w:r>
      <w:r w:rsidRPr="006363EE">
        <w:t xml:space="preserve"> </w:t>
      </w:r>
      <w:r w:rsidRPr="006B4403">
        <w:t>parties</w:t>
      </w:r>
      <w:r w:rsidRPr="006363EE">
        <w:t xml:space="preserve"> </w:t>
      </w:r>
      <w:r w:rsidRPr="006B4403">
        <w:t>were</w:t>
      </w:r>
      <w:r w:rsidRPr="006363EE">
        <w:t xml:space="preserve"> </w:t>
      </w:r>
      <w:r w:rsidRPr="006B4403">
        <w:t>informed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through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Secretary-General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United</w:t>
      </w:r>
      <w:r w:rsidRPr="006363EE">
        <w:t xml:space="preserve"> </w:t>
      </w:r>
      <w:r w:rsidRPr="006B4403">
        <w:t>Nations.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non-</w:t>
      </w:r>
      <w:proofErr w:type="spellStart"/>
      <w:r w:rsidRPr="006B4403">
        <w:t>derogable</w:t>
      </w:r>
      <w:proofErr w:type="spellEnd"/>
      <w:r w:rsidRPr="006363EE">
        <w:t xml:space="preserve"> </w:t>
      </w:r>
      <w:r w:rsidRPr="006B4403">
        <w:t>rights,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particular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life,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violated</w:t>
      </w:r>
      <w:r w:rsidRPr="006363EE">
        <w:t xml:space="preserve"> </w:t>
      </w:r>
      <w:proofErr w:type="gramStart"/>
      <w:r w:rsidRPr="006B4403">
        <w:t>as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result</w:t>
      </w:r>
      <w:r w:rsidRPr="006363EE">
        <w:t xml:space="preserve"> </w:t>
      </w:r>
      <w:r w:rsidRPr="006B4403">
        <w:t>of</w:t>
      </w:r>
      <w:proofErr w:type="gramEnd"/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actions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tackle</w:t>
      </w:r>
      <w:r w:rsidRPr="006363EE">
        <w:t xml:space="preserve"> </w:t>
      </w:r>
      <w:r w:rsidRPr="006B4403">
        <w:t>COVID-19.</w:t>
      </w:r>
    </w:p>
    <w:p w14:paraId="1178E2BE" w14:textId="7F0738E3" w:rsidR="004B6906" w:rsidRPr="006B4403" w:rsidRDefault="004B6906" w:rsidP="004B6906">
      <w:pPr>
        <w:pStyle w:val="H23G"/>
      </w:pPr>
      <w:r>
        <w:tab/>
      </w:r>
      <w:r>
        <w:tab/>
      </w:r>
      <w:r w:rsidRPr="006B4403">
        <w:t>Non-discrimination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2,</w:t>
      </w:r>
      <w:r w:rsidRPr="006363EE">
        <w:t xml:space="preserve"> </w:t>
      </w:r>
      <w:r w:rsidRPr="006B4403">
        <w:t>19–20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26)</w:t>
      </w:r>
    </w:p>
    <w:p w14:paraId="4E163AC3" w14:textId="77777777" w:rsidR="004B76D7" w:rsidRDefault="004B6906" w:rsidP="004B6906">
      <w:pPr>
        <w:pStyle w:val="SingleTxtG"/>
      </w:pPr>
      <w:r w:rsidRPr="006B4403">
        <w:t>6.</w:t>
      </w:r>
      <w:r w:rsidRPr="006B4403">
        <w:tab/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legislative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other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during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combat</w:t>
      </w:r>
      <w:r w:rsidRPr="006363EE">
        <w:t xml:space="preserve"> </w:t>
      </w:r>
      <w:r w:rsidRPr="006B4403">
        <w:t>discriminatory</w:t>
      </w:r>
      <w:r w:rsidRPr="006363EE">
        <w:t xml:space="preserve"> </w:t>
      </w:r>
      <w:r w:rsidRPr="006B4403">
        <w:t>laws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social</w:t>
      </w:r>
      <w:r w:rsidRPr="006363EE">
        <w:t xml:space="preserve"> </w:t>
      </w:r>
      <w:r w:rsidRPr="006B4403">
        <w:t>practices</w:t>
      </w:r>
      <w:r w:rsidRPr="006363EE">
        <w:t xml:space="preserve"> </w:t>
      </w:r>
      <w:r w:rsidRPr="006B4403">
        <w:t>based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discriminatory</w:t>
      </w:r>
      <w:r w:rsidRPr="006363EE">
        <w:t xml:space="preserve"> </w:t>
      </w:r>
      <w:r w:rsidRPr="006B4403">
        <w:t>grounds,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particular</w:t>
      </w:r>
      <w:r w:rsidRPr="006363EE">
        <w:t xml:space="preserve"> </w:t>
      </w:r>
      <w:r w:rsidRPr="006B4403">
        <w:t>family</w:t>
      </w:r>
      <w:r w:rsidRPr="006363EE">
        <w:t xml:space="preserve"> </w:t>
      </w:r>
      <w:r w:rsidRPr="006B4403">
        <w:t>background</w:t>
      </w:r>
      <w:r w:rsidRPr="006363EE">
        <w:t xml:space="preserve"> </w:t>
      </w:r>
      <w:r w:rsidRPr="006B4403">
        <w:t>(</w:t>
      </w:r>
      <w:proofErr w:type="spellStart"/>
      <w:r w:rsidRPr="004B76D7">
        <w:rPr>
          <w:i/>
          <w:iCs/>
        </w:rPr>
        <w:t>songbun</w:t>
      </w:r>
      <w:proofErr w:type="spellEnd"/>
      <w:r w:rsidRPr="006B4403">
        <w:t>),</w:t>
      </w:r>
      <w:r w:rsidRPr="006363EE">
        <w:t xml:space="preserve"> </w:t>
      </w:r>
      <w:r w:rsidRPr="006B4403">
        <w:t>sexual</w:t>
      </w:r>
      <w:r w:rsidRPr="006363EE">
        <w:t xml:space="preserve"> </w:t>
      </w:r>
      <w:r w:rsidRPr="006B4403">
        <w:t>orientation,</w:t>
      </w:r>
      <w:r w:rsidRPr="006363EE">
        <w:t xml:space="preserve"> </w:t>
      </w:r>
      <w:r w:rsidRPr="006B4403">
        <w:t>gender,</w:t>
      </w:r>
      <w:r w:rsidRPr="006363EE">
        <w:t xml:space="preserve"> </w:t>
      </w:r>
      <w:proofErr w:type="gramStart"/>
      <w:r w:rsidRPr="006B4403">
        <w:t>religion</w:t>
      </w:r>
      <w:proofErr w:type="gramEnd"/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disability.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include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collect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minority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marginalized</w:t>
      </w:r>
      <w:r w:rsidRPr="006363EE">
        <w:t xml:space="preserve"> </w:t>
      </w:r>
      <w:r w:rsidRPr="006B4403">
        <w:t>groups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needs,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what</w:t>
      </w:r>
      <w:r w:rsidRPr="006363EE">
        <w:t xml:space="preserve"> </w:t>
      </w:r>
      <w:r w:rsidRPr="006B4403">
        <w:t>anti-discrimination</w:t>
      </w:r>
      <w:r w:rsidRPr="006363EE">
        <w:t xml:space="preserve"> </w:t>
      </w:r>
      <w:r w:rsidRPr="006B4403">
        <w:t>legislation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protection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forms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discrimination.</w:t>
      </w:r>
    </w:p>
    <w:p w14:paraId="29D67462" w14:textId="50CFC71B" w:rsidR="004B6906" w:rsidRPr="006B4403" w:rsidRDefault="004B6906" w:rsidP="004B6906">
      <w:pPr>
        <w:pStyle w:val="H23G"/>
      </w:pPr>
      <w:r w:rsidRPr="006B4403">
        <w:tab/>
      </w:r>
      <w:r w:rsidRPr="006B4403">
        <w:tab/>
        <w:t>Gender</w:t>
      </w:r>
      <w:r w:rsidRPr="006363EE">
        <w:t xml:space="preserve"> </w:t>
      </w:r>
      <w:r w:rsidRPr="006B4403">
        <w:t>equality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3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26)</w:t>
      </w:r>
    </w:p>
    <w:p w14:paraId="233B8CA0" w14:textId="3DA6D2E7" w:rsidR="004B6906" w:rsidRPr="006B4403" w:rsidRDefault="004B6906" w:rsidP="004B6906">
      <w:pPr>
        <w:pStyle w:val="SingleTxtG"/>
      </w:pPr>
      <w:r w:rsidRPr="006B4403">
        <w:t>7.</w:t>
      </w:r>
      <w:r w:rsidRPr="006B4403">
        <w:tab/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efforts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achieve</w:t>
      </w:r>
      <w:r w:rsidRPr="006363EE">
        <w:t xml:space="preserve"> </w:t>
      </w:r>
      <w:r w:rsidRPr="006B4403">
        <w:t>full</w:t>
      </w:r>
      <w:r w:rsidRPr="006363EE">
        <w:t xml:space="preserve"> </w:t>
      </w:r>
      <w:r w:rsidRPr="006B4403">
        <w:t>gender</w:t>
      </w:r>
      <w:r w:rsidRPr="006363EE">
        <w:t xml:space="preserve"> </w:t>
      </w:r>
      <w:r w:rsidRPr="006B4403">
        <w:t>equality</w:t>
      </w:r>
      <w:r w:rsidRPr="006363EE">
        <w:t xml:space="preserve"> </w:t>
      </w:r>
      <w:r w:rsidRPr="006B4403">
        <w:t>between</w:t>
      </w:r>
      <w:r w:rsidRPr="006363EE">
        <w:t xml:space="preserve"> </w:t>
      </w:r>
      <w:r w:rsidRPr="006B4403">
        <w:t>men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protect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forms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discrimination.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legislative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institutional</w:t>
      </w:r>
      <w:r w:rsidRPr="006363EE">
        <w:t xml:space="preserve"> </w:t>
      </w:r>
      <w:r w:rsidRPr="006B4403">
        <w:t>framework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equality</w:t>
      </w:r>
      <w:r w:rsidRPr="006363EE">
        <w:t xml:space="preserve"> </w:t>
      </w:r>
      <w:r w:rsidRPr="006B4403">
        <w:t>between</w:t>
      </w:r>
      <w:r w:rsidRPr="006363EE">
        <w:t xml:space="preserve"> </w:t>
      </w:r>
      <w:r w:rsidRPr="006B4403">
        <w:t>men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protection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women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rights;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gender-based</w:t>
      </w:r>
      <w:r w:rsidRPr="006363EE">
        <w:t xml:space="preserve"> </w:t>
      </w:r>
      <w:r w:rsidRPr="006B4403">
        <w:t>stereotypes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traditional</w:t>
      </w:r>
      <w:r w:rsidRPr="006363EE">
        <w:t xml:space="preserve"> </w:t>
      </w:r>
      <w:r w:rsidRPr="006B4403">
        <w:t>practices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negatively</w:t>
      </w:r>
      <w:r w:rsidRPr="006363EE">
        <w:t xml:space="preserve"> </w:t>
      </w:r>
      <w:r w:rsidRPr="006B4403">
        <w:t>impact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women;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data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representation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decision-making</w:t>
      </w:r>
      <w:r w:rsidRPr="006363EE">
        <w:t xml:space="preserve"> </w:t>
      </w:r>
      <w:r w:rsidRPr="006B4403">
        <w:t>roles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private</w:t>
      </w:r>
      <w:r w:rsidRPr="006363EE">
        <w:t xml:space="preserve"> </w:t>
      </w:r>
      <w:r w:rsidRPr="006B4403">
        <w:t>sectors,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percentage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those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Supreme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Assembly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women.</w:t>
      </w:r>
    </w:p>
    <w:p w14:paraId="3E8E925E" w14:textId="77777777" w:rsidR="004B6906" w:rsidRPr="006B4403" w:rsidRDefault="004B6906" w:rsidP="004B6906">
      <w:pPr>
        <w:pStyle w:val="H23G"/>
      </w:pPr>
      <w:r w:rsidRPr="006B4403">
        <w:tab/>
      </w:r>
      <w:r w:rsidRPr="006B4403">
        <w:tab/>
        <w:t>Violence</w:t>
      </w:r>
      <w:r w:rsidRPr="006363EE">
        <w:t xml:space="preserve"> </w:t>
      </w:r>
      <w:r w:rsidRPr="006B4403">
        <w:t>against</w:t>
      </w:r>
      <w:r w:rsidRPr="006363EE">
        <w:t xml:space="preserve"> </w:t>
      </w:r>
      <w:r w:rsidRPr="006B4403">
        <w:t>women,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domestic</w:t>
      </w:r>
      <w:r w:rsidRPr="006363EE">
        <w:t xml:space="preserve"> </w:t>
      </w:r>
      <w:r w:rsidRPr="006B4403">
        <w:t>violence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2–3,</w:t>
      </w:r>
      <w:r w:rsidRPr="006363EE">
        <w:t xml:space="preserve"> </w:t>
      </w:r>
      <w:r w:rsidRPr="006B4403">
        <w:t>6–7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26)</w:t>
      </w:r>
    </w:p>
    <w:p w14:paraId="38272473" w14:textId="40AE20FD" w:rsidR="004B76D7" w:rsidRDefault="004B6906" w:rsidP="004B6906">
      <w:pPr>
        <w:pStyle w:val="SingleTxtG"/>
      </w:pPr>
      <w:r w:rsidRPr="006B4403">
        <w:t>8.</w:t>
      </w:r>
      <w:r w:rsidRPr="006B4403">
        <w:tab/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forms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violence</w:t>
      </w:r>
      <w:r w:rsidRPr="006363EE">
        <w:t xml:space="preserve"> </w:t>
      </w:r>
      <w:r w:rsidRPr="006B4403">
        <w:t>against</w:t>
      </w:r>
      <w:r w:rsidRPr="006363EE">
        <w:t xml:space="preserve"> </w:t>
      </w:r>
      <w:r w:rsidRPr="006B4403">
        <w:t>women,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rape,</w:t>
      </w:r>
      <w:r w:rsidRPr="006363EE">
        <w:t xml:space="preserve"> </w:t>
      </w:r>
      <w:r w:rsidRPr="006B4403">
        <w:t>domestic</w:t>
      </w:r>
      <w:r w:rsidRPr="006363EE">
        <w:t xml:space="preserve"> </w:t>
      </w:r>
      <w:proofErr w:type="gramStart"/>
      <w:r w:rsidRPr="006B4403">
        <w:t>violence</w:t>
      </w:r>
      <w:proofErr w:type="gramEnd"/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violence</w:t>
      </w:r>
      <w:r w:rsidRPr="006363EE">
        <w:t xml:space="preserve"> </w:t>
      </w:r>
      <w:r w:rsidRPr="006B4403">
        <w:t>against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detention.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allegations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violence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cruel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degrading</w:t>
      </w:r>
      <w:r w:rsidRPr="006363EE">
        <w:t xml:space="preserve"> </w:t>
      </w:r>
      <w:r w:rsidRPr="006B4403">
        <w:t>treatment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sexual</w:t>
      </w:r>
      <w:r w:rsidRPr="006363EE">
        <w:t xml:space="preserve"> </w:t>
      </w:r>
      <w:r w:rsidRPr="006B4403">
        <w:t>violence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women</w:t>
      </w:r>
      <w:r w:rsidRPr="006363EE">
        <w:t xml:space="preserve"> </w:t>
      </w:r>
      <w:r w:rsidRPr="006B4403">
        <w:t>being</w:t>
      </w:r>
      <w:r w:rsidRPr="006363EE">
        <w:t xml:space="preserve"> </w:t>
      </w:r>
      <w:r w:rsidRPr="006B4403">
        <w:t>forced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undergo</w:t>
      </w:r>
      <w:r w:rsidRPr="006363EE">
        <w:t xml:space="preserve"> </w:t>
      </w:r>
      <w:r w:rsidRPr="006B4403">
        <w:t>abortions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witness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infanticide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their</w:t>
      </w:r>
      <w:r w:rsidRPr="006363EE">
        <w:t xml:space="preserve"> </w:t>
      </w:r>
      <w:proofErr w:type="spellStart"/>
      <w:r w:rsidRPr="006B4403">
        <w:t>newborn</w:t>
      </w:r>
      <w:proofErr w:type="spellEnd"/>
      <w:r w:rsidRPr="006363EE">
        <w:t xml:space="preserve"> </w:t>
      </w:r>
      <w:r w:rsidRPr="006B4403">
        <w:t>babies;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criminalize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forms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rape,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C259AD">
        <w:t>mar</w:t>
      </w:r>
      <w:r w:rsidR="00C259AD" w:rsidRPr="00C259AD">
        <w:t>i</w:t>
      </w:r>
      <w:r w:rsidRPr="00C259AD">
        <w:t>tal</w:t>
      </w:r>
      <w:r w:rsidRPr="006363EE">
        <w:t xml:space="preserve"> </w:t>
      </w:r>
      <w:r w:rsidRPr="006B4403">
        <w:t>rape,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penalties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related</w:t>
      </w:r>
      <w:r w:rsidRPr="006363EE">
        <w:t xml:space="preserve"> </w:t>
      </w:r>
      <w:r w:rsidRPr="006B4403">
        <w:t>offences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support</w:t>
      </w:r>
      <w:r w:rsidRPr="006363EE">
        <w:t xml:space="preserve"> </w:t>
      </w:r>
      <w:r w:rsidRPr="006B4403">
        <w:t>services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women;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outline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high</w:t>
      </w:r>
      <w:r w:rsidRPr="006363EE">
        <w:t xml:space="preserve"> </w:t>
      </w:r>
      <w:r w:rsidRPr="006B4403">
        <w:t>levels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domestic</w:t>
      </w:r>
      <w:r w:rsidRPr="006363EE">
        <w:t xml:space="preserve"> </w:t>
      </w:r>
      <w:r w:rsidRPr="006B4403">
        <w:t>violence,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there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targeted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COVID-19</w:t>
      </w:r>
      <w:r w:rsidRPr="006363EE">
        <w:t xml:space="preserve"> </w:t>
      </w:r>
      <w:r w:rsidRPr="006B4403">
        <w:t>pandemic</w:t>
      </w:r>
      <w:r w:rsidRPr="006363EE">
        <w:t xml:space="preserve"> </w:t>
      </w:r>
      <w:r w:rsidRPr="006B4403">
        <w:t>does</w:t>
      </w:r>
      <w:r w:rsidRPr="006363EE">
        <w:t xml:space="preserve"> </w:t>
      </w:r>
      <w:r w:rsidRPr="006B4403">
        <w:t>not</w:t>
      </w:r>
      <w:r w:rsidRPr="006363EE">
        <w:t xml:space="preserve"> </w:t>
      </w:r>
      <w:r w:rsidRPr="006B4403">
        <w:t>exacerbate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abuse.</w:t>
      </w:r>
    </w:p>
    <w:p w14:paraId="4169ADFF" w14:textId="45D93084" w:rsidR="004B6906" w:rsidRPr="006B4403" w:rsidRDefault="004B6906" w:rsidP="004B6906">
      <w:pPr>
        <w:pStyle w:val="H23G"/>
      </w:pPr>
      <w:r w:rsidRPr="006B4403">
        <w:lastRenderedPageBreak/>
        <w:tab/>
      </w:r>
      <w:r w:rsidRPr="006B4403">
        <w:tab/>
        <w:t>Right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life</w:t>
      </w:r>
      <w:r w:rsidRPr="006363EE">
        <w:t xml:space="preserve"> </w:t>
      </w:r>
      <w:r w:rsidRPr="006B4403">
        <w:t>(art.</w:t>
      </w:r>
      <w:r w:rsidRPr="006363EE">
        <w:t xml:space="preserve"> </w:t>
      </w:r>
      <w:r w:rsidRPr="006B4403">
        <w:t>6)</w:t>
      </w:r>
    </w:p>
    <w:p w14:paraId="44966309" w14:textId="77777777" w:rsidR="004B76D7" w:rsidRDefault="004B6906" w:rsidP="004B6906">
      <w:pPr>
        <w:pStyle w:val="SingleTxtG"/>
      </w:pPr>
      <w:r w:rsidRPr="006B4403">
        <w:t>9.</w:t>
      </w:r>
      <w:r w:rsidRPr="006B4403">
        <w:tab/>
        <w:t>Bearing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mind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13)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its</w:t>
      </w:r>
      <w:r w:rsidRPr="006363EE">
        <w:t xml:space="preserve"> </w:t>
      </w:r>
      <w:r w:rsidRPr="006B4403">
        <w:t>general</w:t>
      </w:r>
      <w:r w:rsidRPr="006363EE">
        <w:t xml:space="preserve"> </w:t>
      </w:r>
      <w:r w:rsidRPr="006B4403">
        <w:t>comment</w:t>
      </w:r>
      <w:r w:rsidRPr="006363EE">
        <w:t xml:space="preserve"> </w:t>
      </w:r>
      <w:r w:rsidRPr="006B4403">
        <w:t>No.</w:t>
      </w:r>
      <w:r w:rsidRPr="006363EE">
        <w:t xml:space="preserve"> </w:t>
      </w:r>
      <w:r w:rsidRPr="006B4403">
        <w:t>36</w:t>
      </w:r>
      <w:r w:rsidRPr="006363EE">
        <w:t xml:space="preserve"> </w:t>
      </w:r>
      <w:r w:rsidRPr="006B4403">
        <w:t>(2018),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up-to-date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use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death</w:t>
      </w:r>
      <w:r w:rsidRPr="006363EE">
        <w:t xml:space="preserve"> </w:t>
      </w:r>
      <w:r w:rsidRPr="006B4403">
        <w:t>penalty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party.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detail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crimes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eligible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death</w:t>
      </w:r>
      <w:r w:rsidRPr="006363EE">
        <w:t xml:space="preserve"> </w:t>
      </w:r>
      <w:r w:rsidRPr="006B4403">
        <w:t>penalty,</w:t>
      </w:r>
      <w:r w:rsidRPr="006363EE">
        <w:t xml:space="preserve"> </w:t>
      </w:r>
      <w:r w:rsidRPr="006B4403">
        <w:t>according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Code,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how</w:t>
      </w:r>
      <w:r w:rsidRPr="006363EE">
        <w:t xml:space="preserve"> </w:t>
      </w:r>
      <w:r w:rsidRPr="006B4403">
        <w:t>it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ensured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punishment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only</w:t>
      </w:r>
      <w:r w:rsidRPr="006363EE">
        <w:t xml:space="preserve"> </w:t>
      </w:r>
      <w:r w:rsidRPr="006B4403">
        <w:t>used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most</w:t>
      </w:r>
      <w:r w:rsidRPr="006363EE">
        <w:t xml:space="preserve"> </w:t>
      </w:r>
      <w:r w:rsidRPr="006B4403">
        <w:t>serious</w:t>
      </w:r>
      <w:r w:rsidRPr="006363EE">
        <w:t xml:space="preserve"> </w:t>
      </w:r>
      <w:r w:rsidRPr="006B4403">
        <w:t>crimes,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outlined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6</w:t>
      </w:r>
      <w:r w:rsidRPr="006363EE">
        <w:t xml:space="preserve"> </w:t>
      </w:r>
      <w:r w:rsidRPr="006B4403">
        <w:t>(2)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data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executions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crimes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death</w:t>
      </w:r>
      <w:r w:rsidRPr="006363EE">
        <w:t xml:space="preserve"> </w:t>
      </w:r>
      <w:r w:rsidRPr="006B4403">
        <w:t>penalty</w:t>
      </w:r>
      <w:r w:rsidRPr="006363EE">
        <w:t xml:space="preserve"> </w:t>
      </w:r>
      <w:r w:rsidRPr="006B4403">
        <w:t>was</w:t>
      </w:r>
      <w:r w:rsidRPr="006363EE">
        <w:t xml:space="preserve"> </w:t>
      </w:r>
      <w:r w:rsidRPr="006B4403">
        <w:t>applied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age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gender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subjected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punishment;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degree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judicial</w:t>
      </w:r>
      <w:r w:rsidRPr="006363EE">
        <w:t xml:space="preserve"> </w:t>
      </w:r>
      <w:r w:rsidRPr="006B4403">
        <w:t>oversight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death</w:t>
      </w:r>
      <w:r w:rsidRPr="006363EE">
        <w:t xml:space="preserve"> </w:t>
      </w:r>
      <w:r w:rsidRPr="006B4403">
        <w:t>penalty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extrajudicial</w:t>
      </w:r>
      <w:r w:rsidRPr="006363EE">
        <w:t xml:space="preserve"> </w:t>
      </w:r>
      <w:r w:rsidRPr="006B4403">
        <w:t>executions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executions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period.</w:t>
      </w:r>
    </w:p>
    <w:p w14:paraId="49B3FD4F" w14:textId="77777777" w:rsidR="004B76D7" w:rsidRDefault="004B6906" w:rsidP="004B6906">
      <w:pPr>
        <w:pStyle w:val="SingleTxtG"/>
      </w:pPr>
      <w:r w:rsidRPr="006B4403">
        <w:t>10.</w:t>
      </w:r>
      <w:r w:rsidRPr="006B4403">
        <w:tab/>
        <w:t>Please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relevant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legislation</w:t>
      </w:r>
      <w:r w:rsidRPr="006363EE">
        <w:t xml:space="preserve"> </w:t>
      </w:r>
      <w:r w:rsidRPr="006B4403">
        <w:t>defines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criminalizes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acts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enforced</w:t>
      </w:r>
      <w:r w:rsidRPr="006363EE">
        <w:t xml:space="preserve"> </w:t>
      </w:r>
      <w:r w:rsidRPr="006B4403">
        <w:t>disappearances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accordance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international</w:t>
      </w:r>
      <w:r w:rsidRPr="006363EE">
        <w:t xml:space="preserve"> </w:t>
      </w:r>
      <w:r w:rsidRPr="006B4403">
        <w:t>human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standards.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report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conduct</w:t>
      </w:r>
      <w:r w:rsidRPr="006363EE">
        <w:t xml:space="preserve"> </w:t>
      </w:r>
      <w:r w:rsidRPr="006B4403">
        <w:t>prompt,</w:t>
      </w:r>
      <w:r w:rsidRPr="006363EE">
        <w:t xml:space="preserve"> </w:t>
      </w:r>
      <w:r w:rsidRPr="006B4403">
        <w:t>thorough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impartial</w:t>
      </w:r>
      <w:r w:rsidRPr="006363EE">
        <w:t xml:space="preserve"> </w:t>
      </w:r>
      <w:r w:rsidRPr="006B4403">
        <w:t>investigations</w:t>
      </w:r>
      <w:r w:rsidRPr="006363EE">
        <w:t xml:space="preserve"> </w:t>
      </w:r>
      <w:r w:rsidRPr="006B4403">
        <w:t>into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alleged</w:t>
      </w:r>
      <w:r w:rsidRPr="006363EE">
        <w:t xml:space="preserve"> </w:t>
      </w:r>
      <w:r w:rsidRPr="006B4403">
        <w:t>enforced</w:t>
      </w:r>
      <w:r w:rsidRPr="006363EE">
        <w:t xml:space="preserve"> </w:t>
      </w:r>
      <w:r w:rsidRPr="006B4403">
        <w:t>disappearances,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bring</w:t>
      </w:r>
      <w:r w:rsidRPr="006363EE">
        <w:t xml:space="preserve"> </w:t>
      </w:r>
      <w:r w:rsidRPr="006B4403">
        <w:t>those</w:t>
      </w:r>
      <w:r w:rsidRPr="006363EE">
        <w:t xml:space="preserve"> </w:t>
      </w:r>
      <w:r w:rsidRPr="006B4403">
        <w:t>responsible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justice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repatriate</w:t>
      </w:r>
      <w:r w:rsidRPr="006363EE">
        <w:t xml:space="preserve"> </w:t>
      </w:r>
      <w:r w:rsidRPr="006B4403">
        <w:t>individuals.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allegations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enforced</w:t>
      </w:r>
      <w:r w:rsidRPr="006363EE">
        <w:t xml:space="preserve"> </w:t>
      </w:r>
      <w:r w:rsidRPr="006B4403">
        <w:t>disappearances</w:t>
      </w:r>
      <w:r w:rsidRPr="006363EE">
        <w:t xml:space="preserve"> </w:t>
      </w:r>
      <w:r w:rsidRPr="006B4403">
        <w:t>during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two</w:t>
      </w:r>
      <w:r w:rsidRPr="006363EE">
        <w:t xml:space="preserve"> </w:t>
      </w:r>
      <w:r w:rsidRPr="006B4403">
        <w:t>citizens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Democratic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were</w:t>
      </w:r>
      <w:r w:rsidRPr="006363EE">
        <w:t xml:space="preserve"> </w:t>
      </w:r>
      <w:r w:rsidRPr="006B4403">
        <w:t>seized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East</w:t>
      </w:r>
      <w:r w:rsidRPr="006363EE">
        <w:t xml:space="preserve"> </w:t>
      </w:r>
      <w:r w:rsidRPr="006B4403">
        <w:t>Sea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7</w:t>
      </w:r>
      <w:r w:rsidRPr="006363EE">
        <w:t xml:space="preserve"> </w:t>
      </w:r>
      <w:r w:rsidRPr="006B4403">
        <w:t>November</w:t>
      </w:r>
      <w:r w:rsidRPr="006363EE">
        <w:t xml:space="preserve"> </w:t>
      </w:r>
      <w:r w:rsidRPr="006B4403">
        <w:t>2019,</w:t>
      </w:r>
      <w:r w:rsidRPr="006363EE">
        <w:t xml:space="preserve"> </w:t>
      </w:r>
      <w:r w:rsidRPr="006B4403">
        <w:t>while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transit</w:t>
      </w:r>
      <w:r w:rsidRPr="006363EE">
        <w:t xml:space="preserve"> </w:t>
      </w:r>
      <w:r w:rsidRPr="006B4403">
        <w:t>through</w:t>
      </w:r>
      <w:r w:rsidRPr="006363EE">
        <w:t xml:space="preserve"> </w:t>
      </w:r>
      <w:proofErr w:type="spellStart"/>
      <w:r w:rsidRPr="006B4403">
        <w:t>Panmunjeom</w:t>
      </w:r>
      <w:proofErr w:type="spellEnd"/>
      <w:r w:rsidRPr="006B4403">
        <w:t>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then</w:t>
      </w:r>
      <w:r w:rsidRPr="006363EE">
        <w:t xml:space="preserve"> </w:t>
      </w:r>
      <w:r w:rsidRPr="006B4403">
        <w:t>deported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Democratic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efforts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investigate</w:t>
      </w:r>
      <w:r w:rsidRPr="006363EE">
        <w:t xml:space="preserve"> </w:t>
      </w:r>
      <w:r w:rsidRPr="006B4403">
        <w:t>unresolved</w:t>
      </w:r>
      <w:r w:rsidRPr="006363EE">
        <w:t xml:space="preserve"> </w:t>
      </w:r>
      <w:r w:rsidRPr="006B4403">
        <w:t>prior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enforced</w:t>
      </w:r>
      <w:r w:rsidRPr="006363EE">
        <w:t xml:space="preserve"> </w:t>
      </w:r>
      <w:r w:rsidRPr="006B4403">
        <w:t>disappearances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guarantee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justice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remedies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victims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family</w:t>
      </w:r>
      <w:r w:rsidRPr="006363EE">
        <w:t xml:space="preserve"> </w:t>
      </w:r>
      <w:r w:rsidRPr="006B4403">
        <w:t>members,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those</w:t>
      </w:r>
      <w:r w:rsidRPr="006363EE">
        <w:t xml:space="preserve"> </w:t>
      </w:r>
      <w:r w:rsidRPr="006B4403">
        <w:t>affected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disappearances</w:t>
      </w:r>
      <w:r w:rsidRPr="006363EE">
        <w:t xml:space="preserve"> </w:t>
      </w:r>
      <w:r w:rsidRPr="006B4403">
        <w:t>allegedly</w:t>
      </w:r>
      <w:r w:rsidRPr="006363EE">
        <w:t xml:space="preserve"> </w:t>
      </w:r>
      <w:r w:rsidRPr="006B4403">
        <w:t>taking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context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Korean</w:t>
      </w:r>
      <w:r w:rsidRPr="006363EE">
        <w:t xml:space="preserve"> </w:t>
      </w:r>
      <w:r w:rsidRPr="006B4403">
        <w:t>War,</w:t>
      </w:r>
      <w:r w:rsidRPr="006363EE">
        <w:t xml:space="preserve"> </w:t>
      </w:r>
      <w:r w:rsidRPr="006B4403">
        <w:t>missing</w:t>
      </w:r>
      <w:r w:rsidRPr="006363EE">
        <w:t xml:space="preserve"> </w:t>
      </w:r>
      <w:r w:rsidRPr="006B4403">
        <w:t>citizens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Democratic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</w:t>
      </w:r>
      <w:r w:rsidRPr="006363EE">
        <w:t xml:space="preserve"> </w:t>
      </w:r>
      <w:r w:rsidRPr="006B4403">
        <w:t>forcibly</w:t>
      </w:r>
      <w:r w:rsidRPr="006363EE">
        <w:t xml:space="preserve"> </w:t>
      </w:r>
      <w:r w:rsidRPr="006B4403">
        <w:t>repatriated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party,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allegedly</w:t>
      </w:r>
      <w:r w:rsidRPr="006363EE">
        <w:t xml:space="preserve"> </w:t>
      </w:r>
      <w:r w:rsidRPr="006B4403">
        <w:t>kidnapped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disappeared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countries</w:t>
      </w:r>
      <w:r w:rsidRPr="006363EE">
        <w:t xml:space="preserve"> </w:t>
      </w:r>
      <w:r w:rsidRPr="006B4403">
        <w:t>abroad,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11</w:t>
      </w:r>
      <w:r w:rsidRPr="006363EE">
        <w:t xml:space="preserve"> </w:t>
      </w:r>
      <w:r w:rsidRPr="006B4403">
        <w:t>passengers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crew</w:t>
      </w:r>
      <w:r w:rsidRPr="006363EE">
        <w:t xml:space="preserve"> </w:t>
      </w:r>
      <w:r w:rsidRPr="006B4403">
        <w:t>members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were</w:t>
      </w:r>
      <w:r w:rsidRPr="006363EE">
        <w:t xml:space="preserve"> </w:t>
      </w:r>
      <w:r w:rsidRPr="006B4403">
        <w:t>allegedly</w:t>
      </w:r>
      <w:r w:rsidRPr="006363EE">
        <w:t xml:space="preserve"> </w:t>
      </w:r>
      <w:r w:rsidRPr="006B4403">
        <w:t>abducted</w:t>
      </w:r>
      <w:r w:rsidRPr="006363EE">
        <w:t xml:space="preserve"> </w:t>
      </w:r>
      <w:r w:rsidRPr="006B4403">
        <w:t>following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hijacking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Korean</w:t>
      </w:r>
      <w:r w:rsidRPr="006363EE">
        <w:t xml:space="preserve"> </w:t>
      </w:r>
      <w:r w:rsidRPr="006B4403">
        <w:t>Air</w:t>
      </w:r>
      <w:r w:rsidRPr="006363EE">
        <w:t xml:space="preserve"> </w:t>
      </w:r>
      <w:r w:rsidRPr="006B4403">
        <w:t>Lines</w:t>
      </w:r>
      <w:r w:rsidRPr="006363EE">
        <w:t xml:space="preserve"> </w:t>
      </w:r>
      <w:r w:rsidRPr="006B4403">
        <w:t>flight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1969.</w:t>
      </w:r>
    </w:p>
    <w:p w14:paraId="1FBE9B88" w14:textId="77777777" w:rsidR="004B76D7" w:rsidRDefault="004B6906" w:rsidP="004B6906">
      <w:pPr>
        <w:pStyle w:val="SingleTxtG"/>
      </w:pPr>
      <w:r w:rsidRPr="006B4403">
        <w:t>11.</w:t>
      </w:r>
      <w:r w:rsidRPr="006B4403">
        <w:tab/>
        <w:t>Please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shoot-to-kill</w:t>
      </w:r>
      <w:r w:rsidRPr="006363EE">
        <w:t xml:space="preserve"> </w:t>
      </w:r>
      <w:r w:rsidRPr="006B4403">
        <w:t>orders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issued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prevent</w:t>
      </w:r>
      <w:r w:rsidRPr="006363EE">
        <w:t xml:space="preserve"> </w:t>
      </w:r>
      <w:r w:rsidRPr="006B4403">
        <w:t>those</w:t>
      </w:r>
      <w:r w:rsidRPr="006363EE">
        <w:t xml:space="preserve"> </w:t>
      </w:r>
      <w:r w:rsidRPr="006B4403">
        <w:t>suspected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having</w:t>
      </w:r>
      <w:r w:rsidRPr="006363EE">
        <w:t xml:space="preserve"> </w:t>
      </w:r>
      <w:r w:rsidRPr="006B4403">
        <w:t>COVID-19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entering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territory,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contravention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non-</w:t>
      </w:r>
      <w:proofErr w:type="spellStart"/>
      <w:r w:rsidRPr="006B4403">
        <w:t>derogable</w:t>
      </w:r>
      <w:proofErr w:type="spellEnd"/>
      <w:r w:rsidRPr="006363EE">
        <w:t xml:space="preserve"> </w:t>
      </w:r>
      <w:r w:rsidRPr="006B4403">
        <w:t>character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life.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issued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implemented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orders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data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resulting</w:t>
      </w:r>
      <w:r w:rsidRPr="006363EE">
        <w:t xml:space="preserve"> </w:t>
      </w:r>
      <w:r w:rsidRPr="006B4403">
        <w:t>deaths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injuries;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elaborate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basis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practices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compatibility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6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prevent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excessive</w:t>
      </w:r>
      <w:r w:rsidRPr="006363EE">
        <w:t xml:space="preserve"> </w:t>
      </w:r>
      <w:r w:rsidRPr="006B4403">
        <w:t>use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force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enforcement</w:t>
      </w:r>
      <w:r w:rsidRPr="006363EE">
        <w:t xml:space="preserve"> </w:t>
      </w:r>
      <w:r w:rsidRPr="006B4403">
        <w:t>officials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full</w:t>
      </w:r>
      <w:r w:rsidRPr="006363EE">
        <w:t xml:space="preserve"> </w:t>
      </w:r>
      <w:r w:rsidRPr="006B4403">
        <w:t>compliance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Code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Conduct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Enforcement</w:t>
      </w:r>
      <w:r w:rsidRPr="006363EE">
        <w:t xml:space="preserve"> </w:t>
      </w:r>
      <w:r w:rsidRPr="006B4403">
        <w:t>Officials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Basic</w:t>
      </w:r>
      <w:r w:rsidRPr="006363EE">
        <w:t xml:space="preserve"> </w:t>
      </w:r>
      <w:r w:rsidRPr="006B4403">
        <w:t>Principles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Use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Force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Firearms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Enforcement</w:t>
      </w:r>
      <w:r w:rsidRPr="006363EE">
        <w:t xml:space="preserve"> </w:t>
      </w:r>
      <w:r w:rsidRPr="006B4403">
        <w:t>Officials.</w:t>
      </w:r>
    </w:p>
    <w:p w14:paraId="13A20AC4" w14:textId="190995A5" w:rsidR="004B6906" w:rsidRPr="006B4403" w:rsidRDefault="004B6906" w:rsidP="004B6906">
      <w:pPr>
        <w:pStyle w:val="SingleTxtG"/>
      </w:pPr>
      <w:r w:rsidRPr="006B4403">
        <w:t>12.</w:t>
      </w:r>
      <w:r w:rsidRPr="006B4403">
        <w:tab/>
        <w:t>Bearing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mind</w:t>
      </w:r>
      <w:r w:rsidRPr="006363EE">
        <w:t xml:space="preserve"> </w:t>
      </w:r>
      <w:r w:rsidRPr="006B4403">
        <w:t>paragraph</w:t>
      </w:r>
      <w:r w:rsidRPr="006363EE">
        <w:t xml:space="preserve"> </w:t>
      </w:r>
      <w:r w:rsidRPr="006B4403">
        <w:t>66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general</w:t>
      </w:r>
      <w:r w:rsidRPr="006363EE">
        <w:t xml:space="preserve"> </w:t>
      </w:r>
      <w:r w:rsidRPr="006B4403">
        <w:t>comment</w:t>
      </w:r>
      <w:r w:rsidRPr="006363EE">
        <w:t xml:space="preserve"> </w:t>
      </w:r>
      <w:r w:rsidRPr="006B4403">
        <w:t>No.</w:t>
      </w:r>
      <w:r w:rsidRPr="006363EE">
        <w:t xml:space="preserve"> </w:t>
      </w:r>
      <w:r w:rsidRPr="006B4403">
        <w:t>36,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stop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proliferation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weapons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mass</w:t>
      </w:r>
      <w:r w:rsidRPr="006363EE">
        <w:t xml:space="preserve"> </w:t>
      </w:r>
      <w:r w:rsidRPr="006B4403">
        <w:t>destruction,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measures: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prevent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acquisition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non-State</w:t>
      </w:r>
      <w:r w:rsidRPr="006363EE">
        <w:t xml:space="preserve"> </w:t>
      </w:r>
      <w:r w:rsidRPr="006B4403">
        <w:t>actors;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refrain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developing,</w:t>
      </w:r>
      <w:r w:rsidRPr="006363EE">
        <w:t xml:space="preserve"> </w:t>
      </w:r>
      <w:r w:rsidRPr="006B4403">
        <w:t>producing,</w:t>
      </w:r>
      <w:r w:rsidRPr="006363EE">
        <w:t xml:space="preserve"> </w:t>
      </w:r>
      <w:r w:rsidRPr="006B4403">
        <w:t>testing,</w:t>
      </w:r>
      <w:r w:rsidRPr="006363EE">
        <w:t xml:space="preserve"> </w:t>
      </w:r>
      <w:r w:rsidRPr="006B4403">
        <w:t>acquiring,</w:t>
      </w:r>
      <w:r w:rsidRPr="006363EE">
        <w:t xml:space="preserve"> </w:t>
      </w:r>
      <w:r w:rsidRPr="006B4403">
        <w:t>stockpiling,</w:t>
      </w:r>
      <w:r w:rsidRPr="006363EE">
        <w:t xml:space="preserve"> </w:t>
      </w:r>
      <w:r w:rsidRPr="006B4403">
        <w:t>selling,</w:t>
      </w:r>
      <w:r w:rsidRPr="006363EE">
        <w:t xml:space="preserve"> </w:t>
      </w:r>
      <w:r w:rsidRPr="006B4403">
        <w:t>transferring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using</w:t>
      </w:r>
      <w:r w:rsidRPr="006363EE">
        <w:t xml:space="preserve"> </w:t>
      </w:r>
      <w:r w:rsidRPr="006B4403">
        <w:t>them;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destroy</w:t>
      </w:r>
      <w:r w:rsidRPr="006363EE">
        <w:t xml:space="preserve"> </w:t>
      </w:r>
      <w:r w:rsidRPr="006B4403">
        <w:t>existing</w:t>
      </w:r>
      <w:r w:rsidRPr="006363EE">
        <w:t xml:space="preserve"> </w:t>
      </w:r>
      <w:r w:rsidRPr="006B4403">
        <w:t>stockpiles;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take</w:t>
      </w:r>
      <w:r w:rsidRPr="006363EE">
        <w:t xml:space="preserve"> </w:t>
      </w:r>
      <w:r w:rsidRPr="006B4403">
        <w:t>adequate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protection</w:t>
      </w:r>
      <w:r w:rsidRPr="006363EE">
        <w:t xml:space="preserve"> </w:t>
      </w:r>
      <w:r w:rsidRPr="006B4403">
        <w:t>against</w:t>
      </w:r>
      <w:r w:rsidRPr="006363EE">
        <w:t xml:space="preserve"> </w:t>
      </w:r>
      <w:r w:rsidRPr="006B4403">
        <w:t>accidental</w:t>
      </w:r>
      <w:r w:rsidRPr="006363EE">
        <w:t xml:space="preserve"> </w:t>
      </w:r>
      <w:r w:rsidRPr="006B4403">
        <w:t>use;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negotiate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order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achieve</w:t>
      </w:r>
      <w:r w:rsidRPr="006363EE">
        <w:t xml:space="preserve"> </w:t>
      </w:r>
      <w:r w:rsidRPr="006B4403">
        <w:t>nuclear</w:t>
      </w:r>
      <w:r w:rsidRPr="006363EE">
        <w:t xml:space="preserve"> </w:t>
      </w:r>
      <w:r w:rsidRPr="006B4403">
        <w:t>disarmament.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environmental</w:t>
      </w:r>
      <w:r w:rsidRPr="006363EE">
        <w:t xml:space="preserve"> </w:t>
      </w:r>
      <w:r w:rsidRPr="006B4403">
        <w:t>impact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nuclear</w:t>
      </w:r>
      <w:r w:rsidRPr="006363EE">
        <w:t xml:space="preserve"> </w:t>
      </w:r>
      <w:r w:rsidRPr="006B4403">
        <w:t>test</w:t>
      </w:r>
      <w:r w:rsidRPr="006363EE">
        <w:t xml:space="preserve"> </w:t>
      </w:r>
      <w:r w:rsidRPr="006B4403">
        <w:t>sites,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responding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groundwater</w:t>
      </w:r>
      <w:r w:rsidRPr="006363EE">
        <w:t xml:space="preserve"> </w:t>
      </w:r>
      <w:r w:rsidRPr="006B4403">
        <w:t>sources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become</w:t>
      </w:r>
      <w:r w:rsidRPr="006363EE">
        <w:t xml:space="preserve"> </w:t>
      </w:r>
      <w:r w:rsidRPr="006B4403">
        <w:t>contaminated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exposed</w:t>
      </w:r>
      <w:r w:rsidRPr="006363EE">
        <w:t xml:space="preserve"> </w:t>
      </w:r>
      <w:r w:rsidRPr="006B4403">
        <w:t>people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affected</w:t>
      </w:r>
      <w:r w:rsidRPr="006363EE">
        <w:t xml:space="preserve"> </w:t>
      </w:r>
      <w:r w:rsidRPr="006B4403">
        <w:t>areas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radiation.</w:t>
      </w:r>
    </w:p>
    <w:p w14:paraId="2C8EC0C1" w14:textId="77777777" w:rsidR="004B76D7" w:rsidRDefault="004B6906" w:rsidP="004B6906">
      <w:pPr>
        <w:pStyle w:val="SingleTxtG"/>
      </w:pPr>
      <w:r w:rsidRPr="006B4403">
        <w:t>13.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12),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improve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food,</w:t>
      </w:r>
      <w:r w:rsidRPr="006363EE">
        <w:t xml:space="preserve"> </w:t>
      </w:r>
      <w:r w:rsidRPr="006B4403">
        <w:t>reduce</w:t>
      </w:r>
      <w:r w:rsidRPr="006363EE">
        <w:t xml:space="preserve"> </w:t>
      </w:r>
      <w:r w:rsidRPr="006B4403">
        <w:t>infant</w:t>
      </w:r>
      <w:r w:rsidRPr="006363EE">
        <w:t xml:space="preserve"> </w:t>
      </w:r>
      <w:r w:rsidRPr="006B4403">
        <w:t>mortality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improve</w:t>
      </w:r>
      <w:r w:rsidRPr="006363EE">
        <w:t xml:space="preserve"> </w:t>
      </w:r>
      <w:r w:rsidRPr="006B4403">
        <w:t>life</w:t>
      </w:r>
      <w:r w:rsidRPr="006363EE">
        <w:t xml:space="preserve"> </w:t>
      </w:r>
      <w:r w:rsidRPr="006B4403">
        <w:t>expectancy,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outcomes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national</w:t>
      </w:r>
      <w:r w:rsidRPr="006363EE">
        <w:t xml:space="preserve"> </w:t>
      </w:r>
      <w:r w:rsidRPr="006B4403">
        <w:t>strategy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action</w:t>
      </w:r>
      <w:r w:rsidRPr="006363EE">
        <w:t xml:space="preserve"> </w:t>
      </w:r>
      <w:r w:rsidRPr="006B4403">
        <w:t>plan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control</w:t>
      </w:r>
      <w:r w:rsidRPr="006363EE">
        <w:t xml:space="preserve"> </w:t>
      </w:r>
      <w:r w:rsidRPr="006B4403">
        <w:t>child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maternal</w:t>
      </w:r>
      <w:r w:rsidRPr="006363EE">
        <w:t xml:space="preserve"> </w:t>
      </w:r>
      <w:r w:rsidRPr="006B4403">
        <w:t>malnutrition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2014–2018.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COVID-19</w:t>
      </w:r>
      <w:r w:rsidRPr="006363EE">
        <w:t xml:space="preserve"> </w:t>
      </w:r>
      <w:r w:rsidRPr="006B4403">
        <w:t>pandemic</w:t>
      </w:r>
      <w:r w:rsidRPr="006363EE">
        <w:t xml:space="preserve"> </w:t>
      </w:r>
      <w:r w:rsidRPr="006B4403">
        <w:t>does</w:t>
      </w:r>
      <w:r w:rsidRPr="006363EE">
        <w:t xml:space="preserve"> </w:t>
      </w:r>
      <w:r w:rsidRPr="006B4403">
        <w:t>not</w:t>
      </w:r>
      <w:r w:rsidRPr="006363EE">
        <w:t xml:space="preserve"> </w:t>
      </w:r>
      <w:r w:rsidRPr="006B4403">
        <w:t>exacerbate</w:t>
      </w:r>
      <w:r w:rsidRPr="006363EE">
        <w:t xml:space="preserve"> </w:t>
      </w:r>
      <w:r w:rsidRPr="006B4403">
        <w:t>food</w:t>
      </w:r>
      <w:r w:rsidRPr="006363EE">
        <w:t xml:space="preserve"> </w:t>
      </w:r>
      <w:r w:rsidRPr="006B4403">
        <w:t>insecurity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associated</w:t>
      </w:r>
      <w:r w:rsidRPr="006363EE">
        <w:t xml:space="preserve"> </w:t>
      </w:r>
      <w:r w:rsidRPr="006B4403">
        <w:t>mortality.</w:t>
      </w:r>
    </w:p>
    <w:p w14:paraId="3994CA6F" w14:textId="6E6179E9" w:rsidR="004B6906" w:rsidRPr="006B4403" w:rsidRDefault="004B6906" w:rsidP="004B6906">
      <w:pPr>
        <w:pStyle w:val="H23G"/>
      </w:pPr>
      <w:r w:rsidRPr="006B4403">
        <w:lastRenderedPageBreak/>
        <w:tab/>
      </w:r>
      <w:r w:rsidRPr="006B4403">
        <w:tab/>
        <w:t>Prohibition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torture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other</w:t>
      </w:r>
      <w:r w:rsidRPr="006363EE">
        <w:t xml:space="preserve"> </w:t>
      </w:r>
      <w:r w:rsidRPr="006B4403">
        <w:t>cruel,</w:t>
      </w:r>
      <w:r w:rsidRPr="006363EE">
        <w:t xml:space="preserve"> </w:t>
      </w:r>
      <w:proofErr w:type="gramStart"/>
      <w:r w:rsidRPr="006B4403">
        <w:t>inhuman</w:t>
      </w:r>
      <w:proofErr w:type="gramEnd"/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degrading</w:t>
      </w:r>
      <w:r w:rsidRPr="006363EE">
        <w:t xml:space="preserve"> </w:t>
      </w:r>
      <w:r w:rsidRPr="006B4403">
        <w:t>treatment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punishment,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treatment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persons</w:t>
      </w:r>
      <w:r w:rsidRPr="006363EE">
        <w:t xml:space="preserve"> </w:t>
      </w:r>
      <w:r w:rsidRPr="006B4403">
        <w:t>deprived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liberty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6–7)</w:t>
      </w:r>
    </w:p>
    <w:p w14:paraId="1C26E8CE" w14:textId="1C394D0E" w:rsidR="004B6906" w:rsidRPr="006B4403" w:rsidRDefault="004B6906" w:rsidP="004B6906">
      <w:pPr>
        <w:pStyle w:val="SingleTxtG"/>
      </w:pPr>
      <w:r w:rsidRPr="006B4403">
        <w:t>14.</w:t>
      </w:r>
      <w:r w:rsidRPr="006B4403">
        <w:tab/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light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15),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widespread</w:t>
      </w:r>
      <w:r w:rsidRPr="006363EE">
        <w:t xml:space="preserve"> </w:t>
      </w:r>
      <w:r w:rsidRPr="006B4403">
        <w:t>use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torture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other</w:t>
      </w:r>
      <w:r w:rsidRPr="006363EE">
        <w:t xml:space="preserve"> </w:t>
      </w:r>
      <w:r w:rsidRPr="006B4403">
        <w:t>cruel,</w:t>
      </w:r>
      <w:r w:rsidRPr="006363EE">
        <w:t xml:space="preserve"> </w:t>
      </w:r>
      <w:r w:rsidRPr="006B4403">
        <w:t>inhuman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degrading</w:t>
      </w:r>
      <w:r w:rsidRPr="006363EE">
        <w:t xml:space="preserve"> </w:t>
      </w:r>
      <w:r w:rsidRPr="006B4403">
        <w:t>treatment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punishment,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violence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officials,</w:t>
      </w:r>
      <w:r w:rsidRPr="006363EE">
        <w:t xml:space="preserve"> </w:t>
      </w:r>
      <w:r w:rsidRPr="006B4403">
        <w:t>forced</w:t>
      </w:r>
      <w:r w:rsidRPr="006363EE">
        <w:t xml:space="preserve"> </w:t>
      </w:r>
      <w:r w:rsidRPr="006B4403">
        <w:t>confessions,</w:t>
      </w:r>
      <w:r w:rsidRPr="006363EE">
        <w:t xml:space="preserve"> </w:t>
      </w:r>
      <w:r w:rsidRPr="006B4403">
        <w:t>sexual</w:t>
      </w:r>
      <w:r w:rsidRPr="006363EE">
        <w:t xml:space="preserve"> </w:t>
      </w:r>
      <w:r w:rsidRPr="006B4403">
        <w:t>harassment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violence,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deliberate</w:t>
      </w:r>
      <w:r w:rsidRPr="006363EE">
        <w:t xml:space="preserve"> </w:t>
      </w:r>
      <w:r w:rsidRPr="006B4403">
        <w:t>withholding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food,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relating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torture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ill-treatment,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definition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torture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punishments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crimes;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complaints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torture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ill-treatment</w:t>
      </w:r>
      <w:r w:rsidRPr="006363EE">
        <w:t xml:space="preserve"> </w:t>
      </w:r>
      <w:r w:rsidRPr="006B4403">
        <w:t>received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age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gender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victims,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died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related</w:t>
      </w:r>
      <w:r w:rsidRPr="006363EE">
        <w:t xml:space="preserve"> </w:t>
      </w:r>
      <w:r w:rsidRPr="006B4403">
        <w:t>injuries;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accountability</w:t>
      </w:r>
      <w:r w:rsidRPr="006363EE">
        <w:t xml:space="preserve"> </w:t>
      </w:r>
      <w:r w:rsidRPr="006B4403">
        <w:t>mechanisms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investigate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punish</w:t>
      </w:r>
      <w:r w:rsidRPr="006363EE">
        <w:t xml:space="preserve"> </w:t>
      </w:r>
      <w:r w:rsidRPr="006B4403">
        <w:t>perpetrators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torture,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processes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remedies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victims.</w:t>
      </w:r>
    </w:p>
    <w:p w14:paraId="4906DAA1" w14:textId="6E9F9595" w:rsidR="004B76D7" w:rsidRDefault="004B6906" w:rsidP="004B6906">
      <w:pPr>
        <w:pStyle w:val="H23G"/>
      </w:pPr>
      <w:r w:rsidRPr="006B4403">
        <w:tab/>
      </w:r>
      <w:r w:rsidRPr="006B4403">
        <w:tab/>
        <w:t>Liberty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security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persons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treatment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persons</w:t>
      </w:r>
      <w:r w:rsidRPr="006363EE">
        <w:t xml:space="preserve"> </w:t>
      </w:r>
      <w:r w:rsidRPr="006B4403">
        <w:t>deprived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liberty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9–10)</w:t>
      </w:r>
    </w:p>
    <w:p w14:paraId="60C2BA53" w14:textId="7B856F2C" w:rsidR="004B6906" w:rsidRPr="006B4403" w:rsidRDefault="004B6906" w:rsidP="004B6906">
      <w:pPr>
        <w:pStyle w:val="SingleTxtG"/>
      </w:pPr>
      <w:r w:rsidRPr="006B4403">
        <w:t>15.</w:t>
      </w:r>
      <w:r w:rsidRPr="006B4403">
        <w:tab/>
        <w:t>Please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widespread</w:t>
      </w:r>
      <w:r w:rsidRPr="006363EE">
        <w:t xml:space="preserve"> </w:t>
      </w:r>
      <w:r w:rsidRPr="006B4403">
        <w:t>arbitrary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efforts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uphold</w:t>
      </w:r>
      <w:r w:rsidRPr="006363EE">
        <w:t xml:space="preserve"> </w:t>
      </w:r>
      <w:r w:rsidRPr="006B4403">
        <w:t>fundamental</w:t>
      </w:r>
      <w:r w:rsidRPr="006363EE">
        <w:t xml:space="preserve"> </w:t>
      </w:r>
      <w:r w:rsidRPr="006B4403">
        <w:t>procedural</w:t>
      </w:r>
      <w:r w:rsidRPr="006363EE">
        <w:t xml:space="preserve"> </w:t>
      </w:r>
      <w:r w:rsidRPr="006B4403">
        <w:t>safeguards,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detained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be</w:t>
      </w:r>
      <w:r w:rsidRPr="006363EE">
        <w:t xml:space="preserve"> </w:t>
      </w:r>
      <w:r w:rsidRPr="006B4403">
        <w:t>informed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charges</w:t>
      </w:r>
      <w:r w:rsidRPr="006363EE">
        <w:t xml:space="preserve"> </w:t>
      </w:r>
      <w:r w:rsidRPr="006B4403">
        <w:t>against</w:t>
      </w:r>
      <w:r w:rsidRPr="006363EE">
        <w:t xml:space="preserve"> </w:t>
      </w:r>
      <w:r w:rsidRPr="006B4403">
        <w:t>them,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prompt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lawyer,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medical</w:t>
      </w:r>
      <w:r w:rsidRPr="006363EE">
        <w:t xml:space="preserve"> </w:t>
      </w:r>
      <w:r w:rsidRPr="006B4403">
        <w:t>assessment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be</w:t>
      </w:r>
      <w:r w:rsidRPr="006363EE">
        <w:t xml:space="preserve"> </w:t>
      </w:r>
      <w:r w:rsidRPr="006B4403">
        <w:t>brought</w:t>
      </w:r>
      <w:r w:rsidRPr="006363EE">
        <w:t xml:space="preserve"> </w:t>
      </w:r>
      <w:r w:rsidRPr="006B4403">
        <w:t>before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judge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prescribed</w:t>
      </w:r>
      <w:r w:rsidRPr="006363EE">
        <w:t xml:space="preserve"> </w:t>
      </w:r>
      <w:r w:rsidRPr="006B4403">
        <w:t>time</w:t>
      </w:r>
      <w:r w:rsidRPr="006363EE">
        <w:t xml:space="preserve"> </w:t>
      </w:r>
      <w:r w:rsidRPr="006B4403">
        <w:t>frame;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allegations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large</w:t>
      </w:r>
      <w:r w:rsidRPr="006363EE">
        <w:t xml:space="preserve"> </w:t>
      </w:r>
      <w:r w:rsidRPr="006B4403">
        <w:t>numbers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sentenced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lengthy</w:t>
      </w:r>
      <w:r w:rsidRPr="006363EE">
        <w:t xml:space="preserve"> </w:t>
      </w:r>
      <w:r w:rsidRPr="006B4403">
        <w:t>custodial</w:t>
      </w:r>
      <w:r w:rsidRPr="006363EE">
        <w:t xml:space="preserve"> </w:t>
      </w:r>
      <w:r w:rsidRPr="006B4403">
        <w:t>sentences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ordinary</w:t>
      </w:r>
      <w:r w:rsidRPr="006363EE">
        <w:t xml:space="preserve"> </w:t>
      </w:r>
      <w:r w:rsidRPr="006B4403">
        <w:t>prisons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political</w:t>
      </w:r>
      <w:r w:rsidRPr="006363EE">
        <w:t xml:space="preserve"> </w:t>
      </w:r>
      <w:r w:rsidRPr="006B4403">
        <w:t>prison</w:t>
      </w:r>
      <w:r w:rsidRPr="006363EE">
        <w:t xml:space="preserve"> </w:t>
      </w:r>
      <w:r w:rsidRPr="006B4403">
        <w:t>camps</w:t>
      </w:r>
      <w:r w:rsidRPr="006363EE">
        <w:t xml:space="preserve"> </w:t>
      </w:r>
      <w:r w:rsidRPr="006B4403">
        <w:t>without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form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trial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result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unfair</w:t>
      </w:r>
      <w:r w:rsidRPr="006363EE">
        <w:t xml:space="preserve"> </w:t>
      </w:r>
      <w:r w:rsidRPr="006B4403">
        <w:t>trials;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sent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result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actions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family</w:t>
      </w:r>
      <w:r w:rsidRPr="006363EE">
        <w:t xml:space="preserve"> </w:t>
      </w:r>
      <w:r w:rsidRPr="006B4403">
        <w:t>members.</w:t>
      </w:r>
    </w:p>
    <w:p w14:paraId="7DF1FB76" w14:textId="77777777" w:rsidR="004B76D7" w:rsidRDefault="004B6906" w:rsidP="004B6906">
      <w:pPr>
        <w:pStyle w:val="SingleTxtG"/>
      </w:pPr>
      <w:r w:rsidRPr="006B4403">
        <w:t>16.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16),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improve</w:t>
      </w:r>
      <w:r w:rsidRPr="006363EE">
        <w:t xml:space="preserve"> </w:t>
      </w:r>
      <w:r w:rsidRPr="006B4403">
        <w:t>conditions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line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United</w:t>
      </w:r>
      <w:r w:rsidRPr="006363EE">
        <w:t xml:space="preserve"> </w:t>
      </w:r>
      <w:r w:rsidRPr="006B4403">
        <w:t>Nations</w:t>
      </w:r>
      <w:r w:rsidRPr="006363EE">
        <w:t xml:space="preserve"> </w:t>
      </w:r>
      <w:r w:rsidRPr="006B4403">
        <w:t>Standard</w:t>
      </w:r>
      <w:r w:rsidRPr="006363EE">
        <w:t xml:space="preserve"> </w:t>
      </w:r>
      <w:r w:rsidRPr="006B4403">
        <w:t>Minimum</w:t>
      </w:r>
      <w:r w:rsidRPr="006363EE">
        <w:t xml:space="preserve"> </w:t>
      </w:r>
      <w:r w:rsidRPr="006B4403">
        <w:t>Rules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Treatment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Prisoners</w:t>
      </w:r>
      <w:r w:rsidRPr="006363EE">
        <w:t xml:space="preserve"> </w:t>
      </w:r>
      <w:r w:rsidRPr="006B4403">
        <w:t>(the</w:t>
      </w:r>
      <w:r w:rsidRPr="006363EE">
        <w:t xml:space="preserve"> </w:t>
      </w:r>
      <w:r w:rsidRPr="006B4403">
        <w:t>Nelson</w:t>
      </w:r>
      <w:r w:rsidRPr="006363EE">
        <w:t xml:space="preserve"> </w:t>
      </w:r>
      <w:r w:rsidRPr="006B4403">
        <w:t>Mandela</w:t>
      </w:r>
      <w:r w:rsidRPr="006363EE">
        <w:t xml:space="preserve"> </w:t>
      </w:r>
      <w:r w:rsidRPr="006B4403">
        <w:t>Rules).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include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food,</w:t>
      </w:r>
      <w:r w:rsidRPr="006363EE">
        <w:t xml:space="preserve"> </w:t>
      </w:r>
      <w:r w:rsidRPr="006B4403">
        <w:t>medical</w:t>
      </w:r>
      <w:r w:rsidRPr="006363EE">
        <w:t xml:space="preserve"> </w:t>
      </w:r>
      <w:r w:rsidRPr="006B4403">
        <w:t>services,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water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sanitation;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reduce</w:t>
      </w:r>
      <w:r w:rsidRPr="006363EE">
        <w:t xml:space="preserve"> </w:t>
      </w:r>
      <w:r w:rsidRPr="006B4403">
        <w:t>overcrowding,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data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overall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held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types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labour</w:t>
      </w:r>
      <w:r w:rsidRPr="006363EE">
        <w:t xml:space="preserve"> </w:t>
      </w:r>
      <w:r w:rsidRPr="006B4403">
        <w:t>camps</w:t>
      </w:r>
      <w:r w:rsidRPr="006363EE">
        <w:t xml:space="preserve"> </w:t>
      </w:r>
      <w:r w:rsidRPr="006B4403">
        <w:t>(</w:t>
      </w:r>
      <w:proofErr w:type="spellStart"/>
      <w:r w:rsidRPr="004B6906">
        <w:rPr>
          <w:i/>
          <w:iCs/>
        </w:rPr>
        <w:t>rodongdanryondae</w:t>
      </w:r>
      <w:proofErr w:type="spellEnd"/>
      <w:r w:rsidRPr="006B4403">
        <w:t>),</w:t>
      </w:r>
      <w:r w:rsidRPr="006363EE">
        <w:t xml:space="preserve"> </w:t>
      </w:r>
      <w:r w:rsidRPr="006B4403">
        <w:t>pretrial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centres</w:t>
      </w:r>
      <w:r w:rsidRPr="006363EE">
        <w:t xml:space="preserve"> </w:t>
      </w:r>
      <w:r w:rsidRPr="006B4403">
        <w:t>(</w:t>
      </w:r>
      <w:proofErr w:type="spellStart"/>
      <w:r w:rsidRPr="004B6906">
        <w:rPr>
          <w:i/>
          <w:iCs/>
        </w:rPr>
        <w:t>kuryujang</w:t>
      </w:r>
      <w:proofErr w:type="spellEnd"/>
      <w:r w:rsidRPr="006B4403">
        <w:t>),</w:t>
      </w:r>
      <w:r w:rsidRPr="006363EE">
        <w:t xml:space="preserve"> </w:t>
      </w:r>
      <w:r w:rsidRPr="006B4403">
        <w:t>holding</w:t>
      </w:r>
      <w:r w:rsidRPr="006363EE">
        <w:t xml:space="preserve"> </w:t>
      </w:r>
      <w:r w:rsidRPr="006B4403">
        <w:t>centres</w:t>
      </w:r>
      <w:r w:rsidRPr="006363EE">
        <w:t xml:space="preserve"> </w:t>
      </w:r>
      <w:r w:rsidRPr="006B4403">
        <w:t>(</w:t>
      </w:r>
      <w:proofErr w:type="spellStart"/>
      <w:r w:rsidRPr="004B6906">
        <w:rPr>
          <w:i/>
          <w:iCs/>
        </w:rPr>
        <w:t>jipkyulso</w:t>
      </w:r>
      <w:proofErr w:type="spellEnd"/>
      <w:r w:rsidRPr="006B4403">
        <w:t>)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ordinary</w:t>
      </w:r>
      <w:r w:rsidRPr="006363EE">
        <w:t xml:space="preserve"> </w:t>
      </w:r>
      <w:r w:rsidRPr="006B4403">
        <w:t>prisons</w:t>
      </w:r>
      <w:r w:rsidRPr="006363EE">
        <w:t xml:space="preserve"> </w:t>
      </w:r>
      <w:r w:rsidRPr="006B4403">
        <w:t>(</w:t>
      </w:r>
      <w:proofErr w:type="spellStart"/>
      <w:r w:rsidRPr="004B6906">
        <w:rPr>
          <w:i/>
          <w:iCs/>
        </w:rPr>
        <w:t>kyohwaso</w:t>
      </w:r>
      <w:proofErr w:type="spellEnd"/>
      <w:r w:rsidRPr="006B4403">
        <w:t>);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alternatives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detention,</w:t>
      </w:r>
      <w:r w:rsidRPr="006363EE">
        <w:t xml:space="preserve"> </w:t>
      </w:r>
      <w:r w:rsidRPr="006B4403">
        <w:t>particularly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non-violent</w:t>
      </w:r>
      <w:r w:rsidRPr="006363EE">
        <w:t xml:space="preserve"> </w:t>
      </w:r>
      <w:r w:rsidRPr="006B4403">
        <w:t>offences,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considered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COVID-19</w:t>
      </w:r>
      <w:r w:rsidRPr="006363EE">
        <w:t xml:space="preserve"> </w:t>
      </w:r>
      <w:r w:rsidRPr="006B4403">
        <w:t>response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addressed</w:t>
      </w:r>
      <w:r w:rsidRPr="006363EE">
        <w:t xml:space="preserve"> </w:t>
      </w:r>
      <w:r w:rsidRPr="006B4403">
        <w:t>risks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detained</w:t>
      </w:r>
      <w:r w:rsidRPr="006363EE">
        <w:t xml:space="preserve"> </w:t>
      </w:r>
      <w:r w:rsidRPr="006B4403">
        <w:t>populations,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among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detainees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most</w:t>
      </w:r>
      <w:r w:rsidRPr="006363EE">
        <w:t xml:space="preserve"> </w:t>
      </w:r>
      <w:r w:rsidRPr="006B4403">
        <w:t>vulnerable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virus.</w:t>
      </w:r>
    </w:p>
    <w:p w14:paraId="36EA0B63" w14:textId="26FE1ED8" w:rsidR="004B6906" w:rsidRPr="006B4403" w:rsidRDefault="004B6906" w:rsidP="004B6906">
      <w:pPr>
        <w:pStyle w:val="SingleTxtG"/>
      </w:pPr>
      <w:r w:rsidRPr="006B4403">
        <w:t>17.</w:t>
      </w:r>
      <w:r w:rsidRPr="006B4403">
        <w:tab/>
        <w:t>With</w:t>
      </w:r>
      <w:r w:rsidRPr="006363EE">
        <w:t xml:space="preserve"> </w:t>
      </w:r>
      <w:r w:rsidRPr="006B4403">
        <w:t>reference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18),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kept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pretrial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lengthy</w:t>
      </w:r>
      <w:r w:rsidRPr="006363EE">
        <w:t xml:space="preserve"> </w:t>
      </w:r>
      <w:r w:rsidRPr="006B4403">
        <w:t>periods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remand</w:t>
      </w:r>
      <w:r w:rsidRPr="006363EE">
        <w:t xml:space="preserve"> </w:t>
      </w:r>
      <w:r w:rsidRPr="006B4403">
        <w:t>detainees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held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convicted</w:t>
      </w:r>
      <w:r w:rsidRPr="006363EE">
        <w:t xml:space="preserve"> </w:t>
      </w:r>
      <w:r w:rsidRPr="006B4403">
        <w:t>offenders.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statistics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persons</w:t>
      </w:r>
      <w:r w:rsidRPr="006363EE">
        <w:t xml:space="preserve"> </w:t>
      </w:r>
      <w:r w:rsidRPr="006B4403">
        <w:t>held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pretrial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duration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reasons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detention.</w:t>
      </w:r>
    </w:p>
    <w:p w14:paraId="4BC3969A" w14:textId="77777777" w:rsidR="004B6906" w:rsidRPr="006B4403" w:rsidRDefault="004B6906" w:rsidP="004B6906">
      <w:pPr>
        <w:pStyle w:val="H23G"/>
      </w:pPr>
      <w:r w:rsidRPr="006B4403">
        <w:tab/>
      </w:r>
      <w:r w:rsidRPr="006B4403">
        <w:tab/>
        <w:t>Elimination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slavery,</w:t>
      </w:r>
      <w:r w:rsidRPr="006363EE">
        <w:t xml:space="preserve"> </w:t>
      </w:r>
      <w:proofErr w:type="gramStart"/>
      <w:r w:rsidRPr="006B4403">
        <w:t>servitude</w:t>
      </w:r>
      <w:proofErr w:type="gramEnd"/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trafficking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persons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2,</w:t>
      </w:r>
      <w:r w:rsidRPr="006363EE">
        <w:t xml:space="preserve"> </w:t>
      </w:r>
      <w:r w:rsidRPr="006B4403">
        <w:t>7–8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26)</w:t>
      </w:r>
    </w:p>
    <w:p w14:paraId="535954D1" w14:textId="77777777" w:rsidR="004B76D7" w:rsidRDefault="004B6906" w:rsidP="004B6906">
      <w:pPr>
        <w:pStyle w:val="SingleTxtG"/>
      </w:pPr>
      <w:r w:rsidRPr="006B4403">
        <w:t>18.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17),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amendments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chapter</w:t>
      </w:r>
      <w:r w:rsidRPr="006363EE">
        <w:t xml:space="preserve"> </w:t>
      </w:r>
      <w:r w:rsidRPr="006B4403">
        <w:t>two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Labour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Democratic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bring</w:t>
      </w:r>
      <w:r w:rsidRPr="006363EE">
        <w:t xml:space="preserve"> </w:t>
      </w:r>
      <w:r w:rsidRPr="006B4403">
        <w:t>it</w:t>
      </w:r>
      <w:r w:rsidRPr="006363EE">
        <w:t xml:space="preserve"> </w:t>
      </w:r>
      <w:r w:rsidRPr="006B4403">
        <w:t>into</w:t>
      </w:r>
      <w:r w:rsidRPr="006363EE">
        <w:t xml:space="preserve"> </w:t>
      </w:r>
      <w:r w:rsidRPr="006B4403">
        <w:t>line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8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forced</w:t>
      </w:r>
      <w:r w:rsidRPr="006363EE">
        <w:t xml:space="preserve"> </w:t>
      </w:r>
      <w:r w:rsidRPr="006B4403">
        <w:t>labour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widespread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party,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particular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political</w:t>
      </w:r>
      <w:r w:rsidRPr="006363EE">
        <w:t xml:space="preserve"> </w:t>
      </w:r>
      <w:r w:rsidRPr="006B4403">
        <w:t>prison</w:t>
      </w:r>
      <w:r w:rsidRPr="006363EE">
        <w:t xml:space="preserve"> </w:t>
      </w:r>
      <w:r w:rsidRPr="006B4403">
        <w:t>camps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labour</w:t>
      </w:r>
      <w:r w:rsidRPr="006363EE">
        <w:t xml:space="preserve"> </w:t>
      </w:r>
      <w:r w:rsidRPr="006B4403">
        <w:t>reform</w:t>
      </w:r>
      <w:r w:rsidRPr="006363EE">
        <w:t xml:space="preserve"> </w:t>
      </w:r>
      <w:r w:rsidRPr="006B4403">
        <w:t>camps,</w:t>
      </w:r>
      <w:r w:rsidRPr="006363EE">
        <w:t xml:space="preserve"> </w:t>
      </w:r>
      <w:r w:rsidRPr="006B4403">
        <w:t>where</w:t>
      </w:r>
      <w:r w:rsidRPr="006363EE">
        <w:t xml:space="preserve"> </w:t>
      </w:r>
      <w:r w:rsidRPr="006B4403">
        <w:t>prisoners,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children,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subjected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long</w:t>
      </w:r>
      <w:r w:rsidRPr="006363EE">
        <w:t xml:space="preserve"> </w:t>
      </w:r>
      <w:r w:rsidRPr="006B4403">
        <w:t>hours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physically</w:t>
      </w:r>
      <w:r w:rsidRPr="006363EE">
        <w:t xml:space="preserve"> </w:t>
      </w:r>
      <w:r w:rsidRPr="006B4403">
        <w:t>demanding,</w:t>
      </w:r>
      <w:r w:rsidRPr="006363EE">
        <w:t xml:space="preserve"> </w:t>
      </w:r>
      <w:r w:rsidRPr="006B4403">
        <w:t>unpaid</w:t>
      </w:r>
      <w:r w:rsidRPr="006363EE">
        <w:t xml:space="preserve"> </w:t>
      </w:r>
      <w:r w:rsidRPr="006B4403">
        <w:t>labour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limited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food,</w:t>
      </w:r>
      <w:r w:rsidRPr="006363EE">
        <w:t xml:space="preserve"> </w:t>
      </w:r>
      <w:r w:rsidRPr="006B4403">
        <w:t>water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basic</w:t>
      </w:r>
      <w:r w:rsidRPr="006363EE">
        <w:t xml:space="preserve"> </w:t>
      </w:r>
      <w:r w:rsidRPr="006B4403">
        <w:t>sanitation.</w:t>
      </w:r>
    </w:p>
    <w:p w14:paraId="1AB00D81" w14:textId="77777777" w:rsidR="004B76D7" w:rsidRDefault="004B6906" w:rsidP="004B6906">
      <w:pPr>
        <w:pStyle w:val="SingleTxtG"/>
      </w:pPr>
      <w:r w:rsidRPr="006B4403">
        <w:t>19.</w:t>
      </w:r>
      <w:r w:rsidRPr="006B4403">
        <w:tab/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light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26),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address</w:t>
      </w:r>
      <w:r w:rsidRPr="006363EE">
        <w:t xml:space="preserve"> </w:t>
      </w:r>
      <w:r w:rsidRPr="006B4403">
        <w:t>trafficking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persons.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trafficking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persons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criminalized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and,</w:t>
      </w:r>
      <w:r w:rsidRPr="006363EE">
        <w:t xml:space="preserve"> </w:t>
      </w:r>
      <w:r w:rsidRPr="006B4403">
        <w:t>if</w:t>
      </w:r>
      <w:r w:rsidRPr="006363EE">
        <w:t xml:space="preserve"> </w:t>
      </w:r>
      <w:r w:rsidRPr="006B4403">
        <w:t>so,</w:t>
      </w:r>
      <w:r w:rsidRPr="006363EE">
        <w:t xml:space="preserve"> </w:t>
      </w:r>
      <w:r w:rsidRPr="006B4403">
        <w:t>how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effectively</w:t>
      </w:r>
      <w:r w:rsidRPr="006363EE">
        <w:t xml:space="preserve"> </w:t>
      </w:r>
      <w:r w:rsidRPr="006B4403">
        <w:t>investigated;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restrictions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</w:t>
      </w:r>
      <w:r w:rsidRPr="006363EE">
        <w:t xml:space="preserve"> </w:t>
      </w:r>
      <w:r w:rsidRPr="006B4403">
        <w:t>make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more</w:t>
      </w:r>
      <w:r w:rsidRPr="006363EE">
        <w:t xml:space="preserve"> </w:t>
      </w:r>
      <w:r w:rsidRPr="006B4403">
        <w:t>vulnerable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trafficking;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assistance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victims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trafficking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investigate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lastRenderedPageBreak/>
        <w:t>prosecute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crimes,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cases</w:t>
      </w:r>
      <w:r w:rsidRPr="006363EE">
        <w:t xml:space="preserve"> </w:t>
      </w:r>
      <w:r w:rsidRPr="006B4403">
        <w:t>where</w:t>
      </w:r>
      <w:r w:rsidRPr="006363EE">
        <w:t xml:space="preserve"> </w:t>
      </w:r>
      <w:r w:rsidRPr="006B4403">
        <w:t>Government</w:t>
      </w:r>
      <w:r w:rsidRPr="006363EE">
        <w:t xml:space="preserve"> </w:t>
      </w:r>
      <w:r w:rsidRPr="006B4403">
        <w:t>officials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implicated.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Government</w:t>
      </w:r>
      <w:r w:rsidRPr="006363EE">
        <w:t xml:space="preserve"> </w:t>
      </w:r>
      <w:r w:rsidRPr="006B4403">
        <w:t>sends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abroad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work</w:t>
      </w:r>
      <w:r w:rsidRPr="006363EE">
        <w:t xml:space="preserve"> </w:t>
      </w:r>
      <w:r w:rsidRPr="006B4403">
        <w:t>under</w:t>
      </w:r>
      <w:r w:rsidRPr="006363EE">
        <w:t xml:space="preserve"> </w:t>
      </w:r>
      <w:r w:rsidRPr="006B4403">
        <w:t>exploitative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hazardous</w:t>
      </w:r>
      <w:r w:rsidRPr="006363EE">
        <w:t xml:space="preserve"> </w:t>
      </w:r>
      <w:r w:rsidRPr="006B4403">
        <w:t>working</w:t>
      </w:r>
      <w:r w:rsidRPr="006363EE">
        <w:t xml:space="preserve"> </w:t>
      </w:r>
      <w:r w:rsidRPr="006B4403">
        <w:t>conditions.</w:t>
      </w:r>
    </w:p>
    <w:p w14:paraId="44116421" w14:textId="2517BCBB" w:rsidR="004B6906" w:rsidRPr="006B4403" w:rsidRDefault="004B6906" w:rsidP="004B6906">
      <w:pPr>
        <w:pStyle w:val="H23G"/>
      </w:pPr>
      <w:r w:rsidRPr="006B4403">
        <w:tab/>
      </w:r>
      <w:r w:rsidRPr="006B4403">
        <w:tab/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</w:t>
      </w:r>
      <w:r w:rsidRPr="006363EE">
        <w:t xml:space="preserve"> </w:t>
      </w:r>
      <w:r w:rsidRPr="006B4403">
        <w:t>(art.</w:t>
      </w:r>
      <w:r w:rsidRPr="006363EE">
        <w:t xml:space="preserve"> </w:t>
      </w:r>
      <w:r w:rsidRPr="006B4403">
        <w:t>12)</w:t>
      </w:r>
    </w:p>
    <w:p w14:paraId="5A12FD81" w14:textId="77777777" w:rsidR="004B76D7" w:rsidRDefault="004B6906" w:rsidP="004B6906">
      <w:pPr>
        <w:pStyle w:val="SingleTxtG"/>
      </w:pPr>
      <w:r w:rsidRPr="006B4403">
        <w:t>20.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(paras.</w:t>
      </w:r>
      <w:r w:rsidRPr="006363EE">
        <w:t xml:space="preserve"> </w:t>
      </w:r>
      <w:r w:rsidRPr="006B4403">
        <w:t>19–20),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there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changes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laws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practices</w:t>
      </w:r>
      <w:r w:rsidRPr="006363EE">
        <w:t xml:space="preserve"> </w:t>
      </w:r>
      <w:r w:rsidRPr="006B4403">
        <w:t>governing</w:t>
      </w:r>
      <w:r w:rsidRPr="006363EE">
        <w:t xml:space="preserve"> </w:t>
      </w:r>
      <w:r w:rsidRPr="006B4403">
        <w:t>internal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external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compatibility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233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Code,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criminalizes</w:t>
      </w:r>
      <w:r w:rsidRPr="006363EE">
        <w:t xml:space="preserve"> </w:t>
      </w:r>
      <w:r w:rsidRPr="006B4403">
        <w:t>border</w:t>
      </w:r>
      <w:r w:rsidRPr="006363EE">
        <w:t xml:space="preserve"> </w:t>
      </w:r>
      <w:r w:rsidRPr="006B4403">
        <w:t>crossings</w:t>
      </w:r>
      <w:r w:rsidRPr="006363EE">
        <w:t xml:space="preserve"> </w:t>
      </w:r>
      <w:r w:rsidRPr="006B4403">
        <w:t>without</w:t>
      </w:r>
      <w:r w:rsidRPr="006363EE">
        <w:t xml:space="preserve"> </w:t>
      </w:r>
      <w:r w:rsidRPr="006B4403">
        <w:t>exit</w:t>
      </w:r>
      <w:r w:rsidRPr="006363EE">
        <w:t xml:space="preserve"> </w:t>
      </w:r>
      <w:r w:rsidRPr="006B4403">
        <w:t>visas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awards</w:t>
      </w:r>
      <w:r w:rsidRPr="006363EE">
        <w:t xml:space="preserve"> </w:t>
      </w:r>
      <w:r w:rsidRPr="006B4403">
        <w:t>strict</w:t>
      </w:r>
      <w:r w:rsidRPr="006363EE">
        <w:t xml:space="preserve"> </w:t>
      </w:r>
      <w:r w:rsidRPr="006B4403">
        <w:t>punishments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actions,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movement,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outlined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12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75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Constitution,</w:t>
      </w:r>
      <w:r w:rsidRPr="006363EE">
        <w:t xml:space="preserve"> </w:t>
      </w:r>
      <w:r w:rsidRPr="006B4403">
        <w:t>protecting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progress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eliminating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need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prior</w:t>
      </w:r>
      <w:r w:rsidRPr="006363EE">
        <w:t xml:space="preserve"> </w:t>
      </w:r>
      <w:r w:rsidRPr="006B4403">
        <w:t>approval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order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travel</w:t>
      </w:r>
      <w:r w:rsidRPr="006363EE">
        <w:t xml:space="preserve"> </w:t>
      </w:r>
      <w:r w:rsidRPr="006B4403">
        <w:t>domestically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further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issuance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new</w:t>
      </w:r>
      <w:r w:rsidRPr="006363EE">
        <w:t xml:space="preserve"> </w:t>
      </w:r>
      <w:r w:rsidRPr="006B4403">
        <w:t>identity</w:t>
      </w:r>
      <w:r w:rsidRPr="006363EE">
        <w:t xml:space="preserve"> </w:t>
      </w:r>
      <w:r w:rsidRPr="006B4403">
        <w:t>cards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2019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impact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changes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movement.</w:t>
      </w:r>
    </w:p>
    <w:p w14:paraId="41B3B425" w14:textId="77777777" w:rsidR="004B76D7" w:rsidRDefault="004B6906" w:rsidP="004B6906">
      <w:pPr>
        <w:pStyle w:val="H23G"/>
      </w:pPr>
      <w:r w:rsidRPr="006B4403">
        <w:tab/>
      </w:r>
      <w:r w:rsidRPr="006B4403">
        <w:tab/>
        <w:t>Treatment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aliens,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migrants,</w:t>
      </w:r>
      <w:r w:rsidRPr="006363EE">
        <w:t xml:space="preserve"> </w:t>
      </w:r>
      <w:proofErr w:type="gramStart"/>
      <w:r w:rsidRPr="006B4403">
        <w:t>refugees</w:t>
      </w:r>
      <w:proofErr w:type="gramEnd"/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asylum</w:t>
      </w:r>
      <w:r w:rsidRPr="006363EE">
        <w:t xml:space="preserve"> </w:t>
      </w:r>
      <w:r w:rsidRPr="006B4403">
        <w:t>seekers</w:t>
      </w:r>
      <w:r w:rsidRPr="006363EE">
        <w:t xml:space="preserve"> </w:t>
      </w:r>
      <w:r w:rsidRPr="006B4403">
        <w:br/>
        <w:t>(arts.</w:t>
      </w:r>
      <w:r w:rsidRPr="006363EE">
        <w:t xml:space="preserve"> </w:t>
      </w:r>
      <w:r w:rsidRPr="006B4403">
        <w:t>7,</w:t>
      </w:r>
      <w:r w:rsidRPr="006363EE">
        <w:t xml:space="preserve"> </w:t>
      </w:r>
      <w:r w:rsidRPr="006B4403">
        <w:t>9,</w:t>
      </w:r>
      <w:r w:rsidRPr="006363EE">
        <w:t xml:space="preserve"> </w:t>
      </w:r>
      <w:r w:rsidRPr="006B4403">
        <w:t>12–13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24)</w:t>
      </w:r>
    </w:p>
    <w:p w14:paraId="3DCE0879" w14:textId="259434A0" w:rsidR="004B6906" w:rsidRPr="006B4403" w:rsidRDefault="004B6906" w:rsidP="004B6906">
      <w:pPr>
        <w:pStyle w:val="SingleTxtG"/>
      </w:pPr>
      <w:r w:rsidRPr="006B4403">
        <w:t>21.</w:t>
      </w:r>
      <w:r w:rsidRPr="006B4403">
        <w:tab/>
        <w:t>Bearing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mind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21),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there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progress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developing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law,</w:t>
      </w:r>
      <w:r w:rsidRPr="006363EE">
        <w:t xml:space="preserve"> </w:t>
      </w:r>
      <w:r w:rsidRPr="006B4403">
        <w:t>consistent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principle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non-refoulement,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govern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expulsion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aliens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territory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Democratic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Republic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Korea.</w:t>
      </w:r>
    </w:p>
    <w:p w14:paraId="2427E84B" w14:textId="77777777" w:rsidR="004B6906" w:rsidRPr="006B4403" w:rsidRDefault="004B6906" w:rsidP="004B6906">
      <w:pPr>
        <w:pStyle w:val="H23G"/>
      </w:pPr>
      <w:r w:rsidRPr="006B4403">
        <w:tab/>
      </w:r>
      <w:r w:rsidRPr="006B4403">
        <w:tab/>
        <w:t>Independence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judiciary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justice</w:t>
      </w:r>
      <w:r w:rsidRPr="006363EE">
        <w:t xml:space="preserve"> </w:t>
      </w:r>
      <w:r w:rsidRPr="006B4403">
        <w:t>system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14–15)</w:t>
      </w:r>
    </w:p>
    <w:p w14:paraId="2A075306" w14:textId="5FF00BCF" w:rsidR="004B6906" w:rsidRPr="006B4403" w:rsidRDefault="004B6906" w:rsidP="004B6906">
      <w:pPr>
        <w:pStyle w:val="SingleTxtG"/>
      </w:pPr>
      <w:r w:rsidRPr="006B4403">
        <w:t>22.</w:t>
      </w:r>
      <w:r w:rsidRPr="006B4403">
        <w:tab/>
        <w:t>Bearing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mind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8),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protect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independence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impartiality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judiciary</w:t>
      </w:r>
      <w:r w:rsidRPr="006363EE">
        <w:t xml:space="preserve"> </w:t>
      </w:r>
      <w:r w:rsidRPr="006B4403">
        <w:t>at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levels.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include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there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changes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constitutional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make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Central</w:t>
      </w:r>
      <w:r w:rsidRPr="006363EE">
        <w:t xml:space="preserve"> </w:t>
      </w:r>
      <w:r w:rsidRPr="006B4403">
        <w:t>Court</w:t>
      </w:r>
      <w:r w:rsidRPr="006363EE">
        <w:t xml:space="preserve"> </w:t>
      </w:r>
      <w:r w:rsidRPr="006B4403">
        <w:t>accountable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Supreme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Assembly;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assign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liability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judges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awarding</w:t>
      </w:r>
      <w:r w:rsidRPr="006363EE">
        <w:t xml:space="preserve"> </w:t>
      </w:r>
      <w:r w:rsidRPr="006B4403">
        <w:t>unjust</w:t>
      </w:r>
      <w:r w:rsidRPr="006363EE">
        <w:t xml:space="preserve"> </w:t>
      </w:r>
      <w:r w:rsidRPr="006B4403">
        <w:t>sentences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still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following</w:t>
      </w:r>
      <w:r w:rsidRPr="006363EE">
        <w:t xml:space="preserve"> </w:t>
      </w:r>
      <w:r w:rsidRPr="006B4403">
        <w:t>revisions</w:t>
      </w:r>
      <w:r w:rsidRPr="006363EE">
        <w:t xml:space="preserve"> </w:t>
      </w:r>
      <w:r w:rsidRPr="006B4403">
        <w:t>during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Code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Procedures</w:t>
      </w:r>
      <w:r w:rsidRPr="006363EE">
        <w:t xml:space="preserve"> </w:t>
      </w:r>
      <w:r w:rsidRPr="006B4403">
        <w:t>Law;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tenure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judges</w:t>
      </w:r>
      <w:r w:rsidRPr="006363EE">
        <w:t xml:space="preserve"> </w:t>
      </w:r>
      <w:r w:rsidRPr="006B4403">
        <w:t>remains</w:t>
      </w:r>
      <w:r w:rsidRPr="006363EE">
        <w:t xml:space="preserve"> </w:t>
      </w:r>
      <w:r w:rsidRPr="006B4403">
        <w:t>five</w:t>
      </w:r>
      <w:r w:rsidRPr="006363EE">
        <w:t xml:space="preserve"> </w:t>
      </w:r>
      <w:r w:rsidRPr="006B4403">
        <w:t>years.</w:t>
      </w:r>
    </w:p>
    <w:p w14:paraId="37034062" w14:textId="77777777" w:rsidR="004B76D7" w:rsidRDefault="004B6906" w:rsidP="004B6906">
      <w:pPr>
        <w:pStyle w:val="SingleTxtG"/>
      </w:pPr>
      <w:r w:rsidRPr="006B4403">
        <w:t>23.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14),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Code</w:t>
      </w:r>
      <w:r w:rsidRPr="006363EE">
        <w:t xml:space="preserve"> </w:t>
      </w:r>
      <w:r w:rsidRPr="006B4403">
        <w:t>allowing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prosecution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crimes</w:t>
      </w:r>
      <w:r w:rsidRPr="006363EE">
        <w:t xml:space="preserve"> </w:t>
      </w:r>
      <w:r w:rsidRPr="006B4403">
        <w:t>not</w:t>
      </w:r>
      <w:r w:rsidRPr="006363EE">
        <w:t xml:space="preserve"> </w:t>
      </w:r>
      <w:r w:rsidRPr="006B4403">
        <w:t>defined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repealed.</w:t>
      </w:r>
    </w:p>
    <w:p w14:paraId="4BF2DAC0" w14:textId="2612B700" w:rsidR="004B6906" w:rsidRPr="006B4403" w:rsidRDefault="004B6906" w:rsidP="004B6906">
      <w:pPr>
        <w:pStyle w:val="H23G"/>
      </w:pPr>
      <w:r w:rsidRPr="006B4403">
        <w:tab/>
      </w:r>
      <w:r w:rsidRPr="006B4403">
        <w:tab/>
        <w:t>Right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privacy</w:t>
      </w:r>
      <w:r w:rsidRPr="006363EE">
        <w:t xml:space="preserve"> </w:t>
      </w:r>
      <w:r w:rsidRPr="006B4403">
        <w:t>(art.</w:t>
      </w:r>
      <w:r w:rsidRPr="006363EE">
        <w:t xml:space="preserve"> </w:t>
      </w:r>
      <w:r w:rsidRPr="006B4403">
        <w:t>17)</w:t>
      </w:r>
    </w:p>
    <w:p w14:paraId="417856DB" w14:textId="77777777" w:rsidR="004B76D7" w:rsidRDefault="004B6906" w:rsidP="004B6906">
      <w:pPr>
        <w:pStyle w:val="SingleTxtG"/>
      </w:pPr>
      <w:r w:rsidRPr="006B4403">
        <w:t>24.</w:t>
      </w:r>
      <w:r w:rsidRPr="006B4403">
        <w:tab/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large-scale</w:t>
      </w:r>
      <w:r w:rsidRPr="006363EE">
        <w:t xml:space="preserve"> </w:t>
      </w:r>
      <w:r w:rsidRPr="006B4403">
        <w:t>surveillance</w:t>
      </w:r>
      <w:r w:rsidRPr="006363EE">
        <w:t xml:space="preserve"> </w:t>
      </w:r>
      <w:r w:rsidRPr="006B4403">
        <w:t>activities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comment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compatibility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17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include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activities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neighbourhood</w:t>
      </w:r>
      <w:r w:rsidRPr="006363EE">
        <w:t xml:space="preserve"> </w:t>
      </w:r>
      <w:r w:rsidRPr="006B4403">
        <w:t>watch</w:t>
      </w:r>
      <w:r w:rsidRPr="006363EE">
        <w:t xml:space="preserve"> </w:t>
      </w:r>
      <w:r w:rsidRPr="006B4403">
        <w:t>units</w:t>
      </w:r>
      <w:r w:rsidRPr="006363EE">
        <w:t xml:space="preserve"> </w:t>
      </w:r>
      <w:r w:rsidRPr="006B4403">
        <w:t>(</w:t>
      </w:r>
      <w:proofErr w:type="spellStart"/>
      <w:r w:rsidRPr="004B76D7">
        <w:rPr>
          <w:i/>
          <w:iCs/>
        </w:rPr>
        <w:t>inminban</w:t>
      </w:r>
      <w:proofErr w:type="spellEnd"/>
      <w:r w:rsidRPr="006B4403">
        <w:t>)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Group</w:t>
      </w:r>
      <w:r w:rsidRPr="006363EE">
        <w:t xml:space="preserve"> </w:t>
      </w:r>
      <w:r w:rsidRPr="006B4403">
        <w:t>109,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they</w:t>
      </w:r>
      <w:r w:rsidRPr="006363EE">
        <w:t xml:space="preserve"> </w:t>
      </w:r>
      <w:r w:rsidRPr="006B4403">
        <w:t>search</w:t>
      </w:r>
      <w:r w:rsidRPr="006363EE">
        <w:t xml:space="preserve"> </w:t>
      </w:r>
      <w:r w:rsidRPr="006B4403">
        <w:t>private</w:t>
      </w:r>
      <w:r w:rsidRPr="006363EE">
        <w:t xml:space="preserve"> </w:t>
      </w:r>
      <w:r w:rsidRPr="006B4403">
        <w:t>homes</w:t>
      </w:r>
      <w:r w:rsidRPr="006363EE">
        <w:t xml:space="preserve"> </w:t>
      </w:r>
      <w:r w:rsidRPr="006B4403">
        <w:t>without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warrant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notice;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monitoring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written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telephone</w:t>
      </w:r>
      <w:r w:rsidRPr="006363EE">
        <w:t xml:space="preserve"> </w:t>
      </w:r>
      <w:r w:rsidRPr="006B4403">
        <w:t>communications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individuals,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surveillance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3G</w:t>
      </w:r>
      <w:r w:rsidRPr="006363EE">
        <w:t xml:space="preserve"> </w:t>
      </w:r>
      <w:r w:rsidRPr="006B4403">
        <w:t>technology</w:t>
      </w:r>
      <w:r w:rsidRPr="006363EE">
        <w:t xml:space="preserve"> </w:t>
      </w:r>
      <w:r w:rsidRPr="006B4403">
        <w:t>usage</w:t>
      </w:r>
      <w:r w:rsidRPr="006363EE">
        <w:t xml:space="preserve"> </w:t>
      </w:r>
      <w:r w:rsidRPr="006B4403">
        <w:t>among</w:t>
      </w:r>
      <w:r w:rsidRPr="006363EE">
        <w:t xml:space="preserve"> </w:t>
      </w:r>
      <w:r w:rsidRPr="006B4403">
        <w:t>mobile</w:t>
      </w:r>
      <w:r w:rsidRPr="006363EE">
        <w:t xml:space="preserve"> </w:t>
      </w:r>
      <w:r w:rsidRPr="006B4403">
        <w:t>telephone</w:t>
      </w:r>
      <w:r w:rsidRPr="006363EE">
        <w:t xml:space="preserve"> </w:t>
      </w:r>
      <w:r w:rsidRPr="006B4403">
        <w:t>owners;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basis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surveillance</w:t>
      </w:r>
      <w:r w:rsidRPr="006363EE">
        <w:t xml:space="preserve"> </w:t>
      </w:r>
      <w:r w:rsidRPr="006B4403">
        <w:t>activities,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processes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judicial</w:t>
      </w:r>
      <w:r w:rsidRPr="006363EE">
        <w:t xml:space="preserve"> </w:t>
      </w:r>
      <w:r w:rsidRPr="006B4403">
        <w:t>oversight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application.</w:t>
      </w:r>
    </w:p>
    <w:p w14:paraId="3A335740" w14:textId="63B8BEB0" w:rsidR="004B6906" w:rsidRPr="006B4403" w:rsidRDefault="004B6906" w:rsidP="004B6906">
      <w:pPr>
        <w:pStyle w:val="H23G"/>
      </w:pPr>
      <w:r w:rsidRPr="006B4403">
        <w:tab/>
      </w:r>
      <w:r w:rsidRPr="006B4403">
        <w:tab/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expression</w:t>
      </w:r>
      <w:r w:rsidRPr="006363EE">
        <w:t xml:space="preserve"> </w:t>
      </w:r>
      <w:r w:rsidRPr="006B4403">
        <w:t>(art.</w:t>
      </w:r>
      <w:r w:rsidRPr="006363EE">
        <w:t xml:space="preserve"> </w:t>
      </w:r>
      <w:r w:rsidRPr="006B4403">
        <w:t>19)</w:t>
      </w:r>
    </w:p>
    <w:p w14:paraId="5EA7106F" w14:textId="77777777" w:rsidR="004B6906" w:rsidRPr="006B4403" w:rsidRDefault="004B6906" w:rsidP="004B6906">
      <w:pPr>
        <w:pStyle w:val="SingleTxtG"/>
      </w:pPr>
      <w:r w:rsidRPr="006B4403">
        <w:t>25.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23),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allegations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severely</w:t>
      </w:r>
      <w:r w:rsidRPr="006363EE">
        <w:t xml:space="preserve"> </w:t>
      </w:r>
      <w:r w:rsidRPr="006B4403">
        <w:t>restricts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expression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multiple</w:t>
      </w:r>
      <w:r w:rsidRPr="006363EE">
        <w:t xml:space="preserve"> </w:t>
      </w:r>
      <w:r w:rsidRPr="006B4403">
        <w:t>ways,</w:t>
      </w:r>
      <w:r w:rsidRPr="006363EE">
        <w:t xml:space="preserve"> </w:t>
      </w:r>
      <w:r w:rsidRPr="006B4403">
        <w:t>which</w:t>
      </w:r>
      <w:r w:rsidRPr="006363EE">
        <w:t xml:space="preserve"> </w:t>
      </w:r>
      <w:r w:rsidRPr="006B4403">
        <w:t>result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significant</w:t>
      </w:r>
      <w:r w:rsidRPr="006363EE">
        <w:t xml:space="preserve"> </w:t>
      </w:r>
      <w:r w:rsidRPr="006B4403">
        <w:t>chilling</w:t>
      </w:r>
      <w:r w:rsidRPr="006363EE">
        <w:t xml:space="preserve"> </w:t>
      </w:r>
      <w:r w:rsidRPr="006B4403">
        <w:t>effect</w:t>
      </w:r>
      <w:r w:rsidRPr="006363EE">
        <w:t xml:space="preserve"> </w:t>
      </w:r>
      <w:r w:rsidRPr="006B4403">
        <w:t>among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population.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relevant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framework,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Code</w:t>
      </w:r>
      <w:r w:rsidRPr="006363EE">
        <w:t xml:space="preserve"> </w:t>
      </w:r>
      <w:r w:rsidRPr="006B4403">
        <w:t>criminalizing</w:t>
      </w:r>
      <w:r w:rsidRPr="006363EE">
        <w:t xml:space="preserve"> </w:t>
      </w:r>
      <w:r w:rsidRPr="006B4403">
        <w:t>conspiracy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subvert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anti-State</w:t>
      </w:r>
      <w:r w:rsidRPr="006363EE">
        <w:t xml:space="preserve"> </w:t>
      </w:r>
      <w:r w:rsidRPr="006B4403">
        <w:t>propaganda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agitation,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comment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compatibility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role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Propaganda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Agitation</w:t>
      </w:r>
      <w:r w:rsidRPr="006363EE">
        <w:t xml:space="preserve"> </w:t>
      </w:r>
      <w:r w:rsidRPr="006B4403">
        <w:t>Department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what</w:t>
      </w:r>
      <w:r w:rsidRPr="006363EE">
        <w:t xml:space="preserve"> </w:t>
      </w:r>
      <w:r w:rsidRPr="006B4403">
        <w:t>extent</w:t>
      </w:r>
      <w:r w:rsidRPr="006363EE">
        <w:t xml:space="preserve"> </w:t>
      </w:r>
      <w:r w:rsidRPr="006B4403">
        <w:t>independent</w:t>
      </w:r>
      <w:r w:rsidRPr="006363EE">
        <w:t xml:space="preserve"> </w:t>
      </w:r>
      <w:r w:rsidRPr="006B4403">
        <w:t>media,</w:t>
      </w:r>
      <w:r w:rsidRPr="006363EE">
        <w:t xml:space="preserve"> </w:t>
      </w:r>
      <w:r w:rsidRPr="006B4403">
        <w:t>films,</w:t>
      </w:r>
      <w:r w:rsidRPr="006363EE">
        <w:t xml:space="preserve"> </w:t>
      </w:r>
      <w:r w:rsidRPr="006B4403">
        <w:t>radio</w:t>
      </w:r>
      <w:r w:rsidRPr="006363EE">
        <w:t xml:space="preserve"> </w:t>
      </w:r>
      <w:r w:rsidRPr="006B4403">
        <w:t>broadcasting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entertainment</w:t>
      </w:r>
      <w:r w:rsidRPr="006363EE">
        <w:t xml:space="preserve"> </w:t>
      </w:r>
      <w:r w:rsidRPr="006B4403">
        <w:t>programmes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freely</w:t>
      </w:r>
      <w:r w:rsidRPr="006363EE">
        <w:t xml:space="preserve"> </w:t>
      </w:r>
      <w:r w:rsidRPr="006B4403">
        <w:t>available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harsh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sanctions,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death</w:t>
      </w:r>
      <w:r w:rsidRPr="006363EE">
        <w:t xml:space="preserve"> </w:t>
      </w:r>
      <w:r w:rsidRPr="006B4403">
        <w:t>penalty,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inflicted</w:t>
      </w:r>
      <w:r w:rsidRPr="006363EE">
        <w:t xml:space="preserve"> </w:t>
      </w:r>
      <w:r w:rsidRPr="006B4403">
        <w:t>on</w:t>
      </w:r>
      <w:r w:rsidRPr="006363EE">
        <w:t xml:space="preserve"> </w:t>
      </w:r>
      <w:r w:rsidRPr="006B4403">
        <w:t>individuals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seeking</w:t>
      </w:r>
      <w:r w:rsidRPr="006363EE">
        <w:t xml:space="preserve"> </w:t>
      </w:r>
      <w:r w:rsidRPr="006B4403">
        <w:lastRenderedPageBreak/>
        <w:t>information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sources</w:t>
      </w:r>
      <w:r w:rsidRPr="006363EE">
        <w:t xml:space="preserve"> </w:t>
      </w:r>
      <w:r w:rsidRPr="006B4403">
        <w:t>outside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Government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exercising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expression.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also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can</w:t>
      </w:r>
      <w:r w:rsidRPr="006363EE">
        <w:t xml:space="preserve"> </w:t>
      </w:r>
      <w:r w:rsidRPr="006B4403">
        <w:t>access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Internet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online</w:t>
      </w:r>
      <w:r w:rsidRPr="006363EE">
        <w:t xml:space="preserve"> </w:t>
      </w:r>
      <w:r w:rsidRPr="006B4403">
        <w:t>content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subject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control.</w:t>
      </w:r>
    </w:p>
    <w:p w14:paraId="2984F172" w14:textId="77777777" w:rsidR="004B76D7" w:rsidRDefault="004B6906" w:rsidP="004B6906">
      <w:pPr>
        <w:pStyle w:val="H23G"/>
      </w:pPr>
      <w:r w:rsidRPr="006B4403">
        <w:tab/>
      </w:r>
      <w:r w:rsidRPr="006B4403">
        <w:tab/>
        <w:t>Peaceful</w:t>
      </w:r>
      <w:r w:rsidRPr="006363EE">
        <w:t xml:space="preserve"> </w:t>
      </w:r>
      <w:r w:rsidRPr="006B4403">
        <w:t>assembly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association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21–22)</w:t>
      </w:r>
    </w:p>
    <w:p w14:paraId="730C8ECF" w14:textId="77777777" w:rsidR="004B76D7" w:rsidRDefault="004B6906" w:rsidP="004B6906">
      <w:pPr>
        <w:pStyle w:val="SingleTxtG"/>
      </w:pPr>
      <w:r w:rsidRPr="006B4403">
        <w:t>26.</w:t>
      </w:r>
      <w:r w:rsidRPr="006B4403">
        <w:tab/>
        <w:t>Bearing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mind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24)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its</w:t>
      </w:r>
      <w:r w:rsidRPr="006363EE">
        <w:t xml:space="preserve"> </w:t>
      </w:r>
      <w:r w:rsidRPr="006B4403">
        <w:t>general</w:t>
      </w:r>
      <w:r w:rsidRPr="006363EE">
        <w:t xml:space="preserve"> </w:t>
      </w:r>
      <w:r w:rsidRPr="006B4403">
        <w:t>comment</w:t>
      </w:r>
      <w:r w:rsidRPr="006363EE">
        <w:t xml:space="preserve"> </w:t>
      </w:r>
      <w:r w:rsidRPr="006B4403">
        <w:t>No.</w:t>
      </w:r>
      <w:r w:rsidRPr="006363EE">
        <w:t xml:space="preserve"> </w:t>
      </w:r>
      <w:r w:rsidRPr="006B4403">
        <w:t>37</w:t>
      </w:r>
      <w:r w:rsidRPr="006363EE">
        <w:t xml:space="preserve"> </w:t>
      </w:r>
      <w:r w:rsidRPr="006B4403">
        <w:t>(2020),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uphold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rights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peaceful</w:t>
      </w:r>
      <w:r w:rsidRPr="006363EE">
        <w:t xml:space="preserve"> </w:t>
      </w:r>
      <w:r w:rsidRPr="006B4403">
        <w:t>assembly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association.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current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governing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assemblies,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crime</w:t>
      </w:r>
      <w:r w:rsidRPr="006363EE">
        <w:t xml:space="preserve"> </w:t>
      </w:r>
      <w:r w:rsidRPr="006B4403">
        <w:t>of</w:t>
      </w:r>
      <w:r w:rsidR="004B76D7" w:rsidRPr="006363EE">
        <w:t xml:space="preserve"> </w:t>
      </w:r>
      <w:r w:rsidRPr="006B4403">
        <w:t>conspiracy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subvert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Code,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their</w:t>
      </w:r>
      <w:r w:rsidRPr="006363EE">
        <w:t xml:space="preserve"> </w:t>
      </w:r>
      <w:r w:rsidRPr="006B4403">
        <w:t>compatibility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independent</w:t>
      </w:r>
      <w:r w:rsidRPr="006363EE">
        <w:t xml:space="preserve"> </w:t>
      </w:r>
      <w:r w:rsidRPr="006B4403">
        <w:t>non-governmental</w:t>
      </w:r>
      <w:r w:rsidRPr="006363EE">
        <w:t xml:space="preserve"> </w:t>
      </w:r>
      <w:r w:rsidRPr="006B4403">
        <w:t>organizations</w:t>
      </w:r>
      <w:r w:rsidRPr="006363EE">
        <w:t xml:space="preserve"> </w:t>
      </w:r>
      <w:r w:rsidRPr="006B4403">
        <w:t>operating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process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registration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organizations;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political</w:t>
      </w:r>
      <w:r w:rsidRPr="006363EE">
        <w:t xml:space="preserve"> </w:t>
      </w:r>
      <w:r w:rsidRPr="006B4403">
        <w:t>affiliation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trade</w:t>
      </w:r>
      <w:r w:rsidRPr="006363EE">
        <w:t xml:space="preserve"> </w:t>
      </w:r>
      <w:r w:rsidRPr="006B4403">
        <w:t>unions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right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strike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upheld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law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practice.</w:t>
      </w:r>
    </w:p>
    <w:p w14:paraId="7B219BCE" w14:textId="6C2F70F0" w:rsidR="004B6906" w:rsidRPr="006B4403" w:rsidRDefault="004B6906" w:rsidP="004B6906">
      <w:pPr>
        <w:pStyle w:val="H23G"/>
      </w:pPr>
      <w:r w:rsidRPr="006B4403">
        <w:tab/>
      </w:r>
      <w:r w:rsidRPr="006B4403">
        <w:tab/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conscience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religious</w:t>
      </w:r>
      <w:r w:rsidRPr="006363EE">
        <w:t xml:space="preserve"> </w:t>
      </w:r>
      <w:r w:rsidRPr="006B4403">
        <w:t>belief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2,</w:t>
      </w:r>
      <w:r w:rsidRPr="006363EE">
        <w:t xml:space="preserve"> </w:t>
      </w:r>
      <w:r w:rsidRPr="006B4403">
        <w:t>18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26)</w:t>
      </w:r>
    </w:p>
    <w:p w14:paraId="0FC00233" w14:textId="77777777" w:rsidR="004B76D7" w:rsidRDefault="004B6906" w:rsidP="004B6906">
      <w:pPr>
        <w:pStyle w:val="SingleTxtG"/>
      </w:pPr>
      <w:r w:rsidRPr="006B4403">
        <w:t>27.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22),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progress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has</w:t>
      </w:r>
      <w:r w:rsidRPr="006363EE">
        <w:t xml:space="preserve"> </w:t>
      </w:r>
      <w:r w:rsidRPr="006B4403">
        <w:t>been</w:t>
      </w:r>
      <w:r w:rsidRPr="006363EE">
        <w:t xml:space="preserve"> </w:t>
      </w:r>
      <w:r w:rsidRPr="006B4403">
        <w:t>made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practices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relation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conscience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religious</w:t>
      </w:r>
      <w:r w:rsidRPr="006363EE">
        <w:t xml:space="preserve"> </w:t>
      </w:r>
      <w:r w:rsidRPr="006B4403">
        <w:t>belief</w:t>
      </w:r>
      <w:r w:rsidRPr="006363EE">
        <w:t xml:space="preserve"> </w:t>
      </w:r>
      <w:r w:rsidRPr="006B4403">
        <w:t>meet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requirements</w:t>
      </w:r>
      <w:r w:rsidRPr="006363EE">
        <w:t xml:space="preserve"> </w:t>
      </w:r>
      <w:r w:rsidRPr="006B4403">
        <w:t>outlined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18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include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relating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freedom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conscience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religious</w:t>
      </w:r>
      <w:r w:rsidRPr="006363EE">
        <w:t xml:space="preserve"> </w:t>
      </w:r>
      <w:r w:rsidRPr="006B4403">
        <w:t>belief,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religious</w:t>
      </w:r>
      <w:r w:rsidRPr="006363EE">
        <w:t xml:space="preserve"> </w:t>
      </w:r>
      <w:r w:rsidRPr="006B4403">
        <w:t>practices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criminalized;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indicating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people</w:t>
      </w:r>
      <w:r w:rsidRPr="006363EE">
        <w:t xml:space="preserve"> </w:t>
      </w:r>
      <w:r w:rsidRPr="006B4403">
        <w:t>have</w:t>
      </w:r>
      <w:r w:rsidRPr="006363EE">
        <w:t xml:space="preserve"> </w:t>
      </w:r>
      <w:r w:rsidRPr="006B4403">
        <w:t>faced</w:t>
      </w:r>
      <w:r w:rsidRPr="006363EE">
        <w:t xml:space="preserve"> </w:t>
      </w:r>
      <w:r w:rsidRPr="006B4403">
        <w:t>criminal</w:t>
      </w:r>
      <w:r w:rsidRPr="006363EE">
        <w:t xml:space="preserve"> </w:t>
      </w:r>
      <w:r w:rsidRPr="006B4403">
        <w:t>charges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harsh</w:t>
      </w:r>
      <w:r w:rsidRPr="006363EE">
        <w:t xml:space="preserve"> </w:t>
      </w:r>
      <w:r w:rsidRPr="006B4403">
        <w:t>punishments,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deportation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prison</w:t>
      </w:r>
      <w:r w:rsidRPr="006363EE">
        <w:t xml:space="preserve"> </w:t>
      </w:r>
      <w:r w:rsidRPr="006B4403">
        <w:t>camps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executions,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practising</w:t>
      </w:r>
      <w:r w:rsidRPr="006363EE">
        <w:t xml:space="preserve"> </w:t>
      </w:r>
      <w:r w:rsidRPr="006B4403">
        <w:t>religion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practising</w:t>
      </w:r>
      <w:r w:rsidRPr="006363EE">
        <w:t xml:space="preserve"> </w:t>
      </w:r>
      <w:r w:rsidRPr="006B4403">
        <w:t>Christianity,</w:t>
      </w:r>
      <w:r w:rsidRPr="006363EE">
        <w:t xml:space="preserve"> </w:t>
      </w:r>
      <w:r w:rsidRPr="006B4403">
        <w:t>or</w:t>
      </w:r>
      <w:r w:rsidRPr="006363EE">
        <w:t xml:space="preserve"> </w:t>
      </w:r>
      <w:r w:rsidRPr="006B4403">
        <w:t>being</w:t>
      </w:r>
      <w:r w:rsidRPr="006363EE">
        <w:t xml:space="preserve"> </w:t>
      </w:r>
      <w:r w:rsidRPr="006B4403">
        <w:t>associated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someone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practises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religion,</w:t>
      </w:r>
      <w:r w:rsidRPr="006363EE">
        <w:t xml:space="preserve"> </w:t>
      </w:r>
      <w:r w:rsidRPr="006B4403">
        <w:t>serves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basis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being</w:t>
      </w:r>
      <w:r w:rsidRPr="006363EE">
        <w:t xml:space="preserve"> </w:t>
      </w:r>
      <w:r w:rsidRPr="006B4403">
        <w:t>considered</w:t>
      </w:r>
      <w:r w:rsidRPr="006363EE">
        <w:t xml:space="preserve"> </w:t>
      </w:r>
      <w:r w:rsidRPr="006B4403">
        <w:t>a</w:t>
      </w:r>
      <w:r w:rsidRPr="006363EE">
        <w:t xml:space="preserve"> </w:t>
      </w:r>
      <w:r w:rsidRPr="006B4403">
        <w:t>hostile</w:t>
      </w:r>
      <w:r w:rsidRPr="006363EE">
        <w:t xml:space="preserve"> </w:t>
      </w:r>
      <w:r w:rsidRPr="006B4403">
        <w:t>class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proofErr w:type="spellStart"/>
      <w:r w:rsidRPr="004B6906">
        <w:rPr>
          <w:i/>
          <w:iCs/>
        </w:rPr>
        <w:t>songbun</w:t>
      </w:r>
      <w:proofErr w:type="spellEnd"/>
      <w:r w:rsidRPr="006363EE">
        <w:t xml:space="preserve"> </w:t>
      </w:r>
      <w:r w:rsidRPr="006B4403">
        <w:t>system.</w:t>
      </w:r>
    </w:p>
    <w:p w14:paraId="20B5F2B1" w14:textId="43CFA37E" w:rsidR="004B6906" w:rsidRPr="006B4403" w:rsidRDefault="004B6906" w:rsidP="004B6906">
      <w:pPr>
        <w:pStyle w:val="H23G"/>
      </w:pPr>
      <w:r w:rsidRPr="006B4403">
        <w:tab/>
      </w:r>
      <w:r w:rsidRPr="006B4403">
        <w:tab/>
        <w:t>Rights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child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23–24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26)</w:t>
      </w:r>
    </w:p>
    <w:p w14:paraId="1700FC67" w14:textId="77777777" w:rsidR="004B76D7" w:rsidRDefault="004B6906" w:rsidP="004B6906">
      <w:pPr>
        <w:pStyle w:val="SingleTxtG"/>
      </w:pPr>
      <w:r w:rsidRPr="006B4403">
        <w:t>28.</w:t>
      </w:r>
      <w:r w:rsidRPr="006B4403">
        <w:tab/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steps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by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comprehensive</w:t>
      </w:r>
      <w:r w:rsidRPr="006363EE">
        <w:t xml:space="preserve"> </w:t>
      </w:r>
      <w:r w:rsidRPr="006B4403">
        <w:t>protection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children.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respond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corporal</w:t>
      </w:r>
      <w:r w:rsidRPr="006363EE">
        <w:t xml:space="preserve"> </w:t>
      </w:r>
      <w:r w:rsidRPr="006B4403">
        <w:t>punishment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commonly</w:t>
      </w:r>
      <w:r w:rsidRPr="006363EE">
        <w:t xml:space="preserve"> </w:t>
      </w:r>
      <w:r w:rsidRPr="006B4403">
        <w:t>used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clarify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provisions</w:t>
      </w:r>
      <w:r w:rsidRPr="006363EE">
        <w:t xml:space="preserve"> </w:t>
      </w:r>
      <w:r w:rsidRPr="006B4403">
        <w:t>prohibiting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abuse</w:t>
      </w:r>
      <w:r w:rsidRPr="006363EE">
        <w:t xml:space="preserve"> </w:t>
      </w:r>
      <w:r w:rsidRPr="006B4403">
        <w:t>against</w:t>
      </w:r>
      <w:r w:rsidRPr="006363EE">
        <w:t xml:space="preserve"> </w:t>
      </w:r>
      <w:r w:rsidRPr="006B4403">
        <w:t>children,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it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prohibited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all</w:t>
      </w:r>
      <w:r w:rsidRPr="006363EE">
        <w:t xml:space="preserve"> </w:t>
      </w:r>
      <w:r w:rsidRPr="006B4403">
        <w:t>settings,</w:t>
      </w:r>
      <w:r w:rsidRPr="006363EE">
        <w:t xml:space="preserve"> </w:t>
      </w:r>
      <w:r w:rsidRPr="006B4403">
        <w:t>such</w:t>
      </w:r>
      <w:r w:rsidRPr="006363EE">
        <w:t xml:space="preserve"> </w:t>
      </w:r>
      <w:r w:rsidRPr="006B4403">
        <w:t>as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home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institutional</w:t>
      </w:r>
      <w:r w:rsidRPr="006363EE">
        <w:t xml:space="preserve"> </w:t>
      </w:r>
      <w:r w:rsidRPr="006B4403">
        <w:t>care</w:t>
      </w:r>
      <w:r w:rsidRPr="006363EE">
        <w:t xml:space="preserve"> </w:t>
      </w:r>
      <w:r w:rsidRPr="006B4403">
        <w:t>settings;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data</w:t>
      </w:r>
      <w:r w:rsidRPr="006363EE">
        <w:t xml:space="preserve"> </w:t>
      </w:r>
      <w:r w:rsidRPr="006B4403">
        <w:t>about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number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children</w:t>
      </w:r>
      <w:r w:rsidRPr="006363EE">
        <w:t xml:space="preserve"> </w:t>
      </w:r>
      <w:r w:rsidRPr="006B4403">
        <w:t>who</w:t>
      </w:r>
      <w:r w:rsidRPr="006363EE">
        <w:t xml:space="preserve"> </w:t>
      </w:r>
      <w:r w:rsidRPr="006B4403">
        <w:t>are</w:t>
      </w:r>
      <w:r w:rsidRPr="006363EE">
        <w:t xml:space="preserve"> </w:t>
      </w:r>
      <w:r w:rsidRPr="006B4403">
        <w:t>held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detention</w:t>
      </w:r>
      <w:r w:rsidRPr="006363EE">
        <w:t xml:space="preserve"> </w:t>
      </w:r>
      <w:r w:rsidRPr="006B4403">
        <w:t>facilities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political</w:t>
      </w:r>
      <w:r w:rsidRPr="006363EE">
        <w:t xml:space="preserve"> </w:t>
      </w:r>
      <w:r w:rsidRPr="006B4403">
        <w:t>prison</w:t>
      </w:r>
      <w:r w:rsidRPr="006363EE">
        <w:t xml:space="preserve"> </w:t>
      </w:r>
      <w:r w:rsidRPr="006B4403">
        <w:t>camps;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describe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legal</w:t>
      </w:r>
      <w:r w:rsidRPr="006363EE">
        <w:t xml:space="preserve"> </w:t>
      </w:r>
      <w:r w:rsidRPr="006B4403">
        <w:t>framework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place</w:t>
      </w:r>
      <w:r w:rsidRPr="006363EE">
        <w:t xml:space="preserve"> </w:t>
      </w:r>
      <w:r w:rsidRPr="006B4403">
        <w:t>relating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juvenile</w:t>
      </w:r>
      <w:r w:rsidRPr="006363EE">
        <w:t xml:space="preserve"> </w:t>
      </w:r>
      <w:r w:rsidRPr="006B4403">
        <w:t>justice,</w:t>
      </w:r>
      <w:r w:rsidRPr="006363EE">
        <w:t xml:space="preserve"> </w:t>
      </w:r>
      <w:r w:rsidRPr="006B4403">
        <w:t>including</w:t>
      </w:r>
      <w:r w:rsidRPr="006363EE">
        <w:t xml:space="preserve"> </w:t>
      </w:r>
      <w:r w:rsidRPr="006B4403">
        <w:t>how</w:t>
      </w:r>
      <w:r w:rsidRPr="006363EE">
        <w:t xml:space="preserve"> </w:t>
      </w:r>
      <w:r w:rsidRPr="006B4403">
        <w:t>due</w:t>
      </w:r>
      <w:r w:rsidRPr="006363EE">
        <w:t xml:space="preserve"> </w:t>
      </w:r>
      <w:r w:rsidRPr="006B4403">
        <w:t>process</w:t>
      </w:r>
      <w:r w:rsidRPr="006363EE">
        <w:t xml:space="preserve"> </w:t>
      </w:r>
      <w:r w:rsidRPr="006B4403">
        <w:t>for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form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deprivation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liberty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children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ensured.</w:t>
      </w:r>
    </w:p>
    <w:p w14:paraId="5B4B7C21" w14:textId="542127CE" w:rsidR="004B6906" w:rsidRPr="006B4403" w:rsidRDefault="004B6906" w:rsidP="004B6906">
      <w:pPr>
        <w:pStyle w:val="H23G"/>
      </w:pPr>
      <w:r w:rsidRPr="006B4403">
        <w:tab/>
      </w:r>
      <w:r w:rsidRPr="006B4403">
        <w:tab/>
        <w:t>Participation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public</w:t>
      </w:r>
      <w:r w:rsidRPr="006363EE">
        <w:t xml:space="preserve"> </w:t>
      </w:r>
      <w:r w:rsidRPr="006B4403">
        <w:t>affairs</w:t>
      </w:r>
      <w:r w:rsidRPr="006363EE">
        <w:t xml:space="preserve"> </w:t>
      </w:r>
      <w:r w:rsidRPr="006B4403">
        <w:t>(arts.</w:t>
      </w:r>
      <w:r w:rsidRPr="006363EE">
        <w:t xml:space="preserve"> </w:t>
      </w:r>
      <w:r w:rsidRPr="006B4403">
        <w:t>25–26)</w:t>
      </w:r>
    </w:p>
    <w:p w14:paraId="79E5D62D" w14:textId="00EB269E" w:rsidR="004B6906" w:rsidRDefault="004B6906" w:rsidP="004B6906">
      <w:pPr>
        <w:pStyle w:val="SingleTxtG"/>
      </w:pPr>
      <w:r w:rsidRPr="006B4403">
        <w:t>29.</w:t>
      </w:r>
      <w:r w:rsidRPr="006B4403">
        <w:tab/>
        <w:t>Recalling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previous</w:t>
      </w:r>
      <w:r w:rsidRPr="006363EE">
        <w:t xml:space="preserve"> </w:t>
      </w:r>
      <w:r w:rsidRPr="006B4403">
        <w:t>recommendation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Committee</w:t>
      </w:r>
      <w:r w:rsidRPr="006363EE">
        <w:t xml:space="preserve"> </w:t>
      </w:r>
      <w:r w:rsidRPr="006B4403">
        <w:t>(para.</w:t>
      </w:r>
      <w:r w:rsidRPr="006363EE">
        <w:t xml:space="preserve"> </w:t>
      </w:r>
      <w:r w:rsidRPr="006B4403">
        <w:t>25)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general</w:t>
      </w:r>
      <w:r w:rsidRPr="006363EE">
        <w:t xml:space="preserve"> </w:t>
      </w:r>
      <w:r w:rsidRPr="006B4403">
        <w:t>comment</w:t>
      </w:r>
      <w:r w:rsidRPr="006363EE">
        <w:t xml:space="preserve"> </w:t>
      </w:r>
      <w:r w:rsidRPr="006B4403">
        <w:t>No.</w:t>
      </w:r>
      <w:r w:rsidRPr="006363EE">
        <w:t xml:space="preserve"> </w:t>
      </w:r>
      <w:r w:rsidRPr="006B4403">
        <w:t>25</w:t>
      </w:r>
      <w:r w:rsidRPr="006363EE">
        <w:t xml:space="preserve"> </w:t>
      </w:r>
      <w:r w:rsidRPr="006B4403">
        <w:t>(1996),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discuss</w:t>
      </w:r>
      <w:r w:rsidRPr="006363EE">
        <w:t xml:space="preserve"> </w:t>
      </w:r>
      <w:r w:rsidRPr="006B4403">
        <w:t>efforts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reporting</w:t>
      </w:r>
      <w:r w:rsidRPr="006363EE">
        <w:t xml:space="preserve"> </w:t>
      </w:r>
      <w:r w:rsidRPr="006B4403">
        <w:t>period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full</w:t>
      </w:r>
      <w:r w:rsidRPr="006363EE">
        <w:t xml:space="preserve"> </w:t>
      </w:r>
      <w:r w:rsidRPr="006B4403">
        <w:t>compliance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article</w:t>
      </w:r>
      <w:r w:rsidRPr="006363EE">
        <w:t xml:space="preserve"> </w:t>
      </w:r>
      <w:r w:rsidRPr="006B4403">
        <w:t>25</w:t>
      </w:r>
      <w:r w:rsidRPr="006363EE">
        <w:t xml:space="preserve"> </w:t>
      </w:r>
      <w:r w:rsidRPr="006B4403">
        <w:t>of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Covenant.</w:t>
      </w:r>
      <w:r w:rsidRPr="006363EE">
        <w:t xml:space="preserve"> </w:t>
      </w:r>
      <w:r w:rsidRPr="006B4403">
        <w:t>In</w:t>
      </w:r>
      <w:r w:rsidRPr="006363EE">
        <w:t xml:space="preserve"> </w:t>
      </w:r>
      <w:r w:rsidRPr="006B4403">
        <w:t>this</w:t>
      </w:r>
      <w:r w:rsidRPr="006363EE">
        <w:t xml:space="preserve"> </w:t>
      </w:r>
      <w:r w:rsidRPr="006B4403">
        <w:t>regard,</w:t>
      </w:r>
      <w:r w:rsidRPr="006363EE">
        <w:t xml:space="preserve"> </w:t>
      </w:r>
      <w:r w:rsidRPr="006B4403">
        <w:t>please</w:t>
      </w:r>
      <w:r w:rsidRPr="006363EE">
        <w:t xml:space="preserve"> </w:t>
      </w:r>
      <w:r w:rsidRPr="006B4403">
        <w:t>provide</w:t>
      </w:r>
      <w:r w:rsidRPr="006363EE">
        <w:t xml:space="preserve"> </w:t>
      </w:r>
      <w:r w:rsidRPr="006B4403">
        <w:t>information</w:t>
      </w:r>
      <w:r w:rsidRPr="006363EE">
        <w:t xml:space="preserve"> </w:t>
      </w:r>
      <w:r w:rsidRPr="006B4403">
        <w:t>about:</w:t>
      </w:r>
      <w:r w:rsidRPr="006363EE">
        <w:t xml:space="preserve"> </w:t>
      </w:r>
      <w:r w:rsidRPr="006B4403">
        <w:t>(a)</w:t>
      </w:r>
      <w:r w:rsidRPr="006363EE">
        <w:t xml:space="preserve"> </w:t>
      </w:r>
      <w:r w:rsidRPr="006B4403">
        <w:t>measures</w:t>
      </w:r>
      <w:r w:rsidRPr="006363EE">
        <w:t xml:space="preserve"> </w:t>
      </w:r>
      <w:r w:rsidRPr="006B4403">
        <w:t>taken</w:t>
      </w:r>
      <w:r w:rsidRPr="006363EE">
        <w:t xml:space="preserve"> </w:t>
      </w:r>
      <w:r w:rsidRPr="006B4403">
        <w:t>to</w:t>
      </w:r>
      <w:r w:rsidRPr="006363EE">
        <w:t xml:space="preserve"> </w:t>
      </w:r>
      <w:r w:rsidRPr="006B4403">
        <w:t>encourage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promote</w:t>
      </w:r>
      <w:r w:rsidRPr="006363EE">
        <w:t xml:space="preserve"> </w:t>
      </w:r>
      <w:r w:rsidRPr="006B4403">
        <w:t>political</w:t>
      </w:r>
      <w:r w:rsidRPr="006363EE">
        <w:t xml:space="preserve"> </w:t>
      </w:r>
      <w:r w:rsidRPr="006B4403">
        <w:t>pluralism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ensure</w:t>
      </w:r>
      <w:r w:rsidRPr="006363EE">
        <w:t xml:space="preserve"> </w:t>
      </w:r>
      <w:r w:rsidRPr="006B4403">
        <w:t>free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genuine</w:t>
      </w:r>
      <w:r w:rsidRPr="006363EE">
        <w:t xml:space="preserve"> </w:t>
      </w:r>
      <w:r w:rsidRPr="006B4403">
        <w:t>elections;</w:t>
      </w:r>
      <w:r w:rsidRPr="006363EE">
        <w:t xml:space="preserve"> </w:t>
      </w:r>
      <w:r w:rsidRPr="006B4403">
        <w:t>(b)</w:t>
      </w:r>
      <w:r w:rsidRPr="006363EE">
        <w:t xml:space="preserve"> </w:t>
      </w:r>
      <w:r w:rsidRPr="006B4403">
        <w:t>whether</w:t>
      </w:r>
      <w:r w:rsidRPr="006363EE">
        <w:t xml:space="preserve"> </w:t>
      </w:r>
      <w:r w:rsidRPr="006B4403">
        <w:t>voters</w:t>
      </w:r>
      <w:r w:rsidRPr="006363EE">
        <w:t xml:space="preserve"> </w:t>
      </w:r>
      <w:r w:rsidRPr="006B4403">
        <w:t>could</w:t>
      </w:r>
      <w:r w:rsidRPr="006363EE">
        <w:t xml:space="preserve"> </w:t>
      </w:r>
      <w:r w:rsidRPr="006B4403">
        <w:t>choose</w:t>
      </w:r>
      <w:r w:rsidRPr="006363EE">
        <w:t xml:space="preserve"> </w:t>
      </w:r>
      <w:r w:rsidRPr="006B4403">
        <w:t>any</w:t>
      </w:r>
      <w:r w:rsidRPr="006363EE">
        <w:t xml:space="preserve"> </w:t>
      </w:r>
      <w:r w:rsidRPr="006B4403">
        <w:t>candidates</w:t>
      </w:r>
      <w:r w:rsidRPr="006363EE">
        <w:t xml:space="preserve"> </w:t>
      </w:r>
      <w:r w:rsidRPr="006B4403">
        <w:t>not</w:t>
      </w:r>
      <w:r w:rsidRPr="006363EE">
        <w:t xml:space="preserve"> </w:t>
      </w:r>
      <w:r w:rsidRPr="006B4403">
        <w:t>associated</w:t>
      </w:r>
      <w:r w:rsidRPr="006363EE">
        <w:t xml:space="preserve"> </w:t>
      </w:r>
      <w:r w:rsidRPr="006B4403">
        <w:t>with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Korean</w:t>
      </w:r>
      <w:r w:rsidRPr="006363EE">
        <w:t xml:space="preserve"> </w:t>
      </w:r>
      <w:r w:rsidRPr="006B4403">
        <w:t>Workers</w:t>
      </w:r>
      <w:r w:rsidR="004B76D7">
        <w:t>’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during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2019</w:t>
      </w:r>
      <w:r w:rsidRPr="006363EE">
        <w:t xml:space="preserve"> </w:t>
      </w:r>
      <w:r w:rsidRPr="006B4403">
        <w:t>Supreme</w:t>
      </w:r>
      <w:r w:rsidRPr="006363EE">
        <w:t xml:space="preserve"> </w:t>
      </w:r>
      <w:r w:rsidRPr="006B4403">
        <w:t>People</w:t>
      </w:r>
      <w:r w:rsidR="004B76D7">
        <w:t>’</w:t>
      </w:r>
      <w:r w:rsidRPr="006B4403">
        <w:t>s</w:t>
      </w:r>
      <w:r w:rsidRPr="006363EE">
        <w:t xml:space="preserve"> </w:t>
      </w:r>
      <w:r w:rsidRPr="006B4403">
        <w:t>Assembly</w:t>
      </w:r>
      <w:r w:rsidRPr="006363EE">
        <w:t xml:space="preserve"> </w:t>
      </w:r>
      <w:r w:rsidRPr="006B4403">
        <w:t>elections;</w:t>
      </w:r>
      <w:r w:rsidRPr="006363EE">
        <w:t xml:space="preserve"> </w:t>
      </w:r>
      <w:r w:rsidRPr="006B4403">
        <w:t>and</w:t>
      </w:r>
      <w:r w:rsidRPr="006363EE">
        <w:t xml:space="preserve"> </w:t>
      </w:r>
      <w:r w:rsidRPr="006B4403">
        <w:t>(c)</w:t>
      </w:r>
      <w:r w:rsidRPr="006363EE">
        <w:t xml:space="preserve"> </w:t>
      </w:r>
      <w:r w:rsidRPr="006B4403">
        <w:t>reports</w:t>
      </w:r>
      <w:r w:rsidRPr="006363EE">
        <w:t xml:space="preserve"> </w:t>
      </w:r>
      <w:r w:rsidRPr="006B4403">
        <w:t>that</w:t>
      </w:r>
      <w:r w:rsidRPr="006363EE">
        <w:t xml:space="preserve"> </w:t>
      </w:r>
      <w:r w:rsidRPr="006B4403">
        <w:t>political</w:t>
      </w:r>
      <w:r w:rsidRPr="006363EE">
        <w:t xml:space="preserve"> </w:t>
      </w:r>
      <w:r w:rsidRPr="006B4403">
        <w:t>dissent</w:t>
      </w:r>
      <w:r w:rsidRPr="006363EE">
        <w:t xml:space="preserve"> </w:t>
      </w:r>
      <w:r w:rsidRPr="006B4403">
        <w:t>from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Korean</w:t>
      </w:r>
      <w:r w:rsidRPr="006363EE">
        <w:t xml:space="preserve"> </w:t>
      </w:r>
      <w:r w:rsidRPr="006B4403">
        <w:t>Workers</w:t>
      </w:r>
      <w:r w:rsidR="004B76D7">
        <w:t>’</w:t>
      </w:r>
      <w:r w:rsidRPr="006363EE">
        <w:t xml:space="preserve"> </w:t>
      </w:r>
      <w:r w:rsidRPr="006B4403">
        <w:t>Party</w:t>
      </w:r>
      <w:r w:rsidRPr="006363EE">
        <w:t xml:space="preserve"> </w:t>
      </w:r>
      <w:r w:rsidRPr="006B4403">
        <w:t>is</w:t>
      </w:r>
      <w:r w:rsidRPr="006363EE">
        <w:t xml:space="preserve"> </w:t>
      </w:r>
      <w:r w:rsidRPr="006B4403">
        <w:t>punished</w:t>
      </w:r>
      <w:r w:rsidRPr="006363EE">
        <w:t xml:space="preserve"> </w:t>
      </w:r>
      <w:r w:rsidRPr="006B4403">
        <w:t>within</w:t>
      </w:r>
      <w:r w:rsidRPr="006363EE">
        <w:t xml:space="preserve"> </w:t>
      </w:r>
      <w:r w:rsidRPr="006B4403">
        <w:t>the</w:t>
      </w:r>
      <w:r w:rsidRPr="006363EE">
        <w:t xml:space="preserve"> </w:t>
      </w:r>
      <w:r w:rsidRPr="006B4403">
        <w:t>State</w:t>
      </w:r>
      <w:r w:rsidRPr="006363EE">
        <w:t xml:space="preserve"> </w:t>
      </w:r>
      <w:r w:rsidRPr="006B4403">
        <w:t>party.</w:t>
      </w:r>
    </w:p>
    <w:p w14:paraId="26790148" w14:textId="1A7D3CB4" w:rsidR="004B6906" w:rsidRPr="004B76D7" w:rsidRDefault="004B6906" w:rsidP="004B6906">
      <w:pPr>
        <w:spacing w:before="240"/>
        <w:jc w:val="center"/>
        <w:rPr>
          <w:u w:val="single"/>
          <w:lang w:val="en-US"/>
        </w:rPr>
      </w:pPr>
      <w:r w:rsidRPr="004B76D7">
        <w:rPr>
          <w:u w:val="single"/>
          <w:lang w:val="en-US"/>
        </w:rPr>
        <w:tab/>
      </w:r>
      <w:r w:rsidRPr="004B76D7">
        <w:rPr>
          <w:u w:val="single"/>
          <w:lang w:val="en-US"/>
        </w:rPr>
        <w:tab/>
      </w:r>
      <w:r w:rsidRPr="004B76D7">
        <w:rPr>
          <w:u w:val="single"/>
          <w:lang w:val="en-US"/>
        </w:rPr>
        <w:tab/>
      </w:r>
    </w:p>
    <w:sectPr w:rsidR="004B6906" w:rsidRPr="004B76D7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76D59" w14:textId="77777777" w:rsidR="00BE2927" w:rsidRPr="00B903E5" w:rsidRDefault="00BE2927" w:rsidP="00B903E5">
      <w:pPr>
        <w:pStyle w:val="Footer"/>
      </w:pPr>
    </w:p>
  </w:endnote>
  <w:endnote w:type="continuationSeparator" w:id="0">
    <w:p w14:paraId="2E95972D" w14:textId="77777777" w:rsidR="00BE2927" w:rsidRPr="00B903E5" w:rsidRDefault="00BE2927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4241D" w14:textId="6FD7EC4D" w:rsidR="006363EE" w:rsidRDefault="006363EE" w:rsidP="004B6906">
    <w:pPr>
      <w:pStyle w:val="Footer"/>
      <w:tabs>
        <w:tab w:val="right" w:pos="9638"/>
      </w:tabs>
    </w:pPr>
    <w:r w:rsidRPr="004B6906">
      <w:rPr>
        <w:b/>
        <w:bCs/>
        <w:sz w:val="18"/>
      </w:rPr>
      <w:fldChar w:fldCharType="begin"/>
    </w:r>
    <w:r w:rsidRPr="004B6906">
      <w:rPr>
        <w:b/>
        <w:bCs/>
        <w:sz w:val="18"/>
      </w:rPr>
      <w:instrText xml:space="preserve"> PAGE  \* MERGEFORMAT </w:instrText>
    </w:r>
    <w:r w:rsidRPr="004B6906">
      <w:rPr>
        <w:b/>
        <w:bCs/>
        <w:sz w:val="18"/>
      </w:rPr>
      <w:fldChar w:fldCharType="separate"/>
    </w:r>
    <w:r w:rsidR="00A445AD">
      <w:rPr>
        <w:b/>
        <w:bCs/>
        <w:noProof/>
        <w:sz w:val="18"/>
      </w:rPr>
      <w:t>6</w:t>
    </w:r>
    <w:r w:rsidRPr="004B6906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4FC6B3" w14:textId="37300CC2" w:rsidR="006363EE" w:rsidRDefault="006363EE" w:rsidP="004B6906">
    <w:pPr>
      <w:pStyle w:val="Footer"/>
      <w:tabs>
        <w:tab w:val="right" w:pos="9638"/>
      </w:tabs>
    </w:pPr>
    <w:r>
      <w:tab/>
    </w:r>
    <w:r w:rsidRPr="004B6906">
      <w:rPr>
        <w:b/>
        <w:bCs/>
        <w:sz w:val="18"/>
      </w:rPr>
      <w:fldChar w:fldCharType="begin"/>
    </w:r>
    <w:r w:rsidRPr="004B6906">
      <w:rPr>
        <w:b/>
        <w:bCs/>
        <w:sz w:val="18"/>
      </w:rPr>
      <w:instrText xml:space="preserve"> PAGE  \* MERGEFORMAT </w:instrText>
    </w:r>
    <w:r w:rsidRPr="004B6906">
      <w:rPr>
        <w:b/>
        <w:bCs/>
        <w:sz w:val="18"/>
      </w:rPr>
      <w:fldChar w:fldCharType="separate"/>
    </w:r>
    <w:r w:rsidR="00A445AD">
      <w:rPr>
        <w:b/>
        <w:bCs/>
        <w:noProof/>
        <w:sz w:val="18"/>
      </w:rPr>
      <w:t>5</w:t>
    </w:r>
    <w:r w:rsidRPr="004B6906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0EFAF" w14:textId="08C3A1DE" w:rsidR="00C55242" w:rsidRDefault="00C55242" w:rsidP="00C55242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509914F4" wp14:editId="1BC5A7D0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258A2E" w14:textId="241960E0" w:rsidR="00C55242" w:rsidRPr="00C55242" w:rsidRDefault="00C55242" w:rsidP="00C55242">
    <w:pPr>
      <w:pStyle w:val="Footer"/>
      <w:ind w:right="1134"/>
      <w:rPr>
        <w:sz w:val="20"/>
      </w:rPr>
    </w:pPr>
    <w:r>
      <w:rPr>
        <w:sz w:val="20"/>
      </w:rPr>
      <w:t>GE.21-08396(E)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B23CAAC" wp14:editId="6AE0A928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45E24" w14:textId="77777777" w:rsidR="00BE2927" w:rsidRPr="00B903E5" w:rsidRDefault="00BE2927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A205AEA" w14:textId="77777777" w:rsidR="00BE2927" w:rsidRPr="00B903E5" w:rsidRDefault="00BE2927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CC16CBB" w14:textId="12C9D116" w:rsidR="006363EE" w:rsidRDefault="006363EE" w:rsidP="004B6906">
      <w:pPr>
        <w:pStyle w:val="FootnoteText"/>
      </w:pPr>
      <w:r>
        <w:tab/>
      </w:r>
      <w:r w:rsidRPr="00DF72F9">
        <w:t>*</w:t>
      </w:r>
      <w:r>
        <w:tab/>
      </w:r>
      <w:r>
        <w:rPr>
          <w:lang w:val="en-CA"/>
        </w:rPr>
        <w:t>Adopted</w:t>
      </w:r>
      <w:r w:rsidRPr="006363EE">
        <w:rPr>
          <w:lang w:val="en-CA"/>
        </w:rPr>
        <w:t xml:space="preserve"> </w:t>
      </w:r>
      <w:r>
        <w:rPr>
          <w:lang w:val="en-CA"/>
        </w:rPr>
        <w:t>by</w:t>
      </w:r>
      <w:r w:rsidRPr="006363EE">
        <w:rPr>
          <w:lang w:val="en-CA"/>
        </w:rPr>
        <w:t xml:space="preserve"> </w:t>
      </w:r>
      <w:r>
        <w:rPr>
          <w:lang w:val="en-CA"/>
        </w:rPr>
        <w:t>the</w:t>
      </w:r>
      <w:r w:rsidRPr="006363EE">
        <w:rPr>
          <w:lang w:val="en-CA"/>
        </w:rPr>
        <w:t xml:space="preserve"> </w:t>
      </w:r>
      <w:r>
        <w:rPr>
          <w:lang w:val="en-CA"/>
        </w:rPr>
        <w:t>Committee</w:t>
      </w:r>
      <w:r w:rsidRPr="006363EE">
        <w:rPr>
          <w:lang w:val="en-CA"/>
        </w:rPr>
        <w:t xml:space="preserve"> </w:t>
      </w:r>
      <w:r>
        <w:rPr>
          <w:lang w:val="en-CA"/>
        </w:rPr>
        <w:t>at</w:t>
      </w:r>
      <w:r w:rsidRPr="006363EE">
        <w:rPr>
          <w:lang w:val="en-CA"/>
        </w:rPr>
        <w:t xml:space="preserve"> </w:t>
      </w:r>
      <w:r>
        <w:rPr>
          <w:lang w:val="en-CA"/>
        </w:rPr>
        <w:t>its</w:t>
      </w:r>
      <w:r w:rsidRPr="006363EE">
        <w:rPr>
          <w:lang w:val="en-CA"/>
        </w:rPr>
        <w:t xml:space="preserve"> </w:t>
      </w:r>
      <w:r>
        <w:rPr>
          <w:lang w:val="en-CA"/>
        </w:rPr>
        <w:t>131st</w:t>
      </w:r>
      <w:r w:rsidRPr="006363EE">
        <w:rPr>
          <w:lang w:val="en-CA"/>
        </w:rPr>
        <w:t xml:space="preserve"> </w:t>
      </w:r>
      <w:r>
        <w:rPr>
          <w:lang w:val="en-CA"/>
        </w:rPr>
        <w:t>session</w:t>
      </w:r>
      <w:r w:rsidRPr="006363EE">
        <w:rPr>
          <w:lang w:val="en-CA"/>
        </w:rPr>
        <w:t xml:space="preserve"> </w:t>
      </w:r>
      <w:r>
        <w:rPr>
          <w:lang w:val="en-CA"/>
        </w:rPr>
        <w:t>(1–26</w:t>
      </w:r>
      <w:r w:rsidRPr="006363EE">
        <w:rPr>
          <w:lang w:val="en-CA"/>
        </w:rPr>
        <w:t xml:space="preserve"> </w:t>
      </w:r>
      <w:r>
        <w:rPr>
          <w:lang w:val="en-CA"/>
        </w:rPr>
        <w:t>March</w:t>
      </w:r>
      <w:r w:rsidRPr="006363EE">
        <w:rPr>
          <w:lang w:val="en-CA"/>
        </w:rPr>
        <w:t xml:space="preserve"> </w:t>
      </w:r>
      <w:r>
        <w:rPr>
          <w:lang w:val="en-CA"/>
        </w:rPr>
        <w:t>2021).</w:t>
      </w:r>
    </w:p>
  </w:footnote>
  <w:footnote w:id="2">
    <w:p w14:paraId="53752E48" w14:textId="77777777" w:rsidR="006363EE" w:rsidRPr="00F7283D" w:rsidRDefault="006363EE" w:rsidP="004B6906">
      <w:pPr>
        <w:pStyle w:val="FootnoteText"/>
        <w:rPr>
          <w:lang w:val="en-US"/>
        </w:rPr>
      </w:pPr>
      <w:r>
        <w:tab/>
      </w:r>
      <w:r w:rsidRPr="004B76D7">
        <w:rPr>
          <w:rStyle w:val="FootnoteReference"/>
        </w:rPr>
        <w:footnoteRef/>
      </w:r>
      <w:r w:rsidRPr="004B76D7">
        <w:rPr>
          <w:rStyle w:val="FootnoteReference"/>
        </w:rPr>
        <w:tab/>
      </w:r>
      <w:r w:rsidRPr="002C147D">
        <w:t>CCPR/CO/72/PRK</w:t>
      </w:r>
      <w:r>
        <w:t>.</w:t>
      </w:r>
    </w:p>
  </w:footnote>
  <w:footnote w:id="3">
    <w:p w14:paraId="517D5832" w14:textId="6366F888" w:rsidR="006363EE" w:rsidRPr="00F7283D" w:rsidRDefault="006363EE" w:rsidP="004B6906">
      <w:pPr>
        <w:pStyle w:val="FootnoteText"/>
        <w:rPr>
          <w:lang w:val="en-US"/>
        </w:rPr>
      </w:pPr>
      <w:r>
        <w:tab/>
      </w:r>
      <w:r w:rsidRPr="004B76D7">
        <w:rPr>
          <w:rStyle w:val="FootnoteReference"/>
        </w:rPr>
        <w:footnoteRef/>
      </w:r>
      <w:r w:rsidRPr="004B76D7">
        <w:rPr>
          <w:rStyle w:val="FootnoteReference"/>
        </w:rPr>
        <w:tab/>
      </w:r>
      <w:r w:rsidRPr="0054028D">
        <w:t>Unless</w:t>
      </w:r>
      <w:r w:rsidRPr="006363EE">
        <w:t xml:space="preserve"> </w:t>
      </w:r>
      <w:r w:rsidRPr="0054028D">
        <w:t>otherwise</w:t>
      </w:r>
      <w:r w:rsidRPr="006363EE">
        <w:t xml:space="preserve"> </w:t>
      </w:r>
      <w:r w:rsidRPr="0054028D">
        <w:t>indicated,</w:t>
      </w:r>
      <w:r w:rsidRPr="006363EE">
        <w:t xml:space="preserve"> </w:t>
      </w:r>
      <w:r w:rsidRPr="0054028D">
        <w:t>paragraph</w:t>
      </w:r>
      <w:r w:rsidRPr="006363EE">
        <w:t xml:space="preserve"> </w:t>
      </w:r>
      <w:r w:rsidRPr="0054028D">
        <w:t>numbers</w:t>
      </w:r>
      <w:r w:rsidRPr="006363EE">
        <w:t xml:space="preserve"> </w:t>
      </w:r>
      <w:r>
        <w:t>in</w:t>
      </w:r>
      <w:r w:rsidRPr="006363EE">
        <w:t xml:space="preserve"> </w:t>
      </w:r>
      <w:r>
        <w:t>parentheses</w:t>
      </w:r>
      <w:r w:rsidRPr="006363EE">
        <w:t xml:space="preserve"> </w:t>
      </w:r>
      <w:r w:rsidRPr="0054028D">
        <w:t>refer</w:t>
      </w:r>
      <w:r w:rsidRPr="006363EE">
        <w:t xml:space="preserve"> </w:t>
      </w:r>
      <w:r w:rsidRPr="0054028D">
        <w:t>to</w:t>
      </w:r>
      <w:r w:rsidRPr="006363EE">
        <w:t xml:space="preserve"> </w:t>
      </w:r>
      <w:r w:rsidRPr="00056899">
        <w:t>CCPR/CO/72/PRK</w:t>
      </w:r>
      <w:r>
        <w:t>.</w:t>
      </w:r>
    </w:p>
  </w:footnote>
  <w:footnote w:id="4">
    <w:p w14:paraId="50AD6069" w14:textId="00595473" w:rsidR="006363EE" w:rsidRPr="00052B7B" w:rsidRDefault="006363EE" w:rsidP="004B6906">
      <w:pPr>
        <w:pStyle w:val="FootnoteText"/>
        <w:rPr>
          <w:lang w:val="en-US"/>
        </w:rPr>
      </w:pPr>
      <w:r>
        <w:tab/>
      </w:r>
      <w:r w:rsidRPr="004B76D7">
        <w:rPr>
          <w:rStyle w:val="FootnoteReference"/>
        </w:rPr>
        <w:footnoteRef/>
      </w:r>
      <w:r w:rsidRPr="004B76D7">
        <w:rPr>
          <w:rStyle w:val="FootnoteReference"/>
        </w:rPr>
        <w:tab/>
      </w:r>
      <w:r w:rsidRPr="00056899">
        <w:t>CCPR/C/128/2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B4A2F" w14:textId="77777777" w:rsidR="006363EE" w:rsidRDefault="006363EE" w:rsidP="004B6906">
    <w:pPr>
      <w:pStyle w:val="Header"/>
    </w:pPr>
    <w:r>
      <w:t>CCPR/C/PRK/QPR/3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32805" w14:textId="77777777" w:rsidR="006363EE" w:rsidRDefault="006363EE" w:rsidP="004B6906">
    <w:pPr>
      <w:pStyle w:val="Header"/>
      <w:jc w:val="right"/>
    </w:pPr>
    <w:r>
      <w:t>CCPR/C/PRK/QPR/3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18B"/>
    <w:rsid w:val="00046E92"/>
    <w:rsid w:val="0006523D"/>
    <w:rsid w:val="000820E8"/>
    <w:rsid w:val="00131D7A"/>
    <w:rsid w:val="00165C15"/>
    <w:rsid w:val="0018418B"/>
    <w:rsid w:val="00247E2C"/>
    <w:rsid w:val="002D6C53"/>
    <w:rsid w:val="002F5595"/>
    <w:rsid w:val="00334F6A"/>
    <w:rsid w:val="00342AC8"/>
    <w:rsid w:val="003B4550"/>
    <w:rsid w:val="00461253"/>
    <w:rsid w:val="00472FED"/>
    <w:rsid w:val="004B6906"/>
    <w:rsid w:val="004B76D7"/>
    <w:rsid w:val="005042C2"/>
    <w:rsid w:val="005D65FD"/>
    <w:rsid w:val="006363EE"/>
    <w:rsid w:val="00671529"/>
    <w:rsid w:val="00704B45"/>
    <w:rsid w:val="007268F9"/>
    <w:rsid w:val="007327A0"/>
    <w:rsid w:val="00736636"/>
    <w:rsid w:val="007C52B0"/>
    <w:rsid w:val="00817E57"/>
    <w:rsid w:val="00892361"/>
    <w:rsid w:val="008D3450"/>
    <w:rsid w:val="009411B4"/>
    <w:rsid w:val="009D0139"/>
    <w:rsid w:val="009F5CDC"/>
    <w:rsid w:val="00A23459"/>
    <w:rsid w:val="00A445AD"/>
    <w:rsid w:val="00A775CF"/>
    <w:rsid w:val="00AF14F8"/>
    <w:rsid w:val="00B06045"/>
    <w:rsid w:val="00B53AA5"/>
    <w:rsid w:val="00B903E5"/>
    <w:rsid w:val="00BE2927"/>
    <w:rsid w:val="00C259AD"/>
    <w:rsid w:val="00C35A27"/>
    <w:rsid w:val="00C55242"/>
    <w:rsid w:val="00CA1AEA"/>
    <w:rsid w:val="00D327D6"/>
    <w:rsid w:val="00DB065A"/>
    <w:rsid w:val="00E02C2B"/>
    <w:rsid w:val="00E05879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3E3D46C7"/>
  <w15:docId w15:val="{3A0898B1-90E9-4D2A-92F8-DBF033B7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430BB-8F86-477A-AAC7-D1566FE5D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3500</Words>
  <Characters>19532</Characters>
  <Application>Microsoft Office Word</Application>
  <DocSecurity>0</DocSecurity>
  <Lines>291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CCPR/C/PRK/QPR/3</vt:lpstr>
    </vt:vector>
  </TitlesOfParts>
  <Company>DCM</Company>
  <LinksUpToDate>false</LinksUpToDate>
  <CharactersWithSpaces>23006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CCPR/C/PRK/QPR/3</dc:title>
  <dc:subject>2108396</dc:subject>
  <dc:creator>Brigoli</dc:creator>
  <cp:keywords/>
  <dc:description/>
  <cp:lastModifiedBy>Don MARTIN</cp:lastModifiedBy>
  <cp:revision>2</cp:revision>
  <cp:lastPrinted>2021-06-24T14:32:00Z</cp:lastPrinted>
  <dcterms:created xsi:type="dcterms:W3CDTF">2021-06-24T14:49:00Z</dcterms:created>
  <dcterms:modified xsi:type="dcterms:W3CDTF">2021-06-24T14:49:00Z</dcterms:modified>
</cp:coreProperties>
</file>