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3E7" w:rsidRDefault="004403E7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403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403E7" w:rsidRDefault="004403E7" w:rsidP="003330D3">
            <w:pPr>
              <w:tabs>
                <w:tab w:val="left" w:pos="0"/>
              </w:tabs>
              <w:suppressAutoHyphens/>
              <w:spacing w:before="120"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403E7" w:rsidRDefault="004403E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403E7" w:rsidRDefault="004403E7">
            <w:pPr>
              <w:pStyle w:val="Heading7"/>
            </w:pPr>
            <w:r>
              <w:t>CAT</w:t>
            </w:r>
          </w:p>
        </w:tc>
      </w:tr>
    </w:tbl>
    <w:p w:rsidR="004403E7" w:rsidRDefault="004403E7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403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403E7" w:rsidRDefault="004403E7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48800" r:id="rId8"/>
              </w:object>
            </w:r>
          </w:p>
          <w:p w:rsidR="004403E7" w:rsidRDefault="004403E7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676E5D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403E7" w:rsidRDefault="004403E7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403E7" w:rsidRDefault="004403E7" w:rsidP="003330D3">
            <w:pPr>
              <w:tabs>
                <w:tab w:val="left" w:pos="0"/>
                <w:tab w:val="left" w:pos="7086"/>
              </w:tabs>
              <w:suppressAutoHyphens/>
              <w:spacing w:before="120" w:line="240" w:lineRule="auto"/>
              <w:ind w:right="28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403E7" w:rsidRDefault="004403E7" w:rsidP="003330D3">
            <w:pPr>
              <w:tabs>
                <w:tab w:val="left" w:pos="0"/>
                <w:tab w:val="left" w:pos="7086"/>
              </w:tabs>
              <w:suppressAutoHyphens/>
              <w:spacing w:before="120" w:line="240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3330D3" w:rsidRDefault="004403E7" w:rsidP="003330D3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403E7" w:rsidRPr="001D38EE" w:rsidRDefault="004403E7" w:rsidP="003330D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81586C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81586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81586C">
              <w:rPr>
                <w:sz w:val="22"/>
                <w:lang w:val="en-US"/>
              </w:rPr>
              <w:instrText xml:space="preserve">" \* MERGEFORMAT </w:instrText>
            </w:r>
            <w:r w:rsidR="00803237">
              <w:rPr>
                <w:sz w:val="22"/>
              </w:rPr>
              <w:fldChar w:fldCharType="separate"/>
            </w:r>
            <w:r w:rsidR="00803237" w:rsidRPr="0081586C">
              <w:rPr>
                <w:sz w:val="22"/>
                <w:lang w:val="en-US"/>
              </w:rPr>
              <w:t>CAT/C/SR.5</w:t>
            </w:r>
            <w:r w:rsidR="001D38EE" w:rsidRPr="0081586C">
              <w:rPr>
                <w:sz w:val="22"/>
                <w:lang w:val="en-US"/>
              </w:rPr>
              <w:t>6</w:t>
            </w:r>
            <w:r w:rsidR="004E6AF6">
              <w:rPr>
                <w:sz w:val="22"/>
              </w:rPr>
              <w:t>8</w:t>
            </w:r>
            <w:r>
              <w:rPr>
                <w:sz w:val="22"/>
              </w:rPr>
              <w:fldChar w:fldCharType="end"/>
            </w:r>
          </w:p>
          <w:p w:rsidR="003330D3" w:rsidRDefault="003330D3" w:rsidP="003330D3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sz w:val="22"/>
                <w:lang w:val="fr-CH"/>
              </w:rPr>
            </w:pPr>
            <w:r>
              <w:rPr>
                <w:sz w:val="22"/>
                <w:lang w:val="fr-CH"/>
              </w:rPr>
              <w:t>26 March 2008</w:t>
            </w:r>
          </w:p>
          <w:p w:rsidR="004403E7" w:rsidRDefault="004403E7" w:rsidP="003330D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403E7" w:rsidRDefault="004403E7" w:rsidP="003330D3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 xml:space="preserve">Original: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Pr="00803237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403E7" w:rsidRDefault="004403E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403E7" w:rsidRDefault="004403E7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803237" w:rsidRDefault="00803237" w:rsidP="003330D3">
      <w:pPr>
        <w:tabs>
          <w:tab w:val="left" w:pos="0"/>
        </w:tabs>
        <w:suppressAutoHyphens/>
        <w:spacing w:after="240"/>
        <w:jc w:val="center"/>
      </w:pPr>
      <w:r>
        <w:t>КОМИТЕТ ПРОТИВ ПЫТОК</w:t>
      </w:r>
    </w:p>
    <w:p w:rsidR="003330D3" w:rsidRDefault="00803237" w:rsidP="003330D3">
      <w:pPr>
        <w:tabs>
          <w:tab w:val="left" w:pos="0"/>
        </w:tabs>
        <w:suppressAutoHyphens/>
        <w:spacing w:after="240"/>
        <w:jc w:val="center"/>
      </w:pPr>
      <w:r>
        <w:t>Тридцатая сессия</w:t>
      </w:r>
    </w:p>
    <w:p w:rsidR="003330D3" w:rsidRDefault="00803237" w:rsidP="003330D3">
      <w:pPr>
        <w:tabs>
          <w:tab w:val="left" w:pos="0"/>
        </w:tabs>
        <w:suppressAutoHyphens/>
        <w:spacing w:after="240"/>
        <w:jc w:val="center"/>
      </w:pPr>
      <w:r>
        <w:t>КРАТКИЙ ОТЧЕТ О ПЕРВОЙ (</w:t>
      </w:r>
      <w:r w:rsidR="003104B7">
        <w:t>ОТК</w:t>
      </w:r>
      <w:r>
        <w:t>РЫТОЙ)</w:t>
      </w:r>
      <w:r>
        <w:rPr>
          <w:rStyle w:val="FootnoteReference"/>
        </w:rPr>
        <w:footnoteReference w:customMarkFollows="1" w:id="1"/>
        <w:t>*</w:t>
      </w:r>
      <w:r>
        <w:t xml:space="preserve"> ЧАСТИ 5</w:t>
      </w:r>
      <w:r w:rsidR="004E6AF6">
        <w:t>68</w:t>
      </w:r>
      <w:r>
        <w:t>-ГО ЗАСЕДАНИЯ,</w:t>
      </w:r>
    </w:p>
    <w:p w:rsidR="003330D3" w:rsidRDefault="00803237" w:rsidP="003330D3">
      <w:pPr>
        <w:tabs>
          <w:tab w:val="left" w:pos="0"/>
        </w:tabs>
        <w:suppressAutoHyphens/>
        <w:spacing w:after="240"/>
        <w:jc w:val="center"/>
      </w:pPr>
      <w:r>
        <w:t>состоявшегося во Дворце Вильсона в Женеве</w:t>
      </w:r>
      <w:r>
        <w:br/>
        <w:t>в</w:t>
      </w:r>
      <w:r w:rsidR="004E6AF6">
        <w:t>о вторник</w:t>
      </w:r>
      <w:r>
        <w:t xml:space="preserve">, </w:t>
      </w:r>
      <w:r w:rsidR="004E6AF6">
        <w:t>13</w:t>
      </w:r>
      <w:r>
        <w:t xml:space="preserve"> мая 2003 года, в 1</w:t>
      </w:r>
      <w:r w:rsidR="004E6AF6">
        <w:t>0</w:t>
      </w:r>
      <w:r>
        <w:t xml:space="preserve"> час. </w:t>
      </w:r>
      <w:r w:rsidR="004E6AF6">
        <w:t>00</w:t>
      </w:r>
      <w:r>
        <w:t xml:space="preserve"> мин.</w:t>
      </w:r>
    </w:p>
    <w:p w:rsidR="003330D3" w:rsidRDefault="00A32B8E" w:rsidP="003330D3">
      <w:pPr>
        <w:tabs>
          <w:tab w:val="left" w:pos="0"/>
        </w:tabs>
        <w:suppressAutoHyphens/>
        <w:spacing w:after="240"/>
        <w:jc w:val="center"/>
      </w:pPr>
      <w:r>
        <w:rPr>
          <w:u w:val="single"/>
        </w:rPr>
        <w:t>Председатель</w:t>
      </w:r>
      <w:r>
        <w:t>:  М. БЁРНС</w:t>
      </w:r>
    </w:p>
    <w:p w:rsidR="003330D3" w:rsidRDefault="00A32B8E" w:rsidP="003330D3">
      <w:pPr>
        <w:tabs>
          <w:tab w:val="left" w:pos="0"/>
        </w:tabs>
        <w:suppressAutoHyphens/>
        <w:spacing w:after="240"/>
        <w:jc w:val="center"/>
      </w:pPr>
      <w:r>
        <w:t>СОДЕРЖАНИЕ</w:t>
      </w:r>
    </w:p>
    <w:p w:rsidR="003330D3" w:rsidRDefault="004E6AF6" w:rsidP="003330D3">
      <w:pPr>
        <w:tabs>
          <w:tab w:val="left" w:pos="0"/>
        </w:tabs>
        <w:suppressAutoHyphens/>
        <w:spacing w:after="240"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i/>
        </w:rPr>
        <w:t>продолжение</w:t>
      </w:r>
      <w:r>
        <w:t>)</w:t>
      </w:r>
    </w:p>
    <w:p w:rsidR="004E6AF6" w:rsidRPr="004E6AF6" w:rsidRDefault="004E6AF6" w:rsidP="003330D3">
      <w:pPr>
        <w:tabs>
          <w:tab w:val="left" w:pos="0"/>
        </w:tabs>
        <w:suppressAutoHyphens/>
        <w:spacing w:after="240"/>
        <w:rPr>
          <w:u w:val="single"/>
        </w:rPr>
      </w:pPr>
      <w:r>
        <w:tab/>
      </w:r>
      <w:r>
        <w:rPr>
          <w:u w:val="single"/>
        </w:rPr>
        <w:t>Выводы и рекомендации, касающиеся второго периодического доклада Исландии</w:t>
      </w:r>
    </w:p>
    <w:p w:rsidR="003330D3" w:rsidRDefault="00D70E97" w:rsidP="003330D3">
      <w:pPr>
        <w:tabs>
          <w:tab w:val="left" w:pos="0"/>
        </w:tabs>
        <w:suppressAutoHyphens/>
        <w:spacing w:after="240"/>
        <w:jc w:val="center"/>
        <w:rPr>
          <w:i/>
        </w:rPr>
      </w:pPr>
      <w:r>
        <w:br w:type="page"/>
      </w:r>
      <w:r w:rsidR="007E3990">
        <w:rPr>
          <w:i/>
        </w:rPr>
        <w:t xml:space="preserve"> </w:t>
      </w:r>
      <w:r w:rsidR="003104B7">
        <w:rPr>
          <w:i/>
        </w:rPr>
        <w:t>З</w:t>
      </w:r>
      <w:r w:rsidR="007E3990">
        <w:rPr>
          <w:i/>
        </w:rPr>
        <w:t xml:space="preserve">аседания открывается </w:t>
      </w:r>
      <w:r>
        <w:rPr>
          <w:i/>
        </w:rPr>
        <w:t>в 1</w:t>
      </w:r>
      <w:r w:rsidR="003104B7">
        <w:rPr>
          <w:i/>
        </w:rPr>
        <w:t>0</w:t>
      </w:r>
      <w:r>
        <w:rPr>
          <w:i/>
        </w:rPr>
        <w:t xml:space="preserve"> час.</w:t>
      </w:r>
      <w:r w:rsidR="007E3990">
        <w:rPr>
          <w:i/>
        </w:rPr>
        <w:t xml:space="preserve"> </w:t>
      </w:r>
      <w:r w:rsidR="003104B7">
        <w:rPr>
          <w:i/>
        </w:rPr>
        <w:t xml:space="preserve">10 </w:t>
      </w:r>
      <w:r>
        <w:rPr>
          <w:i/>
        </w:rPr>
        <w:t>мин.</w:t>
      </w:r>
    </w:p>
    <w:p w:rsidR="003330D3" w:rsidRDefault="003104B7" w:rsidP="003330D3">
      <w:pPr>
        <w:tabs>
          <w:tab w:val="left" w:pos="0"/>
        </w:tabs>
        <w:suppressAutoHyphens/>
        <w:spacing w:after="240"/>
        <w:rPr>
          <w:i/>
        </w:rPr>
      </w:pPr>
      <w:r>
        <w:t>РАССМОТРЕНИЕ ДОКЛАДОВ, ПРЕДСТАВЛЕННЫХ ГОСУДАРСТВАМИ-УЧАСТНИКАМИ В СООТВЕТСТВИИ СО СТАТЬЕЙ 19 КОНВЕНЦИИ</w:t>
      </w:r>
      <w:r>
        <w:br/>
      </w:r>
      <w:r w:rsidR="00D70E97" w:rsidRPr="00D70E97">
        <w:t xml:space="preserve">(пункт </w:t>
      </w:r>
      <w:r>
        <w:t>4</w:t>
      </w:r>
      <w:r w:rsidR="00D70E97" w:rsidRPr="00D70E97">
        <w:t xml:space="preserve"> повестки дня)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3330D3" w:rsidRDefault="003104B7" w:rsidP="003330D3">
      <w:pPr>
        <w:tabs>
          <w:tab w:val="left" w:pos="0"/>
        </w:tabs>
        <w:suppressAutoHyphens/>
        <w:spacing w:after="240"/>
        <w:rPr>
          <w:u w:val="single"/>
        </w:rPr>
      </w:pPr>
      <w:r>
        <w:rPr>
          <w:u w:val="single"/>
        </w:rPr>
        <w:t>Выводы и рекомендации, касающиеся второго периодического доклада Исландии</w:t>
      </w:r>
      <w:r>
        <w:t xml:space="preserve"> (</w:t>
      </w:r>
      <w:r w:rsidRPr="003104B7">
        <w:rPr>
          <w:lang w:val="en-US"/>
        </w:rPr>
        <w:t>CAT</w:t>
      </w:r>
      <w:r w:rsidRPr="003104B7">
        <w:t>/</w:t>
      </w:r>
      <w:r w:rsidRPr="003104B7">
        <w:rPr>
          <w:lang w:val="en-US"/>
        </w:rPr>
        <w:t>C</w:t>
      </w:r>
      <w:r w:rsidRPr="003104B7">
        <w:t>/30/</w:t>
      </w:r>
      <w:r w:rsidRPr="003104B7">
        <w:rPr>
          <w:lang w:val="en-US"/>
        </w:rPr>
        <w:t>CR</w:t>
      </w:r>
      <w:r w:rsidRPr="003104B7">
        <w:t>.3)</w:t>
      </w:r>
    </w:p>
    <w:p w:rsidR="003330D3" w:rsidRDefault="00FD31DF" w:rsidP="003330D3">
      <w:pPr>
        <w:tabs>
          <w:tab w:val="left" w:pos="0"/>
        </w:tabs>
        <w:suppressAutoHyphens/>
        <w:spacing w:after="240"/>
        <w:rPr>
          <w:i/>
        </w:rPr>
      </w:pPr>
      <w:r>
        <w:t>1.</w:t>
      </w:r>
      <w:r>
        <w:tab/>
      </w:r>
      <w:r w:rsidR="003104B7">
        <w:rPr>
          <w:i/>
        </w:rPr>
        <w:t>П</w:t>
      </w:r>
      <w:r w:rsidR="003104B7" w:rsidRPr="003104B7">
        <w:rPr>
          <w:i/>
        </w:rPr>
        <w:t>о приглашению Председателя исландская делегация занимает мест</w:t>
      </w:r>
      <w:r w:rsidR="00A17138">
        <w:rPr>
          <w:i/>
        </w:rPr>
        <w:t>о</w:t>
      </w:r>
      <w:r w:rsidR="003104B7" w:rsidRPr="003104B7">
        <w:rPr>
          <w:i/>
        </w:rPr>
        <w:t xml:space="preserve"> за столом Комитета.</w:t>
      </w:r>
    </w:p>
    <w:p w:rsidR="003330D3" w:rsidRDefault="00FD31DF" w:rsidP="003330D3">
      <w:pPr>
        <w:tabs>
          <w:tab w:val="left" w:pos="0"/>
        </w:tabs>
        <w:suppressAutoHyphens/>
        <w:spacing w:after="240"/>
      </w:pPr>
      <w:r>
        <w:t>2.</w:t>
      </w:r>
      <w:r>
        <w:tab/>
      </w:r>
      <w:r>
        <w:rPr>
          <w:u w:val="single"/>
        </w:rPr>
        <w:t>Г-</w:t>
      </w:r>
      <w:r w:rsidR="003104B7">
        <w:rPr>
          <w:u w:val="single"/>
        </w:rPr>
        <w:t>н ЭЛЬ-МАСРИ</w:t>
      </w:r>
      <w:r>
        <w:t xml:space="preserve"> </w:t>
      </w:r>
      <w:r w:rsidR="003104B7">
        <w:t xml:space="preserve">зачитывает </w:t>
      </w:r>
      <w:r w:rsidR="00A17138">
        <w:t xml:space="preserve">выводы </w:t>
      </w:r>
      <w:r w:rsidR="003104B7">
        <w:t>и рекомендации, касающиеся второго периодического доклада Исландии.</w:t>
      </w:r>
    </w:p>
    <w:p w:rsidR="003330D3" w:rsidRDefault="00080AF4" w:rsidP="003330D3">
      <w:pPr>
        <w:tabs>
          <w:tab w:val="left" w:pos="0"/>
        </w:tabs>
        <w:suppressAutoHyphens/>
        <w:spacing w:after="240"/>
      </w:pPr>
      <w:r>
        <w:t>3.</w:t>
      </w:r>
      <w:r>
        <w:tab/>
      </w:r>
      <w:r w:rsidR="003104B7">
        <w:rPr>
          <w:u w:val="single"/>
        </w:rPr>
        <w:t>Г-жа ДАВИДСПОТТЕР</w:t>
      </w:r>
      <w:r w:rsidR="003104B7">
        <w:t xml:space="preserve"> (Исландия) благодарит Комитет за его обнадеживающие замечания и заверяет, что эти замечания и рекомендации будут должным образом препровождены исландским властям.</w:t>
      </w:r>
    </w:p>
    <w:p w:rsidR="003330D3" w:rsidRDefault="00080AF4" w:rsidP="003330D3">
      <w:pPr>
        <w:tabs>
          <w:tab w:val="left" w:pos="0"/>
        </w:tabs>
        <w:suppressAutoHyphens/>
        <w:spacing w:after="240"/>
      </w:pPr>
      <w:r>
        <w:t>4.</w:t>
      </w:r>
      <w:r>
        <w:tab/>
      </w:r>
      <w:r w:rsidR="003104B7">
        <w:t>Исландская делегация покидает место за столом Комитета.</w:t>
      </w:r>
    </w:p>
    <w:p w:rsidR="003330D3" w:rsidRDefault="003104B7" w:rsidP="003330D3">
      <w:pPr>
        <w:tabs>
          <w:tab w:val="left" w:pos="0"/>
        </w:tabs>
        <w:suppressAutoHyphens/>
        <w:spacing w:after="240"/>
        <w:jc w:val="center"/>
        <w:rPr>
          <w:i/>
        </w:rPr>
      </w:pPr>
      <w:r>
        <w:rPr>
          <w:i/>
        </w:rPr>
        <w:t xml:space="preserve">Первая (открытая) часть заседания закрывается в </w:t>
      </w:r>
      <w:r w:rsidR="00A56E8F">
        <w:rPr>
          <w:i/>
        </w:rPr>
        <w:t>1</w:t>
      </w:r>
      <w:r>
        <w:rPr>
          <w:i/>
        </w:rPr>
        <w:t>0</w:t>
      </w:r>
      <w:r w:rsidR="00A56E8F">
        <w:rPr>
          <w:i/>
        </w:rPr>
        <w:t xml:space="preserve"> час. </w:t>
      </w:r>
      <w:r>
        <w:rPr>
          <w:i/>
        </w:rPr>
        <w:t>20</w:t>
      </w:r>
      <w:r w:rsidR="00A56E8F">
        <w:rPr>
          <w:i/>
        </w:rPr>
        <w:t xml:space="preserve"> мин.</w:t>
      </w:r>
    </w:p>
    <w:p w:rsidR="00D70E97" w:rsidRPr="00D70E97" w:rsidRDefault="00A56E8F" w:rsidP="003330D3">
      <w:pPr>
        <w:tabs>
          <w:tab w:val="left" w:pos="0"/>
        </w:tabs>
        <w:suppressAutoHyphens/>
        <w:spacing w:after="240" w:line="216" w:lineRule="auto"/>
        <w:jc w:val="center"/>
      </w:pPr>
      <w:r>
        <w:t>-----</w:t>
      </w:r>
    </w:p>
    <w:sectPr w:rsidR="00D70E97" w:rsidRPr="00D70E97" w:rsidSect="003330D3">
      <w:headerReference w:type="even" r:id="rId9"/>
      <w:headerReference w:type="default" r:id="rId10"/>
      <w:footerReference w:type="first" r:id="rId11"/>
      <w:type w:val="continuous"/>
      <w:pgSz w:w="11906" w:h="16838"/>
      <w:pgMar w:top="1134" w:right="851" w:bottom="1985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279" w:rsidRDefault="00A92279">
      <w:r>
        <w:separator/>
      </w:r>
    </w:p>
  </w:endnote>
  <w:endnote w:type="continuationSeparator" w:id="0">
    <w:p w:rsidR="00A92279" w:rsidRDefault="00A92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0D3" w:rsidRDefault="003330D3" w:rsidP="003330D3">
    <w:pPr>
      <w:pStyle w:val="FootnoteText"/>
    </w:pPr>
    <w:r>
      <w:rPr>
        <w:rStyle w:val="FootnoteReference"/>
      </w:rPr>
      <w:t>*</w:t>
    </w:r>
    <w:r>
      <w:t xml:space="preserve"> </w:t>
    </w:r>
    <w:r>
      <w:tab/>
      <w:t xml:space="preserve">Краткий отчет о второй (закрытой) части заседания выпускается в виде документа под условным обозначением </w:t>
    </w:r>
    <w:r>
      <w:rPr>
        <w:lang w:val="en-US"/>
      </w:rPr>
      <w:t>CAT</w:t>
    </w:r>
    <w:r w:rsidRPr="0081586C">
      <w:t>/</w:t>
    </w:r>
    <w:r>
      <w:rPr>
        <w:lang w:val="en-US"/>
      </w:rPr>
      <w:t>C</w:t>
    </w:r>
    <w:r w:rsidRPr="0081586C">
      <w:t>/</w:t>
    </w:r>
    <w:r>
      <w:rPr>
        <w:lang w:val="en-US"/>
      </w:rPr>
      <w:t>SR</w:t>
    </w:r>
    <w:r w:rsidRPr="0081586C">
      <w:t>.56</w:t>
    </w:r>
    <w:r w:rsidRPr="00A17138">
      <w:t>8/</w:t>
    </w:r>
    <w:r>
      <w:rPr>
        <w:lang w:val="en-US"/>
      </w:rPr>
      <w:t>Add</w:t>
    </w:r>
    <w:r w:rsidRPr="00A17138">
      <w:t>.1</w:t>
    </w:r>
    <w:r>
      <w:t>.</w:t>
    </w:r>
  </w:p>
  <w:p w:rsidR="003330D3" w:rsidRDefault="003330D3" w:rsidP="003330D3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>________________________</w:t>
    </w:r>
  </w:p>
  <w:p w:rsidR="003330D3" w:rsidRDefault="003330D3" w:rsidP="003330D3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line="240" w:lineRule="auto"/>
    </w:pPr>
    <w:r>
      <w:tab/>
      <w:t>В настоящий отчет могут вноситься поправки.</w:t>
    </w:r>
  </w:p>
  <w:p w:rsidR="003330D3" w:rsidRDefault="003330D3" w:rsidP="003330D3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3330D3" w:rsidRDefault="003330D3" w:rsidP="003330D3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комната Е. 4108, Дворец Наций, Женева.</w:t>
    </w:r>
  </w:p>
  <w:p w:rsidR="003330D3" w:rsidRDefault="003330D3" w:rsidP="003330D3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3330D3" w:rsidRDefault="003330D3" w:rsidP="003330D3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>Любые поправки к отчетам о заседаниях Комитета будут сведены в единое исправление, которое будет выпущено вскоре после окончания сессии.</w:t>
    </w:r>
  </w:p>
  <w:p w:rsidR="003330D3" w:rsidRDefault="003330D3">
    <w:pPr>
      <w:pStyle w:val="Footer"/>
      <w:rPr>
        <w:lang w:val="fr-CH"/>
      </w:rPr>
    </w:pPr>
  </w:p>
  <w:p w:rsidR="003330D3" w:rsidRDefault="003330D3">
    <w:pPr>
      <w:pStyle w:val="Footer"/>
      <w:rPr>
        <w:lang w:val="fr-CH"/>
      </w:rPr>
    </w:pPr>
  </w:p>
  <w:p w:rsidR="003330D3" w:rsidRPr="003330D3" w:rsidRDefault="003330D3">
    <w:pPr>
      <w:pStyle w:val="Footer"/>
      <w:rPr>
        <w:lang w:val="fr-CH"/>
      </w:rPr>
    </w:pPr>
    <w:r>
      <w:rPr>
        <w:lang w:val="fr-CH"/>
      </w:rPr>
      <w:t>GE.03-41841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279" w:rsidRDefault="00A92279">
      <w:r>
        <w:separator/>
      </w:r>
    </w:p>
  </w:footnote>
  <w:footnote w:type="continuationSeparator" w:id="0">
    <w:p w:rsidR="00A92279" w:rsidRDefault="00A92279">
      <w:r>
        <w:continuationSeparator/>
      </w:r>
    </w:p>
  </w:footnote>
  <w:footnote w:id="1">
    <w:p w:rsidR="0081586C" w:rsidRPr="0081586C" w:rsidRDefault="0081586C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3E7" w:rsidRPr="007E3990" w:rsidRDefault="00184AA5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CAT/C/SR.56</w:t>
    </w:r>
    <w:r w:rsidR="003104B7">
      <w:rPr>
        <w:lang w:val="en-US"/>
      </w:rPr>
      <w:t>8</w:t>
    </w:r>
  </w:p>
  <w:p w:rsidR="004403E7" w:rsidRDefault="004403E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76E5D">
      <w:rPr>
        <w:rStyle w:val="PageNumber"/>
        <w:noProof/>
      </w:rPr>
      <w:t>2</w:t>
    </w:r>
    <w:r>
      <w:rPr>
        <w:rStyle w:val="PageNumber"/>
      </w:rPr>
      <w:fldChar w:fldCharType="end"/>
    </w:r>
  </w:p>
  <w:p w:rsidR="004403E7" w:rsidRDefault="004403E7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3E7" w:rsidRDefault="004403E7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="007E3990">
      <w:rPr>
        <w:lang w:val="en-US"/>
      </w:rPr>
      <w:t>CAT/C/SR.56</w:t>
    </w:r>
    <w:r w:rsidR="003104B7">
      <w:rPr>
        <w:lang w:val="en-US"/>
      </w:rPr>
      <w:t>8</w:t>
    </w:r>
  </w:p>
  <w:p w:rsidR="004403E7" w:rsidRDefault="004403E7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30D3">
      <w:rPr>
        <w:rStyle w:val="PageNumber"/>
        <w:noProof/>
      </w:rPr>
      <w:t>3</w:t>
    </w:r>
    <w:r>
      <w:rPr>
        <w:rStyle w:val="PageNumber"/>
      </w:rPr>
      <w:fldChar w:fldCharType="end"/>
    </w:r>
  </w:p>
  <w:p w:rsidR="004403E7" w:rsidRDefault="004403E7">
    <w:pPr>
      <w:pStyle w:val="Header"/>
      <w:tabs>
        <w:tab w:val="left" w:pos="6521"/>
      </w:tabs>
      <w:rPr>
        <w:rStyle w:val="PageNumber"/>
        <w:lang w:val="en-US"/>
      </w:rPr>
    </w:pPr>
  </w:p>
  <w:p w:rsidR="004403E7" w:rsidRDefault="004403E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3237"/>
    <w:rsid w:val="00080AF4"/>
    <w:rsid w:val="000E6E51"/>
    <w:rsid w:val="00184AA5"/>
    <w:rsid w:val="00186BEE"/>
    <w:rsid w:val="001D38EE"/>
    <w:rsid w:val="001D3E4F"/>
    <w:rsid w:val="002F4854"/>
    <w:rsid w:val="003104B7"/>
    <w:rsid w:val="003330D3"/>
    <w:rsid w:val="004403E7"/>
    <w:rsid w:val="00467190"/>
    <w:rsid w:val="004942AC"/>
    <w:rsid w:val="004E6AF6"/>
    <w:rsid w:val="004F0B62"/>
    <w:rsid w:val="004F2C7E"/>
    <w:rsid w:val="0054233C"/>
    <w:rsid w:val="00582AE2"/>
    <w:rsid w:val="0059243A"/>
    <w:rsid w:val="00676E5D"/>
    <w:rsid w:val="006C2800"/>
    <w:rsid w:val="006F614F"/>
    <w:rsid w:val="0073644F"/>
    <w:rsid w:val="007E3990"/>
    <w:rsid w:val="00803237"/>
    <w:rsid w:val="0081275C"/>
    <w:rsid w:val="0081586C"/>
    <w:rsid w:val="00867C4E"/>
    <w:rsid w:val="008E2E3E"/>
    <w:rsid w:val="00A1678A"/>
    <w:rsid w:val="00A17138"/>
    <w:rsid w:val="00A32B8E"/>
    <w:rsid w:val="00A56E8F"/>
    <w:rsid w:val="00A92279"/>
    <w:rsid w:val="00AC0635"/>
    <w:rsid w:val="00AC58BB"/>
    <w:rsid w:val="00B30F49"/>
    <w:rsid w:val="00B56638"/>
    <w:rsid w:val="00BE7B30"/>
    <w:rsid w:val="00CA72D6"/>
    <w:rsid w:val="00CB1621"/>
    <w:rsid w:val="00CE37CE"/>
    <w:rsid w:val="00D42C65"/>
    <w:rsid w:val="00D61A82"/>
    <w:rsid w:val="00D70E97"/>
    <w:rsid w:val="00D82BE5"/>
    <w:rsid w:val="00DB568E"/>
    <w:rsid w:val="00DD76AB"/>
    <w:rsid w:val="00DE704E"/>
    <w:rsid w:val="00DF5826"/>
    <w:rsid w:val="00E4678C"/>
    <w:rsid w:val="00E776F0"/>
    <w:rsid w:val="00EB75F7"/>
    <w:rsid w:val="00F06733"/>
    <w:rsid w:val="00F11B9E"/>
    <w:rsid w:val="00FB62C4"/>
    <w:rsid w:val="00FD3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229</Words>
  <Characters>1306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CSD</cp:lastModifiedBy>
  <cp:revision>3</cp:revision>
  <cp:lastPrinted>2008-03-26T09:30:00Z</cp:lastPrinted>
  <dcterms:created xsi:type="dcterms:W3CDTF">2008-03-26T09:29:00Z</dcterms:created>
  <dcterms:modified xsi:type="dcterms:W3CDTF">2008-03-26T09:31:00Z</dcterms:modified>
</cp:coreProperties>
</file>