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9E74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9E741E" w:rsidRDefault="009E741E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9E741E" w:rsidRDefault="009E741E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SR.2024</w:t>
            </w:r>
            <w:proofErr w:type="spellEnd"/>
            <w:r>
              <w:fldChar w:fldCharType="end"/>
            </w:r>
          </w:p>
        </w:tc>
      </w:tr>
      <w:tr w:rsidR="009E741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9E741E" w:rsidRDefault="009E741E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741E" w:rsidRDefault="009E741E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9E741E" w:rsidRDefault="009E741E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9E741E" w:rsidRDefault="009E741E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 w:rsidR="008D5ACA">
              <w:rPr>
                <w:sz w:val="20"/>
              </w:rPr>
              <w:t>29</w:t>
            </w:r>
            <w:r>
              <w:rPr>
                <w:sz w:val="20"/>
                <w:lang w:val="en-US"/>
              </w:rPr>
              <w:t xml:space="preserve"> October 2010</w:t>
            </w:r>
            <w:r>
              <w:rPr>
                <w:sz w:val="20"/>
                <w:lang w:val="en-US"/>
              </w:rPr>
              <w:fldChar w:fldCharType="end"/>
            </w:r>
          </w:p>
          <w:p w:rsidR="009E741E" w:rsidRDefault="009E741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9E741E" w:rsidRDefault="009E741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9E741E" w:rsidRDefault="009E741E"/>
        </w:tc>
      </w:tr>
    </w:tbl>
    <w:p w:rsidR="009E741E" w:rsidRDefault="009E741E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расовой дискриминации</w:t>
      </w:r>
    </w:p>
    <w:p w:rsidR="009E741E" w:rsidRDefault="009E741E">
      <w:pPr>
        <w:rPr>
          <w:b/>
        </w:rPr>
      </w:pPr>
      <w:r>
        <w:rPr>
          <w:b/>
        </w:rPr>
        <w:t>Семьдесят седьмая сессия</w:t>
      </w:r>
    </w:p>
    <w:p w:rsidR="009E741E" w:rsidRDefault="009E741E" w:rsidP="00046BA2">
      <w:pPr>
        <w:spacing w:before="360"/>
        <w:rPr>
          <w:b/>
        </w:rPr>
      </w:pPr>
      <w:r>
        <w:rPr>
          <w:b/>
        </w:rPr>
        <w:t>Краткий отчет о 2024-м заседании,</w:t>
      </w:r>
    </w:p>
    <w:p w:rsidR="009E741E" w:rsidRDefault="009E741E">
      <w:r>
        <w:t>состоявшемся во Дворце Вильсона в Женеве</w:t>
      </w:r>
      <w:r>
        <w:br/>
        <w:t>во вторник, 10 августа 2010 года, в 15 ч. 00 м.</w:t>
      </w:r>
    </w:p>
    <w:p w:rsidR="009E741E" w:rsidRDefault="009E741E" w:rsidP="00046BA2">
      <w:pPr>
        <w:spacing w:before="360"/>
      </w:pPr>
      <w:r>
        <w:rPr>
          <w:i/>
        </w:rPr>
        <w:t>Председатель</w:t>
      </w:r>
      <w:r>
        <w:t xml:space="preserve">: </w:t>
      </w:r>
      <w:r>
        <w:rPr>
          <w:lang w:val="en-US"/>
        </w:rPr>
        <w:tab/>
      </w:r>
      <w:r>
        <w:t>г-н Кемаль</w:t>
      </w:r>
    </w:p>
    <w:p w:rsidR="009E741E" w:rsidRDefault="009E741E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9E741E" w:rsidRDefault="009E741E">
      <w:pPr>
        <w:pStyle w:val="SingleTxtGR"/>
        <w:suppressAutoHyphens/>
        <w:jc w:val="left"/>
      </w:pPr>
      <w: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i/>
        </w:rPr>
        <w:t>(продолжение)</w:t>
      </w:r>
    </w:p>
    <w:p w:rsidR="009E741E" w:rsidRPr="009E741E" w:rsidRDefault="009E741E">
      <w:pPr>
        <w:pStyle w:val="SingleTxtGR"/>
        <w:ind w:left="1701"/>
      </w:pPr>
      <w:r>
        <w:rPr>
          <w:i/>
        </w:rPr>
        <w:t>Пятнадцатый</w:t>
      </w:r>
      <w:r w:rsidR="00046BA2">
        <w:rPr>
          <w:i/>
        </w:rPr>
        <w:t>-</w:t>
      </w:r>
      <w:r>
        <w:rPr>
          <w:i/>
        </w:rPr>
        <w:t>семнадцатый периодические доклады Австр</w:t>
      </w:r>
      <w:r>
        <w:rPr>
          <w:i/>
        </w:rPr>
        <w:t>а</w:t>
      </w:r>
      <w:r>
        <w:rPr>
          <w:i/>
        </w:rPr>
        <w:t>лии</w:t>
      </w:r>
    </w:p>
    <w:p w:rsidR="009E741E" w:rsidRDefault="009E741E">
      <w:pPr>
        <w:pStyle w:val="H4GR"/>
      </w:pPr>
      <w:r>
        <w:br w:type="page"/>
      </w:r>
      <w:r>
        <w:tab/>
      </w:r>
      <w:r>
        <w:tab/>
        <w:t>Заседание объявляется открытым в 15 ч. 00 м.</w:t>
      </w:r>
    </w:p>
    <w:p w:rsidR="009E741E" w:rsidRDefault="009E741E">
      <w:pPr>
        <w:pStyle w:val="H23GR"/>
        <w:rPr>
          <w:u w:val="single"/>
        </w:rPr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Рассмотрение докладов, замечаний и информации, предоставляемых государствами-участниками в соответствии со статьей 9 Конвенции </w:t>
      </w:r>
      <w:r>
        <w:rPr>
          <w:b w:val="0"/>
          <w:i/>
        </w:rPr>
        <w:t>(продолжение)</w:t>
      </w:r>
    </w:p>
    <w:p w:rsidR="009E741E" w:rsidRPr="00D10100" w:rsidRDefault="009E741E">
      <w:pPr>
        <w:pStyle w:val="H4GR"/>
        <w:ind w:right="1179"/>
      </w:pPr>
      <w:r>
        <w:rPr>
          <w:lang w:val="en-US"/>
        </w:rPr>
        <w:tab/>
      </w:r>
      <w:r>
        <w:rPr>
          <w:lang w:val="en-US"/>
        </w:rPr>
        <w:tab/>
      </w:r>
      <w:r>
        <w:t>Пятнадцатый</w:t>
      </w:r>
      <w:r w:rsidR="00F3573F">
        <w:t>-</w:t>
      </w:r>
      <w:r>
        <w:t>семнадцатый</w:t>
      </w:r>
      <w:r w:rsidRPr="00D10100">
        <w:t xml:space="preserve"> </w:t>
      </w:r>
      <w:r>
        <w:t>периодические</w:t>
      </w:r>
      <w:r w:rsidRPr="00D10100">
        <w:t xml:space="preserve"> </w:t>
      </w:r>
      <w:r>
        <w:t>доклады</w:t>
      </w:r>
      <w:r w:rsidRPr="00D10100">
        <w:t xml:space="preserve"> </w:t>
      </w:r>
      <w:r>
        <w:t>Австралии</w:t>
      </w:r>
      <w:r w:rsidRPr="00D10100">
        <w:t xml:space="preserve"> </w:t>
      </w:r>
      <w:r w:rsidRPr="00D10100">
        <w:br/>
      </w:r>
      <w:r w:rsidRPr="00D10100">
        <w:tab/>
      </w:r>
      <w:r w:rsidRPr="00D10100">
        <w:tab/>
      </w:r>
      <w:r w:rsidRPr="00D10100">
        <w:rPr>
          <w:i w:val="0"/>
        </w:rPr>
        <w:t>(</w:t>
      </w:r>
      <w:proofErr w:type="spellStart"/>
      <w:r>
        <w:rPr>
          <w:i w:val="0"/>
          <w:lang w:val="en-US"/>
        </w:rPr>
        <w:t>CERD</w:t>
      </w:r>
      <w:proofErr w:type="spellEnd"/>
      <w:r w:rsidRPr="00D10100">
        <w:rPr>
          <w:i w:val="0"/>
        </w:rPr>
        <w:t>/</w:t>
      </w:r>
      <w:r>
        <w:rPr>
          <w:i w:val="0"/>
          <w:lang w:val="en-US"/>
        </w:rPr>
        <w:t>C</w:t>
      </w:r>
      <w:r w:rsidRPr="00D10100">
        <w:rPr>
          <w:i w:val="0"/>
        </w:rPr>
        <w:t>/</w:t>
      </w:r>
      <w:r>
        <w:rPr>
          <w:i w:val="0"/>
          <w:lang w:val="en-US"/>
        </w:rPr>
        <w:t>AUS</w:t>
      </w:r>
      <w:r w:rsidRPr="00D10100">
        <w:rPr>
          <w:i w:val="0"/>
        </w:rPr>
        <w:t xml:space="preserve">/15-17; </w:t>
      </w:r>
      <w:proofErr w:type="spellStart"/>
      <w:r>
        <w:rPr>
          <w:i w:val="0"/>
          <w:lang w:val="en-US"/>
        </w:rPr>
        <w:t>CERD</w:t>
      </w:r>
      <w:proofErr w:type="spellEnd"/>
      <w:r w:rsidRPr="00D10100">
        <w:rPr>
          <w:i w:val="0"/>
        </w:rPr>
        <w:t>/</w:t>
      </w:r>
      <w:r>
        <w:rPr>
          <w:i w:val="0"/>
          <w:lang w:val="en-US"/>
        </w:rPr>
        <w:t>C</w:t>
      </w:r>
      <w:r w:rsidRPr="00D10100">
        <w:rPr>
          <w:i w:val="0"/>
        </w:rPr>
        <w:t>/</w:t>
      </w:r>
      <w:r>
        <w:rPr>
          <w:i w:val="0"/>
          <w:lang w:val="en-US"/>
        </w:rPr>
        <w:t>AUS</w:t>
      </w:r>
      <w:r w:rsidRPr="00D10100">
        <w:rPr>
          <w:i w:val="0"/>
        </w:rPr>
        <w:t>/</w:t>
      </w:r>
      <w:r>
        <w:rPr>
          <w:i w:val="0"/>
          <w:lang w:val="en-US"/>
        </w:rPr>
        <w:t>Q</w:t>
      </w:r>
      <w:r w:rsidRPr="00D10100">
        <w:rPr>
          <w:i w:val="0"/>
        </w:rPr>
        <w:t xml:space="preserve">/15-17; </w:t>
      </w:r>
      <w:proofErr w:type="spellStart"/>
      <w:r>
        <w:rPr>
          <w:i w:val="0"/>
          <w:lang w:val="en-US"/>
        </w:rPr>
        <w:t>HRI</w:t>
      </w:r>
      <w:proofErr w:type="spellEnd"/>
      <w:r w:rsidRPr="00D10100">
        <w:rPr>
          <w:i w:val="0"/>
        </w:rPr>
        <w:t>/</w:t>
      </w:r>
      <w:r>
        <w:rPr>
          <w:i w:val="0"/>
          <w:lang w:val="en-US"/>
        </w:rPr>
        <w:t>CORE</w:t>
      </w:r>
      <w:r w:rsidRPr="00D10100">
        <w:rPr>
          <w:i w:val="0"/>
        </w:rPr>
        <w:t>/</w:t>
      </w:r>
      <w:r>
        <w:rPr>
          <w:i w:val="0"/>
          <w:lang w:val="en-US"/>
        </w:rPr>
        <w:t>AUS</w:t>
      </w:r>
      <w:r w:rsidRPr="00D10100">
        <w:rPr>
          <w:i w:val="0"/>
        </w:rPr>
        <w:t>/2007)</w:t>
      </w:r>
    </w:p>
    <w:p w:rsidR="009E741E" w:rsidRPr="00D10100" w:rsidRDefault="009E741E">
      <w:pPr>
        <w:pStyle w:val="SingleTxtGR"/>
        <w:rPr>
          <w:i/>
        </w:rPr>
      </w:pPr>
      <w:r>
        <w:t>1.</w:t>
      </w:r>
      <w:r>
        <w:tab/>
      </w:r>
      <w:r w:rsidRPr="00D10100">
        <w:rPr>
          <w:i/>
        </w:rPr>
        <w:t>По приглашению Председателя делегация Австралии занимает места за столом Комитета.</w:t>
      </w:r>
    </w:p>
    <w:p w:rsidR="009E741E" w:rsidRDefault="009E741E">
      <w:pPr>
        <w:pStyle w:val="SingleTxtGR"/>
      </w:pPr>
      <w:r>
        <w:t>2.</w:t>
      </w:r>
      <w:r>
        <w:tab/>
      </w:r>
      <w:r>
        <w:rPr>
          <w:b/>
        </w:rPr>
        <w:t xml:space="preserve">Г-н Вулкотт </w:t>
      </w:r>
      <w:r>
        <w:t>(Австралия) говорит, что со времени представления после</w:t>
      </w:r>
      <w:r>
        <w:t>д</w:t>
      </w:r>
      <w:r>
        <w:t>него периодического доклада (CERD/C/AUS/15-17) в Австралии произошли значительные изменения. Он приветствует альтернативные доклады, подгото</w:t>
      </w:r>
      <w:r>
        <w:t>в</w:t>
      </w:r>
      <w:r>
        <w:t>ленные организациями гражданского общества и Австралийской комиссией по правам человека, и присутствие их представителей на заседании. Австралия гордится широким и активным участием организаций гражданского общества в решении пр</w:t>
      </w:r>
      <w:r>
        <w:t>о</w:t>
      </w:r>
      <w:r>
        <w:t>блем прав человека.</w:t>
      </w:r>
    </w:p>
    <w:p w:rsidR="009E741E" w:rsidRDefault="009E741E">
      <w:pPr>
        <w:pStyle w:val="SingleTxtGR"/>
      </w:pPr>
      <w:r>
        <w:t>3.</w:t>
      </w:r>
      <w:r>
        <w:tab/>
        <w:t>21 августа 2010 года в Австралии состоятся федеральные выборы. В с</w:t>
      </w:r>
      <w:r>
        <w:t>о</w:t>
      </w:r>
      <w:r>
        <w:t>ответствии с давно сложившейся практикой правительство взяло на себя роль "попечителя". Важно отметить, что будущая политика и приоритеты в отнош</w:t>
      </w:r>
      <w:r>
        <w:t>е</w:t>
      </w:r>
      <w:r>
        <w:t>нии некоторых находящихся на рассмотрении Комитета вопросов, могут зав</w:t>
      </w:r>
      <w:r>
        <w:t>и</w:t>
      </w:r>
      <w:r>
        <w:t>сеть от исхода выборов. Соответственно, делегация ограничится изложением позиций, которые она занимала ранее, поскольку было бы неуместно рассу</w:t>
      </w:r>
      <w:r>
        <w:t>ж</w:t>
      </w:r>
      <w:r>
        <w:t>дать или строить домыслы о том, какая политика может быть разработана после выборов. Хотя Австралия является участн</w:t>
      </w:r>
      <w:r>
        <w:t>и</w:t>
      </w:r>
      <w:r>
        <w:t>ком Конвенции как государство, осуществление обязательств в соответствии с Конвенцией достигается на осн</w:t>
      </w:r>
      <w:r>
        <w:t>о</w:t>
      </w:r>
      <w:r>
        <w:t>ве политики правительства. Делегация предпочла бы выступить в Комитете п</w:t>
      </w:r>
      <w:r>
        <w:t>о</w:t>
      </w:r>
      <w:r>
        <w:t>сле выборов, поскольку тогда ей было бы гораздо удобнее говорить о выда</w:t>
      </w:r>
      <w:r>
        <w:t>ю</w:t>
      </w:r>
      <w:r>
        <w:t>щихся достижениях Австралии в области ликвидации расовой дискриминации, а также об областях, где еще предстоит проделать дополнительную работу.</w:t>
      </w:r>
    </w:p>
    <w:p w:rsidR="009E741E" w:rsidRDefault="009E741E">
      <w:pPr>
        <w:pStyle w:val="SingleTxtGR"/>
      </w:pPr>
      <w:r>
        <w:t>4.</w:t>
      </w:r>
      <w:r>
        <w:tab/>
        <w:t>Хотя австралийцы-аборигены и островитяне Торресова пролива занимают особое место в австралийском обществе как народы, составляющие первон</w:t>
      </w:r>
      <w:r>
        <w:t>а</w:t>
      </w:r>
      <w:r>
        <w:t>чальное население страны, вполне очевидно, что многие из них находятся в н</w:t>
      </w:r>
      <w:r>
        <w:t>е</w:t>
      </w:r>
      <w:r>
        <w:t>выгодном положении по сравнению с остальными частями общества, поэтому для обеспечения осуществления ими прав человека необходимо проделать д</w:t>
      </w:r>
      <w:r>
        <w:t>о</w:t>
      </w:r>
      <w:r>
        <w:t>полнительную работу. Правительство стремилось перестроить отношения с к</w:t>
      </w:r>
      <w:r>
        <w:t>о</w:t>
      </w:r>
      <w:r>
        <w:t>ренными народами Австралии в соответствии с предыдущими заключительн</w:t>
      </w:r>
      <w:r>
        <w:t>ы</w:t>
      </w:r>
      <w:r>
        <w:t>ми замечаниями Комитета. 13 февраля 2008 года премьер-министр обратился к коренным народам, в частности к "украденным поколениям", с "Национальн</w:t>
      </w:r>
      <w:r>
        <w:t>ы</w:t>
      </w:r>
      <w:r>
        <w:t>ми извинениями" за прошлую политику правительства, ставшую причиной гл</w:t>
      </w:r>
      <w:r>
        <w:t>у</w:t>
      </w:r>
      <w:r>
        <w:t>боких страданий коренных австралийцев, которые тепло восприняли "Извин</w:t>
      </w:r>
      <w:r>
        <w:t>е</w:t>
      </w:r>
      <w:r>
        <w:t>ния". 3 апреля 2009 года Австралия объявила о своей поддержке Декларации Орган</w:t>
      </w:r>
      <w:r>
        <w:t>и</w:t>
      </w:r>
      <w:r>
        <w:t>зации Объединенных Наций о правах коренных народов. В августе 2009 года Специальный докладчик Организации Объединенных Наций по в</w:t>
      </w:r>
      <w:r>
        <w:t>о</w:t>
      </w:r>
      <w:r>
        <w:t>просу о положении в области прав человека и основных свобод коренных нар</w:t>
      </w:r>
      <w:r>
        <w:t>о</w:t>
      </w:r>
      <w:r>
        <w:t>дов посетил Австралию и провел откровенный и конструктивный диалог с представителями ряда правительственных ведомств. В ноябре 2009 года Авс</w:t>
      </w:r>
      <w:r>
        <w:t>т</w:t>
      </w:r>
      <w:r>
        <w:t>ралию также посетил Специальный докладчик по вопросу о праве каждого ч</w:t>
      </w:r>
      <w:r>
        <w:t>е</w:t>
      </w:r>
      <w:r>
        <w:t>ловека на наивысший достижимый уровень физического и психического здор</w:t>
      </w:r>
      <w:r>
        <w:t>о</w:t>
      </w:r>
      <w:r>
        <w:t>вья, в последующем докладе которого затрагивался ряд вопросов, имеющих о</w:t>
      </w:r>
      <w:r>
        <w:t>т</w:t>
      </w:r>
      <w:r>
        <w:t>ношение к дискуссиям в Комитете, и рекомендации которого получили одобр</w:t>
      </w:r>
      <w:r>
        <w:t>е</w:t>
      </w:r>
      <w:r>
        <w:t>ние. Правительство также поддержало избрание Меган Дэвис, видного адвоката по правам человека аборигенов, в Постоянный форум Организации Объедине</w:t>
      </w:r>
      <w:r>
        <w:t>н</w:t>
      </w:r>
      <w:r>
        <w:t>ных Наций по вопросам коренных н</w:t>
      </w:r>
      <w:r>
        <w:t>а</w:t>
      </w:r>
      <w:r>
        <w:t>родов.</w:t>
      </w:r>
    </w:p>
    <w:p w:rsidR="009E741E" w:rsidRDefault="009E741E">
      <w:pPr>
        <w:pStyle w:val="SingleTxtGR"/>
      </w:pPr>
      <w:r>
        <w:t>5.</w:t>
      </w:r>
      <w:r>
        <w:tab/>
        <w:t>Совет австралийских органов власти (САОВ), представляющий фед</w:t>
      </w:r>
      <w:r>
        <w:t>е</w:t>
      </w:r>
      <w:r>
        <w:t>ральное правительство, и органы власти всех штатов и территорий, наметил шесть конкретных задач по улучшению положения коренных народов по сра</w:t>
      </w:r>
      <w:r>
        <w:t>в</w:t>
      </w:r>
      <w:r>
        <w:t>нению с другими частями населения, включая, прежде всего, преодоление ра</w:t>
      </w:r>
      <w:r>
        <w:t>з</w:t>
      </w:r>
      <w:r>
        <w:t>рыва в продолжительности жизни в течение жизни одного поколения. Другие задачи поставлены в таких сферах, как здравоохранение детей, образование и занятость. В ноябре 2009 года правительство Австралии согласилось подде</w:t>
      </w:r>
      <w:r>
        <w:t>р</w:t>
      </w:r>
      <w:r>
        <w:t>жать национальный представительный орган коренных народов, известный в настоящее время под названием "Национальный конгресс первых народов А</w:t>
      </w:r>
      <w:r>
        <w:t>в</w:t>
      </w:r>
      <w:r>
        <w:t>стралии", который был официально инкорпорирован в апреле 2010 года и по</w:t>
      </w:r>
      <w:r>
        <w:t>л</w:t>
      </w:r>
      <w:r>
        <w:t>ностью развернет свою работу к январю 2011 года. Этот шаг направлен на р</w:t>
      </w:r>
      <w:r>
        <w:t>е</w:t>
      </w:r>
      <w:r>
        <w:t>шение некоторых проблем, которые поднимались в заключительных зам</w:t>
      </w:r>
      <w:r>
        <w:t>е</w:t>
      </w:r>
      <w:r>
        <w:t>чаниях Комитета в 2005 году.</w:t>
      </w:r>
    </w:p>
    <w:p w:rsidR="009E741E" w:rsidRDefault="009E741E">
      <w:pPr>
        <w:pStyle w:val="SingleTxtGR"/>
      </w:pPr>
      <w:r>
        <w:t>6.</w:t>
      </w:r>
      <w:r>
        <w:tab/>
        <w:t>В отношении хода работы по законодательству, направленному на во</w:t>
      </w:r>
      <w:r>
        <w:t>с</w:t>
      </w:r>
      <w:r>
        <w:t>становление Закона о расовой дискриминации 1975 года (ЗРД) в отношении "мер чрезвычайного реагирования в Северной территории" (МЧРСТ), в ряд МЧРСТ после консультации с аборигенным народом Северной территории б</w:t>
      </w:r>
      <w:r>
        <w:t>ы</w:t>
      </w:r>
      <w:r>
        <w:t>ли внесены поправки. Было предусмотрено положение об отмене с 31 декабря 2010 года решения о приостановлении ЗРД в отношении МЧРСТ, что позволит провести комплекс мероприятий в соответствии с ЗРД и обеспечить эффекти</w:t>
      </w:r>
      <w:r>
        <w:t>в</w:t>
      </w:r>
      <w:r>
        <w:t>ность переходного процесса. Кроме того, с 1 июля 2010 года ЗРД пр</w:t>
      </w:r>
      <w:r>
        <w:t>и</w:t>
      </w:r>
      <w:r>
        <w:t>меняется к новой недискриминацио</w:t>
      </w:r>
      <w:r>
        <w:t>н</w:t>
      </w:r>
      <w:r>
        <w:t>ной схеме управления доходами.</w:t>
      </w:r>
    </w:p>
    <w:p w:rsidR="009E741E" w:rsidRDefault="009E741E">
      <w:pPr>
        <w:pStyle w:val="SingleTxtGR"/>
      </w:pPr>
      <w:r>
        <w:t>7.</w:t>
      </w:r>
      <w:r>
        <w:tab/>
        <w:t>В декабре 2008 года правительство Австралии приступило к провед</w:t>
      </w:r>
      <w:r>
        <w:t>е</w:t>
      </w:r>
      <w:r>
        <w:t>нию национальных консультаций по вопросам прав человека под эгидой независ</w:t>
      </w:r>
      <w:r>
        <w:t>и</w:t>
      </w:r>
      <w:r>
        <w:t>мого комитета в составе выдающихся граждан страны с целью изучения вопр</w:t>
      </w:r>
      <w:r>
        <w:t>о</w:t>
      </w:r>
      <w:r>
        <w:t>сов защиты и поощрения прав человека и стоящих в этой области задач. Ком</w:t>
      </w:r>
      <w:r>
        <w:t>и</w:t>
      </w:r>
      <w:r>
        <w:t>тет сообщает, что большинство опрошенных в ходе этих консультаций считают Австралию одной из наилучших стран в мире для жизни. В ней обеспечивае</w:t>
      </w:r>
      <w:r>
        <w:t>т</w:t>
      </w:r>
      <w:r>
        <w:t>ся верховенство закона и развита эффективная парламентская демократия при всеобщем избирательном праве и четкой системе сдержек и противовесов на основе мощных и независимых демократических институтов. Судебные органы действенны и независимы, их работа в свободе от страха и фаворитизма обе</w:t>
      </w:r>
      <w:r>
        <w:t>с</w:t>
      </w:r>
      <w:r>
        <w:t>печивае</w:t>
      </w:r>
      <w:r>
        <w:t>т</w:t>
      </w:r>
      <w:r>
        <w:t xml:space="preserve">ся Конституцией. </w:t>
      </w:r>
    </w:p>
    <w:p w:rsidR="009E741E" w:rsidRDefault="009E741E">
      <w:pPr>
        <w:pStyle w:val="SingleTxtGR"/>
      </w:pPr>
      <w:r>
        <w:t>8.</w:t>
      </w:r>
      <w:r>
        <w:tab/>
        <w:t>В обычном праве Австралии признается ряд принципов прав человека, включая право на справедливую процедуру и защиту от самооговора. Наряду с антидискриминационным законодательством принципы прав человека отраж</w:t>
      </w:r>
      <w:r>
        <w:t>е</w:t>
      </w:r>
      <w:r>
        <w:t>ны в положениях уголовного и гражданского права, предусматривающих право на справедливый суд и административное рассмотрение дел в администрати</w:t>
      </w:r>
      <w:r>
        <w:t>в</w:t>
      </w:r>
      <w:r>
        <w:t>ном порядке. Правительство поддерживает, в том числе в виде финансовой п</w:t>
      </w:r>
      <w:r>
        <w:t>о</w:t>
      </w:r>
      <w:r>
        <w:t>мощи, жизнестойкий негосударственный сектор, занимающийся правозащитной деятельностью. Средства массовой информации Австралии свободы и незав</w:t>
      </w:r>
      <w:r>
        <w:t>и</w:t>
      </w:r>
      <w:r>
        <w:t>симы. Доклад Комитета убедительно показал, что австралийцы поддерживают меры по защите прав ч</w:t>
      </w:r>
      <w:r>
        <w:t>е</w:t>
      </w:r>
      <w:r>
        <w:t>ловека.</w:t>
      </w:r>
    </w:p>
    <w:p w:rsidR="009E741E" w:rsidRDefault="009E741E">
      <w:pPr>
        <w:pStyle w:val="SingleTxtGR"/>
      </w:pPr>
      <w:r>
        <w:t>9.</w:t>
      </w:r>
      <w:r>
        <w:tab/>
        <w:t>Однако можно добиться и большего. На тему о том, как еще более акти</w:t>
      </w:r>
      <w:r>
        <w:t>в</w:t>
      </w:r>
      <w:r>
        <w:t>но защищать и продвигать права человека, высказывалось много разных мн</w:t>
      </w:r>
      <w:r>
        <w:t>е</w:t>
      </w:r>
      <w:r>
        <w:t>ний, включая предложение о принятии закона о правах человека. В ответ на подготовленный по итогам консультаций доклад правительство в апреле 2010 года опубликовало "Основные положения о защите прав человека в Авс</w:t>
      </w:r>
      <w:r>
        <w:t>т</w:t>
      </w:r>
      <w:r>
        <w:t>ралии", подтвердив приверженность страны главным правозащитным догов</w:t>
      </w:r>
      <w:r>
        <w:t>о</w:t>
      </w:r>
      <w:r>
        <w:t>рам Организации Объединенных Наций, участником которых является Австр</w:t>
      </w:r>
      <w:r>
        <w:t>а</w:t>
      </w:r>
      <w:r>
        <w:t>лия. "Основные положения" основаны на положительном опыте и практических переменах, направленных на поощрение и защиту прав человека, а также на многочисленных предложениях, полученных в ходе консультаций, о том, что главным приоритетом должно стать образование.</w:t>
      </w:r>
    </w:p>
    <w:p w:rsidR="009E741E" w:rsidRDefault="009E741E">
      <w:pPr>
        <w:pStyle w:val="SingleTxtGR"/>
      </w:pPr>
      <w:r>
        <w:t>10.</w:t>
      </w:r>
      <w:r>
        <w:tab/>
        <w:t>Кроме того, предпринят ряд других инициатив, особенно применительно к отношениям коренных австралийцев с системой правосудия. Например, пр</w:t>
      </w:r>
      <w:r>
        <w:t>а</w:t>
      </w:r>
      <w:r>
        <w:t>вительство финансировало обеспечение высококачественной юридической п</w:t>
      </w:r>
      <w:r>
        <w:t>о</w:t>
      </w:r>
      <w:r>
        <w:t>мощи с учетом культурных факторов для коренных австралийцев. В предыд</w:t>
      </w:r>
      <w:r>
        <w:t>у</w:t>
      </w:r>
      <w:r>
        <w:t>щем бюджете предусмотрено значительное увеличение финансиров</w:t>
      </w:r>
      <w:r>
        <w:t>а</w:t>
      </w:r>
      <w:r>
        <w:t>ния на юридическую помощь коренным народам в соответствии с сообщениями, пол</w:t>
      </w:r>
      <w:r>
        <w:t>у</w:t>
      </w:r>
      <w:r>
        <w:t>ченными от Комитета в 2010 году по линии его процедур раннего предупре</w:t>
      </w:r>
      <w:r>
        <w:t>ж</w:t>
      </w:r>
      <w:r>
        <w:t>дения и незамедлительных действий. Дополнительные средства были выделены регионам, где спрос на юридические услуги и стоимость таких у</w:t>
      </w:r>
      <w:r>
        <w:t>с</w:t>
      </w:r>
      <w:r>
        <w:t>луг выше, чем в среднем по стране. Представители коренных народов имеют возможность з</w:t>
      </w:r>
      <w:r>
        <w:t>а</w:t>
      </w:r>
      <w:r>
        <w:t>прашивать финансовую поддержку у любого органа по юридической помощи, а не только у специализированных организаций по оказанию юридической п</w:t>
      </w:r>
      <w:r>
        <w:t>о</w:t>
      </w:r>
      <w:r>
        <w:t>мощи коренным н</w:t>
      </w:r>
      <w:r>
        <w:t>а</w:t>
      </w:r>
      <w:r>
        <w:t>родам.</w:t>
      </w:r>
    </w:p>
    <w:p w:rsidR="009E741E" w:rsidRDefault="009E741E">
      <w:pPr>
        <w:pStyle w:val="SingleTxtGR"/>
      </w:pPr>
      <w:r>
        <w:t>11.</w:t>
      </w:r>
      <w:r>
        <w:tab/>
        <w:t>В ноябре 2009 года все органы государственного управления Австралии одобрили "Национальные нормы законодательства и правосудия в отношении коренных народов". Эти "Нормы", в частности, предусматривают меры по п</w:t>
      </w:r>
      <w:r>
        <w:t>о</w:t>
      </w:r>
      <w:r>
        <w:t>вышению безопасности общин коренных народов и по сокращению числа з</w:t>
      </w:r>
      <w:r>
        <w:t>а</w:t>
      </w:r>
      <w:r>
        <w:t>ключенных из числа коренных жителей Австралии, особенно молодежи. В о</w:t>
      </w:r>
      <w:r>
        <w:t>б</w:t>
      </w:r>
      <w:r>
        <w:t>ласти землевладения коренных народов парламент в 2009 году внес целен</w:t>
      </w:r>
      <w:r>
        <w:t>а</w:t>
      </w:r>
      <w:r>
        <w:t>правленные изменения в Закон о владении исконными землями 1993 года с ц</w:t>
      </w:r>
      <w:r>
        <w:t>е</w:t>
      </w:r>
      <w:r>
        <w:t>лью повышения его эффективности. В результате главная ответственность за урегулирование исков о владении исконными землями возложена на Федерал</w:t>
      </w:r>
      <w:r>
        <w:t>ь</w:t>
      </w:r>
      <w:r>
        <w:t>ный суд Австралии, предусмотрены меры оказания помощи коренным народам и другим заинтересованным субъектам в ускорении и совершенствовании ур</w:t>
      </w:r>
      <w:r>
        <w:t>е</w:t>
      </w:r>
      <w:r>
        <w:t>гулирования таких исков.</w:t>
      </w:r>
    </w:p>
    <w:p w:rsidR="009E741E" w:rsidRPr="004C4028" w:rsidRDefault="009E741E" w:rsidP="009E741E">
      <w:pPr>
        <w:pStyle w:val="SingleTxtGR"/>
      </w:pPr>
      <w:r w:rsidRPr="004C4028">
        <w:t>12.</w:t>
      </w:r>
      <w:r w:rsidRPr="004C4028">
        <w:tab/>
        <w:t xml:space="preserve">По сравнению с 2005 годом </w:t>
      </w:r>
      <w:r>
        <w:t>состав</w:t>
      </w:r>
      <w:r w:rsidRPr="004C4028">
        <w:t xml:space="preserve"> населения Австралии </w:t>
      </w:r>
      <w:r>
        <w:t>стал более ра</w:t>
      </w:r>
      <w:r>
        <w:t>з</w:t>
      </w:r>
      <w:r>
        <w:t>нообразным</w:t>
      </w:r>
      <w:r w:rsidRPr="004C4028">
        <w:t>. Австралийцы говорят более чем на 260 языках, включая языки к</w:t>
      </w:r>
      <w:r w:rsidRPr="004C4028">
        <w:t>о</w:t>
      </w:r>
      <w:r w:rsidRPr="004C4028">
        <w:t xml:space="preserve">ренных народов, </w:t>
      </w:r>
      <w:r>
        <w:t>принадлежат к</w:t>
      </w:r>
      <w:r w:rsidRPr="004C4028">
        <w:t xml:space="preserve"> 270 </w:t>
      </w:r>
      <w:r>
        <w:t xml:space="preserve">родам </w:t>
      </w:r>
      <w:r w:rsidRPr="004C4028">
        <w:t xml:space="preserve">и придерживаются разнообразных культурных и религиозных традиций. Почти половина населения родилась за рубежом или имеет одного из родителей, </w:t>
      </w:r>
      <w:r>
        <w:t>э</w:t>
      </w:r>
      <w:r w:rsidRPr="004C4028">
        <w:t>мигрировавшего в Австралию. М</w:t>
      </w:r>
      <w:r w:rsidRPr="004C4028">
        <w:t>е</w:t>
      </w:r>
      <w:r w:rsidRPr="004C4028">
        <w:t xml:space="preserve">нее чем за одну человеческую жизнь Австралия </w:t>
      </w:r>
      <w:r>
        <w:t>трансформировалась</w:t>
      </w:r>
      <w:r w:rsidRPr="004C4028">
        <w:t xml:space="preserve"> из главным образом англо-кельтского общества с населением менее 8 млн. человек в </w:t>
      </w:r>
      <w:proofErr w:type="spellStart"/>
      <w:r w:rsidRPr="004C4028">
        <w:t>мн</w:t>
      </w:r>
      <w:r w:rsidRPr="004C4028">
        <w:t>о</w:t>
      </w:r>
      <w:r w:rsidRPr="004C4028">
        <w:t>гокультурное</w:t>
      </w:r>
      <w:proofErr w:type="spellEnd"/>
      <w:r w:rsidRPr="004C4028">
        <w:t xml:space="preserve"> общество с населением более 22 млн. В целом</w:t>
      </w:r>
      <w:r>
        <w:t>,</w:t>
      </w:r>
      <w:r w:rsidRPr="004C4028">
        <w:t xml:space="preserve"> благодаря мигр</w:t>
      </w:r>
      <w:r w:rsidRPr="004C4028">
        <w:t>а</w:t>
      </w:r>
      <w:r w:rsidRPr="004C4028">
        <w:t xml:space="preserve">ции Австралия стала более </w:t>
      </w:r>
      <w:proofErr w:type="spellStart"/>
      <w:r w:rsidRPr="004C4028">
        <w:t>космополитичной</w:t>
      </w:r>
      <w:proofErr w:type="spellEnd"/>
      <w:r w:rsidRPr="004C4028">
        <w:t xml:space="preserve"> и более </w:t>
      </w:r>
      <w:r>
        <w:t xml:space="preserve">открытой для мира </w:t>
      </w:r>
      <w:r w:rsidRPr="004C4028">
        <w:t>стр</w:t>
      </w:r>
      <w:r w:rsidRPr="004C4028">
        <w:t>а</w:t>
      </w:r>
      <w:r w:rsidRPr="004C4028">
        <w:t>ной.</w:t>
      </w:r>
    </w:p>
    <w:p w:rsidR="009E741E" w:rsidRPr="004C4028" w:rsidRDefault="009E741E" w:rsidP="009E741E">
      <w:pPr>
        <w:pStyle w:val="SingleTxtGR"/>
      </w:pPr>
      <w:r w:rsidRPr="004C4028">
        <w:t>13.</w:t>
      </w:r>
      <w:r w:rsidRPr="004C4028">
        <w:tab/>
        <w:t xml:space="preserve">Единый и </w:t>
      </w:r>
      <w:r>
        <w:t>общий</w:t>
      </w:r>
      <w:r w:rsidRPr="004C4028">
        <w:t xml:space="preserve"> для всех характер культурного, религиозного и языков</w:t>
      </w:r>
      <w:r w:rsidRPr="004C4028">
        <w:t>о</w:t>
      </w:r>
      <w:r w:rsidRPr="004C4028">
        <w:t xml:space="preserve">го разнообразия Австралии отмечается каждый год 21 марта в День гармонии, который совпадает с Международным днем </w:t>
      </w:r>
      <w:r>
        <w:t>борьбы за ликвидацию</w:t>
      </w:r>
      <w:r w:rsidRPr="004C4028">
        <w:t xml:space="preserve"> расовой ди</w:t>
      </w:r>
      <w:r w:rsidRPr="004C4028">
        <w:t>с</w:t>
      </w:r>
      <w:r w:rsidRPr="004C4028">
        <w:t xml:space="preserve">криминации. </w:t>
      </w:r>
      <w:r>
        <w:t xml:space="preserve">Неизменный </w:t>
      </w:r>
      <w:r w:rsidRPr="004C4028">
        <w:t>лозунг "Здесь место всем" помогает людям участв</w:t>
      </w:r>
      <w:r w:rsidRPr="004C4028">
        <w:t>о</w:t>
      </w:r>
      <w:r w:rsidRPr="004C4028">
        <w:t xml:space="preserve">вать в жизни общества, уважать культурное и религиозное разнообразие и </w:t>
      </w:r>
      <w:r>
        <w:t>кр</w:t>
      </w:r>
      <w:r>
        <w:t>е</w:t>
      </w:r>
      <w:r>
        <w:t xml:space="preserve">пить </w:t>
      </w:r>
      <w:r w:rsidRPr="004C4028">
        <w:t xml:space="preserve">чувство </w:t>
      </w:r>
      <w:r>
        <w:t>общности</w:t>
      </w:r>
      <w:r w:rsidRPr="004C4028">
        <w:t>. Тысячи школ, местных</w:t>
      </w:r>
      <w:r>
        <w:t xml:space="preserve"> общественных</w:t>
      </w:r>
      <w:r w:rsidRPr="004C4028">
        <w:t xml:space="preserve"> групп и орган</w:t>
      </w:r>
      <w:r w:rsidRPr="004C4028">
        <w:t>и</w:t>
      </w:r>
      <w:r w:rsidRPr="004C4028">
        <w:t>заций по всей Австралии устраивают мероприятия по случаю Дня гармонии, причем обследования свидетельствуют о</w:t>
      </w:r>
      <w:r>
        <w:t xml:space="preserve"> том, что их число с каждым годом увеличивается</w:t>
      </w:r>
      <w:r w:rsidRPr="004C4028">
        <w:t>.</w:t>
      </w:r>
    </w:p>
    <w:p w:rsidR="009E741E" w:rsidRPr="004C4028" w:rsidRDefault="009E741E" w:rsidP="009E741E">
      <w:pPr>
        <w:pStyle w:val="SingleTxtGR"/>
      </w:pPr>
      <w:r w:rsidRPr="004C4028">
        <w:t>14.</w:t>
      </w:r>
      <w:r w:rsidRPr="004C4028">
        <w:tab/>
        <w:t>В соответствии с Конвенцией 1951 года о статусе беженцев и Протоколом 1967 года к ней Австралия обязалась обеспечивать защиту беженцев. Решени</w:t>
      </w:r>
      <w:r>
        <w:t>я</w:t>
      </w:r>
      <w:r w:rsidRPr="004C4028">
        <w:t xml:space="preserve"> приостановить рассмотрение всех новых заявок на </w:t>
      </w:r>
      <w:r>
        <w:t>получение убежища</w:t>
      </w:r>
      <w:r w:rsidRPr="004C4028">
        <w:t xml:space="preserve"> от гр</w:t>
      </w:r>
      <w:r w:rsidRPr="004C4028">
        <w:t>а</w:t>
      </w:r>
      <w:r w:rsidRPr="004C4028">
        <w:t>ждан Шри-Ланки и Афгани</w:t>
      </w:r>
      <w:r>
        <w:t>стана, о которых</w:t>
      </w:r>
      <w:r w:rsidRPr="004C4028">
        <w:t xml:space="preserve"> было объявлено 9 апреля 2010 года и ко</w:t>
      </w:r>
      <w:r>
        <w:t>торые подлежа</w:t>
      </w:r>
      <w:r w:rsidRPr="004C4028">
        <w:t>т рассмотрению через три месяца и через шесть месяцев с</w:t>
      </w:r>
      <w:r w:rsidRPr="004C4028">
        <w:t>о</w:t>
      </w:r>
      <w:r w:rsidRPr="004C4028">
        <w:t>ответствен</w:t>
      </w:r>
      <w:r>
        <w:t>но, приняты</w:t>
      </w:r>
      <w:r w:rsidRPr="004C4028">
        <w:t xml:space="preserve"> в ответ на данные о том, что в Шри-Ланке и</w:t>
      </w:r>
      <w:r>
        <w:t xml:space="preserve"> в</w:t>
      </w:r>
      <w:r w:rsidRPr="004C4028">
        <w:t xml:space="preserve"> некоторых районах Афганистана, особенно в тех районах, </w:t>
      </w:r>
      <w:r>
        <w:t xml:space="preserve">из </w:t>
      </w:r>
      <w:r w:rsidRPr="004C4028">
        <w:t>ко</w:t>
      </w:r>
      <w:r>
        <w:t>торых подается много</w:t>
      </w:r>
      <w:r w:rsidRPr="004C4028">
        <w:t xml:space="preserve"> за</w:t>
      </w:r>
      <w:r w:rsidRPr="004C4028">
        <w:t>я</w:t>
      </w:r>
      <w:r w:rsidRPr="004C4028">
        <w:t xml:space="preserve">вок на убежище в Австралии, </w:t>
      </w:r>
      <w:r w:rsidR="00F3573F">
        <w:t xml:space="preserve">положение </w:t>
      </w:r>
      <w:r>
        <w:t>продолжает меняться</w:t>
      </w:r>
      <w:r w:rsidRPr="004C4028">
        <w:t>. Решение о пр</w:t>
      </w:r>
      <w:r w:rsidRPr="004C4028">
        <w:t>и</w:t>
      </w:r>
      <w:r w:rsidRPr="004C4028">
        <w:t xml:space="preserve">остановлении принято не по расовым </w:t>
      </w:r>
      <w:r>
        <w:t>мотивам</w:t>
      </w:r>
      <w:r w:rsidRPr="004C4028">
        <w:t>. В отношении просителей уб</w:t>
      </w:r>
      <w:r w:rsidRPr="004C4028">
        <w:t>е</w:t>
      </w:r>
      <w:r w:rsidRPr="004C4028">
        <w:t>жища из Шри-Ланки оно было отменено 6 июля 2010 года после оценки п</w:t>
      </w:r>
      <w:r w:rsidRPr="004C4028">
        <w:t>о</w:t>
      </w:r>
      <w:r w:rsidRPr="004C4028">
        <w:t>следн</w:t>
      </w:r>
      <w:r>
        <w:t>их</w:t>
      </w:r>
      <w:r w:rsidRPr="004C4028">
        <w:t xml:space="preserve"> </w:t>
      </w:r>
      <w:r>
        <w:t>сведений о положении в Шри-Ланке</w:t>
      </w:r>
      <w:r w:rsidRPr="004C4028">
        <w:t>, которые были пол</w:t>
      </w:r>
      <w:r w:rsidRPr="004C4028">
        <w:t>у</w:t>
      </w:r>
      <w:r w:rsidRPr="004C4028">
        <w:t>чены в период приоста</w:t>
      </w:r>
      <w:r>
        <w:t>новления</w:t>
      </w:r>
      <w:r w:rsidRPr="004C4028">
        <w:t xml:space="preserve">. В настоящее время производится оценка на индивидуальной основе всех заявок от </w:t>
      </w:r>
      <w:proofErr w:type="spellStart"/>
      <w:r w:rsidR="00F3573F" w:rsidRPr="004C4028">
        <w:t>шри</w:t>
      </w:r>
      <w:r w:rsidR="00FE1740">
        <w:t>-</w:t>
      </w:r>
      <w:r w:rsidR="00F3573F">
        <w:t>л</w:t>
      </w:r>
      <w:r w:rsidR="00F3573F" w:rsidRPr="004C4028">
        <w:t>анкийских</w:t>
      </w:r>
      <w:proofErr w:type="spellEnd"/>
      <w:r w:rsidRPr="004C4028">
        <w:t xml:space="preserve"> просителей убежища, кото</w:t>
      </w:r>
      <w:r>
        <w:t>рые</w:t>
      </w:r>
      <w:r w:rsidRPr="004C4028">
        <w:t xml:space="preserve"> </w:t>
      </w:r>
      <w:r>
        <w:t>подпали под решение о приостановлении</w:t>
      </w:r>
      <w:r w:rsidRPr="004C4028">
        <w:t xml:space="preserve">. Рассмотрение заявок от граждан Афганистана </w:t>
      </w:r>
      <w:r>
        <w:t xml:space="preserve">все еще </w:t>
      </w:r>
      <w:r w:rsidRPr="004C4028">
        <w:t>приостановлено.</w:t>
      </w:r>
    </w:p>
    <w:p w:rsidR="009E741E" w:rsidRPr="004C4028" w:rsidRDefault="009E741E" w:rsidP="009E741E">
      <w:pPr>
        <w:pStyle w:val="SingleTxtGR"/>
      </w:pPr>
      <w:r w:rsidRPr="004C4028">
        <w:t>15.</w:t>
      </w:r>
      <w:r w:rsidRPr="004C4028">
        <w:tab/>
        <w:t xml:space="preserve">В отношении </w:t>
      </w:r>
      <w:r>
        <w:t xml:space="preserve">временного </w:t>
      </w:r>
      <w:r w:rsidRPr="004C4028">
        <w:t xml:space="preserve">задержания </w:t>
      </w:r>
      <w:r>
        <w:t xml:space="preserve">иммигрантов </w:t>
      </w:r>
      <w:r w:rsidRPr="004C4028">
        <w:t>правительство пр</w:t>
      </w:r>
      <w:r w:rsidRPr="004C4028">
        <w:t>и</w:t>
      </w:r>
      <w:r w:rsidRPr="004C4028">
        <w:t xml:space="preserve">знало необходимость недопущения </w:t>
      </w:r>
      <w:r>
        <w:t>случаев необоснованного длительного с</w:t>
      </w:r>
      <w:r>
        <w:t>о</w:t>
      </w:r>
      <w:r>
        <w:t xml:space="preserve">держания </w:t>
      </w:r>
      <w:r w:rsidRPr="004C4028">
        <w:t xml:space="preserve">под стражей, </w:t>
      </w:r>
      <w:r>
        <w:t xml:space="preserve">а также </w:t>
      </w:r>
      <w:r w:rsidRPr="004C4028">
        <w:t xml:space="preserve">справедливого и гуманного обращения </w:t>
      </w:r>
      <w:r>
        <w:t>с заде</w:t>
      </w:r>
      <w:r>
        <w:t>р</w:t>
      </w:r>
      <w:r>
        <w:t xml:space="preserve">жанными </w:t>
      </w:r>
      <w:r w:rsidRPr="004C4028">
        <w:t>с соблюдением их достоинства и обеспече</w:t>
      </w:r>
      <w:r>
        <w:t>ния их</w:t>
      </w:r>
      <w:r w:rsidRPr="004C4028">
        <w:t xml:space="preserve"> доступа к услугам в области здравоохранения, досуга и образов</w:t>
      </w:r>
      <w:r w:rsidRPr="004C4028">
        <w:t>а</w:t>
      </w:r>
      <w:r w:rsidRPr="004C4028">
        <w:t>ния.</w:t>
      </w:r>
    </w:p>
    <w:p w:rsidR="009E741E" w:rsidRPr="004C4028" w:rsidRDefault="009E741E" w:rsidP="009E741E">
      <w:pPr>
        <w:pStyle w:val="SingleTxtGR"/>
      </w:pPr>
      <w:r w:rsidRPr="004C4028">
        <w:t>16.</w:t>
      </w:r>
      <w:r w:rsidRPr="004C4028">
        <w:tab/>
        <w:t xml:space="preserve">В </w:t>
      </w:r>
      <w:r>
        <w:t>контексте совершенствования</w:t>
      </w:r>
      <w:r w:rsidRPr="004C4028">
        <w:t xml:space="preserve"> процедур оценки </w:t>
      </w:r>
      <w:r>
        <w:t xml:space="preserve">статуса </w:t>
      </w:r>
      <w:r w:rsidRPr="004C4028">
        <w:t xml:space="preserve">прибывающих с нарушением </w:t>
      </w:r>
      <w:r>
        <w:t xml:space="preserve">действующих правил </w:t>
      </w:r>
      <w:r w:rsidRPr="004C4028">
        <w:t>беженцев</w:t>
      </w:r>
      <w:r>
        <w:t>, просителям</w:t>
      </w:r>
      <w:r w:rsidRPr="004C4028">
        <w:t xml:space="preserve"> убежища </w:t>
      </w:r>
      <w:r>
        <w:t>оказыв</w:t>
      </w:r>
      <w:r>
        <w:t>а</w:t>
      </w:r>
      <w:r>
        <w:t xml:space="preserve">лась </w:t>
      </w:r>
      <w:r w:rsidRPr="004C4028">
        <w:t>независи</w:t>
      </w:r>
      <w:r>
        <w:t>мая</w:t>
      </w:r>
      <w:r w:rsidRPr="004C4028">
        <w:t xml:space="preserve"> консульта</w:t>
      </w:r>
      <w:r>
        <w:t xml:space="preserve">тивная помощь и поддержка за счет </w:t>
      </w:r>
      <w:r w:rsidRPr="004C4028">
        <w:t>правительст</w:t>
      </w:r>
      <w:r>
        <w:t>ва</w:t>
      </w:r>
      <w:r w:rsidRPr="004C4028">
        <w:t>,</w:t>
      </w:r>
      <w:r>
        <w:t xml:space="preserve"> предоставлялись возможности для рассмотрения </w:t>
      </w:r>
      <w:r w:rsidRPr="004C4028">
        <w:t>незави</w:t>
      </w:r>
      <w:r>
        <w:t>симыми экспертами о</w:t>
      </w:r>
      <w:r>
        <w:t>т</w:t>
      </w:r>
      <w:r>
        <w:t xml:space="preserve">рицательных решений, и обеспечивался внешний </w:t>
      </w:r>
      <w:r w:rsidRPr="004C4028">
        <w:t>надзо</w:t>
      </w:r>
      <w:r>
        <w:t>р</w:t>
      </w:r>
      <w:r w:rsidRPr="004C4028">
        <w:t xml:space="preserve"> со стороны омбудсм</w:t>
      </w:r>
      <w:r w:rsidRPr="004C4028">
        <w:t>е</w:t>
      </w:r>
      <w:r w:rsidRPr="004C4028">
        <w:t xml:space="preserve">на Содружества. Такие меры </w:t>
      </w:r>
      <w:r>
        <w:t xml:space="preserve">принимаются в дополнение к </w:t>
      </w:r>
      <w:r w:rsidRPr="004C4028">
        <w:t>укрепле</w:t>
      </w:r>
      <w:r>
        <w:t>нным</w:t>
      </w:r>
      <w:r w:rsidRPr="004C4028">
        <w:t xml:space="preserve"> проц</w:t>
      </w:r>
      <w:r w:rsidRPr="004C4028">
        <w:t>е</w:t>
      </w:r>
      <w:r w:rsidRPr="004C4028">
        <w:t>дур</w:t>
      </w:r>
      <w:r>
        <w:t>ным</w:t>
      </w:r>
      <w:r w:rsidRPr="004C4028">
        <w:t xml:space="preserve"> руководя</w:t>
      </w:r>
      <w:r>
        <w:t>щим</w:t>
      </w:r>
      <w:r w:rsidRPr="004C4028">
        <w:t xml:space="preserve"> принци</w:t>
      </w:r>
      <w:r>
        <w:t>пам</w:t>
      </w:r>
      <w:r w:rsidRPr="004C4028">
        <w:t xml:space="preserve"> для должностных лиц ведомств, проводящих оценку положения б</w:t>
      </w:r>
      <w:r w:rsidRPr="004C4028">
        <w:t>е</w:t>
      </w:r>
      <w:r w:rsidRPr="004C4028">
        <w:t>женцев.</w:t>
      </w:r>
    </w:p>
    <w:p w:rsidR="009E741E" w:rsidRPr="004C4028" w:rsidRDefault="009E741E" w:rsidP="009E741E">
      <w:pPr>
        <w:pStyle w:val="SingleTxtGR"/>
      </w:pPr>
      <w:r w:rsidRPr="004C4028">
        <w:t>17.</w:t>
      </w:r>
      <w:r w:rsidRPr="004C4028">
        <w:tab/>
        <w:t>Начиная с 1 июля 2009 года Австралия применяет новую процедуру в</w:t>
      </w:r>
      <w:r w:rsidRPr="004C4028">
        <w:t>ы</w:t>
      </w:r>
      <w:r w:rsidRPr="004C4028">
        <w:t>дачи разрешени</w:t>
      </w:r>
      <w:r>
        <w:t>й</w:t>
      </w:r>
      <w:r w:rsidRPr="004C4028">
        <w:t xml:space="preserve"> на работу </w:t>
      </w:r>
      <w:r>
        <w:t>просителям</w:t>
      </w:r>
      <w:r w:rsidRPr="004C4028">
        <w:t xml:space="preserve"> убежища, включая отмену "правила 45</w:t>
      </w:r>
      <w:r>
        <w:t> </w:t>
      </w:r>
      <w:r w:rsidRPr="004C4028">
        <w:t>дне</w:t>
      </w:r>
      <w:r>
        <w:t>й</w:t>
      </w:r>
      <w:r w:rsidRPr="004C4028">
        <w:t>", в соответствии с которым только те просители убежища на уровне общ</w:t>
      </w:r>
      <w:r>
        <w:t>ин</w:t>
      </w:r>
      <w:r w:rsidRPr="004C4028">
        <w:t>, которые подали заявки на защитную визу в течение 45 дней после св</w:t>
      </w:r>
      <w:r w:rsidRPr="004C4028">
        <w:t>о</w:t>
      </w:r>
      <w:r w:rsidRPr="004C4028">
        <w:t>его прибытия в Австралию, потенциально имели право на работу и на получ</w:t>
      </w:r>
      <w:r w:rsidRPr="004C4028">
        <w:t>е</w:t>
      </w:r>
      <w:r w:rsidRPr="004C4028">
        <w:t>ние доступа к бес</w:t>
      </w:r>
      <w:r>
        <w:t>платным</w:t>
      </w:r>
      <w:r w:rsidRPr="004C4028">
        <w:t xml:space="preserve"> базов</w:t>
      </w:r>
      <w:r>
        <w:t>ым услугам здравоохранения</w:t>
      </w:r>
      <w:r w:rsidRPr="004C4028">
        <w:t xml:space="preserve">, включая </w:t>
      </w:r>
      <w:r>
        <w:t>госп</w:t>
      </w:r>
      <w:r>
        <w:t>и</w:t>
      </w:r>
      <w:r>
        <w:t>тализацию</w:t>
      </w:r>
      <w:r w:rsidRPr="004C4028">
        <w:t>. В соответствии с новыми процедурами лица, подавшие заявки на защитные визы</w:t>
      </w:r>
      <w:r>
        <w:t xml:space="preserve"> и находящиеся в стране на законном положении как обладатели основных виз</w:t>
      </w:r>
      <w:r w:rsidRPr="004C4028">
        <w:t xml:space="preserve">, получают право на работу и доступ к </w:t>
      </w:r>
      <w:r>
        <w:t xml:space="preserve">подобным </w:t>
      </w:r>
      <w:r w:rsidRPr="004C4028">
        <w:t xml:space="preserve">услугам. </w:t>
      </w:r>
      <w:r>
        <w:t>Остро нуждающиеся в работе л</w:t>
      </w:r>
      <w:r w:rsidRPr="004C4028">
        <w:t>ица, подавшие заявки на защитные визы, которые у</w:t>
      </w:r>
      <w:r w:rsidRPr="004C4028">
        <w:t>т</w:t>
      </w:r>
      <w:r w:rsidRPr="004C4028">
        <w:t xml:space="preserve">ратили </w:t>
      </w:r>
      <w:r>
        <w:t xml:space="preserve">свой </w:t>
      </w:r>
      <w:r w:rsidRPr="004C4028">
        <w:t>легальный статус, но добровольно обратились к властям</w:t>
      </w:r>
      <w:r>
        <w:t xml:space="preserve"> для </w:t>
      </w:r>
      <w:r w:rsidRPr="004C4028">
        <w:t>ра</w:t>
      </w:r>
      <w:r w:rsidRPr="004C4028">
        <w:t>з</w:t>
      </w:r>
      <w:r w:rsidRPr="004C4028">
        <w:t>ре</w:t>
      </w:r>
      <w:r>
        <w:t>шения</w:t>
      </w:r>
      <w:r w:rsidRPr="004C4028">
        <w:t xml:space="preserve"> вопрос</w:t>
      </w:r>
      <w:r>
        <w:t>а</w:t>
      </w:r>
      <w:r w:rsidRPr="004C4028">
        <w:t xml:space="preserve"> о своем статусе</w:t>
      </w:r>
      <w:r>
        <w:t>,</w:t>
      </w:r>
      <w:r w:rsidRPr="004C4028">
        <w:t xml:space="preserve"> также могут получать право на работу. В н</w:t>
      </w:r>
      <w:r w:rsidRPr="004C4028">
        <w:t>а</w:t>
      </w:r>
      <w:r w:rsidRPr="004C4028">
        <w:t>стоящее время</w:t>
      </w:r>
      <w:r>
        <w:t xml:space="preserve"> оно</w:t>
      </w:r>
      <w:r w:rsidRPr="004C4028">
        <w:t xml:space="preserve"> зависит от класса выдаваемой промежуточной визы и </w:t>
      </w:r>
      <w:r>
        <w:t>стад</w:t>
      </w:r>
      <w:r>
        <w:t>и</w:t>
      </w:r>
      <w:r>
        <w:t xml:space="preserve">и </w:t>
      </w:r>
      <w:r w:rsidRPr="004C4028">
        <w:t>ра</w:t>
      </w:r>
      <w:r w:rsidRPr="004C4028">
        <w:t>с</w:t>
      </w:r>
      <w:r>
        <w:t>смотрения</w:t>
      </w:r>
      <w:r w:rsidRPr="004C4028">
        <w:t xml:space="preserve"> заяв</w:t>
      </w:r>
      <w:r>
        <w:t>ления</w:t>
      </w:r>
      <w:r w:rsidRPr="004C4028">
        <w:t>.</w:t>
      </w:r>
    </w:p>
    <w:p w:rsidR="009E741E" w:rsidRPr="004C4028" w:rsidRDefault="009E741E" w:rsidP="009E741E">
      <w:pPr>
        <w:pStyle w:val="SingleTxtGR"/>
      </w:pPr>
      <w:r w:rsidRPr="004C4028">
        <w:t>18.</w:t>
      </w:r>
      <w:r w:rsidRPr="004C4028">
        <w:tab/>
        <w:t>Австралийск</w:t>
      </w:r>
      <w:r>
        <w:t>ий</w:t>
      </w:r>
      <w:r w:rsidRPr="004C4028">
        <w:t xml:space="preserve"> </w:t>
      </w:r>
      <w:r>
        <w:t xml:space="preserve">департамент </w:t>
      </w:r>
      <w:r w:rsidRPr="004C4028">
        <w:t xml:space="preserve">по делам иммиграции и гражданства </w:t>
      </w:r>
      <w:r>
        <w:t>обязан проявлять заботу о лицах</w:t>
      </w:r>
      <w:r w:rsidRPr="004C4028">
        <w:t xml:space="preserve">, </w:t>
      </w:r>
      <w:r>
        <w:t xml:space="preserve">временно задерживаемых в качестве </w:t>
      </w:r>
      <w:r w:rsidRPr="004C4028">
        <w:t>иммигра</w:t>
      </w:r>
      <w:r>
        <w:t xml:space="preserve">нтов, и </w:t>
      </w:r>
      <w:r w:rsidRPr="004C4028">
        <w:t xml:space="preserve">поэтому </w:t>
      </w:r>
      <w:r>
        <w:t xml:space="preserve">должен действовать осмотрительно, </w:t>
      </w:r>
      <w:r w:rsidRPr="004C4028">
        <w:t xml:space="preserve">чтобы не допускать нанесения ущерба, который можно предвидеть. </w:t>
      </w:r>
      <w:r>
        <w:t>Лица</w:t>
      </w:r>
      <w:r w:rsidRPr="004C4028">
        <w:t xml:space="preserve">, </w:t>
      </w:r>
      <w:r>
        <w:t>временно взятые под стражу в кач</w:t>
      </w:r>
      <w:r>
        <w:t>е</w:t>
      </w:r>
      <w:r>
        <w:t xml:space="preserve">стве иммигрантов, из-за их существенно </w:t>
      </w:r>
      <w:r w:rsidRPr="004C4028">
        <w:t xml:space="preserve">ограниченной </w:t>
      </w:r>
      <w:r>
        <w:t>самостоятельности</w:t>
      </w:r>
      <w:r w:rsidRPr="004C4028">
        <w:t xml:space="preserve">, </w:t>
      </w:r>
      <w:r>
        <w:t>з</w:t>
      </w:r>
      <w:r>
        <w:t>а</w:t>
      </w:r>
      <w:r>
        <w:t xml:space="preserve">служивают к себе повышенного внимания. Департамент </w:t>
      </w:r>
      <w:r w:rsidRPr="004C4028">
        <w:t xml:space="preserve">предоставляет </w:t>
      </w:r>
      <w:r>
        <w:t>им о</w:t>
      </w:r>
      <w:r>
        <w:t>п</w:t>
      </w:r>
      <w:r>
        <w:t xml:space="preserve">ределенные </w:t>
      </w:r>
      <w:r w:rsidRPr="004C4028">
        <w:t>услуг</w:t>
      </w:r>
      <w:r>
        <w:t>и</w:t>
      </w:r>
      <w:r w:rsidRPr="004C4028">
        <w:t xml:space="preserve"> в </w:t>
      </w:r>
      <w:r>
        <w:t xml:space="preserve">духе </w:t>
      </w:r>
      <w:r w:rsidRPr="004C4028">
        <w:t xml:space="preserve">уважения человеческого достоинства, справедливого и разумного обращения в рамках закона </w:t>
      </w:r>
      <w:r>
        <w:t xml:space="preserve">и обеспечивает </w:t>
      </w:r>
      <w:r w:rsidRPr="004C4028">
        <w:t>надлежа</w:t>
      </w:r>
      <w:r>
        <w:t>щие</w:t>
      </w:r>
      <w:r w:rsidRPr="004C4028">
        <w:t xml:space="preserve"> услови</w:t>
      </w:r>
      <w:r>
        <w:t>я</w:t>
      </w:r>
      <w:r w:rsidRPr="004C4028">
        <w:t xml:space="preserve"> </w:t>
      </w:r>
      <w:r>
        <w:t>содержания и оказания помощи</w:t>
      </w:r>
      <w:r w:rsidRPr="004C4028">
        <w:t xml:space="preserve">. </w:t>
      </w:r>
      <w:r>
        <w:t>За содержанием и порядком оказания услуг временно задерживаемым лицам осуществляется надзор силами внешних ко</w:t>
      </w:r>
      <w:r>
        <w:t>н</w:t>
      </w:r>
      <w:r>
        <w:t>тролеров в условиях режима строгой подотчетности парламенту Австралии и таким важнейшим инстанциям, как Омбудсмен Содружества, Уполномоченный по обеспечению невмешательства в частную жизнь и Австралийская комиссия по правам человека.</w:t>
      </w:r>
    </w:p>
    <w:p w:rsidR="009E741E" w:rsidRPr="004C4028" w:rsidRDefault="009E741E" w:rsidP="009E741E">
      <w:pPr>
        <w:pStyle w:val="SingleTxtGR"/>
      </w:pPr>
      <w:r w:rsidRPr="004C4028">
        <w:t>19.</w:t>
      </w:r>
      <w:r w:rsidRPr="004C4028">
        <w:tab/>
        <w:t xml:space="preserve">За последние три года </w:t>
      </w:r>
      <w:r>
        <w:t>департамент</w:t>
      </w:r>
      <w:r w:rsidRPr="004C4028">
        <w:t xml:space="preserve"> работает в тесном контакте с заинт</w:t>
      </w:r>
      <w:r w:rsidRPr="004C4028">
        <w:t>е</w:t>
      </w:r>
      <w:r w:rsidRPr="004C4028">
        <w:t xml:space="preserve">ресованными </w:t>
      </w:r>
      <w:r>
        <w:t>организациями</w:t>
      </w:r>
      <w:r w:rsidRPr="004C4028">
        <w:t xml:space="preserve">, </w:t>
      </w:r>
      <w:r>
        <w:t xml:space="preserve">в частности </w:t>
      </w:r>
      <w:r w:rsidRPr="004C4028">
        <w:t xml:space="preserve">с Консультативной группой по </w:t>
      </w:r>
      <w:r>
        <w:t>охр</w:t>
      </w:r>
      <w:r>
        <w:t>а</w:t>
      </w:r>
      <w:r>
        <w:t xml:space="preserve">не здоровья </w:t>
      </w:r>
      <w:r w:rsidRPr="004C4028">
        <w:t xml:space="preserve">заключенных, в целях </w:t>
      </w:r>
      <w:r>
        <w:t xml:space="preserve">совершенствования </w:t>
      </w:r>
      <w:r w:rsidRPr="004C4028">
        <w:t>психиатрической пом</w:t>
      </w:r>
      <w:r w:rsidRPr="004C4028">
        <w:t>о</w:t>
      </w:r>
      <w:r w:rsidRPr="004C4028">
        <w:t xml:space="preserve">щи всем </w:t>
      </w:r>
      <w:r>
        <w:t xml:space="preserve">временно задержанным </w:t>
      </w:r>
      <w:r w:rsidRPr="004C4028">
        <w:t>иммигра</w:t>
      </w:r>
      <w:r>
        <w:t>нтам в рамках трех направлений раб</w:t>
      </w:r>
      <w:r>
        <w:t>о</w:t>
      </w:r>
      <w:r>
        <w:t xml:space="preserve">ты </w:t>
      </w:r>
      <w:r w:rsidRPr="004C4028">
        <w:t xml:space="preserve">на основе </w:t>
      </w:r>
      <w:r>
        <w:t xml:space="preserve">передовой </w:t>
      </w:r>
      <w:r w:rsidRPr="004C4028">
        <w:t xml:space="preserve">практики </w:t>
      </w:r>
      <w:r>
        <w:t xml:space="preserve">по </w:t>
      </w:r>
      <w:r w:rsidRPr="004C4028">
        <w:t xml:space="preserve">выявлению и поддержке жертв пыток и травм, а также </w:t>
      </w:r>
      <w:r>
        <w:t xml:space="preserve">по </w:t>
      </w:r>
      <w:r w:rsidRPr="004C4028">
        <w:t>предотвра</w:t>
      </w:r>
      <w:r>
        <w:t>щению</w:t>
      </w:r>
      <w:r w:rsidRPr="004C4028">
        <w:t xml:space="preserve"> членовредительства </w:t>
      </w:r>
      <w:r>
        <w:t>при нахождении под стражей</w:t>
      </w:r>
      <w:r w:rsidRPr="004C4028">
        <w:t>.</w:t>
      </w:r>
    </w:p>
    <w:p w:rsidR="009E741E" w:rsidRPr="004C4028" w:rsidRDefault="009E741E" w:rsidP="009E741E">
      <w:pPr>
        <w:pStyle w:val="SingleTxtGR"/>
      </w:pPr>
      <w:r w:rsidRPr="004C4028">
        <w:t>20.</w:t>
      </w:r>
      <w:r w:rsidRPr="004C4028">
        <w:tab/>
        <w:t xml:space="preserve">Правительство серьезно относится к вопросам безопасности зарубежных студентов и осуждает любые </w:t>
      </w:r>
      <w:r>
        <w:t xml:space="preserve">совершаемые </w:t>
      </w:r>
      <w:r w:rsidRPr="004C4028">
        <w:t>на расовой почве нападения в Авс</w:t>
      </w:r>
      <w:r w:rsidRPr="004C4028">
        <w:t>т</w:t>
      </w:r>
      <w:r w:rsidRPr="004C4028">
        <w:t xml:space="preserve">ралии. Иммиграция, стимулируемая </w:t>
      </w:r>
      <w:r>
        <w:t>основополагающими</w:t>
      </w:r>
      <w:r w:rsidRPr="004C4028">
        <w:t xml:space="preserve"> ценностями </w:t>
      </w:r>
      <w:r>
        <w:t>согласия</w:t>
      </w:r>
      <w:r w:rsidRPr="004C4028">
        <w:t xml:space="preserve">, терпимости и открытости, является одним из ключевых </w:t>
      </w:r>
      <w:r>
        <w:t xml:space="preserve">факторов </w:t>
      </w:r>
      <w:r w:rsidRPr="004C4028">
        <w:t>экономич</w:t>
      </w:r>
      <w:r w:rsidRPr="004C4028">
        <w:t>е</w:t>
      </w:r>
      <w:r w:rsidRPr="004C4028">
        <w:t>ского и социального успеха Австралии. Хотя Австралия является одной из с</w:t>
      </w:r>
      <w:r w:rsidRPr="004C4028">
        <w:t>а</w:t>
      </w:r>
      <w:r w:rsidRPr="004C4028">
        <w:t xml:space="preserve">мых безопасных и наиболее терпимых стран в мире, полностью покончить с преступностью </w:t>
      </w:r>
      <w:r>
        <w:t xml:space="preserve">во всех ее проявлениях </w:t>
      </w:r>
      <w:r w:rsidRPr="004C4028">
        <w:t xml:space="preserve">в городах невозможно, </w:t>
      </w:r>
      <w:r>
        <w:t>хотя</w:t>
      </w:r>
      <w:r w:rsidRPr="004C4028">
        <w:t xml:space="preserve"> правител</w:t>
      </w:r>
      <w:r w:rsidRPr="004C4028">
        <w:t>ь</w:t>
      </w:r>
      <w:r w:rsidRPr="004C4028">
        <w:t xml:space="preserve">ство преисполнено решимости </w:t>
      </w:r>
      <w:r>
        <w:t xml:space="preserve">свести ее к минимуму </w:t>
      </w:r>
      <w:r w:rsidRPr="004C4028">
        <w:t>в город</w:t>
      </w:r>
      <w:r>
        <w:t>ских районах</w:t>
      </w:r>
      <w:r w:rsidRPr="004C4028">
        <w:t xml:space="preserve"> </w:t>
      </w:r>
      <w:r>
        <w:t xml:space="preserve">за счет </w:t>
      </w:r>
      <w:r w:rsidRPr="004C4028">
        <w:t>наращи</w:t>
      </w:r>
      <w:r>
        <w:t>вания</w:t>
      </w:r>
      <w:r w:rsidRPr="004C4028">
        <w:t xml:space="preserve"> ресур</w:t>
      </w:r>
      <w:r>
        <w:t>сов</w:t>
      </w:r>
      <w:r w:rsidRPr="004C4028">
        <w:t xml:space="preserve"> полиции. В ию</w:t>
      </w:r>
      <w:r>
        <w:t>не 2009 года премьер-министр</w:t>
      </w:r>
      <w:r w:rsidRPr="004C4028">
        <w:t xml:space="preserve"> со</w:t>
      </w:r>
      <w:r w:rsidRPr="004C4028">
        <w:t>з</w:t>
      </w:r>
      <w:r w:rsidRPr="004C4028">
        <w:t>да</w:t>
      </w:r>
      <w:r>
        <w:t>л</w:t>
      </w:r>
      <w:r w:rsidRPr="004C4028">
        <w:t xml:space="preserve"> специаль</w:t>
      </w:r>
      <w:r>
        <w:t>ную</w:t>
      </w:r>
      <w:r w:rsidRPr="004C4028">
        <w:t xml:space="preserve"> целе</w:t>
      </w:r>
      <w:r>
        <w:t>вую</w:t>
      </w:r>
      <w:r w:rsidRPr="004C4028">
        <w:t xml:space="preserve"> груп</w:t>
      </w:r>
      <w:r>
        <w:t>пу</w:t>
      </w:r>
      <w:r w:rsidRPr="004C4028">
        <w:t xml:space="preserve"> для борьбы с нападениями на иностранных студентов под председательством Советника по националь</w:t>
      </w:r>
      <w:r>
        <w:t>ной</w:t>
      </w:r>
      <w:r w:rsidRPr="004C4028">
        <w:t xml:space="preserve"> безопа</w:t>
      </w:r>
      <w:r w:rsidRPr="004C4028">
        <w:t>с</w:t>
      </w:r>
      <w:r w:rsidRPr="004C4028">
        <w:t>ности.</w:t>
      </w:r>
    </w:p>
    <w:p w:rsidR="009E741E" w:rsidRPr="004C4028" w:rsidRDefault="009E741E" w:rsidP="009E741E">
      <w:pPr>
        <w:pStyle w:val="SingleTxtGR"/>
      </w:pPr>
      <w:r w:rsidRPr="004C4028">
        <w:t>21.</w:t>
      </w:r>
      <w:r w:rsidRPr="004C4028">
        <w:tab/>
      </w:r>
      <w:r>
        <w:t>На фоне в</w:t>
      </w:r>
      <w:r w:rsidRPr="004C4028">
        <w:t>опрос</w:t>
      </w:r>
      <w:r>
        <w:t>а</w:t>
      </w:r>
      <w:r w:rsidRPr="004C4028">
        <w:t xml:space="preserve"> безопасности </w:t>
      </w:r>
      <w:r>
        <w:t xml:space="preserve">иностранных </w:t>
      </w:r>
      <w:r w:rsidRPr="004C4028">
        <w:t xml:space="preserve">студентов </w:t>
      </w:r>
      <w:r>
        <w:t xml:space="preserve">выявились </w:t>
      </w:r>
      <w:r w:rsidRPr="004C4028">
        <w:t>недо</w:t>
      </w:r>
      <w:r w:rsidRPr="004C4028">
        <w:t>с</w:t>
      </w:r>
      <w:r w:rsidRPr="004C4028">
        <w:t xml:space="preserve">татки в организации образования и процедур </w:t>
      </w:r>
      <w:r>
        <w:t xml:space="preserve">выдачи виз иностранным </w:t>
      </w:r>
      <w:r w:rsidRPr="004C4028">
        <w:t>студе</w:t>
      </w:r>
      <w:r w:rsidRPr="004C4028">
        <w:t>н</w:t>
      </w:r>
      <w:r>
        <w:t>там</w:t>
      </w:r>
      <w:r w:rsidRPr="004C4028">
        <w:t>, устра</w:t>
      </w:r>
      <w:r>
        <w:t>нением которых</w:t>
      </w:r>
      <w:r w:rsidRPr="004C4028">
        <w:t xml:space="preserve"> занялись органы власти на всех уровнях. </w:t>
      </w:r>
      <w:r>
        <w:t>Эти проц</w:t>
      </w:r>
      <w:r>
        <w:t>е</w:t>
      </w:r>
      <w:r>
        <w:t>дуры были изменены и ужесточены, с тем чтобы заявления об обучении в Авс</w:t>
      </w:r>
      <w:r>
        <w:t>т</w:t>
      </w:r>
      <w:r>
        <w:t xml:space="preserve">ралии поступали действительно от желающих учиться, а не от подверженных эксплуатации разнорабочих. В том числе увеличена </w:t>
      </w:r>
      <w:r w:rsidRPr="004C4028">
        <w:t>сумм</w:t>
      </w:r>
      <w:r>
        <w:t>а</w:t>
      </w:r>
      <w:r w:rsidRPr="004C4028">
        <w:t xml:space="preserve"> </w:t>
      </w:r>
      <w:r>
        <w:t>средств</w:t>
      </w:r>
      <w:r w:rsidRPr="004C4028">
        <w:t>, наличие к</w:t>
      </w:r>
      <w:r w:rsidRPr="004C4028">
        <w:t>о</w:t>
      </w:r>
      <w:r w:rsidRPr="004C4028">
        <w:t>то</w:t>
      </w:r>
      <w:r>
        <w:t>рой</w:t>
      </w:r>
      <w:r w:rsidRPr="004C4028">
        <w:t xml:space="preserve"> зарубежные студенты должны доказать</w:t>
      </w:r>
      <w:r>
        <w:t xml:space="preserve"> и которая</w:t>
      </w:r>
      <w:r w:rsidRPr="004C4028">
        <w:t xml:space="preserve"> предназначен</w:t>
      </w:r>
      <w:r>
        <w:t>а</w:t>
      </w:r>
      <w:r w:rsidRPr="004C4028">
        <w:t xml:space="preserve"> для их обеспечения во время учебы</w:t>
      </w:r>
      <w:r>
        <w:t xml:space="preserve"> до выдачи им студенческой</w:t>
      </w:r>
      <w:r w:rsidRPr="004C4028">
        <w:t xml:space="preserve"> виз</w:t>
      </w:r>
      <w:r>
        <w:t>ы</w:t>
      </w:r>
      <w:r w:rsidRPr="004C4028">
        <w:t xml:space="preserve">. </w:t>
      </w:r>
      <w:r>
        <w:t>Кроме того, с 1 </w:t>
      </w:r>
      <w:r w:rsidRPr="004C4028">
        <w:t>июля 2010 года проводится реформа общей программы миграции квалифиц</w:t>
      </w:r>
      <w:r w:rsidRPr="004C4028">
        <w:t>и</w:t>
      </w:r>
      <w:r w:rsidRPr="004C4028">
        <w:t>рованных кадров, в значительной мере посредством устранения стимулов, п</w:t>
      </w:r>
      <w:r w:rsidRPr="004C4028">
        <w:t>о</w:t>
      </w:r>
      <w:r w:rsidRPr="004C4028">
        <w:t xml:space="preserve">буждающих иностранных </w:t>
      </w:r>
      <w:r>
        <w:t>кандидатов</w:t>
      </w:r>
      <w:r w:rsidRPr="004C4028">
        <w:t xml:space="preserve"> подавать заявки на </w:t>
      </w:r>
      <w:r>
        <w:t xml:space="preserve">обучение </w:t>
      </w:r>
      <w:r w:rsidRPr="004C4028">
        <w:t>исключ</w:t>
      </w:r>
      <w:r w:rsidRPr="004C4028">
        <w:t>и</w:t>
      </w:r>
      <w:r w:rsidRPr="004C4028">
        <w:t>тельно в надежде получ</w:t>
      </w:r>
      <w:r>
        <w:t>ить разрешение на постоянное</w:t>
      </w:r>
      <w:r w:rsidRPr="004C4028">
        <w:t xml:space="preserve"> ж</w:t>
      </w:r>
      <w:r w:rsidRPr="004C4028">
        <w:t>и</w:t>
      </w:r>
      <w:r>
        <w:t>тельство</w:t>
      </w:r>
      <w:r w:rsidRPr="004C4028">
        <w:t>.</w:t>
      </w:r>
    </w:p>
    <w:p w:rsidR="009E741E" w:rsidRPr="004C4028" w:rsidRDefault="009E741E" w:rsidP="009E741E">
      <w:pPr>
        <w:pStyle w:val="SingleTxtGR"/>
      </w:pPr>
      <w:r w:rsidRPr="004C4028">
        <w:t>22.</w:t>
      </w:r>
      <w:r w:rsidRPr="004C4028">
        <w:tab/>
        <w:t>В целях повышения каче</w:t>
      </w:r>
      <w:r>
        <w:t>ственного уровня учебных заведений соверше</w:t>
      </w:r>
      <w:r>
        <w:t>н</w:t>
      </w:r>
      <w:r>
        <w:t>ствуются с</w:t>
      </w:r>
      <w:r w:rsidRPr="004C4028">
        <w:t>тандарты в области образования посредством ужесточения требов</w:t>
      </w:r>
      <w:r w:rsidRPr="004C4028">
        <w:t>а</w:t>
      </w:r>
      <w:r w:rsidRPr="004C4028">
        <w:t xml:space="preserve">ний </w:t>
      </w:r>
      <w:r>
        <w:t xml:space="preserve">по обеспечению </w:t>
      </w:r>
      <w:r w:rsidRPr="004C4028">
        <w:t xml:space="preserve">финансовой жизнеспособности и </w:t>
      </w:r>
      <w:r>
        <w:t>получения ими платы за обучение</w:t>
      </w:r>
      <w:r w:rsidRPr="004C4028">
        <w:t xml:space="preserve">. Правительства штатов Виктория, Новый Южный Уэльс и </w:t>
      </w:r>
      <w:proofErr w:type="spellStart"/>
      <w:r w:rsidRPr="004C4028">
        <w:t>Квинсленд</w:t>
      </w:r>
      <w:proofErr w:type="spellEnd"/>
      <w:r w:rsidRPr="004C4028">
        <w:t xml:space="preserve"> ввели программу оперативной проверки частных </w:t>
      </w:r>
      <w:r>
        <w:t>учебных заведений</w:t>
      </w:r>
      <w:r w:rsidRPr="004C4028">
        <w:t xml:space="preserve">; </w:t>
      </w:r>
      <w:r>
        <w:t xml:space="preserve">и </w:t>
      </w:r>
      <w:r w:rsidRPr="004C4028">
        <w:t>прин</w:t>
      </w:r>
      <w:r w:rsidRPr="004C4028">
        <w:t>я</w:t>
      </w:r>
      <w:r w:rsidRPr="004C4028">
        <w:t xml:space="preserve">ты меры против таких </w:t>
      </w:r>
      <w:r>
        <w:t xml:space="preserve">выявленных </w:t>
      </w:r>
      <w:r w:rsidRPr="004C4028">
        <w:t>организаций, которые</w:t>
      </w:r>
      <w:r>
        <w:t xml:space="preserve"> </w:t>
      </w:r>
      <w:r w:rsidRPr="004C4028">
        <w:t xml:space="preserve">действуют </w:t>
      </w:r>
      <w:r>
        <w:t>с наруш</w:t>
      </w:r>
      <w:r>
        <w:t>е</w:t>
      </w:r>
      <w:r>
        <w:t xml:space="preserve">нием </w:t>
      </w:r>
      <w:r w:rsidRPr="004C4028">
        <w:t xml:space="preserve">законодательства. </w:t>
      </w:r>
      <w:r>
        <w:t xml:space="preserve">Рассмотрение </w:t>
      </w:r>
      <w:r w:rsidRPr="004C4028">
        <w:t xml:space="preserve">Закона </w:t>
      </w:r>
      <w:r>
        <w:t xml:space="preserve">2000 года </w:t>
      </w:r>
      <w:r w:rsidRPr="004C4028">
        <w:t>об услугах в области образования для иностранных студентов привел</w:t>
      </w:r>
      <w:r>
        <w:t>о</w:t>
      </w:r>
      <w:r w:rsidRPr="004C4028">
        <w:t xml:space="preserve"> к </w:t>
      </w:r>
      <w:r>
        <w:t xml:space="preserve">внесению поправок в </w:t>
      </w:r>
      <w:r w:rsidRPr="004C4028">
        <w:t>зак</w:t>
      </w:r>
      <w:r w:rsidRPr="004C4028">
        <w:t>о</w:t>
      </w:r>
      <w:r w:rsidRPr="004C4028">
        <w:t>нодательств</w:t>
      </w:r>
      <w:r>
        <w:t>о</w:t>
      </w:r>
      <w:r w:rsidRPr="004C4028">
        <w:t xml:space="preserve">. В настоящее время Советом австралийских органов власти </w:t>
      </w:r>
      <w:r>
        <w:t>(</w:t>
      </w:r>
      <w:proofErr w:type="spellStart"/>
      <w:r>
        <w:t>САОВ</w:t>
      </w:r>
      <w:proofErr w:type="spellEnd"/>
      <w:r>
        <w:t xml:space="preserve">) </w:t>
      </w:r>
      <w:r w:rsidRPr="004C4028">
        <w:t>дорабатывается стратегия в отношении иностранных студентов. Авс</w:t>
      </w:r>
      <w:r w:rsidRPr="004C4028">
        <w:t>т</w:t>
      </w:r>
      <w:r w:rsidRPr="004C4028">
        <w:t>ралийские органы власти хотят обеспечить, чтобы зарубежные студенты как из Индии, так и из других стран получали высококачественное образование, были в состоянии финансировать свое обучение и проживание и получали в Австр</w:t>
      </w:r>
      <w:r w:rsidRPr="004C4028">
        <w:t>а</w:t>
      </w:r>
      <w:r w:rsidRPr="004C4028">
        <w:t>лии полож</w:t>
      </w:r>
      <w:r w:rsidRPr="004C4028">
        <w:t>и</w:t>
      </w:r>
      <w:r w:rsidRPr="004C4028">
        <w:t>тельный опыт.</w:t>
      </w:r>
    </w:p>
    <w:p w:rsidR="009E741E" w:rsidRPr="007F7553" w:rsidRDefault="009E741E" w:rsidP="009E741E">
      <w:pPr>
        <w:pStyle w:val="SingleTxtGR"/>
      </w:pPr>
      <w:r w:rsidRPr="004C4028">
        <w:t>23.</w:t>
      </w:r>
      <w:r w:rsidRPr="004C4028">
        <w:tab/>
      </w:r>
      <w:r w:rsidRPr="004C4028">
        <w:rPr>
          <w:b/>
        </w:rPr>
        <w:t xml:space="preserve">Г-н </w:t>
      </w:r>
      <w:proofErr w:type="spellStart"/>
      <w:r w:rsidRPr="004C4028">
        <w:rPr>
          <w:b/>
        </w:rPr>
        <w:t>Хеферен</w:t>
      </w:r>
      <w:proofErr w:type="spellEnd"/>
      <w:r w:rsidRPr="004C4028">
        <w:rPr>
          <w:b/>
        </w:rPr>
        <w:t xml:space="preserve"> </w:t>
      </w:r>
      <w:r w:rsidRPr="004C4028">
        <w:t xml:space="preserve">(Австралия) указал на ряд недавних значительных событий в делах аборигенов и островитян </w:t>
      </w:r>
      <w:proofErr w:type="spellStart"/>
      <w:r w:rsidRPr="004C4028">
        <w:t>Торрес</w:t>
      </w:r>
      <w:r>
        <w:t>ова</w:t>
      </w:r>
      <w:proofErr w:type="spellEnd"/>
      <w:r w:rsidRPr="004C4028">
        <w:t xml:space="preserve"> пролива. </w:t>
      </w:r>
      <w:r>
        <w:t>"</w:t>
      </w:r>
      <w:r w:rsidRPr="004C4028">
        <w:t>Национальное извин</w:t>
      </w:r>
      <w:r w:rsidRPr="004C4028">
        <w:t>е</w:t>
      </w:r>
      <w:r w:rsidRPr="004C4028">
        <w:t>ние</w:t>
      </w:r>
      <w:r>
        <w:t>"</w:t>
      </w:r>
      <w:r w:rsidRPr="004C4028">
        <w:t xml:space="preserve"> стало особым событием в истории Австралии, первы</w:t>
      </w:r>
      <w:r>
        <w:t>м</w:t>
      </w:r>
      <w:r w:rsidRPr="004C4028">
        <w:t xml:space="preserve"> шаг</w:t>
      </w:r>
      <w:r>
        <w:t>ом</w:t>
      </w:r>
      <w:r w:rsidRPr="004C4028">
        <w:t xml:space="preserve"> к признанию того ущерба, который был нанесен политикой правительства в прошлом, вкл</w:t>
      </w:r>
      <w:r w:rsidRPr="004C4028">
        <w:t>ю</w:t>
      </w:r>
      <w:r w:rsidRPr="004C4028">
        <w:t>чая разлучение детей представителей коренных народов с их семьями. В</w:t>
      </w:r>
      <w:r w:rsidR="00C4180C">
        <w:rPr>
          <w:lang w:val="en-US"/>
        </w:rPr>
        <w:t> </w:t>
      </w:r>
      <w:proofErr w:type="spellStart"/>
      <w:r w:rsidRPr="004C4028">
        <w:t>Квинсленде</w:t>
      </w:r>
      <w:proofErr w:type="spellEnd"/>
      <w:r w:rsidRPr="004C4028">
        <w:t xml:space="preserve">, Тасмании и Западной Австралии были введены </w:t>
      </w:r>
      <w:r>
        <w:t>программы</w:t>
      </w:r>
      <w:r w:rsidRPr="004C4028">
        <w:t xml:space="preserve"> ко</w:t>
      </w:r>
      <w:r w:rsidRPr="004C4028">
        <w:t>м</w:t>
      </w:r>
      <w:r w:rsidRPr="004C4028">
        <w:t xml:space="preserve">пенсации на уровне штатов </w:t>
      </w:r>
      <w:r>
        <w:t xml:space="preserve">бывшим заключенным, пострадавшим от </w:t>
      </w:r>
      <w:r w:rsidRPr="004C4028">
        <w:t>физич</w:t>
      </w:r>
      <w:r w:rsidRPr="004C4028">
        <w:t>е</w:t>
      </w:r>
      <w:r w:rsidRPr="004C4028">
        <w:t>ско</w:t>
      </w:r>
      <w:r>
        <w:t>го</w:t>
      </w:r>
      <w:r w:rsidRPr="004C4028">
        <w:t xml:space="preserve"> </w:t>
      </w:r>
      <w:r>
        <w:t>и сексуального насилия.</w:t>
      </w:r>
      <w:r w:rsidRPr="004C4028">
        <w:t xml:space="preserve"> В знак признания необходимости услуг по </w:t>
      </w:r>
      <w:r>
        <w:t>пс</w:t>
      </w:r>
      <w:r>
        <w:t>и</w:t>
      </w:r>
      <w:r>
        <w:t xml:space="preserve">хологической помощи </w:t>
      </w:r>
      <w:r w:rsidRPr="004C4028">
        <w:t>с целью преодоления травм</w:t>
      </w:r>
      <w:r>
        <w:t>ирующих психику последс</w:t>
      </w:r>
      <w:r>
        <w:t>т</w:t>
      </w:r>
      <w:r>
        <w:t xml:space="preserve">вий </w:t>
      </w:r>
      <w:r w:rsidRPr="004C4028">
        <w:t xml:space="preserve">разлучения и связанных с </w:t>
      </w:r>
      <w:r>
        <w:t xml:space="preserve">этим </w:t>
      </w:r>
      <w:proofErr w:type="spellStart"/>
      <w:r w:rsidRPr="004C4028">
        <w:t>межпоколенческих</w:t>
      </w:r>
      <w:proofErr w:type="spellEnd"/>
      <w:r w:rsidRPr="004C4028">
        <w:t xml:space="preserve"> </w:t>
      </w:r>
      <w:r>
        <w:t xml:space="preserve">проблем </w:t>
      </w:r>
      <w:r w:rsidRPr="004C4028">
        <w:t xml:space="preserve">правительство Австралии выделило </w:t>
      </w:r>
      <w:r>
        <w:t>на</w:t>
      </w:r>
      <w:r w:rsidRPr="004C4028">
        <w:t xml:space="preserve"> четырехлет</w:t>
      </w:r>
      <w:r>
        <w:t>ний</w:t>
      </w:r>
      <w:r w:rsidRPr="004C4028">
        <w:t xml:space="preserve"> пе</w:t>
      </w:r>
      <w:r>
        <w:t>риод</w:t>
      </w:r>
      <w:r w:rsidRPr="004C4028">
        <w:t xml:space="preserve"> 26,6 млн. австралийских долл</w:t>
      </w:r>
      <w:r w:rsidRPr="004C4028">
        <w:t>а</w:t>
      </w:r>
      <w:r w:rsidRPr="004C4028">
        <w:t xml:space="preserve">ров </w:t>
      </w:r>
      <w:r>
        <w:t xml:space="preserve">на </w:t>
      </w:r>
      <w:r w:rsidRPr="004C4028">
        <w:t>соз</w:t>
      </w:r>
      <w:r>
        <w:t>дание</w:t>
      </w:r>
      <w:r w:rsidRPr="004C4028">
        <w:t xml:space="preserve"> фонда </w:t>
      </w:r>
      <w:r>
        <w:t xml:space="preserve">для </w:t>
      </w:r>
      <w:r w:rsidRPr="004C4028">
        <w:t>реше</w:t>
      </w:r>
      <w:r>
        <w:t xml:space="preserve">ния </w:t>
      </w:r>
      <w:r w:rsidRPr="004C4028">
        <w:t>про</w:t>
      </w:r>
      <w:r>
        <w:t>блем</w:t>
      </w:r>
      <w:r w:rsidRPr="004C4028">
        <w:t xml:space="preserve"> </w:t>
      </w:r>
      <w:r>
        <w:t xml:space="preserve">психологической помощи среди более </w:t>
      </w:r>
      <w:r w:rsidRPr="004C4028">
        <w:t>широких круг</w:t>
      </w:r>
      <w:r>
        <w:t>ов</w:t>
      </w:r>
      <w:r w:rsidRPr="004C4028">
        <w:t xml:space="preserve"> ко</w:t>
      </w:r>
      <w:r>
        <w:t>ренного</w:t>
      </w:r>
      <w:r w:rsidRPr="004C4028">
        <w:t xml:space="preserve"> </w:t>
      </w:r>
      <w:r>
        <w:t xml:space="preserve">населения </w:t>
      </w:r>
      <w:r w:rsidRPr="004C4028">
        <w:t xml:space="preserve">с упором на </w:t>
      </w:r>
      <w:r>
        <w:t>"</w:t>
      </w:r>
      <w:r w:rsidRPr="004C4028">
        <w:t>украденные покол</w:t>
      </w:r>
      <w:r w:rsidRPr="004C4028">
        <w:t>е</w:t>
      </w:r>
      <w:r w:rsidRPr="004C4028">
        <w:t>ния</w:t>
      </w:r>
      <w:r>
        <w:t>"</w:t>
      </w:r>
      <w:r w:rsidRPr="004C4028">
        <w:t>. Как отметил г</w:t>
      </w:r>
      <w:r>
        <w:t>-</w:t>
      </w:r>
      <w:r w:rsidRPr="004C4028">
        <w:t xml:space="preserve">н </w:t>
      </w:r>
      <w:proofErr w:type="spellStart"/>
      <w:r w:rsidRPr="004C4028">
        <w:t>Вулкот</w:t>
      </w:r>
      <w:r>
        <w:t>т</w:t>
      </w:r>
      <w:proofErr w:type="spellEnd"/>
      <w:r w:rsidRPr="004C4028">
        <w:t xml:space="preserve">, поставлены четкие задачи </w:t>
      </w:r>
      <w:r>
        <w:t xml:space="preserve">по </w:t>
      </w:r>
      <w:r w:rsidRPr="004C4028">
        <w:t>преодоле</w:t>
      </w:r>
      <w:r>
        <w:t>нию</w:t>
      </w:r>
      <w:r w:rsidRPr="004C4028">
        <w:t xml:space="preserve"> ра</w:t>
      </w:r>
      <w:r w:rsidRPr="004C4028">
        <w:t>з</w:t>
      </w:r>
      <w:r w:rsidRPr="004C4028">
        <w:t xml:space="preserve">рыва между коренными народами и другими группами населения </w:t>
      </w:r>
      <w:r>
        <w:t>по таким п</w:t>
      </w:r>
      <w:r>
        <w:t>о</w:t>
      </w:r>
      <w:r>
        <w:t>казателям</w:t>
      </w:r>
      <w:r w:rsidRPr="004C4028">
        <w:t>, как продолжительность жизни, детская смертность, доступ к усл</w:t>
      </w:r>
      <w:r w:rsidRPr="004C4028">
        <w:t>у</w:t>
      </w:r>
      <w:r w:rsidRPr="004C4028">
        <w:t>гам образования в раннем детстве, обучение детей чтению, письму и счету; обеспечение окончани</w:t>
      </w:r>
      <w:r>
        <w:t>я</w:t>
      </w:r>
      <w:r w:rsidRPr="004C4028">
        <w:t xml:space="preserve"> школ и занятости. Эти меры соответствуют заключ</w:t>
      </w:r>
      <w:r w:rsidRPr="004C4028">
        <w:t>и</w:t>
      </w:r>
      <w:r w:rsidRPr="004C4028">
        <w:t>тельным замечаниям Ком</w:t>
      </w:r>
      <w:r w:rsidRPr="004C4028">
        <w:t>и</w:t>
      </w:r>
      <w:r w:rsidRPr="004C4028">
        <w:t>тета</w:t>
      </w:r>
      <w:r>
        <w:t xml:space="preserve"> от</w:t>
      </w:r>
      <w:r w:rsidRPr="004C4028">
        <w:t xml:space="preserve"> 2005 года.</w:t>
      </w:r>
    </w:p>
    <w:p w:rsidR="009E741E" w:rsidRPr="001E0892" w:rsidRDefault="009E741E" w:rsidP="009E741E">
      <w:pPr>
        <w:pStyle w:val="SingleTxtGR"/>
      </w:pPr>
      <w:r w:rsidRPr="001E0892">
        <w:t>24.</w:t>
      </w:r>
      <w:r w:rsidRPr="001E0892">
        <w:tab/>
        <w:t>В отношении во</w:t>
      </w:r>
      <w:r>
        <w:t xml:space="preserve">зобновления применения </w:t>
      </w:r>
      <w:r w:rsidRPr="001E0892">
        <w:t>ЗРД и законод</w:t>
      </w:r>
      <w:r w:rsidRPr="001E0892">
        <w:t>а</w:t>
      </w:r>
      <w:r w:rsidRPr="001E0892">
        <w:t xml:space="preserve">тельных реформ </w:t>
      </w:r>
      <w:r>
        <w:t xml:space="preserve">МЧРСТ </w:t>
      </w:r>
      <w:r w:rsidRPr="001E0892">
        <w:t xml:space="preserve">он отмечает, что за период с июня по конец августа 2009 года </w:t>
      </w:r>
      <w:r>
        <w:t xml:space="preserve">были проведены </w:t>
      </w:r>
      <w:r w:rsidRPr="001E0892">
        <w:t>широкие консультации с аборигенами Северной территории по в</w:t>
      </w:r>
      <w:r w:rsidRPr="001E0892">
        <w:t>о</w:t>
      </w:r>
      <w:r w:rsidRPr="001E0892">
        <w:t xml:space="preserve">просу о будущих </w:t>
      </w:r>
      <w:r>
        <w:t>направлениях МЧРСТ</w:t>
      </w:r>
      <w:r w:rsidRPr="001E0892">
        <w:t>. В консультациях приняли участие все 73 общин</w:t>
      </w:r>
      <w:r>
        <w:t>ы</w:t>
      </w:r>
      <w:r w:rsidRPr="001E0892">
        <w:t xml:space="preserve"> </w:t>
      </w:r>
      <w:r>
        <w:t>МЧРСТ</w:t>
      </w:r>
      <w:r w:rsidRPr="001E0892">
        <w:t>, а также представители нескольких других общин и горо</w:t>
      </w:r>
      <w:r w:rsidRPr="001E0892">
        <w:t>д</w:t>
      </w:r>
      <w:r w:rsidRPr="001E0892">
        <w:t>ских лагерей аборигенов Северной территории. Было проведено более 500 ко</w:t>
      </w:r>
      <w:r w:rsidRPr="001E0892">
        <w:t>н</w:t>
      </w:r>
      <w:r w:rsidRPr="001E0892">
        <w:t>сультативных встреч в общ</w:t>
      </w:r>
      <w:r>
        <w:t xml:space="preserve">инах </w:t>
      </w:r>
      <w:r w:rsidRPr="001E0892">
        <w:t>и 11 рабочих совещаний с региональными л</w:t>
      </w:r>
      <w:r w:rsidRPr="001E0892">
        <w:t>и</w:t>
      </w:r>
      <w:r w:rsidRPr="001E0892">
        <w:t>дерами и заинтересованными организациями, причем к более широким встр</w:t>
      </w:r>
      <w:r w:rsidRPr="001E0892">
        <w:t>е</w:t>
      </w:r>
      <w:r w:rsidRPr="001E0892">
        <w:t xml:space="preserve">чам с населением </w:t>
      </w:r>
      <w:r>
        <w:t xml:space="preserve">привлекались </w:t>
      </w:r>
      <w:r w:rsidRPr="001E0892">
        <w:t>переводчики. Консультации дали участникам возможность рассказать правительству о том, как действуют меры и хотят ли представители общин допо</w:t>
      </w:r>
      <w:r w:rsidRPr="001E0892">
        <w:t>л</w:t>
      </w:r>
      <w:r w:rsidRPr="001E0892">
        <w:t>нительных изменений.</w:t>
      </w:r>
    </w:p>
    <w:p w:rsidR="009E741E" w:rsidRPr="001E0892" w:rsidRDefault="009E741E" w:rsidP="009E741E">
      <w:pPr>
        <w:pStyle w:val="SingleTxtGR"/>
      </w:pPr>
      <w:r w:rsidRPr="001E0892">
        <w:t>25.</w:t>
      </w:r>
      <w:r w:rsidRPr="001E0892">
        <w:tab/>
        <w:t xml:space="preserve">Суть </w:t>
      </w:r>
      <w:r>
        <w:t xml:space="preserve">МЧРСТ </w:t>
      </w:r>
      <w:r w:rsidRPr="001E0892">
        <w:t>осталась неизменной. В то же время некоторые меры были изменены и усовершенствованы таким образом, что теперь они более че</w:t>
      </w:r>
      <w:r w:rsidRPr="001E0892">
        <w:t>т</w:t>
      </w:r>
      <w:r w:rsidRPr="001E0892">
        <w:t>ко представляют собой специальные меры в рамках ЗРД. Соответственно З</w:t>
      </w:r>
      <w:r>
        <w:t>РД</w:t>
      </w:r>
      <w:r w:rsidRPr="001E0892">
        <w:t xml:space="preserve"> во</w:t>
      </w:r>
      <w:r w:rsidRPr="001E0892">
        <w:t>с</w:t>
      </w:r>
      <w:r w:rsidRPr="001E0892">
        <w:t xml:space="preserve">становлен по отношению к </w:t>
      </w:r>
      <w:r>
        <w:t xml:space="preserve">МЧРСТ </w:t>
      </w:r>
      <w:r w:rsidRPr="001E0892">
        <w:t xml:space="preserve">начиная с 31 декабря 2010 года, что </w:t>
      </w:r>
      <w:r>
        <w:t>позв</w:t>
      </w:r>
      <w:r>
        <w:t>о</w:t>
      </w:r>
      <w:r>
        <w:t xml:space="preserve">лило </w:t>
      </w:r>
      <w:r w:rsidRPr="001E0892">
        <w:t>начать осуществление усовершенствованных мер и обеспечить эффекти</w:t>
      </w:r>
      <w:r w:rsidRPr="001E0892">
        <w:t>в</w:t>
      </w:r>
      <w:r w:rsidRPr="001E0892">
        <w:t xml:space="preserve">ный переход. Кроме того, 1 июля 2010 года вступила в силу новая </w:t>
      </w:r>
      <w:proofErr w:type="spellStart"/>
      <w:r w:rsidRPr="001E0892">
        <w:t>недискрим</w:t>
      </w:r>
      <w:r w:rsidRPr="001E0892">
        <w:t>и</w:t>
      </w:r>
      <w:r w:rsidRPr="001E0892">
        <w:t>национная</w:t>
      </w:r>
      <w:proofErr w:type="spellEnd"/>
      <w:r w:rsidRPr="001E0892">
        <w:t xml:space="preserve"> схема управления доходами, в которой не предусмотрено исключ</w:t>
      </w:r>
      <w:r w:rsidRPr="001E0892">
        <w:t>е</w:t>
      </w:r>
      <w:r w:rsidRPr="001E0892">
        <w:t>ний из ЗРД.</w:t>
      </w:r>
    </w:p>
    <w:p w:rsidR="009E741E" w:rsidRPr="001E0892" w:rsidRDefault="009E741E" w:rsidP="009E741E">
      <w:pPr>
        <w:pStyle w:val="SingleTxtGR"/>
      </w:pPr>
      <w:r w:rsidRPr="001E0892">
        <w:t>26.</w:t>
      </w:r>
      <w:r w:rsidRPr="001E0892">
        <w:tab/>
        <w:t>Пос</w:t>
      </w:r>
      <w:r>
        <w:t>ле введения</w:t>
      </w:r>
      <w:r w:rsidRPr="001E0892">
        <w:t xml:space="preserve"> </w:t>
      </w:r>
      <w:r>
        <w:t xml:space="preserve">МЧРСТ стали поступать </w:t>
      </w:r>
      <w:r w:rsidRPr="001E0892">
        <w:t>сообщения о</w:t>
      </w:r>
      <w:r>
        <w:t xml:space="preserve">б определенных </w:t>
      </w:r>
      <w:r w:rsidRPr="001E0892">
        <w:t xml:space="preserve">положительных </w:t>
      </w:r>
      <w:r>
        <w:t>сдвигах</w:t>
      </w:r>
      <w:r w:rsidRPr="001E0892">
        <w:t>. Ключевые достижения в области здравоохр</w:t>
      </w:r>
      <w:r w:rsidRPr="001E0892">
        <w:t>а</w:t>
      </w:r>
      <w:r w:rsidRPr="001E0892">
        <w:t xml:space="preserve">нения включают программу питания в школах, предоставление </w:t>
      </w:r>
      <w:r>
        <w:t xml:space="preserve">стоматологических, </w:t>
      </w:r>
      <w:proofErr w:type="spellStart"/>
      <w:r w:rsidRPr="001E0892">
        <w:t>аудиологических</w:t>
      </w:r>
      <w:proofErr w:type="spellEnd"/>
      <w:r w:rsidRPr="001E0892">
        <w:t xml:space="preserve"> и </w:t>
      </w:r>
      <w:proofErr w:type="spellStart"/>
      <w:r w:rsidRPr="001E0892">
        <w:t>лор-услуг</w:t>
      </w:r>
      <w:proofErr w:type="spellEnd"/>
      <w:r w:rsidRPr="001E0892">
        <w:t xml:space="preserve"> детям, а также выделение на краткосрочной осн</w:t>
      </w:r>
      <w:r w:rsidRPr="001E0892">
        <w:t>о</w:t>
      </w:r>
      <w:r w:rsidRPr="001E0892">
        <w:t>ве более 450 работников здравоохранения через Корпус здравоохранения уд</w:t>
      </w:r>
      <w:r w:rsidRPr="001E0892">
        <w:t>а</w:t>
      </w:r>
      <w:r w:rsidRPr="001E0892">
        <w:t>ленных район</w:t>
      </w:r>
      <w:r>
        <w:t>ов</w:t>
      </w:r>
      <w:r w:rsidRPr="001E0892">
        <w:t xml:space="preserve">. В </w:t>
      </w:r>
      <w:r>
        <w:t xml:space="preserve">системе </w:t>
      </w:r>
      <w:r w:rsidRPr="001E0892">
        <w:t xml:space="preserve">правопорядка </w:t>
      </w:r>
      <w:r>
        <w:t xml:space="preserve">присутствие </w:t>
      </w:r>
      <w:r w:rsidRPr="001E0892">
        <w:t>полици</w:t>
      </w:r>
      <w:r>
        <w:t xml:space="preserve">и обеспечивается еще в </w:t>
      </w:r>
      <w:r w:rsidRPr="001E0892">
        <w:t xml:space="preserve">18 общинах, </w:t>
      </w:r>
      <w:r>
        <w:t xml:space="preserve">5 уже </w:t>
      </w:r>
      <w:r w:rsidRPr="001E0892">
        <w:t xml:space="preserve">существующих полицейских участков </w:t>
      </w:r>
      <w:r>
        <w:t>усилены за счет увеличения их штатов еще на</w:t>
      </w:r>
      <w:r w:rsidRPr="001E0892">
        <w:t xml:space="preserve"> 60 полице</w:t>
      </w:r>
      <w:r w:rsidRPr="001E0892">
        <w:t>й</w:t>
      </w:r>
      <w:r w:rsidRPr="001E0892">
        <w:t>ских.</w:t>
      </w:r>
    </w:p>
    <w:p w:rsidR="009E741E" w:rsidRPr="001E0892" w:rsidRDefault="009E741E" w:rsidP="009E741E">
      <w:pPr>
        <w:pStyle w:val="SingleTxtGR"/>
      </w:pPr>
      <w:r w:rsidRPr="001E0892">
        <w:t>27.</w:t>
      </w:r>
      <w:r w:rsidRPr="001E0892">
        <w:tab/>
        <w:t xml:space="preserve">Земля занимает </w:t>
      </w:r>
      <w:r>
        <w:t xml:space="preserve">особо </w:t>
      </w:r>
      <w:r w:rsidRPr="001E0892">
        <w:t>важное место в культурной, духовной, социальной и экономической жизни многих коренных австралийцев. Правительство работ</w:t>
      </w:r>
      <w:r w:rsidRPr="001E0892">
        <w:t>а</w:t>
      </w:r>
      <w:r w:rsidRPr="001E0892">
        <w:t xml:space="preserve">ет в тесном контакте с </w:t>
      </w:r>
      <w:r>
        <w:t xml:space="preserve">владельцами исконных земель </w:t>
      </w:r>
      <w:r w:rsidRPr="001E0892">
        <w:t>и орг</w:t>
      </w:r>
      <w:r w:rsidRPr="001E0892">
        <w:t>а</w:t>
      </w:r>
      <w:r w:rsidRPr="001E0892">
        <w:t>нами власти штатов и территорий для</w:t>
      </w:r>
      <w:r>
        <w:t xml:space="preserve"> проверки соблюдения </w:t>
      </w:r>
      <w:r w:rsidRPr="001E0892">
        <w:t xml:space="preserve">надлежащих процедур </w:t>
      </w:r>
      <w:r>
        <w:t xml:space="preserve">в области </w:t>
      </w:r>
      <w:r w:rsidRPr="001E0892">
        <w:t>земл</w:t>
      </w:r>
      <w:r w:rsidRPr="001E0892">
        <w:t>е</w:t>
      </w:r>
      <w:r w:rsidRPr="001E0892">
        <w:t>владения перед любыми крупными правительственными инвестициями в ж</w:t>
      </w:r>
      <w:r w:rsidRPr="001E0892">
        <w:t>и</w:t>
      </w:r>
      <w:r w:rsidRPr="001E0892">
        <w:t xml:space="preserve">лье или инфраструктуру. Переговоры об аренде с традиционными владельцами </w:t>
      </w:r>
      <w:r>
        <w:t>уч</w:t>
      </w:r>
      <w:r>
        <w:t>а</w:t>
      </w:r>
      <w:r>
        <w:t xml:space="preserve">стков </w:t>
      </w:r>
      <w:r w:rsidRPr="001E0892">
        <w:t>стали официальным признанием того, что землевладельцами являются коренные народы</w:t>
      </w:r>
      <w:r>
        <w:t xml:space="preserve"> и</w:t>
      </w:r>
      <w:r w:rsidRPr="001E0892">
        <w:t xml:space="preserve"> четко определи</w:t>
      </w:r>
      <w:r>
        <w:t>ли</w:t>
      </w:r>
      <w:r w:rsidRPr="001E0892">
        <w:t>, кто может пользоваться землей и кто о</w:t>
      </w:r>
      <w:r w:rsidRPr="001E0892">
        <w:t>т</w:t>
      </w:r>
      <w:r w:rsidRPr="001E0892">
        <w:t xml:space="preserve">вечает за уход за ней. </w:t>
      </w:r>
      <w:r>
        <w:t>Права с</w:t>
      </w:r>
      <w:r w:rsidRPr="001E0892">
        <w:t>обственност</w:t>
      </w:r>
      <w:r>
        <w:t xml:space="preserve">и на </w:t>
      </w:r>
      <w:r w:rsidRPr="001E0892">
        <w:t>арендованны</w:t>
      </w:r>
      <w:r>
        <w:t>е</w:t>
      </w:r>
      <w:r w:rsidRPr="001E0892">
        <w:t xml:space="preserve"> земельны</w:t>
      </w:r>
      <w:r>
        <w:t>е</w:t>
      </w:r>
      <w:r w:rsidRPr="001E0892">
        <w:t xml:space="preserve"> учас</w:t>
      </w:r>
      <w:r w:rsidRPr="001E0892">
        <w:t>т</w:t>
      </w:r>
      <w:r w:rsidRPr="001E0892">
        <w:t>к</w:t>
      </w:r>
      <w:r>
        <w:t>и</w:t>
      </w:r>
      <w:r w:rsidRPr="001E0892">
        <w:t xml:space="preserve"> оста</w:t>
      </w:r>
      <w:r>
        <w:t>ю</w:t>
      </w:r>
      <w:r w:rsidRPr="001E0892">
        <w:t>тся за вла</w:t>
      </w:r>
      <w:r>
        <w:t xml:space="preserve">дельцами, являющимися коренными жителями. Жильцы </w:t>
      </w:r>
      <w:r w:rsidRPr="001E0892">
        <w:t>не по</w:t>
      </w:r>
      <w:r w:rsidRPr="001E0892">
        <w:t>д</w:t>
      </w:r>
      <w:r w:rsidRPr="001E0892">
        <w:t xml:space="preserve">лежат выселению с их земель в результате </w:t>
      </w:r>
      <w:r>
        <w:t xml:space="preserve">выделения </w:t>
      </w:r>
      <w:r w:rsidRPr="001E0892">
        <w:t xml:space="preserve">грантов или </w:t>
      </w:r>
      <w:r>
        <w:t xml:space="preserve">заключения арендных </w:t>
      </w:r>
      <w:r w:rsidRPr="001E0892">
        <w:t>соглашений.</w:t>
      </w:r>
    </w:p>
    <w:p w:rsidR="009E741E" w:rsidRPr="001E0892" w:rsidRDefault="009E741E" w:rsidP="009E741E">
      <w:pPr>
        <w:pStyle w:val="SingleTxtGR"/>
      </w:pPr>
      <w:r w:rsidRPr="001E0892">
        <w:t>28.</w:t>
      </w:r>
      <w:r w:rsidRPr="001E0892">
        <w:tab/>
        <w:t xml:space="preserve">Требование </w:t>
      </w:r>
      <w:r>
        <w:t xml:space="preserve">о </w:t>
      </w:r>
      <w:r w:rsidRPr="001E0892">
        <w:t>надежно</w:t>
      </w:r>
      <w:r>
        <w:t>м</w:t>
      </w:r>
      <w:r w:rsidRPr="001E0892">
        <w:t xml:space="preserve"> обеспечени</w:t>
      </w:r>
      <w:r>
        <w:t>и</w:t>
      </w:r>
      <w:r w:rsidRPr="001E0892">
        <w:t xml:space="preserve"> прав</w:t>
      </w:r>
      <w:r>
        <w:t xml:space="preserve">а на </w:t>
      </w:r>
      <w:r w:rsidRPr="001E0892">
        <w:t>владени</w:t>
      </w:r>
      <w:r>
        <w:t>е исконными зе</w:t>
      </w:r>
      <w:r>
        <w:t>м</w:t>
      </w:r>
      <w:r>
        <w:t xml:space="preserve">лями </w:t>
      </w:r>
      <w:r w:rsidRPr="001E0892">
        <w:t>до любых крупных финансовых инвестиций соответствует процедурам, действующим на других рынках недвижимости в Австралии. Трад</w:t>
      </w:r>
      <w:r w:rsidRPr="001E0892">
        <w:t>и</w:t>
      </w:r>
      <w:r w:rsidRPr="001E0892">
        <w:t xml:space="preserve">ционные владельцы продолжают активно участвовать в принятии решений </w:t>
      </w:r>
      <w:r>
        <w:t xml:space="preserve">через </w:t>
      </w:r>
      <w:r w:rsidRPr="001E0892">
        <w:t>ко</w:t>
      </w:r>
      <w:r w:rsidRPr="001E0892">
        <w:t>н</w:t>
      </w:r>
      <w:r w:rsidRPr="001E0892">
        <w:t>сультативны</w:t>
      </w:r>
      <w:r>
        <w:t>е</w:t>
      </w:r>
      <w:r w:rsidRPr="001E0892">
        <w:t xml:space="preserve"> форум</w:t>
      </w:r>
      <w:r>
        <w:t>ы</w:t>
      </w:r>
      <w:r w:rsidRPr="001E0892">
        <w:t>, учрежденны</w:t>
      </w:r>
      <w:r>
        <w:t>е</w:t>
      </w:r>
      <w:r w:rsidRPr="001E0892">
        <w:t xml:space="preserve"> в соответствии </w:t>
      </w:r>
      <w:r>
        <w:t xml:space="preserve">с </w:t>
      </w:r>
      <w:r w:rsidRPr="001E0892">
        <w:t>арендными соглашени</w:t>
      </w:r>
      <w:r w:rsidRPr="001E0892">
        <w:t>я</w:t>
      </w:r>
      <w:r w:rsidRPr="001E0892">
        <w:t xml:space="preserve">ми с целыми поселениями или через группы по жилищным вопросам, </w:t>
      </w:r>
      <w:r>
        <w:t>созд</w:t>
      </w:r>
      <w:r>
        <w:t>а</w:t>
      </w:r>
      <w:r>
        <w:t xml:space="preserve">ваемые </w:t>
      </w:r>
      <w:r w:rsidRPr="001E0892">
        <w:t xml:space="preserve">в соответствии с </w:t>
      </w:r>
      <w:r>
        <w:t xml:space="preserve">соглашениями об </w:t>
      </w:r>
      <w:r w:rsidRPr="001E0892">
        <w:t>аренд</w:t>
      </w:r>
      <w:r>
        <w:t>е</w:t>
      </w:r>
      <w:r w:rsidRPr="001E0892">
        <w:t xml:space="preserve"> участков под жилой фонд. Добровольные долгосрочные соглашения об аренде заключены или согласованы в 13 из 15 общин Северной территории, </w:t>
      </w:r>
      <w:r>
        <w:t xml:space="preserve">рассматриваемых </w:t>
      </w:r>
      <w:r w:rsidRPr="001E0892">
        <w:t>в качестве приор</w:t>
      </w:r>
      <w:r w:rsidRPr="001E0892">
        <w:t>и</w:t>
      </w:r>
      <w:r w:rsidRPr="001E0892">
        <w:t xml:space="preserve">тетных </w:t>
      </w:r>
      <w:r>
        <w:t xml:space="preserve">участков оказания </w:t>
      </w:r>
      <w:r w:rsidRPr="001E0892">
        <w:t>услуг в удаленны</w:t>
      </w:r>
      <w:r>
        <w:t>х</w:t>
      </w:r>
      <w:r w:rsidRPr="001E0892">
        <w:t xml:space="preserve"> район</w:t>
      </w:r>
      <w:r>
        <w:t>ах</w:t>
      </w:r>
      <w:r w:rsidRPr="001E0892">
        <w:t xml:space="preserve">. Приоритетные </w:t>
      </w:r>
      <w:r>
        <w:t xml:space="preserve">участки </w:t>
      </w:r>
      <w:r w:rsidRPr="001E0892">
        <w:t>в Северной территории станут местом крупной программы строительства нов</w:t>
      </w:r>
      <w:r w:rsidRPr="001E0892">
        <w:t>о</w:t>
      </w:r>
      <w:r w:rsidRPr="001E0892">
        <w:t>го жил</w:t>
      </w:r>
      <w:r>
        <w:t xml:space="preserve">ья </w:t>
      </w:r>
      <w:r w:rsidRPr="001E0892">
        <w:t xml:space="preserve">в соответствии со Стратегической программой </w:t>
      </w:r>
      <w:r>
        <w:t xml:space="preserve">развития </w:t>
      </w:r>
      <w:r w:rsidRPr="001E0892">
        <w:t>жилого фонда и инфраструктуры для коренных народов. К июлю 201</w:t>
      </w:r>
      <w:r>
        <w:t>0</w:t>
      </w:r>
      <w:r w:rsidRPr="001E0892">
        <w:t xml:space="preserve"> года построено 67 зд</w:t>
      </w:r>
      <w:r w:rsidRPr="001E0892">
        <w:t>а</w:t>
      </w:r>
      <w:r w:rsidRPr="001E0892">
        <w:t xml:space="preserve">ний, ведется строительство еще 53; проведена модернизация 381 </w:t>
      </w:r>
      <w:r>
        <w:t>здания</w:t>
      </w:r>
      <w:r w:rsidRPr="001E0892">
        <w:t xml:space="preserve">. </w:t>
      </w:r>
      <w:r>
        <w:t>Ор</w:t>
      </w:r>
      <w:r>
        <w:t>и</w:t>
      </w:r>
      <w:r>
        <w:t xml:space="preserve">ентировочный </w:t>
      </w:r>
      <w:r w:rsidRPr="001E0892">
        <w:t>показатель занятости коренного населения на уровне 20% пр</w:t>
      </w:r>
      <w:r w:rsidRPr="001E0892">
        <w:t>е</w:t>
      </w:r>
      <w:r w:rsidRPr="001E0892">
        <w:t>вышен более чем на 15%.</w:t>
      </w:r>
    </w:p>
    <w:p w:rsidR="009E741E" w:rsidRPr="001E0892" w:rsidRDefault="009E741E" w:rsidP="009E741E">
      <w:pPr>
        <w:pStyle w:val="SingleTxtGR"/>
      </w:pPr>
      <w:r w:rsidRPr="001E0892">
        <w:t>29.</w:t>
      </w:r>
      <w:r w:rsidRPr="001E0892">
        <w:tab/>
        <w:t xml:space="preserve">Решение проблемы насилия </w:t>
      </w:r>
      <w:r>
        <w:t xml:space="preserve">в семьях </w:t>
      </w:r>
      <w:r w:rsidRPr="001E0892">
        <w:t xml:space="preserve">коренных </w:t>
      </w:r>
      <w:r>
        <w:t xml:space="preserve">жителей </w:t>
      </w:r>
      <w:r w:rsidRPr="001E0892">
        <w:t xml:space="preserve">является одной из основных задач всех правительств </w:t>
      </w:r>
      <w:r>
        <w:t xml:space="preserve">в </w:t>
      </w:r>
      <w:r w:rsidRPr="001E0892">
        <w:t>Австралии, которые согласовали наци</w:t>
      </w:r>
      <w:r w:rsidRPr="001E0892">
        <w:t>о</w:t>
      </w:r>
      <w:r w:rsidRPr="001E0892">
        <w:t xml:space="preserve">нальные приоритеты в нескольких областях, включая стимулирование усилий по сокращению насилия </w:t>
      </w:r>
      <w:r>
        <w:t xml:space="preserve">в отношении </w:t>
      </w:r>
      <w:r w:rsidRPr="001E0892">
        <w:t>женщин коренных народов и их детей. Они также согласились на разработку национального плана по данному вопр</w:t>
      </w:r>
      <w:r w:rsidRPr="001E0892">
        <w:t>о</w:t>
      </w:r>
      <w:r w:rsidRPr="001E0892">
        <w:t>су, и федеральное правительство работает со штатами и территориями для о</w:t>
      </w:r>
      <w:r w:rsidRPr="001E0892">
        <w:t>п</w:t>
      </w:r>
      <w:r w:rsidRPr="001E0892">
        <w:t xml:space="preserve">ределения приоритетных участков работы. </w:t>
      </w:r>
      <w:r>
        <w:t>Н</w:t>
      </w:r>
      <w:r w:rsidRPr="001E0892">
        <w:t xml:space="preserve">едавно </w:t>
      </w:r>
      <w:r>
        <w:t>оно обнародовало "Повес</w:t>
      </w:r>
      <w:r>
        <w:t>т</w:t>
      </w:r>
      <w:r>
        <w:t xml:space="preserve">ку </w:t>
      </w:r>
      <w:r w:rsidRPr="001E0892">
        <w:t>дня по обеспечению безопасности семей коренных народов</w:t>
      </w:r>
      <w:r>
        <w:t>"</w:t>
      </w:r>
      <w:r w:rsidRPr="001E0892">
        <w:t>, которая пред</w:t>
      </w:r>
      <w:r w:rsidRPr="001E0892">
        <w:t>у</w:t>
      </w:r>
      <w:r w:rsidRPr="001E0892">
        <w:t>сматривает финансирование инициатив на уровне общин по обеспечению без</w:t>
      </w:r>
      <w:r w:rsidRPr="001E0892">
        <w:t>о</w:t>
      </w:r>
      <w:r w:rsidRPr="001E0892">
        <w:t xml:space="preserve">пасности коренных семей с упором на </w:t>
      </w:r>
      <w:r>
        <w:t>наиболее важные проблемы, включая</w:t>
      </w:r>
      <w:r w:rsidRPr="001E0892">
        <w:t xml:space="preserve"> злоупотреблени</w:t>
      </w:r>
      <w:r>
        <w:t>е</w:t>
      </w:r>
      <w:r w:rsidRPr="001E0892">
        <w:t xml:space="preserve"> алкоголем, </w:t>
      </w:r>
      <w:r>
        <w:t xml:space="preserve">повышение </w:t>
      </w:r>
      <w:r w:rsidRPr="001E0892">
        <w:t>эффективно</w:t>
      </w:r>
      <w:r>
        <w:t>сти</w:t>
      </w:r>
      <w:r w:rsidRPr="001E0892">
        <w:t xml:space="preserve"> полицейской защиты, укрепление социальных норм </w:t>
      </w:r>
      <w:r>
        <w:t xml:space="preserve">по борьбе с насилием </w:t>
      </w:r>
      <w:r w:rsidRPr="001E0892">
        <w:t xml:space="preserve">и координацию </w:t>
      </w:r>
      <w:r>
        <w:t>вспомог</w:t>
      </w:r>
      <w:r>
        <w:t>а</w:t>
      </w:r>
      <w:r>
        <w:t xml:space="preserve">тельных </w:t>
      </w:r>
      <w:r w:rsidRPr="001E0892">
        <w:t>услуг.</w:t>
      </w:r>
    </w:p>
    <w:p w:rsidR="009E741E" w:rsidRPr="001E0892" w:rsidRDefault="009E741E" w:rsidP="009E741E">
      <w:pPr>
        <w:pStyle w:val="SingleTxtGR"/>
      </w:pPr>
      <w:r w:rsidRPr="001E0892">
        <w:t>30.</w:t>
      </w:r>
      <w:r w:rsidRPr="001E0892">
        <w:tab/>
        <w:t>В отношении создания Национального конгресса первых народов Авс</w:t>
      </w:r>
      <w:r w:rsidRPr="001E0892">
        <w:t>т</w:t>
      </w:r>
      <w:r w:rsidRPr="001E0892">
        <w:t>ралии о</w:t>
      </w:r>
      <w:r>
        <w:t>ратор</w:t>
      </w:r>
      <w:r w:rsidRPr="001E0892">
        <w:t xml:space="preserve"> поясняет, что </w:t>
      </w:r>
      <w:r>
        <w:t xml:space="preserve">в 2008 году </w:t>
      </w:r>
      <w:r w:rsidRPr="001E0892">
        <w:t>правительство Австралии провело н</w:t>
      </w:r>
      <w:r w:rsidRPr="001E0892">
        <w:t>а</w:t>
      </w:r>
      <w:r w:rsidRPr="001E0892">
        <w:t>циональные консультации с коренными австралийцами о возможной роли и структуре национального представительного органа коренных народов</w:t>
      </w:r>
      <w:r>
        <w:t>.</w:t>
      </w:r>
      <w:r w:rsidRPr="001E0892">
        <w:t xml:space="preserve"> </w:t>
      </w:r>
      <w:r>
        <w:t>Рек</w:t>
      </w:r>
      <w:r>
        <w:t>о</w:t>
      </w:r>
      <w:r>
        <w:t>мендованная правительству м</w:t>
      </w:r>
      <w:r w:rsidRPr="001E0892">
        <w:t>одель</w:t>
      </w:r>
      <w:r>
        <w:t xml:space="preserve"> </w:t>
      </w:r>
      <w:r w:rsidRPr="001E0892">
        <w:t xml:space="preserve">предусматривает широкую </w:t>
      </w:r>
      <w:r>
        <w:t xml:space="preserve">членскую </w:t>
      </w:r>
      <w:r w:rsidRPr="001E0892">
        <w:t xml:space="preserve">базу из числа организаций коренных народов и </w:t>
      </w:r>
      <w:r>
        <w:t xml:space="preserve">физических </w:t>
      </w:r>
      <w:r w:rsidRPr="001E0892">
        <w:t>лиц, получение первон</w:t>
      </w:r>
      <w:r w:rsidRPr="001E0892">
        <w:t>а</w:t>
      </w:r>
      <w:r w:rsidRPr="001E0892">
        <w:t>чального финансирования от правительства в сочетании со стремлением к ф</w:t>
      </w:r>
      <w:r w:rsidRPr="001E0892">
        <w:t>и</w:t>
      </w:r>
      <w:r w:rsidRPr="001E0892">
        <w:t>нансовой самостоятельности в долгосрочной перспективе, упор на национал</w:t>
      </w:r>
      <w:r w:rsidRPr="001E0892">
        <w:t>ь</w:t>
      </w:r>
      <w:r w:rsidRPr="001E0892">
        <w:t>ные стратегические вопросы. Данная модель отражает ключевые статьи Декл</w:t>
      </w:r>
      <w:r w:rsidRPr="001E0892">
        <w:t>а</w:t>
      </w:r>
      <w:r w:rsidRPr="001E0892">
        <w:t>рации Организации Объединенных Наций о правах коренных народов. Наци</w:t>
      </w:r>
      <w:r w:rsidRPr="001E0892">
        <w:t>о</w:t>
      </w:r>
      <w:r w:rsidRPr="001E0892">
        <w:t xml:space="preserve">нальный конгресс, </w:t>
      </w:r>
      <w:r>
        <w:t xml:space="preserve">созданный по проекту коренных </w:t>
      </w:r>
      <w:r w:rsidRPr="001E0892">
        <w:t>австралийц</w:t>
      </w:r>
      <w:r>
        <w:t>ев</w:t>
      </w:r>
      <w:r w:rsidRPr="001E0892">
        <w:t xml:space="preserve"> и для них, представляет собой независимую </w:t>
      </w:r>
      <w:r>
        <w:t>организацию</w:t>
      </w:r>
      <w:r w:rsidRPr="001E0892">
        <w:t xml:space="preserve">, членство в которой открыто для </w:t>
      </w:r>
      <w:r>
        <w:t xml:space="preserve">ведущих </w:t>
      </w:r>
      <w:r w:rsidRPr="001E0892">
        <w:t xml:space="preserve">организаций аборигенов и островитян </w:t>
      </w:r>
      <w:proofErr w:type="spellStart"/>
      <w:r>
        <w:t>Торресова</w:t>
      </w:r>
      <w:proofErr w:type="spellEnd"/>
      <w:r>
        <w:t xml:space="preserve"> </w:t>
      </w:r>
      <w:r w:rsidRPr="001E0892">
        <w:t xml:space="preserve">пролива, </w:t>
      </w:r>
      <w:r>
        <w:t xml:space="preserve">структур сферы </w:t>
      </w:r>
      <w:r w:rsidRPr="001E0892">
        <w:t>услуг и индивидуальных участников старше 18 лет. В настоящее время Конгрессом руководит временный национальный исполнительный комитет, п</w:t>
      </w:r>
      <w:r w:rsidRPr="001E0892">
        <w:t>е</w:t>
      </w:r>
      <w:r w:rsidRPr="001E0892">
        <w:t xml:space="preserve">ред которым поставлена задача </w:t>
      </w:r>
      <w:r>
        <w:t xml:space="preserve">учреждения </w:t>
      </w:r>
      <w:r w:rsidRPr="001E0892">
        <w:t>орган</w:t>
      </w:r>
      <w:r>
        <w:t>а</w:t>
      </w:r>
      <w:r w:rsidRPr="001E0892">
        <w:t xml:space="preserve"> по содействию формиров</w:t>
      </w:r>
      <w:r w:rsidRPr="001E0892">
        <w:t>а</w:t>
      </w:r>
      <w:r w:rsidRPr="001E0892">
        <w:t>нию полностью</w:t>
      </w:r>
      <w:r>
        <w:t xml:space="preserve"> выборного конгресса, </w:t>
      </w:r>
      <w:r w:rsidRPr="001E0892">
        <w:t>который официально начнет свою раб</w:t>
      </w:r>
      <w:r w:rsidRPr="001E0892">
        <w:t>о</w:t>
      </w:r>
      <w:r w:rsidRPr="001E0892">
        <w:t>ту в январе 2011 года и станет мощным форумом для выражения мнения коре</w:t>
      </w:r>
      <w:r w:rsidRPr="001E0892">
        <w:t>н</w:t>
      </w:r>
      <w:r w:rsidRPr="001E0892">
        <w:t>ных народов А</w:t>
      </w:r>
      <w:r w:rsidRPr="001E0892">
        <w:t>в</w:t>
      </w:r>
      <w:r w:rsidRPr="001E0892">
        <w:t>стралии.</w:t>
      </w:r>
    </w:p>
    <w:p w:rsidR="009E741E" w:rsidRPr="001E0892" w:rsidRDefault="009E741E" w:rsidP="009E741E">
      <w:pPr>
        <w:pStyle w:val="SingleTxtGR"/>
      </w:pPr>
      <w:r w:rsidRPr="001E0892">
        <w:t>31.</w:t>
      </w:r>
      <w:r w:rsidRPr="001E0892">
        <w:tab/>
      </w:r>
      <w:r w:rsidRPr="001E0892">
        <w:rPr>
          <w:b/>
        </w:rPr>
        <w:t>Г-жа Джонс</w:t>
      </w:r>
      <w:r>
        <w:t xml:space="preserve"> (Австралия) остановилась на </w:t>
      </w:r>
      <w:r w:rsidRPr="001E0892">
        <w:t xml:space="preserve">работе Национального </w:t>
      </w:r>
      <w:r>
        <w:t>ко</w:t>
      </w:r>
      <w:r>
        <w:t>н</w:t>
      </w:r>
      <w:r>
        <w:t xml:space="preserve">сультативного </w:t>
      </w:r>
      <w:r w:rsidRPr="001E0892">
        <w:t xml:space="preserve">комитета по </w:t>
      </w:r>
      <w:r>
        <w:t xml:space="preserve">правам </w:t>
      </w:r>
      <w:r w:rsidRPr="001E0892">
        <w:t xml:space="preserve">человека, который получил более 35 000 </w:t>
      </w:r>
      <w:r>
        <w:t>с</w:t>
      </w:r>
      <w:r>
        <w:t>о</w:t>
      </w:r>
      <w:r>
        <w:t xml:space="preserve">общений и </w:t>
      </w:r>
      <w:r w:rsidRPr="001E0892">
        <w:t xml:space="preserve">провел более 65 "круглых столов" на уровне общин и </w:t>
      </w:r>
      <w:r>
        <w:t xml:space="preserve">открытых </w:t>
      </w:r>
      <w:r w:rsidRPr="001E0892">
        <w:t xml:space="preserve">слушаний по всей </w:t>
      </w:r>
      <w:r>
        <w:t xml:space="preserve">территории </w:t>
      </w:r>
      <w:r w:rsidRPr="001E0892">
        <w:t>Австралии, в том числе в удаленных общинах. Комитет заказал качественные исследования мнений австралийцев о</w:t>
      </w:r>
      <w:r>
        <w:t xml:space="preserve"> </w:t>
      </w:r>
      <w:r w:rsidRPr="001E0892">
        <w:t>правах ч</w:t>
      </w:r>
      <w:r w:rsidRPr="001E0892">
        <w:t>е</w:t>
      </w:r>
      <w:r w:rsidRPr="001E0892">
        <w:t>ловека и использовал новаторские стратегии для охвата максимально широкого круга заинтересованных сторон</w:t>
      </w:r>
      <w:r>
        <w:t xml:space="preserve">, </w:t>
      </w:r>
      <w:r w:rsidRPr="001E0892">
        <w:t xml:space="preserve">провел трехдневные публичные дебаты с </w:t>
      </w:r>
      <w:r>
        <w:t>уч</w:t>
      </w:r>
      <w:r>
        <w:t>а</w:t>
      </w:r>
      <w:r>
        <w:t xml:space="preserve">стием </w:t>
      </w:r>
      <w:r w:rsidRPr="001E0892">
        <w:t>ряд</w:t>
      </w:r>
      <w:r>
        <w:t>а</w:t>
      </w:r>
      <w:r w:rsidRPr="001E0892">
        <w:t xml:space="preserve"> экспертов и ученых, неправительственных организаций (НПО), о</w:t>
      </w:r>
      <w:r w:rsidRPr="001E0892">
        <w:t>б</w:t>
      </w:r>
      <w:r w:rsidRPr="001E0892">
        <w:t>щинных групп и заинтересованных лиц. В соответствии с рекомендациями К</w:t>
      </w:r>
      <w:r w:rsidRPr="001E0892">
        <w:t>о</w:t>
      </w:r>
      <w:r w:rsidRPr="001E0892">
        <w:t>митета</w:t>
      </w:r>
      <w:r>
        <w:t xml:space="preserve"> </w:t>
      </w:r>
      <w:r w:rsidRPr="001E0892">
        <w:t>"</w:t>
      </w:r>
      <w:r>
        <w:t>Основы п</w:t>
      </w:r>
      <w:r w:rsidRPr="001E0892">
        <w:t>равозащитн</w:t>
      </w:r>
      <w:r>
        <w:t>ой деятельности</w:t>
      </w:r>
      <w:r w:rsidRPr="001E0892">
        <w:t>" пред</w:t>
      </w:r>
      <w:r>
        <w:t xml:space="preserve">усматривают </w:t>
      </w:r>
      <w:r w:rsidRPr="001E0892">
        <w:t xml:space="preserve">меры в ряде областей, включая </w:t>
      </w:r>
      <w:r>
        <w:t>активизацию пропаганды правозащитных знаний</w:t>
      </w:r>
      <w:r w:rsidRPr="001E0892">
        <w:t>; учрежд</w:t>
      </w:r>
      <w:r w:rsidRPr="001E0892">
        <w:t>е</w:t>
      </w:r>
      <w:r w:rsidRPr="001E0892">
        <w:t>ние нового парламентского объединенного комитета по правам человека; вв</w:t>
      </w:r>
      <w:r w:rsidRPr="001E0892">
        <w:t>е</w:t>
      </w:r>
      <w:r w:rsidRPr="001E0892">
        <w:t>дение требования о том, чтобы любое новое первичное и вторичное законод</w:t>
      </w:r>
      <w:r w:rsidRPr="001E0892">
        <w:t>а</w:t>
      </w:r>
      <w:r w:rsidRPr="001E0892">
        <w:t xml:space="preserve">тельство, вносимое на рассмотрение в парламент, сопровождалось </w:t>
      </w:r>
      <w:r>
        <w:t>заключен</w:t>
      </w:r>
      <w:r>
        <w:t>и</w:t>
      </w:r>
      <w:r>
        <w:t xml:space="preserve">ем его </w:t>
      </w:r>
      <w:r w:rsidRPr="001E0892">
        <w:t>совместимости с международными правозащитными обязательствами Авс</w:t>
      </w:r>
      <w:r w:rsidRPr="001E0892">
        <w:t>т</w:t>
      </w:r>
      <w:r w:rsidRPr="001E0892">
        <w:t>ралии</w:t>
      </w:r>
      <w:r>
        <w:t>;</w:t>
      </w:r>
      <w:r w:rsidRPr="001E0892">
        <w:t xml:space="preserve"> консолидацию федеральных </w:t>
      </w:r>
      <w:proofErr w:type="spellStart"/>
      <w:r w:rsidRPr="001E0892">
        <w:t>антидискриминационных</w:t>
      </w:r>
      <w:proofErr w:type="spellEnd"/>
      <w:r w:rsidRPr="001E0892">
        <w:t xml:space="preserve"> законов с целью устранения </w:t>
      </w:r>
      <w:r>
        <w:t xml:space="preserve">дублирования </w:t>
      </w:r>
      <w:r w:rsidRPr="001E0892">
        <w:t xml:space="preserve">усилий, разработку нового национального плана по правам человека и </w:t>
      </w:r>
      <w:r>
        <w:t xml:space="preserve">проведение </w:t>
      </w:r>
      <w:r w:rsidRPr="001E0892">
        <w:t xml:space="preserve">ежегодного форума НПО по правам человека. </w:t>
      </w:r>
      <w:r>
        <w:t>Начата работа п</w:t>
      </w:r>
      <w:r w:rsidRPr="001E0892">
        <w:t>о осуществлению "</w:t>
      </w:r>
      <w:r>
        <w:t>Основ правозащитной деятельности</w:t>
      </w:r>
      <w:r w:rsidRPr="001E0892">
        <w:t>"</w:t>
      </w:r>
      <w:r>
        <w:t>, одн</w:t>
      </w:r>
      <w:r>
        <w:t>а</w:t>
      </w:r>
      <w:r>
        <w:t>ко</w:t>
      </w:r>
      <w:r w:rsidRPr="001E0892">
        <w:t xml:space="preserve"> последующие законодательные и административные меры будут приниматься </w:t>
      </w:r>
      <w:r>
        <w:t xml:space="preserve">уже </w:t>
      </w:r>
      <w:r w:rsidRPr="001E0892">
        <w:t>новым прав</w:t>
      </w:r>
      <w:r w:rsidRPr="001E0892">
        <w:t>и</w:t>
      </w:r>
      <w:r w:rsidRPr="001E0892">
        <w:t>тельством.</w:t>
      </w:r>
    </w:p>
    <w:p w:rsidR="009E741E" w:rsidRPr="001E0892" w:rsidRDefault="009E741E" w:rsidP="009E741E">
      <w:pPr>
        <w:pStyle w:val="SingleTxtGR"/>
      </w:pPr>
      <w:r w:rsidRPr="001E0892">
        <w:t>32.</w:t>
      </w:r>
      <w:r w:rsidRPr="001E0892">
        <w:tab/>
        <w:t>Оговорка Австралии в отношении статьи 4 а) Конвенции до сих пор</w:t>
      </w:r>
      <w:r>
        <w:t xml:space="preserve"> ост</w:t>
      </w:r>
      <w:r>
        <w:t>а</w:t>
      </w:r>
      <w:r>
        <w:t>ется в силе</w:t>
      </w:r>
      <w:r w:rsidRPr="001E0892">
        <w:t>, и Австралия не криминализирует акты расовой ненависти на фед</w:t>
      </w:r>
      <w:r w:rsidRPr="001E0892">
        <w:t>е</w:t>
      </w:r>
      <w:r w:rsidRPr="001E0892">
        <w:t>ральном уровне. Тем не менее в большинстве штатов и территорий расовая н</w:t>
      </w:r>
      <w:r w:rsidRPr="001E0892">
        <w:t>е</w:t>
      </w:r>
      <w:r>
        <w:t xml:space="preserve">нависть квалифицируется как </w:t>
      </w:r>
      <w:r w:rsidRPr="001E0892">
        <w:t>уголовно</w:t>
      </w:r>
      <w:r>
        <w:t>е</w:t>
      </w:r>
      <w:r w:rsidRPr="001E0892">
        <w:t xml:space="preserve"> преступлени</w:t>
      </w:r>
      <w:r>
        <w:t>е</w:t>
      </w:r>
      <w:r w:rsidRPr="001E0892">
        <w:t>, наказуемо</w:t>
      </w:r>
      <w:r>
        <w:t>е</w:t>
      </w:r>
      <w:r w:rsidRPr="001E0892">
        <w:t xml:space="preserve"> тюремным заключением на срок от шести месяцев до шести лет. В ноябре 2009 года штат Виктория внес поправку к своему законодательству о вынес</w:t>
      </w:r>
      <w:r w:rsidRPr="001E0892">
        <w:t>е</w:t>
      </w:r>
      <w:r w:rsidRPr="001E0892">
        <w:t xml:space="preserve">нии приговоров </w:t>
      </w:r>
      <w:r>
        <w:t xml:space="preserve">по </w:t>
      </w:r>
      <w:r w:rsidRPr="001E0892">
        <w:t>преступлени</w:t>
      </w:r>
      <w:r>
        <w:t>ям</w:t>
      </w:r>
      <w:r w:rsidRPr="001E0892">
        <w:t xml:space="preserve"> на расовой почве, в результате чего расовая ненависть офиц</w:t>
      </w:r>
      <w:r w:rsidRPr="001E0892">
        <w:t>и</w:t>
      </w:r>
      <w:r w:rsidRPr="001E0892">
        <w:t xml:space="preserve">ально признана в качестве отягчающего обстоятельства. На </w:t>
      </w:r>
      <w:r>
        <w:t>обще</w:t>
      </w:r>
      <w:r w:rsidRPr="001E0892">
        <w:t xml:space="preserve">национальном уровне дискриминация в </w:t>
      </w:r>
      <w:r>
        <w:t xml:space="preserve">тех или иных </w:t>
      </w:r>
      <w:r w:rsidRPr="001E0892">
        <w:t xml:space="preserve">областях общественной жизни в силу принадлежности людей к той или иной расе </w:t>
      </w:r>
      <w:r>
        <w:t xml:space="preserve">поставлена вне закона </w:t>
      </w:r>
      <w:r w:rsidRPr="001E0892">
        <w:t>в соответс</w:t>
      </w:r>
      <w:r w:rsidRPr="001E0892">
        <w:t>т</w:t>
      </w:r>
      <w:r w:rsidRPr="001E0892">
        <w:t xml:space="preserve">вии с ЗРД, который также </w:t>
      </w:r>
      <w:r>
        <w:t xml:space="preserve">квалифицирует </w:t>
      </w:r>
      <w:r w:rsidRPr="001E0892">
        <w:t>агрессивное поведение на почве р</w:t>
      </w:r>
      <w:r w:rsidRPr="001E0892">
        <w:t>а</w:t>
      </w:r>
      <w:r w:rsidRPr="001E0892">
        <w:t>совой ненависти как правонарушение. В соответствии с данным Законом жал</w:t>
      </w:r>
      <w:r w:rsidRPr="001E0892">
        <w:t>о</w:t>
      </w:r>
      <w:r w:rsidRPr="001E0892">
        <w:t xml:space="preserve">бы </w:t>
      </w:r>
      <w:r>
        <w:t xml:space="preserve">на </w:t>
      </w:r>
      <w:r w:rsidRPr="001E0892">
        <w:t>расов</w:t>
      </w:r>
      <w:r>
        <w:t>ую</w:t>
      </w:r>
      <w:r w:rsidRPr="001E0892">
        <w:t xml:space="preserve"> дискриминаци</w:t>
      </w:r>
      <w:r>
        <w:t>ю</w:t>
      </w:r>
      <w:r w:rsidRPr="001E0892">
        <w:t xml:space="preserve"> направляются в Австралийскую комиссию по правам человека, которая обязана </w:t>
      </w:r>
      <w:r>
        <w:t>принимать меры по нах</w:t>
      </w:r>
      <w:r>
        <w:t>о</w:t>
      </w:r>
      <w:r>
        <w:t xml:space="preserve">ждению решения </w:t>
      </w:r>
      <w:r w:rsidRPr="001E0892">
        <w:t>на основе примирения, состоя</w:t>
      </w:r>
      <w:r>
        <w:t>щие</w:t>
      </w:r>
      <w:r w:rsidRPr="001E0892">
        <w:t xml:space="preserve"> из извинени</w:t>
      </w:r>
      <w:r>
        <w:t>й</w:t>
      </w:r>
      <w:r w:rsidRPr="001E0892">
        <w:t xml:space="preserve"> и </w:t>
      </w:r>
      <w:r>
        <w:t>компенс</w:t>
      </w:r>
      <w:r>
        <w:t>а</w:t>
      </w:r>
      <w:r>
        <w:t xml:space="preserve">ции </w:t>
      </w:r>
      <w:r w:rsidRPr="001E0892">
        <w:t>ущерба.</w:t>
      </w:r>
      <w:r>
        <w:t xml:space="preserve"> В</w:t>
      </w:r>
      <w:r w:rsidR="001947DC">
        <w:rPr>
          <w:lang w:val="en-US"/>
        </w:rPr>
        <w:t> </w:t>
      </w:r>
      <w:r w:rsidRPr="001E0892">
        <w:t>2008</w:t>
      </w:r>
      <w:r>
        <w:t>−</w:t>
      </w:r>
      <w:r w:rsidRPr="001E0892">
        <w:t xml:space="preserve">2009 годах Комиссия получила 396 жалоб, 8% </w:t>
      </w:r>
      <w:r>
        <w:t xml:space="preserve">из </w:t>
      </w:r>
      <w:r w:rsidRPr="001E0892">
        <w:t>которых были связаны с расовой ненавистью. Примирени</w:t>
      </w:r>
      <w:r>
        <w:t>е</w:t>
      </w:r>
      <w:r w:rsidRPr="001E0892">
        <w:t xml:space="preserve"> </w:t>
      </w:r>
      <w:r>
        <w:t xml:space="preserve">удалось достичь </w:t>
      </w:r>
      <w:r w:rsidRPr="001E0892">
        <w:t>в 55% случаев урегулир</w:t>
      </w:r>
      <w:r w:rsidRPr="001E0892">
        <w:t>о</w:t>
      </w:r>
      <w:r w:rsidRPr="001E0892">
        <w:t>ванных жалоб. В случае если примирение не уда</w:t>
      </w:r>
      <w:r>
        <w:t>ется</w:t>
      </w:r>
      <w:r w:rsidRPr="001E0892">
        <w:t>, жалобы могут перед</w:t>
      </w:r>
      <w:r w:rsidRPr="001E0892">
        <w:t>а</w:t>
      </w:r>
      <w:r w:rsidRPr="001E0892">
        <w:t>ваться в суд. Начиная с 2005 года в соответствии с ЗРД успешно подан ряд и</w:t>
      </w:r>
      <w:r w:rsidRPr="001E0892">
        <w:t>с</w:t>
      </w:r>
      <w:r w:rsidRPr="001E0892">
        <w:t xml:space="preserve">ков по делам о дискриминации. В рамках одного из таких дел заявителю была </w:t>
      </w:r>
      <w:r>
        <w:t xml:space="preserve">назначена </w:t>
      </w:r>
      <w:r w:rsidRPr="001E0892">
        <w:t xml:space="preserve">компенсация ущерба на сумму 70 000 австралийских </w:t>
      </w:r>
      <w:r>
        <w:t xml:space="preserve">долларов </w:t>
      </w:r>
      <w:r w:rsidRPr="001E0892">
        <w:t>после того, как судом было признано, что расистские высказывания коллег истца ра</w:t>
      </w:r>
      <w:r w:rsidRPr="001E0892">
        <w:t>в</w:t>
      </w:r>
      <w:r w:rsidRPr="001E0892">
        <w:t>носильны расовой дискримин</w:t>
      </w:r>
      <w:r w:rsidRPr="001E0892">
        <w:t>а</w:t>
      </w:r>
      <w:r w:rsidRPr="001E0892">
        <w:t>ции.</w:t>
      </w:r>
    </w:p>
    <w:p w:rsidR="009E741E" w:rsidRDefault="009E741E" w:rsidP="009E741E">
      <w:pPr>
        <w:pStyle w:val="SingleTxtGR"/>
      </w:pPr>
      <w:r>
        <w:t>33.</w:t>
      </w:r>
      <w:r>
        <w:tab/>
        <w:t>Помимо законодательных мер</w:t>
      </w:r>
      <w:r w:rsidR="00966793">
        <w:t>,</w:t>
      </w:r>
      <w:r>
        <w:t xml:space="preserve"> Австралия проводит активную профила</w:t>
      </w:r>
      <w:r>
        <w:t>к</w:t>
      </w:r>
      <w:r>
        <w:t xml:space="preserve">тику </w:t>
      </w:r>
      <w:r w:rsidRPr="001E0892">
        <w:t>оскорблени</w:t>
      </w:r>
      <w:r>
        <w:t>й</w:t>
      </w:r>
      <w:r w:rsidRPr="001E0892">
        <w:t xml:space="preserve"> расистского характера и расовой дискриминации </w:t>
      </w:r>
      <w:r>
        <w:t xml:space="preserve">в контексте правозащитного просвещения как основы </w:t>
      </w:r>
      <w:r w:rsidRPr="001E0892">
        <w:t>подлинного и прочного уважения к правам человека и обязательствам</w:t>
      </w:r>
      <w:r>
        <w:t xml:space="preserve"> в области прав человека. </w:t>
      </w:r>
      <w:r w:rsidRPr="001E0892">
        <w:t xml:space="preserve">Правительство </w:t>
      </w:r>
      <w:r>
        <w:t>во</w:t>
      </w:r>
      <w:r>
        <w:t>з</w:t>
      </w:r>
      <w:r>
        <w:t>ложило на Австралийскую комиссию по правам человека соответствующие функции по организации правозащитной разъяснительной работы</w:t>
      </w:r>
      <w:r w:rsidRPr="001E0892">
        <w:t>.</w:t>
      </w:r>
    </w:p>
    <w:p w:rsidR="009E741E" w:rsidRPr="00837FED" w:rsidRDefault="009E741E" w:rsidP="009E741E">
      <w:pPr>
        <w:pStyle w:val="SingleTxtGR"/>
      </w:pPr>
      <w:r>
        <w:t>34.</w:t>
      </w:r>
      <w:r>
        <w:tab/>
        <w:t xml:space="preserve">Жизненно важными условиями </w:t>
      </w:r>
      <w:r w:rsidRPr="00837FED">
        <w:t xml:space="preserve">для достижения целей других инициатив правительства Австралии, направленных на </w:t>
      </w:r>
      <w:r>
        <w:t>изменение неблагоприятного пол</w:t>
      </w:r>
      <w:r>
        <w:t>о</w:t>
      </w:r>
      <w:r>
        <w:t>жения</w:t>
      </w:r>
      <w:r w:rsidRPr="00837FED">
        <w:t xml:space="preserve"> коренных народов</w:t>
      </w:r>
      <w:r>
        <w:t>, являются организация системы правосудия для к</w:t>
      </w:r>
      <w:r>
        <w:t>о</w:t>
      </w:r>
      <w:r>
        <w:t>ренных народов и обеспечение безопасности их общин.</w:t>
      </w:r>
      <w:r w:rsidRPr="00837FED">
        <w:t xml:space="preserve"> В соответствии с Ко</w:t>
      </w:r>
      <w:r w:rsidRPr="00837FED">
        <w:t>н</w:t>
      </w:r>
      <w:r w:rsidRPr="00837FED">
        <w:t xml:space="preserve">ституцией Австралии ответственность за </w:t>
      </w:r>
      <w:r>
        <w:t>сферу</w:t>
      </w:r>
      <w:r w:rsidRPr="00837FED">
        <w:t xml:space="preserve"> уголовного правосудия несут органы управления штатов и территорий. В то же время</w:t>
      </w:r>
      <w:r>
        <w:t>,</w:t>
      </w:r>
      <w:r w:rsidRPr="00837FED">
        <w:t xml:space="preserve"> учитывая серьезные проблемы в </w:t>
      </w:r>
      <w:r>
        <w:t>этой</w:t>
      </w:r>
      <w:r w:rsidRPr="00837FED">
        <w:t xml:space="preserve"> об</w:t>
      </w:r>
      <w:r>
        <w:t xml:space="preserve">ласти </w:t>
      </w:r>
      <w:r w:rsidRPr="00837FED">
        <w:t xml:space="preserve">и </w:t>
      </w:r>
      <w:r>
        <w:t>высокую процентную долю</w:t>
      </w:r>
      <w:r w:rsidRPr="00837FED">
        <w:t xml:space="preserve"> коренных австралийцев</w:t>
      </w:r>
      <w:r>
        <w:t xml:space="preserve"> в местах лишения</w:t>
      </w:r>
      <w:r w:rsidRPr="00837FED">
        <w:t xml:space="preserve"> свободы, федеральное правительство работает в тесном ко</w:t>
      </w:r>
      <w:r w:rsidRPr="00837FED">
        <w:t>н</w:t>
      </w:r>
      <w:r w:rsidRPr="00837FED">
        <w:t xml:space="preserve">такте с органами управления штатов и территорий </w:t>
      </w:r>
      <w:r>
        <w:t>с целью повышения эффе</w:t>
      </w:r>
      <w:r>
        <w:t>к</w:t>
      </w:r>
      <w:r>
        <w:t>тивности принимаемых мер</w:t>
      </w:r>
      <w:r w:rsidRPr="00837FED">
        <w:t xml:space="preserve">, включая </w:t>
      </w:r>
      <w:r>
        <w:t>принятие "</w:t>
      </w:r>
      <w:r w:rsidRPr="00837FED">
        <w:t>Националь</w:t>
      </w:r>
      <w:r>
        <w:t xml:space="preserve">ных рамок </w:t>
      </w:r>
      <w:r w:rsidRPr="00837FED">
        <w:t>закона и правосудия для коренных народов</w:t>
      </w:r>
      <w:r>
        <w:t>"</w:t>
      </w:r>
      <w:r w:rsidRPr="00837FED">
        <w:t>. В ноябре 2009 года правительство орган</w:t>
      </w:r>
      <w:r w:rsidRPr="00837FED">
        <w:t>и</w:t>
      </w:r>
      <w:r w:rsidRPr="00837FED">
        <w:t>зовало круглый стол на тему о безопасности коренных общин с участием мин</w:t>
      </w:r>
      <w:r w:rsidRPr="00837FED">
        <w:t>и</w:t>
      </w:r>
      <w:r w:rsidRPr="00837FED">
        <w:t xml:space="preserve">стров юстиции, министров по делам коренных народов, а также министров и комиссаров полиции из каждого штата и территории вместе с делегатами от аборигенов. Этот круглый стол был посвящен </w:t>
      </w:r>
      <w:r>
        <w:t xml:space="preserve">таким вопросам, как </w:t>
      </w:r>
      <w:r w:rsidRPr="00837FED">
        <w:t>рабо</w:t>
      </w:r>
      <w:r>
        <w:t xml:space="preserve">та </w:t>
      </w:r>
      <w:r w:rsidRPr="00837FED">
        <w:t>п</w:t>
      </w:r>
      <w:r w:rsidRPr="00837FED">
        <w:t>о</w:t>
      </w:r>
      <w:r w:rsidRPr="00837FED">
        <w:t>лиции в общинах, страте</w:t>
      </w:r>
      <w:r>
        <w:t xml:space="preserve">гии </w:t>
      </w:r>
      <w:r w:rsidRPr="00837FED">
        <w:t>сокращения потребления алко</w:t>
      </w:r>
      <w:r>
        <w:t xml:space="preserve">голя, обмен </w:t>
      </w:r>
      <w:r w:rsidRPr="00837FED">
        <w:t>инфо</w:t>
      </w:r>
      <w:r w:rsidRPr="00837FED">
        <w:t>р</w:t>
      </w:r>
      <w:r w:rsidRPr="00837FED">
        <w:t>мацией,</w:t>
      </w:r>
      <w:r>
        <w:t xml:space="preserve"> предоставление</w:t>
      </w:r>
      <w:r w:rsidRPr="00837FED">
        <w:t xml:space="preserve"> комплекс</w:t>
      </w:r>
      <w:r>
        <w:t xml:space="preserve">ных </w:t>
      </w:r>
      <w:r w:rsidRPr="00837FED">
        <w:t>услуг и под</w:t>
      </w:r>
      <w:r>
        <w:t xml:space="preserve">держка </w:t>
      </w:r>
      <w:r w:rsidRPr="00837FED">
        <w:t>жертв бытового нас</w:t>
      </w:r>
      <w:r w:rsidRPr="00837FED">
        <w:t>и</w:t>
      </w:r>
      <w:r w:rsidRPr="00837FED">
        <w:t xml:space="preserve">лия. Помимо таких мер, как </w:t>
      </w:r>
      <w:r>
        <w:t xml:space="preserve">формирование </w:t>
      </w:r>
      <w:r w:rsidRPr="00837FED">
        <w:t>судов коренных народов, пр</w:t>
      </w:r>
      <w:r w:rsidRPr="00837FED">
        <w:t>о</w:t>
      </w:r>
      <w:r w:rsidRPr="00837FED">
        <w:t xml:space="preserve">граммы </w:t>
      </w:r>
      <w:r>
        <w:t>альтернативных занятий</w:t>
      </w:r>
      <w:r w:rsidRPr="00837FED">
        <w:t xml:space="preserve"> и профилактики, а также стратегии </w:t>
      </w:r>
      <w:r>
        <w:t>реабил</w:t>
      </w:r>
      <w:r>
        <w:t>и</w:t>
      </w:r>
      <w:r>
        <w:t>тационной юстиции</w:t>
      </w:r>
      <w:r w:rsidRPr="00837FED">
        <w:t>, которые осуществляются штатами и территориями с ц</w:t>
      </w:r>
      <w:r w:rsidRPr="00837FED">
        <w:t>е</w:t>
      </w:r>
      <w:r w:rsidRPr="00837FED">
        <w:t xml:space="preserve">лью снижения количества содержащихся под стражей коренных </w:t>
      </w:r>
      <w:r>
        <w:t>жителей</w:t>
      </w:r>
      <w:r w:rsidRPr="00837FED">
        <w:t xml:space="preserve"> и с</w:t>
      </w:r>
      <w:r w:rsidRPr="00837FED">
        <w:t>о</w:t>
      </w:r>
      <w:r w:rsidRPr="00837FED">
        <w:t>вершенствования системы правосудия для коренного населения, правительство также финансир</w:t>
      </w:r>
      <w:r w:rsidRPr="00837FED">
        <w:t>у</w:t>
      </w:r>
      <w:r w:rsidRPr="00837FED">
        <w:t xml:space="preserve">ет дополнительные инициативы в рамках </w:t>
      </w:r>
      <w:r>
        <w:t>"П</w:t>
      </w:r>
      <w:r w:rsidRPr="00837FED">
        <w:t>рограммы правосудия для коре</w:t>
      </w:r>
      <w:r w:rsidRPr="00837FED">
        <w:t>н</w:t>
      </w:r>
      <w:r w:rsidRPr="00837FED">
        <w:t>ных народов</w:t>
      </w:r>
      <w:r>
        <w:t>"</w:t>
      </w:r>
      <w:r w:rsidRPr="00837FED">
        <w:t xml:space="preserve">. </w:t>
      </w:r>
    </w:p>
    <w:p w:rsidR="009E741E" w:rsidRPr="00837FED" w:rsidRDefault="009E741E" w:rsidP="009E741E">
      <w:pPr>
        <w:pStyle w:val="SingleTxtGR"/>
      </w:pPr>
      <w:r w:rsidRPr="00837FED">
        <w:t>35.</w:t>
      </w:r>
      <w:r w:rsidRPr="00837FED">
        <w:tab/>
        <w:t xml:space="preserve">Федеральное правительство </w:t>
      </w:r>
      <w:r>
        <w:t>дополнительно</w:t>
      </w:r>
      <w:r w:rsidRPr="00837FED">
        <w:t xml:space="preserve"> выделило 154 млн. австр</w:t>
      </w:r>
      <w:r w:rsidRPr="00837FED">
        <w:t>а</w:t>
      </w:r>
      <w:r w:rsidRPr="00837FED">
        <w:t xml:space="preserve">лийских долларов на </w:t>
      </w:r>
      <w:r>
        <w:t>оказание</w:t>
      </w:r>
      <w:r w:rsidRPr="00837FED">
        <w:t xml:space="preserve"> юридической помощи в течение четырехлетнего периода, включая 34,4 млн. австралийских долларов на юридические услуги для аборигенов и островитян </w:t>
      </w:r>
      <w:proofErr w:type="spellStart"/>
      <w:r>
        <w:t>Торресова</w:t>
      </w:r>
      <w:proofErr w:type="spellEnd"/>
      <w:r>
        <w:t xml:space="preserve"> </w:t>
      </w:r>
      <w:r w:rsidRPr="00837FED">
        <w:t>пролива, которым в 2010 году в целом было выделено 63,7 млн. австралийских долларов. На основе программы юр</w:t>
      </w:r>
      <w:r w:rsidRPr="00837FED">
        <w:t>и</w:t>
      </w:r>
      <w:r w:rsidRPr="00837FED">
        <w:t>дических услуг с целью</w:t>
      </w:r>
      <w:r>
        <w:t xml:space="preserve"> предотвращения насилия в семье в 2010 году</w:t>
      </w:r>
      <w:r w:rsidRPr="00837FED">
        <w:t xml:space="preserve"> прав</w:t>
      </w:r>
      <w:r w:rsidRPr="00837FED">
        <w:t>и</w:t>
      </w:r>
      <w:r w:rsidRPr="00837FED">
        <w:t>тельство также финансировало 31 общинную организацию корен</w:t>
      </w:r>
      <w:r>
        <w:t xml:space="preserve">ных </w:t>
      </w:r>
      <w:r w:rsidRPr="00837FED">
        <w:t>народ</w:t>
      </w:r>
      <w:r>
        <w:t xml:space="preserve">ов, </w:t>
      </w:r>
      <w:r w:rsidRPr="00837FED">
        <w:t xml:space="preserve">в целях оказания юридической и другой поддержки жертвам насилия </w:t>
      </w:r>
      <w:r>
        <w:t xml:space="preserve">в семье </w:t>
      </w:r>
      <w:r w:rsidRPr="00837FED">
        <w:t>на общую сумму 19,5 млн. австралийских долларов.</w:t>
      </w:r>
    </w:p>
    <w:p w:rsidR="009E741E" w:rsidRPr="00837FED" w:rsidRDefault="009E741E" w:rsidP="009E741E">
      <w:pPr>
        <w:pStyle w:val="SingleTxtGR"/>
      </w:pPr>
      <w:r w:rsidRPr="00837FED">
        <w:t>36.</w:t>
      </w:r>
      <w:r w:rsidRPr="00837FED">
        <w:tab/>
      </w:r>
      <w:r>
        <w:t xml:space="preserve">В связи с претензиями на право владения </w:t>
      </w:r>
      <w:r w:rsidRPr="00837FED">
        <w:t>исконными землями правител</w:t>
      </w:r>
      <w:r w:rsidRPr="00837FED">
        <w:t>ь</w:t>
      </w:r>
      <w:r w:rsidRPr="00837FED">
        <w:t xml:space="preserve">ство провело целенаправленную реформу законодательства с целью улучшения функционирования системы владения исконными землями. Федеральный суд Австралии в настоящее время играет центральную роль в активном управлении </w:t>
      </w:r>
      <w:r>
        <w:t>процессами рассмотрения</w:t>
      </w:r>
      <w:r w:rsidRPr="00837FED">
        <w:t xml:space="preserve"> исков, связанных с </w:t>
      </w:r>
      <w:r>
        <w:t>правом на исконные земли</w:t>
      </w:r>
      <w:r w:rsidRPr="00837FED">
        <w:t>, на н</w:t>
      </w:r>
      <w:r w:rsidRPr="00837FED">
        <w:t>е</w:t>
      </w:r>
      <w:r w:rsidRPr="00837FED">
        <w:t xml:space="preserve">го возложены полномочия по </w:t>
      </w:r>
      <w:r>
        <w:t xml:space="preserve">стимулированию применения </w:t>
      </w:r>
      <w:r w:rsidRPr="00837FED">
        <w:t xml:space="preserve">более широкого и гибкого подхода к разрешению таких исков </w:t>
      </w:r>
      <w:r>
        <w:t xml:space="preserve">путем </w:t>
      </w:r>
      <w:r w:rsidRPr="00837FED">
        <w:t>переговоров. Заинтересова</w:t>
      </w:r>
      <w:r w:rsidRPr="00837FED">
        <w:t>н</w:t>
      </w:r>
      <w:r w:rsidRPr="00837FED">
        <w:t xml:space="preserve">ные субъекты системы владения исконными землями решительно поддержали данную перемену. Для ускорения </w:t>
      </w:r>
      <w:r>
        <w:t>рассмотрения</w:t>
      </w:r>
      <w:r w:rsidRPr="00837FED">
        <w:t xml:space="preserve"> исков, связанных с</w:t>
      </w:r>
      <w:r>
        <w:t xml:space="preserve"> правом на исконные земли</w:t>
      </w:r>
      <w:r w:rsidRPr="00837FED">
        <w:t>, были выделены дополнительные ассигнования на сум</w:t>
      </w:r>
      <w:r>
        <w:t>му 50 </w:t>
      </w:r>
      <w:r w:rsidRPr="00837FED">
        <w:t xml:space="preserve">млн. австралийских долларов, примерно 46 млн. австралийских долларов из которых будет </w:t>
      </w:r>
      <w:r>
        <w:t>передано</w:t>
      </w:r>
      <w:r w:rsidRPr="00837FED">
        <w:t xml:space="preserve"> представительным органам по </w:t>
      </w:r>
      <w:r>
        <w:t>праву на исконные зе</w:t>
      </w:r>
      <w:r>
        <w:t>м</w:t>
      </w:r>
      <w:r>
        <w:t>ли</w:t>
      </w:r>
      <w:r w:rsidRPr="00837FED">
        <w:t xml:space="preserve"> с целью оказания помощи подавшим иски. После рассмотрения предыдущ</w:t>
      </w:r>
      <w:r w:rsidRPr="00837FED">
        <w:t>е</w:t>
      </w:r>
      <w:r w:rsidRPr="00837FED">
        <w:t>го доклада Австралии в Комитете было урегулировано еще 80 исков, связа</w:t>
      </w:r>
      <w:r w:rsidRPr="00837FED">
        <w:t>н</w:t>
      </w:r>
      <w:r w:rsidRPr="00837FED">
        <w:t>ных с исконными землями, после чего их общее число достигло 136</w:t>
      </w:r>
      <w:r>
        <w:t>, причем</w:t>
      </w:r>
      <w:r w:rsidRPr="00837FED">
        <w:t xml:space="preserve"> все </w:t>
      </w:r>
      <w:r>
        <w:t xml:space="preserve">большее </w:t>
      </w:r>
      <w:r w:rsidRPr="00837FED">
        <w:t>количество исков разрешается по обоюдному согласию. Хотя знач</w:t>
      </w:r>
      <w:r w:rsidRPr="00837FED">
        <w:t>и</w:t>
      </w:r>
      <w:r w:rsidRPr="00837FED">
        <w:t>тельное число таких исков до сих пор не урегулировано, ожидается, что пр</w:t>
      </w:r>
      <w:r w:rsidRPr="00837FED">
        <w:t>о</w:t>
      </w:r>
      <w:r w:rsidRPr="00837FED">
        <w:t xml:space="preserve">цент урегулирования будет повышен благодаря недавним реформам </w:t>
      </w:r>
      <w:r>
        <w:t>системы оформления прав на исконные земли и повышению</w:t>
      </w:r>
      <w:r w:rsidRPr="00837FED">
        <w:t xml:space="preserve"> уровней финансирования. По состоянию на 31 декабря 2009 года зарегистрированные </w:t>
      </w:r>
      <w:r>
        <w:t>акты на право вл</w:t>
      </w:r>
      <w:r>
        <w:t>а</w:t>
      </w:r>
      <w:r>
        <w:t xml:space="preserve">дения </w:t>
      </w:r>
      <w:r w:rsidRPr="00837FED">
        <w:t xml:space="preserve">исконными землями охватывали примерно 12,1% </w:t>
      </w:r>
      <w:r>
        <w:t>сухопутной терр</w:t>
      </w:r>
      <w:r>
        <w:t>и</w:t>
      </w:r>
      <w:r>
        <w:t>тории</w:t>
      </w:r>
      <w:r w:rsidRPr="00837FED">
        <w:t xml:space="preserve"> Австралии, т.е. площадь</w:t>
      </w:r>
      <w:r>
        <w:t>,</w:t>
      </w:r>
      <w:r w:rsidRPr="00837FED">
        <w:t xml:space="preserve"> равную общей площади Польши, Италии и Но</w:t>
      </w:r>
      <w:r w:rsidRPr="00837FED">
        <w:t>р</w:t>
      </w:r>
      <w:r w:rsidRPr="00837FED">
        <w:t>вегии.</w:t>
      </w:r>
    </w:p>
    <w:p w:rsidR="009E741E" w:rsidRPr="00837FED" w:rsidRDefault="009E741E" w:rsidP="009E741E">
      <w:pPr>
        <w:pStyle w:val="SingleTxtGR"/>
      </w:pPr>
      <w:r w:rsidRPr="00837FED">
        <w:t>37.</w:t>
      </w:r>
      <w:r w:rsidRPr="00837FED">
        <w:tab/>
        <w:t xml:space="preserve">Австралийская комиссия по правам человека играет важную роль в </w:t>
      </w:r>
      <w:r>
        <w:t>ре</w:t>
      </w:r>
      <w:r>
        <w:t>а</w:t>
      </w:r>
      <w:r>
        <w:t xml:space="preserve">лизации </w:t>
      </w:r>
      <w:r w:rsidRPr="00837FED">
        <w:t>ини</w:t>
      </w:r>
      <w:r>
        <w:t xml:space="preserve">циатив </w:t>
      </w:r>
      <w:r w:rsidRPr="00837FED">
        <w:t>в сфере образования п</w:t>
      </w:r>
      <w:r>
        <w:t>о борьбе с расизмом и содействия</w:t>
      </w:r>
      <w:r w:rsidRPr="00837FED">
        <w:t xml:space="preserve"> </w:t>
      </w:r>
      <w:r>
        <w:t>у</w:t>
      </w:r>
      <w:r>
        <w:t>к</w:t>
      </w:r>
      <w:r>
        <w:t>реплению</w:t>
      </w:r>
      <w:r w:rsidRPr="00837FED">
        <w:t xml:space="preserve"> культурного взаимопонимания в общинах. По просьбе правител</w:t>
      </w:r>
      <w:r w:rsidRPr="00837FED">
        <w:t>ь</w:t>
      </w:r>
      <w:r w:rsidRPr="00837FED">
        <w:t>ства Комиссия проводит дополнительную рабо</w:t>
      </w:r>
      <w:r>
        <w:t xml:space="preserve">ту по борьбе с </w:t>
      </w:r>
      <w:proofErr w:type="spellStart"/>
      <w:r>
        <w:t>киберрасизмом</w:t>
      </w:r>
      <w:proofErr w:type="spellEnd"/>
      <w:r>
        <w:t>. В </w:t>
      </w:r>
      <w:r w:rsidRPr="00837FED">
        <w:t xml:space="preserve">апреле </w:t>
      </w:r>
      <w:r>
        <w:t xml:space="preserve">2010 года вместе с Ассоциацией </w:t>
      </w:r>
      <w:proofErr w:type="spellStart"/>
      <w:r>
        <w:t>и</w:t>
      </w:r>
      <w:r w:rsidRPr="00837FED">
        <w:t>нтернет-индустрии</w:t>
      </w:r>
      <w:proofErr w:type="spellEnd"/>
      <w:r w:rsidRPr="00837FED">
        <w:t xml:space="preserve"> она организов</w:t>
      </w:r>
      <w:r w:rsidRPr="00837FED">
        <w:t>а</w:t>
      </w:r>
      <w:r w:rsidRPr="00837FED">
        <w:t xml:space="preserve">ла встречу </w:t>
      </w:r>
      <w:r>
        <w:t xml:space="preserve">высокого уровня </w:t>
      </w:r>
      <w:r w:rsidRPr="00837FED">
        <w:t>по данному вопросу. В бюджете на 2010/11 год пр</w:t>
      </w:r>
      <w:r w:rsidRPr="00837FED">
        <w:t>а</w:t>
      </w:r>
      <w:r w:rsidRPr="00837FED">
        <w:t xml:space="preserve">вительство </w:t>
      </w:r>
      <w:r>
        <w:t>предусмотрело</w:t>
      </w:r>
      <w:r w:rsidRPr="00837FED">
        <w:t xml:space="preserve"> 4,3 млн. австралийских долларов</w:t>
      </w:r>
      <w:r>
        <w:t xml:space="preserve"> для продолжения работы</w:t>
      </w:r>
      <w:r w:rsidRPr="00837FED">
        <w:t xml:space="preserve"> Комис</w:t>
      </w:r>
      <w:r>
        <w:t xml:space="preserve">сии </w:t>
      </w:r>
      <w:r w:rsidRPr="00837FED">
        <w:t xml:space="preserve">по борьбе с социальной </w:t>
      </w:r>
      <w:proofErr w:type="spellStart"/>
      <w:r w:rsidRPr="00837FED">
        <w:t>маргинализацией</w:t>
      </w:r>
      <w:proofErr w:type="spellEnd"/>
      <w:r w:rsidRPr="00837FED">
        <w:t xml:space="preserve"> и отчуждением т</w:t>
      </w:r>
      <w:r w:rsidRPr="00837FED">
        <w:t>а</w:t>
      </w:r>
      <w:r w:rsidRPr="00837FED">
        <w:t xml:space="preserve">ких уязвимых групп, как </w:t>
      </w:r>
      <w:r>
        <w:t xml:space="preserve">иностранные </w:t>
      </w:r>
      <w:r w:rsidRPr="00837FED">
        <w:t xml:space="preserve">студенты. </w:t>
      </w:r>
      <w:r>
        <w:t xml:space="preserve">В соответствии с "Основами правозащитной деятельности в Австралии" также предполагается выделение 6,6 </w:t>
      </w:r>
      <w:r w:rsidRPr="00837FED">
        <w:t xml:space="preserve">млн. австралийских долларов для </w:t>
      </w:r>
      <w:r>
        <w:t>расширения работы</w:t>
      </w:r>
      <w:r w:rsidRPr="00837FED">
        <w:t xml:space="preserve"> Ко</w:t>
      </w:r>
      <w:r>
        <w:t xml:space="preserve">миссии </w:t>
      </w:r>
      <w:r w:rsidRPr="00837FED">
        <w:t>по инфо</w:t>
      </w:r>
      <w:r w:rsidRPr="00837FED">
        <w:t>р</w:t>
      </w:r>
      <w:r w:rsidRPr="00837FED">
        <w:t xml:space="preserve">мированию общин </w:t>
      </w:r>
      <w:r>
        <w:t xml:space="preserve">по вопросам прав </w:t>
      </w:r>
      <w:r w:rsidRPr="00837FED">
        <w:t>ч</w:t>
      </w:r>
      <w:r w:rsidRPr="00837FED">
        <w:t>е</w:t>
      </w:r>
      <w:r w:rsidRPr="00837FED">
        <w:t>ловека.</w:t>
      </w:r>
    </w:p>
    <w:p w:rsidR="009E741E" w:rsidRPr="00837FED" w:rsidRDefault="009E741E" w:rsidP="009E741E">
      <w:pPr>
        <w:pStyle w:val="SingleTxtGR"/>
      </w:pPr>
      <w:r w:rsidRPr="00837FED">
        <w:t>38.</w:t>
      </w:r>
      <w:r w:rsidRPr="00837FED">
        <w:tab/>
      </w:r>
      <w:r w:rsidRPr="00837FED">
        <w:rPr>
          <w:b/>
        </w:rPr>
        <w:t xml:space="preserve">Г-жа </w:t>
      </w:r>
      <w:proofErr w:type="spellStart"/>
      <w:r w:rsidRPr="00837FED">
        <w:rPr>
          <w:b/>
        </w:rPr>
        <w:t>Маурер</w:t>
      </w:r>
      <w:proofErr w:type="spellEnd"/>
      <w:r w:rsidRPr="00837FED">
        <w:rPr>
          <w:b/>
        </w:rPr>
        <w:t xml:space="preserve"> </w:t>
      </w:r>
      <w:r w:rsidRPr="00837FED">
        <w:t xml:space="preserve">(Австралия) отмечает, что после Второй мировой войны Австралия </w:t>
      </w:r>
      <w:r>
        <w:t xml:space="preserve">приняла </w:t>
      </w:r>
      <w:r w:rsidRPr="00837FED">
        <w:t>примерно 750 000 человек в рамках своей гуманитарной программы, которая продолжает развиваться</w:t>
      </w:r>
      <w:r>
        <w:t>, в 2009</w:t>
      </w:r>
      <w:r w:rsidR="00966793">
        <w:t>−</w:t>
      </w:r>
      <w:r>
        <w:t xml:space="preserve">2010 годах </w:t>
      </w:r>
      <w:r w:rsidRPr="00837FED">
        <w:t xml:space="preserve">было </w:t>
      </w:r>
      <w:r>
        <w:t>выдел</w:t>
      </w:r>
      <w:r>
        <w:t>е</w:t>
      </w:r>
      <w:r>
        <w:t xml:space="preserve">но </w:t>
      </w:r>
      <w:r w:rsidRPr="00837FED">
        <w:t xml:space="preserve">13 750 мест для поселения. Внутренний компонент программы обеспечивает защиту находящихся в Австралии </w:t>
      </w:r>
      <w:r>
        <w:t>лиц</w:t>
      </w:r>
      <w:r w:rsidRPr="00837FED">
        <w:t>, которые признаны беженцами в соотве</w:t>
      </w:r>
      <w:r w:rsidRPr="00837FED">
        <w:t>т</w:t>
      </w:r>
      <w:r w:rsidRPr="00837FED">
        <w:t xml:space="preserve">ствии с Конвенцией 1951 года о статусе беженцев, включая </w:t>
      </w:r>
      <w:r>
        <w:t>лиц</w:t>
      </w:r>
      <w:r w:rsidRPr="00837FED">
        <w:t>, которые пр</w:t>
      </w:r>
      <w:r w:rsidRPr="00837FED">
        <w:t>о</w:t>
      </w:r>
      <w:r w:rsidRPr="00837FED">
        <w:t>сили убежища в Австралии, например</w:t>
      </w:r>
      <w:r>
        <w:t xml:space="preserve"> лиц</w:t>
      </w:r>
      <w:r w:rsidRPr="00837FED">
        <w:t xml:space="preserve">, прибывших по морю </w:t>
      </w:r>
      <w:r>
        <w:t>с нарушением иммиграционного законодательства</w:t>
      </w:r>
      <w:r w:rsidRPr="00837FED">
        <w:t xml:space="preserve">. </w:t>
      </w:r>
      <w:r>
        <w:t xml:space="preserve">В рамках зарубежного </w:t>
      </w:r>
      <w:r w:rsidRPr="00837FED">
        <w:t>компонент</w:t>
      </w:r>
      <w:r>
        <w:t>а пр</w:t>
      </w:r>
      <w:r>
        <w:t>о</w:t>
      </w:r>
      <w:r>
        <w:t>граммы переселени</w:t>
      </w:r>
      <w:r w:rsidR="00E5260B">
        <w:t>е</w:t>
      </w:r>
      <w:r>
        <w:t xml:space="preserve"> предлагается</w:t>
      </w:r>
      <w:r w:rsidRPr="00837FED">
        <w:t xml:space="preserve"> находящимся за пределами Австралии </w:t>
      </w:r>
      <w:r>
        <w:t>л</w:t>
      </w:r>
      <w:r>
        <w:t>и</w:t>
      </w:r>
      <w:r>
        <w:t>цам</w:t>
      </w:r>
      <w:r w:rsidRPr="00837FED">
        <w:t>, которые нуждаются в гуманитарной помощи, включая беженцев, выявле</w:t>
      </w:r>
      <w:r w:rsidRPr="00837FED">
        <w:t>н</w:t>
      </w:r>
      <w:r w:rsidRPr="00837FED">
        <w:t>ных и обозначенных в Австралии Управлением Верховного комиссара Орган</w:t>
      </w:r>
      <w:r w:rsidRPr="00837FED">
        <w:t>и</w:t>
      </w:r>
      <w:r w:rsidRPr="00837FED">
        <w:t>зации Объединенных Наций по делам беженцев (</w:t>
      </w:r>
      <w:proofErr w:type="spellStart"/>
      <w:r w:rsidRPr="00837FED">
        <w:t>УВКБ</w:t>
      </w:r>
      <w:proofErr w:type="spellEnd"/>
      <w:r w:rsidR="00E2767E">
        <w:t xml:space="preserve"> </w:t>
      </w:r>
      <w:r w:rsidRPr="00837FED">
        <w:t xml:space="preserve">ООН), а также </w:t>
      </w:r>
      <w:r>
        <w:t xml:space="preserve">жертв </w:t>
      </w:r>
      <w:r w:rsidR="007F7F01">
        <w:t xml:space="preserve">особо сильной </w:t>
      </w:r>
      <w:r w:rsidRPr="00837FED">
        <w:t xml:space="preserve">дискриминации, </w:t>
      </w:r>
      <w:r>
        <w:t>равнозначной грубому</w:t>
      </w:r>
      <w:r w:rsidRPr="00837FED">
        <w:t xml:space="preserve"> нарушению прав челов</w:t>
      </w:r>
      <w:r w:rsidRPr="00837FED">
        <w:t>е</w:t>
      </w:r>
      <w:r w:rsidRPr="00837FED">
        <w:t>ка в их странах, которые тесно связаны с Австралией. Страна входит в тройку наиболее п</w:t>
      </w:r>
      <w:r w:rsidRPr="00837FED">
        <w:t>о</w:t>
      </w:r>
      <w:r w:rsidRPr="00837FED">
        <w:t xml:space="preserve">пулярных </w:t>
      </w:r>
      <w:r>
        <w:t xml:space="preserve">в мире </w:t>
      </w:r>
      <w:r w:rsidRPr="00837FED">
        <w:t xml:space="preserve">стран </w:t>
      </w:r>
      <w:r>
        <w:t xml:space="preserve">для </w:t>
      </w:r>
      <w:r w:rsidRPr="00837FED">
        <w:t xml:space="preserve">переселения. </w:t>
      </w:r>
    </w:p>
    <w:p w:rsidR="009E741E" w:rsidRPr="00837FED" w:rsidRDefault="009E741E" w:rsidP="009E741E">
      <w:pPr>
        <w:pStyle w:val="SingleTxtGR"/>
      </w:pPr>
      <w:r w:rsidRPr="00837FED">
        <w:t>39.</w:t>
      </w:r>
      <w:r w:rsidRPr="00837FED">
        <w:tab/>
        <w:t>По вопросу о задержании мигрантов</w:t>
      </w:r>
      <w:r>
        <w:t xml:space="preserve"> необходимо отметить, что </w:t>
      </w:r>
      <w:r w:rsidRPr="00837FED">
        <w:t>Департ</w:t>
      </w:r>
      <w:r w:rsidRPr="00837FED">
        <w:t>а</w:t>
      </w:r>
      <w:r w:rsidRPr="00837FED">
        <w:t>мент по делам иммиграции и гражданства преисполнен решимости добиться законного и упорядоченного въезда и пребывания людей в Австралии. Задерж</w:t>
      </w:r>
      <w:r w:rsidRPr="00837FED">
        <w:t>а</w:t>
      </w:r>
      <w:r w:rsidRPr="00837FED">
        <w:t>ние иммигрантов в Австралии носит чисто административный характер и н</w:t>
      </w:r>
      <w:r w:rsidRPr="00837FED">
        <w:t>а</w:t>
      </w:r>
      <w:r w:rsidRPr="00837FED">
        <w:t xml:space="preserve">правлено на обеспечение того, чтобы </w:t>
      </w:r>
      <w:r>
        <w:t>лица</w:t>
      </w:r>
      <w:r w:rsidRPr="00837FED">
        <w:t>, не имеющие права находиться в А</w:t>
      </w:r>
      <w:r w:rsidRPr="00837FED">
        <w:t>в</w:t>
      </w:r>
      <w:r w:rsidRPr="00837FED">
        <w:t xml:space="preserve">стралии, </w:t>
      </w:r>
      <w:r>
        <w:t xml:space="preserve">были </w:t>
      </w:r>
      <w:r w:rsidRPr="00837FED">
        <w:t xml:space="preserve">в пределах досягаемости в период рассмотрения их </w:t>
      </w:r>
      <w:r>
        <w:t>заявлений. В случае их отклонения</w:t>
      </w:r>
      <w:r w:rsidRPr="00837FED">
        <w:t xml:space="preserve"> задержание иммигрантов используется для </w:t>
      </w:r>
      <w:r>
        <w:t>организ</w:t>
      </w:r>
      <w:r>
        <w:t>а</w:t>
      </w:r>
      <w:r>
        <w:t>ции</w:t>
      </w:r>
      <w:r w:rsidRPr="00837FED">
        <w:t xml:space="preserve"> их </w:t>
      </w:r>
      <w:r>
        <w:t>отъезда</w:t>
      </w:r>
      <w:r w:rsidRPr="00837FED">
        <w:t xml:space="preserve">. </w:t>
      </w:r>
      <w:r>
        <w:t>Задержание</w:t>
      </w:r>
      <w:r w:rsidRPr="00837FED">
        <w:t xml:space="preserve"> также </w:t>
      </w:r>
      <w:r>
        <w:t>применяется для надлежащей</w:t>
      </w:r>
      <w:r w:rsidRPr="00837FED">
        <w:t xml:space="preserve"> проверки зд</w:t>
      </w:r>
      <w:r w:rsidRPr="00837FED">
        <w:t>о</w:t>
      </w:r>
      <w:r w:rsidRPr="00837FED">
        <w:t>ровья, личности и безопасности с целью сокращения любых потенциальных рисков для населения Австралии. Недавние изменения системы включают зн</w:t>
      </w:r>
      <w:r w:rsidRPr="00837FED">
        <w:t>а</w:t>
      </w:r>
      <w:r w:rsidRPr="00837FED">
        <w:t xml:space="preserve">чительное улучшение стандартов и </w:t>
      </w:r>
      <w:r>
        <w:t>повышение доступности</w:t>
      </w:r>
      <w:r w:rsidRPr="00837FED">
        <w:t xml:space="preserve"> услуг здравоохр</w:t>
      </w:r>
      <w:r w:rsidRPr="00837FED">
        <w:t>а</w:t>
      </w:r>
      <w:r w:rsidRPr="00837FED">
        <w:t xml:space="preserve">нения, а также доступ к юридическим консультациям и представительству. В соответствии с </w:t>
      </w:r>
      <w:r>
        <w:t xml:space="preserve">измененной соответствующей </w:t>
      </w:r>
      <w:r w:rsidRPr="00837FED">
        <w:t>полити</w:t>
      </w:r>
      <w:r>
        <w:t>кой</w:t>
      </w:r>
      <w:r w:rsidRPr="00837FED">
        <w:t>, задержание имм</w:t>
      </w:r>
      <w:r w:rsidRPr="00837FED">
        <w:t>и</w:t>
      </w:r>
      <w:r w:rsidRPr="00837FED">
        <w:t xml:space="preserve">грантов </w:t>
      </w:r>
      <w:r>
        <w:t>применяется</w:t>
      </w:r>
      <w:r w:rsidRPr="00837FED">
        <w:t xml:space="preserve"> в следующих </w:t>
      </w:r>
      <w:r>
        <w:t>случаях</w:t>
      </w:r>
      <w:r w:rsidRPr="00837FED">
        <w:t>: несанкцио</w:t>
      </w:r>
      <w:r>
        <w:t>нированный въезд в страну, когда</w:t>
      </w:r>
      <w:r w:rsidRPr="00837FED">
        <w:t xml:space="preserve"> не являющиеся гражданами Австралии</w:t>
      </w:r>
      <w:r>
        <w:t xml:space="preserve"> лица прибывают</w:t>
      </w:r>
      <w:r w:rsidRPr="00837FED">
        <w:t xml:space="preserve"> в Авс</w:t>
      </w:r>
      <w:r w:rsidRPr="00837FED">
        <w:t>т</w:t>
      </w:r>
      <w:r w:rsidRPr="00837FED">
        <w:t>ралию без действительной визы</w:t>
      </w:r>
      <w:r>
        <w:t xml:space="preserve"> и</w:t>
      </w:r>
      <w:r w:rsidRPr="00837FED">
        <w:t xml:space="preserve"> задерживаются в целях </w:t>
      </w:r>
      <w:r>
        <w:t>уменьшения опасн</w:t>
      </w:r>
      <w:r>
        <w:t>о</w:t>
      </w:r>
      <w:r>
        <w:t xml:space="preserve">сти </w:t>
      </w:r>
      <w:r w:rsidRPr="00837FED">
        <w:t xml:space="preserve">для </w:t>
      </w:r>
      <w:r>
        <w:t>зд</w:t>
      </w:r>
      <w:r>
        <w:t>о</w:t>
      </w:r>
      <w:r>
        <w:t xml:space="preserve">ровья </w:t>
      </w:r>
      <w:r w:rsidRPr="00837FED">
        <w:t xml:space="preserve">населения, </w:t>
      </w:r>
      <w:r>
        <w:t xml:space="preserve">для выяснения их </w:t>
      </w:r>
      <w:r w:rsidRPr="00837FED">
        <w:t xml:space="preserve">личности и </w:t>
      </w:r>
      <w:r>
        <w:t xml:space="preserve">проверки на предмет обеспечения </w:t>
      </w:r>
      <w:r w:rsidRPr="00837FED">
        <w:t xml:space="preserve">безопасности; незаконные </w:t>
      </w:r>
      <w:proofErr w:type="spellStart"/>
      <w:r w:rsidRPr="00837FED">
        <w:t>неграждане</w:t>
      </w:r>
      <w:proofErr w:type="spellEnd"/>
      <w:r w:rsidRPr="00837FED">
        <w:t>, которые создают неприе</w:t>
      </w:r>
      <w:r w:rsidRPr="00837FED">
        <w:t>м</w:t>
      </w:r>
      <w:r w:rsidRPr="00837FED">
        <w:t>лемый риск для населения</w:t>
      </w:r>
      <w:r>
        <w:t>,</w:t>
      </w:r>
      <w:r w:rsidRPr="00837FED">
        <w:t xml:space="preserve"> и незаконные </w:t>
      </w:r>
      <w:proofErr w:type="spellStart"/>
      <w:r w:rsidRPr="00837FED">
        <w:t>неграждане</w:t>
      </w:r>
      <w:proofErr w:type="spellEnd"/>
      <w:r w:rsidRPr="00837FED">
        <w:t xml:space="preserve">, которые неоднократно </w:t>
      </w:r>
      <w:r>
        <w:t xml:space="preserve">нарушали </w:t>
      </w:r>
      <w:r w:rsidRPr="00837FED">
        <w:t xml:space="preserve">условия </w:t>
      </w:r>
      <w:r>
        <w:t>выдачи им</w:t>
      </w:r>
      <w:r w:rsidRPr="00837FED">
        <w:t xml:space="preserve"> виз, также подлежат задержанию. Укрепление контроля за делами</w:t>
      </w:r>
      <w:r>
        <w:t xml:space="preserve"> о</w:t>
      </w:r>
      <w:r w:rsidRPr="00837FED">
        <w:t xml:space="preserve"> задер</w:t>
      </w:r>
      <w:r>
        <w:t xml:space="preserve">жании </w:t>
      </w:r>
      <w:r w:rsidRPr="00837FED">
        <w:t>и соответст</w:t>
      </w:r>
      <w:r>
        <w:t xml:space="preserve">вующий </w:t>
      </w:r>
      <w:r w:rsidRPr="00837FED">
        <w:t>процесс обзора обеспеч</w:t>
      </w:r>
      <w:r w:rsidRPr="00837FED">
        <w:t>и</w:t>
      </w:r>
      <w:r w:rsidRPr="00837FED">
        <w:t>вают</w:t>
      </w:r>
      <w:r>
        <w:t xml:space="preserve"> положение, при котором</w:t>
      </w:r>
      <w:r w:rsidRPr="00837FED">
        <w:t xml:space="preserve"> каждое решение о задержании тщательно ра</w:t>
      </w:r>
      <w:r w:rsidRPr="00837FED">
        <w:t>с</w:t>
      </w:r>
      <w:r w:rsidRPr="00837FED">
        <w:t xml:space="preserve">сматривается с целью гарантии </w:t>
      </w:r>
      <w:r>
        <w:t>обоснованности</w:t>
      </w:r>
      <w:r w:rsidRPr="00837FED">
        <w:t xml:space="preserve"> задержания и его минимальн</w:t>
      </w:r>
      <w:r w:rsidRPr="00837FED">
        <w:t>о</w:t>
      </w:r>
      <w:r>
        <w:t>го</w:t>
      </w:r>
      <w:r w:rsidRPr="00837FED">
        <w:t xml:space="preserve"> практически возможного срока. Задержание в иммиграционных центрах и</w:t>
      </w:r>
      <w:r w:rsidRPr="00837FED">
        <w:t>с</w:t>
      </w:r>
      <w:r w:rsidRPr="00837FED">
        <w:t>пользуется только в качестве крайнего средства, а задержание на неопределе</w:t>
      </w:r>
      <w:r w:rsidRPr="00837FED">
        <w:t>н</w:t>
      </w:r>
      <w:r w:rsidRPr="00837FED">
        <w:t xml:space="preserve">ный срок или иные виды произвольного задержания являются </w:t>
      </w:r>
      <w:r>
        <w:t>недопустимыми</w:t>
      </w:r>
      <w:r w:rsidRPr="00837FED">
        <w:t>. В необходимых случаях выдаются временные (промежуточные) визы для того, чтобы освобождать имеющих на это право лиц из-под стражи на период разр</w:t>
      </w:r>
      <w:r w:rsidRPr="00837FED">
        <w:t>е</w:t>
      </w:r>
      <w:r w:rsidRPr="00837FED">
        <w:t xml:space="preserve">шения вопроса об их статусе, что позволяет им </w:t>
      </w:r>
      <w:r>
        <w:t>проживать</w:t>
      </w:r>
      <w:r w:rsidRPr="00837FED">
        <w:t xml:space="preserve"> и передвигаться в общинах. Дети не </w:t>
      </w:r>
      <w:r>
        <w:t xml:space="preserve">подлежат </w:t>
      </w:r>
      <w:r w:rsidRPr="00837FED">
        <w:t>задерж</w:t>
      </w:r>
      <w:r>
        <w:t xml:space="preserve">анию </w:t>
      </w:r>
      <w:r w:rsidRPr="00837FED">
        <w:t>в иммиграционных центрах. Основные принципы имм</w:t>
      </w:r>
      <w:r w:rsidRPr="00837FED">
        <w:t>и</w:t>
      </w:r>
      <w:r w:rsidRPr="00837FED">
        <w:t>грационного задержания также гласят, что лица, находящиеся в иммиграцион</w:t>
      </w:r>
      <w:r>
        <w:t>ных изоляторах</w:t>
      </w:r>
      <w:r w:rsidRPr="00837FED">
        <w:t>, имеют право на справедливое и разумное обр</w:t>
      </w:r>
      <w:r w:rsidRPr="00837FED">
        <w:t>а</w:t>
      </w:r>
      <w:r w:rsidRPr="00837FED">
        <w:t>щение в рамках закона с соблюдением присущего им человеческого достоинс</w:t>
      </w:r>
      <w:r w:rsidRPr="00837FED">
        <w:t>т</w:t>
      </w:r>
      <w:r w:rsidRPr="00837FED">
        <w:t xml:space="preserve">ва. </w:t>
      </w:r>
    </w:p>
    <w:p w:rsidR="009E741E" w:rsidRPr="00837FED" w:rsidRDefault="009E741E" w:rsidP="009E741E">
      <w:pPr>
        <w:pStyle w:val="SingleTxtGR"/>
      </w:pPr>
      <w:r>
        <w:t>40.</w:t>
      </w:r>
      <w:r>
        <w:tab/>
        <w:t>Получен</w:t>
      </w:r>
      <w:r w:rsidRPr="00837FED">
        <w:t xml:space="preserve">ы положительные отклики на изменение </w:t>
      </w:r>
      <w:r>
        <w:t>условий</w:t>
      </w:r>
      <w:r w:rsidRPr="00837FED">
        <w:t xml:space="preserve"> задержания </w:t>
      </w:r>
      <w:r>
        <w:t xml:space="preserve">иммигрантов </w:t>
      </w:r>
      <w:r w:rsidRPr="00837FED">
        <w:t xml:space="preserve">от лиц, которые ранее резко </w:t>
      </w:r>
      <w:r>
        <w:t xml:space="preserve">их </w:t>
      </w:r>
      <w:r w:rsidRPr="00837FED">
        <w:t>критиковали, включая пр</w:t>
      </w:r>
      <w:r w:rsidRPr="00837FED">
        <w:t>о</w:t>
      </w:r>
      <w:r w:rsidRPr="00837FED">
        <w:t xml:space="preserve">фессора Патрика </w:t>
      </w:r>
      <w:proofErr w:type="spellStart"/>
      <w:r w:rsidRPr="00837FED">
        <w:t>Макгори</w:t>
      </w:r>
      <w:proofErr w:type="spellEnd"/>
      <w:r w:rsidRPr="00837FED">
        <w:t xml:space="preserve"> и </w:t>
      </w:r>
      <w:r>
        <w:t xml:space="preserve">сенатора Сару </w:t>
      </w:r>
      <w:proofErr w:type="spellStart"/>
      <w:r>
        <w:t>Хэн</w:t>
      </w:r>
      <w:r w:rsidRPr="00837FED">
        <w:t>сон-Янг</w:t>
      </w:r>
      <w:proofErr w:type="spellEnd"/>
      <w:r w:rsidRPr="00837FED">
        <w:t xml:space="preserve">. За период с марта 2008 года по апрель 2010 года количество людей, </w:t>
      </w:r>
      <w:r>
        <w:t>задерживаемых</w:t>
      </w:r>
      <w:r w:rsidRPr="00837FED">
        <w:t xml:space="preserve"> на сроки более двух лет</w:t>
      </w:r>
      <w:r>
        <w:t>,</w:t>
      </w:r>
      <w:r w:rsidRPr="00837FED">
        <w:t xml:space="preserve"> сократилось на 72%.</w:t>
      </w:r>
    </w:p>
    <w:p w:rsidR="009E741E" w:rsidRPr="00837FED" w:rsidRDefault="009E741E" w:rsidP="009E741E">
      <w:pPr>
        <w:pStyle w:val="SingleTxtGR"/>
      </w:pPr>
      <w:r w:rsidRPr="00837FED">
        <w:t>41.</w:t>
      </w:r>
      <w:r w:rsidRPr="00837FED">
        <w:tab/>
      </w:r>
      <w:r>
        <w:t xml:space="preserve">Состав австралийского </w:t>
      </w:r>
      <w:r w:rsidRPr="00837FED">
        <w:t>о</w:t>
      </w:r>
      <w:r>
        <w:t>бщества отражает его широкое культурное</w:t>
      </w:r>
      <w:r w:rsidRPr="00837FED">
        <w:t>, э</w:t>
      </w:r>
      <w:r w:rsidRPr="00837FED">
        <w:t>т</w:t>
      </w:r>
      <w:r w:rsidRPr="00837FED">
        <w:t>ни</w:t>
      </w:r>
      <w:r>
        <w:t>ческое, языковое и религиозное многообразие</w:t>
      </w:r>
      <w:r w:rsidRPr="00837FED">
        <w:t>. Правительство ос</w:t>
      </w:r>
      <w:r w:rsidRPr="00837FED">
        <w:t>у</w:t>
      </w:r>
      <w:r w:rsidRPr="00837FED">
        <w:t>ществляет ряд программ, направленных на создание социально-экономических возможн</w:t>
      </w:r>
      <w:r w:rsidRPr="00837FED">
        <w:t>о</w:t>
      </w:r>
      <w:r w:rsidRPr="00837FED">
        <w:t xml:space="preserve">стей, </w:t>
      </w:r>
      <w:r>
        <w:t xml:space="preserve">укрепление взаимопонимания и принятие </w:t>
      </w:r>
      <w:r w:rsidRPr="00837FED">
        <w:t xml:space="preserve">совместной ответственности, а также </w:t>
      </w:r>
      <w:r>
        <w:t>на воспитание взаимного</w:t>
      </w:r>
      <w:r w:rsidRPr="00837FED">
        <w:t xml:space="preserve"> уважения среди всех австралийце</w:t>
      </w:r>
      <w:r>
        <w:t>в</w:t>
      </w:r>
      <w:r w:rsidRPr="00837FED">
        <w:t xml:space="preserve">. </w:t>
      </w:r>
      <w:r>
        <w:t>И</w:t>
      </w:r>
      <w:r w:rsidRPr="00837FED">
        <w:t>нициат</w:t>
      </w:r>
      <w:r w:rsidRPr="00837FED">
        <w:t>и</w:t>
      </w:r>
      <w:r w:rsidRPr="00837FED">
        <w:t xml:space="preserve">вы </w:t>
      </w:r>
      <w:r>
        <w:t xml:space="preserve">в этой области </w:t>
      </w:r>
      <w:r w:rsidRPr="00837FED">
        <w:t>включают финансирование общинных организаций и пар</w:t>
      </w:r>
      <w:r w:rsidRPr="00837FED">
        <w:t>т</w:t>
      </w:r>
      <w:r w:rsidRPr="00837FED">
        <w:t xml:space="preserve">нерства с крупными компаниями и правительственными организациями в целях </w:t>
      </w:r>
      <w:r>
        <w:t>укрепления</w:t>
      </w:r>
      <w:r w:rsidRPr="00837FED">
        <w:t xml:space="preserve"> социальной сплоченности. Исследования доказали, что личный опыт взаимодействия с людьми из различных культурных, религиозных и яз</w:t>
      </w:r>
      <w:r w:rsidRPr="00837FED">
        <w:t>ы</w:t>
      </w:r>
      <w:r w:rsidRPr="00837FED">
        <w:t xml:space="preserve">ковых </w:t>
      </w:r>
      <w:r>
        <w:t>кругов</w:t>
      </w:r>
      <w:r w:rsidRPr="00837FED">
        <w:t xml:space="preserve"> имеет решающее значение для </w:t>
      </w:r>
      <w:r>
        <w:t xml:space="preserve">обеспечения </w:t>
      </w:r>
      <w:r w:rsidRPr="00837FED">
        <w:t>взаимопонимания и взаимного уважения. В рамках программы разнообразия и социальной спл</w:t>
      </w:r>
      <w:r w:rsidRPr="00837FED">
        <w:t>о</w:t>
      </w:r>
      <w:r w:rsidRPr="00837FED">
        <w:t>ченности, начатой в мае 2010 года</w:t>
      </w:r>
      <w:r>
        <w:t>,</w:t>
      </w:r>
      <w:r w:rsidRPr="00837FED">
        <w:t xml:space="preserve"> некоммерческим общинным организациям выделяются гранты на цели укрепления отношений в общинах </w:t>
      </w:r>
      <w:r>
        <w:t>на базе</w:t>
      </w:r>
      <w:r w:rsidRPr="00837FED">
        <w:t xml:space="preserve"> прое</w:t>
      </w:r>
      <w:r w:rsidRPr="00837FED">
        <w:t>к</w:t>
      </w:r>
      <w:r w:rsidRPr="00837FED">
        <w:t>тов</w:t>
      </w:r>
      <w:r>
        <w:t xml:space="preserve"> развития взаимо</w:t>
      </w:r>
      <w:r w:rsidRPr="00837FED">
        <w:t>уважения, справедливости и чувства</w:t>
      </w:r>
      <w:r>
        <w:t xml:space="preserve"> сплоченности</w:t>
      </w:r>
      <w:r w:rsidRPr="00837FED">
        <w:t>. Специал</w:t>
      </w:r>
      <w:r w:rsidRPr="00837FED">
        <w:t>ь</w:t>
      </w:r>
      <w:r w:rsidRPr="00837FED">
        <w:t xml:space="preserve">ные </w:t>
      </w:r>
      <w:r>
        <w:t xml:space="preserve">сотрудники </w:t>
      </w:r>
      <w:r w:rsidRPr="00837FED">
        <w:t>по с</w:t>
      </w:r>
      <w:r>
        <w:t xml:space="preserve">вязям </w:t>
      </w:r>
      <w:r w:rsidRPr="00837FED">
        <w:t>с общинами поддерживают контакт</w:t>
      </w:r>
      <w:r>
        <w:t>ы</w:t>
      </w:r>
      <w:r w:rsidRPr="00837FED">
        <w:t xml:space="preserve"> с широким кр</w:t>
      </w:r>
      <w:r w:rsidRPr="00837FED">
        <w:t>у</w:t>
      </w:r>
      <w:r w:rsidRPr="00837FED">
        <w:t xml:space="preserve">гом организаций этнических общин и лиц по всей Австралии, </w:t>
      </w:r>
      <w:r>
        <w:t xml:space="preserve">проводя </w:t>
      </w:r>
      <w:r w:rsidRPr="00837FED">
        <w:t>консул</w:t>
      </w:r>
      <w:r w:rsidRPr="00837FED">
        <w:t>ь</w:t>
      </w:r>
      <w:r w:rsidRPr="00837FED">
        <w:t>та</w:t>
      </w:r>
      <w:r>
        <w:t xml:space="preserve">ции по вопросам отношений </w:t>
      </w:r>
      <w:r w:rsidRPr="00837FED">
        <w:t xml:space="preserve">между общинами, распространяя информацию о правительственных услугах и программах и взаимодействуя </w:t>
      </w:r>
      <w:r>
        <w:t xml:space="preserve">напрямую </w:t>
      </w:r>
      <w:r w:rsidRPr="00837FED">
        <w:t>с гру</w:t>
      </w:r>
      <w:r w:rsidRPr="00837FED">
        <w:t>п</w:t>
      </w:r>
      <w:r w:rsidRPr="00837FED">
        <w:t>пами общин мигрантов. 21 марта каждого года отмечается День гармонии, п</w:t>
      </w:r>
      <w:r w:rsidRPr="00837FED">
        <w:t>о</w:t>
      </w:r>
      <w:r w:rsidRPr="00837FED">
        <w:t xml:space="preserve">священный единству и открытости для всех в Австралии, а также пропаганде </w:t>
      </w:r>
      <w:r>
        <w:t>преимуществ</w:t>
      </w:r>
      <w:r w:rsidRPr="00837FED">
        <w:t xml:space="preserve"> культурного разнообразия Австралии. О его растущей популярн</w:t>
      </w:r>
      <w:r w:rsidRPr="00837FED">
        <w:t>о</w:t>
      </w:r>
      <w:r w:rsidRPr="00837FED">
        <w:t xml:space="preserve">сти свидетельствует тот факт, что в 2010 году, </w:t>
      </w:r>
      <w:r>
        <w:t xml:space="preserve">в </w:t>
      </w:r>
      <w:r w:rsidRPr="00837FED">
        <w:t>десятую годовщину празднов</w:t>
      </w:r>
      <w:r w:rsidRPr="00837FED">
        <w:t>а</w:t>
      </w:r>
      <w:r>
        <w:t xml:space="preserve">ния, на </w:t>
      </w:r>
      <w:proofErr w:type="spellStart"/>
      <w:r>
        <w:t>вебсайте</w:t>
      </w:r>
      <w:proofErr w:type="spellEnd"/>
      <w:r>
        <w:t xml:space="preserve"> Дня гармонии</w:t>
      </w:r>
      <w:r w:rsidRPr="00837FED">
        <w:t xml:space="preserve"> было зарегистрировано 1,65 млн. посещ</w:t>
      </w:r>
      <w:r w:rsidRPr="00837FED">
        <w:t>е</w:t>
      </w:r>
      <w:r w:rsidRPr="00837FED">
        <w:t xml:space="preserve">ний. </w:t>
      </w:r>
    </w:p>
    <w:p w:rsidR="009E741E" w:rsidRDefault="009E741E" w:rsidP="009E741E">
      <w:pPr>
        <w:pStyle w:val="SingleTxtGR"/>
      </w:pPr>
      <w:r>
        <w:t>42.</w:t>
      </w:r>
      <w:r>
        <w:tab/>
      </w:r>
      <w:r w:rsidRPr="0008660C">
        <w:rPr>
          <w:b/>
        </w:rPr>
        <w:t>Г-н</w:t>
      </w:r>
      <w:r>
        <w:rPr>
          <w:b/>
        </w:rPr>
        <w:t xml:space="preserve"> </w:t>
      </w:r>
      <w:proofErr w:type="spellStart"/>
      <w:r>
        <w:rPr>
          <w:b/>
        </w:rPr>
        <w:t>Вайнс</w:t>
      </w:r>
      <w:proofErr w:type="spellEnd"/>
      <w:r>
        <w:rPr>
          <w:b/>
        </w:rPr>
        <w:t xml:space="preserve"> </w:t>
      </w:r>
      <w:r>
        <w:t>(Австралия) отмечает, что за последние годы его правительс</w:t>
      </w:r>
      <w:r>
        <w:t>т</w:t>
      </w:r>
      <w:r>
        <w:t>во приняло ряд мер по дальнейшему повышению благосостояния коренных а</w:t>
      </w:r>
      <w:r>
        <w:t>в</w:t>
      </w:r>
      <w:r>
        <w:t>стралийцев и в целом по ликвидации дискриминации на рабочем месте, в том числе путем решения проблемы расовой дискриминации на рабочем месте и укрепления права на труд в Австралии мигрантов и просителей убежища. В соответствии с Законом о трудовых отношениях 1996 года защита от расовой дискриминации была ограничена запретом для работодателей на увольнение работников по расовому признаку. Новый Закон о справедливых трудовых о</w:t>
      </w:r>
      <w:r>
        <w:t>т</w:t>
      </w:r>
      <w:r>
        <w:t>ношениях 2009 года запрещает целый ряд негативных для работника действий со стороны работодателей, включая увольнение, но также ставит вне закона о</w:t>
      </w:r>
      <w:r>
        <w:t>т</w:t>
      </w:r>
      <w:r>
        <w:t>каз работодателя нанять человека или нанесение ущерба путем изменения п</w:t>
      </w:r>
      <w:r>
        <w:t>о</w:t>
      </w:r>
      <w:r>
        <w:t>ложения работника по расовому признаку. Кроме того, Закон об изменении м</w:t>
      </w:r>
      <w:r>
        <w:t>и</w:t>
      </w:r>
      <w:r>
        <w:t>грац</w:t>
      </w:r>
      <w:r>
        <w:t>и</w:t>
      </w:r>
      <w:r>
        <w:t>онного законодательства (защита трудящихся) 2008 года, который вступил в силу в сентябре 2009 года, направлен на обеспечение права трудящихся м</w:t>
      </w:r>
      <w:r>
        <w:t>и</w:t>
      </w:r>
      <w:r>
        <w:t>грантов на ту же оплату труда, что и местные работники. Правительство также продемонстрировало свою приверженность делу обеспечения справедливости при реализации права на труд просителями убежища, отменив "пр</w:t>
      </w:r>
      <w:r>
        <w:t>а</w:t>
      </w:r>
      <w:r>
        <w:t>вило 45 дней".</w:t>
      </w:r>
    </w:p>
    <w:p w:rsidR="009E741E" w:rsidRDefault="009E741E" w:rsidP="009E741E">
      <w:pPr>
        <w:pStyle w:val="SingleTxtGR"/>
      </w:pPr>
      <w:r>
        <w:t>43.</w:t>
      </w:r>
      <w:r>
        <w:tab/>
        <w:t>С целью преодоления разницы возможностей между коренными и нек</w:t>
      </w:r>
      <w:r>
        <w:t>о</w:t>
      </w:r>
      <w:r>
        <w:t xml:space="preserve">ренными австралийцами страна обязалась обеспечить доступ к качественному образованию для аборигенов и островитян </w:t>
      </w:r>
      <w:proofErr w:type="spellStart"/>
      <w:r>
        <w:t>Торресова</w:t>
      </w:r>
      <w:proofErr w:type="spellEnd"/>
      <w:r>
        <w:t xml:space="preserve"> пролива. В 2010 году 50 000 учащихся средней школы и вузов из семей аборигенов получили фина</w:t>
      </w:r>
      <w:r>
        <w:t>н</w:t>
      </w:r>
      <w:r>
        <w:t>совую помощь от правительства Австралии, которое ожидает, что намеченный показатель по увеличению числа учителей в Северной территории на 200 чел</w:t>
      </w:r>
      <w:r>
        <w:t>о</w:t>
      </w:r>
      <w:r>
        <w:t>век будет достигнут к концу 2012 года путем стимулирования образовательных учреждений к принятию на работу и продвижению по службе педагогов из чи</w:t>
      </w:r>
      <w:r>
        <w:t>с</w:t>
      </w:r>
      <w:r>
        <w:t xml:space="preserve">ла аборигенов и островитян </w:t>
      </w:r>
      <w:proofErr w:type="spellStart"/>
      <w:r>
        <w:t>Торресова</w:t>
      </w:r>
      <w:proofErr w:type="spellEnd"/>
      <w:r>
        <w:t xml:space="preserve"> пролива. На данный момент объем раб</w:t>
      </w:r>
      <w:r>
        <w:t>о</w:t>
      </w:r>
      <w:r>
        <w:t>ты уже нанятых специалистов эквивалентен занятости 140 учителей, наход</w:t>
      </w:r>
      <w:r>
        <w:t>я</w:t>
      </w:r>
      <w:r>
        <w:t xml:space="preserve">щихся на полной ставке. </w:t>
      </w:r>
    </w:p>
    <w:p w:rsidR="009E741E" w:rsidRDefault="009E741E" w:rsidP="009E741E">
      <w:pPr>
        <w:pStyle w:val="SingleTxtGR"/>
      </w:pPr>
      <w:r>
        <w:t>44.</w:t>
      </w:r>
      <w:r>
        <w:tab/>
        <w:t>Правительство привержено делу организации образования на языках к</w:t>
      </w:r>
      <w:r>
        <w:t>о</w:t>
      </w:r>
      <w:r>
        <w:t>ренных народов, которое, как оно признает, играет важную роль в школах и общинах. В августе 2009 года правительство объявило о новой национальной политике, направленной на сохранение языков коренных народов и на оказание помощи коренным австралийцам в сохранении связи со своим языком, культ</w:t>
      </w:r>
      <w:r>
        <w:t>у</w:t>
      </w:r>
      <w:r>
        <w:t>рой и стр</w:t>
      </w:r>
      <w:r>
        <w:t>а</w:t>
      </w:r>
      <w:r>
        <w:t>ной.</w:t>
      </w:r>
    </w:p>
    <w:p w:rsidR="009E741E" w:rsidRDefault="009E741E" w:rsidP="009E741E">
      <w:pPr>
        <w:pStyle w:val="SingleTxtGR"/>
      </w:pPr>
      <w:r>
        <w:t>45.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Коммар</w:t>
      </w:r>
      <w:proofErr w:type="spellEnd"/>
      <w:r>
        <w:t xml:space="preserve"> (Австралия) отмечает, что его страна привержена делу ра</w:t>
      </w:r>
      <w:r>
        <w:t>з</w:t>
      </w:r>
      <w:r>
        <w:t>вития современного высококачественного здравоохранения в интересах всего населения с его географическими и культурными особенностями, независимо от расы или социального положения, на основе эффективности и равенства до</w:t>
      </w:r>
      <w:r>
        <w:t>с</w:t>
      </w:r>
      <w:r>
        <w:t>тупа к всеобщей государственной системе здравоохранения мирового класса. Система обеспечивает австралийцам доступный широкий круг медицинских услуг, которые либо бесплатны, либо в значительной мере субсидируются гос</w:t>
      </w:r>
      <w:r>
        <w:t>у</w:t>
      </w:r>
      <w:r>
        <w:t>дарством. Субсидии предоставляются на основе двух общенациональных схем, распространяющихся на услуги, представляемые специалистами по всему ди</w:t>
      </w:r>
      <w:r>
        <w:t>а</w:t>
      </w:r>
      <w:r>
        <w:t>пазону медицинской помощи, а также на значительную долю рецептурных средств, приобретенных в аптеках. Услуги государственных больниц бесплатны в соответствии с процедурами финансирования, согласованными между прав</w:t>
      </w:r>
      <w:r>
        <w:t>и</w:t>
      </w:r>
      <w:r>
        <w:t>тельством Содружества и органами управления штатов и территорий. Сети с</w:t>
      </w:r>
      <w:r>
        <w:t>о</w:t>
      </w:r>
      <w:r>
        <w:t>циального обеспечения применяются к национальным схемам субсидий, кот</w:t>
      </w:r>
      <w:r>
        <w:t>о</w:t>
      </w:r>
      <w:r>
        <w:t>рые защищают австралийцев от высоких расходов на медицинскую помощь и лекарства, предоставляемые вне больниц. Эти две схемы включены в пр</w:t>
      </w:r>
      <w:r>
        <w:t>о</w:t>
      </w:r>
      <w:r>
        <w:t>граммы социального обеспечения, причем для лиц и семей, получающих опр</w:t>
      </w:r>
      <w:r>
        <w:t>е</w:t>
      </w:r>
      <w:r>
        <w:t>деленные пособия, например по безработице или инвалидности, предусматр</w:t>
      </w:r>
      <w:r>
        <w:t>и</w:t>
      </w:r>
      <w:r>
        <w:t>ваются более значительные субсидии и/или более низкие пороги сетей соц</w:t>
      </w:r>
      <w:r>
        <w:t>и</w:t>
      </w:r>
      <w:r>
        <w:t>ального обе</w:t>
      </w:r>
      <w:r>
        <w:t>с</w:t>
      </w:r>
      <w:r>
        <w:t>печения.</w:t>
      </w:r>
    </w:p>
    <w:p w:rsidR="009E741E" w:rsidRDefault="009E741E" w:rsidP="009E741E">
      <w:pPr>
        <w:pStyle w:val="SingleTxtGR"/>
      </w:pPr>
      <w:r>
        <w:t>46.</w:t>
      </w:r>
      <w:r>
        <w:tab/>
        <w:t>Различные программы правительства подкрепляются мощным частным сектором в сфере здравоохранения, благодаря чему все австралийцы имеют равный доступ к надлежащей медицинской помощи. В то же время правител</w:t>
      </w:r>
      <w:r>
        <w:t>ь</w:t>
      </w:r>
      <w:r>
        <w:t>ство признает необходимость активизации усилий и целенаправленных пр</w:t>
      </w:r>
      <w:r>
        <w:t>о</w:t>
      </w:r>
      <w:r>
        <w:t>грамм для групп, которые находятся в особенно невыгодном положении и уя</w:t>
      </w:r>
      <w:r>
        <w:t>з</w:t>
      </w:r>
      <w:r>
        <w:t xml:space="preserve">вимы для дискриминации, в частности для аборигенов и островитян </w:t>
      </w:r>
      <w:proofErr w:type="spellStart"/>
      <w:r>
        <w:t>Торресова</w:t>
      </w:r>
      <w:proofErr w:type="spellEnd"/>
      <w:r>
        <w:t xml:space="preserve"> пролива. Такие программы преследуют три цели: улучшение доступа и пов</w:t>
      </w:r>
      <w:r>
        <w:t>ы</w:t>
      </w:r>
      <w:r>
        <w:t>шение качества реагирования основной системы здравоохранения; обеспечение дополнительных мер на основе конкретных услуг в области здравоохранения и борьбы с злоупотреблением алкоголем и наркотиками для аборигенов и ос</w:t>
      </w:r>
      <w:r>
        <w:t>т</w:t>
      </w:r>
      <w:r>
        <w:t xml:space="preserve">ровитян </w:t>
      </w:r>
      <w:proofErr w:type="spellStart"/>
      <w:r>
        <w:t>Торресова</w:t>
      </w:r>
      <w:proofErr w:type="spellEnd"/>
      <w:r>
        <w:t xml:space="preserve"> пролива; налаживание сотрудничества между государстве</w:t>
      </w:r>
      <w:r>
        <w:t>н</w:t>
      </w:r>
      <w:r>
        <w:t>ными органами и сферой здравоохранения с целью повышения качества и э</w:t>
      </w:r>
      <w:r>
        <w:t>ф</w:t>
      </w:r>
      <w:r>
        <w:t>фективности услуг.</w:t>
      </w:r>
    </w:p>
    <w:p w:rsidR="009E741E" w:rsidRDefault="009E741E" w:rsidP="009E741E">
      <w:pPr>
        <w:pStyle w:val="SingleTxtGR"/>
      </w:pPr>
      <w:r>
        <w:t>47.</w:t>
      </w:r>
      <w:r>
        <w:tab/>
        <w:t>Стратегии улучшения здоровья коренного населения и преодоления ра</w:t>
      </w:r>
      <w:r>
        <w:t>з</w:t>
      </w:r>
      <w:r>
        <w:t xml:space="preserve">рыва в продолжительности жизни между коренным и остальным населением Австралии должны быть увязаны с другими политическими стратегиями. В 2008 году </w:t>
      </w:r>
      <w:proofErr w:type="spellStart"/>
      <w:r>
        <w:t>САОВ</w:t>
      </w:r>
      <w:proofErr w:type="spellEnd"/>
      <w:r>
        <w:t xml:space="preserve"> инвестировал более 4,6 млрд. австралийских долларов в улучшение неблагоприятного положения коренных народов и ликвидацию разрывов в основных областях здравоохранения, в области ухода за детьми в раннем возрасте, в сфере жилья, занятости и оказания услуг в удаленных ра</w:t>
      </w:r>
      <w:r>
        <w:t>й</w:t>
      </w:r>
      <w:r>
        <w:t>онах на основе Национального соглашения о партнерстве, в соответствии с к</w:t>
      </w:r>
      <w:r>
        <w:t>о</w:t>
      </w:r>
      <w:r>
        <w:t>торым правительство Содружества выделило 805,5 млн. австралийских долл</w:t>
      </w:r>
      <w:r>
        <w:t>а</w:t>
      </w:r>
      <w:r>
        <w:t xml:space="preserve">ров на четырехлетний период на борьбу с хроническими заболеваниями среди коренных австралийцев. Данный пакет предусматривает значительные новые ассигнования на профилактическую работу с отдельными лицами, семьями и общинами аборигенов и островитян </w:t>
      </w:r>
      <w:proofErr w:type="spellStart"/>
      <w:r>
        <w:t>Торресова</w:t>
      </w:r>
      <w:proofErr w:type="spellEnd"/>
      <w:r>
        <w:t xml:space="preserve"> пролива; поддержку и финанс</w:t>
      </w:r>
      <w:r>
        <w:t>и</w:t>
      </w:r>
      <w:r>
        <w:t>рование более четко согласованных и целенаправленных услуг базового здрав</w:t>
      </w:r>
      <w:r>
        <w:t>о</w:t>
      </w:r>
      <w:r>
        <w:t xml:space="preserve">охранения для аборигенов и островитян </w:t>
      </w:r>
      <w:proofErr w:type="spellStart"/>
      <w:r>
        <w:t>Торресова</w:t>
      </w:r>
      <w:proofErr w:type="spellEnd"/>
      <w:r>
        <w:t xml:space="preserve"> пролива как в учреждениях здрав</w:t>
      </w:r>
      <w:r>
        <w:t>о</w:t>
      </w:r>
      <w:r>
        <w:t>охранения, контролируемых общинами аборигенов, так и в основной системе общей практики; а также подготовку дополнительных медицинских р</w:t>
      </w:r>
      <w:r>
        <w:t>а</w:t>
      </w:r>
      <w:r>
        <w:t>ботников из среды коренного населения. Соответствующие общие правительс</w:t>
      </w:r>
      <w:r>
        <w:t>т</w:t>
      </w:r>
      <w:r>
        <w:t>венные инвестиции возросли на 33% по сравнению с 2007−2008 годами. Они включают финансирование примерно 245 организаций, предоставляющих баз</w:t>
      </w:r>
      <w:r>
        <w:t>о</w:t>
      </w:r>
      <w:r>
        <w:t>вые медицинские услуги, а также наркологическую, социальную психологич</w:t>
      </w:r>
      <w:r>
        <w:t>е</w:t>
      </w:r>
      <w:r>
        <w:t>скую п</w:t>
      </w:r>
      <w:r>
        <w:t>о</w:t>
      </w:r>
      <w:r>
        <w:t>мощь коренным народам, включая общины, проживающие в некоторых самых удаленных районах страны. Во время посещения Австралии Специал</w:t>
      </w:r>
      <w:r>
        <w:t>ь</w:t>
      </w:r>
      <w:r>
        <w:t>ный докладчик по вопросу о праве каждого человека на наивысший достиж</w:t>
      </w:r>
      <w:r>
        <w:t>и</w:t>
      </w:r>
      <w:r>
        <w:t>мый уровень физического и психического здоровья затронул вопрос здрав</w:t>
      </w:r>
      <w:r>
        <w:t>о</w:t>
      </w:r>
      <w:r>
        <w:t xml:space="preserve">охранения коренного населения. Его рекомендации включали предложение о разработке в Австралии подробного плана полного осуществления права на здоровье. Национальное соглашение о партнерстве </w:t>
      </w:r>
      <w:proofErr w:type="spellStart"/>
      <w:r>
        <w:t>САОВ</w:t>
      </w:r>
      <w:proofErr w:type="spellEnd"/>
      <w:r>
        <w:t xml:space="preserve"> в преодолении разрыва в показателях здравоохранения коренного населения предусматривает всеобъемлющие рамки и ориентировочные показатели работы по сплочению общества. Любые другие аспекты данной рекомендации будут рассмотрены следующим правительством Австр</w:t>
      </w:r>
      <w:r>
        <w:t>а</w:t>
      </w:r>
      <w:r>
        <w:t>лии.</w:t>
      </w:r>
    </w:p>
    <w:p w:rsidR="009E741E" w:rsidRDefault="009E741E" w:rsidP="009E741E">
      <w:pPr>
        <w:pStyle w:val="SingleTxtGR"/>
      </w:pPr>
      <w:r>
        <w:t>48.</w:t>
      </w:r>
      <w:r>
        <w:tab/>
      </w:r>
      <w:r>
        <w:rPr>
          <w:b/>
        </w:rPr>
        <w:t xml:space="preserve">Г-н Кали </w:t>
      </w:r>
      <w:proofErr w:type="spellStart"/>
      <w:r>
        <w:rPr>
          <w:b/>
        </w:rPr>
        <w:t>Цай</w:t>
      </w:r>
      <w:proofErr w:type="spellEnd"/>
      <w:r>
        <w:rPr>
          <w:b/>
        </w:rPr>
        <w:t xml:space="preserve"> </w:t>
      </w:r>
      <w:r>
        <w:t>(Докладчик по стране) отметил, что в качестве докладчика по Австралии, он попытался учесть требования, предъявляемые к должностным лицам в переходный период накануне выборов в государстве-участнике. В то же время он считает, что выступление делегации в Комитете предусмотрено пун</w:t>
      </w:r>
      <w:r>
        <w:t>к</w:t>
      </w:r>
      <w:r>
        <w:t xml:space="preserve">том 6.5.2 выпущенного в Австралии </w:t>
      </w:r>
      <w:r>
        <w:rPr>
          <w:i/>
        </w:rPr>
        <w:t>"Руководства об условиях деятельности в переходный период</w:t>
      </w:r>
      <w:r w:rsidRPr="002C5669">
        <w:rPr>
          <w:i/>
        </w:rPr>
        <w:t xml:space="preserve"> 2010 года"</w:t>
      </w:r>
      <w:r>
        <w:t>, в котором говорится: "В большинстве случаев ведомствам следует также отклонять просьбы о политических консультациях в течение переходного периода. В то же время могут возникать безотлагательные внутренние или международные вопросы, по которым министрам явно требуе</w:t>
      </w:r>
      <w:r>
        <w:t>т</w:t>
      </w:r>
      <w:r>
        <w:t>ся политическая консультативная помощь в целях обеспечения ответственного государственного управления или защиты интересов Австралии". Он подчер</w:t>
      </w:r>
      <w:r>
        <w:t>к</w:t>
      </w:r>
      <w:r>
        <w:t>нул, что Комитет рассматривает вопрос о соблюдении Конвенции государством-участником в целом, а не только его пр</w:t>
      </w:r>
      <w:r>
        <w:t>а</w:t>
      </w:r>
      <w:r>
        <w:t>вительством.</w:t>
      </w:r>
    </w:p>
    <w:p w:rsidR="009E741E" w:rsidRDefault="009E741E" w:rsidP="009E741E">
      <w:pPr>
        <w:pStyle w:val="SingleTxtGR"/>
      </w:pPr>
      <w:r>
        <w:t>49.</w:t>
      </w:r>
      <w:r>
        <w:tab/>
        <w:t>Приветствуя всеобъемлющую информацию, представленную в период</w:t>
      </w:r>
      <w:r>
        <w:t>и</w:t>
      </w:r>
      <w:r>
        <w:t>ческом докладе государства-участника, он высказывает обеспокоенность в св</w:t>
      </w:r>
      <w:r>
        <w:t>я</w:t>
      </w:r>
      <w:r>
        <w:t>зи с тем, что доклад представлен с опозданием и не следует руководящим ук</w:t>
      </w:r>
      <w:r>
        <w:t>а</w:t>
      </w:r>
      <w:r>
        <w:t>заниям Комитета. Комитет трижды рассматривал положение в Австралии в с</w:t>
      </w:r>
      <w:r>
        <w:t>о</w:t>
      </w:r>
      <w:r>
        <w:t>ответствии со своей процедурой раннего предупреждения и приветствовал р</w:t>
      </w:r>
      <w:r>
        <w:t>е</w:t>
      </w:r>
      <w:r>
        <w:t>шение, достигнутое государством-участником в последнем из этих случаев. Отметив, что Австралия не подписала Факультативный протокол к Междун</w:t>
      </w:r>
      <w:r>
        <w:t>а</w:t>
      </w:r>
      <w:r>
        <w:t>родному пакту об экономических, социальных и культурных правах, который предусматривает рассмотрение сообщений, он приветствовал ее обязательство наладить более конструктивные отношения с различными механизмами Орг</w:t>
      </w:r>
      <w:r>
        <w:t>а</w:t>
      </w:r>
      <w:r>
        <w:t>низации Объединенных Наций в сфере прав человека и меры, принятые в этой связи.</w:t>
      </w:r>
    </w:p>
    <w:p w:rsidR="009E741E" w:rsidRDefault="009E741E" w:rsidP="009E741E">
      <w:pPr>
        <w:pStyle w:val="SingleTxtGR"/>
      </w:pPr>
      <w:r>
        <w:t>50.</w:t>
      </w:r>
      <w:r>
        <w:tab/>
        <w:t>Он просит сообщить дополнительную информацию в связи с Конвенцией Международной организации труда (МОТ) о дискриминации в области труда и занятий (№ 111), участником которой является Австралия, особенно в части, касающейся возможностей в сфере образования, обучения и занятости коре</w:t>
      </w:r>
      <w:r>
        <w:t>н</w:t>
      </w:r>
      <w:r>
        <w:t>ных народов. Государство-участник приняло Конвенцию ЮНЕСКО о борьбе с дискриминацией в области образования. Приветствуя финансирование прав</w:t>
      </w:r>
      <w:r>
        <w:t>и</w:t>
      </w:r>
      <w:r>
        <w:t xml:space="preserve">тельством проектов в области культурного плюрализма, он просит представить дополнительные сведения о причинах </w:t>
      </w:r>
      <w:proofErr w:type="spellStart"/>
      <w:r>
        <w:t>невключения</w:t>
      </w:r>
      <w:proofErr w:type="spellEnd"/>
      <w:r>
        <w:t xml:space="preserve"> вопроса прав человека, ос</w:t>
      </w:r>
      <w:r>
        <w:t>о</w:t>
      </w:r>
      <w:r>
        <w:t>бенно расовой дискриминации, в школьную программу. Он высказывает обе</w:t>
      </w:r>
      <w:r>
        <w:t>с</w:t>
      </w:r>
      <w:r>
        <w:t>покоенность в связи с тем, что государство-участник еще не ратифицировало Конвенцию МОТ 169 о коренных народах и народах, ведущих племенной образ жизни в н</w:t>
      </w:r>
      <w:r>
        <w:t>е</w:t>
      </w:r>
      <w:r>
        <w:t>зависимых странах.</w:t>
      </w:r>
    </w:p>
    <w:p w:rsidR="009E741E" w:rsidRDefault="009E741E" w:rsidP="009E741E">
      <w:pPr>
        <w:pStyle w:val="SingleTxtGR"/>
      </w:pPr>
      <w:r>
        <w:t>51.</w:t>
      </w:r>
      <w:r>
        <w:tab/>
        <w:t>Далее он запрашивает информацию о событиях, упомянутых в период</w:t>
      </w:r>
      <w:r>
        <w:t>и</w:t>
      </w:r>
      <w:r>
        <w:t>ческом докладе, которые произошли по окончании отчетного периода, включая национальные консультации по правам человека, поддержку Австралией Де</w:t>
      </w:r>
      <w:r>
        <w:t>к</w:t>
      </w:r>
      <w:r>
        <w:t>ларации Организации Объединенных Наций о правах коренных народов и во</w:t>
      </w:r>
      <w:r>
        <w:t>с</w:t>
      </w:r>
      <w:r>
        <w:t>становление ЗРД в отношении МЧРСТ, что является позитивными шагами, н</w:t>
      </w:r>
      <w:r>
        <w:t>е</w:t>
      </w:r>
      <w:r>
        <w:t>смотря на озабоченность в связи с дал</w:t>
      </w:r>
      <w:r>
        <w:t>ь</w:t>
      </w:r>
      <w:r>
        <w:t>нейшим применением МЧРСТ. Для обеспечения полного осуществления всех прав коренными народами в госуда</w:t>
      </w:r>
      <w:r>
        <w:t>р</w:t>
      </w:r>
      <w:r>
        <w:t>стве-участнике необходимы дополнительные меры. Приветствуя создание Н</w:t>
      </w:r>
      <w:r>
        <w:t>а</w:t>
      </w:r>
      <w:r>
        <w:t>ционального конгресса первых народов Австралии, он просит сообщить допо</w:t>
      </w:r>
      <w:r>
        <w:t>л</w:t>
      </w:r>
      <w:r>
        <w:t>нительные подробности о его функциях и обеспечении подлинного представ</w:t>
      </w:r>
      <w:r>
        <w:t>и</w:t>
      </w:r>
      <w:r>
        <w:t>тельства. "Национальные извинения" являются важным и положительным ш</w:t>
      </w:r>
      <w:r>
        <w:t>а</w:t>
      </w:r>
      <w:r>
        <w:t>гом, хотя сообщение о том, что процесс получения компенсации за ущерб явл</w:t>
      </w:r>
      <w:r>
        <w:t>я</w:t>
      </w:r>
      <w:r>
        <w:t>ется долгим и трудным, вызывают беспокойство, и он просит разъяснить ситу</w:t>
      </w:r>
      <w:r>
        <w:t>а</w:t>
      </w:r>
      <w:r>
        <w:t>цию. Инициатива "Преодоление разрыва" − также положительный шаг, особе</w:t>
      </w:r>
      <w:r>
        <w:t>н</w:t>
      </w:r>
      <w:r>
        <w:t>но в том, что касается ее цели улучшения здоровья групп коренного насел</w:t>
      </w:r>
      <w:r>
        <w:t>е</w:t>
      </w:r>
      <w:r>
        <w:t>ния.</w:t>
      </w:r>
    </w:p>
    <w:p w:rsidR="009E741E" w:rsidRDefault="009E741E" w:rsidP="009E741E">
      <w:pPr>
        <w:pStyle w:val="SingleTxtGR"/>
      </w:pPr>
      <w:r>
        <w:t>52.</w:t>
      </w:r>
      <w:r>
        <w:tab/>
        <w:t>Исходя из своего опыта как представителя коренной общины, где уход за детьми осуществляется всеми, он выражает удивление по поводу с</w:t>
      </w:r>
      <w:r>
        <w:t>о</w:t>
      </w:r>
      <w:r>
        <w:t xml:space="preserve">общений об обращении с детьми в общинах аборигенов и островитян </w:t>
      </w:r>
      <w:proofErr w:type="spellStart"/>
      <w:r>
        <w:t>Торресова</w:t>
      </w:r>
      <w:proofErr w:type="spellEnd"/>
      <w:r>
        <w:t xml:space="preserve"> пролива. Он просит представить дополнительную информацию по этому вопросу и и</w:t>
      </w:r>
      <w:r>
        <w:t>н</w:t>
      </w:r>
      <w:r>
        <w:t>тересуется также возможной св</w:t>
      </w:r>
      <w:r>
        <w:t>я</w:t>
      </w:r>
      <w:r>
        <w:t>зью этих сообщений с предыдущей политикой правител</w:t>
      </w:r>
      <w:r>
        <w:t>ь</w:t>
      </w:r>
      <w:r>
        <w:t>ства.</w:t>
      </w:r>
    </w:p>
    <w:p w:rsidR="009E741E" w:rsidRDefault="009E741E" w:rsidP="009E741E">
      <w:pPr>
        <w:pStyle w:val="SingleTxtGR"/>
      </w:pPr>
      <w:r>
        <w:t>53.</w:t>
      </w:r>
      <w:r>
        <w:tab/>
        <w:t>По сообщению Специального докладчика по вопросу о положении в о</w:t>
      </w:r>
      <w:r>
        <w:t>б</w:t>
      </w:r>
      <w:r>
        <w:t>ласти прав человека и основных свобод коренных народов, который посещал Австралию в августе 2009 года, коренные народы все еще находятся в крайне неблагоприятном положении. Одной из основных проблем является отсутствие консультаций. Другие проблемы касаются самобытности, языка, культуры, зе</w:t>
      </w:r>
      <w:r>
        <w:t>м</w:t>
      </w:r>
      <w:r>
        <w:t>левладения и пользования священными местами. Специальный докладчик с</w:t>
      </w:r>
      <w:r>
        <w:t>о</w:t>
      </w:r>
      <w:r>
        <w:t>общает, что меры государства, связанные с вмешательством в дела Северной территории, имеют дискримин</w:t>
      </w:r>
      <w:r>
        <w:t>а</w:t>
      </w:r>
      <w:r>
        <w:t>ционные последствия для коренного населения. Он просит делегацию прокомментировать данный в</w:t>
      </w:r>
      <w:r>
        <w:t>о</w:t>
      </w:r>
      <w:r>
        <w:t>прос.</w:t>
      </w:r>
    </w:p>
    <w:p w:rsidR="009E741E" w:rsidRDefault="009E741E" w:rsidP="009E741E">
      <w:pPr>
        <w:pStyle w:val="SingleTxtGR"/>
      </w:pPr>
      <w:r>
        <w:t>54.</w:t>
      </w:r>
      <w:r>
        <w:tab/>
        <w:t>Комитет проявлял особый интерес к системе прав на исконные земли аборигенов начиная с 1995 года. В докладе говорится, что 7 сентября 2005 года б</w:t>
      </w:r>
      <w:r>
        <w:t>ы</w:t>
      </w:r>
      <w:r>
        <w:t>ло объявлено о пакете реформ системы регулирования прав на исконные земли, состоящей из шести элементов. Он спрашивает, удовлетворены ли к</w:t>
      </w:r>
      <w:r>
        <w:t>о</w:t>
      </w:r>
      <w:r>
        <w:t>ренные народы реформами и облегчают ли они признание и регистрацию прав владения. Какова процедура и какие документы требуются для федерального правительства для обеспечения признания федеральным правительством? Он отмечает, что в соответствии с Законом об изменении прав на исконные земли бремя доказательства возлагается на аборигенов. С его точки зрения, было бы более справедливо перенести бремя доказательства на гос</w:t>
      </w:r>
      <w:r>
        <w:t>у</w:t>
      </w:r>
      <w:r>
        <w:t>дарство.</w:t>
      </w:r>
    </w:p>
    <w:p w:rsidR="009E741E" w:rsidRDefault="009E741E" w:rsidP="009E741E">
      <w:pPr>
        <w:pStyle w:val="SingleTxtGR"/>
      </w:pPr>
      <w:r>
        <w:t>55.</w:t>
      </w:r>
      <w:r>
        <w:tab/>
        <w:t>Законопроект 2003 года об Австралийской комиссии по правам человека, внесенный прошлым правительством и направленный на преобразование К</w:t>
      </w:r>
      <w:r>
        <w:t>о</w:t>
      </w:r>
      <w:r>
        <w:t>миссии, истек, а нынешнее правительство до сих пор определяет свою позицию в отношении надлежащей структуры Комиссии. Он спрашивает, рассматрив</w:t>
      </w:r>
      <w:r>
        <w:t>а</w:t>
      </w:r>
      <w:r>
        <w:t>ются ли в настоящее время какие-либо др</w:t>
      </w:r>
      <w:r>
        <w:t>у</w:t>
      </w:r>
      <w:r>
        <w:t>гие предложения о реформе.</w:t>
      </w:r>
    </w:p>
    <w:p w:rsidR="009E741E" w:rsidRDefault="009E741E" w:rsidP="009E741E">
      <w:pPr>
        <w:pStyle w:val="SingleTxtGR"/>
      </w:pPr>
      <w:r>
        <w:t>56.</w:t>
      </w:r>
      <w:r>
        <w:tab/>
        <w:t>Национальный консультационный комитет по правам человека провел более 65 круглых столов и общественных слушаний в более чем 50 городских, региональных и удаленных районах и получил более 35 000 сообщений. Он г</w:t>
      </w:r>
      <w:r>
        <w:t>о</w:t>
      </w:r>
      <w:r>
        <w:t>ворит, что было бы инт</w:t>
      </w:r>
      <w:r>
        <w:t>е</w:t>
      </w:r>
      <w:r>
        <w:t>ресно услышать о положительных и отрицательных факторах, отмечавшихся в сообщениях, и спрашивает, на какой стадии находи</w:t>
      </w:r>
      <w:r>
        <w:t>т</w:t>
      </w:r>
      <w:r>
        <w:t>ся процесс их оце</w:t>
      </w:r>
      <w:r>
        <w:t>н</w:t>
      </w:r>
      <w:r>
        <w:t>ки.</w:t>
      </w:r>
    </w:p>
    <w:p w:rsidR="009E741E" w:rsidRDefault="009E741E" w:rsidP="009E741E">
      <w:pPr>
        <w:pStyle w:val="SingleTxtGR"/>
      </w:pPr>
      <w:r>
        <w:t>57.</w:t>
      </w:r>
      <w:r>
        <w:tab/>
        <w:t xml:space="preserve">Он отмечает отсутствие в стране федерального закона о праве на </w:t>
      </w:r>
      <w:proofErr w:type="spellStart"/>
      <w:r>
        <w:t>неди</w:t>
      </w:r>
      <w:r>
        <w:t>с</w:t>
      </w:r>
      <w:r>
        <w:t>криминацию</w:t>
      </w:r>
      <w:proofErr w:type="spellEnd"/>
      <w:r>
        <w:t>. В докладе говорится, что, хотя в Конституции нет конкретного запрета на расовую дискриминацию, права человека в настоящее время охр</w:t>
      </w:r>
      <w:r>
        <w:t>а</w:t>
      </w:r>
      <w:r>
        <w:t>няются мощными демократическими институтами, законодательством на уро</w:t>
      </w:r>
      <w:r>
        <w:t>в</w:t>
      </w:r>
      <w:r>
        <w:t>не Содружества, штатов и территорий о конституционных правах и о борьбе с дискриминацией. Государство-участник утверждает, что оно выполнило свои обязательства в соответствии с Конвенцией на основе ЗРД. Он спрашивает, как распространяются рекомендации Комитета, участвовали ли организации гра</w:t>
      </w:r>
      <w:r>
        <w:t>ж</w:t>
      </w:r>
      <w:r>
        <w:t>данского общества в подготовке доклада и будут ли они участвовать в подг</w:t>
      </w:r>
      <w:r>
        <w:t>о</w:t>
      </w:r>
      <w:r>
        <w:t>товке посл</w:t>
      </w:r>
      <w:r>
        <w:t>е</w:t>
      </w:r>
      <w:r>
        <w:t>дующего доклада.</w:t>
      </w:r>
    </w:p>
    <w:p w:rsidR="009E741E" w:rsidRDefault="009E741E" w:rsidP="009E741E">
      <w:pPr>
        <w:pStyle w:val="SingleTxtGR"/>
      </w:pPr>
      <w:r>
        <w:t>58.</w:t>
      </w:r>
      <w:r>
        <w:tab/>
        <w:t>По словам оратора, ему трудно понять, почему государство-участник с</w:t>
      </w:r>
      <w:r>
        <w:t>о</w:t>
      </w:r>
      <w:r>
        <w:t>храняет оговорку в отношении статьи 4 а) Конвенции. Хотя Австралия выск</w:t>
      </w:r>
      <w:r>
        <w:t>а</w:t>
      </w:r>
      <w:r>
        <w:t>зывала беспокойство по поводу положения с правами человека коренных нар</w:t>
      </w:r>
      <w:r>
        <w:t>о</w:t>
      </w:r>
      <w:r>
        <w:t>дов в его собстве</w:t>
      </w:r>
      <w:r>
        <w:t>н</w:t>
      </w:r>
      <w:r>
        <w:t>ной стране, Гватемале, начиная с 1980-х годов, она по-прежнему не может сказать, что ра</w:t>
      </w:r>
      <w:r>
        <w:t>с</w:t>
      </w:r>
      <w:r>
        <w:t>пространение идей, основанных на расовом превосходстве или расовой ненависти, н</w:t>
      </w:r>
      <w:r>
        <w:t>а</w:t>
      </w:r>
      <w:r>
        <w:t>казуемо законом. Несомненно, страна, имеющая демократическое правительство, должна быть готова принять меры против лиц и организаций, оказывающих помощь расистам, включая их фина</w:t>
      </w:r>
      <w:r>
        <w:t>н</w:t>
      </w:r>
      <w:r>
        <w:t>сирование.</w:t>
      </w:r>
    </w:p>
    <w:p w:rsidR="009E741E" w:rsidRDefault="009E741E" w:rsidP="009E741E">
      <w:pPr>
        <w:pStyle w:val="SingleTxtGR"/>
      </w:pPr>
      <w:r>
        <w:t>59.</w:t>
      </w:r>
      <w:r>
        <w:tab/>
        <w:t>Он с удивлением отмечает, что такое правонарушение, как расовая ди</w:t>
      </w:r>
      <w:r>
        <w:t>с</w:t>
      </w:r>
      <w:r>
        <w:t>кримин</w:t>
      </w:r>
      <w:r>
        <w:t>а</w:t>
      </w:r>
      <w:r>
        <w:t>ция, разбирается в гражданских судах. Комитет неоднократно обращал внимание на необходимость включения этого преступления в Уголовный к</w:t>
      </w:r>
      <w:r>
        <w:t>о</w:t>
      </w:r>
      <w:r>
        <w:t>декс. Б</w:t>
      </w:r>
      <w:r>
        <w:t>о</w:t>
      </w:r>
      <w:r>
        <w:t>лее того, ссылка на "незаконную дискриминацию" в пункте 27 доклада, по-видимому, равносильна намеку на то, что некоторые виды дискриминации могут быть законными.</w:t>
      </w:r>
    </w:p>
    <w:p w:rsidR="009E741E" w:rsidRDefault="009E741E" w:rsidP="009E741E">
      <w:pPr>
        <w:pStyle w:val="SingleTxtGR"/>
      </w:pPr>
      <w:r>
        <w:t>60.</w:t>
      </w:r>
      <w:r>
        <w:tab/>
        <w:t>Он отмечает, что в 2007 году правительство приняло меры по борьбе с расизмом в Интернете и выделило средства на программу "</w:t>
      </w:r>
      <w:proofErr w:type="spellStart"/>
      <w:r>
        <w:t>Нет</w:t>
      </w:r>
      <w:r w:rsidR="00E073A4">
        <w:t>-</w:t>
      </w:r>
      <w:r>
        <w:t>тревог</w:t>
      </w:r>
      <w:r w:rsidR="00E073A4">
        <w:t>а</w:t>
      </w:r>
      <w:proofErr w:type="spellEnd"/>
      <w:r w:rsidR="00E073A4">
        <w:t>:</w:t>
      </w:r>
      <w:r>
        <w:t xml:space="preserve"> защ</w:t>
      </w:r>
      <w:r>
        <w:t>и</w:t>
      </w:r>
      <w:r>
        <w:t xml:space="preserve">та австралийских семей в Интернете", которая включает линию горячей связи и </w:t>
      </w:r>
      <w:proofErr w:type="spellStart"/>
      <w:r>
        <w:t>вебсайт</w:t>
      </w:r>
      <w:proofErr w:type="spellEnd"/>
      <w:r>
        <w:t>, содержащий информацию об опасностях Интернета, а также предо</w:t>
      </w:r>
      <w:r>
        <w:t>с</w:t>
      </w:r>
      <w:r>
        <w:t xml:space="preserve">тавление бесплатных </w:t>
      </w:r>
      <w:proofErr w:type="spellStart"/>
      <w:r>
        <w:t>интернет-фильтров</w:t>
      </w:r>
      <w:proofErr w:type="spellEnd"/>
      <w:r>
        <w:t>, которые помогают семьям блокир</w:t>
      </w:r>
      <w:r>
        <w:t>о</w:t>
      </w:r>
      <w:r>
        <w:t>вать расистское содержание в Интернете. Такие действия заслуживают самой высокой оценки, однако из них следует, что власти опасаются возможности б</w:t>
      </w:r>
      <w:r>
        <w:t>о</w:t>
      </w:r>
      <w:r>
        <w:t>лее широкого распространения в стр</w:t>
      </w:r>
      <w:r>
        <w:t>а</w:t>
      </w:r>
      <w:r>
        <w:t>не расистских идей.</w:t>
      </w:r>
    </w:p>
    <w:p w:rsidR="009E741E" w:rsidRDefault="009E741E" w:rsidP="009E741E">
      <w:pPr>
        <w:pStyle w:val="SingleTxtGR"/>
      </w:pPr>
      <w:r>
        <w:t>61.</w:t>
      </w:r>
      <w:r>
        <w:tab/>
        <w:t>Он благодарит государство-участник за предоставление всеобъемлющей информации относительно инициатив в духе "билля о правах" и законодател</w:t>
      </w:r>
      <w:r>
        <w:t>ь</w:t>
      </w:r>
      <w:r>
        <w:t>ства на уровне штатов и территорий.</w:t>
      </w:r>
    </w:p>
    <w:p w:rsidR="009E741E" w:rsidRDefault="009E741E" w:rsidP="009E741E">
      <w:pPr>
        <w:pStyle w:val="SingleTxtGR"/>
      </w:pPr>
      <w:r>
        <w:t>62.</w:t>
      </w:r>
      <w:r>
        <w:tab/>
        <w:t>Комитет приветствовал бы включение в доклад статистических данных в соотве</w:t>
      </w:r>
      <w:r>
        <w:t>т</w:t>
      </w:r>
      <w:r>
        <w:t>ствующей разбивке о составе австралийского общества.</w:t>
      </w:r>
    </w:p>
    <w:p w:rsidR="009E741E" w:rsidRDefault="009E741E" w:rsidP="009E741E">
      <w:pPr>
        <w:pStyle w:val="SingleTxtGR"/>
      </w:pPr>
      <w:r>
        <w:t>63.</w:t>
      </w:r>
      <w:r>
        <w:tab/>
        <w:t>Его беспокоит толкование государством-участником понятия "особые м</w:t>
      </w:r>
      <w:r>
        <w:t>е</w:t>
      </w:r>
      <w:r>
        <w:t>ры", и он просит делегацию разъяснить ее подход к данному вопросу.</w:t>
      </w:r>
    </w:p>
    <w:p w:rsidR="009E741E" w:rsidRDefault="009E741E" w:rsidP="009E741E">
      <w:pPr>
        <w:pStyle w:val="SingleTxtGR"/>
      </w:pPr>
      <w:r>
        <w:t>64.</w:t>
      </w:r>
      <w:r>
        <w:tab/>
        <w:t>Он приветствует принятые меры по отмене процедуры временной защи</w:t>
      </w:r>
      <w:r>
        <w:t>т</w:t>
      </w:r>
      <w:r>
        <w:t>ной визы для просителей убежища и по изменению политики принудительного задержания иммигрантов. В то же время он по-прежнему обеспокоен задерж</w:t>
      </w:r>
      <w:r>
        <w:t>а</w:t>
      </w:r>
      <w:r>
        <w:t>нием на период от 6 до 12 месяцев лиц, прибывающих без визы по морю из А</w:t>
      </w:r>
      <w:r>
        <w:t>ф</w:t>
      </w:r>
      <w:r>
        <w:t>ганистана и Шри-Ланки. Согласно информации, которую НПО представили Комитету, дети также содержатся в центрах задержания и находятся под охр</w:t>
      </w:r>
      <w:r>
        <w:t>а</w:t>
      </w:r>
      <w:r>
        <w:t>ной, даже когда их выпускают п</w:t>
      </w:r>
      <w:r>
        <w:t>о</w:t>
      </w:r>
      <w:r>
        <w:t>играть.</w:t>
      </w:r>
    </w:p>
    <w:p w:rsidR="009E741E" w:rsidRDefault="009E741E" w:rsidP="009E741E">
      <w:pPr>
        <w:pStyle w:val="SingleTxtGR"/>
      </w:pPr>
      <w:r>
        <w:t>65.</w:t>
      </w:r>
      <w:r>
        <w:tab/>
        <w:t>Делегация обратила внимание на политику открытых дверей государства-участника и объявила, что Австралия в настоящее время является обществом культу</w:t>
      </w:r>
      <w:r>
        <w:t>р</w:t>
      </w:r>
      <w:r>
        <w:t>ного плюрализма, граждане которого говорят более чем на 260 языках. Он просит дать опр</w:t>
      </w:r>
      <w:r>
        <w:t>е</w:t>
      </w:r>
      <w:r>
        <w:t>деление культурного плюрализма.</w:t>
      </w:r>
    </w:p>
    <w:p w:rsidR="009E741E" w:rsidRDefault="009E741E" w:rsidP="009E741E">
      <w:pPr>
        <w:pStyle w:val="SingleTxtGR"/>
      </w:pPr>
      <w:r>
        <w:t>66.</w:t>
      </w:r>
      <w:r>
        <w:tab/>
        <w:t>Он выражает обеспокоенность по поводу положения иностранных уч</w:t>
      </w:r>
      <w:r>
        <w:t>а</w:t>
      </w:r>
      <w:r>
        <w:t>щихся, особенно из Индии и Китая. Судя по всему, государство-участник у</w:t>
      </w:r>
      <w:r>
        <w:t>т</w:t>
      </w:r>
      <w:r>
        <w:t>верждает, что напад</w:t>
      </w:r>
      <w:r>
        <w:t>е</w:t>
      </w:r>
      <w:r>
        <w:t>ния на таких студентов направлены на отдельных лиц и не совершаются на расовой почве.</w:t>
      </w:r>
    </w:p>
    <w:p w:rsidR="009E741E" w:rsidRDefault="009E741E" w:rsidP="009E741E">
      <w:pPr>
        <w:pStyle w:val="SingleTxtGR"/>
      </w:pPr>
      <w:r>
        <w:t>67.</w:t>
      </w:r>
      <w:r>
        <w:tab/>
      </w:r>
      <w:r>
        <w:rPr>
          <w:b/>
        </w:rPr>
        <w:t>Г-н Автономов</w:t>
      </w:r>
      <w:r>
        <w:t xml:space="preserve"> высоко оценивает достигнутый государством-участником пр</w:t>
      </w:r>
      <w:r>
        <w:t>о</w:t>
      </w:r>
      <w:r>
        <w:t>гресс в деле признания прав коренного населения. Однако дискриминация и сегрегация все еще сохраняются. Например, аборигены в 13 раз чаще других австралийцев лишаются свободы, а несовершеннолетние аборигены задерж</w:t>
      </w:r>
      <w:r>
        <w:t>и</w:t>
      </w:r>
      <w:r>
        <w:t>ваются в 28 раз чаще, чем другие несовершеннолетние австралийцы. Количес</w:t>
      </w:r>
      <w:r>
        <w:t>т</w:t>
      </w:r>
      <w:r>
        <w:t>во заключенных женщин-аборигенов за период с 2002 по 2008 год увеличилось на 46%, а количество заключенных мужчин-аборигенов − на 27%. Он спраш</w:t>
      </w:r>
      <w:r>
        <w:t>и</w:t>
      </w:r>
      <w:r>
        <w:t>вает, какие меры государство-участник принимает для сокращения этих показ</w:t>
      </w:r>
      <w:r>
        <w:t>а</w:t>
      </w:r>
      <w:r>
        <w:t>телей.</w:t>
      </w:r>
    </w:p>
    <w:p w:rsidR="009E741E" w:rsidRDefault="009E741E" w:rsidP="009E741E">
      <w:pPr>
        <w:pStyle w:val="SingleTxtGR"/>
      </w:pPr>
      <w:r>
        <w:t>68.</w:t>
      </w:r>
      <w:r>
        <w:tab/>
        <w:t>Он приветствует действия в отношении МЧРСТ.</w:t>
      </w:r>
    </w:p>
    <w:p w:rsidR="009E741E" w:rsidRDefault="009E741E" w:rsidP="009E741E">
      <w:pPr>
        <w:pStyle w:val="SingleTxtGR"/>
      </w:pPr>
      <w:r>
        <w:t>69.</w:t>
      </w:r>
      <w:r>
        <w:tab/>
        <w:t>Он также высоко оценивает решение о выдаче "карточек базовых потре</w:t>
      </w:r>
      <w:r>
        <w:t>б</w:t>
      </w:r>
      <w:r>
        <w:t>ностей", которые можно использовать для приобретения предметов первой н</w:t>
      </w:r>
      <w:r>
        <w:t>е</w:t>
      </w:r>
      <w:r>
        <w:t>обходимости в некоторых магазинах. В то же время он спрашивает, готовило ли правительство список таких товаров в консультации с представителями коре</w:t>
      </w:r>
      <w:r>
        <w:t>н</w:t>
      </w:r>
      <w:r>
        <w:t>ных народов. В Комитет пост</w:t>
      </w:r>
      <w:r>
        <w:t>у</w:t>
      </w:r>
      <w:r>
        <w:t>пают сообщения о том, что пользователям иногда приходится преодолевать немалые расстояния для получения товаров по ка</w:t>
      </w:r>
      <w:r>
        <w:t>р</w:t>
      </w:r>
      <w:r>
        <w:t>точкам и стоять в отдельных очередях, что может быть унизительным и непр</w:t>
      </w:r>
      <w:r>
        <w:t>и</w:t>
      </w:r>
      <w:r>
        <w:t>ятным. Кроме того, по сообщениям, примерно 20% товаров, указанных в ассо</w:t>
      </w:r>
      <w:r>
        <w:t>р</w:t>
      </w:r>
      <w:r>
        <w:t>тименте, на деле отсутствуют.</w:t>
      </w:r>
    </w:p>
    <w:p w:rsidR="009E741E" w:rsidRDefault="009E741E" w:rsidP="009E741E">
      <w:pPr>
        <w:pStyle w:val="SingleTxtGR"/>
      </w:pPr>
      <w:r>
        <w:t>70.</w:t>
      </w:r>
      <w:r>
        <w:tab/>
        <w:t xml:space="preserve">Австралия является </w:t>
      </w:r>
      <w:proofErr w:type="spellStart"/>
      <w:r>
        <w:t>мультикультурным</w:t>
      </w:r>
      <w:proofErr w:type="spellEnd"/>
      <w:r>
        <w:t xml:space="preserve"> и </w:t>
      </w:r>
      <w:proofErr w:type="spellStart"/>
      <w:r>
        <w:t>многоэтническим</w:t>
      </w:r>
      <w:proofErr w:type="spellEnd"/>
      <w:r>
        <w:t xml:space="preserve"> обществом, однако, судя по сообщениям, в рамках текущей избирательной кампании</w:t>
      </w:r>
      <w:r w:rsidRPr="00E66690">
        <w:t xml:space="preserve"> </w:t>
      </w:r>
      <w:r>
        <w:t>канд</w:t>
      </w:r>
      <w:r>
        <w:t>и</w:t>
      </w:r>
      <w:r>
        <w:t>даты от всех партий состязаются друг с другом в демонстрации своей решим</w:t>
      </w:r>
      <w:r>
        <w:t>о</w:t>
      </w:r>
      <w:r>
        <w:t>сти пресечь иммиграцию, причем складывается впечатление, что такая полит</w:t>
      </w:r>
      <w:r>
        <w:t>и</w:t>
      </w:r>
      <w:r>
        <w:t>ка привлекательна для широких слоев избирателей. Он рекомендует принять меры по распространению информации о выгодах иммиграции в целях прот</w:t>
      </w:r>
      <w:r>
        <w:t>и</w:t>
      </w:r>
      <w:r>
        <w:t xml:space="preserve">водействия </w:t>
      </w:r>
      <w:proofErr w:type="spellStart"/>
      <w:r>
        <w:t>ксенофобным</w:t>
      </w:r>
      <w:proofErr w:type="spellEnd"/>
      <w:r>
        <w:t xml:space="preserve"> тенде</w:t>
      </w:r>
      <w:r>
        <w:t>н</w:t>
      </w:r>
      <w:r>
        <w:t xml:space="preserve">циям. </w:t>
      </w:r>
    </w:p>
    <w:p w:rsidR="009E741E" w:rsidRDefault="009E741E" w:rsidP="009E741E">
      <w:pPr>
        <w:pStyle w:val="SingleTxtGR"/>
      </w:pPr>
      <w:r>
        <w:t>71.</w:t>
      </w:r>
      <w:r>
        <w:tab/>
      </w:r>
      <w:r w:rsidRPr="00BC30C0">
        <w:rPr>
          <w:b/>
        </w:rPr>
        <w:t>Г-н Д</w:t>
      </w:r>
      <w:r>
        <w:rPr>
          <w:b/>
        </w:rPr>
        <w:t>ья</w:t>
      </w:r>
      <w:r w:rsidRPr="00BC30C0">
        <w:rPr>
          <w:b/>
        </w:rPr>
        <w:t>кону</w:t>
      </w:r>
      <w:r>
        <w:t xml:space="preserve"> отмечает, что согласно докладу применение ЗРД к северной терр</w:t>
      </w:r>
      <w:r>
        <w:t>и</w:t>
      </w:r>
      <w:r>
        <w:t>тории приостановлено главным образом с целью сокращения потребления алкоголя, профилактики бытового насилия и надругательств над детьми. Это, разумеется, достойные цели, однако он ставит под сомнение решение приост</w:t>
      </w:r>
      <w:r>
        <w:t>а</w:t>
      </w:r>
      <w:r>
        <w:t>новить действие базового законодательства, обеспечивающего защиту от рас</w:t>
      </w:r>
      <w:r>
        <w:t>о</w:t>
      </w:r>
      <w:r>
        <w:t>вой дискриминации, особенно в свете обязательств государства-участника по статье 5 Конвенции. Он также выражает сомнение в целесообразности таких мер, как обязательное приобретение и контроль за конкретными участками з</w:t>
      </w:r>
      <w:r>
        <w:t>е</w:t>
      </w:r>
      <w:r>
        <w:t>мель аборигенов и районов проживания общин посредством возобновляемых пятилетних арендных договоров. Почему коре</w:t>
      </w:r>
      <w:r>
        <w:t>н</w:t>
      </w:r>
      <w:r>
        <w:t>ные народы не могут принимать юридические меры в случае нарушения их прав человека в Северной террит</w:t>
      </w:r>
      <w:r>
        <w:t>о</w:t>
      </w:r>
      <w:r>
        <w:t>рии? Применение ЗРД в настоящее время возобновляется. Вместе с тем неда</w:t>
      </w:r>
      <w:r>
        <w:t>в</w:t>
      </w:r>
      <w:r>
        <w:t>но представленное законодательство не охватывает некоторые положения Закона, так что пробел в в</w:t>
      </w:r>
      <w:r>
        <w:t>ы</w:t>
      </w:r>
      <w:r>
        <w:t>полнении Конвенции сохраняется.</w:t>
      </w:r>
    </w:p>
    <w:p w:rsidR="009E741E" w:rsidRDefault="009E741E" w:rsidP="009E741E">
      <w:pPr>
        <w:pStyle w:val="SingleTxtGR"/>
      </w:pPr>
      <w:r>
        <w:t>72.</w:t>
      </w:r>
      <w:r>
        <w:tab/>
        <w:t>В отношении системы землевладения Комитету сообщили, что компенс</w:t>
      </w:r>
      <w:r>
        <w:t>а</w:t>
      </w:r>
      <w:r>
        <w:t>ции по искам в отношении исконных земель, которые считаются истекшими до 1975 года, не предоставляются. Государству-участнику следует найти решение этой проблемы.</w:t>
      </w:r>
    </w:p>
    <w:p w:rsidR="009E741E" w:rsidRDefault="009E741E" w:rsidP="009E741E">
      <w:pPr>
        <w:pStyle w:val="SingleTxtGR"/>
      </w:pPr>
      <w:r>
        <w:t>73.</w:t>
      </w:r>
      <w:r>
        <w:tab/>
        <w:t>Он также выражает сожаление по поводу того, что на данный момент у</w:t>
      </w:r>
      <w:r>
        <w:t>с</w:t>
      </w:r>
      <w:r>
        <w:t>пешно урегулирован лишь один судебный иск "украденных поколений".</w:t>
      </w:r>
    </w:p>
    <w:p w:rsidR="009E741E" w:rsidRDefault="009E741E" w:rsidP="009E741E">
      <w:pPr>
        <w:pStyle w:val="SingleTxtGR"/>
      </w:pPr>
      <w:r>
        <w:t>74.</w:t>
      </w:r>
      <w:r>
        <w:tab/>
        <w:t xml:space="preserve">Оценить соблюдение государством-участником принципа </w:t>
      </w:r>
      <w:proofErr w:type="spellStart"/>
      <w:r>
        <w:t>недискримин</w:t>
      </w:r>
      <w:r>
        <w:t>а</w:t>
      </w:r>
      <w:r>
        <w:t>ции</w:t>
      </w:r>
      <w:proofErr w:type="spellEnd"/>
      <w:r>
        <w:t xml:space="preserve"> трудно, поскольку в разных штатах и территориях действуют разные зак</w:t>
      </w:r>
      <w:r>
        <w:t>о</w:t>
      </w:r>
      <w:r>
        <w:t>ны. К примеру, делегация объявила, что три штата ввели программы компенс</w:t>
      </w:r>
      <w:r>
        <w:t>а</w:t>
      </w:r>
      <w:r>
        <w:t>ции для пострадавших о</w:t>
      </w:r>
      <w:r>
        <w:t>т</w:t>
      </w:r>
      <w:r>
        <w:t xml:space="preserve"> физических и сексуальных надругательств, находясь в пенитенциарных учреждениях штатов. Он задает вопрос о положении в других штатах и автономных террит</w:t>
      </w:r>
      <w:r>
        <w:t>о</w:t>
      </w:r>
      <w:r>
        <w:t>риях. Он спрашивает, что поскольку федеральное законодательство имеет преимущественную силу перед законами штатов, сущ</w:t>
      </w:r>
      <w:r>
        <w:t>е</w:t>
      </w:r>
      <w:r>
        <w:t>ствует ли федеральный надзорный орган, который мог бы принять единообра</w:t>
      </w:r>
      <w:r>
        <w:t>з</w:t>
      </w:r>
      <w:r>
        <w:t>ные меры или предложить их федеральному парламе</w:t>
      </w:r>
      <w:r>
        <w:t>н</w:t>
      </w:r>
      <w:r>
        <w:t>ту.</w:t>
      </w:r>
    </w:p>
    <w:p w:rsidR="009E741E" w:rsidRDefault="009E741E" w:rsidP="009E741E">
      <w:pPr>
        <w:pStyle w:val="SingleTxtGR"/>
      </w:pPr>
      <w:r>
        <w:t>75.</w:t>
      </w:r>
      <w:r>
        <w:tab/>
        <w:t>Национальный консультационный комитет по правам человека провел консультации с представителями 65 общин. Он хотел бы получить дополн</w:t>
      </w:r>
      <w:r>
        <w:t>и</w:t>
      </w:r>
      <w:r>
        <w:t>тельную информацию о результатах этих консультаций, особенно по вопросам прав коренных нар</w:t>
      </w:r>
      <w:r>
        <w:t>о</w:t>
      </w:r>
      <w:r>
        <w:t>дов.</w:t>
      </w:r>
    </w:p>
    <w:p w:rsidR="009E741E" w:rsidRDefault="009E741E" w:rsidP="009E741E">
      <w:pPr>
        <w:pStyle w:val="SingleTxtGR"/>
      </w:pPr>
      <w:r>
        <w:t>76.</w:t>
      </w:r>
      <w:r>
        <w:tab/>
        <w:t xml:space="preserve">Государство-участник назвало Австралию обществом </w:t>
      </w:r>
      <w:proofErr w:type="spellStart"/>
      <w:r>
        <w:t>многокультурного</w:t>
      </w:r>
      <w:proofErr w:type="spellEnd"/>
      <w:r>
        <w:t xml:space="preserve"> плюр</w:t>
      </w:r>
      <w:r>
        <w:t>а</w:t>
      </w:r>
      <w:r>
        <w:t xml:space="preserve">лизма и отметило ее </w:t>
      </w:r>
      <w:proofErr w:type="spellStart"/>
      <w:r>
        <w:t>мультикультурную</w:t>
      </w:r>
      <w:proofErr w:type="spellEnd"/>
      <w:r>
        <w:t xml:space="preserve"> политику. В стране находятся три миллиона человек, для которых английский язык не является родным. Какие меры принимаются для обеспечения того, чтобы представители всех этнич</w:t>
      </w:r>
      <w:r>
        <w:t>е</w:t>
      </w:r>
      <w:r>
        <w:t>ских и языковых групп участвовали в кул</w:t>
      </w:r>
      <w:r>
        <w:t>ь</w:t>
      </w:r>
      <w:r>
        <w:t>турной жизни страны?</w:t>
      </w:r>
    </w:p>
    <w:p w:rsidR="009E741E" w:rsidRDefault="009E741E" w:rsidP="009E741E">
      <w:pPr>
        <w:pStyle w:val="SingleTxtGR"/>
      </w:pPr>
      <w:r>
        <w:t>77.</w:t>
      </w:r>
      <w:r>
        <w:tab/>
        <w:t xml:space="preserve">Австралия поддержала </w:t>
      </w:r>
      <w:proofErr w:type="spellStart"/>
      <w:r>
        <w:t>Дурбанскую</w:t>
      </w:r>
      <w:proofErr w:type="spellEnd"/>
      <w:r>
        <w:t xml:space="preserve"> декларацию, пункт 42 которой гл</w:t>
      </w:r>
      <w:r>
        <w:t>а</w:t>
      </w:r>
      <w:r>
        <w:t>сит, что для свободного выражения своей самобытности и осуществления своих прав коренные народы должны быть свободны от всех форм дискриминации. Пункт 43 признает ос</w:t>
      </w:r>
      <w:r>
        <w:t>о</w:t>
      </w:r>
      <w:r>
        <w:t>бую связь коренных народов с землей в качестве основы их духовного, физического и культурного существования и призывает госуда</w:t>
      </w:r>
      <w:r>
        <w:t>р</w:t>
      </w:r>
      <w:r>
        <w:t>ства обеспечивать, чтобы коренные народы сохраняли за собой право собстве</w:t>
      </w:r>
      <w:r>
        <w:t>н</w:t>
      </w:r>
      <w:r>
        <w:t>ности на свои земли и природные ресурсы. Оратор просит разъяснить, как с</w:t>
      </w:r>
      <w:r>
        <w:t>о</w:t>
      </w:r>
      <w:r>
        <w:t>гласовать принудительное приобретение и контроль земли аборигенов на осн</w:t>
      </w:r>
      <w:r>
        <w:t>о</w:t>
      </w:r>
      <w:r>
        <w:t>ве возобновляемых пятилетних соглашений с такими обязательс</w:t>
      </w:r>
      <w:r>
        <w:t>т</w:t>
      </w:r>
      <w:r>
        <w:t>вами.</w:t>
      </w:r>
    </w:p>
    <w:p w:rsidR="009E741E" w:rsidRDefault="009E741E" w:rsidP="009E741E">
      <w:pPr>
        <w:pStyle w:val="SingleTxtGR"/>
      </w:pPr>
      <w:r>
        <w:t>78.</w:t>
      </w:r>
      <w:r>
        <w:tab/>
        <w:t>Многие действующие за рубежом</w:t>
      </w:r>
      <w:r w:rsidRPr="005B5D3D">
        <w:t xml:space="preserve"> </w:t>
      </w:r>
      <w:r>
        <w:t>австралийские корпорации принимают участие в деятельности, которая может неблагоприятно повлиять на права к</w:t>
      </w:r>
      <w:r>
        <w:t>о</w:t>
      </w:r>
      <w:r>
        <w:t>ренных народов в принимающих странах. Он призывает государство-участник уделять больше внимания их деятельности и привлекать их к ответственности за загрязнение окружающей среды и другие нарушения прав человека в прин</w:t>
      </w:r>
      <w:r>
        <w:t>и</w:t>
      </w:r>
      <w:r>
        <w:t>мающих странах.</w:t>
      </w:r>
    </w:p>
    <w:p w:rsidR="009E741E" w:rsidRDefault="009E741E" w:rsidP="009E741E">
      <w:pPr>
        <w:pStyle w:val="SingleTxtGR"/>
      </w:pPr>
      <w:r>
        <w:t>79.</w:t>
      </w:r>
      <w:r>
        <w:tab/>
        <w:t>Оговорка государства-участника в отношении статьи 4 а) сделана в 1975</w:t>
      </w:r>
      <w:r w:rsidR="008F0E59">
        <w:t> </w:t>
      </w:r>
      <w:r>
        <w:t>году. Она была представлена как временная мера до принятия соответс</w:t>
      </w:r>
      <w:r>
        <w:t>т</w:t>
      </w:r>
      <w:r>
        <w:t>вующего законодательства. Поскольку в некоторых штатах такое законодател</w:t>
      </w:r>
      <w:r>
        <w:t>ь</w:t>
      </w:r>
      <w:r>
        <w:t>ство уже принято, он задает вопрос, почему до сих по не приняты меры на ф</w:t>
      </w:r>
      <w:r>
        <w:t>е</w:t>
      </w:r>
      <w:r>
        <w:t>деральном уровне.</w:t>
      </w:r>
    </w:p>
    <w:p w:rsidR="009E741E" w:rsidRDefault="009E741E" w:rsidP="009E741E">
      <w:pPr>
        <w:pStyle w:val="SingleTxtGR"/>
      </w:pPr>
      <w:r>
        <w:t>80.</w:t>
      </w:r>
      <w:r>
        <w:tab/>
        <w:t>Он также рекомендует государству-участнику ратифицировать Конве</w:t>
      </w:r>
      <w:r>
        <w:t>н</w:t>
      </w:r>
      <w:r>
        <w:t>цию МОТ № 169.</w:t>
      </w:r>
    </w:p>
    <w:p w:rsidR="009E741E" w:rsidRDefault="009E741E" w:rsidP="009E741E">
      <w:pPr>
        <w:pStyle w:val="SingleTxtGR"/>
      </w:pPr>
      <w:r>
        <w:t>81.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Торнберри</w:t>
      </w:r>
      <w:proofErr w:type="spellEnd"/>
      <w:r>
        <w:rPr>
          <w:b/>
        </w:rPr>
        <w:t xml:space="preserve"> </w:t>
      </w:r>
      <w:r>
        <w:t>положительно оценивает "Национальные извинения" п</w:t>
      </w:r>
      <w:r>
        <w:t>е</w:t>
      </w:r>
      <w:r>
        <w:t>ред коренными н</w:t>
      </w:r>
      <w:r>
        <w:t>а</w:t>
      </w:r>
      <w:r>
        <w:t>родами Австралии и меры в пользу "украденных поколений".</w:t>
      </w:r>
    </w:p>
    <w:p w:rsidR="009E741E" w:rsidRDefault="009E741E" w:rsidP="009E741E">
      <w:pPr>
        <w:pStyle w:val="SingleTxtGR"/>
      </w:pPr>
      <w:r>
        <w:t>82.</w:t>
      </w:r>
      <w:r>
        <w:tab/>
        <w:t>Он отмечает, что вопросы коренных народов рассматриваются как соц</w:t>
      </w:r>
      <w:r>
        <w:t>и</w:t>
      </w:r>
      <w:r>
        <w:t xml:space="preserve">альные, а не как вопросы, имеющие глубокие культурные корни. Доктрина </w:t>
      </w:r>
      <w:r>
        <w:rPr>
          <w:i/>
          <w:lang w:val="en-US"/>
        </w:rPr>
        <w:t>terra</w:t>
      </w:r>
      <w:r w:rsidRPr="00BD01E8">
        <w:rPr>
          <w:i/>
        </w:rPr>
        <w:t xml:space="preserve"> </w:t>
      </w:r>
      <w:r>
        <w:rPr>
          <w:i/>
          <w:lang w:val="en-US"/>
        </w:rPr>
        <w:t>nullius</w:t>
      </w:r>
      <w:r w:rsidRPr="00BD01E8">
        <w:t>, которая</w:t>
      </w:r>
      <w:r>
        <w:rPr>
          <w:i/>
        </w:rPr>
        <w:t xml:space="preserve"> </w:t>
      </w:r>
      <w:r>
        <w:t>подразумевает непризнание существования коренных жителей, отвер</w:t>
      </w:r>
      <w:r>
        <w:t>г</w:t>
      </w:r>
      <w:r>
        <w:t xml:space="preserve">нута Верховным судом Австралии в ходе разбирательства по делу </w:t>
      </w:r>
      <w:r w:rsidRPr="00BD01E8">
        <w:rPr>
          <w:i/>
        </w:rPr>
        <w:t>"</w:t>
      </w:r>
      <w:proofErr w:type="spellStart"/>
      <w:r>
        <w:rPr>
          <w:i/>
        </w:rPr>
        <w:t>Мабо</w:t>
      </w:r>
      <w:proofErr w:type="spellEnd"/>
      <w:r>
        <w:rPr>
          <w:i/>
        </w:rPr>
        <w:t xml:space="preserve"> против </w:t>
      </w:r>
      <w:proofErr w:type="spellStart"/>
      <w:r>
        <w:rPr>
          <w:i/>
        </w:rPr>
        <w:t>Квинсленда</w:t>
      </w:r>
      <w:proofErr w:type="spellEnd"/>
      <w:r>
        <w:rPr>
          <w:i/>
        </w:rPr>
        <w:t>"</w:t>
      </w:r>
      <w:r>
        <w:t>. Суд, в ч</w:t>
      </w:r>
      <w:r>
        <w:t>а</w:t>
      </w:r>
      <w:r>
        <w:t>стности, отметил, что "обычное право не должно закостенеть в век расовой дискриминации или считаться таковым". Первон</w:t>
      </w:r>
      <w:r>
        <w:t>а</w:t>
      </w:r>
      <w:r>
        <w:t>чального договора с главами местных общин в Австралии, на который можно было бы сослаться в поддержку доводов о суверенитете и надлежащих отнош</w:t>
      </w:r>
      <w:r>
        <w:t>е</w:t>
      </w:r>
      <w:r>
        <w:t>ниях между поселенцами и коренными жителями, не существует. Некоторые НПО выступали за заключение договора между коренными народами и гос</w:t>
      </w:r>
      <w:r>
        <w:t>у</w:t>
      </w:r>
      <w:r>
        <w:t>дарством как средства признания, примирения и нового старта. Эта идея пр</w:t>
      </w:r>
      <w:r>
        <w:t>и</w:t>
      </w:r>
      <w:r>
        <w:t>влекательна, особенно ввиду отсутствия какого-либо положительного упомин</w:t>
      </w:r>
      <w:r>
        <w:t>а</w:t>
      </w:r>
      <w:r>
        <w:t>ния коренных народов в Конституции и того факта, что некоторые ее полож</w:t>
      </w:r>
      <w:r>
        <w:t>е</w:t>
      </w:r>
      <w:r>
        <w:t>ния, включая разделы 25 и 51, по</w:t>
      </w:r>
      <w:r>
        <w:t>д</w:t>
      </w:r>
      <w:r>
        <w:t>нимают вопросы расовой дискриминации.</w:t>
      </w:r>
    </w:p>
    <w:p w:rsidR="009E741E" w:rsidRDefault="009E741E" w:rsidP="009E741E">
      <w:pPr>
        <w:pStyle w:val="SingleTxtGR"/>
      </w:pPr>
      <w:r>
        <w:t>83.</w:t>
      </w:r>
      <w:r>
        <w:tab/>
        <w:t>Он подчеркивает важность земли не только как источника материал</w:t>
      </w:r>
      <w:r>
        <w:t>ь</w:t>
      </w:r>
      <w:r>
        <w:t>ных благ, но и как источника духовности для коренных общин. Государству-участнику понадоб</w:t>
      </w:r>
      <w:r>
        <w:t>и</w:t>
      </w:r>
      <w:r>
        <w:t>лось долгое время для того, чтобы признать идею исконных земель, и серьезные пр</w:t>
      </w:r>
      <w:r>
        <w:t>о</w:t>
      </w:r>
      <w:r>
        <w:t>блемы сохраняются, включая бремя доказательства права на исконные земли и доказательства сохранения непрерывной связи с к</w:t>
      </w:r>
      <w:r>
        <w:t>о</w:t>
      </w:r>
      <w:r>
        <w:t>лониальных времен. Важно искать пути на основе участия и гибкого подхода к устранению диспропорций в ресурсах и кадрах, складывавшихся не в пользу коренного населения, в контексте переговоров или суде</w:t>
      </w:r>
      <w:r>
        <w:t>б</w:t>
      </w:r>
      <w:r>
        <w:t>ных разбирательств.</w:t>
      </w:r>
    </w:p>
    <w:p w:rsidR="009E741E" w:rsidRDefault="009E741E" w:rsidP="009E741E">
      <w:pPr>
        <w:pStyle w:val="SingleTxtGR"/>
      </w:pPr>
      <w:r>
        <w:t>84.</w:t>
      </w:r>
      <w:r>
        <w:tab/>
        <w:t>С восемнадцатого века произошло серьезное уменьшение языкового н</w:t>
      </w:r>
      <w:r>
        <w:t>а</w:t>
      </w:r>
      <w:r>
        <w:t>следия коренных народов. Восстановление языков может стать серьезным ст</w:t>
      </w:r>
      <w:r>
        <w:t>и</w:t>
      </w:r>
      <w:r>
        <w:t>мулом к повышению самооценки коренных общин. По мнению оратора, отн</w:t>
      </w:r>
      <w:r>
        <w:t>о</w:t>
      </w:r>
      <w:r>
        <w:t>сительно немногие языки коренных народов преподаются в школе. Существует ли план содействия восстановл</w:t>
      </w:r>
      <w:r>
        <w:t>е</w:t>
      </w:r>
      <w:r>
        <w:t>нию языков, переживающих упадок, на основе международного опыта в данной обла</w:t>
      </w:r>
      <w:r>
        <w:t>с</w:t>
      </w:r>
      <w:r>
        <w:t>ти?</w:t>
      </w:r>
    </w:p>
    <w:p w:rsidR="009E741E" w:rsidRDefault="009E741E" w:rsidP="009E741E">
      <w:pPr>
        <w:pStyle w:val="SingleTxtGR"/>
      </w:pPr>
      <w:r>
        <w:t>85.</w:t>
      </w:r>
      <w:r>
        <w:tab/>
        <w:t>Он спрашивает, каким образом культура и история коренных народов б</w:t>
      </w:r>
      <w:r>
        <w:t>у</w:t>
      </w:r>
      <w:r>
        <w:t>дут отр</w:t>
      </w:r>
      <w:r>
        <w:t>а</w:t>
      </w:r>
      <w:r>
        <w:t xml:space="preserve">жены в новой национальной школьной программе. Предусмотрены ли в ней разделы по правам человека и </w:t>
      </w:r>
      <w:proofErr w:type="spellStart"/>
      <w:r>
        <w:t>недискриминации</w:t>
      </w:r>
      <w:proofErr w:type="spellEnd"/>
      <w:r>
        <w:t>?</w:t>
      </w:r>
    </w:p>
    <w:p w:rsidR="009E741E" w:rsidRDefault="009E741E" w:rsidP="009E741E">
      <w:pPr>
        <w:pStyle w:val="SingleTxtGR"/>
      </w:pPr>
      <w:r>
        <w:t>86.</w:t>
      </w:r>
      <w:r>
        <w:tab/>
        <w:t>Он приветствует принятие государством-участником Декларации Орган</w:t>
      </w:r>
      <w:r>
        <w:t>и</w:t>
      </w:r>
      <w:r>
        <w:t>зации Объединенных Наций о правах коренных народов, которая включает п</w:t>
      </w:r>
      <w:r>
        <w:t>о</w:t>
      </w:r>
      <w:r>
        <w:t>ложения относительно самоопределения и свободного предварительного согл</w:t>
      </w:r>
      <w:r>
        <w:t>а</w:t>
      </w:r>
      <w:r>
        <w:t>сия на основе дост</w:t>
      </w:r>
      <w:r>
        <w:t>а</w:t>
      </w:r>
      <w:r>
        <w:t>точной информации. В то же время он присоединяется к другим выступавшим и призывает Австралию ратифицировать Конвенцию МОТ № 169.</w:t>
      </w:r>
    </w:p>
    <w:p w:rsidR="009E741E" w:rsidRDefault="009E741E" w:rsidP="009E741E">
      <w:pPr>
        <w:pStyle w:val="SingleTxtGR"/>
      </w:pPr>
      <w:r>
        <w:t>87.</w:t>
      </w:r>
      <w:r>
        <w:tab/>
        <w:t>Если бы государство-участник избрало правозащитный подход к МЧРСТ с самого начала, то оно могло бы избежать определенных проблем. Некоторые принятые меры, включая принудительное приобретение земли на основе арен</w:t>
      </w:r>
      <w:r>
        <w:t>д</w:t>
      </w:r>
      <w:r>
        <w:t>ных соглашений, вероя</w:t>
      </w:r>
      <w:r>
        <w:t>т</w:t>
      </w:r>
      <w:r>
        <w:t>но, были крайне непопулярны. Конвенция могла бы стать частью решения, поскольку сочетает в себе правовой запрет на расовую дискриминацию с положениями о просвещении. Как уже отмечалось, восст</w:t>
      </w:r>
      <w:r>
        <w:t>а</w:t>
      </w:r>
      <w:r>
        <w:t>новление действия ЗРД не устранит сохраняющиеся дискриминационные эл</w:t>
      </w:r>
      <w:r>
        <w:t>е</w:t>
      </w:r>
      <w:r>
        <w:t>менты МЧРСТ.</w:t>
      </w:r>
    </w:p>
    <w:p w:rsidR="009E741E" w:rsidRPr="0050282C" w:rsidRDefault="009E741E" w:rsidP="009E741E">
      <w:pPr>
        <w:pStyle w:val="SingleTxtGR"/>
      </w:pPr>
      <w:r w:rsidRPr="0050282C">
        <w:t>88.</w:t>
      </w:r>
      <w:r w:rsidRPr="0050282C">
        <w:tab/>
        <w:t xml:space="preserve">От практики прошлого, которая сводится к низведению </w:t>
      </w:r>
      <w:r>
        <w:t>темы</w:t>
      </w:r>
      <w:r w:rsidRPr="0050282C">
        <w:t xml:space="preserve"> коренных народов до </w:t>
      </w:r>
      <w:r>
        <w:t>уровня одной из социальных проблем, необходимо отказаться. На </w:t>
      </w:r>
      <w:r w:rsidRPr="0050282C">
        <w:t>смену этой парадигме пришли новые концепции и инструменты, основа</w:t>
      </w:r>
      <w:r w:rsidRPr="0050282C">
        <w:t>н</w:t>
      </w:r>
      <w:r w:rsidRPr="0050282C">
        <w:t xml:space="preserve">ные на правозащитном подходе к </w:t>
      </w:r>
      <w:r>
        <w:t>запросам</w:t>
      </w:r>
      <w:r w:rsidRPr="0050282C">
        <w:t xml:space="preserve"> и интересам коренных народов.</w:t>
      </w:r>
    </w:p>
    <w:p w:rsidR="009E741E" w:rsidRPr="0050282C" w:rsidRDefault="009E741E" w:rsidP="009E741E">
      <w:pPr>
        <w:pStyle w:val="SingleTxtGR"/>
      </w:pPr>
      <w:r w:rsidRPr="0050282C">
        <w:t>89.</w:t>
      </w:r>
      <w:r w:rsidRPr="0050282C">
        <w:tab/>
      </w:r>
      <w:r w:rsidRPr="0050282C">
        <w:rPr>
          <w:b/>
        </w:rPr>
        <w:t>Г-н Кут</w:t>
      </w:r>
      <w:r w:rsidRPr="0050282C">
        <w:t xml:space="preserve"> отмечает, что</w:t>
      </w:r>
      <w:r>
        <w:t>,</w:t>
      </w:r>
      <w:r w:rsidRPr="0050282C">
        <w:t xml:space="preserve"> хотя государство-участник в настоящее время не криминализирует акты расовой ненависти на федеральном уровне, оно, тем не менее, осуждает все нападения на расовой почве. Если бы имелись статистич</w:t>
      </w:r>
      <w:r w:rsidRPr="0050282C">
        <w:t>е</w:t>
      </w:r>
      <w:r w:rsidRPr="0050282C">
        <w:t>ские данные о таких нападениях за нескольк</w:t>
      </w:r>
      <w:r>
        <w:t>о</w:t>
      </w:r>
      <w:r w:rsidRPr="0050282C">
        <w:t xml:space="preserve"> лет, то они бы показали, сущес</w:t>
      </w:r>
      <w:r w:rsidRPr="0050282C">
        <w:t>т</w:t>
      </w:r>
      <w:r w:rsidRPr="0050282C">
        <w:t>вует ли повышательная или понижательная тенденция и эффективны ли сущ</w:t>
      </w:r>
      <w:r w:rsidRPr="0050282C">
        <w:t>е</w:t>
      </w:r>
      <w:r w:rsidRPr="0050282C">
        <w:t>ствующие методы борьбы с насилием на расовой почве. Он спрашивает, пред</w:t>
      </w:r>
      <w:r w:rsidRPr="0050282C">
        <w:t>у</w:t>
      </w:r>
      <w:r w:rsidRPr="0050282C">
        <w:t>смотрена ли возможность оценки проведения политики в соответствии с сущ</w:t>
      </w:r>
      <w:r w:rsidRPr="0050282C">
        <w:t>е</w:t>
      </w:r>
      <w:r w:rsidRPr="0050282C">
        <w:t>ствующим законодательством в отношении дискриминации и расового нас</w:t>
      </w:r>
      <w:r w:rsidRPr="0050282C">
        <w:t>и</w:t>
      </w:r>
      <w:r w:rsidRPr="0050282C">
        <w:t xml:space="preserve">лия. </w:t>
      </w:r>
    </w:p>
    <w:p w:rsidR="009E741E" w:rsidRPr="0050282C" w:rsidRDefault="009E741E" w:rsidP="009E741E">
      <w:pPr>
        <w:pStyle w:val="SingleTxtGR"/>
      </w:pPr>
      <w:r w:rsidRPr="0050282C">
        <w:t>90.</w:t>
      </w:r>
      <w:r w:rsidRPr="0050282C">
        <w:tab/>
      </w:r>
      <w:r>
        <w:t>Оратор спрашивает</w:t>
      </w:r>
      <w:r w:rsidRPr="0050282C">
        <w:t xml:space="preserve"> о механизме, который используется для воплощения международных обязательств в </w:t>
      </w:r>
      <w:r>
        <w:t xml:space="preserve">положениях об </w:t>
      </w:r>
      <w:r w:rsidRPr="0050282C">
        <w:t>административной ответстве</w:t>
      </w:r>
      <w:r w:rsidRPr="0050282C">
        <w:t>н</w:t>
      </w:r>
      <w:r w:rsidRPr="0050282C">
        <w:t>ности на уровне отдельных штатов в рамках федеральной сист</w:t>
      </w:r>
      <w:r w:rsidRPr="0050282C">
        <w:t>е</w:t>
      </w:r>
      <w:r w:rsidRPr="0050282C">
        <w:t>мы.</w:t>
      </w:r>
    </w:p>
    <w:p w:rsidR="009E741E" w:rsidRPr="0050282C" w:rsidRDefault="009E741E" w:rsidP="009E741E">
      <w:pPr>
        <w:pStyle w:val="SingleTxtGR"/>
      </w:pPr>
      <w:r w:rsidRPr="0050282C">
        <w:t>91.</w:t>
      </w:r>
      <w:r w:rsidRPr="0050282C">
        <w:tab/>
        <w:t>Он с удовлетворением услышал, что первоочередно</w:t>
      </w:r>
      <w:r>
        <w:t>е внимание</w:t>
      </w:r>
      <w:r w:rsidRPr="0050282C">
        <w:t xml:space="preserve"> уделяется п</w:t>
      </w:r>
      <w:r>
        <w:t>оощре</w:t>
      </w:r>
      <w:r w:rsidRPr="0050282C">
        <w:t xml:space="preserve">нию прав человека в системе образования. </w:t>
      </w:r>
      <w:r>
        <w:t>В каком виде оно,</w:t>
      </w:r>
      <w:r w:rsidRPr="0050282C">
        <w:t xml:space="preserve"> и в час</w:t>
      </w:r>
      <w:r w:rsidRPr="0050282C">
        <w:t>т</w:t>
      </w:r>
      <w:r w:rsidRPr="0050282C">
        <w:t xml:space="preserve">ности </w:t>
      </w:r>
      <w:r>
        <w:t>задача</w:t>
      </w:r>
      <w:r w:rsidRPr="0050282C">
        <w:t xml:space="preserve"> борьбы с расизмом</w:t>
      </w:r>
      <w:r>
        <w:t>,</w:t>
      </w:r>
      <w:r w:rsidRPr="0050282C">
        <w:t xml:space="preserve"> будет отражен</w:t>
      </w:r>
      <w:r>
        <w:t>о</w:t>
      </w:r>
      <w:r w:rsidRPr="0050282C">
        <w:t xml:space="preserve"> в национальной учебной пр</w:t>
      </w:r>
      <w:r w:rsidRPr="0050282C">
        <w:t>о</w:t>
      </w:r>
      <w:r w:rsidRPr="0050282C">
        <w:t>грамме, которая в настоящее время</w:t>
      </w:r>
      <w:r w:rsidRPr="0082531A">
        <w:t xml:space="preserve"> </w:t>
      </w:r>
      <w:r w:rsidRPr="0050282C">
        <w:t>разрабатывается? Он также хотел бы знать, какой подход б</w:t>
      </w:r>
      <w:r w:rsidRPr="0050282C">
        <w:t>у</w:t>
      </w:r>
      <w:r w:rsidRPr="0050282C">
        <w:t>дет избран к истории Австралии.</w:t>
      </w:r>
    </w:p>
    <w:p w:rsidR="009E741E" w:rsidRPr="0050282C" w:rsidRDefault="009E741E" w:rsidP="009E741E">
      <w:pPr>
        <w:pStyle w:val="SingleTxtGR"/>
      </w:pPr>
      <w:r w:rsidRPr="0050282C">
        <w:t>92.</w:t>
      </w:r>
      <w:r w:rsidRPr="0050282C">
        <w:tab/>
        <w:t>Он спрашивает, как власти намерены обеспечить, чтобы меры по борьбе с терроризмом не вели к расовому или этническому профилированию и стигмат</w:t>
      </w:r>
      <w:r w:rsidRPr="0050282C">
        <w:t>и</w:t>
      </w:r>
      <w:r w:rsidRPr="0050282C">
        <w:t>зации некоторых меньшинств.</w:t>
      </w:r>
    </w:p>
    <w:p w:rsidR="009E741E" w:rsidRDefault="009E741E" w:rsidP="009E741E">
      <w:pPr>
        <w:pStyle w:val="SingleTxtGR"/>
      </w:pPr>
      <w:r w:rsidRPr="0050282C">
        <w:t>93.</w:t>
      </w:r>
      <w:r w:rsidRPr="0050282C">
        <w:tab/>
      </w:r>
      <w:r w:rsidRPr="0050282C">
        <w:rPr>
          <w:b/>
        </w:rPr>
        <w:t xml:space="preserve">Г-н </w:t>
      </w:r>
      <w:proofErr w:type="spellStart"/>
      <w:r w:rsidRPr="0050282C">
        <w:rPr>
          <w:b/>
        </w:rPr>
        <w:t>Проспер</w:t>
      </w:r>
      <w:proofErr w:type="spellEnd"/>
      <w:r w:rsidRPr="0050282C">
        <w:t xml:space="preserve"> говорит, что Комитету сообщили о том, что к прибыва</w:t>
      </w:r>
      <w:r w:rsidRPr="0050282C">
        <w:t>ю</w:t>
      </w:r>
      <w:r w:rsidRPr="0050282C">
        <w:t xml:space="preserve">щим </w:t>
      </w:r>
      <w:r>
        <w:t xml:space="preserve">по морю </w:t>
      </w:r>
      <w:r w:rsidRPr="0050282C">
        <w:t>просителям убежища применяется иной режим, чем к тем, кто приб</w:t>
      </w:r>
      <w:r w:rsidRPr="0050282C">
        <w:t>ы</w:t>
      </w:r>
      <w:r w:rsidRPr="0050282C">
        <w:t>вает ин</w:t>
      </w:r>
      <w:r>
        <w:t>аче</w:t>
      </w:r>
      <w:r w:rsidRPr="0050282C">
        <w:t xml:space="preserve">. Достоверна ли эта информация и перехватываются ли такие лица на море вместо того, чтобы позволить им добраться до суши? </w:t>
      </w:r>
      <w:r>
        <w:t>Считается</w:t>
      </w:r>
      <w:r w:rsidRPr="0050282C">
        <w:t xml:space="preserve"> ли остров Рождества, на который </w:t>
      </w:r>
      <w:r>
        <w:t>доставляют</w:t>
      </w:r>
      <w:r w:rsidRPr="0050282C">
        <w:t xml:space="preserve"> некоторых просителей убежища, часть</w:t>
      </w:r>
      <w:r>
        <w:t>ю</w:t>
      </w:r>
      <w:r w:rsidRPr="0050282C">
        <w:t xml:space="preserve"> а</w:t>
      </w:r>
      <w:r w:rsidRPr="0050282C">
        <w:t>в</w:t>
      </w:r>
      <w:r w:rsidRPr="0050282C">
        <w:t xml:space="preserve">стралийской территории? Он также хотел бы знать, </w:t>
      </w:r>
      <w:r>
        <w:t>давалась ли судами прав</w:t>
      </w:r>
      <w:r>
        <w:t>о</w:t>
      </w:r>
      <w:r>
        <w:t>вая оценка таким действиям.</w:t>
      </w:r>
    </w:p>
    <w:p w:rsidR="009E741E" w:rsidRPr="0050282C" w:rsidRDefault="009E741E" w:rsidP="009E741E">
      <w:pPr>
        <w:pStyle w:val="SingleTxtGR"/>
      </w:pPr>
      <w:r w:rsidRPr="0050282C">
        <w:t>94.</w:t>
      </w:r>
      <w:r w:rsidRPr="0050282C">
        <w:tab/>
        <w:t xml:space="preserve">В настоящее время ведутся споры о том, можно ли </w:t>
      </w:r>
      <w:r>
        <w:t>рассматривать прош</w:t>
      </w:r>
      <w:r>
        <w:t>е</w:t>
      </w:r>
      <w:r>
        <w:t>ния</w:t>
      </w:r>
      <w:r w:rsidRPr="0050282C">
        <w:t xml:space="preserve"> некоторых просителей убежища в Восточном Тиморе. Он советует госуда</w:t>
      </w:r>
      <w:r w:rsidRPr="0050282C">
        <w:t>р</w:t>
      </w:r>
      <w:r w:rsidRPr="0050282C">
        <w:t>ству-участнику пересмотреть такой подход, поскольку в Восточном Тиморе о</w:t>
      </w:r>
      <w:r w:rsidRPr="0050282C">
        <w:t>т</w:t>
      </w:r>
      <w:r w:rsidRPr="0050282C">
        <w:t>сутствуют необходимая инфраструктура и возможности. Ответственность за решение этого в</w:t>
      </w:r>
      <w:r w:rsidRPr="0050282C">
        <w:t>о</w:t>
      </w:r>
      <w:r w:rsidRPr="0050282C">
        <w:t xml:space="preserve">проса </w:t>
      </w:r>
      <w:r>
        <w:t>лежит</w:t>
      </w:r>
      <w:r w:rsidRPr="0050282C">
        <w:t xml:space="preserve"> на Австрали</w:t>
      </w:r>
      <w:r>
        <w:t>и</w:t>
      </w:r>
      <w:r w:rsidRPr="0050282C">
        <w:t>.</w:t>
      </w:r>
    </w:p>
    <w:p w:rsidR="009E741E" w:rsidRPr="0050282C" w:rsidRDefault="009E741E" w:rsidP="009E741E">
      <w:pPr>
        <w:pStyle w:val="SingleTxtGR"/>
      </w:pPr>
      <w:r w:rsidRPr="0050282C">
        <w:t>95.</w:t>
      </w:r>
      <w:r w:rsidRPr="0050282C">
        <w:tab/>
      </w:r>
      <w:r w:rsidRPr="0050282C">
        <w:rPr>
          <w:b/>
        </w:rPr>
        <w:t xml:space="preserve">Г-н </w:t>
      </w:r>
      <w:proofErr w:type="spellStart"/>
      <w:r w:rsidRPr="0050282C">
        <w:rPr>
          <w:b/>
        </w:rPr>
        <w:t>Мури</w:t>
      </w:r>
      <w:r>
        <w:rPr>
          <w:b/>
        </w:rPr>
        <w:t>ль</w:t>
      </w:r>
      <w:r w:rsidRPr="0050282C">
        <w:rPr>
          <w:b/>
        </w:rPr>
        <w:t>о</w:t>
      </w:r>
      <w:proofErr w:type="spellEnd"/>
      <w:r w:rsidRPr="0050282C">
        <w:rPr>
          <w:b/>
        </w:rPr>
        <w:t xml:space="preserve"> </w:t>
      </w:r>
      <w:proofErr w:type="spellStart"/>
      <w:r w:rsidRPr="0050282C">
        <w:rPr>
          <w:b/>
        </w:rPr>
        <w:t>Мартинес</w:t>
      </w:r>
      <w:proofErr w:type="spellEnd"/>
      <w:r w:rsidRPr="0050282C">
        <w:rPr>
          <w:b/>
        </w:rPr>
        <w:t xml:space="preserve"> </w:t>
      </w:r>
      <w:r w:rsidRPr="0050282C">
        <w:t xml:space="preserve">говорит, что Австралия приняла </w:t>
      </w:r>
      <w:r>
        <w:t>конструкти</w:t>
      </w:r>
      <w:r>
        <w:t>в</w:t>
      </w:r>
      <w:r>
        <w:t>ные</w:t>
      </w:r>
      <w:r w:rsidRPr="0050282C">
        <w:t xml:space="preserve"> меры на благо коренных народов, включая поддержку Декларации Орган</w:t>
      </w:r>
      <w:r w:rsidRPr="0050282C">
        <w:t>и</w:t>
      </w:r>
      <w:r w:rsidRPr="0050282C">
        <w:t>зации Объединенных Наций о правах коренных народов</w:t>
      </w:r>
      <w:r>
        <w:t>, а также масштабные</w:t>
      </w:r>
      <w:r w:rsidRPr="0050282C">
        <w:t xml:space="preserve"> усилия по преодолению разрыва между коренным и некоренным населением. Следует надеяться, что такая политика будет продолжаться независимо от исх</w:t>
      </w:r>
      <w:r w:rsidRPr="0050282C">
        <w:t>о</w:t>
      </w:r>
      <w:r w:rsidRPr="0050282C">
        <w:t>да предстоящих в</w:t>
      </w:r>
      <w:r w:rsidRPr="0050282C">
        <w:t>ы</w:t>
      </w:r>
      <w:r w:rsidRPr="0050282C">
        <w:t>боров.</w:t>
      </w:r>
    </w:p>
    <w:p w:rsidR="009E741E" w:rsidRPr="0050282C" w:rsidRDefault="009E741E" w:rsidP="009E741E">
      <w:pPr>
        <w:pStyle w:val="SingleTxtGR"/>
      </w:pPr>
      <w:r w:rsidRPr="0050282C">
        <w:t>96.</w:t>
      </w:r>
      <w:r w:rsidRPr="0050282C">
        <w:tab/>
        <w:t>80% территории Австралии приходится на засушливые земли, поэтому площадь сельскохозяйственных угодий ограничена. Он интересуется процед</w:t>
      </w:r>
      <w:r w:rsidRPr="0050282C">
        <w:t>у</w:t>
      </w:r>
      <w:r w:rsidRPr="0050282C">
        <w:t xml:space="preserve">рами и сроками выделения сельскохозяйственных угодий коренным народам. </w:t>
      </w:r>
    </w:p>
    <w:p w:rsidR="009E741E" w:rsidRPr="0050282C" w:rsidRDefault="009E741E" w:rsidP="009E741E">
      <w:pPr>
        <w:pStyle w:val="SingleTxtGR"/>
      </w:pPr>
      <w:r w:rsidRPr="0050282C">
        <w:t>97.</w:t>
      </w:r>
      <w:r w:rsidRPr="0050282C">
        <w:tab/>
        <w:t xml:space="preserve">Отмечая, что государство-участник выделило 189 млн. австралийских долларов на борьбу </w:t>
      </w:r>
      <w:r>
        <w:t>с</w:t>
      </w:r>
      <w:r w:rsidRPr="0050282C">
        <w:t xml:space="preserve"> расизм</w:t>
      </w:r>
      <w:r>
        <w:t>ом</w:t>
      </w:r>
      <w:r w:rsidRPr="0050282C">
        <w:t xml:space="preserve"> и другими злоупотреблениями </w:t>
      </w:r>
      <w:r>
        <w:t>в</w:t>
      </w:r>
      <w:r w:rsidRPr="0050282C">
        <w:t xml:space="preserve"> Интернете, он спрашивает, достигнут ли прогресс в этом </w:t>
      </w:r>
      <w:r>
        <w:t>вопросе</w:t>
      </w:r>
      <w:r w:rsidRPr="0050282C">
        <w:t xml:space="preserve"> и принимаются ли какие-либо правовые меры против нарушителей.</w:t>
      </w:r>
    </w:p>
    <w:p w:rsidR="009E741E" w:rsidRPr="0050282C" w:rsidRDefault="009E741E" w:rsidP="009E741E">
      <w:pPr>
        <w:pStyle w:val="SingleTxtGR"/>
      </w:pPr>
      <w:r w:rsidRPr="0050282C">
        <w:t>98.</w:t>
      </w:r>
      <w:r w:rsidRPr="0050282C">
        <w:tab/>
        <w:t>Согласно докладу</w:t>
      </w:r>
      <w:r>
        <w:t xml:space="preserve">, в </w:t>
      </w:r>
      <w:r w:rsidRPr="0050282C">
        <w:t>2007−2008 год</w:t>
      </w:r>
      <w:r>
        <w:t>ах</w:t>
      </w:r>
      <w:r w:rsidRPr="0050282C">
        <w:t xml:space="preserve"> правительство </w:t>
      </w:r>
      <w:r>
        <w:t>ассигновало около</w:t>
      </w:r>
      <w:r w:rsidRPr="0050282C">
        <w:t xml:space="preserve"> 4,4 млрд. австралийских долларов на программ</w:t>
      </w:r>
      <w:r>
        <w:t>ы</w:t>
      </w:r>
      <w:r w:rsidRPr="0050282C">
        <w:t xml:space="preserve"> для коренных народов. Одн</w:t>
      </w:r>
      <w:r w:rsidRPr="0050282C">
        <w:t>а</w:t>
      </w:r>
      <w:r w:rsidRPr="0050282C">
        <w:t xml:space="preserve">ко, поскольку показатели за предыдущие периоды не представлены, трудно оценить </w:t>
      </w:r>
      <w:r>
        <w:t>динамику</w:t>
      </w:r>
      <w:r w:rsidRPr="0050282C">
        <w:t xml:space="preserve"> таких ассигнований. </w:t>
      </w:r>
    </w:p>
    <w:p w:rsidR="009E741E" w:rsidRPr="0050282C" w:rsidRDefault="009E741E" w:rsidP="009E741E">
      <w:pPr>
        <w:pStyle w:val="SingleTxtGR"/>
      </w:pPr>
      <w:r w:rsidRPr="0050282C">
        <w:t>99.</w:t>
      </w:r>
      <w:r w:rsidRPr="0050282C">
        <w:tab/>
        <w:t xml:space="preserve">Его поразило упоминание в докладе правосудия </w:t>
      </w:r>
      <w:r>
        <w:t xml:space="preserve">для </w:t>
      </w:r>
      <w:r w:rsidRPr="0050282C">
        <w:t xml:space="preserve">коренных народов, как будто оно представляет собой отдельную категорию. </w:t>
      </w:r>
      <w:r>
        <w:t>Кроме</w:t>
      </w:r>
      <w:r w:rsidRPr="0050282C">
        <w:t xml:space="preserve"> того</w:t>
      </w:r>
      <w:r>
        <w:t>,</w:t>
      </w:r>
      <w:r w:rsidRPr="0050282C">
        <w:t xml:space="preserve"> 130 млн. австралийских долларов выделено на ра</w:t>
      </w:r>
      <w:r>
        <w:t>зработку</w:t>
      </w:r>
      <w:r w:rsidRPr="0050282C">
        <w:t xml:space="preserve"> программ </w:t>
      </w:r>
      <w:r>
        <w:t>правового просв</w:t>
      </w:r>
      <w:r>
        <w:t>е</w:t>
      </w:r>
      <w:r>
        <w:t>щения</w:t>
      </w:r>
      <w:r w:rsidRPr="0050282C">
        <w:t xml:space="preserve"> на уровне общин, подготовку </w:t>
      </w:r>
      <w:r>
        <w:t xml:space="preserve">персонала </w:t>
      </w:r>
      <w:r w:rsidRPr="0050282C">
        <w:t>судов в области обычного права и культурных принципов, а также на другие аналогичные виды деятельности. Заключается ли политика государства-участника в раз</w:t>
      </w:r>
      <w:r>
        <w:t>витии</w:t>
      </w:r>
      <w:r w:rsidRPr="0050282C">
        <w:t xml:space="preserve"> отдельной системы </w:t>
      </w:r>
      <w:r>
        <w:t xml:space="preserve">права </w:t>
      </w:r>
      <w:r w:rsidRPr="0050282C">
        <w:t>для коренного населения?</w:t>
      </w:r>
    </w:p>
    <w:p w:rsidR="009E741E" w:rsidRPr="0050282C" w:rsidRDefault="009E741E" w:rsidP="009E741E">
      <w:pPr>
        <w:pStyle w:val="SingleTxtGR"/>
      </w:pPr>
      <w:r w:rsidRPr="0050282C">
        <w:t>100.</w:t>
      </w:r>
      <w:r w:rsidRPr="0050282C">
        <w:tab/>
      </w:r>
      <w:r w:rsidRPr="0050282C">
        <w:rPr>
          <w:b/>
        </w:rPr>
        <w:t xml:space="preserve">Г-н </w:t>
      </w:r>
      <w:proofErr w:type="spellStart"/>
      <w:r w:rsidRPr="0050282C">
        <w:rPr>
          <w:b/>
        </w:rPr>
        <w:t>Лахири</w:t>
      </w:r>
      <w:proofErr w:type="spellEnd"/>
      <w:r w:rsidRPr="0050282C">
        <w:t xml:space="preserve"> отмечает, что се</w:t>
      </w:r>
      <w:r>
        <w:t>годня</w:t>
      </w:r>
      <w:r w:rsidRPr="0050282C">
        <w:t xml:space="preserve"> Австралия с гордостью </w:t>
      </w:r>
      <w:r>
        <w:t>заявляет о себе как</w:t>
      </w:r>
      <w:r w:rsidRPr="0050282C">
        <w:t xml:space="preserve"> </w:t>
      </w:r>
      <w:r>
        <w:t xml:space="preserve">о </w:t>
      </w:r>
      <w:r w:rsidRPr="0050282C">
        <w:t>терпимо</w:t>
      </w:r>
      <w:r>
        <w:t xml:space="preserve">м и </w:t>
      </w:r>
      <w:proofErr w:type="spellStart"/>
      <w:r>
        <w:t>мульти</w:t>
      </w:r>
      <w:r w:rsidRPr="0050282C">
        <w:t>культурно</w:t>
      </w:r>
      <w:r>
        <w:t>м</w:t>
      </w:r>
      <w:proofErr w:type="spellEnd"/>
      <w:r w:rsidRPr="0050282C">
        <w:t xml:space="preserve"> обществ</w:t>
      </w:r>
      <w:r>
        <w:t>е</w:t>
      </w:r>
      <w:r w:rsidRPr="0050282C">
        <w:t xml:space="preserve">, </w:t>
      </w:r>
      <w:r>
        <w:t>идущем по пути перемен во и</w:t>
      </w:r>
      <w:r>
        <w:t>с</w:t>
      </w:r>
      <w:r>
        <w:t>купление жестокостей</w:t>
      </w:r>
      <w:r w:rsidRPr="0050282C">
        <w:t xml:space="preserve">, которые совершались в прошлом </w:t>
      </w:r>
      <w:r>
        <w:t>по</w:t>
      </w:r>
      <w:r w:rsidRPr="0050282C">
        <w:t xml:space="preserve"> отношени</w:t>
      </w:r>
      <w:r>
        <w:t>ю к</w:t>
      </w:r>
      <w:r w:rsidRPr="0050282C">
        <w:t xml:space="preserve"> к</w:t>
      </w:r>
      <w:r w:rsidRPr="0050282C">
        <w:t>о</w:t>
      </w:r>
      <w:r w:rsidRPr="0050282C">
        <w:t>ренно</w:t>
      </w:r>
      <w:r>
        <w:t>му</w:t>
      </w:r>
      <w:r w:rsidRPr="0050282C">
        <w:t xml:space="preserve"> населени</w:t>
      </w:r>
      <w:r>
        <w:t>ю</w:t>
      </w:r>
      <w:r w:rsidRPr="0050282C">
        <w:t xml:space="preserve">. </w:t>
      </w:r>
    </w:p>
    <w:p w:rsidR="009E741E" w:rsidRPr="0050282C" w:rsidRDefault="009E741E" w:rsidP="009E741E">
      <w:pPr>
        <w:pStyle w:val="SingleTxtGR"/>
      </w:pPr>
      <w:r w:rsidRPr="0050282C">
        <w:t>101.</w:t>
      </w:r>
      <w:r w:rsidRPr="0050282C">
        <w:tab/>
      </w:r>
      <w:r>
        <w:t>Оратор обеспокоен</w:t>
      </w:r>
      <w:r w:rsidRPr="0050282C">
        <w:t xml:space="preserve"> сообщения</w:t>
      </w:r>
      <w:r>
        <w:t>ми</w:t>
      </w:r>
      <w:r w:rsidRPr="0050282C">
        <w:t xml:space="preserve"> о насилии на расовой почве против ст</w:t>
      </w:r>
      <w:r w:rsidRPr="0050282C">
        <w:t>у</w:t>
      </w:r>
      <w:r w:rsidRPr="0050282C">
        <w:t xml:space="preserve">дентов из Африки и Азии. </w:t>
      </w:r>
      <w:r>
        <w:t>Нападения именно на</w:t>
      </w:r>
      <w:r w:rsidRPr="0050282C">
        <w:t xml:space="preserve"> индийски</w:t>
      </w:r>
      <w:r>
        <w:t>х</w:t>
      </w:r>
      <w:r w:rsidRPr="0050282C">
        <w:t xml:space="preserve"> студентов, особе</w:t>
      </w:r>
      <w:r w:rsidRPr="0050282C">
        <w:t>н</w:t>
      </w:r>
      <w:r w:rsidRPr="0050282C">
        <w:t>но в Виктории, совпада</w:t>
      </w:r>
      <w:r>
        <w:t>ю</w:t>
      </w:r>
      <w:r w:rsidRPr="0050282C">
        <w:t>т с энергичной кампанией их привлечения в Австр</w:t>
      </w:r>
      <w:r w:rsidRPr="0050282C">
        <w:t>а</w:t>
      </w:r>
      <w:r w:rsidRPr="0050282C">
        <w:t xml:space="preserve">лию. Судя по всему, расходы иностранных студентов </w:t>
      </w:r>
      <w:r>
        <w:t xml:space="preserve">в стране </w:t>
      </w:r>
      <w:r w:rsidRPr="0050282C">
        <w:t>представляют с</w:t>
      </w:r>
      <w:r w:rsidRPr="0050282C">
        <w:t>о</w:t>
      </w:r>
      <w:r w:rsidRPr="0050282C">
        <w:t xml:space="preserve">бой крупный источник иностранной валюты. По сообщениям средств массовой информации, в 2008−2009 годах совершено от 15 до 25 нападений на </w:t>
      </w:r>
      <w:r>
        <w:t>учащихся</w:t>
      </w:r>
      <w:r w:rsidRPr="0050282C">
        <w:t xml:space="preserve"> из Индии. </w:t>
      </w:r>
      <w:r>
        <w:t>Их</w:t>
      </w:r>
      <w:r w:rsidRPr="0050282C">
        <w:t xml:space="preserve"> убивают и режут ножами, в </w:t>
      </w:r>
      <w:r>
        <w:t xml:space="preserve">их </w:t>
      </w:r>
      <w:r w:rsidRPr="0050282C">
        <w:t xml:space="preserve">машины и дома бросают бутылки с зажигательной смесью. В мае 2009 года в Мельбурне индийскими студентами была организована массовая демонстрация, после которой некоторые из них были арестованы по обвинению в устройстве беспорядков. В 2010 году тысячи индийцев, австралийцев и представителей других национальностей провели </w:t>
      </w:r>
      <w:r>
        <w:t>сидячие демонстрации</w:t>
      </w:r>
      <w:r w:rsidRPr="0050282C">
        <w:t xml:space="preserve"> "</w:t>
      </w:r>
      <w:proofErr w:type="spellStart"/>
      <w:r w:rsidRPr="0050282C">
        <w:t>Виндалу</w:t>
      </w:r>
      <w:proofErr w:type="spellEnd"/>
      <w:r w:rsidRPr="0050282C">
        <w:t xml:space="preserve"> против насилия" в индийских ресторанах. Правительство первоначально отказывалось признать, что нападения соверш</w:t>
      </w:r>
      <w:r w:rsidRPr="0050282C">
        <w:t>а</w:t>
      </w:r>
      <w:r w:rsidRPr="0050282C">
        <w:t xml:space="preserve">ются на расовой почве, </w:t>
      </w:r>
      <w:r>
        <w:t xml:space="preserve">но </w:t>
      </w:r>
      <w:r w:rsidRPr="0050282C">
        <w:t xml:space="preserve">в начале 2010 года его отношение начало меняться. Полицейские </w:t>
      </w:r>
      <w:r>
        <w:t>власти</w:t>
      </w:r>
      <w:r w:rsidRPr="0050282C">
        <w:t xml:space="preserve"> Виктории и члены австралийского правительства, пос</w:t>
      </w:r>
      <w:r w:rsidRPr="0050282C">
        <w:t>е</w:t>
      </w:r>
      <w:r w:rsidRPr="0050282C">
        <w:t xml:space="preserve">щавшие Индию, недвусмысленно признали </w:t>
      </w:r>
      <w:r>
        <w:t>проявления</w:t>
      </w:r>
      <w:r w:rsidRPr="0050282C">
        <w:t xml:space="preserve"> насилия на расовой почве. В то же время в докладе государства-участника эта проблема не затраг</w:t>
      </w:r>
      <w:r w:rsidRPr="0050282C">
        <w:t>и</w:t>
      </w:r>
      <w:r w:rsidRPr="0050282C">
        <w:t>вается, и делегация упомянула ее лишь м</w:t>
      </w:r>
      <w:r w:rsidRPr="0050282C">
        <w:t>и</w:t>
      </w:r>
      <w:r w:rsidRPr="0050282C">
        <w:t>моходом.</w:t>
      </w:r>
    </w:p>
    <w:p w:rsidR="009E741E" w:rsidRPr="0050282C" w:rsidRDefault="009E741E" w:rsidP="009E741E">
      <w:pPr>
        <w:pStyle w:val="SingleTxtGR"/>
      </w:pPr>
      <w:r w:rsidRPr="0050282C">
        <w:t>102.</w:t>
      </w:r>
      <w:r w:rsidRPr="0050282C">
        <w:tab/>
        <w:t>Правительство Австралии обязано не допускать таких нападений. В то же время оговорка государства-участника в отношении статьи 4 а) Конвенции о</w:t>
      </w:r>
      <w:r w:rsidRPr="0050282C">
        <w:t>з</w:t>
      </w:r>
      <w:r w:rsidRPr="0050282C">
        <w:t>начает, что конкретное законодательство, запрещающее акты или правонаруш</w:t>
      </w:r>
      <w:r w:rsidRPr="0050282C">
        <w:t>е</w:t>
      </w:r>
      <w:r w:rsidRPr="0050282C">
        <w:t xml:space="preserve">ния на расовой почве, отсутствует. Он рекомендует государству-участнику </w:t>
      </w:r>
      <w:r>
        <w:t>в</w:t>
      </w:r>
      <w:r w:rsidRPr="0050282C">
        <w:t>в</w:t>
      </w:r>
      <w:r w:rsidRPr="0050282C">
        <w:t>е</w:t>
      </w:r>
      <w:r w:rsidRPr="0050282C">
        <w:t>сти полицейский учет таких преступлений, а также призвать штаты и террит</w:t>
      </w:r>
      <w:r w:rsidRPr="0050282C">
        <w:t>о</w:t>
      </w:r>
      <w:r w:rsidRPr="0050282C">
        <w:t>рии принять законы, криминализирующие нападения на расовой почве.</w:t>
      </w:r>
    </w:p>
    <w:p w:rsidR="009E741E" w:rsidRPr="0050282C" w:rsidRDefault="009E741E" w:rsidP="009E741E">
      <w:pPr>
        <w:pStyle w:val="SingleTxtGR"/>
      </w:pPr>
      <w:r w:rsidRPr="0050282C">
        <w:t>103.</w:t>
      </w:r>
      <w:r w:rsidRPr="0050282C">
        <w:tab/>
      </w:r>
      <w:r w:rsidRPr="0050282C">
        <w:rPr>
          <w:b/>
        </w:rPr>
        <w:t>Г-н П</w:t>
      </w:r>
      <w:r>
        <w:rPr>
          <w:b/>
        </w:rPr>
        <w:t>е</w:t>
      </w:r>
      <w:r w:rsidRPr="0050282C">
        <w:rPr>
          <w:b/>
        </w:rPr>
        <w:t>тер</w:t>
      </w:r>
      <w:r w:rsidRPr="0050282C">
        <w:t xml:space="preserve"> остановился на основном документе (</w:t>
      </w:r>
      <w:proofErr w:type="spellStart"/>
      <w:r w:rsidRPr="0050282C">
        <w:rPr>
          <w:lang w:val="en-US"/>
        </w:rPr>
        <w:t>HRI</w:t>
      </w:r>
      <w:proofErr w:type="spellEnd"/>
      <w:r w:rsidRPr="0050282C">
        <w:t>/</w:t>
      </w:r>
      <w:r w:rsidRPr="0050282C">
        <w:rPr>
          <w:lang w:val="en-US"/>
        </w:rPr>
        <w:t>CORE</w:t>
      </w:r>
      <w:r w:rsidRPr="0050282C">
        <w:t>/</w:t>
      </w:r>
      <w:r w:rsidRPr="0050282C">
        <w:rPr>
          <w:lang w:val="en-US"/>
        </w:rPr>
        <w:t>AUS</w:t>
      </w:r>
      <w:r w:rsidRPr="0050282C">
        <w:t xml:space="preserve">/2007) и приветствовал признание государством-участником того исторического факта, что аборигены и островитяне </w:t>
      </w:r>
      <w:proofErr w:type="spellStart"/>
      <w:r w:rsidRPr="0050282C">
        <w:t>Торресова</w:t>
      </w:r>
      <w:proofErr w:type="spellEnd"/>
      <w:r w:rsidRPr="0050282C">
        <w:t xml:space="preserve"> прол</w:t>
      </w:r>
      <w:r w:rsidRPr="0050282C">
        <w:t>и</w:t>
      </w:r>
      <w:r>
        <w:t>ва населяли Австралию за 60 000 </w:t>
      </w:r>
      <w:r w:rsidRPr="0050282C">
        <w:t>лет до прибытия британских поселенцев. Первоначальное население п</w:t>
      </w:r>
      <w:r w:rsidRPr="0050282C">
        <w:t>е</w:t>
      </w:r>
      <w:r w:rsidRPr="0050282C">
        <w:t xml:space="preserve">ренесло много страданий от руки </w:t>
      </w:r>
      <w:r>
        <w:t>переселенцев</w:t>
      </w:r>
      <w:r w:rsidRPr="0050282C">
        <w:t xml:space="preserve">, которые объявили </w:t>
      </w:r>
      <w:r>
        <w:t xml:space="preserve">его </w:t>
      </w:r>
      <w:r w:rsidRPr="0050282C">
        <w:t>земл</w:t>
      </w:r>
      <w:r>
        <w:t>и</w:t>
      </w:r>
      <w:r w:rsidRPr="0050282C">
        <w:t xml:space="preserve"> </w:t>
      </w:r>
      <w:r w:rsidRPr="0050282C">
        <w:rPr>
          <w:i/>
          <w:lang w:val="en-US"/>
        </w:rPr>
        <w:t>terra</w:t>
      </w:r>
      <w:r w:rsidRPr="0050282C">
        <w:rPr>
          <w:i/>
        </w:rPr>
        <w:t xml:space="preserve"> </w:t>
      </w:r>
      <w:r w:rsidRPr="0050282C">
        <w:rPr>
          <w:i/>
          <w:lang w:val="en-US"/>
        </w:rPr>
        <w:t>nullius</w:t>
      </w:r>
      <w:r w:rsidRPr="0050282C">
        <w:t>.</w:t>
      </w:r>
    </w:p>
    <w:p w:rsidR="009E741E" w:rsidRPr="0050282C" w:rsidRDefault="009E741E" w:rsidP="009E741E">
      <w:pPr>
        <w:pStyle w:val="SingleTxtGR"/>
      </w:pPr>
      <w:r w:rsidRPr="0050282C">
        <w:t>104.</w:t>
      </w:r>
      <w:r w:rsidRPr="0050282C">
        <w:tab/>
        <w:t>В соответствии с пунктом 83 основного документа правительство Авс</w:t>
      </w:r>
      <w:r w:rsidRPr="0050282C">
        <w:t>т</w:t>
      </w:r>
      <w:r w:rsidRPr="0050282C">
        <w:t>ралии не убеждено в нео</w:t>
      </w:r>
      <w:r w:rsidRPr="0050282C">
        <w:t>б</w:t>
      </w:r>
      <w:r w:rsidRPr="0050282C">
        <w:t xml:space="preserve">ходимости билля о правах, поскольку права человека защищаются, в частности, </w:t>
      </w:r>
      <w:proofErr w:type="spellStart"/>
      <w:r w:rsidRPr="0050282C">
        <w:t>антидискриминацио</w:t>
      </w:r>
      <w:r w:rsidRPr="0050282C">
        <w:t>н</w:t>
      </w:r>
      <w:r w:rsidRPr="0050282C">
        <w:t>ным</w:t>
      </w:r>
      <w:proofErr w:type="spellEnd"/>
      <w:r w:rsidRPr="0050282C">
        <w:t xml:space="preserve"> законодательством. Он указывает, что если</w:t>
      </w:r>
      <w:r>
        <w:t xml:space="preserve"> бы</w:t>
      </w:r>
      <w:r w:rsidRPr="0050282C">
        <w:t xml:space="preserve"> билль о правах был</w:t>
      </w:r>
      <w:r>
        <w:t xml:space="preserve"> закреплен</w:t>
      </w:r>
      <w:r w:rsidRPr="0050282C">
        <w:t xml:space="preserve"> в Конституции, </w:t>
      </w:r>
      <w:r>
        <w:t xml:space="preserve">то </w:t>
      </w:r>
      <w:r w:rsidRPr="0050282C">
        <w:t>коре</w:t>
      </w:r>
      <w:r w:rsidRPr="0050282C">
        <w:t>н</w:t>
      </w:r>
      <w:r w:rsidRPr="0050282C">
        <w:t xml:space="preserve">ные народы могли бы на него ссылаться. Прочее законодательство не имеет </w:t>
      </w:r>
      <w:r>
        <w:t>т</w:t>
      </w:r>
      <w:r>
        <w:t>а</w:t>
      </w:r>
      <w:r>
        <w:t>кого</w:t>
      </w:r>
      <w:r w:rsidRPr="0050282C">
        <w:t xml:space="preserve"> статуса.</w:t>
      </w:r>
    </w:p>
    <w:p w:rsidR="009E741E" w:rsidRPr="0050282C" w:rsidRDefault="009E741E" w:rsidP="009E741E">
      <w:pPr>
        <w:pStyle w:val="SingleTxtGR"/>
      </w:pPr>
      <w:r w:rsidRPr="0050282C">
        <w:t>105.</w:t>
      </w:r>
      <w:r w:rsidRPr="0050282C">
        <w:tab/>
        <w:t>В таблице 39 основного документа приводятся статистические данные о смерт</w:t>
      </w:r>
      <w:r>
        <w:t>ности среди</w:t>
      </w:r>
      <w:r w:rsidRPr="0050282C">
        <w:t xml:space="preserve"> заключенных. В период с 1990 по 1994 год очень большое к</w:t>
      </w:r>
      <w:r w:rsidRPr="0050282C">
        <w:t>о</w:t>
      </w:r>
      <w:r w:rsidRPr="0050282C">
        <w:t>личество заключенных − 974 представителя некоренных народов и 226 коре</w:t>
      </w:r>
      <w:r w:rsidRPr="0050282C">
        <w:t>н</w:t>
      </w:r>
      <w:r w:rsidRPr="0050282C">
        <w:t xml:space="preserve">ных </w:t>
      </w:r>
      <w:r>
        <w:t>жителей</w:t>
      </w:r>
      <w:r w:rsidRPr="0050282C">
        <w:t xml:space="preserve"> − скончались в заключении в полицейских участках либо в тюр</w:t>
      </w:r>
      <w:r w:rsidRPr="0050282C">
        <w:t>ь</w:t>
      </w:r>
      <w:r w:rsidRPr="0050282C">
        <w:t xml:space="preserve">мах. Он </w:t>
      </w:r>
      <w:r>
        <w:t>хотел бы знать</w:t>
      </w:r>
      <w:r w:rsidRPr="0050282C">
        <w:t xml:space="preserve"> причин</w:t>
      </w:r>
      <w:r>
        <w:t>ы</w:t>
      </w:r>
      <w:r w:rsidRPr="0050282C">
        <w:t xml:space="preserve"> их смерти.</w:t>
      </w:r>
    </w:p>
    <w:p w:rsidR="009E741E" w:rsidRDefault="009E741E" w:rsidP="009E741E">
      <w:pPr>
        <w:pStyle w:val="SingleTxtGR"/>
      </w:pPr>
      <w:r w:rsidRPr="0050282C">
        <w:t>106.</w:t>
      </w:r>
      <w:r w:rsidRPr="0050282C">
        <w:tab/>
        <w:t>В таблице 37 приводятся статистические данные о лицах</w:t>
      </w:r>
      <w:r>
        <w:t>, находящихся</w:t>
      </w:r>
      <w:r w:rsidRPr="0050282C">
        <w:t xml:space="preserve"> в местах лишения свободы. В 2005 году доля заключенных из числа коренных </w:t>
      </w:r>
      <w:r>
        <w:t>жителей</w:t>
      </w:r>
      <w:r w:rsidRPr="0050282C">
        <w:t xml:space="preserve"> составляла 22,3%, а заключенных из числа некоренных народов − 75,7%. О</w:t>
      </w:r>
      <w:r>
        <w:t>ратор</w:t>
      </w:r>
      <w:r w:rsidRPr="0050282C">
        <w:t xml:space="preserve"> был бы признателен</w:t>
      </w:r>
      <w:r>
        <w:t xml:space="preserve"> за</w:t>
      </w:r>
      <w:r w:rsidRPr="0050282C">
        <w:t xml:space="preserve"> предоставлен</w:t>
      </w:r>
      <w:r>
        <w:t>ие</w:t>
      </w:r>
      <w:r w:rsidRPr="0050282C">
        <w:t xml:space="preserve"> данны</w:t>
      </w:r>
      <w:r>
        <w:t>х</w:t>
      </w:r>
      <w:r w:rsidRPr="0050282C">
        <w:t>, показывающи</w:t>
      </w:r>
      <w:r>
        <w:t>х</w:t>
      </w:r>
      <w:r w:rsidRPr="0050282C">
        <w:t xml:space="preserve"> соотношение заключенных</w:t>
      </w:r>
      <w:r>
        <w:t xml:space="preserve"> с численностью коренного и некоренного населения страны в целом.</w:t>
      </w:r>
    </w:p>
    <w:p w:rsidR="009E741E" w:rsidRPr="0050282C" w:rsidRDefault="009E741E" w:rsidP="009E741E">
      <w:pPr>
        <w:pStyle w:val="SingleTxtGR"/>
      </w:pPr>
      <w:r w:rsidRPr="0050282C">
        <w:t>107.</w:t>
      </w:r>
      <w:r w:rsidRPr="0050282C">
        <w:tab/>
      </w:r>
      <w:r w:rsidRPr="0050282C">
        <w:rPr>
          <w:b/>
        </w:rPr>
        <w:t xml:space="preserve">Г-н Линдгрен </w:t>
      </w:r>
      <w:proofErr w:type="spellStart"/>
      <w:r w:rsidRPr="0050282C">
        <w:rPr>
          <w:b/>
        </w:rPr>
        <w:t>Алв</w:t>
      </w:r>
      <w:r>
        <w:rPr>
          <w:b/>
        </w:rPr>
        <w:t>и</w:t>
      </w:r>
      <w:r w:rsidRPr="0050282C">
        <w:rPr>
          <w:b/>
        </w:rPr>
        <w:t>с</w:t>
      </w:r>
      <w:proofErr w:type="spellEnd"/>
      <w:r w:rsidRPr="0050282C">
        <w:t xml:space="preserve"> отмечает, что доклад государства-участника отл</w:t>
      </w:r>
      <w:r w:rsidRPr="0050282C">
        <w:t>и</w:t>
      </w:r>
      <w:r w:rsidRPr="0050282C">
        <w:t xml:space="preserve">чается весьма высоким качеством, </w:t>
      </w:r>
      <w:r>
        <w:t xml:space="preserve">но </w:t>
      </w:r>
      <w:r w:rsidRPr="0050282C">
        <w:t>его трудно понять в силу сложности авс</w:t>
      </w:r>
      <w:r w:rsidRPr="0050282C">
        <w:t>т</w:t>
      </w:r>
      <w:r w:rsidRPr="0050282C">
        <w:t>ралийской федеральной системы. Поскольку международн</w:t>
      </w:r>
      <w:r>
        <w:t>ую</w:t>
      </w:r>
      <w:r w:rsidRPr="0050282C">
        <w:t xml:space="preserve"> ответственность </w:t>
      </w:r>
      <w:r>
        <w:t>несет</w:t>
      </w:r>
      <w:r w:rsidRPr="0050282C">
        <w:t xml:space="preserve"> федеральное правительство, трудно понять, какой именно закон примен</w:t>
      </w:r>
      <w:r w:rsidRPr="0050282C">
        <w:t>я</w:t>
      </w:r>
      <w:r w:rsidRPr="0050282C">
        <w:t xml:space="preserve">ется в каждом конкретном случае. </w:t>
      </w:r>
    </w:p>
    <w:p w:rsidR="009E741E" w:rsidRPr="0050282C" w:rsidRDefault="009E741E" w:rsidP="009E741E">
      <w:pPr>
        <w:pStyle w:val="SingleTxtGR"/>
      </w:pPr>
      <w:r w:rsidRPr="0050282C">
        <w:t>108.</w:t>
      </w:r>
      <w:r w:rsidRPr="0050282C">
        <w:tab/>
        <w:t>Как и г-н Д</w:t>
      </w:r>
      <w:r>
        <w:t>ья</w:t>
      </w:r>
      <w:r w:rsidRPr="0050282C">
        <w:t xml:space="preserve">кону, он с удивлением узнал, что </w:t>
      </w:r>
      <w:r>
        <w:t xml:space="preserve">решение о выплате </w:t>
      </w:r>
      <w:r w:rsidRPr="0050282C">
        <w:t>ко</w:t>
      </w:r>
      <w:r w:rsidRPr="0050282C">
        <w:t>м</w:t>
      </w:r>
      <w:r w:rsidRPr="0050282C">
        <w:t>пенсаци</w:t>
      </w:r>
      <w:r>
        <w:t>и</w:t>
      </w:r>
      <w:r w:rsidRPr="0050282C">
        <w:t xml:space="preserve"> за ущерб </w:t>
      </w:r>
      <w:r>
        <w:t xml:space="preserve">было принято </w:t>
      </w:r>
      <w:r w:rsidRPr="0050282C">
        <w:t xml:space="preserve">пока только </w:t>
      </w:r>
      <w:r>
        <w:t xml:space="preserve">в отношении </w:t>
      </w:r>
      <w:r w:rsidRPr="0050282C">
        <w:t>одно</w:t>
      </w:r>
      <w:r>
        <w:t>го</w:t>
      </w:r>
      <w:r w:rsidRPr="0050282C">
        <w:t xml:space="preserve"> представит</w:t>
      </w:r>
      <w:r w:rsidRPr="0050282C">
        <w:t>е</w:t>
      </w:r>
      <w:r w:rsidRPr="0050282C">
        <w:t>л</w:t>
      </w:r>
      <w:r>
        <w:t>я</w:t>
      </w:r>
      <w:r w:rsidRPr="0050282C">
        <w:t xml:space="preserve"> "украденных поколений". </w:t>
      </w:r>
    </w:p>
    <w:p w:rsidR="009E741E" w:rsidRPr="0050282C" w:rsidRDefault="009E741E" w:rsidP="009E741E">
      <w:pPr>
        <w:pStyle w:val="SingleTxtGR"/>
      </w:pPr>
      <w:r w:rsidRPr="0050282C">
        <w:t>109.</w:t>
      </w:r>
      <w:r w:rsidRPr="0050282C">
        <w:tab/>
        <w:t xml:space="preserve">Он интересуется результатами проекта </w:t>
      </w:r>
      <w:r>
        <w:t>"</w:t>
      </w:r>
      <w:proofErr w:type="spellStart"/>
      <w:r w:rsidRPr="0050282C">
        <w:t>Исма</w:t>
      </w:r>
      <w:proofErr w:type="spellEnd"/>
      <w:r>
        <w:t>"</w:t>
      </w:r>
      <w:r w:rsidRPr="0050282C">
        <w:t xml:space="preserve">, </w:t>
      </w:r>
      <w:r>
        <w:t>направленного на борьбу с</w:t>
      </w:r>
      <w:r w:rsidRPr="0050282C">
        <w:t xml:space="preserve"> дискриминацией против австралий</w:t>
      </w:r>
      <w:r>
        <w:t>цев</w:t>
      </w:r>
      <w:r w:rsidRPr="0050282C">
        <w:t xml:space="preserve"> арабского и мусульманского происхо</w:t>
      </w:r>
      <w:r w:rsidRPr="0050282C">
        <w:t>ж</w:t>
      </w:r>
      <w:r w:rsidRPr="0050282C">
        <w:t xml:space="preserve">дения после </w:t>
      </w:r>
      <w:r>
        <w:t xml:space="preserve">террористических </w:t>
      </w:r>
      <w:r w:rsidRPr="0050282C">
        <w:t>актов в Соединенных Штатах 11 сентяб</w:t>
      </w:r>
      <w:r>
        <w:t>ря 2001 </w:t>
      </w:r>
      <w:r w:rsidRPr="0050282C">
        <w:t>года. Наблюдаются ли какие</w:t>
      </w:r>
      <w:r>
        <w:t>-</w:t>
      </w:r>
      <w:r w:rsidRPr="0050282C">
        <w:t>либо улучшения?</w:t>
      </w:r>
    </w:p>
    <w:p w:rsidR="009E741E" w:rsidRPr="0050282C" w:rsidRDefault="009E741E" w:rsidP="009E741E">
      <w:pPr>
        <w:pStyle w:val="SingleTxtGR"/>
      </w:pPr>
      <w:r w:rsidRPr="0050282C">
        <w:t>110.</w:t>
      </w:r>
      <w:r w:rsidRPr="0050282C">
        <w:tab/>
        <w:t xml:space="preserve">Он просит предоставить дополнительную информацию относительно Национального конгресса первых народов Австралии. </w:t>
      </w:r>
      <w:r>
        <w:t>Оратор не совсем пон</w:t>
      </w:r>
      <w:r>
        <w:t>и</w:t>
      </w:r>
      <w:r>
        <w:t>мает,</w:t>
      </w:r>
      <w:r w:rsidRPr="0050282C">
        <w:t xml:space="preserve"> представляет ли данный конгресс собой какой-либо совет или комиссию или же законодательный орган, состоящий из представителей аборигенов и з</w:t>
      </w:r>
      <w:r w:rsidRPr="0050282C">
        <w:t>а</w:t>
      </w:r>
      <w:r w:rsidRPr="0050282C">
        <w:t>нимающийся вопросами коренных народов.</w:t>
      </w:r>
    </w:p>
    <w:p w:rsidR="009E741E" w:rsidRDefault="009E741E" w:rsidP="009E741E">
      <w:pPr>
        <w:pStyle w:val="SingleTxtGR"/>
      </w:pPr>
      <w:r w:rsidRPr="0050282C">
        <w:t>111.</w:t>
      </w:r>
      <w:r w:rsidRPr="0050282C">
        <w:tab/>
        <w:t xml:space="preserve">В заключение он присоединяется к </w:t>
      </w:r>
      <w:r>
        <w:t>просьбе д</w:t>
      </w:r>
      <w:r w:rsidRPr="0050282C">
        <w:t>окладчик</w:t>
      </w:r>
      <w:r>
        <w:t xml:space="preserve">а </w:t>
      </w:r>
      <w:r w:rsidRPr="0050282C">
        <w:t xml:space="preserve">дать определение </w:t>
      </w:r>
      <w:r>
        <w:t>"культурного плюрализма".</w:t>
      </w:r>
    </w:p>
    <w:p w:rsidR="009E741E" w:rsidRPr="009E741E" w:rsidRDefault="009E741E" w:rsidP="009E741E">
      <w:pPr>
        <w:pStyle w:val="SingleTxtGR"/>
        <w:rPr>
          <w:i/>
        </w:rPr>
      </w:pPr>
      <w:r w:rsidRPr="009E741E">
        <w:rPr>
          <w:i/>
        </w:rPr>
        <w:t>Заседание закрывается в 18 ч. 00 м.</w:t>
      </w:r>
    </w:p>
    <w:sectPr w:rsidR="009E741E" w:rsidRPr="009E741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0FF" w:rsidRDefault="006C50FF">
      <w:r>
        <w:rPr>
          <w:lang w:val="en-US"/>
        </w:rPr>
        <w:tab/>
      </w:r>
      <w:r>
        <w:separator/>
      </w:r>
    </w:p>
  </w:endnote>
  <w:endnote w:type="continuationSeparator" w:id="0">
    <w:p w:rsidR="006C50FF" w:rsidRDefault="006C5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0FF" w:rsidRDefault="006C50F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GE.10-44257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0FF" w:rsidRDefault="006C50FF">
    <w:pPr>
      <w:pStyle w:val="Footer"/>
      <w:rPr>
        <w:lang w:val="en-US"/>
      </w:rPr>
    </w:pPr>
    <w:r>
      <w:rPr>
        <w:lang w:val="en-US"/>
      </w:rPr>
      <w:t>GE.10-44257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0FF" w:rsidRDefault="006C50FF" w:rsidP="00046BA2">
    <w:pPr>
      <w:pStyle w:val="FootnoteText"/>
      <w:pBdr>
        <w:top w:val="single" w:sz="4" w:space="1" w:color="auto"/>
      </w:pBdr>
      <w:spacing w:after="120"/>
      <w:ind w:right="-81"/>
      <w:rPr>
        <w:lang w:val="ru-RU"/>
      </w:rPr>
    </w:pPr>
    <w:r>
      <w:rPr>
        <w:lang w:val="ru-RU"/>
      </w:rPr>
      <w:tab/>
    </w:r>
    <w:r>
      <w:rPr>
        <w:lang w:val="ru-RU"/>
      </w:rPr>
      <w:tab/>
      <w:t>В настоящий отчет могут вноситься поправки.</w:t>
    </w:r>
  </w:p>
  <w:p w:rsidR="006C50FF" w:rsidRDefault="006C50FF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046BA2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Е.4108, Дворец Наций, Женева.</w:t>
    </w:r>
  </w:p>
  <w:p w:rsidR="006C50FF" w:rsidRDefault="006C50FF">
    <w:pPr>
      <w:pStyle w:val="FootnoteText"/>
      <w:spacing w:after="120"/>
      <w:rPr>
        <w:lang w:val="ru-RU"/>
      </w:rPr>
    </w:pPr>
    <w:r>
      <w:tab/>
    </w:r>
    <w:r>
      <w:tab/>
    </w:r>
    <w:r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6C50FF" w:rsidRDefault="006C50FF">
    <w:pPr>
      <w:pStyle w:val="Footer"/>
      <w:rPr>
        <w:sz w:val="20"/>
        <w:lang w:val="en-US"/>
      </w:rPr>
    </w:pPr>
    <w:r>
      <w:rPr>
        <w:sz w:val="20"/>
        <w:lang w:val="en-US"/>
      </w:rPr>
      <w:t>GE.10-44257  (R)  291010  291010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0FF" w:rsidRDefault="006C50FF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C50FF" w:rsidRDefault="006C50FF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6C50FF" w:rsidRDefault="006C50FF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0FF" w:rsidRDefault="006C50FF">
    <w:pPr>
      <w:pStyle w:val="Header"/>
      <w:rPr>
        <w:lang w:val="en-US"/>
      </w:rPr>
    </w:pPr>
    <w:r>
      <w:rPr>
        <w:lang w:val="en-US"/>
      </w:rPr>
      <w:t>CERD/C/SR.2024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0FF" w:rsidRDefault="006C50FF">
    <w:pPr>
      <w:pStyle w:val="Header"/>
      <w:rPr>
        <w:lang w:val="en-US"/>
      </w:rPr>
    </w:pPr>
    <w:r>
      <w:rPr>
        <w:lang w:val="en-US"/>
      </w:rPr>
      <w:tab/>
      <w:t>CERD/C/SR.2024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41E"/>
    <w:rsid w:val="00046BA2"/>
    <w:rsid w:val="0008179C"/>
    <w:rsid w:val="00137BBC"/>
    <w:rsid w:val="001947DC"/>
    <w:rsid w:val="006C50FF"/>
    <w:rsid w:val="007F7F01"/>
    <w:rsid w:val="008763A1"/>
    <w:rsid w:val="008C7685"/>
    <w:rsid w:val="008D5ACA"/>
    <w:rsid w:val="008F0E59"/>
    <w:rsid w:val="00966793"/>
    <w:rsid w:val="009E741E"/>
    <w:rsid w:val="00C4180C"/>
    <w:rsid w:val="00D10100"/>
    <w:rsid w:val="00E073A4"/>
    <w:rsid w:val="00E2767E"/>
    <w:rsid w:val="00E5260B"/>
    <w:rsid w:val="00EB6BD4"/>
    <w:rsid w:val="00F3573F"/>
    <w:rsid w:val="00FE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22</Pages>
  <Words>9328</Words>
  <Characters>63246</Characters>
  <Application>Microsoft Office Word</Application>
  <DocSecurity>4</DocSecurity>
  <Lines>1149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1044257</vt:lpstr>
    </vt:vector>
  </TitlesOfParts>
  <Company>CSD</Company>
  <LinksUpToDate>false</LinksUpToDate>
  <CharactersWithSpaces>72232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1044257</dc:title>
  <dc:subject>КОНДРАШОВ</dc:subject>
  <dc:creator>Людмила ЦЕПЕЛЕВА</dc:creator>
  <cp:keywords/>
  <dc:description/>
  <cp:lastModifiedBy>Лариса Майковская</cp:lastModifiedBy>
  <cp:revision>2</cp:revision>
  <cp:lastPrinted>2010-10-29T12:36:00Z</cp:lastPrinted>
  <dcterms:created xsi:type="dcterms:W3CDTF">2010-10-29T12:41:00Z</dcterms:created>
  <dcterms:modified xsi:type="dcterms:W3CDTF">2010-10-29T12:41:00Z</dcterms:modified>
</cp:coreProperties>
</file>