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2B88" w:rsidRPr="00BE0146" w:rsidTr="000552BB">
        <w:trPr>
          <w:cantSplit/>
          <w:trHeight w:hRule="exact" w:val="851"/>
        </w:trPr>
        <w:tc>
          <w:tcPr>
            <w:tcW w:w="1276" w:type="dxa"/>
            <w:tcBorders>
              <w:bottom w:val="single" w:sz="4" w:space="0" w:color="auto"/>
            </w:tcBorders>
            <w:vAlign w:val="bottom"/>
          </w:tcPr>
          <w:p w:rsidR="00FF2B88" w:rsidRPr="00BE0146" w:rsidRDefault="00FF2B88" w:rsidP="000552BB">
            <w:pPr>
              <w:spacing w:after="80"/>
              <w:rPr>
                <w:lang w:val="fr-CH"/>
              </w:rPr>
            </w:pPr>
          </w:p>
        </w:tc>
        <w:tc>
          <w:tcPr>
            <w:tcW w:w="2268" w:type="dxa"/>
            <w:tcBorders>
              <w:bottom w:val="single" w:sz="4" w:space="0" w:color="auto"/>
            </w:tcBorders>
            <w:vAlign w:val="bottom"/>
          </w:tcPr>
          <w:p w:rsidR="00FF2B88" w:rsidRPr="00BE0146" w:rsidRDefault="00FF2B88" w:rsidP="000552BB">
            <w:pPr>
              <w:spacing w:after="80" w:line="300" w:lineRule="exact"/>
              <w:rPr>
                <w:b/>
                <w:sz w:val="24"/>
                <w:szCs w:val="24"/>
                <w:lang w:val="fr-CH"/>
              </w:rPr>
            </w:pPr>
            <w:r w:rsidRPr="00BE0146">
              <w:rPr>
                <w:sz w:val="28"/>
                <w:szCs w:val="28"/>
                <w:lang w:val="fr-CH"/>
              </w:rPr>
              <w:t>Nations</w:t>
            </w:r>
            <w:r w:rsidR="00246521" w:rsidRPr="00BE0146">
              <w:rPr>
                <w:sz w:val="28"/>
                <w:szCs w:val="28"/>
                <w:lang w:val="fr-CH"/>
              </w:rPr>
              <w:t xml:space="preserve"> Unies</w:t>
            </w:r>
          </w:p>
        </w:tc>
        <w:tc>
          <w:tcPr>
            <w:tcW w:w="6095" w:type="dxa"/>
            <w:gridSpan w:val="2"/>
            <w:tcBorders>
              <w:bottom w:val="single" w:sz="4" w:space="0" w:color="auto"/>
            </w:tcBorders>
            <w:vAlign w:val="bottom"/>
          </w:tcPr>
          <w:p w:rsidR="00FF2B88" w:rsidRPr="00BE0146" w:rsidRDefault="00FF2B88" w:rsidP="000552BB">
            <w:pPr>
              <w:suppressAutoHyphens w:val="0"/>
              <w:spacing w:after="20"/>
              <w:jc w:val="right"/>
              <w:rPr>
                <w:lang w:val="fr-CH"/>
              </w:rPr>
            </w:pPr>
            <w:r w:rsidRPr="00BE0146">
              <w:rPr>
                <w:sz w:val="40"/>
                <w:lang w:val="fr-CH"/>
              </w:rPr>
              <w:t>E</w:t>
            </w:r>
            <w:r w:rsidRPr="00BE0146">
              <w:rPr>
                <w:lang w:val="fr-CH"/>
              </w:rPr>
              <w:t>/C.12/2010/SR.39</w:t>
            </w:r>
          </w:p>
        </w:tc>
      </w:tr>
      <w:tr w:rsidR="00FF2B88" w:rsidRPr="00BE0146" w:rsidTr="000552BB">
        <w:trPr>
          <w:cantSplit/>
          <w:trHeight w:hRule="exact" w:val="2835"/>
        </w:trPr>
        <w:tc>
          <w:tcPr>
            <w:tcW w:w="1276" w:type="dxa"/>
            <w:tcBorders>
              <w:top w:val="single" w:sz="4" w:space="0" w:color="auto"/>
              <w:bottom w:val="single" w:sz="12" w:space="0" w:color="auto"/>
            </w:tcBorders>
          </w:tcPr>
          <w:p w:rsidR="00FF2B88" w:rsidRPr="00BE0146" w:rsidRDefault="00FF2B88" w:rsidP="000552BB">
            <w:pPr>
              <w:spacing w:before="120"/>
              <w:rPr>
                <w:lang w:val="fr-CH"/>
              </w:rPr>
            </w:pPr>
            <w:r w:rsidRPr="00BE0146">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2B88" w:rsidRPr="00BE0146" w:rsidRDefault="00246521" w:rsidP="000552BB">
            <w:pPr>
              <w:spacing w:before="120" w:line="420" w:lineRule="exact"/>
              <w:rPr>
                <w:sz w:val="40"/>
                <w:szCs w:val="40"/>
                <w:lang w:val="fr-CH"/>
              </w:rPr>
            </w:pPr>
            <w:r w:rsidRPr="00BE0146">
              <w:rPr>
                <w:b/>
                <w:sz w:val="40"/>
                <w:szCs w:val="40"/>
                <w:lang w:val="fr-CH"/>
              </w:rPr>
              <w:t>Conseil économique et social</w:t>
            </w:r>
          </w:p>
        </w:tc>
        <w:tc>
          <w:tcPr>
            <w:tcW w:w="2835" w:type="dxa"/>
            <w:tcBorders>
              <w:top w:val="single" w:sz="4" w:space="0" w:color="auto"/>
              <w:bottom w:val="single" w:sz="12" w:space="0" w:color="auto"/>
            </w:tcBorders>
          </w:tcPr>
          <w:p w:rsidR="00FF2B88" w:rsidRPr="00BE0146" w:rsidRDefault="00246521" w:rsidP="000552BB">
            <w:pPr>
              <w:suppressAutoHyphens w:val="0"/>
              <w:spacing w:before="240" w:line="240" w:lineRule="exact"/>
              <w:rPr>
                <w:lang w:val="fr-CH"/>
              </w:rPr>
            </w:pPr>
            <w:r w:rsidRPr="00BE0146">
              <w:rPr>
                <w:lang w:val="fr-CH"/>
              </w:rPr>
              <w:t>Distr. géné</w:t>
            </w:r>
            <w:r w:rsidR="00FF2B88" w:rsidRPr="00BE0146">
              <w:rPr>
                <w:lang w:val="fr-CH"/>
              </w:rPr>
              <w:t>ral</w:t>
            </w:r>
            <w:r w:rsidRPr="00BE0146">
              <w:rPr>
                <w:lang w:val="fr-CH"/>
              </w:rPr>
              <w:t>e</w:t>
            </w:r>
          </w:p>
          <w:p w:rsidR="00FF2B88" w:rsidRPr="00BE0146" w:rsidRDefault="000F6192" w:rsidP="000552BB">
            <w:pPr>
              <w:suppressAutoHyphens w:val="0"/>
              <w:rPr>
                <w:lang w:val="fr-CH"/>
              </w:rPr>
            </w:pPr>
            <w:r>
              <w:rPr>
                <w:lang w:val="fr-CH"/>
              </w:rPr>
              <w:t>5</w:t>
            </w:r>
            <w:r w:rsidR="00561533">
              <w:rPr>
                <w:lang w:val="fr-CH"/>
              </w:rPr>
              <w:t xml:space="preserve"> juin 2012</w:t>
            </w:r>
          </w:p>
          <w:p w:rsidR="00FF2B88" w:rsidRPr="00BE0146" w:rsidRDefault="00246521" w:rsidP="000552BB">
            <w:pPr>
              <w:suppressAutoHyphens w:val="0"/>
              <w:rPr>
                <w:lang w:val="fr-CH"/>
              </w:rPr>
            </w:pPr>
            <w:r w:rsidRPr="00BE0146">
              <w:rPr>
                <w:lang w:val="fr-CH"/>
              </w:rPr>
              <w:t>Français</w:t>
            </w:r>
          </w:p>
          <w:p w:rsidR="00FF2B88" w:rsidRPr="00BE0146" w:rsidRDefault="00246521" w:rsidP="000552BB">
            <w:pPr>
              <w:suppressAutoHyphens w:val="0"/>
              <w:rPr>
                <w:lang w:val="fr-CH"/>
              </w:rPr>
            </w:pPr>
            <w:r w:rsidRPr="00BE0146">
              <w:rPr>
                <w:lang w:val="fr-CH"/>
              </w:rPr>
              <w:t>Original: anglais</w:t>
            </w:r>
          </w:p>
        </w:tc>
      </w:tr>
    </w:tbl>
    <w:p w:rsidR="00FF2B88" w:rsidRPr="00BE0146" w:rsidRDefault="00FF2B88" w:rsidP="00FF2B88">
      <w:pPr>
        <w:spacing w:before="120"/>
        <w:rPr>
          <w:b/>
          <w:sz w:val="24"/>
          <w:lang w:val="fr-CH"/>
        </w:rPr>
      </w:pPr>
      <w:r w:rsidRPr="00BE0146">
        <w:rPr>
          <w:b/>
          <w:sz w:val="24"/>
          <w:lang w:val="fr-CH"/>
        </w:rPr>
        <w:t>Com</w:t>
      </w:r>
      <w:r w:rsidR="00246521" w:rsidRPr="00BE0146">
        <w:rPr>
          <w:b/>
          <w:sz w:val="24"/>
          <w:lang w:val="fr-CH"/>
        </w:rPr>
        <w:t>ité des droits économiques, sociaux et culturels</w:t>
      </w:r>
    </w:p>
    <w:p w:rsidR="00FF2B88" w:rsidRPr="00BE0146" w:rsidRDefault="00246521" w:rsidP="00FF2B88">
      <w:pPr>
        <w:spacing w:after="120"/>
        <w:rPr>
          <w:b/>
          <w:lang w:val="fr-CH"/>
        </w:rPr>
      </w:pPr>
      <w:r w:rsidRPr="00BE0146">
        <w:rPr>
          <w:b/>
          <w:lang w:val="fr-CH"/>
        </w:rPr>
        <w:t>Quarante-cinquième</w:t>
      </w:r>
      <w:r w:rsidR="00FF2B88" w:rsidRPr="00BE0146">
        <w:rPr>
          <w:b/>
          <w:lang w:val="fr-CH"/>
        </w:rPr>
        <w:t xml:space="preserve"> session</w:t>
      </w:r>
    </w:p>
    <w:p w:rsidR="00FF2B88" w:rsidRPr="00BE0146" w:rsidRDefault="00246521" w:rsidP="00FF2B88">
      <w:pPr>
        <w:rPr>
          <w:b/>
          <w:lang w:val="fr-CH"/>
        </w:rPr>
      </w:pPr>
      <w:r w:rsidRPr="00BE0146">
        <w:rPr>
          <w:b/>
          <w:lang w:val="fr-CH"/>
        </w:rPr>
        <w:t>Compte rendu analytique (partie</w:t>
      </w:r>
      <w:r w:rsidR="00FF2B88" w:rsidRPr="00BE0146">
        <w:rPr>
          <w:b/>
          <w:lang w:val="fr-CH"/>
        </w:rPr>
        <w:t>l)</w:t>
      </w:r>
      <w:r w:rsidR="00FF2B88" w:rsidRPr="00BE0146">
        <w:rPr>
          <w:lang w:val="fr-CH"/>
        </w:rPr>
        <w:t>*</w:t>
      </w:r>
      <w:r w:rsidRPr="00BE0146">
        <w:rPr>
          <w:b/>
          <w:lang w:val="fr-CH"/>
        </w:rPr>
        <w:t xml:space="preserve"> de la 39</w:t>
      </w:r>
      <w:r w:rsidRPr="00BE0146">
        <w:rPr>
          <w:b/>
          <w:vertAlign w:val="superscript"/>
          <w:lang w:val="fr-CH"/>
        </w:rPr>
        <w:t>e</w:t>
      </w:r>
      <w:r w:rsidRPr="00BE0146">
        <w:rPr>
          <w:b/>
          <w:lang w:val="fr-CH"/>
        </w:rPr>
        <w:t xml:space="preserve"> séance</w:t>
      </w:r>
    </w:p>
    <w:p w:rsidR="00FF2B88" w:rsidRPr="00BE0146" w:rsidRDefault="00BE0146" w:rsidP="00FF2B88">
      <w:pPr>
        <w:spacing w:after="120"/>
        <w:rPr>
          <w:lang w:val="fr-CH"/>
        </w:rPr>
      </w:pPr>
      <w:r w:rsidRPr="00BE0146">
        <w:rPr>
          <w:lang w:val="fr-CH"/>
        </w:rPr>
        <w:t xml:space="preserve">Tenue </w:t>
      </w:r>
      <w:r w:rsidR="00246521" w:rsidRPr="00BE0146">
        <w:rPr>
          <w:lang w:val="fr-CH"/>
        </w:rPr>
        <w:t>au</w:t>
      </w:r>
      <w:r w:rsidR="00FF2B88" w:rsidRPr="00BE0146">
        <w:rPr>
          <w:lang w:val="fr-CH"/>
        </w:rPr>
        <w:t xml:space="preserve"> Palais Wil</w:t>
      </w:r>
      <w:r w:rsidR="00246521" w:rsidRPr="00BE0146">
        <w:rPr>
          <w:lang w:val="fr-CH"/>
        </w:rPr>
        <w:t>son à Genève</w:t>
      </w:r>
      <w:r w:rsidR="00FF2B88" w:rsidRPr="00BE0146">
        <w:rPr>
          <w:lang w:val="fr-CH"/>
        </w:rPr>
        <w:t xml:space="preserve">, </w:t>
      </w:r>
      <w:r w:rsidR="00246521" w:rsidRPr="00BE0146">
        <w:rPr>
          <w:lang w:val="fr-CH"/>
        </w:rPr>
        <w:t>le lundi 8 novembre 2010, à 10 heures</w:t>
      </w:r>
    </w:p>
    <w:p w:rsidR="00FF2B88" w:rsidRPr="00BE0146" w:rsidRDefault="00070A2D" w:rsidP="00FF2B88">
      <w:pPr>
        <w:tabs>
          <w:tab w:val="right" w:pos="992"/>
          <w:tab w:val="left" w:pos="1276"/>
          <w:tab w:val="right" w:leader="dot" w:pos="8504"/>
        </w:tabs>
        <w:spacing w:after="120"/>
        <w:rPr>
          <w:lang w:val="fr-CH"/>
        </w:rPr>
      </w:pPr>
      <w:r>
        <w:rPr>
          <w:i/>
          <w:lang w:val="fr-CH"/>
        </w:rPr>
        <w:tab/>
      </w:r>
      <w:r w:rsidR="00246521" w:rsidRPr="00BE0146">
        <w:rPr>
          <w:i/>
          <w:lang w:val="fr-CH"/>
        </w:rPr>
        <w:t>Président</w:t>
      </w:r>
      <w:r w:rsidR="00246521" w:rsidRPr="00BE0146">
        <w:rPr>
          <w:lang w:val="fr-CH"/>
        </w:rPr>
        <w:t>:</w:t>
      </w:r>
      <w:r w:rsidR="00246521" w:rsidRPr="00BE0146">
        <w:rPr>
          <w:lang w:val="fr-CH"/>
        </w:rPr>
        <w:tab/>
      </w:r>
      <w:r w:rsidR="00BE0146">
        <w:rPr>
          <w:lang w:val="fr-CH"/>
        </w:rPr>
        <w:t>M. </w:t>
      </w:r>
      <w:r w:rsidR="00FF2B88" w:rsidRPr="00BE0146">
        <w:rPr>
          <w:lang w:val="fr-CH"/>
        </w:rPr>
        <w:t>Marchán Romero</w:t>
      </w:r>
    </w:p>
    <w:p w:rsidR="00FF2B88" w:rsidRPr="00BE0146" w:rsidRDefault="00246521" w:rsidP="00FF2B88">
      <w:pPr>
        <w:tabs>
          <w:tab w:val="right" w:pos="992"/>
          <w:tab w:val="left" w:pos="1276"/>
          <w:tab w:val="right" w:leader="dot" w:pos="8504"/>
        </w:tabs>
        <w:spacing w:before="360" w:after="240"/>
        <w:rPr>
          <w:sz w:val="28"/>
          <w:lang w:val="fr-CH"/>
        </w:rPr>
      </w:pPr>
      <w:r w:rsidRPr="00BE0146">
        <w:rPr>
          <w:sz w:val="28"/>
          <w:lang w:val="fr-CH"/>
        </w:rPr>
        <w:t>Sommaire</w:t>
      </w:r>
    </w:p>
    <w:p w:rsidR="00FF2B88" w:rsidRPr="00BE0146" w:rsidRDefault="00246521" w:rsidP="00877109">
      <w:pPr>
        <w:pStyle w:val="SingleTxtG"/>
        <w:jc w:val="left"/>
        <w:rPr>
          <w:lang w:val="fr-CH"/>
        </w:rPr>
      </w:pPr>
      <w:r w:rsidRPr="00BE0146">
        <w:rPr>
          <w:lang w:val="fr-CH"/>
        </w:rPr>
        <w:t>Examen des rapports</w:t>
      </w:r>
    </w:p>
    <w:p w:rsidR="00FF2B88" w:rsidRPr="00BE0146" w:rsidRDefault="00FF2B88" w:rsidP="00877109">
      <w:pPr>
        <w:pStyle w:val="SingleTxtG"/>
        <w:jc w:val="left"/>
        <w:rPr>
          <w:lang w:val="fr-CH"/>
        </w:rPr>
      </w:pPr>
      <w:r w:rsidRPr="00BE0146">
        <w:rPr>
          <w:lang w:val="fr-CH"/>
        </w:rPr>
        <w:t>a)</w:t>
      </w:r>
      <w:r w:rsidRPr="00BE0146">
        <w:rPr>
          <w:lang w:val="fr-CH"/>
        </w:rPr>
        <w:tab/>
        <w:t>R</w:t>
      </w:r>
      <w:r w:rsidR="00246521" w:rsidRPr="00BE0146">
        <w:rPr>
          <w:lang w:val="fr-CH"/>
        </w:rPr>
        <w:t xml:space="preserve">apports présentés par les États parties conformément aux </w:t>
      </w:r>
      <w:r w:rsidR="00BE0146">
        <w:rPr>
          <w:lang w:val="fr-CH"/>
        </w:rPr>
        <w:t>articles </w:t>
      </w:r>
      <w:r w:rsidR="00246521" w:rsidRPr="00BE0146">
        <w:rPr>
          <w:lang w:val="fr-CH"/>
        </w:rPr>
        <w:t xml:space="preserve">16 et 17 du Pacte </w:t>
      </w:r>
      <w:r w:rsidRPr="00BE0146">
        <w:rPr>
          <w:lang w:val="fr-CH"/>
        </w:rPr>
        <w:t>(</w:t>
      </w:r>
      <w:r w:rsidR="00246521" w:rsidRPr="00BE0146">
        <w:rPr>
          <w:i/>
          <w:lang w:val="fr-CH"/>
        </w:rPr>
        <w:t>suite</w:t>
      </w:r>
      <w:r w:rsidRPr="00BE0146">
        <w:rPr>
          <w:lang w:val="fr-CH"/>
        </w:rPr>
        <w:t>)</w:t>
      </w:r>
    </w:p>
    <w:p w:rsidR="00FF2B88" w:rsidRPr="00BE0146" w:rsidRDefault="00FF2B88" w:rsidP="00877109">
      <w:pPr>
        <w:pStyle w:val="SingleTxtG"/>
        <w:ind w:left="1689" w:hanging="555"/>
        <w:jc w:val="left"/>
        <w:rPr>
          <w:lang w:val="fr-CH"/>
        </w:rPr>
      </w:pPr>
      <w:r w:rsidRPr="00BE0146">
        <w:rPr>
          <w:lang w:val="fr-CH"/>
        </w:rPr>
        <w:tab/>
      </w:r>
      <w:r w:rsidR="00246521" w:rsidRPr="00BE0146">
        <w:rPr>
          <w:i/>
          <w:lang w:val="fr-CH"/>
        </w:rPr>
        <w:t>Deuxième et troisième rapports périodiques de la Suisse soumis en un seul document</w:t>
      </w:r>
      <w:r w:rsidR="00BE0146">
        <w:rPr>
          <w:i/>
          <w:lang w:val="fr-CH"/>
        </w:rPr>
        <w:t xml:space="preserve"> </w:t>
      </w:r>
      <w:r w:rsidRPr="00BE0146">
        <w:rPr>
          <w:lang w:val="fr-CH"/>
        </w:rPr>
        <w:t>(</w:t>
      </w:r>
      <w:r w:rsidR="00246521" w:rsidRPr="00BE0146">
        <w:rPr>
          <w:lang w:val="fr-CH"/>
        </w:rPr>
        <w:t>suite</w:t>
      </w:r>
      <w:r w:rsidRPr="00BE0146">
        <w:rPr>
          <w:lang w:val="fr-CH"/>
        </w:rPr>
        <w:t>)</w:t>
      </w:r>
    </w:p>
    <w:p w:rsidR="00FF2B88" w:rsidRPr="00BE0146" w:rsidRDefault="00FF2B88" w:rsidP="00EB0FAA">
      <w:pPr>
        <w:pStyle w:val="SingleTxtG"/>
        <w:jc w:val="left"/>
        <w:rPr>
          <w:i/>
          <w:lang w:val="fr-CH"/>
        </w:rPr>
      </w:pPr>
      <w:r w:rsidRPr="00BE0146">
        <w:rPr>
          <w:lang w:val="fr-CH"/>
        </w:rPr>
        <w:br w:type="page"/>
      </w:r>
      <w:r w:rsidR="00F26628" w:rsidRPr="00BE0146">
        <w:rPr>
          <w:i/>
          <w:lang w:val="fr-CH"/>
        </w:rPr>
        <w:t xml:space="preserve">La séance est ouverte à 10 heures. </w:t>
      </w:r>
    </w:p>
    <w:p w:rsidR="00FF2B88" w:rsidRPr="00BE0146" w:rsidRDefault="00FF2B88" w:rsidP="00FF2B88">
      <w:pPr>
        <w:pStyle w:val="H23G"/>
        <w:rPr>
          <w:lang w:val="fr-CH"/>
        </w:rPr>
      </w:pPr>
      <w:r w:rsidRPr="00BE0146">
        <w:rPr>
          <w:lang w:val="fr-CH"/>
        </w:rPr>
        <w:tab/>
      </w:r>
      <w:r w:rsidRPr="00BE0146">
        <w:rPr>
          <w:lang w:val="fr-CH"/>
        </w:rPr>
        <w:tab/>
      </w:r>
      <w:r w:rsidR="00F26628" w:rsidRPr="00BE0146">
        <w:rPr>
          <w:lang w:val="fr-CH"/>
        </w:rPr>
        <w:t>Examen des rapports</w:t>
      </w:r>
    </w:p>
    <w:p w:rsidR="00FF2B88" w:rsidRPr="00BE0146" w:rsidRDefault="003C649B" w:rsidP="00BE0146">
      <w:pPr>
        <w:pStyle w:val="H23G"/>
        <w:ind w:left="1701" w:hanging="1701"/>
        <w:rPr>
          <w:lang w:val="fr-CH"/>
        </w:rPr>
      </w:pPr>
      <w:r w:rsidRPr="00BE0146">
        <w:rPr>
          <w:lang w:val="fr-CH"/>
        </w:rPr>
        <w:tab/>
      </w:r>
      <w:r w:rsidRPr="00BE0146">
        <w:rPr>
          <w:lang w:val="fr-CH"/>
        </w:rPr>
        <w:tab/>
      </w:r>
      <w:r w:rsidR="00FF2B88" w:rsidRPr="00BE0146">
        <w:rPr>
          <w:lang w:val="fr-CH"/>
        </w:rPr>
        <w:t>a)</w:t>
      </w:r>
      <w:r w:rsidR="00FF2B88" w:rsidRPr="00BE0146">
        <w:rPr>
          <w:lang w:val="fr-CH"/>
        </w:rPr>
        <w:tab/>
        <w:t>R</w:t>
      </w:r>
      <w:r w:rsidR="00B62047" w:rsidRPr="00BE0146">
        <w:rPr>
          <w:lang w:val="fr-CH"/>
        </w:rPr>
        <w:t xml:space="preserve">apports présentés par les États parties conformément aux </w:t>
      </w:r>
      <w:r w:rsidR="00BE0146">
        <w:rPr>
          <w:lang w:val="fr-CH"/>
        </w:rPr>
        <w:t>articles </w:t>
      </w:r>
      <w:r w:rsidR="00B62047" w:rsidRPr="00BE0146">
        <w:rPr>
          <w:lang w:val="fr-CH"/>
        </w:rPr>
        <w:t>16 et 17 du Pacte</w:t>
      </w:r>
      <w:r w:rsidR="00FF2B88" w:rsidRPr="00BE0146">
        <w:rPr>
          <w:lang w:val="fr-CH"/>
        </w:rPr>
        <w:t xml:space="preserve"> </w:t>
      </w:r>
      <w:r w:rsidR="00FF2B88" w:rsidRPr="00BE0146">
        <w:rPr>
          <w:b w:val="0"/>
          <w:lang w:val="fr-CH"/>
        </w:rPr>
        <w:t>(</w:t>
      </w:r>
      <w:r w:rsidR="00B62047" w:rsidRPr="00BE0146">
        <w:rPr>
          <w:b w:val="0"/>
          <w:i/>
          <w:lang w:val="fr-CH"/>
        </w:rPr>
        <w:t>suite</w:t>
      </w:r>
      <w:r w:rsidR="00FF2B88" w:rsidRPr="00BE0146">
        <w:rPr>
          <w:b w:val="0"/>
          <w:lang w:val="fr-CH"/>
        </w:rPr>
        <w:t>)</w:t>
      </w:r>
    </w:p>
    <w:p w:rsidR="00FF2B88" w:rsidRPr="00BE0146" w:rsidRDefault="00B62047" w:rsidP="000B04D3">
      <w:pPr>
        <w:pStyle w:val="SingleTxtG"/>
        <w:jc w:val="left"/>
        <w:rPr>
          <w:lang w:val="fr-CH"/>
        </w:rPr>
      </w:pPr>
      <w:r w:rsidRPr="00BE0146">
        <w:rPr>
          <w:i/>
          <w:lang w:val="fr-CH"/>
        </w:rPr>
        <w:t>Deuxième et troisième rapports périodique</w:t>
      </w:r>
      <w:r w:rsidR="003B1006" w:rsidRPr="00BE0146">
        <w:rPr>
          <w:i/>
          <w:lang w:val="fr-CH"/>
        </w:rPr>
        <w:t>s</w:t>
      </w:r>
      <w:r w:rsidRPr="00BE0146">
        <w:rPr>
          <w:i/>
          <w:lang w:val="fr-CH"/>
        </w:rPr>
        <w:t xml:space="preserve"> de la Suisse soumis en un seul document </w:t>
      </w:r>
      <w:r w:rsidRPr="00BE0146">
        <w:rPr>
          <w:lang w:val="fr-CH"/>
        </w:rPr>
        <w:t>(suite</w:t>
      </w:r>
      <w:r w:rsidR="00FF2B88" w:rsidRPr="00BE0146">
        <w:rPr>
          <w:lang w:val="fr-CH"/>
        </w:rPr>
        <w:t>) (E/C.</w:t>
      </w:r>
      <w:r w:rsidRPr="00BE0146">
        <w:rPr>
          <w:lang w:val="fr-CH"/>
        </w:rPr>
        <w:t>12/CHE/2-3; E/C.12/CHE/Q/2-3 et</w:t>
      </w:r>
      <w:r w:rsidR="00FF2B88" w:rsidRPr="00BE0146">
        <w:rPr>
          <w:lang w:val="fr-CH"/>
        </w:rPr>
        <w:t xml:space="preserve"> Add.1)</w:t>
      </w:r>
    </w:p>
    <w:p w:rsidR="00FF2B88" w:rsidRPr="00BE0146" w:rsidRDefault="00BE0146" w:rsidP="00D06B7C">
      <w:pPr>
        <w:pStyle w:val="SingleTxtG"/>
        <w:rPr>
          <w:lang w:val="fr-CH"/>
        </w:rPr>
      </w:pPr>
      <w:r w:rsidRPr="00BE0146">
        <w:rPr>
          <w:lang w:val="fr-CH"/>
        </w:rPr>
        <w:t>1.</w:t>
      </w:r>
      <w:r w:rsidRPr="00BE0146">
        <w:rPr>
          <w:lang w:val="fr-CH"/>
        </w:rPr>
        <w:tab/>
      </w:r>
      <w:r w:rsidR="00B62047" w:rsidRPr="00D06B7C">
        <w:rPr>
          <w:i/>
          <w:lang w:val="fr-CH"/>
        </w:rPr>
        <w:t>Sur</w:t>
      </w:r>
      <w:r w:rsidR="00FF2B88" w:rsidRPr="00D06B7C">
        <w:rPr>
          <w:i/>
          <w:lang w:val="fr-CH"/>
        </w:rPr>
        <w:t xml:space="preserve"> </w:t>
      </w:r>
      <w:r w:rsidR="00B62047" w:rsidRPr="00D06B7C">
        <w:rPr>
          <w:i/>
          <w:lang w:val="fr-CH"/>
        </w:rPr>
        <w:t>l’</w:t>
      </w:r>
      <w:r w:rsidR="00FF2B88" w:rsidRPr="00D06B7C">
        <w:rPr>
          <w:i/>
          <w:lang w:val="fr-CH"/>
        </w:rPr>
        <w:t xml:space="preserve">invitation </w:t>
      </w:r>
      <w:r w:rsidR="00B62047" w:rsidRPr="00D06B7C">
        <w:rPr>
          <w:i/>
          <w:lang w:val="fr-CH"/>
        </w:rPr>
        <w:t>du Président, la délé</w:t>
      </w:r>
      <w:r w:rsidR="00495E0E" w:rsidRPr="00D06B7C">
        <w:rPr>
          <w:i/>
          <w:lang w:val="fr-CH"/>
        </w:rPr>
        <w:t>gation s</w:t>
      </w:r>
      <w:r w:rsidR="00B62047" w:rsidRPr="00D06B7C">
        <w:rPr>
          <w:i/>
          <w:lang w:val="fr-CH"/>
        </w:rPr>
        <w:t xml:space="preserve">uisse </w:t>
      </w:r>
      <w:r w:rsidR="00495E0E" w:rsidRPr="00D06B7C">
        <w:rPr>
          <w:i/>
          <w:lang w:val="fr-CH"/>
        </w:rPr>
        <w:t>re</w:t>
      </w:r>
      <w:r w:rsidR="00B62047" w:rsidRPr="00D06B7C">
        <w:rPr>
          <w:i/>
          <w:lang w:val="fr-CH"/>
        </w:rPr>
        <w:t>prend place à la table du Comité.</w:t>
      </w:r>
      <w:r w:rsidR="00B62047" w:rsidRPr="00BE0146">
        <w:rPr>
          <w:lang w:val="fr-CH"/>
        </w:rPr>
        <w:t xml:space="preserve"> </w:t>
      </w:r>
    </w:p>
    <w:p w:rsidR="00FF2B88" w:rsidRPr="00BE0146" w:rsidRDefault="00D50ACA" w:rsidP="00D50ACA">
      <w:pPr>
        <w:pStyle w:val="H4G"/>
        <w:rPr>
          <w:lang w:val="fr-CH"/>
        </w:rPr>
      </w:pPr>
      <w:r w:rsidRPr="00BE0146">
        <w:rPr>
          <w:lang w:val="fr-CH"/>
        </w:rPr>
        <w:tab/>
      </w:r>
      <w:r w:rsidRPr="00BE0146">
        <w:rPr>
          <w:lang w:val="fr-CH"/>
        </w:rPr>
        <w:tab/>
      </w:r>
      <w:r w:rsidR="00B62047" w:rsidRPr="00BE0146">
        <w:rPr>
          <w:lang w:val="fr-CH"/>
        </w:rPr>
        <w:t>Articles 10 à</w:t>
      </w:r>
      <w:r w:rsidR="00FF2B88" w:rsidRPr="00BE0146">
        <w:rPr>
          <w:lang w:val="fr-CH"/>
        </w:rPr>
        <w:t xml:space="preserve"> 12 </w:t>
      </w:r>
      <w:r w:rsidR="00495E0E" w:rsidRPr="00BE0146">
        <w:rPr>
          <w:lang w:val="fr-CH"/>
        </w:rPr>
        <w:t xml:space="preserve">du Pacte </w:t>
      </w:r>
      <w:r w:rsidR="00B62047" w:rsidRPr="00BE0146">
        <w:rPr>
          <w:i w:val="0"/>
          <w:lang w:val="fr-CH"/>
        </w:rPr>
        <w:t>(suite</w:t>
      </w:r>
      <w:r w:rsidR="00FF2B88" w:rsidRPr="00BE0146">
        <w:rPr>
          <w:i w:val="0"/>
          <w:lang w:val="fr-CH"/>
        </w:rPr>
        <w:t>)</w:t>
      </w:r>
    </w:p>
    <w:p w:rsidR="00F45B97" w:rsidRPr="00BE0146" w:rsidRDefault="00BE0146" w:rsidP="00D06B7C">
      <w:pPr>
        <w:pStyle w:val="SingleTxtG"/>
        <w:rPr>
          <w:lang w:val="fr-CH"/>
        </w:rPr>
      </w:pPr>
      <w:r w:rsidRPr="00BE0146">
        <w:rPr>
          <w:lang w:val="fr-CH"/>
        </w:rPr>
        <w:t>2.</w:t>
      </w:r>
      <w:r w:rsidRPr="00BE0146">
        <w:rPr>
          <w:lang w:val="fr-CH"/>
        </w:rPr>
        <w:tab/>
      </w:r>
      <w:r>
        <w:rPr>
          <w:b/>
          <w:lang w:val="fr-CH"/>
        </w:rPr>
        <w:t>M</w:t>
      </w:r>
      <w:r w:rsidRPr="006A7DDD">
        <w:rPr>
          <w:b/>
          <w:vertAlign w:val="superscript"/>
          <w:lang w:val="fr-CH"/>
        </w:rPr>
        <w:t>me</w:t>
      </w:r>
      <w:r>
        <w:rPr>
          <w:b/>
          <w:lang w:val="fr-CH"/>
        </w:rPr>
        <w:t> </w:t>
      </w:r>
      <w:r w:rsidR="00FF2B88" w:rsidRPr="00BE0146">
        <w:rPr>
          <w:b/>
          <w:lang w:val="fr-CH"/>
        </w:rPr>
        <w:t>Mascetta</w:t>
      </w:r>
      <w:r w:rsidR="00B62047" w:rsidRPr="00BE0146">
        <w:rPr>
          <w:lang w:val="fr-CH"/>
        </w:rPr>
        <w:t xml:space="preserve"> (Suisse</w:t>
      </w:r>
      <w:r w:rsidR="00FF2B88" w:rsidRPr="00BE0146">
        <w:rPr>
          <w:lang w:val="fr-CH"/>
        </w:rPr>
        <w:t xml:space="preserve">) </w:t>
      </w:r>
      <w:r w:rsidR="00B62047" w:rsidRPr="00BE0146">
        <w:rPr>
          <w:lang w:val="fr-CH"/>
        </w:rPr>
        <w:t>dit qu’aux termes des dispositions du système national</w:t>
      </w:r>
      <w:r w:rsidR="006A21BA" w:rsidRPr="00BE0146">
        <w:rPr>
          <w:lang w:val="fr-CH"/>
        </w:rPr>
        <w:t xml:space="preserve"> d’assurance handicap visant à </w:t>
      </w:r>
      <w:r w:rsidR="00B62047" w:rsidRPr="00BE0146">
        <w:rPr>
          <w:lang w:val="fr-CH"/>
        </w:rPr>
        <w:t>amener les</w:t>
      </w:r>
      <w:r w:rsidR="008F5E51">
        <w:rPr>
          <w:lang w:val="fr-CH"/>
        </w:rPr>
        <w:t> personnes</w:t>
      </w:r>
      <w:r w:rsidR="00B62047" w:rsidRPr="00BE0146">
        <w:rPr>
          <w:lang w:val="fr-CH"/>
        </w:rPr>
        <w:t xml:space="preserve"> handicapées sur le marché du travail, </w:t>
      </w:r>
      <w:r w:rsidR="00F45B97" w:rsidRPr="00BE0146">
        <w:rPr>
          <w:lang w:val="fr-CH"/>
        </w:rPr>
        <w:t>les employeurs sont encouragés à engager des</w:t>
      </w:r>
      <w:r w:rsidR="008F5E51">
        <w:rPr>
          <w:lang w:val="fr-CH"/>
        </w:rPr>
        <w:t> personnes</w:t>
      </w:r>
      <w:r w:rsidR="00F45B97" w:rsidRPr="00BE0146">
        <w:rPr>
          <w:lang w:val="fr-CH"/>
        </w:rPr>
        <w:t xml:space="preserve"> ha</w:t>
      </w:r>
      <w:r w:rsidR="003B1006" w:rsidRPr="00BE0146">
        <w:rPr>
          <w:lang w:val="fr-CH"/>
        </w:rPr>
        <w:t>n</w:t>
      </w:r>
      <w:r w:rsidR="00F45B97" w:rsidRPr="00BE0146">
        <w:rPr>
          <w:lang w:val="fr-CH"/>
        </w:rPr>
        <w:t>dicapées</w:t>
      </w:r>
      <w:r w:rsidR="00392067" w:rsidRPr="00BE0146">
        <w:rPr>
          <w:lang w:val="fr-CH"/>
        </w:rPr>
        <w:t>,</w:t>
      </w:r>
      <w:r w:rsidR="00F45B97" w:rsidRPr="00BE0146">
        <w:rPr>
          <w:lang w:val="fr-CH"/>
        </w:rPr>
        <w:t xml:space="preserve"> ou qui</w:t>
      </w:r>
      <w:r w:rsidR="003B1006" w:rsidRPr="00BE0146">
        <w:rPr>
          <w:lang w:val="fr-CH"/>
        </w:rPr>
        <w:t xml:space="preserve"> </w:t>
      </w:r>
      <w:r w:rsidR="00F45B97" w:rsidRPr="00BE0146">
        <w:rPr>
          <w:lang w:val="fr-CH"/>
        </w:rPr>
        <w:t>ont des problèmes de santé. Une commission</w:t>
      </w:r>
      <w:r w:rsidR="003C0DD4" w:rsidRPr="00BE0146">
        <w:rPr>
          <w:lang w:val="fr-CH"/>
        </w:rPr>
        <w:t xml:space="preserve"> législative</w:t>
      </w:r>
      <w:r w:rsidR="00F45B97" w:rsidRPr="00BE0146">
        <w:rPr>
          <w:lang w:val="fr-CH"/>
        </w:rPr>
        <w:t xml:space="preserve"> étudie actuellement une proposition de loi visant à instaurer un quota minimum de 1% de personnel handicapé dans les entreprises qui emploient plus de 250</w:t>
      </w:r>
      <w:r w:rsidR="008F5E51">
        <w:rPr>
          <w:lang w:val="fr-CH"/>
        </w:rPr>
        <w:t> personnes</w:t>
      </w:r>
      <w:r w:rsidR="00F45B97" w:rsidRPr="00BE0146">
        <w:rPr>
          <w:lang w:val="fr-CH"/>
        </w:rPr>
        <w:t xml:space="preserve">. Les employeurs qui ne satisfont pas à ce quota paieront une taxe. </w:t>
      </w:r>
    </w:p>
    <w:p w:rsidR="0096554C" w:rsidRPr="00BE0146" w:rsidRDefault="00BE0146" w:rsidP="00D06B7C">
      <w:pPr>
        <w:pStyle w:val="SingleTxtG"/>
        <w:rPr>
          <w:lang w:val="fr-CH"/>
        </w:rPr>
      </w:pPr>
      <w:r w:rsidRPr="00BE0146">
        <w:rPr>
          <w:lang w:val="fr-CH"/>
        </w:rPr>
        <w:t>3.</w:t>
      </w:r>
      <w:r w:rsidRPr="00BE0146">
        <w:rPr>
          <w:lang w:val="fr-CH"/>
        </w:rPr>
        <w:tab/>
      </w:r>
      <w:r>
        <w:rPr>
          <w:b/>
          <w:lang w:val="fr-CH"/>
        </w:rPr>
        <w:t>M</w:t>
      </w:r>
      <w:r w:rsidRPr="006A7DDD">
        <w:rPr>
          <w:b/>
          <w:vertAlign w:val="superscript"/>
          <w:lang w:val="fr-CH"/>
        </w:rPr>
        <w:t>me</w:t>
      </w:r>
      <w:r>
        <w:rPr>
          <w:b/>
          <w:lang w:val="fr-CH"/>
        </w:rPr>
        <w:t> </w:t>
      </w:r>
      <w:r w:rsidR="00FF2B88" w:rsidRPr="00BE0146">
        <w:rPr>
          <w:b/>
          <w:lang w:val="fr-CH"/>
        </w:rPr>
        <w:t>Steiger Leuba</w:t>
      </w:r>
      <w:r w:rsidR="00F45B97" w:rsidRPr="00BE0146">
        <w:rPr>
          <w:lang w:val="fr-CH"/>
        </w:rPr>
        <w:t xml:space="preserve"> (Suisse) indique </w:t>
      </w:r>
      <w:r w:rsidR="00603EE0" w:rsidRPr="00BE0146">
        <w:rPr>
          <w:lang w:val="fr-CH"/>
        </w:rPr>
        <w:t xml:space="preserve">que les parents ou les tuteurs ne peuvent se voir retirer la garde de leurs enfants au seul motif de conditions économiques difficiles. En vertu de </w:t>
      </w:r>
      <w:r>
        <w:rPr>
          <w:lang w:val="fr-CH"/>
        </w:rPr>
        <w:t>l’article </w:t>
      </w:r>
      <w:r w:rsidR="00093677" w:rsidRPr="00BE0146">
        <w:rPr>
          <w:lang w:val="fr-CH"/>
        </w:rPr>
        <w:t xml:space="preserve">310 du Code civil, </w:t>
      </w:r>
      <w:r w:rsidR="00603EE0" w:rsidRPr="00BE0146">
        <w:rPr>
          <w:lang w:val="fr-CH"/>
        </w:rPr>
        <w:t xml:space="preserve">la garde ne leur </w:t>
      </w:r>
      <w:r w:rsidR="003C0DD4" w:rsidRPr="00BE0146">
        <w:rPr>
          <w:lang w:val="fr-CH"/>
        </w:rPr>
        <w:t xml:space="preserve">en </w:t>
      </w:r>
      <w:r w:rsidR="00603EE0" w:rsidRPr="00BE0146">
        <w:rPr>
          <w:lang w:val="fr-CH"/>
        </w:rPr>
        <w:t>est retirée que lorsque le bien-être ou le développement de</w:t>
      </w:r>
      <w:r w:rsidR="003C0DD4" w:rsidRPr="00BE0146">
        <w:rPr>
          <w:lang w:val="fr-CH"/>
        </w:rPr>
        <w:t xml:space="preserve">s </w:t>
      </w:r>
      <w:r w:rsidR="00603EE0" w:rsidRPr="00BE0146">
        <w:rPr>
          <w:lang w:val="fr-CH"/>
        </w:rPr>
        <w:t>enfant</w:t>
      </w:r>
      <w:r w:rsidR="003C0DD4" w:rsidRPr="00BE0146">
        <w:rPr>
          <w:lang w:val="fr-CH"/>
        </w:rPr>
        <w:t>s</w:t>
      </w:r>
      <w:r w:rsidR="00603EE0" w:rsidRPr="00BE0146">
        <w:rPr>
          <w:lang w:val="fr-CH"/>
        </w:rPr>
        <w:t xml:space="preserve"> est menacé. L’incapacité ou la négligence des parents lorsqu’ils élèvent leur</w:t>
      </w:r>
      <w:r w:rsidR="00093677" w:rsidRPr="00BE0146">
        <w:rPr>
          <w:lang w:val="fr-CH"/>
        </w:rPr>
        <w:t>s</w:t>
      </w:r>
      <w:r w:rsidR="00603EE0" w:rsidRPr="00BE0146">
        <w:rPr>
          <w:lang w:val="fr-CH"/>
        </w:rPr>
        <w:t xml:space="preserve"> enfants peut justifier le retrait de la garde</w:t>
      </w:r>
      <w:r>
        <w:rPr>
          <w:lang w:val="fr-CH"/>
        </w:rPr>
        <w:t>;</w:t>
      </w:r>
      <w:r w:rsidR="00093677" w:rsidRPr="00BE0146">
        <w:rPr>
          <w:lang w:val="fr-CH"/>
        </w:rPr>
        <w:t xml:space="preserve"> les facteurs pris alors en considération incluent la maladie, le handica</w:t>
      </w:r>
      <w:r w:rsidR="002C624B" w:rsidRPr="00BE0146">
        <w:rPr>
          <w:lang w:val="fr-CH"/>
        </w:rPr>
        <w:t>p, l’environnement social et la situation</w:t>
      </w:r>
      <w:r>
        <w:rPr>
          <w:lang w:val="fr-CH"/>
        </w:rPr>
        <w:t xml:space="preserve"> </w:t>
      </w:r>
      <w:r w:rsidR="002C624B" w:rsidRPr="00BE0146">
        <w:rPr>
          <w:lang w:val="fr-CH"/>
        </w:rPr>
        <w:t>économique familiale</w:t>
      </w:r>
      <w:r w:rsidR="00093677" w:rsidRPr="00BE0146">
        <w:rPr>
          <w:lang w:val="fr-CH"/>
        </w:rPr>
        <w:t>. Toutefois</w:t>
      </w:r>
      <w:r w:rsidR="0096554C" w:rsidRPr="00BE0146">
        <w:rPr>
          <w:lang w:val="fr-CH"/>
        </w:rPr>
        <w:t>,</w:t>
      </w:r>
      <w:r w:rsidR="00093677" w:rsidRPr="00BE0146">
        <w:rPr>
          <w:lang w:val="fr-CH"/>
        </w:rPr>
        <w:t xml:space="preserve"> le retrait de la garde n’intervient qu’en dernier ressort et l’objectif ultime</w:t>
      </w:r>
      <w:r w:rsidR="00C95D09" w:rsidRPr="00BE0146">
        <w:rPr>
          <w:lang w:val="fr-CH"/>
        </w:rPr>
        <w:t xml:space="preserve"> est, dans la mesure du possible, le retour</w:t>
      </w:r>
      <w:r w:rsidR="00392067" w:rsidRPr="00BE0146">
        <w:rPr>
          <w:lang w:val="fr-CH"/>
        </w:rPr>
        <w:t xml:space="preserve"> de l’enfant dans sa famille. Les</w:t>
      </w:r>
      <w:r w:rsidR="00093677" w:rsidRPr="00BE0146">
        <w:rPr>
          <w:lang w:val="fr-CH"/>
        </w:rPr>
        <w:t xml:space="preserve"> </w:t>
      </w:r>
      <w:r w:rsidR="0096554C" w:rsidRPr="00BE0146">
        <w:rPr>
          <w:lang w:val="fr-CH"/>
        </w:rPr>
        <w:t>décision</w:t>
      </w:r>
      <w:r w:rsidR="00392067" w:rsidRPr="00BE0146">
        <w:rPr>
          <w:lang w:val="fr-CH"/>
        </w:rPr>
        <w:t>s de placement d</w:t>
      </w:r>
      <w:r w:rsidR="00093677" w:rsidRPr="00BE0146">
        <w:rPr>
          <w:lang w:val="fr-CH"/>
        </w:rPr>
        <w:t>es enfants en famille d’accueil ou</w:t>
      </w:r>
      <w:r w:rsidR="00392067" w:rsidRPr="00BE0146">
        <w:rPr>
          <w:lang w:val="fr-CH"/>
        </w:rPr>
        <w:t xml:space="preserve"> dans des institutions sont</w:t>
      </w:r>
      <w:r w:rsidR="00093677" w:rsidRPr="00BE0146">
        <w:rPr>
          <w:lang w:val="fr-CH"/>
        </w:rPr>
        <w:t xml:space="preserve"> régie</w:t>
      </w:r>
      <w:r w:rsidR="00392067" w:rsidRPr="00BE0146">
        <w:rPr>
          <w:lang w:val="fr-CH"/>
        </w:rPr>
        <w:t>s</w:t>
      </w:r>
      <w:r w:rsidR="00093677" w:rsidRPr="00BE0146">
        <w:rPr>
          <w:lang w:val="fr-CH"/>
        </w:rPr>
        <w:t xml:space="preserve"> par des règlementations actuellement en cours de révision. </w:t>
      </w:r>
      <w:r w:rsidR="0096554C" w:rsidRPr="00BE0146">
        <w:rPr>
          <w:lang w:val="fr-CH"/>
        </w:rPr>
        <w:t>L’élaboration des réglementations révisées</w:t>
      </w:r>
      <w:r w:rsidR="003B1006" w:rsidRPr="00BE0146">
        <w:rPr>
          <w:lang w:val="fr-CH"/>
        </w:rPr>
        <w:t>,</w:t>
      </w:r>
      <w:r w:rsidR="00B957BF" w:rsidRPr="00BE0146">
        <w:rPr>
          <w:lang w:val="fr-CH"/>
        </w:rPr>
        <w:t xml:space="preserve"> lesquelles incluro</w:t>
      </w:r>
      <w:r w:rsidR="0096554C" w:rsidRPr="00BE0146">
        <w:rPr>
          <w:lang w:val="fr-CH"/>
        </w:rPr>
        <w:t>nt</w:t>
      </w:r>
      <w:r w:rsidR="00B957BF" w:rsidRPr="00BE0146">
        <w:rPr>
          <w:lang w:val="fr-CH"/>
        </w:rPr>
        <w:t xml:space="preserve"> également</w:t>
      </w:r>
      <w:r>
        <w:rPr>
          <w:lang w:val="fr-CH"/>
        </w:rPr>
        <w:t xml:space="preserve"> </w:t>
      </w:r>
      <w:r w:rsidR="00B957BF" w:rsidRPr="00BE0146">
        <w:rPr>
          <w:lang w:val="fr-CH"/>
        </w:rPr>
        <w:t>des dispositions de suivi de</w:t>
      </w:r>
      <w:r w:rsidR="0096554C" w:rsidRPr="00BE0146">
        <w:rPr>
          <w:lang w:val="fr-CH"/>
        </w:rPr>
        <w:t xml:space="preserve"> la s</w:t>
      </w:r>
      <w:r w:rsidR="007200AF" w:rsidRPr="00BE0146">
        <w:rPr>
          <w:lang w:val="fr-CH"/>
        </w:rPr>
        <w:t>ituation des enfants concernés</w:t>
      </w:r>
      <w:r w:rsidR="0096554C" w:rsidRPr="00BE0146">
        <w:rPr>
          <w:lang w:val="fr-CH"/>
        </w:rPr>
        <w:t>, doit s’achever en 2013.</w:t>
      </w:r>
    </w:p>
    <w:p w:rsidR="00FF2B88" w:rsidRPr="00BE0146" w:rsidRDefault="00BE0146" w:rsidP="00D06B7C">
      <w:pPr>
        <w:pStyle w:val="SingleTxtG"/>
        <w:rPr>
          <w:lang w:val="fr-CH"/>
        </w:rPr>
      </w:pPr>
      <w:r w:rsidRPr="00BE0146">
        <w:rPr>
          <w:lang w:val="fr-CH"/>
        </w:rPr>
        <w:t>4.</w:t>
      </w:r>
      <w:r w:rsidRPr="00BE0146">
        <w:rPr>
          <w:lang w:val="fr-CH"/>
        </w:rPr>
        <w:tab/>
      </w:r>
      <w:r w:rsidR="0096554C" w:rsidRPr="00BE0146">
        <w:rPr>
          <w:lang w:val="fr-CH"/>
        </w:rPr>
        <w:t>S’agissant des m</w:t>
      </w:r>
      <w:r w:rsidR="004A2189" w:rsidRPr="00BE0146">
        <w:rPr>
          <w:lang w:val="fr-CH"/>
        </w:rPr>
        <w:t xml:space="preserve">ariages forcés et arrangés, </w:t>
      </w:r>
      <w:r>
        <w:rPr>
          <w:lang w:val="fr-CH"/>
        </w:rPr>
        <w:t>M</w:t>
      </w:r>
      <w:r w:rsidRPr="00CD3EB4">
        <w:rPr>
          <w:vertAlign w:val="superscript"/>
          <w:lang w:val="fr-CH"/>
        </w:rPr>
        <w:t>me</w:t>
      </w:r>
      <w:r>
        <w:rPr>
          <w:lang w:val="fr-CH"/>
        </w:rPr>
        <w:t> </w:t>
      </w:r>
      <w:r w:rsidR="004A2189" w:rsidRPr="00BE0146">
        <w:rPr>
          <w:lang w:val="fr-CH"/>
        </w:rPr>
        <w:t>Steiger Leuba</w:t>
      </w:r>
      <w:r w:rsidR="0096554C" w:rsidRPr="00BE0146">
        <w:rPr>
          <w:lang w:val="fr-CH"/>
        </w:rPr>
        <w:t xml:space="preserve"> dit qu’aux termes de la législation fédérale qui doit être votée en décembre 2010</w:t>
      </w:r>
      <w:r w:rsidR="000B417D" w:rsidRPr="00BE0146">
        <w:rPr>
          <w:lang w:val="fr-CH"/>
        </w:rPr>
        <w:t xml:space="preserve">, le bureau de l’état civil devra établir qu’il existe une preuve de l’absence de consentement de l’une des parties au mariage. Les mariages </w:t>
      </w:r>
      <w:r w:rsidR="006B58DE" w:rsidRPr="00BE0146">
        <w:rPr>
          <w:lang w:val="fr-CH"/>
        </w:rPr>
        <w:t>contractés contre</w:t>
      </w:r>
      <w:r w:rsidR="000B417D" w:rsidRPr="00BE0146">
        <w:rPr>
          <w:lang w:val="fr-CH"/>
        </w:rPr>
        <w:t xml:space="preserve"> la libre volonté</w:t>
      </w:r>
      <w:r w:rsidR="006B58DE" w:rsidRPr="00BE0146">
        <w:rPr>
          <w:lang w:val="fr-CH"/>
        </w:rPr>
        <w:t xml:space="preserve"> de l’un des deux conjoints ou</w:t>
      </w:r>
      <w:r w:rsidR="003B1006" w:rsidRPr="00BE0146">
        <w:rPr>
          <w:lang w:val="fr-CH"/>
        </w:rPr>
        <w:t>,</w:t>
      </w:r>
      <w:r w:rsidR="00791694" w:rsidRPr="00BE0146">
        <w:rPr>
          <w:lang w:val="fr-CH"/>
        </w:rPr>
        <w:t xml:space="preserve"> lorsqu’</w:t>
      </w:r>
      <w:r w:rsidR="00B957BF" w:rsidRPr="00BE0146">
        <w:rPr>
          <w:lang w:val="fr-CH"/>
        </w:rPr>
        <w:t>au moment d</w:t>
      </w:r>
      <w:r w:rsidR="006B58DE" w:rsidRPr="00BE0146">
        <w:rPr>
          <w:lang w:val="fr-CH"/>
        </w:rPr>
        <w:t>u mariage, l’un des deux conjoints n’a</w:t>
      </w:r>
      <w:r w:rsidR="00791694" w:rsidRPr="00BE0146">
        <w:rPr>
          <w:lang w:val="fr-CH"/>
        </w:rPr>
        <w:t>vait</w:t>
      </w:r>
      <w:r w:rsidR="006B58DE" w:rsidRPr="00BE0146">
        <w:rPr>
          <w:lang w:val="fr-CH"/>
        </w:rPr>
        <w:t xml:space="preserve"> pas l’âge légal requis, seront autom</w:t>
      </w:r>
      <w:r w:rsidR="006A21BA" w:rsidRPr="00BE0146">
        <w:rPr>
          <w:lang w:val="fr-CH"/>
        </w:rPr>
        <w:t>atiquement annulés aux termes</w:t>
      </w:r>
      <w:r w:rsidR="006B58DE" w:rsidRPr="00BE0146">
        <w:rPr>
          <w:lang w:val="fr-CH"/>
        </w:rPr>
        <w:t xml:space="preserve"> de la nouvelle législation. La loi fédérale sur les ressortissants étrangers et</w:t>
      </w:r>
      <w:r w:rsidR="004A2189" w:rsidRPr="00BE0146">
        <w:rPr>
          <w:lang w:val="fr-CH"/>
        </w:rPr>
        <w:t xml:space="preserve"> la loi sur l’asile seront modifi</w:t>
      </w:r>
      <w:r w:rsidR="006B58DE" w:rsidRPr="00BE0146">
        <w:rPr>
          <w:lang w:val="fr-CH"/>
        </w:rPr>
        <w:t>ées pour garantir que seuls l</w:t>
      </w:r>
      <w:r w:rsidR="003B1006" w:rsidRPr="00BE0146">
        <w:rPr>
          <w:lang w:val="fr-CH"/>
        </w:rPr>
        <w:t>es conjoints étrangers d</w:t>
      </w:r>
      <w:r w:rsidR="006B58DE" w:rsidRPr="00BE0146">
        <w:rPr>
          <w:lang w:val="fr-CH"/>
        </w:rPr>
        <w:t>’âge légal</w:t>
      </w:r>
      <w:r w:rsidR="000B417D" w:rsidRPr="00BE0146">
        <w:rPr>
          <w:lang w:val="fr-CH"/>
        </w:rPr>
        <w:t xml:space="preserve"> </w:t>
      </w:r>
      <w:r w:rsidR="003B1006" w:rsidRPr="00BE0146">
        <w:rPr>
          <w:lang w:val="fr-CH"/>
        </w:rPr>
        <w:t>bénéficient</w:t>
      </w:r>
      <w:r w:rsidR="006B58DE" w:rsidRPr="00BE0146">
        <w:rPr>
          <w:lang w:val="fr-CH"/>
        </w:rPr>
        <w:t xml:space="preserve"> des réglementations relatives à la </w:t>
      </w:r>
      <w:r w:rsidR="00791694" w:rsidRPr="00BE0146">
        <w:rPr>
          <w:lang w:val="fr-CH"/>
        </w:rPr>
        <w:t>ré</w:t>
      </w:r>
      <w:r w:rsidR="006B58DE" w:rsidRPr="00BE0146">
        <w:rPr>
          <w:lang w:val="fr-CH"/>
        </w:rPr>
        <w:t>unification</w:t>
      </w:r>
      <w:r w:rsidR="00FF2A3D" w:rsidRPr="00BE0146">
        <w:rPr>
          <w:lang w:val="fr-CH"/>
        </w:rPr>
        <w:t xml:space="preserve"> familiale</w:t>
      </w:r>
      <w:r w:rsidR="006B58DE" w:rsidRPr="00BE0146">
        <w:rPr>
          <w:lang w:val="fr-CH"/>
        </w:rPr>
        <w:t>.</w:t>
      </w:r>
      <w:r w:rsidR="00791694" w:rsidRPr="00BE0146">
        <w:rPr>
          <w:lang w:val="fr-CH"/>
        </w:rPr>
        <w:t xml:space="preserve"> Une étude relative aux mariages forcés en Suisse et aux mesures nécessair</w:t>
      </w:r>
      <w:r w:rsidR="001A390B" w:rsidRPr="00BE0146">
        <w:rPr>
          <w:lang w:val="fr-CH"/>
        </w:rPr>
        <w:t>es pour les combattre doit être effectuée</w:t>
      </w:r>
      <w:r>
        <w:rPr>
          <w:lang w:val="fr-CH"/>
        </w:rPr>
        <w:t>;</w:t>
      </w:r>
      <w:r w:rsidR="00791694" w:rsidRPr="00BE0146">
        <w:rPr>
          <w:lang w:val="fr-CH"/>
        </w:rPr>
        <w:t xml:space="preserve"> l’Office fédéral des migrations a traité le sujet dans une brochure disponible en</w:t>
      </w:r>
      <w:r w:rsidR="000C5C45" w:rsidRPr="00BE0146">
        <w:rPr>
          <w:lang w:val="fr-CH"/>
        </w:rPr>
        <w:t xml:space="preserve"> </w:t>
      </w:r>
      <w:r>
        <w:rPr>
          <w:lang w:val="fr-CH"/>
        </w:rPr>
        <w:t>13 </w:t>
      </w:r>
      <w:r w:rsidR="00791694" w:rsidRPr="00BE0146">
        <w:rPr>
          <w:lang w:val="fr-CH"/>
        </w:rPr>
        <w:t>langues</w:t>
      </w:r>
      <w:r w:rsidR="001A390B" w:rsidRPr="00BE0146">
        <w:rPr>
          <w:lang w:val="fr-CH"/>
        </w:rPr>
        <w:t>,</w:t>
      </w:r>
      <w:r w:rsidR="00791694" w:rsidRPr="00BE0146">
        <w:rPr>
          <w:lang w:val="fr-CH"/>
        </w:rPr>
        <w:t xml:space="preserve"> à l’intention des immigrants. Il a aussi orga</w:t>
      </w:r>
      <w:r w:rsidR="001A390B" w:rsidRPr="00BE0146">
        <w:rPr>
          <w:lang w:val="fr-CH"/>
        </w:rPr>
        <w:t xml:space="preserve">nisé un atelier </w:t>
      </w:r>
      <w:r w:rsidR="00791694" w:rsidRPr="00BE0146">
        <w:rPr>
          <w:lang w:val="fr-CH"/>
        </w:rPr>
        <w:t>en 2008 et lancé une campagne de sensibilisation</w:t>
      </w:r>
      <w:r w:rsidR="001A390B" w:rsidRPr="00BE0146">
        <w:rPr>
          <w:lang w:val="fr-CH"/>
        </w:rPr>
        <w:t xml:space="preserve"> sur la question</w:t>
      </w:r>
      <w:r>
        <w:rPr>
          <w:lang w:val="fr-CH"/>
        </w:rPr>
        <w:t xml:space="preserve">. </w:t>
      </w:r>
    </w:p>
    <w:p w:rsidR="0062337F" w:rsidRPr="00BE0146" w:rsidRDefault="00BE0146" w:rsidP="00D06B7C">
      <w:pPr>
        <w:pStyle w:val="SingleTxtG"/>
        <w:rPr>
          <w:lang w:val="fr-CH"/>
        </w:rPr>
      </w:pPr>
      <w:r w:rsidRPr="00BE0146">
        <w:rPr>
          <w:lang w:val="fr-CH"/>
        </w:rPr>
        <w:t>5.</w:t>
      </w:r>
      <w:r w:rsidRPr="00BE0146">
        <w:rPr>
          <w:lang w:val="fr-CH"/>
        </w:rPr>
        <w:tab/>
      </w:r>
      <w:r w:rsidR="001A390B" w:rsidRPr="00BE0146">
        <w:rPr>
          <w:lang w:val="fr-CH"/>
        </w:rPr>
        <w:t>En ce qui concerne le droit au mariage</w:t>
      </w:r>
      <w:r w:rsidR="00FF2A3D" w:rsidRPr="00BE0146">
        <w:rPr>
          <w:lang w:val="fr-CH"/>
        </w:rPr>
        <w:t xml:space="preserve"> des</w:t>
      </w:r>
      <w:r w:rsidR="00561533">
        <w:rPr>
          <w:lang w:val="fr-CH"/>
        </w:rPr>
        <w:t xml:space="preserve"> </w:t>
      </w:r>
      <w:r w:rsidR="008F5E51">
        <w:rPr>
          <w:lang w:val="fr-CH"/>
        </w:rPr>
        <w:t>personnes</w:t>
      </w:r>
      <w:r w:rsidR="004A2189" w:rsidRPr="00BE0146">
        <w:rPr>
          <w:lang w:val="fr-CH"/>
        </w:rPr>
        <w:t xml:space="preserve"> sans papier, </w:t>
      </w:r>
      <w:r>
        <w:rPr>
          <w:lang w:val="fr-CH"/>
        </w:rPr>
        <w:t>M</w:t>
      </w:r>
      <w:r w:rsidRPr="00CD3EB4">
        <w:rPr>
          <w:vertAlign w:val="superscript"/>
          <w:lang w:val="fr-CH"/>
        </w:rPr>
        <w:t>me</w:t>
      </w:r>
      <w:r>
        <w:rPr>
          <w:lang w:val="fr-CH"/>
        </w:rPr>
        <w:t> </w:t>
      </w:r>
      <w:r w:rsidR="004A2189" w:rsidRPr="00BE0146">
        <w:rPr>
          <w:lang w:val="fr-CH"/>
        </w:rPr>
        <w:t>Steiger Leuba</w:t>
      </w:r>
      <w:r w:rsidR="00B957BF" w:rsidRPr="00BE0146">
        <w:rPr>
          <w:lang w:val="fr-CH"/>
        </w:rPr>
        <w:t xml:space="preserve"> souligne</w:t>
      </w:r>
      <w:r w:rsidR="001A390B" w:rsidRPr="00BE0146">
        <w:rPr>
          <w:lang w:val="fr-CH"/>
        </w:rPr>
        <w:t xml:space="preserve"> que les </w:t>
      </w:r>
      <w:r w:rsidR="000C5C45" w:rsidRPr="00BE0146">
        <w:rPr>
          <w:lang w:val="fr-CH"/>
        </w:rPr>
        <w:t xml:space="preserve">agents </w:t>
      </w:r>
      <w:r w:rsidR="001A390B" w:rsidRPr="00BE0146">
        <w:rPr>
          <w:lang w:val="fr-CH"/>
        </w:rPr>
        <w:t>de l’état civil sont tenus de refuser de marier des</w:t>
      </w:r>
      <w:r w:rsidR="00561533">
        <w:rPr>
          <w:lang w:val="fr-CH"/>
        </w:rPr>
        <w:t xml:space="preserve"> </w:t>
      </w:r>
      <w:r w:rsidR="008F5E51">
        <w:rPr>
          <w:lang w:val="fr-CH"/>
        </w:rPr>
        <w:t>personnes</w:t>
      </w:r>
      <w:r w:rsidR="001A390B" w:rsidRPr="00BE0146">
        <w:rPr>
          <w:lang w:val="fr-CH"/>
        </w:rPr>
        <w:t xml:space="preserve"> lorsque</w:t>
      </w:r>
      <w:r w:rsidR="00B957BF" w:rsidRPr="00BE0146">
        <w:rPr>
          <w:lang w:val="fr-CH"/>
        </w:rPr>
        <w:t xml:space="preserve"> </w:t>
      </w:r>
      <w:r w:rsidR="001A390B" w:rsidRPr="00BE0146">
        <w:rPr>
          <w:lang w:val="fr-CH"/>
        </w:rPr>
        <w:t xml:space="preserve">l’une des parties se marie </w:t>
      </w:r>
      <w:r w:rsidR="00B957BF" w:rsidRPr="00BE0146">
        <w:rPr>
          <w:lang w:val="fr-CH"/>
        </w:rPr>
        <w:t xml:space="preserve">manifestement </w:t>
      </w:r>
      <w:r w:rsidR="001A390B" w:rsidRPr="00BE0146">
        <w:rPr>
          <w:lang w:val="fr-CH"/>
        </w:rPr>
        <w:t>pour contourner les dispositions relatives à l’entrée et</w:t>
      </w:r>
      <w:r w:rsidR="00FF2A3D" w:rsidRPr="00BE0146">
        <w:rPr>
          <w:lang w:val="fr-CH"/>
        </w:rPr>
        <w:t xml:space="preserve"> à la résidence des étrangers. </w:t>
      </w:r>
      <w:r w:rsidR="00D06B7C">
        <w:rPr>
          <w:lang w:val="fr-CH"/>
        </w:rPr>
        <w:t xml:space="preserve">À </w:t>
      </w:r>
      <w:r w:rsidR="0019589B" w:rsidRPr="00BE0146">
        <w:rPr>
          <w:lang w:val="fr-CH"/>
        </w:rPr>
        <w:t>partir de janvier 2011,</w:t>
      </w:r>
      <w:r w:rsidR="00FF2A3D" w:rsidRPr="00BE0146">
        <w:rPr>
          <w:lang w:val="fr-CH"/>
        </w:rPr>
        <w:t xml:space="preserve"> </w:t>
      </w:r>
      <w:r w:rsidR="001A390B" w:rsidRPr="00BE0146">
        <w:rPr>
          <w:lang w:val="fr-CH"/>
        </w:rPr>
        <w:t xml:space="preserve">les </w:t>
      </w:r>
      <w:r w:rsidR="000C5C45" w:rsidRPr="00BE0146">
        <w:rPr>
          <w:lang w:val="fr-CH"/>
        </w:rPr>
        <w:t>futur</w:t>
      </w:r>
      <w:r w:rsidR="001A390B" w:rsidRPr="00BE0146">
        <w:rPr>
          <w:lang w:val="fr-CH"/>
        </w:rPr>
        <w:t xml:space="preserve">s </w:t>
      </w:r>
      <w:r w:rsidR="00FF2A3D" w:rsidRPr="00BE0146">
        <w:rPr>
          <w:lang w:val="fr-CH"/>
        </w:rPr>
        <w:t>conjoint</w:t>
      </w:r>
      <w:r w:rsidR="000C5C45" w:rsidRPr="00BE0146">
        <w:rPr>
          <w:lang w:val="fr-CH"/>
        </w:rPr>
        <w:t xml:space="preserve">s devront prouver </w:t>
      </w:r>
      <w:r w:rsidR="00FF2A3D" w:rsidRPr="00BE0146">
        <w:rPr>
          <w:lang w:val="fr-CH"/>
        </w:rPr>
        <w:t>qu’ils sont en situation régulière</w:t>
      </w:r>
      <w:r w:rsidR="000C5C45" w:rsidRPr="00BE0146">
        <w:rPr>
          <w:lang w:val="fr-CH"/>
        </w:rPr>
        <w:t xml:space="preserve"> </w:t>
      </w:r>
      <w:r w:rsidR="00B957BF" w:rsidRPr="00BE0146">
        <w:rPr>
          <w:lang w:val="fr-CH"/>
        </w:rPr>
        <w:t>en Suisse</w:t>
      </w:r>
      <w:r w:rsidR="0019589B" w:rsidRPr="00BE0146">
        <w:rPr>
          <w:lang w:val="fr-CH"/>
        </w:rPr>
        <w:t xml:space="preserve"> pour pouvoir se marier</w:t>
      </w:r>
      <w:r w:rsidR="000C5C45" w:rsidRPr="00BE0146">
        <w:rPr>
          <w:lang w:val="fr-CH"/>
        </w:rPr>
        <w:t xml:space="preserve">. Les agents de l’état civil devront également informer les autorités compétentes des noms des </w:t>
      </w:r>
      <w:r w:rsidR="00DA195D" w:rsidRPr="00BE0146">
        <w:rPr>
          <w:lang w:val="fr-CH"/>
        </w:rPr>
        <w:t>futur</w:t>
      </w:r>
      <w:r w:rsidR="000C5C45" w:rsidRPr="00BE0146">
        <w:rPr>
          <w:lang w:val="fr-CH"/>
        </w:rPr>
        <w:t xml:space="preserve">s mariés qui n’ont pas prouvé leur statut juridique. Les nouvelles mesures visent à harmoniser les pratiques </w:t>
      </w:r>
      <w:r w:rsidR="002C624B" w:rsidRPr="00BE0146">
        <w:rPr>
          <w:lang w:val="fr-CH"/>
        </w:rPr>
        <w:t xml:space="preserve">actuelles </w:t>
      </w:r>
      <w:r w:rsidR="0062337F" w:rsidRPr="00BE0146">
        <w:rPr>
          <w:lang w:val="fr-CH"/>
        </w:rPr>
        <w:t>t</w:t>
      </w:r>
      <w:r w:rsidR="002C624B" w:rsidRPr="00BE0146">
        <w:rPr>
          <w:lang w:val="fr-CH"/>
        </w:rPr>
        <w:t>rès</w:t>
      </w:r>
      <w:r w:rsidR="0062337F" w:rsidRPr="00BE0146">
        <w:rPr>
          <w:lang w:val="fr-CH"/>
        </w:rPr>
        <w:t xml:space="preserve"> diverge</w:t>
      </w:r>
      <w:r w:rsidR="000C5C45" w:rsidRPr="00BE0146">
        <w:rPr>
          <w:lang w:val="fr-CH"/>
        </w:rPr>
        <w:t xml:space="preserve">ntes des différents bureaux d’état civil et cantons, </w:t>
      </w:r>
      <w:r w:rsidR="0062337F" w:rsidRPr="00BE0146">
        <w:rPr>
          <w:lang w:val="fr-CH"/>
        </w:rPr>
        <w:t>et elles sont conformes à la Constitution suisse et à la Convention pour la protection des droits de l’homme et des libertés fondamentales du Conseil de l’Europe. Le Gouvernement est conscient toutefois, que l’application des nouvelles mesures qui restreignent un droit fondam</w:t>
      </w:r>
      <w:r w:rsidR="003B1006" w:rsidRPr="00BE0146">
        <w:rPr>
          <w:lang w:val="fr-CH"/>
        </w:rPr>
        <w:t>ental, ne doit pas</w:t>
      </w:r>
      <w:r w:rsidR="0062337F" w:rsidRPr="00BE0146">
        <w:rPr>
          <w:lang w:val="fr-CH"/>
        </w:rPr>
        <w:t xml:space="preserve"> conduire à des violations du dr</w:t>
      </w:r>
      <w:r w:rsidR="0019589B" w:rsidRPr="00BE0146">
        <w:rPr>
          <w:lang w:val="fr-CH"/>
        </w:rPr>
        <w:t>oit de se marier ou d</w:t>
      </w:r>
      <w:r w:rsidR="00334432" w:rsidRPr="00BE0146">
        <w:rPr>
          <w:lang w:val="fr-CH"/>
        </w:rPr>
        <w:t>u respect de la vie privée et</w:t>
      </w:r>
      <w:r w:rsidR="0062337F" w:rsidRPr="00BE0146">
        <w:rPr>
          <w:lang w:val="fr-CH"/>
        </w:rPr>
        <w:t xml:space="preserve"> familiale.</w:t>
      </w:r>
    </w:p>
    <w:p w:rsidR="00D97C10" w:rsidRPr="00BE0146" w:rsidRDefault="00BE0146" w:rsidP="00D06B7C">
      <w:pPr>
        <w:pStyle w:val="SingleTxtG"/>
        <w:rPr>
          <w:lang w:val="fr-CH"/>
        </w:rPr>
      </w:pPr>
      <w:r w:rsidRPr="00BE0146">
        <w:rPr>
          <w:lang w:val="fr-CH"/>
        </w:rPr>
        <w:t>6.</w:t>
      </w:r>
      <w:r w:rsidRPr="00BE0146">
        <w:rPr>
          <w:lang w:val="fr-CH"/>
        </w:rPr>
        <w:tab/>
      </w:r>
      <w:r>
        <w:rPr>
          <w:b/>
          <w:lang w:val="fr-CH"/>
        </w:rPr>
        <w:t>M. </w:t>
      </w:r>
      <w:r w:rsidR="00FF2B88" w:rsidRPr="00BE0146">
        <w:rPr>
          <w:b/>
          <w:lang w:val="fr-CH"/>
        </w:rPr>
        <w:t>Ledergerber</w:t>
      </w:r>
      <w:r w:rsidR="0038563C" w:rsidRPr="00BE0146">
        <w:rPr>
          <w:lang w:val="fr-CH"/>
        </w:rPr>
        <w:t xml:space="preserve"> (Suisse</w:t>
      </w:r>
      <w:r w:rsidR="00FF2B88" w:rsidRPr="00BE0146">
        <w:rPr>
          <w:lang w:val="fr-CH"/>
        </w:rPr>
        <w:t xml:space="preserve">) </w:t>
      </w:r>
      <w:r w:rsidR="00163E72" w:rsidRPr="00BE0146">
        <w:rPr>
          <w:lang w:val="fr-CH"/>
        </w:rPr>
        <w:t>dit que la Convention du Conseil de l’Europe sur la lutte contre la traite des êtres humains que la Suisse a signé</w:t>
      </w:r>
      <w:r w:rsidR="003B1006" w:rsidRPr="00BE0146">
        <w:rPr>
          <w:lang w:val="fr-CH"/>
        </w:rPr>
        <w:t>e</w:t>
      </w:r>
      <w:r w:rsidR="00163E72" w:rsidRPr="00BE0146">
        <w:rPr>
          <w:lang w:val="fr-CH"/>
        </w:rPr>
        <w:t xml:space="preserve"> en 2008, sera sans do</w:t>
      </w:r>
      <w:r w:rsidR="0019589B" w:rsidRPr="00BE0146">
        <w:rPr>
          <w:lang w:val="fr-CH"/>
        </w:rPr>
        <w:t>ute soumise au Parlement</w:t>
      </w:r>
      <w:r w:rsidR="00163E72" w:rsidRPr="00BE0146">
        <w:rPr>
          <w:lang w:val="fr-CH"/>
        </w:rPr>
        <w:t xml:space="preserve"> pour ratification d’ici la fin 2010. En </w:t>
      </w:r>
      <w:r w:rsidR="00DA195D" w:rsidRPr="00BE0146">
        <w:rPr>
          <w:lang w:val="fr-CH"/>
        </w:rPr>
        <w:t>outre</w:t>
      </w:r>
      <w:r w:rsidR="00163E72" w:rsidRPr="00BE0146">
        <w:rPr>
          <w:lang w:val="fr-CH"/>
        </w:rPr>
        <w:t>, le Conseil f</w:t>
      </w:r>
      <w:r w:rsidR="00DA195D" w:rsidRPr="00BE0146">
        <w:rPr>
          <w:lang w:val="fr-CH"/>
        </w:rPr>
        <w:t>édé</w:t>
      </w:r>
      <w:r w:rsidR="00163E72" w:rsidRPr="00BE0146">
        <w:rPr>
          <w:lang w:val="fr-CH"/>
        </w:rPr>
        <w:t xml:space="preserve">ral proposera une nouvelle </w:t>
      </w:r>
      <w:r w:rsidR="00DA195D" w:rsidRPr="00BE0146">
        <w:rPr>
          <w:lang w:val="fr-CH"/>
        </w:rPr>
        <w:t>lé</w:t>
      </w:r>
      <w:r w:rsidR="00163E72" w:rsidRPr="00BE0146">
        <w:rPr>
          <w:lang w:val="fr-CH"/>
        </w:rPr>
        <w:t>gislation sur la protection des témoins. Le nombre des victimes de traite des</w:t>
      </w:r>
      <w:r w:rsidR="008F5E51">
        <w:rPr>
          <w:lang w:val="fr-CH"/>
        </w:rPr>
        <w:t> personnes</w:t>
      </w:r>
      <w:r w:rsidR="00163E72" w:rsidRPr="00BE0146">
        <w:rPr>
          <w:lang w:val="fr-CH"/>
        </w:rPr>
        <w:t xml:space="preserve"> dans l’État partie n’est pas connu</w:t>
      </w:r>
      <w:r w:rsidR="0019589B" w:rsidRPr="00BE0146">
        <w:rPr>
          <w:lang w:val="fr-CH"/>
        </w:rPr>
        <w:t>,</w:t>
      </w:r>
      <w:r w:rsidR="00163E72" w:rsidRPr="00BE0146">
        <w:rPr>
          <w:lang w:val="fr-CH"/>
        </w:rPr>
        <w:t xml:space="preserve"> mais une nouvelle série de stati</w:t>
      </w:r>
      <w:r w:rsidR="0019589B" w:rsidRPr="00BE0146">
        <w:rPr>
          <w:lang w:val="fr-CH"/>
        </w:rPr>
        <w:t xml:space="preserve">stiques de la police couvrant </w:t>
      </w:r>
      <w:r w:rsidR="009368E4" w:rsidRPr="00BE0146">
        <w:rPr>
          <w:lang w:val="fr-CH"/>
        </w:rPr>
        <w:t xml:space="preserve">tout </w:t>
      </w:r>
      <w:r w:rsidR="00163E72" w:rsidRPr="00BE0146">
        <w:rPr>
          <w:lang w:val="fr-CH"/>
        </w:rPr>
        <w:t xml:space="preserve">le pays </w:t>
      </w:r>
      <w:r w:rsidR="00D24CC5" w:rsidRPr="00BE0146">
        <w:rPr>
          <w:lang w:val="fr-CH"/>
        </w:rPr>
        <w:t xml:space="preserve">a </w:t>
      </w:r>
      <w:r w:rsidR="009368E4" w:rsidRPr="00BE0146">
        <w:rPr>
          <w:lang w:val="fr-CH"/>
        </w:rPr>
        <w:t>recens</w:t>
      </w:r>
      <w:r w:rsidR="00D24CC5" w:rsidRPr="00BE0146">
        <w:rPr>
          <w:lang w:val="fr-CH"/>
        </w:rPr>
        <w:t>é</w:t>
      </w:r>
      <w:r w:rsidR="00163E72" w:rsidRPr="00BE0146">
        <w:rPr>
          <w:lang w:val="fr-CH"/>
        </w:rPr>
        <w:t xml:space="preserve"> en 2009</w:t>
      </w:r>
      <w:r w:rsidR="009368E4" w:rsidRPr="00BE0146">
        <w:rPr>
          <w:lang w:val="fr-CH"/>
        </w:rPr>
        <w:t xml:space="preserve">, 50 cas </w:t>
      </w:r>
      <w:r w:rsidR="00D24CC5" w:rsidRPr="00BE0146">
        <w:rPr>
          <w:lang w:val="fr-CH"/>
        </w:rPr>
        <w:t>de traite telle que</w:t>
      </w:r>
      <w:r w:rsidR="004A2189" w:rsidRPr="00BE0146">
        <w:rPr>
          <w:lang w:val="fr-CH"/>
        </w:rPr>
        <w:t xml:space="preserve"> définie en vertu</w:t>
      </w:r>
      <w:r w:rsidR="00334432" w:rsidRPr="00BE0146">
        <w:rPr>
          <w:lang w:val="fr-CH"/>
        </w:rPr>
        <w:t xml:space="preserve"> de </w:t>
      </w:r>
      <w:r>
        <w:rPr>
          <w:lang w:val="fr-CH"/>
        </w:rPr>
        <w:t>l’article </w:t>
      </w:r>
      <w:r w:rsidR="00163E72" w:rsidRPr="00BE0146">
        <w:rPr>
          <w:lang w:val="fr-CH"/>
        </w:rPr>
        <w:t xml:space="preserve">182 du Code pénal. </w:t>
      </w:r>
      <w:r w:rsidR="00D97C10" w:rsidRPr="00BE0146">
        <w:rPr>
          <w:lang w:val="fr-CH"/>
        </w:rPr>
        <w:t>Les nouvelles statistiques mises en conformité avec les norm</w:t>
      </w:r>
      <w:r w:rsidR="003B1006" w:rsidRPr="00BE0146">
        <w:rPr>
          <w:lang w:val="fr-CH"/>
        </w:rPr>
        <w:t>e</w:t>
      </w:r>
      <w:r w:rsidR="00D97C10" w:rsidRPr="00BE0146">
        <w:rPr>
          <w:lang w:val="fr-CH"/>
        </w:rPr>
        <w:t>s européennes relatives à la collecte de donn</w:t>
      </w:r>
      <w:r w:rsidR="00B10204" w:rsidRPr="00BE0146">
        <w:rPr>
          <w:lang w:val="fr-CH"/>
        </w:rPr>
        <w:t>ées sur la traite des</w:t>
      </w:r>
      <w:r w:rsidR="008F5E51">
        <w:rPr>
          <w:lang w:val="fr-CH"/>
        </w:rPr>
        <w:t> personnes</w:t>
      </w:r>
      <w:r w:rsidR="00D97C10" w:rsidRPr="00BE0146">
        <w:rPr>
          <w:lang w:val="fr-CH"/>
        </w:rPr>
        <w:t xml:space="preserve"> faciliteront les comparaisons statistiques à un niveau international.</w:t>
      </w:r>
      <w:r>
        <w:rPr>
          <w:lang w:val="fr-CH"/>
        </w:rPr>
        <w:t xml:space="preserve"> </w:t>
      </w:r>
    </w:p>
    <w:p w:rsidR="00D91895" w:rsidRPr="00BE0146" w:rsidRDefault="00BE0146" w:rsidP="00D06B7C">
      <w:pPr>
        <w:pStyle w:val="SingleTxtG"/>
        <w:rPr>
          <w:lang w:val="fr-CH"/>
        </w:rPr>
      </w:pPr>
      <w:r w:rsidRPr="00BE0146">
        <w:rPr>
          <w:lang w:val="fr-CH"/>
        </w:rPr>
        <w:t>7.</w:t>
      </w:r>
      <w:r w:rsidRPr="00BE0146">
        <w:rPr>
          <w:lang w:val="fr-CH"/>
        </w:rPr>
        <w:tab/>
      </w:r>
      <w:r>
        <w:rPr>
          <w:b/>
          <w:lang w:val="fr-CH"/>
        </w:rPr>
        <w:t>M</w:t>
      </w:r>
      <w:r w:rsidRPr="006A7DDD">
        <w:rPr>
          <w:b/>
          <w:vertAlign w:val="superscript"/>
          <w:lang w:val="fr-CH"/>
        </w:rPr>
        <w:t>me</w:t>
      </w:r>
      <w:r>
        <w:rPr>
          <w:b/>
          <w:lang w:val="fr-CH"/>
        </w:rPr>
        <w:t> </w:t>
      </w:r>
      <w:r w:rsidR="00FF2B88" w:rsidRPr="00BE0146">
        <w:rPr>
          <w:b/>
          <w:lang w:val="fr-CH"/>
        </w:rPr>
        <w:t>Durrer</w:t>
      </w:r>
      <w:r w:rsidR="00FF2B88" w:rsidRPr="00BE0146">
        <w:rPr>
          <w:lang w:val="fr-CH"/>
        </w:rPr>
        <w:t xml:space="preserve"> </w:t>
      </w:r>
      <w:r w:rsidR="00D97C10" w:rsidRPr="00BE0146">
        <w:rPr>
          <w:lang w:val="fr-CH"/>
        </w:rPr>
        <w:t>indique que le nombre d’interruption</w:t>
      </w:r>
      <w:r w:rsidR="006E345E" w:rsidRPr="00BE0146">
        <w:rPr>
          <w:lang w:val="fr-CH"/>
        </w:rPr>
        <w:t>s</w:t>
      </w:r>
      <w:r w:rsidR="00D97C10" w:rsidRPr="00BE0146">
        <w:rPr>
          <w:lang w:val="fr-CH"/>
        </w:rPr>
        <w:t xml:space="preserve"> de grossesses dans l’État partie a légèrement diminué depuis 2004, avec un taux de 6,4</w:t>
      </w:r>
      <w:r w:rsidR="00D06B7C">
        <w:rPr>
          <w:lang w:val="fr-CH"/>
        </w:rPr>
        <w:t> </w:t>
      </w:r>
      <w:r w:rsidR="00D97C10" w:rsidRPr="00BE0146">
        <w:rPr>
          <w:lang w:val="fr-CH"/>
        </w:rPr>
        <w:t>interruption</w:t>
      </w:r>
      <w:r w:rsidR="006E345E" w:rsidRPr="00BE0146">
        <w:rPr>
          <w:lang w:val="fr-CH"/>
        </w:rPr>
        <w:t>s</w:t>
      </w:r>
      <w:r w:rsidR="0019589B" w:rsidRPr="00BE0146">
        <w:rPr>
          <w:lang w:val="fr-CH"/>
        </w:rPr>
        <w:t xml:space="preserve"> de grossesse</w:t>
      </w:r>
      <w:r w:rsidR="00D97C10" w:rsidRPr="00BE0146">
        <w:rPr>
          <w:lang w:val="fr-CH"/>
        </w:rPr>
        <w:t xml:space="preserve"> pour mille femmes âgées de 15 à 44</w:t>
      </w:r>
      <w:r w:rsidR="00D06B7C">
        <w:rPr>
          <w:lang w:val="fr-CH"/>
        </w:rPr>
        <w:t> ans</w:t>
      </w:r>
      <w:r w:rsidR="00D97C10" w:rsidRPr="00BE0146">
        <w:rPr>
          <w:lang w:val="fr-CH"/>
        </w:rPr>
        <w:t>, ou de 129 avortements pour mille naissances vivantes. Le nombre d’avortements chez les adolescent</w:t>
      </w:r>
      <w:r w:rsidR="006E345E" w:rsidRPr="00BE0146">
        <w:rPr>
          <w:lang w:val="fr-CH"/>
        </w:rPr>
        <w:t>e</w:t>
      </w:r>
      <w:r w:rsidR="00D97C10" w:rsidRPr="00BE0146">
        <w:rPr>
          <w:lang w:val="fr-CH"/>
        </w:rPr>
        <w:t xml:space="preserve">s </w:t>
      </w:r>
      <w:r w:rsidR="00D91895" w:rsidRPr="00BE0146">
        <w:rPr>
          <w:lang w:val="fr-CH"/>
        </w:rPr>
        <w:t>a également légèrement recul</w:t>
      </w:r>
      <w:r w:rsidR="00D97C10" w:rsidRPr="00BE0146">
        <w:rPr>
          <w:lang w:val="fr-CH"/>
        </w:rPr>
        <w:t>é, tandis que l’usage de la pilule du lendemain a</w:t>
      </w:r>
      <w:r w:rsidR="00D24CC5" w:rsidRPr="00BE0146">
        <w:rPr>
          <w:lang w:val="fr-CH"/>
        </w:rPr>
        <w:t xml:space="preserve"> progress</w:t>
      </w:r>
      <w:r w:rsidR="00D97C10" w:rsidRPr="00BE0146">
        <w:rPr>
          <w:lang w:val="fr-CH"/>
        </w:rPr>
        <w:t xml:space="preserve">é. </w:t>
      </w:r>
      <w:r w:rsidR="006E345E" w:rsidRPr="00BE0146">
        <w:rPr>
          <w:lang w:val="fr-CH"/>
        </w:rPr>
        <w:t xml:space="preserve">Bien qu’il n’y ait pas de cadre constitutionnel fédéral pour </w:t>
      </w:r>
      <w:r w:rsidR="009368E4" w:rsidRPr="00BE0146">
        <w:rPr>
          <w:lang w:val="fr-CH"/>
        </w:rPr>
        <w:t>l’éducation sexuelle et procréativ</w:t>
      </w:r>
      <w:r w:rsidR="006E345E" w:rsidRPr="00BE0146">
        <w:rPr>
          <w:lang w:val="fr-CH"/>
        </w:rPr>
        <w:t xml:space="preserve">e, l’action publique en la matière relève </w:t>
      </w:r>
      <w:r w:rsidR="007B0550" w:rsidRPr="00BE0146">
        <w:rPr>
          <w:lang w:val="fr-CH"/>
        </w:rPr>
        <w:t xml:space="preserve">des cantons et </w:t>
      </w:r>
      <w:r w:rsidR="009368E4" w:rsidRPr="00BE0146">
        <w:rPr>
          <w:lang w:val="fr-CH"/>
        </w:rPr>
        <w:t xml:space="preserve">elle </w:t>
      </w:r>
      <w:r w:rsidR="007B0550" w:rsidRPr="00BE0146">
        <w:rPr>
          <w:lang w:val="fr-CH"/>
        </w:rPr>
        <w:t>est très morcel</w:t>
      </w:r>
      <w:r w:rsidR="006E345E" w:rsidRPr="00BE0146">
        <w:rPr>
          <w:lang w:val="fr-CH"/>
        </w:rPr>
        <w:t>ée.</w:t>
      </w:r>
      <w:r>
        <w:rPr>
          <w:lang w:val="fr-CH"/>
        </w:rPr>
        <w:t xml:space="preserve"> </w:t>
      </w:r>
      <w:r w:rsidR="00D91895" w:rsidRPr="00BE0146">
        <w:rPr>
          <w:lang w:val="fr-CH"/>
        </w:rPr>
        <w:t>D</w:t>
      </w:r>
      <w:r w:rsidR="00F50886" w:rsidRPr="00BE0146">
        <w:rPr>
          <w:lang w:val="fr-CH"/>
        </w:rPr>
        <w:t xml:space="preserve">es </w:t>
      </w:r>
      <w:r w:rsidR="00D91895" w:rsidRPr="00BE0146">
        <w:rPr>
          <w:lang w:val="fr-CH"/>
        </w:rPr>
        <w:t>informati</w:t>
      </w:r>
      <w:r w:rsidR="006E345E" w:rsidRPr="00BE0146">
        <w:rPr>
          <w:lang w:val="fr-CH"/>
        </w:rPr>
        <w:t>on</w:t>
      </w:r>
      <w:r w:rsidR="00F50886" w:rsidRPr="00BE0146">
        <w:rPr>
          <w:lang w:val="fr-CH"/>
        </w:rPr>
        <w:t>s</w:t>
      </w:r>
      <w:r w:rsidR="006E345E" w:rsidRPr="00BE0146">
        <w:rPr>
          <w:lang w:val="fr-CH"/>
        </w:rPr>
        <w:t xml:space="preserve"> et de</w:t>
      </w:r>
      <w:r w:rsidR="00F50886" w:rsidRPr="00BE0146">
        <w:rPr>
          <w:lang w:val="fr-CH"/>
        </w:rPr>
        <w:t>s activités de</w:t>
      </w:r>
      <w:r w:rsidR="006E345E" w:rsidRPr="00BE0146">
        <w:rPr>
          <w:lang w:val="fr-CH"/>
        </w:rPr>
        <w:t xml:space="preserve"> conseils sont également</w:t>
      </w:r>
      <w:r w:rsidR="00334432" w:rsidRPr="00BE0146">
        <w:rPr>
          <w:lang w:val="fr-CH"/>
        </w:rPr>
        <w:t xml:space="preserve"> proposées</w:t>
      </w:r>
      <w:r w:rsidR="00D91895" w:rsidRPr="00BE0146">
        <w:rPr>
          <w:lang w:val="fr-CH"/>
        </w:rPr>
        <w:t xml:space="preserve"> grâce à des partenariats entre secteurs public et privé.</w:t>
      </w:r>
      <w:r>
        <w:rPr>
          <w:lang w:val="fr-CH"/>
        </w:rPr>
        <w:t xml:space="preserve"> </w:t>
      </w:r>
    </w:p>
    <w:p w:rsidR="00DA195D" w:rsidRPr="00BE0146" w:rsidRDefault="00BE0146" w:rsidP="00D06B7C">
      <w:pPr>
        <w:pStyle w:val="SingleTxtG"/>
        <w:rPr>
          <w:lang w:val="fr-CH"/>
        </w:rPr>
      </w:pPr>
      <w:r w:rsidRPr="00BE0146">
        <w:rPr>
          <w:lang w:val="fr-CH"/>
        </w:rPr>
        <w:t>8.</w:t>
      </w:r>
      <w:r w:rsidRPr="00BE0146">
        <w:rPr>
          <w:lang w:val="fr-CH"/>
        </w:rPr>
        <w:tab/>
      </w:r>
      <w:r>
        <w:rPr>
          <w:b/>
          <w:lang w:val="fr-CH"/>
        </w:rPr>
        <w:t>M. </w:t>
      </w:r>
      <w:r w:rsidR="00FF2B88" w:rsidRPr="00BE0146">
        <w:rPr>
          <w:b/>
          <w:lang w:val="fr-CH"/>
        </w:rPr>
        <w:t>Flükiger</w:t>
      </w:r>
      <w:r w:rsidR="00D91895" w:rsidRPr="00BE0146">
        <w:rPr>
          <w:lang w:val="fr-CH"/>
        </w:rPr>
        <w:t xml:space="preserve"> (Suisse) en réponse aux questions relatives aux permis de séjour des femmes étrangères victimes de violence familial</w:t>
      </w:r>
      <w:r w:rsidR="00DA195D" w:rsidRPr="00BE0146">
        <w:rPr>
          <w:lang w:val="fr-CH"/>
        </w:rPr>
        <w:t>e</w:t>
      </w:r>
      <w:r w:rsidR="00D91895" w:rsidRPr="00BE0146">
        <w:rPr>
          <w:lang w:val="fr-CH"/>
        </w:rPr>
        <w:t>,</w:t>
      </w:r>
      <w:r>
        <w:rPr>
          <w:lang w:val="fr-CH"/>
        </w:rPr>
        <w:t xml:space="preserve"> </w:t>
      </w:r>
      <w:r w:rsidR="00D91895" w:rsidRPr="00BE0146">
        <w:rPr>
          <w:lang w:val="fr-CH"/>
        </w:rPr>
        <w:t>dit que l’État partie ne voit aucune rai</w:t>
      </w:r>
      <w:r w:rsidR="00DA195D" w:rsidRPr="00BE0146">
        <w:rPr>
          <w:lang w:val="fr-CH"/>
        </w:rPr>
        <w:t>son de modifier les réglementati</w:t>
      </w:r>
      <w:r w:rsidR="00D91895" w:rsidRPr="00BE0146">
        <w:rPr>
          <w:lang w:val="fr-CH"/>
        </w:rPr>
        <w:t xml:space="preserve">ons </w:t>
      </w:r>
      <w:r w:rsidR="00DD5445" w:rsidRPr="00BE0146">
        <w:rPr>
          <w:lang w:val="fr-CH"/>
        </w:rPr>
        <w:t>actuelles.</w:t>
      </w:r>
      <w:r>
        <w:rPr>
          <w:lang w:val="fr-CH"/>
        </w:rPr>
        <w:t xml:space="preserve"> </w:t>
      </w:r>
      <w:r w:rsidR="00BC3E91" w:rsidRPr="00BE0146">
        <w:rPr>
          <w:lang w:val="fr-CH"/>
        </w:rPr>
        <w:t>Il y a</w:t>
      </w:r>
      <w:r w:rsidR="00D91895" w:rsidRPr="00BE0146">
        <w:rPr>
          <w:lang w:val="fr-CH"/>
        </w:rPr>
        <w:t xml:space="preserve"> </w:t>
      </w:r>
      <w:r w:rsidR="00DD5445" w:rsidRPr="00BE0146">
        <w:rPr>
          <w:lang w:val="fr-CH"/>
        </w:rPr>
        <w:t xml:space="preserve">cependant </w:t>
      </w:r>
      <w:r w:rsidR="00D91895" w:rsidRPr="00BE0146">
        <w:rPr>
          <w:lang w:val="fr-CH"/>
        </w:rPr>
        <w:t xml:space="preserve">un </w:t>
      </w:r>
      <w:r w:rsidR="00DA195D" w:rsidRPr="00BE0146">
        <w:rPr>
          <w:lang w:val="fr-CH"/>
        </w:rPr>
        <w:t>problè</w:t>
      </w:r>
      <w:r w:rsidR="00D91895" w:rsidRPr="00BE0146">
        <w:rPr>
          <w:lang w:val="fr-CH"/>
        </w:rPr>
        <w:t>m</w:t>
      </w:r>
      <w:r w:rsidR="00DA195D" w:rsidRPr="00BE0146">
        <w:rPr>
          <w:lang w:val="fr-CH"/>
        </w:rPr>
        <w:t>e</w:t>
      </w:r>
      <w:r w:rsidR="000F0165" w:rsidRPr="00BE0146">
        <w:rPr>
          <w:lang w:val="fr-CH"/>
        </w:rPr>
        <w:t xml:space="preserve"> </w:t>
      </w:r>
      <w:r w:rsidR="00DD5445" w:rsidRPr="00BE0146">
        <w:rPr>
          <w:lang w:val="fr-CH"/>
        </w:rPr>
        <w:t>de</w:t>
      </w:r>
      <w:r>
        <w:rPr>
          <w:lang w:val="fr-CH"/>
        </w:rPr>
        <w:t xml:space="preserve"> </w:t>
      </w:r>
      <w:r w:rsidR="00DD5445" w:rsidRPr="00BE0146">
        <w:rPr>
          <w:lang w:val="fr-CH"/>
        </w:rPr>
        <w:t>diffusion d</w:t>
      </w:r>
      <w:r w:rsidR="00BC3E91" w:rsidRPr="00BE0146">
        <w:rPr>
          <w:lang w:val="fr-CH"/>
        </w:rPr>
        <w:t>es i</w:t>
      </w:r>
      <w:r w:rsidR="00D91895" w:rsidRPr="00BE0146">
        <w:rPr>
          <w:lang w:val="fr-CH"/>
        </w:rPr>
        <w:t>nformation</w:t>
      </w:r>
      <w:r w:rsidR="00DD5445" w:rsidRPr="00BE0146">
        <w:rPr>
          <w:lang w:val="fr-CH"/>
        </w:rPr>
        <w:t>s</w:t>
      </w:r>
      <w:r w:rsidR="00BC3E91" w:rsidRPr="00BE0146">
        <w:rPr>
          <w:lang w:val="fr-CH"/>
        </w:rPr>
        <w:t xml:space="preserve"> concernant</w:t>
      </w:r>
      <w:r w:rsidR="00D91895" w:rsidRPr="00BE0146">
        <w:rPr>
          <w:lang w:val="fr-CH"/>
        </w:rPr>
        <w:t xml:space="preserve"> ces réglementations au</w:t>
      </w:r>
      <w:r w:rsidR="00DA195D" w:rsidRPr="00BE0146">
        <w:rPr>
          <w:lang w:val="fr-CH"/>
        </w:rPr>
        <w:t>x</w:t>
      </w:r>
      <w:r w:rsidR="00D91895" w:rsidRPr="00BE0146">
        <w:rPr>
          <w:lang w:val="fr-CH"/>
        </w:rPr>
        <w:t xml:space="preserve"> niveaux </w:t>
      </w:r>
      <w:r w:rsidR="00BC3E91" w:rsidRPr="00BE0146">
        <w:rPr>
          <w:lang w:val="fr-CH"/>
        </w:rPr>
        <w:t>des gouvernements locaux et cantonaux</w:t>
      </w:r>
      <w:r>
        <w:rPr>
          <w:lang w:val="fr-CH"/>
        </w:rPr>
        <w:t>;</w:t>
      </w:r>
      <w:r w:rsidR="00BC3E91" w:rsidRPr="00BE0146">
        <w:rPr>
          <w:lang w:val="fr-CH"/>
        </w:rPr>
        <w:t xml:space="preserve"> la législation elle-même ne pose pas de problème</w:t>
      </w:r>
      <w:r w:rsidR="00D91895" w:rsidRPr="00BE0146">
        <w:rPr>
          <w:lang w:val="fr-CH"/>
        </w:rPr>
        <w:t>. L’</w:t>
      </w:r>
      <w:r w:rsidR="00DA195D" w:rsidRPr="00BE0146">
        <w:rPr>
          <w:lang w:val="fr-CH"/>
        </w:rPr>
        <w:t>O</w:t>
      </w:r>
      <w:r w:rsidR="00D91895" w:rsidRPr="00BE0146">
        <w:rPr>
          <w:lang w:val="fr-CH"/>
        </w:rPr>
        <w:t>ffice fédéral des migration</w:t>
      </w:r>
      <w:r w:rsidR="00DA195D" w:rsidRPr="00BE0146">
        <w:rPr>
          <w:lang w:val="fr-CH"/>
        </w:rPr>
        <w:t>s</w:t>
      </w:r>
      <w:r w:rsidR="00D91895" w:rsidRPr="00BE0146">
        <w:rPr>
          <w:lang w:val="fr-CH"/>
        </w:rPr>
        <w:t xml:space="preserve"> </w:t>
      </w:r>
      <w:r w:rsidR="00DA195D" w:rsidRPr="00BE0146">
        <w:rPr>
          <w:lang w:val="fr-CH"/>
        </w:rPr>
        <w:t>préci</w:t>
      </w:r>
      <w:r w:rsidR="000F0165" w:rsidRPr="00BE0146">
        <w:rPr>
          <w:lang w:val="fr-CH"/>
        </w:rPr>
        <w:t xml:space="preserve">se actuellement ses </w:t>
      </w:r>
      <w:r w:rsidR="006C23B1" w:rsidRPr="00BE0146">
        <w:rPr>
          <w:lang w:val="fr-CH"/>
        </w:rPr>
        <w:t>recommand</w:t>
      </w:r>
      <w:r w:rsidR="00523387" w:rsidRPr="00BE0146">
        <w:rPr>
          <w:lang w:val="fr-CH"/>
        </w:rPr>
        <w:t>a</w:t>
      </w:r>
      <w:r w:rsidR="000F0165" w:rsidRPr="00BE0146">
        <w:rPr>
          <w:lang w:val="fr-CH"/>
        </w:rPr>
        <w:t>tions en la matière</w:t>
      </w:r>
      <w:r w:rsidR="00DA195D" w:rsidRPr="00BE0146">
        <w:rPr>
          <w:lang w:val="fr-CH"/>
        </w:rPr>
        <w:t xml:space="preserve">. </w:t>
      </w:r>
    </w:p>
    <w:p w:rsidR="006853AF" w:rsidRPr="00BE0146" w:rsidRDefault="00BE0146" w:rsidP="00D06B7C">
      <w:pPr>
        <w:pStyle w:val="SingleTxtG"/>
        <w:rPr>
          <w:lang w:val="fr-CH"/>
        </w:rPr>
      </w:pPr>
      <w:r w:rsidRPr="00BE0146">
        <w:rPr>
          <w:lang w:val="fr-CH"/>
        </w:rPr>
        <w:t>9.</w:t>
      </w:r>
      <w:r w:rsidRPr="00BE0146">
        <w:rPr>
          <w:lang w:val="fr-CH"/>
        </w:rPr>
        <w:tab/>
      </w:r>
      <w:r w:rsidR="006853AF" w:rsidRPr="00BE0146">
        <w:rPr>
          <w:lang w:val="fr-CH"/>
        </w:rPr>
        <w:t>Pour ce qui est d</w:t>
      </w:r>
      <w:r w:rsidR="00DA195D" w:rsidRPr="00BE0146">
        <w:rPr>
          <w:lang w:val="fr-CH"/>
        </w:rPr>
        <w:t>es droits de l’enfan</w:t>
      </w:r>
      <w:r w:rsidR="004A2189" w:rsidRPr="00BE0146">
        <w:rPr>
          <w:lang w:val="fr-CH"/>
        </w:rPr>
        <w:t xml:space="preserve">t et des mesures coercitives, </w:t>
      </w:r>
      <w:r>
        <w:rPr>
          <w:lang w:val="fr-CH"/>
        </w:rPr>
        <w:t>M. </w:t>
      </w:r>
      <w:r w:rsidR="004A2189" w:rsidRPr="00BE0146">
        <w:rPr>
          <w:lang w:val="fr-CH"/>
        </w:rPr>
        <w:t>Flükiger</w:t>
      </w:r>
      <w:r w:rsidR="00DA195D" w:rsidRPr="00BE0146">
        <w:rPr>
          <w:lang w:val="fr-CH"/>
        </w:rPr>
        <w:t xml:space="preserve"> dit qu’en moyenne</w:t>
      </w:r>
      <w:r w:rsidR="006853AF" w:rsidRPr="00BE0146">
        <w:rPr>
          <w:lang w:val="fr-CH"/>
        </w:rPr>
        <w:t>, les mineurs ne sont pas maintenus</w:t>
      </w:r>
      <w:r w:rsidR="00DA195D" w:rsidRPr="00BE0146">
        <w:rPr>
          <w:lang w:val="fr-CH"/>
        </w:rPr>
        <w:t xml:space="preserve"> en détention plus longtemps que les adultes et qu’ils reçoivent l’aide judiciaire et la protection adéquates. </w:t>
      </w:r>
      <w:r w:rsidR="00F5601B" w:rsidRPr="00BE0146">
        <w:rPr>
          <w:lang w:val="fr-CH"/>
        </w:rPr>
        <w:t>Entre janvier 2008 et juin 2009, la durée moyenne de détention des mineurs (à l’exception de deux</w:t>
      </w:r>
      <w:r w:rsidR="008F5E51">
        <w:rPr>
          <w:lang w:val="fr-CH"/>
        </w:rPr>
        <w:t> personnes</w:t>
      </w:r>
      <w:r w:rsidR="00F5601B" w:rsidRPr="00BE0146">
        <w:rPr>
          <w:lang w:val="fr-CH"/>
        </w:rPr>
        <w:t xml:space="preserve"> qui ont atteint l’âge de la majorité pendant leur détention) a été de neuf jours. Les mineurs non accompagnés se voient attribuer un conseiller pour les guider et mettre en place une aide judiciaire et une </w:t>
      </w:r>
      <w:r w:rsidR="006853AF" w:rsidRPr="00BE0146">
        <w:rPr>
          <w:lang w:val="fr-CH"/>
        </w:rPr>
        <w:t>repré</w:t>
      </w:r>
      <w:r w:rsidR="00F5601B" w:rsidRPr="00BE0146">
        <w:rPr>
          <w:lang w:val="fr-CH"/>
        </w:rPr>
        <w:t>sentation légale. Le Conseil fédéral considère que les mesures coercitives appliquées aux mineurs dans le cadre de la loi fédérale relative aux ressortissants étrangers ne viole</w:t>
      </w:r>
      <w:r w:rsidR="007B0550" w:rsidRPr="00BE0146">
        <w:rPr>
          <w:lang w:val="fr-CH"/>
        </w:rPr>
        <w:t>nt</w:t>
      </w:r>
      <w:r w:rsidR="00F5601B" w:rsidRPr="00BE0146">
        <w:rPr>
          <w:lang w:val="fr-CH"/>
        </w:rPr>
        <w:t xml:space="preserve"> pas </w:t>
      </w:r>
      <w:r w:rsidR="006853AF" w:rsidRPr="00BE0146">
        <w:rPr>
          <w:lang w:val="fr-CH"/>
        </w:rPr>
        <w:t>les dispositions de la Convention relative aux droits de l’enfant.</w:t>
      </w:r>
      <w:r>
        <w:rPr>
          <w:lang w:val="fr-CH"/>
        </w:rPr>
        <w:t xml:space="preserve"> </w:t>
      </w:r>
    </w:p>
    <w:p w:rsidR="00DF6D90" w:rsidRPr="00BE0146" w:rsidRDefault="00BE0146" w:rsidP="00D06B7C">
      <w:pPr>
        <w:pStyle w:val="SingleTxtG"/>
        <w:rPr>
          <w:lang w:val="fr-CH"/>
        </w:rPr>
      </w:pPr>
      <w:r w:rsidRPr="00BE0146">
        <w:rPr>
          <w:lang w:val="fr-CH"/>
        </w:rPr>
        <w:t>10.</w:t>
      </w:r>
      <w:r w:rsidRPr="00BE0146">
        <w:rPr>
          <w:lang w:val="fr-CH"/>
        </w:rPr>
        <w:tab/>
      </w:r>
      <w:r w:rsidR="00F9725A" w:rsidRPr="00BE0146">
        <w:rPr>
          <w:lang w:val="fr-CH"/>
        </w:rPr>
        <w:t>S’agissant de la question du</w:t>
      </w:r>
      <w:r w:rsidR="006853AF" w:rsidRPr="00BE0146">
        <w:rPr>
          <w:lang w:val="fr-CH"/>
        </w:rPr>
        <w:t xml:space="preserve"> logement des de</w:t>
      </w:r>
      <w:r w:rsidR="004A2189" w:rsidRPr="00BE0146">
        <w:rPr>
          <w:lang w:val="fr-CH"/>
        </w:rPr>
        <w:t xml:space="preserve">mandeurs d’asile, </w:t>
      </w:r>
      <w:r>
        <w:rPr>
          <w:lang w:val="fr-CH"/>
        </w:rPr>
        <w:t>M. </w:t>
      </w:r>
      <w:r w:rsidR="004A2189" w:rsidRPr="00BE0146">
        <w:rPr>
          <w:lang w:val="fr-CH"/>
        </w:rPr>
        <w:t>Flükiger</w:t>
      </w:r>
      <w:r w:rsidR="009368E4" w:rsidRPr="00BE0146">
        <w:rPr>
          <w:lang w:val="fr-CH"/>
        </w:rPr>
        <w:t xml:space="preserve"> indique</w:t>
      </w:r>
      <w:r w:rsidR="006853AF" w:rsidRPr="00BE0146">
        <w:rPr>
          <w:lang w:val="fr-CH"/>
        </w:rPr>
        <w:t xml:space="preserve"> que </w:t>
      </w:r>
      <w:r w:rsidR="00CF3992" w:rsidRPr="00BE0146">
        <w:rPr>
          <w:lang w:val="fr-CH"/>
        </w:rPr>
        <w:t>l</w:t>
      </w:r>
      <w:r w:rsidR="007B0550" w:rsidRPr="00BE0146">
        <w:rPr>
          <w:lang w:val="fr-CH"/>
        </w:rPr>
        <w:t>es cantons sont tenus</w:t>
      </w:r>
      <w:r w:rsidR="006853AF" w:rsidRPr="00BE0146">
        <w:rPr>
          <w:lang w:val="fr-CH"/>
        </w:rPr>
        <w:t xml:space="preserve"> </w:t>
      </w:r>
      <w:r w:rsidR="007B0550" w:rsidRPr="00BE0146">
        <w:rPr>
          <w:lang w:val="fr-CH"/>
        </w:rPr>
        <w:t>de fournir un logement convenable</w:t>
      </w:r>
      <w:r w:rsidR="006853AF" w:rsidRPr="00BE0146">
        <w:rPr>
          <w:lang w:val="fr-CH"/>
        </w:rPr>
        <w:t xml:space="preserve"> aux demandeurs d’asile sans res</w:t>
      </w:r>
      <w:r w:rsidR="00CF3992" w:rsidRPr="00BE0146">
        <w:rPr>
          <w:lang w:val="fr-CH"/>
        </w:rPr>
        <w:t>s</w:t>
      </w:r>
      <w:r w:rsidR="007B0550" w:rsidRPr="00BE0146">
        <w:rPr>
          <w:lang w:val="fr-CH"/>
        </w:rPr>
        <w:t>ources</w:t>
      </w:r>
      <w:r w:rsidR="009368E4" w:rsidRPr="00BE0146">
        <w:rPr>
          <w:lang w:val="fr-CH"/>
        </w:rPr>
        <w:t>,</w:t>
      </w:r>
      <w:r>
        <w:rPr>
          <w:lang w:val="fr-CH"/>
        </w:rPr>
        <w:t xml:space="preserve"> </w:t>
      </w:r>
      <w:r w:rsidR="006853AF" w:rsidRPr="00BE0146">
        <w:rPr>
          <w:lang w:val="fr-CH"/>
        </w:rPr>
        <w:t>mais</w:t>
      </w:r>
      <w:r w:rsidR="00F50886" w:rsidRPr="00BE0146">
        <w:rPr>
          <w:lang w:val="fr-CH"/>
        </w:rPr>
        <w:t xml:space="preserve"> qu’</w:t>
      </w:r>
      <w:r w:rsidR="00CF3992" w:rsidRPr="00BE0146">
        <w:rPr>
          <w:lang w:val="fr-CH"/>
        </w:rPr>
        <w:t xml:space="preserve">ils reçoivent </w:t>
      </w:r>
      <w:r w:rsidR="00F50886" w:rsidRPr="00BE0146">
        <w:rPr>
          <w:lang w:val="fr-CH"/>
        </w:rPr>
        <w:t xml:space="preserve">à cette fin </w:t>
      </w:r>
      <w:r w:rsidR="00CF3992" w:rsidRPr="00BE0146">
        <w:rPr>
          <w:lang w:val="fr-CH"/>
        </w:rPr>
        <w:t>des fonds de l’Office fédéral des migrations. Les cantons décident du type de logements à fournir, qu’il s’</w:t>
      </w:r>
      <w:r w:rsidR="0086736C" w:rsidRPr="00BE0146">
        <w:rPr>
          <w:lang w:val="fr-CH"/>
        </w:rPr>
        <w:t>agisse de foyers pour sans</w:t>
      </w:r>
      <w:r w:rsidR="007200AF" w:rsidRPr="00BE0146">
        <w:rPr>
          <w:lang w:val="fr-CH"/>
        </w:rPr>
        <w:t>-</w:t>
      </w:r>
      <w:r w:rsidR="0086736C" w:rsidRPr="00BE0146">
        <w:rPr>
          <w:lang w:val="fr-CH"/>
        </w:rPr>
        <w:t xml:space="preserve"> abri</w:t>
      </w:r>
      <w:r w:rsidR="00CF3992" w:rsidRPr="00BE0146">
        <w:rPr>
          <w:lang w:val="fr-CH"/>
        </w:rPr>
        <w:t xml:space="preserve">, de logements collectifs ou d’appartements. Dans certains cantons, les demandeurs d’asile sont initialement logés dans de grands centres d’accueil où un personnel spécialisé les aide dans leurs démarches auprès des autorités. Les cantons disposent également de centres d’accueil spéciaux pour héberger les familles et les mineurs non accompagnés durant l’examen de leur demande d’asile. </w:t>
      </w:r>
      <w:r w:rsidR="0086736C" w:rsidRPr="00BE0146">
        <w:rPr>
          <w:lang w:val="fr-CH"/>
        </w:rPr>
        <w:t>Les familles restent réunies</w:t>
      </w:r>
      <w:r w:rsidR="00CF3992" w:rsidRPr="00BE0146">
        <w:rPr>
          <w:lang w:val="fr-CH"/>
        </w:rPr>
        <w:t xml:space="preserve"> pen</w:t>
      </w:r>
      <w:r w:rsidR="00F50886" w:rsidRPr="00BE0146">
        <w:rPr>
          <w:lang w:val="fr-CH"/>
        </w:rPr>
        <w:t>dant c</w:t>
      </w:r>
      <w:r w:rsidR="007B0550" w:rsidRPr="00BE0146">
        <w:rPr>
          <w:lang w:val="fr-CH"/>
        </w:rPr>
        <w:t>e processus, comme en cas de rejet de leurs demandes</w:t>
      </w:r>
      <w:r w:rsidR="00CF3992" w:rsidRPr="00BE0146">
        <w:rPr>
          <w:lang w:val="fr-CH"/>
        </w:rPr>
        <w:t>. Les cantons offrent souvent un logement collectif aux mineurs non accompagnés, quel que soit</w:t>
      </w:r>
      <w:r w:rsidR="00DF6D90" w:rsidRPr="00BE0146">
        <w:rPr>
          <w:lang w:val="fr-CH"/>
        </w:rPr>
        <w:t xml:space="preserve"> le</w:t>
      </w:r>
      <w:r w:rsidR="00CF3992" w:rsidRPr="00BE0146">
        <w:rPr>
          <w:lang w:val="fr-CH"/>
        </w:rPr>
        <w:t>u</w:t>
      </w:r>
      <w:r w:rsidR="00DF6D90" w:rsidRPr="00BE0146">
        <w:rPr>
          <w:lang w:val="fr-CH"/>
        </w:rPr>
        <w:t>r</w:t>
      </w:r>
      <w:r w:rsidR="00BC3E91" w:rsidRPr="00BE0146">
        <w:rPr>
          <w:lang w:val="fr-CH"/>
        </w:rPr>
        <w:t xml:space="preserve"> statut</w:t>
      </w:r>
      <w:r>
        <w:rPr>
          <w:lang w:val="fr-CH"/>
        </w:rPr>
        <w:t>;</w:t>
      </w:r>
      <w:r w:rsidR="00CF3992" w:rsidRPr="00BE0146">
        <w:rPr>
          <w:lang w:val="fr-CH"/>
        </w:rPr>
        <w:t xml:space="preserve"> certains sont logés dans des familles. </w:t>
      </w:r>
      <w:r w:rsidR="00DF6D90" w:rsidRPr="00BE0146">
        <w:rPr>
          <w:lang w:val="fr-CH"/>
        </w:rPr>
        <w:t>To</w:t>
      </w:r>
      <w:r w:rsidR="00F9725A" w:rsidRPr="00BE0146">
        <w:rPr>
          <w:lang w:val="fr-CH"/>
        </w:rPr>
        <w:t>us les mineurs sont scolarisés</w:t>
      </w:r>
      <w:r w:rsidR="00DF6D90" w:rsidRPr="00BE0146">
        <w:rPr>
          <w:lang w:val="fr-CH"/>
        </w:rPr>
        <w:t xml:space="preserve">, généralement dans les écoles publiques. </w:t>
      </w:r>
    </w:p>
    <w:p w:rsidR="00A76829" w:rsidRPr="00BE0146" w:rsidRDefault="00BE0146" w:rsidP="00D06B7C">
      <w:pPr>
        <w:pStyle w:val="SingleTxtG"/>
        <w:rPr>
          <w:lang w:val="fr-CH"/>
        </w:rPr>
      </w:pPr>
      <w:r w:rsidRPr="00BE0146">
        <w:rPr>
          <w:lang w:val="fr-CH"/>
        </w:rPr>
        <w:t>11.</w:t>
      </w:r>
      <w:r w:rsidRPr="00BE0146">
        <w:rPr>
          <w:lang w:val="fr-CH"/>
        </w:rPr>
        <w:tab/>
      </w:r>
      <w:r>
        <w:rPr>
          <w:b/>
          <w:lang w:val="fr-CH"/>
        </w:rPr>
        <w:t>M</w:t>
      </w:r>
      <w:r w:rsidRPr="006A7DDD">
        <w:rPr>
          <w:b/>
          <w:vertAlign w:val="superscript"/>
          <w:lang w:val="fr-CH"/>
        </w:rPr>
        <w:t>me</w:t>
      </w:r>
      <w:r>
        <w:rPr>
          <w:b/>
          <w:lang w:val="fr-CH"/>
        </w:rPr>
        <w:t> </w:t>
      </w:r>
      <w:r w:rsidR="00FF2B88" w:rsidRPr="00BE0146">
        <w:rPr>
          <w:b/>
          <w:lang w:val="fr-CH"/>
        </w:rPr>
        <w:t>Ricka</w:t>
      </w:r>
      <w:r w:rsidR="00DF6D90" w:rsidRPr="00BE0146">
        <w:rPr>
          <w:lang w:val="fr-CH"/>
        </w:rPr>
        <w:t xml:space="preserve"> (Suisse</w:t>
      </w:r>
      <w:r w:rsidR="00FF2B88" w:rsidRPr="00BE0146">
        <w:rPr>
          <w:lang w:val="fr-CH"/>
        </w:rPr>
        <w:t xml:space="preserve">) </w:t>
      </w:r>
      <w:r w:rsidR="00FC21AC" w:rsidRPr="00BE0146">
        <w:rPr>
          <w:lang w:val="fr-CH"/>
        </w:rPr>
        <w:t xml:space="preserve">dit que, </w:t>
      </w:r>
      <w:r w:rsidR="003149BE" w:rsidRPr="00BE0146">
        <w:rPr>
          <w:lang w:val="fr-CH"/>
        </w:rPr>
        <w:t>l’emploi des</w:t>
      </w:r>
      <w:r w:rsidR="00DF6D90" w:rsidRPr="00BE0146">
        <w:rPr>
          <w:lang w:val="fr-CH"/>
        </w:rPr>
        <w:t xml:space="preserve"> traitements antirétroviraux depuis 1995</w:t>
      </w:r>
      <w:r w:rsidR="002B1C97" w:rsidRPr="00BE0146">
        <w:rPr>
          <w:lang w:val="fr-CH"/>
        </w:rPr>
        <w:t xml:space="preserve"> a largement contribué à la diminution d’année en année du</w:t>
      </w:r>
      <w:r w:rsidR="00DF6D90" w:rsidRPr="00BE0146">
        <w:rPr>
          <w:lang w:val="fr-CH"/>
        </w:rPr>
        <w:t xml:space="preserve"> nombre des nouveaux cas de VIH/sida e</w:t>
      </w:r>
      <w:r w:rsidR="007B0550" w:rsidRPr="00BE0146">
        <w:rPr>
          <w:lang w:val="fr-CH"/>
        </w:rPr>
        <w:t>t</w:t>
      </w:r>
      <w:r w:rsidR="002B1C97" w:rsidRPr="00BE0146">
        <w:rPr>
          <w:lang w:val="fr-CH"/>
        </w:rPr>
        <w:t xml:space="preserve"> </w:t>
      </w:r>
      <w:r w:rsidR="007B0550" w:rsidRPr="00BE0146">
        <w:rPr>
          <w:lang w:val="fr-CH"/>
        </w:rPr>
        <w:t>de</w:t>
      </w:r>
      <w:r w:rsidR="0086736C" w:rsidRPr="00BE0146">
        <w:rPr>
          <w:lang w:val="fr-CH"/>
        </w:rPr>
        <w:t>s</w:t>
      </w:r>
      <w:r w:rsidR="007B0550" w:rsidRPr="00BE0146">
        <w:rPr>
          <w:lang w:val="fr-CH"/>
        </w:rPr>
        <w:t xml:space="preserve"> décès </w:t>
      </w:r>
      <w:r w:rsidR="00AA6CEC" w:rsidRPr="00BE0146">
        <w:rPr>
          <w:lang w:val="fr-CH"/>
        </w:rPr>
        <w:t>concom</w:t>
      </w:r>
      <w:r w:rsidR="007B0550" w:rsidRPr="00BE0146">
        <w:rPr>
          <w:lang w:val="fr-CH"/>
        </w:rPr>
        <w:t>itants</w:t>
      </w:r>
      <w:r w:rsidR="00BC3E91" w:rsidRPr="00BE0146">
        <w:rPr>
          <w:lang w:val="fr-CH"/>
        </w:rPr>
        <w:t>;</w:t>
      </w:r>
      <w:r w:rsidR="00A9670E" w:rsidRPr="00BE0146">
        <w:rPr>
          <w:lang w:val="fr-CH"/>
        </w:rPr>
        <w:t xml:space="preserve"> le nombre de cas </w:t>
      </w:r>
      <w:r w:rsidR="00BC3E91" w:rsidRPr="00BE0146">
        <w:rPr>
          <w:lang w:val="fr-CH"/>
        </w:rPr>
        <w:t>signalés de sida s’élevai</w:t>
      </w:r>
      <w:r w:rsidR="00F9725A" w:rsidRPr="00BE0146">
        <w:rPr>
          <w:lang w:val="fr-CH"/>
        </w:rPr>
        <w:t xml:space="preserve">t </w:t>
      </w:r>
      <w:r w:rsidR="00A9670E" w:rsidRPr="00BE0146">
        <w:rPr>
          <w:lang w:val="fr-CH"/>
        </w:rPr>
        <w:t>à 180</w:t>
      </w:r>
      <w:r w:rsidR="00F9725A" w:rsidRPr="00BE0146">
        <w:rPr>
          <w:lang w:val="fr-CH"/>
        </w:rPr>
        <w:t xml:space="preserve"> en</w:t>
      </w:r>
      <w:r>
        <w:rPr>
          <w:lang w:val="fr-CH"/>
        </w:rPr>
        <w:t> </w:t>
      </w:r>
      <w:r w:rsidR="00F9725A" w:rsidRPr="00BE0146">
        <w:rPr>
          <w:lang w:val="fr-CH"/>
        </w:rPr>
        <w:t>2009</w:t>
      </w:r>
      <w:r w:rsidR="00A9670E" w:rsidRPr="00BE0146">
        <w:rPr>
          <w:lang w:val="fr-CH"/>
        </w:rPr>
        <w:t>. Le programme fédéral de prévention du VIH/sida 2011-2017</w:t>
      </w:r>
      <w:r w:rsidR="00DF6D90" w:rsidRPr="00BE0146">
        <w:rPr>
          <w:lang w:val="fr-CH"/>
        </w:rPr>
        <w:t xml:space="preserve"> </w:t>
      </w:r>
      <w:r w:rsidR="00AA6CEC" w:rsidRPr="00BE0146">
        <w:rPr>
          <w:lang w:val="fr-CH"/>
        </w:rPr>
        <w:t>sera axé notamment sur</w:t>
      </w:r>
      <w:r w:rsidR="00BC3E91" w:rsidRPr="00BE0146">
        <w:rPr>
          <w:lang w:val="fr-CH"/>
        </w:rPr>
        <w:t xml:space="preserve"> </w:t>
      </w:r>
      <w:r w:rsidR="00A9670E" w:rsidRPr="00BE0146">
        <w:rPr>
          <w:lang w:val="fr-CH"/>
        </w:rPr>
        <w:t xml:space="preserve">les maladies sexuellement transmissibles, la vaccination contre </w:t>
      </w:r>
      <w:r w:rsidR="00A76829" w:rsidRPr="00BE0146">
        <w:rPr>
          <w:lang w:val="fr-CH"/>
        </w:rPr>
        <w:t>le papill</w:t>
      </w:r>
      <w:r w:rsidR="00AA6CEC" w:rsidRPr="00BE0146">
        <w:rPr>
          <w:lang w:val="fr-CH"/>
        </w:rPr>
        <w:t>omavirus</w:t>
      </w:r>
      <w:r w:rsidR="00F9725A" w:rsidRPr="00BE0146">
        <w:rPr>
          <w:lang w:val="fr-CH"/>
        </w:rPr>
        <w:t xml:space="preserve"> humain</w:t>
      </w:r>
      <w:r w:rsidR="00AA6CEC" w:rsidRPr="00BE0146">
        <w:rPr>
          <w:lang w:val="fr-CH"/>
        </w:rPr>
        <w:t>,</w:t>
      </w:r>
      <w:r w:rsidR="00A76829" w:rsidRPr="00BE0146">
        <w:rPr>
          <w:lang w:val="fr-CH"/>
        </w:rPr>
        <w:t xml:space="preserve"> le diagnostic et le traitement précoces.</w:t>
      </w:r>
      <w:r>
        <w:rPr>
          <w:lang w:val="fr-CH"/>
        </w:rPr>
        <w:t xml:space="preserve"> </w:t>
      </w:r>
    </w:p>
    <w:p w:rsidR="00903495" w:rsidRPr="00BE0146" w:rsidRDefault="00BE0146" w:rsidP="00D06B7C">
      <w:pPr>
        <w:pStyle w:val="SingleTxtG"/>
        <w:rPr>
          <w:lang w:val="fr-CH"/>
        </w:rPr>
      </w:pPr>
      <w:r w:rsidRPr="00BE0146">
        <w:rPr>
          <w:lang w:val="fr-CH"/>
        </w:rPr>
        <w:t>12.</w:t>
      </w:r>
      <w:r w:rsidRPr="00BE0146">
        <w:rPr>
          <w:lang w:val="fr-CH"/>
        </w:rPr>
        <w:tab/>
      </w:r>
      <w:r w:rsidR="00A76829" w:rsidRPr="00BE0146">
        <w:rPr>
          <w:lang w:val="fr-CH"/>
        </w:rPr>
        <w:t>Le tabag</w:t>
      </w:r>
      <w:r w:rsidR="0086736C" w:rsidRPr="00BE0146">
        <w:rPr>
          <w:lang w:val="fr-CH"/>
        </w:rPr>
        <w:t xml:space="preserve">isme est responsable </w:t>
      </w:r>
      <w:r w:rsidR="00A76829" w:rsidRPr="00BE0146">
        <w:rPr>
          <w:lang w:val="fr-CH"/>
        </w:rPr>
        <w:t>de plus de 9</w:t>
      </w:r>
      <w:r>
        <w:rPr>
          <w:lang w:val="fr-CH"/>
        </w:rPr>
        <w:t> </w:t>
      </w:r>
      <w:r w:rsidR="0086736C" w:rsidRPr="00BE0146">
        <w:rPr>
          <w:lang w:val="fr-CH"/>
        </w:rPr>
        <w:t>000</w:t>
      </w:r>
      <w:r>
        <w:rPr>
          <w:lang w:val="fr-CH"/>
        </w:rPr>
        <w:t> </w:t>
      </w:r>
      <w:r w:rsidR="0086736C" w:rsidRPr="00BE0146">
        <w:rPr>
          <w:lang w:val="fr-CH"/>
        </w:rPr>
        <w:t>décè</w:t>
      </w:r>
      <w:r w:rsidR="00A76829" w:rsidRPr="00BE0146">
        <w:rPr>
          <w:lang w:val="fr-CH"/>
        </w:rPr>
        <w:t>s chaque année, mais le nombre de fumeurs, notamment adolescents, diminue. Le programme national anti-tabac 2008-2012 met l’accent sur la sensibilisation, l</w:t>
      </w:r>
      <w:r w:rsidR="00903495" w:rsidRPr="00BE0146">
        <w:rPr>
          <w:lang w:val="fr-CH"/>
        </w:rPr>
        <w:t>es soins de santé, la r</w:t>
      </w:r>
      <w:r w:rsidR="002B1C97" w:rsidRPr="00BE0146">
        <w:rPr>
          <w:lang w:val="fr-CH"/>
        </w:rPr>
        <w:t>é</w:t>
      </w:r>
      <w:r w:rsidR="00A76829" w:rsidRPr="00BE0146">
        <w:rPr>
          <w:lang w:val="fr-CH"/>
        </w:rPr>
        <w:t>gl</w:t>
      </w:r>
      <w:r w:rsidR="00903495" w:rsidRPr="00BE0146">
        <w:rPr>
          <w:lang w:val="fr-CH"/>
        </w:rPr>
        <w:t>eme</w:t>
      </w:r>
      <w:r w:rsidR="00A76829" w:rsidRPr="00BE0146">
        <w:rPr>
          <w:lang w:val="fr-CH"/>
        </w:rPr>
        <w:t>n</w:t>
      </w:r>
      <w:r w:rsidR="00CA617E" w:rsidRPr="00BE0146">
        <w:rPr>
          <w:lang w:val="fr-CH"/>
        </w:rPr>
        <w:t>ta</w:t>
      </w:r>
      <w:r w:rsidR="00A76829" w:rsidRPr="00BE0146">
        <w:rPr>
          <w:lang w:val="fr-CH"/>
        </w:rPr>
        <w:t>tion du marché et la prévention. La Suisse a ratifié la Convention-cadre pour la lut</w:t>
      </w:r>
      <w:r w:rsidR="00903495" w:rsidRPr="00BE0146">
        <w:rPr>
          <w:lang w:val="fr-CH"/>
        </w:rPr>
        <w:t>t</w:t>
      </w:r>
      <w:r w:rsidR="00A76829" w:rsidRPr="00BE0146">
        <w:rPr>
          <w:lang w:val="fr-CH"/>
        </w:rPr>
        <w:t>e anti-tabac de l’</w:t>
      </w:r>
      <w:r w:rsidR="00903495" w:rsidRPr="00BE0146">
        <w:rPr>
          <w:lang w:val="fr-CH"/>
        </w:rPr>
        <w:t>O</w:t>
      </w:r>
      <w:r w:rsidR="00A76829" w:rsidRPr="00BE0146">
        <w:rPr>
          <w:lang w:val="fr-CH"/>
        </w:rPr>
        <w:t xml:space="preserve">rganisation mondiale de la santé (OMS). </w:t>
      </w:r>
      <w:r w:rsidR="00903495" w:rsidRPr="00BE0146">
        <w:rPr>
          <w:lang w:val="fr-CH"/>
        </w:rPr>
        <w:t>Le corps législatif a recouru à des recettes allant</w:t>
      </w:r>
      <w:r w:rsidR="002B1C97" w:rsidRPr="00BE0146">
        <w:rPr>
          <w:lang w:val="fr-CH"/>
        </w:rPr>
        <w:t xml:space="preserve"> de l’imposition </w:t>
      </w:r>
      <w:r w:rsidR="00903495" w:rsidRPr="00BE0146">
        <w:rPr>
          <w:lang w:val="fr-CH"/>
        </w:rPr>
        <w:t>d’une taxe sur la vente de cigarettes</w:t>
      </w:r>
      <w:r w:rsidR="002B1C97" w:rsidRPr="00BE0146">
        <w:rPr>
          <w:lang w:val="fr-CH"/>
        </w:rPr>
        <w:t>,</w:t>
      </w:r>
      <w:r w:rsidR="00903495" w:rsidRPr="00BE0146">
        <w:rPr>
          <w:lang w:val="fr-CH"/>
        </w:rPr>
        <w:t xml:space="preserve"> à la création d’un fonds pour financer des mesures préventives visant d’abord à dissuad</w:t>
      </w:r>
      <w:r w:rsidR="009F6FC9" w:rsidRPr="00BE0146">
        <w:rPr>
          <w:lang w:val="fr-CH"/>
        </w:rPr>
        <w:t>er la population de commencer de</w:t>
      </w:r>
      <w:r w:rsidR="00903495" w:rsidRPr="00BE0146">
        <w:rPr>
          <w:lang w:val="fr-CH"/>
        </w:rPr>
        <w:t xml:space="preserve"> fumer</w:t>
      </w:r>
      <w:r w:rsidR="002B1C97" w:rsidRPr="00BE0146">
        <w:rPr>
          <w:lang w:val="fr-CH"/>
        </w:rPr>
        <w:t xml:space="preserve">, </w:t>
      </w:r>
      <w:r w:rsidR="007A62FC" w:rsidRPr="00BE0146">
        <w:rPr>
          <w:lang w:val="fr-CH"/>
        </w:rPr>
        <w:t>tout en aidant</w:t>
      </w:r>
      <w:r w:rsidR="002B1C97" w:rsidRPr="00BE0146">
        <w:rPr>
          <w:lang w:val="fr-CH"/>
        </w:rPr>
        <w:t xml:space="preserve"> </w:t>
      </w:r>
      <w:r w:rsidR="00903495" w:rsidRPr="00BE0146">
        <w:rPr>
          <w:lang w:val="fr-CH"/>
        </w:rPr>
        <w:t>ceux qui fument à s’arr</w:t>
      </w:r>
      <w:r w:rsidR="007A62FC" w:rsidRPr="00BE0146">
        <w:rPr>
          <w:lang w:val="fr-CH"/>
        </w:rPr>
        <w:t>êter et en alertant</w:t>
      </w:r>
      <w:r w:rsidR="00903495" w:rsidRPr="00BE0146">
        <w:rPr>
          <w:lang w:val="fr-CH"/>
        </w:rPr>
        <w:t xml:space="preserve"> le public des dangers du tabagisme passif.</w:t>
      </w:r>
      <w:r>
        <w:rPr>
          <w:lang w:val="fr-CH"/>
        </w:rPr>
        <w:t xml:space="preserve"> </w:t>
      </w:r>
    </w:p>
    <w:p w:rsidR="00FF2B88" w:rsidRPr="00BE0146" w:rsidRDefault="00BE0146" w:rsidP="00D06B7C">
      <w:pPr>
        <w:pStyle w:val="SingleTxtG"/>
        <w:rPr>
          <w:lang w:val="fr-CH"/>
        </w:rPr>
      </w:pPr>
      <w:r w:rsidRPr="00BE0146">
        <w:rPr>
          <w:lang w:val="fr-CH"/>
        </w:rPr>
        <w:t>13.</w:t>
      </w:r>
      <w:r w:rsidRPr="00BE0146">
        <w:rPr>
          <w:lang w:val="fr-CH"/>
        </w:rPr>
        <w:tab/>
      </w:r>
      <w:r w:rsidR="0086736C" w:rsidRPr="00BE0146">
        <w:rPr>
          <w:lang w:val="fr-CH"/>
        </w:rPr>
        <w:t>Le taux de suicide est</w:t>
      </w:r>
      <w:r w:rsidR="00903495" w:rsidRPr="00BE0146">
        <w:rPr>
          <w:lang w:val="fr-CH"/>
        </w:rPr>
        <w:t xml:space="preserve"> inférieur à la moyenne eur</w:t>
      </w:r>
      <w:r w:rsidR="0086736C" w:rsidRPr="00BE0146">
        <w:rPr>
          <w:lang w:val="fr-CH"/>
        </w:rPr>
        <w:t>opéenne et, depuis 2000, il a un peu diminué</w:t>
      </w:r>
      <w:r w:rsidR="00903495" w:rsidRPr="00BE0146">
        <w:rPr>
          <w:lang w:val="fr-CH"/>
        </w:rPr>
        <w:t>.</w:t>
      </w:r>
      <w:r w:rsidR="001A73C1" w:rsidRPr="00BE0146">
        <w:rPr>
          <w:lang w:val="fr-CH"/>
        </w:rPr>
        <w:t xml:space="preserve"> Les</w:t>
      </w:r>
      <w:r w:rsidR="00AA6CEC" w:rsidRPr="00BE0146">
        <w:rPr>
          <w:lang w:val="fr-CH"/>
        </w:rPr>
        <w:t xml:space="preserve"> </w:t>
      </w:r>
      <w:r w:rsidR="003149BE" w:rsidRPr="00BE0146">
        <w:rPr>
          <w:lang w:val="fr-CH"/>
        </w:rPr>
        <w:t>quelque</w:t>
      </w:r>
      <w:r w:rsidR="00EF70BE" w:rsidRPr="00BE0146">
        <w:rPr>
          <w:lang w:val="fr-CH"/>
        </w:rPr>
        <w:t xml:space="preserve"> </w:t>
      </w:r>
      <w:r w:rsidR="00903495" w:rsidRPr="00BE0146">
        <w:rPr>
          <w:lang w:val="fr-CH"/>
        </w:rPr>
        <w:t>1</w:t>
      </w:r>
      <w:r>
        <w:rPr>
          <w:lang w:val="fr-CH"/>
        </w:rPr>
        <w:t> </w:t>
      </w:r>
      <w:r w:rsidR="00903495" w:rsidRPr="00BE0146">
        <w:rPr>
          <w:lang w:val="fr-CH"/>
        </w:rPr>
        <w:t>300</w:t>
      </w:r>
      <w:r w:rsidR="008F5E51">
        <w:rPr>
          <w:lang w:val="fr-CH"/>
        </w:rPr>
        <w:t> personnes</w:t>
      </w:r>
      <w:r w:rsidR="00903495" w:rsidRPr="00BE0146">
        <w:rPr>
          <w:lang w:val="fr-CH"/>
        </w:rPr>
        <w:t xml:space="preserve"> qui</w:t>
      </w:r>
      <w:r w:rsidR="00EF70BE" w:rsidRPr="00BE0146">
        <w:rPr>
          <w:lang w:val="fr-CH"/>
        </w:rPr>
        <w:t xml:space="preserve"> se suicident chaque année, sont</w:t>
      </w:r>
      <w:r w:rsidR="00903495" w:rsidRPr="00BE0146">
        <w:rPr>
          <w:lang w:val="fr-CH"/>
        </w:rPr>
        <w:t xml:space="preserve"> </w:t>
      </w:r>
      <w:r w:rsidR="00AA6CEC" w:rsidRPr="00BE0146">
        <w:rPr>
          <w:lang w:val="fr-CH"/>
        </w:rPr>
        <w:t xml:space="preserve">en majorité </w:t>
      </w:r>
      <w:r w:rsidR="00903495" w:rsidRPr="00BE0146">
        <w:rPr>
          <w:lang w:val="fr-CH"/>
        </w:rPr>
        <w:t xml:space="preserve">des hommes. </w:t>
      </w:r>
      <w:r w:rsidR="00BB640D" w:rsidRPr="00BE0146">
        <w:rPr>
          <w:lang w:val="fr-CH"/>
        </w:rPr>
        <w:t>Le Bureau fédéral des statistiques a mené des études détaillées sur le phénomène</w:t>
      </w:r>
      <w:r w:rsidR="00EF70BE" w:rsidRPr="00BE0146">
        <w:rPr>
          <w:lang w:val="fr-CH"/>
        </w:rPr>
        <w:t xml:space="preserve"> du suicide</w:t>
      </w:r>
      <w:r w:rsidR="00BB640D" w:rsidRPr="00BE0146">
        <w:rPr>
          <w:lang w:val="fr-CH"/>
        </w:rPr>
        <w:t xml:space="preserve">. </w:t>
      </w:r>
      <w:r w:rsidR="00EF70BE" w:rsidRPr="00BE0146">
        <w:rPr>
          <w:lang w:val="fr-CH"/>
        </w:rPr>
        <w:t>Un fond</w:t>
      </w:r>
      <w:r w:rsidR="001A73C1" w:rsidRPr="00BE0146">
        <w:rPr>
          <w:lang w:val="fr-CH"/>
        </w:rPr>
        <w:t>s</w:t>
      </w:r>
      <w:r w:rsidR="00EF70BE" w:rsidRPr="00BE0146">
        <w:rPr>
          <w:lang w:val="fr-CH"/>
        </w:rPr>
        <w:t xml:space="preserve"> national prépare</w:t>
      </w:r>
      <w:r w:rsidR="00BB640D" w:rsidRPr="00BE0146">
        <w:rPr>
          <w:lang w:val="fr-CH"/>
        </w:rPr>
        <w:t xml:space="preserve"> un programme de recherch</w:t>
      </w:r>
      <w:r w:rsidR="00AA6CEC" w:rsidRPr="00BE0146">
        <w:rPr>
          <w:lang w:val="fr-CH"/>
        </w:rPr>
        <w:t>e sur la question</w:t>
      </w:r>
      <w:r>
        <w:rPr>
          <w:lang w:val="fr-CH"/>
        </w:rPr>
        <w:t>;</w:t>
      </w:r>
      <w:r w:rsidR="00AA6CEC" w:rsidRPr="00BE0146">
        <w:rPr>
          <w:lang w:val="fr-CH"/>
        </w:rPr>
        <w:t xml:space="preserve"> il</w:t>
      </w:r>
      <w:r w:rsidR="00BB640D" w:rsidRPr="00BE0146">
        <w:rPr>
          <w:lang w:val="fr-CH"/>
        </w:rPr>
        <w:t xml:space="preserve"> recueillera des i</w:t>
      </w:r>
      <w:r w:rsidR="007A62FC" w:rsidRPr="00BE0146">
        <w:rPr>
          <w:lang w:val="fr-CH"/>
        </w:rPr>
        <w:t>nformations sur les considération</w:t>
      </w:r>
      <w:r w:rsidR="00BB640D" w:rsidRPr="00BE0146">
        <w:rPr>
          <w:lang w:val="fr-CH"/>
        </w:rPr>
        <w:t xml:space="preserve">s sociales, économiques, institutionnelles, légales et culturelles qui entourent les suicides et les tentatives de suicide en Suisse. En outre, la législation suisse en matière de détention d’armes </w:t>
      </w:r>
      <w:r w:rsidR="00AA6CEC" w:rsidRPr="00BE0146">
        <w:rPr>
          <w:lang w:val="fr-CH"/>
        </w:rPr>
        <w:t xml:space="preserve">à feu </w:t>
      </w:r>
      <w:r w:rsidR="00BB640D" w:rsidRPr="00BE0146">
        <w:rPr>
          <w:lang w:val="fr-CH"/>
        </w:rPr>
        <w:t>par les particuliers a été renforcée</w:t>
      </w:r>
      <w:r w:rsidR="001A73C1" w:rsidRPr="00BE0146">
        <w:rPr>
          <w:lang w:val="fr-CH"/>
        </w:rPr>
        <w:t>,</w:t>
      </w:r>
      <w:r w:rsidR="00BB640D" w:rsidRPr="00BE0146">
        <w:rPr>
          <w:lang w:val="fr-CH"/>
        </w:rPr>
        <w:t xml:space="preserve"> et un référendum sera organisé en 2011 sur les mesures à adopter pour mettre en place des restrictions supplémentaires. </w:t>
      </w:r>
    </w:p>
    <w:p w:rsidR="00A93341" w:rsidRPr="00BE0146" w:rsidRDefault="00BE0146" w:rsidP="00D06B7C">
      <w:pPr>
        <w:pStyle w:val="SingleTxtG"/>
        <w:rPr>
          <w:lang w:val="fr-CH"/>
        </w:rPr>
      </w:pPr>
      <w:r w:rsidRPr="00BE0146">
        <w:rPr>
          <w:lang w:val="fr-CH"/>
        </w:rPr>
        <w:t>14.</w:t>
      </w:r>
      <w:r w:rsidRPr="00BE0146">
        <w:rPr>
          <w:lang w:val="fr-CH"/>
        </w:rPr>
        <w:tab/>
      </w:r>
      <w:r w:rsidR="00EF70BE" w:rsidRPr="00BE0146">
        <w:rPr>
          <w:lang w:val="fr-CH"/>
        </w:rPr>
        <w:t xml:space="preserve">L’Office fédéral de la santé publique </w:t>
      </w:r>
      <w:r w:rsidR="007D6AE8" w:rsidRPr="00BE0146">
        <w:rPr>
          <w:lang w:val="fr-CH"/>
        </w:rPr>
        <w:t>soutient les efforts engagés au niveau cantonal pour lancer un programme de détection précoce et mie</w:t>
      </w:r>
      <w:r w:rsidR="001A73C1" w:rsidRPr="00BE0146">
        <w:rPr>
          <w:lang w:val="fr-CH"/>
        </w:rPr>
        <w:t>ux traiter</w:t>
      </w:r>
      <w:r w:rsidR="007D6AE8" w:rsidRPr="00BE0146">
        <w:rPr>
          <w:lang w:val="fr-CH"/>
        </w:rPr>
        <w:t xml:space="preserve"> le problème de la dépression. Dix cantons ont mis en place ce type de programme depuis 2005</w:t>
      </w:r>
      <w:r w:rsidR="001A73C1" w:rsidRPr="00BE0146">
        <w:rPr>
          <w:lang w:val="fr-CH"/>
        </w:rPr>
        <w:t>. Parallèlement, la fréquence de la demande</w:t>
      </w:r>
      <w:r w:rsidR="007D6AE8" w:rsidRPr="00BE0146">
        <w:rPr>
          <w:lang w:val="fr-CH"/>
        </w:rPr>
        <w:t xml:space="preserve"> </w:t>
      </w:r>
      <w:r w:rsidR="001A73C1" w:rsidRPr="00BE0146">
        <w:rPr>
          <w:lang w:val="fr-CH"/>
        </w:rPr>
        <w:t>de</w:t>
      </w:r>
      <w:r w:rsidR="007D6AE8" w:rsidRPr="00BE0146">
        <w:rPr>
          <w:lang w:val="fr-CH"/>
        </w:rPr>
        <w:t xml:space="preserve"> traitement psychiatrique augmente, ce qui laisse supposer que le discrédit attaché </w:t>
      </w:r>
      <w:r w:rsidR="00721383" w:rsidRPr="00BE0146">
        <w:rPr>
          <w:lang w:val="fr-CH"/>
        </w:rPr>
        <w:t>à la maladie mentale diminue. La création d’un</w:t>
      </w:r>
      <w:r w:rsidR="007D6AE8" w:rsidRPr="00BE0146">
        <w:rPr>
          <w:lang w:val="fr-CH"/>
        </w:rPr>
        <w:t xml:space="preserve"> service ambulatoire pl</w:t>
      </w:r>
      <w:r w:rsidR="0034326A" w:rsidRPr="00BE0146">
        <w:rPr>
          <w:lang w:val="fr-CH"/>
        </w:rPr>
        <w:t>us efficace est envisagé</w:t>
      </w:r>
      <w:r w:rsidR="00721383" w:rsidRPr="00BE0146">
        <w:rPr>
          <w:lang w:val="fr-CH"/>
        </w:rPr>
        <w:t>e,</w:t>
      </w:r>
      <w:r w:rsidR="0034326A" w:rsidRPr="00BE0146">
        <w:rPr>
          <w:lang w:val="fr-CH"/>
        </w:rPr>
        <w:t xml:space="preserve"> c</w:t>
      </w:r>
      <w:r w:rsidR="00721383" w:rsidRPr="00BE0146">
        <w:rPr>
          <w:lang w:val="fr-CH"/>
        </w:rPr>
        <w:t xml:space="preserve">omme le recours plus fréquent à des </w:t>
      </w:r>
      <w:r w:rsidR="00AE7F35" w:rsidRPr="00BE0146">
        <w:rPr>
          <w:lang w:val="fr-CH"/>
        </w:rPr>
        <w:t xml:space="preserve">alternatives </w:t>
      </w:r>
      <w:r w:rsidR="007D6AE8" w:rsidRPr="00BE0146">
        <w:rPr>
          <w:lang w:val="fr-CH"/>
        </w:rPr>
        <w:t xml:space="preserve">aux mesures de </w:t>
      </w:r>
      <w:r w:rsidR="0034326A" w:rsidRPr="00BE0146">
        <w:rPr>
          <w:lang w:val="fr-CH"/>
        </w:rPr>
        <w:t xml:space="preserve">contrainte </w:t>
      </w:r>
      <w:r w:rsidR="00721383" w:rsidRPr="00BE0146">
        <w:rPr>
          <w:lang w:val="fr-CH"/>
        </w:rPr>
        <w:t xml:space="preserve">employées dans les </w:t>
      </w:r>
      <w:r w:rsidR="00AE7F35" w:rsidRPr="00BE0146">
        <w:rPr>
          <w:lang w:val="fr-CH"/>
        </w:rPr>
        <w:t xml:space="preserve">institutions </w:t>
      </w:r>
      <w:r w:rsidR="0034326A" w:rsidRPr="00BE0146">
        <w:rPr>
          <w:lang w:val="fr-CH"/>
        </w:rPr>
        <w:t>psychiatriques</w:t>
      </w:r>
      <w:r w:rsidR="00AE7F35" w:rsidRPr="00BE0146">
        <w:rPr>
          <w:lang w:val="fr-CH"/>
        </w:rPr>
        <w:t xml:space="preserve">. Actuellement, chaque institution utilise ces mesures de manière différente, mais des orientations nationales uniformes seront mises en place avec l’aide de l’OMS. </w:t>
      </w:r>
    </w:p>
    <w:p w:rsidR="00B8687A" w:rsidRPr="00BE0146" w:rsidRDefault="00BE0146" w:rsidP="00D06B7C">
      <w:pPr>
        <w:pStyle w:val="SingleTxtG"/>
        <w:rPr>
          <w:lang w:val="fr-CH"/>
        </w:rPr>
      </w:pPr>
      <w:r w:rsidRPr="00BE0146">
        <w:rPr>
          <w:lang w:val="fr-CH"/>
        </w:rPr>
        <w:t>15.</w:t>
      </w:r>
      <w:r w:rsidRPr="00BE0146">
        <w:rPr>
          <w:lang w:val="fr-CH"/>
        </w:rPr>
        <w:tab/>
      </w:r>
      <w:r w:rsidR="00F70201" w:rsidRPr="00BE0146">
        <w:rPr>
          <w:lang w:val="fr-CH"/>
        </w:rPr>
        <w:t>Le 30 septembre</w:t>
      </w:r>
      <w:r>
        <w:rPr>
          <w:lang w:val="fr-CH"/>
        </w:rPr>
        <w:t xml:space="preserve"> </w:t>
      </w:r>
      <w:r w:rsidR="00A93341" w:rsidRPr="00BE0146">
        <w:rPr>
          <w:lang w:val="fr-CH"/>
        </w:rPr>
        <w:t xml:space="preserve">2009, </w:t>
      </w:r>
      <w:r w:rsidR="00F70201" w:rsidRPr="00BE0146">
        <w:rPr>
          <w:lang w:val="fr-CH"/>
        </w:rPr>
        <w:t xml:space="preserve">Le Conseil fédéral a adopté un projet de loi visant à corriger les disparités concernant la prévention et la détection précoce des maladies endémiques ou particulièrement dangereuses et des maladies mentales. </w:t>
      </w:r>
      <w:r w:rsidR="007652EF" w:rsidRPr="00BE0146">
        <w:rPr>
          <w:lang w:val="fr-CH"/>
        </w:rPr>
        <w:t xml:space="preserve">Compte tenu </w:t>
      </w:r>
      <w:r w:rsidR="00ED48E0" w:rsidRPr="00BE0146">
        <w:rPr>
          <w:lang w:val="fr-CH"/>
        </w:rPr>
        <w:t xml:space="preserve">du manque </w:t>
      </w:r>
      <w:r w:rsidR="007652EF" w:rsidRPr="00BE0146">
        <w:rPr>
          <w:lang w:val="fr-CH"/>
        </w:rPr>
        <w:t xml:space="preserve">de ressources humaines et financières </w:t>
      </w:r>
      <w:r w:rsidR="00ED48E0" w:rsidRPr="00BE0146">
        <w:rPr>
          <w:lang w:val="fr-CH"/>
        </w:rPr>
        <w:t xml:space="preserve">disponibles </w:t>
      </w:r>
      <w:r w:rsidR="007652EF" w:rsidRPr="00BE0146">
        <w:rPr>
          <w:lang w:val="fr-CH"/>
        </w:rPr>
        <w:t xml:space="preserve">pour des </w:t>
      </w:r>
      <w:r w:rsidR="00107E01" w:rsidRPr="00BE0146">
        <w:rPr>
          <w:lang w:val="fr-CH"/>
        </w:rPr>
        <w:t xml:space="preserve">traitements </w:t>
      </w:r>
      <w:r w:rsidR="007652EF" w:rsidRPr="00BE0146">
        <w:rPr>
          <w:lang w:val="fr-CH"/>
        </w:rPr>
        <w:t xml:space="preserve">thérapeutiques, l’adoption de </w:t>
      </w:r>
      <w:r w:rsidR="00B8687A" w:rsidRPr="00BE0146">
        <w:rPr>
          <w:lang w:val="fr-CH"/>
        </w:rPr>
        <w:t>me</w:t>
      </w:r>
      <w:r w:rsidR="00107E01" w:rsidRPr="00BE0146">
        <w:rPr>
          <w:lang w:val="fr-CH"/>
        </w:rPr>
        <w:t>sures s’impose</w:t>
      </w:r>
      <w:r w:rsidR="007652EF" w:rsidRPr="00BE0146">
        <w:rPr>
          <w:lang w:val="fr-CH"/>
        </w:rPr>
        <w:t xml:space="preserve"> pour promouvoir la prévention des maladies. </w:t>
      </w:r>
      <w:r w:rsidR="00B8687A" w:rsidRPr="00BE0146">
        <w:rPr>
          <w:lang w:val="fr-CH"/>
        </w:rPr>
        <w:t>La nouvelle législati</w:t>
      </w:r>
      <w:r w:rsidR="007652EF" w:rsidRPr="00BE0146">
        <w:rPr>
          <w:lang w:val="fr-CH"/>
        </w:rPr>
        <w:t xml:space="preserve">on contribuera à améliorer l’état de santé de la population suisse et </w:t>
      </w:r>
      <w:r w:rsidR="00ED48E0" w:rsidRPr="00BE0146">
        <w:rPr>
          <w:lang w:val="fr-CH"/>
        </w:rPr>
        <w:t xml:space="preserve">à </w:t>
      </w:r>
      <w:r w:rsidR="007652EF" w:rsidRPr="00BE0146">
        <w:rPr>
          <w:lang w:val="fr-CH"/>
        </w:rPr>
        <w:t xml:space="preserve">freiner la hausse des coûts de santé. </w:t>
      </w:r>
    </w:p>
    <w:p w:rsidR="00B8687A" w:rsidRPr="00BE0146" w:rsidRDefault="00BE0146" w:rsidP="00D06B7C">
      <w:pPr>
        <w:pStyle w:val="SingleTxtG"/>
        <w:rPr>
          <w:lang w:val="fr-CH"/>
        </w:rPr>
      </w:pPr>
      <w:r w:rsidRPr="00BE0146">
        <w:rPr>
          <w:lang w:val="fr-CH"/>
        </w:rPr>
        <w:t>16.</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Bonoan-Dandan</w:t>
      </w:r>
      <w:r w:rsidR="00A93341" w:rsidRPr="00BE0146">
        <w:rPr>
          <w:lang w:val="fr-CH"/>
        </w:rPr>
        <w:t xml:space="preserve"> </w:t>
      </w:r>
      <w:r w:rsidR="00B8687A" w:rsidRPr="00BE0146">
        <w:rPr>
          <w:lang w:val="fr-CH"/>
        </w:rPr>
        <w:t>relève que les femmes étrangères mariées à un étranger depuis moins de trois</w:t>
      </w:r>
      <w:r w:rsidR="00D06B7C">
        <w:rPr>
          <w:lang w:val="fr-CH"/>
        </w:rPr>
        <w:t> ans</w:t>
      </w:r>
      <w:r w:rsidR="00B8687A" w:rsidRPr="00BE0146">
        <w:rPr>
          <w:lang w:val="fr-CH"/>
        </w:rPr>
        <w:t xml:space="preserve"> risquent de perdre leur permis de séjour si elles </w:t>
      </w:r>
      <w:r w:rsidR="00107E01" w:rsidRPr="00BE0146">
        <w:rPr>
          <w:lang w:val="fr-CH"/>
        </w:rPr>
        <w:t>ne vivent pas avec leur mari</w:t>
      </w:r>
      <w:r w:rsidR="00B8687A" w:rsidRPr="00BE0146">
        <w:rPr>
          <w:lang w:val="fr-CH"/>
        </w:rPr>
        <w:t>. Les femmes étrangères victimes de vi</w:t>
      </w:r>
      <w:r w:rsidR="00264E24" w:rsidRPr="00BE0146">
        <w:rPr>
          <w:lang w:val="fr-CH"/>
        </w:rPr>
        <w:t>olence conjugale</w:t>
      </w:r>
      <w:r w:rsidR="00B8687A" w:rsidRPr="00BE0146">
        <w:rPr>
          <w:lang w:val="fr-CH"/>
        </w:rPr>
        <w:t xml:space="preserve"> doivent donc rester avec leurs conjoints violents. </w:t>
      </w:r>
      <w:r w:rsidR="00ED48E0" w:rsidRPr="00BE0146">
        <w:rPr>
          <w:lang w:val="fr-CH"/>
        </w:rPr>
        <w:t>Cela nuit à leur équilibre psychologique</w:t>
      </w:r>
      <w:r w:rsidR="00B8687A" w:rsidRPr="00BE0146">
        <w:rPr>
          <w:lang w:val="fr-CH"/>
        </w:rPr>
        <w:t xml:space="preserve"> et met parfois leur vie en danger, de sorte qu’elles n’ont d’autre choix que de revenir dans leur pays d’origine. </w:t>
      </w:r>
      <w:r w:rsidR="00561533" w:rsidRPr="00561533">
        <w:rPr>
          <w:lang w:val="fr-CH"/>
        </w:rPr>
        <w:t>M</w:t>
      </w:r>
      <w:r w:rsidR="00561533" w:rsidRPr="00CD3EB4">
        <w:rPr>
          <w:vertAlign w:val="superscript"/>
          <w:lang w:val="fr-CH"/>
        </w:rPr>
        <w:t>me</w:t>
      </w:r>
      <w:r w:rsidR="00561533" w:rsidRPr="00561533">
        <w:rPr>
          <w:lang w:val="fr-CH"/>
        </w:rPr>
        <w:t xml:space="preserve"> Barahona Riera </w:t>
      </w:r>
      <w:r w:rsidR="00B8687A" w:rsidRPr="00BE0146">
        <w:rPr>
          <w:lang w:val="fr-CH"/>
        </w:rPr>
        <w:t>demande si des études ont été réalisé</w:t>
      </w:r>
      <w:r w:rsidR="00264E24" w:rsidRPr="00BE0146">
        <w:rPr>
          <w:lang w:val="fr-CH"/>
        </w:rPr>
        <w:t>e</w:t>
      </w:r>
      <w:r w:rsidR="00B8687A" w:rsidRPr="00BE0146">
        <w:rPr>
          <w:lang w:val="fr-CH"/>
        </w:rPr>
        <w:t xml:space="preserve">s sur le problème et si l’Office fédéral des migrations est en mesure de </w:t>
      </w:r>
      <w:r w:rsidR="00264E24" w:rsidRPr="00BE0146">
        <w:rPr>
          <w:lang w:val="fr-CH"/>
        </w:rPr>
        <w:t>le traiter</w:t>
      </w:r>
      <w:r w:rsidR="00B8687A" w:rsidRPr="00BE0146">
        <w:rPr>
          <w:lang w:val="fr-CH"/>
        </w:rPr>
        <w:t>.</w:t>
      </w:r>
    </w:p>
    <w:p w:rsidR="00264E24" w:rsidRPr="00BE0146" w:rsidRDefault="00BE0146" w:rsidP="00D06B7C">
      <w:pPr>
        <w:pStyle w:val="SingleTxtG"/>
        <w:rPr>
          <w:lang w:val="fr-CH"/>
        </w:rPr>
      </w:pPr>
      <w:r w:rsidRPr="00BE0146">
        <w:rPr>
          <w:lang w:val="fr-CH"/>
        </w:rPr>
        <w:t>17.</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Barahona Riera</w:t>
      </w:r>
      <w:r w:rsidR="00264E24" w:rsidRPr="00BE0146">
        <w:rPr>
          <w:lang w:val="fr-CH"/>
        </w:rPr>
        <w:t xml:space="preserve"> dit que la réponse à la violence familial</w:t>
      </w:r>
      <w:r w:rsidR="00ED48E0" w:rsidRPr="00BE0146">
        <w:rPr>
          <w:lang w:val="fr-CH"/>
        </w:rPr>
        <w:t>e</w:t>
      </w:r>
      <w:r w:rsidR="00264E24" w:rsidRPr="00BE0146">
        <w:rPr>
          <w:lang w:val="fr-CH"/>
        </w:rPr>
        <w:t xml:space="preserve"> varie d’un canton à l’au</w:t>
      </w:r>
      <w:r w:rsidR="00523387" w:rsidRPr="00BE0146">
        <w:rPr>
          <w:lang w:val="fr-CH"/>
        </w:rPr>
        <w:t xml:space="preserve">tre. Cela étant, comment peut-on mettre en place </w:t>
      </w:r>
      <w:r w:rsidR="00264E24" w:rsidRPr="00BE0146">
        <w:rPr>
          <w:lang w:val="fr-CH"/>
        </w:rPr>
        <w:t>une législation nationale relativ</w:t>
      </w:r>
      <w:r w:rsidR="00D27D5C" w:rsidRPr="00BE0146">
        <w:rPr>
          <w:lang w:val="fr-CH"/>
        </w:rPr>
        <w:t>e à la violence familiale</w:t>
      </w:r>
      <w:r>
        <w:rPr>
          <w:lang w:val="fr-CH"/>
        </w:rPr>
        <w:t>?</w:t>
      </w:r>
      <w:r w:rsidR="00D27D5C" w:rsidRPr="00BE0146">
        <w:rPr>
          <w:lang w:val="fr-CH"/>
        </w:rPr>
        <w:t xml:space="preserve"> </w:t>
      </w:r>
      <w:r>
        <w:rPr>
          <w:lang w:val="fr-CH"/>
        </w:rPr>
        <w:t>M</w:t>
      </w:r>
      <w:r w:rsidRPr="00CD3EB4">
        <w:rPr>
          <w:vertAlign w:val="superscript"/>
          <w:lang w:val="fr-CH"/>
        </w:rPr>
        <w:t>me</w:t>
      </w:r>
      <w:r>
        <w:rPr>
          <w:lang w:val="fr-CH"/>
        </w:rPr>
        <w:t> </w:t>
      </w:r>
      <w:r w:rsidR="00D27D5C" w:rsidRPr="00BE0146">
        <w:rPr>
          <w:lang w:val="fr-CH"/>
        </w:rPr>
        <w:t>Barahona Riera</w:t>
      </w:r>
      <w:r w:rsidR="00264E24" w:rsidRPr="00BE0146">
        <w:rPr>
          <w:lang w:val="fr-CH"/>
        </w:rPr>
        <w:t xml:space="preserve"> serait reconnaissante à la délégation d’indiquer les critères juridiques qui autorisent les avortements et d’expliquer s’ils sont ident</w:t>
      </w:r>
      <w:r w:rsidR="00495E0E" w:rsidRPr="00BE0146">
        <w:rPr>
          <w:lang w:val="fr-CH"/>
        </w:rPr>
        <w:t>iques dans tou</w:t>
      </w:r>
      <w:r w:rsidR="00D27D5C" w:rsidRPr="00BE0146">
        <w:rPr>
          <w:lang w:val="fr-CH"/>
        </w:rPr>
        <w:t>te la Suisse. Elle</w:t>
      </w:r>
      <w:r w:rsidR="00264E24" w:rsidRPr="00BE0146">
        <w:rPr>
          <w:lang w:val="fr-CH"/>
        </w:rPr>
        <w:t xml:space="preserve"> demande également quels services fédéraux traitent de la questio</w:t>
      </w:r>
      <w:r w:rsidR="001B46FB" w:rsidRPr="00BE0146">
        <w:rPr>
          <w:lang w:val="fr-CH"/>
        </w:rPr>
        <w:t>n des droits à la santé procréativ</w:t>
      </w:r>
      <w:r w:rsidR="00264E24" w:rsidRPr="00BE0146">
        <w:rPr>
          <w:lang w:val="fr-CH"/>
        </w:rPr>
        <w:t>e et sexuelle.</w:t>
      </w:r>
      <w:r>
        <w:rPr>
          <w:lang w:val="fr-CH"/>
        </w:rPr>
        <w:t xml:space="preserve"> </w:t>
      </w:r>
      <w:r w:rsidR="00264E24" w:rsidRPr="00BE0146">
        <w:rPr>
          <w:lang w:val="fr-CH"/>
        </w:rPr>
        <w:t>Les écoles dispensent-elles des cours sur le sujet et</w:t>
      </w:r>
      <w:r>
        <w:rPr>
          <w:lang w:val="fr-CH"/>
        </w:rPr>
        <w:t xml:space="preserve"> </w:t>
      </w:r>
      <w:r w:rsidR="00264E24" w:rsidRPr="00BE0146">
        <w:rPr>
          <w:lang w:val="fr-CH"/>
        </w:rPr>
        <w:t>ceux-ci sont-ils identiques dans tous les cantons</w:t>
      </w:r>
      <w:r>
        <w:rPr>
          <w:lang w:val="fr-CH"/>
        </w:rPr>
        <w:t xml:space="preserve">? </w:t>
      </w:r>
    </w:p>
    <w:p w:rsidR="00A93341" w:rsidRPr="00BE0146" w:rsidRDefault="00BE0146" w:rsidP="00D06B7C">
      <w:pPr>
        <w:pStyle w:val="SingleTxtG"/>
        <w:rPr>
          <w:lang w:val="fr-CH"/>
        </w:rPr>
      </w:pPr>
      <w:r w:rsidRPr="00BE0146">
        <w:rPr>
          <w:lang w:val="fr-CH"/>
        </w:rPr>
        <w:t>18.</w:t>
      </w:r>
      <w:r w:rsidRPr="00BE0146">
        <w:rPr>
          <w:lang w:val="fr-CH"/>
        </w:rPr>
        <w:tab/>
      </w:r>
      <w:r>
        <w:rPr>
          <w:b/>
          <w:lang w:val="fr-CH"/>
        </w:rPr>
        <w:t>M. </w:t>
      </w:r>
      <w:r w:rsidR="00A93341" w:rsidRPr="00BE0146">
        <w:rPr>
          <w:b/>
          <w:lang w:val="fr-CH"/>
        </w:rPr>
        <w:t>Sadi</w:t>
      </w:r>
      <w:r w:rsidR="00A93341" w:rsidRPr="00BE0146">
        <w:rPr>
          <w:lang w:val="fr-CH"/>
        </w:rPr>
        <w:t xml:space="preserve">, </w:t>
      </w:r>
      <w:r w:rsidR="00264E24" w:rsidRPr="00BE0146">
        <w:rPr>
          <w:lang w:val="fr-CH"/>
        </w:rPr>
        <w:t>évoquant le prob</w:t>
      </w:r>
      <w:r w:rsidR="00A350EE" w:rsidRPr="00BE0146">
        <w:rPr>
          <w:lang w:val="fr-CH"/>
        </w:rPr>
        <w:t>l</w:t>
      </w:r>
      <w:r w:rsidR="00264E24" w:rsidRPr="00BE0146">
        <w:rPr>
          <w:lang w:val="fr-CH"/>
        </w:rPr>
        <w:t xml:space="preserve">ème des </w:t>
      </w:r>
      <w:r w:rsidR="00A350EE" w:rsidRPr="00BE0146">
        <w:rPr>
          <w:lang w:val="fr-CH"/>
        </w:rPr>
        <w:t>mar</w:t>
      </w:r>
      <w:r w:rsidR="00264E24" w:rsidRPr="00BE0146">
        <w:rPr>
          <w:lang w:val="fr-CH"/>
        </w:rPr>
        <w:t xml:space="preserve">iages </w:t>
      </w:r>
      <w:r w:rsidR="00A350EE" w:rsidRPr="00BE0146">
        <w:rPr>
          <w:lang w:val="fr-CH"/>
        </w:rPr>
        <w:t>forcé</w:t>
      </w:r>
      <w:r w:rsidR="00264E24" w:rsidRPr="00BE0146">
        <w:rPr>
          <w:lang w:val="fr-CH"/>
        </w:rPr>
        <w:t xml:space="preserve">s, </w:t>
      </w:r>
      <w:r w:rsidR="00A350EE" w:rsidRPr="00BE0146">
        <w:rPr>
          <w:lang w:val="fr-CH"/>
        </w:rPr>
        <w:t xml:space="preserve">demande si la Suisse recourt à ses services consulaires ou à ses ambassades pour s’assurer que les immigrantes </w:t>
      </w:r>
      <w:r w:rsidR="00D37F32" w:rsidRPr="00BE0146">
        <w:rPr>
          <w:lang w:val="fr-CH"/>
        </w:rPr>
        <w:t>ré</w:t>
      </w:r>
      <w:r w:rsidR="00A350EE" w:rsidRPr="00BE0146">
        <w:rPr>
          <w:lang w:val="fr-CH"/>
        </w:rPr>
        <w:t xml:space="preserve">sidant en Suisse </w:t>
      </w:r>
      <w:r w:rsidR="0089264D" w:rsidRPr="00BE0146">
        <w:rPr>
          <w:lang w:val="fr-CH"/>
        </w:rPr>
        <w:t xml:space="preserve">et </w:t>
      </w:r>
      <w:r w:rsidR="00A350EE" w:rsidRPr="00BE0146">
        <w:rPr>
          <w:lang w:val="fr-CH"/>
        </w:rPr>
        <w:t>qui se sont mariées dans un autre pays</w:t>
      </w:r>
      <w:r w:rsidR="001B46FB" w:rsidRPr="00BE0146">
        <w:rPr>
          <w:lang w:val="fr-CH"/>
        </w:rPr>
        <w:t>,</w:t>
      </w:r>
      <w:r w:rsidR="00A350EE" w:rsidRPr="00BE0146">
        <w:rPr>
          <w:lang w:val="fr-CH"/>
        </w:rPr>
        <w:t xml:space="preserve"> ne l’ont pas fait sous la contrainte. Notant que le droit de se marier est restreint pour les</w:t>
      </w:r>
      <w:r w:rsidR="00561533">
        <w:rPr>
          <w:lang w:val="fr-CH"/>
        </w:rPr>
        <w:t xml:space="preserve"> </w:t>
      </w:r>
      <w:r w:rsidR="008F5E51">
        <w:rPr>
          <w:lang w:val="fr-CH"/>
        </w:rPr>
        <w:t>personnes</w:t>
      </w:r>
      <w:r w:rsidR="00A350EE" w:rsidRPr="00BE0146">
        <w:rPr>
          <w:lang w:val="fr-CH"/>
        </w:rPr>
        <w:t xml:space="preserve"> en s</w:t>
      </w:r>
      <w:r w:rsidR="00107E01" w:rsidRPr="00BE0146">
        <w:rPr>
          <w:lang w:val="fr-CH"/>
        </w:rPr>
        <w:t>ituation irrégulière, il souhaite savoir</w:t>
      </w:r>
      <w:r w:rsidR="00A350EE" w:rsidRPr="00BE0146">
        <w:rPr>
          <w:lang w:val="fr-CH"/>
        </w:rPr>
        <w:t xml:space="preserve"> si cette restriction s’applique également aux demandeurs d’asile jusqu’à ce qu’ils aient obtenu la résidence légale. </w:t>
      </w:r>
    </w:p>
    <w:p w:rsidR="00A350EE" w:rsidRPr="00BE0146" w:rsidRDefault="00BE0146" w:rsidP="00D06B7C">
      <w:pPr>
        <w:pStyle w:val="SingleTxtG"/>
        <w:rPr>
          <w:lang w:val="fr-CH"/>
        </w:rPr>
      </w:pPr>
      <w:r w:rsidRPr="00BE0146">
        <w:rPr>
          <w:lang w:val="fr-CH"/>
        </w:rPr>
        <w:t>19.</w:t>
      </w:r>
      <w:r w:rsidRPr="00BE0146">
        <w:rPr>
          <w:lang w:val="fr-CH"/>
        </w:rPr>
        <w:tab/>
      </w:r>
      <w:r>
        <w:rPr>
          <w:lang w:val="fr-CH"/>
        </w:rPr>
        <w:t>M. </w:t>
      </w:r>
      <w:r w:rsidR="00495E0E" w:rsidRPr="00BE0146">
        <w:rPr>
          <w:lang w:val="fr-CH"/>
        </w:rPr>
        <w:t>Sadi</w:t>
      </w:r>
      <w:r w:rsidR="00A350EE" w:rsidRPr="00BE0146">
        <w:rPr>
          <w:lang w:val="fr-CH"/>
        </w:rPr>
        <w:t xml:space="preserve"> demande si le taux élevé de suicides en Suisse n’est pas dû en partie à la facilité d’accès aux ar</w:t>
      </w:r>
      <w:r w:rsidR="00B97B10" w:rsidRPr="00BE0146">
        <w:rPr>
          <w:lang w:val="fr-CH"/>
        </w:rPr>
        <w:t>mes à feu et il souhaite connaître</w:t>
      </w:r>
      <w:r w:rsidR="00A350EE" w:rsidRPr="00BE0146">
        <w:rPr>
          <w:lang w:val="fr-CH"/>
        </w:rPr>
        <w:t xml:space="preserve"> le point de vue de la délégation sur la raison pour laquelle la Suisse n’a pas </w:t>
      </w:r>
      <w:r w:rsidR="001B46FB" w:rsidRPr="00BE0146">
        <w:rPr>
          <w:lang w:val="fr-CH"/>
        </w:rPr>
        <w:t>mis</w:t>
      </w:r>
      <w:r w:rsidR="00A350EE" w:rsidRPr="00BE0146">
        <w:rPr>
          <w:lang w:val="fr-CH"/>
        </w:rPr>
        <w:t xml:space="preserve"> en place un contrôle plus rigoureux de</w:t>
      </w:r>
      <w:r w:rsidR="0089264D" w:rsidRPr="00BE0146">
        <w:rPr>
          <w:lang w:val="fr-CH"/>
        </w:rPr>
        <w:t xml:space="preserve"> ce</w:t>
      </w:r>
      <w:r w:rsidR="00A350EE" w:rsidRPr="00BE0146">
        <w:rPr>
          <w:lang w:val="fr-CH"/>
        </w:rPr>
        <w:t>s armes.</w:t>
      </w:r>
      <w:r>
        <w:rPr>
          <w:lang w:val="fr-CH"/>
        </w:rPr>
        <w:t xml:space="preserve"> </w:t>
      </w:r>
    </w:p>
    <w:p w:rsidR="00A346D7" w:rsidRPr="00BE0146" w:rsidRDefault="00BE0146" w:rsidP="00D06B7C">
      <w:pPr>
        <w:pStyle w:val="SingleTxtG"/>
        <w:rPr>
          <w:lang w:val="fr-CH"/>
        </w:rPr>
      </w:pPr>
      <w:r w:rsidRPr="00BE0146">
        <w:rPr>
          <w:lang w:val="fr-CH"/>
        </w:rPr>
        <w:t>20.</w:t>
      </w:r>
      <w:r w:rsidRPr="00BE0146">
        <w:rPr>
          <w:lang w:val="fr-CH"/>
        </w:rPr>
        <w:tab/>
      </w:r>
      <w:r>
        <w:rPr>
          <w:b/>
          <w:lang w:val="fr-CH"/>
        </w:rPr>
        <w:t>M. </w:t>
      </w:r>
      <w:r w:rsidR="00A93341" w:rsidRPr="00BE0146">
        <w:rPr>
          <w:b/>
          <w:lang w:val="fr-CH"/>
        </w:rPr>
        <w:t>Riedel</w:t>
      </w:r>
      <w:r w:rsidR="00A93341" w:rsidRPr="00BE0146">
        <w:rPr>
          <w:lang w:val="fr-CH"/>
        </w:rPr>
        <w:t xml:space="preserve">, </w:t>
      </w:r>
      <w:r w:rsidR="00A346D7" w:rsidRPr="00BE0146">
        <w:rPr>
          <w:lang w:val="fr-CH"/>
        </w:rPr>
        <w:t>notant l</w:t>
      </w:r>
      <w:r w:rsidR="003A3339" w:rsidRPr="00BE0146">
        <w:rPr>
          <w:lang w:val="fr-CH"/>
        </w:rPr>
        <w:t xml:space="preserve">es informations </w:t>
      </w:r>
      <w:r w:rsidR="00A346D7" w:rsidRPr="00BE0146">
        <w:rPr>
          <w:lang w:val="fr-CH"/>
        </w:rPr>
        <w:t>de la délégation concernant</w:t>
      </w:r>
      <w:r w:rsidR="003A3339" w:rsidRPr="00BE0146">
        <w:rPr>
          <w:lang w:val="fr-CH"/>
        </w:rPr>
        <w:t xml:space="preserve"> les mesures </w:t>
      </w:r>
      <w:r w:rsidR="00A346D7" w:rsidRPr="00BE0146">
        <w:rPr>
          <w:lang w:val="fr-CH"/>
        </w:rPr>
        <w:t>adopté</w:t>
      </w:r>
      <w:r w:rsidR="003A3339" w:rsidRPr="00BE0146">
        <w:rPr>
          <w:lang w:val="fr-CH"/>
        </w:rPr>
        <w:t xml:space="preserve">es au niveau cantonal pour limiter les suicides, demande </w:t>
      </w:r>
      <w:r w:rsidR="00A346D7" w:rsidRPr="00BE0146">
        <w:rPr>
          <w:lang w:val="fr-CH"/>
        </w:rPr>
        <w:t>quelle est l’action entreprise au niveau fédéral. Selon lui</w:t>
      </w:r>
      <w:r w:rsidR="001B46FB" w:rsidRPr="00BE0146">
        <w:rPr>
          <w:lang w:val="fr-CH"/>
        </w:rPr>
        <w:t>,</w:t>
      </w:r>
      <w:r w:rsidR="00A346D7" w:rsidRPr="00BE0146">
        <w:rPr>
          <w:lang w:val="fr-CH"/>
        </w:rPr>
        <w:t xml:space="preserve"> une approche nationale s’impose. Il souhaiterait connaître les mesures adoptées pour assurer une détection précoce des victimes potentielles de suicide et les programmes engagés pour lutter contre le problème. Il serait également intéressant de connaître les initiatives mises en </w:t>
      </w:r>
      <w:r w:rsidR="00561533" w:rsidRPr="00BE0146">
        <w:rPr>
          <w:lang w:val="fr-CH"/>
        </w:rPr>
        <w:t>œuvre</w:t>
      </w:r>
      <w:r w:rsidR="00A346D7" w:rsidRPr="00BE0146">
        <w:rPr>
          <w:lang w:val="fr-CH"/>
        </w:rPr>
        <w:t xml:space="preserve"> dans les prisons pour lutter contre la dépression chez les détenus.</w:t>
      </w:r>
    </w:p>
    <w:p w:rsidR="00BB4A18" w:rsidRPr="00BE0146" w:rsidRDefault="00BE0146" w:rsidP="00D06B7C">
      <w:pPr>
        <w:pStyle w:val="SingleTxtG"/>
        <w:rPr>
          <w:lang w:val="fr-CH"/>
        </w:rPr>
      </w:pPr>
      <w:r w:rsidRPr="00BE0146">
        <w:rPr>
          <w:lang w:val="fr-CH"/>
        </w:rPr>
        <w:t>21.</w:t>
      </w:r>
      <w:r w:rsidRPr="00BE0146">
        <w:rPr>
          <w:lang w:val="fr-CH"/>
        </w:rPr>
        <w:tab/>
      </w:r>
      <w:r>
        <w:rPr>
          <w:b/>
          <w:lang w:val="fr-CH"/>
        </w:rPr>
        <w:t>M. </w:t>
      </w:r>
      <w:r w:rsidR="00A93341" w:rsidRPr="00BE0146">
        <w:rPr>
          <w:b/>
          <w:lang w:val="fr-CH"/>
        </w:rPr>
        <w:t xml:space="preserve">Texier </w:t>
      </w:r>
      <w:r w:rsidR="0089264D" w:rsidRPr="00BE0146">
        <w:rPr>
          <w:lang w:val="fr-CH"/>
        </w:rPr>
        <w:t>demande à la délégation</w:t>
      </w:r>
      <w:r w:rsidR="0089264D" w:rsidRPr="00BE0146">
        <w:rPr>
          <w:b/>
          <w:lang w:val="fr-CH"/>
        </w:rPr>
        <w:t xml:space="preserve"> </w:t>
      </w:r>
      <w:r w:rsidR="0089264D" w:rsidRPr="00BE0146">
        <w:rPr>
          <w:lang w:val="fr-CH"/>
        </w:rPr>
        <w:t>une</w:t>
      </w:r>
      <w:r w:rsidR="0089264D" w:rsidRPr="00BE0146">
        <w:rPr>
          <w:b/>
          <w:lang w:val="fr-CH"/>
        </w:rPr>
        <w:t xml:space="preserve"> </w:t>
      </w:r>
      <w:r w:rsidR="0089264D" w:rsidRPr="00BE0146">
        <w:rPr>
          <w:lang w:val="fr-CH"/>
        </w:rPr>
        <w:t>esti</w:t>
      </w:r>
      <w:r w:rsidR="002938D9" w:rsidRPr="00BE0146">
        <w:rPr>
          <w:lang w:val="fr-CH"/>
        </w:rPr>
        <w:t>mation du nombre des</w:t>
      </w:r>
      <w:r w:rsidR="008F5E51">
        <w:rPr>
          <w:lang w:val="fr-CH"/>
        </w:rPr>
        <w:t> personnes</w:t>
      </w:r>
      <w:r w:rsidR="002938D9" w:rsidRPr="00BE0146">
        <w:rPr>
          <w:lang w:val="fr-CH"/>
        </w:rPr>
        <w:t xml:space="preserve"> sans abri en Suisse. La Coalition des organisati</w:t>
      </w:r>
      <w:r w:rsidR="009F29AD" w:rsidRPr="00BE0146">
        <w:rPr>
          <w:lang w:val="fr-CH"/>
        </w:rPr>
        <w:t>ons non gouvernementales suisse</w:t>
      </w:r>
      <w:r w:rsidR="0049039C" w:rsidRPr="00BE0146">
        <w:rPr>
          <w:lang w:val="fr-CH"/>
        </w:rPr>
        <w:t>s</w:t>
      </w:r>
      <w:r w:rsidR="002938D9" w:rsidRPr="00BE0146">
        <w:rPr>
          <w:lang w:val="fr-CH"/>
        </w:rPr>
        <w:t xml:space="preserve"> admet que l’hébe</w:t>
      </w:r>
      <w:r w:rsidR="0049039C" w:rsidRPr="00BE0146">
        <w:rPr>
          <w:lang w:val="fr-CH"/>
        </w:rPr>
        <w:t>rgement d’urgence pour les sans-</w:t>
      </w:r>
      <w:r w:rsidR="002938D9" w:rsidRPr="00BE0146">
        <w:rPr>
          <w:lang w:val="fr-CH"/>
        </w:rPr>
        <w:t>abri est inadéquat, en particulier à Lausanne, où il semble que 15 lits seulement soient disponibles</w:t>
      </w:r>
      <w:r w:rsidR="009F29AD" w:rsidRPr="00BE0146">
        <w:rPr>
          <w:lang w:val="fr-CH"/>
        </w:rPr>
        <w:t>,</w:t>
      </w:r>
      <w:r w:rsidR="002938D9" w:rsidRPr="00BE0146">
        <w:rPr>
          <w:lang w:val="fr-CH"/>
        </w:rPr>
        <w:t xml:space="preserve"> et que les immigrants sans papier</w:t>
      </w:r>
      <w:r w:rsidR="001B46FB" w:rsidRPr="00BE0146">
        <w:rPr>
          <w:lang w:val="fr-CH"/>
        </w:rPr>
        <w:t xml:space="preserve">, </w:t>
      </w:r>
      <w:r w:rsidR="00F91B81" w:rsidRPr="00BE0146">
        <w:rPr>
          <w:lang w:val="fr-CH"/>
        </w:rPr>
        <w:t>en violatio</w:t>
      </w:r>
      <w:r w:rsidR="001B46FB" w:rsidRPr="00BE0146">
        <w:rPr>
          <w:lang w:val="fr-CH"/>
        </w:rPr>
        <w:t>n de leurs droits fondamentaux, n’aient pas accès à ces installations</w:t>
      </w:r>
      <w:r w:rsidR="002938D9" w:rsidRPr="00BE0146">
        <w:rPr>
          <w:lang w:val="fr-CH"/>
        </w:rPr>
        <w:t xml:space="preserve">. </w:t>
      </w:r>
      <w:r w:rsidR="00F91B81" w:rsidRPr="00BE0146">
        <w:rPr>
          <w:lang w:val="fr-CH"/>
        </w:rPr>
        <w:t>La Coalition des ONG suisse</w:t>
      </w:r>
      <w:r w:rsidR="0049039C" w:rsidRPr="00BE0146">
        <w:rPr>
          <w:lang w:val="fr-CH"/>
        </w:rPr>
        <w:t>s</w:t>
      </w:r>
      <w:r w:rsidR="00F91B81" w:rsidRPr="00BE0146">
        <w:rPr>
          <w:lang w:val="fr-CH"/>
        </w:rPr>
        <w:t xml:space="preserve"> a également signalé qu’en 2009 la police avait expulsé de force des Roms qui</w:t>
      </w:r>
      <w:r>
        <w:rPr>
          <w:lang w:val="fr-CH"/>
        </w:rPr>
        <w:t xml:space="preserve"> </w:t>
      </w:r>
      <w:r w:rsidR="00F91B81" w:rsidRPr="00BE0146">
        <w:rPr>
          <w:lang w:val="fr-CH"/>
        </w:rPr>
        <w:t>vivaient dans des inst</w:t>
      </w:r>
      <w:r w:rsidR="00495E0E" w:rsidRPr="00BE0146">
        <w:rPr>
          <w:lang w:val="fr-CH"/>
        </w:rPr>
        <w:t xml:space="preserve">allations de fortune. </w:t>
      </w:r>
      <w:r>
        <w:rPr>
          <w:lang w:val="fr-CH"/>
        </w:rPr>
        <w:t>M. </w:t>
      </w:r>
      <w:r w:rsidR="00495E0E" w:rsidRPr="00BE0146">
        <w:rPr>
          <w:lang w:val="fr-CH"/>
        </w:rPr>
        <w:t>Texier</w:t>
      </w:r>
      <w:r w:rsidR="00F91B81" w:rsidRPr="00BE0146">
        <w:rPr>
          <w:lang w:val="fr-CH"/>
        </w:rPr>
        <w:t xml:space="preserve"> rappelle que les Roms, en tant que citoyens européens, sont habilités à </w:t>
      </w:r>
      <w:r w:rsidR="00BB4A18" w:rsidRPr="00BE0146">
        <w:rPr>
          <w:lang w:val="fr-CH"/>
        </w:rPr>
        <w:t xml:space="preserve">bénéficier de </w:t>
      </w:r>
      <w:r w:rsidR="00F91B81" w:rsidRPr="00BE0146">
        <w:rPr>
          <w:lang w:val="fr-CH"/>
        </w:rPr>
        <w:t>la protection offerte aux termes d’un certain nombre d’instruments européens, et il demande à la délégation de s’exprimer sur l’i</w:t>
      </w:r>
      <w:r w:rsidR="00BB4A18" w:rsidRPr="00BE0146">
        <w:rPr>
          <w:lang w:val="fr-CH"/>
        </w:rPr>
        <w:t>ntervention de la police</w:t>
      </w:r>
      <w:r w:rsidR="001B46FB" w:rsidRPr="00BE0146">
        <w:rPr>
          <w:lang w:val="fr-CH"/>
        </w:rPr>
        <w:t>,</w:t>
      </w:r>
      <w:r w:rsidR="00BB4A18" w:rsidRPr="00BE0146">
        <w:rPr>
          <w:lang w:val="fr-CH"/>
        </w:rPr>
        <w:t xml:space="preserve"> qui a manifestement agi</w:t>
      </w:r>
      <w:r w:rsidR="00F91B81" w:rsidRPr="00BE0146">
        <w:rPr>
          <w:lang w:val="fr-CH"/>
        </w:rPr>
        <w:t xml:space="preserve"> sur ordre. Il souhaite savo</w:t>
      </w:r>
      <w:r w:rsidR="001B46FB" w:rsidRPr="00BE0146">
        <w:rPr>
          <w:lang w:val="fr-CH"/>
        </w:rPr>
        <w:t>ir s’il est possible d’accroître</w:t>
      </w:r>
      <w:r w:rsidR="00BB4A18" w:rsidRPr="00BE0146">
        <w:rPr>
          <w:lang w:val="fr-CH"/>
        </w:rPr>
        <w:t xml:space="preserve"> le nomb</w:t>
      </w:r>
      <w:r w:rsidR="001B46FB" w:rsidRPr="00BE0146">
        <w:rPr>
          <w:lang w:val="fr-CH"/>
        </w:rPr>
        <w:t>re de</w:t>
      </w:r>
      <w:r w:rsidR="00BB4A18" w:rsidRPr="00BE0146">
        <w:rPr>
          <w:lang w:val="fr-CH"/>
        </w:rPr>
        <w:t xml:space="preserve"> logements d’urgence. D’une manière plus générale, il engage vivement l’État partie à traiter le </w:t>
      </w:r>
      <w:r w:rsidR="00ED48E0" w:rsidRPr="00BE0146">
        <w:rPr>
          <w:lang w:val="fr-CH"/>
        </w:rPr>
        <w:t>problème avec davantage d’humanité</w:t>
      </w:r>
      <w:r w:rsidR="00BB4A18" w:rsidRPr="00BE0146">
        <w:rPr>
          <w:lang w:val="fr-CH"/>
        </w:rPr>
        <w:t>.</w:t>
      </w:r>
    </w:p>
    <w:p w:rsidR="00BB4A18" w:rsidRPr="00BE0146" w:rsidRDefault="00BE0146" w:rsidP="00D06B7C">
      <w:pPr>
        <w:pStyle w:val="SingleTxtG"/>
        <w:rPr>
          <w:lang w:val="fr-CH"/>
        </w:rPr>
      </w:pPr>
      <w:r w:rsidRPr="00BE0146">
        <w:rPr>
          <w:lang w:val="fr-CH"/>
        </w:rPr>
        <w:t>22.</w:t>
      </w:r>
      <w:r w:rsidRPr="00BE0146">
        <w:rPr>
          <w:lang w:val="fr-CH"/>
        </w:rPr>
        <w:tab/>
      </w:r>
      <w:r>
        <w:rPr>
          <w:b/>
          <w:lang w:val="fr-CH"/>
        </w:rPr>
        <w:t>M. </w:t>
      </w:r>
      <w:r w:rsidR="00A93341" w:rsidRPr="00BE0146">
        <w:rPr>
          <w:b/>
          <w:lang w:val="fr-CH"/>
        </w:rPr>
        <w:t>Atangana</w:t>
      </w:r>
      <w:r w:rsidR="00A93341" w:rsidRPr="00BE0146">
        <w:rPr>
          <w:lang w:val="fr-CH"/>
        </w:rPr>
        <w:t xml:space="preserve"> </w:t>
      </w:r>
      <w:r w:rsidR="001B46FB" w:rsidRPr="00BE0146">
        <w:rPr>
          <w:lang w:val="fr-CH"/>
        </w:rPr>
        <w:t>souhaite savoir si l’É</w:t>
      </w:r>
      <w:r w:rsidR="00BB4A18" w:rsidRPr="00BE0146">
        <w:rPr>
          <w:lang w:val="fr-CH"/>
        </w:rPr>
        <w:t xml:space="preserve">tat partie envisage d’amender sa </w:t>
      </w:r>
      <w:r w:rsidR="00ED48E0" w:rsidRPr="00BE0146">
        <w:rPr>
          <w:lang w:val="fr-CH"/>
        </w:rPr>
        <w:t>lé</w:t>
      </w:r>
      <w:r w:rsidR="00BB4A18" w:rsidRPr="00BE0146">
        <w:rPr>
          <w:lang w:val="fr-CH"/>
        </w:rPr>
        <w:t xml:space="preserve">gislation relative aux conditions de retour des étrangers dans leur pays d’origine. </w:t>
      </w:r>
    </w:p>
    <w:p w:rsidR="00A93341" w:rsidRPr="00BE0146" w:rsidRDefault="00BE0146" w:rsidP="00D06B7C">
      <w:pPr>
        <w:pStyle w:val="SingleTxtG"/>
        <w:rPr>
          <w:lang w:val="fr-CH"/>
        </w:rPr>
      </w:pPr>
      <w:r w:rsidRPr="00BE0146">
        <w:rPr>
          <w:lang w:val="fr-CH"/>
        </w:rPr>
        <w:t>23.</w:t>
      </w:r>
      <w:r w:rsidRPr="00BE0146">
        <w:rPr>
          <w:lang w:val="fr-CH"/>
        </w:rPr>
        <w:tab/>
      </w:r>
      <w:r>
        <w:rPr>
          <w:b/>
          <w:lang w:val="fr-CH"/>
        </w:rPr>
        <w:t>M. </w:t>
      </w:r>
      <w:r w:rsidR="00A93341" w:rsidRPr="00BE0146">
        <w:rPr>
          <w:b/>
          <w:lang w:val="fr-CH"/>
        </w:rPr>
        <w:t>Flükiger</w:t>
      </w:r>
      <w:r w:rsidR="00BB4A18" w:rsidRPr="00BE0146">
        <w:rPr>
          <w:lang w:val="fr-CH"/>
        </w:rPr>
        <w:t xml:space="preserve"> (Suisse</w:t>
      </w:r>
      <w:r w:rsidR="00A93341" w:rsidRPr="00BE0146">
        <w:rPr>
          <w:lang w:val="fr-CH"/>
        </w:rPr>
        <w:t xml:space="preserve">) </w:t>
      </w:r>
      <w:r w:rsidR="00BB4A18" w:rsidRPr="00BE0146">
        <w:rPr>
          <w:lang w:val="fr-CH"/>
        </w:rPr>
        <w:t>dit que l’Office fédéral des migrations a</w:t>
      </w:r>
      <w:r w:rsidR="001B46FB" w:rsidRPr="00BE0146">
        <w:rPr>
          <w:lang w:val="fr-CH"/>
        </w:rPr>
        <w:t xml:space="preserve"> publié des recommandations</w:t>
      </w:r>
      <w:r w:rsidR="00BB4A18" w:rsidRPr="00BE0146">
        <w:rPr>
          <w:lang w:val="fr-CH"/>
        </w:rPr>
        <w:t xml:space="preserve"> concernant la loi sur les étrangers du 1</w:t>
      </w:r>
      <w:r w:rsidR="00BB4A18" w:rsidRPr="00BE0146">
        <w:rPr>
          <w:vertAlign w:val="superscript"/>
          <w:lang w:val="fr-CH"/>
        </w:rPr>
        <w:t>er</w:t>
      </w:r>
      <w:r w:rsidR="00BB4A18" w:rsidRPr="00BE0146">
        <w:rPr>
          <w:lang w:val="fr-CH"/>
        </w:rPr>
        <w:t xml:space="preserve"> janvier 2008</w:t>
      </w:r>
      <w:r w:rsidR="00B63727" w:rsidRPr="00BE0146">
        <w:rPr>
          <w:lang w:val="fr-CH"/>
        </w:rPr>
        <w:t>,</w:t>
      </w:r>
      <w:r w:rsidR="00BB4A18" w:rsidRPr="00BE0146">
        <w:rPr>
          <w:lang w:val="fr-CH"/>
        </w:rPr>
        <w:t xml:space="preserve"> de manière à garantir l’uniformité de son application au niveau cantonal. Le Tribunal </w:t>
      </w:r>
      <w:r w:rsidR="00B63727" w:rsidRPr="00BE0146">
        <w:rPr>
          <w:lang w:val="fr-CH"/>
        </w:rPr>
        <w:t>fédé</w:t>
      </w:r>
      <w:r w:rsidR="00BB4A18" w:rsidRPr="00BE0146">
        <w:rPr>
          <w:lang w:val="fr-CH"/>
        </w:rPr>
        <w:t xml:space="preserve">ral </w:t>
      </w:r>
      <w:r w:rsidR="00B63727" w:rsidRPr="00BE0146">
        <w:rPr>
          <w:lang w:val="fr-CH"/>
        </w:rPr>
        <w:t xml:space="preserve">a ensuite prononcé </w:t>
      </w:r>
      <w:r w:rsidR="002B65A3" w:rsidRPr="00BE0146">
        <w:rPr>
          <w:lang w:val="fr-CH"/>
        </w:rPr>
        <w:t>sur le</w:t>
      </w:r>
      <w:r w:rsidR="00ED48E0" w:rsidRPr="00BE0146">
        <w:rPr>
          <w:lang w:val="fr-CH"/>
        </w:rPr>
        <w:t xml:space="preserve"> sujet </w:t>
      </w:r>
      <w:r w:rsidR="00BB4A18" w:rsidRPr="00BE0146">
        <w:rPr>
          <w:lang w:val="fr-CH"/>
        </w:rPr>
        <w:t xml:space="preserve">12 </w:t>
      </w:r>
      <w:r w:rsidR="00ED48E0" w:rsidRPr="00BE0146">
        <w:rPr>
          <w:lang w:val="fr-CH"/>
        </w:rPr>
        <w:t xml:space="preserve">jugements </w:t>
      </w:r>
      <w:r w:rsidR="00B63727" w:rsidRPr="00BE0146">
        <w:rPr>
          <w:lang w:val="fr-CH"/>
        </w:rPr>
        <w:t>que</w:t>
      </w:r>
      <w:r>
        <w:rPr>
          <w:lang w:val="fr-CH"/>
        </w:rPr>
        <w:t xml:space="preserve"> </w:t>
      </w:r>
      <w:r w:rsidR="00B63727" w:rsidRPr="00BE0146">
        <w:rPr>
          <w:lang w:val="fr-CH"/>
        </w:rPr>
        <w:t>l’Office fédéral des migrations analyse actuellement</w:t>
      </w:r>
      <w:r w:rsidR="002B65A3" w:rsidRPr="00BE0146">
        <w:rPr>
          <w:lang w:val="fr-CH"/>
        </w:rPr>
        <w:t>,</w:t>
      </w:r>
      <w:r w:rsidR="00B63727" w:rsidRPr="00BE0146">
        <w:rPr>
          <w:lang w:val="fr-CH"/>
        </w:rPr>
        <w:t xml:space="preserve"> afin de </w:t>
      </w:r>
      <w:r w:rsidR="001B46FB" w:rsidRPr="00BE0146">
        <w:rPr>
          <w:lang w:val="fr-CH"/>
        </w:rPr>
        <w:t>modifier ses recommandation</w:t>
      </w:r>
      <w:r w:rsidR="00B63727" w:rsidRPr="00BE0146">
        <w:rPr>
          <w:lang w:val="fr-CH"/>
        </w:rPr>
        <w:t>s d’ici mars 2011. Un nouveau projet de loi sur le mariage forcé qui élargirait la définition de la violence familiale est également à l’étude.</w:t>
      </w:r>
      <w:r w:rsidR="00A93341" w:rsidRPr="00BE0146">
        <w:rPr>
          <w:lang w:val="fr-CH"/>
        </w:rPr>
        <w:t xml:space="preserve"> </w:t>
      </w:r>
    </w:p>
    <w:p w:rsidR="00FD2418" w:rsidRPr="00BE0146" w:rsidRDefault="00BE0146" w:rsidP="00D06B7C">
      <w:pPr>
        <w:pStyle w:val="SingleTxtG"/>
        <w:rPr>
          <w:lang w:val="fr-CH"/>
        </w:rPr>
      </w:pPr>
      <w:r w:rsidRPr="00BE0146">
        <w:rPr>
          <w:lang w:val="fr-CH"/>
        </w:rPr>
        <w:t>24.</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 xml:space="preserve">Steiger Leuba </w:t>
      </w:r>
      <w:r w:rsidR="00B63727" w:rsidRPr="00BE0146">
        <w:rPr>
          <w:lang w:val="fr-CH"/>
        </w:rPr>
        <w:t>(Suisse</w:t>
      </w:r>
      <w:r w:rsidR="00A93341" w:rsidRPr="00BE0146">
        <w:rPr>
          <w:lang w:val="fr-CH"/>
        </w:rPr>
        <w:t xml:space="preserve">), </w:t>
      </w:r>
      <w:r w:rsidR="00B63727" w:rsidRPr="00BE0146">
        <w:rPr>
          <w:lang w:val="fr-CH"/>
        </w:rPr>
        <w:t>en réponse aux questions relatives à l’a</w:t>
      </w:r>
      <w:r w:rsidR="006C23B1" w:rsidRPr="00BE0146">
        <w:rPr>
          <w:lang w:val="fr-CH"/>
        </w:rPr>
        <w:t>vortement, dit que l</w:t>
      </w:r>
      <w:r w:rsidR="001B46FB" w:rsidRPr="00BE0146">
        <w:rPr>
          <w:lang w:val="fr-CH"/>
        </w:rPr>
        <w:t>es base</w:t>
      </w:r>
      <w:r w:rsidR="00B63727" w:rsidRPr="00BE0146">
        <w:rPr>
          <w:lang w:val="fr-CH"/>
        </w:rPr>
        <w:t xml:space="preserve">s juridiques </w:t>
      </w:r>
      <w:r w:rsidR="006C23B1" w:rsidRPr="00BE0146">
        <w:rPr>
          <w:lang w:val="fr-CH"/>
        </w:rPr>
        <w:t xml:space="preserve">en </w:t>
      </w:r>
      <w:r w:rsidR="00B63727" w:rsidRPr="00BE0146">
        <w:rPr>
          <w:lang w:val="fr-CH"/>
        </w:rPr>
        <w:t>sont énoncé</w:t>
      </w:r>
      <w:r w:rsidR="001B46FB" w:rsidRPr="00BE0146">
        <w:rPr>
          <w:lang w:val="fr-CH"/>
        </w:rPr>
        <w:t>e</w:t>
      </w:r>
      <w:r w:rsidR="00B63727" w:rsidRPr="00BE0146">
        <w:rPr>
          <w:lang w:val="fr-CH"/>
        </w:rPr>
        <w:t xml:space="preserve">s aux </w:t>
      </w:r>
      <w:r>
        <w:rPr>
          <w:lang w:val="fr-CH"/>
        </w:rPr>
        <w:t>articles </w:t>
      </w:r>
      <w:r w:rsidR="00B63727" w:rsidRPr="00BE0146">
        <w:rPr>
          <w:lang w:val="fr-CH"/>
        </w:rPr>
        <w:t xml:space="preserve">118 à 120 du Code </w:t>
      </w:r>
      <w:r w:rsidR="00CF1E64" w:rsidRPr="00BE0146">
        <w:rPr>
          <w:lang w:val="fr-CH"/>
        </w:rPr>
        <w:t>pé</w:t>
      </w:r>
      <w:r w:rsidR="00B63727" w:rsidRPr="00BE0146">
        <w:rPr>
          <w:lang w:val="fr-CH"/>
        </w:rPr>
        <w:t>nal</w:t>
      </w:r>
      <w:r w:rsidR="002B65A3" w:rsidRPr="00BE0146">
        <w:rPr>
          <w:lang w:val="fr-CH"/>
        </w:rPr>
        <w:t>,</w:t>
      </w:r>
      <w:r>
        <w:rPr>
          <w:lang w:val="fr-CH"/>
        </w:rPr>
        <w:t xml:space="preserve"> </w:t>
      </w:r>
      <w:r w:rsidR="002B65A3" w:rsidRPr="00BE0146">
        <w:rPr>
          <w:lang w:val="fr-CH"/>
        </w:rPr>
        <w:t>lesquels</w:t>
      </w:r>
      <w:r w:rsidR="00CF1E64" w:rsidRPr="00BE0146">
        <w:rPr>
          <w:lang w:val="fr-CH"/>
        </w:rPr>
        <w:t xml:space="preserve"> distinguent entre avortements légaux et illégaux. Quiconque pratique une interruption de grossesse sur une femme avec son consentement, ou qui encourage ou aide celle-ci à avorter lorsqu’elle</w:t>
      </w:r>
      <w:r>
        <w:rPr>
          <w:lang w:val="fr-CH"/>
        </w:rPr>
        <w:t xml:space="preserve"> </w:t>
      </w:r>
      <w:r w:rsidR="00CF1E64" w:rsidRPr="00BE0146">
        <w:rPr>
          <w:lang w:val="fr-CH"/>
        </w:rPr>
        <w:t>ne rempli</w:t>
      </w:r>
      <w:r w:rsidR="002B65A3" w:rsidRPr="00BE0146">
        <w:rPr>
          <w:lang w:val="fr-CH"/>
        </w:rPr>
        <w:t>t</w:t>
      </w:r>
      <w:r w:rsidR="00CF1E64" w:rsidRPr="00BE0146">
        <w:rPr>
          <w:lang w:val="fr-CH"/>
        </w:rPr>
        <w:t xml:space="preserve"> pas les conditions énoncées à </w:t>
      </w:r>
      <w:r>
        <w:rPr>
          <w:lang w:val="fr-CH"/>
        </w:rPr>
        <w:t>l’article </w:t>
      </w:r>
      <w:r w:rsidR="00CF1E64" w:rsidRPr="00BE0146">
        <w:rPr>
          <w:lang w:val="fr-CH"/>
        </w:rPr>
        <w:t>119</w:t>
      </w:r>
      <w:r w:rsidR="002B65A3" w:rsidRPr="00BE0146">
        <w:rPr>
          <w:lang w:val="fr-CH"/>
        </w:rPr>
        <w:t>,</w:t>
      </w:r>
      <w:r w:rsidR="00CF1E64" w:rsidRPr="00BE0146">
        <w:rPr>
          <w:lang w:val="fr-CH"/>
        </w:rPr>
        <w:t xml:space="preserve"> ou qui pratique une inte</w:t>
      </w:r>
      <w:r w:rsidR="00484858" w:rsidRPr="00BE0146">
        <w:rPr>
          <w:lang w:val="fr-CH"/>
        </w:rPr>
        <w:t>rruption de grossesse sur une fe</w:t>
      </w:r>
      <w:r w:rsidR="00CF1E64" w:rsidRPr="00BE0146">
        <w:rPr>
          <w:lang w:val="fr-CH"/>
        </w:rPr>
        <w:t>mme sans son consentement</w:t>
      </w:r>
      <w:r w:rsidR="002B65A3" w:rsidRPr="00BE0146">
        <w:rPr>
          <w:lang w:val="fr-CH"/>
        </w:rPr>
        <w:t>,</w:t>
      </w:r>
      <w:r w:rsidR="00CF1E64" w:rsidRPr="00BE0146">
        <w:rPr>
          <w:lang w:val="fr-CH"/>
        </w:rPr>
        <w:t xml:space="preserve"> est passible </w:t>
      </w:r>
      <w:r w:rsidR="002B65A3" w:rsidRPr="00BE0146">
        <w:rPr>
          <w:lang w:val="fr-CH"/>
        </w:rPr>
        <w:t>d’une sanction</w:t>
      </w:r>
      <w:r w:rsidR="00484858" w:rsidRPr="00BE0146">
        <w:rPr>
          <w:lang w:val="fr-CH"/>
        </w:rPr>
        <w:t>.</w:t>
      </w:r>
      <w:r>
        <w:rPr>
          <w:lang w:val="fr-CH"/>
        </w:rPr>
        <w:t xml:space="preserve"> </w:t>
      </w:r>
      <w:r w:rsidR="00484858" w:rsidRPr="00BE0146">
        <w:rPr>
          <w:lang w:val="fr-CH"/>
        </w:rPr>
        <w:t xml:space="preserve">Toute femme qui avorte plus de 12 semaines après la fin des dernières règles et ne répond pas aux conditions énoncées à </w:t>
      </w:r>
      <w:r>
        <w:rPr>
          <w:lang w:val="fr-CH"/>
        </w:rPr>
        <w:t>l’article </w:t>
      </w:r>
      <w:r w:rsidR="00484858" w:rsidRPr="00BE0146">
        <w:rPr>
          <w:lang w:val="fr-CH"/>
        </w:rPr>
        <w:t>119</w:t>
      </w:r>
      <w:r w:rsidR="001B46FB" w:rsidRPr="00BE0146">
        <w:rPr>
          <w:lang w:val="fr-CH"/>
        </w:rPr>
        <w:t>,</w:t>
      </w:r>
      <w:r w:rsidR="00484858" w:rsidRPr="00BE0146">
        <w:rPr>
          <w:lang w:val="fr-CH"/>
        </w:rPr>
        <w:t xml:space="preserve"> est passible d’une sanction. L’</w:t>
      </w:r>
      <w:r w:rsidR="00FD2418" w:rsidRPr="00BE0146">
        <w:rPr>
          <w:lang w:val="fr-CH"/>
        </w:rPr>
        <w:t>i</w:t>
      </w:r>
      <w:r w:rsidR="00484858" w:rsidRPr="00BE0146">
        <w:rPr>
          <w:lang w:val="fr-CH"/>
        </w:rPr>
        <w:t>nterruption de grossesse n’est pas sanctionnée si un avis médical indique qu’elle est nécessaire pour</w:t>
      </w:r>
      <w:r w:rsidR="00FD2418" w:rsidRPr="00BE0146">
        <w:rPr>
          <w:lang w:val="fr-CH"/>
        </w:rPr>
        <w:t xml:space="preserve"> </w:t>
      </w:r>
      <w:r w:rsidR="00484858" w:rsidRPr="00BE0146">
        <w:rPr>
          <w:lang w:val="fr-CH"/>
        </w:rPr>
        <w:t>élimi</w:t>
      </w:r>
      <w:r w:rsidR="002B65A3" w:rsidRPr="00BE0146">
        <w:rPr>
          <w:lang w:val="fr-CH"/>
        </w:rPr>
        <w:t>ner le risque de troubles dangereux</w:t>
      </w:r>
      <w:r w:rsidR="006C23B1" w:rsidRPr="00BE0146">
        <w:rPr>
          <w:lang w:val="fr-CH"/>
        </w:rPr>
        <w:t xml:space="preserve"> pour la santé de la femme</w:t>
      </w:r>
      <w:r w:rsidR="00484858" w:rsidRPr="00BE0146">
        <w:rPr>
          <w:lang w:val="fr-CH"/>
        </w:rPr>
        <w:t xml:space="preserve"> ou </w:t>
      </w:r>
      <w:r w:rsidR="00FD2418" w:rsidRPr="00BE0146">
        <w:rPr>
          <w:lang w:val="fr-CH"/>
        </w:rPr>
        <w:t>de souffrances psychologiques graves</w:t>
      </w:r>
      <w:r w:rsidR="002B65A3" w:rsidRPr="00BE0146">
        <w:rPr>
          <w:lang w:val="fr-CH"/>
        </w:rPr>
        <w:t>,</w:t>
      </w:r>
      <w:r w:rsidR="00FD2418" w:rsidRPr="00BE0146">
        <w:rPr>
          <w:lang w:val="fr-CH"/>
        </w:rPr>
        <w:t xml:space="preserve"> o</w:t>
      </w:r>
      <w:r w:rsidR="002B65A3" w:rsidRPr="00BE0146">
        <w:rPr>
          <w:lang w:val="fr-CH"/>
        </w:rPr>
        <w:t xml:space="preserve">u si une femme </w:t>
      </w:r>
      <w:r w:rsidR="005F0388" w:rsidRPr="00BE0146">
        <w:rPr>
          <w:lang w:val="fr-CH"/>
        </w:rPr>
        <w:t xml:space="preserve">dans une requête écrite, indique qu’elle était en situation de détresse psychique et </w:t>
      </w:r>
      <w:r w:rsidR="00FD2418" w:rsidRPr="00BE0146">
        <w:rPr>
          <w:lang w:val="fr-CH"/>
        </w:rPr>
        <w:t>que l’avortement a été pratiqué dans les 12 semaines par un médecin diplômé.</w:t>
      </w:r>
      <w:r>
        <w:rPr>
          <w:lang w:val="fr-CH"/>
        </w:rPr>
        <w:t xml:space="preserve"> </w:t>
      </w:r>
    </w:p>
    <w:p w:rsidR="009835B9" w:rsidRPr="00BE0146" w:rsidRDefault="00BE0146" w:rsidP="00D06B7C">
      <w:pPr>
        <w:pStyle w:val="SingleTxtG"/>
        <w:rPr>
          <w:lang w:val="fr-CH"/>
        </w:rPr>
      </w:pPr>
      <w:r w:rsidRPr="00BE0146">
        <w:rPr>
          <w:lang w:val="fr-CH"/>
        </w:rPr>
        <w:t>25.</w:t>
      </w:r>
      <w:r w:rsidRPr="00BE0146">
        <w:rPr>
          <w:lang w:val="fr-CH"/>
        </w:rPr>
        <w:tab/>
      </w:r>
      <w:r w:rsidR="00656E7D" w:rsidRPr="00BE0146">
        <w:rPr>
          <w:lang w:val="fr-CH"/>
        </w:rPr>
        <w:t>Les demandeurs d’asile ont le même droit de se marier que les autres</w:t>
      </w:r>
      <w:r w:rsidR="008F5E51">
        <w:rPr>
          <w:lang w:val="fr-CH"/>
        </w:rPr>
        <w:t> personnes</w:t>
      </w:r>
      <w:r w:rsidR="00656E7D" w:rsidRPr="00BE0146">
        <w:rPr>
          <w:lang w:val="fr-CH"/>
        </w:rPr>
        <w:t xml:space="preserve"> en Suisse, à l’exception de ceux dont les demandes ont été rejetées et qui ont été enjoints de quitter le pays. Il n’y a pas de restriction au mar</w:t>
      </w:r>
      <w:r w:rsidR="005F0388" w:rsidRPr="00BE0146">
        <w:rPr>
          <w:lang w:val="fr-CH"/>
        </w:rPr>
        <w:t>iage d’une personne fondée uniquement sur</w:t>
      </w:r>
      <w:r w:rsidR="00656E7D" w:rsidRPr="00BE0146">
        <w:rPr>
          <w:lang w:val="fr-CH"/>
        </w:rPr>
        <w:t xml:space="preserve"> son statut de demandeur d’asile. Pour prévenir les mariage</w:t>
      </w:r>
      <w:r w:rsidR="009835B9" w:rsidRPr="00BE0146">
        <w:rPr>
          <w:lang w:val="fr-CH"/>
        </w:rPr>
        <w:t>s</w:t>
      </w:r>
      <w:r w:rsidR="00656E7D" w:rsidRPr="00BE0146">
        <w:rPr>
          <w:lang w:val="fr-CH"/>
        </w:rPr>
        <w:t xml:space="preserve"> forcés, des officiers de l’état civil sont chargés d’assurer que les deux parties à un mariage sont librement consentantes. En Suisse</w:t>
      </w:r>
      <w:r w:rsidR="002B65A3" w:rsidRPr="00BE0146">
        <w:rPr>
          <w:lang w:val="fr-CH"/>
        </w:rPr>
        <w:t>,</w:t>
      </w:r>
      <w:r w:rsidR="00656E7D" w:rsidRPr="00BE0146">
        <w:rPr>
          <w:lang w:val="fr-CH"/>
        </w:rPr>
        <w:t xml:space="preserve"> le mariage avec un</w:t>
      </w:r>
      <w:r w:rsidR="005F0388" w:rsidRPr="00BE0146">
        <w:rPr>
          <w:lang w:val="fr-CH"/>
        </w:rPr>
        <w:t xml:space="preserve"> mineur est interdit, même si la</w:t>
      </w:r>
      <w:r w:rsidR="009835B9" w:rsidRPr="00BE0146">
        <w:rPr>
          <w:lang w:val="fr-CH"/>
        </w:rPr>
        <w:t xml:space="preserve"> ou les parties sont des ressor</w:t>
      </w:r>
      <w:r w:rsidR="00656E7D" w:rsidRPr="00BE0146">
        <w:rPr>
          <w:lang w:val="fr-CH"/>
        </w:rPr>
        <w:t>t</w:t>
      </w:r>
      <w:r w:rsidR="009835B9" w:rsidRPr="00BE0146">
        <w:rPr>
          <w:lang w:val="fr-CH"/>
        </w:rPr>
        <w:t>i</w:t>
      </w:r>
      <w:r w:rsidR="00656E7D" w:rsidRPr="00BE0146">
        <w:rPr>
          <w:lang w:val="fr-CH"/>
        </w:rPr>
        <w:t xml:space="preserve">ssants étrangers; les </w:t>
      </w:r>
      <w:r w:rsidR="009835B9" w:rsidRPr="00BE0146">
        <w:rPr>
          <w:lang w:val="fr-CH"/>
        </w:rPr>
        <w:t>mar</w:t>
      </w:r>
      <w:r w:rsidR="00656E7D" w:rsidRPr="00BE0146">
        <w:rPr>
          <w:lang w:val="fr-CH"/>
        </w:rPr>
        <w:t xml:space="preserve">iages </w:t>
      </w:r>
      <w:r w:rsidR="009835B9" w:rsidRPr="00BE0146">
        <w:rPr>
          <w:lang w:val="fr-CH"/>
        </w:rPr>
        <w:t>avec des</w:t>
      </w:r>
      <w:r>
        <w:rPr>
          <w:lang w:val="fr-CH"/>
        </w:rPr>
        <w:t xml:space="preserve"> </w:t>
      </w:r>
      <w:r w:rsidR="00656E7D" w:rsidRPr="00BE0146">
        <w:rPr>
          <w:lang w:val="fr-CH"/>
        </w:rPr>
        <w:t>mineurs contractés en dehors de la Suisse ne sont pas reconnus.</w:t>
      </w:r>
      <w:r>
        <w:rPr>
          <w:lang w:val="fr-CH"/>
        </w:rPr>
        <w:t xml:space="preserve"> </w:t>
      </w:r>
    </w:p>
    <w:p w:rsidR="009A06DB" w:rsidRPr="00BE0146" w:rsidRDefault="00BE0146" w:rsidP="00D06B7C">
      <w:pPr>
        <w:pStyle w:val="SingleTxtG"/>
        <w:rPr>
          <w:lang w:val="fr-CH"/>
        </w:rPr>
      </w:pPr>
      <w:r w:rsidRPr="00BE0146">
        <w:rPr>
          <w:lang w:val="fr-CH"/>
        </w:rPr>
        <w:t>26.</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Ricka</w:t>
      </w:r>
      <w:r w:rsidR="009835B9" w:rsidRPr="00BE0146">
        <w:rPr>
          <w:lang w:val="fr-CH"/>
        </w:rPr>
        <w:t xml:space="preserve"> (Suisse</w:t>
      </w:r>
      <w:r w:rsidR="00A93341" w:rsidRPr="00BE0146">
        <w:rPr>
          <w:lang w:val="fr-CH"/>
        </w:rPr>
        <w:t xml:space="preserve">), </w:t>
      </w:r>
      <w:r w:rsidR="009835B9" w:rsidRPr="00BE0146">
        <w:rPr>
          <w:lang w:val="fr-CH"/>
        </w:rPr>
        <w:t>soulignant la complexité du problème du suicide, dit que la forte densité de la population du pays p</w:t>
      </w:r>
      <w:r w:rsidR="00103380" w:rsidRPr="00BE0146">
        <w:rPr>
          <w:lang w:val="fr-CH"/>
        </w:rPr>
        <w:t xml:space="preserve">eut être un facteur. Des mesures sont </w:t>
      </w:r>
      <w:r w:rsidR="009835B9" w:rsidRPr="00BE0146">
        <w:rPr>
          <w:lang w:val="fr-CH"/>
        </w:rPr>
        <w:t>pris</w:t>
      </w:r>
      <w:r w:rsidR="00103380" w:rsidRPr="00BE0146">
        <w:rPr>
          <w:lang w:val="fr-CH"/>
        </w:rPr>
        <w:t>es</w:t>
      </w:r>
      <w:r w:rsidR="009835B9" w:rsidRPr="00BE0146">
        <w:rPr>
          <w:lang w:val="fr-CH"/>
        </w:rPr>
        <w:t xml:space="preserve"> pour traiter la question mais un certain temps s’écoulera avant que l’on en perçoive les effets. Les statistiques ont révélé un certain nombre de </w:t>
      </w:r>
      <w:r w:rsidR="002F124D">
        <w:rPr>
          <w:lang w:val="fr-CH"/>
        </w:rPr>
        <w:t>"</w:t>
      </w:r>
      <w:r w:rsidR="009835B9" w:rsidRPr="00BE0146">
        <w:rPr>
          <w:lang w:val="fr-CH"/>
        </w:rPr>
        <w:t>points chauds</w:t>
      </w:r>
      <w:r w:rsidR="002F124D">
        <w:rPr>
          <w:lang w:val="fr-CH"/>
        </w:rPr>
        <w:t>"</w:t>
      </w:r>
      <w:r w:rsidR="009835B9" w:rsidRPr="00BE0146">
        <w:rPr>
          <w:lang w:val="fr-CH"/>
        </w:rPr>
        <w:t xml:space="preserve"> et l’on étudie la meilleure manière de réduire le taux de suicide dans ces</w:t>
      </w:r>
      <w:r w:rsidR="00EB6428" w:rsidRPr="00BE0146">
        <w:rPr>
          <w:lang w:val="fr-CH"/>
        </w:rPr>
        <w:t xml:space="preserve"> secteur</w:t>
      </w:r>
      <w:r w:rsidR="00AA2B7D" w:rsidRPr="00BE0146">
        <w:rPr>
          <w:lang w:val="fr-CH"/>
        </w:rPr>
        <w:t>s. Dans l’espoir de détect</w:t>
      </w:r>
      <w:r w:rsidR="009835B9" w:rsidRPr="00BE0146">
        <w:rPr>
          <w:lang w:val="fr-CH"/>
        </w:rPr>
        <w:t xml:space="preserve">er les signes avant-coureurs précoces, un site web a été créé sur lequel les jeunes </w:t>
      </w:r>
      <w:r w:rsidR="00EB6428" w:rsidRPr="00BE0146">
        <w:rPr>
          <w:lang w:val="fr-CH"/>
        </w:rPr>
        <w:t>peuve</w:t>
      </w:r>
      <w:r w:rsidR="009A06DB" w:rsidRPr="00BE0146">
        <w:rPr>
          <w:lang w:val="fr-CH"/>
        </w:rPr>
        <w:t>nt poser des questions sur tous les aspects de leur vie, y compris sur les questions de santé mentale. Le Gouvernement tente d’améliorer la qualité de vie et l’accès aux soins de santé, tandis que l’Alliance européenne contre la dépression s’emploie avec les médecins de famille à faciliter le diagnostic précoce de la dépression.</w:t>
      </w:r>
    </w:p>
    <w:p w:rsidR="00FE2503" w:rsidRPr="00BE0146" w:rsidRDefault="00BE0146" w:rsidP="00D06B7C">
      <w:pPr>
        <w:pStyle w:val="SingleTxtG"/>
        <w:rPr>
          <w:lang w:val="fr-CH"/>
        </w:rPr>
      </w:pPr>
      <w:r w:rsidRPr="00BE0146">
        <w:rPr>
          <w:lang w:val="fr-CH"/>
        </w:rPr>
        <w:t>27.</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Durrer</w:t>
      </w:r>
      <w:r w:rsidR="009A06DB" w:rsidRPr="00BE0146">
        <w:rPr>
          <w:lang w:val="fr-CH"/>
        </w:rPr>
        <w:t xml:space="preserve"> (Suisse) dit que la Fondation Suisse po</w:t>
      </w:r>
      <w:r w:rsidR="00103380" w:rsidRPr="00BE0146">
        <w:rPr>
          <w:lang w:val="fr-CH"/>
        </w:rPr>
        <w:t>ur la santé sexuelle et procréativ</w:t>
      </w:r>
      <w:r w:rsidR="00612EB0" w:rsidRPr="00BE0146">
        <w:rPr>
          <w:lang w:val="fr-CH"/>
        </w:rPr>
        <w:t>e offre une formation et des informations</w:t>
      </w:r>
      <w:r w:rsidR="00103380" w:rsidRPr="00BE0146">
        <w:rPr>
          <w:lang w:val="fr-CH"/>
        </w:rPr>
        <w:t>. Des experts se rend</w:t>
      </w:r>
      <w:r w:rsidR="009A06DB" w:rsidRPr="00BE0146">
        <w:rPr>
          <w:lang w:val="fr-CH"/>
        </w:rPr>
        <w:t xml:space="preserve">ent </w:t>
      </w:r>
      <w:r w:rsidR="00103380" w:rsidRPr="00BE0146">
        <w:rPr>
          <w:lang w:val="fr-CH"/>
        </w:rPr>
        <w:t xml:space="preserve">dans </w:t>
      </w:r>
      <w:r w:rsidR="009A06DB" w:rsidRPr="00BE0146">
        <w:rPr>
          <w:lang w:val="fr-CH"/>
        </w:rPr>
        <w:t>tous les établissements d’enseignement obligatoire</w:t>
      </w:r>
      <w:r w:rsidR="00612EB0" w:rsidRPr="00BE0146">
        <w:rPr>
          <w:lang w:val="fr-CH"/>
        </w:rPr>
        <w:t>,</w:t>
      </w:r>
      <w:r w:rsidR="009A06DB" w:rsidRPr="00BE0146">
        <w:rPr>
          <w:lang w:val="fr-CH"/>
        </w:rPr>
        <w:t xml:space="preserve"> approximativement tous les deux</w:t>
      </w:r>
      <w:r w:rsidR="00D06B7C">
        <w:rPr>
          <w:lang w:val="fr-CH"/>
        </w:rPr>
        <w:t> ans</w:t>
      </w:r>
      <w:r w:rsidR="009A06DB" w:rsidRPr="00BE0146">
        <w:rPr>
          <w:lang w:val="fr-CH"/>
        </w:rPr>
        <w:t xml:space="preserve">. En outre, les enseignants </w:t>
      </w:r>
      <w:r w:rsidR="00FE2503" w:rsidRPr="00BE0146">
        <w:rPr>
          <w:lang w:val="fr-CH"/>
        </w:rPr>
        <w:t>donnent des informations adaptées à l’âg</w:t>
      </w:r>
      <w:r w:rsidR="00275C10" w:rsidRPr="00BE0146">
        <w:rPr>
          <w:lang w:val="fr-CH"/>
        </w:rPr>
        <w:t xml:space="preserve">e des élèves et organisent des débats sur </w:t>
      </w:r>
      <w:r w:rsidR="00FE2503" w:rsidRPr="00BE0146">
        <w:rPr>
          <w:lang w:val="fr-CH"/>
        </w:rPr>
        <w:t>de</w:t>
      </w:r>
      <w:r w:rsidR="00275C10" w:rsidRPr="00BE0146">
        <w:rPr>
          <w:lang w:val="fr-CH"/>
        </w:rPr>
        <w:t>s</w:t>
      </w:r>
      <w:r w:rsidR="00FE2503" w:rsidRPr="00BE0146">
        <w:rPr>
          <w:lang w:val="fr-CH"/>
        </w:rPr>
        <w:t xml:space="preserve"> questions telles les relations, la contraception, la grossesse, les maladies sexuellement transm</w:t>
      </w:r>
      <w:r w:rsidR="00EB6428" w:rsidRPr="00BE0146">
        <w:rPr>
          <w:lang w:val="fr-CH"/>
        </w:rPr>
        <w:t>issibles et la prévention d</w:t>
      </w:r>
      <w:r w:rsidR="00D8465E" w:rsidRPr="00BE0146">
        <w:rPr>
          <w:lang w:val="fr-CH"/>
        </w:rPr>
        <w:t>es abu</w:t>
      </w:r>
      <w:r w:rsidR="00103380" w:rsidRPr="00BE0146">
        <w:rPr>
          <w:lang w:val="fr-CH"/>
        </w:rPr>
        <w:t>s. L’objectif</w:t>
      </w:r>
      <w:r w:rsidR="00FE2503" w:rsidRPr="00BE0146">
        <w:rPr>
          <w:lang w:val="fr-CH"/>
        </w:rPr>
        <w:t xml:space="preserve"> consiste </w:t>
      </w:r>
      <w:r w:rsidR="00612EB0" w:rsidRPr="00BE0146">
        <w:rPr>
          <w:lang w:val="fr-CH"/>
        </w:rPr>
        <w:t xml:space="preserve">non seulement </w:t>
      </w:r>
      <w:r w:rsidR="00FE2503" w:rsidRPr="00BE0146">
        <w:rPr>
          <w:lang w:val="fr-CH"/>
        </w:rPr>
        <w:t>à favoris</w:t>
      </w:r>
      <w:r w:rsidR="00612EB0" w:rsidRPr="00BE0146">
        <w:rPr>
          <w:lang w:val="fr-CH"/>
        </w:rPr>
        <w:t>er le respect de soi-même et</w:t>
      </w:r>
      <w:r w:rsidR="00FE2503" w:rsidRPr="00BE0146">
        <w:rPr>
          <w:lang w:val="fr-CH"/>
        </w:rPr>
        <w:t xml:space="preserve"> des autres</w:t>
      </w:r>
      <w:r w:rsidR="00612EB0" w:rsidRPr="00BE0146">
        <w:rPr>
          <w:lang w:val="fr-CH"/>
        </w:rPr>
        <w:t>,</w:t>
      </w:r>
      <w:r w:rsidR="00FE2503" w:rsidRPr="00BE0146">
        <w:rPr>
          <w:lang w:val="fr-CH"/>
        </w:rPr>
        <w:t xml:space="preserve"> et une compréhension des processus biologiques impliqués, mais également une attitude critique à l’égard de la sexualisation</w:t>
      </w:r>
      <w:r>
        <w:rPr>
          <w:lang w:val="fr-CH"/>
        </w:rPr>
        <w:t xml:space="preserve"> </w:t>
      </w:r>
      <w:r w:rsidR="00FE2503" w:rsidRPr="00BE0146">
        <w:rPr>
          <w:lang w:val="fr-CH"/>
        </w:rPr>
        <w:t>croissante</w:t>
      </w:r>
      <w:r w:rsidR="00D8465E" w:rsidRPr="00BE0146">
        <w:rPr>
          <w:lang w:val="fr-CH"/>
        </w:rPr>
        <w:t xml:space="preserve"> </w:t>
      </w:r>
      <w:r w:rsidR="00FE2503" w:rsidRPr="00BE0146">
        <w:rPr>
          <w:lang w:val="fr-CH"/>
        </w:rPr>
        <w:t>des médias.</w:t>
      </w:r>
      <w:r>
        <w:rPr>
          <w:lang w:val="fr-CH"/>
        </w:rPr>
        <w:t xml:space="preserve"> </w:t>
      </w:r>
    </w:p>
    <w:p w:rsidR="00A93341" w:rsidRPr="00BE0146" w:rsidRDefault="00BE0146" w:rsidP="00D06B7C">
      <w:pPr>
        <w:pStyle w:val="SingleTxtG"/>
        <w:rPr>
          <w:lang w:val="fr-CH"/>
        </w:rPr>
      </w:pPr>
      <w:r w:rsidRPr="00BE0146">
        <w:rPr>
          <w:lang w:val="fr-CH"/>
        </w:rPr>
        <w:t>28.</w:t>
      </w:r>
      <w:r w:rsidRPr="00BE0146">
        <w:rPr>
          <w:lang w:val="fr-CH"/>
        </w:rPr>
        <w:tab/>
      </w:r>
      <w:r>
        <w:rPr>
          <w:b/>
          <w:lang w:val="fr-CH"/>
        </w:rPr>
        <w:t>M. </w:t>
      </w:r>
      <w:r w:rsidR="00A93341" w:rsidRPr="00BE0146">
        <w:rPr>
          <w:b/>
          <w:lang w:val="fr-CH"/>
        </w:rPr>
        <w:t>Elmiger</w:t>
      </w:r>
      <w:r w:rsidR="00FE2503" w:rsidRPr="00BE0146">
        <w:rPr>
          <w:lang w:val="fr-CH"/>
        </w:rPr>
        <w:t xml:space="preserve"> (Suisse</w:t>
      </w:r>
      <w:r w:rsidR="00A93341" w:rsidRPr="00BE0146">
        <w:rPr>
          <w:lang w:val="fr-CH"/>
        </w:rPr>
        <w:t xml:space="preserve">) </w:t>
      </w:r>
      <w:r w:rsidR="00FE2503" w:rsidRPr="00BE0146">
        <w:rPr>
          <w:lang w:val="fr-CH"/>
        </w:rPr>
        <w:t xml:space="preserve">indique </w:t>
      </w:r>
      <w:r w:rsidR="00EB6428" w:rsidRPr="00BE0146">
        <w:rPr>
          <w:lang w:val="fr-CH"/>
        </w:rPr>
        <w:t>que les informations sur</w:t>
      </w:r>
      <w:r w:rsidR="00FE2503" w:rsidRPr="00BE0146">
        <w:rPr>
          <w:lang w:val="fr-CH"/>
        </w:rPr>
        <w:t xml:space="preserve"> la situation des</w:t>
      </w:r>
      <w:r w:rsidR="008F5E51">
        <w:rPr>
          <w:lang w:val="fr-CH"/>
        </w:rPr>
        <w:t> personnes</w:t>
      </w:r>
      <w:r w:rsidR="00FE2503" w:rsidRPr="00BE0146">
        <w:rPr>
          <w:lang w:val="fr-CH"/>
        </w:rPr>
        <w:t xml:space="preserve"> sans a</w:t>
      </w:r>
      <w:r w:rsidR="00275C10" w:rsidRPr="00BE0146">
        <w:rPr>
          <w:lang w:val="fr-CH"/>
        </w:rPr>
        <w:t>bri en Suisse et</w:t>
      </w:r>
      <w:r>
        <w:rPr>
          <w:lang w:val="fr-CH"/>
        </w:rPr>
        <w:t xml:space="preserve"> </w:t>
      </w:r>
      <w:r w:rsidR="00EB6428" w:rsidRPr="00BE0146">
        <w:rPr>
          <w:lang w:val="fr-CH"/>
        </w:rPr>
        <w:t xml:space="preserve">sur les </w:t>
      </w:r>
      <w:r w:rsidR="00275C10" w:rsidRPr="00BE0146">
        <w:rPr>
          <w:lang w:val="fr-CH"/>
        </w:rPr>
        <w:t>Roms expuls</w:t>
      </w:r>
      <w:r w:rsidR="00FE2503" w:rsidRPr="00BE0146">
        <w:rPr>
          <w:lang w:val="fr-CH"/>
        </w:rPr>
        <w:t>és de leurs logements à Genève</w:t>
      </w:r>
      <w:r w:rsidR="00EB6428" w:rsidRPr="00BE0146">
        <w:rPr>
          <w:lang w:val="fr-CH"/>
        </w:rPr>
        <w:t>,</w:t>
      </w:r>
      <w:r w:rsidR="00FE2503" w:rsidRPr="00BE0146">
        <w:rPr>
          <w:lang w:val="fr-CH"/>
        </w:rPr>
        <w:t xml:space="preserve"> seront transmises au Comité dans les 48 heures.</w:t>
      </w:r>
    </w:p>
    <w:p w:rsidR="00A93341" w:rsidRPr="00BE0146" w:rsidRDefault="004902B9" w:rsidP="00813D2A">
      <w:pPr>
        <w:pStyle w:val="H4G"/>
        <w:rPr>
          <w:lang w:val="fr-CH"/>
        </w:rPr>
      </w:pPr>
      <w:r w:rsidRPr="00BE0146">
        <w:rPr>
          <w:lang w:val="fr-CH"/>
        </w:rPr>
        <w:tab/>
      </w:r>
      <w:r w:rsidRPr="00BE0146">
        <w:rPr>
          <w:lang w:val="fr-CH"/>
        </w:rPr>
        <w:tab/>
        <w:t>Articles 13 et</w:t>
      </w:r>
      <w:r w:rsidR="00A93341" w:rsidRPr="00BE0146">
        <w:rPr>
          <w:lang w:val="fr-CH"/>
        </w:rPr>
        <w:t xml:space="preserve"> 14</w:t>
      </w:r>
      <w:r w:rsidR="00495E0E" w:rsidRPr="00BE0146">
        <w:rPr>
          <w:lang w:val="fr-CH"/>
        </w:rPr>
        <w:t xml:space="preserve"> du Pacte</w:t>
      </w:r>
    </w:p>
    <w:p w:rsidR="00A93341" w:rsidRPr="00BE0146" w:rsidRDefault="00BE0146" w:rsidP="00D06B7C">
      <w:pPr>
        <w:pStyle w:val="SingleTxtG"/>
        <w:rPr>
          <w:b/>
          <w:lang w:val="fr-CH"/>
        </w:rPr>
      </w:pPr>
      <w:r w:rsidRPr="00BE0146">
        <w:rPr>
          <w:lang w:val="fr-CH"/>
        </w:rPr>
        <w:t>29.</w:t>
      </w:r>
      <w:r w:rsidRPr="00BE0146">
        <w:rPr>
          <w:lang w:val="fr-CH"/>
        </w:rPr>
        <w:tab/>
      </w:r>
      <w:r>
        <w:rPr>
          <w:b/>
          <w:lang w:val="fr-CH"/>
        </w:rPr>
        <w:t>M. </w:t>
      </w:r>
      <w:r w:rsidR="00A93341" w:rsidRPr="00BE0146">
        <w:rPr>
          <w:b/>
          <w:lang w:val="fr-CH"/>
        </w:rPr>
        <w:t>Kerdoun</w:t>
      </w:r>
      <w:r w:rsidR="00A93341" w:rsidRPr="00BE0146">
        <w:rPr>
          <w:lang w:val="fr-CH"/>
        </w:rPr>
        <w:t xml:space="preserve"> </w:t>
      </w:r>
      <w:r w:rsidR="004902B9" w:rsidRPr="00BE0146">
        <w:rPr>
          <w:lang w:val="fr-CH"/>
        </w:rPr>
        <w:t>demande de quelle manière l</w:t>
      </w:r>
      <w:r w:rsidR="0026434A" w:rsidRPr="00BE0146">
        <w:rPr>
          <w:lang w:val="fr-CH"/>
        </w:rPr>
        <w:t>’É</w:t>
      </w:r>
      <w:r w:rsidR="004902B9" w:rsidRPr="00BE0146">
        <w:rPr>
          <w:lang w:val="fr-CH"/>
        </w:rPr>
        <w:t>tat partie prévoit d’obtenir des statistiques sur la proportion d’enfants d’immigra</w:t>
      </w:r>
      <w:r w:rsidR="0026434A" w:rsidRPr="00BE0146">
        <w:rPr>
          <w:lang w:val="fr-CH"/>
        </w:rPr>
        <w:t>nts</w:t>
      </w:r>
      <w:r w:rsidR="00612EB0" w:rsidRPr="00BE0146">
        <w:rPr>
          <w:lang w:val="fr-CH"/>
        </w:rPr>
        <w:t xml:space="preserve"> </w:t>
      </w:r>
      <w:r w:rsidR="0026434A" w:rsidRPr="00BE0146">
        <w:rPr>
          <w:lang w:val="fr-CH"/>
        </w:rPr>
        <w:t>ou issus de familles modestes</w:t>
      </w:r>
      <w:r w:rsidR="00103380" w:rsidRPr="00BE0146">
        <w:rPr>
          <w:lang w:val="fr-CH"/>
        </w:rPr>
        <w:t>,</w:t>
      </w:r>
      <w:r w:rsidR="0026434A" w:rsidRPr="00BE0146">
        <w:rPr>
          <w:lang w:val="fr-CH"/>
        </w:rPr>
        <w:t xml:space="preserve"> inscrits</w:t>
      </w:r>
      <w:r>
        <w:rPr>
          <w:lang w:val="fr-CH"/>
        </w:rPr>
        <w:t xml:space="preserve"> </w:t>
      </w:r>
      <w:r w:rsidR="004902B9" w:rsidRPr="00BE0146">
        <w:rPr>
          <w:lang w:val="fr-CH"/>
        </w:rPr>
        <w:t>à des cours de formation professionnelle.</w:t>
      </w:r>
      <w:r w:rsidR="007247C0" w:rsidRPr="00BE0146">
        <w:rPr>
          <w:lang w:val="fr-CH"/>
        </w:rPr>
        <w:t xml:space="preserve"> </w:t>
      </w:r>
      <w:r w:rsidR="004902B9" w:rsidRPr="00BE0146">
        <w:rPr>
          <w:lang w:val="fr-CH"/>
        </w:rPr>
        <w:t xml:space="preserve">Il demande également la raison pour laquelle le Programme d’égalité entre les sexes semble s’appliquer uniquement aux </w:t>
      </w:r>
      <w:r w:rsidR="007247C0" w:rsidRPr="00BE0146">
        <w:rPr>
          <w:lang w:val="fr-CH"/>
        </w:rPr>
        <w:t>université</w:t>
      </w:r>
      <w:r w:rsidR="004902B9" w:rsidRPr="00BE0146">
        <w:rPr>
          <w:lang w:val="fr-CH"/>
        </w:rPr>
        <w:t xml:space="preserve">s et aux </w:t>
      </w:r>
      <w:r w:rsidR="007247C0" w:rsidRPr="00BE0146">
        <w:rPr>
          <w:lang w:val="fr-CH"/>
        </w:rPr>
        <w:t>collè</w:t>
      </w:r>
      <w:r w:rsidR="004902B9" w:rsidRPr="00BE0146">
        <w:rPr>
          <w:lang w:val="fr-CH"/>
        </w:rPr>
        <w:t xml:space="preserve">ges </w:t>
      </w:r>
      <w:r w:rsidR="007247C0" w:rsidRPr="00BE0146">
        <w:rPr>
          <w:lang w:val="fr-CH"/>
        </w:rPr>
        <w:t>spécialisé</w:t>
      </w:r>
      <w:r w:rsidR="004902B9" w:rsidRPr="00BE0146">
        <w:rPr>
          <w:lang w:val="fr-CH"/>
        </w:rPr>
        <w:t>s</w:t>
      </w:r>
      <w:r w:rsidR="00612EB0" w:rsidRPr="00BE0146">
        <w:rPr>
          <w:lang w:val="fr-CH"/>
        </w:rPr>
        <w:t>,</w:t>
      </w:r>
      <w:r>
        <w:rPr>
          <w:lang w:val="fr-CH"/>
        </w:rPr>
        <w:t xml:space="preserve"> </w:t>
      </w:r>
      <w:r w:rsidR="004902B9" w:rsidRPr="00BE0146">
        <w:rPr>
          <w:lang w:val="fr-CH"/>
        </w:rPr>
        <w:t xml:space="preserve">et exclure les étudiants d’origine étrangère. </w:t>
      </w:r>
      <w:r w:rsidR="00103380" w:rsidRPr="00BE0146">
        <w:rPr>
          <w:lang w:val="fr-CH"/>
        </w:rPr>
        <w:t>Il aimerait</w:t>
      </w:r>
      <w:r w:rsidR="0026434A" w:rsidRPr="00BE0146">
        <w:rPr>
          <w:lang w:val="fr-CH"/>
        </w:rPr>
        <w:t xml:space="preserve"> savoir</w:t>
      </w:r>
      <w:r w:rsidR="004902B9" w:rsidRPr="00BE0146">
        <w:rPr>
          <w:lang w:val="fr-CH"/>
        </w:rPr>
        <w:t xml:space="preserve"> pourquoi les élèves des familles en</w:t>
      </w:r>
      <w:r w:rsidR="007247C0" w:rsidRPr="00BE0146">
        <w:rPr>
          <w:lang w:val="fr-CH"/>
        </w:rPr>
        <w:t xml:space="preserve"> ques</w:t>
      </w:r>
      <w:r w:rsidR="004902B9" w:rsidRPr="00BE0146">
        <w:rPr>
          <w:lang w:val="fr-CH"/>
        </w:rPr>
        <w:t>t</w:t>
      </w:r>
      <w:r w:rsidR="007247C0" w:rsidRPr="00BE0146">
        <w:rPr>
          <w:lang w:val="fr-CH"/>
        </w:rPr>
        <w:t>i</w:t>
      </w:r>
      <w:r w:rsidR="004902B9" w:rsidRPr="00BE0146">
        <w:rPr>
          <w:lang w:val="fr-CH"/>
        </w:rPr>
        <w:t xml:space="preserve">on semblent être orientés vers l’éducation professionnelle plutôt que vers les études universitaires. S’agit-il d’une </w:t>
      </w:r>
      <w:r w:rsidR="00D8465E" w:rsidRPr="00BE0146">
        <w:rPr>
          <w:lang w:val="fr-CH"/>
        </w:rPr>
        <w:t>forme cachée de discrimination d</w:t>
      </w:r>
      <w:r w:rsidR="004902B9" w:rsidRPr="00BE0146">
        <w:rPr>
          <w:lang w:val="fr-CH"/>
        </w:rPr>
        <w:t xml:space="preserve">u travail? </w:t>
      </w:r>
      <w:r w:rsidR="00103380" w:rsidRPr="00BE0146">
        <w:rPr>
          <w:lang w:val="fr-CH"/>
        </w:rPr>
        <w:t>S’agissant de</w:t>
      </w:r>
      <w:r w:rsidR="004902B9" w:rsidRPr="00BE0146">
        <w:rPr>
          <w:lang w:val="fr-CH"/>
        </w:rPr>
        <w:t xml:space="preserve"> l’apprentissage, existe-t-il des établissements privés de formation professionnelle? Dans l’affirmative, q</w:t>
      </w:r>
      <w:r w:rsidR="00F968DF" w:rsidRPr="00BE0146">
        <w:rPr>
          <w:lang w:val="fr-CH"/>
        </w:rPr>
        <w:t xml:space="preserve">uelle est la relation entre </w:t>
      </w:r>
      <w:r w:rsidR="004902B9" w:rsidRPr="00BE0146">
        <w:rPr>
          <w:lang w:val="fr-CH"/>
        </w:rPr>
        <w:t>qualifications professionnelle</w:t>
      </w:r>
      <w:r w:rsidR="00612EB0" w:rsidRPr="00BE0146">
        <w:rPr>
          <w:lang w:val="fr-CH"/>
        </w:rPr>
        <w:t>s</w:t>
      </w:r>
      <w:r w:rsidR="00F968DF" w:rsidRPr="00BE0146">
        <w:rPr>
          <w:lang w:val="fr-CH"/>
        </w:rPr>
        <w:t xml:space="preserve"> privées et qualifications professionnelles fédérales</w:t>
      </w:r>
      <w:r w:rsidR="004902B9" w:rsidRPr="00BE0146">
        <w:rPr>
          <w:lang w:val="fr-CH"/>
        </w:rPr>
        <w:t xml:space="preserve">? </w:t>
      </w:r>
      <w:r>
        <w:rPr>
          <w:lang w:val="fr-CH"/>
        </w:rPr>
        <w:t>M. </w:t>
      </w:r>
      <w:r w:rsidR="00495E0E" w:rsidRPr="00BE0146">
        <w:rPr>
          <w:lang w:val="fr-CH"/>
        </w:rPr>
        <w:t>Kerdoun</w:t>
      </w:r>
      <w:r w:rsidR="004902B9" w:rsidRPr="00BE0146">
        <w:rPr>
          <w:lang w:val="fr-CH"/>
        </w:rPr>
        <w:t xml:space="preserve"> demande si l’enseignement préscolaire des enfants </w:t>
      </w:r>
      <w:r w:rsidR="007247C0" w:rsidRPr="00BE0146">
        <w:rPr>
          <w:lang w:val="fr-CH"/>
        </w:rPr>
        <w:t>âgé</w:t>
      </w:r>
      <w:r w:rsidR="004902B9" w:rsidRPr="00BE0146">
        <w:rPr>
          <w:lang w:val="fr-CH"/>
        </w:rPr>
        <w:t>s d</w:t>
      </w:r>
      <w:r w:rsidR="007247C0" w:rsidRPr="00BE0146">
        <w:rPr>
          <w:lang w:val="fr-CH"/>
        </w:rPr>
        <w:t>e 3 à 7</w:t>
      </w:r>
      <w:r w:rsidR="00D06B7C">
        <w:rPr>
          <w:lang w:val="fr-CH"/>
        </w:rPr>
        <w:t> ans</w:t>
      </w:r>
      <w:r w:rsidR="007247C0" w:rsidRPr="00BE0146">
        <w:rPr>
          <w:lang w:val="fr-CH"/>
        </w:rPr>
        <w:t xml:space="preserve"> est encore facultatif</w:t>
      </w:r>
      <w:r w:rsidR="004902B9" w:rsidRPr="00BE0146">
        <w:rPr>
          <w:lang w:val="fr-CH"/>
        </w:rPr>
        <w:t xml:space="preserve"> et </w:t>
      </w:r>
      <w:r w:rsidR="007247C0" w:rsidRPr="00BE0146">
        <w:rPr>
          <w:lang w:val="fr-CH"/>
        </w:rPr>
        <w:t>gratuit.</w:t>
      </w:r>
      <w:r>
        <w:rPr>
          <w:lang w:val="fr-CH"/>
        </w:rPr>
        <w:t xml:space="preserve"> </w:t>
      </w:r>
    </w:p>
    <w:p w:rsidR="0083022C" w:rsidRPr="00BE0146" w:rsidRDefault="00BE0146" w:rsidP="00D06B7C">
      <w:pPr>
        <w:pStyle w:val="SingleTxtG"/>
        <w:rPr>
          <w:lang w:val="fr-CH"/>
        </w:rPr>
      </w:pPr>
      <w:r w:rsidRPr="00BE0146">
        <w:rPr>
          <w:lang w:val="fr-CH"/>
        </w:rPr>
        <w:t>30.</w:t>
      </w:r>
      <w:r w:rsidRPr="00BE0146">
        <w:rPr>
          <w:lang w:val="fr-CH"/>
        </w:rPr>
        <w:tab/>
      </w:r>
      <w:r w:rsidR="0026434A" w:rsidRPr="00BE0146">
        <w:rPr>
          <w:lang w:val="fr-CH"/>
        </w:rPr>
        <w:t>S</w:t>
      </w:r>
      <w:r w:rsidR="007247C0" w:rsidRPr="00BE0146">
        <w:rPr>
          <w:lang w:val="fr-CH"/>
        </w:rPr>
        <w:t xml:space="preserve">uite aux précédentes recommandations du Comité et </w:t>
      </w:r>
      <w:r w:rsidR="0026434A" w:rsidRPr="00BE0146">
        <w:rPr>
          <w:lang w:val="fr-CH"/>
        </w:rPr>
        <w:t xml:space="preserve">des </w:t>
      </w:r>
      <w:r w:rsidR="007247C0" w:rsidRPr="00BE0146">
        <w:rPr>
          <w:lang w:val="fr-CH"/>
        </w:rPr>
        <w:t>autres organ</w:t>
      </w:r>
      <w:r w:rsidR="0026434A" w:rsidRPr="00BE0146">
        <w:rPr>
          <w:lang w:val="fr-CH"/>
        </w:rPr>
        <w:t>e</w:t>
      </w:r>
      <w:r w:rsidR="00495E0E" w:rsidRPr="00BE0146">
        <w:rPr>
          <w:lang w:val="fr-CH"/>
        </w:rPr>
        <w:t xml:space="preserve">s conventionnels, </w:t>
      </w:r>
      <w:r>
        <w:rPr>
          <w:lang w:val="fr-CH"/>
        </w:rPr>
        <w:t>M. </w:t>
      </w:r>
      <w:r w:rsidR="00495E0E" w:rsidRPr="00BE0146">
        <w:rPr>
          <w:lang w:val="fr-CH"/>
        </w:rPr>
        <w:t>Kerdoun</w:t>
      </w:r>
      <w:r w:rsidR="007247C0" w:rsidRPr="00BE0146">
        <w:rPr>
          <w:lang w:val="fr-CH"/>
        </w:rPr>
        <w:t xml:space="preserve"> demande si l</w:t>
      </w:r>
      <w:r w:rsidR="00F968DF" w:rsidRPr="00BE0146">
        <w:rPr>
          <w:lang w:val="fr-CH"/>
        </w:rPr>
        <w:t>a Suisse s’est davantage employée à garantir</w:t>
      </w:r>
      <w:r w:rsidR="00103380" w:rsidRPr="00BE0146">
        <w:rPr>
          <w:lang w:val="fr-CH"/>
        </w:rPr>
        <w:t xml:space="preserve"> l’</w:t>
      </w:r>
      <w:r w:rsidR="007247C0" w:rsidRPr="00BE0146">
        <w:rPr>
          <w:lang w:val="fr-CH"/>
        </w:rPr>
        <w:t>égalité d’a</w:t>
      </w:r>
      <w:r w:rsidR="00103380" w:rsidRPr="00BE0146">
        <w:rPr>
          <w:lang w:val="fr-CH"/>
        </w:rPr>
        <w:t>ccès à l’éducation aux femmes, aux immigrants et aux</w:t>
      </w:r>
      <w:r w:rsidR="008F5E51">
        <w:rPr>
          <w:lang w:val="fr-CH"/>
        </w:rPr>
        <w:t> personnes</w:t>
      </w:r>
      <w:r w:rsidR="007247C0" w:rsidRPr="00BE0146">
        <w:rPr>
          <w:lang w:val="fr-CH"/>
        </w:rPr>
        <w:t xml:space="preserve"> issues de minorités ethniques et pour enc</w:t>
      </w:r>
      <w:r w:rsidR="00F968DF" w:rsidRPr="00BE0146">
        <w:rPr>
          <w:lang w:val="fr-CH"/>
        </w:rPr>
        <w:t>ourager les jeunes à s’accomplir</w:t>
      </w:r>
      <w:r w:rsidR="007247C0" w:rsidRPr="00BE0146">
        <w:rPr>
          <w:lang w:val="fr-CH"/>
        </w:rPr>
        <w:t xml:space="preserve">. </w:t>
      </w:r>
      <w:r w:rsidR="0026434A" w:rsidRPr="00BE0146">
        <w:rPr>
          <w:lang w:val="fr-CH"/>
        </w:rPr>
        <w:t>A-t-elle</w:t>
      </w:r>
      <w:r w:rsidR="007247C0" w:rsidRPr="00BE0146">
        <w:rPr>
          <w:lang w:val="fr-CH"/>
        </w:rPr>
        <w:t xml:space="preserve"> accru ses investissements dans le secteur de l’éduc</w:t>
      </w:r>
      <w:r w:rsidR="0026434A" w:rsidRPr="00BE0146">
        <w:rPr>
          <w:lang w:val="fr-CH"/>
        </w:rPr>
        <w:t>ation, compte tenu du fait qu’elle</w:t>
      </w:r>
      <w:r w:rsidR="007247C0" w:rsidRPr="00BE0146">
        <w:rPr>
          <w:lang w:val="fr-CH"/>
        </w:rPr>
        <w:t xml:space="preserve"> en a les moyens et la capacité? Enfin, il s’enqu</w:t>
      </w:r>
      <w:r w:rsidR="0083022C" w:rsidRPr="00BE0146">
        <w:rPr>
          <w:lang w:val="fr-CH"/>
        </w:rPr>
        <w:t>i</w:t>
      </w:r>
      <w:r w:rsidR="007247C0" w:rsidRPr="00BE0146">
        <w:rPr>
          <w:lang w:val="fr-CH"/>
        </w:rPr>
        <w:t>ert de</w:t>
      </w:r>
      <w:r w:rsidR="00EE097D" w:rsidRPr="00BE0146">
        <w:rPr>
          <w:lang w:val="fr-CH"/>
        </w:rPr>
        <w:t xml:space="preserve"> la situation des enseignants à l’</w:t>
      </w:r>
      <w:r w:rsidR="007247C0" w:rsidRPr="00BE0146">
        <w:rPr>
          <w:lang w:val="fr-CH"/>
        </w:rPr>
        <w:t xml:space="preserve">université, en particulier en termes d’avancement et de salaires. </w:t>
      </w:r>
    </w:p>
    <w:p w:rsidR="00A93341" w:rsidRPr="00BE0146" w:rsidRDefault="00BE0146" w:rsidP="00D06B7C">
      <w:pPr>
        <w:pStyle w:val="SingleTxtG"/>
        <w:rPr>
          <w:lang w:val="fr-CH"/>
        </w:rPr>
      </w:pPr>
      <w:r w:rsidRPr="00BE0146">
        <w:rPr>
          <w:lang w:val="fr-CH"/>
        </w:rPr>
        <w:t>31.</w:t>
      </w:r>
      <w:r w:rsidRPr="00BE0146">
        <w:rPr>
          <w:lang w:val="fr-CH"/>
        </w:rPr>
        <w:tab/>
      </w:r>
      <w:r>
        <w:rPr>
          <w:b/>
          <w:lang w:val="fr-CH"/>
        </w:rPr>
        <w:t>M. </w:t>
      </w:r>
      <w:r w:rsidR="00A93341" w:rsidRPr="00BE0146">
        <w:rPr>
          <w:b/>
          <w:lang w:val="fr-CH"/>
        </w:rPr>
        <w:t>Kedzia</w:t>
      </w:r>
      <w:r w:rsidR="00A93341" w:rsidRPr="00BE0146">
        <w:rPr>
          <w:lang w:val="fr-CH"/>
        </w:rPr>
        <w:t xml:space="preserve">, </w:t>
      </w:r>
      <w:r w:rsidR="0083022C" w:rsidRPr="00BE0146">
        <w:rPr>
          <w:lang w:val="fr-CH"/>
        </w:rPr>
        <w:t xml:space="preserve">se félicitant du caractère obligatoire de l’enseignement public pour tous les enfants dans l’État partie, sans discrimination, demande la raison pour laquelle aux termes de la loi sur les étrangers, les jeunes étrangers ne peuvent s’inscrire à des cours de formation professionnelle sans </w:t>
      </w:r>
      <w:r w:rsidR="005543DE" w:rsidRPr="00BE0146">
        <w:rPr>
          <w:lang w:val="fr-CH"/>
        </w:rPr>
        <w:t>aut</w:t>
      </w:r>
      <w:r w:rsidR="0083022C" w:rsidRPr="00BE0146">
        <w:rPr>
          <w:lang w:val="fr-CH"/>
        </w:rPr>
        <w:t xml:space="preserve">orisation </w:t>
      </w:r>
      <w:r w:rsidR="005543DE" w:rsidRPr="00BE0146">
        <w:rPr>
          <w:lang w:val="fr-CH"/>
        </w:rPr>
        <w:t>spé</w:t>
      </w:r>
      <w:r w:rsidR="0083022C" w:rsidRPr="00BE0146">
        <w:rPr>
          <w:lang w:val="fr-CH"/>
        </w:rPr>
        <w:t>cial</w:t>
      </w:r>
      <w:r w:rsidR="005543DE" w:rsidRPr="00BE0146">
        <w:rPr>
          <w:lang w:val="fr-CH"/>
        </w:rPr>
        <w:t>e</w:t>
      </w:r>
      <w:r w:rsidR="0083022C" w:rsidRPr="00BE0146">
        <w:rPr>
          <w:lang w:val="fr-CH"/>
        </w:rPr>
        <w:t>. L’autorisation est-elle automatique ou difficile à obtenir? Cette pratique a des implications potentielles, non seulement pour les</w:t>
      </w:r>
      <w:r w:rsidR="008F5E51">
        <w:rPr>
          <w:lang w:val="fr-CH"/>
        </w:rPr>
        <w:t> personnes</w:t>
      </w:r>
      <w:r w:rsidR="0083022C" w:rsidRPr="00BE0146">
        <w:rPr>
          <w:lang w:val="fr-CH"/>
        </w:rPr>
        <w:t>, mais également eu é</w:t>
      </w:r>
      <w:r w:rsidR="00495E0E" w:rsidRPr="00BE0146">
        <w:rPr>
          <w:lang w:val="fr-CH"/>
        </w:rPr>
        <w:t xml:space="preserve">gard à </w:t>
      </w:r>
      <w:r>
        <w:rPr>
          <w:lang w:val="fr-CH"/>
        </w:rPr>
        <w:t>l’article </w:t>
      </w:r>
      <w:r w:rsidR="00495E0E" w:rsidRPr="00BE0146">
        <w:rPr>
          <w:lang w:val="fr-CH"/>
        </w:rPr>
        <w:t xml:space="preserve">13 du Pacte. </w:t>
      </w:r>
      <w:r>
        <w:rPr>
          <w:lang w:val="fr-CH"/>
        </w:rPr>
        <w:t>M. </w:t>
      </w:r>
      <w:r w:rsidR="00495E0E" w:rsidRPr="00BE0146">
        <w:rPr>
          <w:lang w:val="fr-CH"/>
        </w:rPr>
        <w:t>Kedzia</w:t>
      </w:r>
      <w:r w:rsidR="00EE097D" w:rsidRPr="00BE0146">
        <w:rPr>
          <w:lang w:val="fr-CH"/>
        </w:rPr>
        <w:t xml:space="preserve"> s’enquiert des progrès réalisé</w:t>
      </w:r>
      <w:r w:rsidR="0083022C" w:rsidRPr="00BE0146">
        <w:rPr>
          <w:lang w:val="fr-CH"/>
        </w:rPr>
        <w:t>s dans l’adoption de mesures législatives d</w:t>
      </w:r>
      <w:r w:rsidR="005543DE" w:rsidRPr="00BE0146">
        <w:rPr>
          <w:lang w:val="fr-CH"/>
        </w:rPr>
        <w:t>estinées à corriger</w:t>
      </w:r>
      <w:r w:rsidR="0083022C" w:rsidRPr="00BE0146">
        <w:rPr>
          <w:lang w:val="fr-CH"/>
        </w:rPr>
        <w:t xml:space="preserve"> la situation. Tout en approuvant la reconnaissance par l’État partie des gens du voyage en tant que minorité, il demande quelles sont les mesures adoptées pour les aider à conserver leur identité culturelle et leur mode de vie et pour protéger leurs droits au logement et à l’éducation.</w:t>
      </w:r>
      <w:r w:rsidR="0040442E" w:rsidRPr="00BE0146">
        <w:rPr>
          <w:lang w:val="fr-CH"/>
        </w:rPr>
        <w:t xml:space="preserve"> Il souhaite également savoir</w:t>
      </w:r>
      <w:r w:rsidR="00103380" w:rsidRPr="00BE0146">
        <w:rPr>
          <w:lang w:val="fr-CH"/>
        </w:rPr>
        <w:t xml:space="preserve"> en quoi la situation</w:t>
      </w:r>
      <w:r w:rsidR="0083022C" w:rsidRPr="00BE0146">
        <w:rPr>
          <w:lang w:val="fr-CH"/>
        </w:rPr>
        <w:t xml:space="preserve"> diffè</w:t>
      </w:r>
      <w:r w:rsidR="00103380" w:rsidRPr="00BE0146">
        <w:rPr>
          <w:lang w:val="fr-CH"/>
        </w:rPr>
        <w:t>re</w:t>
      </w:r>
      <w:r w:rsidR="0083022C" w:rsidRPr="00BE0146">
        <w:rPr>
          <w:lang w:val="fr-CH"/>
        </w:rPr>
        <w:t xml:space="preserve"> </w:t>
      </w:r>
      <w:r w:rsidR="005543DE" w:rsidRPr="00BE0146">
        <w:rPr>
          <w:lang w:val="fr-CH"/>
        </w:rPr>
        <w:t>à cet égard entre</w:t>
      </w:r>
      <w:r>
        <w:rPr>
          <w:lang w:val="fr-CH"/>
        </w:rPr>
        <w:t xml:space="preserve"> </w:t>
      </w:r>
      <w:r w:rsidR="0083022C" w:rsidRPr="00BE0146">
        <w:rPr>
          <w:lang w:val="fr-CH"/>
        </w:rPr>
        <w:t>les cantons.</w:t>
      </w:r>
      <w:r>
        <w:rPr>
          <w:lang w:val="fr-CH"/>
        </w:rPr>
        <w:t xml:space="preserve"> </w:t>
      </w:r>
    </w:p>
    <w:p w:rsidR="00711B02" w:rsidRPr="00BE0146" w:rsidRDefault="00BE0146" w:rsidP="00D06B7C">
      <w:pPr>
        <w:pStyle w:val="SingleTxtG"/>
        <w:rPr>
          <w:lang w:val="fr-CH"/>
        </w:rPr>
      </w:pPr>
      <w:r w:rsidRPr="00BE0146">
        <w:rPr>
          <w:lang w:val="fr-CH"/>
        </w:rPr>
        <w:t>32.</w:t>
      </w:r>
      <w:r w:rsidRPr="00BE0146">
        <w:rPr>
          <w:lang w:val="fr-CH"/>
        </w:rPr>
        <w:tab/>
      </w:r>
      <w:r w:rsidR="00DD4A46" w:rsidRPr="00BE0146">
        <w:rPr>
          <w:lang w:val="fr-CH"/>
        </w:rPr>
        <w:t>Pour préserver la dignité et la vie humaines, l</w:t>
      </w:r>
      <w:r w:rsidR="00C328F4" w:rsidRPr="00BE0146">
        <w:rPr>
          <w:lang w:val="fr-CH"/>
        </w:rPr>
        <w:t xml:space="preserve">’État partie a mis en place des dispositions constitutionnelles spécifiques et très détaillées sur la recherche scientifique dans des domaines prêtant à controverses </w:t>
      </w:r>
      <w:r w:rsidR="00711B02" w:rsidRPr="00BE0146">
        <w:rPr>
          <w:lang w:val="fr-CH"/>
        </w:rPr>
        <w:t>tels</w:t>
      </w:r>
      <w:r w:rsidR="00C328F4" w:rsidRPr="00BE0146">
        <w:rPr>
          <w:lang w:val="fr-CH"/>
        </w:rPr>
        <w:t xml:space="preserve"> la </w:t>
      </w:r>
      <w:r w:rsidR="00711B02" w:rsidRPr="00BE0146">
        <w:rPr>
          <w:lang w:val="fr-CH"/>
        </w:rPr>
        <w:t>méde</w:t>
      </w:r>
      <w:r w:rsidR="00C328F4" w:rsidRPr="00BE0146">
        <w:rPr>
          <w:lang w:val="fr-CH"/>
        </w:rPr>
        <w:t xml:space="preserve">cine </w:t>
      </w:r>
      <w:r w:rsidR="00711B02" w:rsidRPr="00BE0146">
        <w:rPr>
          <w:lang w:val="fr-CH"/>
        </w:rPr>
        <w:t>reproductive</w:t>
      </w:r>
      <w:r w:rsidR="00C328F4" w:rsidRPr="00BE0146">
        <w:rPr>
          <w:lang w:val="fr-CH"/>
        </w:rPr>
        <w:t xml:space="preserve"> </w:t>
      </w:r>
      <w:r w:rsidR="00D0672F" w:rsidRPr="00BE0146">
        <w:rPr>
          <w:lang w:val="fr-CH"/>
        </w:rPr>
        <w:t>et le génie génétique impliquant l’être humain</w:t>
      </w:r>
      <w:r w:rsidR="00711B02" w:rsidRPr="00BE0146">
        <w:rPr>
          <w:lang w:val="fr-CH"/>
        </w:rPr>
        <w:t xml:space="preserve">. Les </w:t>
      </w:r>
      <w:r w:rsidR="00EE097D" w:rsidRPr="00BE0146">
        <w:rPr>
          <w:lang w:val="fr-CH"/>
        </w:rPr>
        <w:t>dispositions pertinentes de la C</w:t>
      </w:r>
      <w:r w:rsidR="00711B02" w:rsidRPr="00BE0146">
        <w:rPr>
          <w:lang w:val="fr-CH"/>
        </w:rPr>
        <w:t>onstitution sont-elles encore contestées, en particulier par la communauté scientifique, ou sont-elles considérées comme un compromis acceptable</w:t>
      </w:r>
      <w:r>
        <w:rPr>
          <w:lang w:val="fr-CH"/>
        </w:rPr>
        <w:t>?</w:t>
      </w:r>
      <w:r w:rsidR="00711B02" w:rsidRPr="00BE0146">
        <w:rPr>
          <w:lang w:val="fr-CH"/>
        </w:rPr>
        <w:t xml:space="preserve"> S’appliquent-elles aux recherches menées à l’étranger</w:t>
      </w:r>
      <w:r w:rsidR="00510DEE" w:rsidRPr="00BE0146">
        <w:rPr>
          <w:lang w:val="fr-CH"/>
        </w:rPr>
        <w:t xml:space="preserve"> par des organismes relevant</w:t>
      </w:r>
      <w:r w:rsidR="00711B02" w:rsidRPr="00BE0146">
        <w:rPr>
          <w:lang w:val="fr-CH"/>
        </w:rPr>
        <w:t xml:space="preserve"> de la juridiction suisse</w:t>
      </w:r>
      <w:r>
        <w:rPr>
          <w:lang w:val="fr-CH"/>
        </w:rPr>
        <w:t>?</w:t>
      </w:r>
      <w:r w:rsidR="00711B02" w:rsidRPr="00BE0146">
        <w:rPr>
          <w:lang w:val="fr-CH"/>
        </w:rPr>
        <w:t xml:space="preserve"> </w:t>
      </w:r>
    </w:p>
    <w:p w:rsidR="005B423C" w:rsidRPr="00BE0146" w:rsidRDefault="00BE0146" w:rsidP="00D06B7C">
      <w:pPr>
        <w:pStyle w:val="SingleTxtG"/>
        <w:rPr>
          <w:lang w:val="fr-CH"/>
        </w:rPr>
      </w:pPr>
      <w:r w:rsidRPr="00BE0146">
        <w:rPr>
          <w:lang w:val="fr-CH"/>
        </w:rPr>
        <w:t>33.</w:t>
      </w:r>
      <w:r w:rsidRPr="00BE0146">
        <w:rPr>
          <w:lang w:val="fr-CH"/>
        </w:rPr>
        <w:tab/>
      </w:r>
      <w:r>
        <w:rPr>
          <w:b/>
          <w:lang w:val="fr-CH"/>
        </w:rPr>
        <w:t>M. </w:t>
      </w:r>
      <w:r w:rsidR="00A93341" w:rsidRPr="00BE0146">
        <w:rPr>
          <w:b/>
          <w:lang w:val="fr-CH"/>
        </w:rPr>
        <w:t>Abdel-Moneim</w:t>
      </w:r>
      <w:r w:rsidR="00510DEE" w:rsidRPr="00BE0146">
        <w:rPr>
          <w:lang w:val="fr-CH"/>
        </w:rPr>
        <w:t>, à propos du tableau 26 du rapport</w:t>
      </w:r>
      <w:r w:rsidR="0040442E" w:rsidRPr="00BE0146">
        <w:rPr>
          <w:lang w:val="fr-CH"/>
        </w:rPr>
        <w:t>,</w:t>
      </w:r>
      <w:r w:rsidR="00510DEE" w:rsidRPr="00BE0146">
        <w:rPr>
          <w:lang w:val="fr-CH"/>
        </w:rPr>
        <w:t xml:space="preserve"> dem</w:t>
      </w:r>
      <w:r w:rsidR="00EE097D" w:rsidRPr="00BE0146">
        <w:rPr>
          <w:lang w:val="fr-CH"/>
        </w:rPr>
        <w:t>ande la raison pour laquelle l’U</w:t>
      </w:r>
      <w:r w:rsidR="00510DEE" w:rsidRPr="00BE0146">
        <w:rPr>
          <w:lang w:val="fr-CH"/>
        </w:rPr>
        <w:t xml:space="preserve">niversité </w:t>
      </w:r>
      <w:r w:rsidR="00EE097D" w:rsidRPr="00BE0146">
        <w:rPr>
          <w:lang w:val="fr-CH"/>
        </w:rPr>
        <w:t>s</w:t>
      </w:r>
      <w:r w:rsidR="005B423C" w:rsidRPr="00BE0146">
        <w:rPr>
          <w:lang w:val="fr-CH"/>
        </w:rPr>
        <w:t xml:space="preserve">uisse </w:t>
      </w:r>
      <w:r w:rsidR="00510DEE" w:rsidRPr="00BE0146">
        <w:rPr>
          <w:lang w:val="fr-CH"/>
        </w:rPr>
        <w:t xml:space="preserve">de langue italienne </w:t>
      </w:r>
      <w:r w:rsidR="005B423C" w:rsidRPr="00BE0146">
        <w:rPr>
          <w:lang w:val="fr-CH"/>
        </w:rPr>
        <w:t>semble imposer aux étudiants ét</w:t>
      </w:r>
      <w:r w:rsidR="00D0672F" w:rsidRPr="00BE0146">
        <w:rPr>
          <w:lang w:val="fr-CH"/>
        </w:rPr>
        <w:t>r</w:t>
      </w:r>
      <w:r w:rsidR="005B423C" w:rsidRPr="00BE0146">
        <w:rPr>
          <w:lang w:val="fr-CH"/>
        </w:rPr>
        <w:t>anger</w:t>
      </w:r>
      <w:r w:rsidR="00D80D81" w:rsidRPr="00BE0146">
        <w:rPr>
          <w:lang w:val="fr-CH"/>
        </w:rPr>
        <w:t>s des droits d’inscription aussi</w:t>
      </w:r>
      <w:r w:rsidR="005B423C" w:rsidRPr="00BE0146">
        <w:rPr>
          <w:lang w:val="fr-CH"/>
        </w:rPr>
        <w:t xml:space="preserve"> élevés. S’agissant du vif débat soulevé par les propositions de hausse des frais de scolarité à l’université, il souhaite également savoir si la Confédération envisage d’accroître sa contribution aux dépenses publiques d’</w:t>
      </w:r>
      <w:r w:rsidR="00EE097D" w:rsidRPr="00BE0146">
        <w:rPr>
          <w:lang w:val="fr-CH"/>
        </w:rPr>
        <w:t xml:space="preserve">éducation, assumées à l’heure actuelle en majorité </w:t>
      </w:r>
      <w:r w:rsidR="005B423C" w:rsidRPr="00BE0146">
        <w:rPr>
          <w:lang w:val="fr-CH"/>
        </w:rPr>
        <w:t>par les communes et les cantons.</w:t>
      </w:r>
    </w:p>
    <w:p w:rsidR="00892ADB" w:rsidRPr="00BE0146" w:rsidRDefault="00BE0146" w:rsidP="00D06B7C">
      <w:pPr>
        <w:pStyle w:val="SingleTxtG"/>
        <w:rPr>
          <w:lang w:val="fr-CH"/>
        </w:rPr>
      </w:pPr>
      <w:r w:rsidRPr="00BE0146">
        <w:rPr>
          <w:lang w:val="fr-CH"/>
        </w:rPr>
        <w:t>34.</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Bras Gomes</w:t>
      </w:r>
      <w:r w:rsidR="00A93341" w:rsidRPr="00BE0146">
        <w:rPr>
          <w:lang w:val="fr-CH"/>
        </w:rPr>
        <w:t xml:space="preserve"> </w:t>
      </w:r>
      <w:r w:rsidR="005B423C" w:rsidRPr="00BE0146">
        <w:rPr>
          <w:lang w:val="fr-CH"/>
        </w:rPr>
        <w:t xml:space="preserve">dit que la mise en place d’un enseignement préscolaire obligatoire de </w:t>
      </w:r>
      <w:r w:rsidR="00F86042" w:rsidRPr="00BE0146">
        <w:rPr>
          <w:lang w:val="fr-CH"/>
        </w:rPr>
        <w:t>tr</w:t>
      </w:r>
      <w:r w:rsidR="005B423C" w:rsidRPr="00BE0146">
        <w:rPr>
          <w:lang w:val="fr-CH"/>
        </w:rPr>
        <w:t>o</w:t>
      </w:r>
      <w:r w:rsidR="00F86042" w:rsidRPr="00BE0146">
        <w:rPr>
          <w:lang w:val="fr-CH"/>
        </w:rPr>
        <w:t>i</w:t>
      </w:r>
      <w:r w:rsidR="005B423C" w:rsidRPr="00BE0146">
        <w:rPr>
          <w:lang w:val="fr-CH"/>
        </w:rPr>
        <w:t>s heures, cinq matin</w:t>
      </w:r>
      <w:r w:rsidR="0040442E" w:rsidRPr="00BE0146">
        <w:rPr>
          <w:lang w:val="fr-CH"/>
        </w:rPr>
        <w:t>ée</w:t>
      </w:r>
      <w:r w:rsidR="005B423C" w:rsidRPr="00BE0146">
        <w:rPr>
          <w:lang w:val="fr-CH"/>
        </w:rPr>
        <w:t xml:space="preserve">s par semaine, n’est que la première étape vers </w:t>
      </w:r>
      <w:r w:rsidR="00892ADB" w:rsidRPr="00BE0146">
        <w:rPr>
          <w:lang w:val="fr-CH"/>
        </w:rPr>
        <w:t>la mise en place d’un système préscolaire global. Les stat</w:t>
      </w:r>
      <w:r w:rsidR="00F86042" w:rsidRPr="00BE0146">
        <w:rPr>
          <w:lang w:val="fr-CH"/>
        </w:rPr>
        <w:t>istiques indiquent que très peu</w:t>
      </w:r>
      <w:r w:rsidR="00892ADB" w:rsidRPr="00BE0146">
        <w:rPr>
          <w:lang w:val="fr-CH"/>
        </w:rPr>
        <w:t xml:space="preserve"> d’enfants fréquentent l’enseignement préscolaire par rapport à l’enseign</w:t>
      </w:r>
      <w:r w:rsidR="00495E0E" w:rsidRPr="00BE0146">
        <w:rPr>
          <w:lang w:val="fr-CH"/>
        </w:rPr>
        <w:t xml:space="preserve">ement primaire obligatoire. </w:t>
      </w:r>
      <w:r>
        <w:rPr>
          <w:lang w:val="fr-CH"/>
        </w:rPr>
        <w:t>M</w:t>
      </w:r>
      <w:r w:rsidRPr="00CD3EB4">
        <w:rPr>
          <w:vertAlign w:val="superscript"/>
          <w:lang w:val="fr-CH"/>
        </w:rPr>
        <w:t>me</w:t>
      </w:r>
      <w:r>
        <w:rPr>
          <w:lang w:val="fr-CH"/>
        </w:rPr>
        <w:t> </w:t>
      </w:r>
      <w:r w:rsidR="00495E0E" w:rsidRPr="00BE0146">
        <w:rPr>
          <w:lang w:val="fr-CH"/>
        </w:rPr>
        <w:t>Bras Gomes</w:t>
      </w:r>
      <w:r w:rsidR="00892ADB" w:rsidRPr="00BE0146">
        <w:rPr>
          <w:lang w:val="fr-CH"/>
        </w:rPr>
        <w:t xml:space="preserve"> demande si c’est en raison d’un </w:t>
      </w:r>
      <w:r w:rsidR="00F86042" w:rsidRPr="00BE0146">
        <w:rPr>
          <w:lang w:val="fr-CH"/>
        </w:rPr>
        <w:t>manque</w:t>
      </w:r>
      <w:r w:rsidR="00892ADB" w:rsidRPr="00BE0146">
        <w:rPr>
          <w:lang w:val="fr-CH"/>
        </w:rPr>
        <w:t xml:space="preserve"> de place</w:t>
      </w:r>
      <w:r w:rsidR="0040442E" w:rsidRPr="00BE0146">
        <w:rPr>
          <w:lang w:val="fr-CH"/>
        </w:rPr>
        <w:t>s</w:t>
      </w:r>
      <w:r w:rsidR="00892ADB" w:rsidRPr="00BE0146">
        <w:rPr>
          <w:lang w:val="fr-CH"/>
        </w:rPr>
        <w:t xml:space="preserve"> dans les établisse</w:t>
      </w:r>
      <w:r w:rsidR="00EE097D" w:rsidRPr="00BE0146">
        <w:rPr>
          <w:lang w:val="fr-CH"/>
        </w:rPr>
        <w:t>ments préscolaires</w:t>
      </w:r>
      <w:r>
        <w:rPr>
          <w:lang w:val="fr-CH"/>
        </w:rPr>
        <w:t>;</w:t>
      </w:r>
      <w:r w:rsidR="00DD4A46" w:rsidRPr="00BE0146">
        <w:rPr>
          <w:lang w:val="fr-CH"/>
        </w:rPr>
        <w:t xml:space="preserve"> elle demande également si</w:t>
      </w:r>
      <w:r w:rsidR="00892ADB" w:rsidRPr="00BE0146">
        <w:rPr>
          <w:lang w:val="fr-CH"/>
        </w:rPr>
        <w:t xml:space="preserve"> des stati</w:t>
      </w:r>
      <w:r w:rsidR="00DD4A46" w:rsidRPr="00BE0146">
        <w:rPr>
          <w:lang w:val="fr-CH"/>
        </w:rPr>
        <w:t>stiques ventilées indiquent</w:t>
      </w:r>
      <w:r w:rsidR="00892ADB" w:rsidRPr="00BE0146">
        <w:rPr>
          <w:lang w:val="fr-CH"/>
        </w:rPr>
        <w:t xml:space="preserve"> de </w:t>
      </w:r>
      <w:r w:rsidR="00F86042" w:rsidRPr="00BE0146">
        <w:rPr>
          <w:lang w:val="fr-CH"/>
        </w:rPr>
        <w:t>quel</w:t>
      </w:r>
      <w:r w:rsidR="00892ADB" w:rsidRPr="00BE0146">
        <w:rPr>
          <w:lang w:val="fr-CH"/>
        </w:rPr>
        <w:t xml:space="preserve">s secteurs socioéconomique sont issus les enfants qui vont en maternelle. S’agissant de la question des migrants, elle souhaite savoir qu’elle est l’action menée par le </w:t>
      </w:r>
      <w:r w:rsidR="00EE097D" w:rsidRPr="00BE0146">
        <w:rPr>
          <w:lang w:val="fr-CH"/>
        </w:rPr>
        <w:t>Gouvernement fédéral pour apporter</w:t>
      </w:r>
      <w:r w:rsidR="00892ADB" w:rsidRPr="00BE0146">
        <w:rPr>
          <w:lang w:val="fr-CH"/>
        </w:rPr>
        <w:t xml:space="preserve"> une aide financière aux associations culturelles de migrants. </w:t>
      </w:r>
    </w:p>
    <w:p w:rsidR="00461EB6" w:rsidRPr="00BE0146" w:rsidRDefault="00BE0146" w:rsidP="00D06B7C">
      <w:pPr>
        <w:pStyle w:val="SingleTxtG"/>
        <w:rPr>
          <w:lang w:val="fr-CH"/>
        </w:rPr>
      </w:pPr>
      <w:r w:rsidRPr="00BE0146">
        <w:rPr>
          <w:lang w:val="fr-CH"/>
        </w:rPr>
        <w:t>35.</w:t>
      </w:r>
      <w:r w:rsidRPr="00BE0146">
        <w:rPr>
          <w:lang w:val="fr-CH"/>
        </w:rPr>
        <w:tab/>
      </w:r>
      <w:r>
        <w:rPr>
          <w:b/>
          <w:lang w:val="fr-CH"/>
        </w:rPr>
        <w:t>M</w:t>
      </w:r>
      <w:r w:rsidRPr="006A7DDD">
        <w:rPr>
          <w:b/>
          <w:vertAlign w:val="superscript"/>
          <w:lang w:val="fr-CH"/>
        </w:rPr>
        <w:t>me</w:t>
      </w:r>
      <w:r>
        <w:rPr>
          <w:b/>
          <w:lang w:val="fr-CH"/>
        </w:rPr>
        <w:t> </w:t>
      </w:r>
      <w:r w:rsidR="00A93341" w:rsidRPr="00BE0146">
        <w:rPr>
          <w:b/>
          <w:lang w:val="fr-CH"/>
        </w:rPr>
        <w:t>Barahona Riera</w:t>
      </w:r>
      <w:r w:rsidR="00A93341" w:rsidRPr="00BE0146">
        <w:rPr>
          <w:lang w:val="fr-CH"/>
        </w:rPr>
        <w:t xml:space="preserve"> </w:t>
      </w:r>
      <w:r w:rsidR="00F86042" w:rsidRPr="00BE0146">
        <w:rPr>
          <w:lang w:val="fr-CH"/>
        </w:rPr>
        <w:t>dit que l’État partie doit adopter d’urgence des mesures pour combler le retard en matière d’enseignemen</w:t>
      </w:r>
      <w:r w:rsidR="00B779AA" w:rsidRPr="00BE0146">
        <w:rPr>
          <w:lang w:val="fr-CH"/>
        </w:rPr>
        <w:t>t préscolaire</w:t>
      </w:r>
      <w:r w:rsidR="0040442E" w:rsidRPr="00BE0146">
        <w:rPr>
          <w:lang w:val="fr-CH"/>
        </w:rPr>
        <w:t>,</w:t>
      </w:r>
      <w:r w:rsidR="00B779AA" w:rsidRPr="00BE0146">
        <w:rPr>
          <w:lang w:val="fr-CH"/>
        </w:rPr>
        <w:t xml:space="preserve"> car le nombre insuffisant de</w:t>
      </w:r>
      <w:r w:rsidR="00F86042" w:rsidRPr="00BE0146">
        <w:rPr>
          <w:lang w:val="fr-CH"/>
        </w:rPr>
        <w:t xml:space="preserve"> places dans les établ</w:t>
      </w:r>
      <w:r w:rsidR="00B779AA" w:rsidRPr="00BE0146">
        <w:rPr>
          <w:lang w:val="fr-CH"/>
        </w:rPr>
        <w:t>issements préscolaires privera</w:t>
      </w:r>
      <w:r w:rsidR="00495E0E" w:rsidRPr="00BE0146">
        <w:rPr>
          <w:lang w:val="fr-CH"/>
        </w:rPr>
        <w:t xml:space="preserve"> certains enfants de leur droit</w:t>
      </w:r>
      <w:r w:rsidR="00F86042" w:rsidRPr="00BE0146">
        <w:rPr>
          <w:lang w:val="fr-CH"/>
        </w:rPr>
        <w:t xml:space="preserve"> à l’éducation et aura des incidences pour leur</w:t>
      </w:r>
      <w:r w:rsidR="00461EB6" w:rsidRPr="00BE0146">
        <w:rPr>
          <w:lang w:val="fr-CH"/>
        </w:rPr>
        <w:t xml:space="preserve">s parents en termes de </w:t>
      </w:r>
      <w:r w:rsidR="00F86042" w:rsidRPr="00BE0146">
        <w:rPr>
          <w:lang w:val="fr-CH"/>
        </w:rPr>
        <w:t>durée du temps d</w:t>
      </w:r>
      <w:r w:rsidR="00461EB6" w:rsidRPr="00BE0146">
        <w:rPr>
          <w:lang w:val="fr-CH"/>
        </w:rPr>
        <w:t>e travail et de</w:t>
      </w:r>
      <w:r w:rsidR="00F86042" w:rsidRPr="00BE0146">
        <w:rPr>
          <w:lang w:val="fr-CH"/>
        </w:rPr>
        <w:t xml:space="preserve"> garde des enfants. Elle souhaite savoir s</w:t>
      </w:r>
      <w:r w:rsidR="00461EB6" w:rsidRPr="00BE0146">
        <w:rPr>
          <w:lang w:val="fr-CH"/>
        </w:rPr>
        <w:t>’</w:t>
      </w:r>
      <w:r w:rsidR="00F86042" w:rsidRPr="00BE0146">
        <w:rPr>
          <w:lang w:val="fr-CH"/>
        </w:rPr>
        <w:t>i</w:t>
      </w:r>
      <w:r w:rsidR="00461EB6" w:rsidRPr="00BE0146">
        <w:rPr>
          <w:lang w:val="fr-CH"/>
        </w:rPr>
        <w:t>l existe</w:t>
      </w:r>
      <w:r w:rsidR="00F86042" w:rsidRPr="00BE0146">
        <w:rPr>
          <w:lang w:val="fr-CH"/>
        </w:rPr>
        <w:t xml:space="preserve"> des </w:t>
      </w:r>
      <w:r w:rsidR="00461EB6" w:rsidRPr="00BE0146">
        <w:rPr>
          <w:lang w:val="fr-CH"/>
        </w:rPr>
        <w:t>garderies pour les enfants de moins de 4</w:t>
      </w:r>
      <w:r w:rsidR="00D06B7C">
        <w:rPr>
          <w:lang w:val="fr-CH"/>
        </w:rPr>
        <w:t> ans</w:t>
      </w:r>
      <w:r w:rsidR="00461EB6" w:rsidRPr="00BE0146">
        <w:rPr>
          <w:lang w:val="fr-CH"/>
        </w:rPr>
        <w:t xml:space="preserve">. </w:t>
      </w:r>
    </w:p>
    <w:p w:rsidR="00461EB6" w:rsidRPr="00BE0146" w:rsidRDefault="00BE0146" w:rsidP="00D06B7C">
      <w:pPr>
        <w:pStyle w:val="SingleTxtG"/>
        <w:rPr>
          <w:lang w:val="fr-CH"/>
        </w:rPr>
      </w:pPr>
      <w:r w:rsidRPr="00BE0146">
        <w:rPr>
          <w:lang w:val="fr-CH"/>
        </w:rPr>
        <w:t>36.</w:t>
      </w:r>
      <w:r w:rsidRPr="00BE0146">
        <w:rPr>
          <w:lang w:val="fr-CH"/>
        </w:rPr>
        <w:tab/>
      </w:r>
      <w:r w:rsidR="00461EB6" w:rsidRPr="00D06B7C">
        <w:rPr>
          <w:lang w:val="fr-CH"/>
        </w:rPr>
        <w:t xml:space="preserve">Le </w:t>
      </w:r>
      <w:r w:rsidR="00461EB6" w:rsidRPr="00BE0146">
        <w:rPr>
          <w:b/>
          <w:lang w:val="fr-CH"/>
        </w:rPr>
        <w:t>Président</w:t>
      </w:r>
      <w:r w:rsidR="00A93341" w:rsidRPr="00BE0146">
        <w:rPr>
          <w:lang w:val="fr-CH"/>
        </w:rPr>
        <w:t xml:space="preserve"> </w:t>
      </w:r>
      <w:r w:rsidR="00461EB6" w:rsidRPr="00BE0146">
        <w:rPr>
          <w:lang w:val="fr-CH"/>
        </w:rPr>
        <w:t>indique que l’État partie a fourni des statistiques concernant les dépenses en francs suisses consacrées aux activités culturelles. Il souhaite savoir ce que ces chiffres représentent en termes de produit intérieur brut (PIB) et en pourcentage du budget global. Les dernières statistiques dat</w:t>
      </w:r>
      <w:r w:rsidR="00495E0E" w:rsidRPr="00BE0146">
        <w:rPr>
          <w:lang w:val="fr-CH"/>
        </w:rPr>
        <w:t>ant de 2001,</w:t>
      </w:r>
      <w:r w:rsidR="00461EB6" w:rsidRPr="00BE0146">
        <w:rPr>
          <w:lang w:val="fr-CH"/>
        </w:rPr>
        <w:t xml:space="preserve"> il demande si d</w:t>
      </w:r>
      <w:r w:rsidR="00D80D81" w:rsidRPr="00BE0146">
        <w:rPr>
          <w:lang w:val="fr-CH"/>
        </w:rPr>
        <w:t>es informations plus récentes</w:t>
      </w:r>
      <w:r w:rsidR="00461EB6" w:rsidRPr="00BE0146">
        <w:rPr>
          <w:lang w:val="fr-CH"/>
        </w:rPr>
        <w:t xml:space="preserve"> sont disponibles.</w:t>
      </w:r>
      <w:r>
        <w:rPr>
          <w:lang w:val="fr-CH"/>
        </w:rPr>
        <w:t xml:space="preserve"> </w:t>
      </w:r>
    </w:p>
    <w:p w:rsidR="00D63C80" w:rsidRPr="00BE0146" w:rsidRDefault="00BE0146" w:rsidP="00D06B7C">
      <w:pPr>
        <w:pStyle w:val="SingleTxtG"/>
        <w:rPr>
          <w:lang w:val="fr-CH"/>
        </w:rPr>
      </w:pPr>
      <w:r w:rsidRPr="00BE0146">
        <w:rPr>
          <w:lang w:val="fr-CH"/>
        </w:rPr>
        <w:t>37.</w:t>
      </w:r>
      <w:r w:rsidRPr="00BE0146">
        <w:rPr>
          <w:lang w:val="fr-CH"/>
        </w:rPr>
        <w:tab/>
      </w:r>
      <w:r>
        <w:rPr>
          <w:b/>
          <w:lang w:val="fr-CH"/>
        </w:rPr>
        <w:t>M. </w:t>
      </w:r>
      <w:r w:rsidR="00A93341" w:rsidRPr="00BE0146">
        <w:rPr>
          <w:b/>
          <w:lang w:val="fr-CH"/>
        </w:rPr>
        <w:t>Maradan</w:t>
      </w:r>
      <w:r w:rsidR="00461EB6" w:rsidRPr="00BE0146">
        <w:rPr>
          <w:lang w:val="fr-CH"/>
        </w:rPr>
        <w:t xml:space="preserve"> (Suisse</w:t>
      </w:r>
      <w:r w:rsidR="00A93341" w:rsidRPr="00BE0146">
        <w:rPr>
          <w:lang w:val="fr-CH"/>
        </w:rPr>
        <w:t xml:space="preserve">), </w:t>
      </w:r>
      <w:r w:rsidR="00BF1EE1" w:rsidRPr="00BE0146">
        <w:rPr>
          <w:lang w:val="fr-CH"/>
        </w:rPr>
        <w:t>au sujet de l’éducation préscolaire</w:t>
      </w:r>
      <w:r w:rsidR="00B779AA" w:rsidRPr="00BE0146">
        <w:rPr>
          <w:lang w:val="fr-CH"/>
        </w:rPr>
        <w:t>,</w:t>
      </w:r>
      <w:r w:rsidR="00BF1EE1" w:rsidRPr="00BE0146">
        <w:rPr>
          <w:lang w:val="fr-CH"/>
        </w:rPr>
        <w:t xml:space="preserve"> dit que l</w:t>
      </w:r>
      <w:r w:rsidR="00914E5F" w:rsidRPr="00BE0146">
        <w:rPr>
          <w:lang w:val="fr-CH"/>
        </w:rPr>
        <w:t>e</w:t>
      </w:r>
      <w:r w:rsidR="00AF28BD" w:rsidRPr="00BE0146">
        <w:rPr>
          <w:lang w:val="fr-CH"/>
        </w:rPr>
        <w:t>s cantons ont toute autorité</w:t>
      </w:r>
      <w:r w:rsidR="00BF1EE1" w:rsidRPr="00BE0146">
        <w:rPr>
          <w:lang w:val="fr-CH"/>
        </w:rPr>
        <w:t xml:space="preserve"> sur l’enseignement de base et sont entièrement responsables de son financement.</w:t>
      </w:r>
      <w:r>
        <w:rPr>
          <w:lang w:val="fr-CH"/>
        </w:rPr>
        <w:t xml:space="preserve"> </w:t>
      </w:r>
      <w:r w:rsidR="00BF1EE1" w:rsidRPr="00BE0146">
        <w:rPr>
          <w:lang w:val="fr-CH"/>
        </w:rPr>
        <w:t>En 2007</w:t>
      </w:r>
      <w:r w:rsidR="00AF28BD" w:rsidRPr="00BE0146">
        <w:rPr>
          <w:lang w:val="fr-CH"/>
        </w:rPr>
        <w:t>, un cadre</w:t>
      </w:r>
      <w:r w:rsidR="00B2690D" w:rsidRPr="00BE0146">
        <w:rPr>
          <w:lang w:val="fr-CH"/>
        </w:rPr>
        <w:t xml:space="preserve"> commun d’harmonisation de </w:t>
      </w:r>
      <w:r w:rsidR="00BF1EE1" w:rsidRPr="00BE0146">
        <w:rPr>
          <w:lang w:val="fr-CH"/>
        </w:rPr>
        <w:t xml:space="preserve">l’enseignement obligatoire en Suisse a été adopté. </w:t>
      </w:r>
      <w:r w:rsidR="00D0672F" w:rsidRPr="00BE0146">
        <w:rPr>
          <w:lang w:val="fr-CH"/>
        </w:rPr>
        <w:t>Chaque canton doi</w:t>
      </w:r>
      <w:r w:rsidR="00AF28BD" w:rsidRPr="00BE0146">
        <w:rPr>
          <w:lang w:val="fr-CH"/>
        </w:rPr>
        <w:t>t</w:t>
      </w:r>
      <w:r>
        <w:rPr>
          <w:lang w:val="fr-CH"/>
        </w:rPr>
        <w:t xml:space="preserve"> </w:t>
      </w:r>
      <w:r w:rsidR="00BF1EE1" w:rsidRPr="00BE0146">
        <w:rPr>
          <w:lang w:val="fr-CH"/>
        </w:rPr>
        <w:t>informer l’assemblé</w:t>
      </w:r>
      <w:r w:rsidR="00B2690D" w:rsidRPr="00BE0146">
        <w:rPr>
          <w:lang w:val="fr-CH"/>
        </w:rPr>
        <w:t>e législative cantonale de sa</w:t>
      </w:r>
      <w:r w:rsidR="00AF28BD" w:rsidRPr="00BE0146">
        <w:rPr>
          <w:lang w:val="fr-CH"/>
        </w:rPr>
        <w:t xml:space="preserve"> décision d’appliquer le cadre</w:t>
      </w:r>
      <w:r w:rsidR="00BF1EE1" w:rsidRPr="00BE0146">
        <w:rPr>
          <w:lang w:val="fr-CH"/>
        </w:rPr>
        <w:t xml:space="preserve"> en question. </w:t>
      </w:r>
      <w:r w:rsidR="0040442E" w:rsidRPr="00BE0146">
        <w:rPr>
          <w:lang w:val="fr-CH"/>
        </w:rPr>
        <w:t xml:space="preserve">L’assemblée cantonale </w:t>
      </w:r>
      <w:r w:rsidR="001C7703" w:rsidRPr="00BE0146">
        <w:rPr>
          <w:lang w:val="fr-CH"/>
        </w:rPr>
        <w:t>soumet ensuite</w:t>
      </w:r>
      <w:r w:rsidR="00AF28BD" w:rsidRPr="00BE0146">
        <w:rPr>
          <w:lang w:val="fr-CH"/>
        </w:rPr>
        <w:t xml:space="preserve"> </w:t>
      </w:r>
      <w:r w:rsidR="00BF1EE1" w:rsidRPr="00BE0146">
        <w:rPr>
          <w:lang w:val="fr-CH"/>
        </w:rPr>
        <w:t xml:space="preserve">cette </w:t>
      </w:r>
      <w:r w:rsidR="004D7E41" w:rsidRPr="00BE0146">
        <w:rPr>
          <w:lang w:val="fr-CH"/>
        </w:rPr>
        <w:t>dé</w:t>
      </w:r>
      <w:r w:rsidR="00B2690D" w:rsidRPr="00BE0146">
        <w:rPr>
          <w:lang w:val="fr-CH"/>
        </w:rPr>
        <w:t>cision à un réfé</w:t>
      </w:r>
      <w:r w:rsidR="00AF28BD" w:rsidRPr="00BE0146">
        <w:rPr>
          <w:lang w:val="fr-CH"/>
        </w:rPr>
        <w:t>rendum public</w:t>
      </w:r>
      <w:r w:rsidR="001C7703" w:rsidRPr="00BE0146">
        <w:rPr>
          <w:lang w:val="fr-CH"/>
        </w:rPr>
        <w:t xml:space="preserve"> facultatif</w:t>
      </w:r>
      <w:r w:rsidR="00BF1EE1" w:rsidRPr="00BE0146">
        <w:rPr>
          <w:lang w:val="fr-CH"/>
        </w:rPr>
        <w:t xml:space="preserve">. </w:t>
      </w:r>
      <w:r w:rsidR="00D63C80" w:rsidRPr="00BE0146">
        <w:rPr>
          <w:lang w:val="fr-CH"/>
        </w:rPr>
        <w:t>Quinze des 26 cantons ont ratifié l’accord, 7 des cantons les plus reculés l’ont rejeté et 4 doivent encore décider. Toutefois, les cantons qui ont rejeté l’accord appliquent en fait la plupart de ses dispositions, y com</w:t>
      </w:r>
      <w:r w:rsidR="00B2690D" w:rsidRPr="00BE0146">
        <w:rPr>
          <w:lang w:val="fr-CH"/>
        </w:rPr>
        <w:t>pris celle relative à</w:t>
      </w:r>
      <w:r>
        <w:rPr>
          <w:lang w:val="fr-CH"/>
        </w:rPr>
        <w:t xml:space="preserve"> </w:t>
      </w:r>
      <w:r w:rsidR="00B2690D" w:rsidRPr="00BE0146">
        <w:rPr>
          <w:lang w:val="fr-CH"/>
        </w:rPr>
        <w:t>l’âge du début de</w:t>
      </w:r>
      <w:r w:rsidR="00D63C80" w:rsidRPr="00BE0146">
        <w:rPr>
          <w:lang w:val="fr-CH"/>
        </w:rPr>
        <w:t xml:space="preserve"> l’enseignement obligatoire. Les cantons ont décidé </w:t>
      </w:r>
      <w:r w:rsidR="00B2690D" w:rsidRPr="00BE0146">
        <w:rPr>
          <w:lang w:val="fr-CH"/>
        </w:rPr>
        <w:t xml:space="preserve">que </w:t>
      </w:r>
      <w:r w:rsidR="00B83E8F" w:rsidRPr="00BE0146">
        <w:rPr>
          <w:lang w:val="fr-CH"/>
        </w:rPr>
        <w:t>l’enseignement obligatoire débutera</w:t>
      </w:r>
      <w:r w:rsidR="0040442E" w:rsidRPr="00BE0146">
        <w:rPr>
          <w:lang w:val="fr-CH"/>
        </w:rPr>
        <w:t>it</w:t>
      </w:r>
      <w:r w:rsidR="00B83E8F" w:rsidRPr="00BE0146">
        <w:rPr>
          <w:lang w:val="fr-CH"/>
        </w:rPr>
        <w:t xml:space="preserve"> à l’école primaire, </w:t>
      </w:r>
      <w:r w:rsidR="00B2690D" w:rsidRPr="00BE0146">
        <w:rPr>
          <w:lang w:val="fr-CH"/>
        </w:rPr>
        <w:t>à l’âg</w:t>
      </w:r>
      <w:r w:rsidR="00B83E8F" w:rsidRPr="00BE0146">
        <w:rPr>
          <w:lang w:val="fr-CH"/>
        </w:rPr>
        <w:t>e de cinq</w:t>
      </w:r>
      <w:r w:rsidR="00D06B7C">
        <w:rPr>
          <w:lang w:val="fr-CH"/>
        </w:rPr>
        <w:t> ans</w:t>
      </w:r>
      <w:r w:rsidR="00D63C80" w:rsidRPr="00BE0146">
        <w:rPr>
          <w:lang w:val="fr-CH"/>
        </w:rPr>
        <w:t>. Plus de 90% des enfants en Suisse, y compris ceux vivant dans les canton</w:t>
      </w:r>
      <w:r w:rsidR="00B83E8F" w:rsidRPr="00BE0146">
        <w:rPr>
          <w:lang w:val="fr-CH"/>
        </w:rPr>
        <w:t>s qui ont rejeté l’accord, so</w:t>
      </w:r>
      <w:r w:rsidR="00D63C80" w:rsidRPr="00BE0146">
        <w:rPr>
          <w:lang w:val="fr-CH"/>
        </w:rPr>
        <w:t>nt déjà scolarisé</w:t>
      </w:r>
      <w:r w:rsidR="00B2690D" w:rsidRPr="00BE0146">
        <w:rPr>
          <w:lang w:val="fr-CH"/>
        </w:rPr>
        <w:t>s</w:t>
      </w:r>
      <w:r w:rsidR="00D63C80" w:rsidRPr="00BE0146">
        <w:rPr>
          <w:lang w:val="fr-CH"/>
        </w:rPr>
        <w:t xml:space="preserve"> avant cet âge. La question du manque de places ne se pose pas dans les écoles primaires</w:t>
      </w:r>
      <w:r w:rsidR="001C7703" w:rsidRPr="00BE0146">
        <w:rPr>
          <w:lang w:val="fr-CH"/>
        </w:rPr>
        <w:t>,</w:t>
      </w:r>
      <w:r w:rsidR="00D63C80" w:rsidRPr="00BE0146">
        <w:rPr>
          <w:lang w:val="fr-CH"/>
        </w:rPr>
        <w:t xml:space="preserve"> mais plutôt dans les établissements préscolaires qui sont administrés au niveau communal et non au niveau cantonal. Un nombre croissant de cantons adoptent la législation relative au financement des installations préscolaires. </w:t>
      </w:r>
    </w:p>
    <w:p w:rsidR="00C5304D" w:rsidRPr="00BE0146" w:rsidRDefault="00BE0146" w:rsidP="00D06B7C">
      <w:pPr>
        <w:pStyle w:val="SingleTxtG"/>
        <w:rPr>
          <w:lang w:val="fr-CH"/>
        </w:rPr>
      </w:pPr>
      <w:r w:rsidRPr="00BE0146">
        <w:rPr>
          <w:lang w:val="fr-CH"/>
        </w:rPr>
        <w:t>38.</w:t>
      </w:r>
      <w:r w:rsidRPr="00BE0146">
        <w:rPr>
          <w:lang w:val="fr-CH"/>
        </w:rPr>
        <w:tab/>
      </w:r>
      <w:r w:rsidR="00D63C80" w:rsidRPr="00BE0146">
        <w:rPr>
          <w:lang w:val="fr-CH"/>
        </w:rPr>
        <w:t xml:space="preserve">S’agissant du droit d’accès à l’éducation, </w:t>
      </w:r>
      <w:r>
        <w:rPr>
          <w:lang w:val="fr-CH"/>
        </w:rPr>
        <w:t>M. </w:t>
      </w:r>
      <w:r w:rsidR="00D63C80" w:rsidRPr="00BE0146">
        <w:rPr>
          <w:lang w:val="fr-CH"/>
        </w:rPr>
        <w:t xml:space="preserve">Maradan dit que chaque enfant en Suisse, même </w:t>
      </w:r>
      <w:r w:rsidR="004D7E41" w:rsidRPr="00BE0146">
        <w:rPr>
          <w:lang w:val="fr-CH"/>
        </w:rPr>
        <w:t>en situation irrégulière, a</w:t>
      </w:r>
      <w:r w:rsidR="00D63C80" w:rsidRPr="00BE0146">
        <w:rPr>
          <w:lang w:val="fr-CH"/>
        </w:rPr>
        <w:t xml:space="preserve"> un droit absolu</w:t>
      </w:r>
      <w:r w:rsidR="004D7E41" w:rsidRPr="00BE0146">
        <w:rPr>
          <w:lang w:val="fr-CH"/>
        </w:rPr>
        <w:t xml:space="preserve"> </w:t>
      </w:r>
      <w:r w:rsidR="00D63C80" w:rsidRPr="00BE0146">
        <w:rPr>
          <w:lang w:val="fr-CH"/>
        </w:rPr>
        <w:t>à l’éducation.</w:t>
      </w:r>
      <w:r w:rsidR="00B83E8F" w:rsidRPr="00BE0146">
        <w:rPr>
          <w:lang w:val="fr-CH"/>
        </w:rPr>
        <w:t xml:space="preserve"> Il n’existe aucune statistique</w:t>
      </w:r>
      <w:r w:rsidR="004D7E41" w:rsidRPr="00BE0146">
        <w:rPr>
          <w:lang w:val="fr-CH"/>
        </w:rPr>
        <w:t xml:space="preserve"> sur cette question</w:t>
      </w:r>
      <w:r w:rsidR="0040442E" w:rsidRPr="00BE0146">
        <w:rPr>
          <w:lang w:val="fr-CH"/>
        </w:rPr>
        <w:t>,</w:t>
      </w:r>
      <w:r w:rsidR="004D7E41" w:rsidRPr="00BE0146">
        <w:rPr>
          <w:lang w:val="fr-CH"/>
        </w:rPr>
        <w:t xml:space="preserve"> pour des raisons de confidentialité. Une fois achevé l’enseignement obligatoire, deux tiers des élèves en Suisse s’inscrivent dans des établissements d’enseignement professio</w:t>
      </w:r>
      <w:r w:rsidR="003064FE" w:rsidRPr="00BE0146">
        <w:rPr>
          <w:lang w:val="fr-CH"/>
        </w:rPr>
        <w:t>nnel dont le statut équivaut à celui des établissements d’enseignement</w:t>
      </w:r>
      <w:r w:rsidR="006E4BDE" w:rsidRPr="00BE0146">
        <w:rPr>
          <w:lang w:val="fr-CH"/>
        </w:rPr>
        <w:t xml:space="preserve"> supérieur</w:t>
      </w:r>
      <w:r w:rsidR="004D7E41" w:rsidRPr="00BE0146">
        <w:rPr>
          <w:lang w:val="fr-CH"/>
        </w:rPr>
        <w:t>. Le fait d’encourager les élèves à s’inscrire à des cours de formation professionnelle ne leur est pas défavorable mais leur assure plutôt une qualification prof</w:t>
      </w:r>
      <w:r w:rsidR="00B83E8F" w:rsidRPr="00BE0146">
        <w:rPr>
          <w:lang w:val="fr-CH"/>
        </w:rPr>
        <w:t>essionnelle</w:t>
      </w:r>
      <w:r w:rsidR="0040442E" w:rsidRPr="00BE0146">
        <w:rPr>
          <w:lang w:val="fr-CH"/>
        </w:rPr>
        <w:t>,</w:t>
      </w:r>
      <w:r w:rsidR="00B83E8F" w:rsidRPr="00BE0146">
        <w:rPr>
          <w:lang w:val="fr-CH"/>
        </w:rPr>
        <w:t xml:space="preserve"> tout en leur laiss</w:t>
      </w:r>
      <w:r w:rsidR="004D7E41" w:rsidRPr="00BE0146">
        <w:rPr>
          <w:lang w:val="fr-CH"/>
        </w:rPr>
        <w:t>ant également la possibilité d’accéder</w:t>
      </w:r>
      <w:r w:rsidR="00496B3A" w:rsidRPr="00BE0146">
        <w:rPr>
          <w:lang w:val="fr-CH"/>
        </w:rPr>
        <w:t xml:space="preserve"> à l’enseignement </w:t>
      </w:r>
      <w:r w:rsidR="006E4BDE" w:rsidRPr="00BE0146">
        <w:rPr>
          <w:lang w:val="fr-CH"/>
        </w:rPr>
        <w:t>supérieur.</w:t>
      </w:r>
      <w:r>
        <w:rPr>
          <w:lang w:val="fr-CH"/>
        </w:rPr>
        <w:t xml:space="preserve"> </w:t>
      </w:r>
      <w:r w:rsidR="006E4BDE" w:rsidRPr="00BE0146">
        <w:rPr>
          <w:lang w:val="fr-CH"/>
        </w:rPr>
        <w:t>Le</w:t>
      </w:r>
      <w:r w:rsidR="004D7E41" w:rsidRPr="00BE0146">
        <w:rPr>
          <w:lang w:val="fr-CH"/>
        </w:rPr>
        <w:t xml:space="preserve"> </w:t>
      </w:r>
      <w:r w:rsidR="006E4BDE" w:rsidRPr="00BE0146">
        <w:rPr>
          <w:lang w:val="fr-CH"/>
        </w:rPr>
        <w:t xml:space="preserve">fort </w:t>
      </w:r>
      <w:r w:rsidR="004D7E41" w:rsidRPr="00BE0146">
        <w:rPr>
          <w:lang w:val="fr-CH"/>
        </w:rPr>
        <w:t>po</w:t>
      </w:r>
      <w:r w:rsidR="006E4BDE" w:rsidRPr="00BE0146">
        <w:rPr>
          <w:lang w:val="fr-CH"/>
        </w:rPr>
        <w:t>urcentage</w:t>
      </w:r>
      <w:r w:rsidR="00C5304D" w:rsidRPr="00BE0146">
        <w:rPr>
          <w:lang w:val="fr-CH"/>
        </w:rPr>
        <w:t xml:space="preserve"> d’élèves issus de milieu</w:t>
      </w:r>
      <w:r w:rsidR="0040442E" w:rsidRPr="00BE0146">
        <w:rPr>
          <w:lang w:val="fr-CH"/>
        </w:rPr>
        <w:t>x</w:t>
      </w:r>
      <w:r w:rsidR="00C5304D" w:rsidRPr="00BE0146">
        <w:rPr>
          <w:lang w:val="fr-CH"/>
        </w:rPr>
        <w:t xml:space="preserve"> défavo</w:t>
      </w:r>
      <w:r w:rsidR="006E4BDE" w:rsidRPr="00BE0146">
        <w:rPr>
          <w:lang w:val="fr-CH"/>
        </w:rPr>
        <w:t>risés et de migrants inscri</w:t>
      </w:r>
      <w:r w:rsidR="00C5304D" w:rsidRPr="00BE0146">
        <w:rPr>
          <w:lang w:val="fr-CH"/>
        </w:rPr>
        <w:t>t</w:t>
      </w:r>
      <w:r w:rsidR="006E4BDE" w:rsidRPr="00BE0146">
        <w:rPr>
          <w:lang w:val="fr-CH"/>
        </w:rPr>
        <w:t>s dans l’enseignement professionnel,</w:t>
      </w:r>
      <w:r w:rsidR="00C5304D" w:rsidRPr="00BE0146">
        <w:rPr>
          <w:lang w:val="fr-CH"/>
        </w:rPr>
        <w:t xml:space="preserve"> signifie simplement qu’ils ser</w:t>
      </w:r>
      <w:r w:rsidR="00B83E8F" w:rsidRPr="00BE0146">
        <w:rPr>
          <w:lang w:val="fr-CH"/>
        </w:rPr>
        <w:t>ont professionnellement qualifié</w:t>
      </w:r>
      <w:r w:rsidR="00C5304D" w:rsidRPr="00BE0146">
        <w:rPr>
          <w:lang w:val="fr-CH"/>
        </w:rPr>
        <w:t>s et pourront pleinement accéder à l’emploi. Un projet de loi actuellement soumis à l’assemblée législative concerne l’accès à la formation professionnelle des migrants en situation irrégulière. Des progrès considérables ont été fa</w:t>
      </w:r>
      <w:r w:rsidR="00B6000B" w:rsidRPr="00BE0146">
        <w:rPr>
          <w:lang w:val="fr-CH"/>
        </w:rPr>
        <w:t xml:space="preserve">its au cours des dernières années pour garantir </w:t>
      </w:r>
      <w:r w:rsidR="006E4BDE" w:rsidRPr="00BE0146">
        <w:rPr>
          <w:lang w:val="fr-CH"/>
        </w:rPr>
        <w:t>à ces migrants</w:t>
      </w:r>
      <w:r w:rsidR="00C5304D" w:rsidRPr="00BE0146">
        <w:rPr>
          <w:lang w:val="fr-CH"/>
        </w:rPr>
        <w:t xml:space="preserve"> </w:t>
      </w:r>
      <w:r w:rsidR="00B6000B" w:rsidRPr="00BE0146">
        <w:rPr>
          <w:lang w:val="fr-CH"/>
        </w:rPr>
        <w:t>l’accès à l’éducation</w:t>
      </w:r>
      <w:r w:rsidR="00C5304D" w:rsidRPr="00BE0146">
        <w:rPr>
          <w:lang w:val="fr-CH"/>
        </w:rPr>
        <w:t xml:space="preserve">, grâce en particulier à la collaboration entre les autorités et les ONG. </w:t>
      </w:r>
    </w:p>
    <w:p w:rsidR="00A93341" w:rsidRPr="00BE0146" w:rsidRDefault="00BE0146" w:rsidP="00D06B7C">
      <w:pPr>
        <w:pStyle w:val="SingleTxtG"/>
        <w:rPr>
          <w:lang w:val="fr-CH"/>
        </w:rPr>
      </w:pPr>
      <w:r w:rsidRPr="00BE0146">
        <w:rPr>
          <w:lang w:val="fr-CH"/>
        </w:rPr>
        <w:t>39.</w:t>
      </w:r>
      <w:r w:rsidRPr="00BE0146">
        <w:rPr>
          <w:lang w:val="fr-CH"/>
        </w:rPr>
        <w:tab/>
      </w:r>
      <w:r w:rsidR="00736FF7" w:rsidRPr="00BE0146">
        <w:rPr>
          <w:lang w:val="fr-CH"/>
        </w:rPr>
        <w:t>Avant de rejoindre les écoles ordinaires, l</w:t>
      </w:r>
      <w:r w:rsidR="00C5304D" w:rsidRPr="00BE0146">
        <w:rPr>
          <w:lang w:val="fr-CH"/>
        </w:rPr>
        <w:t>es migran</w:t>
      </w:r>
      <w:r w:rsidR="00B83E8F" w:rsidRPr="00BE0146">
        <w:rPr>
          <w:lang w:val="fr-CH"/>
        </w:rPr>
        <w:t>ts fraîchement arrivé</w:t>
      </w:r>
      <w:r w:rsidR="006202AB" w:rsidRPr="00BE0146">
        <w:rPr>
          <w:lang w:val="fr-CH"/>
        </w:rPr>
        <w:t>s participent à</w:t>
      </w:r>
      <w:r w:rsidR="00C5304D" w:rsidRPr="00BE0146">
        <w:rPr>
          <w:lang w:val="fr-CH"/>
        </w:rPr>
        <w:t xml:space="preserve"> des classes d’initiation</w:t>
      </w:r>
      <w:r w:rsidR="006202AB" w:rsidRPr="00BE0146">
        <w:rPr>
          <w:lang w:val="fr-CH"/>
        </w:rPr>
        <w:t xml:space="preserve"> et suivent </w:t>
      </w:r>
      <w:r w:rsidR="00C52F6A" w:rsidRPr="00BE0146">
        <w:rPr>
          <w:lang w:val="fr-CH"/>
        </w:rPr>
        <w:t>notamment des cour</w:t>
      </w:r>
      <w:r w:rsidR="00991972" w:rsidRPr="00BE0146">
        <w:rPr>
          <w:lang w:val="fr-CH"/>
        </w:rPr>
        <w:t>s de langue</w:t>
      </w:r>
      <w:r w:rsidR="00736FF7" w:rsidRPr="00BE0146">
        <w:rPr>
          <w:lang w:val="fr-CH"/>
        </w:rPr>
        <w:t xml:space="preserve"> qui</w:t>
      </w:r>
      <w:r w:rsidR="00D64BCA" w:rsidRPr="00BE0146">
        <w:rPr>
          <w:lang w:val="fr-CH"/>
        </w:rPr>
        <w:t xml:space="preserve"> leur permettent de se famil</w:t>
      </w:r>
      <w:r w:rsidR="001C7703" w:rsidRPr="00BE0146">
        <w:rPr>
          <w:lang w:val="fr-CH"/>
        </w:rPr>
        <w:t xml:space="preserve">iariser avec </w:t>
      </w:r>
      <w:r w:rsidR="00D64BCA" w:rsidRPr="00BE0146">
        <w:rPr>
          <w:lang w:val="fr-CH"/>
        </w:rPr>
        <w:t>la langue</w:t>
      </w:r>
      <w:r w:rsidR="001C7703" w:rsidRPr="00BE0146">
        <w:rPr>
          <w:lang w:val="fr-CH"/>
        </w:rPr>
        <w:t xml:space="preserve"> d’enseignement</w:t>
      </w:r>
      <w:r w:rsidR="00D64BCA" w:rsidRPr="00BE0146">
        <w:rPr>
          <w:lang w:val="fr-CH"/>
        </w:rPr>
        <w:t>. La durée de fréquentation de ces classes varie d’un enfant à l’autr</w:t>
      </w:r>
      <w:r w:rsidR="00A630B6" w:rsidRPr="00BE0146">
        <w:rPr>
          <w:lang w:val="fr-CH"/>
        </w:rPr>
        <w:t>e, selon leur niveau scolaire</w:t>
      </w:r>
      <w:r w:rsidR="00D64BCA" w:rsidRPr="00BE0146">
        <w:rPr>
          <w:lang w:val="fr-CH"/>
        </w:rPr>
        <w:t xml:space="preserve"> à l’arrivé</w:t>
      </w:r>
      <w:r w:rsidR="006202AB" w:rsidRPr="00BE0146">
        <w:rPr>
          <w:lang w:val="fr-CH"/>
        </w:rPr>
        <w:t>e et leur langue d’origine, le but consistant</w:t>
      </w:r>
      <w:r w:rsidR="00D64BCA" w:rsidRPr="00BE0146">
        <w:rPr>
          <w:lang w:val="fr-CH"/>
        </w:rPr>
        <w:t xml:space="preserve"> à les intégrer à une école ordinaire le plus rapidement possible. Des programmes ont également été mis en place, avec l’aide d</w:t>
      </w:r>
      <w:r w:rsidR="006202AB" w:rsidRPr="00BE0146">
        <w:rPr>
          <w:lang w:val="fr-CH"/>
        </w:rPr>
        <w:t>es ambassades, pour préserver la langue et la</w:t>
      </w:r>
      <w:r w:rsidR="00D64BCA" w:rsidRPr="00BE0146">
        <w:rPr>
          <w:lang w:val="fr-CH"/>
        </w:rPr>
        <w:t xml:space="preserve"> culture </w:t>
      </w:r>
      <w:r w:rsidR="00736FF7" w:rsidRPr="00BE0146">
        <w:rPr>
          <w:lang w:val="fr-CH"/>
        </w:rPr>
        <w:t>d’origine</w:t>
      </w:r>
      <w:r w:rsidR="00B83E8F" w:rsidRPr="00BE0146">
        <w:rPr>
          <w:lang w:val="fr-CH"/>
        </w:rPr>
        <w:t>. Ils</w:t>
      </w:r>
      <w:r w:rsidR="00D64BCA" w:rsidRPr="00BE0146">
        <w:rPr>
          <w:lang w:val="fr-CH"/>
        </w:rPr>
        <w:t xml:space="preserve"> ont remporté un grand succès en particulier dans les régions</w:t>
      </w:r>
      <w:r>
        <w:rPr>
          <w:lang w:val="fr-CH"/>
        </w:rPr>
        <w:t xml:space="preserve"> </w:t>
      </w:r>
      <w:r w:rsidR="00D64BCA" w:rsidRPr="00BE0146">
        <w:rPr>
          <w:lang w:val="fr-CH"/>
        </w:rPr>
        <w:t>qui ont des communautés importantes de migrants, telle la communauté portugai</w:t>
      </w:r>
      <w:r w:rsidR="00B83E8F" w:rsidRPr="00BE0146">
        <w:rPr>
          <w:lang w:val="fr-CH"/>
        </w:rPr>
        <w:t>se en Suisse francophone. S</w:t>
      </w:r>
      <w:r w:rsidR="00D64BCA" w:rsidRPr="00BE0146">
        <w:rPr>
          <w:lang w:val="fr-CH"/>
        </w:rPr>
        <w:t>outenus mais non</w:t>
      </w:r>
      <w:r w:rsidR="00B83E8F" w:rsidRPr="00BE0146">
        <w:rPr>
          <w:lang w:val="fr-CH"/>
        </w:rPr>
        <w:t xml:space="preserve"> financés par le Gouvernement, ils</w:t>
      </w:r>
      <w:r w:rsidR="006202AB" w:rsidRPr="00BE0146">
        <w:rPr>
          <w:lang w:val="fr-CH"/>
        </w:rPr>
        <w:t xml:space="preserve"> sont proposés</w:t>
      </w:r>
      <w:r w:rsidR="00D64BCA" w:rsidRPr="00BE0146">
        <w:rPr>
          <w:lang w:val="fr-CH"/>
        </w:rPr>
        <w:t xml:space="preserve"> aux enfants de migrant</w:t>
      </w:r>
      <w:r w:rsidR="008E4BC6" w:rsidRPr="00BE0146">
        <w:rPr>
          <w:lang w:val="fr-CH"/>
        </w:rPr>
        <w:t>s</w:t>
      </w:r>
      <w:r w:rsidR="00A630B6" w:rsidRPr="00BE0146">
        <w:rPr>
          <w:lang w:val="fr-CH"/>
        </w:rPr>
        <w:t xml:space="preserve"> dans le cadre de la scolarité</w:t>
      </w:r>
      <w:r w:rsidR="00D64BCA" w:rsidRPr="00BE0146">
        <w:rPr>
          <w:lang w:val="fr-CH"/>
        </w:rPr>
        <w:t xml:space="preserve"> obligatoire. Ces programmes ne sont toutefois pas disponibles pour toutes les</w:t>
      </w:r>
      <w:r w:rsidR="001C7703" w:rsidRPr="00BE0146">
        <w:rPr>
          <w:lang w:val="fr-CH"/>
        </w:rPr>
        <w:t xml:space="preserve"> nationalités car</w:t>
      </w:r>
      <w:r w:rsidR="008E4BC6" w:rsidRPr="00BE0146">
        <w:rPr>
          <w:lang w:val="fr-CH"/>
        </w:rPr>
        <w:t xml:space="preserve"> </w:t>
      </w:r>
      <w:r w:rsidR="00D64BCA" w:rsidRPr="00BE0146">
        <w:rPr>
          <w:lang w:val="fr-CH"/>
        </w:rPr>
        <w:t xml:space="preserve">le Canton de Genève </w:t>
      </w:r>
      <w:r w:rsidR="008E4BC6" w:rsidRPr="00BE0146">
        <w:rPr>
          <w:lang w:val="fr-CH"/>
        </w:rPr>
        <w:t>par exemple</w:t>
      </w:r>
      <w:r w:rsidR="001C7703" w:rsidRPr="00BE0146">
        <w:rPr>
          <w:lang w:val="fr-CH"/>
        </w:rPr>
        <w:t>,</w:t>
      </w:r>
      <w:r w:rsidR="006202AB" w:rsidRPr="00BE0146">
        <w:rPr>
          <w:lang w:val="fr-CH"/>
        </w:rPr>
        <w:t xml:space="preserve"> en</w:t>
      </w:r>
      <w:r w:rsidR="008E4BC6" w:rsidRPr="00BE0146">
        <w:rPr>
          <w:lang w:val="fr-CH"/>
        </w:rPr>
        <w:t xml:space="preserve"> </w:t>
      </w:r>
      <w:r w:rsidR="00D64BCA" w:rsidRPr="00BE0146">
        <w:rPr>
          <w:lang w:val="fr-CH"/>
        </w:rPr>
        <w:t>compte à lui s</w:t>
      </w:r>
      <w:r w:rsidR="006202AB" w:rsidRPr="00BE0146">
        <w:rPr>
          <w:lang w:val="fr-CH"/>
        </w:rPr>
        <w:t>eul 160</w:t>
      </w:r>
      <w:r w:rsidR="00825FA4" w:rsidRPr="00BE0146">
        <w:rPr>
          <w:lang w:val="fr-CH"/>
        </w:rPr>
        <w:t>. Des cours sur la</w:t>
      </w:r>
      <w:r w:rsidR="00D64BCA" w:rsidRPr="00BE0146">
        <w:rPr>
          <w:lang w:val="fr-CH"/>
        </w:rPr>
        <w:t xml:space="preserve"> culture et</w:t>
      </w:r>
      <w:r w:rsidR="00964072" w:rsidRPr="00BE0146">
        <w:rPr>
          <w:lang w:val="fr-CH"/>
        </w:rPr>
        <w:t xml:space="preserve"> </w:t>
      </w:r>
      <w:r w:rsidR="00825FA4" w:rsidRPr="00BE0146">
        <w:rPr>
          <w:lang w:val="fr-CH"/>
        </w:rPr>
        <w:t xml:space="preserve">des cours </w:t>
      </w:r>
      <w:r w:rsidR="00964072" w:rsidRPr="00BE0146">
        <w:rPr>
          <w:lang w:val="fr-CH"/>
        </w:rPr>
        <w:t xml:space="preserve">de langue </w:t>
      </w:r>
      <w:r w:rsidR="006202AB" w:rsidRPr="00BE0146">
        <w:rPr>
          <w:lang w:val="fr-CH"/>
        </w:rPr>
        <w:t>d’origine</w:t>
      </w:r>
      <w:r w:rsidR="008E4BC6" w:rsidRPr="00BE0146">
        <w:rPr>
          <w:lang w:val="fr-CH"/>
        </w:rPr>
        <w:t xml:space="preserve"> sont proposé</w:t>
      </w:r>
      <w:r w:rsidR="00964072" w:rsidRPr="00BE0146">
        <w:rPr>
          <w:lang w:val="fr-CH"/>
        </w:rPr>
        <w:t>s</w:t>
      </w:r>
      <w:r w:rsidR="008E4BC6" w:rsidRPr="00BE0146">
        <w:rPr>
          <w:lang w:val="fr-CH"/>
        </w:rPr>
        <w:t xml:space="preserve"> à 47 communautés linguistiques</w:t>
      </w:r>
      <w:r w:rsidR="00964072" w:rsidRPr="00BE0146">
        <w:rPr>
          <w:lang w:val="fr-CH"/>
        </w:rPr>
        <w:t xml:space="preserve"> en 47 langues</w:t>
      </w:r>
      <w:r w:rsidR="00736FF7" w:rsidRPr="00BE0146">
        <w:rPr>
          <w:lang w:val="fr-CH"/>
        </w:rPr>
        <w:t xml:space="preserve"> différentes. Un organe commun</w:t>
      </w:r>
      <w:r w:rsidR="00964072" w:rsidRPr="00BE0146">
        <w:rPr>
          <w:lang w:val="fr-CH"/>
        </w:rPr>
        <w:t xml:space="preserve"> </w:t>
      </w:r>
      <w:r w:rsidR="00991972" w:rsidRPr="00BE0146">
        <w:rPr>
          <w:lang w:val="fr-CH"/>
        </w:rPr>
        <w:t xml:space="preserve">a </w:t>
      </w:r>
      <w:r w:rsidR="00964072" w:rsidRPr="00BE0146">
        <w:rPr>
          <w:lang w:val="fr-CH"/>
        </w:rPr>
        <w:t>été créé, composé de représentants</w:t>
      </w:r>
      <w:r w:rsidR="00496B3A" w:rsidRPr="00BE0146">
        <w:rPr>
          <w:lang w:val="fr-CH"/>
        </w:rPr>
        <w:t xml:space="preserve"> d’un certain nombre de cantons</w:t>
      </w:r>
      <w:r w:rsidR="00964072" w:rsidRPr="00BE0146">
        <w:rPr>
          <w:lang w:val="fr-CH"/>
        </w:rPr>
        <w:t xml:space="preserve"> qui se réuni</w:t>
      </w:r>
      <w:r w:rsidR="00496B3A" w:rsidRPr="00BE0146">
        <w:rPr>
          <w:lang w:val="fr-CH"/>
        </w:rPr>
        <w:t>ssen</w:t>
      </w:r>
      <w:r w:rsidR="00964072" w:rsidRPr="00BE0146">
        <w:rPr>
          <w:lang w:val="fr-CH"/>
        </w:rPr>
        <w:t>t régulièrement pour étudier la question de l’éducation des migrants et recevoir les contributions des consulats et des communautés de migrants.</w:t>
      </w:r>
      <w:r>
        <w:rPr>
          <w:lang w:val="fr-CH"/>
        </w:rPr>
        <w:t xml:space="preserve"> </w:t>
      </w:r>
    </w:p>
    <w:p w:rsidR="00EC3D6B" w:rsidRPr="00BE0146" w:rsidRDefault="00BE0146" w:rsidP="00D06B7C">
      <w:pPr>
        <w:pStyle w:val="SingleTxtG"/>
        <w:rPr>
          <w:lang w:val="fr-CH"/>
        </w:rPr>
      </w:pPr>
      <w:r w:rsidRPr="00BE0146">
        <w:rPr>
          <w:lang w:val="fr-CH"/>
        </w:rPr>
        <w:t>40.</w:t>
      </w:r>
      <w:r w:rsidRPr="00BE0146">
        <w:rPr>
          <w:lang w:val="fr-CH"/>
        </w:rPr>
        <w:tab/>
      </w:r>
      <w:r w:rsidR="005E68BB" w:rsidRPr="00BE0146">
        <w:rPr>
          <w:lang w:val="fr-CH"/>
        </w:rPr>
        <w:t>Les universités du pays –</w:t>
      </w:r>
      <w:r w:rsidR="0068071A" w:rsidRPr="00BE0146">
        <w:rPr>
          <w:lang w:val="fr-CH"/>
        </w:rPr>
        <w:t xml:space="preserve"> outre</w:t>
      </w:r>
      <w:r w:rsidR="005E68BB" w:rsidRPr="00BE0146">
        <w:rPr>
          <w:lang w:val="fr-CH"/>
        </w:rPr>
        <w:t xml:space="preserve"> les deux écoles polytechniques fédérales et l’institut de formation des maîtres pour les instructeurs </w:t>
      </w:r>
      <w:r w:rsidR="000C2D9A" w:rsidRPr="00BE0146">
        <w:rPr>
          <w:lang w:val="fr-CH"/>
        </w:rPr>
        <w:t>de l’enseignement professionnel</w:t>
      </w:r>
      <w:r w:rsidR="005E68BB" w:rsidRPr="00BE0146">
        <w:rPr>
          <w:lang w:val="fr-CH"/>
        </w:rPr>
        <w:t xml:space="preserve"> – sont des institutions cantonales dont le financement et les droits de scolarité sont entièrement gérés par les cantons. En réponse à une </w:t>
      </w:r>
      <w:r w:rsidR="008E4BC6" w:rsidRPr="00BE0146">
        <w:rPr>
          <w:lang w:val="fr-CH"/>
        </w:rPr>
        <w:t xml:space="preserve">précédente question </w:t>
      </w:r>
      <w:r w:rsidR="005E68BB" w:rsidRPr="00BE0146">
        <w:rPr>
          <w:lang w:val="fr-CH"/>
        </w:rPr>
        <w:t>concernant une nouvelle université</w:t>
      </w:r>
      <w:r w:rsidR="0068071A" w:rsidRPr="00BE0146">
        <w:rPr>
          <w:lang w:val="fr-CH"/>
        </w:rPr>
        <w:t xml:space="preserve"> située</w:t>
      </w:r>
      <w:r w:rsidR="005E68BB" w:rsidRPr="00BE0146">
        <w:rPr>
          <w:lang w:val="fr-CH"/>
        </w:rPr>
        <w:t xml:space="preserve"> à la frontière italienne et dont les droits</w:t>
      </w:r>
      <w:r w:rsidR="0068071A" w:rsidRPr="00BE0146">
        <w:rPr>
          <w:lang w:val="fr-CH"/>
        </w:rPr>
        <w:t xml:space="preserve"> de scolarité sont particulièrement </w:t>
      </w:r>
      <w:r w:rsidR="005E68BB" w:rsidRPr="00BE0146">
        <w:rPr>
          <w:lang w:val="fr-CH"/>
        </w:rPr>
        <w:t>élevés</w:t>
      </w:r>
      <w:r w:rsidR="0068071A" w:rsidRPr="00BE0146">
        <w:rPr>
          <w:lang w:val="fr-CH"/>
        </w:rPr>
        <w:t xml:space="preserve"> et</w:t>
      </w:r>
      <w:r w:rsidR="003225D8" w:rsidRPr="00BE0146">
        <w:rPr>
          <w:lang w:val="fr-CH"/>
        </w:rPr>
        <w:t xml:space="preserve"> double</w:t>
      </w:r>
      <w:r w:rsidR="0068071A" w:rsidRPr="00BE0146">
        <w:rPr>
          <w:lang w:val="fr-CH"/>
        </w:rPr>
        <w:t>nt</w:t>
      </w:r>
      <w:r w:rsidR="003225D8" w:rsidRPr="00BE0146">
        <w:rPr>
          <w:lang w:val="fr-CH"/>
        </w:rPr>
        <w:t xml:space="preserve"> </w:t>
      </w:r>
      <w:r w:rsidR="00C87C29" w:rsidRPr="00BE0146">
        <w:rPr>
          <w:lang w:val="fr-CH"/>
        </w:rPr>
        <w:t xml:space="preserve">pour les étudiants étrangers, </w:t>
      </w:r>
      <w:r>
        <w:rPr>
          <w:lang w:val="fr-CH"/>
        </w:rPr>
        <w:t>M. </w:t>
      </w:r>
      <w:r w:rsidR="00C87C29" w:rsidRPr="00BE0146">
        <w:rPr>
          <w:lang w:val="fr-CH"/>
        </w:rPr>
        <w:t>Maradan</w:t>
      </w:r>
      <w:r w:rsidR="003225D8" w:rsidRPr="00BE0146">
        <w:rPr>
          <w:lang w:val="fr-CH"/>
        </w:rPr>
        <w:t xml:space="preserve"> explique que ces droits sont fixés par l’université elle-même. La question des droits de sco</w:t>
      </w:r>
      <w:r w:rsidR="008E4BC6" w:rsidRPr="00BE0146">
        <w:rPr>
          <w:lang w:val="fr-CH"/>
        </w:rPr>
        <w:t xml:space="preserve">larité fait l’objet de </w:t>
      </w:r>
      <w:r w:rsidR="003225D8" w:rsidRPr="00BE0146">
        <w:rPr>
          <w:lang w:val="fr-CH"/>
        </w:rPr>
        <w:t>débats</w:t>
      </w:r>
      <w:r w:rsidR="008E4BC6" w:rsidRPr="00BE0146">
        <w:rPr>
          <w:lang w:val="fr-CH"/>
        </w:rPr>
        <w:t xml:space="preserve"> considérables</w:t>
      </w:r>
      <w:r w:rsidR="003225D8" w:rsidRPr="00BE0146">
        <w:rPr>
          <w:lang w:val="fr-CH"/>
        </w:rPr>
        <w:t xml:space="preserve"> dans la presse, en particulier en raison du grand nombre d’étudiants étrangers présents en Suisse. Des </w:t>
      </w:r>
      <w:r w:rsidR="000C2D9A" w:rsidRPr="00BE0146">
        <w:rPr>
          <w:lang w:val="fr-CH"/>
        </w:rPr>
        <w:t>études ont été réalisées sur le financement</w:t>
      </w:r>
      <w:r w:rsidR="003225D8" w:rsidRPr="00BE0146">
        <w:rPr>
          <w:lang w:val="fr-CH"/>
        </w:rPr>
        <w:t xml:space="preserve"> de l’université</w:t>
      </w:r>
      <w:r w:rsidR="001C7703" w:rsidRPr="00BE0146">
        <w:rPr>
          <w:lang w:val="fr-CH"/>
        </w:rPr>
        <w:t>,</w:t>
      </w:r>
      <w:r w:rsidR="003225D8" w:rsidRPr="00BE0146">
        <w:rPr>
          <w:lang w:val="fr-CH"/>
        </w:rPr>
        <w:t xml:space="preserve"> afin de déterminer de quelle manière une hausse des droits d’inscription affectera</w:t>
      </w:r>
      <w:r w:rsidR="00510728" w:rsidRPr="00BE0146">
        <w:rPr>
          <w:lang w:val="fr-CH"/>
        </w:rPr>
        <w:t>it</w:t>
      </w:r>
      <w:r w:rsidR="003225D8" w:rsidRPr="00BE0146">
        <w:rPr>
          <w:lang w:val="fr-CH"/>
        </w:rPr>
        <w:t xml:space="preserve"> les bourses et les</w:t>
      </w:r>
      <w:r w:rsidR="00510728" w:rsidRPr="00BE0146">
        <w:rPr>
          <w:lang w:val="fr-CH"/>
        </w:rPr>
        <w:t xml:space="preserve"> subventions destinées</w:t>
      </w:r>
      <w:r w:rsidR="004540C7" w:rsidRPr="00BE0146">
        <w:rPr>
          <w:lang w:val="fr-CH"/>
        </w:rPr>
        <w:t xml:space="preserve"> à</w:t>
      </w:r>
      <w:r w:rsidR="003225D8" w:rsidRPr="00BE0146">
        <w:rPr>
          <w:lang w:val="fr-CH"/>
        </w:rPr>
        <w:t xml:space="preserve"> aider les étudiants </w:t>
      </w:r>
      <w:r w:rsidR="00510728" w:rsidRPr="00BE0146">
        <w:rPr>
          <w:lang w:val="fr-CH"/>
        </w:rPr>
        <w:t xml:space="preserve">issus </w:t>
      </w:r>
      <w:r w:rsidR="003225D8" w:rsidRPr="00BE0146">
        <w:rPr>
          <w:lang w:val="fr-CH"/>
        </w:rPr>
        <w:t>de</w:t>
      </w:r>
      <w:r w:rsidR="00510728" w:rsidRPr="00BE0146">
        <w:rPr>
          <w:lang w:val="fr-CH"/>
        </w:rPr>
        <w:t xml:space="preserve"> certains secteu</w:t>
      </w:r>
      <w:r w:rsidR="000C2D9A" w:rsidRPr="00BE0146">
        <w:rPr>
          <w:lang w:val="fr-CH"/>
        </w:rPr>
        <w:t>rs sociaux qui sont</w:t>
      </w:r>
      <w:r w:rsidR="003225D8" w:rsidRPr="00BE0146">
        <w:rPr>
          <w:lang w:val="fr-CH"/>
        </w:rPr>
        <w:t xml:space="preserve"> dans l’incapacité de payer ces droits. Les études ont également examiné la question de savoir si</w:t>
      </w:r>
      <w:r w:rsidR="004540C7" w:rsidRPr="00BE0146">
        <w:rPr>
          <w:lang w:val="fr-CH"/>
        </w:rPr>
        <w:t xml:space="preserve"> </w:t>
      </w:r>
      <w:r w:rsidR="003225D8" w:rsidRPr="00BE0146">
        <w:rPr>
          <w:lang w:val="fr-CH"/>
        </w:rPr>
        <w:t>une hausse des droits entravera</w:t>
      </w:r>
      <w:r w:rsidR="00510728" w:rsidRPr="00BE0146">
        <w:rPr>
          <w:lang w:val="fr-CH"/>
        </w:rPr>
        <w:t>it</w:t>
      </w:r>
      <w:r w:rsidR="003225D8" w:rsidRPr="00BE0146">
        <w:rPr>
          <w:lang w:val="fr-CH"/>
        </w:rPr>
        <w:t xml:space="preserve"> la libre circulation entre les cantons</w:t>
      </w:r>
      <w:r w:rsidR="004540C7" w:rsidRPr="00BE0146">
        <w:rPr>
          <w:lang w:val="fr-CH"/>
        </w:rPr>
        <w:t>,</w:t>
      </w:r>
      <w:r w:rsidR="003225D8" w:rsidRPr="00BE0146">
        <w:rPr>
          <w:lang w:val="fr-CH"/>
        </w:rPr>
        <w:t xml:space="preserve"> car l</w:t>
      </w:r>
      <w:r w:rsidR="00510728" w:rsidRPr="00BE0146">
        <w:rPr>
          <w:lang w:val="fr-CH"/>
        </w:rPr>
        <w:t xml:space="preserve">e système suisse </w:t>
      </w:r>
      <w:r w:rsidR="003225D8" w:rsidRPr="00BE0146">
        <w:rPr>
          <w:lang w:val="fr-CH"/>
        </w:rPr>
        <w:t>permet aux étudiants d’un canton de fréquenter l’université d’</w:t>
      </w:r>
      <w:r w:rsidR="004540C7" w:rsidRPr="00BE0146">
        <w:rPr>
          <w:lang w:val="fr-CH"/>
        </w:rPr>
        <w:t>un autre canton, tous les cantons ne disposa</w:t>
      </w:r>
      <w:r w:rsidR="000C2D9A" w:rsidRPr="00BE0146">
        <w:rPr>
          <w:lang w:val="fr-CH"/>
        </w:rPr>
        <w:t>nt pas d’</w:t>
      </w:r>
      <w:r w:rsidR="001C7703" w:rsidRPr="00BE0146">
        <w:rPr>
          <w:lang w:val="fr-CH"/>
        </w:rPr>
        <w:t xml:space="preserve">une </w:t>
      </w:r>
      <w:r w:rsidR="000C2D9A" w:rsidRPr="00BE0146">
        <w:rPr>
          <w:lang w:val="fr-CH"/>
        </w:rPr>
        <w:t>université</w:t>
      </w:r>
      <w:r w:rsidR="003225D8" w:rsidRPr="00BE0146">
        <w:rPr>
          <w:lang w:val="fr-CH"/>
        </w:rPr>
        <w:t xml:space="preserve">. </w:t>
      </w:r>
      <w:r w:rsidR="00EC3D6B" w:rsidRPr="00BE0146">
        <w:rPr>
          <w:lang w:val="fr-CH"/>
        </w:rPr>
        <w:t>En se fondant sur les études, qui seront publiées début 2011, on est parvenu à la conclusion que les droits de scolarité devaient être augmenté</w:t>
      </w:r>
      <w:r w:rsidR="004540C7" w:rsidRPr="00BE0146">
        <w:rPr>
          <w:lang w:val="fr-CH"/>
        </w:rPr>
        <w:t>s</w:t>
      </w:r>
      <w:r w:rsidR="00EC3D6B" w:rsidRPr="00BE0146">
        <w:rPr>
          <w:lang w:val="fr-CH"/>
        </w:rPr>
        <w:t xml:space="preserve"> aussi peu que possible.</w:t>
      </w:r>
      <w:r>
        <w:rPr>
          <w:lang w:val="fr-CH"/>
        </w:rPr>
        <w:t xml:space="preserve"> </w:t>
      </w:r>
    </w:p>
    <w:p w:rsidR="00EC3D6B" w:rsidRPr="00BE0146" w:rsidRDefault="00BE0146" w:rsidP="00D06B7C">
      <w:pPr>
        <w:pStyle w:val="SingleTxtG"/>
        <w:rPr>
          <w:lang w:val="fr-CH"/>
        </w:rPr>
      </w:pPr>
      <w:r w:rsidRPr="00BE0146">
        <w:rPr>
          <w:lang w:val="fr-CH"/>
        </w:rPr>
        <w:t>41.</w:t>
      </w:r>
      <w:r w:rsidRPr="00BE0146">
        <w:rPr>
          <w:lang w:val="fr-CH"/>
        </w:rPr>
        <w:tab/>
      </w:r>
      <w:r>
        <w:rPr>
          <w:b/>
          <w:lang w:val="fr-CH"/>
        </w:rPr>
        <w:t>M. </w:t>
      </w:r>
      <w:r w:rsidR="00A93341" w:rsidRPr="00BE0146">
        <w:rPr>
          <w:b/>
          <w:lang w:val="fr-CH"/>
        </w:rPr>
        <w:t>Elmiger</w:t>
      </w:r>
      <w:r w:rsidR="00EC3D6B" w:rsidRPr="00BE0146">
        <w:rPr>
          <w:lang w:val="fr-CH"/>
        </w:rPr>
        <w:t xml:space="preserve"> (Suisse</w:t>
      </w:r>
      <w:r w:rsidR="00A93341" w:rsidRPr="00BE0146">
        <w:rPr>
          <w:lang w:val="fr-CH"/>
        </w:rPr>
        <w:t xml:space="preserve">) </w:t>
      </w:r>
      <w:r w:rsidR="00EC3D6B" w:rsidRPr="00BE0146">
        <w:rPr>
          <w:lang w:val="fr-CH"/>
        </w:rPr>
        <w:t>dit que la réponse au</w:t>
      </w:r>
      <w:r w:rsidR="004540C7" w:rsidRPr="00BE0146">
        <w:rPr>
          <w:lang w:val="fr-CH"/>
        </w:rPr>
        <w:t>x ques</w:t>
      </w:r>
      <w:r w:rsidR="00496B3A" w:rsidRPr="00BE0146">
        <w:rPr>
          <w:lang w:val="fr-CH"/>
        </w:rPr>
        <w:t xml:space="preserve">tions du Président relatives </w:t>
      </w:r>
      <w:r w:rsidR="00273E9A" w:rsidRPr="00BE0146">
        <w:rPr>
          <w:lang w:val="fr-CH"/>
        </w:rPr>
        <w:t>aux</w:t>
      </w:r>
      <w:r w:rsidR="00EC3D6B" w:rsidRPr="00BE0146">
        <w:rPr>
          <w:lang w:val="fr-CH"/>
        </w:rPr>
        <w:t xml:space="preserve"> dépenses consacrées aux </w:t>
      </w:r>
      <w:r w:rsidR="00D06B7C">
        <w:rPr>
          <w:lang w:val="fr-CH"/>
        </w:rPr>
        <w:t xml:space="preserve">articles </w:t>
      </w:r>
      <w:r w:rsidR="00496B3A" w:rsidRPr="00BE0146">
        <w:rPr>
          <w:lang w:val="fr-CH"/>
        </w:rPr>
        <w:t>culturels</w:t>
      </w:r>
      <w:r w:rsidR="00273E9A" w:rsidRPr="00BE0146">
        <w:rPr>
          <w:lang w:val="fr-CH"/>
        </w:rPr>
        <w:t xml:space="preserve"> en proportion du</w:t>
      </w:r>
      <w:r w:rsidR="004540C7" w:rsidRPr="00BE0146">
        <w:rPr>
          <w:lang w:val="fr-CH"/>
        </w:rPr>
        <w:t xml:space="preserve"> </w:t>
      </w:r>
      <w:r w:rsidR="00EC3D6B" w:rsidRPr="00BE0146">
        <w:rPr>
          <w:lang w:val="fr-CH"/>
        </w:rPr>
        <w:t>PIB sera communiqué</w:t>
      </w:r>
      <w:r w:rsidR="004540C7" w:rsidRPr="00BE0146">
        <w:rPr>
          <w:lang w:val="fr-CH"/>
        </w:rPr>
        <w:t>e</w:t>
      </w:r>
      <w:r w:rsidR="00EC3D6B" w:rsidRPr="00BE0146">
        <w:rPr>
          <w:lang w:val="fr-CH"/>
        </w:rPr>
        <w:t xml:space="preserve"> dans les 48 heures au Comité. S’agissant de l’accès à l’éducation des enfants des gens du voyage, il dit que les associations de communautés de gens du voyage considèrent que rien ne s’oppose à l’éducation de leurs enfants. Ils peuvent aller à l’</w:t>
      </w:r>
      <w:r w:rsidR="004540C7" w:rsidRPr="00BE0146">
        <w:rPr>
          <w:lang w:val="fr-CH"/>
        </w:rPr>
        <w:t>école en hiver et suivre de</w:t>
      </w:r>
      <w:r w:rsidR="00EC3D6B" w:rsidRPr="00BE0146">
        <w:rPr>
          <w:lang w:val="fr-CH"/>
        </w:rPr>
        <w:t>s</w:t>
      </w:r>
      <w:r w:rsidR="004540C7" w:rsidRPr="00BE0146">
        <w:rPr>
          <w:lang w:val="fr-CH"/>
        </w:rPr>
        <w:t xml:space="preserve"> </w:t>
      </w:r>
      <w:r w:rsidR="00EC3D6B" w:rsidRPr="00BE0146">
        <w:rPr>
          <w:lang w:val="fr-CH"/>
        </w:rPr>
        <w:t xml:space="preserve">programmes d’éducation à distance de mars à octobre. Les gens du voyage retirent souvent </w:t>
      </w:r>
      <w:r w:rsidR="004540C7" w:rsidRPr="00BE0146">
        <w:rPr>
          <w:lang w:val="fr-CH"/>
        </w:rPr>
        <w:t xml:space="preserve">leurs enfants </w:t>
      </w:r>
      <w:r w:rsidR="00EC3D6B" w:rsidRPr="00BE0146">
        <w:rPr>
          <w:lang w:val="fr-CH"/>
        </w:rPr>
        <w:t>du système s</w:t>
      </w:r>
      <w:r w:rsidR="004540C7" w:rsidRPr="00BE0146">
        <w:rPr>
          <w:lang w:val="fr-CH"/>
        </w:rPr>
        <w:t>co</w:t>
      </w:r>
      <w:r w:rsidR="00EC3D6B" w:rsidRPr="00BE0146">
        <w:rPr>
          <w:lang w:val="fr-CH"/>
        </w:rPr>
        <w:t xml:space="preserve">laire lorsqu’ils ont </w:t>
      </w:r>
      <w:r w:rsidR="002D350B" w:rsidRPr="00BE0146">
        <w:rPr>
          <w:lang w:val="fr-CH"/>
        </w:rPr>
        <w:t>atte</w:t>
      </w:r>
      <w:r w:rsidR="00EC3D6B" w:rsidRPr="00BE0146">
        <w:rPr>
          <w:lang w:val="fr-CH"/>
        </w:rPr>
        <w:t>int l’âge de 15</w:t>
      </w:r>
      <w:r w:rsidR="00D06B7C">
        <w:rPr>
          <w:lang w:val="fr-CH"/>
        </w:rPr>
        <w:t> ans</w:t>
      </w:r>
      <w:r w:rsidR="00EC3D6B" w:rsidRPr="00BE0146">
        <w:rPr>
          <w:lang w:val="fr-CH"/>
        </w:rPr>
        <w:t xml:space="preserve"> et ils les encouragent à observer leurs traditions et à mener une vie semi-nomade. Les établissements de formation professionnelle pour les populations sédentaires sont souvent considérés par les gens du voyage co</w:t>
      </w:r>
      <w:r w:rsidR="002D350B" w:rsidRPr="00BE0146">
        <w:rPr>
          <w:lang w:val="fr-CH"/>
        </w:rPr>
        <w:t xml:space="preserve">mme un </w:t>
      </w:r>
      <w:r w:rsidR="00510728" w:rsidRPr="00BE0146">
        <w:rPr>
          <w:lang w:val="fr-CH"/>
        </w:rPr>
        <w:t>instrument de sédentarisation</w:t>
      </w:r>
      <w:r w:rsidR="00EC3D6B" w:rsidRPr="00BE0146">
        <w:rPr>
          <w:lang w:val="fr-CH"/>
        </w:rPr>
        <w:t xml:space="preserve">. </w:t>
      </w:r>
    </w:p>
    <w:p w:rsidR="00A93341" w:rsidRPr="00BE0146" w:rsidRDefault="00BE0146" w:rsidP="00D06B7C">
      <w:pPr>
        <w:pStyle w:val="SingleTxtG"/>
        <w:rPr>
          <w:lang w:val="fr-CH"/>
        </w:rPr>
      </w:pPr>
      <w:r w:rsidRPr="00BE0146">
        <w:rPr>
          <w:lang w:val="fr-CH"/>
        </w:rPr>
        <w:t>42.</w:t>
      </w:r>
      <w:r w:rsidRPr="00BE0146">
        <w:rPr>
          <w:lang w:val="fr-CH"/>
        </w:rPr>
        <w:tab/>
      </w:r>
      <w:r>
        <w:rPr>
          <w:b/>
          <w:lang w:val="fr-CH"/>
        </w:rPr>
        <w:t>M. </w:t>
      </w:r>
      <w:r w:rsidR="00A93341" w:rsidRPr="00BE0146">
        <w:rPr>
          <w:b/>
          <w:lang w:val="fr-CH"/>
        </w:rPr>
        <w:t>Ledergerber</w:t>
      </w:r>
      <w:r w:rsidR="00A93341" w:rsidRPr="00BE0146">
        <w:rPr>
          <w:lang w:val="fr-CH"/>
        </w:rPr>
        <w:t xml:space="preserve"> </w:t>
      </w:r>
      <w:r w:rsidR="00510728" w:rsidRPr="00BE0146">
        <w:rPr>
          <w:lang w:val="fr-CH"/>
        </w:rPr>
        <w:t xml:space="preserve">dit qu’en 2005 il y avait </w:t>
      </w:r>
      <w:r w:rsidR="002D350B" w:rsidRPr="00BE0146">
        <w:rPr>
          <w:lang w:val="fr-CH"/>
        </w:rPr>
        <w:t>12 camps permanents et 44 camps temporaires pour les gens du voyage. La Confédération a convenu d’autoriser les cantons à convertir les terres abandonnées en lieux de campement permanents et temporaires pour gens du voyage. Le canton de Saint-Gall a profité de cette offre pou</w:t>
      </w:r>
      <w:r w:rsidR="00E612A3" w:rsidRPr="00BE0146">
        <w:rPr>
          <w:lang w:val="fr-CH"/>
        </w:rPr>
        <w:t>r créer deux lieux de campement</w:t>
      </w:r>
      <w:r w:rsidR="002D350B" w:rsidRPr="00BE0146">
        <w:rPr>
          <w:lang w:val="fr-CH"/>
        </w:rPr>
        <w:t xml:space="preserve"> temporaires. </w:t>
      </w:r>
      <w:r w:rsidR="004540C7" w:rsidRPr="00BE0146">
        <w:rPr>
          <w:lang w:val="fr-CH"/>
        </w:rPr>
        <w:t>Les cantons de B</w:t>
      </w:r>
      <w:r w:rsidR="002D350B" w:rsidRPr="00BE0146">
        <w:rPr>
          <w:lang w:val="fr-CH"/>
        </w:rPr>
        <w:t xml:space="preserve">erne et de Zürich </w:t>
      </w:r>
      <w:r w:rsidR="000309BB" w:rsidRPr="00BE0146">
        <w:rPr>
          <w:lang w:val="fr-CH"/>
        </w:rPr>
        <w:t>envisage</w:t>
      </w:r>
      <w:r w:rsidR="004540C7" w:rsidRPr="00BE0146">
        <w:rPr>
          <w:lang w:val="fr-CH"/>
        </w:rPr>
        <w:t>nt</w:t>
      </w:r>
      <w:r w:rsidR="000309BB" w:rsidRPr="00BE0146">
        <w:rPr>
          <w:lang w:val="fr-CH"/>
        </w:rPr>
        <w:t xml:space="preserve"> de suivre l’exemple et un nouveau lieu de campement a été ouvert dans le canton de Zug</w:t>
      </w:r>
      <w:r w:rsidR="006E7DD5" w:rsidRPr="00BE0146">
        <w:rPr>
          <w:lang w:val="fr-CH"/>
        </w:rPr>
        <w:t>,</w:t>
      </w:r>
      <w:r w:rsidR="000309BB" w:rsidRPr="00BE0146">
        <w:rPr>
          <w:lang w:val="fr-CH"/>
        </w:rPr>
        <w:t xml:space="preserve"> en juillet 2010</w:t>
      </w:r>
      <w:r w:rsidR="00A93341" w:rsidRPr="00BE0146">
        <w:rPr>
          <w:lang w:val="fr-CH"/>
        </w:rPr>
        <w:t xml:space="preserve">. </w:t>
      </w:r>
    </w:p>
    <w:p w:rsidR="00BC388A" w:rsidRPr="00BE0146" w:rsidRDefault="00BE0146" w:rsidP="00D06B7C">
      <w:pPr>
        <w:pStyle w:val="SingleTxtG"/>
        <w:rPr>
          <w:i/>
          <w:lang w:val="fr-CH"/>
        </w:rPr>
      </w:pPr>
      <w:r w:rsidRPr="00BE0146">
        <w:rPr>
          <w:lang w:val="fr-CH"/>
        </w:rPr>
        <w:t>43.</w:t>
      </w:r>
      <w:r w:rsidRPr="00BE0146">
        <w:rPr>
          <w:lang w:val="fr-CH"/>
        </w:rPr>
        <w:tab/>
      </w:r>
      <w:r>
        <w:rPr>
          <w:b/>
          <w:lang w:val="fr-CH"/>
        </w:rPr>
        <w:t>M. </w:t>
      </w:r>
      <w:r w:rsidR="00A93341" w:rsidRPr="00BE0146">
        <w:rPr>
          <w:b/>
          <w:lang w:val="fr-CH"/>
        </w:rPr>
        <w:t>Elmiger</w:t>
      </w:r>
      <w:r w:rsidR="000309BB" w:rsidRPr="00BE0146">
        <w:rPr>
          <w:lang w:val="fr-CH"/>
        </w:rPr>
        <w:t xml:space="preserve"> (Suisse</w:t>
      </w:r>
      <w:r w:rsidR="00A93341" w:rsidRPr="00BE0146">
        <w:rPr>
          <w:lang w:val="fr-CH"/>
        </w:rPr>
        <w:t xml:space="preserve">), </w:t>
      </w:r>
      <w:r w:rsidR="000309BB" w:rsidRPr="00BE0146">
        <w:rPr>
          <w:lang w:val="fr-CH"/>
        </w:rPr>
        <w:t>remercie le Comité et dit que, bien que le dialogue ait fait apparaître quelques divergences entre l’</w:t>
      </w:r>
      <w:r w:rsidR="004540C7" w:rsidRPr="00BE0146">
        <w:rPr>
          <w:lang w:val="fr-CH"/>
        </w:rPr>
        <w:t xml:space="preserve">approche du Comité et celle du Gouvernement </w:t>
      </w:r>
      <w:r w:rsidR="000309BB" w:rsidRPr="00BE0146">
        <w:rPr>
          <w:lang w:val="fr-CH"/>
        </w:rPr>
        <w:t xml:space="preserve">suisse s’agissant des droits économiques, sociaux et culturels, la délégation </w:t>
      </w:r>
      <w:r w:rsidR="00632A45" w:rsidRPr="00BE0146">
        <w:rPr>
          <w:lang w:val="fr-CH"/>
        </w:rPr>
        <w:t>a pris note</w:t>
      </w:r>
      <w:r w:rsidR="000309BB" w:rsidRPr="00BE0146">
        <w:rPr>
          <w:lang w:val="fr-CH"/>
        </w:rPr>
        <w:t xml:space="preserve"> des </w:t>
      </w:r>
      <w:r w:rsidR="004540C7" w:rsidRPr="00BE0146">
        <w:rPr>
          <w:lang w:val="fr-CH"/>
        </w:rPr>
        <w:t>pré</w:t>
      </w:r>
      <w:r w:rsidR="000309BB" w:rsidRPr="00BE0146">
        <w:rPr>
          <w:lang w:val="fr-CH"/>
        </w:rPr>
        <w:t>occupations du Co</w:t>
      </w:r>
      <w:r w:rsidR="00147A27" w:rsidRPr="00BE0146">
        <w:rPr>
          <w:lang w:val="fr-CH"/>
        </w:rPr>
        <w:t xml:space="preserve">mité et espère que ses réponses </w:t>
      </w:r>
      <w:r w:rsidR="004540C7" w:rsidRPr="00BE0146">
        <w:rPr>
          <w:lang w:val="fr-CH"/>
        </w:rPr>
        <w:t xml:space="preserve">ont </w:t>
      </w:r>
      <w:r w:rsidR="00147A27" w:rsidRPr="00BE0146">
        <w:rPr>
          <w:lang w:val="fr-CH"/>
        </w:rPr>
        <w:t>été satisfaisantes</w:t>
      </w:r>
      <w:r w:rsidR="000309BB" w:rsidRPr="00BE0146">
        <w:rPr>
          <w:lang w:val="fr-CH"/>
        </w:rPr>
        <w:t>. D</w:t>
      </w:r>
      <w:r w:rsidR="00BC388A" w:rsidRPr="00BE0146">
        <w:rPr>
          <w:lang w:val="fr-CH"/>
        </w:rPr>
        <w:t>’autr</w:t>
      </w:r>
      <w:r w:rsidR="000309BB" w:rsidRPr="00BE0146">
        <w:rPr>
          <w:lang w:val="fr-CH"/>
        </w:rPr>
        <w:t xml:space="preserve">es informations écrites </w:t>
      </w:r>
      <w:r w:rsidR="00BC388A" w:rsidRPr="00BE0146">
        <w:rPr>
          <w:lang w:val="fr-CH"/>
        </w:rPr>
        <w:t>complémentaires aux</w:t>
      </w:r>
      <w:r w:rsidR="000309BB" w:rsidRPr="00BE0146">
        <w:rPr>
          <w:lang w:val="fr-CH"/>
        </w:rPr>
        <w:t xml:space="preserve"> réponses de la </w:t>
      </w:r>
      <w:r w:rsidR="00BC388A" w:rsidRPr="00BE0146">
        <w:rPr>
          <w:lang w:val="fr-CH"/>
        </w:rPr>
        <w:t>délé</w:t>
      </w:r>
      <w:r w:rsidR="000309BB" w:rsidRPr="00BE0146">
        <w:rPr>
          <w:lang w:val="fr-CH"/>
        </w:rPr>
        <w:t xml:space="preserve">gation </w:t>
      </w:r>
      <w:r w:rsidR="00BC388A" w:rsidRPr="00BE0146">
        <w:rPr>
          <w:lang w:val="fr-CH"/>
        </w:rPr>
        <w:t xml:space="preserve">seront soumises par écrit au Comité dans les 48 heures. </w:t>
      </w:r>
    </w:p>
    <w:p w:rsidR="00A93341" w:rsidRPr="00BE0146" w:rsidRDefault="00BE0146" w:rsidP="00BE0146">
      <w:pPr>
        <w:pStyle w:val="ParaNoG"/>
        <w:numPr>
          <w:ilvl w:val="0"/>
          <w:numId w:val="0"/>
        </w:numPr>
        <w:tabs>
          <w:tab w:val="left" w:pos="0"/>
        </w:tabs>
        <w:ind w:left="1134"/>
        <w:rPr>
          <w:i/>
          <w:lang w:val="fr-CH"/>
        </w:rPr>
      </w:pPr>
      <w:r w:rsidRPr="00BE0146">
        <w:rPr>
          <w:lang w:val="fr-CH"/>
        </w:rPr>
        <w:t>44.</w:t>
      </w:r>
      <w:r w:rsidRPr="00BE0146">
        <w:rPr>
          <w:lang w:val="fr-CH"/>
        </w:rPr>
        <w:tab/>
      </w:r>
      <w:r w:rsidR="00BC388A" w:rsidRPr="00BE0146">
        <w:rPr>
          <w:lang w:val="fr-CH"/>
        </w:rPr>
        <w:t>La</w:t>
      </w:r>
      <w:r w:rsidR="00BC388A" w:rsidRPr="00BE0146">
        <w:rPr>
          <w:i/>
          <w:lang w:val="fr-CH"/>
        </w:rPr>
        <w:t xml:space="preserve"> délé</w:t>
      </w:r>
      <w:r w:rsidR="00A93341" w:rsidRPr="00BE0146">
        <w:rPr>
          <w:i/>
          <w:lang w:val="fr-CH"/>
        </w:rPr>
        <w:t xml:space="preserve">gation </w:t>
      </w:r>
      <w:r w:rsidR="00495E0E" w:rsidRPr="00BE0146">
        <w:rPr>
          <w:i/>
          <w:lang w:val="fr-CH"/>
        </w:rPr>
        <w:t>s</w:t>
      </w:r>
      <w:r w:rsidR="00BC388A" w:rsidRPr="00BE0146">
        <w:rPr>
          <w:i/>
          <w:lang w:val="fr-CH"/>
        </w:rPr>
        <w:t xml:space="preserve">uisse se retire. </w:t>
      </w:r>
    </w:p>
    <w:p w:rsidR="00A93341" w:rsidRPr="00BE0146" w:rsidRDefault="00BC388A" w:rsidP="00813D2A">
      <w:pPr>
        <w:pStyle w:val="SingleTxtG"/>
        <w:rPr>
          <w:i/>
          <w:lang w:val="fr-CH"/>
        </w:rPr>
      </w:pPr>
      <w:r w:rsidRPr="00BE0146">
        <w:rPr>
          <w:i/>
          <w:lang w:val="fr-CH"/>
        </w:rPr>
        <w:t>Le débat résumé prend fin</w:t>
      </w:r>
      <w:r w:rsidR="00495E0E" w:rsidRPr="00BE0146">
        <w:rPr>
          <w:i/>
          <w:lang w:val="fr-CH"/>
        </w:rPr>
        <w:t xml:space="preserve"> à 12 h</w:t>
      </w:r>
      <w:r w:rsidRPr="00BE0146">
        <w:rPr>
          <w:i/>
          <w:lang w:val="fr-CH"/>
        </w:rPr>
        <w:t xml:space="preserve"> 15.</w:t>
      </w:r>
    </w:p>
    <w:sectPr w:rsidR="00A93341" w:rsidRPr="00BE0146" w:rsidSect="005875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48D" w:rsidRDefault="0063448D"/>
  </w:endnote>
  <w:endnote w:type="continuationSeparator" w:id="0">
    <w:p w:rsidR="0063448D" w:rsidRDefault="0063448D"/>
  </w:endnote>
  <w:endnote w:type="continuationNotice" w:id="1">
    <w:p w:rsidR="0063448D" w:rsidRDefault="00634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192" w:rsidRPr="00E111FA" w:rsidRDefault="000F6192" w:rsidP="0026150E">
    <w:pPr>
      <w:pStyle w:val="Footer"/>
      <w:tabs>
        <w:tab w:val="right" w:pos="9598"/>
      </w:tabs>
    </w:pPr>
    <w:r w:rsidRPr="00E111FA">
      <w:rPr>
        <w:b/>
        <w:sz w:val="18"/>
      </w:rPr>
      <w:fldChar w:fldCharType="begin"/>
    </w:r>
    <w:r w:rsidRPr="00E111FA">
      <w:rPr>
        <w:b/>
        <w:sz w:val="18"/>
      </w:rPr>
      <w:instrText xml:space="preserve"> PAGE  \* MERGEFORMAT </w:instrText>
    </w:r>
    <w:r w:rsidRPr="00E111FA">
      <w:rPr>
        <w:b/>
        <w:sz w:val="18"/>
      </w:rPr>
      <w:fldChar w:fldCharType="separate"/>
    </w:r>
    <w:r w:rsidR="00CD3EB4">
      <w:rPr>
        <w:b/>
        <w:noProof/>
        <w:sz w:val="18"/>
      </w:rPr>
      <w:t>2</w:t>
    </w:r>
    <w:r w:rsidRPr="00E111FA">
      <w:rPr>
        <w:b/>
        <w:sz w:val="18"/>
      </w:rPr>
      <w:fldChar w:fldCharType="end"/>
    </w:r>
    <w:r>
      <w:rPr>
        <w:sz w:val="18"/>
      </w:rPr>
      <w:tab/>
    </w:r>
    <w:r>
      <w:t>GE.10-46452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192" w:rsidRPr="00E111FA" w:rsidRDefault="000F6192" w:rsidP="0026150E">
    <w:pPr>
      <w:pStyle w:val="Footer"/>
      <w:tabs>
        <w:tab w:val="right" w:pos="9598"/>
      </w:tabs>
      <w:rPr>
        <w:b/>
        <w:sz w:val="18"/>
      </w:rPr>
    </w:pPr>
    <w:r>
      <w:t>GE.10-46452  (EXT)</w:t>
    </w:r>
    <w:r>
      <w:tab/>
    </w:r>
    <w:r w:rsidRPr="00E111FA">
      <w:rPr>
        <w:b/>
        <w:sz w:val="18"/>
      </w:rPr>
      <w:fldChar w:fldCharType="begin"/>
    </w:r>
    <w:r w:rsidRPr="00E111FA">
      <w:rPr>
        <w:b/>
        <w:sz w:val="18"/>
      </w:rPr>
      <w:instrText xml:space="preserve"> PAGE  \* MERGEFORMAT </w:instrText>
    </w:r>
    <w:r w:rsidRPr="00E111FA">
      <w:rPr>
        <w:b/>
        <w:sz w:val="18"/>
      </w:rPr>
      <w:fldChar w:fldCharType="separate"/>
    </w:r>
    <w:r w:rsidR="00CD3EB4">
      <w:rPr>
        <w:b/>
        <w:noProof/>
        <w:sz w:val="18"/>
      </w:rPr>
      <w:t>7</w:t>
    </w:r>
    <w:r w:rsidRPr="00E111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192" w:rsidRDefault="000F6192" w:rsidP="0026150E">
    <w:pPr>
      <w:pStyle w:val="FootnoteText"/>
      <w:tabs>
        <w:tab w:val="clear" w:pos="1021"/>
        <w:tab w:val="right" w:pos="2154"/>
      </w:tabs>
      <w:spacing w:after="80"/>
      <w:ind w:left="680" w:firstLine="0"/>
      <w:rPr>
        <w:u w:val="single"/>
      </w:rPr>
    </w:pPr>
    <w:r>
      <w:rPr>
        <w:u w:val="single"/>
      </w:rPr>
      <w:tab/>
    </w:r>
  </w:p>
  <w:p w:rsidR="000F6192" w:rsidRPr="00246521" w:rsidRDefault="000F6192" w:rsidP="0026150E">
    <w:pPr>
      <w:pStyle w:val="FootnoteText"/>
      <w:tabs>
        <w:tab w:val="clear" w:pos="1021"/>
        <w:tab w:val="right" w:pos="1020"/>
      </w:tabs>
      <w:rPr>
        <w:lang w:val="fr-FR"/>
      </w:rPr>
    </w:pPr>
    <w:r>
      <w:tab/>
    </w:r>
    <w:r w:rsidRPr="00BE0146">
      <w:rPr>
        <w:sz w:val="20"/>
        <w:lang w:val="fr-FR"/>
      </w:rPr>
      <w:t>*</w:t>
    </w:r>
    <w:r w:rsidRPr="00246521">
      <w:rPr>
        <w:lang w:val="fr-FR"/>
      </w:rPr>
      <w:tab/>
    </w:r>
    <w:r>
      <w:rPr>
        <w:lang w:val="fr-FR"/>
      </w:rPr>
      <w:t>Il n’est pas établi de compte rendu analytique pour le reste de la séance</w:t>
    </w:r>
    <w:r w:rsidRPr="00246521">
      <w:rPr>
        <w:lang w:val="fr-FR"/>
      </w:rPr>
      <w:t>.</w:t>
    </w:r>
  </w:p>
  <w:p w:rsidR="000F6192" w:rsidRPr="00246521" w:rsidRDefault="000F6192" w:rsidP="0026150E">
    <w:pPr>
      <w:pStyle w:val="FootnoteText"/>
      <w:pBdr>
        <w:bottom w:val="single" w:sz="4" w:space="1" w:color="auto"/>
      </w:pBdr>
      <w:tabs>
        <w:tab w:val="clear" w:pos="1021"/>
        <w:tab w:val="right" w:pos="1020"/>
      </w:tabs>
      <w:ind w:left="0" w:right="0" w:firstLine="0"/>
      <w:rPr>
        <w:lang w:val="fr-FR"/>
      </w:rPr>
    </w:pPr>
  </w:p>
  <w:p w:rsidR="000F6192" w:rsidRPr="00246521" w:rsidRDefault="000F6192" w:rsidP="0026150E">
    <w:pPr>
      <w:pStyle w:val="FootnoteText"/>
      <w:tabs>
        <w:tab w:val="clear" w:pos="1021"/>
      </w:tabs>
      <w:spacing w:after="120"/>
      <w:ind w:firstLine="0"/>
      <w:rPr>
        <w:lang w:val="fr-FR"/>
      </w:rPr>
    </w:pPr>
    <w:r w:rsidRPr="00246521">
      <w:rPr>
        <w:lang w:val="fr-FR"/>
      </w:rPr>
      <w:t xml:space="preserve">Le </w:t>
    </w:r>
    <w:r>
      <w:rPr>
        <w:lang w:val="fr-FR"/>
      </w:rPr>
      <w:t>pré</w:t>
    </w:r>
    <w:r w:rsidRPr="00246521">
      <w:rPr>
        <w:lang w:val="fr-FR"/>
      </w:rPr>
      <w:t xml:space="preserve">sent </w:t>
    </w:r>
    <w:r>
      <w:rPr>
        <w:lang w:val="fr-FR"/>
      </w:rPr>
      <w:t>compte rendu es</w:t>
    </w:r>
    <w:r w:rsidRPr="00246521">
      <w:rPr>
        <w:lang w:val="fr-FR"/>
      </w:rPr>
      <w:t>t</w:t>
    </w:r>
    <w:r>
      <w:rPr>
        <w:lang w:val="fr-FR"/>
      </w:rPr>
      <w:t xml:space="preserve"> </w:t>
    </w:r>
    <w:r w:rsidRPr="00246521">
      <w:rPr>
        <w:lang w:val="fr-FR"/>
      </w:rPr>
      <w:t xml:space="preserve">sujet à rectifications. </w:t>
    </w:r>
  </w:p>
  <w:p w:rsidR="000F6192" w:rsidRPr="00246521" w:rsidRDefault="000F6192" w:rsidP="0026150E">
    <w:pPr>
      <w:pStyle w:val="FootnoteText"/>
      <w:tabs>
        <w:tab w:val="clear" w:pos="1021"/>
      </w:tabs>
      <w:spacing w:after="120"/>
      <w:ind w:firstLine="0"/>
      <w:rPr>
        <w:lang w:val="fr-FR"/>
      </w:rPr>
    </w:pPr>
    <w:r w:rsidRPr="00246521">
      <w:rPr>
        <w:lang w:val="fr-FR"/>
      </w:rPr>
      <w:t xml:space="preserve">Les rectifications doivent être rédigées dans l’une des langues de travail. Elles doivent être présentées dans un </w:t>
    </w:r>
    <w:r>
      <w:rPr>
        <w:lang w:val="fr-FR"/>
      </w:rPr>
      <w:t>mé</w:t>
    </w:r>
    <w:r w:rsidRPr="00246521">
      <w:rPr>
        <w:lang w:val="fr-FR"/>
      </w:rPr>
      <w:t xml:space="preserve">morandum et être également incorporées à un exemplaire du compte rendu. Il convient de les adresser, </w:t>
    </w:r>
    <w:r w:rsidRPr="00246521">
      <w:rPr>
        <w:i/>
        <w:lang w:val="fr-FR"/>
      </w:rPr>
      <w:t xml:space="preserve">une semaine au plus tard à compter de la date du </w:t>
    </w:r>
    <w:r>
      <w:rPr>
        <w:i/>
        <w:lang w:val="fr-FR"/>
      </w:rPr>
      <w:t>pré</w:t>
    </w:r>
    <w:r w:rsidRPr="00246521">
      <w:rPr>
        <w:i/>
        <w:lang w:val="fr-FR"/>
      </w:rPr>
      <w:t xml:space="preserve">sent document, </w:t>
    </w:r>
    <w:r>
      <w:rPr>
        <w:lang w:val="fr-FR"/>
      </w:rPr>
      <w:t>au Groupe d’édition, bureau</w:t>
    </w:r>
    <w:r w:rsidRPr="00246521">
      <w:rPr>
        <w:lang w:val="fr-FR"/>
      </w:rPr>
      <w:t xml:space="preserve"> E.</w:t>
    </w:r>
    <w:r>
      <w:rPr>
        <w:lang w:val="fr-FR"/>
      </w:rPr>
      <w:t>4108, Palais des Nations, Genève</w:t>
    </w:r>
    <w:r w:rsidRPr="00246521">
      <w:rPr>
        <w:lang w:val="fr-FR"/>
      </w:rPr>
      <w:t>.</w:t>
    </w:r>
  </w:p>
  <w:p w:rsidR="000F6192" w:rsidRPr="00F26628" w:rsidRDefault="000F6192" w:rsidP="006A7DDD">
    <w:pPr>
      <w:pStyle w:val="FootnoteText"/>
      <w:tabs>
        <w:tab w:val="clear" w:pos="1021"/>
      </w:tabs>
      <w:spacing w:after="600"/>
      <w:ind w:firstLine="0"/>
      <w:rPr>
        <w:lang w:val="fr-FR"/>
      </w:rPr>
    </w:pPr>
    <w:r>
      <w:rPr>
        <w:lang w:val="fr-FR"/>
      </w:rPr>
      <w:t xml:space="preserve">Les rectifications aux comptes rendu des séances publiques du Comité seront groupées dans un rectificatif unique qui sera publié peu après la session. </w:t>
    </w:r>
  </w:p>
  <w:p w:rsidR="000F6192" w:rsidRDefault="000F6192" w:rsidP="003B5505">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GE.10-46452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48D" w:rsidRDefault="0063448D">
      <w:pPr>
        <w:tabs>
          <w:tab w:val="right" w:pos="2155"/>
        </w:tabs>
        <w:spacing w:after="80"/>
        <w:ind w:left="680"/>
        <w:rPr>
          <w:u w:val="single"/>
        </w:rPr>
      </w:pPr>
      <w:r>
        <w:rPr>
          <w:u w:val="single"/>
        </w:rPr>
        <w:tab/>
      </w:r>
    </w:p>
  </w:footnote>
  <w:footnote w:type="continuationSeparator" w:id="0">
    <w:p w:rsidR="0063448D" w:rsidRDefault="0063448D">
      <w:pPr>
        <w:tabs>
          <w:tab w:val="left" w:pos="2155"/>
        </w:tabs>
        <w:spacing w:after="80"/>
        <w:ind w:left="680"/>
        <w:rPr>
          <w:u w:val="single"/>
        </w:rPr>
      </w:pPr>
      <w:r>
        <w:rPr>
          <w:u w:val="single"/>
        </w:rPr>
        <w:tab/>
      </w:r>
    </w:p>
  </w:footnote>
  <w:footnote w:type="continuationNotice" w:id="1">
    <w:p w:rsidR="0063448D" w:rsidRDefault="006344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192" w:rsidRPr="00E111FA" w:rsidRDefault="000F6192" w:rsidP="0026150E">
    <w:pPr>
      <w:pStyle w:val="Header"/>
    </w:pPr>
    <w:r w:rsidRPr="00E111FA">
      <w:t>E/C.12/2010/SR.39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192" w:rsidRPr="00E111FA" w:rsidRDefault="000F6192" w:rsidP="0026150E">
    <w:pPr>
      <w:pStyle w:val="Header"/>
      <w:jc w:val="right"/>
    </w:pPr>
    <w:r w:rsidRPr="00E111FA">
      <w:t>E/C.12/2010/SR.39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2B88"/>
    <w:rsid w:val="000309BB"/>
    <w:rsid w:val="000552BB"/>
    <w:rsid w:val="00070A2D"/>
    <w:rsid w:val="00093677"/>
    <w:rsid w:val="00093E85"/>
    <w:rsid w:val="000A6601"/>
    <w:rsid w:val="000B04D3"/>
    <w:rsid w:val="000B417D"/>
    <w:rsid w:val="000C2D9A"/>
    <w:rsid w:val="000C5C45"/>
    <w:rsid w:val="000D2D31"/>
    <w:rsid w:val="000F0165"/>
    <w:rsid w:val="000F6192"/>
    <w:rsid w:val="00103380"/>
    <w:rsid w:val="00106387"/>
    <w:rsid w:val="00107E01"/>
    <w:rsid w:val="0012105A"/>
    <w:rsid w:val="001271DA"/>
    <w:rsid w:val="00147A27"/>
    <w:rsid w:val="00163E72"/>
    <w:rsid w:val="0019589B"/>
    <w:rsid w:val="001A390B"/>
    <w:rsid w:val="001A73C1"/>
    <w:rsid w:val="001B46FB"/>
    <w:rsid w:val="001C49CD"/>
    <w:rsid w:val="001C7703"/>
    <w:rsid w:val="002112E8"/>
    <w:rsid w:val="00214B1F"/>
    <w:rsid w:val="002275C0"/>
    <w:rsid w:val="00246521"/>
    <w:rsid w:val="0026150E"/>
    <w:rsid w:val="0026402C"/>
    <w:rsid w:val="0026434A"/>
    <w:rsid w:val="00264E24"/>
    <w:rsid w:val="00273E9A"/>
    <w:rsid w:val="00275C10"/>
    <w:rsid w:val="002938D9"/>
    <w:rsid w:val="002A7C03"/>
    <w:rsid w:val="002B1C97"/>
    <w:rsid w:val="002B65A3"/>
    <w:rsid w:val="002C624B"/>
    <w:rsid w:val="002D350B"/>
    <w:rsid w:val="002D680C"/>
    <w:rsid w:val="002F124D"/>
    <w:rsid w:val="002F61DE"/>
    <w:rsid w:val="0030372C"/>
    <w:rsid w:val="003064FE"/>
    <w:rsid w:val="003149BE"/>
    <w:rsid w:val="003225D8"/>
    <w:rsid w:val="00334432"/>
    <w:rsid w:val="003429BF"/>
    <w:rsid w:val="0034326A"/>
    <w:rsid w:val="0038563C"/>
    <w:rsid w:val="00392067"/>
    <w:rsid w:val="003A3339"/>
    <w:rsid w:val="003B1006"/>
    <w:rsid w:val="003B5505"/>
    <w:rsid w:val="003C0DD4"/>
    <w:rsid w:val="003C649B"/>
    <w:rsid w:val="0040442E"/>
    <w:rsid w:val="00411604"/>
    <w:rsid w:val="004540C7"/>
    <w:rsid w:val="00461EB6"/>
    <w:rsid w:val="00482A19"/>
    <w:rsid w:val="00484858"/>
    <w:rsid w:val="004902B9"/>
    <w:rsid w:val="0049039C"/>
    <w:rsid w:val="00495E0E"/>
    <w:rsid w:val="00496B3A"/>
    <w:rsid w:val="004A2189"/>
    <w:rsid w:val="004C75AD"/>
    <w:rsid w:val="004D7E41"/>
    <w:rsid w:val="004E3C34"/>
    <w:rsid w:val="004F10E3"/>
    <w:rsid w:val="00510728"/>
    <w:rsid w:val="00510DEE"/>
    <w:rsid w:val="00511DC8"/>
    <w:rsid w:val="005201FC"/>
    <w:rsid w:val="00523387"/>
    <w:rsid w:val="005314C2"/>
    <w:rsid w:val="005543DE"/>
    <w:rsid w:val="00561533"/>
    <w:rsid w:val="00570D2B"/>
    <w:rsid w:val="00587553"/>
    <w:rsid w:val="005B0A94"/>
    <w:rsid w:val="005B423C"/>
    <w:rsid w:val="005D7B43"/>
    <w:rsid w:val="005E458F"/>
    <w:rsid w:val="005E68BB"/>
    <w:rsid w:val="005F0388"/>
    <w:rsid w:val="005F2FA8"/>
    <w:rsid w:val="005F745B"/>
    <w:rsid w:val="00603EE0"/>
    <w:rsid w:val="00612EB0"/>
    <w:rsid w:val="006202AB"/>
    <w:rsid w:val="0062337F"/>
    <w:rsid w:val="00630FD7"/>
    <w:rsid w:val="00632A45"/>
    <w:rsid w:val="0063448D"/>
    <w:rsid w:val="00651255"/>
    <w:rsid w:val="00656E7D"/>
    <w:rsid w:val="0068071A"/>
    <w:rsid w:val="006853AF"/>
    <w:rsid w:val="006A19A1"/>
    <w:rsid w:val="006A21BA"/>
    <w:rsid w:val="006A243A"/>
    <w:rsid w:val="006A7DDD"/>
    <w:rsid w:val="006B3D71"/>
    <w:rsid w:val="006B58DE"/>
    <w:rsid w:val="006C14E1"/>
    <w:rsid w:val="006C23B1"/>
    <w:rsid w:val="006D6808"/>
    <w:rsid w:val="006E345E"/>
    <w:rsid w:val="006E4BDE"/>
    <w:rsid w:val="006E7DD5"/>
    <w:rsid w:val="00711B02"/>
    <w:rsid w:val="007200AF"/>
    <w:rsid w:val="00721383"/>
    <w:rsid w:val="00724137"/>
    <w:rsid w:val="007247C0"/>
    <w:rsid w:val="00732C6A"/>
    <w:rsid w:val="0073335B"/>
    <w:rsid w:val="00734C3B"/>
    <w:rsid w:val="00736FF7"/>
    <w:rsid w:val="00755387"/>
    <w:rsid w:val="007652EF"/>
    <w:rsid w:val="00781B3B"/>
    <w:rsid w:val="00791694"/>
    <w:rsid w:val="007A62FC"/>
    <w:rsid w:val="007B0550"/>
    <w:rsid w:val="007B5711"/>
    <w:rsid w:val="007C7A0F"/>
    <w:rsid w:val="007D3BD6"/>
    <w:rsid w:val="007D6AE8"/>
    <w:rsid w:val="007E047A"/>
    <w:rsid w:val="007E7D12"/>
    <w:rsid w:val="00813D2A"/>
    <w:rsid w:val="00825FA4"/>
    <w:rsid w:val="0083022C"/>
    <w:rsid w:val="00842F5E"/>
    <w:rsid w:val="0086736C"/>
    <w:rsid w:val="00877109"/>
    <w:rsid w:val="00882160"/>
    <w:rsid w:val="0089264D"/>
    <w:rsid w:val="00892ADB"/>
    <w:rsid w:val="008A0A1B"/>
    <w:rsid w:val="008B2D64"/>
    <w:rsid w:val="008E37AF"/>
    <w:rsid w:val="008E4BC6"/>
    <w:rsid w:val="008F5E51"/>
    <w:rsid w:val="00903495"/>
    <w:rsid w:val="00914E5F"/>
    <w:rsid w:val="009368E4"/>
    <w:rsid w:val="00964072"/>
    <w:rsid w:val="0096554C"/>
    <w:rsid w:val="009835B9"/>
    <w:rsid w:val="00991972"/>
    <w:rsid w:val="009A06DB"/>
    <w:rsid w:val="009F29AD"/>
    <w:rsid w:val="009F6FC9"/>
    <w:rsid w:val="009F7860"/>
    <w:rsid w:val="00A346D7"/>
    <w:rsid w:val="00A350EE"/>
    <w:rsid w:val="00A43870"/>
    <w:rsid w:val="00A630B6"/>
    <w:rsid w:val="00A76829"/>
    <w:rsid w:val="00A93341"/>
    <w:rsid w:val="00A9670E"/>
    <w:rsid w:val="00AA2B7D"/>
    <w:rsid w:val="00AA6CEC"/>
    <w:rsid w:val="00AC4A76"/>
    <w:rsid w:val="00AE7F35"/>
    <w:rsid w:val="00AF28BD"/>
    <w:rsid w:val="00B007F8"/>
    <w:rsid w:val="00B10204"/>
    <w:rsid w:val="00B20424"/>
    <w:rsid w:val="00B2690D"/>
    <w:rsid w:val="00B6000B"/>
    <w:rsid w:val="00B62047"/>
    <w:rsid w:val="00B63727"/>
    <w:rsid w:val="00B779AA"/>
    <w:rsid w:val="00B83E8F"/>
    <w:rsid w:val="00B8687A"/>
    <w:rsid w:val="00B957BF"/>
    <w:rsid w:val="00B97B10"/>
    <w:rsid w:val="00BB4A18"/>
    <w:rsid w:val="00BB640D"/>
    <w:rsid w:val="00BC388A"/>
    <w:rsid w:val="00BC3E91"/>
    <w:rsid w:val="00BC4003"/>
    <w:rsid w:val="00BD5562"/>
    <w:rsid w:val="00BE0146"/>
    <w:rsid w:val="00BF1EE1"/>
    <w:rsid w:val="00C328F4"/>
    <w:rsid w:val="00C45559"/>
    <w:rsid w:val="00C47DA2"/>
    <w:rsid w:val="00C52F6A"/>
    <w:rsid w:val="00C5304D"/>
    <w:rsid w:val="00C87C29"/>
    <w:rsid w:val="00C95D09"/>
    <w:rsid w:val="00CA056D"/>
    <w:rsid w:val="00CA617E"/>
    <w:rsid w:val="00CD3EB4"/>
    <w:rsid w:val="00CE09CF"/>
    <w:rsid w:val="00CE595B"/>
    <w:rsid w:val="00CF1E64"/>
    <w:rsid w:val="00CF3992"/>
    <w:rsid w:val="00D0672F"/>
    <w:rsid w:val="00D06AB6"/>
    <w:rsid w:val="00D06B7C"/>
    <w:rsid w:val="00D103BB"/>
    <w:rsid w:val="00D122C6"/>
    <w:rsid w:val="00D20372"/>
    <w:rsid w:val="00D24CC5"/>
    <w:rsid w:val="00D27D5C"/>
    <w:rsid w:val="00D37F32"/>
    <w:rsid w:val="00D50ACA"/>
    <w:rsid w:val="00D63C80"/>
    <w:rsid w:val="00D64BCA"/>
    <w:rsid w:val="00D80D81"/>
    <w:rsid w:val="00D8465E"/>
    <w:rsid w:val="00D847FE"/>
    <w:rsid w:val="00D91895"/>
    <w:rsid w:val="00D97C10"/>
    <w:rsid w:val="00DA195D"/>
    <w:rsid w:val="00DB2E45"/>
    <w:rsid w:val="00DD4A46"/>
    <w:rsid w:val="00DD5445"/>
    <w:rsid w:val="00DF6D90"/>
    <w:rsid w:val="00E502C8"/>
    <w:rsid w:val="00E53828"/>
    <w:rsid w:val="00E612A3"/>
    <w:rsid w:val="00E90526"/>
    <w:rsid w:val="00E91B6B"/>
    <w:rsid w:val="00EB0FAA"/>
    <w:rsid w:val="00EB6428"/>
    <w:rsid w:val="00EC3D6B"/>
    <w:rsid w:val="00ED0616"/>
    <w:rsid w:val="00ED48E0"/>
    <w:rsid w:val="00EE097D"/>
    <w:rsid w:val="00EF70BE"/>
    <w:rsid w:val="00F0431C"/>
    <w:rsid w:val="00F12243"/>
    <w:rsid w:val="00F20591"/>
    <w:rsid w:val="00F26628"/>
    <w:rsid w:val="00F32547"/>
    <w:rsid w:val="00F45B97"/>
    <w:rsid w:val="00F47914"/>
    <w:rsid w:val="00F50886"/>
    <w:rsid w:val="00F52F0C"/>
    <w:rsid w:val="00F5601B"/>
    <w:rsid w:val="00F70201"/>
    <w:rsid w:val="00F86042"/>
    <w:rsid w:val="00F91B81"/>
    <w:rsid w:val="00F968DF"/>
    <w:rsid w:val="00F9725A"/>
    <w:rsid w:val="00FA5067"/>
    <w:rsid w:val="00FB1E00"/>
    <w:rsid w:val="00FC21AC"/>
    <w:rsid w:val="00FD2418"/>
    <w:rsid w:val="00FE2503"/>
    <w:rsid w:val="00FF2A3D"/>
    <w:rsid w:val="00FF2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2B88"/>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link w:val="H4G"/>
    <w:rsid w:val="00FF2B88"/>
    <w:rPr>
      <w:i/>
      <w:lang w:val="en-GB" w:eastAsia="en-US" w:bidi="ar-SA"/>
    </w:rPr>
  </w:style>
  <w:style w:type="character" w:customStyle="1" w:styleId="FooterChar">
    <w:name w:val="Footer Char"/>
    <w:aliases w:val="3_G Char"/>
    <w:link w:val="Footer"/>
    <w:rsid w:val="003B5505"/>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4832</Words>
  <Characters>27544</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1046451</vt:lpstr>
    </vt:vector>
  </TitlesOfParts>
  <Company/>
  <LinksUpToDate>false</LinksUpToDate>
  <CharactersWithSpaces>32312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1046451</dc:title>
  <dc:subject/>
  <dc:creator>Christine Fanelli</dc:creator>
  <cp:keywords>E/C.12/2010/SR.39</cp:keywords>
  <dc:description>final</dc:description>
  <cp:lastModifiedBy>CSD</cp:lastModifiedBy>
  <cp:revision>5</cp:revision>
  <cp:lastPrinted>2012-06-04T09:46:00Z</cp:lastPrinted>
  <dcterms:created xsi:type="dcterms:W3CDTF">2012-06-04T09:43:00Z</dcterms:created>
  <dcterms:modified xsi:type="dcterms:W3CDTF">2012-06-04T14:44:00Z</dcterms:modified>
</cp:coreProperties>
</file>