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 w:rsidR="00000000" w:rsidRDefault="00000000">
      <w:pPr>
        <w:spacing w:line="228" w:lineRule="auto"/>
        <w:jc w:val="left"/>
      </w:pPr>
      <w:r>
        <w:t>Distr.</w:t>
      </w:r>
    </w:p>
    <w:p w:rsidR="00000000" w:rsidRDefault="00000000">
      <w:pPr>
        <w:spacing w:line="228" w:lineRule="auto"/>
        <w:jc w:val="left"/>
      </w:pPr>
      <w:r>
        <w:t>GENERAL</w:t>
      </w:r>
    </w:p>
    <w:p w:rsidR="00000000" w:rsidRDefault="00000000">
      <w:pPr>
        <w:spacing w:line="228" w:lineRule="auto"/>
        <w:jc w:val="left"/>
      </w:pPr>
    </w:p>
    <w:p w:rsidR="00000000" w:rsidRDefault="00000000">
      <w:pPr>
        <w:spacing w:line="228" w:lineRule="auto"/>
        <w:jc w:val="left"/>
      </w:pPr>
      <w:r>
        <w:t>CRC/C/SR.432</w:t>
      </w:r>
    </w:p>
    <w:p w:rsidR="00000000" w:rsidRDefault="00000000">
      <w:pPr>
        <w:spacing w:line="228" w:lineRule="auto"/>
        <w:jc w:val="left"/>
      </w:pPr>
      <w:r>
        <w:t>12 January 1998</w:t>
      </w:r>
    </w:p>
    <w:p w:rsidR="00000000" w:rsidRDefault="00000000">
      <w:pPr>
        <w:spacing w:line="228" w:lineRule="auto"/>
        <w:jc w:val="left"/>
      </w:pPr>
      <w:r>
        <w:t>ARABIC</w:t>
      </w:r>
    </w:p>
    <w:p w:rsidR="00000000" w:rsidRDefault="00000000">
      <w:pPr>
        <w:spacing w:line="228" w:lineRule="auto"/>
        <w:jc w:val="left"/>
      </w:pPr>
      <w:r>
        <w:t>Original: ENGLISH</w:t>
      </w:r>
    </w:p>
    <w:p w:rsidR="00000000" w:rsidRDefault="00000000">
      <w:pPr>
        <w:spacing w:line="228" w:lineRule="auto"/>
      </w:pPr>
    </w:p>
    <w:p w:rsidR="00000000" w:rsidRDefault="00000000">
      <w:pPr>
        <w:spacing w:line="228" w:lineRule="auto"/>
        <w:jc w:val="center"/>
      </w:pPr>
      <w:r>
        <w:t>áÌäÉ ÍÞæÞ ÇáØÝá</w:t>
      </w:r>
    </w:p>
    <w:p w:rsidR="00000000" w:rsidRDefault="00000000">
      <w:pPr>
        <w:spacing w:line="228" w:lineRule="auto"/>
      </w:pPr>
    </w:p>
    <w:p w:rsidR="00000000" w:rsidRDefault="00000000">
      <w:pPr>
        <w:spacing w:line="228" w:lineRule="auto"/>
        <w:jc w:val="center"/>
      </w:pPr>
      <w:r>
        <w:t>ÇáÏæÑÉ ÇáÓÇÈÚÉ ÚÔÑÉ</w:t>
      </w:r>
    </w:p>
    <w:p w:rsidR="00000000" w:rsidRDefault="00000000">
      <w:pPr>
        <w:spacing w:line="228" w:lineRule="auto"/>
      </w:pPr>
    </w:p>
    <w:p w:rsidR="00000000" w:rsidRDefault="00000000">
      <w:pPr>
        <w:spacing w:line="228" w:lineRule="auto"/>
        <w:jc w:val="center"/>
      </w:pPr>
      <w:r>
        <w:t>ãÍÖÑ ãæÌÒ ááÌáÓÉ ÇáËÇäíÉ æÇáËáÇËíä ÈÚÏ ÇáÃÑÈÚãÇÆÉ</w:t>
      </w:r>
    </w:p>
    <w:p w:rsidR="00000000" w:rsidRDefault="00000000">
      <w:pPr>
        <w:spacing w:line="228" w:lineRule="auto"/>
      </w:pPr>
    </w:p>
    <w:p w:rsidR="00000000" w:rsidRDefault="00000000">
      <w:pPr>
        <w:spacing w:line="228" w:lineRule="auto"/>
        <w:jc w:val="center"/>
      </w:pPr>
      <w:r>
        <w:t>ÇáãÚÞæÏÉ Ýí ÞÕÑ ÇáÃãã¡ ÌäíÝ¡</w:t>
      </w:r>
    </w:p>
    <w:p w:rsidR="00000000" w:rsidRDefault="00000000">
      <w:pPr>
        <w:spacing w:line="228" w:lineRule="auto"/>
        <w:jc w:val="center"/>
      </w:pPr>
      <w:r>
        <w:t>íæã ÇáÎãíÓ 8 ßÇäæä ÇáËÇäí/íäÇíÑ¡ 1998 ÇáÓÇÚÉ 00/10</w:t>
      </w:r>
    </w:p>
    <w:p w:rsidR="00000000" w:rsidRDefault="00000000">
      <w:pPr>
        <w:spacing w:line="228" w:lineRule="auto"/>
      </w:pPr>
    </w:p>
    <w:p w:rsidR="00000000" w:rsidRDefault="00000000">
      <w:pPr>
        <w:spacing w:line="228" w:lineRule="auto"/>
        <w:jc w:val="center"/>
      </w:pPr>
      <w:r>
        <w:rPr>
          <w:u w:val="single"/>
        </w:rPr>
        <w:t>ÇáÑÆíÓÉ</w:t>
      </w:r>
      <w:r>
        <w:t>: ÇáÂäÓÉ ãíÓæä</w:t>
      </w:r>
    </w:p>
    <w:p w:rsidR="00000000" w:rsidRDefault="00000000">
      <w:pPr>
        <w:spacing w:line="228" w:lineRule="auto"/>
      </w:pPr>
    </w:p>
    <w:p w:rsidR="00000000" w:rsidRDefault="00000000">
      <w:pPr>
        <w:spacing w:line="228" w:lineRule="auto"/>
        <w:jc w:val="center"/>
      </w:pPr>
      <w:r>
        <w:t>ÇáãÍÊæíÇÊ</w:t>
      </w:r>
    </w:p>
    <w:p w:rsidR="00000000" w:rsidRDefault="00000000">
      <w:pPr>
        <w:spacing w:line="228" w:lineRule="auto"/>
      </w:pPr>
    </w:p>
    <w:p w:rsidR="00000000" w:rsidRDefault="00000000">
      <w:pPr>
        <w:spacing w:line="228" w:lineRule="auto"/>
      </w:pPr>
      <w:r>
        <w:t>ÇáäÙÑ Ýí ÇáÊÞÇÑíÑ ÇáãÞÏãÉ ãä ÇáÏæá ÇáÃØÑÇÝ</w:t>
      </w:r>
    </w:p>
    <w:p w:rsidR="00000000" w:rsidRDefault="00000000">
      <w:pPr>
        <w:spacing w:line="228" w:lineRule="auto"/>
      </w:pPr>
    </w:p>
    <w:p w:rsidR="00000000" w:rsidRDefault="00000000">
      <w:pPr>
        <w:spacing w:line="228" w:lineRule="auto"/>
      </w:pPr>
      <w:r>
        <w:tab/>
      </w:r>
      <w:r>
        <w:rPr>
          <w:u w:val="single"/>
        </w:rPr>
        <w:t>ÇáÊÞÑíÑ ÇáÃæøóáí ãä ÇáÌãÇåíÑíÉ ÇáÚÑÈíÉ ÇááíÈíÉ</w:t>
      </w:r>
    </w:p>
    <w:p w:rsidR="00000000" w:rsidRDefault="00000000">
      <w:pPr>
        <w:spacing w:line="228" w:lineRule="auto"/>
      </w:pPr>
    </w:p>
    <w:p w:rsidR="00000000" w:rsidRDefault="00000000">
      <w:pPr>
        <w:spacing w:line="228" w:lineRule="auto"/>
      </w:pPr>
      <w:r>
        <w:t>ÜÜÜÜÜÜÜÜÜÜÜÜÜÜÜÜÜÜÜÜÜÜÜÜÜÜÜÜÜÜ</w:t>
      </w:r>
    </w:p>
    <w:p w:rsidR="00000000" w:rsidRDefault="00000000">
      <w:pPr>
        <w:spacing w:line="228" w:lineRule="auto"/>
      </w:pPr>
      <w:r>
        <w:tab/>
        <w:t>áã ÊÕÏÑ ãÍÇÖÑ ãæÌÒÉ ááÌáÓÇÊ 429 æ430 æ431.</w:t>
      </w:r>
    </w:p>
    <w:p w:rsidR="00000000" w:rsidRDefault="00000000">
      <w:pPr>
        <w:spacing w:line="228" w:lineRule="auto"/>
      </w:pPr>
      <w:r>
        <w:rPr>
          <w:noProof/>
        </w:rPr>
        <w:pict>
          <v:line id="_x0000_s1026" style="position:absolute;left:0;text-align:left;flip:x;z-index:1;mso-position-horizontal-relative:page;mso-position-vertical-relative:text" from="87.45pt,8.9pt" to="505.1pt,8.95pt" o:allowincell="f" strokeweight="2pt">
            <w10:wrap anchorx="page"/>
          </v:line>
        </w:pict>
      </w:r>
    </w:p>
    <w:p w:rsidR="00000000" w:rsidRDefault="00000000">
      <w:pPr>
        <w:spacing w:line="228" w:lineRule="auto"/>
      </w:pPr>
      <w:r>
        <w:tab/>
        <w:t>åÐÇ ÇáãÍÖÑ ÞÇÈá ááÊÕæíÈ.</w:t>
      </w:r>
    </w:p>
    <w:p w:rsidR="00000000" w:rsidRDefault="00000000">
      <w:pPr>
        <w:spacing w:line="228" w:lineRule="auto"/>
      </w:pPr>
    </w:p>
    <w:p w:rsidR="00000000" w:rsidRDefault="00000000">
      <w:pPr>
        <w:spacing w:line="228" w:lineRule="auto"/>
      </w:pPr>
      <w:r>
        <w:tab/>
        <w:t xml:space="preserve">æíäÈÛí Ãä ÊÞÏã ÇáÊÕæíÈÇÊ ÈæÇÍÏÉ ãä áÛÇÊ ÇáÚãá¡ ßãÇ íäÈÛí Ãä ÊÚÑÖ ÇáÊÕæíÈÇÊ Ýí ãÐßÑÉ ãÚ ÅÏÎÇáåÜÜÇ Úáì äÓÎÉ ãä ÇáãÍÖÑ. æíäÈÛí Ãä ÊÑÓá </w:t>
      </w:r>
      <w:r>
        <w:rPr>
          <w:u w:val="single"/>
        </w:rPr>
        <w:t>ÎáÇá ÃÓÈæÚ ãä ÊÇÑíÎ åÐå ÇáæËíÞÉ</w:t>
      </w:r>
      <w:r>
        <w:t xml:space="preserve"> Åáì Official Records</w:t>
      </w:r>
    </w:p>
    <w:p w:rsidR="00000000" w:rsidRDefault="00000000">
      <w:pPr>
        <w:spacing w:line="228" w:lineRule="auto"/>
        <w:jc w:val="left"/>
      </w:pPr>
      <w:r>
        <w:t>Editing Section, room E.4108, Palais des Nations, Geneva.</w:t>
      </w:r>
    </w:p>
    <w:p w:rsidR="00000000" w:rsidRDefault="00000000">
      <w:pPr>
        <w:spacing w:line="228" w:lineRule="auto"/>
      </w:pPr>
    </w:p>
    <w:p w:rsidR="00000000" w:rsidRDefault="00000000">
      <w:pPr>
        <w:spacing w:line="228" w:lineRule="auto"/>
      </w:pPr>
      <w:r>
        <w:tab/>
        <w:t>æÓÊõÏãÌ ÃíÉ ÊÕæíÈÇÊ ÊÑÏ Úáì ãÍÇÖÑ ÌáÓÇÊ ÇááÌäÉ Ýí æËíÞÉ ÊÕæíÈ æÇÍÏÉ ÊÕÏÑ ÈÚÏ ÇÎÊÊÇã ÇáÏæÑÉ ÈÃãÏ æÌíÒ.</w:t>
      </w:r>
    </w:p>
    <w:p w:rsidR="00000000" w:rsidRDefault="00000000">
      <w:pPr>
        <w:jc w:val="center"/>
      </w:pPr>
      <w:r>
        <w:br w:type="page"/>
      </w:r>
      <w:r>
        <w:rPr>
          <w:u w:val="single"/>
        </w:rPr>
        <w:t>ÇÝÊÊÍÊ ÇáÌáÓÉ ÇáÓÇÚÉ 00/10</w:t>
      </w:r>
    </w:p>
    <w:p w:rsidR="00000000" w:rsidRDefault="00000000"/>
    <w:p w:rsidR="00000000" w:rsidRDefault="00000000">
      <w:r>
        <w:t>ÇáäÙÑ Ýí ÊÞÇÑíÑ ÇáÏæá ÇáÃØÑÇÝ (ÇáÈäÏ 4 ãä ÌÏæá ÇáÃÚãÇá)</w:t>
      </w:r>
    </w:p>
    <w:p w:rsidR="00000000" w:rsidRDefault="00000000"/>
    <w:p w:rsidR="00000000" w:rsidRDefault="00000000">
      <w:pPr>
        <w:jc w:val="both"/>
      </w:pPr>
      <w:r>
        <w:rPr>
          <w:u w:val="single"/>
        </w:rPr>
        <w:t>ÇáÊÞÑíÑ ÇáÃæøóáí ãä ÇáÌãÇåíÑíÉ ÇáÚÑÈíÉ ÇááíÈíÉ</w:t>
      </w:r>
      <w:r>
        <w:t xml:space="preserve"> (CRC/C/28/Add.6 æHRI/CORE/1/Add.77 æCRC/C/Q/LIBYA/1).</w:t>
      </w:r>
    </w:p>
    <w:p w:rsidR="00000000" w:rsidRDefault="00000000"/>
    <w:p w:rsidR="00000000" w:rsidRDefault="00000000">
      <w:pPr>
        <w:jc w:val="both"/>
      </w:pPr>
      <w:r>
        <w:t>1-</w:t>
      </w:r>
      <w:r>
        <w:tab/>
      </w:r>
      <w:r>
        <w:rPr>
          <w:u w:val="single"/>
        </w:rPr>
        <w:t>ÈäÇÁ Úáì ÏÚæÉ ãä ÇáÑÆíÓÉ ÇÊÎÐ ßá ãä ÇáÓíÏ ÞØíä¡ æÇáÓíÏ ÑÍíá¡ æÇáÓíÏ ãÍÓä¡ æÇáÓíÏÉ ÓÍíáí¡ æÇáÓíÏ ÇáÚæÖ¡ æÇáÓíÏ ÚãÑ (ÇáÌãÇåíÑíÉ ÇáÚÑÈíÉ ÇááíÈíÉ) ãßÇäåã Íæá ãÇÆÏÉ ÇáÇÌÊãÇÚ</w:t>
      </w:r>
      <w:r>
        <w:t>.</w:t>
      </w:r>
    </w:p>
    <w:p w:rsidR="00000000" w:rsidRDefault="00000000">
      <w:pPr>
        <w:jc w:val="both"/>
      </w:pPr>
    </w:p>
    <w:p w:rsidR="00000000" w:rsidRDefault="00000000">
      <w:pPr>
        <w:jc w:val="both"/>
      </w:pPr>
      <w:r>
        <w:t>2-</w:t>
      </w:r>
      <w:r>
        <w:tab/>
      </w:r>
      <w:r>
        <w:rPr>
          <w:u w:val="single"/>
        </w:rPr>
        <w:t>ÇáÓíÏ ÞØíä</w:t>
      </w:r>
      <w:r>
        <w:t xml:space="preserve"> (ÇáÌãÇåíÑíÉ ÇáÚÑÈíÉ ÇááíÈíÉ) ÞÇá Åä ãÌÊãÚÇð ãÍßã ÇáäÓÌ ÈÕæÑÉ ÊÞáíÏíÉ Ýíå äÍæ 60 Ýí ÇáãÇÆÉ ãä ÇáÓßÇä ÊÞá ÃÚãÇÑåã Úä 17 ÚÇãÇð åæ ãÌÊãÚ íåÊã ÇåÊãÇãÇ ßÈíÑÇð ÈÑÚÇíÉ ÇáÃØÝÇá æÊãÇÓß ÇáÃÓÑÉ. æÞÏ ÝÑÖ ÇáÞÑÂä ÇáßÑíã æÇÌÈÇÊ Úáì ÇáÂÈÇÁ ÊÔãá ÌãíÚ ÍÞæÞ ÇáØÝá ÓæÇÁ ÞÈá ÇáæáÇÏÉ Ãã ÈÚÏåÇ. æÇáÅäÌÇÈ åæ ÇáåÏÝ ÇáÑÆíÓí ááæÍÏÉ ÇáÃÓÑíÉ. æÊÈÏÃ ÍÞæÞ ÇáØÝá ÚäÏ ÇáÃÈ¡ ÇáÐí Úáíå ÇáÊÒÇã ÈÇÎÊíÇÑ ÇáÃã ÇáãäÇÓÈÉ áãä ÓíæáÏ áå ãä ÃæáÇÏ¡ æÇáÊÒÇã ÊÓãíÊåã ÈÃÓãÇÁ ãÍÈæÈÉ¡ æÇáÚãá Úáì ÊæÝíÑ ÇáÊÑÈíÉ ÇáÕÇáÍÉ áåã. æåÐÇ ÃíÖÇð ÍÞ ãä ÍÞæÞ ÇáÃÈ äÝÓå. æÇáÞÑÂä ÇáßÑíã Ýí ÍÑÕå ÇáÏÇÆã Úáì ÕÍÉ ÇáÃØÝÇá æÑÚÇíÊåã íäÕ ãËáÇð Úáì Ãä ÇáÅÑÖÇÚ íßæä áãÏÉ ÚÇã æäÕÝ.</w:t>
      </w:r>
    </w:p>
    <w:p w:rsidR="00000000" w:rsidRDefault="00000000">
      <w:pPr>
        <w:jc w:val="both"/>
      </w:pPr>
    </w:p>
    <w:p w:rsidR="00000000" w:rsidRDefault="00000000">
      <w:pPr>
        <w:jc w:val="both"/>
      </w:pPr>
      <w:r>
        <w:t>3-</w:t>
      </w:r>
      <w:r>
        <w:tab/>
        <w:t>æÇåÊãÇãÇð ãä ÇáÌãÇåíÑíÉ ÈÖãÇä ÍãÇíÉ ÍÞæÞ ÇáØÝá ÝÅäåÇ ÕÏøóÞÊ Úáì ÇáãíËÇÞ ÇáÚÑÈí áÍÞæÞ ÇáÃØÝÇá ÈÊÇÑíÎ 4 ÃíÇÑ/ãÇíæ 1986 æÇÚÊãÏÊ ÅÚáÇäÇð ÚÇáãíÇð áÍãÇíÉ ÇáÃØÝÇá ãÚ ÈÞíÉ ÇáÈáÏÇä ÇáÚÑÈíÉ. ßãÇ ÃäåÇ ÕÏÞÊ Úáì ÇÊÝÇÞíÉ ÍÞæÞ ÇáØÝá áÃä ÃÍßÇã åÐÇ ÇáÕß ÊÊÝÞ ãÚ ÇáÔÑíÚÉ ÇáÅÓáÇãíÉ ÇáÊí åí ÃÓÇÓ ÇáãÌÊãÚ ÇááíÈí.</w:t>
      </w:r>
    </w:p>
    <w:p w:rsidR="00000000" w:rsidRDefault="00000000">
      <w:pPr>
        <w:jc w:val="both"/>
      </w:pPr>
    </w:p>
    <w:p w:rsidR="00000000" w:rsidRDefault="00000000">
      <w:pPr>
        <w:jc w:val="both"/>
      </w:pPr>
      <w:r>
        <w:t>4-</w:t>
      </w:r>
      <w:r>
        <w:tab/>
        <w:t>æãä ÇáãÄÓÝ Ãä ÇáÍÙÑ ÇáãÝÑæÖ ãä ÌÇäÈ ÇáÃãã ÇáãÊÍÏÉ íãäÚ ÇáÃØÝÇá ÇááíÈííä ãä ÇáÊãÊÚ ÈÍÞæÞåã ßÇãáÉ. æÑÛã Ðáß ÝÅä ÇáÌãÇåíÑíÉ¡ ÑÛÈÉ ãäåÇ Ýí ÅÙåÇÑ ÇÍÊÑÇãåÇ ááÌäÉ æÝí ÇáÊÚÇæä ãä ÃÌá ãÕÇáÍ ÇáÃØÝÇá Ýí ÇáæØä æÎÇÑÌ ÇáæØä¡ ÞÏ ÞÏãÊ ÊÞÑíÑåÇ ÇáÃæøóáí ÈÊÇÑíÎ 23 Ãíáæá/ÓÈÊãÈÑ 1996 æÈÐáÊ ãÇ Ýí æÓÚåÇ áÊÞÏíã ÑÏæÏ ãßÊæÈÉ Úáì ÞÇÆãÉ ÇáãÓÇÆá ÇáÊí ÃËÇÑÊåÇ ÇááÌäÉ.</w:t>
      </w:r>
    </w:p>
    <w:p w:rsidR="00000000" w:rsidRDefault="00000000">
      <w:pPr>
        <w:jc w:val="both"/>
      </w:pPr>
    </w:p>
    <w:p w:rsidR="00000000" w:rsidRDefault="00000000">
      <w:pPr>
        <w:jc w:val="both"/>
      </w:pPr>
      <w:r>
        <w:t>5-</w:t>
      </w:r>
      <w:r>
        <w:tab/>
      </w:r>
      <w:r>
        <w:rPr>
          <w:u w:val="single"/>
        </w:rPr>
        <w:t>ÇáÓíÏ ãÈæí</w:t>
      </w:r>
      <w:r>
        <w:t xml:space="preserve"> ÊÄíÏåÇ </w:t>
      </w:r>
      <w:r>
        <w:rPr>
          <w:u w:val="single"/>
        </w:rPr>
        <w:t>ÇáÓíÏÉ ÈÇáãå</w:t>
      </w:r>
      <w:r>
        <w:t>¡ åäÃÊ ÇáÍßæãÉ ÇááíÈíÉ Úáì ÇáÊÞÏã ÇáÐí ÊÍÞÞ Ýí ãíÇÏíä ÇáÕÍÉ æÇáÊÑÈíÉ. æáßäåÇ ÃßÏÊ Ãä ÊØÈíÞ ÇáÇÊÝÇÞíÉ åæ ÚãáíÉ ãÓÊãÑÉ ÊÊØáÈ ÂáíÇÊ äÞÏíÉ ßãÇ ÊÊØáÈ ÇáÊÒÇãÇð ÓíÇÓíÇð æÇÖÍÇð. æáåÐÇ ÓÊßæä Ãí ÊÝÇÕíá ÅÖÇÝíÉ Úä ÇáÂáíÇÊ ÇáæØäíÉ áÊäÓíÞ ÊØÈíÞ ÇáÚåÏ ãæÖÚ ÊÞÏíÑ. æÞÇáÊ ÅäåÇ ÊæÏ Ãä ÊÚÑÝ ÅÐÇ ßÇä åäÇß ÃÓáæÈ ãÊßÇãá Ýí ÌãÚ ÇáãÄÔÑÇÊ æÇáÈíÇäÇÊ ÇáÊÝÕíáíÉ ÇáãÝÖæÖÉ Úä ÍÇáÉ ÌãíÚ ÇáÃØÝÇá.</w:t>
      </w:r>
    </w:p>
    <w:p w:rsidR="00000000" w:rsidRDefault="00000000">
      <w:pPr>
        <w:jc w:val="both"/>
      </w:pPr>
    </w:p>
    <w:p w:rsidR="00000000" w:rsidRDefault="00000000">
      <w:pPr>
        <w:jc w:val="both"/>
      </w:pPr>
      <w:r>
        <w:t>6-</w:t>
      </w:r>
      <w:r>
        <w:tab/>
      </w:r>
      <w:r>
        <w:rPr>
          <w:u w:val="single"/>
        </w:rPr>
        <w:t>ÇáÓíÏÉ æÏÑÇæÛæ</w:t>
      </w:r>
      <w:r>
        <w:t>¡ ÃËäÊ Úáì ÌÇãÚí ÇáÊÞÑíÑ (CRC/C/28/Add.6) áãÇ ÈÐáæå ãä ÌåÏ Ýí ÇÊÈÇÚ ÇáãÈÇÏÆ ÇáÊæÌíåíÉ ÇáÊí æÖÚÊåÇ ÇááÌäÉ Úä ÅÚÏÇÏ ÇáÊÞÇÑíÑ (CRC/C/5). æÞÇáÊ Åä ãä ÇáãÄÓÝ ãÚ Ðáß Ãä ÇáÊÞÑíÑ áã íÍÇæá ÊÍáíá ÇáÚæÇÆÞ ÇáÚãáíÉ ÃãÇã ÊØÈíÞ ÇáÃÍßÇã ÇáÊÔÑíÚíÉ ÐÇÊ ÇáÕáÉ. æÞÇáÊ ÅäåÇ ÊÊÓÇÁá ÅÐÇ ßÇä ãä ÇáãÝÊÑÖ Ãä ÇáÊÔÑíÚ áÇ íÊÚÇÑÖ ãÚ ÇáÊÞÇáíÏ æÅÐÇ ßÇä ÊØÈíÞå íÓíÑ ÈÏæä ÕÚæÈÉ ááÓßÇä. ßãÇ Ãä Ãí ÊÝÇÕíá Úä ÇáÃÏæÇÑ ÇáÎÇÕÉ ÇáÊí ÊÄÏíåÇ ãÎÊáÝ ÇáãäÙãÇÊ ÇáÊí ÊÓÇÚÏ Úáì ÊØÈíÞ ÇáÇÊÝÇÞíÉ ÓÊßæä ãæÖÚ ÊÑÍíÈ.</w:t>
      </w:r>
    </w:p>
    <w:p w:rsidR="00000000" w:rsidRDefault="00000000">
      <w:pPr>
        <w:jc w:val="both"/>
      </w:pPr>
    </w:p>
    <w:p w:rsidR="00000000" w:rsidRDefault="00000000">
      <w:pPr>
        <w:jc w:val="both"/>
      </w:pPr>
      <w:r>
        <w:t>7-</w:t>
      </w:r>
      <w:r>
        <w:tab/>
        <w:t>æÑÛã Ãä ÇáÊÞÑíÑ ÃÔÇÑ Åáì "ÞÑÇÑÇÊ" ÇáãÄÊãÑÇÊ ÇáÔÚÈíÉ ÇáÃÓÇÓíÉ ÝÅäå áã íæÖÍ ØÈíÚÊåÇ ßãÇ áã íæÖÍ ÇáÌÏæá ÇáÒãäí ÇáÎÇÕ Èž "ÇáãÑÇÍá ÇáÒãäíÉ ÇáÞÕíÑÉ" ÇáãÊæÞÚÉ (ÇáÝÞÑÉ 11). æÞÇáÊ ÅäåÇ ÊæÏ Ãä ÊÚÑÝ ÅÐÇ ßÇä åäÇß ÎØÉ Úãá ÞÏ æÖÚÊ ÎÕíÕÇð ááÃØÝÇá æãÇ åí ÇáäÕæÕ ÇáÊÔÑíÚíÉ ÇáÎÇÕÉ ÈÐáß ÇáÊí ÇÚÊãÏÊåÇ ÇáãÄÊãÑÇÊ. æÑÛã æÌæÏ ÅÔÇÑÉ Ýí ÇáÊÞÑíÑ áÊÚÏíá ÇáÊÔÑíÚÇÊ æÇááæÇÆÍ ÇáÞÇÆãÉ "ÍÊì ÊÊÝÞ ãÚ ãÈÇÏÆ ÇáÓíÇÓÉ ÇáÇÌÊãÇÚíÉ áÑÚÇíÉ ÇáÃØÝÇá" (ÇáÝÞÑÉ 11 (Ë)) ÝÅäåÇ ÇäÏåÔÊ áÚÏã æÌæÏ ÅÔÇÑÉ áãÍÇæáÇÊ ÊäÓíÞ ÇáÊÔÑíÚ ãÚ ÇáÇÊÝÇÞíÉ. Ýåá ÇááÌäÉ ÇáÚáíÇ áÑÚÇíÉ ÇáÃØÝÇá åí ÇáãäÙãÉ ÛíÑ ÇáÍßæãíÉ ÇáæÍíÏÉ ÇáÊí ÇÔÊÑßÊ Ýí ÅÚÏÇÏ ÇáÊÞÑíÑ¡ æÅÐÇ ßÇä ÇáÃãÑ ßÐáß ÝáãÇÐÇ áã Êßä åäÇß ãÍÇæáÉ ááÍÕæá Úáì ãÏÎáÇÊ ãä ÃÌåÒÉ ÃÎÑì ÊÚãá Ýí ãÌÇá ÍÞæÞ ÇáÅäÓÇä¿</w:t>
      </w:r>
    </w:p>
    <w:p w:rsidR="00000000" w:rsidRDefault="00000000">
      <w:pPr>
        <w:jc w:val="both"/>
      </w:pPr>
    </w:p>
    <w:p w:rsidR="00000000" w:rsidRDefault="00000000">
      <w:pPr>
        <w:jc w:val="both"/>
      </w:pPr>
      <w:r>
        <w:t>8-</w:t>
      </w:r>
      <w:r>
        <w:tab/>
      </w:r>
      <w:r>
        <w:rPr>
          <w:u w:val="single"/>
        </w:rPr>
        <w:t>ÇáÓíÏÉ ÈÇáãå</w:t>
      </w:r>
      <w:r>
        <w:t>¡ ÊÓÇÁáÊ Úä æÖÚ ÇáÃØÝÇá ÇáÐíä íæáÏæä ÎÇÑÌ ÝÑÇÔ ÇáÒæÌíÉ.</w:t>
      </w:r>
    </w:p>
    <w:p w:rsidR="00000000" w:rsidRDefault="00000000">
      <w:pPr>
        <w:jc w:val="both"/>
      </w:pPr>
    </w:p>
    <w:p w:rsidR="00000000" w:rsidRDefault="00000000">
      <w:pPr>
        <w:jc w:val="both"/>
      </w:pPr>
      <w:r>
        <w:t>9-</w:t>
      </w:r>
      <w:r>
        <w:tab/>
      </w:r>
      <w:r>
        <w:rPr>
          <w:u w:val="single"/>
        </w:rPr>
        <w:t>ÇáÑÆíÓÉ</w:t>
      </w:r>
      <w:r>
        <w:t>¡ ÞÇáÊ Åäå ãä ÇáÃäÓÈ ÇáÚæÏÉ Åáì åÐå ÇáãÓÃáÉ Ýí ãÑÍáÉ áÇÍÞÉ. æÏÚÊ ÇáæÝÏ Åáì ÇáÑÏ Úáì ÈÞíÉ ÃÓÆáÉ ÇááÌäÉ.</w:t>
      </w:r>
    </w:p>
    <w:p w:rsidR="00000000" w:rsidRDefault="00000000">
      <w:pPr>
        <w:jc w:val="both"/>
      </w:pPr>
    </w:p>
    <w:p w:rsidR="00000000" w:rsidRDefault="00000000">
      <w:pPr>
        <w:jc w:val="both"/>
      </w:pPr>
      <w:r>
        <w:t>10-</w:t>
      </w:r>
      <w:r>
        <w:tab/>
      </w:r>
      <w:r>
        <w:rPr>
          <w:u w:val="single"/>
        </w:rPr>
        <w:t>ÇáÓíÏ ÞØíä</w:t>
      </w:r>
      <w:r>
        <w:t xml:space="preserve"> (ÇáÌãÇåíÑíÉ ÇáÚÑÈíÉ ÇááíÈíÉ)¡ ÞÇá Åä æÒÇÑÉ ÇáÎÇÑÌíÉ åí ÇáÊí ÊÑÕÏ ÊØÈíÞ ÇáÇÊÝÇÞíÉ æÊäÓÞ Èíä ãÎÊáÝ ÇáæÒÇÑÇÊ ÐÇÊ ÇáÕáÉ¡ ßãÇ åæ ÇáÍÇá ÈÇáäÓÈÉ áÈÞíÉ ÇáÕßæß ÇáÏæáíÉ ÇáÊí ÕÏÞÊ ÚáíåÇ ÇáÌãÇåíÑíÉ. æÈÇáäÓÈÉ áÇÊÝÇÞíÉ ÍÞæÞ ÇáØÝá ÝÅä ÇáÃÌåÒÉ ÇáÍßæãíÉ ÇáÑÆíÓíÉ ÇáÚÇãáÉ Ýí åÐÇ ÇáãÌÇá åí Êáß ÇáÊí ÊÚäì ÈÇáÑÚÇíÉ ÇáÇÌÊãÇÚíÉ¡ æÇáÊÑÈíÉ¡ æÇáÕÍÉ¡ æÇáÔÈÇÈ æÇáÑíÇÖÉ. æÝí ÈÚÖ åÐå ÇáæÒÇÑÇÊ æÍÏÇÊ ãÎÕÕÉ ÈÇáÐÇÊ áãÓÇÆá ÇáÃØÝÇá¡ ãËá ÇáæÍÏÉ ÇáÊí ÊÊäÇæá ÚãáíÇÊ ÊÍÕíä ÇáÃØÝÇá æÕÍÊåã æÑÚÇíÊåã Ýí æÒÇÑÉ ÇáÕÍÉ.</w:t>
      </w:r>
    </w:p>
    <w:p w:rsidR="00000000" w:rsidRDefault="00000000">
      <w:pPr>
        <w:jc w:val="both"/>
      </w:pPr>
    </w:p>
    <w:p w:rsidR="00000000" w:rsidRDefault="00000000">
      <w:pPr>
        <w:jc w:val="both"/>
      </w:pPr>
      <w:r>
        <w:t>11-</w:t>
      </w:r>
      <w:r>
        <w:tab/>
        <w:t>æíÞæã ÇáãÌÊãÚ ÇááíÈí Úáì Þöíóã ÊÊäÇÓÞ ÈÇáßÇãá ãÚ ÇáÇÊÝÇÞíÉ ÈÇÓÊËäÇÁ ÍÇáÇÊ ÈÓíØÉ ÌÏÇð. æÃãÇ Úä ÊØÈíÞ ÇáÊÔÑíÚ ÇáÏÇÎáí ÇáÐí íÚßÓ åÐå ÇáÞíã ÝÅä ÇáÅÌÑÇÁ ÇáãÊÈÚ åæ ÇáãÊÈÚ Ýí ÌãíÚ ÇáÞæÇäíä ÇáÊí ÞÏ Êßæä ÞãÚíÉ (Ãí ÊæÞÚ ÚÞÇÈÇð Ãæ ÌÒÇÁð) Ãæ ãÞÕæÏÇð ÈåÇ Ãä íßæä ÃÏÇÉ ÅíÌÇÈíÉ áÖãÇä ÇáÚãá ÈåÐå ÇáÞíã. æáãÇ ßÇäÊ ÇáÇÊÝÇÞíÉ ÞÏ ÃÕÈÍÊ ÌÒÁÇð áÇ íÊÌÒÃ ãä ÇáÞÇäæä ÇááíÈí ÝÅä ÍÞæÞ ÇáÃØÝÇá ÊÌÏ áåÇ ãßÇäÇð ØÈíÚíÇð Ýí ÇáãÌÊãÚ ÇááíÈí æíØÈÞåÇ ÇáÞÖÇÁ ÇáãÍáí. æÈÇáÅÖÇÝÉ Åáì Ðáß ÝÅä ááãäÙãÇÊ ÇáÅäÓÇäíÉ æãäÙãÇÊ ÑÚÇíÉ ÇáØÝá¡ æááãäÙãÇÊ ÇáãÍáíÉ æÇáÍßæãíÉ ÇáÍÞ Ýí ÑÕÏ ÊØÈíÞ ÇáÇÊÝÇÞíÉ. æÞÇá Åä ÒãáÇÁå Óíßæä ÈæÓÚåã ÊÞÏíã ÅÌÇÈÇÊ ÃßËÑ ÊÝÕíáÇð Úä ÈÚÖ ÇáÃÓÆáÉ ÇáÔÝæíÉ ÇáÃÎÑì ÇáÊí ØÑÍÊ Úáì ÇáæÝÏ.</w:t>
      </w:r>
    </w:p>
    <w:p w:rsidR="00000000" w:rsidRDefault="00000000">
      <w:pPr>
        <w:jc w:val="both"/>
      </w:pPr>
    </w:p>
    <w:p w:rsidR="00000000" w:rsidRDefault="00000000">
      <w:pPr>
        <w:jc w:val="both"/>
      </w:pPr>
      <w:r>
        <w:t>12-</w:t>
      </w:r>
      <w:r>
        <w:tab/>
      </w:r>
      <w:r>
        <w:rPr>
          <w:u w:val="single"/>
        </w:rPr>
        <w:t>ÇáÓíÏ ÇáÚæÖ</w:t>
      </w:r>
      <w:r>
        <w:t xml:space="preserve"> (ÇáÌãÇåíÑíÉ ÇáÚÑÈíÉ ÇááíÈíÉ)¡ ÞÇá ÑÏÇð Úáì ÇáÓÄÇá ÇáÎÇÕ ÈÇáÊäÓíÞ ÏÇÎá ÇáÌåÇÒ ÇáÅÏÇÑí ááÏæáÉ Åä ÇááÌäÉ ÇáÚáíÇ áÑÚÇíÉ ÇáØÝá åí æÇÍÏÉ ãä ÚÏÉ ÃÌåÒÉ ãÔÊÑßÉ Ýí ÇáÚãá ÇáÅäÓÇäí áãÕáÍÉ ÇáÃØÝÇá æáßäåÇ¡ ÈÇÚÊÈÇÑåÇ ÃÚáì áÌäÉ Ýí ÌåÇÒ ÇáÏæáÉ¡ ÚáíåÇ ãåãÉ ÊäÓíÞ ÇáÃäÔØÉ ÇáãÊÎÕÕÉ ÇáÊí ÊÄÏíåÇ ãÎÊáÝ ÇáæÒÇÑÇÊ ÇáÚÇãáÉ Ýí æÖÚ ÇáÎØØ æÊäÝíÐåÇ. æÏæÑ ÇááÌÇä ÇáÔÚÈíÉ åæ ãÓÇÚÏÉ ÇáãÌÊãÚ ÇáãÏäí æÇáÓáØÇÊ Úáì ÊäÝíÐ åÐå ÇáÎØØ æÇáÈÑÇãÌº æÊäÙã ÇááÌäÉ ÇáÚáíÇ ÇÌÊãÇÚÇÊ ßãÇ ÃäåÇ ÊäÓÞ ÇáÚãá ãÚ ããËáí ÇáÔÈÇÈ æããËáí ÇáåíÆÇÊ ÇáËÞÇÝíÉ¡ æÊäÝÐ ÇáÎØØ æÇáÈÑÇãÌ ÈÇáÇÔÊÑÇß ãÚ ÌãíÚ ÇáÃØÑÇÝ ÇáãÚäíÉ. æåí åíÆÉ ÛíÑ ÍßæãíÉ ÃäÔÆÊ Ýí 29 ÊÔÑíä ÇáÃæá/ÃßÊæÈÑ 1990 æÃåÏÇÝåÇ ããÇËáÉ áÃåÏÇÝ áÌäÉ ÍÞæÞ ÇáØÝá Ãí ÊåíÆÉ ÈíÆÉ ÅäÓÇäíÉ æØÈíÚíÉ ãäÇÓÈÉ ááÃØÝÇá¡ æÇáÊÚÇæä ãÚ ÇáãäÙãÇÊ ÇáÇÌÊãÇÚíÉ Ýí ÒíÇÏÉ ÇáæÚí ÈÃåãíÉ ÇáØÝáº æÊæÝíÑ ÈíÆÉ ãäÇÓÈÉ ááÃØÝÇá¡ ÈãÇ Ýí Ðáß ÇááøõÚóÈ æÃãÇßä ÇááÚÈº æÊÔÌíÚ ÇáÃäÔØÉ ÇáÇÌÊãÇÚíÉ. æíäÙÑ Åáì åÐå ÇáÃäÔØÉ ÇáÇÌÊãÇÚíÉ ÇáÔÚÈíÉ Úáì ÃäåÇ ãä Ãåã ÇáÃäÔØÉ áÃäåÇ ÊãÓ ÃÚãÞ ãÇ Ýí ÇáãÌÊãÚ æÈÐáß ÊÎÝÝ ÇáÚÈÁ Úä ÇáÅÏÇÑÉ.</w:t>
      </w:r>
    </w:p>
    <w:p w:rsidR="00000000" w:rsidRDefault="00000000">
      <w:pPr>
        <w:jc w:val="both"/>
      </w:pPr>
    </w:p>
    <w:p w:rsidR="00000000" w:rsidRDefault="00000000">
      <w:pPr>
        <w:jc w:val="both"/>
      </w:pPr>
      <w:r>
        <w:t>13-</w:t>
      </w:r>
      <w:r>
        <w:tab/>
        <w:t>æÊÞÏã ÇááÌäÉ ÇáÚáíÇ ãÓÇÚÏÉ ãÇÏíÉ æãÚäæíÉ ááÚÇÆáÇÊ ÇáÊí áÏíåÇ ÃØÝÇá íÍÊÇÌæä Åáì åÐå ÇáãÓÇÚÏÉ. ßãÇ ÃäåÇ ãÓÄæáÉ Úä ÊØÈíÞ ÇáÞæÇäíä ÇáÊí ÊäÙã Úãá ÇáãÑÃÉ Ýí ÇáãÌÊãÚ¡ æåí ÊÓÚì Åáì ÊÚÏíá ÇáÊÔÑíÚ áÊÞáíá ãÏÉ Úãá ÇáäÓÇÁ ÍÊì íÞÖíä æÞÊÇð ÃØæá ãÚ ÇáÃØÝÇá¡ æÒíÇÏÉ ãÏÉ ÅÌÇÒÉ ÇáæÖÚ áåä (ËáÇËÉ ÃÔåÑ ÞÈá ÇáæÖÚ) ããÇ íÖãä Ãä ÊÓÊØíÚ ÇáÃÓÑÉ ÃÏÇÁ ÏæÑåÇ ÈæÕÝåÇ ÇáÎáíÉ ÇáÃÓÇÓíÉ ááãÌÊãÚ. æÊÓÚì ÇááÌäÉ ÃíÖÇð Åáì ÇáÍÕæá Úáì Êãæíá ÌÏíÏ ãÓÊÞá ááÈÑÇãÌ ÇáÊí ÊÓÊåÏÝ ÇáÃØÝÇá¡ ãËá ÅäÔÇÁ ÇáãÓÊæÕÝÇÊ¡ æåí ÊÚãá ãÚ æÍÏÉ ÇÞÊÕÇÏíÉ ãÓÊÞáÉ áÅäÔÇÁ ãÕÑÝ íãæá ãÔÑæÚÇÊ ãËá ãÔÑæÚÇÊ ãÓÊÔÝíÇÊ ÇáÃØÝÇá¡ æÇáãáÇÚÈ æÑíÇÖ ÇáÃØÝÇá. æÞÏ ÇÚÊãÏÊ Ýí ÏæÑÊåÇ ÇáÃÎíÑÉ Ýí 28 ßÇäæä ÇáËÇäí/íäÇíÑ 1997 ÞÇäæäÇð ÌÏíÏÇð ÈÔÃä ÇáÃØÝÇá íÞää ÌãíÚ ÇáÃäÔØÉ Ýí åÐÇ ÇáãÌÇá.</w:t>
      </w:r>
    </w:p>
    <w:p w:rsidR="00000000" w:rsidRDefault="00000000">
      <w:pPr>
        <w:jc w:val="both"/>
      </w:pPr>
    </w:p>
    <w:p w:rsidR="00000000" w:rsidRDefault="00000000">
      <w:pPr>
        <w:jc w:val="both"/>
      </w:pPr>
      <w:r>
        <w:t>14-</w:t>
      </w:r>
      <w:r>
        <w:tab/>
        <w:t>æÇááÌäÉ ÇáÚáíÇ áíÓÊ ãäÙãÉ ÛíÑ ÍßæãíÉ ÈÇáãÚäì ÇáÊÞáíÏí æáÇ áÌäÉ ÍßæãíÉ. Èá ÅäåÇ ãäÙãÉ ÔÚÈíÉ ÊãÇÑÓ ÖÛØÇ Úáì ÇáÓáØÉ ÇáÊäÝíÐíÉ æáßäåÇ ÊÚãá ÈÊÚÇæä æËíÞ ãÚ ÇáÏæáÉ¡ áÇ Ýí ãæÇÌåÉ ãÚåÇ¡ æåÐÇ Ïáíá Úáì ÃÓáæÈ ÅÏÇÑí íÞæã Úáì ÇáÊÚÇæä æÇáÊÔÇÑß ãä ÌÇäÈ ÇáÌãÇåíÑ Ýí ÊÎØíØ æÊäÝíÐ ÌãíÚ ÇáÃäÔØÉ ÇáÊí ÊÝíÏåã. æÇááÌäÉ ÇáÚáíÇ åí ÌåÇÒ ãÏäí ÛíÑ Íßæãí áå æÖÚ ÞÇäæäí ÎÇÕ æÇÓÊÞáÇá ÊÇã æáÏíå ÇáÓáØÉ ááßÔÝ Úä äæÇÍí ÇáäÞÕ æÇáËÛÑÇÊ Ýí ÌåÇÒ ÇáÏæáÉ.</w:t>
      </w:r>
    </w:p>
    <w:p w:rsidR="00000000" w:rsidRDefault="00000000">
      <w:pPr>
        <w:jc w:val="both"/>
      </w:pPr>
    </w:p>
    <w:p w:rsidR="00000000" w:rsidRDefault="00000000">
      <w:pPr>
        <w:jc w:val="both"/>
      </w:pPr>
      <w:r>
        <w:t>15-</w:t>
      </w:r>
      <w:r>
        <w:tab/>
      </w:r>
      <w:r>
        <w:rPr>
          <w:u w:val="single"/>
        </w:rPr>
        <w:t>ÇáÓíÏ ÞØíä</w:t>
      </w:r>
      <w:r>
        <w:t xml:space="preserve"> (ÇáÌãÇåíÑíÉ ÇáÚÑÈíÉ ÇááíÈíÉ)¡ ÑÏÇð Úáì ÓÄÇá Úä ÇáæÖÚ ÇáÞÇäæäí ááÃØÝÇá ÇáÐíä íæáÏæä ÎÇÑÌ ÝÑÇÔ ÇáÒæÌíÉ ÞÇá Åä ÇáãÌÊãÚ íÍÇæá¡ æÝÞÇð ááÔÑíÚÉ æÇáÊÔÑíÚ ÇáÅÓáÇãí¡ ÃáÇ íÌÚá åÄáÇÁ ÇáÃØÝÇá íÊÍãáæä äÊÇÆÌ åÐÇ ÇáÊÕÑÝ ÇáÔÇÆä ãä ÌÇäÈ ÇáæÇáÏíä. æÇáãÚÑæÝ Ãä ÇáÞÇäæä ÇáÃæÑæÈí¡ Ýí ÃÚÞÇÈ ÇáËæÑÉ ÇáÝÑäÓíÉ¡ ÃÑÓì ãÈÏÃð ÞÇäæäíÇð åæ ãÓÄæáíÉ ßá ÔÎÕ ÈãÝÑÏå Úä ÇáÌÑÇÆã ÇáÊí íÑÊßÈåÇ. æáßä ÇáÅÓáÇã ßÇä ÞÏ ÃÑÓì åÐÇ ÇáãÈÏÃ ÞÈá ÅËäì ÚÔÑ ÞÑäÇð. æÚáì Ðáß ÝÅä ÇáÌÑÇÆã ÇáÊí íÑÊßÈåÇ ÇáÃÈ Ãæ ÇáÃã áÇ ÊÄËÑ Ýí ÍíÇÉ ÇáØÝá. æíãäÍ ÇáãÌÊãÚ ÇááíÈí áåÄáÇÁ  ÇáÃØÝÇá - æåã ÞáÉ ÞáíáÉ - ßá ÝÑÕÉ æíÚãá Úáì ÊæÝíÑ ÈíÆÉ ÓáíãÉ áåã íÓÊØíÚæä ÝíåÇ Çáäãæ áíÕÈÍæÇ ãæÇØäíä ÕÇáÍíä.</w:t>
      </w:r>
    </w:p>
    <w:p w:rsidR="00000000" w:rsidRDefault="00000000">
      <w:pPr>
        <w:jc w:val="both"/>
      </w:pPr>
    </w:p>
    <w:p w:rsidR="00000000" w:rsidRDefault="00000000">
      <w:pPr>
        <w:jc w:val="both"/>
      </w:pPr>
      <w:r>
        <w:t>16-</w:t>
      </w:r>
      <w:r>
        <w:tab/>
      </w:r>
      <w:r>
        <w:rPr>
          <w:u w:val="single"/>
        </w:rPr>
        <w:t>ÇáÓíÏÉ ßÇÑÈ</w:t>
      </w:r>
      <w:r>
        <w:t xml:space="preserve"> ÞÇáÊ ÅäåÇ áÇÍÙÊ Ãä ÇáæËÇÆÞ ÇáãÞÏãÉ ááÌäÉ ÊÖãäÊ ÈíÇäÇð ÅÖÇÝíÇð ãä ÇááÌäÉ ÇáÚáíÇ áÑÚÇíÉ ÇáØÝá¡ íæÕí¡ ãä Èíä ÌãáÉ ÃãæÑ¡ ÈÃä íæÖÚ ÇáÌÒÁ ÇáãÎÕÕ ááÃØÝÇá Ýí ÇáãíÒÇäíÉ ßÌÒÁ ÎÇÕ æãÓÊÞá Öãä ÇáãíÒÇäíÉ ÇáæØäíÉ. æÊÓÇÁáÊ ÅÐÇ ßÇäÊ ÇáäíÉ ÊÊÌå Åáì ÇÚÊãÇÏ åÐå ÇáÊæÕíÉ.</w:t>
      </w:r>
    </w:p>
    <w:p w:rsidR="00000000" w:rsidRDefault="00000000">
      <w:pPr>
        <w:jc w:val="both"/>
      </w:pPr>
    </w:p>
    <w:p w:rsidR="00000000" w:rsidRDefault="00000000">
      <w:pPr>
        <w:jc w:val="both"/>
      </w:pPr>
      <w:r>
        <w:t>17-</w:t>
      </w:r>
      <w:r>
        <w:tab/>
        <w:t>æáãÇ ßÇä ÇáäÙÇã ÇááíÈí äÙÇãÇð ÝÑíÏÇð ÝíÕÚÈ Ýí ÈÚÖ ÇáÃÍíÇä Ýåã ÇáÚáÇÞÉ Èíä ÇááÌÇä ÇáæØäíÉ æÇáãÍáíÉ æÇáãÄÊãÑÇÊ. Ýåá ÎÏãÇÊ ÑÚÇíÉ ÇáÃã æÇáØÝá ãËáÇð ãä ãÓÄæáíÉ ÇáÃÌåÒÉ ÇáÃæáì Ãã ÇáÃÎíÑÉ¿ ÝÅÐÇ ßÇäÊ ãä ãÓÄæáíÉ ÇáÓáØÇÊ ÇáãÍáíÉ ÝßíÝ ÊÖãä åÐå ÇáÓáØÇÊ Ãä ÊÊæÇÝÑ áÃØÝÇá ÇáãäÇØÞ ÇáÑíÝíÉ äÝÓ ÝÑÕ ÇáæÕæá Åáì ÇáÎÏãÇÊ ÇáãÊæÇÝÑÉ áÃØÝÇá ÇáãäÇØÞ ÇáÍÖÑíÉ¿</w:t>
      </w:r>
    </w:p>
    <w:p w:rsidR="00000000" w:rsidRDefault="00000000">
      <w:pPr>
        <w:jc w:val="both"/>
      </w:pPr>
    </w:p>
    <w:p w:rsidR="00000000" w:rsidRDefault="00000000">
      <w:pPr>
        <w:jc w:val="both"/>
      </w:pPr>
      <w:r>
        <w:t>18-</w:t>
      </w:r>
      <w:r>
        <w:tab/>
        <w:t>æÝíãÇ íÊÚáÞ ÈÍÇáÉ ÊØÈíÞ ÇáÇÊÝÇÞíÉ ÓÃáÊ ÅÐÇ ßÇä ÐßÑåÇ íÑÏ ÃãÇã ÇáãÍÇßã Ýí ÇáÞÖÇíÇ ÇáÊí ÊãÓ ãÕÇáÍ ÇáÃØÝÇá¡ æåá ÃÏÎáÊ Ýí ãäÇåÌ ÇáãÏÇÑÓ æÝí ÊÏÑíÈ ÇáãÚáãíä Úáì ÇáäÍæ ÇáÐí ÊÊØáÈå ÇáãÇÏÉ 42 ãä ÇáÇÊÝÇÞíÉ.</w:t>
      </w:r>
    </w:p>
    <w:p w:rsidR="00000000" w:rsidRDefault="00000000">
      <w:pPr>
        <w:jc w:val="both"/>
      </w:pPr>
    </w:p>
    <w:p w:rsidR="00000000" w:rsidRDefault="00000000">
      <w:pPr>
        <w:jc w:val="both"/>
      </w:pPr>
      <w:r>
        <w:t>19-</w:t>
      </w:r>
      <w:r>
        <w:tab/>
        <w:t>æÃÎíÑÇð ßÇä ÇáæÝÏ ÇááíÈí ÞÏ ÐßÑ Ãä ÇáÃØÝÇá Ïæä Óä 17 ÓäÉ äÍæ 60 Ýí ÇáãÇÆÉ ãä ÇáÓßÇä. æÈãæÌÈ ßá ãä ÇáÇÊÝÇÞíÉ æÇáÞÇäæä ÇááíÈí ÇáÏÇÎáí¡ íÚÊÈÑ ßá ÔÎÕ ÃÞá ãä 18 ÓäÉ ØÝáÇð. æáåÐÇ Ýåí ÊÊÓÇÁá ÅÐÇ ßÇäÊ ÅÍÕÇÁÇÊ ÇáÃØÝÇá ÇááíÈííä ÊÔãá ÌãíÚ ÇáÃØÝÇá ÍÊì Óä 18 Ãã ÍÊì Óä 17 ÓäÉ ÝÞØ.</w:t>
      </w:r>
    </w:p>
    <w:p w:rsidR="00000000" w:rsidRDefault="00000000">
      <w:pPr>
        <w:jc w:val="both"/>
      </w:pPr>
    </w:p>
    <w:p w:rsidR="00000000" w:rsidRDefault="00000000">
      <w:pPr>
        <w:jc w:val="both"/>
      </w:pPr>
      <w:r>
        <w:t>20-</w:t>
      </w:r>
      <w:r>
        <w:tab/>
      </w:r>
      <w:r>
        <w:rPr>
          <w:u w:val="single"/>
        </w:rPr>
        <w:t>ÇáÓíÏ ßæáæÓæÝ</w:t>
      </w:r>
      <w:r>
        <w:t>¡ ÞÇá Åäå íÊÝÞ ãÚ ÇáÓíÏÉ ßÇÑÈ Ýí Ãäå áíÓ ãä ÇáæÇÖÍ ÅÐÇ ßÇäÊ ÅÍÕÇÁÇÊ ÇáÃØÝÇá ÇááíÈíÉ ÊÚßÓ ÊÚÑíÝ ÇáØÝá Ýí ÇáÇÊÝÇÞíÉ æÅÐÇ ßÇäÊ ÇáÌãÇåíÑíÉ ÊÚÊÑÝ ÈÃä ßá ÔÎÕ ÚãÑå ÃÞá ãä 18 ÓäÉ íÚÊÈÑ ØÝáÇð æÃäå áÇ íÝåã áãÇÐÇ áã ÊÔãá ÇáÅÍÕÇÁÇÊ ÅáÇ ÇáÃØÝÇá ÍÊì Óä 17. Ýåá åäÇß ÎØØ áÊæÝíÞ äÙÇã ÌãÚ ÇáÈíÇäÇÊ ÇáÅÍÕÇÆíÉ ãÚ ÃÍßÇã ÇáÇÊÝÇÞíÉ æÃÍßÇã ÇáÊÔÑíÚ ÇááíÈí¿</w:t>
      </w:r>
    </w:p>
    <w:p w:rsidR="00000000" w:rsidRDefault="00000000">
      <w:pPr>
        <w:jc w:val="both"/>
      </w:pPr>
    </w:p>
    <w:p w:rsidR="00000000" w:rsidRDefault="00000000">
      <w:pPr>
        <w:jc w:val="both"/>
      </w:pPr>
      <w:r>
        <w:t>21-</w:t>
      </w:r>
      <w:r>
        <w:tab/>
        <w:t>æÝíãÇ íÊÚáÞ ÈÇáÊÒÇã ÇáÏæáÉ ÇáØÑÝ ÈÍãÇíÉ ÍÞæÞ ÌãíÚ ÇáÃØÝÇá íÎÖÚ áæáÇíÊåÇ¡ áÇÍÙ Ãä ÇáÍßæãÉ ÇááíÈíÉ¡ ÓæÇÁ Ýí ÇáÊÞÑíÑ ÇáÃæøóáí¡ Ãæ Ýí ÇáÑÏæÏ ÇáãßÊæÈÉ ÇáÊí ÞÏãÊåÇ¡ ßÇäÊ ÏÇÆãÇð ÊÔíÑ Åáì ÍÞæÞ ãæÇØäíåÇ áÇ Åáì ÍÞæÞ ÇáÃÝÑÇÏ ÇáæÇÞÚíä ÊÍÊ æáÇíÊåÇ. æíæÏ Ãä íÚÑÝ ÅÐÇ ßÇäÊ åäÇß ÃÍßÇã Ýí åÐÇ ÇáÎÕæÕ¡ Ãæ Ãí ÎØØ áÊæÝíÞ ÇáÃÓáæÈ ÇááíÈí ãÚ ÃÍßÇã ÇáÇÊÝÇÞíÉ.</w:t>
      </w:r>
    </w:p>
    <w:p w:rsidR="00000000" w:rsidRDefault="00000000">
      <w:pPr>
        <w:jc w:val="both"/>
      </w:pPr>
    </w:p>
    <w:p w:rsidR="00000000" w:rsidRDefault="00000000">
      <w:pPr>
        <w:jc w:val="both"/>
      </w:pPr>
      <w:r>
        <w:t>22-</w:t>
      </w:r>
      <w:r>
        <w:tab/>
        <w:t>æÃÎíÑÇð áÇÍÙ Ãä ÇáÝÞÑÊíä 41 æ42 ãä ÇáÑÏæÏ ÇáãßÊæÈÉ ÇáÊí ÞÏãÊåÇ ÇáÍßæãÉ ÇááíÈíÉ ÃÔÇÑÊ Åáì ÊÏÇÈíÑ ÇáÑÕÏ ãä ÌÇäÈ æÒÇÑÉ ÇáÑÚÇíÉ ÇáÇÌÊãÇÚíÉ. æáãÇ ßÇäÊ ÇáÊÌÑÈÉ ÇáÚÇáãíÉ ÞÏ ÃËÈÊÊ Ãä ÇáÑÕÏ ÇáÐÇÊí ãä ÌÇäÈ ÓáØÇÊ ÇáÊäÝíÐ äÇÏÑÇð ãÇ íÄÏí Åáì äÊÇÆÌ ãÑÖíÉ ÝÅäå íæÏ Ãä íÚÑÝ ÅÐÇ ßÇä åäÇß ÅãßÇäíÉ ÇÔÊÑÇß ÇáãäÙãÇÊ ÛíÑ ÇáÍßæãíÉ Ýí ÃÚãÇá ÇáÑÕÏ.</w:t>
      </w:r>
    </w:p>
    <w:p w:rsidR="00000000" w:rsidRDefault="00000000">
      <w:pPr>
        <w:jc w:val="both"/>
      </w:pPr>
    </w:p>
    <w:p w:rsidR="00000000" w:rsidRDefault="00000000">
      <w:pPr>
        <w:jc w:val="both"/>
      </w:pPr>
      <w:r>
        <w:t>23-</w:t>
      </w:r>
      <w:r>
        <w:tab/>
      </w:r>
      <w:r>
        <w:rPr>
          <w:u w:val="single"/>
        </w:rPr>
        <w:t>ÇáÓíÏÉ ãæÎæÇä</w:t>
      </w:r>
      <w:r>
        <w:t>¡ ÝíãÇ íÊÚáÞ ÈÇáÝÞÑÉ ÇáÝÑÚíÉ 11(Ã) ãä ÇáÊÞÑíÑ ÇáÃæøóáí (CRC/C/28/Add.6) æÇáÝÍÕ ÇáÃæøóáí Úáì ÑÇÛÈí ÇáÒæÇÌ ÞÈá ÇáÒæÇÌ¡ ÞÇáÊ ÅäåÇ ÊæÏ Ãä ÊÚÑÝ ÅÐÇ ßÇä åäÇß Ãí ÊÔÑíÚ íÍßã ÇáßÔÝ Úä ÇáÚíæÈ ÇáãæÑæËÉ¡ æÅÐÇ ßÇä åäÇß ãËá åÐÇ ÇáÊÔÑíÚ ßíÝ íÌÑí ÑÕÏå. æÝíãÇ íÊÚáÞ ÈÇáÝÞÑÉ ÇáÝÑÚíÉ 11(Ò) ÓÃáÊ Úä ßíÝíÉ ÑÕÏ ÈÑäÇãÌ ÊÑÈíÉ ÇáÃØÝÇá ÇáãÈßÑÉ Ýí ÇáãäÒá æÅÐÇ ßÇäÊ æÒÇÑÉ ÇáÊÑÈíÉ ãÔÊÑßÉ Ýíå. æÝíãÇ íÊÚáÞ ÈÇáÝÞÑÊíä ÇáÝÑÚíÊíä 11(ä) æ(Ó) ÝÅäåÇ ÊÓÃá ÅÐÇ ßÇäÊ ÞÏ äÝÐÊ Ãí ÃÚãÇá ÈÍË áãÚÑÝÉ ãÇ ÅÐÇ ßÇäÊ ÊÓãíÉ ÇáÃØÝÇá æÅÚÇÏÉ ÊÓãíÊåã ÊÄÏí Åáì ãÔÇßá Ýí ÇáåæíÉ.</w:t>
      </w:r>
    </w:p>
    <w:p w:rsidR="00000000" w:rsidRDefault="00000000">
      <w:pPr>
        <w:jc w:val="both"/>
      </w:pPr>
    </w:p>
    <w:p w:rsidR="00000000" w:rsidRDefault="00000000">
      <w:pPr>
        <w:jc w:val="both"/>
      </w:pPr>
      <w:r>
        <w:t>24-</w:t>
      </w:r>
      <w:r>
        <w:tab/>
      </w:r>
      <w:r>
        <w:rPr>
          <w:u w:val="single"/>
        </w:rPr>
        <w:t>ÇáÓíÏÉ æÏÑÇæÛæ</w:t>
      </w:r>
      <w:r>
        <w:t>¡ ÞÇáÊ ÅäåÇ áÇÍÙÊ Ãä ÇáÍßæãÉ ÇááíÈíÉ ÃÞÑÊ Ýí ÑÏæÏåÇ ÇáãßÊæÈÉ ÈÃä ÇáÃãÑ íÍÊÇÌ Åáì ãÒíÏ ãä ÇáÚãá áäÔÑ ÇáãÚáæãÇÊ Úä ÇáÇÊÝÇÞíÉ¡ æÓÃáÊ ÅÐÇ ßÇäÊ åäÇß ÎØæÇÊ ÞÏ ÇÊÎÐÊ Ýí åÐÇ ÇáÎÕæÕ.</w:t>
      </w:r>
    </w:p>
    <w:p w:rsidR="00000000" w:rsidRDefault="00000000">
      <w:pPr>
        <w:jc w:val="both"/>
      </w:pPr>
    </w:p>
    <w:p w:rsidR="00000000" w:rsidRDefault="00000000">
      <w:pPr>
        <w:jc w:val="both"/>
      </w:pPr>
      <w:r>
        <w:t>25-</w:t>
      </w:r>
      <w:r>
        <w:tab/>
      </w:r>
      <w:r>
        <w:rPr>
          <w:u w:val="single"/>
        </w:rPr>
        <w:t>ÇáÓíÏÉ ãÈæí</w:t>
      </w:r>
      <w:r>
        <w:t>¡ ãÊÇÈÚÉ áÓÄÇáåÇ ÇáÓÇÈÞ Úä ÇáãÄÔÑÇÊ ÞÇáÊ Åä ÇáÓáØÇÊ ÇááíÈíÉ ÍÞÞÊ äÊÇÆÌ ÙÇåÑÉ Ýí ãÌÇáí ÇáÕÍÉ æÇáÊÑÈíÉ. æáßä ÑÛã ÓÑÚÉ Íá ÇáãÔÇßá Ýí ãÌÇá ãÇ ÝÅä ãÔÇßá ÌÏíÏÉ ÊÙåÑ Ýí ãÌÇáÇÊ ÃÎÑì. æáåÐÇ ÇáÓÈÈ ßÇäÊ ÞÏ ÓÃáÊ ÅÐÇ ßÇäÊ ÇáÓáØÇÊ ÇááíÈíÉ æÖÚÊ ãÄÔÑÇÊ Úä ÇáÃØÝÇá Ðæí ÇáÙÑæÝ ÇáÕÚÈÉ æÈÎÇÕÉ Úä ÇäÊåÇßÇÊ ÍÞæÞ ÇáÃØÝÇá¡ æãÇ ÅÐÇ ßÇäÊ ÞÏ æÇÌåÊ ãÔÇßá Ýí ÇÓÊÎÏÇã åÐå ÇáãÄÔÑÇÊ áÑÕÏ ÇáÃÚãÇá æÊÕãíã ÇáãÔÇÑíÚ æÇáÈÑÇãÌ ÇáÊí ÊÖãä ÊØÈíÞ ÇáÇÊÝÇÞíÉ ÊØÈíÞÇð ÝÚÇáÇð. ÝãÇ åí ÇáãÄÔÑÇÊ ÇáãæÌæÏÉ¡ æãÇ åí ÇáãÔÇßá ÇáÊí ÙåÑÊ¡ æãÇ ãÏì ÝÇÚáíÉ ÂáíÇÊ ÇáÑÕÏ¿</w:t>
      </w:r>
    </w:p>
    <w:p w:rsidR="00000000" w:rsidRDefault="00000000">
      <w:pPr>
        <w:jc w:val="both"/>
      </w:pPr>
    </w:p>
    <w:p w:rsidR="00000000" w:rsidRDefault="00000000">
      <w:pPr>
        <w:jc w:val="both"/>
      </w:pPr>
      <w:r>
        <w:t>26-</w:t>
      </w:r>
      <w:r>
        <w:tab/>
      </w:r>
      <w:r>
        <w:rPr>
          <w:u w:val="single"/>
        </w:rPr>
        <w:t>ÇáÓíÏ ãÍÓä</w:t>
      </w:r>
      <w:r>
        <w:t xml:space="preserve"> (ÇáÌãÇåíÑíÉ ÇáÚÑÈíÉ ÇááíÈíÉ)¡ ÑÏÇð Úáì ÇáÓÄÇá ÇáÎÇÕ ÈÑÕÏ ÊØÈíÞ ÇáÇÊÝÇÞíÉ¡ ÞÇá Åä ÇáäÙÇã ÇáÓíÇÓí ÇááíÈí íãßä Ãä íÓÇÚÏ ßá ãä íÑíÏ Ãä íÊÃßÏ ãä Ãä ÃÍßÇã ÇáÇÊÝÇÞíÉ ÊØÈøóÞ ÊØÈíÞÇð ÕÍíÍÇð. æÇáãÄÊãÑÇÊ ÇáÔÚÈíÉ åí ÇáÌåÇÒ ÇáÃÓÇÓí Ýí ÇáäÙÇã ÇáÓíÇÓí æÈäÇÁ Úáì Ðáß ÝÅä ÇáÇÊÝÇÞíÉ æÛíÑåÇ ãä ÇáÞæÇäíä ÇáÎÇÕÉ ÈÇáÃØÝÇá ÚÑÖÊ Úáì Êáß ÇáãÄÊãÑÇÊ. æåßÐÇ ÇÓÊØÇÚ ßá ÝÑÏ¡ ÑÌáÇð ßÇä Ãæ ÇãÑÃÉ¡ Ýí ÇáãÌÊãÚ ÇááíÈí Ãä íäÇÞÔ ÇáÇÊÝÇÞíÉ¡ ßãÇ Ãä ÇáÞæÇäíä ÞÏ ÇÚÊãÏÊ áÊäÙíã ÊØÈíÞåÇ.</w:t>
      </w:r>
    </w:p>
    <w:p w:rsidR="00000000" w:rsidRDefault="00000000">
      <w:pPr>
        <w:jc w:val="both"/>
      </w:pPr>
    </w:p>
    <w:p w:rsidR="00000000" w:rsidRDefault="00000000">
      <w:pPr>
        <w:jc w:val="both"/>
      </w:pPr>
      <w:r>
        <w:t>27-</w:t>
      </w:r>
      <w:r>
        <w:tab/>
        <w:t>æÊÚÞÏ ÇáãÄÊãÑÇÊ ßá ËáÇËÉ ÔåæÑ Ãæ ÃÑÈÚÉ ÔåæÑ æåí¡ ÈæÕÝåÇ ÃÌåÒÉ ÊÔÑíÚíÉ¡ ÊÞÏã ÃÓÆáÉ Åáì ÇáÓáØÇÊ ÇáãÎÊÕÉ Ýí ãÎÊáÝ ÇáÞØÇÚÇÊ ããÇ íÖãä ÑÕÏ ÊØÈíÞ ÇáÇÊÝÇÞíÉ. æÝí äåÇíÉ ÚÇã 1997 ßÇä ÇáãÄÊãÑ ÇáÚÇã¡ æåæ ÇáÐí ÊÕÏÑ ÈÇÓãå ÌãíÚ ÇáÞÑÇÑÇÊ¡ ÞÏ ÇÚÊãÏ ãÔÑæÚ ÞÇäæä Úä ÍãÇíÉ ÇáÃØÝÇá¡ íäÙã ÃäÔØÉ ÇááÌÇä ÇáãÎÊÕÉ.</w:t>
      </w:r>
    </w:p>
    <w:p w:rsidR="00000000" w:rsidRDefault="00000000">
      <w:pPr>
        <w:jc w:val="both"/>
      </w:pPr>
    </w:p>
    <w:p w:rsidR="00000000" w:rsidRDefault="00000000">
      <w:pPr>
        <w:jc w:val="both"/>
      </w:pPr>
      <w:r>
        <w:t>28-</w:t>
      </w:r>
      <w:r>
        <w:tab/>
        <w:t>æÞÇá Åä åäÇß ÓÄÇáÇð Úä ÅãßÇäíÉ æÌæÏ ÊäÇÒÚ Èíä ÞæÇäíä ÇáÏæáÉ æÊÞÇáíÏåÇ. æÞÇá Åä ÇáÌãÇåíÑíÉ áÇ ÊÚÊãÏ ÞæÇäíä íãßä Ãä ÊÊÚÇÑÖ ãÚ ÇáÔÑíÚÉ Ãæ ãÚ ÊÞÇáíÏåÇ æÞíãåÇ. æÚáì Ðáß ÝáíÓ åäÇß ÊäÇÒÚ.</w:t>
      </w:r>
    </w:p>
    <w:p w:rsidR="00000000" w:rsidRDefault="00000000">
      <w:pPr>
        <w:jc w:val="both"/>
      </w:pPr>
    </w:p>
    <w:p w:rsidR="00000000" w:rsidRDefault="00000000">
      <w:pPr>
        <w:jc w:val="both"/>
      </w:pPr>
      <w:r>
        <w:t>29-</w:t>
      </w:r>
      <w:r>
        <w:tab/>
        <w:t>æÃãÇ Úä ÓÄÇá "ÇáÃØÝÇá ÇáãæáæÏíä ÎÇÑÌ ÝÑÇÔ ÇáÒæÌíÉ" ÝíÈÏæ Ãä åäÇß ÈÚÖ ÇáÎáØ Ýí ÇÓÊÎÏÇã ÊÚÇÈíÑ "ÛíÑ ÔÑÚí" æ"ãæáæÏ ÎÇÑÌ ÝÑÇÔ ÇáÒæÌíÉ" æ"ãæáæÏ ÎÇÑÌ ÇáÃÓÑÉ". æÞÇá Åä ÌãíÚ ÃÞÇáíã ÇáÈáÏ áÏíåÇ ãÄÓÓÇÊ ÊÑÚì ãËá åÄáÇÁ ÇáÃØÝÇá æåã ãæÖÚ ÑÕÏ íæãí æÔåÑí.</w:t>
      </w:r>
    </w:p>
    <w:p w:rsidR="00000000" w:rsidRDefault="00000000">
      <w:pPr>
        <w:jc w:val="both"/>
      </w:pPr>
    </w:p>
    <w:p w:rsidR="00000000" w:rsidRDefault="00000000">
      <w:pPr>
        <w:jc w:val="both"/>
      </w:pPr>
      <w:r>
        <w:t>30-</w:t>
      </w:r>
      <w:r>
        <w:tab/>
        <w:t>æÃÎíÑÇ ÊÚãá ÇáÓáØÇÊ Úáì ÖãÇä ÊáÞíä ãÚáæãÇÊ Úä ãÍÊæíÇÊ ÇáÇÊÝÇÞíÉ áÌãíÚ ÇáãÚáãíä¡ æÐáß Ýí ÏæÑÇÊ ÊäÙã ßá ÓäÉ. ßãÇ Ãä åäÇß ßÊÈÇð ÊäÔÑåÇ ÇáÌÇãÚÇÊ ÊÔÑÍ ãÎÊáÝ ÃåÏÇÝ ÇáÇÊÝÇÞíÉ ááØáÇÈ Ýí ÌãíÚ ÇáÊÎÕÕÇÊ.</w:t>
      </w:r>
    </w:p>
    <w:p w:rsidR="00000000" w:rsidRDefault="00000000">
      <w:pPr>
        <w:jc w:val="both"/>
      </w:pPr>
    </w:p>
    <w:p w:rsidR="00000000" w:rsidRDefault="00000000">
      <w:pPr>
        <w:jc w:val="both"/>
      </w:pPr>
      <w:r>
        <w:t>31-</w:t>
      </w:r>
      <w:r>
        <w:tab/>
        <w:t>ÇáÓíÏ ÞØíä (ÇáÌãÇåíÑíÉ ÇáÚÑÈíÉ ÇááíÈíÉ)¡ ÑÏÇð Úáì ÇáÃÓÆáÉ ÇáÎÇÕÉ ÈÊÚÑíÝ ÇáØÝá¡ ÞÇá Åä Óä ÇáÑÔÏ åæ Óä 18 ÓäÉ æÈÇáÊÇáí ÝÅä ÇáÃÔÎÇÕ Ýí Óä 17 ÓäÉ íÚÊÈÑæä ãä ÇáÞÇÕÑíä. æáÇ íÈÏæ Ãä åäÇß ÊäÇÒÚÇð Ýí ÇáÊÝÓíÑ. æÈÇáãËá¡ ÝÅä ÇáÊÝÑÞÉ Èíä ÇáãæÇØäíä æÛíÑ ÇáãæÇØäíä áÇ ÊäØÈÞ Ýí ÍÇáÉ ÇáÌãÇåíÑíÉ ÇáÚÑÈíÉ ÇááíÈíÉ áÃä ÇáÃÌÇäÈ íÊãÊÚæä ÈÌãíÚ ÇáÊÓåíáÇÊ æÇáÎÏãÇÊ ÇáãÊÇÍÉ ááãæÇØäíä ÇááíÈííä¡ æÇáÝÇÑÞ ÇáæÍíÏ Ýí ÇáãÑßÒ åæ Ãä ÛíÑ ÇáãæÇØäíä íÊãÊÚæä ÈãíÒÉ ÈÚÏã ÎÖæÚåã áÇáÊÒÇãÇÊ ÇáãæÇØäíä.</w:t>
      </w:r>
    </w:p>
    <w:p w:rsidR="00000000" w:rsidRDefault="00000000">
      <w:pPr>
        <w:jc w:val="both"/>
      </w:pPr>
    </w:p>
    <w:p w:rsidR="00000000" w:rsidRDefault="00000000">
      <w:pPr>
        <w:jc w:val="both"/>
      </w:pPr>
      <w:r>
        <w:t>32-</w:t>
      </w:r>
      <w:r>
        <w:tab/>
      </w:r>
      <w:r>
        <w:rPr>
          <w:u w:val="single"/>
        </w:rPr>
        <w:t>ÇáÓíÏ ÑÍíá</w:t>
      </w:r>
      <w:r>
        <w:t xml:space="preserve"> (ÇáÌãÇåíÑíÉ ÇáÚÑÈíÉ ÇááíÈíÉ)¡ ÞÇá Åä ÇáÃÓÑ ÇááíÈíÉ¡ ÈÍßã ÇáÏíä æÇáÊÞÇáíÏ ÇáÇÌÊãÇÚíÉ¡ åí æÍÏÇÊ ãÊÑÇÈØÉ ÊäÙÑ Åáì ÇáØÝá Úáì Ãäå ÈåÌÉ ÇáÃÓÑÉ æãÓÊÞÈáåÇ ÇáÒÇåÑ. æÞÏ ÃÍÓäÊ ÇáÕßæß ÇáÏæáíÉ ÇáÎÇÕÉ ÈÍÞæÞ ÇáÅäÓÇä ÈÃäåÇ ÃßÏÊ ÊÃßíÏÇ ÎÇÕÇ Úáì ÇáÃØÝÇá. æÍßæãÊå ÊÓÚì Åáì ÎáÞ ãÌÊãÚ ÓÚíÏ æáåÐÇ Ýåí ÊÈÐá ÞÕÇÑì ÌåÏåÇ áÍãÇíÉ ÍÞæÞ ÇáØÝá.</w:t>
      </w:r>
    </w:p>
    <w:p w:rsidR="00000000" w:rsidRDefault="00000000">
      <w:pPr>
        <w:jc w:val="both"/>
      </w:pPr>
    </w:p>
    <w:p w:rsidR="00000000" w:rsidRDefault="00000000">
      <w:pPr>
        <w:jc w:val="both"/>
      </w:pPr>
      <w:r>
        <w:t>33-</w:t>
      </w:r>
      <w:r>
        <w:tab/>
        <w:t>æÝíãÇ íÊÚáÞ ÈÇáÊÚÇæä ãÚ ÍßæãÇÊ ÇáÏæá ÇáÚÑÈíÉ æãÚ ÇáãäÙãÇÊ ÛíÑ ÇáÍßæãíÉ æÇáÃãã ÇáãÊÍÏÉ æÕäÏæÞ ÇáÃãã ÇáãÊÍÏÉ ááÃäÔØÉ ÇáÓßÇäíÉ æÕäÏæÞ ÇáÃãã ÇáãÊÍÏÉ ááØÝæáÉ æãäÙãÉ ÇáÕÍÉ ÇáÚÇáãíÉ ÝÞÏ æÖÚÊ ÏÑÇÓÇÊ Úä ãÑßÒ ÇáØÝá Ýí ÇáãÌÊãÚ¡ æÚä ãÑßÒ ÇáÃãåÇÊ æÇáÃØÝÇá¡ æÇÓÊÎÏãÊ äÊÇÆÌ åÐå ÇáÏÑÇÓÇÊ Ýí ÊÎØíØ ÇáÈÑÇãÌ. æíãßä ÊÞÏíã äÊÇÆÌ åÐå ÇáÏÑÇÓÇÊ Åáì ÇááÌäÉ ÅÐÇ ÑÛÈ ÃÚÖÇÄåÇ Ýí Ðáß. ßãÇ Ãä ÇáÍßæãÉ ÃäÔÃÊ ÅÏÇÑÉ áÊØæíÑ ÇáÅÍÕÇÁÇÊ Ýí ÌãíÚ ÌæÇäÈ ÑÚÇíÉ ÇáÃã æÇáØÝá. æÈÇáÅÖÇÝÉ Åáì Ðáß ÝÅäåÇ ÊÞÏã ãÒÇíÇ ÎÇÕÉ æÍãÇíÉ ÎÇÕÉ ááÃÔÎÇÕ ÇáãÚæÞíä. æÞÇá Åä ÍßæãÊå¡ ßãÇ ÌÇÁ Ýí ÇáÊÞÑíÑ¡ ÊÍÈÐ ÇáÅÑÖÇÚ ÇáØÈíÚí æÇáæÇÞÚ Ãä 71 Ýí ÇáãÇÆÉ ãä ÇáÃãåÇÊ ÇááíÈíÇÊ íÑÖÚä ÃØÝÇáåä.</w:t>
      </w:r>
    </w:p>
    <w:p w:rsidR="00000000" w:rsidRDefault="00000000">
      <w:pPr>
        <w:jc w:val="both"/>
      </w:pPr>
    </w:p>
    <w:p w:rsidR="00000000" w:rsidRDefault="00000000">
      <w:pPr>
        <w:jc w:val="both"/>
      </w:pPr>
      <w:r>
        <w:t>34-</w:t>
      </w:r>
      <w:r>
        <w:tab/>
        <w:t>æÇáÝÍÕ ÇáØÈí ÞÈá ÇáÒæÇÌ ãØáæÈ áßá ãä ÇáÑÌÇá æÇáäÓÇÁ¡ æíÌÈ Ãä ÊÈíøöä ÇáÓÌáÇÊ ÇáØÈíÉ ÍÇáÇÊ æÌæÏ Ãí ÃãÑÇÖ æÑÇËíÉ. æÊÈÐá ÇáÌåæÏ áÚÏã ÊÔÌíÚ ÇáÒæÇÌ Èíä ÇáÃÞÇÑÈ áãäÚ ÇáãÔÇßá ÇáæÑÇËíÉ ÇáÊí ÊäÔÃ Ýí åÐÇ ÇáäæÚ ãä ÇáÒæÇÌ. æÞÏ ÇßÊÔÝÊ ÈÚÖ ÍÇáÇÊ ãÑÖ ÇáÅíÏÒ Ýí áíÈíÇ¡ æßáåÇ Èíä ÚãÇá ÃÌÇäÈ.</w:t>
      </w:r>
    </w:p>
    <w:p w:rsidR="00000000" w:rsidRDefault="00000000">
      <w:pPr>
        <w:jc w:val="both"/>
      </w:pPr>
    </w:p>
    <w:p w:rsidR="00000000" w:rsidRDefault="00000000">
      <w:pPr>
        <w:jc w:val="both"/>
      </w:pPr>
      <w:r>
        <w:t>35-</w:t>
      </w:r>
      <w:r>
        <w:tab/>
      </w:r>
      <w:r>
        <w:rPr>
          <w:u w:val="single"/>
        </w:rPr>
        <w:t>ÇáÓíÏ ÞØíä</w:t>
      </w:r>
      <w:r>
        <w:t xml:space="preserve"> (ÇáÌãÇåíÑíÉ ÇáÚÑÈíÉ ÇááíÈíÉ)¡ ÞÇá Åä ÇáÇÊÝÇÞíÉ ÈÚÏ ÇáÊÕÏíÞ ÚáíåÇ ÇßÊÓÈÊ æÖÚ ÇáÞÇäæä ÇáãÍáí Ýí áíÈíÇ æáåÐÇ Ýåí ãáÒöãÉ áÌãíÚ ÇáãæÇØäíä æÇáÃÌåÒÉ ÇáÚÇãÉ æÇáÎÇÕÉ. æáÃÍßÇã ÇáÇÊÝÇÞíÉ ÇáÕÏÇÑÉ ÃãÇã ÇáãÍÇßã ÇááíÈíÉ Úáì ÇáÞÇäæä ÇáãÍáí.</w:t>
      </w:r>
    </w:p>
    <w:p w:rsidR="00000000" w:rsidRDefault="00000000">
      <w:pPr>
        <w:jc w:val="both"/>
      </w:pPr>
    </w:p>
    <w:p w:rsidR="00000000" w:rsidRDefault="00000000">
      <w:pPr>
        <w:jc w:val="both"/>
      </w:pPr>
      <w:r>
        <w:t>36-</w:t>
      </w:r>
      <w:r>
        <w:tab/>
      </w:r>
      <w:r>
        <w:rPr>
          <w:u w:val="single"/>
        </w:rPr>
        <w:t>ÇáÓíÏ ÇáÚæÖ</w:t>
      </w:r>
      <w:r>
        <w:t xml:space="preserve"> (ÇáÌãÇåíÑíÉ ÇáÚÑÈíÉ ÇááíÈíÉ)¡ ÞÇá Åä ÇáÃÝÑÇÏ åã ÇáãÓÄæáæä ÃæáÇð æÞÈá ßá ÔíÁ Úä ÑÕÏ ÊØÈíÞåã ááÇÊÝÇÞíÉ. æÝíãÇ íÌÇæÒ Ðáß ÝÅä ÇááÌÇä ÇáÔÚÈíÉ ÊÑÕÏ ÊØÈíÞåÇ Úáì ÇáãÓÊæííä ÇáÅÏÇÑí æÇáÝäí. æÊÑÕÏ ÇáÃÌåÒÉ ÇáÍßæãíÉ ÊØÈíÞ ÇáÇÊÝÇÞíÉ Ýí ãÌÇáÇÊ ßá ãäåÇ. æÅáì ÌÇäÈ Ðáß Ýáßá ÃÝÑÇÏ ÇáãÌÊãÚ ÇáÍÞ Ýí ÇáÇäÖãÇã Åáì ÇáãäÙãÇÊ ÛíÑ ÇáÍßæãíÉ æÝí ÇáÊÚÈíÑ Úä ÂÑÇÆåã ÈÍÑíÉ Ýí ÃÌåÒÉ ÇáÅÚáÇã¡ æÞÇá Åä ÍßæãÊå ÊÚãá ßá ãÇ Ýí æÓÚåÇ áÊØÈíÞ ÌãíÚ ÃÍßÇã ÇáÇÊÝÇÞíÉº æÃäåÇ ÓÊÈáÛ åÐÇ ÇáåÏÝ Èßá ÊÃßíÏ ÈÝÖá ÇáãÓÇÚÏÉ æÇáÊÔÌíÚ ãä ÌÇäÈ ÇááÌäÉ.</w:t>
      </w:r>
    </w:p>
    <w:p w:rsidR="00000000" w:rsidRDefault="00000000">
      <w:pPr>
        <w:jc w:val="both"/>
      </w:pPr>
    </w:p>
    <w:p w:rsidR="00000000" w:rsidRDefault="00000000">
      <w:pPr>
        <w:jc w:val="both"/>
      </w:pPr>
      <w:r>
        <w:t>37-</w:t>
      </w:r>
      <w:r>
        <w:tab/>
        <w:t>æÞÇá Åä áíÈíÇ ÇÚÊãÏÊ ÃÓáæÈ ÇáÑÕÏ ÇáÞÇÆã Úáì ÇáãÔÇÑßÉ ÇáÔÚÈíÉ. æÊÏíÑ ÇááÌäÉ ÇáÚáíÇ áÑÚÇíÉ ÇáØÝá¡ ÈÇáÊÚÇæä ãÚ ÈÑäÇãÌ ÇáÃãã ÇáãÊÍÏÉ ÇáÅäãÇÆí¡ ÈÑäÇãÌÇð áÊäãíÉ ÇáãæÇÑÏ ÇáÈÔÑíÉ Ýí ÇáÞÑä ÇáãÞÈá æåæ íÊÖãä ÇáÊÚÑÝ Úáì ãÄÔÑÇÊ áÊÞííã ÅÚãÇá ÇáÍÞæÞ ÇáãÍãíÉ ÈãæÌÈ ÇáÇÊÝÇÞíÉ æÑÝÇåíÉ ÇáÃØÝÇá.</w:t>
      </w:r>
    </w:p>
    <w:p w:rsidR="00000000" w:rsidRDefault="00000000">
      <w:pPr>
        <w:jc w:val="both"/>
      </w:pPr>
    </w:p>
    <w:p w:rsidR="00000000" w:rsidRDefault="00000000">
      <w:pPr>
        <w:jc w:val="both"/>
      </w:pPr>
      <w:r>
        <w:t>38-</w:t>
      </w:r>
      <w:r>
        <w:tab/>
        <w:t>æáíÓ åäÇß äÕ ÊÔÑíÚí áíÈí íãäÚ Ãí ÚÇÆáÉ ãä ÊÛííÑ ÇÓã ÇáØÝá ÈÚÏ æáÇÏÊå. æÅÐÇ ßÇä ÇáØÝá ÛíÑ ÑÇÖ Úä ÇÓãå Ýíãßä ÊÛííÑå Ýí ãßÊÈ ÇáÊÓÌíá.</w:t>
      </w:r>
    </w:p>
    <w:p w:rsidR="00000000" w:rsidRDefault="00000000">
      <w:pPr>
        <w:jc w:val="both"/>
      </w:pPr>
    </w:p>
    <w:p w:rsidR="00000000" w:rsidRDefault="00000000">
      <w:pPr>
        <w:jc w:val="both"/>
      </w:pPr>
      <w:r>
        <w:t>39-</w:t>
      </w:r>
      <w:r>
        <w:tab/>
        <w:t>æáíÓ åäÇß ÊÚÇÑÖ Èíä ÇáÚÑÝ æÇáÞÇäæä áÃä ÇáÞæÇäíä ÇáÇÌÊãÇÚíÉ ÇááíÈíÉ ÊÞæã Úáì ÇáÚÑÝ æÇáÊÞÇáíÏ. æÞÏ ÊÞæã ãäÇÒÚÇÊ Ýí ÊØÈíÞ ÇáÊÔÑíÚ æáßäåÇ áÇ ÊÈÊÚÏ ÃÈÏÇð Úä ÑæÍ ÇáÞÇäæä. æÊÍÇæá ÇáãÍÇßã ÇááíÈíÉ ÊØÈíÞ ÃÝÖá ÇáäÕæÕ ÇáÞÇäæäíÉ ÇáãæÌæÏÉ ÝÅÐÇ ßÇäÊ ÃÍßÇã ÞÇäæä ãÍáí ÊÞÑÑ ÍãÇíÉ ÃÝÖá ããÇ íÞÑÑå Õß Ïæáí ÝíÓÊØíÚ ÇáÞÇÖí ÇááíÈí Ãä íÎÊÇÑ ÇáÞÇäæä ÇáãÍáí. æÈÐáß Êßæä ááÃØÝÇá ÍãÇíÉ ÌíÏÉ ÏÇÆãÇð.</w:t>
      </w:r>
    </w:p>
    <w:p w:rsidR="00000000" w:rsidRDefault="00000000">
      <w:pPr>
        <w:jc w:val="both"/>
      </w:pPr>
    </w:p>
    <w:p w:rsidR="00000000" w:rsidRDefault="00000000">
      <w:pPr>
        <w:jc w:val="both"/>
      </w:pPr>
      <w:r>
        <w:t>40-</w:t>
      </w:r>
      <w:r>
        <w:tab/>
      </w:r>
      <w:r>
        <w:rPr>
          <w:u w:val="single"/>
        </w:rPr>
        <w:t>ÇáÓíÏ ÞØíä</w:t>
      </w:r>
      <w:r>
        <w:t xml:space="preserve"> (ÇáÌãÇåíÑíÉ ÇáÚÑÈíÉ ÇááíÈíÉ)¡ ÞÇá Åä ÌãíÚ ÇáÕßæß ÇáÏæáíÉ ÇáÊí ÕÏÞÊ ÚáíåÇ áíÈíÇ äÔÑÊ Ýí ÇáÌÑíÏÉ ÇáÑÓãíÉ¡ æÃÐÇÚÊåÇ æÓÇÆá ÇáÅÚáÇã ææÒÚÊ Úáì ÌãíÚ ÇáÃÌåÒÉ ÇáÍßæãíÉ ÇáÑÆíÓíÉ ÐÇÊ ÇáÇÎÊÕÇÕ. æÊäÙã æÒÇÑÉ ÇáÊÑÈíÉ ÓáÓáÉ ãä ÇáÍáÞÇÊ æÇáäÏæÇÊ áÊÚÑíÝ ÇáãÚáãíä æÇáØáÇÈ ÈÇáãÈÇÏÆ ÇáæÇÑÏÉ Ýí ÇáÇÊÝÇÞíÉ. æãä ÑÃí ÍßæãÊå Ãä ÇáäÌÇÍ Ýí ÊØÈíÞ ÇáÇÊÝÇÞíÉ Ýí ÇáÚÇáã ÈÃßãáå Óíßæä ÊÊæíÌÇð áÅäÌÇÒ ãä ÅäÌÇÒÇÊ ÇáãÌÊãÚ ÇáÏæáí.</w:t>
      </w:r>
    </w:p>
    <w:p w:rsidR="00000000" w:rsidRDefault="00000000">
      <w:pPr>
        <w:jc w:val="both"/>
      </w:pPr>
    </w:p>
    <w:p w:rsidR="00000000" w:rsidRDefault="00000000">
      <w:pPr>
        <w:jc w:val="both"/>
      </w:pPr>
      <w:r>
        <w:t>41-</w:t>
      </w:r>
      <w:r>
        <w:tab/>
      </w:r>
      <w:r>
        <w:rPr>
          <w:u w:val="single"/>
        </w:rPr>
        <w:t>ÇáÑÆíÓÉ</w:t>
      </w:r>
      <w:r>
        <w:t>¡ ÊÓÇÁáÊ ÅÐÇ ßÇäÊ åäÇß ÎØæÇÊ ÞÏ ÇÊÎÐÊ áÖãÇä ÅÚáÇã ÇáÃØÝÇá Ýí ßá ãä ÇáãäÇØÞ ÇáÍÖÑíÉ æÇáÑíÝíÉ ÈÍÞæÞåã æÈÊÓÇæíåã Ýí ÇáÍÕæá Úáì ÇáÎÏãÇÊ. æãä ÇáãÝíÏ ÃíÖÇð ãÚÑÝÉ ßíÝíÉ ÊäÓíÞ ÃäÔØÉ ÇáÓáØÇÊ ÇáãÍáíÉ æÇáæØäíÉ ÇáÎÇÕÉ ÈÇáÃØÝÇá¡ æãÇ åæ ÇáÌåÇÒ ÇáãÓÄæá Úä ÖãÇä áÇ ãÑßÒíÉ åÐå ÇáÎÏãÇÊ¡ æÚä ÇáãÓÇæÇÉ Ýí ÊæÒíÚ ÇáÎÏãÇÊ Úáì ÇáãÓÊæííä ÇáãÍáí æÇáæØäí.</w:t>
      </w:r>
    </w:p>
    <w:p w:rsidR="00000000" w:rsidRDefault="00000000">
      <w:pPr>
        <w:jc w:val="both"/>
      </w:pPr>
    </w:p>
    <w:p w:rsidR="00000000" w:rsidRDefault="00000000">
      <w:pPr>
        <w:jc w:val="both"/>
      </w:pPr>
      <w:r>
        <w:t>42-</w:t>
      </w:r>
      <w:r>
        <w:tab/>
      </w:r>
      <w:r>
        <w:rPr>
          <w:u w:val="single"/>
        </w:rPr>
        <w:t>ÇáÓíÏ ãÍÓä</w:t>
      </w:r>
      <w:r>
        <w:t xml:space="preserve"> (ÇáÌãÇåíÑíÉ ÇáÚÑÈíÉ ÇááíÈíÉ)¡ ÞÇá Åä ÍßæãÊå ÊÓÚì Åáì æÖÚ ÇÓÊÑÇÊíÌíÉ áÊØÈíÞ ÃÍßÇã ÇáÇÊÝÇÞíÉ áÇ ÈæÕÝåÇ ãÈÇÏÆ ãäÝÕáÉ Èá ÈæÕÝåÇ ßáÇð ãæÍÏÇð¡ æáÖãÇä ÊãÊÚ ÇáÌãíÚ Úáì ÞÏã ÇáãÓÇæÇÉ ÈÇáÍÞæÞ ÇáÊí ÃÞÑÊåÇ ÇáÇÊÝÇÞíÉ. æåí ÊÚãá Úáì ÊÞííã ãÎÊáÝ ÃÓÇáíÈ ÍãÇíÉ ÇáÍÞæÞ Ýí ãÎÊáÝ ãÑÇÍá Çáäãæ. ÝãËáÇð ÅÐÇ ßÇä ÇáØÝá ÇáÕÛíÑ áÇ íãßä ÊÚáíãå ÍÞæÞå ÈãæÌÈ ÇáÇÊÝÇÞíÉ Ýíãßä ÊÚáíã Ðáß áÚÇÆáÊå æáãÚáãíå.</w:t>
      </w:r>
    </w:p>
    <w:p w:rsidR="00000000" w:rsidRDefault="00000000">
      <w:pPr>
        <w:jc w:val="both"/>
      </w:pPr>
    </w:p>
    <w:p w:rsidR="00000000" w:rsidRDefault="00000000">
      <w:pPr>
        <w:jc w:val="both"/>
      </w:pPr>
      <w:r>
        <w:t>43-</w:t>
      </w:r>
      <w:r>
        <w:tab/>
        <w:t>æÊÑì ÇáÍßæãÉ Ãä åäÇß ØÑíÞÇä áÇ ËÇáË áåãÇ áÒíÇÏÉ æÚí ÇáÃÓÑ æÇáÃØÝÇá¡ æåãÇ ØÑíÞ ÃÌåÒÉ ÇáÅÚáÇã æØÑíÞ ÇáãÚÇåÏ ÇáÊÚáíãíÉ. æíÞÚ Úáì ÇáÃÌåÒÉ ÇáÍßæãíÉ ÇáãÎÊÕÉ ÖãÇä ÊØÈíÞ ÇáÇÊÝÇÞíÉº ãËáÇð æÒÇÑÉ ÇáÊÑÈíÉ åí ÇáãÓÄæáÉ Úä ÅÚãÇá ÃÍßÇã ÇáÇÊÝÇÞíÉ ÇáãÊÕáÉ ÈÇáÊÑÈíÉ.</w:t>
      </w:r>
    </w:p>
    <w:p w:rsidR="00000000" w:rsidRDefault="00000000">
      <w:pPr>
        <w:jc w:val="both"/>
      </w:pPr>
    </w:p>
    <w:p w:rsidR="00000000" w:rsidRDefault="00000000">
      <w:pPr>
        <w:jc w:val="both"/>
      </w:pPr>
      <w:r>
        <w:t>44-</w:t>
      </w:r>
      <w:r>
        <w:tab/>
        <w:t>æÊÍÇæá ÍßæãÊå ãäÐ ÚÏÉ ÓäæÇÊ ÊæÒíÚ ÇáäÔÇØ ÇáÇÞÊÕÇÏí Ýí ÌãíÚ ÃäÍÇÁ ÇáÞØÑ¡ æÞÏ ÓÇÑ ÊæÝíÑ ÇáÎÏãÇÊ ÇáØÈíÉ æÇáäÝÓÇäíÉ æÇáÇÌÊãÇÚíÉ Úáì äÝÓ ÇáäåÌ. æÈãæÌÈ ÃÍßÇã ÇáÊÔÑíÚ ÇááíÈí ÊæÒÚ ÎÏãÇÊ ÇáÃØÝÇá ÊæÒíÚÇð ãÊÓÇæíÇð Èíä ÌãíÚ ÇáÃÞÇáíã.</w:t>
      </w:r>
    </w:p>
    <w:p w:rsidR="00000000" w:rsidRDefault="00000000">
      <w:pPr>
        <w:jc w:val="both"/>
      </w:pPr>
    </w:p>
    <w:p w:rsidR="00000000" w:rsidRDefault="00000000">
      <w:pPr>
        <w:jc w:val="both"/>
      </w:pPr>
      <w:r>
        <w:t>45-</w:t>
      </w:r>
      <w:r>
        <w:tab/>
      </w:r>
      <w:r>
        <w:rPr>
          <w:u w:val="single"/>
        </w:rPr>
        <w:t>ÇáÓíÏÉ æÏÑÇæÛæ</w:t>
      </w:r>
      <w:r>
        <w:t>¡ ÞÇáÊ Åä ÇáæÝÏ ÃÔÇÑ Åáì Ãä ÇáÇÊÝÇÞíÉ ÊÊÝÞ ãÚ ÃÍßÇã ÇáÞÇäæä ÇáÏÇÎáí¡ ÝíãÇ ÚÏÇ ÈÚÖ ÇÓÊËäÇÁÇÊ ÞáíáÉ. æÊÓÇÁáÊ ãÇ åí ãæÇÏ ÇáÇÊÝÇÞíÉ ÇáÊí ÊäÕÈ ÚáíåÇ åÐå ÇáÇÓÊËäÇÁÇÊ æãÇ ÅÐÇ ßÇäÊ ÇáÍßæãÉ Êäæí ÊæÝíÞ ÞæÇäíäåÇ ãÚ Êáß ÇáÃÍßÇã.</w:t>
      </w:r>
    </w:p>
    <w:p w:rsidR="00000000" w:rsidRDefault="00000000">
      <w:pPr>
        <w:jc w:val="both"/>
      </w:pPr>
    </w:p>
    <w:p w:rsidR="00000000" w:rsidRDefault="00000000">
      <w:pPr>
        <w:jc w:val="both"/>
      </w:pPr>
      <w:r>
        <w:t>46-</w:t>
      </w:r>
      <w:r>
        <w:tab/>
        <w:t>æÞÇáÊ Åä ÇáãÚÇåÏ ÇáÊÚáíãíÉ áíÓÊ æÓíáÉ ßÇÝíÉ áÅÐÇÚÉ ãÈÇÏÆ ÇáÇÊÝÇÞíÉ. æÅÐÇ ßÇä ãä ÇáÖÑæÑí ÅÚáÇã ÇáÃØÝÇá ÈÍÞæÞåã ÝÅä ÇáÃØÝÇá ÃäÝÓåã áíÓ áåã ÇáÞÏÑÉ Úáì ÖãÇä ÅÚãÇá åÐå ÇáÍÞæÞ. æÚáì ÇáÍßæãÇÊ Ãä ÊÌÏ æÓÇÆá ÊæÝíÑ ÇáãÚáæãÇÊ Úä ÇáÇÊÝÇÞíÉ ááãÌÊãÚ ÇáãÏäí ÈÃßãáå. íÖÇÝ Åáì Ðáß Ãä ÊØÈíÞ ÇáÇÊÝÇÞíÉ íÌÈ ÃáÇ íäÙÑ Åáíå Úáì Ãäå æÙíÝÉ ãä æÙÇÆÝ ÇáÃÌåÒÉ ÇáÅÏÇÑíÉ Èá ÚãáíÉ ãÓÊãÑÉ ÊÔãá ÇáãÌÊãÚ ÈÃÓÑå.</w:t>
      </w:r>
    </w:p>
    <w:p w:rsidR="00000000" w:rsidRDefault="00000000">
      <w:pPr>
        <w:jc w:val="both"/>
      </w:pPr>
    </w:p>
    <w:p w:rsidR="00000000" w:rsidRDefault="00000000">
      <w:pPr>
        <w:jc w:val="both"/>
      </w:pPr>
      <w:r>
        <w:t>47-</w:t>
      </w:r>
      <w:r>
        <w:tab/>
      </w:r>
      <w:r>
        <w:rPr>
          <w:u w:val="single"/>
        </w:rPr>
        <w:t>ÇáÓíÏ ßæáæÓæÝ</w:t>
      </w:r>
      <w:r>
        <w:t>¡ áÇÍÙ Ãä ÌãíÚ ÇáÏæá ÞÏ ÃÕÏÑÊ ÇáÊÒÇãÇÊåÇ ÇáÏæáíÉ ßÊÔÑíÚ ÏÇÎáí æÞÇá Åäå íÊÝÞ ãÚ ÇáæÝÏ Úáì Ãä ÇáãÚáãíä åã ÃÝÖá æÓíáÉ áÅÐÇÚÉ ÃÍßÇã ÇáÇÊÝÇÞíÉ. æáßä ÇáÇÊÝÇÞíÉ ÊÖãäÊ ÌÇäÈÇð ãÈÊßÑÇð æåæ ÃäåÇ ÊáÒã ÇáÏæá ÇáÃØÑÇÝ ÈÅÚáÇã ßá ÇáÈÇáÛíä æÇáÃØÝÇá ÈãÇ ÌÇÁ ÝíåÇ ãä ÃÍßÇã¡ æáßä ÞáÉ ãä ÇáÃØÝÇá åí ÇáÊí ÊÚáã Ãä áåÇ ÍÞæÞÇð ãÍãíÉ Ýí ÇáÞÇäæä ÇáÏæáí. æÞÇá Åäå íÑì Ãä ÃÝÖá æÓíáÉ áÅÚáÇãåã ÈåÐå ÇáÍÞæÞ åí ÅÏÎÇá ÇáÇÊÝÇÞíÉ Ýí ÇáãäÇåÌ ÇáÅáÒÇãíÉ ÇáãÏÑÓíÉ æÇáÌÇãÚíÉ¡ æÎÕæÕÇð Ýí ãäÇåÌ ãÄÓÓÇÊ ÊÏÑíÈ ÇáãÚáãíä. æåÐÇ ÇáÃÓáæÈ íÌÈ Ãä íßæä ÃÓáæÈÇð ãÓÊãÑÇð. ÝÇáÃØÝÇá íæáÏæä ßá íæã æíÌÈ æÖÚ ßÊÈ ãÏÑÓíÉ ááãÚáãíä æááÃØÝÇá ãä ãÎÊáÝ ÇáÃÚãÇÑ.</w:t>
      </w:r>
    </w:p>
    <w:p w:rsidR="00000000" w:rsidRDefault="00000000">
      <w:pPr>
        <w:jc w:val="both"/>
      </w:pPr>
    </w:p>
    <w:p w:rsidR="00000000" w:rsidRDefault="00000000">
      <w:pPr>
        <w:jc w:val="both"/>
      </w:pPr>
      <w:r>
        <w:t>48-</w:t>
      </w:r>
      <w:r>
        <w:tab/>
      </w:r>
      <w:r>
        <w:rPr>
          <w:u w:val="single"/>
        </w:rPr>
        <w:t>ÇáÑÆíÓÉ</w:t>
      </w:r>
      <w:r>
        <w:t>¡ ÓÃáÊ ÅÐÇ ßÇäÊ åäÇß ÍÇáÇÊ ãä ÇáÊãÓß ÈÇáÇÊÝÇÞíÉ ÃãÇã ÇáãÍÇßã ÇááíÈíÉ¡ æÎÕæÕÇð Ýí ÞÖÇíÇ ÊÊÚáÞ ÈÍÞæÞ ØÝá ãÇ.</w:t>
      </w:r>
    </w:p>
    <w:p w:rsidR="00000000" w:rsidRDefault="00000000">
      <w:pPr>
        <w:jc w:val="both"/>
      </w:pPr>
    </w:p>
    <w:p w:rsidR="00000000" w:rsidRDefault="00000000">
      <w:pPr>
        <w:jc w:val="both"/>
      </w:pPr>
      <w:r>
        <w:t>49-</w:t>
      </w:r>
      <w:r>
        <w:tab/>
      </w:r>
      <w:r>
        <w:rPr>
          <w:u w:val="single"/>
        </w:rPr>
        <w:t>ÇáÓíÏÉ ßÇÑÈ</w:t>
      </w:r>
      <w:r>
        <w:t xml:space="preserve"> ÇÞÊÑÍÊ ÇÚÊÈÇÑ ÇáÃØÝÇá ÃäÝÓåã æÓíáÉ áÅÐÇÚÉ ÇáÇÊÝÇÞíÉ. æÇáæÇÞÚ Ãä ãËá åÐÇ ÇáÃÓáæÈ áå ãÒÇíÇ ÊÑÈæíÉ ßËíÑÉ ãäåÇ ãËáÇð Ãäå íÎáÞ áÏì ÇáÃØÝÇá æÚíÇð ÈÅØáÇÞ ÞÏÑÇÊåã.</w:t>
      </w:r>
    </w:p>
    <w:p w:rsidR="00000000" w:rsidRDefault="00000000">
      <w:pPr>
        <w:jc w:val="both"/>
      </w:pPr>
    </w:p>
    <w:p w:rsidR="00000000" w:rsidRDefault="00000000">
      <w:pPr>
        <w:jc w:val="both"/>
      </w:pPr>
      <w:r>
        <w:t>50-</w:t>
      </w:r>
      <w:r>
        <w:tab/>
      </w:r>
      <w:r>
        <w:rPr>
          <w:u w:val="single"/>
        </w:rPr>
        <w:t>ÇáÓíÏÉ ãæÎæíä</w:t>
      </w:r>
      <w:r>
        <w:t>¡ ÓÃáÊ ãÑÉ ÃÎÑì Úä ßíÝíÉ ÑÕÏ ÇáÊÚáíã Ýí ÇáãäÒá æãÇ ÅÐÇ ßÇäÊ æÒÇÑÉ ÇáÊÑÈíÉ ãÔÊÑßÉ Ýíå.</w:t>
      </w:r>
    </w:p>
    <w:p w:rsidR="00000000" w:rsidRDefault="00000000">
      <w:pPr>
        <w:jc w:val="both"/>
      </w:pPr>
    </w:p>
    <w:p w:rsidR="00000000" w:rsidRDefault="00000000">
      <w:pPr>
        <w:jc w:val="both"/>
      </w:pPr>
      <w:r>
        <w:t>51-</w:t>
      </w:r>
      <w:r>
        <w:tab/>
      </w:r>
      <w:r>
        <w:rPr>
          <w:u w:val="single"/>
        </w:rPr>
        <w:t>ÇáÓíÏ ÞØíä</w:t>
      </w:r>
      <w:r>
        <w:t xml:space="preserve"> (ÇáÌãÇåíÑíÉ ÇáÚÑÈíÉ ÇááíÈíÉ)¡ ÞÇá Åäå áÇ íæÌÏ ÊäÇÒÚ Èíä ÃÍßÇã ÇáÇÊÝÇÞíÉ æÃÍßÇã ÇáÊÔÑíÚ ÇááíÈí ÇáÏÇÎáí: ÝÇáÇÊÝÇÞíÉ åí ÞÇäæä æÊäÝÐ Úáì åÐÇ ÇáäÍæ. æáæ ßÇä åäÇß ÊÚÇÑÖ Èíä ÇáÇÊÝÇÞíÉ æÇáÊÔÑíÚ ÇáãÍáí Ýáã Êßä áíÈíÇ áÊÎÊÇÑ Ãä ÊÕÏÞ Úáì åÐÇ ÇáÕß ÍÊì æáæ ÌÒÆíÇð.</w:t>
      </w:r>
    </w:p>
    <w:p w:rsidR="00000000" w:rsidRDefault="00000000">
      <w:pPr>
        <w:jc w:val="both"/>
      </w:pPr>
    </w:p>
    <w:p w:rsidR="00000000" w:rsidRDefault="00000000">
      <w:pPr>
        <w:jc w:val="both"/>
      </w:pPr>
      <w:r>
        <w:t>52-</w:t>
      </w:r>
      <w:r>
        <w:tab/>
        <w:t>æáÇ íÚÊÑÝ ÇáÅÓáÇã ÈãÝåæã ÇááÇÔÑÚíÉ æÚáì Ðáß ÝáíÓ åäÇß ÊÚÇÑÖ Ãæ ÊäÇÒÚ Èíä ÃÍßÇã ÇáÇÊÝÇÞíÉ æÃÍßÇã ÇáÊÔÑíÚ ÇááíÈí ÇáÏÇÎáí. æãä ÇáØÈíÚí Ãä ÊÎÊÇÑ ãÎÊáÝ ÇáÈáÏÇä ÇáÅÓáÇãíÉ ØÑÞÇð ãÎÊáÝÉ áÊÝÓíÑ ÇáÃÍßÇã ÐÇÊ ÇáÕáÉ.</w:t>
      </w:r>
    </w:p>
    <w:p w:rsidR="00000000" w:rsidRDefault="00000000">
      <w:pPr>
        <w:jc w:val="both"/>
      </w:pPr>
    </w:p>
    <w:p w:rsidR="00000000" w:rsidRDefault="00000000">
      <w:pPr>
        <w:jc w:val="both"/>
      </w:pPr>
      <w:r>
        <w:t>53-</w:t>
      </w:r>
      <w:r>
        <w:tab/>
        <w:t>æÃãÇ Úä ÅÐÇÚÉ ÃÍßÇã ÇáÇÊÝÇÞíÉ ÝÅäåÇ ÊÐÇÚ ÈæÇÓØÉ æÓÇÆá ÇáÅÚáÇã. æÇáËæÑÉ ÇáÊí ÍÏËÊ Ýí ãÌÇá ÇáÇÊÕÇáÇÊ ÊÚäí Ãä ÇáäÇÓ íÊÚáãæä ÍÞæÞåã æÍÞæÞ ÃØÝÇáåã¡ ãËáÇ ÈæÇÓØÉ ÇáÅäÊÑäÊ æÈÑÇãÌ ÇáÓæÇÊá. ßãÇ Ãä ÇáÈÑÇãÌ ÇáÊÑÈæíÉ ÇáÊí æÖÚÊåÇ ÇáíæäíÓíÝ ÇÓÊÎÏãÊ áÊæáíÏ ÇáæÚí ÈÇáÇÊÝÇÞíÉ áÏì ÃØÝÇá ÇáãÏÇÑÓ æÚÇÆáÇÊåã.</w:t>
      </w:r>
    </w:p>
    <w:p w:rsidR="00000000" w:rsidRDefault="00000000">
      <w:pPr>
        <w:jc w:val="both"/>
      </w:pPr>
    </w:p>
    <w:p w:rsidR="00000000" w:rsidRDefault="00000000">
      <w:pPr>
        <w:jc w:val="both"/>
      </w:pPr>
      <w:r>
        <w:t>54-</w:t>
      </w:r>
      <w:r>
        <w:tab/>
        <w:t>æÞÇá Åäå áÇ íÓÊØíÚ Ãä íÐßÑ ÞÖÇíÇ ÈÚíäåÇ ßÇäÊ ÝíåÇ ÇáÇÊÝÇÞíÉ ãæÖÚ ÊØÈíÞ ÃãÇã ÇáãÍÇßã ÇááíÈíÉ. æÚáì ßá ÍÇá¡ íÊÃßÏ ÇáÞÖÇÉ ãä Ãä ÇáÃÍßÇã ÇáÊí íÕÏÑæäåÇ ÊÊÝÞ ãÚ ÃÍßÇã ÇáÇÊÝÇÞíÉ æÅáÇ ÊÚÊÈÑ ÈÇØáÉ æáÇ ÃËÑ áåÇ.</w:t>
      </w:r>
    </w:p>
    <w:p w:rsidR="00000000" w:rsidRDefault="00000000">
      <w:pPr>
        <w:jc w:val="both"/>
      </w:pPr>
    </w:p>
    <w:p w:rsidR="00000000" w:rsidRDefault="00000000">
      <w:pPr>
        <w:jc w:val="both"/>
      </w:pPr>
      <w:r>
        <w:t>55-</w:t>
      </w:r>
      <w:r>
        <w:tab/>
      </w:r>
      <w:r>
        <w:rPr>
          <w:u w:val="single"/>
        </w:rPr>
        <w:t>ÇáÓíÏ ãÍÓä</w:t>
      </w:r>
      <w:r>
        <w:t xml:space="preserve"> (ÇáÌãÇåíÑíÉ ÇáÚÑÈíÉ ÇááíÈíÉ)¡ ÞÇá Åä ÇáÊÑÈíÉ ãä Ãåã æÓÇÆá ÇáÅÚáÇã ÈÇáÇÊÝÇÞíÉ¡ æÎÕæÕÇð ÃËäÇÁ ÇáØÝæáÉ ÇáãÈßÑÉ. æáåÐÇ Ýãä Çáãåã ÌÏÇð Ãä íÊÚáã ÇáãÚáãæä ãÖãæä åÐå ÇáÇÊÝÇÞíÉ¡ æåæ ãØáÈ íäÚßÓ Ýí ãäÇåÌ ÊÏÑíÈ ÇáãÚáãíä. æÊÓÊÎÏã ÇáÃÌåÒÉ ÇáÓãÚíÉ æÇáÈÕÑíÉ æÇáãæÇÆÏ ÇáãÓÊÏíÑÉ áÅÐÇÚÉ ÃÍßÇã ÇáÇÊÝÇÞíÉ. ßãÇ Ãä ÇáßÊÈ æÇáÈÑÇãÌ ÇáãæÖæÚÉ ÎÕíÕÇð ááÚÇÆáÇÊ ÊÞÏã ãÚáæãÇÊ Úä ÇáÇÊÝÇÞíÉ æÊÔÑÍ ãÍÊæíÇÊåÇ. æåäÇß ÈÑÇãÌ ÊáÝÒÉ ÈÇáÓæÇÊá ÊÈË áãÏÉ ËáÇË ÓÇÚÇÊ íæãíÇð ááÃØÝÇá æßËíÑÇð ãÇ ÊÊÖãä ÍæÇÑÇð ãÈÇÔÑÇð ÝÚÇáÇð ãÚ ÇáÃØÝÇá Ýí ãäÇÒáåã.</w:t>
      </w:r>
    </w:p>
    <w:p w:rsidR="00000000" w:rsidRDefault="00000000">
      <w:pPr>
        <w:jc w:val="both"/>
      </w:pPr>
    </w:p>
    <w:p w:rsidR="00000000" w:rsidRDefault="00000000">
      <w:pPr>
        <w:jc w:val="both"/>
      </w:pPr>
      <w:r>
        <w:t>56-</w:t>
      </w:r>
      <w:r>
        <w:tab/>
      </w:r>
      <w:r>
        <w:rPr>
          <w:u w:val="single"/>
        </w:rPr>
        <w:t>ÇáÓíÏ ÇáÚæÖ</w:t>
      </w:r>
      <w:r>
        <w:t xml:space="preserve"> (ÇáÌãÇåíÑíÉ ÇáÚÑÈíÉ ÇááíÈíÉ)¡ ÞÇá Åä ÇáÌãÇåíÑíÉ ÊÞÏã ÎÏãÇÊ áÇ ãÑßÒíÉ Ýí ÌãíÚ ÇáÞØÇÚÇÊ ãËá ÇáÊÑÈíÉ æÇáÕÍÉ æÃäÔØÉÃæÞÇÊ ÇáÝÑÇÛ. æÞÇá Åä ÊÎØíØ ÇáãÑßÒíÉ æÇááÇãÑßÒíÉ íÌÑí Úáì ÃÚáì ÇáãÓÊæíÇÊ ÇáÊÔÑíÚíÉ Ãí Ýí ÇáãÄÊãÑ ÇáÔÚÈí ÇáÚÇã¡ æÃä ÇáããËáíä íäÝÐæäå Úáì ÇáãÓÊæíÇÊ ÇáÅÞáíãíÉ.</w:t>
      </w:r>
    </w:p>
    <w:p w:rsidR="00000000" w:rsidRDefault="00000000">
      <w:pPr>
        <w:jc w:val="both"/>
      </w:pPr>
    </w:p>
    <w:p w:rsidR="00000000" w:rsidRDefault="00000000">
      <w:pPr>
        <w:jc w:val="both"/>
      </w:pPr>
      <w:r>
        <w:t>57-</w:t>
      </w:r>
      <w:r>
        <w:tab/>
        <w:t>æåäÇß ÊÝÇÚá Íí Èíä ÇáÓáØÇÊ ÇáãÑßÒíÉ æÇáãÍáíÉ æÈíä ÇáãäÇØÞ ÇáÍÖÑíÉ æÇáÑíÝíÉ. æÇáãØáæÈ ãä ÇáÓáØÇÊ ÇáãÍáíÉ Ãä ÊËÈÊ Ãä ÎÏãÇÊåÇ ÊÕá Åáì ÌãíÚ ÞØÇÚÇÊ ÇáÓßÇä. æÊÊÎÐ ÇáãÄÊãÑÇÊ ÇáÔÚÈíÉ ÇáÎØæÇÊ ááÊÃßÏ ãä Ãä ÌãíÚ ÇáÎÏãÇÊ ãÊÇÍÉ ÍÊì Ýí ÃÕÛÑ ÞÑíÉ. ßãÇ Ãä ÓíÇÓÉ ÊÍÞíÞ ÇáÊæÇÒä Èíä ãÎÊáÝ ÇáÃÞÇáíã ÌÚáÊ ãÓÊæì ÇáãÚíÔÉ Ýí ÇáãäÇØÞ ÇáÑíÝíÉ ããÇËáÇð áãÇ Ýí ÇáãÌÊãÚÇÊ ÇáÍÖÑíÉ æÃä ÑÚÇíÉ ÍÞæÞ ÇáØÝá Ýí ÇáãäÇØÞ ÇáÑíÝíÉ áÇ ÊËíÑ Ãí ãÔÇßá ßÈíÑÉ.</w:t>
      </w:r>
    </w:p>
    <w:p w:rsidR="00000000" w:rsidRDefault="00000000">
      <w:pPr>
        <w:jc w:val="both"/>
      </w:pPr>
    </w:p>
    <w:p w:rsidR="00000000" w:rsidRDefault="00000000">
      <w:pPr>
        <w:jc w:val="both"/>
      </w:pPr>
      <w:r>
        <w:t>58-</w:t>
      </w:r>
      <w:r>
        <w:tab/>
        <w:t>æÅÐÇ ßÇä áÏì Ãí ØÝá ãÔßáÉ Ýí ÇáãÏÑÓÉ íÓÊØíÚ Ãä íÈáÛåÇ áãÚáãíå Ãæ áÃÈæíå ááäÙÑ ÝíåÇ. æÅÐÇ ßÇä ãä ÇáãÚÑæÝ Úä ÃÓÑÉ ãÇ ÃäåÇ ÊÓíÁ ãÚÇãáÉ ÇáØÝá ÝÊÍÇá ÇáãÓÃáÉ Åáì ÇáãÑßÒ ÇáÇÌÊãÇÚí æÊÌÑí ÇáÓáØÇÊ ÊÍÞíÞÇð ÝíåÇ.</w:t>
      </w:r>
    </w:p>
    <w:p w:rsidR="00000000" w:rsidRDefault="00000000">
      <w:pPr>
        <w:jc w:val="both"/>
      </w:pPr>
    </w:p>
    <w:p w:rsidR="00000000" w:rsidRDefault="00000000">
      <w:pPr>
        <w:jc w:val="both"/>
      </w:pPr>
      <w:r>
        <w:t>59-</w:t>
      </w:r>
      <w:r>
        <w:tab/>
        <w:t>æÝíãÇ íÊÚáÞ ÈÇáÃØÝÇá ÛíÑ ÇáÔÑÚííä íÈÏæ Ãä ÈÚÖ ÇáãÌÊãÚÇÊ ÇáÛÑÈíÉ ÊÌÏ ÕÚæÈÉ Ýí Ýåã ÇáãæÞÝ: ÝÇáãÌÊãÚ ÇááíÈí áÇ íäÈÐ åÄáÇÁ ÇáÃØÝÇá æáßä ÇáãÈÏÃ ÇáÑÆíÓí åæ Ãä ÇáÃÓÑÉ åí ãßÇä ÇáÅäÌÇÈ. æáßä áãÇ ßÇä ÇáÅäÓÇä åæ ÇáÅäÓÇä ÝÅä åäÇß ÃØÝÇáÇð íæáÏæä ÎÇÑÌ ÝÑÇÔ ÇáÒæÌíÉ æáßäåã íÊãÊÚæä ÈÌãíÚ ÇáÍÞæÞ Ýí ÇáÌãÇåíÑíÉ. æíãßä ÊÓáíãåã Åáì ÅÍÏì ÇáÚÇÆáÇÊ Ãæ ÑÚÇíÊåã Ýí ãÄÓÓÇÊ ÎÇÕÉ.</w:t>
      </w:r>
    </w:p>
    <w:p w:rsidR="00000000" w:rsidRDefault="00000000">
      <w:pPr>
        <w:jc w:val="both"/>
      </w:pPr>
    </w:p>
    <w:p w:rsidR="00000000" w:rsidRDefault="00000000">
      <w:pPr>
        <w:jc w:val="both"/>
      </w:pPr>
      <w:r>
        <w:t>60-</w:t>
      </w:r>
      <w:r>
        <w:tab/>
      </w:r>
      <w:r>
        <w:rPr>
          <w:u w:val="single"/>
        </w:rPr>
        <w:t>ÇáÑÆíÓÉ</w:t>
      </w:r>
      <w:r>
        <w:t>¡ ÏÚÊ Åáì ÊÞÏíã ÃÓÆáÉ æÊÚáíÞÇÊ ãä ÃÚÖÇÁ ÇááÌäÉ Úä "ÊÚÑíÝ ÇáØÝá" (ÇáãÇÏÉ 1) æ"ãÈÇÏÆ ÚÇãÉ" (ÇáãæÇÏ 2 æ3 æ6 æ12).</w:t>
      </w:r>
    </w:p>
    <w:p w:rsidR="00000000" w:rsidRDefault="00000000">
      <w:pPr>
        <w:jc w:val="both"/>
      </w:pPr>
    </w:p>
    <w:p w:rsidR="00000000" w:rsidRDefault="00000000">
      <w:pPr>
        <w:jc w:val="both"/>
      </w:pPr>
      <w:r>
        <w:t>61-</w:t>
      </w:r>
      <w:r>
        <w:tab/>
      </w:r>
      <w:r>
        <w:rPr>
          <w:u w:val="single"/>
        </w:rPr>
        <w:t>ÇáÓíÏÉ æÏÑÇæÛæ</w:t>
      </w:r>
      <w:r>
        <w:t>¡ ÊÓÇÁáÊ áãÇÐÇ ßÇä ÇáÍÏ ÇáÃÏäì áÓä ÇáÒæÇÌ åæ 20 ÓäÉ Ýí Ííä Ãä Óä ÇáÑÔÏ åæ 18. ÝÇáÃÔÎÇÕ ÇáÐíä áã íÈáÛæÇ Óä Çáž 20 æíÑÛÈæä Ýí ÇáÒæÇÌ íÍÊÇÌæä Åáì ÅÐä ãä ÇáãÍßãÉ æÅáì ãæÇÝÞÉ ÇáæÕí Ãæ ÇáæÇáÏíä ÍÊì ÅÐÇ ßÇäæÇ ÞÏ ÈáÛæÇ ÝÚáÇð Óä ÇáÑÔÏ. æÇáÓä ÇáÃÏäì ááÒæÇÌ åæ 15 ÓäÉ. æÊÓÇÁáÊ ßíÝ íãßä ÑÕÏ ÇáÊæÇÝÞ ãÚ ÇáÞÇäæä æßíÝ íãßä ÅÚãÇáå æÞÇáÊ Åäå ÑÈãÇ íßæä åäÇß ÊÖÇÑÈ ãÚ ÇáÊÞÇáíÏ ÇáÅÓáÇãíÉ ÇáÊí ÊÓãÍ ÈÇáÒæÇÌ ÇáãÈßÑ ÈÕÝÉ ÚÇãÉ¡ æáÇ ÓíãÇ ÒæÇÌ ÇáÝÊíÇÊ.</w:t>
      </w:r>
    </w:p>
    <w:p w:rsidR="00000000" w:rsidRDefault="00000000">
      <w:pPr>
        <w:jc w:val="both"/>
      </w:pPr>
    </w:p>
    <w:p w:rsidR="00000000" w:rsidRDefault="00000000">
      <w:pPr>
        <w:jc w:val="both"/>
      </w:pPr>
      <w:r>
        <w:t>62-</w:t>
      </w:r>
      <w:r>
        <w:tab/>
        <w:t>æÞÇáÊ Åä ÇáÊÞÑíÑ áã íÔÑ Åáì æÌæÏ ÍÏ ÃÏäì áÓä ÇáÑÖì ÇáÌäÓí¡ Ãã ÚÏã æÌæÏå¡ æáßä áãÇ ßÇä ÞÏ ÌÇÁ Ýíå Ãä ÇáÚáÇÞÉ ÇáÌäÓíÉ ãÚ ØÝá íÞá ÚãÑå Úä 14 ÓäÉ ÊÎÖÚ ááÚÞæÈÉ ÝÅä ÇáÓä ÇáãÝÊÑÖ ááÑÖÇ åæ 14 ÓäÉ.</w:t>
      </w:r>
    </w:p>
    <w:p w:rsidR="00000000" w:rsidRDefault="00000000">
      <w:pPr>
        <w:jc w:val="both"/>
      </w:pPr>
    </w:p>
    <w:p w:rsidR="00000000" w:rsidRDefault="00000000">
      <w:pPr>
        <w:jc w:val="both"/>
      </w:pPr>
      <w:r>
        <w:t>63-</w:t>
      </w:r>
      <w:r>
        <w:tab/>
        <w:t>æÞÇáÊ ÅäåÇ ÝåãÊ Ãä ÇáÓä ÇáÃÏäì ááÎÏãÉ ÇáÚÓßÑíÉ ÇáÇÎÊíÇÑíÉ ãäÎÝÖ Åáì 14 ÓäÉ. Ýåá åäÇß ÓíÇÞ ÎÇÕ íÓãÍ Ýíå ÈÇáÊÌäíÏ Ýí ãËá åÐÇ ÇáÓä ÇáãäÎÝÖ¿</w:t>
      </w:r>
    </w:p>
    <w:p w:rsidR="00000000" w:rsidRDefault="00000000">
      <w:pPr>
        <w:jc w:val="both"/>
      </w:pPr>
    </w:p>
    <w:p w:rsidR="00000000" w:rsidRDefault="00000000">
      <w:pPr>
        <w:jc w:val="both"/>
      </w:pPr>
      <w:r>
        <w:t>64-</w:t>
      </w:r>
      <w:r>
        <w:tab/>
      </w:r>
      <w:r>
        <w:rPr>
          <w:u w:val="single"/>
        </w:rPr>
        <w:t>ÇáÓíÏ ÞØíä</w:t>
      </w:r>
      <w:r>
        <w:t xml:space="preserve"> (ÇáÌãÇåíÑíÉ ÇáÚÑÈíÉ ÇááíÈíÉ)¡ ÃßÏ Ãä Óä ÇáÚÔÑíä åí ÇáÓä ÇáÃÏäì ááÊÚÇÞÏ ÇáÑÖÇÆí Úáì ÇáÒæÇÌ. æÝíãÇ Èíä Óä 15 æÓä 20 íãßä ÇáÅÐä ÈÇáÒæÇÌ ãä ÇáãÍßãÉ ÔÑíØÉ Ãä Êßæä åäÇß ÃÓÈÇÈ ãáÍÉ áÐáß.</w:t>
      </w:r>
    </w:p>
    <w:p w:rsidR="00000000" w:rsidRDefault="00000000">
      <w:pPr>
        <w:jc w:val="both"/>
      </w:pPr>
    </w:p>
    <w:p w:rsidR="00000000" w:rsidRDefault="00000000">
      <w:pPr>
        <w:jc w:val="both"/>
      </w:pPr>
      <w:r>
        <w:t>65-</w:t>
      </w:r>
      <w:r>
        <w:tab/>
      </w:r>
      <w:r>
        <w:rPr>
          <w:u w:val="single"/>
        </w:rPr>
        <w:t>ÇáÓíÏ ÇáÚæÖ</w:t>
      </w:r>
      <w:r>
        <w:t xml:space="preserve"> (ÇáÌãÇåíÑíÉ ÇáÚÑÈíÉ ÇááíÈíÉ)¡ ÞÇá Åä ÇáÓä ÇáÃÏäì ááÎÏãÉ ÇáÚÓßÑíÉ åæ 19 ÓäÉ. æíãßä ÊÃÌíáå Åáì 26 ÓäÉ ÈÇáäÓÈÉ ááÃÔÎÇÕ ÇáÐíä áã íßãáæÇ ÏÑÇÓÊåã ÈÚÏ.</w:t>
      </w:r>
    </w:p>
    <w:p w:rsidR="00000000" w:rsidRDefault="00000000">
      <w:pPr>
        <w:jc w:val="both"/>
      </w:pPr>
    </w:p>
    <w:p w:rsidR="00000000" w:rsidRDefault="00000000">
      <w:pPr>
        <w:jc w:val="both"/>
      </w:pPr>
      <w:r>
        <w:t>66-</w:t>
      </w:r>
      <w:r>
        <w:tab/>
      </w:r>
      <w:r>
        <w:rPr>
          <w:u w:val="single"/>
        </w:rPr>
        <w:t>ÇáÓíÏÉ ßÇÑÈ</w:t>
      </w:r>
      <w:r>
        <w:t>¡ ÑÍÈÊ ÈÝßÑÉ ãÄÊãÑÇÊ ÇáÃØÝÇá ÇáÊí ÊÊÎÐ ÇáÞÑÇÑÇÊ Ýí ÇáãÏÇÑÓ ÇáÇÈÊÏÇÆíÉ ÈÇÚÊÈÇÑåÇ æÓíáÉ ãåãÉ ÌÏÇð áÅØáÇÞ ÅãßÇäíÇÊ ÇáÃØÝÇá. æÊÓÇÁáÊ ÅÐÇ ßÇäÊ åÐå ÇáÃÌåÒÉ ÞÇÕÑÉ Úáì ÇáãÏÇÑÓ ÇáÇÈÊÏÇÆíÉ. æåá íÓÊØíÚ ÇáÃØÝÇá ÃíÖÇð Ãä íÚÈÑæÇ Ýí åÐå ÇáãÍÇÝá Úä ÑÃíåã Ýí ÇáÊÏÇÈíÑ ÇáÊÃÏíÈíÉ¿ æÓÃáÊ ÃíÖÇð ÅÐÇ ßÇä åäÇß ÊÔÌíÚ ááÃØÝÇá Úáì ÅÈÏÇÁ ÂÑÇÆåã Ýí ÇáÈíÆÉ ÇáÚÇÆáíÉ æåá íÓÊØíÚ ÇáØÝá Ãä íÃãá Ýí Ãä Êßæä ÂÑÇÄå ãæÖÚ ÇÍÊÑÇã.</w:t>
      </w:r>
    </w:p>
    <w:p w:rsidR="00000000" w:rsidRDefault="00000000">
      <w:pPr>
        <w:jc w:val="both"/>
      </w:pPr>
    </w:p>
    <w:p w:rsidR="00000000" w:rsidRDefault="00000000">
      <w:pPr>
        <w:jc w:val="both"/>
      </w:pPr>
      <w:r>
        <w:t>67-</w:t>
      </w:r>
      <w:r>
        <w:tab/>
        <w:t>æÝíãÇ íÊÚáÞ ÈÇáÍÞ Ýí ÇáÍíÇÉ æÇáÈÞÇÁ æÇáäãæ ÝÅä ÃÞÕì ÚÞæÈÉ áÃÚãÇá ÇáÚäÝ ÖÏ ÇáÃØÝÇá åí ÇáÓÌä áãÏÉ ËãÇäí ÓäæÇÊ ÈãæÌÈ ÇáãÇÏÉ 397 ãä ÞÇäæä ÇáÚÞæÈÇÊ. æÊÓÇÁáÊ ÅÐÇ ßÇäÊ åÐå ÇáÚÞæÈÉ ÇáåíäÉ äÓÈíÇð ÊæÞÚ ÚäÏãÇ íÄÏí ÇáÚäÝ ÇáÃÈæí Åáì æÝÇÉ ÇáØÝá.</w:t>
      </w:r>
    </w:p>
    <w:p w:rsidR="00000000" w:rsidRDefault="00000000">
      <w:pPr>
        <w:jc w:val="both"/>
      </w:pPr>
      <w:r>
        <w:t>68-</w:t>
      </w:r>
      <w:r>
        <w:tab/>
      </w:r>
      <w:r>
        <w:rPr>
          <w:u w:val="single"/>
        </w:rPr>
        <w:t>ÇáÓíÏÉ ÈÇáãå</w:t>
      </w:r>
      <w:r>
        <w:t>¡ ÓÃáÊ ÇáæÝÏ Ãä íæÖÍ ÇáæÖÚ Ýí ÇáÌãÇåíÑíÉ ÈÇáäÓÈÉ áÓä ÇáãÓÄæáíÉ ÇáÌäÇÆíÉ.</w:t>
      </w:r>
    </w:p>
    <w:p w:rsidR="00000000" w:rsidRDefault="00000000">
      <w:pPr>
        <w:jc w:val="both"/>
      </w:pPr>
    </w:p>
    <w:p w:rsidR="00000000" w:rsidRDefault="00000000">
      <w:pPr>
        <w:jc w:val="both"/>
      </w:pPr>
      <w:r>
        <w:t>69-</w:t>
      </w:r>
      <w:r>
        <w:tab/>
      </w:r>
      <w:r>
        <w:rPr>
          <w:u w:val="single"/>
        </w:rPr>
        <w:t>ÇáÓíÏÉ ãÈæí</w:t>
      </w:r>
      <w:r>
        <w:t>¡ ÓÃáÊ ÅÐÇ ßÇä ÇáÔÎÕ íÝÞÏ ãÑßÒå ßÞÇÕÑ ÚäÏ ÇáÒæÇÌ. ÝãËáÇð ÅÐÇ ÊÒæÌÊ ÝÊÇÉ Ýí Óä Çáž 16 åá ÊÝÞÏ ÊáÞÇÆíÇð ÍÞæÞåÇ ßØÝá¿ æåá ÊÍÊÇÌ Åáì ãæÇÝÞÉ ÇáÃÈæíä ááÇÓÊÔÇÑÇÊ ÇáØÈíÉ Ãã Ãä ÍÞ ÅÕÏÇÑ åÐå ÇáãæÇÝÞÉ íäÊÞá Åáì ÒæÌåÇ¿</w:t>
      </w:r>
    </w:p>
    <w:p w:rsidR="00000000" w:rsidRDefault="00000000">
      <w:pPr>
        <w:jc w:val="both"/>
      </w:pPr>
    </w:p>
    <w:p w:rsidR="00000000" w:rsidRDefault="00000000">
      <w:pPr>
        <w:jc w:val="both"/>
      </w:pPr>
      <w:r>
        <w:t>70-</w:t>
      </w:r>
      <w:r>
        <w:tab/>
        <w:t>æÊÓÇÁáÊ ÅÐÇ ßÇäÊ ãÕÇáÍ ÇáØÝá ÊÑÇÚì Úáì ÃÝÖá æÌå Ííä íßæä ááãÍßãÉ ÓáØÉ ÇáÅÐä ÈÇáÒæÇÌ Ýí Óä ÞÈá Óä Çáž 20 ÅÐÇ ÑÃÊ Ãä åÐå ÇáÎØæÉ ãÝíÏÉ Ãæ ÖÑæÑíÉ æÅÐÇ ßÇäÊ åäÇß ãæÇÝÞÉ ãä ÇáæÕí. æÞÇáÊ ÅäåÇ ÊÝßÑ ÈæÌå ÎÇÕ Ýí ÍÇáÉ ÇáÝÊÇÉ ÇáÊí áÇ ÊÑíÏ Ãä ÊÊÒæÌ.</w:t>
      </w:r>
    </w:p>
    <w:p w:rsidR="00000000" w:rsidRDefault="00000000">
      <w:pPr>
        <w:jc w:val="both"/>
      </w:pPr>
    </w:p>
    <w:p w:rsidR="00000000" w:rsidRDefault="00000000">
      <w:pPr>
        <w:jc w:val="both"/>
      </w:pPr>
      <w:r>
        <w:t>71-</w:t>
      </w:r>
      <w:r>
        <w:tab/>
      </w:r>
      <w:r>
        <w:rPr>
          <w:u w:val="single"/>
        </w:rPr>
        <w:t>ÇáÓíÏ ßæáæÓæÝ</w:t>
      </w:r>
      <w:r>
        <w:t xml:space="preserve"> ÃßÏ Ãä ÇáãÇÏÉ 2 ãä ÇáÇÊÝÇÞíÉ ÊãäÚ ÌãíÚ ÃÔßÇá ÇáÊãííÒ Èíä ÇáÃØÝÇá Úáì ÃÓÇÓ ÙÑæÝ ãíáÇÏåã. æÞÇá Åä ßáãÉ "ÛíÑ ÔÑÚí" íÌÈ ÃáÇ ÊÙåÑ Ýí Ãí ÊÔÑíÚ Ãæ ÊÚáíãÇÊ ÅÏÇÑíÉ.</w:t>
      </w:r>
    </w:p>
    <w:p w:rsidR="00000000" w:rsidRDefault="00000000">
      <w:pPr>
        <w:jc w:val="both"/>
      </w:pPr>
    </w:p>
    <w:p w:rsidR="00000000" w:rsidRDefault="00000000">
      <w:pPr>
        <w:jc w:val="both"/>
      </w:pPr>
      <w:r>
        <w:t>72-</w:t>
      </w:r>
      <w:r>
        <w:tab/>
      </w:r>
      <w:r>
        <w:rPr>
          <w:u w:val="single"/>
        </w:rPr>
        <w:t>ÇáÓíÏÉ æÏÑÇæÛæ</w:t>
      </w:r>
      <w:r>
        <w:t>¡ áÇÍÙÊ Ãä ÇáãÓÇæÇÉ Èíä ÇáÑÌÇá æÇáäÓÇÁ ãæÖÚ ÊÃßíÏ Ýí ßËíÑ ãä ÇáÕßæß ÇáÞÇäæäíÉ ÇááíÈíÉ æÓÃáÊ ÅÐÇ ßÇä ãÑßÒ ÇáãÑÃÉ Ýí ÇáÍíÇÉ ÇáÚãáíÉ íÊÓÇæì ãÚ ãÑßÒåÇ Ýí ÇáÞÇäæä¡ ãËáÇ Ýí ÇáÚÇÆáÇÊ ÇáÊÞáíÏíÉ æÝí ÇáÞæÇÊ ÇáãÓáÍÉ. æåá ÊÔÇÑß ÇáãÑÃÉ ÈÕÝÉ ÍÞíÞíÉ Ýí ÇÊÎÇÐ ÇáÞÑÇÑÇÊ æåá åäÇß ãäÙãÇÊ ÛíÑ ÍßæãíÉ ÊäÊÕÑ áÍÞæÞ ÇáãÑÃÉ¿ æÅáì Ãí ãÏì ØÈÞÊ ÇáÌãÇåíÑíÉ ÊæÕíÇÊ ÇáãÄÊãÑ ÇáÏæáí ÇáÑÇÈÚ ÇáãÚäí ÈÇáãÑÃÉ¿</w:t>
      </w:r>
    </w:p>
    <w:p w:rsidR="00000000" w:rsidRDefault="00000000">
      <w:pPr>
        <w:jc w:val="both"/>
      </w:pPr>
    </w:p>
    <w:p w:rsidR="00000000" w:rsidRDefault="00000000">
      <w:pPr>
        <w:jc w:val="both"/>
      </w:pPr>
      <w:r>
        <w:t>73-</w:t>
      </w:r>
      <w:r>
        <w:tab/>
      </w:r>
      <w:r>
        <w:rPr>
          <w:u w:val="single"/>
        </w:rPr>
        <w:t>ÇáÓíÏÉ ãæÎæÇä</w:t>
      </w:r>
      <w:r>
        <w:t>¡ ØáÈÊ ÅíÖÇÍÇð Úä Óä ÇáÊãííÒ¡ ÎÕæÕÇð Ýí ÖæÁ ÇáÅÔÇÑÉ Ýí ÇáÑÏæÏ ÇáãßÊæÈÉ Åáì ÇáãÇÏÉ 150 ãä ÞÇäæä ÇáÚÞæÈÇÊ ÇáÊí ÊäØÈÞ Úáì ÇáÞÇÕÑ Èíä Óä 14 æ18 ÓäÉ ÇáÐí áíÓ áå ÃåáíÉ ÇáÊãííÒ.</w:t>
      </w:r>
    </w:p>
    <w:p w:rsidR="00000000" w:rsidRDefault="00000000">
      <w:pPr>
        <w:jc w:val="both"/>
      </w:pPr>
    </w:p>
    <w:p w:rsidR="00000000" w:rsidRDefault="00000000">
      <w:pPr>
        <w:jc w:val="both"/>
      </w:pPr>
      <w:r>
        <w:t>74-</w:t>
      </w:r>
      <w:r>
        <w:tab/>
      </w:r>
      <w:r>
        <w:rPr>
          <w:u w:val="single"/>
        </w:rPr>
        <w:t>ÇáÓíÏ ÞØíä</w:t>
      </w:r>
      <w:r>
        <w:t xml:space="preserve"> (ÇáÌãÇåíÑíÉ ÇáÚÑÈíÉ ÇááíÈíÉ)¡ ÞÇá Åä ÇáØÝá ÇáÐí íÞá ÚãÑå Úä 7 ÓäæÇÊ áíÓ áå ÃåáíÉ ÇáÊãííÒ Úáì ßá ÍÇá. Ëã ãä Óä 7 Åáì 17 íÚÊÈÑ Ãä áå ÞÏÑÉ ÇáÊãííÒ. æÃãÇ Úä ÇáÞÇäæä ÇáÎÇÕ ÈåÐå ÇáÝÆÇÊ æÚä ÇáäÊÇÆÌ ÇáãÇáíÉ æÇáÞÇäæäíÉ áÃí ÊÕÑÝ ãä ÌÇäÈ ØÝá Ïæä Óä ÇáÊãííÒ ÝÅä åÐå ÇáÂËÇÑ áÇ íãßä äÓÈÊåÇ Åáì ÇáØÝá ÈÃí ÍÇá ãä ÇáÃÍæÇá. æÈÚÏ Óä ÇáÊãííÒ ÊÚÊÈÑ äÊÇÆÌ åÐå ÇáÊÕÑÝÇÊ ÕÍíÍÉ ÞÇäæäÇð ÅÐÇ ßÇäÊ Ýí ãÕáÍÉ ÇáØÝá æáßäåÇ ÊÚÊÈÑ ÛíÑ ÕÍíÍÉ ÅÐÇ ßÇäÊ ÖÇÑÉ Èå. æíãßä ááãÍÇßã Ãä ÊÍßã ÈÅÈØÇá Ãí ÊÕÑÝ ÛíÑ äÇÝÚ Ãæ ÛíÑ ÖÇÑ ÅÐÇ ßÇä Ðáß áãÕáÍÉ ÇáØÝá. æÃãÇ ÚäÏ ÈáæÛ Óä ÇáÑÔÏ¡ æÚäÏ Ðáß ÇáæÞÊ ÝÞØ íßæä ÇáÔÇÈ ãÓÄæáÇð ãÓÄæáíÉ ßÇãáÉ Úä ÊÕÑÝÇÊå.</w:t>
      </w:r>
    </w:p>
    <w:p w:rsidR="00000000" w:rsidRDefault="00000000">
      <w:pPr>
        <w:jc w:val="both"/>
      </w:pPr>
    </w:p>
    <w:p w:rsidR="00000000" w:rsidRDefault="00000000">
      <w:pPr>
        <w:jc w:val="both"/>
      </w:pPr>
      <w:r>
        <w:t>75-</w:t>
      </w:r>
      <w:r>
        <w:tab/>
        <w:t>æÇáÒæÇÌ Ýí Óä ÇáÎÇãÓÉ ÚÔÑÉ áÇ íÚäí ÈáæÛ Óä ÇáÑÔÏ. æíäØÈÞ ÇáÊÔÑíÚ ÇáÎÇÕ ÈÍÞæÞ ÇáÞÕÑ Úáì ßá ãä íÊÒæÌ ÞÈá Óä ÇáÑÔÏ.</w:t>
      </w:r>
    </w:p>
    <w:p w:rsidR="00000000" w:rsidRDefault="00000000">
      <w:pPr>
        <w:jc w:val="both"/>
      </w:pPr>
    </w:p>
    <w:p w:rsidR="00000000" w:rsidRDefault="00000000">
      <w:pPr>
        <w:jc w:val="center"/>
        <w:rPr>
          <w:u w:val="single"/>
        </w:rPr>
      </w:pPr>
      <w:r>
        <w:rPr>
          <w:u w:val="single"/>
        </w:rPr>
        <w:t>ÑÝÚÊ ÇáÌáÓÉ ÇáÓÇÚÉ 00/13</w:t>
      </w:r>
    </w:p>
    <w:p w:rsidR="00000000" w:rsidRDefault="00000000">
      <w:pPr>
        <w:jc w:val="both"/>
      </w:pPr>
    </w:p>
    <w:sectPr w:rsidR="00000000">
      <w:headerReference w:type="even" r:id="rId6"/>
      <w:headerReference w:type="default" r:id="rId7"/>
      <w:endnotePr>
        <w:numFmt w:val="lowerLetter"/>
      </w:endnotePr>
      <w:pgSz w:w="11907" w:h="16834" w:code="9"/>
      <w:pgMar w:top="1440" w:right="1797" w:bottom="1440" w:left="1797"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left" w:pos="6946"/>
      </w:tabs>
      <w:jc w:val="left"/>
    </w:pPr>
    <w:r>
      <w:tab/>
      <w:t>CRC/C/SR.432</w:t>
    </w:r>
  </w:p>
  <w:p w:rsidR="00000000" w:rsidRDefault="00000000">
    <w:pPr>
      <w:pStyle w:val="Header"/>
      <w:tabs>
        <w:tab w:val="clear" w:pos="4153"/>
        <w:tab w:val="left" w:pos="6946"/>
      </w:tabs>
      <w:jc w:val="left"/>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CRC/C/SR.432</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oNotTrackMoves/>
  <w:defaultTabStop w:val="720"/>
  <w:doNotHyphenateCaps/>
  <w:evenAndOddHeaders/>
  <w:drawingGridHorizontalSpacing w:val="120"/>
  <w:drawingGridVerticalSpacing w:val="120"/>
  <w:displayVerticalDrawingGridEvery w:val="0"/>
  <w:doNotUseMarginsForDrawingGridOrigin/>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jc w:val="right"/>
      <w:textAlignment w:val="baseline"/>
    </w:pPr>
    <w:rPr>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3768</Words>
  <Characters>21482</Characters>
  <Application>Microsoft Office Word</Application>
  <DocSecurity>4</DocSecurity>
  <Lines>179</Lines>
  <Paragraphs>42</Paragraphs>
  <ScaleCrop>false</ScaleCrop>
  <Company>ONU</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ÇáÚÇãÑ ßãÈíæÊÑ ÓæÈÑãÇÑßÊ</dc:creator>
  <cp:keywords/>
  <dc:description/>
  <cp:lastModifiedBy>ÇáÚÇãÑ ßãÈíæÊÑ ÓæÈÑãÇÑßÊ</cp:lastModifiedBy>
  <cp:revision>1</cp:revision>
  <cp:lastPrinted>1999-09-02T20:55:00Z</cp:lastPrinted>
  <dcterms:created xsi:type="dcterms:W3CDTF">1999-08-28T08:24:00Z</dcterms:created>
  <dcterms:modified xsi:type="dcterms:W3CDTF">1999-10-29T13:53:00Z</dcterms:modified>
</cp:coreProperties>
</file>