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37D21" w:rsidP="00B37D21">
            <w:pPr>
              <w:jc w:val="right"/>
            </w:pPr>
            <w:r w:rsidRPr="00B37D21">
              <w:rPr>
                <w:sz w:val="40"/>
              </w:rPr>
              <w:t>CRPD</w:t>
            </w:r>
            <w:r>
              <w:t>/C/TUN/Q/1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37D21" w:rsidRDefault="00B37D21" w:rsidP="00B37D21">
            <w:pPr>
              <w:spacing w:before="240" w:line="240" w:lineRule="exact"/>
            </w:pPr>
            <w:r>
              <w:t>Distr.: General</w:t>
            </w:r>
          </w:p>
          <w:p w:rsidR="00B37D21" w:rsidRDefault="001D4DE3" w:rsidP="007961CC">
            <w:pPr>
              <w:spacing w:line="240" w:lineRule="exact"/>
            </w:pPr>
            <w:r>
              <w:t>10</w:t>
            </w:r>
            <w:r w:rsidR="007961CC">
              <w:t xml:space="preserve"> November</w:t>
            </w:r>
            <w:r w:rsidR="00B37D21">
              <w:t xml:space="preserve"> 2010</w:t>
            </w:r>
          </w:p>
          <w:p w:rsidR="00B37D21" w:rsidRDefault="00B37D21" w:rsidP="00B37D21">
            <w:pPr>
              <w:spacing w:line="240" w:lineRule="exact"/>
            </w:pPr>
          </w:p>
          <w:p w:rsidR="00B56E9C" w:rsidRDefault="00B37D21" w:rsidP="00B37D21">
            <w:pPr>
              <w:spacing w:line="240" w:lineRule="exact"/>
            </w:pPr>
            <w:r>
              <w:t>Original: English</w:t>
            </w:r>
          </w:p>
        </w:tc>
      </w:tr>
    </w:tbl>
    <w:p w:rsidR="00B37D21" w:rsidRPr="00AC5D9B" w:rsidRDefault="00B37D21" w:rsidP="00B37D21">
      <w:pPr>
        <w:spacing w:before="120"/>
        <w:rPr>
          <w:b/>
          <w:sz w:val="24"/>
          <w:szCs w:val="24"/>
        </w:rPr>
      </w:pPr>
      <w:r>
        <w:rPr>
          <w:b/>
          <w:sz w:val="24"/>
          <w:szCs w:val="24"/>
        </w:rPr>
        <w:t>Committee on the Rights of Persons with Disabilities</w:t>
      </w:r>
    </w:p>
    <w:p w:rsidR="00B37D21" w:rsidRPr="00FC2369" w:rsidRDefault="00B37D21" w:rsidP="00B37D21">
      <w:pPr>
        <w:rPr>
          <w:b/>
        </w:rPr>
      </w:pPr>
      <w:r>
        <w:rPr>
          <w:b/>
        </w:rPr>
        <w:t xml:space="preserve">Fourth </w:t>
      </w:r>
      <w:r w:rsidR="007A79B3">
        <w:rPr>
          <w:b/>
        </w:rPr>
        <w:t>s</w:t>
      </w:r>
      <w:r>
        <w:rPr>
          <w:b/>
        </w:rPr>
        <w:t>ession</w:t>
      </w:r>
    </w:p>
    <w:p w:rsidR="00B37D21" w:rsidRPr="00FC2369" w:rsidRDefault="00B37D21" w:rsidP="00B37D21">
      <w:r>
        <w:t>4</w:t>
      </w:r>
      <w:r w:rsidR="007A79B3">
        <w:noBreakHyphen/>
      </w:r>
      <w:r>
        <w:t>8 October 2010</w:t>
      </w:r>
    </w:p>
    <w:p w:rsidR="00E64D08" w:rsidRPr="00FC2369" w:rsidRDefault="00B37D21" w:rsidP="00E64D08">
      <w:pPr>
        <w:pStyle w:val="HChG"/>
      </w:pPr>
      <w:r w:rsidRPr="00FC2369">
        <w:tab/>
      </w:r>
      <w:r w:rsidRPr="00FC2369">
        <w:tab/>
      </w:r>
      <w:r w:rsidR="00E64D08" w:rsidRPr="00FC2369">
        <w:t xml:space="preserve">Implementation of the </w:t>
      </w:r>
      <w:r w:rsidR="00E64D08">
        <w:t>Convention</w:t>
      </w:r>
      <w:r w:rsidR="00E64D08" w:rsidRPr="00FC2369">
        <w:t xml:space="preserve"> on </w:t>
      </w:r>
      <w:r w:rsidR="00E64D08">
        <w:t>the Rights of Persons with Disabilities</w:t>
      </w:r>
    </w:p>
    <w:p w:rsidR="00E64D08" w:rsidRDefault="00E64D08" w:rsidP="00E64D08">
      <w:pPr>
        <w:pStyle w:val="H1G"/>
      </w:pPr>
      <w:r w:rsidRPr="00FC2369">
        <w:tab/>
      </w:r>
      <w:r w:rsidRPr="00FC2369">
        <w:tab/>
      </w:r>
      <w:r>
        <w:t>L</w:t>
      </w:r>
      <w:r w:rsidRPr="00FC2369">
        <w:t xml:space="preserve">ist of issues to be taken up in connection with the consideration of the </w:t>
      </w:r>
      <w:r>
        <w:t>initial</w:t>
      </w:r>
      <w:r w:rsidRPr="00FC2369">
        <w:t xml:space="preserve"> report of </w:t>
      </w:r>
      <w:r>
        <w:t>Tunisia</w:t>
      </w:r>
      <w:r w:rsidR="007A79B3">
        <w:t xml:space="preserve"> </w:t>
      </w:r>
      <w:r w:rsidR="007A79B3" w:rsidRPr="00FC2369">
        <w:t>(</w:t>
      </w:r>
      <w:r w:rsidR="007A79B3">
        <w:t>CRPD/C</w:t>
      </w:r>
      <w:r w:rsidR="007A79B3" w:rsidRPr="00FC2369">
        <w:t>/</w:t>
      </w:r>
      <w:r w:rsidR="007A79B3">
        <w:t>TUN</w:t>
      </w:r>
      <w:r w:rsidR="007A79B3" w:rsidRPr="00FC2369">
        <w:t>/</w:t>
      </w:r>
      <w:r w:rsidR="007A79B3">
        <w:t>1</w:t>
      </w:r>
      <w:r w:rsidR="007A79B3" w:rsidRPr="00FC2369">
        <w:t>)</w:t>
      </w:r>
      <w:r w:rsidRPr="00FC2369">
        <w:t xml:space="preserve">, concerning articles 1 to </w:t>
      </w:r>
      <w:r>
        <w:t>33</w:t>
      </w:r>
      <w:r w:rsidRPr="00FC2369">
        <w:t xml:space="preserve"> of the </w:t>
      </w:r>
      <w:r w:rsidR="007A79B3" w:rsidRPr="00FC2369">
        <w:t>Co</w:t>
      </w:r>
      <w:r w:rsidR="006C6178">
        <w:t>n</w:t>
      </w:r>
      <w:r w:rsidR="007A79B3" w:rsidRPr="00FC2369">
        <w:t>ven</w:t>
      </w:r>
      <w:r w:rsidR="007A79B3">
        <w:t>tion</w:t>
      </w:r>
      <w:r w:rsidR="007A79B3" w:rsidRPr="00FC2369">
        <w:t xml:space="preserve"> </w:t>
      </w:r>
      <w:r w:rsidRPr="00FC2369">
        <w:t xml:space="preserve">on </w:t>
      </w:r>
      <w:r>
        <w:t>the Rights of Persons with Disabilities</w:t>
      </w:r>
      <w:r w:rsidRPr="00FC2369">
        <w:t xml:space="preserve"> </w:t>
      </w:r>
    </w:p>
    <w:p w:rsidR="00E64D08" w:rsidRPr="003B1824" w:rsidRDefault="00E64D08" w:rsidP="007A79B3">
      <w:pPr>
        <w:pStyle w:val="H1G"/>
        <w:rPr>
          <w:lang w:val="en-US"/>
        </w:rPr>
      </w:pPr>
      <w:r>
        <w:rPr>
          <w:lang w:val="en-US"/>
        </w:rPr>
        <w:tab/>
        <w:t>A.</w:t>
      </w:r>
      <w:r>
        <w:rPr>
          <w:lang w:val="en-US"/>
        </w:rPr>
        <w:tab/>
      </w:r>
      <w:r w:rsidRPr="003B1824">
        <w:rPr>
          <w:lang w:val="en-US"/>
        </w:rPr>
        <w:t xml:space="preserve">Purpose and </w:t>
      </w:r>
      <w:r w:rsidR="007A79B3">
        <w:rPr>
          <w:lang w:val="en-US"/>
        </w:rPr>
        <w:t>g</w:t>
      </w:r>
      <w:r w:rsidRPr="003B1824">
        <w:rPr>
          <w:lang w:val="en-US"/>
        </w:rPr>
        <w:t xml:space="preserve">eneral </w:t>
      </w:r>
      <w:r w:rsidR="007A79B3">
        <w:rPr>
          <w:lang w:val="en-US"/>
        </w:rPr>
        <w:t>o</w:t>
      </w:r>
      <w:r w:rsidRPr="003B1824">
        <w:rPr>
          <w:lang w:val="en-US"/>
        </w:rPr>
        <w:t>bligations (</w:t>
      </w:r>
      <w:r w:rsidR="007A79B3">
        <w:rPr>
          <w:lang w:val="en-US"/>
        </w:rPr>
        <w:t>a</w:t>
      </w:r>
      <w:r w:rsidRPr="003B1824">
        <w:rPr>
          <w:lang w:val="en-US"/>
        </w:rPr>
        <w:t>rts</w:t>
      </w:r>
      <w:r w:rsidR="007A79B3">
        <w:rPr>
          <w:lang w:val="en-US"/>
        </w:rPr>
        <w:t>.</w:t>
      </w:r>
      <w:r w:rsidRPr="003B1824">
        <w:rPr>
          <w:lang w:val="en-US"/>
        </w:rPr>
        <w:t xml:space="preserve"> 1</w:t>
      </w:r>
      <w:r w:rsidR="007A79B3">
        <w:rPr>
          <w:lang w:val="en-US"/>
        </w:rPr>
        <w:t xml:space="preserve"> and</w:t>
      </w:r>
      <w:r w:rsidRPr="003B1824">
        <w:rPr>
          <w:lang w:val="en-US"/>
        </w:rPr>
        <w:t xml:space="preserve"> 4) </w:t>
      </w:r>
    </w:p>
    <w:p w:rsidR="00E64D08" w:rsidRPr="00B0078B" w:rsidRDefault="00E64D08" w:rsidP="00E64D08">
      <w:pPr>
        <w:pStyle w:val="SingleTxtG"/>
        <w:numPr>
          <w:ilvl w:val="0"/>
          <w:numId w:val="4"/>
          <w:numberingChange w:id="0" w:author="Suzanne Starcevic" w:date="2010-11-10T08:54:00Z" w:original="%1:1:0:."/>
        </w:numPr>
        <w:tabs>
          <w:tab w:val="clear" w:pos="1854"/>
          <w:tab w:val="num" w:pos="1600"/>
        </w:tabs>
        <w:ind w:left="1100" w:firstLine="0"/>
      </w:pPr>
      <w:r w:rsidRPr="009E15ED">
        <w:t xml:space="preserve">Please explain whether persons with intellectual forms of disabilities are considered “persons with disabilities”, and therefore entitled to the benefits accorded to such persons under </w:t>
      </w:r>
      <w:r w:rsidR="007A79B3">
        <w:rPr>
          <w:iCs/>
        </w:rPr>
        <w:t>Act</w:t>
      </w:r>
      <w:r w:rsidR="007A79B3" w:rsidRPr="00125A2A">
        <w:rPr>
          <w:iCs/>
        </w:rPr>
        <w:t xml:space="preserve"> </w:t>
      </w:r>
      <w:r w:rsidRPr="00125A2A">
        <w:rPr>
          <w:iCs/>
        </w:rPr>
        <w:t>No. 83 (2005)</w:t>
      </w:r>
      <w:r w:rsidRPr="003B1824">
        <w:rPr>
          <w:i/>
        </w:rPr>
        <w:t xml:space="preserve">. </w:t>
      </w:r>
    </w:p>
    <w:p w:rsidR="00E64D08" w:rsidRPr="002C6A33" w:rsidRDefault="00E64D08" w:rsidP="00E64D08">
      <w:pPr>
        <w:pStyle w:val="SingleTxtG"/>
        <w:numPr>
          <w:ilvl w:val="0"/>
          <w:numId w:val="4"/>
          <w:numberingChange w:id="1" w:author="Suzanne Starcevic" w:date="2010-11-10T08:54:00Z" w:original="%1:2:0:."/>
        </w:numPr>
        <w:tabs>
          <w:tab w:val="clear" w:pos="1854"/>
          <w:tab w:val="num" w:pos="1600"/>
        </w:tabs>
        <w:ind w:left="1100" w:firstLine="0"/>
      </w:pPr>
      <w:r w:rsidRPr="009E15ED">
        <w:t>Please indicate what institution</w:t>
      </w:r>
      <w:r>
        <w:t xml:space="preserve"> or </w:t>
      </w:r>
      <w:r w:rsidRPr="009E15ED">
        <w:t>organi</w:t>
      </w:r>
      <w:r w:rsidR="002C6A33">
        <w:t>z</w:t>
      </w:r>
      <w:r w:rsidRPr="009E15ED">
        <w:t>ation, if any, has the authority to decide on</w:t>
      </w:r>
      <w:r>
        <w:t xml:space="preserve"> the types of</w:t>
      </w:r>
      <w:r w:rsidRPr="009E15ED">
        <w:t xml:space="preserve"> cases enu</w:t>
      </w:r>
      <w:r>
        <w:t xml:space="preserve">merated in paragraph 41 of the </w:t>
      </w:r>
      <w:r w:rsidR="006C6178">
        <w:t xml:space="preserve">initial </w:t>
      </w:r>
      <w:r>
        <w:t>r</w:t>
      </w:r>
      <w:r w:rsidRPr="009E15ED">
        <w:t>eport</w:t>
      </w:r>
      <w:r>
        <w:t xml:space="preserve"> (CRPD/C/TUN/1) and w</w:t>
      </w:r>
      <w:r w:rsidRPr="009E15ED">
        <w:t xml:space="preserve">ho </w:t>
      </w:r>
      <w:r>
        <w:t>may</w:t>
      </w:r>
      <w:r w:rsidRPr="009E15ED">
        <w:t xml:space="preserve"> submit </w:t>
      </w:r>
      <w:r>
        <w:t>cases for decision.</w:t>
      </w:r>
      <w:r w:rsidRPr="009E15ED">
        <w:t xml:space="preserve"> </w:t>
      </w:r>
      <w:r>
        <w:t xml:space="preserve">Please explain whether </w:t>
      </w:r>
      <w:r w:rsidRPr="009E15ED">
        <w:t>the law provide</w:t>
      </w:r>
      <w:r>
        <w:t>s</w:t>
      </w:r>
      <w:r w:rsidRPr="009E15ED">
        <w:t xml:space="preserve"> for </w:t>
      </w:r>
      <w:r>
        <w:t xml:space="preserve">a </w:t>
      </w:r>
      <w:r w:rsidRPr="009E15ED">
        <w:t>regular review of such dec</w:t>
      </w:r>
      <w:r>
        <w:t>isions. If so, when are the reviews conducted and at what</w:t>
      </w:r>
      <w:r w:rsidRPr="009E15ED">
        <w:t xml:space="preserve"> intervals</w:t>
      </w:r>
      <w:r w:rsidR="009E5EC1">
        <w:t>?</w:t>
      </w:r>
      <w:r w:rsidRPr="009E15ED">
        <w:t xml:space="preserve"> </w:t>
      </w:r>
    </w:p>
    <w:p w:rsidR="00E64D08" w:rsidRPr="00B0078B" w:rsidRDefault="00E64D08" w:rsidP="00E64D08">
      <w:pPr>
        <w:pStyle w:val="SingleTxtG"/>
        <w:numPr>
          <w:ilvl w:val="0"/>
          <w:numId w:val="4"/>
          <w:numberingChange w:id="2" w:author="Suzanne Starcevic" w:date="2010-11-10T08:54:00Z" w:original="%1:3:0:."/>
        </w:numPr>
        <w:tabs>
          <w:tab w:val="clear" w:pos="1854"/>
          <w:tab w:val="num" w:pos="1600"/>
        </w:tabs>
        <w:ind w:left="1100" w:firstLine="0"/>
      </w:pPr>
      <w:r w:rsidRPr="009E15ED">
        <w:t xml:space="preserve">Please indicate </w:t>
      </w:r>
      <w:r>
        <w:t xml:space="preserve">the measures in place </w:t>
      </w:r>
      <w:r w:rsidRPr="009E15ED">
        <w:t xml:space="preserve">to follow up on recommendations </w:t>
      </w:r>
      <w:r>
        <w:t>made by</w:t>
      </w:r>
      <w:r w:rsidRPr="009E15ED">
        <w:t xml:space="preserve"> </w:t>
      </w:r>
      <w:r w:rsidRPr="003B1824">
        <w:t>civil society organi</w:t>
      </w:r>
      <w:r w:rsidR="002C6A33">
        <w:t>z</w:t>
      </w:r>
      <w:r w:rsidRPr="003B1824">
        <w:t xml:space="preserve">ations </w:t>
      </w:r>
      <w:r w:rsidRPr="009E15ED">
        <w:t xml:space="preserve">for persons with disabilities. </w:t>
      </w:r>
      <w:r>
        <w:t>P</w:t>
      </w:r>
      <w:r w:rsidRPr="009E15ED">
        <w:t>lease provide details and timelines</w:t>
      </w:r>
      <w:r w:rsidR="002C6A33">
        <w:t>.</w:t>
      </w:r>
    </w:p>
    <w:p w:rsidR="00E64D08" w:rsidRPr="003B1824" w:rsidRDefault="00E64D08" w:rsidP="00E64D08">
      <w:pPr>
        <w:pStyle w:val="SingleTxtG"/>
        <w:numPr>
          <w:ilvl w:val="0"/>
          <w:numId w:val="4"/>
          <w:numberingChange w:id="3" w:author="Suzanne Starcevic" w:date="2010-11-10T08:54:00Z" w:original="%1:4:0:."/>
        </w:numPr>
        <w:tabs>
          <w:tab w:val="clear" w:pos="1854"/>
          <w:tab w:val="num" w:pos="1600"/>
        </w:tabs>
        <w:ind w:left="1100" w:firstLine="0"/>
      </w:pPr>
      <w:r>
        <w:t>Please explain whether</w:t>
      </w:r>
      <w:r w:rsidRPr="009E15ED">
        <w:t xml:space="preserve"> the denial of </w:t>
      </w:r>
      <w:r>
        <w:t>“</w:t>
      </w:r>
      <w:r w:rsidRPr="009E15ED">
        <w:t>reasonable accommodation</w:t>
      </w:r>
      <w:r>
        <w:t>” is considered as a form of discrimination under</w:t>
      </w:r>
      <w:r w:rsidRPr="009E15ED">
        <w:t xml:space="preserve"> Tunisian law</w:t>
      </w:r>
      <w:r>
        <w:t>.</w:t>
      </w:r>
      <w:r w:rsidRPr="009E15ED">
        <w:t xml:space="preserve"> </w:t>
      </w:r>
      <w:r>
        <w:t>Please outline the relevant</w:t>
      </w:r>
      <w:r w:rsidRPr="009E15ED">
        <w:t xml:space="preserve"> legislation</w:t>
      </w:r>
      <w:r>
        <w:t>. How d</w:t>
      </w:r>
      <w:r w:rsidRPr="009E15ED">
        <w:t xml:space="preserve">oes </w:t>
      </w:r>
      <w:r>
        <w:t xml:space="preserve">this concept apply to </w:t>
      </w:r>
      <w:r w:rsidRPr="009E15ED">
        <w:t>education and work?</w:t>
      </w:r>
    </w:p>
    <w:p w:rsidR="00E64D08" w:rsidRPr="00500FC2" w:rsidRDefault="00E64D08" w:rsidP="002C6A33">
      <w:pPr>
        <w:pStyle w:val="H1G"/>
      </w:pPr>
      <w:r>
        <w:tab/>
        <w:t>B.</w:t>
      </w:r>
      <w:r>
        <w:tab/>
        <w:t xml:space="preserve">Specific </w:t>
      </w:r>
      <w:r w:rsidR="002C6A33">
        <w:t>r</w:t>
      </w:r>
      <w:r>
        <w:t>ights</w:t>
      </w:r>
      <w:r w:rsidRPr="00500FC2">
        <w:t xml:space="preserve"> </w:t>
      </w:r>
    </w:p>
    <w:p w:rsidR="00E64D08" w:rsidRPr="003B1824" w:rsidRDefault="00E64D08" w:rsidP="00E64D08">
      <w:pPr>
        <w:pStyle w:val="H23G"/>
      </w:pPr>
      <w:r>
        <w:tab/>
      </w:r>
      <w:r>
        <w:tab/>
      </w:r>
      <w:r w:rsidRPr="003B1824">
        <w:t>Equality and non</w:t>
      </w:r>
      <w:r w:rsidR="002C6A33">
        <w:t>-</w:t>
      </w:r>
      <w:r w:rsidRPr="003B1824">
        <w:t>discrimination (</w:t>
      </w:r>
      <w:r w:rsidR="002C6A33">
        <w:t>a</w:t>
      </w:r>
      <w:r w:rsidRPr="003B1824">
        <w:t>rt</w:t>
      </w:r>
      <w:r w:rsidR="002C6A33">
        <w:t>.</w:t>
      </w:r>
      <w:r w:rsidRPr="003B1824">
        <w:t xml:space="preserve"> 5)</w:t>
      </w:r>
    </w:p>
    <w:p w:rsidR="00E64D08" w:rsidRPr="009E15ED" w:rsidRDefault="00E64D08" w:rsidP="00E64D08">
      <w:pPr>
        <w:pStyle w:val="SingleTxtG"/>
        <w:numPr>
          <w:ilvl w:val="0"/>
          <w:numId w:val="4"/>
          <w:numberingChange w:id="4" w:author="Suzanne Starcevic" w:date="2010-11-10T08:54:00Z" w:original="%1:5:0:."/>
        </w:numPr>
        <w:tabs>
          <w:tab w:val="clear" w:pos="1854"/>
          <w:tab w:val="num" w:pos="1600"/>
        </w:tabs>
        <w:ind w:left="1100" w:firstLine="0"/>
      </w:pPr>
      <w:r>
        <w:rPr>
          <w:rStyle w:val="apple-style-span"/>
        </w:rPr>
        <w:t xml:space="preserve">Please explain how </w:t>
      </w:r>
      <w:r w:rsidRPr="00B0078B">
        <w:t>equality</w:t>
      </w:r>
      <w:r>
        <w:rPr>
          <w:rStyle w:val="apple-style-span"/>
        </w:rPr>
        <w:t xml:space="preserve"> and freedom from all forms of discrimination </w:t>
      </w:r>
      <w:r w:rsidRPr="009E15ED">
        <w:rPr>
          <w:rStyle w:val="apple-style-span"/>
        </w:rPr>
        <w:t>in all areas of life</w:t>
      </w:r>
      <w:r>
        <w:rPr>
          <w:rStyle w:val="apple-style-span"/>
        </w:rPr>
        <w:t xml:space="preserve"> is guaranteed to </w:t>
      </w:r>
      <w:r w:rsidRPr="009E15ED">
        <w:rPr>
          <w:rStyle w:val="apple-style-span"/>
        </w:rPr>
        <w:t>persons with disabilities</w:t>
      </w:r>
      <w:r>
        <w:rPr>
          <w:rStyle w:val="apple-style-span"/>
        </w:rPr>
        <w:t>.</w:t>
      </w:r>
      <w:r w:rsidRPr="009E15ED">
        <w:rPr>
          <w:rStyle w:val="apple-style-span"/>
        </w:rPr>
        <w:t xml:space="preserve"> </w:t>
      </w:r>
    </w:p>
    <w:p w:rsidR="00E64D08" w:rsidRPr="004D193F" w:rsidRDefault="00E64D08" w:rsidP="00E64D08">
      <w:pPr>
        <w:pStyle w:val="H23G"/>
      </w:pPr>
      <w:r>
        <w:tab/>
      </w:r>
      <w:r>
        <w:tab/>
      </w:r>
      <w:r w:rsidRPr="004D193F">
        <w:t>Women a</w:t>
      </w:r>
      <w:r>
        <w:t>nd children with disabilities (</w:t>
      </w:r>
      <w:r w:rsidR="002C6A33">
        <w:t>a</w:t>
      </w:r>
      <w:r w:rsidRPr="004D193F">
        <w:t>rts</w:t>
      </w:r>
      <w:r w:rsidR="002C6A33">
        <w:t>.</w:t>
      </w:r>
      <w:r w:rsidRPr="004D193F">
        <w:t xml:space="preserve"> 6 and 7</w:t>
      </w:r>
      <w:r>
        <w:t>)</w:t>
      </w:r>
    </w:p>
    <w:p w:rsidR="00E64D08" w:rsidRPr="004D193F" w:rsidRDefault="00E64D08" w:rsidP="00E64D08">
      <w:pPr>
        <w:pStyle w:val="SingleTxtG"/>
        <w:numPr>
          <w:ilvl w:val="0"/>
          <w:numId w:val="4"/>
          <w:numberingChange w:id="5" w:author="Suzanne Starcevic" w:date="2010-11-10T08:54:00Z" w:original="%1:6:0:."/>
        </w:numPr>
        <w:tabs>
          <w:tab w:val="clear" w:pos="1854"/>
          <w:tab w:val="num" w:pos="1600"/>
        </w:tabs>
        <w:ind w:left="1100" w:firstLine="0"/>
        <w:rPr>
          <w:rStyle w:val="apple-style-span"/>
        </w:rPr>
      </w:pPr>
      <w:r w:rsidRPr="009E15ED">
        <w:t xml:space="preserve">In </w:t>
      </w:r>
      <w:r w:rsidR="002C6A33">
        <w:t xml:space="preserve">the </w:t>
      </w:r>
      <w:r w:rsidRPr="004D193F">
        <w:rPr>
          <w:rStyle w:val="apple-style-span"/>
        </w:rPr>
        <w:t>light of the low percentage of women with disabilities recognized among members of the disabled community (33.6</w:t>
      </w:r>
      <w:r w:rsidR="002C6A33">
        <w:rPr>
          <w:rStyle w:val="apple-style-span"/>
        </w:rPr>
        <w:t xml:space="preserve"> per cent</w:t>
      </w:r>
      <w:r w:rsidRPr="004D193F">
        <w:rPr>
          <w:rStyle w:val="apple-style-span"/>
        </w:rPr>
        <w:t>), please explain how information on women with disabilities is collected</w:t>
      </w:r>
      <w:r w:rsidR="002C6A33">
        <w:rPr>
          <w:i/>
        </w:rPr>
        <w:t>.</w:t>
      </w:r>
    </w:p>
    <w:p w:rsidR="00E64D08" w:rsidRPr="004D193F" w:rsidRDefault="00E64D08" w:rsidP="00E64D08">
      <w:pPr>
        <w:pStyle w:val="SingleTxtG"/>
        <w:numPr>
          <w:ilvl w:val="0"/>
          <w:numId w:val="4"/>
          <w:numberingChange w:id="6" w:author="Suzanne Starcevic" w:date="2010-11-10T08:54:00Z" w:original="%1:7:0:."/>
        </w:numPr>
        <w:tabs>
          <w:tab w:val="clear" w:pos="1854"/>
          <w:tab w:val="num" w:pos="1600"/>
        </w:tabs>
        <w:ind w:left="1100" w:firstLine="0"/>
        <w:rPr>
          <w:rStyle w:val="apple-style-span"/>
        </w:rPr>
      </w:pPr>
      <w:r w:rsidRPr="003B1824">
        <w:t xml:space="preserve">Please explain the </w:t>
      </w:r>
      <w:r>
        <w:t xml:space="preserve">specific </w:t>
      </w:r>
      <w:r w:rsidRPr="003B1824">
        <w:t xml:space="preserve">measures provided </w:t>
      </w:r>
      <w:r>
        <w:t>for</w:t>
      </w:r>
      <w:r w:rsidRPr="003B1824">
        <w:t xml:space="preserve"> </w:t>
      </w:r>
      <w:r w:rsidRPr="004D193F">
        <w:rPr>
          <w:rStyle w:val="apple-style-span"/>
        </w:rPr>
        <w:t xml:space="preserve">in the Child Protection Code </w:t>
      </w:r>
      <w:r>
        <w:rPr>
          <w:rStyle w:val="apple-style-span"/>
        </w:rPr>
        <w:t xml:space="preserve">to </w:t>
      </w:r>
      <w:r w:rsidRPr="004D193F">
        <w:rPr>
          <w:rStyle w:val="apple-style-span"/>
        </w:rPr>
        <w:t>protect children with disabilities</w:t>
      </w:r>
      <w:r w:rsidR="001E7CBC">
        <w:rPr>
          <w:rStyle w:val="apple-style-span"/>
        </w:rPr>
        <w:t>.</w:t>
      </w:r>
      <w:r w:rsidRPr="004D193F">
        <w:rPr>
          <w:rStyle w:val="apple-style-span"/>
        </w:rPr>
        <w:t xml:space="preserve"> How are cases of violence against children with disabilities dealt with?</w:t>
      </w:r>
    </w:p>
    <w:p w:rsidR="00E64D08" w:rsidRDefault="00E64D08" w:rsidP="00E64D08">
      <w:pPr>
        <w:pStyle w:val="SingleTxtG"/>
        <w:numPr>
          <w:ilvl w:val="0"/>
          <w:numId w:val="4"/>
          <w:numberingChange w:id="7" w:author="Suzanne Starcevic" w:date="2010-11-10T08:54:00Z" w:original="%1:8:0:."/>
        </w:numPr>
        <w:tabs>
          <w:tab w:val="clear" w:pos="1854"/>
          <w:tab w:val="num" w:pos="1600"/>
        </w:tabs>
        <w:ind w:left="1100" w:firstLine="0"/>
        <w:rPr>
          <w:rStyle w:val="apple-style-span"/>
        </w:rPr>
      </w:pPr>
      <w:r>
        <w:rPr>
          <w:rStyle w:val="apple-style-span"/>
        </w:rPr>
        <w:t>Please provide information on the concrete channels available to</w:t>
      </w:r>
      <w:r w:rsidRPr="009E15ED">
        <w:rPr>
          <w:rStyle w:val="apple-style-span"/>
        </w:rPr>
        <w:t xml:space="preserve"> children with disabilities </w:t>
      </w:r>
      <w:r>
        <w:rPr>
          <w:rStyle w:val="apple-style-span"/>
        </w:rPr>
        <w:t xml:space="preserve">to </w:t>
      </w:r>
      <w:r w:rsidRPr="009E15ED">
        <w:rPr>
          <w:rStyle w:val="apple-style-span"/>
        </w:rPr>
        <w:t>express their views on a</w:t>
      </w:r>
      <w:r>
        <w:rPr>
          <w:rStyle w:val="apple-style-span"/>
        </w:rPr>
        <w:t xml:space="preserve">ll matters concerning them. Please explain how it is guaranteed that their </w:t>
      </w:r>
      <w:r w:rsidRPr="009E15ED">
        <w:rPr>
          <w:rStyle w:val="apple-style-span"/>
        </w:rPr>
        <w:t xml:space="preserve">views </w:t>
      </w:r>
      <w:r>
        <w:rPr>
          <w:rStyle w:val="apple-style-span"/>
        </w:rPr>
        <w:t xml:space="preserve">are </w:t>
      </w:r>
      <w:r w:rsidRPr="009E15ED">
        <w:rPr>
          <w:rStyle w:val="apple-style-span"/>
        </w:rPr>
        <w:t>given serious consideration, on an equal basis with other children</w:t>
      </w:r>
      <w:r>
        <w:rPr>
          <w:rStyle w:val="apple-style-span"/>
        </w:rPr>
        <w:t>.</w:t>
      </w:r>
    </w:p>
    <w:p w:rsidR="00E64D08" w:rsidRPr="003B1824" w:rsidRDefault="00E64D08" w:rsidP="00E64D08">
      <w:pPr>
        <w:pStyle w:val="H23G"/>
      </w:pPr>
      <w:r>
        <w:tab/>
      </w:r>
      <w:r>
        <w:tab/>
      </w:r>
      <w:r w:rsidRPr="003B1824">
        <w:t>Awareness-raising (</w:t>
      </w:r>
      <w:r w:rsidR="001E7CBC">
        <w:t>a</w:t>
      </w:r>
      <w:r w:rsidRPr="003B1824">
        <w:t>rt</w:t>
      </w:r>
      <w:r w:rsidR="001E7CBC">
        <w:t>.</w:t>
      </w:r>
      <w:r w:rsidRPr="003B1824">
        <w:t xml:space="preserve"> 8)</w:t>
      </w:r>
    </w:p>
    <w:p w:rsidR="00E64D08" w:rsidRPr="003B1824" w:rsidRDefault="00E64D08" w:rsidP="00E64D08">
      <w:pPr>
        <w:pStyle w:val="SingleTxtG"/>
        <w:numPr>
          <w:ilvl w:val="0"/>
          <w:numId w:val="4"/>
          <w:numberingChange w:id="8" w:author="Suzanne Starcevic" w:date="2010-11-10T08:54:00Z" w:original="%1:9:0:."/>
        </w:numPr>
        <w:tabs>
          <w:tab w:val="clear" w:pos="1854"/>
          <w:tab w:val="num" w:pos="1600"/>
        </w:tabs>
        <w:ind w:left="1100" w:firstLine="0"/>
      </w:pPr>
      <w:r w:rsidRPr="003B1824">
        <w:t xml:space="preserve">Please explain </w:t>
      </w:r>
      <w:r>
        <w:t>the steps being</w:t>
      </w:r>
      <w:r w:rsidRPr="003B1824">
        <w:t xml:space="preserve"> tak</w:t>
      </w:r>
      <w:r>
        <w:t>en</w:t>
      </w:r>
      <w:r w:rsidRPr="003B1824">
        <w:t xml:space="preserve"> to ensure that </w:t>
      </w:r>
      <w:r>
        <w:t xml:space="preserve">information about </w:t>
      </w:r>
      <w:r w:rsidRPr="003B1824">
        <w:t>the Convention, relevant awareness-raising material and legislation related to disability</w:t>
      </w:r>
      <w:r>
        <w:t xml:space="preserve"> rights</w:t>
      </w:r>
      <w:r w:rsidRPr="003B1824">
        <w:t xml:space="preserve"> and non-discrimination </w:t>
      </w:r>
      <w:r>
        <w:t>are</w:t>
      </w:r>
      <w:r w:rsidRPr="003B1824">
        <w:t xml:space="preserve"> made available in accessible versions including sign language(s), </w:t>
      </w:r>
      <w:r w:rsidR="00A76382">
        <w:t>B</w:t>
      </w:r>
      <w:r w:rsidRPr="003B1824">
        <w:t xml:space="preserve">raille, </w:t>
      </w:r>
      <w:r>
        <w:t xml:space="preserve">and </w:t>
      </w:r>
      <w:r w:rsidRPr="003B1824">
        <w:t>plain language formats. In this context, please also elaborate on any awareness raising-programmes that may have been established, their target audience</w:t>
      </w:r>
      <w:r>
        <w:t>s</w:t>
      </w:r>
      <w:r w:rsidRPr="003B1824">
        <w:t xml:space="preserve"> and whether they </w:t>
      </w:r>
      <w:r w:rsidRPr="009E15ED">
        <w:t>involve public officials</w:t>
      </w:r>
      <w:r w:rsidR="001E7CBC">
        <w:t>.</w:t>
      </w:r>
    </w:p>
    <w:p w:rsidR="00E64D08" w:rsidRPr="003B1824" w:rsidRDefault="00E64D08" w:rsidP="00E64D08">
      <w:pPr>
        <w:pStyle w:val="H23G"/>
      </w:pPr>
      <w:r>
        <w:tab/>
      </w:r>
      <w:r>
        <w:tab/>
        <w:t>Accessibility (</w:t>
      </w:r>
      <w:r w:rsidR="001E7CBC">
        <w:t>a</w:t>
      </w:r>
      <w:r w:rsidRPr="003B1824">
        <w:t>rt</w:t>
      </w:r>
      <w:r w:rsidR="001E7CBC">
        <w:t>.</w:t>
      </w:r>
      <w:r w:rsidRPr="003B1824">
        <w:t xml:space="preserve"> 9)</w:t>
      </w:r>
    </w:p>
    <w:p w:rsidR="00E64D08" w:rsidRPr="003B1824" w:rsidRDefault="00E64D08" w:rsidP="00E64D08">
      <w:pPr>
        <w:pStyle w:val="SingleTxtG"/>
        <w:numPr>
          <w:ilvl w:val="0"/>
          <w:numId w:val="4"/>
          <w:numberingChange w:id="9" w:author="Suzanne Starcevic" w:date="2010-11-10T08:54:00Z" w:original="%1:10:0:."/>
        </w:numPr>
        <w:tabs>
          <w:tab w:val="clear" w:pos="1854"/>
          <w:tab w:val="num" w:pos="1600"/>
        </w:tabs>
        <w:ind w:left="1100" w:firstLine="0"/>
      </w:pPr>
      <w:r w:rsidRPr="003B1824">
        <w:t xml:space="preserve">Please provide updated information on the implementation of the national accessibility plan launched in 2008. </w:t>
      </w:r>
      <w:r>
        <w:t>Please i</w:t>
      </w:r>
      <w:r w:rsidRPr="009E15ED">
        <w:t xml:space="preserve">ndicate whether the </w:t>
      </w:r>
      <w:r w:rsidR="001E7CBC">
        <w:t>p</w:t>
      </w:r>
      <w:r w:rsidRPr="009E15ED">
        <w:t xml:space="preserve">lan has been </w:t>
      </w:r>
      <w:r>
        <w:t>evaluated,</w:t>
      </w:r>
      <w:r w:rsidRPr="009E15ED">
        <w:t xml:space="preserve"> and if </w:t>
      </w:r>
      <w:r>
        <w:t>so</w:t>
      </w:r>
      <w:r w:rsidRPr="009E15ED">
        <w:t xml:space="preserve">, </w:t>
      </w:r>
      <w:r>
        <w:t>the</w:t>
      </w:r>
      <w:r w:rsidRPr="009E15ED">
        <w:t xml:space="preserve"> results </w:t>
      </w:r>
      <w:r>
        <w:t xml:space="preserve">that </w:t>
      </w:r>
      <w:r w:rsidRPr="009E15ED">
        <w:t xml:space="preserve">have </w:t>
      </w:r>
      <w:r>
        <w:t xml:space="preserve">thus far </w:t>
      </w:r>
      <w:r w:rsidRPr="009E15ED">
        <w:t xml:space="preserve">been achieved. </w:t>
      </w:r>
      <w:r>
        <w:t>Please o</w:t>
      </w:r>
      <w:r w:rsidRPr="009E15ED">
        <w:t xml:space="preserve">utline </w:t>
      </w:r>
      <w:r>
        <w:t>the</w:t>
      </w:r>
      <w:r w:rsidRPr="009E15ED">
        <w:t xml:space="preserve"> obstacles or challenges faced </w:t>
      </w:r>
      <w:r>
        <w:t>in this process</w:t>
      </w:r>
      <w:r w:rsidR="001E7CBC">
        <w:t>.</w:t>
      </w:r>
    </w:p>
    <w:p w:rsidR="00E64D08" w:rsidRPr="003B1824" w:rsidRDefault="00E64D08" w:rsidP="00E64D08">
      <w:pPr>
        <w:pStyle w:val="H23G"/>
      </w:pPr>
      <w:r>
        <w:tab/>
      </w:r>
      <w:r>
        <w:tab/>
      </w:r>
      <w:r w:rsidRPr="003B1824">
        <w:t>Right to life (</w:t>
      </w:r>
      <w:r w:rsidR="001E7CBC">
        <w:t>a</w:t>
      </w:r>
      <w:r w:rsidRPr="003B1824">
        <w:t>rt</w:t>
      </w:r>
      <w:r w:rsidR="001E7CBC">
        <w:t>.</w:t>
      </w:r>
      <w:r w:rsidRPr="003B1824">
        <w:t xml:space="preserve"> 10)</w:t>
      </w:r>
    </w:p>
    <w:p w:rsidR="00E64D08" w:rsidRDefault="00E64D08" w:rsidP="00E64D08">
      <w:pPr>
        <w:pStyle w:val="SingleTxtG"/>
        <w:numPr>
          <w:ilvl w:val="0"/>
          <w:numId w:val="4"/>
          <w:numberingChange w:id="10" w:author="Suzanne Starcevic" w:date="2010-11-10T08:54:00Z" w:original="%1:11:0:."/>
        </w:numPr>
        <w:tabs>
          <w:tab w:val="clear" w:pos="1854"/>
          <w:tab w:val="num" w:pos="1600"/>
        </w:tabs>
        <w:ind w:left="1100" w:firstLine="0"/>
      </w:pPr>
      <w:r w:rsidRPr="003B1824">
        <w:t xml:space="preserve">Please </w:t>
      </w:r>
      <w:r>
        <w:t>explain the</w:t>
      </w:r>
      <w:r w:rsidRPr="003B1824">
        <w:t xml:space="preserve"> </w:t>
      </w:r>
      <w:r>
        <w:t>circumstances under which</w:t>
      </w:r>
      <w:r w:rsidRPr="003B1824">
        <w:t xml:space="preserve"> deaths in the home and institutions (residential institutions and hospitals) </w:t>
      </w:r>
      <w:r>
        <w:t>of</w:t>
      </w:r>
      <w:r w:rsidRPr="003B1824">
        <w:t xml:space="preserve"> persons with disabilities</w:t>
      </w:r>
      <w:r>
        <w:t xml:space="preserve"> are investigated, as well as the steps taken to ensure an effective investigation</w:t>
      </w:r>
      <w:r w:rsidRPr="003B1824">
        <w:t>.</w:t>
      </w:r>
    </w:p>
    <w:p w:rsidR="00E64D08" w:rsidRDefault="00BD4FD5" w:rsidP="00BD4FD5">
      <w:pPr>
        <w:pStyle w:val="H23G"/>
      </w:pPr>
      <w:r>
        <w:tab/>
      </w:r>
      <w:r>
        <w:tab/>
      </w:r>
      <w:r w:rsidR="00E64D08" w:rsidRPr="00EC346D">
        <w:t>Legal capacity (</w:t>
      </w:r>
      <w:r w:rsidR="001E7CBC">
        <w:t>a</w:t>
      </w:r>
      <w:r w:rsidR="00E64D08" w:rsidRPr="00EC346D">
        <w:t>rt</w:t>
      </w:r>
      <w:r w:rsidR="001E7CBC">
        <w:t>.</w:t>
      </w:r>
      <w:r w:rsidR="00E64D08" w:rsidRPr="00EC346D">
        <w:t xml:space="preserve"> 12)</w:t>
      </w:r>
    </w:p>
    <w:p w:rsidR="00E64D08" w:rsidRPr="009E15ED" w:rsidRDefault="00E64D08" w:rsidP="00E64D08">
      <w:pPr>
        <w:pStyle w:val="SingleTxtG"/>
        <w:numPr>
          <w:ilvl w:val="0"/>
          <w:numId w:val="4"/>
          <w:numberingChange w:id="11" w:author="Suzanne Starcevic" w:date="2010-11-10T08:54:00Z" w:original="%1:12:0:."/>
        </w:numPr>
        <w:tabs>
          <w:tab w:val="clear" w:pos="1854"/>
          <w:tab w:val="num" w:pos="1600"/>
        </w:tabs>
        <w:ind w:left="1100" w:firstLine="0"/>
      </w:pPr>
      <w:r w:rsidRPr="009E15ED">
        <w:t xml:space="preserve">Please provide updated information on the </w:t>
      </w:r>
      <w:r>
        <w:t>application</w:t>
      </w:r>
      <w:r w:rsidRPr="009E15ED">
        <w:t xml:space="preserve"> of the concept of legal capacity in </w:t>
      </w:r>
      <w:r>
        <w:t>national law and practice, as applied to persons with disabilities, including relevant case law</w:t>
      </w:r>
      <w:r w:rsidR="001E7CBC">
        <w:t>.</w:t>
      </w:r>
    </w:p>
    <w:p w:rsidR="00E64D08" w:rsidRPr="009E15ED" w:rsidRDefault="00E64D08" w:rsidP="00E64D08">
      <w:pPr>
        <w:pStyle w:val="SingleTxtG"/>
        <w:numPr>
          <w:ilvl w:val="0"/>
          <w:numId w:val="4"/>
          <w:numberingChange w:id="12" w:author="Suzanne Starcevic" w:date="2010-11-10T08:54:00Z" w:original="%1:13:0:."/>
        </w:numPr>
        <w:tabs>
          <w:tab w:val="clear" w:pos="1854"/>
          <w:tab w:val="num" w:pos="1600"/>
        </w:tabs>
        <w:ind w:left="1100" w:firstLine="0"/>
      </w:pPr>
      <w:r>
        <w:t xml:space="preserve">Please elaborate on the </w:t>
      </w:r>
      <w:r w:rsidRPr="009E15ED">
        <w:t xml:space="preserve">forms of guardianship </w:t>
      </w:r>
      <w:r>
        <w:t xml:space="preserve">that </w:t>
      </w:r>
      <w:r w:rsidRPr="009E15ED">
        <w:t>exist</w:t>
      </w:r>
      <w:r>
        <w:t xml:space="preserve"> in relation to persons with disabilities, and the actions that </w:t>
      </w:r>
      <w:r w:rsidRPr="009E15ED">
        <w:t xml:space="preserve">a person </w:t>
      </w:r>
      <w:r>
        <w:t xml:space="preserve">with disabilities </w:t>
      </w:r>
      <w:r w:rsidRPr="009E15ED">
        <w:t xml:space="preserve">subject to </w:t>
      </w:r>
      <w:r>
        <w:t xml:space="preserve">any form of </w:t>
      </w:r>
      <w:r w:rsidRPr="009E15ED">
        <w:t>guardianship</w:t>
      </w:r>
      <w:r>
        <w:t xml:space="preserve"> is</w:t>
      </w:r>
      <w:r w:rsidRPr="009E15ED">
        <w:t xml:space="preserve"> prevented from </w:t>
      </w:r>
      <w:r>
        <w:t>taking</w:t>
      </w:r>
      <w:r w:rsidRPr="009E15ED">
        <w:t xml:space="preserve"> on </w:t>
      </w:r>
      <w:r>
        <w:t>his or her own, including</w:t>
      </w:r>
      <w:r w:rsidRPr="009E15ED">
        <w:t xml:space="preserve"> entering into contracts, voting, marrying, </w:t>
      </w:r>
      <w:r>
        <w:t>t</w:t>
      </w:r>
      <w:r w:rsidRPr="009E15ED">
        <w:t>aking decisions about one’</w:t>
      </w:r>
      <w:r>
        <w:t>s health, and accessing a court.</w:t>
      </w:r>
    </w:p>
    <w:p w:rsidR="00E64D08" w:rsidRPr="009E15ED" w:rsidRDefault="00E64D08" w:rsidP="00E64D08">
      <w:pPr>
        <w:pStyle w:val="SingleTxtG"/>
        <w:numPr>
          <w:ilvl w:val="0"/>
          <w:numId w:val="4"/>
          <w:numberingChange w:id="13" w:author="Suzanne Starcevic" w:date="2010-11-10T08:54:00Z" w:original="%1:14:0:."/>
        </w:numPr>
        <w:tabs>
          <w:tab w:val="clear" w:pos="1854"/>
          <w:tab w:val="num" w:pos="1600"/>
        </w:tabs>
        <w:ind w:left="1100" w:firstLine="0"/>
      </w:pPr>
      <w:r w:rsidRPr="009E15ED">
        <w:t xml:space="preserve">Please provide information on </w:t>
      </w:r>
      <w:r>
        <w:t xml:space="preserve">the </w:t>
      </w:r>
      <w:r w:rsidRPr="009E15ED">
        <w:t>measures planned or undertaken</w:t>
      </w:r>
      <w:r>
        <w:t xml:space="preserve"> to replace substitute decision-</w:t>
      </w:r>
      <w:r w:rsidRPr="009E15ED">
        <w:t>making (guar</w:t>
      </w:r>
      <w:r>
        <w:t>dianship) by supported decision-</w:t>
      </w:r>
      <w:r w:rsidRPr="009E15ED">
        <w:t xml:space="preserve">making </w:t>
      </w:r>
      <w:r>
        <w:t>in</w:t>
      </w:r>
      <w:r w:rsidRPr="009E15ED">
        <w:t xml:space="preserve"> the exercise of legal capacity</w:t>
      </w:r>
      <w:r>
        <w:t>,</w:t>
      </w:r>
      <w:r w:rsidRPr="009E15ED">
        <w:t xml:space="preserve"> in accordance wi</w:t>
      </w:r>
      <w:r>
        <w:t>th article 12 of the Convention</w:t>
      </w:r>
      <w:r w:rsidR="001E7CBC">
        <w:rPr>
          <w:iCs/>
        </w:rPr>
        <w:t>.</w:t>
      </w:r>
    </w:p>
    <w:p w:rsidR="00E64D08" w:rsidRPr="003B1824" w:rsidRDefault="00E64D08" w:rsidP="00E64D08">
      <w:pPr>
        <w:pStyle w:val="H23G"/>
      </w:pPr>
      <w:r>
        <w:tab/>
      </w:r>
      <w:r>
        <w:tab/>
      </w:r>
      <w:smartTag w:uri="urn:schemas-microsoft-com:office:smarttags" w:element="place">
        <w:smartTag w:uri="urn:schemas-microsoft-com:office:smarttags" w:element="City">
          <w:r w:rsidRPr="003B1824">
            <w:t>Liberty</w:t>
          </w:r>
        </w:smartTag>
      </w:smartTag>
      <w:r w:rsidRPr="003B1824">
        <w:t xml:space="preserve"> and security of the person (</w:t>
      </w:r>
      <w:r w:rsidR="005E7127">
        <w:t>a</w:t>
      </w:r>
      <w:r w:rsidRPr="003B1824">
        <w:t>rt</w:t>
      </w:r>
      <w:r w:rsidR="005E7127">
        <w:t>.</w:t>
      </w:r>
      <w:r w:rsidRPr="003B1824">
        <w:t xml:space="preserve"> 14) </w:t>
      </w:r>
    </w:p>
    <w:p w:rsidR="00E64D08" w:rsidRPr="009E15ED" w:rsidRDefault="00E64D08" w:rsidP="00E64D08">
      <w:pPr>
        <w:pStyle w:val="SingleTxtG"/>
        <w:numPr>
          <w:ilvl w:val="0"/>
          <w:numId w:val="4"/>
          <w:numberingChange w:id="14" w:author="Suzanne Starcevic" w:date="2010-11-10T08:54:00Z" w:original="%1:15:0:."/>
        </w:numPr>
        <w:tabs>
          <w:tab w:val="clear" w:pos="1854"/>
          <w:tab w:val="num" w:pos="1600"/>
        </w:tabs>
        <w:ind w:left="1100" w:firstLine="0"/>
      </w:pPr>
      <w:r w:rsidRPr="003B1824">
        <w:t xml:space="preserve">Please indicate whether </w:t>
      </w:r>
      <w:r>
        <w:t xml:space="preserve">having disabilities, including </w:t>
      </w:r>
      <w:r w:rsidRPr="003B1824">
        <w:t>intellectual, mental and psychosocial disabilities,</w:t>
      </w:r>
      <w:r>
        <w:t xml:space="preserve"> constitute a basis for the deprivation of liberty under current legislation,</w:t>
      </w:r>
      <w:r w:rsidRPr="003B1824">
        <w:t xml:space="preserve"> either alone or in combination with other grounds. If so, please</w:t>
      </w:r>
      <w:r>
        <w:t xml:space="preserve"> explain:</w:t>
      </w:r>
      <w:r w:rsidRPr="003B1824">
        <w:t xml:space="preserve"> whether steps are </w:t>
      </w:r>
      <w:r w:rsidR="005E7127">
        <w:t xml:space="preserve">being </w:t>
      </w:r>
      <w:r w:rsidRPr="003B1824">
        <w:t xml:space="preserve">taken to repeal or </w:t>
      </w:r>
      <w:r>
        <w:t>amend</w:t>
      </w:r>
      <w:r w:rsidRPr="003B1824">
        <w:t xml:space="preserve"> this legislatio</w:t>
      </w:r>
      <w:r>
        <w:t>n</w:t>
      </w:r>
      <w:r w:rsidR="005E7127">
        <w:t>;</w:t>
      </w:r>
      <w:r>
        <w:t xml:space="preserve"> the criteria for placing a person with disabilities</w:t>
      </w:r>
      <w:r w:rsidRPr="003B1824">
        <w:t xml:space="preserve"> in a specialized institution</w:t>
      </w:r>
      <w:r w:rsidR="005E7127">
        <w:t>;</w:t>
      </w:r>
      <w:r w:rsidRPr="003B1824">
        <w:t xml:space="preserve"> and the details of the process for challenging placement decisions.</w:t>
      </w:r>
    </w:p>
    <w:p w:rsidR="00E64D08" w:rsidRPr="009E15ED" w:rsidRDefault="00E64D08" w:rsidP="00E64D08">
      <w:pPr>
        <w:pStyle w:val="SingleTxtG"/>
        <w:numPr>
          <w:ilvl w:val="0"/>
          <w:numId w:val="4"/>
          <w:numberingChange w:id="15" w:author="Suzanne Starcevic" w:date="2010-11-10T08:54:00Z" w:original="%1:16:0:."/>
        </w:numPr>
        <w:tabs>
          <w:tab w:val="clear" w:pos="1854"/>
          <w:tab w:val="num" w:pos="1600"/>
        </w:tabs>
        <w:ind w:left="1100" w:firstLine="0"/>
      </w:pPr>
      <w:r w:rsidRPr="009E15ED">
        <w:t xml:space="preserve">To what extent are persons with disabilities represented in the criminal justice system? What special measures </w:t>
      </w:r>
      <w:r>
        <w:t xml:space="preserve">are </w:t>
      </w:r>
      <w:r w:rsidR="005E7127">
        <w:t xml:space="preserve">provided for </w:t>
      </w:r>
      <w:r>
        <w:t>in the law</w:t>
      </w:r>
      <w:r w:rsidRPr="009E15ED">
        <w:t xml:space="preserve"> for persons with disabilities? </w:t>
      </w:r>
      <w:r>
        <w:t xml:space="preserve">Please outline the </w:t>
      </w:r>
      <w:r w:rsidRPr="009E15ED">
        <w:t xml:space="preserve">training </w:t>
      </w:r>
      <w:r>
        <w:t xml:space="preserve">programmes established </w:t>
      </w:r>
      <w:r w:rsidRPr="009E15ED">
        <w:t>for judicial officials and for prison officials on the rights of persons with disabilities</w:t>
      </w:r>
      <w:r>
        <w:t>, and to what extent they are mandatory</w:t>
      </w:r>
      <w:r w:rsidR="005E7127" w:rsidRPr="005E7127">
        <w:t>.</w:t>
      </w:r>
    </w:p>
    <w:p w:rsidR="00E64D08" w:rsidRPr="006B7E84" w:rsidRDefault="00E64D08" w:rsidP="00E64D08">
      <w:pPr>
        <w:pStyle w:val="H23G"/>
      </w:pPr>
      <w:r>
        <w:tab/>
      </w:r>
      <w:r>
        <w:tab/>
      </w:r>
      <w:r w:rsidRPr="003B1824">
        <w:t>Protectin</w:t>
      </w:r>
      <w:r>
        <w:t xml:space="preserve">g the </w:t>
      </w:r>
      <w:r w:rsidR="00D11757">
        <w:t>i</w:t>
      </w:r>
      <w:r>
        <w:t xml:space="preserve">ntegrity of the </w:t>
      </w:r>
      <w:r w:rsidR="00D11757">
        <w:t>p</w:t>
      </w:r>
      <w:r>
        <w:t>erson (</w:t>
      </w:r>
      <w:r w:rsidR="00D11757">
        <w:t>a</w:t>
      </w:r>
      <w:r w:rsidRPr="003B1824">
        <w:t>rt</w:t>
      </w:r>
      <w:r w:rsidR="00D11757">
        <w:t>.</w:t>
      </w:r>
      <w:r w:rsidRPr="003B1824">
        <w:t xml:space="preserve"> 17)</w:t>
      </w:r>
    </w:p>
    <w:p w:rsidR="00E64D08" w:rsidRPr="006B7E84" w:rsidRDefault="00E64D08" w:rsidP="00E64D08">
      <w:pPr>
        <w:pStyle w:val="SingleTxtG"/>
        <w:numPr>
          <w:ilvl w:val="0"/>
          <w:numId w:val="4"/>
          <w:numberingChange w:id="16" w:author="Suzanne Starcevic" w:date="2010-11-10T08:54:00Z" w:original="%1:17:0:."/>
        </w:numPr>
        <w:tabs>
          <w:tab w:val="clear" w:pos="1854"/>
          <w:tab w:val="num" w:pos="1600"/>
        </w:tabs>
        <w:ind w:left="1100" w:firstLine="0"/>
      </w:pPr>
      <w:r w:rsidRPr="009E15ED">
        <w:t xml:space="preserve">Please indicate </w:t>
      </w:r>
      <w:r>
        <w:t xml:space="preserve">whether </w:t>
      </w:r>
      <w:r w:rsidRPr="009E15ED">
        <w:t xml:space="preserve">specific legislation </w:t>
      </w:r>
      <w:r>
        <w:t>exists to protect</w:t>
      </w:r>
      <w:r w:rsidRPr="009E15ED">
        <w:t xml:space="preserve"> persons with disabilities from </w:t>
      </w:r>
      <w:r>
        <w:t xml:space="preserve">being subjected to </w:t>
      </w:r>
      <w:r w:rsidRPr="009E15ED">
        <w:t xml:space="preserve">medical experiments </w:t>
      </w:r>
      <w:r>
        <w:t>or</w:t>
      </w:r>
      <w:r w:rsidRPr="009E15ED">
        <w:t xml:space="preserve"> treatment without their free </w:t>
      </w:r>
      <w:r>
        <w:t>and informed consent, including forced</w:t>
      </w:r>
      <w:r w:rsidRPr="009E15ED">
        <w:t xml:space="preserve"> abortion or sterilization </w:t>
      </w:r>
      <w:r>
        <w:t xml:space="preserve">on women with disabilities. Please provide information about the legal and regulatory framework concerning </w:t>
      </w:r>
      <w:r w:rsidRPr="009E15ED">
        <w:t>the use of restrain</w:t>
      </w:r>
      <w:r>
        <w:t>ing equipment</w:t>
      </w:r>
      <w:r w:rsidRPr="009E15ED">
        <w:t xml:space="preserve"> and forced trea</w:t>
      </w:r>
      <w:r>
        <w:t>tment in mental health services.</w:t>
      </w:r>
      <w:r w:rsidRPr="009E15ED">
        <w:t xml:space="preserve"> </w:t>
      </w:r>
      <w:r>
        <w:t xml:space="preserve">Please outline the </w:t>
      </w:r>
      <w:r w:rsidRPr="009E15ED">
        <w:t xml:space="preserve">protocols and training </w:t>
      </w:r>
      <w:r>
        <w:t>programmes in place, if any, that</w:t>
      </w:r>
      <w:r w:rsidRPr="009E15ED">
        <w:t xml:space="preserve"> ensure that persons are not subjected to restraint</w:t>
      </w:r>
      <w:r>
        <w:t>s</w:t>
      </w:r>
      <w:r w:rsidRPr="009E15ED">
        <w:t xml:space="preserve"> and forced treatment</w:t>
      </w:r>
      <w:r>
        <w:t xml:space="preserve">. </w:t>
      </w:r>
    </w:p>
    <w:p w:rsidR="00E64D08" w:rsidRPr="009E15ED" w:rsidRDefault="00DA7CFC" w:rsidP="00DA7CFC">
      <w:pPr>
        <w:pStyle w:val="H23G"/>
      </w:pPr>
      <w:r>
        <w:tab/>
      </w:r>
      <w:r>
        <w:tab/>
      </w:r>
      <w:r w:rsidR="00E64D08" w:rsidRPr="009E15ED">
        <w:t>Right to live in the community (</w:t>
      </w:r>
      <w:r w:rsidR="00D11757">
        <w:t>a</w:t>
      </w:r>
      <w:r w:rsidR="00E64D08" w:rsidRPr="009E15ED">
        <w:t>rt</w:t>
      </w:r>
      <w:r w:rsidR="00D11757">
        <w:t>.</w:t>
      </w:r>
      <w:r w:rsidR="00E64D08" w:rsidRPr="009E15ED">
        <w:t xml:space="preserve"> 19)</w:t>
      </w:r>
    </w:p>
    <w:p w:rsidR="00E64D08" w:rsidRPr="003B1824" w:rsidRDefault="00E64D08" w:rsidP="00E64D08">
      <w:pPr>
        <w:pStyle w:val="SingleTxtG"/>
        <w:numPr>
          <w:ilvl w:val="0"/>
          <w:numId w:val="4"/>
          <w:numberingChange w:id="17" w:author="Suzanne Starcevic" w:date="2010-11-10T08:54:00Z" w:original="%1:18:0:."/>
        </w:numPr>
        <w:tabs>
          <w:tab w:val="clear" w:pos="1854"/>
          <w:tab w:val="num" w:pos="1600"/>
        </w:tabs>
        <w:ind w:left="1100" w:firstLine="0"/>
      </w:pPr>
      <w:r w:rsidRPr="009E15ED">
        <w:t>Please provide updated information on short</w:t>
      </w:r>
      <w:r>
        <w:t>-</w:t>
      </w:r>
      <w:r w:rsidRPr="009E15ED">
        <w:t xml:space="preserve"> and lon</w:t>
      </w:r>
      <w:r>
        <w:t>g-</w:t>
      </w:r>
      <w:r w:rsidRPr="009E15ED">
        <w:t xml:space="preserve">term strategies </w:t>
      </w:r>
      <w:r>
        <w:t xml:space="preserve">developed </w:t>
      </w:r>
      <w:r w:rsidRPr="009E15ED">
        <w:t xml:space="preserve">for the deinstitutionalization of persons with disabilities. </w:t>
      </w:r>
      <w:r>
        <w:t xml:space="preserve">Please indicate </w:t>
      </w:r>
      <w:r w:rsidRPr="009E15ED">
        <w:t xml:space="preserve">which law </w:t>
      </w:r>
      <w:r>
        <w:t xml:space="preserve">sets out how </w:t>
      </w:r>
      <w:r w:rsidRPr="009E15ED">
        <w:t xml:space="preserve">persons with disabilities </w:t>
      </w:r>
      <w:r>
        <w:t xml:space="preserve">can </w:t>
      </w:r>
      <w:r w:rsidRPr="009E15ED">
        <w:t>benefit from health services and reh</w:t>
      </w:r>
      <w:r>
        <w:t>abilitation in their homes and explain the</w:t>
      </w:r>
      <w:r w:rsidRPr="009E15ED">
        <w:t xml:space="preserve"> criteria for benefiting from these services</w:t>
      </w:r>
      <w:r w:rsidR="00D11757">
        <w:t>.</w:t>
      </w:r>
    </w:p>
    <w:p w:rsidR="00E64D08" w:rsidRPr="002E621E" w:rsidRDefault="00BD4FD5" w:rsidP="00BD4FD5">
      <w:pPr>
        <w:pStyle w:val="H23G"/>
      </w:pPr>
      <w:r>
        <w:tab/>
      </w:r>
      <w:r>
        <w:tab/>
      </w:r>
      <w:r w:rsidR="00E64D08" w:rsidRPr="002E621E">
        <w:t>Education (</w:t>
      </w:r>
      <w:r w:rsidR="00D11757">
        <w:t>a</w:t>
      </w:r>
      <w:r w:rsidR="00E64D08" w:rsidRPr="002E621E">
        <w:t>rt</w:t>
      </w:r>
      <w:r w:rsidR="00D11757">
        <w:t>.</w:t>
      </w:r>
      <w:r w:rsidR="00E64D08" w:rsidRPr="002E621E">
        <w:t xml:space="preserve"> 24)</w:t>
      </w:r>
    </w:p>
    <w:p w:rsidR="00E64D08" w:rsidRPr="003B1824" w:rsidRDefault="00E64D08" w:rsidP="00E64D08">
      <w:pPr>
        <w:pStyle w:val="SingleTxtG"/>
        <w:numPr>
          <w:ilvl w:val="0"/>
          <w:numId w:val="4"/>
          <w:numberingChange w:id="18" w:author="Suzanne Starcevic" w:date="2010-11-10T08:54:00Z" w:original="%1:19:0:."/>
        </w:numPr>
        <w:tabs>
          <w:tab w:val="clear" w:pos="1854"/>
          <w:tab w:val="num" w:pos="1600"/>
        </w:tabs>
        <w:ind w:left="1100" w:firstLine="0"/>
      </w:pPr>
      <w:r w:rsidRPr="009E15ED">
        <w:t xml:space="preserve">Please </w:t>
      </w:r>
      <w:r>
        <w:t>provide</w:t>
      </w:r>
      <w:r w:rsidRPr="009E15ED">
        <w:t xml:space="preserve"> updated information on the extent of the implementation of the </w:t>
      </w:r>
      <w:r>
        <w:t xml:space="preserve">2003 </w:t>
      </w:r>
      <w:r w:rsidRPr="009E15ED">
        <w:t>national plan for inclusion in primary, secondary and tertiary educatio</w:t>
      </w:r>
      <w:r>
        <w:t>n of persons with disabilities</w:t>
      </w:r>
      <w:r w:rsidRPr="009E15ED">
        <w:t xml:space="preserve">. Please </w:t>
      </w:r>
      <w:r>
        <w:t>explain</w:t>
      </w:r>
      <w:r w:rsidRPr="009E15ED">
        <w:t xml:space="preserve"> the criteria by which </w:t>
      </w:r>
      <w:r w:rsidR="00A76382">
        <w:t xml:space="preserve">it </w:t>
      </w:r>
      <w:r w:rsidRPr="009E15ED">
        <w:t xml:space="preserve">is determined that a child with disabilities </w:t>
      </w:r>
      <w:r>
        <w:t xml:space="preserve">is placed in a mainstream or </w:t>
      </w:r>
      <w:r w:rsidRPr="009E15ED">
        <w:t>speciali</w:t>
      </w:r>
      <w:r w:rsidR="00D11757">
        <w:t>z</w:t>
      </w:r>
      <w:r w:rsidRPr="009E15ED">
        <w:t>ed school</w:t>
      </w:r>
      <w:r w:rsidR="00D11757">
        <w:t>.</w:t>
      </w:r>
    </w:p>
    <w:p w:rsidR="00E64D08" w:rsidRPr="003B1824" w:rsidRDefault="00E64D08" w:rsidP="00E64D08">
      <w:pPr>
        <w:pStyle w:val="SingleTxtG"/>
        <w:numPr>
          <w:ilvl w:val="0"/>
          <w:numId w:val="4"/>
          <w:numberingChange w:id="19" w:author="Suzanne Starcevic" w:date="2010-11-10T08:54:00Z" w:original="%1:20:0:."/>
        </w:numPr>
        <w:tabs>
          <w:tab w:val="clear" w:pos="1854"/>
          <w:tab w:val="num" w:pos="1600"/>
        </w:tabs>
        <w:ind w:left="1100" w:firstLine="0"/>
        <w:rPr>
          <w:i/>
        </w:rPr>
      </w:pPr>
      <w:r w:rsidRPr="009E15ED">
        <w:t xml:space="preserve">Please </w:t>
      </w:r>
      <w:r>
        <w:t>provide information about the progress achieved toward</w:t>
      </w:r>
      <w:r w:rsidRPr="009E15ED">
        <w:t xml:space="preserve"> ensuring full scholastic inclusion of children with disabilities</w:t>
      </w:r>
      <w:r>
        <w:t>. Is it foreseen that the goal will be achieved</w:t>
      </w:r>
      <w:r w:rsidRPr="009E15ED">
        <w:t xml:space="preserve"> by </w:t>
      </w:r>
      <w:r>
        <w:t xml:space="preserve">the </w:t>
      </w:r>
      <w:r w:rsidRPr="009E15ED">
        <w:t>year 2015 as planned</w:t>
      </w:r>
      <w:r>
        <w:t>? If</w:t>
      </w:r>
      <w:r w:rsidRPr="009E15ED">
        <w:t xml:space="preserve"> not</w:t>
      </w:r>
      <w:r>
        <w:t>,</w:t>
      </w:r>
      <w:r w:rsidRPr="009E15ED">
        <w:t xml:space="preserve"> what obstacles will prevent </w:t>
      </w:r>
      <w:r>
        <w:t>it</w:t>
      </w:r>
      <w:r w:rsidRPr="009E15ED">
        <w:t xml:space="preserve"> from </w:t>
      </w:r>
      <w:r>
        <w:t>being achieved</w:t>
      </w:r>
      <w:r w:rsidRPr="009E15ED">
        <w:t xml:space="preserve">? Please </w:t>
      </w:r>
      <w:r>
        <w:t>outline</w:t>
      </w:r>
      <w:r w:rsidRPr="009E15ED">
        <w:t xml:space="preserve"> any contingency plans adopted or </w:t>
      </w:r>
      <w:r>
        <w:t>being developed</w:t>
      </w:r>
      <w:r w:rsidRPr="009E15ED">
        <w:t xml:space="preserve"> to </w:t>
      </w:r>
      <w:r>
        <w:t>address</w:t>
      </w:r>
      <w:r w:rsidRPr="009E15ED">
        <w:t xml:space="preserve"> the situation</w:t>
      </w:r>
      <w:r w:rsidR="00206F15">
        <w:t>.</w:t>
      </w:r>
    </w:p>
    <w:p w:rsidR="00E64D08" w:rsidRDefault="00DA7CFC" w:rsidP="00DA7CFC">
      <w:pPr>
        <w:pStyle w:val="H23G"/>
        <w:rPr>
          <w:lang w:val="fr-FR"/>
        </w:rPr>
      </w:pPr>
      <w:r w:rsidRPr="00930898">
        <w:rPr>
          <w:lang w:val="en-US"/>
        </w:rPr>
        <w:tab/>
      </w:r>
      <w:r w:rsidRPr="00930898">
        <w:rPr>
          <w:lang w:val="en-US"/>
        </w:rPr>
        <w:tab/>
      </w:r>
      <w:r w:rsidR="00E64D08" w:rsidRPr="009E15ED">
        <w:rPr>
          <w:lang w:val="fr-FR"/>
        </w:rPr>
        <w:t>Health (</w:t>
      </w:r>
      <w:r w:rsidR="00206F15">
        <w:rPr>
          <w:lang w:val="fr-FR"/>
        </w:rPr>
        <w:t>a</w:t>
      </w:r>
      <w:r w:rsidR="00E64D08" w:rsidRPr="009E15ED">
        <w:rPr>
          <w:lang w:val="fr-FR"/>
        </w:rPr>
        <w:t>rt</w:t>
      </w:r>
      <w:r w:rsidR="00206F15">
        <w:rPr>
          <w:lang w:val="fr-FR"/>
        </w:rPr>
        <w:t>.</w:t>
      </w:r>
      <w:r w:rsidR="00E64D08" w:rsidRPr="009E15ED">
        <w:rPr>
          <w:lang w:val="fr-FR"/>
        </w:rPr>
        <w:t xml:space="preserve"> 25)</w:t>
      </w:r>
    </w:p>
    <w:p w:rsidR="00E64D08" w:rsidRPr="003B1824" w:rsidRDefault="00E64D08" w:rsidP="00E64D08">
      <w:pPr>
        <w:pStyle w:val="SingleTxtG"/>
        <w:numPr>
          <w:ilvl w:val="0"/>
          <w:numId w:val="4"/>
          <w:numberingChange w:id="20" w:author="Suzanne Starcevic" w:date="2010-11-10T08:54:00Z" w:original="%1:21:0:."/>
        </w:numPr>
        <w:tabs>
          <w:tab w:val="clear" w:pos="1854"/>
          <w:tab w:val="num" w:pos="1600"/>
        </w:tabs>
        <w:ind w:left="1100" w:firstLine="0"/>
      </w:pPr>
      <w:r>
        <w:t>Please indicate if there is</w:t>
      </w:r>
      <w:r w:rsidRPr="009E15ED">
        <w:t xml:space="preserve"> </w:t>
      </w:r>
      <w:r>
        <w:t xml:space="preserve">any programme in place to disseminate information </w:t>
      </w:r>
      <w:r w:rsidRPr="009E15ED">
        <w:t>pertaining to sexual and reproductive</w:t>
      </w:r>
      <w:r>
        <w:t xml:space="preserve"> health.</w:t>
      </w:r>
      <w:r w:rsidRPr="009E15ED">
        <w:t xml:space="preserve"> </w:t>
      </w:r>
      <w:r w:rsidRPr="003B1824">
        <w:t>Please also indicate whether this information is provided to persons with disabilities in an accessible form</w:t>
      </w:r>
      <w:r w:rsidRPr="00206F15">
        <w:t xml:space="preserve">. </w:t>
      </w:r>
    </w:p>
    <w:p w:rsidR="00E64D08" w:rsidRPr="00B0078B" w:rsidRDefault="00E64D08" w:rsidP="00E64D08">
      <w:pPr>
        <w:pStyle w:val="H23G"/>
        <w:rPr>
          <w:lang w:val="fr-FR"/>
        </w:rPr>
      </w:pPr>
      <w:r w:rsidRPr="00FB20C3">
        <w:rPr>
          <w:lang w:val="en-US"/>
        </w:rPr>
        <w:tab/>
      </w:r>
      <w:r w:rsidRPr="00FB20C3">
        <w:rPr>
          <w:lang w:val="en-US"/>
        </w:rPr>
        <w:tab/>
      </w:r>
      <w:r w:rsidRPr="00B0078B">
        <w:rPr>
          <w:lang w:val="fr-FR"/>
        </w:rPr>
        <w:t xml:space="preserve">Habilitation and </w:t>
      </w:r>
      <w:r w:rsidR="00206F15">
        <w:rPr>
          <w:lang w:val="fr-FR"/>
        </w:rPr>
        <w:t>r</w:t>
      </w:r>
      <w:r w:rsidRPr="00B0078B">
        <w:rPr>
          <w:lang w:val="fr-FR"/>
        </w:rPr>
        <w:t>ehabilitation (</w:t>
      </w:r>
      <w:r w:rsidR="00206F15">
        <w:rPr>
          <w:lang w:val="fr-FR"/>
        </w:rPr>
        <w:t>a</w:t>
      </w:r>
      <w:r w:rsidRPr="00B0078B">
        <w:rPr>
          <w:lang w:val="fr-FR"/>
        </w:rPr>
        <w:t>rt</w:t>
      </w:r>
      <w:r w:rsidR="00206F15">
        <w:rPr>
          <w:lang w:val="fr-FR"/>
        </w:rPr>
        <w:t>.</w:t>
      </w:r>
      <w:r w:rsidRPr="00B0078B">
        <w:rPr>
          <w:lang w:val="fr-FR"/>
        </w:rPr>
        <w:t xml:space="preserve"> 26)</w:t>
      </w:r>
    </w:p>
    <w:p w:rsidR="00E64D08" w:rsidRPr="003B1824" w:rsidRDefault="00E64D08" w:rsidP="00E64D08">
      <w:pPr>
        <w:pStyle w:val="SingleTxtG"/>
        <w:numPr>
          <w:ilvl w:val="0"/>
          <w:numId w:val="4"/>
          <w:numberingChange w:id="21" w:author="Suzanne Starcevic" w:date="2010-11-10T08:54:00Z" w:original="%1:22:0:."/>
        </w:numPr>
        <w:tabs>
          <w:tab w:val="clear" w:pos="1854"/>
          <w:tab w:val="num" w:pos="1600"/>
        </w:tabs>
        <w:ind w:left="1100" w:firstLine="0"/>
      </w:pPr>
      <w:r w:rsidRPr="003B1824">
        <w:t xml:space="preserve">Please indicate the percentage of persons with disabilities who have access to rehabilitation and technical assistance for rehabilitation and </w:t>
      </w:r>
      <w:r>
        <w:t>what, if any,</w:t>
      </w:r>
      <w:r w:rsidRPr="003B1824">
        <w:t xml:space="preserve"> technical services and aid </w:t>
      </w:r>
      <w:r>
        <w:t>are</w:t>
      </w:r>
      <w:r w:rsidRPr="003B1824">
        <w:t xml:space="preserve"> supplied free of charge for persons </w:t>
      </w:r>
      <w:r>
        <w:t>with disabilities and</w:t>
      </w:r>
      <w:r w:rsidRPr="003B1824">
        <w:t xml:space="preserve"> low incomes. Please also indicate whether these services and aid are affordable for other persons </w:t>
      </w:r>
      <w:r>
        <w:t xml:space="preserve">and the extent to which </w:t>
      </w:r>
      <w:r w:rsidRPr="009E15ED">
        <w:t>rehabilitation pr</w:t>
      </w:r>
      <w:r>
        <w:t>ogrammes are based in the community</w:t>
      </w:r>
      <w:r w:rsidR="00206F15">
        <w:rPr>
          <w:i/>
        </w:rPr>
        <w:t>.</w:t>
      </w:r>
    </w:p>
    <w:p w:rsidR="00E64D08" w:rsidRPr="003B1824" w:rsidRDefault="00E64D08" w:rsidP="00E64D08">
      <w:pPr>
        <w:pStyle w:val="H23G"/>
      </w:pPr>
      <w:r>
        <w:tab/>
      </w:r>
      <w:r>
        <w:tab/>
      </w:r>
      <w:r w:rsidRPr="003B1824">
        <w:t>Employment (</w:t>
      </w:r>
      <w:r w:rsidR="00206F15">
        <w:t>a</w:t>
      </w:r>
      <w:r w:rsidRPr="003B1824">
        <w:t>rt</w:t>
      </w:r>
      <w:r w:rsidR="00206F15">
        <w:t>.</w:t>
      </w:r>
      <w:r w:rsidRPr="003B1824">
        <w:t xml:space="preserve"> 27) </w:t>
      </w:r>
    </w:p>
    <w:p w:rsidR="00E64D08" w:rsidRPr="003B1824" w:rsidRDefault="00E64D08" w:rsidP="00E64D08">
      <w:pPr>
        <w:pStyle w:val="SingleTxtG"/>
        <w:numPr>
          <w:ilvl w:val="0"/>
          <w:numId w:val="4"/>
          <w:numberingChange w:id="22" w:author="Suzanne Starcevic" w:date="2010-11-10T08:54:00Z" w:original="%1:23:0:."/>
        </w:numPr>
        <w:tabs>
          <w:tab w:val="clear" w:pos="1854"/>
          <w:tab w:val="num" w:pos="1600"/>
        </w:tabs>
        <w:ind w:left="1100" w:firstLine="0"/>
      </w:pPr>
      <w:r w:rsidRPr="003B1824">
        <w:t xml:space="preserve">Please indicate the percentage of persons with disabilities </w:t>
      </w:r>
      <w:r w:rsidR="00206F15">
        <w:noBreakHyphen/>
        <w:t xml:space="preserve"> </w:t>
      </w:r>
      <w:r w:rsidRPr="003B1824">
        <w:t>disaggregated by sex</w:t>
      </w:r>
      <w:r>
        <w:t xml:space="preserve"> </w:t>
      </w:r>
      <w:r w:rsidR="00206F15">
        <w:noBreakHyphen/>
      </w:r>
      <w:r w:rsidR="00206F15" w:rsidRPr="003B1824">
        <w:t xml:space="preserve"> </w:t>
      </w:r>
      <w:r w:rsidRPr="003B1824">
        <w:t xml:space="preserve">in employment in relation to the general population, </w:t>
      </w:r>
      <w:r>
        <w:t>both</w:t>
      </w:r>
      <w:r w:rsidRPr="003B1824">
        <w:t xml:space="preserve"> in the open labour market and in special working programmes. </w:t>
      </w:r>
    </w:p>
    <w:p w:rsidR="00E64D08" w:rsidRPr="003B1824" w:rsidRDefault="00E64D08" w:rsidP="00E64D08">
      <w:pPr>
        <w:pStyle w:val="SingleTxtG"/>
        <w:numPr>
          <w:ilvl w:val="0"/>
          <w:numId w:val="4"/>
          <w:numberingChange w:id="23" w:author="Suzanne Starcevic" w:date="2010-11-10T08:54:00Z" w:original="%1:24:0:."/>
        </w:numPr>
        <w:tabs>
          <w:tab w:val="clear" w:pos="1854"/>
          <w:tab w:val="num" w:pos="1600"/>
        </w:tabs>
        <w:ind w:left="1100" w:firstLine="0"/>
      </w:pPr>
      <w:r w:rsidRPr="003B1824">
        <w:t xml:space="preserve">Please provide </w:t>
      </w:r>
      <w:r w:rsidRPr="009E15ED">
        <w:t xml:space="preserve">updated information </w:t>
      </w:r>
      <w:r w:rsidRPr="003B1824">
        <w:t>on the implementation of the programme for the employment of persons with disabilities</w:t>
      </w:r>
      <w:r>
        <w:t xml:space="preserve"> </w:t>
      </w:r>
      <w:r w:rsidRPr="003B1824">
        <w:t xml:space="preserve">launched in 2005. Please elaborate on </w:t>
      </w:r>
      <w:r>
        <w:t xml:space="preserve">any </w:t>
      </w:r>
      <w:r w:rsidRPr="003B1824">
        <w:t>obstacles</w:t>
      </w:r>
      <w:r>
        <w:t xml:space="preserve"> encountered impeding</w:t>
      </w:r>
      <w:r w:rsidRPr="003B1824">
        <w:t xml:space="preserve"> its full implementation. Please explain </w:t>
      </w:r>
      <w:r>
        <w:t>how</w:t>
      </w:r>
      <w:r w:rsidRPr="003B1824">
        <w:t xml:space="preserve"> the program</w:t>
      </w:r>
      <w:r>
        <w:t>mes</w:t>
      </w:r>
      <w:r w:rsidRPr="003B1824">
        <w:t xml:space="preserve"> ensure that persons with disabilities are able to choos</w:t>
      </w:r>
      <w:r>
        <w:t>e their own vocations,</w:t>
      </w:r>
      <w:r w:rsidRPr="003B1824">
        <w:t xml:space="preserve"> to receive the necessary educational support and training to enter into the workplace </w:t>
      </w:r>
      <w:r>
        <w:t xml:space="preserve">on that basis, </w:t>
      </w:r>
      <w:r w:rsidRPr="003B1824">
        <w:t xml:space="preserve">and </w:t>
      </w:r>
      <w:r>
        <w:t>to obtain</w:t>
      </w:r>
      <w:r w:rsidRPr="003B1824">
        <w:t xml:space="preserve"> wages and conditions of work equal to those of other persons</w:t>
      </w:r>
      <w:r w:rsidR="008C00ED">
        <w:rPr>
          <w:i/>
        </w:rPr>
        <w:t>.</w:t>
      </w:r>
    </w:p>
    <w:p w:rsidR="00E64D08" w:rsidRPr="003B1824" w:rsidRDefault="00E64D08" w:rsidP="00E64D08">
      <w:pPr>
        <w:pStyle w:val="SingleTxtG"/>
        <w:numPr>
          <w:ilvl w:val="0"/>
          <w:numId w:val="4"/>
          <w:numberingChange w:id="24" w:author="Suzanne Starcevic" w:date="2010-11-10T08:54:00Z" w:original="%1:25:0:."/>
        </w:numPr>
        <w:tabs>
          <w:tab w:val="clear" w:pos="1854"/>
          <w:tab w:val="num" w:pos="1600"/>
        </w:tabs>
        <w:ind w:left="1100" w:firstLine="0"/>
      </w:pPr>
      <w:r w:rsidRPr="003B1824">
        <w:t xml:space="preserve">Please </w:t>
      </w:r>
      <w:r>
        <w:t xml:space="preserve">outline the </w:t>
      </w:r>
      <w:r w:rsidRPr="003B1824">
        <w:t xml:space="preserve">measures taken </w:t>
      </w:r>
      <w:r>
        <w:t>to publici</w:t>
      </w:r>
      <w:r w:rsidR="008C00ED">
        <w:t>z</w:t>
      </w:r>
      <w:r>
        <w:t>e</w:t>
      </w:r>
      <w:r w:rsidRPr="003B1824">
        <w:t xml:space="preserve"> among employers the provisions concerning the employment of persons with disabilities of </w:t>
      </w:r>
      <w:r w:rsidR="008C00ED">
        <w:t>Act</w:t>
      </w:r>
      <w:r w:rsidR="008C00ED" w:rsidRPr="003B1824">
        <w:t xml:space="preserve"> </w:t>
      </w:r>
      <w:r w:rsidRPr="003B1824">
        <w:t>No. 83 of 15 August 2005 on the advancement and protecti</w:t>
      </w:r>
      <w:r>
        <w:t>on of persons with disabilities</w:t>
      </w:r>
      <w:r w:rsidRPr="003B1824">
        <w:t xml:space="preserve">. Please </w:t>
      </w:r>
      <w:r>
        <w:t>provide information on any</w:t>
      </w:r>
      <w:r w:rsidRPr="003B1824">
        <w:t xml:space="preserve"> measures taken to ensure their enforcement, in particular the system of quotas</w:t>
      </w:r>
      <w:r w:rsidR="008C00ED">
        <w:t>.</w:t>
      </w:r>
    </w:p>
    <w:p w:rsidR="00E64D08" w:rsidRPr="00144E97" w:rsidRDefault="00E64D08" w:rsidP="00E64D08">
      <w:pPr>
        <w:pStyle w:val="SingleTxtG"/>
        <w:numPr>
          <w:ilvl w:val="0"/>
          <w:numId w:val="4"/>
          <w:numberingChange w:id="25" w:author="Suzanne Starcevic" w:date="2010-11-10T08:54:00Z" w:original="%1:26:0:."/>
        </w:numPr>
        <w:tabs>
          <w:tab w:val="clear" w:pos="1854"/>
          <w:tab w:val="num" w:pos="1600"/>
        </w:tabs>
        <w:ind w:left="1100" w:firstLine="0"/>
        <w:rPr>
          <w:b/>
        </w:rPr>
      </w:pPr>
      <w:r w:rsidRPr="003B1824">
        <w:t xml:space="preserve">Please elaborate on whether the general employment </w:t>
      </w:r>
      <w:r w:rsidR="008C00ED">
        <w:t>act</w:t>
      </w:r>
      <w:r w:rsidR="008C00ED" w:rsidRPr="003B1824">
        <w:t xml:space="preserve"> </w:t>
      </w:r>
      <w:r w:rsidRPr="003B1824">
        <w:t>protect</w:t>
      </w:r>
      <w:r>
        <w:t>s</w:t>
      </w:r>
      <w:r w:rsidRPr="003B1824">
        <w:t xml:space="preserve"> persons with disabilities from discrimination, including the denial of reasonable accommodation and harassment at all stages of employment.</w:t>
      </w:r>
    </w:p>
    <w:p w:rsidR="00E64D08" w:rsidRPr="003B1824" w:rsidRDefault="00E64D08" w:rsidP="00E64D08">
      <w:pPr>
        <w:pStyle w:val="H23G"/>
      </w:pPr>
      <w:r>
        <w:tab/>
      </w:r>
      <w:r>
        <w:tab/>
      </w:r>
      <w:r w:rsidRPr="003B1824">
        <w:t>Participation in public and political life (</w:t>
      </w:r>
      <w:r w:rsidR="008C00ED">
        <w:t>a</w:t>
      </w:r>
      <w:r w:rsidRPr="003B1824">
        <w:t>rt</w:t>
      </w:r>
      <w:r w:rsidR="008C00ED">
        <w:t>.</w:t>
      </w:r>
      <w:r w:rsidRPr="003B1824">
        <w:t xml:space="preserve"> 29)</w:t>
      </w:r>
    </w:p>
    <w:p w:rsidR="00E64D08" w:rsidRPr="003B1824" w:rsidRDefault="00E64D08" w:rsidP="00E64D08">
      <w:pPr>
        <w:pStyle w:val="SingleTxtG"/>
        <w:numPr>
          <w:ilvl w:val="0"/>
          <w:numId w:val="4"/>
          <w:numberingChange w:id="26" w:author="Suzanne Starcevic" w:date="2010-11-10T08:54:00Z" w:original="%1:27:0:."/>
        </w:numPr>
        <w:tabs>
          <w:tab w:val="clear" w:pos="1854"/>
          <w:tab w:val="num" w:pos="1600"/>
        </w:tabs>
        <w:ind w:left="1100" w:firstLine="0"/>
      </w:pPr>
      <w:r w:rsidRPr="003B1824">
        <w:t xml:space="preserve">Please indicate </w:t>
      </w:r>
      <w:r>
        <w:t xml:space="preserve">whether </w:t>
      </w:r>
      <w:r w:rsidRPr="003B1824">
        <w:t>there are any restrictions</w:t>
      </w:r>
      <w:r w:rsidRPr="001B612A">
        <w:t xml:space="preserve"> </w:t>
      </w:r>
      <w:r w:rsidRPr="003B1824">
        <w:t>based on disability o</w:t>
      </w:r>
      <w:r>
        <w:t>n</w:t>
      </w:r>
      <w:r w:rsidRPr="003B1824">
        <w:t xml:space="preserve"> the right</w:t>
      </w:r>
      <w:r>
        <w:t>s</w:t>
      </w:r>
      <w:r w:rsidRPr="003B1824">
        <w:t xml:space="preserve"> </w:t>
      </w:r>
      <w:r>
        <w:t xml:space="preserve">of persons with disabilities </w:t>
      </w:r>
      <w:r w:rsidRPr="003B1824">
        <w:t xml:space="preserve">to vote, </w:t>
      </w:r>
      <w:r>
        <w:t xml:space="preserve">to </w:t>
      </w:r>
      <w:r w:rsidRPr="003B1824">
        <w:t xml:space="preserve">be elected, </w:t>
      </w:r>
      <w:r>
        <w:t>or</w:t>
      </w:r>
      <w:r w:rsidRPr="003B1824">
        <w:t xml:space="preserve"> </w:t>
      </w:r>
      <w:r>
        <w:t xml:space="preserve">to join </w:t>
      </w:r>
      <w:r w:rsidRPr="003B1824">
        <w:t>public service on an equal basis with others</w:t>
      </w:r>
      <w:r>
        <w:t xml:space="preserve">. If there are any such restrictions, </w:t>
      </w:r>
      <w:r w:rsidRPr="003B1824">
        <w:t>including through deprivation or restriction of legal capacity</w:t>
      </w:r>
      <w:r>
        <w:t xml:space="preserve">, please explain the nature of those restrictions and the implementing framework. Please clarify </w:t>
      </w:r>
      <w:r w:rsidRPr="003B1824">
        <w:t xml:space="preserve">whether assisted voting is provided for in </w:t>
      </w:r>
      <w:r>
        <w:t>law</w:t>
      </w:r>
      <w:r w:rsidRPr="003B1824">
        <w:t>. Please provide further information with regard to ensuring the right to participation in public and political life for persons with disabilities, in particular the right to vote of persons with intellectual, psychosocial and mental disabilities</w:t>
      </w:r>
      <w:r w:rsidR="00D637FD">
        <w:t>.</w:t>
      </w:r>
    </w:p>
    <w:p w:rsidR="00E64D08" w:rsidRPr="00500FC2" w:rsidRDefault="00E64D08" w:rsidP="00206F15">
      <w:pPr>
        <w:pStyle w:val="H1G"/>
      </w:pPr>
      <w:r>
        <w:tab/>
        <w:t>C.</w:t>
      </w:r>
      <w:r>
        <w:tab/>
        <w:t xml:space="preserve">Specific obligations </w:t>
      </w:r>
    </w:p>
    <w:p w:rsidR="00E64D08" w:rsidRPr="003B1824" w:rsidRDefault="00E64D08" w:rsidP="00E64D08">
      <w:pPr>
        <w:pStyle w:val="H23G"/>
      </w:pPr>
      <w:r>
        <w:tab/>
      </w:r>
      <w:r>
        <w:tab/>
      </w:r>
      <w:r w:rsidRPr="003B1824">
        <w:t xml:space="preserve">Statistics and </w:t>
      </w:r>
      <w:r w:rsidR="00FF01D8">
        <w:t>d</w:t>
      </w:r>
      <w:r w:rsidRPr="003B1824">
        <w:t xml:space="preserve">ata </w:t>
      </w:r>
      <w:r w:rsidR="00FF01D8">
        <w:t>c</w:t>
      </w:r>
      <w:r w:rsidRPr="003B1824">
        <w:t>ollection (</w:t>
      </w:r>
      <w:r w:rsidR="00FF01D8">
        <w:t>a</w:t>
      </w:r>
      <w:r w:rsidRPr="003B1824">
        <w:t>rt</w:t>
      </w:r>
      <w:r w:rsidR="00FF01D8">
        <w:t>.</w:t>
      </w:r>
      <w:r w:rsidRPr="003B1824">
        <w:t xml:space="preserve"> 31)</w:t>
      </w:r>
    </w:p>
    <w:p w:rsidR="00E64D08" w:rsidRPr="006778FC" w:rsidRDefault="00E64D08" w:rsidP="00E64D08">
      <w:pPr>
        <w:pStyle w:val="SingleTxtG"/>
        <w:numPr>
          <w:ilvl w:val="0"/>
          <w:numId w:val="4"/>
          <w:numberingChange w:id="27" w:author="Suzanne Starcevic" w:date="2010-11-10T08:54:00Z" w:original="%1:28:0:."/>
        </w:numPr>
        <w:tabs>
          <w:tab w:val="clear" w:pos="1854"/>
          <w:tab w:val="num" w:pos="1600"/>
        </w:tabs>
        <w:ind w:left="1100" w:firstLine="0"/>
      </w:pPr>
      <w:r w:rsidRPr="003B1824">
        <w:t>Please provide information on data collection criteria (includ</w:t>
      </w:r>
      <w:r w:rsidR="009E5EC1">
        <w:t>ing an analysis</w:t>
      </w:r>
      <w:r w:rsidRPr="003B1824">
        <w:t xml:space="preserve"> </w:t>
      </w:r>
      <w:r w:rsidR="00183C20">
        <w:t>of</w:t>
      </w:r>
      <w:r w:rsidRPr="003B1824">
        <w:t xml:space="preserve"> gender perspective) and </w:t>
      </w:r>
      <w:r>
        <w:t xml:space="preserve">the </w:t>
      </w:r>
      <w:r w:rsidRPr="003B1824">
        <w:t xml:space="preserve">legal </w:t>
      </w:r>
      <w:r>
        <w:t xml:space="preserve">framework which regulates the collection </w:t>
      </w:r>
      <w:r w:rsidR="00CE63DF">
        <w:t xml:space="preserve">and </w:t>
      </w:r>
      <w:r>
        <w:t>maintenance of personal data, including</w:t>
      </w:r>
      <w:r w:rsidRPr="003B1824">
        <w:t xml:space="preserve"> </w:t>
      </w:r>
      <w:r>
        <w:t>that on</w:t>
      </w:r>
      <w:r w:rsidRPr="003B1824">
        <w:t xml:space="preserve"> persons with disabilities. </w:t>
      </w:r>
      <w:r>
        <w:t xml:space="preserve">Please explain </w:t>
      </w:r>
      <w:r w:rsidRPr="003B1824">
        <w:t xml:space="preserve">whether statistical information on persons with disabilities </w:t>
      </w:r>
      <w:r>
        <w:t xml:space="preserve">is </w:t>
      </w:r>
      <w:r w:rsidRPr="003B1824">
        <w:t xml:space="preserve">transferred to other ministries and services to ensure </w:t>
      </w:r>
      <w:r>
        <w:t xml:space="preserve">the establishment of </w:t>
      </w:r>
      <w:r w:rsidRPr="003B1824">
        <w:t>intersectional public policies</w:t>
      </w:r>
      <w:r w:rsidRPr="00CE63DF">
        <w:t>,</w:t>
      </w:r>
      <w:r>
        <w:rPr>
          <w:i/>
        </w:rPr>
        <w:t xml:space="preserve"> </w:t>
      </w:r>
      <w:r>
        <w:rPr>
          <w:iCs/>
        </w:rPr>
        <w:t xml:space="preserve">and in this regard, </w:t>
      </w:r>
      <w:r>
        <w:t>explain</w:t>
      </w:r>
      <w:r w:rsidRPr="003B1824">
        <w:t xml:space="preserve"> how right t</w:t>
      </w:r>
      <w:r>
        <w:t>o privacy of persons with disabilities</w:t>
      </w:r>
      <w:r w:rsidRPr="003B1824">
        <w:t xml:space="preserve"> </w:t>
      </w:r>
      <w:r>
        <w:t xml:space="preserve">under </w:t>
      </w:r>
      <w:r w:rsidR="006778FC">
        <w:t>a</w:t>
      </w:r>
      <w:r>
        <w:t xml:space="preserve">rticle 22 is </w:t>
      </w:r>
      <w:r w:rsidRPr="003B1824">
        <w:t>ensured</w:t>
      </w:r>
      <w:r w:rsidR="006778FC">
        <w:t>.</w:t>
      </w:r>
    </w:p>
    <w:p w:rsidR="00E64D08" w:rsidRDefault="00E64D08" w:rsidP="00E64D08">
      <w:pPr>
        <w:pStyle w:val="SingleTxtG"/>
        <w:numPr>
          <w:ilvl w:val="0"/>
          <w:numId w:val="4"/>
          <w:numberingChange w:id="28" w:author="Suzanne Starcevic" w:date="2010-11-10T08:54:00Z" w:original="%1:29:0:."/>
        </w:numPr>
        <w:tabs>
          <w:tab w:val="clear" w:pos="1854"/>
          <w:tab w:val="num" w:pos="1600"/>
        </w:tabs>
        <w:ind w:left="1100" w:firstLine="0"/>
        <w:rPr>
          <w:i/>
        </w:rPr>
      </w:pPr>
      <w:r>
        <w:t xml:space="preserve">Please confirm whether </w:t>
      </w:r>
      <w:r w:rsidR="00E876CB">
        <w:t>all</w:t>
      </w:r>
      <w:r>
        <w:t xml:space="preserve"> persons with disabilities</w:t>
      </w:r>
      <w:r w:rsidR="00E876CB">
        <w:t>,</w:t>
      </w:r>
      <w:r>
        <w:t xml:space="preserve"> without</w:t>
      </w:r>
      <w:r w:rsidR="00E876CB">
        <w:t xml:space="preserve"> exception, are covered by</w:t>
      </w:r>
      <w:r>
        <w:t xml:space="preserve"> health insurance</w:t>
      </w:r>
      <w:r w:rsidR="00E876CB">
        <w:t>.</w:t>
      </w:r>
      <w:r>
        <w:t xml:space="preserve"> Please </w:t>
      </w:r>
      <w:r w:rsidRPr="003B1824">
        <w:t xml:space="preserve">provide the number and percentage of persons with disabilities </w:t>
      </w:r>
      <w:r>
        <w:t xml:space="preserve">whose </w:t>
      </w:r>
      <w:r w:rsidRPr="003B1824">
        <w:t>he</w:t>
      </w:r>
      <w:r w:rsidRPr="006778FC">
        <w:rPr>
          <w:spacing w:val="-2"/>
        </w:rPr>
        <w:t xml:space="preserve">alth insurance is covered (a) by the State, </w:t>
      </w:r>
      <w:r w:rsidR="00E876CB">
        <w:rPr>
          <w:spacing w:val="-2"/>
        </w:rPr>
        <w:t xml:space="preserve">or </w:t>
      </w:r>
      <w:r w:rsidRPr="006778FC">
        <w:rPr>
          <w:spacing w:val="-2"/>
        </w:rPr>
        <w:t xml:space="preserve"> (b) by a social fund</w:t>
      </w:r>
      <w:r w:rsidR="006778FC">
        <w:t>.</w:t>
      </w:r>
    </w:p>
    <w:p w:rsidR="00E64D08" w:rsidRPr="003B1824" w:rsidRDefault="00E64D08" w:rsidP="00E64D08">
      <w:pPr>
        <w:pStyle w:val="H23G"/>
      </w:pPr>
      <w:r>
        <w:tab/>
      </w:r>
      <w:r>
        <w:tab/>
      </w:r>
      <w:r w:rsidRPr="003B1824">
        <w:t xml:space="preserve">National </w:t>
      </w:r>
      <w:r w:rsidR="006778FC">
        <w:t>i</w:t>
      </w:r>
      <w:r w:rsidRPr="003B1824">
        <w:t>mplementat</w:t>
      </w:r>
      <w:r>
        <w:t xml:space="preserve">ion and </w:t>
      </w:r>
      <w:r w:rsidR="006778FC">
        <w:t>m</w:t>
      </w:r>
      <w:r>
        <w:t>onitoring mechanisms (</w:t>
      </w:r>
      <w:r w:rsidR="006778FC">
        <w:t>a</w:t>
      </w:r>
      <w:r w:rsidRPr="003B1824">
        <w:t>rt</w:t>
      </w:r>
      <w:r w:rsidR="006778FC">
        <w:t>.</w:t>
      </w:r>
      <w:r w:rsidRPr="003B1824">
        <w:t xml:space="preserve"> 33)</w:t>
      </w:r>
    </w:p>
    <w:p w:rsidR="00E64D08" w:rsidRPr="00144E97" w:rsidRDefault="00E64D08" w:rsidP="00E64D08">
      <w:pPr>
        <w:pStyle w:val="SingleTxtG"/>
        <w:numPr>
          <w:ilvl w:val="0"/>
          <w:numId w:val="4"/>
          <w:numberingChange w:id="29" w:author="Suzanne Starcevic" w:date="2010-11-10T08:54:00Z" w:original="%1:30:0:."/>
        </w:numPr>
        <w:tabs>
          <w:tab w:val="clear" w:pos="1854"/>
          <w:tab w:val="num" w:pos="1600"/>
        </w:tabs>
        <w:ind w:left="1100" w:firstLine="0"/>
      </w:pPr>
      <w:r w:rsidRPr="003B1824">
        <w:t>Please elaborate on the steps, if any, taken to ensure that the Higher Committee on Human Rights and Fundamental Freedoms meets the requirements of the</w:t>
      </w:r>
      <w:r w:rsidR="006C0224" w:rsidRPr="006C0224">
        <w:t xml:space="preserve"> principles relating to the status of national institutions for the promotion and protection of </w:t>
      </w:r>
      <w:r w:rsidR="006C0224">
        <w:t>human r</w:t>
      </w:r>
      <w:r w:rsidR="006C0224" w:rsidRPr="006C0224">
        <w:t>ights</w:t>
      </w:r>
      <w:r w:rsidR="006C0224">
        <w:t xml:space="preserve"> (</w:t>
      </w:r>
      <w:r w:rsidRPr="003B1824">
        <w:t>Paris Principles</w:t>
      </w:r>
      <w:r w:rsidR="006C0224">
        <w:t>).</w:t>
      </w:r>
      <w:r w:rsidRPr="003B1824">
        <w:t xml:space="preserve"> Please indicate the specific role and attributes of the Higher Council </w:t>
      </w:r>
      <w:r w:rsidR="006C0224">
        <w:t xml:space="preserve">for the Care of Persons with Disabilities </w:t>
      </w:r>
      <w:r>
        <w:t>in relation to</w:t>
      </w:r>
      <w:r w:rsidRPr="003B1824">
        <w:t xml:space="preserve"> </w:t>
      </w:r>
      <w:r>
        <w:t xml:space="preserve">the rights of </w:t>
      </w:r>
      <w:r w:rsidRPr="003B1824">
        <w:t>persons with disabilities</w:t>
      </w:r>
      <w:r w:rsidR="006C0224">
        <w:t>.</w:t>
      </w:r>
    </w:p>
    <w:p w:rsidR="00E64D08" w:rsidRPr="003B1824" w:rsidRDefault="00E64D08" w:rsidP="00E64D08">
      <w:pPr>
        <w:pStyle w:val="SingleTxtG"/>
        <w:numPr>
          <w:ilvl w:val="0"/>
          <w:numId w:val="4"/>
          <w:numberingChange w:id="30" w:author="Suzanne Starcevic" w:date="2010-11-10T08:54:00Z" w:original="%1:31:0:."/>
        </w:numPr>
        <w:tabs>
          <w:tab w:val="clear" w:pos="1854"/>
          <w:tab w:val="num" w:pos="1600"/>
        </w:tabs>
        <w:ind w:left="1100" w:firstLine="0"/>
      </w:pPr>
      <w:r w:rsidRPr="009E15ED">
        <w:t>Please provide a copy of the latest report on</w:t>
      </w:r>
      <w:r>
        <w:t xml:space="preserve"> the work</w:t>
      </w:r>
      <w:r w:rsidRPr="009E15ED">
        <w:t xml:space="preserve"> of the Higher Committee for Human Rights and Fundamental Freedoms</w:t>
      </w:r>
      <w:r w:rsidR="006C0224">
        <w:t>.</w:t>
      </w:r>
    </w:p>
    <w:p w:rsidR="00B37D21" w:rsidRPr="00521B81" w:rsidRDefault="00521B81" w:rsidP="00521B81">
      <w:pPr>
        <w:spacing w:before="240"/>
        <w:ind w:left="1134" w:right="1134"/>
        <w:jc w:val="center"/>
        <w:rPr>
          <w:u w:val="single"/>
        </w:rPr>
      </w:pPr>
      <w:r>
        <w:rPr>
          <w:u w:val="single"/>
        </w:rPr>
        <w:tab/>
      </w:r>
      <w:r>
        <w:rPr>
          <w:u w:val="single"/>
        </w:rPr>
        <w:tab/>
      </w:r>
    </w:p>
    <w:sectPr w:rsidR="00B37D21" w:rsidRPr="00521B81" w:rsidSect="00B37D2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A88" w:rsidRDefault="00076A88"/>
  </w:endnote>
  <w:endnote w:type="continuationSeparator" w:id="0">
    <w:p w:rsidR="00076A88" w:rsidRDefault="00076A88"/>
  </w:endnote>
  <w:endnote w:type="continuationNotice" w:id="1">
    <w:p w:rsidR="00076A88" w:rsidRDefault="00076A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425" w:rsidRPr="00B37D21" w:rsidRDefault="004B5425" w:rsidP="00B37D21">
    <w:pPr>
      <w:pStyle w:val="Footer"/>
      <w:tabs>
        <w:tab w:val="right" w:pos="9638"/>
      </w:tabs>
    </w:pPr>
    <w:r w:rsidRPr="00B37D21">
      <w:rPr>
        <w:b/>
        <w:sz w:val="18"/>
      </w:rPr>
      <w:fldChar w:fldCharType="begin"/>
    </w:r>
    <w:r w:rsidRPr="00B37D21">
      <w:rPr>
        <w:b/>
        <w:sz w:val="18"/>
      </w:rPr>
      <w:instrText xml:space="preserve"> PAGE  \* MERGEFORMAT </w:instrText>
    </w:r>
    <w:r w:rsidRPr="00B37D21">
      <w:rPr>
        <w:b/>
        <w:sz w:val="18"/>
      </w:rPr>
      <w:fldChar w:fldCharType="separate"/>
    </w:r>
    <w:r w:rsidR="00930898">
      <w:rPr>
        <w:b/>
        <w:noProof/>
        <w:sz w:val="18"/>
      </w:rPr>
      <w:t>4</w:t>
    </w:r>
    <w:r w:rsidRPr="00B37D2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425" w:rsidRPr="00B37D21" w:rsidRDefault="004B5425" w:rsidP="00B37D21">
    <w:pPr>
      <w:pStyle w:val="Footer"/>
      <w:tabs>
        <w:tab w:val="right" w:pos="9638"/>
      </w:tabs>
      <w:rPr>
        <w:b/>
        <w:sz w:val="18"/>
      </w:rPr>
    </w:pPr>
    <w:r>
      <w:tab/>
    </w:r>
    <w:r w:rsidRPr="00B37D21">
      <w:rPr>
        <w:b/>
        <w:sz w:val="18"/>
      </w:rPr>
      <w:fldChar w:fldCharType="begin"/>
    </w:r>
    <w:r w:rsidRPr="00B37D21">
      <w:rPr>
        <w:b/>
        <w:sz w:val="18"/>
      </w:rPr>
      <w:instrText xml:space="preserve"> PAGE  \* MERGEFORMAT </w:instrText>
    </w:r>
    <w:r w:rsidRPr="00B37D21">
      <w:rPr>
        <w:b/>
        <w:sz w:val="18"/>
      </w:rPr>
      <w:fldChar w:fldCharType="separate"/>
    </w:r>
    <w:r w:rsidR="00930898">
      <w:rPr>
        <w:b/>
        <w:noProof/>
        <w:sz w:val="18"/>
      </w:rPr>
      <w:t>3</w:t>
    </w:r>
    <w:r w:rsidRPr="00B37D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425" w:rsidRPr="00B37D21" w:rsidRDefault="004B542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930898">
      <w:t>10-46531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A88" w:rsidRPr="000B175B" w:rsidRDefault="00076A88" w:rsidP="000B175B">
      <w:pPr>
        <w:tabs>
          <w:tab w:val="right" w:pos="2155"/>
        </w:tabs>
        <w:spacing w:after="80"/>
        <w:ind w:left="680"/>
        <w:rPr>
          <w:u w:val="single"/>
        </w:rPr>
      </w:pPr>
      <w:r>
        <w:rPr>
          <w:u w:val="single"/>
        </w:rPr>
        <w:tab/>
      </w:r>
    </w:p>
  </w:footnote>
  <w:footnote w:type="continuationSeparator" w:id="0">
    <w:p w:rsidR="00076A88" w:rsidRPr="00FC68B7" w:rsidRDefault="00076A88" w:rsidP="00FC68B7">
      <w:pPr>
        <w:tabs>
          <w:tab w:val="left" w:pos="2155"/>
        </w:tabs>
        <w:spacing w:after="80"/>
        <w:ind w:left="680"/>
        <w:rPr>
          <w:u w:val="single"/>
        </w:rPr>
      </w:pPr>
      <w:r>
        <w:rPr>
          <w:u w:val="single"/>
        </w:rPr>
        <w:tab/>
      </w:r>
    </w:p>
  </w:footnote>
  <w:footnote w:type="continuationNotice" w:id="1">
    <w:p w:rsidR="00076A88" w:rsidRDefault="00076A8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425" w:rsidRPr="00B37D21" w:rsidRDefault="004B5425">
    <w:pPr>
      <w:pStyle w:val="Header"/>
    </w:pPr>
    <w:r>
      <w:t>CRPD/C/TUN/Q/1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425" w:rsidRPr="00B37D21" w:rsidRDefault="004B5425" w:rsidP="00B37D21">
    <w:pPr>
      <w:pStyle w:val="Header"/>
      <w:jc w:val="right"/>
    </w:pPr>
    <w:r>
      <w:t>CRPD/C/TUN/Q/1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898" w:rsidRDefault="009308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2DA74E7"/>
    <w:multiLevelType w:val="hybridMultilevel"/>
    <w:tmpl w:val="C70EE45C"/>
    <w:lvl w:ilvl="0" w:tplc="1B447ACC">
      <w:start w:val="1"/>
      <w:numFmt w:val="decimal"/>
      <w:lvlText w:val="%1."/>
      <w:lvlJc w:val="left"/>
      <w:pPr>
        <w:tabs>
          <w:tab w:val="num" w:pos="1854"/>
        </w:tabs>
        <w:ind w:left="1854" w:hanging="360"/>
      </w:pPr>
      <w:rPr>
        <w:b w:val="0"/>
        <w:bCs/>
        <w:i w:val="0"/>
        <w:iCs/>
      </w:rPr>
    </w:lvl>
    <w:lvl w:ilvl="1" w:tplc="E5904DCA">
      <w:start w:val="1"/>
      <w:numFmt w:val="lowerLetter"/>
      <w:lvlText w:val="(%2)"/>
      <w:lvlJc w:val="left"/>
      <w:pPr>
        <w:tabs>
          <w:tab w:val="num" w:pos="2574"/>
        </w:tabs>
        <w:ind w:left="2574" w:hanging="360"/>
      </w:pPr>
      <w:rPr>
        <w:rFonts w:hint="default"/>
        <w:i w:val="0"/>
        <w:iCs/>
      </w:r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57D259FA"/>
    <w:multiLevelType w:val="multilevel"/>
    <w:tmpl w:val="2E6EAD28"/>
    <w:lvl w:ilvl="0">
      <w:start w:val="1"/>
      <w:numFmt w:val="decimal"/>
      <w:lvlText w:val="%1."/>
      <w:lvlJc w:val="left"/>
      <w:pPr>
        <w:tabs>
          <w:tab w:val="num" w:pos="1854"/>
        </w:tabs>
        <w:ind w:left="1854" w:hanging="360"/>
      </w:pPr>
      <w:rPr>
        <w:i w:val="0"/>
        <w:iCs/>
      </w:rPr>
    </w:lvl>
    <w:lvl w:ilvl="1">
      <w:start w:val="1"/>
      <w:numFmt w:val="lowerLetter"/>
      <w:lvlText w:val="%2)"/>
      <w:lvlJc w:val="left"/>
      <w:pPr>
        <w:tabs>
          <w:tab w:val="num" w:pos="2574"/>
        </w:tabs>
        <w:ind w:left="2574" w:hanging="360"/>
      </w:pPr>
      <w:rPr>
        <w:i w:val="0"/>
        <w:iCs/>
      </w:r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7640BF5"/>
    <w:multiLevelType w:val="hybridMultilevel"/>
    <w:tmpl w:val="B8AC4EE4"/>
    <w:lvl w:ilvl="0" w:tplc="F7C2690E">
      <w:start w:val="1"/>
      <w:numFmt w:val="decimal"/>
      <w:lvlText w:val="%1."/>
      <w:lvlJc w:val="left"/>
      <w:pPr>
        <w:tabs>
          <w:tab w:val="num" w:pos="360"/>
        </w:tabs>
        <w:ind w:left="360" w:hanging="360"/>
      </w:pPr>
      <w:rPr>
        <w:rFonts w:cs="Times New Roman"/>
        <w:b w:val="0"/>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0"/>
  </w:num>
  <w:num w:numId="2">
    <w:abstractNumId w:val="3"/>
  </w:num>
  <w:num w:numId="3">
    <w:abstractNumId w:val="4"/>
  </w:num>
  <w:num w:numId="4">
    <w:abstractNumId w:val="1"/>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7D21"/>
    <w:rsid w:val="00032FF2"/>
    <w:rsid w:val="00050F6B"/>
    <w:rsid w:val="00067F1D"/>
    <w:rsid w:val="00072C8C"/>
    <w:rsid w:val="000733B5"/>
    <w:rsid w:val="00076A88"/>
    <w:rsid w:val="00077485"/>
    <w:rsid w:val="00081183"/>
    <w:rsid w:val="000931C0"/>
    <w:rsid w:val="000A09CF"/>
    <w:rsid w:val="000A5D3B"/>
    <w:rsid w:val="000B175B"/>
    <w:rsid w:val="000B3A0F"/>
    <w:rsid w:val="000B4EF7"/>
    <w:rsid w:val="000C0902"/>
    <w:rsid w:val="000C1462"/>
    <w:rsid w:val="000C2D2E"/>
    <w:rsid w:val="000E0415"/>
    <w:rsid w:val="001103AA"/>
    <w:rsid w:val="00135B01"/>
    <w:rsid w:val="00155467"/>
    <w:rsid w:val="00180D95"/>
    <w:rsid w:val="00183C20"/>
    <w:rsid w:val="0018711F"/>
    <w:rsid w:val="001B4B04"/>
    <w:rsid w:val="001C6663"/>
    <w:rsid w:val="001C7895"/>
    <w:rsid w:val="001D26DF"/>
    <w:rsid w:val="001D4DE3"/>
    <w:rsid w:val="001E5AA0"/>
    <w:rsid w:val="001E7CBC"/>
    <w:rsid w:val="00202DA8"/>
    <w:rsid w:val="00206F15"/>
    <w:rsid w:val="00211E0B"/>
    <w:rsid w:val="002449F6"/>
    <w:rsid w:val="002504BE"/>
    <w:rsid w:val="0025340D"/>
    <w:rsid w:val="0025756B"/>
    <w:rsid w:val="002C0B87"/>
    <w:rsid w:val="002C6A33"/>
    <w:rsid w:val="002F175C"/>
    <w:rsid w:val="00317443"/>
    <w:rsid w:val="003229D8"/>
    <w:rsid w:val="00323AE6"/>
    <w:rsid w:val="00325723"/>
    <w:rsid w:val="00352709"/>
    <w:rsid w:val="00356C3C"/>
    <w:rsid w:val="00371178"/>
    <w:rsid w:val="00380C68"/>
    <w:rsid w:val="003A4810"/>
    <w:rsid w:val="003A6810"/>
    <w:rsid w:val="003B1824"/>
    <w:rsid w:val="003C2CC4"/>
    <w:rsid w:val="003D4B23"/>
    <w:rsid w:val="00405DDC"/>
    <w:rsid w:val="00410C89"/>
    <w:rsid w:val="004325CB"/>
    <w:rsid w:val="00435E81"/>
    <w:rsid w:val="0045495B"/>
    <w:rsid w:val="00472A3B"/>
    <w:rsid w:val="004B12EB"/>
    <w:rsid w:val="004B130C"/>
    <w:rsid w:val="004B5425"/>
    <w:rsid w:val="004D25E4"/>
    <w:rsid w:val="004D359F"/>
    <w:rsid w:val="00500FC2"/>
    <w:rsid w:val="00506065"/>
    <w:rsid w:val="00517B36"/>
    <w:rsid w:val="00521B81"/>
    <w:rsid w:val="00536C5E"/>
    <w:rsid w:val="005420F2"/>
    <w:rsid w:val="005855F2"/>
    <w:rsid w:val="005B3DB3"/>
    <w:rsid w:val="005C6A79"/>
    <w:rsid w:val="005E7127"/>
    <w:rsid w:val="005E73A3"/>
    <w:rsid w:val="005F584E"/>
    <w:rsid w:val="006001EE"/>
    <w:rsid w:val="00607951"/>
    <w:rsid w:val="00611FC4"/>
    <w:rsid w:val="006176FB"/>
    <w:rsid w:val="00623FC6"/>
    <w:rsid w:val="0064068D"/>
    <w:rsid w:val="00640B26"/>
    <w:rsid w:val="00646687"/>
    <w:rsid w:val="00667387"/>
    <w:rsid w:val="006778FC"/>
    <w:rsid w:val="006C0224"/>
    <w:rsid w:val="006C5F51"/>
    <w:rsid w:val="006C6178"/>
    <w:rsid w:val="006E176C"/>
    <w:rsid w:val="006E278B"/>
    <w:rsid w:val="006E50D5"/>
    <w:rsid w:val="006E564B"/>
    <w:rsid w:val="006F7FC3"/>
    <w:rsid w:val="0072632A"/>
    <w:rsid w:val="00756D21"/>
    <w:rsid w:val="007961CC"/>
    <w:rsid w:val="007A79B3"/>
    <w:rsid w:val="007B42B4"/>
    <w:rsid w:val="007B6BA5"/>
    <w:rsid w:val="007C3390"/>
    <w:rsid w:val="007C4F4B"/>
    <w:rsid w:val="007E175A"/>
    <w:rsid w:val="007F6611"/>
    <w:rsid w:val="00814A9F"/>
    <w:rsid w:val="008242D7"/>
    <w:rsid w:val="008369D0"/>
    <w:rsid w:val="0085226B"/>
    <w:rsid w:val="008979B1"/>
    <w:rsid w:val="008A6B25"/>
    <w:rsid w:val="008A6C4F"/>
    <w:rsid w:val="008B05EE"/>
    <w:rsid w:val="008B2335"/>
    <w:rsid w:val="008B4068"/>
    <w:rsid w:val="008C00ED"/>
    <w:rsid w:val="008C4480"/>
    <w:rsid w:val="008C6E31"/>
    <w:rsid w:val="009146E6"/>
    <w:rsid w:val="009223CA"/>
    <w:rsid w:val="00930898"/>
    <w:rsid w:val="00940F93"/>
    <w:rsid w:val="00972C14"/>
    <w:rsid w:val="009B0F0E"/>
    <w:rsid w:val="009C14AA"/>
    <w:rsid w:val="009E5EC1"/>
    <w:rsid w:val="009F7711"/>
    <w:rsid w:val="009F7C5D"/>
    <w:rsid w:val="00A01489"/>
    <w:rsid w:val="00A22243"/>
    <w:rsid w:val="00A25DF2"/>
    <w:rsid w:val="00A612EE"/>
    <w:rsid w:val="00A72F22"/>
    <w:rsid w:val="00A748A6"/>
    <w:rsid w:val="00A76382"/>
    <w:rsid w:val="00A776B4"/>
    <w:rsid w:val="00A94361"/>
    <w:rsid w:val="00A95544"/>
    <w:rsid w:val="00AA2016"/>
    <w:rsid w:val="00B06775"/>
    <w:rsid w:val="00B30179"/>
    <w:rsid w:val="00B37D21"/>
    <w:rsid w:val="00B5084E"/>
    <w:rsid w:val="00B5401A"/>
    <w:rsid w:val="00B56E9C"/>
    <w:rsid w:val="00B62E89"/>
    <w:rsid w:val="00B64B1F"/>
    <w:rsid w:val="00B6553F"/>
    <w:rsid w:val="00B66238"/>
    <w:rsid w:val="00B81E12"/>
    <w:rsid w:val="00BC74E9"/>
    <w:rsid w:val="00BD4FD5"/>
    <w:rsid w:val="00BE37B8"/>
    <w:rsid w:val="00BF5828"/>
    <w:rsid w:val="00BF68A8"/>
    <w:rsid w:val="00C213A4"/>
    <w:rsid w:val="00C3206E"/>
    <w:rsid w:val="00C463DD"/>
    <w:rsid w:val="00C4724C"/>
    <w:rsid w:val="00C629A0"/>
    <w:rsid w:val="00C745C3"/>
    <w:rsid w:val="00C75FB9"/>
    <w:rsid w:val="00CA1691"/>
    <w:rsid w:val="00CC00AC"/>
    <w:rsid w:val="00CC7FE0"/>
    <w:rsid w:val="00CE4A8F"/>
    <w:rsid w:val="00CE63DF"/>
    <w:rsid w:val="00D11757"/>
    <w:rsid w:val="00D2031B"/>
    <w:rsid w:val="00D218CB"/>
    <w:rsid w:val="00D25FE2"/>
    <w:rsid w:val="00D43252"/>
    <w:rsid w:val="00D51E7F"/>
    <w:rsid w:val="00D637FD"/>
    <w:rsid w:val="00D949CF"/>
    <w:rsid w:val="00D978C6"/>
    <w:rsid w:val="00DA3C1C"/>
    <w:rsid w:val="00DA7CFC"/>
    <w:rsid w:val="00DC76E3"/>
    <w:rsid w:val="00E006E6"/>
    <w:rsid w:val="00E05A19"/>
    <w:rsid w:val="00E32AD9"/>
    <w:rsid w:val="00E64D08"/>
    <w:rsid w:val="00E71BC8"/>
    <w:rsid w:val="00E7260F"/>
    <w:rsid w:val="00E876CB"/>
    <w:rsid w:val="00E95ABE"/>
    <w:rsid w:val="00E96630"/>
    <w:rsid w:val="00ED32A3"/>
    <w:rsid w:val="00ED5829"/>
    <w:rsid w:val="00ED7A2A"/>
    <w:rsid w:val="00EE4D26"/>
    <w:rsid w:val="00EF1D7F"/>
    <w:rsid w:val="00F34583"/>
    <w:rsid w:val="00F36B98"/>
    <w:rsid w:val="00F504DF"/>
    <w:rsid w:val="00F54A2E"/>
    <w:rsid w:val="00F7326E"/>
    <w:rsid w:val="00F81534"/>
    <w:rsid w:val="00F91C6C"/>
    <w:rsid w:val="00F95472"/>
    <w:rsid w:val="00FA271C"/>
    <w:rsid w:val="00FB16BC"/>
    <w:rsid w:val="00FB2048"/>
    <w:rsid w:val="00FC68B7"/>
    <w:rsid w:val="00FF01D8"/>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semiHidden/>
    <w:rsid w:val="00C213A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213A4"/>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basedOn w:val="FootnoteReference"/>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apple-style-span">
    <w:name w:val="apple-style-span"/>
    <w:rsid w:val="00E64D08"/>
    <w:rPr>
      <w:rFonts w:cs="Times New Roman"/>
    </w:rPr>
  </w:style>
  <w:style w:type="paragraph" w:styleId="BalloonText">
    <w:name w:val="Balloon Text"/>
    <w:basedOn w:val="Normal"/>
    <w:semiHidden/>
    <w:rsid w:val="007A79B3"/>
    <w:rPr>
      <w:rFonts w:ascii="Tahoma" w:hAnsi="Tahoma" w:cs="Tahoma"/>
      <w:sz w:val="16"/>
      <w:szCs w:val="16"/>
    </w:rPr>
  </w:style>
  <w:style w:type="character" w:styleId="CommentReference">
    <w:name w:val="annotation reference"/>
    <w:semiHidden/>
    <w:rsid w:val="001E7CBC"/>
    <w:rPr>
      <w:sz w:val="16"/>
      <w:szCs w:val="16"/>
    </w:rPr>
  </w:style>
  <w:style w:type="paragraph" w:styleId="CommentText">
    <w:name w:val="annotation text"/>
    <w:basedOn w:val="Normal"/>
    <w:semiHidden/>
    <w:rsid w:val="001E7CBC"/>
  </w:style>
  <w:style w:type="paragraph" w:styleId="CommentSubject">
    <w:name w:val="annotation subject"/>
    <w:basedOn w:val="CommentText"/>
    <w:next w:val="CommentText"/>
    <w:semiHidden/>
    <w:rsid w:val="001E7CBC"/>
    <w:rPr>
      <w:b/>
      <w:bCs/>
    </w:rPr>
  </w:style>
  <w:style w:type="paragraph" w:customStyle="1" w:styleId="SingleTxt">
    <w:name w:val="__Single Txt"/>
    <w:basedOn w:val="Normal"/>
    <w:rsid w:val="006778F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Revision">
    <w:name w:val="Revision"/>
    <w:hidden/>
    <w:uiPriority w:val="99"/>
    <w:semiHidden/>
    <w:rsid w:val="009E5EC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1660</Words>
  <Characters>9433</Characters>
  <Application>Microsoft Office Word</Application>
  <DocSecurity>4</DocSecurity>
  <Lines>162</Lines>
  <Paragraphs>71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Ouko</dc:creator>
  <cp:keywords/>
  <cp:lastModifiedBy>DCM</cp:lastModifiedBy>
  <cp:revision>2</cp:revision>
  <cp:lastPrinted>2010-10-27T10:56:00Z</cp:lastPrinted>
  <dcterms:created xsi:type="dcterms:W3CDTF">2010-11-12T14:58:00Z</dcterms:created>
  <dcterms:modified xsi:type="dcterms:W3CDTF">2010-11-12T14:58:00Z</dcterms:modified>
</cp:coreProperties>
</file>