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B2AA1" w:rsidP="000B2AA1">
            <w:pPr>
              <w:jc w:val="right"/>
            </w:pPr>
            <w:r w:rsidRPr="000B2AA1">
              <w:rPr>
                <w:sz w:val="40"/>
              </w:rPr>
              <w:t>CRC</w:t>
            </w:r>
            <w:r>
              <w:t>/C/SR.1544</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0B2AA1" w:rsidRDefault="000B2AA1" w:rsidP="000B2AA1">
            <w:pPr>
              <w:spacing w:before="240" w:line="240" w:lineRule="exact"/>
            </w:pPr>
            <w:r>
              <w:t>Distr. general</w:t>
            </w:r>
          </w:p>
          <w:p w:rsidR="000B2AA1" w:rsidRDefault="00FA2478" w:rsidP="00FA2478">
            <w:pPr>
              <w:spacing w:line="240" w:lineRule="exact"/>
            </w:pPr>
            <w:r>
              <w:t>13</w:t>
            </w:r>
            <w:r w:rsidR="000B2AA1">
              <w:t xml:space="preserve"> de </w:t>
            </w:r>
            <w:r>
              <w:t>febrero de 2012</w:t>
            </w:r>
          </w:p>
          <w:p w:rsidR="000B2AA1" w:rsidRDefault="000B2AA1" w:rsidP="000B2AA1">
            <w:pPr>
              <w:spacing w:line="240" w:lineRule="exact"/>
            </w:pPr>
            <w:r>
              <w:t>Español</w:t>
            </w:r>
          </w:p>
          <w:p w:rsidR="002D5AAC" w:rsidRDefault="000B2AA1" w:rsidP="000B2AA1">
            <w:pPr>
              <w:spacing w:line="240" w:lineRule="exact"/>
            </w:pPr>
            <w:r>
              <w:t>Original: inglés</w:t>
            </w:r>
          </w:p>
        </w:tc>
      </w:tr>
    </w:tbl>
    <w:p w:rsidR="000B2AA1" w:rsidRPr="00057A14" w:rsidRDefault="000B2AA1" w:rsidP="000B2AA1">
      <w:pPr>
        <w:spacing w:before="120"/>
        <w:rPr>
          <w:b/>
          <w:sz w:val="24"/>
        </w:rPr>
      </w:pPr>
      <w:r w:rsidRPr="00057A14">
        <w:rPr>
          <w:b/>
          <w:sz w:val="24"/>
        </w:rPr>
        <w:t>Comité de los Derechos del Niño</w:t>
      </w:r>
    </w:p>
    <w:p w:rsidR="000B2AA1" w:rsidRPr="00057A14" w:rsidRDefault="000B2AA1" w:rsidP="000B2AA1">
      <w:pPr>
        <w:spacing w:after="120"/>
        <w:rPr>
          <w:b/>
        </w:rPr>
      </w:pPr>
      <w:r w:rsidRPr="00057A14">
        <w:rPr>
          <w:b/>
        </w:rPr>
        <w:t>55º período de sesiones</w:t>
      </w:r>
    </w:p>
    <w:p w:rsidR="000B2AA1" w:rsidRPr="00057A14" w:rsidRDefault="000B2AA1" w:rsidP="000B2AA1">
      <w:pPr>
        <w:rPr>
          <w:b/>
        </w:rPr>
      </w:pPr>
      <w:r w:rsidRPr="00057A14">
        <w:rPr>
          <w:b/>
        </w:rPr>
        <w:t>Acta resumida de la 1544ª sesión</w:t>
      </w:r>
      <w:r>
        <w:rPr>
          <w:b/>
        </w:rPr>
        <w:t xml:space="preserve"> </w:t>
      </w:r>
      <w:r w:rsidRPr="00057A14">
        <w:rPr>
          <w:b/>
        </w:rPr>
        <w:t>(Sala A)</w:t>
      </w:r>
    </w:p>
    <w:p w:rsidR="000B2AA1" w:rsidRPr="00057A14" w:rsidRDefault="000B2AA1" w:rsidP="000B2AA1">
      <w:pPr>
        <w:spacing w:after="120"/>
      </w:pPr>
      <w:r w:rsidRPr="00057A14">
        <w:t>Celebrada en el Palais Wilson, Ginebra, el martes 14 de septiembr</w:t>
      </w:r>
      <w:r>
        <w:t>e de</w:t>
      </w:r>
      <w:r w:rsidR="00F2125C">
        <w:t xml:space="preserve"> </w:t>
      </w:r>
      <w:smartTag w:uri="urn:schemas-microsoft-com:office:smarttags" w:element="metricconverter">
        <w:smartTagPr>
          <w:attr w:name="ProductID" w:val="2010, a"/>
        </w:smartTagPr>
        <w:r w:rsidRPr="00057A14">
          <w:t>2010, a</w:t>
        </w:r>
      </w:smartTag>
      <w:r>
        <w:t xml:space="preserve"> las</w:t>
      </w:r>
      <w:r w:rsidRPr="00057A14">
        <w:t xml:space="preserve"> 10</w:t>
      </w:r>
      <w:r>
        <w:t>.00 horas</w:t>
      </w:r>
    </w:p>
    <w:p w:rsidR="000B2AA1" w:rsidRPr="00F2125C" w:rsidRDefault="00F2125C" w:rsidP="00F2125C">
      <w:pPr>
        <w:tabs>
          <w:tab w:val="right" w:pos="900"/>
          <w:tab w:val="left" w:pos="1200"/>
          <w:tab w:val="right" w:leader="dot" w:pos="8504"/>
        </w:tabs>
        <w:spacing w:after="120"/>
      </w:pPr>
      <w:r>
        <w:tab/>
      </w:r>
      <w:r>
        <w:rPr>
          <w:i/>
        </w:rPr>
        <w:t>Presidenta</w:t>
      </w:r>
      <w:r>
        <w:t>:</w:t>
      </w:r>
      <w:r>
        <w:tab/>
        <w:t>Sra. Lee</w:t>
      </w:r>
    </w:p>
    <w:p w:rsidR="000B2AA1" w:rsidRPr="00057A14" w:rsidRDefault="000B2AA1" w:rsidP="000B2AA1">
      <w:pPr>
        <w:tabs>
          <w:tab w:val="right" w:pos="992"/>
          <w:tab w:val="left" w:pos="1276"/>
          <w:tab w:val="right" w:leader="dot" w:pos="8504"/>
        </w:tabs>
        <w:spacing w:before="360" w:after="240"/>
        <w:rPr>
          <w:sz w:val="28"/>
        </w:rPr>
      </w:pPr>
      <w:r w:rsidRPr="00057A14">
        <w:rPr>
          <w:sz w:val="28"/>
        </w:rPr>
        <w:t>Sumario</w:t>
      </w:r>
    </w:p>
    <w:p w:rsidR="000B2AA1" w:rsidRDefault="000B2AA1" w:rsidP="000B2AA1">
      <w:pPr>
        <w:pStyle w:val="SingleTxtG"/>
      </w:pPr>
      <w:r w:rsidRPr="00057A14">
        <w:t>Examen de los informes presentados por los Estado</w:t>
      </w:r>
      <w:r>
        <w:t>s partes</w:t>
      </w:r>
    </w:p>
    <w:p w:rsidR="00381C24" w:rsidRDefault="000B2AA1" w:rsidP="000B2AA1">
      <w:pPr>
        <w:pStyle w:val="SingleTxtG"/>
        <w:ind w:left="1701"/>
      </w:pPr>
      <w:r w:rsidRPr="00057A14">
        <w:rPr>
          <w:i/>
        </w:rPr>
        <w:t>Informes periódicos tercero y cuarto de Guatemala</w:t>
      </w:r>
    </w:p>
    <w:p w:rsidR="000B2AA1" w:rsidRPr="00FE51DC" w:rsidRDefault="000B2AA1" w:rsidP="000B2AA1">
      <w:pPr>
        <w:pStyle w:val="SingleTxtG"/>
        <w:rPr>
          <w:i/>
        </w:rPr>
      </w:pPr>
      <w:r>
        <w:br w:type="page"/>
      </w:r>
      <w:r w:rsidRPr="00FE51DC">
        <w:rPr>
          <w:i/>
        </w:rPr>
        <w:t>Se declara abierta la sesión a las 10.10 horas</w:t>
      </w:r>
      <w:r w:rsidR="00FE51DC" w:rsidRPr="00FE51DC">
        <w:t>.</w:t>
      </w:r>
    </w:p>
    <w:p w:rsidR="000B2AA1" w:rsidRPr="000556CC" w:rsidRDefault="000B2AA1" w:rsidP="00FE51DC">
      <w:pPr>
        <w:pStyle w:val="H23G"/>
      </w:pPr>
      <w:r w:rsidRPr="00057A14">
        <w:tab/>
      </w:r>
      <w:r w:rsidRPr="00057A14">
        <w:tab/>
      </w:r>
      <w:r>
        <w:t>Examen de los informes de los</w:t>
      </w:r>
      <w:r w:rsidRPr="000556CC">
        <w:t xml:space="preserve"> </w:t>
      </w:r>
      <w:r>
        <w:t>Es</w:t>
      </w:r>
      <w:r w:rsidRPr="000556CC">
        <w:t>ta</w:t>
      </w:r>
      <w:r>
        <w:t>do</w:t>
      </w:r>
      <w:r w:rsidRPr="000556CC">
        <w:t>s partes</w:t>
      </w:r>
    </w:p>
    <w:p w:rsidR="000B2AA1" w:rsidRPr="00057A14" w:rsidRDefault="000B2AA1" w:rsidP="000B2AA1">
      <w:pPr>
        <w:pStyle w:val="SingleTxtG"/>
      </w:pPr>
      <w:r w:rsidRPr="00FE51DC">
        <w:rPr>
          <w:i/>
        </w:rPr>
        <w:t>Informes periódicos tercero y cuarto de Guatemala</w:t>
      </w:r>
      <w:r w:rsidRPr="00057A14">
        <w:t xml:space="preserve"> (CRC/C/GTM/3-4; CRC/C/GTM/Q/3-4 y Add.1)</w:t>
      </w:r>
    </w:p>
    <w:p w:rsidR="000B2AA1" w:rsidRPr="00062AE3" w:rsidRDefault="00FE51DC" w:rsidP="000B2AA1">
      <w:pPr>
        <w:pStyle w:val="SingleTxtG"/>
      </w:pPr>
      <w:r>
        <w:t>1.</w:t>
      </w:r>
      <w:r>
        <w:tab/>
      </w:r>
      <w:r w:rsidR="000B2AA1" w:rsidRPr="00FE51DC">
        <w:rPr>
          <w:i/>
        </w:rPr>
        <w:t xml:space="preserve">Por invitación de </w:t>
      </w:r>
      <w:smartTag w:uri="urn:schemas-microsoft-com:office:smarttags" w:element="PersonName">
        <w:smartTagPr>
          <w:attr w:name="ProductID" w:val="la Presidenta"/>
        </w:smartTagPr>
        <w:r w:rsidR="000B2AA1" w:rsidRPr="00FE51DC">
          <w:rPr>
            <w:i/>
          </w:rPr>
          <w:t>la Presidenta</w:t>
        </w:r>
      </w:smartTag>
      <w:r w:rsidR="000B2AA1" w:rsidRPr="00FE51DC">
        <w:rPr>
          <w:i/>
        </w:rPr>
        <w:t xml:space="preserve">, la delegación de Guatemala toma asiento como participante a </w:t>
      </w:r>
      <w:smartTag w:uri="urn:schemas-microsoft-com:office:smarttags" w:element="PersonName">
        <w:smartTagPr>
          <w:attr w:name="ProductID" w:val="la Mesa"/>
        </w:smartTagPr>
        <w:r w:rsidR="000B2AA1" w:rsidRPr="00FE51DC">
          <w:rPr>
            <w:i/>
          </w:rPr>
          <w:t>la Mesa</w:t>
        </w:r>
      </w:smartTag>
      <w:r w:rsidR="000B2AA1" w:rsidRPr="00FE51DC">
        <w:rPr>
          <w:i/>
        </w:rPr>
        <w:t xml:space="preserve"> del Comité</w:t>
      </w:r>
      <w:r w:rsidR="000B2AA1" w:rsidRPr="00FE51DC">
        <w:t>.</w:t>
      </w:r>
    </w:p>
    <w:p w:rsidR="000B2AA1" w:rsidRPr="000556CC" w:rsidRDefault="00FE51DC" w:rsidP="000B2AA1">
      <w:pPr>
        <w:pStyle w:val="SingleTxtG"/>
      </w:pPr>
      <w:r>
        <w:t>2.</w:t>
      </w:r>
      <w:r>
        <w:tab/>
      </w:r>
      <w:r w:rsidR="000B2AA1" w:rsidRPr="00FE51DC">
        <w:t xml:space="preserve">El </w:t>
      </w:r>
      <w:r w:rsidR="000B2AA1">
        <w:rPr>
          <w:b/>
        </w:rPr>
        <w:t>S</w:t>
      </w:r>
      <w:r w:rsidR="000B2AA1" w:rsidRPr="000556CC">
        <w:rPr>
          <w:b/>
        </w:rPr>
        <w:t>r. Martínez Alvarado</w:t>
      </w:r>
      <w:r w:rsidR="000B2AA1" w:rsidRPr="000556CC">
        <w:t xml:space="preserve"> (Guatemala) </w:t>
      </w:r>
      <w:r w:rsidR="000B2AA1">
        <w:t>da las gracias al</w:t>
      </w:r>
      <w:r w:rsidR="000B2AA1" w:rsidRPr="000556CC">
        <w:t xml:space="preserve"> Comit</w:t>
      </w:r>
      <w:r w:rsidR="000B2AA1">
        <w:t>é</w:t>
      </w:r>
      <w:r w:rsidR="000B2AA1" w:rsidRPr="000556CC">
        <w:t xml:space="preserve"> </w:t>
      </w:r>
      <w:r w:rsidR="000B2AA1">
        <w:t>por haber brindado a</w:t>
      </w:r>
      <w:r w:rsidR="000B2AA1" w:rsidRPr="000556CC">
        <w:t xml:space="preserve"> Guatemala </w:t>
      </w:r>
      <w:r w:rsidR="000B2AA1">
        <w:t>la</w:t>
      </w:r>
      <w:r w:rsidR="000B2AA1" w:rsidRPr="000556CC">
        <w:t xml:space="preserve"> oportuni</w:t>
      </w:r>
      <w:r w:rsidR="000B2AA1">
        <w:t>dad</w:t>
      </w:r>
      <w:r w:rsidR="000B2AA1" w:rsidRPr="000556CC">
        <w:t xml:space="preserve"> </w:t>
      </w:r>
      <w:r w:rsidR="000B2AA1">
        <w:t>de</w:t>
      </w:r>
      <w:r w:rsidR="000B2AA1" w:rsidRPr="000556CC">
        <w:t xml:space="preserve"> present</w:t>
      </w:r>
      <w:r w:rsidR="000B2AA1">
        <w:t>ar</w:t>
      </w:r>
      <w:r w:rsidR="000B2AA1" w:rsidRPr="000556CC">
        <w:t xml:space="preserve"> </w:t>
      </w:r>
      <w:r w:rsidR="000B2AA1">
        <w:t>sus informes</w:t>
      </w:r>
      <w:r w:rsidR="000B2AA1" w:rsidRPr="000556CC">
        <w:t xml:space="preserve"> peri</w:t>
      </w:r>
      <w:r w:rsidR="000B2AA1">
        <w:t>ó</w:t>
      </w:r>
      <w:r w:rsidR="000B2AA1" w:rsidRPr="000556CC">
        <w:t>dic</w:t>
      </w:r>
      <w:r w:rsidR="000B2AA1">
        <w:t>os</w:t>
      </w:r>
      <w:r w:rsidR="000B2AA1" w:rsidRPr="000556CC">
        <w:t xml:space="preserve"> </w:t>
      </w:r>
      <w:r w:rsidR="000B2AA1">
        <w:t>tercero y cuarto, tras el aplazamiento de su examen en</w:t>
      </w:r>
      <w:r w:rsidR="000B2AA1" w:rsidRPr="000556CC">
        <w:t xml:space="preserve"> </w:t>
      </w:r>
      <w:r w:rsidR="000B2AA1">
        <w:t>m</w:t>
      </w:r>
      <w:r w:rsidR="000B2AA1" w:rsidRPr="000556CC">
        <w:t>ay</w:t>
      </w:r>
      <w:r w:rsidR="000B2AA1">
        <w:t>o</w:t>
      </w:r>
      <w:r w:rsidR="000B2AA1" w:rsidRPr="000556CC">
        <w:t xml:space="preserve"> </w:t>
      </w:r>
      <w:r w:rsidR="000B2AA1">
        <w:t xml:space="preserve">de </w:t>
      </w:r>
      <w:r w:rsidR="000B2AA1" w:rsidRPr="000556CC">
        <w:t>2010</w:t>
      </w:r>
      <w:r w:rsidR="000B2AA1">
        <w:t>,</w:t>
      </w:r>
      <w:r w:rsidR="000B2AA1" w:rsidRPr="000556CC">
        <w:t xml:space="preserve"> de</w:t>
      </w:r>
      <w:r w:rsidR="000B2AA1">
        <w:t>bido a la</w:t>
      </w:r>
      <w:r w:rsidR="000B2AA1" w:rsidRPr="000556CC">
        <w:t xml:space="preserve"> dest</w:t>
      </w:r>
      <w:r w:rsidR="000B2AA1">
        <w:t>rucción</w:t>
      </w:r>
      <w:r w:rsidR="000B2AA1" w:rsidRPr="000556CC">
        <w:t xml:space="preserve"> caus</w:t>
      </w:r>
      <w:r w:rsidR="000B2AA1">
        <w:t>a</w:t>
      </w:r>
      <w:r w:rsidR="000B2AA1" w:rsidRPr="000556CC">
        <w:t>d</w:t>
      </w:r>
      <w:r w:rsidR="000B2AA1">
        <w:t>a</w:t>
      </w:r>
      <w:r w:rsidR="000B2AA1" w:rsidRPr="000556CC">
        <w:t xml:space="preserve"> </w:t>
      </w:r>
      <w:r w:rsidR="000B2AA1">
        <w:t>por las</w:t>
      </w:r>
      <w:r w:rsidR="000B2AA1" w:rsidRPr="000556CC">
        <w:t xml:space="preserve"> </w:t>
      </w:r>
      <w:r w:rsidR="000B2AA1">
        <w:t xml:space="preserve">catástrofes </w:t>
      </w:r>
      <w:r w:rsidR="000B2AA1" w:rsidRPr="000556CC">
        <w:t>natural</w:t>
      </w:r>
      <w:r w:rsidR="000B2AA1">
        <w:t>es</w:t>
      </w:r>
      <w:r w:rsidR="000B2AA1" w:rsidRPr="000556CC">
        <w:t xml:space="preserve"> </w:t>
      </w:r>
      <w:r w:rsidR="000B2AA1">
        <w:t>que asolaron el país</w:t>
      </w:r>
      <w:r w:rsidR="000B2AA1" w:rsidRPr="000556CC">
        <w:t xml:space="preserve">. </w:t>
      </w:r>
      <w:r w:rsidR="000B2AA1">
        <w:t>Presenta a los</w:t>
      </w:r>
      <w:r w:rsidR="000B2AA1" w:rsidRPr="000556CC">
        <w:t xml:space="preserve"> m</w:t>
      </w:r>
      <w:r w:rsidR="000B2AA1">
        <w:t>i</w:t>
      </w:r>
      <w:r w:rsidR="000B2AA1" w:rsidRPr="000556CC">
        <w:t>embr</w:t>
      </w:r>
      <w:r w:rsidR="000B2AA1">
        <w:t>o</w:t>
      </w:r>
      <w:r w:rsidR="000B2AA1" w:rsidRPr="000556CC">
        <w:t xml:space="preserve">s </w:t>
      </w:r>
      <w:r w:rsidR="000B2AA1">
        <w:t>de la</w:t>
      </w:r>
      <w:r w:rsidR="000B2AA1" w:rsidRPr="000556CC">
        <w:t xml:space="preserve"> delega</w:t>
      </w:r>
      <w:r w:rsidR="000B2AA1">
        <w:t>c</w:t>
      </w:r>
      <w:r w:rsidR="000B2AA1" w:rsidRPr="000556CC">
        <w:t>i</w:t>
      </w:r>
      <w:r w:rsidR="000B2AA1">
        <w:t>ó</w:t>
      </w:r>
      <w:r w:rsidR="000B2AA1" w:rsidRPr="000556CC">
        <w:t xml:space="preserve">n </w:t>
      </w:r>
      <w:r w:rsidR="000B2AA1">
        <w:t>de</w:t>
      </w:r>
      <w:r w:rsidR="000B2AA1" w:rsidRPr="000556CC">
        <w:t xml:space="preserve"> Guatemala.</w:t>
      </w:r>
    </w:p>
    <w:p w:rsidR="000B2AA1" w:rsidRPr="00431724" w:rsidRDefault="00FE51DC" w:rsidP="000B2AA1">
      <w:pPr>
        <w:pStyle w:val="SingleTxtG"/>
      </w:pPr>
      <w:r>
        <w:t>3.</w:t>
      </w:r>
      <w:r>
        <w:tab/>
      </w:r>
      <w:smartTag w:uri="urn:schemas-microsoft-com:office:smarttags" w:element="PersonName">
        <w:smartTagPr>
          <w:attr w:name="ProductID" w:val="La Sra."/>
        </w:smartTagPr>
        <w:r w:rsidR="000B2AA1">
          <w:t xml:space="preserve">La </w:t>
        </w:r>
        <w:r w:rsidR="000B2AA1">
          <w:rPr>
            <w:b/>
          </w:rPr>
          <w:t>Sra</w:t>
        </w:r>
        <w:r w:rsidR="000B2AA1" w:rsidRPr="000556CC">
          <w:rPr>
            <w:b/>
          </w:rPr>
          <w:t>.</w:t>
        </w:r>
      </w:smartTag>
      <w:r w:rsidR="000B2AA1" w:rsidRPr="000556CC">
        <w:rPr>
          <w:b/>
        </w:rPr>
        <w:t xml:space="preserve"> </w:t>
      </w:r>
      <w:r w:rsidR="000B2AA1">
        <w:rPr>
          <w:b/>
        </w:rPr>
        <w:t>d</w:t>
      </w:r>
      <w:r w:rsidR="000B2AA1" w:rsidRPr="000556CC">
        <w:rPr>
          <w:b/>
        </w:rPr>
        <w:t>el Valle</w:t>
      </w:r>
      <w:r w:rsidR="000B2AA1" w:rsidRPr="000556CC">
        <w:t xml:space="preserve"> (Guatemala) </w:t>
      </w:r>
      <w:r w:rsidR="000B2AA1">
        <w:t>dice que los informes periódicos tercero y cuarto de</w:t>
      </w:r>
      <w:r w:rsidR="000B2AA1" w:rsidRPr="000556CC">
        <w:t xml:space="preserve"> Guatemala</w:t>
      </w:r>
      <w:r w:rsidR="000B2AA1">
        <w:t>, que</w:t>
      </w:r>
      <w:r w:rsidR="000B2AA1" w:rsidRPr="000556CC">
        <w:t xml:space="preserve"> c</w:t>
      </w:r>
      <w:r w:rsidR="000B2AA1">
        <w:t>ubren el</w:t>
      </w:r>
      <w:r w:rsidR="000B2AA1" w:rsidRPr="000556CC">
        <w:t xml:space="preserve"> per</w:t>
      </w:r>
      <w:r w:rsidR="000B2AA1">
        <w:t>í</w:t>
      </w:r>
      <w:r w:rsidR="000B2AA1" w:rsidRPr="000556CC">
        <w:t>od</w:t>
      </w:r>
      <w:r w:rsidR="000B2AA1">
        <w:t>o de</w:t>
      </w:r>
      <w:r w:rsidR="000B2AA1" w:rsidRPr="000556CC">
        <w:t xml:space="preserve"> </w:t>
      </w:r>
      <w:smartTag w:uri="urn:schemas-microsoft-com:office:smarttags" w:element="metricconverter">
        <w:smartTagPr>
          <w:attr w:name="ProductID" w:val="2002 a"/>
        </w:smartTagPr>
        <w:r w:rsidR="000B2AA1" w:rsidRPr="000556CC">
          <w:t xml:space="preserve">2002 </w:t>
        </w:r>
        <w:r w:rsidR="000B2AA1">
          <w:t>a</w:t>
        </w:r>
      </w:smartTag>
      <w:r w:rsidR="000B2AA1">
        <w:t xml:space="preserve"> 2007,</w:t>
      </w:r>
      <w:r w:rsidR="00F2125C">
        <w:t xml:space="preserve"> </w:t>
      </w:r>
      <w:r w:rsidR="000B2AA1">
        <w:t>resumen la</w:t>
      </w:r>
      <w:r w:rsidR="000B2AA1" w:rsidRPr="000556CC">
        <w:t xml:space="preserve"> situa</w:t>
      </w:r>
      <w:r w:rsidR="000B2AA1">
        <w:t>c</w:t>
      </w:r>
      <w:r w:rsidR="000B2AA1" w:rsidRPr="000556CC">
        <w:t>i</w:t>
      </w:r>
      <w:r w:rsidR="000B2AA1">
        <w:t>ó</w:t>
      </w:r>
      <w:r w:rsidR="000B2AA1" w:rsidRPr="000556CC">
        <w:t xml:space="preserve">n </w:t>
      </w:r>
      <w:r w:rsidR="000B2AA1">
        <w:t>actual de los niños y</w:t>
      </w:r>
      <w:r w:rsidR="000B2AA1" w:rsidRPr="000556CC">
        <w:t xml:space="preserve"> adolescent</w:t>
      </w:r>
      <w:r w:rsidR="000B2AA1">
        <w:t>e</w:t>
      </w:r>
      <w:r w:rsidR="000B2AA1" w:rsidRPr="000556CC">
        <w:t xml:space="preserve">s </w:t>
      </w:r>
      <w:r w:rsidR="000B2AA1">
        <w:t>e</w:t>
      </w:r>
      <w:r w:rsidR="000B2AA1" w:rsidRPr="000556CC">
        <w:t xml:space="preserve">n </w:t>
      </w:r>
      <w:r w:rsidR="000B2AA1">
        <w:t>el país,</w:t>
      </w:r>
      <w:r w:rsidR="000B2AA1" w:rsidRPr="000556CC">
        <w:t xml:space="preserve"> a</w:t>
      </w:r>
      <w:r w:rsidR="000B2AA1">
        <w:t>sí como los esfuerzos</w:t>
      </w:r>
      <w:r w:rsidR="000B2AA1" w:rsidRPr="000556CC">
        <w:t xml:space="preserve"> institu</w:t>
      </w:r>
      <w:r w:rsidR="000B2AA1">
        <w:t>c</w:t>
      </w:r>
      <w:r w:rsidR="000B2AA1" w:rsidRPr="000556CC">
        <w:t>ional</w:t>
      </w:r>
      <w:r w:rsidR="000B2AA1">
        <w:t>es</w:t>
      </w:r>
      <w:r w:rsidR="000B2AA1" w:rsidRPr="000556CC">
        <w:t xml:space="preserve"> </w:t>
      </w:r>
      <w:r w:rsidR="000B2AA1">
        <w:t>y</w:t>
      </w:r>
      <w:r w:rsidR="000B2AA1" w:rsidRPr="000556CC">
        <w:t xml:space="preserve"> g</w:t>
      </w:r>
      <w:r w:rsidR="000B2AA1">
        <w:t>ub</w:t>
      </w:r>
      <w:r w:rsidR="000B2AA1" w:rsidRPr="000556CC">
        <w:t>ern</w:t>
      </w:r>
      <w:r w:rsidR="000B2AA1">
        <w:t>a</w:t>
      </w:r>
      <w:r w:rsidR="000B2AA1" w:rsidRPr="000556CC">
        <w:t>mental</w:t>
      </w:r>
      <w:r w:rsidR="000B2AA1">
        <w:t>es para</w:t>
      </w:r>
      <w:r w:rsidR="000B2AA1" w:rsidRPr="000556CC">
        <w:t xml:space="preserve"> prote</w:t>
      </w:r>
      <w:r w:rsidR="000B2AA1">
        <w:t>ger</w:t>
      </w:r>
      <w:r w:rsidR="000B2AA1" w:rsidRPr="000556CC">
        <w:t xml:space="preserve"> </w:t>
      </w:r>
      <w:r w:rsidR="000B2AA1">
        <w:t>sus derechos</w:t>
      </w:r>
      <w:r w:rsidR="000B2AA1" w:rsidRPr="000556CC">
        <w:t xml:space="preserve"> human</w:t>
      </w:r>
      <w:r w:rsidR="000B2AA1">
        <w:t>os</w:t>
      </w:r>
      <w:r w:rsidR="000B2AA1" w:rsidRPr="000556CC">
        <w:t xml:space="preserve">. </w:t>
      </w:r>
      <w:r w:rsidR="000B2AA1" w:rsidRPr="00577766">
        <w:t xml:space="preserve">Guatemala ha reestructurado su </w:t>
      </w:r>
      <w:r w:rsidR="000B2AA1">
        <w:t>F</w:t>
      </w:r>
      <w:r w:rsidR="000B2AA1" w:rsidRPr="00577766">
        <w:t xml:space="preserve">oro interinstitucional de derechos humanos, a través de </w:t>
      </w:r>
      <w:smartTag w:uri="urn:schemas-microsoft-com:office:smarttags" w:element="PersonName">
        <w:smartTagPr>
          <w:attr w:name="ProductID" w:val="la Comisi￳n Presidencial"/>
        </w:smartTagPr>
        <w:r w:rsidR="000B2AA1" w:rsidRPr="00577766">
          <w:t>la Comisión Presidencial</w:t>
        </w:r>
      </w:smartTag>
      <w:r w:rsidR="000B2AA1" w:rsidRPr="00577766">
        <w:t xml:space="preserve"> de Derechos Humanos (COPREDEH), con objeto de </w:t>
      </w:r>
      <w:r w:rsidR="000B2AA1">
        <w:t>organiz</w:t>
      </w:r>
      <w:r w:rsidR="000B2AA1" w:rsidRPr="00577766">
        <w:t xml:space="preserve">ar un </w:t>
      </w:r>
      <w:r w:rsidR="000B2AA1">
        <w:t>plan</w:t>
      </w:r>
      <w:r w:rsidR="000B2AA1" w:rsidRPr="00577766">
        <w:t xml:space="preserve"> efectivo de seguimiento de las medidas adoptadas por el Estado en e</w:t>
      </w:r>
      <w:r w:rsidR="000B2AA1">
        <w:t>se</w:t>
      </w:r>
      <w:r w:rsidR="000B2AA1" w:rsidRPr="00577766">
        <w:t xml:space="preserve"> </w:t>
      </w:r>
      <w:r w:rsidR="000B2AA1">
        <w:t>ámbito,</w:t>
      </w:r>
      <w:r w:rsidR="000B2AA1" w:rsidRPr="00577766">
        <w:t xml:space="preserve"> bas</w:t>
      </w:r>
      <w:r w:rsidR="000B2AA1">
        <w:t>a</w:t>
      </w:r>
      <w:r w:rsidR="000B2AA1" w:rsidRPr="00577766">
        <w:t>d</w:t>
      </w:r>
      <w:r w:rsidR="000B2AA1">
        <w:t>o</w:t>
      </w:r>
      <w:r w:rsidR="000B2AA1" w:rsidRPr="00577766">
        <w:t xml:space="preserve"> </w:t>
      </w:r>
      <w:r w:rsidR="000B2AA1">
        <w:t>e</w:t>
      </w:r>
      <w:r w:rsidR="000B2AA1" w:rsidRPr="00577766">
        <w:t xml:space="preserve">n </w:t>
      </w:r>
      <w:r w:rsidR="000B2AA1">
        <w:t>las</w:t>
      </w:r>
      <w:r w:rsidR="000B2AA1" w:rsidRPr="00577766">
        <w:t xml:space="preserve"> reco</w:t>
      </w:r>
      <w:r w:rsidR="000B2AA1">
        <w:t>mendac</w:t>
      </w:r>
      <w:r w:rsidR="000B2AA1" w:rsidRPr="00577766">
        <w:t>ion</w:t>
      </w:r>
      <w:r w:rsidR="000B2AA1">
        <w:t>e</w:t>
      </w:r>
      <w:r w:rsidR="000B2AA1" w:rsidRPr="00577766">
        <w:t xml:space="preserve">s </w:t>
      </w:r>
      <w:r w:rsidR="000B2AA1">
        <w:t>formuladas por los</w:t>
      </w:r>
      <w:r w:rsidR="000B2AA1" w:rsidRPr="00577766">
        <w:t xml:space="preserve"> mecanism</w:t>
      </w:r>
      <w:r w:rsidR="000B2AA1">
        <w:t>o</w:t>
      </w:r>
      <w:r w:rsidR="000B2AA1" w:rsidRPr="00577766">
        <w:t xml:space="preserve">s </w:t>
      </w:r>
      <w:r w:rsidR="000B2AA1">
        <w:t>de supervisión de las</w:t>
      </w:r>
      <w:r w:rsidR="000B2AA1" w:rsidRPr="00577766">
        <w:t xml:space="preserve"> </w:t>
      </w:r>
      <w:r w:rsidR="000B2AA1">
        <w:t xml:space="preserve">Naciones </w:t>
      </w:r>
      <w:r w:rsidR="000B2AA1" w:rsidRPr="00577766">
        <w:t>Unid</w:t>
      </w:r>
      <w:r w:rsidR="000B2AA1">
        <w:t>as</w:t>
      </w:r>
      <w:r w:rsidR="000B2AA1" w:rsidRPr="00577766">
        <w:t xml:space="preserve"> </w:t>
      </w:r>
      <w:r w:rsidR="000B2AA1">
        <w:t>y el sistema</w:t>
      </w:r>
      <w:r w:rsidR="000B2AA1" w:rsidRPr="00577766">
        <w:t xml:space="preserve"> inter</w:t>
      </w:r>
      <w:r w:rsidR="000B2AA1">
        <w:t>a</w:t>
      </w:r>
      <w:r w:rsidR="000B2AA1" w:rsidRPr="00577766">
        <w:t>merican</w:t>
      </w:r>
      <w:r w:rsidR="000B2AA1">
        <w:t>o en dicha esfera</w:t>
      </w:r>
      <w:r w:rsidR="000B2AA1" w:rsidRPr="00577766">
        <w:t xml:space="preserve">. </w:t>
      </w:r>
      <w:r w:rsidR="000B2AA1" w:rsidRPr="00431724">
        <w:t xml:space="preserve">El plan de seguimiento incluye una base de datos que permitirá a las instituciones competentes </w:t>
      </w:r>
      <w:r w:rsidR="000B2AA1">
        <w:t>examina</w:t>
      </w:r>
      <w:r w:rsidR="000B2AA1" w:rsidRPr="00431724">
        <w:t>r el grado de cumplimiento de</w:t>
      </w:r>
      <w:r w:rsidR="000B2AA1">
        <w:t xml:space="preserve"> las</w:t>
      </w:r>
      <w:r w:rsidR="000B2AA1" w:rsidRPr="00431724">
        <w:t xml:space="preserve"> recomenda</w:t>
      </w:r>
      <w:r w:rsidR="000B2AA1">
        <w:t>c</w:t>
      </w:r>
      <w:r w:rsidR="000B2AA1" w:rsidRPr="00431724">
        <w:t>ion</w:t>
      </w:r>
      <w:r w:rsidR="000B2AA1">
        <w:t>e</w:t>
      </w:r>
      <w:r w:rsidR="000B2AA1" w:rsidRPr="00431724">
        <w:t xml:space="preserve">s </w:t>
      </w:r>
      <w:r w:rsidR="000B2AA1">
        <w:t>e</w:t>
      </w:r>
      <w:r w:rsidR="000B2AA1" w:rsidRPr="00431724">
        <w:t xml:space="preserve"> identif</w:t>
      </w:r>
      <w:r w:rsidR="000B2AA1">
        <w:t>icar</w:t>
      </w:r>
      <w:r w:rsidR="000B2AA1" w:rsidRPr="00431724">
        <w:t xml:space="preserve"> </w:t>
      </w:r>
      <w:r w:rsidR="000B2AA1">
        <w:t xml:space="preserve">las medidas </w:t>
      </w:r>
      <w:r w:rsidR="000B2AA1" w:rsidRPr="00431724">
        <w:t>apropia</w:t>
      </w:r>
      <w:r w:rsidR="000B2AA1">
        <w:t>das</w:t>
      </w:r>
      <w:r w:rsidR="000B2AA1" w:rsidRPr="00431724">
        <w:t xml:space="preserve"> </w:t>
      </w:r>
      <w:r w:rsidR="000B2AA1">
        <w:t>que deben tomarse para garantizar su</w:t>
      </w:r>
      <w:r w:rsidR="00F2125C">
        <w:t xml:space="preserve"> </w:t>
      </w:r>
      <w:r w:rsidR="000B2AA1">
        <w:t>plena aplicación</w:t>
      </w:r>
      <w:r w:rsidR="000B2AA1" w:rsidRPr="00431724">
        <w:t>.</w:t>
      </w:r>
    </w:p>
    <w:p w:rsidR="000B2AA1" w:rsidRPr="0080759C" w:rsidRDefault="00FE51DC" w:rsidP="000B2AA1">
      <w:pPr>
        <w:pStyle w:val="SingleTxtG"/>
      </w:pPr>
      <w:r>
        <w:t>4.</w:t>
      </w:r>
      <w:r>
        <w:tab/>
      </w:r>
      <w:r w:rsidR="000B2AA1" w:rsidRPr="00BC64B1">
        <w:t xml:space="preserve">Recuerda que hace solo 12 años que Guatemala firmó los acuerdos de paz con miras a poner término al conflicto armado </w:t>
      </w:r>
      <w:r w:rsidR="000B2AA1">
        <w:t>interno y que aún no se han abordado sus causas subyacentes</w:t>
      </w:r>
      <w:r w:rsidR="000B2AA1" w:rsidRPr="00BC64B1">
        <w:t>. Se trata esencialmente de un país rural, con una población joven y un elevado nivel de pobreza; es m</w:t>
      </w:r>
      <w:r w:rsidR="000B2AA1">
        <w:t>ás, el</w:t>
      </w:r>
      <w:r w:rsidR="000B2AA1" w:rsidRPr="00BC64B1">
        <w:t xml:space="preserve"> 21</w:t>
      </w:r>
      <w:r w:rsidR="000B2AA1">
        <w:t>,</w:t>
      </w:r>
      <w:r w:rsidR="000B2AA1" w:rsidRPr="00BC64B1">
        <w:t>5</w:t>
      </w:r>
      <w:r w:rsidR="000B2AA1">
        <w:t>% de la</w:t>
      </w:r>
      <w:r w:rsidR="000B2AA1" w:rsidRPr="00BC64B1">
        <w:t xml:space="preserve"> po</w:t>
      </w:r>
      <w:r w:rsidR="000B2AA1">
        <w:t>b</w:t>
      </w:r>
      <w:r w:rsidR="000B2AA1" w:rsidRPr="00BC64B1">
        <w:t>la</w:t>
      </w:r>
      <w:r w:rsidR="000B2AA1">
        <w:t>c</w:t>
      </w:r>
      <w:r w:rsidR="000B2AA1" w:rsidRPr="00BC64B1">
        <w:t>i</w:t>
      </w:r>
      <w:r w:rsidR="000B2AA1">
        <w:t>ó</w:t>
      </w:r>
      <w:r w:rsidR="000B2AA1" w:rsidRPr="00BC64B1">
        <w:t xml:space="preserve">n </w:t>
      </w:r>
      <w:r w:rsidR="000B2AA1">
        <w:t>v</w:t>
      </w:r>
      <w:r w:rsidR="000B2AA1" w:rsidRPr="00BC64B1">
        <w:t xml:space="preserve">ive </w:t>
      </w:r>
      <w:r w:rsidR="000B2AA1">
        <w:t>e</w:t>
      </w:r>
      <w:r w:rsidR="000B2AA1" w:rsidRPr="00BC64B1">
        <w:t xml:space="preserve">n </w:t>
      </w:r>
      <w:r w:rsidR="000B2AA1">
        <w:t>una</w:t>
      </w:r>
      <w:r w:rsidR="000B2AA1" w:rsidRPr="00BC64B1">
        <w:t xml:space="preserve"> po</w:t>
      </w:r>
      <w:r w:rsidR="000B2AA1">
        <w:t>breza extrema</w:t>
      </w:r>
      <w:r w:rsidR="000B2AA1" w:rsidRPr="00BC64B1">
        <w:t>. Las víctimas principales de la pobreza son la población</w:t>
      </w:r>
      <w:r w:rsidR="000B2AA1">
        <w:t xml:space="preserve"> rural</w:t>
      </w:r>
      <w:r w:rsidR="000B2AA1" w:rsidRPr="00BC64B1">
        <w:t xml:space="preserve">, </w:t>
      </w:r>
      <w:r w:rsidR="000B2AA1">
        <w:t xml:space="preserve">los pueblos </w:t>
      </w:r>
      <w:r w:rsidR="000B2AA1" w:rsidRPr="00BC64B1">
        <w:t>ind</w:t>
      </w:r>
      <w:r w:rsidR="000B2AA1">
        <w:t>í</w:t>
      </w:r>
      <w:r w:rsidR="000B2AA1" w:rsidRPr="00BC64B1">
        <w:t>gen</w:t>
      </w:r>
      <w:r w:rsidR="000B2AA1">
        <w:t>as</w:t>
      </w:r>
      <w:r w:rsidR="000B2AA1" w:rsidRPr="00BC64B1">
        <w:t xml:space="preserve">, </w:t>
      </w:r>
      <w:r w:rsidR="000B2AA1">
        <w:t>las mujeres y las</w:t>
      </w:r>
      <w:r w:rsidR="000B2AA1" w:rsidRPr="00BC64B1">
        <w:t xml:space="preserve"> person</w:t>
      </w:r>
      <w:r w:rsidR="000B2AA1">
        <w:t>a</w:t>
      </w:r>
      <w:r w:rsidR="000B2AA1" w:rsidRPr="00BC64B1">
        <w:t xml:space="preserve">s </w:t>
      </w:r>
      <w:r w:rsidR="000B2AA1">
        <w:t>menores de</w:t>
      </w:r>
      <w:r w:rsidR="000B2AA1" w:rsidRPr="00BC64B1">
        <w:t xml:space="preserve"> 18 </w:t>
      </w:r>
      <w:r w:rsidR="000B2AA1">
        <w:t>años</w:t>
      </w:r>
      <w:r w:rsidR="000B2AA1" w:rsidRPr="00BC64B1">
        <w:t xml:space="preserve">. </w:t>
      </w:r>
      <w:r w:rsidR="000B2AA1" w:rsidRPr="005D2CD6">
        <w:t>No obstante, Guatemala ha realizado considerables</w:t>
      </w:r>
      <w:r w:rsidR="00F2125C">
        <w:t xml:space="preserve"> </w:t>
      </w:r>
      <w:r w:rsidR="000B2AA1" w:rsidRPr="005D2CD6">
        <w:t xml:space="preserve">progresos a lo largo de los dos últimos años en lo tocante a la mejora de la situación </w:t>
      </w:r>
      <w:r w:rsidR="000B2AA1">
        <w:t>de los niños y</w:t>
      </w:r>
      <w:r w:rsidR="000B2AA1" w:rsidRPr="005D2CD6">
        <w:t xml:space="preserve"> adolescent</w:t>
      </w:r>
      <w:r w:rsidR="000B2AA1">
        <w:t>e</w:t>
      </w:r>
      <w:r w:rsidR="000B2AA1" w:rsidRPr="005D2CD6">
        <w:t>s</w:t>
      </w:r>
      <w:r w:rsidR="000B2AA1">
        <w:t>,</w:t>
      </w:r>
      <w:r w:rsidR="000B2AA1" w:rsidRPr="005D2CD6">
        <w:t xml:space="preserve"> </w:t>
      </w:r>
      <w:r w:rsidR="000B2AA1">
        <w:t>reforzando el marco</w:t>
      </w:r>
      <w:r w:rsidR="000B2AA1" w:rsidRPr="005D2CD6">
        <w:t xml:space="preserve"> </w:t>
      </w:r>
      <w:r w:rsidR="000B2AA1">
        <w:t>normativo e</w:t>
      </w:r>
      <w:r w:rsidR="000B2AA1" w:rsidRPr="005D2CD6">
        <w:t xml:space="preserve"> institu</w:t>
      </w:r>
      <w:r w:rsidR="000B2AA1">
        <w:t>c</w:t>
      </w:r>
      <w:r w:rsidR="000B2AA1" w:rsidRPr="005D2CD6">
        <w:t>ional, incre</w:t>
      </w:r>
      <w:r w:rsidR="000B2AA1">
        <w:t>mentando el gasto</w:t>
      </w:r>
      <w:r w:rsidR="000B2AA1" w:rsidRPr="005D2CD6">
        <w:t xml:space="preserve"> social</w:t>
      </w:r>
      <w:r w:rsidR="000B2AA1">
        <w:t xml:space="preserve"> y aplicando medidas en pro de la infancia</w:t>
      </w:r>
      <w:r w:rsidR="000B2AA1" w:rsidRPr="005D2CD6">
        <w:t xml:space="preserve">. </w:t>
      </w:r>
      <w:r w:rsidR="000B2AA1" w:rsidRPr="004555B5">
        <w:t>Se han adoptado una serie de leyes</w:t>
      </w:r>
      <w:r w:rsidR="00F2125C">
        <w:t xml:space="preserve"> </w:t>
      </w:r>
      <w:r w:rsidR="000B2AA1">
        <w:t>relativas a</w:t>
      </w:r>
      <w:r w:rsidR="000B2AA1" w:rsidRPr="004555B5">
        <w:t xml:space="preserve"> la infancia, como </w:t>
      </w:r>
      <w:smartTag w:uri="urn:schemas-microsoft-com:office:smarttags" w:element="PersonName">
        <w:smartTagPr>
          <w:attr w:name="ProductID" w:val="la Ley"/>
        </w:smartTagPr>
        <w:r w:rsidR="000B2AA1" w:rsidRPr="004555B5">
          <w:t>la Ley</w:t>
        </w:r>
      </w:smartTag>
      <w:r w:rsidR="000B2AA1" w:rsidRPr="004555B5">
        <w:t xml:space="preserve"> contra la violencia sexual, explotación y trata de personas (2009), que armoniza la legislación nacional con </w:t>
      </w:r>
      <w:smartTag w:uri="urn:schemas-microsoft-com:office:smarttags" w:element="PersonName">
        <w:smartTagPr>
          <w:attr w:name="ProductID" w:val="la Convenci￳n"/>
        </w:smartTagPr>
        <w:r w:rsidR="000B2AA1" w:rsidRPr="004555B5">
          <w:t>la Convención</w:t>
        </w:r>
      </w:smartTag>
      <w:r w:rsidR="000B2AA1" w:rsidRPr="004555B5">
        <w:t xml:space="preserve"> y sus Protocolos Facultativos; </w:t>
      </w:r>
      <w:smartTag w:uri="urn:schemas-microsoft-com:office:smarttags" w:element="PersonName">
        <w:smartTagPr>
          <w:attr w:name="ProductID" w:val="la Ley"/>
        </w:smartTagPr>
        <w:r w:rsidR="000B2AA1" w:rsidRPr="004555B5">
          <w:t>la Ley</w:t>
        </w:r>
      </w:smartTag>
      <w:r w:rsidR="000B2AA1" w:rsidRPr="004555B5">
        <w:t xml:space="preserve"> </w:t>
      </w:r>
      <w:r w:rsidR="000B2AA1">
        <w:t xml:space="preserve">del </w:t>
      </w:r>
      <w:r w:rsidR="000B2AA1" w:rsidRPr="004555B5">
        <w:t xml:space="preserve">sistema de alerta </w:t>
      </w:r>
      <w:r w:rsidR="000B2AA1">
        <w:t xml:space="preserve">Alba Kenneth </w:t>
      </w:r>
      <w:r w:rsidR="000B2AA1" w:rsidRPr="004555B5">
        <w:t>(2010), que coordina</w:t>
      </w:r>
      <w:r w:rsidR="000B2AA1">
        <w:t xml:space="preserve"> </w:t>
      </w:r>
      <w:r w:rsidR="000B2AA1" w:rsidRPr="004555B5">
        <w:t>las medidas institu</w:t>
      </w:r>
      <w:r w:rsidR="000B2AA1">
        <w:t>c</w:t>
      </w:r>
      <w:r w:rsidR="000B2AA1" w:rsidRPr="004555B5">
        <w:t>ional</w:t>
      </w:r>
      <w:r w:rsidR="000B2AA1">
        <w:t>es</w:t>
      </w:r>
      <w:r w:rsidR="000B2AA1" w:rsidRPr="004555B5">
        <w:t xml:space="preserve"> </w:t>
      </w:r>
      <w:r w:rsidR="000B2AA1">
        <w:t xml:space="preserve">destinadas a </w:t>
      </w:r>
      <w:r w:rsidR="000B2AA1" w:rsidRPr="004555B5">
        <w:t>loca</w:t>
      </w:r>
      <w:r w:rsidR="000B2AA1">
        <w:t xml:space="preserve">lizar y </w:t>
      </w:r>
      <w:r w:rsidR="000B2AA1" w:rsidRPr="004555B5">
        <w:t>pr</w:t>
      </w:r>
      <w:r w:rsidR="000B2AA1">
        <w:t>estar una atención de</w:t>
      </w:r>
      <w:r w:rsidR="000B2AA1" w:rsidRPr="004555B5">
        <w:t xml:space="preserve"> emergenc</w:t>
      </w:r>
      <w:r w:rsidR="000B2AA1">
        <w:t>ia a los niños raptados, secuestrados y desaparecidos</w:t>
      </w:r>
      <w:r w:rsidR="000B2AA1" w:rsidRPr="004555B5">
        <w:t xml:space="preserve">; </w:t>
      </w:r>
      <w:r w:rsidR="000B2AA1">
        <w:t xml:space="preserve">y </w:t>
      </w:r>
      <w:smartTag w:uri="urn:schemas-microsoft-com:office:smarttags" w:element="PersonName">
        <w:smartTagPr>
          <w:attr w:name="ProductID" w:val="la Ley"/>
        </w:smartTagPr>
        <w:r w:rsidR="000B2AA1">
          <w:t>la Ley</w:t>
        </w:r>
      </w:smartTag>
      <w:r w:rsidR="000B2AA1">
        <w:t xml:space="preserve"> de p</w:t>
      </w:r>
      <w:r w:rsidR="000B2AA1" w:rsidRPr="004555B5">
        <w:t>rotec</w:t>
      </w:r>
      <w:r w:rsidR="000B2AA1">
        <w:t>c</w:t>
      </w:r>
      <w:r w:rsidR="000B2AA1" w:rsidRPr="004555B5">
        <w:t>i</w:t>
      </w:r>
      <w:r w:rsidR="000B2AA1">
        <w:t>ó</w:t>
      </w:r>
      <w:r w:rsidR="000B2AA1" w:rsidRPr="004555B5">
        <w:t xml:space="preserve">n </w:t>
      </w:r>
      <w:r w:rsidR="000B2AA1">
        <w:t>integral de la niñez y</w:t>
      </w:r>
      <w:r w:rsidR="000B2AA1" w:rsidRPr="004555B5">
        <w:t xml:space="preserve"> </w:t>
      </w:r>
      <w:r w:rsidR="000B2AA1">
        <w:t>a</w:t>
      </w:r>
      <w:r w:rsidR="000B2AA1" w:rsidRPr="004555B5">
        <w:t>dolescen</w:t>
      </w:r>
      <w:r w:rsidR="000B2AA1">
        <w:t>cia</w:t>
      </w:r>
      <w:r w:rsidR="000B2AA1" w:rsidRPr="004555B5">
        <w:t xml:space="preserve"> (2003), </w:t>
      </w:r>
      <w:r w:rsidR="000B2AA1">
        <w:t>que</w:t>
      </w:r>
      <w:r w:rsidR="000B2AA1" w:rsidRPr="004555B5">
        <w:t xml:space="preserve"> pr</w:t>
      </w:r>
      <w:r w:rsidR="000B2AA1">
        <w:t>evé la</w:t>
      </w:r>
      <w:r w:rsidR="000B2AA1" w:rsidRPr="004555B5">
        <w:t xml:space="preserve"> crea</w:t>
      </w:r>
      <w:r w:rsidR="000B2AA1">
        <w:t>c</w:t>
      </w:r>
      <w:r w:rsidR="000B2AA1" w:rsidRPr="004555B5">
        <w:t>i</w:t>
      </w:r>
      <w:r w:rsidR="000B2AA1">
        <w:t>ó</w:t>
      </w:r>
      <w:r w:rsidR="000B2AA1" w:rsidRPr="004555B5">
        <w:t xml:space="preserve">n </w:t>
      </w:r>
      <w:r w:rsidR="000B2AA1">
        <w:t>de juzgados</w:t>
      </w:r>
      <w:r w:rsidR="000B2AA1" w:rsidRPr="004555B5">
        <w:t xml:space="preserve"> </w:t>
      </w:r>
      <w:r w:rsidR="000B2AA1">
        <w:t>e</w:t>
      </w:r>
      <w:r w:rsidR="000B2AA1" w:rsidRPr="004555B5">
        <w:t>specializ</w:t>
      </w:r>
      <w:r w:rsidR="000B2AA1">
        <w:t>a</w:t>
      </w:r>
      <w:r w:rsidR="000B2AA1" w:rsidRPr="004555B5">
        <w:t>d</w:t>
      </w:r>
      <w:r w:rsidR="000B2AA1">
        <w:t>os</w:t>
      </w:r>
      <w:r w:rsidR="000B2AA1" w:rsidRPr="004555B5">
        <w:t xml:space="preserve"> </w:t>
      </w:r>
      <w:r w:rsidR="000B2AA1">
        <w:t>para niños,</w:t>
      </w:r>
      <w:r w:rsidR="000B2AA1" w:rsidRPr="004555B5">
        <w:t xml:space="preserve"> adolescent</w:t>
      </w:r>
      <w:r w:rsidR="000B2AA1">
        <w:t>e</w:t>
      </w:r>
      <w:r w:rsidR="000B2AA1" w:rsidRPr="004555B5">
        <w:t xml:space="preserve">s </w:t>
      </w:r>
      <w:r w:rsidR="000B2AA1">
        <w:t>y jóvenes</w:t>
      </w:r>
      <w:r w:rsidR="000B2AA1" w:rsidRPr="004555B5">
        <w:t xml:space="preserve"> </w:t>
      </w:r>
      <w:r w:rsidR="000B2AA1">
        <w:t>e</w:t>
      </w:r>
      <w:r w:rsidR="000B2AA1" w:rsidRPr="004555B5">
        <w:t>n conflict</w:t>
      </w:r>
      <w:r w:rsidR="000B2AA1">
        <w:t>o</w:t>
      </w:r>
      <w:r w:rsidR="000B2AA1" w:rsidRPr="004555B5">
        <w:t xml:space="preserve"> </w:t>
      </w:r>
      <w:r w:rsidR="000B2AA1">
        <w:t>con la ley</w:t>
      </w:r>
      <w:r w:rsidR="000B2AA1" w:rsidRPr="004555B5">
        <w:t xml:space="preserve">. </w:t>
      </w:r>
      <w:r w:rsidR="000B2AA1" w:rsidRPr="0080759C">
        <w:t xml:space="preserve">Ya se han establecido tres </w:t>
      </w:r>
      <w:r w:rsidR="000B2AA1">
        <w:t>juzgados</w:t>
      </w:r>
      <w:r w:rsidR="000B2AA1" w:rsidRPr="0080759C">
        <w:t xml:space="preserve"> especializados en la </w:t>
      </w:r>
      <w:r w:rsidR="000B2AA1">
        <w:t>c</w:t>
      </w:r>
      <w:r w:rsidR="000B2AA1" w:rsidRPr="0080759C">
        <w:t>iudad de Guatemala</w:t>
      </w:r>
      <w:r w:rsidR="000B2AA1">
        <w:t xml:space="preserve"> y otros</w:t>
      </w:r>
      <w:r w:rsidR="000B2AA1" w:rsidRPr="0080759C">
        <w:t xml:space="preserve"> 10 </w:t>
      </w:r>
      <w:r w:rsidR="000B2AA1">
        <w:t>e</w:t>
      </w:r>
      <w:r w:rsidR="000B2AA1" w:rsidRPr="0080759C">
        <w:t xml:space="preserve">n </w:t>
      </w:r>
      <w:r w:rsidR="000B2AA1">
        <w:t>los</w:t>
      </w:r>
      <w:r w:rsidR="000B2AA1" w:rsidRPr="0080759C">
        <w:t xml:space="preserve"> 22 depart</w:t>
      </w:r>
      <w:r w:rsidR="000B2AA1">
        <w:t>a</w:t>
      </w:r>
      <w:r w:rsidR="000B2AA1" w:rsidRPr="0080759C">
        <w:t>ment</w:t>
      </w:r>
      <w:r w:rsidR="000B2AA1">
        <w:t>o</w:t>
      </w:r>
      <w:r w:rsidR="000B2AA1" w:rsidRPr="0080759C">
        <w:t>s</w:t>
      </w:r>
      <w:r w:rsidR="000B2AA1">
        <w:t xml:space="preserve"> del país</w:t>
      </w:r>
      <w:r w:rsidR="000B2AA1" w:rsidRPr="0080759C">
        <w:t>.</w:t>
      </w:r>
    </w:p>
    <w:p w:rsidR="000B2AA1" w:rsidRPr="0080759C" w:rsidRDefault="00FE51DC" w:rsidP="000B2AA1">
      <w:pPr>
        <w:pStyle w:val="SingleTxtG"/>
      </w:pPr>
      <w:r>
        <w:t>5.</w:t>
      </w:r>
      <w:r>
        <w:tab/>
      </w:r>
      <w:r w:rsidR="000B2AA1" w:rsidRPr="0080759C">
        <w:t>Para combatir la malnutrición crónica de los niños guatemaltecos, se implant</w:t>
      </w:r>
      <w:r w:rsidR="000B2AA1">
        <w:t>ó</w:t>
      </w:r>
      <w:r w:rsidR="000B2AA1" w:rsidRPr="0080759C">
        <w:t xml:space="preserve"> e</w:t>
      </w:r>
      <w:r w:rsidR="000B2AA1">
        <w:t>n</w:t>
      </w:r>
      <w:r>
        <w:t> </w:t>
      </w:r>
      <w:r w:rsidR="000B2AA1" w:rsidRPr="0080759C">
        <w:t xml:space="preserve">2008 y 2009 </w:t>
      </w:r>
      <w:smartTag w:uri="urn:schemas-microsoft-com:office:smarttags" w:element="PersonName">
        <w:smartTagPr>
          <w:attr w:name="ProductID" w:val="la Estrategia Nacional"/>
        </w:smartTagPr>
        <w:r w:rsidR="000B2AA1" w:rsidRPr="0080759C">
          <w:t>la Estrategia Nacional</w:t>
        </w:r>
      </w:smartTag>
      <w:r w:rsidR="000B2AA1" w:rsidRPr="0080759C">
        <w:t xml:space="preserve"> </w:t>
      </w:r>
      <w:r w:rsidR="000B2AA1">
        <w:t>de</w:t>
      </w:r>
      <w:r w:rsidR="000B2AA1" w:rsidRPr="0080759C">
        <w:t xml:space="preserve"> Reducción de </w:t>
      </w:r>
      <w:smartTag w:uri="urn:schemas-microsoft-com:office:smarttags" w:element="PersonName">
        <w:smartTagPr>
          <w:attr w:name="ProductID" w:val="la Desnutrici￳n Cr￳nica"/>
        </w:smartTagPr>
        <w:r w:rsidR="000B2AA1" w:rsidRPr="0080759C">
          <w:t xml:space="preserve">la </w:t>
        </w:r>
        <w:r w:rsidR="000B2AA1">
          <w:t>Des</w:t>
        </w:r>
        <w:r w:rsidR="000B2AA1" w:rsidRPr="0080759C">
          <w:t>nutrición Crónica</w:t>
        </w:r>
      </w:smartTag>
      <w:r w:rsidR="000B2AA1" w:rsidRPr="0080759C">
        <w:t xml:space="preserve"> en un tercio de los municipios del pa</w:t>
      </w:r>
      <w:r w:rsidR="000B2AA1">
        <w:t>ís</w:t>
      </w:r>
      <w:r w:rsidR="000B2AA1" w:rsidRPr="0080759C">
        <w:t xml:space="preserve">, </w:t>
      </w:r>
      <w:r w:rsidR="000B2AA1">
        <w:t>lo que representa</w:t>
      </w:r>
      <w:r w:rsidR="000B2AA1" w:rsidRPr="0080759C">
        <w:t xml:space="preserve"> 13 </w:t>
      </w:r>
      <w:r w:rsidR="000B2AA1">
        <w:t>de los</w:t>
      </w:r>
      <w:r w:rsidR="000B2AA1" w:rsidRPr="0080759C">
        <w:t xml:space="preserve"> 22 depart</w:t>
      </w:r>
      <w:r w:rsidR="000B2AA1">
        <w:t>a</w:t>
      </w:r>
      <w:r w:rsidR="000B2AA1" w:rsidRPr="0080759C">
        <w:t>ment</w:t>
      </w:r>
      <w:r w:rsidR="000B2AA1">
        <w:t>os</w:t>
      </w:r>
      <w:r w:rsidR="000B2AA1" w:rsidRPr="0080759C">
        <w:t xml:space="preserve">, </w:t>
      </w:r>
      <w:r w:rsidR="000B2AA1">
        <w:t>centrada en los niños entre</w:t>
      </w:r>
      <w:r w:rsidR="000B2AA1" w:rsidRPr="0080759C">
        <w:t xml:space="preserve"> s</w:t>
      </w:r>
      <w:r w:rsidR="000B2AA1">
        <w:t>eis</w:t>
      </w:r>
      <w:r w:rsidR="000B2AA1" w:rsidRPr="0080759C">
        <w:t xml:space="preserve"> m</w:t>
      </w:r>
      <w:r w:rsidR="000B2AA1">
        <w:t>eses y tres años y las mujeres embarazadas y lactantes</w:t>
      </w:r>
      <w:r w:rsidR="000B2AA1" w:rsidRPr="0080759C">
        <w:t>.</w:t>
      </w:r>
    </w:p>
    <w:p w:rsidR="000B2AA1" w:rsidRPr="00DA68A0" w:rsidRDefault="00FE51DC" w:rsidP="000B2AA1">
      <w:pPr>
        <w:pStyle w:val="SingleTxtG"/>
      </w:pPr>
      <w:r>
        <w:t>6.</w:t>
      </w:r>
      <w:r>
        <w:tab/>
      </w:r>
      <w:r w:rsidR="000B2AA1" w:rsidRPr="0080759C">
        <w:t>En cuanto a la adopción, la oradora indica que Guatemala creó el Consejo Nacional de Adopciones para actuar como autori</w:t>
      </w:r>
      <w:r w:rsidR="000B2AA1">
        <w:t>dad central,</w:t>
      </w:r>
      <w:r w:rsidR="000B2AA1" w:rsidRPr="0080759C">
        <w:t xml:space="preserve"> </w:t>
      </w:r>
      <w:r w:rsidR="000B2AA1">
        <w:t xml:space="preserve">de conformidad con el Convenio de </w:t>
      </w:r>
      <w:smartTag w:uri="urn:schemas-microsoft-com:office:smarttags" w:element="PersonName">
        <w:smartTagPr>
          <w:attr w:name="ProductID" w:val="La Haya"/>
        </w:smartTagPr>
        <w:r w:rsidR="000B2AA1">
          <w:t>La Haya</w:t>
        </w:r>
      </w:smartTag>
      <w:r w:rsidR="000B2AA1">
        <w:t xml:space="preserve"> sobre </w:t>
      </w:r>
      <w:smartTag w:uri="urn:schemas-microsoft-com:office:smarttags" w:element="PersonName">
        <w:smartTagPr>
          <w:attr w:name="ProductID" w:val="la Protecci￳n"/>
        </w:smartTagPr>
        <w:r w:rsidR="000B2AA1">
          <w:t>la</w:t>
        </w:r>
        <w:r w:rsidR="000B2AA1" w:rsidRPr="0080759C">
          <w:t xml:space="preserve"> Protec</w:t>
        </w:r>
        <w:r w:rsidR="000B2AA1">
          <w:t>c</w:t>
        </w:r>
        <w:r w:rsidR="000B2AA1" w:rsidRPr="0080759C">
          <w:t>i</w:t>
        </w:r>
        <w:r w:rsidR="000B2AA1">
          <w:t>ó</w:t>
        </w:r>
        <w:r w:rsidR="000B2AA1" w:rsidRPr="0080759C">
          <w:t>n</w:t>
        </w:r>
      </w:smartTag>
      <w:r w:rsidR="000B2AA1" w:rsidRPr="0080759C">
        <w:t xml:space="preserve"> </w:t>
      </w:r>
      <w:r w:rsidR="000B2AA1">
        <w:t xml:space="preserve">de los Niños y </w:t>
      </w:r>
      <w:smartTag w:uri="urn:schemas-microsoft-com:office:smarttags" w:element="PersonName">
        <w:smartTagPr>
          <w:attr w:name="ProductID" w:val="la Cooperaci￳n"/>
        </w:smartTagPr>
        <w:r w:rsidR="000B2AA1">
          <w:t>la</w:t>
        </w:r>
        <w:r w:rsidR="000B2AA1" w:rsidRPr="0080759C">
          <w:t xml:space="preserve"> Coopera</w:t>
        </w:r>
        <w:r w:rsidR="000B2AA1">
          <w:t>c</w:t>
        </w:r>
        <w:r w:rsidR="000B2AA1" w:rsidRPr="0080759C">
          <w:t>i</w:t>
        </w:r>
        <w:r w:rsidR="000B2AA1">
          <w:t>ó</w:t>
        </w:r>
        <w:r w:rsidR="000B2AA1" w:rsidRPr="0080759C">
          <w:t>n</w:t>
        </w:r>
      </w:smartTag>
      <w:r w:rsidR="000B2AA1" w:rsidRPr="0080759C">
        <w:t xml:space="preserve"> </w:t>
      </w:r>
      <w:r w:rsidR="000B2AA1">
        <w:t>en materia de</w:t>
      </w:r>
      <w:r w:rsidR="000B2AA1" w:rsidRPr="0080759C">
        <w:t xml:space="preserve"> Adop</w:t>
      </w:r>
      <w:r w:rsidR="000B2AA1">
        <w:t>c</w:t>
      </w:r>
      <w:r w:rsidR="000B2AA1" w:rsidRPr="0080759C">
        <w:t>i</w:t>
      </w:r>
      <w:r w:rsidR="000B2AA1">
        <w:t>ó</w:t>
      </w:r>
      <w:r w:rsidR="000B2AA1" w:rsidRPr="0080759C">
        <w:t>n</w:t>
      </w:r>
      <w:r w:rsidR="000B2AA1">
        <w:t xml:space="preserve"> Internacional</w:t>
      </w:r>
      <w:r w:rsidR="000B2AA1" w:rsidRPr="0080759C">
        <w:t xml:space="preserve">. </w:t>
      </w:r>
      <w:r w:rsidR="000B2AA1" w:rsidRPr="00DA68A0">
        <w:t xml:space="preserve">El Consejo ha autorizado a 79 instituciones de </w:t>
      </w:r>
      <w:r w:rsidR="000B2AA1">
        <w:t>acogida</w:t>
      </w:r>
      <w:r w:rsidR="000B2AA1" w:rsidRPr="00DA68A0">
        <w:t xml:space="preserve"> para </w:t>
      </w:r>
      <w:r w:rsidR="000B2AA1">
        <w:t xml:space="preserve">atender a </w:t>
      </w:r>
      <w:r w:rsidR="000B2AA1" w:rsidRPr="00DA68A0">
        <w:t>los</w:t>
      </w:r>
      <w:r w:rsidR="000B2AA1">
        <w:t xml:space="preserve"> </w:t>
      </w:r>
      <w:r w:rsidR="000B2AA1" w:rsidRPr="00DA68A0">
        <w:t>4</w:t>
      </w:r>
      <w:r>
        <w:t>.</w:t>
      </w:r>
      <w:r w:rsidR="000B2AA1" w:rsidRPr="00DA68A0">
        <w:t xml:space="preserve">200 niños susceptibles de ser adoptados y ha supervisado los </w:t>
      </w:r>
      <w:r w:rsidR="00276C95">
        <w:t>3.</w:t>
      </w:r>
      <w:r w:rsidR="000B2AA1" w:rsidRPr="00DA68A0">
        <w:t xml:space="preserve">075 casos de adopción </w:t>
      </w:r>
      <w:r w:rsidR="000B2AA1">
        <w:t xml:space="preserve">que </w:t>
      </w:r>
      <w:smartTag w:uri="urn:schemas-microsoft-com:office:smarttags" w:element="PersonName">
        <w:smartTagPr>
          <w:attr w:name="ProductID" w:val="la Procuradur￭a General"/>
        </w:smartTagPr>
        <w:r w:rsidR="000B2AA1">
          <w:t xml:space="preserve">la Procuraduría </w:t>
        </w:r>
        <w:r w:rsidR="000B2AA1" w:rsidRPr="00DA68A0">
          <w:t>General</w:t>
        </w:r>
      </w:smartTag>
      <w:r w:rsidR="000B2AA1">
        <w:t xml:space="preserve"> de </w:t>
      </w:r>
      <w:smartTag w:uri="urn:schemas-microsoft-com:office:smarttags" w:element="PersonName">
        <w:smartTagPr>
          <w:attr w:name="ProductID" w:val="la Naci￳n"/>
        </w:smartTagPr>
        <w:r w:rsidR="000B2AA1">
          <w:t>la Nación</w:t>
        </w:r>
      </w:smartTag>
      <w:r w:rsidR="000B2AA1" w:rsidRPr="00DA68A0">
        <w:t xml:space="preserve">, </w:t>
      </w:r>
      <w:r w:rsidR="000B2AA1">
        <w:t xml:space="preserve">el antiguo órgano encargado de las adopciones, dejó pendientes, mientras se investigan las posibles </w:t>
      </w:r>
      <w:r w:rsidR="000B2AA1" w:rsidRPr="00DA68A0">
        <w:t>irregulari</w:t>
      </w:r>
      <w:r w:rsidR="000B2AA1">
        <w:t>dades</w:t>
      </w:r>
      <w:r w:rsidR="000B2AA1" w:rsidRPr="00DA68A0">
        <w:t xml:space="preserve"> </w:t>
      </w:r>
      <w:r w:rsidR="000B2AA1">
        <w:t>e</w:t>
      </w:r>
      <w:r w:rsidR="000B2AA1" w:rsidRPr="00DA68A0">
        <w:t xml:space="preserve">n </w:t>
      </w:r>
      <w:r w:rsidR="000B2AA1">
        <w:t>las solicitudes</w:t>
      </w:r>
      <w:r w:rsidR="000B2AA1" w:rsidRPr="00DA68A0">
        <w:t xml:space="preserve">. </w:t>
      </w:r>
    </w:p>
    <w:p w:rsidR="000B2AA1" w:rsidRPr="000556CC" w:rsidRDefault="00FE51DC" w:rsidP="000B2AA1">
      <w:pPr>
        <w:pStyle w:val="SingleTxtG"/>
      </w:pPr>
      <w:r>
        <w:t>7.</w:t>
      </w:r>
      <w:r>
        <w:tab/>
      </w:r>
      <w:r w:rsidR="000B2AA1" w:rsidRPr="006E54C2">
        <w:t xml:space="preserve">Los niños y adolescentes </w:t>
      </w:r>
      <w:r w:rsidR="000B2AA1">
        <w:t>ocupan uno d</w:t>
      </w:r>
      <w:r w:rsidR="000B2AA1" w:rsidRPr="006E54C2">
        <w:t>e los primeros puestos e</w:t>
      </w:r>
      <w:r w:rsidR="000B2AA1">
        <w:t>n</w:t>
      </w:r>
      <w:r w:rsidR="000B2AA1" w:rsidRPr="006E54C2">
        <w:t xml:space="preserve"> la lista de prioridades del Gobierno y la prueba est</w:t>
      </w:r>
      <w:r w:rsidR="000B2AA1">
        <w:t>á en el incremento del</w:t>
      </w:r>
      <w:r w:rsidR="000B2AA1" w:rsidRPr="006E54C2">
        <w:t xml:space="preserve"> 356</w:t>
      </w:r>
      <w:r w:rsidR="000B2AA1">
        <w:t>% en la partida presupuestaria asignada en</w:t>
      </w:r>
      <w:r w:rsidR="000B2AA1" w:rsidRPr="006E54C2">
        <w:t xml:space="preserve"> </w:t>
      </w:r>
      <w:smartTag w:uri="urn:schemas-microsoft-com:office:smarttags" w:element="metricconverter">
        <w:smartTagPr>
          <w:attr w:name="ProductID" w:val="2009 a"/>
        </w:smartTagPr>
        <w:r w:rsidR="000B2AA1" w:rsidRPr="006E54C2">
          <w:t xml:space="preserve">2009 </w:t>
        </w:r>
        <w:r w:rsidR="000B2AA1">
          <w:t>a</w:t>
        </w:r>
      </w:smartTag>
      <w:r w:rsidR="000B2AA1">
        <w:t xml:space="preserve"> </w:t>
      </w:r>
      <w:smartTag w:uri="urn:schemas-microsoft-com:office:smarttags" w:element="PersonName">
        <w:smartTagPr>
          <w:attr w:name="ProductID" w:val="la Secretar￭a"/>
        </w:smartTagPr>
        <w:r w:rsidR="000B2AA1">
          <w:t>la Secretaría</w:t>
        </w:r>
      </w:smartTag>
      <w:r w:rsidR="000B2AA1">
        <w:t xml:space="preserve"> de Bienestar</w:t>
      </w:r>
      <w:r w:rsidR="000B2AA1" w:rsidRPr="006E54C2">
        <w:t xml:space="preserve"> Social, </w:t>
      </w:r>
      <w:r w:rsidR="000B2AA1">
        <w:t>que ha asumido la tarea de</w:t>
      </w:r>
      <w:r w:rsidR="000B2AA1" w:rsidRPr="006E54C2">
        <w:t xml:space="preserve"> formula</w:t>
      </w:r>
      <w:r w:rsidR="000B2AA1">
        <w:t>r y</w:t>
      </w:r>
      <w:r w:rsidR="000B2AA1" w:rsidRPr="006E54C2">
        <w:t xml:space="preserve"> coordina</w:t>
      </w:r>
      <w:r w:rsidR="000B2AA1">
        <w:t>r las</w:t>
      </w:r>
      <w:r w:rsidR="000B2AA1" w:rsidRPr="006E54C2">
        <w:t xml:space="preserve"> pol</w:t>
      </w:r>
      <w:r w:rsidR="000B2AA1">
        <w:t>íti</w:t>
      </w:r>
      <w:r w:rsidR="000B2AA1" w:rsidRPr="006E54C2">
        <w:t>c</w:t>
      </w:r>
      <w:r w:rsidR="000B2AA1">
        <w:t>a</w:t>
      </w:r>
      <w:r w:rsidR="000B2AA1" w:rsidRPr="006E54C2">
        <w:t xml:space="preserve">s </w:t>
      </w:r>
      <w:r w:rsidR="000B2AA1">
        <w:t xml:space="preserve">destinadas a </w:t>
      </w:r>
      <w:r w:rsidR="000B2AA1" w:rsidRPr="006E54C2">
        <w:t>prote</w:t>
      </w:r>
      <w:r w:rsidR="000B2AA1">
        <w:t>ger a los niños</w:t>
      </w:r>
      <w:r w:rsidR="000B2AA1" w:rsidRPr="006E54C2">
        <w:t>, adolescent</w:t>
      </w:r>
      <w:r w:rsidR="000B2AA1">
        <w:t>e</w:t>
      </w:r>
      <w:r w:rsidR="000B2AA1" w:rsidRPr="006E54C2">
        <w:t xml:space="preserve">s </w:t>
      </w:r>
      <w:r w:rsidR="000B2AA1">
        <w:t>y grupos</w:t>
      </w:r>
      <w:r w:rsidR="000B2AA1" w:rsidRPr="006E54C2">
        <w:t xml:space="preserve"> vulnerable</w:t>
      </w:r>
      <w:r w:rsidR="000B2AA1">
        <w:t>s</w:t>
      </w:r>
      <w:r w:rsidR="000B2AA1" w:rsidRPr="006E54C2">
        <w:t xml:space="preserve">. </w:t>
      </w:r>
      <w:r w:rsidR="000B2AA1" w:rsidRPr="00335F90">
        <w:t>Por desgracia, la recaudación fiscal de Guatemala es la segunda más baja de América</w:t>
      </w:r>
      <w:r w:rsidR="000B2AA1">
        <w:t xml:space="preserve"> Latina</w:t>
      </w:r>
      <w:r w:rsidR="000B2AA1" w:rsidRPr="00335F90">
        <w:t xml:space="preserve">, </w:t>
      </w:r>
      <w:r w:rsidR="000B2AA1">
        <w:t>después de</w:t>
      </w:r>
      <w:r w:rsidR="000B2AA1" w:rsidRPr="00335F90">
        <w:t xml:space="preserve"> Hait</w:t>
      </w:r>
      <w:r w:rsidR="000B2AA1">
        <w:t>í</w:t>
      </w:r>
      <w:r w:rsidR="000B2AA1" w:rsidRPr="00335F90">
        <w:t xml:space="preserve">, </w:t>
      </w:r>
      <w:r w:rsidR="000B2AA1">
        <w:t>lo que significa que los fondos disponibles para inversión social son limitados</w:t>
      </w:r>
      <w:r w:rsidR="000B2AA1" w:rsidRPr="00335F90">
        <w:t xml:space="preserve">, </w:t>
      </w:r>
      <w:r w:rsidR="000B2AA1">
        <w:t>con las repercusiones que ello conlleva para los niños y adolescentes de</w:t>
      </w:r>
      <w:r w:rsidR="000B2AA1" w:rsidRPr="00335F90">
        <w:t xml:space="preserve"> Guatemala. </w:t>
      </w:r>
      <w:r w:rsidR="000B2AA1">
        <w:t>El</w:t>
      </w:r>
      <w:r w:rsidR="000B2AA1" w:rsidRPr="000556CC">
        <w:t xml:space="preserve"> Go</w:t>
      </w:r>
      <w:r w:rsidR="000B2AA1">
        <w:t>bi</w:t>
      </w:r>
      <w:r w:rsidR="000B2AA1" w:rsidRPr="000556CC">
        <w:t>ern</w:t>
      </w:r>
      <w:r w:rsidR="000B2AA1">
        <w:t>o</w:t>
      </w:r>
      <w:r w:rsidR="000B2AA1" w:rsidRPr="000556CC">
        <w:t xml:space="preserve"> ha </w:t>
      </w:r>
      <w:r w:rsidR="000B2AA1">
        <w:t>redactado, por tanto, un programa de reforma</w:t>
      </w:r>
      <w:r w:rsidR="000B2AA1" w:rsidRPr="000556CC">
        <w:t xml:space="preserve"> fiscal</w:t>
      </w:r>
      <w:r w:rsidR="000B2AA1">
        <w:t>, a fin de diseñar un</w:t>
      </w:r>
      <w:r w:rsidR="000B2AA1" w:rsidRPr="000556CC">
        <w:t xml:space="preserve"> mecanism</w:t>
      </w:r>
      <w:r w:rsidR="000B2AA1">
        <w:t>o</w:t>
      </w:r>
      <w:r w:rsidR="000B2AA1" w:rsidRPr="000556CC">
        <w:t xml:space="preserve"> </w:t>
      </w:r>
      <w:r w:rsidR="000B2AA1">
        <w:t>para</w:t>
      </w:r>
      <w:r w:rsidR="000B2AA1" w:rsidRPr="000556CC">
        <w:t xml:space="preserve"> optimiz</w:t>
      </w:r>
      <w:r w:rsidR="000B2AA1">
        <w:t>ar</w:t>
      </w:r>
      <w:r w:rsidR="000B2AA1" w:rsidRPr="000556CC">
        <w:t xml:space="preserve"> </w:t>
      </w:r>
      <w:r w:rsidR="000B2AA1">
        <w:t>los recursos es</w:t>
      </w:r>
      <w:r w:rsidR="000B2AA1" w:rsidRPr="000556CC">
        <w:t>tat</w:t>
      </w:r>
      <w:r w:rsidR="000B2AA1">
        <w:t>ales y aumentar el gasto</w:t>
      </w:r>
      <w:r w:rsidR="000B2AA1" w:rsidRPr="000556CC">
        <w:t xml:space="preserve"> social. </w:t>
      </w:r>
    </w:p>
    <w:p w:rsidR="000B2AA1" w:rsidRPr="002863CD" w:rsidRDefault="00FE51DC" w:rsidP="000B2AA1">
      <w:pPr>
        <w:pStyle w:val="SingleTxtG"/>
      </w:pPr>
      <w:r>
        <w:t>8.</w:t>
      </w:r>
      <w:r>
        <w:tab/>
      </w:r>
      <w:smartTag w:uri="urn:schemas-microsoft-com:office:smarttags" w:element="PersonName">
        <w:smartTagPr>
          <w:attr w:name="ProductID" w:val="la Secretar￭a"/>
        </w:smartTagPr>
        <w:r w:rsidR="000B2AA1" w:rsidRPr="00DC38D2">
          <w:t>La Secretaría</w:t>
        </w:r>
      </w:smartTag>
      <w:r w:rsidR="000B2AA1" w:rsidRPr="00DC38D2">
        <w:t xml:space="preserve"> de Bienestar Social </w:t>
      </w:r>
      <w:r w:rsidR="000B2AA1">
        <w:t>está aplicando</w:t>
      </w:r>
      <w:r w:rsidR="000B2AA1" w:rsidRPr="00DC38D2">
        <w:t xml:space="preserve"> una serie de </w:t>
      </w:r>
      <w:r w:rsidR="000B2AA1">
        <w:t xml:space="preserve">acertados </w:t>
      </w:r>
      <w:r w:rsidR="000B2AA1" w:rsidRPr="00DC38D2">
        <w:t xml:space="preserve">programas </w:t>
      </w:r>
      <w:r w:rsidR="000B2AA1">
        <w:t>a fin de abordar los principales problemas que</w:t>
      </w:r>
      <w:r w:rsidR="000B2AA1" w:rsidRPr="00DC38D2">
        <w:t xml:space="preserve"> afect</w:t>
      </w:r>
      <w:r w:rsidR="000B2AA1">
        <w:t>a</w:t>
      </w:r>
      <w:r w:rsidR="000B2AA1" w:rsidRPr="00DC38D2">
        <w:t>n</w:t>
      </w:r>
      <w:r w:rsidR="000B2AA1">
        <w:t xml:space="preserve"> a los niños y</w:t>
      </w:r>
      <w:r w:rsidR="000B2AA1" w:rsidRPr="00DC38D2">
        <w:t xml:space="preserve"> adolescent</w:t>
      </w:r>
      <w:r w:rsidR="000B2AA1">
        <w:t>e</w:t>
      </w:r>
      <w:r w:rsidR="000B2AA1" w:rsidRPr="00DC38D2">
        <w:t xml:space="preserve">s. Por ejemplo, </w:t>
      </w:r>
      <w:r w:rsidR="000B2AA1">
        <w:t>la meta</w:t>
      </w:r>
      <w:r w:rsidR="000B2AA1" w:rsidRPr="00DC38D2">
        <w:t xml:space="preserve"> del programa de inversión social, bajo el título de </w:t>
      </w:r>
      <w:r w:rsidR="000B2AA1" w:rsidRPr="00276C95">
        <w:rPr>
          <w:i/>
        </w:rPr>
        <w:t>Mi familia progresa</w:t>
      </w:r>
      <w:r w:rsidR="000B2AA1" w:rsidRPr="00DC38D2">
        <w:t>, consiste en mejorar la atención de salud y la</w:t>
      </w:r>
      <w:r w:rsidR="000B2AA1">
        <w:t xml:space="preserve"> nutric</w:t>
      </w:r>
      <w:r w:rsidR="000B2AA1" w:rsidRPr="00DC38D2">
        <w:t>i</w:t>
      </w:r>
      <w:r w:rsidR="000B2AA1">
        <w:t>ó</w:t>
      </w:r>
      <w:r w:rsidR="000B2AA1" w:rsidRPr="00DC38D2">
        <w:t>n entre las familias de</w:t>
      </w:r>
      <w:r w:rsidR="000B2AA1">
        <w:t xml:space="preserve"> escasos ingresos</w:t>
      </w:r>
      <w:r w:rsidR="000B2AA1" w:rsidRPr="00DC38D2">
        <w:t xml:space="preserve"> c</w:t>
      </w:r>
      <w:r w:rsidR="000B2AA1">
        <w:t>on niños de</w:t>
      </w:r>
      <w:r w:rsidR="000B2AA1" w:rsidRPr="00DC38D2">
        <w:t xml:space="preserve"> </w:t>
      </w:r>
      <w:smartTag w:uri="urn:schemas-microsoft-com:office:smarttags" w:element="metricconverter">
        <w:smartTagPr>
          <w:attr w:name="ProductID" w:val="0 a"/>
        </w:smartTagPr>
        <w:r w:rsidR="000B2AA1" w:rsidRPr="00DC38D2">
          <w:t xml:space="preserve">0 </w:t>
        </w:r>
        <w:r w:rsidR="000B2AA1">
          <w:t>a</w:t>
        </w:r>
      </w:smartTag>
      <w:r w:rsidR="000B2AA1" w:rsidRPr="00DC38D2">
        <w:t xml:space="preserve"> 15 </w:t>
      </w:r>
      <w:r w:rsidR="000B2AA1">
        <w:t>años y mujeres embarazadas y lactantes y en elevar la asistencia a los centros escolares de los niños de</w:t>
      </w:r>
      <w:r w:rsidR="000B2AA1" w:rsidRPr="00DC38D2">
        <w:t xml:space="preserve"> </w:t>
      </w:r>
      <w:smartTag w:uri="urn:schemas-microsoft-com:office:smarttags" w:element="metricconverter">
        <w:smartTagPr>
          <w:attr w:name="ProductID" w:val="6 a"/>
        </w:smartTagPr>
        <w:r w:rsidR="000B2AA1" w:rsidRPr="00DC38D2">
          <w:t>6</w:t>
        </w:r>
        <w:r w:rsidR="000B2AA1">
          <w:t xml:space="preserve"> a</w:t>
        </w:r>
      </w:smartTag>
      <w:r w:rsidR="000B2AA1" w:rsidRPr="00DC38D2">
        <w:t xml:space="preserve"> 15</w:t>
      </w:r>
      <w:r w:rsidR="000B2AA1">
        <w:t xml:space="preserve"> año</w:t>
      </w:r>
      <w:r w:rsidR="000B2AA1" w:rsidRPr="00DC38D2">
        <w:t xml:space="preserve">s. </w:t>
      </w:r>
      <w:r w:rsidR="000B2AA1" w:rsidRPr="001D6B94">
        <w:t>Se ha implantado un sistema de transferencias monetarias condiciona</w:t>
      </w:r>
      <w:r w:rsidR="000B2AA1">
        <w:t>das,</w:t>
      </w:r>
      <w:r w:rsidR="000B2AA1" w:rsidRPr="001D6B94">
        <w:t xml:space="preserve"> </w:t>
      </w:r>
      <w:r w:rsidR="000B2AA1">
        <w:t xml:space="preserve">con miras </w:t>
      </w:r>
      <w:r w:rsidR="000B2AA1" w:rsidRPr="001D6B94">
        <w:t xml:space="preserve">a recompensar a las familias que cumplen determinadas obligaciones </w:t>
      </w:r>
      <w:r w:rsidR="000B2AA1">
        <w:t>como parte integrante de su compromiso de aceptar su</w:t>
      </w:r>
      <w:r w:rsidR="000B2AA1" w:rsidRPr="001D6B94">
        <w:t xml:space="preserve"> respons</w:t>
      </w:r>
      <w:r w:rsidR="000B2AA1">
        <w:t>a</w:t>
      </w:r>
      <w:r w:rsidR="000B2AA1" w:rsidRPr="001D6B94">
        <w:t>bili</w:t>
      </w:r>
      <w:r w:rsidR="000B2AA1">
        <w:t>dad conjunta en materia de salud y</w:t>
      </w:r>
      <w:r w:rsidR="000B2AA1" w:rsidRPr="001D6B94">
        <w:t xml:space="preserve"> educa</w:t>
      </w:r>
      <w:r w:rsidR="000B2AA1">
        <w:t>c</w:t>
      </w:r>
      <w:r w:rsidR="000B2AA1" w:rsidRPr="001D6B94">
        <w:t>i</w:t>
      </w:r>
      <w:r w:rsidR="000B2AA1">
        <w:t>ó</w:t>
      </w:r>
      <w:r w:rsidR="000B2AA1" w:rsidRPr="001D6B94">
        <w:t>n. El programa se ha puesto en marcha en 177 municipios y se</w:t>
      </w:r>
      <w:r w:rsidR="000B2AA1">
        <w:t xml:space="preserve"> </w:t>
      </w:r>
      <w:r w:rsidR="000B2AA1" w:rsidRPr="001D6B94">
        <w:t>ampliar</w:t>
      </w:r>
      <w:r w:rsidR="000B2AA1">
        <w:t xml:space="preserve">á </w:t>
      </w:r>
      <w:r w:rsidR="000B2AA1" w:rsidRPr="001D6B94">
        <w:t>a</w:t>
      </w:r>
      <w:r w:rsidR="000B2AA1">
        <w:t xml:space="preserve"> otros</w:t>
      </w:r>
      <w:r w:rsidR="000B2AA1" w:rsidRPr="001D6B94">
        <w:t xml:space="preserve"> </w:t>
      </w:r>
      <w:smartTag w:uri="urn:schemas-microsoft-com:office:smarttags" w:element="metricconverter">
        <w:smartTagPr>
          <w:attr w:name="ProductID" w:val="100 a"/>
        </w:smartTagPr>
        <w:r w:rsidR="000B2AA1" w:rsidRPr="001D6B94">
          <w:t>100</w:t>
        </w:r>
        <w:r w:rsidR="000B2AA1">
          <w:t xml:space="preserve"> a</w:t>
        </w:r>
      </w:smartTag>
      <w:r w:rsidR="000B2AA1">
        <w:t xml:space="preserve"> finales de</w:t>
      </w:r>
      <w:r w:rsidR="000B2AA1" w:rsidRPr="001D6B94">
        <w:t xml:space="preserve"> 2010. </w:t>
      </w:r>
      <w:r w:rsidR="000B2AA1" w:rsidRPr="002863CD">
        <w:t>Se ha producido un marcado incremento del número de alumn</w:t>
      </w:r>
      <w:r w:rsidR="000B2AA1">
        <w:t>o</w:t>
      </w:r>
      <w:r w:rsidR="000B2AA1" w:rsidRPr="002863CD">
        <w:t xml:space="preserve">s que habían abandonado los estudios y que vuelven a la escuela, especialmente </w:t>
      </w:r>
      <w:r w:rsidR="000B2AA1">
        <w:t>de niñas, así como de niños que se matriculan por primera vez en centros de enseñanza</w:t>
      </w:r>
      <w:r w:rsidR="000B2AA1" w:rsidRPr="002863CD">
        <w:t xml:space="preserve">. Por otra parte, más personas están recurriendo a los servicios de salud, la calidad de los alimentos ha mejorado y, </w:t>
      </w:r>
      <w:r w:rsidR="000B2AA1">
        <w:t>graci</w:t>
      </w:r>
      <w:r w:rsidR="000B2AA1" w:rsidRPr="002863CD">
        <w:t xml:space="preserve">as a </w:t>
      </w:r>
      <w:r w:rsidR="000B2AA1">
        <w:t xml:space="preserve">ello, se han producido menos </w:t>
      </w:r>
      <w:r w:rsidR="000B2AA1" w:rsidRPr="002863CD">
        <w:t>cas</w:t>
      </w:r>
      <w:r w:rsidR="000B2AA1">
        <w:t>o</w:t>
      </w:r>
      <w:r w:rsidR="000B2AA1" w:rsidRPr="002863CD">
        <w:t xml:space="preserve">s </w:t>
      </w:r>
      <w:r w:rsidR="000B2AA1">
        <w:t>de enfermedades que</w:t>
      </w:r>
      <w:r w:rsidR="000B2AA1" w:rsidRPr="002863CD">
        <w:t xml:space="preserve"> requi</w:t>
      </w:r>
      <w:r w:rsidR="000B2AA1">
        <w:t>e</w:t>
      </w:r>
      <w:r w:rsidR="000B2AA1" w:rsidRPr="002863CD">
        <w:t>r</w:t>
      </w:r>
      <w:r w:rsidR="000B2AA1">
        <w:t>e</w:t>
      </w:r>
      <w:r w:rsidR="000B2AA1" w:rsidRPr="002863CD">
        <w:t xml:space="preserve">n </w:t>
      </w:r>
      <w:r w:rsidR="000B2AA1">
        <w:t>atención mé</w:t>
      </w:r>
      <w:r w:rsidR="000B2AA1" w:rsidRPr="002863CD">
        <w:t>dica.</w:t>
      </w:r>
    </w:p>
    <w:p w:rsidR="000B2AA1" w:rsidRPr="000556CC" w:rsidRDefault="00FE51DC" w:rsidP="000B2AA1">
      <w:pPr>
        <w:pStyle w:val="SingleTxtG"/>
      </w:pPr>
      <w:r>
        <w:t>9.</w:t>
      </w:r>
      <w:r>
        <w:tab/>
      </w:r>
      <w:r w:rsidR="000B2AA1" w:rsidRPr="003D2BB9">
        <w:t>Entre otros éxitos, cabe mencionar tres programas presidenciales, que son un programa alimentario de emergencia (</w:t>
      </w:r>
      <w:r w:rsidR="000B2AA1" w:rsidRPr="00276C95">
        <w:rPr>
          <w:i/>
        </w:rPr>
        <w:t>Bolsas Solidarias</w:t>
      </w:r>
      <w:r w:rsidR="000B2AA1" w:rsidRPr="003D2BB9">
        <w:t>) que distribuye paquetes de alimentos con elementos nutricionales básicos</w:t>
      </w:r>
      <w:r w:rsidR="000B2AA1">
        <w:t>,</w:t>
      </w:r>
      <w:r w:rsidR="000B2AA1" w:rsidRPr="003D2BB9">
        <w:t xml:space="preserve"> a fin de reducir el alto riesgo de inseguridad alimentaria entre las familias de bajos ingresos; un programa de comidas de bajo coste dirigido a los niños</w:t>
      </w:r>
      <w:r w:rsidR="000B2AA1">
        <w:t xml:space="preserve"> de las</w:t>
      </w:r>
      <w:r w:rsidR="000B2AA1" w:rsidRPr="003D2BB9">
        <w:t xml:space="preserve"> famili</w:t>
      </w:r>
      <w:r w:rsidR="000B2AA1">
        <w:t>a</w:t>
      </w:r>
      <w:r w:rsidR="000B2AA1" w:rsidRPr="003D2BB9">
        <w:t>s</w:t>
      </w:r>
      <w:r w:rsidR="000B2AA1">
        <w:t xml:space="preserve"> de escasos ingresos</w:t>
      </w:r>
      <w:r w:rsidR="000B2AA1" w:rsidRPr="003D2BB9">
        <w:t xml:space="preserve">, </w:t>
      </w:r>
      <w:r w:rsidR="000B2AA1">
        <w:t>niños de la calle</w:t>
      </w:r>
      <w:r w:rsidR="000B2AA1" w:rsidRPr="003D2BB9">
        <w:t xml:space="preserve">, </w:t>
      </w:r>
      <w:r w:rsidR="000B2AA1">
        <w:t>trabajadores con necesidades</w:t>
      </w:r>
      <w:r w:rsidR="000B2AA1" w:rsidRPr="003D2BB9">
        <w:t xml:space="preserve"> </w:t>
      </w:r>
      <w:r w:rsidR="000B2AA1">
        <w:t>e</w:t>
      </w:r>
      <w:r w:rsidR="000B2AA1" w:rsidRPr="003D2BB9">
        <w:t>special</w:t>
      </w:r>
      <w:r w:rsidR="000B2AA1">
        <w:t>es</w:t>
      </w:r>
      <w:r w:rsidR="000B2AA1" w:rsidRPr="003D2BB9">
        <w:t>, m</w:t>
      </w:r>
      <w:r w:rsidR="000B2AA1">
        <w:t>adres solteras y personas mayores</w:t>
      </w:r>
      <w:r w:rsidR="000B2AA1" w:rsidRPr="003D2BB9">
        <w:t xml:space="preserve">; </w:t>
      </w:r>
      <w:r w:rsidR="000B2AA1">
        <w:t xml:space="preserve">y un programa de </w:t>
      </w:r>
      <w:r w:rsidR="000B2AA1" w:rsidRPr="00276C95">
        <w:rPr>
          <w:i/>
        </w:rPr>
        <w:t>Escuelas Abiertas</w:t>
      </w:r>
      <w:r w:rsidR="000B2AA1" w:rsidRPr="003D2BB9">
        <w:t xml:space="preserve">, </w:t>
      </w:r>
      <w:r w:rsidR="000B2AA1">
        <w:t>que es un plan para que las escuelas de las zonas más pobres del centro de las ciudades, en donde reina la</w:t>
      </w:r>
      <w:r w:rsidR="000B2AA1" w:rsidRPr="003D2BB9">
        <w:t xml:space="preserve"> violenc</w:t>
      </w:r>
      <w:r w:rsidR="000B2AA1">
        <w:t>ia, permanezcan abiertas durante el fin de semana, para que los niños y</w:t>
      </w:r>
      <w:r w:rsidR="000B2AA1" w:rsidRPr="003D2BB9">
        <w:t xml:space="preserve"> adolescent</w:t>
      </w:r>
      <w:r w:rsidR="000B2AA1">
        <w:t>e</w:t>
      </w:r>
      <w:r w:rsidR="000B2AA1" w:rsidRPr="003D2BB9">
        <w:t xml:space="preserve">s </w:t>
      </w:r>
      <w:r w:rsidR="000B2AA1">
        <w:t>puedan</w:t>
      </w:r>
      <w:r w:rsidR="000B2AA1" w:rsidRPr="003D2BB9">
        <w:t xml:space="preserve"> participa</w:t>
      </w:r>
      <w:r w:rsidR="000B2AA1">
        <w:t>r en actividades de esparcimiento, de</w:t>
      </w:r>
      <w:r w:rsidR="000B2AA1" w:rsidRPr="003D2BB9">
        <w:t>port</w:t>
      </w:r>
      <w:r w:rsidR="000B2AA1">
        <w:t>iva</w:t>
      </w:r>
      <w:r w:rsidR="000B2AA1" w:rsidRPr="003D2BB9">
        <w:t xml:space="preserve">s </w:t>
      </w:r>
      <w:r w:rsidR="000B2AA1">
        <w:t>y</w:t>
      </w:r>
      <w:r w:rsidR="000B2AA1" w:rsidRPr="003D2BB9">
        <w:t xml:space="preserve"> educati</w:t>
      </w:r>
      <w:r w:rsidR="000B2AA1">
        <w:t>v</w:t>
      </w:r>
      <w:r w:rsidR="000B2AA1" w:rsidRPr="003D2BB9">
        <w:t>a</w:t>
      </w:r>
      <w:r w:rsidR="000B2AA1">
        <w:t>s</w:t>
      </w:r>
      <w:r w:rsidR="000B2AA1" w:rsidRPr="003D2BB9">
        <w:t xml:space="preserve"> </w:t>
      </w:r>
      <w:r w:rsidR="000B2AA1">
        <w:t>y</w:t>
      </w:r>
      <w:r w:rsidR="000B2AA1" w:rsidRPr="003D2BB9">
        <w:t xml:space="preserve"> reci</w:t>
      </w:r>
      <w:r w:rsidR="000B2AA1">
        <w:t>bir asesoramiento y comidas gratuitas en un entorno libre de peligros y</w:t>
      </w:r>
      <w:r w:rsidR="000B2AA1" w:rsidRPr="003D2BB9">
        <w:t xml:space="preserve"> violenc</w:t>
      </w:r>
      <w:r w:rsidR="000B2AA1">
        <w:t>ia</w:t>
      </w:r>
      <w:r w:rsidR="000B2AA1" w:rsidRPr="003D2BB9">
        <w:t xml:space="preserve">. </w:t>
      </w:r>
      <w:r w:rsidR="000B2AA1" w:rsidRPr="002F58D3">
        <w:t>En agosto de 2010, 192 escuelas habían participado en el programa y se hab</w:t>
      </w:r>
      <w:r w:rsidR="000B2AA1">
        <w:t>ía previsto hacerlo extensivo a todo el país</w:t>
      </w:r>
      <w:r w:rsidR="000B2AA1" w:rsidRPr="002F58D3">
        <w:t xml:space="preserve">. Los Ministerios de Educación y </w:t>
      </w:r>
      <w:r w:rsidR="000B2AA1">
        <w:t xml:space="preserve">de </w:t>
      </w:r>
      <w:r w:rsidR="000B2AA1" w:rsidRPr="002F58D3">
        <w:t xml:space="preserve">Gobernación han establecido un programa denominado de </w:t>
      </w:r>
      <w:r w:rsidR="00F2125C">
        <w:t>"</w:t>
      </w:r>
      <w:r w:rsidR="000B2AA1" w:rsidRPr="002F58D3">
        <w:t>escuelas seguras</w:t>
      </w:r>
      <w:r w:rsidR="00F2125C">
        <w:t>"</w:t>
      </w:r>
      <w:r w:rsidR="000B2AA1" w:rsidRPr="002F58D3">
        <w:t xml:space="preserve">, para </w:t>
      </w:r>
      <w:r w:rsidR="000B2AA1">
        <w:t>garantizar</w:t>
      </w:r>
      <w:r w:rsidR="000B2AA1" w:rsidRPr="002F58D3">
        <w:t xml:space="preserve"> que las escuelas estat</w:t>
      </w:r>
      <w:r w:rsidR="000B2AA1">
        <w:t>ales</w:t>
      </w:r>
      <w:r w:rsidR="000B2AA1" w:rsidRPr="002F58D3">
        <w:t xml:space="preserve"> s</w:t>
      </w:r>
      <w:r w:rsidR="000B2AA1">
        <w:t>ean un lugar seguro y libre de</w:t>
      </w:r>
      <w:r w:rsidR="000B2AA1" w:rsidRPr="002F58D3">
        <w:t xml:space="preserve"> violenc</w:t>
      </w:r>
      <w:r w:rsidR="000B2AA1">
        <w:t>ia y de</w:t>
      </w:r>
      <w:r w:rsidR="000B2AA1" w:rsidRPr="002F58D3">
        <w:t xml:space="preserve"> dr</w:t>
      </w:r>
      <w:r w:rsidR="000B2AA1">
        <w:t>o</w:t>
      </w:r>
      <w:r w:rsidR="000B2AA1" w:rsidRPr="002F58D3">
        <w:t>g</w:t>
      </w:r>
      <w:r w:rsidR="000B2AA1">
        <w:t>a</w:t>
      </w:r>
      <w:r w:rsidR="000B2AA1" w:rsidRPr="002F58D3">
        <w:t>s</w:t>
      </w:r>
      <w:r w:rsidR="000B2AA1">
        <w:t xml:space="preserve"> e impartir una enseñanza</w:t>
      </w:r>
      <w:r w:rsidR="000B2AA1" w:rsidRPr="002F58D3">
        <w:t xml:space="preserve"> </w:t>
      </w:r>
      <w:r w:rsidR="000B2AA1">
        <w:t>global que facilite el desarrollo integral del niño</w:t>
      </w:r>
      <w:r w:rsidR="000B2AA1" w:rsidRPr="002F58D3">
        <w:t xml:space="preserve">. </w:t>
      </w:r>
      <w:r w:rsidR="000B2AA1">
        <w:t>Hasta la fecha se han creado</w:t>
      </w:r>
      <w:r w:rsidR="000B2AA1" w:rsidRPr="000556CC">
        <w:t xml:space="preserve"> 49 </w:t>
      </w:r>
      <w:r w:rsidR="000B2AA1">
        <w:t>escuelas seguras en las</w:t>
      </w:r>
      <w:r w:rsidR="000B2AA1" w:rsidRPr="000556CC">
        <w:t xml:space="preserve"> ci</w:t>
      </w:r>
      <w:r w:rsidR="000B2AA1">
        <w:t>udades</w:t>
      </w:r>
      <w:r w:rsidR="000B2AA1" w:rsidRPr="000556CC">
        <w:t xml:space="preserve">, </w:t>
      </w:r>
      <w:r w:rsidR="000B2AA1">
        <w:t>dotadas de alarmas y cámaras de televisión de circuito cerrado, que cuentan</w:t>
      </w:r>
      <w:r w:rsidR="000B2AA1" w:rsidRPr="000556CC">
        <w:t xml:space="preserve"> </w:t>
      </w:r>
      <w:r w:rsidR="000B2AA1">
        <w:t>con patrullas periódicas de la policía en los edificios y terrenos escolares y en los barrios</w:t>
      </w:r>
      <w:r w:rsidR="000B2AA1" w:rsidRPr="000556CC">
        <w:t xml:space="preserve"> </w:t>
      </w:r>
      <w:r w:rsidR="000B2AA1">
        <w:t>colindantes</w:t>
      </w:r>
      <w:r w:rsidR="000B2AA1" w:rsidRPr="000556CC">
        <w:t xml:space="preserve">. </w:t>
      </w:r>
    </w:p>
    <w:p w:rsidR="000B2AA1" w:rsidRPr="00424B3E" w:rsidRDefault="00FE51DC" w:rsidP="000B2AA1">
      <w:pPr>
        <w:pStyle w:val="SingleTxtG"/>
      </w:pPr>
      <w:r>
        <w:t>10.</w:t>
      </w:r>
      <w:r>
        <w:tab/>
      </w:r>
      <w:r w:rsidR="000B2AA1" w:rsidRPr="00CD4B35">
        <w:t>Por ultimo, con respecto a los adolescentes en conflicto con la ley, la oradora indica que la mayor</w:t>
      </w:r>
      <w:r w:rsidR="000B2AA1">
        <w:t>ía de ellos han sido o bien</w:t>
      </w:r>
      <w:r w:rsidR="000B2AA1" w:rsidRPr="00CD4B35">
        <w:t xml:space="preserve"> v</w:t>
      </w:r>
      <w:r w:rsidR="000B2AA1">
        <w:t>í</w:t>
      </w:r>
      <w:r w:rsidR="000B2AA1" w:rsidRPr="00CD4B35">
        <w:t>ctim</w:t>
      </w:r>
      <w:r w:rsidR="000B2AA1">
        <w:t>a</w:t>
      </w:r>
      <w:r w:rsidR="000B2AA1" w:rsidRPr="00CD4B35">
        <w:t>s o</w:t>
      </w:r>
      <w:r w:rsidR="000B2AA1">
        <w:t xml:space="preserve"> bien testigos de la</w:t>
      </w:r>
      <w:r w:rsidR="000B2AA1" w:rsidRPr="00CD4B35">
        <w:t xml:space="preserve"> violenc</w:t>
      </w:r>
      <w:r w:rsidR="000B2AA1">
        <w:t>ia o el maltrato durante su infancia</w:t>
      </w:r>
      <w:r w:rsidR="000B2AA1" w:rsidRPr="00CD4B35">
        <w:t>. Además, no todo el mundo es consciente de que la desintegración de la familia nuclear priva a muchos niños de</w:t>
      </w:r>
      <w:r w:rsidR="000B2AA1">
        <w:t>l sentimiento</w:t>
      </w:r>
      <w:r w:rsidR="000B2AA1" w:rsidRPr="00CD4B35">
        <w:t xml:space="preserve"> </w:t>
      </w:r>
      <w:r w:rsidR="000B2AA1">
        <w:t>de</w:t>
      </w:r>
      <w:r w:rsidR="000B2AA1" w:rsidRPr="00CD4B35">
        <w:t xml:space="preserve"> se</w:t>
      </w:r>
      <w:r w:rsidR="000B2AA1">
        <w:t>g</w:t>
      </w:r>
      <w:r w:rsidR="000B2AA1" w:rsidRPr="00CD4B35">
        <w:t>uri</w:t>
      </w:r>
      <w:r w:rsidR="000B2AA1">
        <w:t>dad que da el vivir e</w:t>
      </w:r>
      <w:r w:rsidR="000B2AA1" w:rsidRPr="00CD4B35">
        <w:t xml:space="preserve">n </w:t>
      </w:r>
      <w:r w:rsidR="000B2AA1">
        <w:t>un</w:t>
      </w:r>
      <w:r w:rsidR="000B2AA1" w:rsidRPr="00CD4B35">
        <w:t>a famil</w:t>
      </w:r>
      <w:r w:rsidR="000B2AA1">
        <w:t>ia</w:t>
      </w:r>
      <w:r w:rsidR="000B2AA1" w:rsidRPr="00CD4B35">
        <w:t xml:space="preserve"> </w:t>
      </w:r>
      <w:r w:rsidR="000B2AA1">
        <w:t xml:space="preserve">que los quiere y los </w:t>
      </w:r>
      <w:r w:rsidR="000B2AA1" w:rsidRPr="00CD4B35">
        <w:t>acept</w:t>
      </w:r>
      <w:r w:rsidR="000B2AA1">
        <w:t>a</w:t>
      </w:r>
      <w:r w:rsidR="000B2AA1" w:rsidRPr="00CD4B35">
        <w:t xml:space="preserve">, </w:t>
      </w:r>
      <w:r w:rsidR="000B2AA1">
        <w:t>lo que constituye una necesidad</w:t>
      </w:r>
      <w:r w:rsidR="000B2AA1" w:rsidRPr="00CD4B35">
        <w:t xml:space="preserve"> b</w:t>
      </w:r>
      <w:r w:rsidR="000B2AA1">
        <w:t>á</w:t>
      </w:r>
      <w:r w:rsidR="000B2AA1" w:rsidRPr="00CD4B35">
        <w:t>sic</w:t>
      </w:r>
      <w:r w:rsidR="000B2AA1">
        <w:t>a</w:t>
      </w:r>
      <w:r w:rsidR="000B2AA1" w:rsidRPr="00CD4B35">
        <w:t xml:space="preserve">. </w:t>
      </w:r>
      <w:r w:rsidR="000B2AA1" w:rsidRPr="00B834F7">
        <w:t xml:space="preserve">Se </w:t>
      </w:r>
      <w:r w:rsidR="000B2AA1">
        <w:t>requiere</w:t>
      </w:r>
      <w:r w:rsidR="000B2AA1" w:rsidRPr="00B834F7">
        <w:t>, por tanto</w:t>
      </w:r>
      <w:r w:rsidR="000B2AA1">
        <w:t>,</w:t>
      </w:r>
      <w:r w:rsidR="000B2AA1" w:rsidRPr="00B834F7">
        <w:t xml:space="preserve"> la acción del Gobierno para afrontar las causas subyacentes, teniendo en cuenta la rela</w:t>
      </w:r>
      <w:r w:rsidR="000B2AA1">
        <w:t>c</w:t>
      </w:r>
      <w:r w:rsidR="000B2AA1" w:rsidRPr="00B834F7">
        <w:t>i</w:t>
      </w:r>
      <w:r w:rsidR="000B2AA1">
        <w:t>ón entre</w:t>
      </w:r>
      <w:r w:rsidR="000B2AA1" w:rsidRPr="00B834F7">
        <w:t xml:space="preserve"> po</w:t>
      </w:r>
      <w:r w:rsidR="000B2AA1">
        <w:t>br</w:t>
      </w:r>
      <w:r w:rsidR="000B2AA1" w:rsidRPr="00B834F7">
        <w:t>e</w:t>
      </w:r>
      <w:r w:rsidR="000B2AA1">
        <w:t>za y desigualdad y centrándose en</w:t>
      </w:r>
      <w:r w:rsidR="000B2AA1" w:rsidRPr="00B834F7">
        <w:t xml:space="preserve"> pro</w:t>
      </w:r>
      <w:r w:rsidR="000B2AA1">
        <w:t>porcionar</w:t>
      </w:r>
      <w:r w:rsidR="000B2AA1" w:rsidRPr="00B834F7">
        <w:t xml:space="preserve"> </w:t>
      </w:r>
      <w:r w:rsidR="000B2AA1">
        <w:t>cuidados</w:t>
      </w:r>
      <w:r w:rsidR="000B2AA1" w:rsidRPr="00B834F7">
        <w:t xml:space="preserve"> </w:t>
      </w:r>
      <w:r w:rsidR="000B2AA1">
        <w:t>integrales en vez de limitarse a</w:t>
      </w:r>
      <w:r w:rsidR="000B2AA1" w:rsidRPr="00B834F7">
        <w:t xml:space="preserve"> impo</w:t>
      </w:r>
      <w:r w:rsidR="000B2AA1">
        <w:t>ner</w:t>
      </w:r>
      <w:r w:rsidR="000B2AA1" w:rsidRPr="00B834F7">
        <w:t xml:space="preserve"> me</w:t>
      </w:r>
      <w:r w:rsidR="000B2AA1">
        <w:t>did</w:t>
      </w:r>
      <w:r w:rsidR="000B2AA1" w:rsidRPr="00B834F7">
        <w:t>as</w:t>
      </w:r>
      <w:r w:rsidR="000B2AA1">
        <w:t xml:space="preserve"> represivas</w:t>
      </w:r>
      <w:r w:rsidR="000B2AA1" w:rsidRPr="00B834F7">
        <w:t xml:space="preserve">. </w:t>
      </w:r>
      <w:smartTag w:uri="urn:schemas-microsoft-com:office:smarttags" w:element="PersonName">
        <w:smartTagPr>
          <w:attr w:name="ProductID" w:val="la Secretar￭a"/>
        </w:smartTagPr>
        <w:r w:rsidR="000B2AA1" w:rsidRPr="00A47D34">
          <w:t>La Secretaría</w:t>
        </w:r>
      </w:smartTag>
      <w:r w:rsidR="000B2AA1" w:rsidRPr="00A47D34">
        <w:t xml:space="preserve"> de Bienestar Social, a través de </w:t>
      </w:r>
      <w:smartTag w:uri="urn:schemas-microsoft-com:office:smarttags" w:element="PersonName">
        <w:smartTagPr>
          <w:attr w:name="ProductID" w:val="la Subsecretar￭a"/>
        </w:smartTagPr>
        <w:r w:rsidR="000B2AA1" w:rsidRPr="00A47D34">
          <w:t>la Subsecretaría</w:t>
        </w:r>
      </w:smartTag>
      <w:r w:rsidR="000B2AA1" w:rsidRPr="00A47D34">
        <w:t xml:space="preserve"> de Reintegración y Rehabilitación Social, está aplicando actualmente dos programas a fin de garantizar que los adolescentes </w:t>
      </w:r>
      <w:r w:rsidR="000B2AA1">
        <w:t>e</w:t>
      </w:r>
      <w:r w:rsidR="000B2AA1" w:rsidRPr="00A47D34">
        <w:t>n conflict</w:t>
      </w:r>
      <w:r w:rsidR="000B2AA1">
        <w:t>o</w:t>
      </w:r>
      <w:r w:rsidR="000B2AA1" w:rsidRPr="00A47D34">
        <w:t xml:space="preserve"> </w:t>
      </w:r>
      <w:r w:rsidR="000B2AA1">
        <w:t xml:space="preserve">con la ley </w:t>
      </w:r>
      <w:r w:rsidR="000B2AA1" w:rsidRPr="00A47D34">
        <w:t>no</w:t>
      </w:r>
      <w:r w:rsidR="000B2AA1">
        <w:t xml:space="preserve"> sólo</w:t>
      </w:r>
      <w:r w:rsidR="000B2AA1" w:rsidRPr="00A47D34">
        <w:t xml:space="preserve"> </w:t>
      </w:r>
      <w:r w:rsidR="000B2AA1">
        <w:t>se sometan a las sanciones</w:t>
      </w:r>
      <w:r w:rsidR="000B2AA1" w:rsidRPr="00A47D34">
        <w:t xml:space="preserve"> </w:t>
      </w:r>
      <w:r w:rsidR="000B2AA1">
        <w:t>jurídicas</w:t>
      </w:r>
      <w:r w:rsidR="000B2AA1" w:rsidRPr="00A47D34">
        <w:t xml:space="preserve"> </w:t>
      </w:r>
      <w:r w:rsidR="000B2AA1">
        <w:t>que se les</w:t>
      </w:r>
      <w:r w:rsidR="000B2AA1" w:rsidRPr="00A47D34">
        <w:t xml:space="preserve"> impo</w:t>
      </w:r>
      <w:r w:rsidR="000B2AA1">
        <w:t>nen sino que reciban también una atención global</w:t>
      </w:r>
      <w:r w:rsidR="000B2AA1" w:rsidRPr="00A47D34">
        <w:t xml:space="preserve">. </w:t>
      </w:r>
      <w:r w:rsidR="000B2AA1">
        <w:t>El primero de ellos es un programa</w:t>
      </w:r>
      <w:r w:rsidR="000B2AA1" w:rsidRPr="000556CC">
        <w:t xml:space="preserve"> integrad</w:t>
      </w:r>
      <w:r w:rsidR="000B2AA1">
        <w:t>o</w:t>
      </w:r>
      <w:r w:rsidR="000B2AA1" w:rsidRPr="000556CC">
        <w:t xml:space="preserve"> </w:t>
      </w:r>
      <w:r w:rsidR="000B2AA1">
        <w:t>que se aplica en los centros de</w:t>
      </w:r>
      <w:r w:rsidR="000B2AA1" w:rsidRPr="000556CC">
        <w:t xml:space="preserve"> deten</w:t>
      </w:r>
      <w:r w:rsidR="000B2AA1">
        <w:t>c</w:t>
      </w:r>
      <w:r w:rsidR="000B2AA1" w:rsidRPr="000556CC">
        <w:t>i</w:t>
      </w:r>
      <w:r w:rsidR="000B2AA1">
        <w:t>ó</w:t>
      </w:r>
      <w:r w:rsidR="000B2AA1" w:rsidRPr="000556CC">
        <w:t xml:space="preserve">n </w:t>
      </w:r>
      <w:r w:rsidR="000B2AA1">
        <w:t>especial con miras a facilitar cuidados generales a los</w:t>
      </w:r>
      <w:r w:rsidR="000B2AA1" w:rsidRPr="000556CC">
        <w:t xml:space="preserve"> adolescent</w:t>
      </w:r>
      <w:r w:rsidR="000B2AA1">
        <w:t>e</w:t>
      </w:r>
      <w:r w:rsidR="000B2AA1" w:rsidRPr="000556CC">
        <w:t xml:space="preserve">s </w:t>
      </w:r>
      <w:r w:rsidR="000B2AA1">
        <w:t>e</w:t>
      </w:r>
      <w:r w:rsidR="000B2AA1" w:rsidRPr="000556CC">
        <w:t>n conflict</w:t>
      </w:r>
      <w:r w:rsidR="000B2AA1">
        <w:t>o con la ley que están cumpliendo penas de reclusión, haciendo hincapié en ayudarles</w:t>
      </w:r>
      <w:r w:rsidR="000B2AA1" w:rsidRPr="000556CC">
        <w:t xml:space="preserve"> </w:t>
      </w:r>
      <w:r w:rsidR="000B2AA1">
        <w:t>a reintegrarse en la</w:t>
      </w:r>
      <w:r w:rsidR="000B2AA1" w:rsidRPr="000556CC">
        <w:t xml:space="preserve"> socie</w:t>
      </w:r>
      <w:r w:rsidR="000B2AA1">
        <w:t>dad</w:t>
      </w:r>
      <w:r w:rsidR="000B2AA1" w:rsidRPr="000556CC">
        <w:t xml:space="preserve">, </w:t>
      </w:r>
      <w:r w:rsidR="000B2AA1">
        <w:t>en sus</w:t>
      </w:r>
      <w:r w:rsidR="000B2AA1" w:rsidRPr="000556CC">
        <w:t xml:space="preserve"> famili</w:t>
      </w:r>
      <w:r w:rsidR="000B2AA1">
        <w:t>a</w:t>
      </w:r>
      <w:r w:rsidR="000B2AA1" w:rsidRPr="000556CC">
        <w:t xml:space="preserve">s </w:t>
      </w:r>
      <w:r w:rsidR="000B2AA1">
        <w:t>y en el mercado</w:t>
      </w:r>
      <w:r w:rsidR="000B2AA1" w:rsidRPr="000556CC">
        <w:t xml:space="preserve"> labor</w:t>
      </w:r>
      <w:r w:rsidR="000B2AA1">
        <w:t>al</w:t>
      </w:r>
      <w:r w:rsidR="000B2AA1" w:rsidRPr="000556CC">
        <w:t xml:space="preserve">. </w:t>
      </w:r>
      <w:r w:rsidR="000B2AA1" w:rsidRPr="00F027B2">
        <w:t xml:space="preserve">Hay tres tipos de centros </w:t>
      </w:r>
      <w:r w:rsidR="000B2AA1">
        <w:t xml:space="preserve">de internamiento </w:t>
      </w:r>
      <w:r w:rsidR="000B2AA1" w:rsidRPr="00F027B2">
        <w:t xml:space="preserve">para </w:t>
      </w:r>
      <w:r w:rsidR="000B2AA1">
        <w:t>niños</w:t>
      </w:r>
      <w:r w:rsidR="000B2AA1" w:rsidRPr="00F027B2">
        <w:t xml:space="preserve">: centros de detención </w:t>
      </w:r>
      <w:r w:rsidR="000B2AA1">
        <w:t>preventiva para niños varones</w:t>
      </w:r>
      <w:r w:rsidR="000B2AA1" w:rsidRPr="00F027B2">
        <w:t xml:space="preserve">; </w:t>
      </w:r>
      <w:r w:rsidR="000B2AA1">
        <w:t xml:space="preserve">centros de </w:t>
      </w:r>
      <w:r w:rsidR="000B2AA1" w:rsidRPr="00F027B2">
        <w:t>deten</w:t>
      </w:r>
      <w:r w:rsidR="000B2AA1">
        <w:t>c</w:t>
      </w:r>
      <w:r w:rsidR="000B2AA1" w:rsidRPr="00F027B2">
        <w:t>i</w:t>
      </w:r>
      <w:r w:rsidR="000B2AA1">
        <w:t>ó</w:t>
      </w:r>
      <w:r w:rsidR="000B2AA1" w:rsidRPr="00F027B2">
        <w:t xml:space="preserve">n </w:t>
      </w:r>
      <w:r w:rsidR="000B2AA1">
        <w:t>para niños varones</w:t>
      </w:r>
      <w:r w:rsidR="000B2AA1" w:rsidRPr="00F027B2">
        <w:t xml:space="preserve">; </w:t>
      </w:r>
      <w:r w:rsidR="000B2AA1">
        <w:t>y centros de</w:t>
      </w:r>
      <w:r w:rsidR="000B2AA1" w:rsidRPr="00F027B2">
        <w:t xml:space="preserve"> deten</w:t>
      </w:r>
      <w:r w:rsidR="000B2AA1">
        <w:t>c</w:t>
      </w:r>
      <w:r w:rsidR="000B2AA1" w:rsidRPr="00F027B2">
        <w:t>i</w:t>
      </w:r>
      <w:r w:rsidR="000B2AA1">
        <w:t>ó</w:t>
      </w:r>
      <w:r w:rsidR="000B2AA1" w:rsidRPr="00F027B2">
        <w:t xml:space="preserve">n </w:t>
      </w:r>
      <w:r w:rsidR="000B2AA1">
        <w:t>para niñas</w:t>
      </w:r>
      <w:r w:rsidR="000B2AA1" w:rsidRPr="00F027B2">
        <w:t>. El segundo programa comprende varias medidas social</w:t>
      </w:r>
      <w:r w:rsidR="000B2AA1">
        <w:t>es</w:t>
      </w:r>
      <w:r w:rsidR="000B2AA1" w:rsidRPr="00F027B2">
        <w:t xml:space="preserve"> </w:t>
      </w:r>
      <w:r w:rsidR="000B2AA1">
        <w:t>y</w:t>
      </w:r>
      <w:r w:rsidR="000B2AA1" w:rsidRPr="00F027B2">
        <w:t xml:space="preserve"> educati</w:t>
      </w:r>
      <w:r w:rsidR="000B2AA1">
        <w:t>vas</w:t>
      </w:r>
      <w:r w:rsidR="000B2AA1" w:rsidRPr="00F027B2">
        <w:t xml:space="preserve"> </w:t>
      </w:r>
      <w:r w:rsidR="000B2AA1">
        <w:t xml:space="preserve">destinadas a atender a los adolescentes que están cumpliendo una pena </w:t>
      </w:r>
      <w:r w:rsidR="000B2AA1" w:rsidRPr="00F027B2">
        <w:t>no</w:t>
      </w:r>
      <w:r w:rsidR="000B2AA1">
        <w:t xml:space="preserve"> privativa de libertad</w:t>
      </w:r>
      <w:r w:rsidR="000B2AA1" w:rsidRPr="00F027B2">
        <w:t xml:space="preserve">. </w:t>
      </w:r>
      <w:r w:rsidR="000B2AA1" w:rsidRPr="00424B3E">
        <w:t>Un equipo multidisciplinario de profesionales ayuda a esos adolescentes en la comunidad a reinsertarse en su familia y en la sociedad, a fo</w:t>
      </w:r>
      <w:r w:rsidR="000B2AA1">
        <w:t>men</w:t>
      </w:r>
      <w:r w:rsidR="000B2AA1" w:rsidRPr="00424B3E">
        <w:t>t</w:t>
      </w:r>
      <w:r w:rsidR="000B2AA1">
        <w:t>a</w:t>
      </w:r>
      <w:r w:rsidR="000B2AA1" w:rsidRPr="00424B3E">
        <w:t xml:space="preserve">r </w:t>
      </w:r>
      <w:r w:rsidR="000B2AA1">
        <w:t>el</w:t>
      </w:r>
      <w:r w:rsidR="000B2AA1" w:rsidRPr="00424B3E">
        <w:t xml:space="preserve"> sen</w:t>
      </w:r>
      <w:r w:rsidR="000B2AA1">
        <w:t>tido de la</w:t>
      </w:r>
      <w:r w:rsidR="000B2AA1" w:rsidRPr="00424B3E">
        <w:t xml:space="preserve"> respons</w:t>
      </w:r>
      <w:r w:rsidR="000B2AA1">
        <w:t>a</w:t>
      </w:r>
      <w:r w:rsidR="000B2AA1" w:rsidRPr="00424B3E">
        <w:t>bili</w:t>
      </w:r>
      <w:r w:rsidR="000B2AA1">
        <w:t>dad y a</w:t>
      </w:r>
      <w:r w:rsidR="000B2AA1" w:rsidRPr="00424B3E">
        <w:t xml:space="preserve"> respet</w:t>
      </w:r>
      <w:r w:rsidR="000B2AA1">
        <w:t>ar la ley y los derechos</w:t>
      </w:r>
      <w:r w:rsidR="00F2125C">
        <w:t xml:space="preserve"> </w:t>
      </w:r>
      <w:r w:rsidR="000B2AA1" w:rsidRPr="00424B3E">
        <w:t>fundamental</w:t>
      </w:r>
      <w:r w:rsidR="000B2AA1">
        <w:t>es de los demás</w:t>
      </w:r>
      <w:r w:rsidR="000B2AA1" w:rsidRPr="00424B3E">
        <w:t xml:space="preserve">, </w:t>
      </w:r>
      <w:r w:rsidR="000B2AA1">
        <w:t>así como a</w:t>
      </w:r>
      <w:r w:rsidR="000B2AA1" w:rsidRPr="00424B3E">
        <w:t xml:space="preserve"> a</w:t>
      </w:r>
      <w:r w:rsidR="000B2AA1">
        <w:t>d</w:t>
      </w:r>
      <w:r w:rsidR="000B2AA1" w:rsidRPr="00424B3E">
        <w:t>quir</w:t>
      </w:r>
      <w:r w:rsidR="000B2AA1">
        <w:t>ir</w:t>
      </w:r>
      <w:r w:rsidR="000B2AA1" w:rsidRPr="00424B3E">
        <w:t xml:space="preserve"> </w:t>
      </w:r>
      <w:r w:rsidR="000B2AA1">
        <w:t>aptitudes y conocimientos que les permitan desarrollarse</w:t>
      </w:r>
      <w:r w:rsidR="000B2AA1" w:rsidRPr="00424B3E">
        <w:t xml:space="preserve"> personal </w:t>
      </w:r>
      <w:r w:rsidR="000B2AA1">
        <w:t>y</w:t>
      </w:r>
      <w:r w:rsidR="000B2AA1" w:rsidRPr="00424B3E">
        <w:t xml:space="preserve"> social</w:t>
      </w:r>
      <w:r w:rsidR="000B2AA1">
        <w:t>mente</w:t>
      </w:r>
      <w:r w:rsidR="000B2AA1" w:rsidRPr="00424B3E">
        <w:t>.</w:t>
      </w:r>
    </w:p>
    <w:p w:rsidR="000B2AA1" w:rsidRPr="005732C1" w:rsidRDefault="00FE51DC" w:rsidP="000B2AA1">
      <w:pPr>
        <w:pStyle w:val="SingleTxtG"/>
      </w:pPr>
      <w:r>
        <w:t>11.</w:t>
      </w:r>
      <w:r>
        <w:tab/>
      </w:r>
      <w:smartTag w:uri="urn:schemas-microsoft-com:office:smarttags" w:element="PersonName">
        <w:smartTagPr>
          <w:attr w:name="ProductID" w:val="La Sra. Ortiz"/>
        </w:smartTagPr>
        <w:r w:rsidR="000B2AA1" w:rsidRPr="00FE51DC">
          <w:t xml:space="preserve">La </w:t>
        </w:r>
        <w:r w:rsidR="000B2AA1">
          <w:rPr>
            <w:b/>
          </w:rPr>
          <w:t>Sra</w:t>
        </w:r>
        <w:r w:rsidR="000B2AA1" w:rsidRPr="000556CC">
          <w:rPr>
            <w:b/>
          </w:rPr>
          <w:t>. Ortiz</w:t>
        </w:r>
      </w:smartTag>
      <w:r w:rsidR="000B2AA1" w:rsidRPr="000556CC">
        <w:t xml:space="preserve"> (</w:t>
      </w:r>
      <w:r w:rsidR="000B2AA1">
        <w:t>Relatora para el país</w:t>
      </w:r>
      <w:r w:rsidR="000B2AA1" w:rsidRPr="000556CC">
        <w:t xml:space="preserve">) </w:t>
      </w:r>
      <w:r w:rsidR="000B2AA1">
        <w:t>dice que el</w:t>
      </w:r>
      <w:r w:rsidR="000B2AA1" w:rsidRPr="000556CC">
        <w:t xml:space="preserve"> Com</w:t>
      </w:r>
      <w:r w:rsidR="000B2AA1">
        <w:t>i</w:t>
      </w:r>
      <w:r w:rsidR="000B2AA1" w:rsidRPr="000556CC">
        <w:t>t</w:t>
      </w:r>
      <w:r w:rsidR="000B2AA1">
        <w:t>é</w:t>
      </w:r>
      <w:r w:rsidR="000B2AA1" w:rsidRPr="000556CC">
        <w:t xml:space="preserve"> </w:t>
      </w:r>
      <w:r w:rsidR="000B2AA1">
        <w:t>es consciente de las</w:t>
      </w:r>
      <w:r w:rsidR="000B2AA1" w:rsidRPr="000556CC">
        <w:t xml:space="preserve"> numeros</w:t>
      </w:r>
      <w:r w:rsidR="000B2AA1">
        <w:t>as</w:t>
      </w:r>
      <w:r w:rsidR="000B2AA1" w:rsidRPr="000556CC">
        <w:t xml:space="preserve"> dificult</w:t>
      </w:r>
      <w:r w:rsidR="000B2AA1">
        <w:t>ad</w:t>
      </w:r>
      <w:r w:rsidR="000B2AA1" w:rsidRPr="000556CC">
        <w:t xml:space="preserve">es </w:t>
      </w:r>
      <w:r w:rsidR="000B2AA1">
        <w:t>que afronta</w:t>
      </w:r>
      <w:r w:rsidR="000B2AA1" w:rsidRPr="000556CC">
        <w:t xml:space="preserve"> Guatemala </w:t>
      </w:r>
      <w:r w:rsidR="000B2AA1">
        <w:t>en la tarea de</w:t>
      </w:r>
      <w:r w:rsidR="000B2AA1" w:rsidRPr="000556CC">
        <w:t xml:space="preserve"> </w:t>
      </w:r>
      <w:r w:rsidR="000B2AA1">
        <w:t>a</w:t>
      </w:r>
      <w:r w:rsidR="000B2AA1" w:rsidRPr="000556CC">
        <w:t>pl</w:t>
      </w:r>
      <w:r w:rsidR="000B2AA1">
        <w:t xml:space="preserve">icar </w:t>
      </w:r>
      <w:smartTag w:uri="urn:schemas-microsoft-com:office:smarttags" w:element="PersonName">
        <w:smartTagPr>
          <w:attr w:name="ProductID" w:val="la Convenci￳n"/>
        </w:smartTagPr>
        <w:r w:rsidR="000B2AA1">
          <w:t>la</w:t>
        </w:r>
        <w:r w:rsidR="000B2AA1" w:rsidRPr="000556CC">
          <w:t xml:space="preserve"> Conven</w:t>
        </w:r>
        <w:r w:rsidR="000B2AA1">
          <w:t>c</w:t>
        </w:r>
        <w:r w:rsidR="000B2AA1" w:rsidRPr="000556CC">
          <w:t>i</w:t>
        </w:r>
        <w:r w:rsidR="000B2AA1">
          <w:t>ó</w:t>
        </w:r>
        <w:r w:rsidR="000B2AA1" w:rsidRPr="000556CC">
          <w:t>n</w:t>
        </w:r>
      </w:smartTag>
      <w:r w:rsidR="000B2AA1" w:rsidRPr="000556CC">
        <w:t xml:space="preserve"> </w:t>
      </w:r>
      <w:r w:rsidR="000B2AA1">
        <w:t>y sus</w:t>
      </w:r>
      <w:r w:rsidR="00F2125C">
        <w:t xml:space="preserve"> </w:t>
      </w:r>
      <w:r w:rsidR="000B2AA1" w:rsidRPr="000556CC">
        <w:t>Protocol</w:t>
      </w:r>
      <w:r w:rsidR="000B2AA1">
        <w:t>o</w:t>
      </w:r>
      <w:r w:rsidR="000B2AA1" w:rsidRPr="000556CC">
        <w:t>s</w:t>
      </w:r>
      <w:r w:rsidR="000B2AA1">
        <w:t xml:space="preserve"> Facultativos</w:t>
      </w:r>
      <w:r w:rsidR="000B2AA1" w:rsidRPr="000556CC">
        <w:t>, inclu</w:t>
      </w:r>
      <w:r w:rsidR="000B2AA1">
        <w:t>i</w:t>
      </w:r>
      <w:r w:rsidR="000B2AA1" w:rsidRPr="000556CC">
        <w:t>d</w:t>
      </w:r>
      <w:r w:rsidR="000B2AA1">
        <w:t>a la</w:t>
      </w:r>
      <w:r w:rsidR="000B2AA1" w:rsidRPr="000556CC">
        <w:t xml:space="preserve"> violenc</w:t>
      </w:r>
      <w:r w:rsidR="000B2AA1">
        <w:t>ia</w:t>
      </w:r>
      <w:r w:rsidR="000B2AA1" w:rsidRPr="000556CC">
        <w:t xml:space="preserve">, </w:t>
      </w:r>
      <w:r w:rsidR="000B2AA1">
        <w:t xml:space="preserve">la delincuencia </w:t>
      </w:r>
      <w:r w:rsidR="000B2AA1" w:rsidRPr="000556CC">
        <w:t>organiz</w:t>
      </w:r>
      <w:r w:rsidR="000B2AA1">
        <w:t>a</w:t>
      </w:r>
      <w:r w:rsidR="000B2AA1" w:rsidRPr="000556CC">
        <w:t>d</w:t>
      </w:r>
      <w:r w:rsidR="000B2AA1">
        <w:t>a</w:t>
      </w:r>
      <w:r w:rsidR="000B2AA1" w:rsidRPr="000556CC">
        <w:t xml:space="preserve">, </w:t>
      </w:r>
      <w:r w:rsidR="000B2AA1">
        <w:t>el</w:t>
      </w:r>
      <w:r w:rsidR="000B2AA1" w:rsidRPr="000556CC">
        <w:t xml:space="preserve"> conflict</w:t>
      </w:r>
      <w:r w:rsidR="000B2AA1">
        <w:t>o armado</w:t>
      </w:r>
      <w:r w:rsidR="000B2AA1" w:rsidRPr="000556CC">
        <w:t xml:space="preserve">, </w:t>
      </w:r>
      <w:r w:rsidR="000B2AA1">
        <w:t>la</w:t>
      </w:r>
      <w:r w:rsidR="000B2AA1" w:rsidRPr="000556CC">
        <w:t xml:space="preserve"> discrimina</w:t>
      </w:r>
      <w:r w:rsidR="000B2AA1">
        <w:t>c</w:t>
      </w:r>
      <w:r w:rsidR="000B2AA1" w:rsidRPr="000556CC">
        <w:t>i</w:t>
      </w:r>
      <w:r w:rsidR="000B2AA1">
        <w:t>ó</w:t>
      </w:r>
      <w:r w:rsidR="000B2AA1" w:rsidRPr="000556CC">
        <w:t>n</w:t>
      </w:r>
      <w:r w:rsidR="000B2AA1">
        <w:t xml:space="preserve"> racial y las numerosas catástrofes</w:t>
      </w:r>
      <w:r w:rsidR="000B2AA1" w:rsidRPr="000556CC">
        <w:t xml:space="preserve"> natural</w:t>
      </w:r>
      <w:r w:rsidR="000B2AA1">
        <w:t>es</w:t>
      </w:r>
      <w:r w:rsidR="000B2AA1" w:rsidRPr="000556CC">
        <w:t xml:space="preserve">. </w:t>
      </w:r>
      <w:r w:rsidR="000B2AA1" w:rsidRPr="008167C2">
        <w:t xml:space="preserve">Elogia a Guatemala por su </w:t>
      </w:r>
      <w:r w:rsidR="000B2AA1">
        <w:t>tenacidad</w:t>
      </w:r>
      <w:r w:rsidR="000B2AA1" w:rsidRPr="008167C2">
        <w:t xml:space="preserve"> y determinación para superar los problemas </w:t>
      </w:r>
      <w:r w:rsidR="000B2AA1">
        <w:t>y por los avances</w:t>
      </w:r>
      <w:r w:rsidR="000B2AA1" w:rsidRPr="008167C2">
        <w:t xml:space="preserve"> </w:t>
      </w:r>
      <w:r w:rsidR="000B2AA1">
        <w:t>logrados en su aplicación</w:t>
      </w:r>
      <w:r w:rsidR="000B2AA1" w:rsidRPr="008167C2">
        <w:t>. Se hace eco, sin embargo, de la preocupación del Comité por la desigualdad en la distribución de los recursos, el elevado nú</w:t>
      </w:r>
      <w:r w:rsidR="000B2AA1">
        <w:t>m</w:t>
      </w:r>
      <w:r w:rsidR="000B2AA1" w:rsidRPr="008167C2">
        <w:t>er</w:t>
      </w:r>
      <w:r w:rsidR="000B2AA1">
        <w:t>o de</w:t>
      </w:r>
      <w:r w:rsidR="000B2AA1" w:rsidRPr="008167C2">
        <w:t xml:space="preserve"> homicid</w:t>
      </w:r>
      <w:r w:rsidR="000B2AA1">
        <w:t>io</w:t>
      </w:r>
      <w:r w:rsidR="000B2AA1" w:rsidRPr="008167C2">
        <w:t>s</w:t>
      </w:r>
      <w:r w:rsidR="000B2AA1">
        <w:t xml:space="preserve"> y</w:t>
      </w:r>
      <w:r w:rsidR="000B2AA1" w:rsidRPr="008167C2">
        <w:t xml:space="preserve">, </w:t>
      </w:r>
      <w:r w:rsidR="000B2AA1">
        <w:t xml:space="preserve">en </w:t>
      </w:r>
      <w:r w:rsidR="000B2AA1" w:rsidRPr="008167C2">
        <w:t>particular</w:t>
      </w:r>
      <w:r w:rsidR="000B2AA1">
        <w:t>,</w:t>
      </w:r>
      <w:r w:rsidR="000B2AA1" w:rsidRPr="008167C2">
        <w:t xml:space="preserve"> </w:t>
      </w:r>
      <w:r w:rsidR="000B2AA1">
        <w:t>la alta incidencia de</w:t>
      </w:r>
      <w:r w:rsidR="000B2AA1" w:rsidRPr="008167C2">
        <w:t xml:space="preserve"> femicid</w:t>
      </w:r>
      <w:r w:rsidR="000B2AA1">
        <w:t>ios</w:t>
      </w:r>
      <w:r w:rsidR="000B2AA1" w:rsidRPr="008167C2">
        <w:t xml:space="preserve">, </w:t>
      </w:r>
      <w:r w:rsidR="000B2AA1">
        <w:t>que han provocado más muertes de mujeres que la mortalidad</w:t>
      </w:r>
      <w:r w:rsidR="000B2AA1" w:rsidRPr="008167C2">
        <w:t xml:space="preserve"> materna</w:t>
      </w:r>
      <w:r w:rsidR="000B2AA1">
        <w:t>, y de</w:t>
      </w:r>
      <w:r w:rsidR="000B2AA1" w:rsidRPr="008167C2">
        <w:t xml:space="preserve"> homicid</w:t>
      </w:r>
      <w:r w:rsidR="000B2AA1">
        <w:t>io</w:t>
      </w:r>
      <w:r w:rsidR="000B2AA1" w:rsidRPr="008167C2">
        <w:t>s</w:t>
      </w:r>
      <w:r w:rsidR="000B2AA1">
        <w:t xml:space="preserve"> infantiles</w:t>
      </w:r>
      <w:r w:rsidR="000B2AA1" w:rsidRPr="008167C2">
        <w:t xml:space="preserve">, </w:t>
      </w:r>
      <w:r w:rsidR="000B2AA1">
        <w:t>con más de</w:t>
      </w:r>
      <w:r w:rsidR="000B2AA1" w:rsidRPr="008167C2">
        <w:t xml:space="preserve"> 500 cas</w:t>
      </w:r>
      <w:r w:rsidR="000B2AA1">
        <w:t>o</w:t>
      </w:r>
      <w:r w:rsidR="000B2AA1" w:rsidRPr="008167C2">
        <w:t xml:space="preserve">s </w:t>
      </w:r>
      <w:r w:rsidR="000B2AA1">
        <w:t>registrados al año</w:t>
      </w:r>
      <w:r w:rsidR="000B2AA1" w:rsidRPr="008167C2">
        <w:t xml:space="preserve">. </w:t>
      </w:r>
      <w:r w:rsidR="000B2AA1" w:rsidRPr="005732C1">
        <w:t xml:space="preserve">Muestra también su preocupación por el trato dado a los adolescentes </w:t>
      </w:r>
      <w:r w:rsidR="000B2AA1">
        <w:t>e</w:t>
      </w:r>
      <w:r w:rsidR="000B2AA1" w:rsidRPr="005732C1">
        <w:t>n conflict</w:t>
      </w:r>
      <w:r w:rsidR="000B2AA1">
        <w:t>o</w:t>
      </w:r>
      <w:r w:rsidR="000B2AA1" w:rsidRPr="005732C1">
        <w:t xml:space="preserve"> </w:t>
      </w:r>
      <w:r w:rsidR="000B2AA1">
        <w:t>con la ley</w:t>
      </w:r>
      <w:r w:rsidR="000B2AA1" w:rsidRPr="005732C1">
        <w:t>.</w:t>
      </w:r>
      <w:r w:rsidR="000B2AA1">
        <w:t xml:space="preserve"> </w:t>
      </w:r>
      <w:r w:rsidR="000B2AA1" w:rsidRPr="005732C1">
        <w:t>Los adolescentes son los pri</w:t>
      </w:r>
      <w:r w:rsidR="000B2AA1">
        <w:t>n</w:t>
      </w:r>
      <w:r w:rsidR="000B2AA1" w:rsidRPr="005732C1">
        <w:t>cipales autores de los actos de violencia y el problema se suele a</w:t>
      </w:r>
      <w:r w:rsidR="000B2AA1">
        <w:t>frontar</w:t>
      </w:r>
      <w:r w:rsidR="000B2AA1" w:rsidRPr="005732C1">
        <w:t xml:space="preserve"> en la actualidad </w:t>
      </w:r>
      <w:r w:rsidR="000B2AA1">
        <w:t>reactuando con</w:t>
      </w:r>
      <w:r w:rsidR="000B2AA1" w:rsidRPr="005732C1">
        <w:t xml:space="preserve"> mano dura y recurriendo </w:t>
      </w:r>
      <w:r w:rsidR="000B2AA1">
        <w:t xml:space="preserve">a menudo </w:t>
      </w:r>
      <w:r w:rsidR="000B2AA1" w:rsidRPr="005732C1">
        <w:t xml:space="preserve">a medidas militares, en vez de </w:t>
      </w:r>
      <w:r w:rsidR="000B2AA1">
        <w:t>ejecutar</w:t>
      </w:r>
      <w:r w:rsidR="000B2AA1" w:rsidRPr="005732C1">
        <w:t xml:space="preserve"> programas </w:t>
      </w:r>
      <w:r w:rsidR="000B2AA1">
        <w:t>que aborden el</w:t>
      </w:r>
      <w:r w:rsidR="000B2AA1" w:rsidRPr="005732C1">
        <w:t xml:space="preserve"> problem</w:t>
      </w:r>
      <w:r w:rsidR="000B2AA1">
        <w:t>a</w:t>
      </w:r>
      <w:r w:rsidR="000B2AA1" w:rsidRPr="005732C1">
        <w:t xml:space="preserve"> </w:t>
      </w:r>
      <w:r w:rsidR="000B2AA1">
        <w:t>de raíz y</w:t>
      </w:r>
      <w:r w:rsidR="000B2AA1" w:rsidRPr="005732C1">
        <w:t xml:space="preserve"> prom</w:t>
      </w:r>
      <w:r w:rsidR="000B2AA1">
        <w:t>uevan</w:t>
      </w:r>
      <w:r w:rsidR="000B2AA1" w:rsidRPr="005732C1">
        <w:t xml:space="preserve"> </w:t>
      </w:r>
      <w:r w:rsidR="000B2AA1">
        <w:t>la</w:t>
      </w:r>
      <w:r w:rsidR="00F2125C">
        <w:t xml:space="preserve"> </w:t>
      </w:r>
      <w:r w:rsidR="000B2AA1" w:rsidRPr="005732C1">
        <w:t>in</w:t>
      </w:r>
      <w:r w:rsidR="000B2AA1">
        <w:t>tegración social</w:t>
      </w:r>
      <w:r w:rsidR="000B2AA1" w:rsidRPr="005732C1">
        <w:t>.</w:t>
      </w:r>
    </w:p>
    <w:p w:rsidR="000B2AA1" w:rsidRPr="00B1181F" w:rsidRDefault="00FE51DC" w:rsidP="000B2AA1">
      <w:pPr>
        <w:pStyle w:val="SingleTxtG"/>
      </w:pPr>
      <w:r>
        <w:t>12.</w:t>
      </w:r>
      <w:r>
        <w:tab/>
      </w:r>
      <w:r w:rsidR="000B2AA1">
        <w:t>El Comité, a</w:t>
      </w:r>
      <w:r w:rsidR="00F2125C">
        <w:t xml:space="preserve"> </w:t>
      </w:r>
      <w:r w:rsidR="000B2AA1" w:rsidRPr="00B1181F">
        <w:t xml:space="preserve">pesar de que </w:t>
      </w:r>
      <w:r w:rsidR="000B2AA1">
        <w:t>celebra</w:t>
      </w:r>
      <w:r w:rsidR="000B2AA1" w:rsidRPr="00B1181F">
        <w:t xml:space="preserve"> el progreso legislativo conseguido por el Estado parte durante los últimos años en respuesta a sus observaciones, como la reciente promulgación de </w:t>
      </w:r>
      <w:smartTag w:uri="urn:schemas-microsoft-com:office:smarttags" w:element="PersonName">
        <w:smartTagPr>
          <w:attr w:name="ProductID" w:val="la Ley"/>
        </w:smartTagPr>
        <w:r w:rsidR="000B2AA1" w:rsidRPr="00B1181F">
          <w:t>la Ley</w:t>
        </w:r>
      </w:smartTag>
      <w:r w:rsidR="000B2AA1" w:rsidRPr="00B1181F">
        <w:t xml:space="preserve"> contra la</w:t>
      </w:r>
      <w:r w:rsidR="000B2AA1">
        <w:t xml:space="preserve"> v</w:t>
      </w:r>
      <w:r w:rsidR="000B2AA1" w:rsidRPr="00B1181F">
        <w:t>iolenc</w:t>
      </w:r>
      <w:r w:rsidR="000B2AA1">
        <w:t>ia sexual</w:t>
      </w:r>
      <w:r w:rsidR="000B2AA1" w:rsidRPr="00B1181F">
        <w:t xml:space="preserve">, </w:t>
      </w:r>
      <w:r w:rsidR="000B2AA1">
        <w:t>e</w:t>
      </w:r>
      <w:r w:rsidR="000B2AA1" w:rsidRPr="00B1181F">
        <w:t>xplota</w:t>
      </w:r>
      <w:r w:rsidR="000B2AA1">
        <w:t>c</w:t>
      </w:r>
      <w:r w:rsidR="000B2AA1" w:rsidRPr="00B1181F">
        <w:t>i</w:t>
      </w:r>
      <w:r w:rsidR="000B2AA1">
        <w:t>ó</w:t>
      </w:r>
      <w:r w:rsidR="000B2AA1" w:rsidRPr="00B1181F">
        <w:t xml:space="preserve">n </w:t>
      </w:r>
      <w:r w:rsidR="000B2AA1">
        <w:t>y trata de</w:t>
      </w:r>
      <w:r w:rsidR="000B2AA1" w:rsidRPr="00B1181F">
        <w:t xml:space="preserve"> </w:t>
      </w:r>
      <w:r w:rsidR="000B2AA1">
        <w:t>p</w:t>
      </w:r>
      <w:r w:rsidR="000B2AA1" w:rsidRPr="00B1181F">
        <w:t>erson</w:t>
      </w:r>
      <w:r w:rsidR="000B2AA1">
        <w:t>a</w:t>
      </w:r>
      <w:r w:rsidR="000B2AA1" w:rsidRPr="00B1181F">
        <w:t>s</w:t>
      </w:r>
      <w:r w:rsidR="000B2AA1">
        <w:t xml:space="preserve"> y </w:t>
      </w:r>
      <w:smartTag w:uri="urn:schemas-microsoft-com:office:smarttags" w:element="PersonName">
        <w:smartTagPr>
          <w:attr w:name="ProductID" w:val="la Ley"/>
        </w:smartTagPr>
        <w:r w:rsidR="000B2AA1">
          <w:t>la Ley</w:t>
        </w:r>
      </w:smartTag>
      <w:r w:rsidR="000B2AA1" w:rsidRPr="00B1181F">
        <w:t xml:space="preserve"> </w:t>
      </w:r>
      <w:r w:rsidR="000B2AA1">
        <w:t>del sistema de alerta</w:t>
      </w:r>
      <w:r w:rsidR="000B2AA1" w:rsidRPr="00B1181F">
        <w:t xml:space="preserve"> Alba</w:t>
      </w:r>
      <w:r w:rsidR="000B2AA1">
        <w:t xml:space="preserve"> </w:t>
      </w:r>
      <w:r w:rsidR="000B2AA1" w:rsidRPr="00B1181F">
        <w:t>Ke</w:t>
      </w:r>
      <w:r w:rsidR="000B2AA1">
        <w:t>n</w:t>
      </w:r>
      <w:r w:rsidR="000B2AA1" w:rsidRPr="00B1181F">
        <w:t xml:space="preserve">neth, </w:t>
      </w:r>
      <w:r w:rsidR="000B2AA1">
        <w:t>no está muy seguro de que las leyes del país se ajusten plenamente a los tres</w:t>
      </w:r>
      <w:r w:rsidR="000B2AA1" w:rsidRPr="00B1181F">
        <w:t xml:space="preserve"> trat</w:t>
      </w:r>
      <w:r w:rsidR="000B2AA1">
        <w:t>ado</w:t>
      </w:r>
      <w:r w:rsidR="000B2AA1" w:rsidRPr="00B1181F">
        <w:t>s.</w:t>
      </w:r>
    </w:p>
    <w:p w:rsidR="000B2AA1" w:rsidRPr="003545EF" w:rsidRDefault="00FE51DC" w:rsidP="000B2AA1">
      <w:pPr>
        <w:pStyle w:val="SingleTxtG"/>
      </w:pPr>
      <w:r>
        <w:t>13.</w:t>
      </w:r>
      <w:r>
        <w:tab/>
      </w:r>
      <w:r w:rsidR="000B2AA1" w:rsidRPr="00B1181F">
        <w:t xml:space="preserve">La </w:t>
      </w:r>
      <w:r w:rsidR="000B2AA1">
        <w:t xml:space="preserve">inquietud </w:t>
      </w:r>
      <w:r w:rsidR="000B2AA1" w:rsidRPr="00B1181F">
        <w:t>pri</w:t>
      </w:r>
      <w:r w:rsidR="000B2AA1">
        <w:t xml:space="preserve">ncipal y reiterada </w:t>
      </w:r>
      <w:r w:rsidR="000B2AA1" w:rsidRPr="00B1181F">
        <w:t xml:space="preserve">del Comité está relacionada con </w:t>
      </w:r>
      <w:r w:rsidR="000B2AA1">
        <w:t xml:space="preserve">los </w:t>
      </w:r>
      <w:r w:rsidR="000B2AA1" w:rsidRPr="00B1181F">
        <w:t xml:space="preserve">problemas </w:t>
      </w:r>
      <w:r w:rsidR="000B2AA1">
        <w:t>surgidos e</w:t>
      </w:r>
      <w:r w:rsidR="000B2AA1" w:rsidRPr="00B1181F">
        <w:t xml:space="preserve">n </w:t>
      </w:r>
      <w:r w:rsidR="000B2AA1">
        <w:t>la aplicación de esas leyes</w:t>
      </w:r>
      <w:r w:rsidR="000B2AA1" w:rsidRPr="00B1181F">
        <w:t xml:space="preserve">. </w:t>
      </w:r>
      <w:r w:rsidR="000B2AA1" w:rsidRPr="003545EF">
        <w:t>A</w:t>
      </w:r>
      <w:r w:rsidR="000B2AA1">
        <w:t>ú</w:t>
      </w:r>
      <w:r w:rsidR="000B2AA1" w:rsidRPr="003545EF">
        <w:t>n</w:t>
      </w:r>
      <w:r w:rsidR="000B2AA1">
        <w:t xml:space="preserve"> no hay indicios</w:t>
      </w:r>
      <w:r w:rsidR="000B2AA1" w:rsidRPr="003545EF">
        <w:t xml:space="preserve"> de una estrategia global, diseñada específica</w:t>
      </w:r>
      <w:r w:rsidR="000B2AA1">
        <w:t xml:space="preserve">mente a fin de aplicar </w:t>
      </w:r>
      <w:smartTag w:uri="urn:schemas-microsoft-com:office:smarttags" w:element="PersonName">
        <w:smartTagPr>
          <w:attr w:name="ProductID" w:val="la Convenci￳n"/>
        </w:smartTagPr>
        <w:r w:rsidR="000B2AA1">
          <w:t>la</w:t>
        </w:r>
        <w:r w:rsidR="000B2AA1" w:rsidRPr="003545EF">
          <w:t xml:space="preserve"> Conven</w:t>
        </w:r>
        <w:r w:rsidR="000B2AA1">
          <w:t>c</w:t>
        </w:r>
        <w:r w:rsidR="000B2AA1" w:rsidRPr="003545EF">
          <w:t>i</w:t>
        </w:r>
        <w:r w:rsidR="000B2AA1">
          <w:t>ó</w:t>
        </w:r>
        <w:r w:rsidR="000B2AA1" w:rsidRPr="003545EF">
          <w:t>n</w:t>
        </w:r>
      </w:smartTag>
      <w:r w:rsidR="000B2AA1">
        <w:t>, con objetivos claros para mejorar la vida de los niños en</w:t>
      </w:r>
      <w:r w:rsidR="000B2AA1" w:rsidRPr="003545EF">
        <w:t xml:space="preserve"> Guatemala. </w:t>
      </w:r>
    </w:p>
    <w:p w:rsidR="000B2AA1" w:rsidRPr="00C42B4D" w:rsidRDefault="00FE51DC" w:rsidP="000B2AA1">
      <w:pPr>
        <w:pStyle w:val="SingleTxtG"/>
      </w:pPr>
      <w:r>
        <w:t>14.</w:t>
      </w:r>
      <w:r>
        <w:tab/>
      </w:r>
      <w:r w:rsidR="000B2AA1" w:rsidRPr="003545EF">
        <w:t xml:space="preserve">El Comité recomienda </w:t>
      </w:r>
      <w:r w:rsidR="000B2AA1">
        <w:t>la creación de</w:t>
      </w:r>
      <w:r w:rsidR="000B2AA1" w:rsidRPr="003545EF">
        <w:t xml:space="preserve"> un órgano de coordinación de alto nivel, capaz de influir en las pol</w:t>
      </w:r>
      <w:r w:rsidR="000B2AA1">
        <w:t>íticas</w:t>
      </w:r>
      <w:r w:rsidR="000B2AA1" w:rsidRPr="003545EF">
        <w:t xml:space="preserve"> p</w:t>
      </w:r>
      <w:r w:rsidR="000B2AA1">
        <w:t>ú</w:t>
      </w:r>
      <w:r w:rsidR="000B2AA1" w:rsidRPr="003545EF">
        <w:t>blic</w:t>
      </w:r>
      <w:r w:rsidR="000B2AA1">
        <w:t>as, con miras a ayudar a los niños</w:t>
      </w:r>
      <w:r w:rsidR="000B2AA1" w:rsidRPr="003545EF">
        <w:t xml:space="preserve">. Uno de los objetivos fundamentales de </w:t>
      </w:r>
      <w:smartTag w:uri="urn:schemas-microsoft-com:office:smarttags" w:element="PersonName">
        <w:smartTagPr>
          <w:attr w:name="ProductID" w:val="la Convenci￳n"/>
        </w:smartTagPr>
        <w:r w:rsidR="000B2AA1" w:rsidRPr="003545EF">
          <w:t>la Convención</w:t>
        </w:r>
      </w:smartTag>
      <w:r w:rsidR="000B2AA1" w:rsidRPr="003545EF">
        <w:t xml:space="preserve"> consist</w:t>
      </w:r>
      <w:r w:rsidR="000B2AA1">
        <w:t>e</w:t>
      </w:r>
      <w:r w:rsidR="000B2AA1" w:rsidRPr="003545EF">
        <w:t xml:space="preserve"> en desechar la idea de que solo </w:t>
      </w:r>
      <w:r w:rsidR="000B2AA1">
        <w:t>hay</w:t>
      </w:r>
      <w:r w:rsidR="000B2AA1" w:rsidRPr="003545EF">
        <w:t xml:space="preserve"> que </w:t>
      </w:r>
      <w:r w:rsidR="000B2AA1">
        <w:t>t</w:t>
      </w:r>
      <w:r w:rsidR="000B2AA1" w:rsidRPr="003545EF">
        <w:t>r</w:t>
      </w:r>
      <w:r w:rsidR="000B2AA1">
        <w:t>a</w:t>
      </w:r>
      <w:r w:rsidR="000B2AA1" w:rsidRPr="003545EF">
        <w:t xml:space="preserve">tar con los niños cuando </w:t>
      </w:r>
      <w:r w:rsidR="000B2AA1">
        <w:t>tienen</w:t>
      </w:r>
      <w:r w:rsidR="000B2AA1" w:rsidRPr="003545EF">
        <w:t xml:space="preserve"> un problema</w:t>
      </w:r>
      <w:r w:rsidR="000B2AA1">
        <w:t>,</w:t>
      </w:r>
      <w:r w:rsidR="000B2AA1" w:rsidRPr="003545EF">
        <w:t xml:space="preserve"> </w:t>
      </w:r>
      <w:r w:rsidR="000B2AA1">
        <w:t xml:space="preserve">y en </w:t>
      </w:r>
      <w:r w:rsidR="000B2AA1" w:rsidRPr="003545EF">
        <w:t>reco</w:t>
      </w:r>
      <w:r w:rsidR="000B2AA1">
        <w:t>nocerlos como ciudadanos de plenos derechos</w:t>
      </w:r>
      <w:r w:rsidR="000B2AA1" w:rsidRPr="003545EF">
        <w:t xml:space="preserve">, </w:t>
      </w:r>
      <w:r w:rsidR="000B2AA1">
        <w:t>cuyo ejercicio está</w:t>
      </w:r>
      <w:r w:rsidR="000B2AA1" w:rsidRPr="003545EF">
        <w:t xml:space="preserve"> garant</w:t>
      </w:r>
      <w:r w:rsidR="000B2AA1">
        <w:t>izado por el</w:t>
      </w:r>
      <w:r w:rsidR="000B2AA1" w:rsidRPr="003545EF">
        <w:t xml:space="preserve"> </w:t>
      </w:r>
      <w:r w:rsidR="000B2AA1">
        <w:t>Es</w:t>
      </w:r>
      <w:r w:rsidR="000B2AA1" w:rsidRPr="003545EF">
        <w:t>ta</w:t>
      </w:r>
      <w:r w:rsidR="000B2AA1">
        <w:t>do, lo que</w:t>
      </w:r>
      <w:r w:rsidR="000B2AA1" w:rsidRPr="000556CC">
        <w:t xml:space="preserve"> represent</w:t>
      </w:r>
      <w:r w:rsidR="000B2AA1">
        <w:t>a un salto c</w:t>
      </w:r>
      <w:r w:rsidR="000B2AA1" w:rsidRPr="000556CC">
        <w:t>uant</w:t>
      </w:r>
      <w:r w:rsidR="000B2AA1">
        <w:t>itativo</w:t>
      </w:r>
      <w:r w:rsidR="000B2AA1" w:rsidRPr="000556CC">
        <w:t xml:space="preserve"> </w:t>
      </w:r>
      <w:r w:rsidR="000B2AA1">
        <w:t xml:space="preserve">que </w:t>
      </w:r>
      <w:r w:rsidR="000B2AA1" w:rsidRPr="000556CC">
        <w:t>impli</w:t>
      </w:r>
      <w:r w:rsidR="000B2AA1">
        <w:t xml:space="preserve">ca que las cuestiones relativas a los niños deben </w:t>
      </w:r>
      <w:r w:rsidR="000B2AA1" w:rsidRPr="000556CC">
        <w:t>incorpora</w:t>
      </w:r>
      <w:r w:rsidR="000B2AA1">
        <w:t>rse a las políticas públicas del Estado</w:t>
      </w:r>
      <w:r w:rsidR="000B2AA1" w:rsidRPr="000556CC">
        <w:t xml:space="preserve">, </w:t>
      </w:r>
      <w:r w:rsidR="000B2AA1">
        <w:t xml:space="preserve">el presupuesto, los planes de </w:t>
      </w:r>
      <w:r w:rsidR="000B2AA1" w:rsidRPr="000556CC">
        <w:t>de</w:t>
      </w:r>
      <w:r w:rsidR="000B2AA1">
        <w:t>sarrol</w:t>
      </w:r>
      <w:r w:rsidR="000B2AA1" w:rsidRPr="000556CC">
        <w:t>lo</w:t>
      </w:r>
      <w:r w:rsidR="000B2AA1">
        <w:t xml:space="preserve"> y las estrategias de reducción de la pobreza</w:t>
      </w:r>
      <w:r w:rsidR="000B2AA1" w:rsidRPr="000556CC">
        <w:t xml:space="preserve">. </w:t>
      </w:r>
      <w:r w:rsidR="000B2AA1" w:rsidRPr="00C42B4D">
        <w:t xml:space="preserve">A través de </w:t>
      </w:r>
      <w:smartTag w:uri="urn:schemas-microsoft-com:office:smarttags" w:element="PersonName">
        <w:smartTagPr>
          <w:attr w:name="ProductID" w:val="la Ley"/>
        </w:smartTagPr>
        <w:r w:rsidR="000B2AA1" w:rsidRPr="00C42B4D">
          <w:t>la Ley</w:t>
        </w:r>
      </w:smartTag>
      <w:r w:rsidR="000B2AA1" w:rsidRPr="00C42B4D">
        <w:t xml:space="preserve"> de </w:t>
      </w:r>
      <w:r w:rsidR="000B2AA1">
        <w:t>p</w:t>
      </w:r>
      <w:r w:rsidR="000B2AA1" w:rsidRPr="00C42B4D">
        <w:t xml:space="preserve">rotección </w:t>
      </w:r>
      <w:r w:rsidR="000B2AA1">
        <w:t>i</w:t>
      </w:r>
      <w:r w:rsidR="000B2AA1" w:rsidRPr="00C42B4D">
        <w:t xml:space="preserve">ntegral de la </w:t>
      </w:r>
      <w:r w:rsidR="000B2AA1">
        <w:t>n</w:t>
      </w:r>
      <w:r w:rsidR="000B2AA1" w:rsidRPr="00C42B4D">
        <w:t xml:space="preserve">iñez y </w:t>
      </w:r>
      <w:r w:rsidR="000B2AA1">
        <w:t>a</w:t>
      </w:r>
      <w:r w:rsidR="000B2AA1" w:rsidRPr="00C42B4D">
        <w:t xml:space="preserve">dolescencia (LEPINA), el Estado parte ha creado una Comisión Nacional de </w:t>
      </w:r>
      <w:smartTag w:uri="urn:schemas-microsoft-com:office:smarttags" w:element="PersonName">
        <w:smartTagPr>
          <w:attr w:name="ProductID" w:val="la Ni￱ez"/>
        </w:smartTagPr>
        <w:r w:rsidR="000B2AA1" w:rsidRPr="00C42B4D">
          <w:t>la Niñez</w:t>
        </w:r>
      </w:smartTag>
      <w:r w:rsidR="000B2AA1" w:rsidRPr="00C42B4D">
        <w:t xml:space="preserve"> y </w:t>
      </w:r>
      <w:smartTag w:uri="urn:schemas-microsoft-com:office:smarttags" w:element="PersonName">
        <w:smartTagPr>
          <w:attr w:name="ProductID" w:val="la Adolescencia"/>
        </w:smartTagPr>
        <w:r w:rsidR="000B2AA1" w:rsidRPr="00C42B4D">
          <w:t>la Adolescencia</w:t>
        </w:r>
      </w:smartTag>
      <w:r w:rsidR="000B2AA1" w:rsidRPr="00C42B4D">
        <w:t>, que se encarga de elaborar pol</w:t>
      </w:r>
      <w:r w:rsidR="000B2AA1">
        <w:t>íticas</w:t>
      </w:r>
      <w:r w:rsidR="000B2AA1" w:rsidRPr="00C42B4D">
        <w:t xml:space="preserve"> </w:t>
      </w:r>
      <w:r w:rsidR="000B2AA1">
        <w:t>e</w:t>
      </w:r>
      <w:r w:rsidR="000B2AA1" w:rsidRPr="00C42B4D">
        <w:t>spec</w:t>
      </w:r>
      <w:r w:rsidR="000B2AA1">
        <w:t>í</w:t>
      </w:r>
      <w:r w:rsidR="000B2AA1" w:rsidRPr="00C42B4D">
        <w:t>fic</w:t>
      </w:r>
      <w:r w:rsidR="000B2AA1">
        <w:t>as para los</w:t>
      </w:r>
      <w:r w:rsidR="000B2AA1" w:rsidRPr="00C42B4D">
        <w:t xml:space="preserve"> </w:t>
      </w:r>
      <w:r w:rsidR="000B2AA1">
        <w:t>niños y de garantizar su</w:t>
      </w:r>
      <w:r w:rsidR="000B2AA1" w:rsidRPr="00C42B4D">
        <w:t xml:space="preserve"> in</w:t>
      </w:r>
      <w:r w:rsidR="000B2AA1">
        <w:t>tegración en las políticas</w:t>
      </w:r>
      <w:r w:rsidR="000B2AA1" w:rsidRPr="00C42B4D">
        <w:t xml:space="preserve"> p</w:t>
      </w:r>
      <w:r w:rsidR="000B2AA1">
        <w:t>ú</w:t>
      </w:r>
      <w:r w:rsidR="000B2AA1" w:rsidRPr="00C42B4D">
        <w:t>blic</w:t>
      </w:r>
      <w:r w:rsidR="000B2AA1">
        <w:t>as</w:t>
      </w:r>
      <w:r w:rsidR="000B2AA1" w:rsidRPr="00C42B4D">
        <w:t xml:space="preserve">; </w:t>
      </w:r>
      <w:r w:rsidR="000B2AA1">
        <w:t>sin embargo,</w:t>
      </w:r>
      <w:r w:rsidR="000B2AA1" w:rsidRPr="00C42B4D">
        <w:t xml:space="preserve"> </w:t>
      </w:r>
      <w:r w:rsidR="000B2AA1">
        <w:t xml:space="preserve">no se ha otorgado a </w:t>
      </w:r>
      <w:smartTag w:uri="urn:schemas-microsoft-com:office:smarttags" w:element="PersonName">
        <w:smartTagPr>
          <w:attr w:name="ProductID" w:val="la Comisi￳n"/>
        </w:smartTagPr>
        <w:r w:rsidR="000B2AA1">
          <w:t>la</w:t>
        </w:r>
        <w:r w:rsidR="000B2AA1" w:rsidRPr="00C42B4D">
          <w:t xml:space="preserve"> Comisi</w:t>
        </w:r>
        <w:r w:rsidR="000B2AA1">
          <w:t>ó</w:t>
        </w:r>
        <w:r w:rsidR="000B2AA1" w:rsidRPr="00C42B4D">
          <w:t>n</w:t>
        </w:r>
      </w:smartTag>
      <w:r w:rsidR="000B2AA1">
        <w:t xml:space="preserve"> la</w:t>
      </w:r>
      <w:r w:rsidR="000B2AA1" w:rsidRPr="00C42B4D">
        <w:t xml:space="preserve"> autori</w:t>
      </w:r>
      <w:r w:rsidR="000B2AA1">
        <w:t>dad</w:t>
      </w:r>
      <w:r w:rsidR="000B2AA1" w:rsidRPr="00C42B4D">
        <w:t xml:space="preserve">, </w:t>
      </w:r>
      <w:r w:rsidR="000B2AA1">
        <w:t>los r</w:t>
      </w:r>
      <w:r w:rsidR="000B2AA1" w:rsidRPr="00C42B4D">
        <w:t>e</w:t>
      </w:r>
      <w:r w:rsidR="000B2AA1">
        <w:t>c</w:t>
      </w:r>
      <w:r w:rsidR="000B2AA1" w:rsidRPr="00C42B4D">
        <w:t>ur</w:t>
      </w:r>
      <w:r w:rsidR="000B2AA1">
        <w:t>sos</w:t>
      </w:r>
      <w:r w:rsidR="000B2AA1" w:rsidRPr="00C42B4D">
        <w:t xml:space="preserve"> o </w:t>
      </w:r>
      <w:r w:rsidR="000B2AA1">
        <w:t xml:space="preserve">el apoyo </w:t>
      </w:r>
      <w:r w:rsidR="000B2AA1" w:rsidRPr="00C42B4D">
        <w:t>pol</w:t>
      </w:r>
      <w:r w:rsidR="000B2AA1">
        <w:t>í</w:t>
      </w:r>
      <w:r w:rsidR="000B2AA1" w:rsidRPr="00C42B4D">
        <w:t>tic</w:t>
      </w:r>
      <w:r w:rsidR="000B2AA1">
        <w:t>o que requiere para desempeñar sus func</w:t>
      </w:r>
      <w:r w:rsidR="000B2AA1" w:rsidRPr="00C42B4D">
        <w:t>ion</w:t>
      </w:r>
      <w:r w:rsidR="000B2AA1">
        <w:t>e</w:t>
      </w:r>
      <w:r w:rsidR="000B2AA1" w:rsidRPr="00C42B4D">
        <w:t>s. Recuerda que el Comité siempre ha recomendado que la coordinación de la pol</w:t>
      </w:r>
      <w:r w:rsidR="000B2AA1">
        <w:t>ítica infantil no corra a cargo de los órganos que prestan una ayuda directa a los niños</w:t>
      </w:r>
      <w:r w:rsidR="000B2AA1" w:rsidRPr="00C42B4D">
        <w:t xml:space="preserve">. </w:t>
      </w:r>
    </w:p>
    <w:p w:rsidR="000B2AA1" w:rsidRPr="006C39FF" w:rsidRDefault="00FE51DC" w:rsidP="000B2AA1">
      <w:pPr>
        <w:pStyle w:val="SingleTxtG"/>
      </w:pPr>
      <w:r>
        <w:t>15.</w:t>
      </w:r>
      <w:r>
        <w:tab/>
      </w:r>
      <w:r w:rsidR="000B2AA1" w:rsidRPr="00011453">
        <w:t xml:space="preserve">Los cambios alentados por </w:t>
      </w:r>
      <w:smartTag w:uri="urn:schemas-microsoft-com:office:smarttags" w:element="PersonName">
        <w:smartTagPr>
          <w:attr w:name="ProductID" w:val="la Convenci￳n"/>
        </w:smartTagPr>
        <w:r w:rsidR="000B2AA1" w:rsidRPr="00011453">
          <w:t>la Convención</w:t>
        </w:r>
      </w:smartTag>
      <w:r w:rsidR="000B2AA1" w:rsidRPr="00011453">
        <w:t xml:space="preserve"> consisten en promover los derechos de los niños, programas que los mantengan en sus familias y comunidades y un desarrollo saludable de la infancia a trav</w:t>
      </w:r>
      <w:r w:rsidR="000B2AA1">
        <w:t xml:space="preserve">és de la </w:t>
      </w:r>
      <w:r w:rsidR="000B2AA1" w:rsidRPr="00011453">
        <w:t>educa</w:t>
      </w:r>
      <w:r w:rsidR="000B2AA1">
        <w:t>c</w:t>
      </w:r>
      <w:r w:rsidR="000B2AA1" w:rsidRPr="00011453">
        <w:t>i</w:t>
      </w:r>
      <w:r w:rsidR="000B2AA1">
        <w:t>ó</w:t>
      </w:r>
      <w:r w:rsidR="000B2AA1" w:rsidRPr="00011453">
        <w:t xml:space="preserve">n, </w:t>
      </w:r>
      <w:r w:rsidR="000B2AA1">
        <w:t>los</w:t>
      </w:r>
      <w:r w:rsidR="000B2AA1" w:rsidRPr="00011453">
        <w:t xml:space="preserve"> servic</w:t>
      </w:r>
      <w:r w:rsidR="000B2AA1">
        <w:t>ios de salud y actividades de esparcimiento adecuadas a sus necesidades y formación</w:t>
      </w:r>
      <w:r w:rsidR="000B2AA1" w:rsidRPr="00011453">
        <w:t xml:space="preserve"> cultural</w:t>
      </w:r>
      <w:r w:rsidR="000B2AA1">
        <w:t>, y no crear más instituciones estatales o ampliar las existentes para internar a los niños</w:t>
      </w:r>
      <w:r w:rsidR="000B2AA1" w:rsidRPr="00011453">
        <w:t>. Le preocupa en ese sentido el elevado número de niños que han sido declarados aptos para s</w:t>
      </w:r>
      <w:r w:rsidR="000B2AA1">
        <w:t xml:space="preserve">er </w:t>
      </w:r>
      <w:r w:rsidR="000B2AA1" w:rsidRPr="00011453">
        <w:t>adop</w:t>
      </w:r>
      <w:r w:rsidR="000B2AA1">
        <w:t>tados, ya que denota la ausencia del Estado en sus vidas antes de</w:t>
      </w:r>
      <w:r w:rsidR="000B2AA1" w:rsidRPr="00011453">
        <w:t xml:space="preserve"> </w:t>
      </w:r>
      <w:r w:rsidR="000B2AA1">
        <w:t>encontrarse en esas circunstancias</w:t>
      </w:r>
      <w:r w:rsidR="000B2AA1" w:rsidRPr="00011453">
        <w:t xml:space="preserve">. </w:t>
      </w:r>
      <w:r w:rsidR="000B2AA1" w:rsidRPr="006C39FF">
        <w:t>Pregunta cómo proyecta el Gobierno abordar esa situación</w:t>
      </w:r>
      <w:r w:rsidR="000B2AA1">
        <w:t>,</w:t>
      </w:r>
      <w:r w:rsidR="000B2AA1" w:rsidRPr="006C39FF">
        <w:t xml:space="preserve"> </w:t>
      </w:r>
      <w:r w:rsidR="000B2AA1">
        <w:t>con miras a</w:t>
      </w:r>
      <w:r w:rsidR="000B2AA1" w:rsidRPr="006C39FF">
        <w:t xml:space="preserve"> promo</w:t>
      </w:r>
      <w:r w:rsidR="000B2AA1">
        <w:t>ver los derechos</w:t>
      </w:r>
      <w:r w:rsidR="000B2AA1" w:rsidRPr="006C39FF">
        <w:t xml:space="preserve"> civil</w:t>
      </w:r>
      <w:r w:rsidR="000B2AA1">
        <w:t>es</w:t>
      </w:r>
      <w:r w:rsidR="000B2AA1" w:rsidRPr="006C39FF">
        <w:t>, econ</w:t>
      </w:r>
      <w:r w:rsidR="000B2AA1">
        <w:t>ó</w:t>
      </w:r>
      <w:r w:rsidR="000B2AA1" w:rsidRPr="006C39FF">
        <w:t>mic</w:t>
      </w:r>
      <w:r w:rsidR="000B2AA1">
        <w:t>os</w:t>
      </w:r>
      <w:r w:rsidR="000B2AA1" w:rsidRPr="006C39FF">
        <w:t>, social</w:t>
      </w:r>
      <w:r w:rsidR="000B2AA1">
        <w:t>es</w:t>
      </w:r>
      <w:r w:rsidR="000B2AA1" w:rsidRPr="006C39FF">
        <w:t xml:space="preserve"> </w:t>
      </w:r>
      <w:r w:rsidR="000B2AA1">
        <w:t>y</w:t>
      </w:r>
      <w:r w:rsidR="000B2AA1" w:rsidRPr="006C39FF">
        <w:t xml:space="preserve"> cultural</w:t>
      </w:r>
      <w:r w:rsidR="000B2AA1">
        <w:t>es de los niños</w:t>
      </w:r>
      <w:r w:rsidR="000B2AA1" w:rsidRPr="006C39FF">
        <w:t xml:space="preserve">. Desea saber qué medios se han utilizado para evaluar la aplicación del Plan de Acción Nacional para </w:t>
      </w:r>
      <w:smartTag w:uri="urn:schemas-microsoft-com:office:smarttags" w:element="PersonName">
        <w:smartTagPr>
          <w:attr w:name="ProductID" w:val="la Ni￱ez"/>
        </w:smartTagPr>
        <w:r w:rsidR="000B2AA1" w:rsidRPr="006C39FF">
          <w:t>la Niñez</w:t>
        </w:r>
      </w:smartTag>
      <w:r w:rsidR="000B2AA1" w:rsidRPr="006C39FF">
        <w:t xml:space="preserve"> y la</w:t>
      </w:r>
      <w:r w:rsidR="00F2125C">
        <w:t xml:space="preserve"> </w:t>
      </w:r>
      <w:r w:rsidR="000B2AA1" w:rsidRPr="006C39FF">
        <w:t xml:space="preserve">Adolescencia y si el Plan incluye programas gestionados a nivel local </w:t>
      </w:r>
      <w:r w:rsidR="000B2AA1">
        <w:t>con objeto de</w:t>
      </w:r>
      <w:r w:rsidR="000B2AA1" w:rsidRPr="006C39FF">
        <w:t xml:space="preserve"> prestar servicios </w:t>
      </w:r>
      <w:r w:rsidR="000B2AA1">
        <w:t>a los niños y sus</w:t>
      </w:r>
      <w:r w:rsidR="000B2AA1" w:rsidRPr="006C39FF">
        <w:t xml:space="preserve"> famili</w:t>
      </w:r>
      <w:r w:rsidR="000B2AA1">
        <w:t>a</w:t>
      </w:r>
      <w:r w:rsidR="000B2AA1" w:rsidRPr="006C39FF">
        <w:t>s.</w:t>
      </w:r>
    </w:p>
    <w:p w:rsidR="000B2AA1" w:rsidRPr="000556CC" w:rsidRDefault="00FE51DC" w:rsidP="000B2AA1">
      <w:pPr>
        <w:pStyle w:val="SingleTxtG"/>
      </w:pPr>
      <w:r>
        <w:t>16.</w:t>
      </w:r>
      <w:r>
        <w:tab/>
      </w:r>
      <w:r w:rsidR="000B2AA1" w:rsidRPr="00966824">
        <w:t>En cuanto al gasto público en la infancia, pregunta cómo garantiza el Esta</w:t>
      </w:r>
      <w:r w:rsidR="000B2AA1">
        <w:t>do</w:t>
      </w:r>
      <w:r w:rsidR="000B2AA1" w:rsidRPr="00966824">
        <w:t xml:space="preserve"> part</w:t>
      </w:r>
      <w:r w:rsidR="000B2AA1">
        <w:t>e</w:t>
      </w:r>
      <w:r w:rsidR="000B2AA1" w:rsidRPr="00966824">
        <w:t xml:space="preserve"> </w:t>
      </w:r>
      <w:r w:rsidR="000B2AA1">
        <w:t>la financiación presupuestaria a largo plazo, como</w:t>
      </w:r>
      <w:r w:rsidR="000B2AA1" w:rsidRPr="00966824">
        <w:t xml:space="preserve"> part</w:t>
      </w:r>
      <w:r w:rsidR="000B2AA1">
        <w:t>e</w:t>
      </w:r>
      <w:r w:rsidR="000B2AA1" w:rsidRPr="00966824">
        <w:t xml:space="preserve"> </w:t>
      </w:r>
      <w:r w:rsidR="000B2AA1">
        <w:t>integrante de su estrategia</w:t>
      </w:r>
      <w:r w:rsidR="000B2AA1" w:rsidRPr="00966824">
        <w:t xml:space="preserve"> na</w:t>
      </w:r>
      <w:r w:rsidR="000B2AA1">
        <w:t>c</w:t>
      </w:r>
      <w:r w:rsidR="000B2AA1" w:rsidRPr="00966824">
        <w:t xml:space="preserve">ional </w:t>
      </w:r>
      <w:r w:rsidR="000B2AA1">
        <w:t xml:space="preserve">de </w:t>
      </w:r>
      <w:r w:rsidR="000B2AA1" w:rsidRPr="00966824">
        <w:t>de</w:t>
      </w:r>
      <w:r w:rsidR="000B2AA1">
        <w:t>sarrol</w:t>
      </w:r>
      <w:r w:rsidR="000B2AA1" w:rsidRPr="00966824">
        <w:t>lo. Desearía saber si el Gobierno ha acometido una reforma fiscal que facilite la aplicaci</w:t>
      </w:r>
      <w:r w:rsidR="000B2AA1">
        <w:t>ón de un impuesto sobre la renta</w:t>
      </w:r>
      <w:r w:rsidR="000B2AA1" w:rsidRPr="00966824">
        <w:t xml:space="preserve">. </w:t>
      </w:r>
      <w:r w:rsidR="000B2AA1">
        <w:t>El</w:t>
      </w:r>
      <w:r w:rsidR="000B2AA1" w:rsidRPr="000556CC">
        <w:t xml:space="preserve"> Comit</w:t>
      </w:r>
      <w:r w:rsidR="000B2AA1">
        <w:t>é</w:t>
      </w:r>
      <w:r w:rsidR="000B2AA1" w:rsidRPr="000556CC">
        <w:t xml:space="preserve"> recomend</w:t>
      </w:r>
      <w:r w:rsidR="000B2AA1">
        <w:t>ó</w:t>
      </w:r>
      <w:r w:rsidR="000B2AA1" w:rsidRPr="000556CC">
        <w:t xml:space="preserve"> </w:t>
      </w:r>
      <w:r w:rsidR="000B2AA1">
        <w:t>que se consideraran intocables ciertas partidas presupuestarias de valor estratégico, como la inscripción de los nacimientos en el registro</w:t>
      </w:r>
      <w:r w:rsidR="000B2AA1" w:rsidRPr="000556CC">
        <w:t xml:space="preserve">, </w:t>
      </w:r>
      <w:r w:rsidR="000B2AA1">
        <w:t>la desnutrición c</w:t>
      </w:r>
      <w:r w:rsidR="000B2AA1" w:rsidRPr="000556CC">
        <w:t>r</w:t>
      </w:r>
      <w:r w:rsidR="000B2AA1">
        <w:t>ó</w:t>
      </w:r>
      <w:r w:rsidR="000B2AA1" w:rsidRPr="000556CC">
        <w:t>nic</w:t>
      </w:r>
      <w:r w:rsidR="000B2AA1">
        <w:t>a,</w:t>
      </w:r>
      <w:r w:rsidR="000B2AA1" w:rsidRPr="000556CC">
        <w:t xml:space="preserve"> </w:t>
      </w:r>
      <w:r w:rsidR="000B2AA1">
        <w:t xml:space="preserve">los niños </w:t>
      </w:r>
      <w:r w:rsidR="000B2AA1" w:rsidRPr="000556CC">
        <w:t>ind</w:t>
      </w:r>
      <w:r w:rsidR="000B2AA1">
        <w:t>í</w:t>
      </w:r>
      <w:r w:rsidR="000B2AA1" w:rsidRPr="000556CC">
        <w:t>gen</w:t>
      </w:r>
      <w:r w:rsidR="000B2AA1">
        <w:t>as</w:t>
      </w:r>
      <w:r w:rsidR="000B2AA1" w:rsidRPr="000556CC">
        <w:t xml:space="preserve">, </w:t>
      </w:r>
      <w:r w:rsidR="000B2AA1">
        <w:t>la educac</w:t>
      </w:r>
      <w:r w:rsidR="000B2AA1" w:rsidRPr="000556CC">
        <w:t>i</w:t>
      </w:r>
      <w:r w:rsidR="000B2AA1">
        <w:t>ó</w:t>
      </w:r>
      <w:r w:rsidR="000B2AA1" w:rsidRPr="000556CC">
        <w:t xml:space="preserve">n, </w:t>
      </w:r>
      <w:r w:rsidR="000B2AA1">
        <w:t>la violencia contra la infancia y la atención precoz a los niños</w:t>
      </w:r>
      <w:r w:rsidR="000B2AA1" w:rsidRPr="000556CC">
        <w:t>.</w:t>
      </w:r>
    </w:p>
    <w:p w:rsidR="000B2AA1" w:rsidRPr="00396448" w:rsidRDefault="00FE51DC" w:rsidP="000B2AA1">
      <w:pPr>
        <w:pStyle w:val="SingleTxtG"/>
      </w:pPr>
      <w:r>
        <w:t>17.</w:t>
      </w:r>
      <w:r>
        <w:tab/>
      </w:r>
      <w:r w:rsidR="000B2AA1">
        <w:t>El</w:t>
      </w:r>
      <w:r w:rsidR="000B2AA1">
        <w:rPr>
          <w:b/>
        </w:rPr>
        <w:t xml:space="preserve"> S</w:t>
      </w:r>
      <w:r w:rsidR="000B2AA1" w:rsidRPr="000556CC">
        <w:rPr>
          <w:b/>
        </w:rPr>
        <w:t xml:space="preserve">r. Kotrane </w:t>
      </w:r>
      <w:r w:rsidR="000B2AA1">
        <w:t>pregunta si, para</w:t>
      </w:r>
      <w:r w:rsidR="000B2AA1" w:rsidRPr="000556CC">
        <w:t xml:space="preserve"> complet</w:t>
      </w:r>
      <w:r w:rsidR="000B2AA1">
        <w:t>ar</w:t>
      </w:r>
      <w:r w:rsidR="000B2AA1" w:rsidRPr="000556CC">
        <w:t xml:space="preserve"> </w:t>
      </w:r>
      <w:r w:rsidR="000B2AA1">
        <w:t>la gama de medidas de</w:t>
      </w:r>
      <w:r w:rsidR="000B2AA1" w:rsidRPr="000556CC">
        <w:t xml:space="preserve"> protec</w:t>
      </w:r>
      <w:r w:rsidR="000B2AA1">
        <w:t>c</w:t>
      </w:r>
      <w:r w:rsidR="000B2AA1" w:rsidRPr="000556CC">
        <w:t>i</w:t>
      </w:r>
      <w:r w:rsidR="000B2AA1">
        <w:t>ó</w:t>
      </w:r>
      <w:r w:rsidR="000B2AA1" w:rsidRPr="000556CC">
        <w:t xml:space="preserve">n </w:t>
      </w:r>
      <w:r w:rsidR="000B2AA1">
        <w:t>de derechos humanos que</w:t>
      </w:r>
      <w:r w:rsidR="000B2AA1" w:rsidRPr="000556CC">
        <w:t xml:space="preserve"> ofre</w:t>
      </w:r>
      <w:r w:rsidR="000B2AA1">
        <w:t>ce</w:t>
      </w:r>
      <w:r w:rsidR="000B2AA1" w:rsidRPr="000556CC">
        <w:t xml:space="preserve">, Guatemala </w:t>
      </w:r>
      <w:r w:rsidR="000B2AA1">
        <w:t>ha previsto</w:t>
      </w:r>
      <w:r w:rsidR="000B2AA1" w:rsidRPr="000556CC">
        <w:t xml:space="preserve"> ratif</w:t>
      </w:r>
      <w:r w:rsidR="000B2AA1">
        <w:t xml:space="preserve">icar el Estatuto de </w:t>
      </w:r>
      <w:r w:rsidR="000B2AA1" w:rsidRPr="000556CC">
        <w:t>Rom</w:t>
      </w:r>
      <w:r w:rsidR="000B2AA1">
        <w:t>a</w:t>
      </w:r>
      <w:r w:rsidR="000B2AA1" w:rsidRPr="000556CC">
        <w:t xml:space="preserve"> </w:t>
      </w:r>
      <w:r w:rsidR="000B2AA1">
        <w:t xml:space="preserve">de </w:t>
      </w:r>
      <w:smartTag w:uri="urn:schemas-microsoft-com:office:smarttags" w:element="PersonName">
        <w:smartTagPr>
          <w:attr w:name="ProductID" w:val="la Corte Penal"/>
        </w:smartTagPr>
        <w:r w:rsidR="000B2AA1">
          <w:t>la Corte Penal</w:t>
        </w:r>
      </w:smartTag>
      <w:r w:rsidR="000B2AA1" w:rsidRPr="000556CC">
        <w:t xml:space="preserve"> Interna</w:t>
      </w:r>
      <w:r w:rsidR="000B2AA1">
        <w:t>c</w:t>
      </w:r>
      <w:r w:rsidR="000B2AA1" w:rsidRPr="000556CC">
        <w:t xml:space="preserve">ional. </w:t>
      </w:r>
      <w:r w:rsidR="000B2AA1" w:rsidRPr="00396448">
        <w:t xml:space="preserve">Desearía saber qué progresos se han realizado en la aplicación de las recomendaciones </w:t>
      </w:r>
      <w:r w:rsidR="000B2AA1">
        <w:t>del Comité que figuran en las observaciones finales más</w:t>
      </w:r>
      <w:r w:rsidR="000B2AA1" w:rsidRPr="00396448">
        <w:t xml:space="preserve"> rec</w:t>
      </w:r>
      <w:r w:rsidR="000B2AA1">
        <w:t>i</w:t>
      </w:r>
      <w:r w:rsidR="000B2AA1" w:rsidRPr="00396448">
        <w:t>ent</w:t>
      </w:r>
      <w:r w:rsidR="000B2AA1">
        <w:t>es</w:t>
      </w:r>
      <w:r w:rsidR="00F2125C">
        <w:t xml:space="preserve"> </w:t>
      </w:r>
      <w:r w:rsidR="000B2AA1" w:rsidRPr="00396448">
        <w:t xml:space="preserve">(CRC/C/15/Add.154). Pregunta si se ha creado una comisión con miras a armonizar la legislación interna de Guatemala con </w:t>
      </w:r>
      <w:smartTag w:uri="urn:schemas-microsoft-com:office:smarttags" w:element="PersonName">
        <w:smartTagPr>
          <w:attr w:name="ProductID" w:val="la Convenci￳n"/>
        </w:smartTagPr>
        <w:r w:rsidR="000B2AA1" w:rsidRPr="00396448">
          <w:t>la Conven</w:t>
        </w:r>
        <w:r w:rsidR="000B2AA1">
          <w:t>c</w:t>
        </w:r>
        <w:r w:rsidR="000B2AA1" w:rsidRPr="00396448">
          <w:t>i</w:t>
        </w:r>
        <w:r w:rsidR="000B2AA1">
          <w:t>ó</w:t>
        </w:r>
        <w:r w:rsidR="000B2AA1" w:rsidRPr="00396448">
          <w:t>n</w:t>
        </w:r>
      </w:smartTag>
      <w:r w:rsidR="000B2AA1" w:rsidRPr="00396448">
        <w:t xml:space="preserve"> </w:t>
      </w:r>
      <w:r w:rsidR="000B2AA1">
        <w:t>y los dos Protocolos Facultativos</w:t>
      </w:r>
      <w:r w:rsidR="000B2AA1" w:rsidRPr="00396448">
        <w:t xml:space="preserve">. ¿Se han tomado medidas, por ejemplo, para </w:t>
      </w:r>
      <w:r w:rsidR="000B2AA1">
        <w:t>tipificar</w:t>
      </w:r>
      <w:r w:rsidR="000B2AA1" w:rsidRPr="00396448">
        <w:t xml:space="preserve"> </w:t>
      </w:r>
      <w:r w:rsidR="000B2AA1">
        <w:t xml:space="preserve">como delito en el Código Penal </w:t>
      </w:r>
      <w:r w:rsidR="000B2AA1" w:rsidRPr="00396448">
        <w:t>el reclutam</w:t>
      </w:r>
      <w:r w:rsidR="000B2AA1">
        <w:t>i</w:t>
      </w:r>
      <w:r w:rsidR="000B2AA1" w:rsidRPr="00396448">
        <w:t>ent</w:t>
      </w:r>
      <w:r w:rsidR="000B2AA1">
        <w:t>o</w:t>
      </w:r>
      <w:r w:rsidR="000B2AA1" w:rsidRPr="00396448">
        <w:t xml:space="preserve"> </w:t>
      </w:r>
      <w:r w:rsidR="000B2AA1">
        <w:t>de niños en conflictos</w:t>
      </w:r>
      <w:r w:rsidR="000B2AA1" w:rsidRPr="00396448">
        <w:t xml:space="preserve"> arm</w:t>
      </w:r>
      <w:r w:rsidR="000B2AA1">
        <w:t>a</w:t>
      </w:r>
      <w:r w:rsidR="000B2AA1" w:rsidRPr="00396448">
        <w:t>d</w:t>
      </w:r>
      <w:r w:rsidR="000B2AA1">
        <w:t>os</w:t>
      </w:r>
      <w:r w:rsidR="000B2AA1" w:rsidRPr="00396448">
        <w:t>? Lo mismo cabe decir de cualquiera de los demás actos prohibi</w:t>
      </w:r>
      <w:r w:rsidR="000B2AA1">
        <w:t>dos por los dos</w:t>
      </w:r>
      <w:r w:rsidR="000B2AA1" w:rsidRPr="00396448">
        <w:t xml:space="preserve"> Protocol</w:t>
      </w:r>
      <w:r w:rsidR="000B2AA1">
        <w:t>o</w:t>
      </w:r>
      <w:r w:rsidR="000B2AA1" w:rsidRPr="00396448">
        <w:t xml:space="preserve">s </w:t>
      </w:r>
      <w:r w:rsidR="000B2AA1">
        <w:t>Facultativos, que no se han definido aún como delitos en la legislación penal de</w:t>
      </w:r>
      <w:r w:rsidR="000B2AA1" w:rsidRPr="00396448">
        <w:t xml:space="preserve"> Guatemala.</w:t>
      </w:r>
    </w:p>
    <w:p w:rsidR="000B2AA1" w:rsidRPr="000556CC" w:rsidRDefault="00FE51DC" w:rsidP="000B2AA1">
      <w:pPr>
        <w:pStyle w:val="SingleTxtG"/>
      </w:pPr>
      <w:r>
        <w:t>18.</w:t>
      </w:r>
      <w:r>
        <w:tab/>
      </w:r>
      <w:r w:rsidR="000B2AA1" w:rsidRPr="000E1655">
        <w:t>El orador agradecería una explicación de la distinción establecida por el Estado parte en</w:t>
      </w:r>
      <w:r w:rsidR="000B2AA1">
        <w:t>tre las</w:t>
      </w:r>
      <w:r w:rsidR="000B2AA1" w:rsidRPr="000E1655">
        <w:t xml:space="preserve"> funcion</w:t>
      </w:r>
      <w:r w:rsidR="000B2AA1">
        <w:t>e</w:t>
      </w:r>
      <w:r w:rsidR="000B2AA1" w:rsidRPr="000E1655">
        <w:t xml:space="preserve">s </w:t>
      </w:r>
      <w:r w:rsidR="000B2AA1">
        <w:t>de</w:t>
      </w:r>
      <w:r w:rsidR="000B2AA1" w:rsidRPr="000E1655">
        <w:t xml:space="preserve"> coordina</w:t>
      </w:r>
      <w:r w:rsidR="000B2AA1">
        <w:t>c</w:t>
      </w:r>
      <w:r w:rsidR="000B2AA1" w:rsidRPr="000E1655">
        <w:t>i</w:t>
      </w:r>
      <w:r w:rsidR="000B2AA1">
        <w:t>ó</w:t>
      </w:r>
      <w:r w:rsidR="000B2AA1" w:rsidRPr="000E1655">
        <w:t xml:space="preserve">n </w:t>
      </w:r>
      <w:r w:rsidR="000B2AA1">
        <w:t>y de supervisión</w:t>
      </w:r>
      <w:r w:rsidR="000B2AA1" w:rsidRPr="000E1655">
        <w:t xml:space="preserve"> independ</w:t>
      </w:r>
      <w:r w:rsidR="000B2AA1">
        <w:t>i</w:t>
      </w:r>
      <w:r w:rsidR="000B2AA1" w:rsidRPr="000E1655">
        <w:t>ent</w:t>
      </w:r>
      <w:r w:rsidR="000B2AA1">
        <w:t>e</w:t>
      </w:r>
      <w:r w:rsidR="000B2AA1" w:rsidRPr="000E1655">
        <w:t xml:space="preserve">. </w:t>
      </w:r>
      <w:r w:rsidR="000B2AA1" w:rsidRPr="00584A3F">
        <w:t xml:space="preserve">Tiene entendido que </w:t>
      </w:r>
      <w:smartTag w:uri="urn:schemas-microsoft-com:office:smarttags" w:element="PersonName">
        <w:smartTagPr>
          <w:attr w:name="ProductID" w:val="la Comisi￳n Presidencial"/>
        </w:smartTagPr>
        <w:r w:rsidR="000B2AA1" w:rsidRPr="00584A3F">
          <w:t>la Comisión Presidencial</w:t>
        </w:r>
      </w:smartTag>
      <w:r w:rsidR="000B2AA1" w:rsidRPr="00584A3F">
        <w:t xml:space="preserve"> Coordinadora de </w:t>
      </w:r>
      <w:smartTag w:uri="urn:schemas-microsoft-com:office:smarttags" w:element="PersonName">
        <w:smartTagPr>
          <w:attr w:name="ProductID" w:val="la Pol￭tica"/>
        </w:smartTagPr>
        <w:r w:rsidR="000B2AA1" w:rsidRPr="00584A3F">
          <w:t>la Política</w:t>
        </w:r>
      </w:smartTag>
      <w:r w:rsidR="000B2AA1" w:rsidRPr="00584A3F">
        <w:t xml:space="preserve"> del Ejecutivo en materia de Derechos Humanos (COPREDEH) y </w:t>
      </w:r>
      <w:smartTag w:uri="urn:schemas-microsoft-com:office:smarttags" w:element="PersonName">
        <w:smartTagPr>
          <w:attr w:name="ProductID" w:val="la Comisi￳n Nacional"/>
        </w:smartTagPr>
        <w:smartTag w:uri="urn:schemas-microsoft-com:office:smarttags" w:element="PersonName">
          <w:smartTagPr>
            <w:attr w:name="ProductID" w:val="la Comisi￳n"/>
          </w:smartTagPr>
          <w:r w:rsidR="000B2AA1" w:rsidRPr="00584A3F">
            <w:t>la Comisión</w:t>
          </w:r>
        </w:smartTag>
        <w:r w:rsidR="000B2AA1" w:rsidRPr="00584A3F">
          <w:t xml:space="preserve"> </w:t>
        </w:r>
        <w:r w:rsidR="000B2AA1">
          <w:t>Nacional</w:t>
        </w:r>
      </w:smartTag>
      <w:r w:rsidR="000B2AA1">
        <w:t xml:space="preserve"> de </w:t>
      </w:r>
      <w:smartTag w:uri="urn:schemas-microsoft-com:office:smarttags" w:element="PersonName">
        <w:smartTagPr>
          <w:attr w:name="ProductID" w:val="la Ni￱ez"/>
        </w:smartTagPr>
        <w:r w:rsidR="000B2AA1">
          <w:t>la Niñez</w:t>
        </w:r>
      </w:smartTag>
      <w:r w:rsidR="000B2AA1">
        <w:t xml:space="preserve"> y </w:t>
      </w:r>
      <w:smartTag w:uri="urn:schemas-microsoft-com:office:smarttags" w:element="PersonName">
        <w:smartTagPr>
          <w:attr w:name="ProductID" w:val="la Adolescencia"/>
        </w:smartTagPr>
        <w:r w:rsidR="000B2AA1">
          <w:t>la</w:t>
        </w:r>
        <w:r w:rsidR="000B2AA1" w:rsidRPr="00584A3F">
          <w:t xml:space="preserve"> Adolescen</w:t>
        </w:r>
        <w:r w:rsidR="000B2AA1">
          <w:t>cia</w:t>
        </w:r>
      </w:smartTag>
      <w:r w:rsidR="000B2AA1" w:rsidRPr="00584A3F">
        <w:t xml:space="preserve"> </w:t>
      </w:r>
      <w:r w:rsidR="000B2AA1">
        <w:t>son órganos de</w:t>
      </w:r>
      <w:r w:rsidR="000B2AA1" w:rsidRPr="00584A3F">
        <w:t xml:space="preserve"> coordina</w:t>
      </w:r>
      <w:r w:rsidR="000B2AA1">
        <w:t>ció</w:t>
      </w:r>
      <w:r w:rsidR="000B2AA1" w:rsidRPr="00584A3F">
        <w:t xml:space="preserve">n: </w:t>
      </w:r>
      <w:r w:rsidR="000B2AA1">
        <w:t xml:space="preserve">la primera, de los derechos humanos en </w:t>
      </w:r>
      <w:r w:rsidR="000B2AA1" w:rsidRPr="00584A3F">
        <w:t xml:space="preserve">general </w:t>
      </w:r>
      <w:r w:rsidR="000B2AA1">
        <w:t>y la segunda, de los derechos del niño</w:t>
      </w:r>
      <w:r w:rsidR="000B2AA1" w:rsidRPr="00584A3F">
        <w:t xml:space="preserve"> </w:t>
      </w:r>
      <w:r w:rsidR="000B2AA1">
        <w:t>e</w:t>
      </w:r>
      <w:r w:rsidR="000B2AA1" w:rsidRPr="00584A3F">
        <w:t xml:space="preserve">n particular. No parece existir, sin embargo, </w:t>
      </w:r>
      <w:r w:rsidR="000B2AA1">
        <w:t xml:space="preserve">en Guatemala </w:t>
      </w:r>
      <w:r w:rsidR="000B2AA1" w:rsidRPr="00584A3F">
        <w:t xml:space="preserve">un órgano de control </w:t>
      </w:r>
      <w:r w:rsidR="000B2AA1">
        <w:t xml:space="preserve">de los derechos humanos </w:t>
      </w:r>
      <w:r w:rsidR="000B2AA1" w:rsidRPr="00584A3F">
        <w:t xml:space="preserve">auténticamente independiente </w:t>
      </w:r>
      <w:r w:rsidR="000B2AA1">
        <w:t>que suscriba los</w:t>
      </w:r>
      <w:r w:rsidR="000B2AA1" w:rsidRPr="00584A3F">
        <w:t xml:space="preserve"> Princip</w:t>
      </w:r>
      <w:r w:rsidR="000B2AA1">
        <w:t>io</w:t>
      </w:r>
      <w:r w:rsidR="000B2AA1" w:rsidRPr="00584A3F">
        <w:t>s</w:t>
      </w:r>
      <w:r w:rsidR="000B2AA1">
        <w:t xml:space="preserve"> de París</w:t>
      </w:r>
      <w:r w:rsidR="000B2AA1" w:rsidRPr="00584A3F">
        <w:t xml:space="preserve">. </w:t>
      </w:r>
      <w:r w:rsidR="000B2AA1">
        <w:t>Pregunta si se han tomado disposiciones para establecer un órgano de esa índole</w:t>
      </w:r>
      <w:r w:rsidR="000B2AA1" w:rsidRPr="000556CC">
        <w:t>.</w:t>
      </w:r>
    </w:p>
    <w:p w:rsidR="000B2AA1" w:rsidRPr="00D235A2" w:rsidRDefault="00FE51DC" w:rsidP="000B2AA1">
      <w:pPr>
        <w:pStyle w:val="SingleTxtG"/>
      </w:pPr>
      <w:r>
        <w:t>19.</w:t>
      </w:r>
      <w:r>
        <w:tab/>
      </w:r>
      <w:r w:rsidR="000B2AA1">
        <w:t>Asimismo, s</w:t>
      </w:r>
      <w:r w:rsidR="000B2AA1" w:rsidRPr="00584A3F">
        <w:t xml:space="preserve">olicita una información más detallada sobre la definición </w:t>
      </w:r>
      <w:r w:rsidR="000B2AA1">
        <w:t>de niño en la legislación de</w:t>
      </w:r>
      <w:r w:rsidR="000B2AA1" w:rsidRPr="00584A3F">
        <w:t xml:space="preserve"> Guatemala</w:t>
      </w:r>
      <w:r w:rsidR="000B2AA1">
        <w:t xml:space="preserve"> y los derechos</w:t>
      </w:r>
      <w:r w:rsidR="000B2AA1" w:rsidRPr="00584A3F">
        <w:t xml:space="preserve"> civil</w:t>
      </w:r>
      <w:r w:rsidR="000B2AA1">
        <w:t>es que de ella se derivan</w:t>
      </w:r>
      <w:r w:rsidR="000B2AA1" w:rsidRPr="00584A3F">
        <w:t>. Desearía conocer los términos</w:t>
      </w:r>
      <w:r w:rsidR="00F2125C">
        <w:t xml:space="preserve"> </w:t>
      </w:r>
      <w:r w:rsidR="000B2AA1" w:rsidRPr="00584A3F">
        <w:t>concretos de las normas relativas a la edad m</w:t>
      </w:r>
      <w:r w:rsidR="000B2AA1">
        <w:t>í</w:t>
      </w:r>
      <w:r w:rsidR="000B2AA1" w:rsidRPr="00584A3F">
        <w:t>nim</w:t>
      </w:r>
      <w:r w:rsidR="000B2AA1">
        <w:t>a para contraer</w:t>
      </w:r>
      <w:r w:rsidR="000B2AA1" w:rsidRPr="00584A3F">
        <w:t xml:space="preserve"> ma</w:t>
      </w:r>
      <w:r w:rsidR="000B2AA1">
        <w:t>t</w:t>
      </w:r>
      <w:r w:rsidR="000B2AA1" w:rsidRPr="00584A3F">
        <w:t>ri</w:t>
      </w:r>
      <w:r w:rsidR="000B2AA1">
        <w:t>monio</w:t>
      </w:r>
      <w:r w:rsidR="000B2AA1" w:rsidRPr="00584A3F">
        <w:t>, i</w:t>
      </w:r>
      <w:r w:rsidR="000B2AA1">
        <w:t xml:space="preserve">ndependientemente de cual sea la </w:t>
      </w:r>
      <w:r w:rsidR="000B2AA1" w:rsidRPr="00584A3F">
        <w:t>pr</w:t>
      </w:r>
      <w:r w:rsidR="000B2AA1">
        <w:t>á</w:t>
      </w:r>
      <w:r w:rsidR="000B2AA1" w:rsidRPr="00584A3F">
        <w:t>ctic</w:t>
      </w:r>
      <w:r w:rsidR="000B2AA1">
        <w:t>a</w:t>
      </w:r>
      <w:r w:rsidR="000B2AA1" w:rsidRPr="00584A3F">
        <w:t xml:space="preserve"> </w:t>
      </w:r>
      <w:r w:rsidR="000B2AA1">
        <w:t>e</w:t>
      </w:r>
      <w:r w:rsidR="000B2AA1" w:rsidRPr="00584A3F">
        <w:t xml:space="preserve">n </w:t>
      </w:r>
      <w:r w:rsidR="000B2AA1">
        <w:t>ese sentido</w:t>
      </w:r>
      <w:r w:rsidR="000B2AA1" w:rsidRPr="00584A3F">
        <w:t xml:space="preserve">. </w:t>
      </w:r>
      <w:r w:rsidR="000B2AA1" w:rsidRPr="00D235A2">
        <w:t>Pregunta si el Estado parte prevé prohibir los matrimonios antes de los 18 años</w:t>
      </w:r>
      <w:r w:rsidR="000B2AA1">
        <w:t>,</w:t>
      </w:r>
      <w:r w:rsidR="000B2AA1" w:rsidRPr="00D235A2">
        <w:t xml:space="preserve"> tanto para </w:t>
      </w:r>
      <w:r w:rsidR="000B2AA1">
        <w:t>niños</w:t>
      </w:r>
      <w:r w:rsidR="000B2AA1" w:rsidRPr="00D235A2">
        <w:t xml:space="preserve"> como para </w:t>
      </w:r>
      <w:r w:rsidR="000B2AA1">
        <w:t>niñas</w:t>
      </w:r>
      <w:r w:rsidR="000B2AA1" w:rsidRPr="00D235A2">
        <w:t>. Agradecería saber si se permite a los niños expresar sus opinion</w:t>
      </w:r>
      <w:r w:rsidR="000B2AA1">
        <w:t>e</w:t>
      </w:r>
      <w:r w:rsidR="000B2AA1" w:rsidRPr="00D235A2">
        <w:t xml:space="preserve">s y que sean tenidas en cuenta en las decisiones </w:t>
      </w:r>
      <w:r w:rsidR="000B2AA1">
        <w:t xml:space="preserve">que les </w:t>
      </w:r>
      <w:r w:rsidR="000B2AA1" w:rsidRPr="00D235A2">
        <w:t>afect</w:t>
      </w:r>
      <w:r w:rsidR="000B2AA1">
        <w:t>a</w:t>
      </w:r>
      <w:r w:rsidR="000B2AA1" w:rsidRPr="00D235A2">
        <w:t>n. Pregunta qué medidas tiene pensado tomar el Gobierno para garantizar que los niños sean considerados sujetos de pleno derecho.</w:t>
      </w:r>
    </w:p>
    <w:p w:rsidR="000B2AA1" w:rsidRPr="006223D4" w:rsidRDefault="00FE51DC" w:rsidP="000B2AA1">
      <w:pPr>
        <w:pStyle w:val="SingleTxtG"/>
      </w:pPr>
      <w:r>
        <w:t>20.</w:t>
      </w:r>
      <w:r>
        <w:tab/>
      </w:r>
      <w:smartTag w:uri="urn:schemas-microsoft-com:office:smarttags" w:element="PersonName">
        <w:smartTagPr>
          <w:attr w:name="ProductID" w:val="La Sra. Aidoo"/>
        </w:smartTagPr>
        <w:r w:rsidR="000B2AA1">
          <w:t xml:space="preserve">La </w:t>
        </w:r>
        <w:r w:rsidR="000B2AA1">
          <w:rPr>
            <w:b/>
          </w:rPr>
          <w:t>Sra</w:t>
        </w:r>
        <w:r w:rsidR="000B2AA1" w:rsidRPr="000556CC">
          <w:rPr>
            <w:b/>
          </w:rPr>
          <w:t>. Aidoo</w:t>
        </w:r>
      </w:smartTag>
      <w:r w:rsidR="000B2AA1" w:rsidRPr="000556CC">
        <w:t xml:space="preserve"> </w:t>
      </w:r>
      <w:r w:rsidR="000B2AA1">
        <w:t xml:space="preserve">celebra la creación de </w:t>
      </w:r>
      <w:smartTag w:uri="urn:schemas-microsoft-com:office:smarttags" w:element="PersonName">
        <w:smartTagPr>
          <w:attr w:name="ProductID" w:val="la Procuradur￭a"/>
        </w:smartTagPr>
        <w:r w:rsidR="000B2AA1">
          <w:t>la Procuraduría</w:t>
        </w:r>
      </w:smartTag>
      <w:r w:rsidR="000B2AA1">
        <w:t xml:space="preserve"> de los Derechos</w:t>
      </w:r>
      <w:r w:rsidR="000B2AA1" w:rsidRPr="000556CC">
        <w:t xml:space="preserve"> Human</w:t>
      </w:r>
      <w:r w:rsidR="000B2AA1">
        <w:t>os y el hecho de que el Comité Internacional de Coordinación de Instituciones Nacionales para la promoción y Protección de los Derechos Humanos le haya concedido la categoría</w:t>
      </w:r>
      <w:r w:rsidR="000B2AA1" w:rsidRPr="000556CC">
        <w:t xml:space="preserve"> </w:t>
      </w:r>
      <w:r w:rsidR="00F2125C">
        <w:t>"</w:t>
      </w:r>
      <w:r w:rsidR="000B2AA1" w:rsidRPr="000556CC">
        <w:t>A</w:t>
      </w:r>
      <w:r w:rsidR="00F2125C">
        <w:t>"</w:t>
      </w:r>
      <w:r w:rsidR="000B2AA1">
        <w:t xml:space="preserve">. </w:t>
      </w:r>
      <w:r w:rsidR="000B2AA1" w:rsidRPr="00884CF3">
        <w:t xml:space="preserve">Desea saber cual es el nivel de recursos públicos asignado a </w:t>
      </w:r>
      <w:smartTag w:uri="urn:schemas-microsoft-com:office:smarttags" w:element="PersonName">
        <w:smartTagPr>
          <w:attr w:name="ProductID" w:val="la Procuradur￭a"/>
        </w:smartTagPr>
        <w:r w:rsidR="000B2AA1" w:rsidRPr="00884CF3">
          <w:t>la Procuraduría</w:t>
        </w:r>
      </w:smartTag>
      <w:r w:rsidR="000B2AA1" w:rsidRPr="00884CF3">
        <w:t xml:space="preserve"> de Derechos Humanos para el desarrollo de sus funciones</w:t>
      </w:r>
      <w:r w:rsidR="000B2AA1">
        <w:t xml:space="preserve"> y, en especial</w:t>
      </w:r>
      <w:r w:rsidR="000B2AA1" w:rsidRPr="00884CF3">
        <w:t xml:space="preserve">, </w:t>
      </w:r>
      <w:r w:rsidR="000B2AA1">
        <w:t>la de supervisión e investigación</w:t>
      </w:r>
      <w:r w:rsidR="000B2AA1" w:rsidRPr="00884CF3">
        <w:t xml:space="preserve"> independ</w:t>
      </w:r>
      <w:r w:rsidR="000B2AA1">
        <w:t>i</w:t>
      </w:r>
      <w:r w:rsidR="000B2AA1" w:rsidRPr="00884CF3">
        <w:t>ent</w:t>
      </w:r>
      <w:r w:rsidR="000B2AA1">
        <w:t>es</w:t>
      </w:r>
      <w:r w:rsidR="000B2AA1" w:rsidRPr="00884CF3">
        <w:t xml:space="preserve"> </w:t>
      </w:r>
      <w:r w:rsidR="000B2AA1">
        <w:t>de las</w:t>
      </w:r>
      <w:r w:rsidR="000B2AA1" w:rsidRPr="00884CF3">
        <w:t xml:space="preserve"> viola</w:t>
      </w:r>
      <w:r w:rsidR="000B2AA1">
        <w:t>c</w:t>
      </w:r>
      <w:r w:rsidR="000B2AA1" w:rsidRPr="00884CF3">
        <w:t>ion</w:t>
      </w:r>
      <w:r w:rsidR="000B2AA1">
        <w:t>e</w:t>
      </w:r>
      <w:r w:rsidR="000B2AA1" w:rsidRPr="00884CF3">
        <w:t xml:space="preserve">s </w:t>
      </w:r>
      <w:r w:rsidR="000B2AA1">
        <w:t>de los derechos del niño</w:t>
      </w:r>
      <w:r w:rsidR="000B2AA1" w:rsidRPr="00884CF3">
        <w:t xml:space="preserve">. </w:t>
      </w:r>
      <w:r w:rsidR="000B2AA1" w:rsidRPr="00A54B90">
        <w:t xml:space="preserve">Pregunta de qué grado de independencia </w:t>
      </w:r>
      <w:r w:rsidR="000B2AA1">
        <w:t>está dotada</w:t>
      </w:r>
      <w:r w:rsidR="000B2AA1" w:rsidRPr="00A54B90">
        <w:t xml:space="preserve"> </w:t>
      </w:r>
      <w:smartTag w:uri="urn:schemas-microsoft-com:office:smarttags" w:element="PersonName">
        <w:smartTagPr>
          <w:attr w:name="ProductID" w:val="la Procuradur￭a"/>
        </w:smartTagPr>
        <w:r w:rsidR="000B2AA1" w:rsidRPr="00A54B90">
          <w:t xml:space="preserve">la </w:t>
        </w:r>
        <w:r w:rsidR="000B2AA1">
          <w:t>P</w:t>
        </w:r>
        <w:r w:rsidR="000B2AA1" w:rsidRPr="00A54B90">
          <w:t>rocuraduría</w:t>
        </w:r>
      </w:smartTag>
      <w:r w:rsidR="000B2AA1" w:rsidRPr="00A54B90">
        <w:t xml:space="preserve">, </w:t>
      </w:r>
      <w:r w:rsidR="000B2AA1">
        <w:t xml:space="preserve">ya que </w:t>
      </w:r>
      <w:r w:rsidR="000B2AA1" w:rsidRPr="00A54B90">
        <w:t>ha</w:t>
      </w:r>
      <w:r w:rsidR="000B2AA1">
        <w:t>y noticias de que a menudo refleja sesgos políticos</w:t>
      </w:r>
      <w:r w:rsidR="000B2AA1" w:rsidRPr="00A54B90">
        <w:t xml:space="preserve">. </w:t>
      </w:r>
      <w:r w:rsidR="000B2AA1" w:rsidRPr="000556CC">
        <w:t xml:space="preserve">Se </w:t>
      </w:r>
      <w:r w:rsidR="000B2AA1">
        <w:t>pregunta si los niños de todas las procedencias</w:t>
      </w:r>
      <w:r w:rsidR="000B2AA1" w:rsidRPr="000556CC">
        <w:t xml:space="preserve"> (inclu</w:t>
      </w:r>
      <w:r w:rsidR="000B2AA1">
        <w:t>i</w:t>
      </w:r>
      <w:r w:rsidR="000B2AA1" w:rsidRPr="000556CC">
        <w:t>d</w:t>
      </w:r>
      <w:r w:rsidR="000B2AA1">
        <w:t>os los del medio</w:t>
      </w:r>
      <w:r w:rsidR="000B2AA1" w:rsidRPr="000556CC">
        <w:t xml:space="preserve"> rural</w:t>
      </w:r>
      <w:r w:rsidR="000B2AA1">
        <w:t xml:space="preserve"> y</w:t>
      </w:r>
      <w:r w:rsidR="000B2AA1" w:rsidRPr="000556CC">
        <w:t xml:space="preserve"> urban</w:t>
      </w:r>
      <w:r w:rsidR="000B2AA1">
        <w:t>o y los</w:t>
      </w:r>
      <w:r w:rsidR="000B2AA1" w:rsidRPr="000556CC">
        <w:t xml:space="preserve"> ind</w:t>
      </w:r>
      <w:r w:rsidR="000B2AA1">
        <w:t>í</w:t>
      </w:r>
      <w:r w:rsidR="000B2AA1" w:rsidRPr="000556CC">
        <w:t>gen</w:t>
      </w:r>
      <w:r w:rsidR="000B2AA1">
        <w:t>a</w:t>
      </w:r>
      <w:r w:rsidR="000B2AA1" w:rsidRPr="000556CC">
        <w:t xml:space="preserve">s </w:t>
      </w:r>
      <w:r w:rsidR="000B2AA1">
        <w:t>y los</w:t>
      </w:r>
      <w:r w:rsidR="000B2AA1" w:rsidRPr="000556CC">
        <w:t xml:space="preserve"> po</w:t>
      </w:r>
      <w:r w:rsidR="000B2AA1">
        <w:t>b</w:t>
      </w:r>
      <w:r w:rsidR="000B2AA1" w:rsidRPr="000556CC">
        <w:t>r</w:t>
      </w:r>
      <w:r w:rsidR="000B2AA1">
        <w:t>es</w:t>
      </w:r>
      <w:r w:rsidR="000B2AA1" w:rsidRPr="000556CC">
        <w:t xml:space="preserve">) </w:t>
      </w:r>
      <w:r w:rsidR="000B2AA1">
        <w:t>tienen</w:t>
      </w:r>
      <w:r w:rsidR="000B2AA1" w:rsidRPr="000556CC">
        <w:t xml:space="preserve"> acces</w:t>
      </w:r>
      <w:r w:rsidR="000B2AA1">
        <w:t>o</w:t>
      </w:r>
      <w:r w:rsidR="000B2AA1" w:rsidRPr="000556CC">
        <w:t xml:space="preserve"> </w:t>
      </w:r>
      <w:r w:rsidR="000B2AA1">
        <w:t xml:space="preserve">a </w:t>
      </w:r>
      <w:smartTag w:uri="urn:schemas-microsoft-com:office:smarttags" w:element="PersonName">
        <w:smartTagPr>
          <w:attr w:name="ProductID" w:val="嗨caŻVerbNameFromIDŠ 㩀ǺŤNTLMᇑ怀䵌䵅맘$먨$ū &#10;䵌䵅艈睝學ʷŮ*urn:schemas-microsoft-com:office:smarttagsŚ⯌官ʷ簐Ł⭘몘ﻜ袷ꍡ㘿䞷ᅴⶏń蚌ョꀸ$虜ョꌈミ０垨銸땀ŌᫀｐƱᛜ筨簸ƴ哠簐粸籘ƻ&quot;VerbCaptionFromIDƠ屰ʷ遠Ƥང簸歨挐iƫ軘릨$갨Ʈ㢘И戀䁘ľƕDescVƖ޾ည(䀀䀀䀀䀀ŀP＞ἠ괜聱ààààààààààààààààààààààààààààààààP`pàð@``ÀP`PP``ÀÀÀĀ°°ÀÐ°°ÐÐ`À ðÀÐ°Ð° Ð°à°  pPPP`PPÐppPÀppPp àà` Ā``Đà àà``  `Ā`p`Ààp PPPÀ`p  P`P`ààà°°°°°°ĀÀ°°°°````ÐÀÐÐÐÐÐÀÐÐÐÐÐ °ÀPPPP ÐÐƐ`` ￼ ÿᜀᤀ뾀نā＞‟ààààààćààVVǌ޿ᄊ(䀀䀀䀀䀀ŠP＞ἠ괜聱ĀĀĀĀĀĀĀĀĀĀĀĀĀĀĀĀĀĀĀĀĀĀĀĀĀĀĀĀĀĀĀĀP`  Đð@pp°PpP`          `P°°°ĠàÐÐàÀ°àà`à°Đàà°àÐ°ÀÐÐĠàà°pPp `  ````à   pP ð 0 °ĀĀpŀŀ°pĠĀĀĀ ŀppĀàP  ð° °``ððààààààÐÀÀÀÀppppàààààà°ààààà````       °      ð@3Ɛ`` ￼ ᜀᤀ뾀نā＞‟À ðÀÐć°&#10;VŢDĴÀ䘀崄誈ᳫᇉါ恈墌睌pp&quot;&#10;Ŭ鿸K⻂睐DĴÀ䘀崄誈ᳫᇉါ恈墌睌À`p `P荴°°````ÐÀÐÐÐÐÐÀÐÐÐÐÐ °À菐翿&quot;N銸ʻ㭨ڭ ư ƻﲰʵƽ梀ʺ梀ʺƿ楘楘ơ딘戀㕟杻 䑅呉剏ㅾ䐮䍏2뻯䀻屲䀻屲EDITORIAL.docƪ蚌ョ妠ʷ虜ョꌈミ挐誰銸땀ƒ屰ʷ샰Ɩ&#10;뗈切㮅붲 ぇ㐷㠰㌱搮捯0뻯䀻屲䀻屲G0740813.docƃ&#10;藰␀㭺䐫 ぇ㐷〵ㄵ搮捯0뻯䀻屲䀻屲G0745051.docNƌ똠翿翿&#10;vH蚠eǹ蚌ョ㙰ʵ虜ョꌈミ㘀ʵ蚈銸땀ǡ蚌ョ蛈虜ョꌈミ虈蛸銸땀ǩ蛘Ȱǫ屰ʷ㺸ʵǯ蚌ョ蜸虜ョꌈミ蚈竀銸땀Ǘ蝈ǀǙ屰ʷ焘ǝ笀ƐǞ뛐ꐀ㙳ᔆ 啇呁䵅ㅾ䐮䍏2뻯䀻屲䀻屲GUATEMALA.docǋ屰ʷ郀ĳ灨䁀ĵ&#10;럘一㹙ݩ 物慬摮㉡䐮䍏0뻯䀻屲䀻屲irlanda2.DOCľ耄DT0āԀāĀȁԀ ȠȁԀ Ƞㅾ䐮 ĬOLE4056B928CBFB476EB3646896D02A ė襀MARIA_LUISA-屲 ĝOLE4056B928CBFB476EB3646896D02A Ą뷠$ȠĆ狈ʹȐĈ뵠ギŀЀ翿ϠϨㅾ䐮Ď䎌睋ŰǀŲᔠʴưŴ瞀ʹƠŶ澈瑫撄瑫Ż멀耀㙬籝 祍湡慭⹲潤c.뻯䀻屲䀻屲Myanmar.docŤ蚌ョ塨ʷ虜ョꌈミ蓠倐銸땀Ŭ屰ʷ焘Ő譨翿翿11譨smŝ몘昀㐹毤 偎䱏卅ㅾ䐮䍏.뻯䀻屲䀻屲NÁPOLES.docņ뭈찀:㩏鬡 潰潬楮⹡佄C.뻯䀻屲䀻屲polonia.DOCVƳ޶ਊ呒䑁䀀䀀䀀䀀ada general.doc&#10;&#10;¾Ǡ醨㱽哳 佐呒䑁㉾䐮䍏&gt;뻯䀻屲䀻屲Portada pública.docƭccpr2640飐&lt;͘͘2641飐8̸̸2643飐4̘̘2648飐0˸˸2650飐,˘ꨘ2653飐(ʸʸ2655飐$ʘʘ2657飐 ɸ媈2659飐ñɘ蚠2661飐õȸȸ2663飐ùȘ輀2667飐ý&#10;ࣜܡƻÜWͪᑷʼ`` ￼ ᜀ翽＞‟爐enarćVǩ훨墠ʷǫƈǭ⺀ʴ䉨Ǯ屰ʷ䲐ڪǖ屰ʷ稰Ǟ輀鶈ǀ轀ƈǂ100 aǆĠέ怠㿸Ǌ&#10;2002 aǎ&#10;2009 aĲ2010, aĶLa Hayaĺ&#10;la Leyľ!la MesaĢ&#10;$la PazĦ/La Sra.Ī葘滐ʼĬ&#10;미娀㓇皶 剐䙅䍁佉搮捯0뻯䀻屲䀻屲PREFACIO.docę'Convertir diferentes unidades de medida5ą蚌ョ辐虜ョꌈミ漐ʶ䡈ڪ銸땀č屰ʷ礰&#10;Űla Convenci￳n Interamericana&#10;ź&#10;븈㶔˴ 楳杮灡牵䐮䍏0뻯䀻屲䀻屲singapur.DOCŧꏀミ䗨ڧ쏔フࡐ児Ԙ銸IMENTS.do嗨ĀVŕ޲ఊ 䀀䀀䀀䀀 !&quot;#$%&amp;'()*+,-./0123456789:;&lt;=&gt;?@ABCDEFGHIJKLMNOPQRSTUVWXYZ[\]^_`abcdefghijklmnopqrstuvwxyz{|}~€‚ƒ„…†‡ˆ‰Š‹ŒŽ‘’“”•–—˜™š›œžŸ ¡¢£¤¥¦§¨©ª«¬­®¯°±²³´µ¶·¸¹º»¼½¾¿ÀÁÂÃÄÅÆÇÈÉÊËÌÍÎÏÐÑÒÓÔÕÖ×ØÙÚÛÜÝÞßàáâãäåæçèéêëìíîïðñòóôõö÷øùúûüýþÿonia.DOCE&#10;Π휸㍲䋎&quot;⑾䍐久ㅾ䐮䍏@뻯䀻屲䀻屲ࣜܡƻÜWͪᑷʼ`` ￼ ᜀ翽＞‟&quot;⑾剐㘲㠲搮ć0&quot;VƋ鿸)渋睐Dݰ᣷蹤ᇏ 溯崄誈ᳫᇉါ恈嘌睝Ḝ睌Ѐ䀽愊~$.d陜&quot;⑾牰㘲ㄶ搮捯0뻯䀻屲䀼橑~$pr2661.doc隸@&quot;ǭ㐐첔뺺峓䙢ㇳ䦙椶殷竨☬䌞ᆑ瓉랶쏊Etiqueta inteligente6OC ǝ GetTypeInfoCount,:)s) Ǆ䛰㼀ᚠǉ&#10;顸䀻晴䥍䑓䍏ㅾ4뻯䀻婱䀾峸Mis documentosĲ韈\Documents and Settings\Maria LuisaĿ&#10;Ꮀ切㮅붲 ぇ㐷㠰㌱搮捯0뻯䀻屲䀻屲G0740813.docĨ뎸mpiled_UN_editorial_guidelines_2008)ĕ 驰俠⃐㫪ၩ〫鴰䌯尺尀㄀㬀煀ၚ䐀䍏䵕繅1䐀̀Ѐ㮾၀㹘ᑜ䐀漀挀甀洀攀渀琀猀 愀渀搀 匀攀琀琀椀渀最猀᠀䘀㄀㰀멀ႍ䴀剁䅉繌1⸀̀Ѐ㮾煀㹚ᑜ䴀愀爀椀愀 䰀甀椀猀愀᠀渀㄀㬀瑀ᅦ䴀卉佄繃1㐀̀Ѐ㮾煀㹚ᑜ䴀椀猀 搀漀挀甀洀攀渀琀漀猀᠀∀Ԁ؀䶾愀爀椀愀 䰀甀椀猀愀᠀))ż 횀ʴ俠⃐㫪ၩ〫鴰䌯尺尀㄀㬀煀ၚ䐀䍏䵕繅1䐀̀Ѐ㮾၀㹘ᑜ䐀漀挀甀洀攀渀琀猀 愀渀搀 匀攀琀琀椀渀最猀᠀䘀㄀㰀멀ႍ䴀剁䅉繌1⸀̀Ѐ㮾煀㹚ᑜ䴀愀爀椀愀 䰀甀椀猀愀᠀渀㄀㬀瑀ᅦ䴀卉佄繃1㐀̀Ѐ㮾煀㹚ᑜ䴀椀猀 搀漀挀甀洀攀渀琀漀猀᠀∀Ԁ؀䶾愀爀椀愀 䰀甀椀猀愀᠀)Ň渁炰笀쁀I峸Mis docuentos嗨ƴ䙐첔뺺峓䙢ㇳ䦙椶鶖壉⾛䋎뺑怘苸Idioma1&#10;Ƥ隼矴铰矴딈$䭰僈狀&quot;&#10;Ɠ鿸K⻂睐DŃÀ䘀崄誈ᳫᇉါ恈墌睌̰翿鶜,˘馨翿&#10;G箐鷸@ &quot;ǵ淐瑫涠瑫涄瑫浰瑫浠瑫ᗘ瑫净Ńꢬꢐ  Ǽ燌瑫撄瑫ꢐ枈瑫ᖜ瑫ᖜ瑫  ǧ撈瑫撬瑫ᗘ瑫撄瑫守 Ǯ湈瑫梀ʺ䉨ǕC:\Archivos de programa\Archivos comunes\Microsoft Shared\OFFICE11\MSXML5.DLLVǈ޵ଊ)ࣜ䀀䀀䀀䀀跀 ＞ἠ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掐᭠ࣜܡƻÜW̷ೱƐ`` ￼ ÿᜀ翽＞‟㣐啠䜰檠啠屰ć丰䀀VVžޑ㬊(䀀䀀䀀䀀ŀP＞ἠ괜聱ààààààààààààààààààààààààààààààààP`pðà@`` P`PP@P   ĀÀÀÀÐ° ÐÐ`pÐ°ĀÐÐ°ÐÀ ÀÐÀĐÐÐ°`P```@P@à`pPÐ0 àà`ĠĠ `ĀàààĠ`p`àÐPà  PPààÐÐÐÐÐÐÀ°°°°````ÐÐÐÐÐÐ ÐÐÐÐÐPPPP .Ɛ`` ￼ ᜀᤀ뾀نā＞‟ćޑ㨁VƔDPA䵌䵅맨$湠ƘMSN䵌䵅맰$ꔸƜ耄DT0āĀāԀȁԀ ȠȁԀ ȠƊ耄DT0āԀāĀȁԀ ȠȁԀ ȠƈῸǻꚰ翿翿&#10;FF㪐ʵ&lt;Ǥ꜈翿翿&#10;FF㫰ʵ=Ǒ뉘翿翿&#10;FF㭐ʵ&gt;ǚ屰ʷ싐ǂ檠ʺ䰨Ǌ꟰ǌ屰ʷ㒨Aİ佰PicturesHostHostlass貦꡼ꢌ꣐꣠＀癰知ꧨ篠知ѴЀЀꦐ0˥ꠐAų蚌ョ高虜ョꌈミ驨꩘銸땀Ż蚌ョꪘ虜ョꌈミꨘ꫈銸땀ţꪨɘť屰ʷ礰ũ蚌ョ꬈虜ョꌈミ꩘ꬸ銸땀ő꬘Ǩœ屰ʷꀈ$ŗ蚌ョ殘虜ョꌈミ꫈毈銸땀şSecurity=Impersonation Dynamic Falseň뫈ʿ諈怈ˀ퀈ʿ핸ʴ잘ʴ됀ʽ쏀섐ƵSecurity=Impersonation Dynamic Falseƾ耄8￳āĀ￳āԀ]䴀愀熈ƫ$礪浵隗攉軮攉Ꞷ攞츠ʾᠠ__SRP_}Ɣ쒜攈齐$默$鼤攈에攈׈ضƁ쒜攈邐$$⽈ʵ鼤攈에攈ˀضƊ默$͸̀͘Ȓ핪ȀǷ꾘ta翿&#10;@@綠&#10;»㦕꺐Ǡ길able@@縀Ø垡ุǭ&#10;ุ䀻晴䥍䑓䍏ㅾ4뻯䀻婱䀾峸Mis documentosǖ껨ǃ꿰翿翿&#10;@@缠Qǌ끈翿翿&#10;@@羀RĹ날翿翿&#10;@@翠SĢ냸翿翿&#10;@@聀Tį념翿翿&#10;@@肠UĘ놨翿翿&#10;@@脀Vą눀翿翿&#10;@@腠WĎꙘ翿翿&#10;@@臀XŻ飐翿翿&#10;ÂJ)퉘YŤ둨翿翿&#10;FF舠Ző덠翿翿&#10;LF芀[Ś늰翿翿&#10;EE苠\Ň댈翿翿&#10;pK荀]ư듀翿翿&#10;F莰^ƽ됐翿翿&#10;BB萨_Ʀ蒈翿翿&#10;::蒈`Ɠ땰翿翿&#10;77蓠aƜ蕀翿翿&#10;55蕀bƉ薘翿翿&#10;55薘cǲ뙸翿翿&#10;xA蜐fǿ螀翿翿&#10;@@螀gǨ뜨翿翿&#10;뾨$hǕ란翿翿&#10;蟘iǞ蠨翿翿&#10;**蠨jǋ렰翿翿袀kĴ뢈翿翿ŐFP]什lġ룠翿翿CC裐mĪ뤸翿翿@@褰nė릐翿翿覐oĀ맨翿翿I)觠pč詘翿翿00詘qŶ謐翿翿FF誰rţ뫰翿翿爀tŬ诀翿翿&amp;&amp;诀uř뮠翿翿Q*谘vł뱐翿翿N*貀wŏ벨翿翿D))เ xƸ郰翿翿77郰yƥ봀翿翿OJ酈zƮ뵘翿翿S2醨{ƛ붰翿翿&quot;&quot;鈐|Ƅ鉠翿翿--鉠}Ǳ頠翿翿vJ銸~VǺݩጊ(!䀀䀀䀀䀀Ȑp＞ἠ괜聱ŠŠŠŠŠŠŠŠŠŠŠŠŠŠŠŠŠŠŠŠŠŠŠŠŠŠŠŠŠŠŠŠp àÐŰŠ@àĀppààààààààààĀĀĀÀƠİİİŀĐĀİİ°İĀƐŀŀĀŀİĀĀİŀƠŀŀĐpÐàÀàÀàÀÐààŀàààà°àÀİàÐÀÐPÐðŠŠàǀǀĀƐŠŠŠÀàǀ°ŀŠŀpààŐĀàðÐŐŐŀŀŀŀŀŀİĐĐĐĐŀŀŀŀŀŀĀŀŀŀŀŀÀÀÀÀÀÀÀÀÀÀÀàààààààðààààààðP!HƐ`` ￼ ᜀᤀ뾀نā＞‟Ð°ĐÐàćÀ VVĐݨᄊ(.䀀䀀䀀䀀ˠ ＞ἠ괜聱ǰǰǰǰǰǰǰǰǰǰǰǰǰǰǰǰǰǰǰǰǰǰǰǰǰǰǰǰǰǰǰǰ °ðŀŀȐǰpÐÐİŰ Ð °ŀŀŀŀŀŀŀŀŀŀ°°ŰŰŰĐɐǐƠưǐƀŠǀǀÐĀǀŰɀǐǐŠǐưŠŰǐǐɠǐǐƀÐ°ÐİŀÐĠŀĐŀĐÀŀŀ°°ŀ°ǰŀİŀŀÐĀ°ŀİǐİĠĐİİŠǰŀǰÐŀʀʀŠÐɀǰǰǰĠŀʀÐĀÐǐǰǐ ŀŀǠŰŀŠÀÀǠǠǐǐǐǐǐǐưƀƀƀƀÐÐÐÐǐǐǐǐǐǐŰǐǐǐǐǐǐĠĠĠĠĠĠĠĠĠĠĠ°°°°ŀŀŀŀŀŀŀŠŀŀŀŀŀŀŠ@.$&#10;gƐ`` ￼ ᜀᤀ뾀نā＞‟°İĀƐŀŀćİĀVVņ݉贊(-䀀䀀䀀䀀ː ＞ἠ괜聱ǰǰǰǰǰǰǰǰǰǰǰǰǰǰǰǰǰǰǰǰǰǰǰǰǰǰǰǰǰǰǰǰ ÐŠŀŀʐȐ°ÐÐŀŰ Ð °ŀŀŀŀŀŀŀŀŀŀÐÐŰŰŰŀɐǐưǐǐưƐǰǰĀŀǰưɠǐǰƐǰǐŠưǐǐʀǐǐưÐ°ÐŰŀÐŀŠĠŠĠàŀŐ°ÐŰ°ȠŐİŠŠĠĀÐŐŀǐŀİĐĀĀŐǰŀǰÐŀŀʀÐŠÐʀǰǰǰÐÐŀŀŀʀʀĀÐǐǰǐ ŀŀŀŀŀǠÀŀŰÐǠŀĀŠÀÀÐŰŠÐÀÐŀǠǠǠŀǐǐǐǐǐǐʀǐưưưưĀĀĀĀǐǐǰǰǰǰǰŰǰǐǐǐǐǐƀŠŀŀŀŀŀŀǐĠĠĠĠĠ°°°°ŀŠŀŀŀŀŀŠŀŠŠŠŠŀŠŀǰp-$ fʼ`` ￼ ᜀᤀ뾀نā＞‟ĀǀŰɀǐǐćưŠWVǼ¨榘ʺ槨ʺ檀ʺ欘ʺ殰ʺ汈ʺ泠ʺ涠ʺ游ʺ滸ʺ澐ʺ灈ʺ焈ʺ熸ʺ牨ʺ猨ʺ珨ʺ璘ʺ畈ʺ痸ʺ皨ʺ睘ʺ砈ʺ磈ʺ禈ʺ稸ʺ竸ʺ箨ʺ籨ʺ紨ʺ緘ʺ纈ʺ罈ʺ翸ʺ肸ʺ腨ʺ舘ʺ苘ʺ莘ʺ葈ʺ蓸ʺ薸ʺ虨ʺ蜨ʺ蟘ʺ袈ʺ褸ʺ觨ʺ誘ʺ譈ʺ诸ʺ貨ʺ赘ʺ踈ʺ躸ʺ轸ʺ逸ʺ郸ʺ醨ʺ鉘ʺ錘ʺ鏈ʺ针ʺ镈ʺ闸ʺ隨ʺ靨ʺ領ʺ飈ʺ馈ʺ騸ʺ髨ʺ鮘ʺ鱘ʺ鴈ʺ鶸ʺ鹨ʺ鼨ʺ鿘ʺꂠʺꄸʺꇨʺꊘʺꍘʺꐈʺ꒸ʺꕸʺ꘨ʺꛘʺꞈʺꡈʺ꣸ʺꦨʺ꩘ʺ꬈ʺꯈʺ걸ʺ괸ʺ귨ʺ꺨ʺ꽘ʺ뀈ʺ낸ʺ녨ʺ눨ʺ님ʺ뎈ʺ됸ʺ듸ʺ떸ʺ뙸ʺ뜸ʺ럨ʺ뢘ʺ류ʺ먈ʺ몸ʺ뭨ʺ반ʺ볈ʺ뵸ʺ븸ʺ뻨ʺ뾨ʺ쁘ʺ섈ʺ솸ʺ쉨ʺ쌘ʺ쏘ʺ쒈ʺ씸ʺ엸ʺ욨ʺ의ʺ젘ʺ죈ʺ즈ʺ쩈ʺ쫸ʺ쮨ʺ챨ʺ촘ʺ췈ʺ캈ʺ켸ʺ쿸ʺ킨ʺ텨ʺ툨ʺ틘ʺ펈ʺ푈ʺ퓸ʺ햨ʺ홨ʺ휘ʺ퟈ʺʺʺʺʺʺʺʺʺʺʺ&#10;Wĕ借俠⃐㫪ၩ〫鴰2.ᩴ幙䣓枍㌗먨ᩇ夃㽲䒧얉镕毾&#10;ğC:\Documents and Settings\All Users\Datos de programaČFPerson.FactoidonŲ캨浠満Ÿ䜈첔뺺峓䙢ㇳ䦙椶ꀉ儰啀俏펪쀿৮Revisión5Ũ뻘$䉨Eŭ?\C:\DOCUME~1\MARIAL~1\CONFIG~1\Temp\ţ׌者߁儅߁儅׌者Ѐ櫅1@ 櫅1 櫅1櫅1ÿÿÿ＀ÿÿÿÿ＀ÿÿÿÿÿ＀ÿÿÿÿ＀ÿÿÿÿ＀ÿÿ肀ÿÿÿ샀À샀Àÿÿ肀ÿ＀ÿ]EƐ´帨ګ柘ګګګګګګګګګګګګګ呂ګ侮ګ﫠ګﮠګﱐګﴐګ﷐ګﺀګ｀ګڬ¸ڬŨڬȘڬˈڬΈڬиڬӸڬ֨ڬ٘ڬܘڬߘڬ࢈ڬैڬ৸ڬસڬ୨ڬఘڬ೘ڬ඘ڬ่ڬ໸ڬྸڬၸڬᄨڬᇘڬተڬጰڬᏠڬᒐڬᕐڬᘐڬᛐڬកڬᡀڬᣰڬᦰڬ᩠ڬᬐڬᯐڬᲀڬᵀڬᷰڬẰڬὠڬ†ڬ⃐ڬↀڬ∰ڬ⋰ڬ⎰ڬ①ڬ┐ڬ◐ڬ⚀ڬ✰ڬ⟠ڬ⢐ڬ⥀ڬ⧰ڬ⪰ڬ⭠ڬⰐڬⳀڬⶀڬ⸰ڬ⻰ڬ⾠ڬぐڬㄐڬ㇀ڬ㉰ڬ㌰ڬ㏠ڬ㒐ڬ㕐ڬ㘀ڬ㚰ڬ㝰ڬ㠰ڬ㣠ڬ㦠ڬ㩐ڬ㬀ڬ㮰ڬ㱰ڬ㴠ڬ㷐ڬ㺀ڬ㽀ڬ㿰ڬ䂰ڬ䅠ڬ䈐ڬ䋀ڬ䎀ڬ䐰ڬ䓰ڬ䖠ڬ䙠ڬ䜐ڬ䟀ڬ䢀ڬ䥀ڬ䧰ڬ䪠ڬ䭐ڬ䰐ڬ䳐ڬ䶀ڬ丰ڬ仠ڬ侐ڬ偈ڬ僸ڬ冸ڬ剨ڬ匘ڬ又ڬ咈ڬ啈ڬ嗸ڬ嚸ڬ坨ڬ堘ڬ壈ڬ奸ڬ娨ڬ嫘ڬ官ڬ屈ڬ崈ڬ嶸ڬ幨ڬ弘ڬ忈ڬ恸ڬ愸ڬ懨ڬ折ڬ捘ڬ搘ڬ擈ڬ數ڬ昨ڬ曘ڬ枘ڬ案ڬ棸ڬ榸ڬ橨ڬ欘ڬ毘ڬ沈ڬ洸ڬ淸ڬ溸ڬ]Ǐ夠粝Ϩ쿼嫨粝婬粝婘粝娸粝媠粝婼粝娜粝娈粝が粟〼粟ぜ粟ﾜ ĩ뛄텨똰尺Ĭꒀミ嗨&#10;톌턘 ēꏐョꑔミꎠョ嗨ヘ텠 Ě턼툨탐ᑜ䴀愀āConvenciónᅦ䴀卉Ąꒀミ嗨¡ڪ퇘 ċꏐョꑔミꎠョ嗨ヘ툠啎Ḁ Ų퇼틀텨/Źꒀミ嗨£ڪ퉰 żꏐョꑔミꎠョ嗨ヘ트　㄀ ŧ튔周ڪ툨伀一唀ሀ؀)ŭ 팠俠⃐㫪ၩ〫鴰䌯尺尀㄀㬀煀ၚ䐀䍏䵕繅"/>
        </w:smartTagPr>
        <w:r w:rsidR="000B2AA1">
          <w:t>la Procuraduría</w:t>
        </w:r>
        <w:r w:rsidR="000B2AA1" w:rsidRPr="000556CC">
          <w:t xml:space="preserve">. </w:t>
        </w:r>
        <w:r w:rsidR="000B2AA1" w:rsidRPr="006223D4">
          <w:t>Por</w:t>
        </w:r>
      </w:smartTag>
      <w:r w:rsidR="000B2AA1" w:rsidRPr="006223D4">
        <w:t xml:space="preserve"> ultimo, solicita una aclaración </w:t>
      </w:r>
      <w:r w:rsidR="000B2AA1">
        <w:t xml:space="preserve">acerca </w:t>
      </w:r>
      <w:r w:rsidR="000B2AA1" w:rsidRPr="006223D4">
        <w:t xml:space="preserve">de la relación entre </w:t>
      </w:r>
      <w:smartTag w:uri="urn:schemas-microsoft-com:office:smarttags" w:element="PersonName">
        <w:smartTagPr>
          <w:attr w:name="ProductID" w:val="la Procuradur￭a"/>
        </w:smartTagPr>
        <w:r w:rsidR="000B2AA1" w:rsidRPr="006223D4">
          <w:t>la Procuradur</w:t>
        </w:r>
        <w:r w:rsidR="000B2AA1">
          <w:t>ía</w:t>
        </w:r>
      </w:smartTag>
      <w:r w:rsidR="000B2AA1">
        <w:t xml:space="preserve"> de los Derechos</w:t>
      </w:r>
      <w:r w:rsidR="000B2AA1" w:rsidRPr="006223D4">
        <w:t xml:space="preserve"> Human</w:t>
      </w:r>
      <w:r w:rsidR="000B2AA1">
        <w:t xml:space="preserve">os y </w:t>
      </w:r>
      <w:smartTag w:uri="urn:schemas-microsoft-com:office:smarttags" w:element="PersonName">
        <w:smartTagPr>
          <w:attr w:name="ProductID" w:val="la Comisi￳n Presidencial"/>
        </w:smartTagPr>
        <w:r w:rsidR="000B2AA1">
          <w:t>la Comisión</w:t>
        </w:r>
        <w:r w:rsidR="000B2AA1" w:rsidRPr="006223D4">
          <w:t xml:space="preserve"> Presiden</w:t>
        </w:r>
        <w:r w:rsidR="000B2AA1">
          <w:t>c</w:t>
        </w:r>
        <w:r w:rsidR="000B2AA1" w:rsidRPr="006223D4">
          <w:t>ial</w:t>
        </w:r>
      </w:smartTag>
      <w:r w:rsidR="000B2AA1" w:rsidRPr="006223D4">
        <w:t xml:space="preserve"> </w:t>
      </w:r>
      <w:r w:rsidR="000B2AA1">
        <w:t xml:space="preserve">Coordinadora de </w:t>
      </w:r>
      <w:smartTag w:uri="urn:schemas-microsoft-com:office:smarttags" w:element="PersonName">
        <w:smartTagPr>
          <w:attr w:name="ProductID" w:val="la Pol￭tica"/>
        </w:smartTagPr>
        <w:r w:rsidR="000B2AA1">
          <w:t>la Política</w:t>
        </w:r>
      </w:smartTag>
      <w:r w:rsidR="000B2AA1">
        <w:t xml:space="preserve"> del Ejecutivo en materia de Derechos </w:t>
      </w:r>
      <w:r w:rsidR="000B2AA1" w:rsidRPr="006223D4">
        <w:t>Human</w:t>
      </w:r>
      <w:r w:rsidR="000B2AA1">
        <w:t>os.</w:t>
      </w:r>
      <w:r w:rsidR="000B2AA1" w:rsidRPr="006223D4">
        <w:t xml:space="preserve"> </w:t>
      </w:r>
    </w:p>
    <w:p w:rsidR="000B2AA1" w:rsidRPr="00E57F89" w:rsidRDefault="00FE51DC" w:rsidP="000B2AA1">
      <w:pPr>
        <w:pStyle w:val="SingleTxtG"/>
      </w:pPr>
      <w:r>
        <w:t>21.</w:t>
      </w:r>
      <w:r>
        <w:tab/>
      </w:r>
      <w:r w:rsidR="000B2AA1" w:rsidRPr="006223D4">
        <w:t xml:space="preserve">Le preocupa que la recopilación, desglose y análisis de los datos sobre la infancia sigan siendo uno de </w:t>
      </w:r>
      <w:r w:rsidR="000B2AA1">
        <w:t>las</w:t>
      </w:r>
      <w:r w:rsidR="000B2AA1" w:rsidRPr="006223D4">
        <w:t xml:space="preserve"> principales </w:t>
      </w:r>
      <w:r w:rsidR="000B2AA1">
        <w:t>deficiencias</w:t>
      </w:r>
      <w:r w:rsidR="000B2AA1" w:rsidRPr="006223D4">
        <w:t xml:space="preserve"> del Estado parte </w:t>
      </w:r>
      <w:r w:rsidR="000B2AA1">
        <w:t xml:space="preserve">desde el punto de vista institucional </w:t>
      </w:r>
      <w:r w:rsidR="000B2AA1" w:rsidRPr="006223D4">
        <w:t xml:space="preserve">y cree que </w:t>
      </w:r>
      <w:r w:rsidR="000B2AA1">
        <w:t xml:space="preserve">la </w:t>
      </w:r>
      <w:r w:rsidR="000B2AA1" w:rsidRPr="006223D4">
        <w:t>eficienc</w:t>
      </w:r>
      <w:r w:rsidR="000B2AA1">
        <w:t>ia y la</w:t>
      </w:r>
      <w:r w:rsidR="000B2AA1" w:rsidRPr="006223D4">
        <w:t xml:space="preserve"> ef</w:t>
      </w:r>
      <w:r w:rsidR="000B2AA1">
        <w:t>i</w:t>
      </w:r>
      <w:r w:rsidR="000B2AA1" w:rsidRPr="006223D4">
        <w:t>c</w:t>
      </w:r>
      <w:r w:rsidR="000B2AA1">
        <w:t>acia</w:t>
      </w:r>
      <w:r w:rsidR="000B2AA1" w:rsidRPr="006223D4">
        <w:t xml:space="preserve"> </w:t>
      </w:r>
      <w:r w:rsidR="000B2AA1">
        <w:t>de las</w:t>
      </w:r>
      <w:r w:rsidR="000B2AA1" w:rsidRPr="006223D4">
        <w:t xml:space="preserve"> pol</w:t>
      </w:r>
      <w:r w:rsidR="000B2AA1">
        <w:t>íti</w:t>
      </w:r>
      <w:r w:rsidR="000B2AA1" w:rsidRPr="006223D4">
        <w:t>c</w:t>
      </w:r>
      <w:r w:rsidR="000B2AA1">
        <w:t>a</w:t>
      </w:r>
      <w:r w:rsidR="000B2AA1" w:rsidRPr="006223D4">
        <w:t xml:space="preserve">s </w:t>
      </w:r>
      <w:r w:rsidR="000B2AA1">
        <w:t xml:space="preserve">y leyes sociales </w:t>
      </w:r>
      <w:r w:rsidR="000B2AA1" w:rsidRPr="006223D4">
        <w:t>en</w:t>
      </w:r>
      <w:r w:rsidR="000B2AA1">
        <w:t xml:space="preserve"> pro de los niños</w:t>
      </w:r>
      <w:r w:rsidR="000B2AA1" w:rsidRPr="006223D4">
        <w:t xml:space="preserve"> </w:t>
      </w:r>
      <w:r w:rsidR="000B2AA1">
        <w:t>y, por</w:t>
      </w:r>
      <w:r w:rsidR="000B2AA1" w:rsidRPr="006223D4">
        <w:t xml:space="preserve"> extensi</w:t>
      </w:r>
      <w:r w:rsidR="000B2AA1">
        <w:t>ó</w:t>
      </w:r>
      <w:r w:rsidR="000B2AA1" w:rsidRPr="006223D4">
        <w:t>n</w:t>
      </w:r>
      <w:r w:rsidR="000B2AA1">
        <w:t>, de su aplicación</w:t>
      </w:r>
      <w:r w:rsidR="000B2AA1" w:rsidRPr="006223D4">
        <w:t xml:space="preserve">, dependen </w:t>
      </w:r>
      <w:r w:rsidR="000B2AA1">
        <w:t>de hasta qué punto esas</w:t>
      </w:r>
      <w:r w:rsidR="000B2AA1" w:rsidRPr="006223D4">
        <w:t xml:space="preserve"> pol</w:t>
      </w:r>
      <w:r w:rsidR="000B2AA1">
        <w:t>íti</w:t>
      </w:r>
      <w:r w:rsidR="000B2AA1" w:rsidRPr="006223D4">
        <w:t>c</w:t>
      </w:r>
      <w:r w:rsidR="000B2AA1">
        <w:t>a</w:t>
      </w:r>
      <w:r w:rsidR="000B2AA1" w:rsidRPr="006223D4">
        <w:t>s responde</w:t>
      </w:r>
      <w:r w:rsidR="000B2AA1">
        <w:t xml:space="preserve">n a la </w:t>
      </w:r>
      <w:r w:rsidR="000B2AA1" w:rsidRPr="006223D4">
        <w:t>reali</w:t>
      </w:r>
      <w:r w:rsidR="000B2AA1">
        <w:t>dad cotidiana de éstos</w:t>
      </w:r>
      <w:r w:rsidR="000B2AA1" w:rsidRPr="006223D4">
        <w:t xml:space="preserve">. </w:t>
      </w:r>
      <w:r w:rsidR="000B2AA1" w:rsidRPr="00380660">
        <w:t xml:space="preserve">Aunque se congratula de la existencia del Instituto Nacional de Estadística, no parece que </w:t>
      </w:r>
      <w:r w:rsidR="000B2AA1">
        <w:t>posea</w:t>
      </w:r>
      <w:r w:rsidR="000B2AA1" w:rsidRPr="00380660">
        <w:t xml:space="preserve"> la capacidad ni los recursos para recopilar </w:t>
      </w:r>
      <w:r w:rsidR="000B2AA1">
        <w:t xml:space="preserve">datos </w:t>
      </w:r>
      <w:r w:rsidR="000B2AA1" w:rsidRPr="00380660">
        <w:t>sistemátic</w:t>
      </w:r>
      <w:r w:rsidR="000B2AA1">
        <w:t>os</w:t>
      </w:r>
      <w:r w:rsidR="000B2AA1" w:rsidRPr="00380660">
        <w:t xml:space="preserve"> sobre la niñez y la adolescencia, n</w:t>
      </w:r>
      <w:r w:rsidR="000B2AA1">
        <w:t>i que cuente con instrumentos adecuados</w:t>
      </w:r>
      <w:r w:rsidR="000B2AA1" w:rsidRPr="00380660">
        <w:t xml:space="preserve"> </w:t>
      </w:r>
      <w:r w:rsidR="000B2AA1">
        <w:t>de carácter jurídico para recopilar</w:t>
      </w:r>
      <w:r w:rsidR="000B2AA1" w:rsidRPr="00380660">
        <w:t xml:space="preserve"> </w:t>
      </w:r>
      <w:r w:rsidR="000B2AA1">
        <w:t>una información</w:t>
      </w:r>
      <w:r w:rsidR="000B2AA1" w:rsidRPr="00380660">
        <w:t xml:space="preserve"> </w:t>
      </w:r>
      <w:r w:rsidR="000B2AA1">
        <w:t>que le permita adoptar un enfoque</w:t>
      </w:r>
      <w:r w:rsidR="000B2AA1" w:rsidRPr="00380660">
        <w:t xml:space="preserve"> coordinad</w:t>
      </w:r>
      <w:r w:rsidR="000B2AA1">
        <w:t>o</w:t>
      </w:r>
      <w:r w:rsidR="000B2AA1" w:rsidRPr="00380660">
        <w:t xml:space="preserve"> </w:t>
      </w:r>
      <w:r w:rsidR="000B2AA1">
        <w:t>de la</w:t>
      </w:r>
      <w:r w:rsidR="000B2AA1" w:rsidRPr="00380660">
        <w:t xml:space="preserve"> </w:t>
      </w:r>
      <w:r w:rsidR="000B2AA1">
        <w:t>re</w:t>
      </w:r>
      <w:r w:rsidR="000B2AA1" w:rsidRPr="00380660">
        <w:t>co</w:t>
      </w:r>
      <w:r w:rsidR="000B2AA1">
        <w:t>gida</w:t>
      </w:r>
      <w:r w:rsidR="000B2AA1" w:rsidRPr="00380660">
        <w:t xml:space="preserve"> </w:t>
      </w:r>
      <w:r w:rsidR="000B2AA1">
        <w:t>y</w:t>
      </w:r>
      <w:r w:rsidR="000B2AA1" w:rsidRPr="00380660">
        <w:t xml:space="preserve"> an</w:t>
      </w:r>
      <w:r w:rsidR="000B2AA1">
        <w:t>á</w:t>
      </w:r>
      <w:r w:rsidR="000B2AA1" w:rsidRPr="00380660">
        <w:t>l</w:t>
      </w:r>
      <w:r w:rsidR="000B2AA1">
        <w:t>i</w:t>
      </w:r>
      <w:r w:rsidR="000B2AA1" w:rsidRPr="00380660">
        <w:t xml:space="preserve">sis </w:t>
      </w:r>
      <w:r w:rsidR="000B2AA1">
        <w:t>de los</w:t>
      </w:r>
      <w:r w:rsidR="000B2AA1" w:rsidRPr="00380660">
        <w:t xml:space="preserve"> dat</w:t>
      </w:r>
      <w:r w:rsidR="000B2AA1">
        <w:t>os relativos a los niños entre las instituciones estatales competentes</w:t>
      </w:r>
      <w:r w:rsidR="000B2AA1" w:rsidRPr="00380660">
        <w:t xml:space="preserve">. </w:t>
      </w:r>
      <w:r w:rsidR="000B2AA1" w:rsidRPr="00BE676B">
        <w:t xml:space="preserve">Sería útil disponer de </w:t>
      </w:r>
      <w:r w:rsidR="000B2AA1">
        <w:t>detalles</w:t>
      </w:r>
      <w:r w:rsidR="000B2AA1" w:rsidRPr="00BE676B">
        <w:t xml:space="preserve"> sobre la incidencia, distribución y características socioeconómicas de la pobreza infantil, así como de </w:t>
      </w:r>
      <w:r w:rsidR="000B2AA1">
        <w:t>datos</w:t>
      </w:r>
      <w:r w:rsidR="000B2AA1" w:rsidRPr="00BE676B">
        <w:t xml:space="preserve"> que re</w:t>
      </w:r>
      <w:r w:rsidR="000B2AA1">
        <w:t>flejen</w:t>
      </w:r>
      <w:r w:rsidR="000B2AA1" w:rsidRPr="00BE676B">
        <w:t xml:space="preserve"> </w:t>
      </w:r>
      <w:r w:rsidR="000B2AA1">
        <w:t>el estado de salud de los niños y su</w:t>
      </w:r>
      <w:r w:rsidR="000B2AA1" w:rsidRPr="00BE676B">
        <w:t xml:space="preserve"> acces</w:t>
      </w:r>
      <w:r w:rsidR="000B2AA1">
        <w:t>o</w:t>
      </w:r>
      <w:r w:rsidR="000B2AA1" w:rsidRPr="00BE676B">
        <w:t xml:space="preserve"> </w:t>
      </w:r>
      <w:r w:rsidR="000B2AA1">
        <w:t>a los</w:t>
      </w:r>
      <w:r w:rsidR="000B2AA1" w:rsidRPr="00BE676B">
        <w:t xml:space="preserve"> servic</w:t>
      </w:r>
      <w:r w:rsidR="000B2AA1">
        <w:t>io</w:t>
      </w:r>
      <w:r w:rsidR="000B2AA1" w:rsidRPr="00BE676B">
        <w:t>s</w:t>
      </w:r>
      <w:r w:rsidR="000B2AA1">
        <w:t xml:space="preserve"> sanitarios</w:t>
      </w:r>
      <w:r w:rsidR="000B2AA1" w:rsidRPr="00BE676B">
        <w:t xml:space="preserve">, </w:t>
      </w:r>
      <w:r w:rsidR="000B2AA1">
        <w:t>desglosados no sólo por género, sino también por edad</w:t>
      </w:r>
      <w:r w:rsidR="000B2AA1" w:rsidRPr="00BE676B">
        <w:t xml:space="preserve">, </w:t>
      </w:r>
      <w:r w:rsidR="000B2AA1">
        <w:t>ya que las</w:t>
      </w:r>
      <w:r w:rsidR="000B2AA1" w:rsidRPr="00BE676B">
        <w:t xml:space="preserve"> resp</w:t>
      </w:r>
      <w:r w:rsidR="000B2AA1">
        <w:t>uestas</w:t>
      </w:r>
      <w:r w:rsidR="000B2AA1" w:rsidRPr="00BE676B">
        <w:t xml:space="preserve"> </w:t>
      </w:r>
      <w:r w:rsidR="000B2AA1">
        <w:t xml:space="preserve">podrían </w:t>
      </w:r>
      <w:r w:rsidR="000B2AA1" w:rsidRPr="00BE676B">
        <w:t>difer</w:t>
      </w:r>
      <w:r w:rsidR="000B2AA1">
        <w:t>ir</w:t>
      </w:r>
      <w:r w:rsidR="000B2AA1" w:rsidRPr="00BE676B">
        <w:t xml:space="preserve"> a</w:t>
      </w:r>
      <w:r w:rsidR="000B2AA1">
        <w:t>l respecto</w:t>
      </w:r>
      <w:r w:rsidR="000B2AA1" w:rsidRPr="00BE676B">
        <w:t xml:space="preserve">. </w:t>
      </w:r>
      <w:r w:rsidR="000B2AA1" w:rsidRPr="00E57F89">
        <w:t xml:space="preserve">Dado que al Comité le </w:t>
      </w:r>
      <w:r w:rsidR="000B2AA1">
        <w:t>inquieta</w:t>
      </w:r>
      <w:r w:rsidR="000B2AA1" w:rsidRPr="00E57F89">
        <w:t xml:space="preserve"> la cuestión de la igualdad en el ámbito de la salud, habr</w:t>
      </w:r>
      <w:r w:rsidR="000B2AA1">
        <w:t>ía que desglosar también</w:t>
      </w:r>
      <w:r w:rsidR="000B2AA1" w:rsidRPr="00E57F89">
        <w:t xml:space="preserve"> </w:t>
      </w:r>
      <w:r w:rsidR="000B2AA1">
        <w:t>esa información</w:t>
      </w:r>
      <w:r w:rsidR="000B2AA1" w:rsidRPr="00E57F89">
        <w:t xml:space="preserve"> </w:t>
      </w:r>
      <w:r w:rsidR="000B2AA1">
        <w:t>sanitaria</w:t>
      </w:r>
      <w:r w:rsidR="000B2AA1" w:rsidRPr="00E57F89">
        <w:t xml:space="preserve"> </w:t>
      </w:r>
      <w:r w:rsidR="000B2AA1">
        <w:t>en función de las diversas</w:t>
      </w:r>
      <w:r w:rsidR="000B2AA1" w:rsidRPr="00E57F89">
        <w:t xml:space="preserve"> categor</w:t>
      </w:r>
      <w:r w:rsidR="000B2AA1">
        <w:t>ía</w:t>
      </w:r>
      <w:r w:rsidR="000B2AA1" w:rsidRPr="00E57F89">
        <w:t xml:space="preserve">s </w:t>
      </w:r>
      <w:r w:rsidR="000B2AA1">
        <w:t>de niños</w:t>
      </w:r>
      <w:r w:rsidR="000B2AA1" w:rsidRPr="00E57F89">
        <w:t xml:space="preserve"> (rural</w:t>
      </w:r>
      <w:r w:rsidR="000B2AA1">
        <w:t>es</w:t>
      </w:r>
      <w:r w:rsidR="000B2AA1" w:rsidRPr="00E57F89">
        <w:t>, urban</w:t>
      </w:r>
      <w:r w:rsidR="000B2AA1">
        <w:t>os</w:t>
      </w:r>
      <w:r w:rsidR="000B2AA1" w:rsidRPr="00E57F89">
        <w:t>, ind</w:t>
      </w:r>
      <w:r w:rsidR="000B2AA1">
        <w:t>í</w:t>
      </w:r>
      <w:r w:rsidR="000B2AA1" w:rsidRPr="00E57F89">
        <w:t>gen</w:t>
      </w:r>
      <w:r w:rsidR="000B2AA1">
        <w:t>a</w:t>
      </w:r>
      <w:r w:rsidR="000B2AA1" w:rsidRPr="00E57F89">
        <w:t xml:space="preserve">s, etc.). A la oradora le preocupa que el sistema actual de recopilación de datos se limite fundamentalmente a la ciudad de Guatemala y otras </w:t>
      </w:r>
      <w:r w:rsidR="000B2AA1">
        <w:t>zonas</w:t>
      </w:r>
      <w:r w:rsidR="000B2AA1" w:rsidRPr="00E57F89">
        <w:t xml:space="preserve"> urban</w:t>
      </w:r>
      <w:r w:rsidR="000B2AA1">
        <w:t>as</w:t>
      </w:r>
      <w:r w:rsidR="000B2AA1" w:rsidRPr="00E57F89">
        <w:t xml:space="preserve">, </w:t>
      </w:r>
      <w:r w:rsidR="000B2AA1">
        <w:t>a pesar del hecho de que más de la mitad de la</w:t>
      </w:r>
      <w:r w:rsidR="000B2AA1" w:rsidRPr="00E57F89">
        <w:t xml:space="preserve"> po</w:t>
      </w:r>
      <w:r w:rsidR="000B2AA1">
        <w:t>b</w:t>
      </w:r>
      <w:r w:rsidR="000B2AA1" w:rsidRPr="00E57F89">
        <w:t>la</w:t>
      </w:r>
      <w:r w:rsidR="000B2AA1">
        <w:t>c</w:t>
      </w:r>
      <w:r w:rsidR="000B2AA1" w:rsidRPr="00E57F89">
        <w:t>i</w:t>
      </w:r>
      <w:r w:rsidR="000B2AA1">
        <w:t>ó</w:t>
      </w:r>
      <w:r w:rsidR="000B2AA1" w:rsidRPr="00E57F89">
        <w:t xml:space="preserve">n </w:t>
      </w:r>
      <w:r w:rsidR="000B2AA1">
        <w:t>reside</w:t>
      </w:r>
      <w:r w:rsidR="000B2AA1" w:rsidRPr="00E57F89">
        <w:t xml:space="preserve"> </w:t>
      </w:r>
      <w:r w:rsidR="000B2AA1">
        <w:t>e</w:t>
      </w:r>
      <w:r w:rsidR="000B2AA1" w:rsidRPr="00E57F89">
        <w:t xml:space="preserve">n </w:t>
      </w:r>
      <w:r w:rsidR="000B2AA1">
        <w:t>zonas ru</w:t>
      </w:r>
      <w:r w:rsidR="000B2AA1" w:rsidRPr="00E57F89">
        <w:t>ral</w:t>
      </w:r>
      <w:r w:rsidR="000B2AA1">
        <w:t>es</w:t>
      </w:r>
      <w:r w:rsidR="000B2AA1" w:rsidRPr="00E57F89">
        <w:t xml:space="preserve">. Pregunta qué medidas se están tomando para cerciorarse de que </w:t>
      </w:r>
      <w:r w:rsidR="000B2AA1">
        <w:t xml:space="preserve">en </w:t>
      </w:r>
      <w:r w:rsidR="000B2AA1" w:rsidRPr="00E57F89">
        <w:t xml:space="preserve">la recopilación de </w:t>
      </w:r>
      <w:r w:rsidR="000B2AA1">
        <w:t>información</w:t>
      </w:r>
      <w:r w:rsidR="000B2AA1" w:rsidRPr="00E57F89">
        <w:t xml:space="preserve"> relativ</w:t>
      </w:r>
      <w:r w:rsidR="000B2AA1">
        <w:t>a</w:t>
      </w:r>
      <w:r w:rsidR="000B2AA1" w:rsidRPr="00E57F89">
        <w:t xml:space="preserve"> a los niños</w:t>
      </w:r>
      <w:r w:rsidR="000B2AA1">
        <w:t xml:space="preserve"> se tengan en cuenta los elementos</w:t>
      </w:r>
      <w:r w:rsidR="000B2AA1" w:rsidRPr="00E57F89">
        <w:t xml:space="preserve"> esen</w:t>
      </w:r>
      <w:r w:rsidR="000B2AA1">
        <w:t>c</w:t>
      </w:r>
      <w:r w:rsidR="000B2AA1" w:rsidRPr="00E57F89">
        <w:t>ial</w:t>
      </w:r>
      <w:r w:rsidR="000B2AA1">
        <w:t>es</w:t>
      </w:r>
      <w:r w:rsidR="000B2AA1" w:rsidRPr="00E57F89">
        <w:t xml:space="preserve"> </w:t>
      </w:r>
      <w:r w:rsidR="000B2AA1">
        <w:t>de</w:t>
      </w:r>
      <w:r w:rsidR="000B2AA1" w:rsidRPr="00E57F89">
        <w:t xml:space="preserve"> </w:t>
      </w:r>
      <w:r w:rsidR="000B2AA1">
        <w:t>un</w:t>
      </w:r>
      <w:r w:rsidR="000B2AA1" w:rsidRPr="00E57F89">
        <w:t xml:space="preserve">a </w:t>
      </w:r>
      <w:r w:rsidR="000B2AA1">
        <w:t>e</w:t>
      </w:r>
      <w:r w:rsidR="000B2AA1" w:rsidRPr="00E57F89">
        <w:t>strateg</w:t>
      </w:r>
      <w:r w:rsidR="000B2AA1">
        <w:t>ia</w:t>
      </w:r>
      <w:r w:rsidR="000B2AA1" w:rsidRPr="00E57F89">
        <w:t xml:space="preserve"> </w:t>
      </w:r>
      <w:r w:rsidR="000B2AA1">
        <w:t>concebida para</w:t>
      </w:r>
      <w:r w:rsidR="000B2AA1" w:rsidRPr="00E57F89">
        <w:t xml:space="preserve"> </w:t>
      </w:r>
      <w:r w:rsidR="000B2AA1">
        <w:t xml:space="preserve">diseñar </w:t>
      </w:r>
      <w:r w:rsidR="000B2AA1" w:rsidRPr="00E57F89">
        <w:t>la</w:t>
      </w:r>
      <w:r w:rsidR="000B2AA1">
        <w:t>s leyes</w:t>
      </w:r>
      <w:r w:rsidR="000B2AA1" w:rsidRPr="00E57F89">
        <w:t>, pol</w:t>
      </w:r>
      <w:r w:rsidR="000B2AA1">
        <w:t>íti</w:t>
      </w:r>
      <w:r w:rsidR="000B2AA1" w:rsidRPr="00E57F89">
        <w:t>c</w:t>
      </w:r>
      <w:r w:rsidR="000B2AA1">
        <w:t>a</w:t>
      </w:r>
      <w:r w:rsidR="000B2AA1" w:rsidRPr="00E57F89">
        <w:t xml:space="preserve">s </w:t>
      </w:r>
      <w:r w:rsidR="000B2AA1">
        <w:t>y</w:t>
      </w:r>
      <w:r w:rsidR="000B2AA1" w:rsidRPr="00E57F89">
        <w:t xml:space="preserve"> program</w:t>
      </w:r>
      <w:r w:rsidR="000B2AA1">
        <w:t>as</w:t>
      </w:r>
      <w:r w:rsidR="000B2AA1" w:rsidRPr="00E57F89">
        <w:t xml:space="preserve"> </w:t>
      </w:r>
      <w:r w:rsidR="000B2AA1">
        <w:t>a la medida de las</w:t>
      </w:r>
      <w:r w:rsidR="000B2AA1" w:rsidRPr="00E57F89">
        <w:t xml:space="preserve"> ne</w:t>
      </w:r>
      <w:r w:rsidR="000B2AA1">
        <w:t>c</w:t>
      </w:r>
      <w:r w:rsidR="000B2AA1" w:rsidRPr="00E57F89">
        <w:t>e</w:t>
      </w:r>
      <w:r w:rsidR="000B2AA1">
        <w:t>si</w:t>
      </w:r>
      <w:r w:rsidR="000B2AA1" w:rsidRPr="00E57F89">
        <w:t>d</w:t>
      </w:r>
      <w:r w:rsidR="000B2AA1">
        <w:t>ade</w:t>
      </w:r>
      <w:r w:rsidR="000B2AA1" w:rsidRPr="00E57F89">
        <w:t xml:space="preserve">s </w:t>
      </w:r>
      <w:r w:rsidR="000B2AA1">
        <w:t>de todos los niños de</w:t>
      </w:r>
      <w:r w:rsidR="000B2AA1" w:rsidRPr="00E57F89">
        <w:t xml:space="preserve"> Guatemala. </w:t>
      </w:r>
    </w:p>
    <w:p w:rsidR="000B2AA1" w:rsidRPr="00512112" w:rsidRDefault="00FE51DC" w:rsidP="000B2AA1">
      <w:pPr>
        <w:pStyle w:val="SingleTxtG"/>
      </w:pPr>
      <w:r>
        <w:t>22.</w:t>
      </w:r>
      <w:r>
        <w:tab/>
      </w:r>
      <w:r w:rsidR="000B2AA1">
        <w:t xml:space="preserve">El </w:t>
      </w:r>
      <w:r w:rsidR="000B2AA1">
        <w:rPr>
          <w:b/>
        </w:rPr>
        <w:t>S</w:t>
      </w:r>
      <w:r w:rsidR="000B2AA1" w:rsidRPr="000556CC">
        <w:rPr>
          <w:b/>
        </w:rPr>
        <w:t>r. Gurán</w:t>
      </w:r>
      <w:r w:rsidR="000B2AA1" w:rsidRPr="000556CC">
        <w:t xml:space="preserve"> </w:t>
      </w:r>
      <w:r w:rsidR="000B2AA1">
        <w:t>solicita</w:t>
      </w:r>
      <w:r w:rsidR="000B2AA1" w:rsidRPr="000556CC">
        <w:t xml:space="preserve"> </w:t>
      </w:r>
      <w:r w:rsidR="000B2AA1">
        <w:t>más detalles sobre el</w:t>
      </w:r>
      <w:r w:rsidR="000B2AA1" w:rsidRPr="000556CC">
        <w:t xml:space="preserve"> mandat</w:t>
      </w:r>
      <w:r w:rsidR="000B2AA1">
        <w:t>o</w:t>
      </w:r>
      <w:r w:rsidR="000B2AA1" w:rsidRPr="000556CC">
        <w:t xml:space="preserve"> </w:t>
      </w:r>
      <w:r w:rsidR="000B2AA1">
        <w:t>y l</w:t>
      </w:r>
      <w:r w:rsidR="000B2AA1" w:rsidRPr="000556CC">
        <w:t>a composi</w:t>
      </w:r>
      <w:r w:rsidR="000B2AA1">
        <w:t>c</w:t>
      </w:r>
      <w:r w:rsidR="000B2AA1" w:rsidRPr="000556CC">
        <w:t>i</w:t>
      </w:r>
      <w:r w:rsidR="000B2AA1">
        <w:t>ó</w:t>
      </w:r>
      <w:r w:rsidR="000B2AA1" w:rsidRPr="000556CC">
        <w:t xml:space="preserve">n </w:t>
      </w:r>
      <w:r w:rsidR="000B2AA1">
        <w:t xml:space="preserve">del mecanismo </w:t>
      </w:r>
      <w:r w:rsidR="000B2AA1" w:rsidRPr="000556CC">
        <w:t>independ</w:t>
      </w:r>
      <w:r w:rsidR="000B2AA1">
        <w:t>i</w:t>
      </w:r>
      <w:r w:rsidR="000B2AA1" w:rsidRPr="000556CC">
        <w:t>ent</w:t>
      </w:r>
      <w:r w:rsidR="000B2AA1">
        <w:t>e</w:t>
      </w:r>
      <w:r w:rsidR="000B2AA1" w:rsidRPr="000556CC">
        <w:t xml:space="preserve"> </w:t>
      </w:r>
      <w:r w:rsidR="000B2AA1">
        <w:t>de supervisión y el</w:t>
      </w:r>
      <w:r w:rsidR="000B2AA1" w:rsidRPr="000556CC">
        <w:t xml:space="preserve"> n</w:t>
      </w:r>
      <w:r w:rsidR="000B2AA1">
        <w:t>ú</w:t>
      </w:r>
      <w:r w:rsidR="000B2AA1" w:rsidRPr="000556CC">
        <w:t>mer</w:t>
      </w:r>
      <w:r w:rsidR="000B2AA1">
        <w:t>o de quejas que ha</w:t>
      </w:r>
      <w:r w:rsidR="000B2AA1" w:rsidRPr="000556CC">
        <w:t xml:space="preserve"> reci</w:t>
      </w:r>
      <w:r w:rsidR="000B2AA1">
        <w:t>bi</w:t>
      </w:r>
      <w:r w:rsidR="000B2AA1" w:rsidRPr="000556CC">
        <w:t>d</w:t>
      </w:r>
      <w:r w:rsidR="000B2AA1">
        <w:t>o</w:t>
      </w:r>
      <w:r w:rsidR="000B2AA1" w:rsidRPr="000556CC">
        <w:t xml:space="preserve">. </w:t>
      </w:r>
      <w:r w:rsidR="000B2AA1" w:rsidRPr="00512112">
        <w:t xml:space="preserve">Desea saber con qué dotación cuenta en términos de personal y otros recursos, a fin de resolver </w:t>
      </w:r>
      <w:r w:rsidR="000B2AA1">
        <w:t>los graves</w:t>
      </w:r>
      <w:r w:rsidR="000B2AA1" w:rsidRPr="00512112">
        <w:t xml:space="preserve"> problem</w:t>
      </w:r>
      <w:r w:rsidR="000B2AA1">
        <w:t>a</w:t>
      </w:r>
      <w:r w:rsidR="000B2AA1" w:rsidRPr="00512112">
        <w:t xml:space="preserve">s </w:t>
      </w:r>
      <w:r w:rsidR="000B2AA1">
        <w:t>con que se en</w:t>
      </w:r>
      <w:r w:rsidR="000B2AA1" w:rsidRPr="00512112">
        <w:t>f</w:t>
      </w:r>
      <w:r w:rsidR="000B2AA1">
        <w:t>renta el</w:t>
      </w:r>
      <w:r w:rsidR="000B2AA1" w:rsidRPr="00512112">
        <w:t xml:space="preserve"> </w:t>
      </w:r>
      <w:r w:rsidR="000B2AA1">
        <w:t>Es</w:t>
      </w:r>
      <w:r w:rsidR="000B2AA1" w:rsidRPr="00512112">
        <w:t>ta</w:t>
      </w:r>
      <w:r w:rsidR="000B2AA1">
        <w:t>do</w:t>
      </w:r>
      <w:r w:rsidR="000B2AA1" w:rsidRPr="00512112">
        <w:t xml:space="preserve"> part</w:t>
      </w:r>
      <w:r w:rsidR="000B2AA1">
        <w:t>e</w:t>
      </w:r>
      <w:r w:rsidR="000B2AA1" w:rsidRPr="00512112">
        <w:t xml:space="preserve">. Agradecería también recibir más información sobre los procedimientos </w:t>
      </w:r>
      <w:r w:rsidR="000B2AA1">
        <w:t xml:space="preserve">de adopción </w:t>
      </w:r>
      <w:r w:rsidR="000B2AA1" w:rsidRPr="00512112">
        <w:t xml:space="preserve">internacionales </w:t>
      </w:r>
      <w:r w:rsidR="000B2AA1">
        <w:t>aplicados e</w:t>
      </w:r>
      <w:r w:rsidR="000B2AA1" w:rsidRPr="00512112">
        <w:t xml:space="preserve">n Guatemala, </w:t>
      </w:r>
      <w:r w:rsidR="000B2AA1">
        <w:t xml:space="preserve">que </w:t>
      </w:r>
      <w:r w:rsidR="000B2AA1" w:rsidRPr="00512112">
        <w:t>inclu</w:t>
      </w:r>
      <w:r w:rsidR="000B2AA1">
        <w:t>yan una evaluación de la</w:t>
      </w:r>
      <w:r w:rsidR="000B2AA1" w:rsidRPr="00512112">
        <w:t xml:space="preserve"> s</w:t>
      </w:r>
      <w:r w:rsidR="000B2AA1">
        <w:t>i</w:t>
      </w:r>
      <w:r w:rsidR="000B2AA1" w:rsidRPr="00512112">
        <w:t>t</w:t>
      </w:r>
      <w:r w:rsidR="000B2AA1">
        <w:t>u</w:t>
      </w:r>
      <w:r w:rsidR="000B2AA1" w:rsidRPr="00512112">
        <w:t>a</w:t>
      </w:r>
      <w:r w:rsidR="000B2AA1">
        <w:t>ción</w:t>
      </w:r>
      <w:r w:rsidR="000B2AA1" w:rsidRPr="00512112">
        <w:t xml:space="preserve">, </w:t>
      </w:r>
      <w:r w:rsidR="000B2AA1">
        <w:t>e</w:t>
      </w:r>
      <w:r w:rsidR="000B2AA1" w:rsidRPr="00512112">
        <w:t>structur</w:t>
      </w:r>
      <w:r w:rsidR="000B2AA1">
        <w:t>a</w:t>
      </w:r>
      <w:r w:rsidR="000B2AA1" w:rsidRPr="00512112">
        <w:t xml:space="preserve"> </w:t>
      </w:r>
      <w:r w:rsidR="000B2AA1">
        <w:t>y</w:t>
      </w:r>
      <w:r w:rsidR="000B2AA1" w:rsidRPr="00512112">
        <w:t xml:space="preserve"> respons</w:t>
      </w:r>
      <w:r w:rsidR="000B2AA1">
        <w:t>a</w:t>
      </w:r>
      <w:r w:rsidR="000B2AA1" w:rsidRPr="00512112">
        <w:t>bili</w:t>
      </w:r>
      <w:r w:rsidR="000B2AA1">
        <w:t>dades de la autoridad nacional</w:t>
      </w:r>
      <w:r w:rsidR="000B2AA1" w:rsidRPr="00512112">
        <w:t xml:space="preserve"> competent</w:t>
      </w:r>
      <w:r w:rsidR="000B2AA1">
        <w:t>e</w:t>
      </w:r>
      <w:r w:rsidR="000B2AA1" w:rsidRPr="00512112">
        <w:t>.</w:t>
      </w:r>
    </w:p>
    <w:p w:rsidR="000B2AA1" w:rsidRPr="00697C1B" w:rsidRDefault="00FE51DC" w:rsidP="000B2AA1">
      <w:pPr>
        <w:pStyle w:val="SingleTxtG"/>
      </w:pPr>
      <w:r>
        <w:t>23.</w:t>
      </w:r>
      <w:r>
        <w:tab/>
      </w:r>
      <w:r w:rsidR="000B2AA1">
        <w:t xml:space="preserve">El </w:t>
      </w:r>
      <w:r w:rsidR="000B2AA1">
        <w:rPr>
          <w:b/>
        </w:rPr>
        <w:t>S</w:t>
      </w:r>
      <w:r w:rsidR="000B2AA1" w:rsidRPr="000556CC">
        <w:rPr>
          <w:b/>
        </w:rPr>
        <w:t>r. Citarella</w:t>
      </w:r>
      <w:r w:rsidR="000B2AA1" w:rsidRPr="000556CC">
        <w:t xml:space="preserve"> s</w:t>
      </w:r>
      <w:r w:rsidR="000B2AA1">
        <w:t>eñala que</w:t>
      </w:r>
      <w:r w:rsidR="000B2AA1" w:rsidRPr="000556CC">
        <w:t>, a</w:t>
      </w:r>
      <w:r w:rsidR="000B2AA1">
        <w:t>unque el</w:t>
      </w:r>
      <w:r w:rsidR="000B2AA1" w:rsidRPr="000556CC">
        <w:t xml:space="preserve"> </w:t>
      </w:r>
      <w:r w:rsidR="000B2AA1">
        <w:t>Es</w:t>
      </w:r>
      <w:r w:rsidR="000B2AA1" w:rsidRPr="000556CC">
        <w:t>ta</w:t>
      </w:r>
      <w:r w:rsidR="000B2AA1">
        <w:t>do</w:t>
      </w:r>
      <w:r w:rsidR="000B2AA1" w:rsidRPr="000556CC">
        <w:t xml:space="preserve"> part</w:t>
      </w:r>
      <w:r w:rsidR="000B2AA1">
        <w:t>e</w:t>
      </w:r>
      <w:r w:rsidR="000B2AA1" w:rsidRPr="000556CC">
        <w:t xml:space="preserve"> ha </w:t>
      </w:r>
      <w:r w:rsidR="000B2AA1">
        <w:t>realizado</w:t>
      </w:r>
      <w:r w:rsidR="000B2AA1" w:rsidRPr="000556CC">
        <w:t xml:space="preserve"> progres</w:t>
      </w:r>
      <w:r w:rsidR="000B2AA1">
        <w:t>o</w:t>
      </w:r>
      <w:r w:rsidR="000B2AA1" w:rsidRPr="000556CC">
        <w:t xml:space="preserve">s </w:t>
      </w:r>
      <w:r w:rsidR="000B2AA1">
        <w:t>e</w:t>
      </w:r>
      <w:r w:rsidR="000B2AA1" w:rsidRPr="000556CC">
        <w:t>n</w:t>
      </w:r>
      <w:r w:rsidR="000B2AA1">
        <w:t xml:space="preserve"> la</w:t>
      </w:r>
      <w:r w:rsidR="000B2AA1" w:rsidRPr="000556CC">
        <w:t xml:space="preserve"> </w:t>
      </w:r>
      <w:r w:rsidR="000B2AA1">
        <w:t>modificación de su</w:t>
      </w:r>
      <w:r w:rsidR="000B2AA1" w:rsidRPr="000556CC">
        <w:t xml:space="preserve"> legisla</w:t>
      </w:r>
      <w:r w:rsidR="000B2AA1">
        <w:t>c</w:t>
      </w:r>
      <w:r w:rsidR="000B2AA1" w:rsidRPr="000556CC">
        <w:t>i</w:t>
      </w:r>
      <w:r w:rsidR="000B2AA1">
        <w:t>ó</w:t>
      </w:r>
      <w:r w:rsidR="000B2AA1" w:rsidRPr="000556CC">
        <w:t xml:space="preserve">n </w:t>
      </w:r>
      <w:r w:rsidR="000B2AA1">
        <w:t>e</w:t>
      </w:r>
      <w:r w:rsidR="000B2AA1" w:rsidRPr="000556CC">
        <w:t xml:space="preserve">n </w:t>
      </w:r>
      <w:r w:rsidR="000B2AA1">
        <w:t>determinados aspectos</w:t>
      </w:r>
      <w:r w:rsidR="000B2AA1" w:rsidRPr="000556CC">
        <w:t xml:space="preserve">, no </w:t>
      </w:r>
      <w:r w:rsidR="000B2AA1">
        <w:t xml:space="preserve">se han adoptado disposiciones </w:t>
      </w:r>
      <w:r w:rsidR="000B2AA1" w:rsidRPr="000556CC">
        <w:t>concert</w:t>
      </w:r>
      <w:r w:rsidR="000B2AA1">
        <w:t>a</w:t>
      </w:r>
      <w:r w:rsidR="000B2AA1" w:rsidRPr="000556CC">
        <w:t>d</w:t>
      </w:r>
      <w:r w:rsidR="000B2AA1">
        <w:t>as para</w:t>
      </w:r>
      <w:r w:rsidR="000B2AA1" w:rsidRPr="000556CC">
        <w:t xml:space="preserve"> revi</w:t>
      </w:r>
      <w:r w:rsidR="000B2AA1">
        <w:t xml:space="preserve">sar las leyes a fin de armonizarlas con </w:t>
      </w:r>
      <w:smartTag w:uri="urn:schemas-microsoft-com:office:smarttags" w:element="PersonName">
        <w:smartTagPr>
          <w:attr w:name="ProductID" w:val="la Convenci￳n"/>
        </w:smartTagPr>
        <w:r w:rsidR="000B2AA1">
          <w:t>la</w:t>
        </w:r>
        <w:r w:rsidR="000B2AA1" w:rsidRPr="000556CC">
          <w:t xml:space="preserve"> Conven</w:t>
        </w:r>
        <w:r w:rsidR="000B2AA1">
          <w:t>c</w:t>
        </w:r>
        <w:r w:rsidR="000B2AA1" w:rsidRPr="000556CC">
          <w:t>i</w:t>
        </w:r>
        <w:r w:rsidR="000B2AA1">
          <w:t>ó</w:t>
        </w:r>
        <w:r w:rsidR="000B2AA1" w:rsidRPr="000556CC">
          <w:t>n</w:t>
        </w:r>
      </w:smartTag>
      <w:r w:rsidR="000B2AA1" w:rsidRPr="000556CC">
        <w:t xml:space="preserve"> </w:t>
      </w:r>
      <w:r w:rsidR="000B2AA1">
        <w:t xml:space="preserve">y los dos </w:t>
      </w:r>
      <w:r w:rsidR="000B2AA1" w:rsidRPr="000556CC">
        <w:t>Protocol</w:t>
      </w:r>
      <w:r w:rsidR="000B2AA1">
        <w:t>o</w:t>
      </w:r>
      <w:r w:rsidR="000B2AA1" w:rsidRPr="000556CC">
        <w:t>s</w:t>
      </w:r>
      <w:r w:rsidR="000B2AA1">
        <w:t xml:space="preserve"> Facultativos</w:t>
      </w:r>
      <w:r w:rsidR="000B2AA1" w:rsidRPr="000556CC">
        <w:t xml:space="preserve">. </w:t>
      </w:r>
      <w:r w:rsidR="000B2AA1">
        <w:t>P</w:t>
      </w:r>
      <w:r w:rsidR="000B2AA1" w:rsidRPr="00697C1B">
        <w:t>regunta c</w:t>
      </w:r>
      <w:r w:rsidR="000B2AA1">
        <w:t>ómo abordará la</w:t>
      </w:r>
      <w:r w:rsidR="000B2AA1" w:rsidRPr="00697C1B">
        <w:t xml:space="preserve"> judica</w:t>
      </w:r>
      <w:r w:rsidR="000B2AA1">
        <w:t>tu</w:t>
      </w:r>
      <w:r w:rsidR="000B2AA1" w:rsidRPr="00697C1B">
        <w:t>r</w:t>
      </w:r>
      <w:r w:rsidR="000B2AA1">
        <w:t>a</w:t>
      </w:r>
      <w:r w:rsidR="000B2AA1" w:rsidRPr="00697C1B">
        <w:t xml:space="preserve"> </w:t>
      </w:r>
      <w:r w:rsidR="000B2AA1">
        <w:t xml:space="preserve">los posibles conflictos entre el derecho interno y </w:t>
      </w:r>
      <w:smartTag w:uri="urn:schemas-microsoft-com:office:smarttags" w:element="PersonName">
        <w:smartTagPr>
          <w:attr w:name="ProductID" w:val="la Convenci￳n"/>
        </w:smartTagPr>
        <w:r w:rsidR="000B2AA1">
          <w:t>la</w:t>
        </w:r>
        <w:r w:rsidR="000B2AA1" w:rsidRPr="00697C1B">
          <w:t xml:space="preserve"> Conven</w:t>
        </w:r>
        <w:r w:rsidR="000B2AA1">
          <w:t>c</w:t>
        </w:r>
        <w:r w:rsidR="000B2AA1" w:rsidRPr="00697C1B">
          <w:t>i</w:t>
        </w:r>
        <w:r w:rsidR="000B2AA1">
          <w:t>ón</w:t>
        </w:r>
      </w:smartTag>
      <w:r w:rsidR="000B2AA1" w:rsidRPr="00697C1B">
        <w:t xml:space="preserve"> </w:t>
      </w:r>
      <w:r w:rsidR="000B2AA1">
        <w:t>que puedan surgir en los procedimientos judiciale</w:t>
      </w:r>
      <w:r w:rsidR="000B2AA1" w:rsidRPr="00697C1B">
        <w:t>s</w:t>
      </w:r>
      <w:r w:rsidR="000B2AA1">
        <w:t>, u</w:t>
      </w:r>
      <w:r w:rsidR="000B2AA1" w:rsidRPr="00697C1B">
        <w:t xml:space="preserve">na vez que </w:t>
      </w:r>
      <w:smartTag w:uri="urn:schemas-microsoft-com:office:smarttags" w:element="PersonName">
        <w:smartTagPr>
          <w:attr w:name="ProductID" w:val="la Convenci￳n"/>
        </w:smartTagPr>
        <w:r w:rsidR="000B2AA1" w:rsidRPr="00697C1B">
          <w:t>la Convención</w:t>
        </w:r>
      </w:smartTag>
      <w:r w:rsidR="000B2AA1" w:rsidRPr="00697C1B">
        <w:t xml:space="preserve"> se ha</w:t>
      </w:r>
      <w:r w:rsidR="000B2AA1">
        <w:t>ya</w:t>
      </w:r>
      <w:r>
        <w:t xml:space="preserve"> incorporado a la legislación</w:t>
      </w:r>
      <w:r w:rsidR="000B2AA1" w:rsidRPr="00697C1B">
        <w:t>.</w:t>
      </w:r>
    </w:p>
    <w:p w:rsidR="000B2AA1" w:rsidRPr="00697C1B" w:rsidRDefault="00FE51DC" w:rsidP="000B2AA1">
      <w:pPr>
        <w:pStyle w:val="SingleTxtG"/>
      </w:pPr>
      <w:r>
        <w:t>24.</w:t>
      </w:r>
      <w:r>
        <w:tab/>
      </w:r>
      <w:r w:rsidR="000B2AA1" w:rsidRPr="00697C1B">
        <w:t>A juzgar por la escas</w:t>
      </w:r>
      <w:r w:rsidR="000B2AA1">
        <w:t>a</w:t>
      </w:r>
      <w:r w:rsidR="000B2AA1" w:rsidRPr="00697C1B">
        <w:t xml:space="preserve"> información que figura en el informe sobre la aplicación práctica</w:t>
      </w:r>
      <w:r w:rsidR="000B2AA1">
        <w:t xml:space="preserve"> de las disposiciones de </w:t>
      </w:r>
      <w:smartTag w:uri="urn:schemas-microsoft-com:office:smarttags" w:element="PersonName">
        <w:smartTagPr>
          <w:attr w:name="ProductID" w:val="la Convenci￳n"/>
        </w:smartTagPr>
        <w:r w:rsidR="000B2AA1">
          <w:t>la</w:t>
        </w:r>
        <w:r w:rsidR="000B2AA1" w:rsidRPr="00697C1B">
          <w:t xml:space="preserve"> Conven</w:t>
        </w:r>
        <w:r w:rsidR="000B2AA1">
          <w:t>c</w:t>
        </w:r>
        <w:r w:rsidR="000B2AA1" w:rsidRPr="00697C1B">
          <w:t>i</w:t>
        </w:r>
        <w:r w:rsidR="000B2AA1">
          <w:t>ón</w:t>
        </w:r>
      </w:smartTag>
      <w:r w:rsidR="000B2AA1" w:rsidRPr="00697C1B">
        <w:t xml:space="preserve">, </w:t>
      </w:r>
      <w:r w:rsidR="000B2AA1">
        <w:t>existen, al parecer, una serie de ob</w:t>
      </w:r>
      <w:r w:rsidR="000B2AA1" w:rsidRPr="00697C1B">
        <w:t>st</w:t>
      </w:r>
      <w:r w:rsidR="000B2AA1">
        <w:t>á</w:t>
      </w:r>
      <w:r w:rsidR="000B2AA1" w:rsidRPr="00697C1B">
        <w:t>c</w:t>
      </w:r>
      <w:r w:rsidR="000B2AA1">
        <w:t>u</w:t>
      </w:r>
      <w:r w:rsidR="000B2AA1" w:rsidRPr="00697C1B">
        <w:t>l</w:t>
      </w:r>
      <w:r w:rsidR="000B2AA1">
        <w:t>o</w:t>
      </w:r>
      <w:r w:rsidR="000B2AA1" w:rsidRPr="00697C1B">
        <w:t>s</w:t>
      </w:r>
      <w:r w:rsidR="000B2AA1">
        <w:t xml:space="preserve"> que dificultan la plena aplicación de la legislación</w:t>
      </w:r>
      <w:r w:rsidR="000B2AA1" w:rsidRPr="00697C1B">
        <w:t xml:space="preserve"> </w:t>
      </w:r>
      <w:r w:rsidR="000B2AA1">
        <w:t>interna de</w:t>
      </w:r>
      <w:r w:rsidR="000B2AA1" w:rsidRPr="00697C1B">
        <w:t xml:space="preserve"> Guatemala. Se pregunta si no se deberán a restricciones financiera</w:t>
      </w:r>
      <w:r w:rsidR="000B2AA1">
        <w:t>s</w:t>
      </w:r>
      <w:r w:rsidR="000B2AA1" w:rsidRPr="00697C1B">
        <w:t>.</w:t>
      </w:r>
    </w:p>
    <w:p w:rsidR="000B2AA1" w:rsidRPr="006422DB" w:rsidRDefault="00FE51DC" w:rsidP="000B2AA1">
      <w:pPr>
        <w:pStyle w:val="SingleTxtG"/>
      </w:pPr>
      <w:r>
        <w:t>25.</w:t>
      </w:r>
      <w:r>
        <w:tab/>
      </w:r>
      <w:r w:rsidR="000B2AA1" w:rsidRPr="00697C1B">
        <w:t>Hay pruebas de la tendencia generalizada en Guatemala a considerar a los niños y, en particular, a los adolescentes, como un peligro para la sociedad</w:t>
      </w:r>
      <w:r w:rsidR="000B2AA1">
        <w:t>,</w:t>
      </w:r>
      <w:r w:rsidR="000B2AA1" w:rsidRPr="00697C1B">
        <w:t xml:space="preserve"> lo que a veces repercute en la odiosa práctic</w:t>
      </w:r>
      <w:r w:rsidR="000B2AA1">
        <w:t>a</w:t>
      </w:r>
      <w:r w:rsidR="000B2AA1" w:rsidRPr="00697C1B">
        <w:t xml:space="preserve"> </w:t>
      </w:r>
      <w:r w:rsidR="000B2AA1">
        <w:t xml:space="preserve">de la limpieza </w:t>
      </w:r>
      <w:r w:rsidR="000B2AA1" w:rsidRPr="00697C1B">
        <w:t>social</w:t>
      </w:r>
      <w:r w:rsidR="000B2AA1">
        <w:t xml:space="preserve">, como cabe deducir del gran </w:t>
      </w:r>
      <w:r w:rsidR="000B2AA1" w:rsidRPr="00697C1B">
        <w:t>n</w:t>
      </w:r>
      <w:r w:rsidR="000B2AA1">
        <w:t>úm</w:t>
      </w:r>
      <w:r w:rsidR="000B2AA1" w:rsidRPr="00697C1B">
        <w:t>er</w:t>
      </w:r>
      <w:r w:rsidR="000B2AA1">
        <w:t>o</w:t>
      </w:r>
      <w:r w:rsidR="000B2AA1" w:rsidRPr="00697C1B">
        <w:t xml:space="preserve"> </w:t>
      </w:r>
      <w:r w:rsidR="000B2AA1">
        <w:t>de</w:t>
      </w:r>
      <w:r w:rsidR="000B2AA1" w:rsidRPr="00697C1B">
        <w:t xml:space="preserve"> homicid</w:t>
      </w:r>
      <w:r w:rsidR="000B2AA1">
        <w:t>io</w:t>
      </w:r>
      <w:r w:rsidR="000B2AA1" w:rsidRPr="00697C1B">
        <w:t xml:space="preserve">s </w:t>
      </w:r>
      <w:r w:rsidR="000B2AA1">
        <w:t>en Guatemala</w:t>
      </w:r>
      <w:r w:rsidR="000B2AA1" w:rsidRPr="00697C1B">
        <w:t xml:space="preserve"> </w:t>
      </w:r>
      <w:r w:rsidR="000B2AA1">
        <w:t xml:space="preserve">que, en algunos casos, </w:t>
      </w:r>
      <w:r w:rsidR="000B2AA1" w:rsidRPr="00697C1B">
        <w:t>so</w:t>
      </w:r>
      <w:r w:rsidR="000B2AA1">
        <w:t>n cometidos, según los informes, por particulares</w:t>
      </w:r>
      <w:r w:rsidR="000B2AA1" w:rsidRPr="00697C1B">
        <w:t xml:space="preserve">, </w:t>
      </w:r>
      <w:r w:rsidR="000B2AA1">
        <w:t>fuerzas del orden y agentes de la</w:t>
      </w:r>
      <w:r w:rsidR="000B2AA1" w:rsidRPr="00697C1B">
        <w:t xml:space="preserve"> polic</w:t>
      </w:r>
      <w:r w:rsidR="000B2AA1">
        <w:t>ía,</w:t>
      </w:r>
      <w:r w:rsidR="000B2AA1" w:rsidRPr="00697C1B">
        <w:t xml:space="preserve"> </w:t>
      </w:r>
      <w:r w:rsidR="000B2AA1">
        <w:t xml:space="preserve">como medio de librar a la </w:t>
      </w:r>
      <w:r w:rsidR="000B2AA1" w:rsidRPr="00697C1B">
        <w:t>socie</w:t>
      </w:r>
      <w:r w:rsidR="000B2AA1">
        <w:t>dad de las bandas de</w:t>
      </w:r>
      <w:r w:rsidR="000B2AA1" w:rsidRPr="00697C1B">
        <w:t xml:space="preserve"> criminal</w:t>
      </w:r>
      <w:r w:rsidR="000B2AA1">
        <w:t>es,</w:t>
      </w:r>
      <w:r w:rsidR="000B2AA1" w:rsidRPr="00697C1B">
        <w:t xml:space="preserve"> </w:t>
      </w:r>
      <w:r w:rsidR="000B2AA1">
        <w:t>que cuentan frecuentemente entre sus filas a niños</w:t>
      </w:r>
      <w:r w:rsidR="000B2AA1" w:rsidRPr="00697C1B">
        <w:t xml:space="preserve"> m</w:t>
      </w:r>
      <w:r w:rsidR="000B2AA1">
        <w:t>e</w:t>
      </w:r>
      <w:r w:rsidR="000B2AA1" w:rsidRPr="00697C1B">
        <w:t>nor</w:t>
      </w:r>
      <w:r w:rsidR="000B2AA1">
        <w:t>e</w:t>
      </w:r>
      <w:r w:rsidR="000B2AA1" w:rsidRPr="00697C1B">
        <w:t>s</w:t>
      </w:r>
      <w:r w:rsidR="000B2AA1">
        <w:t xml:space="preserve"> de edad</w:t>
      </w:r>
      <w:r w:rsidR="000B2AA1" w:rsidRPr="00697C1B">
        <w:t xml:space="preserve">. </w:t>
      </w:r>
      <w:r w:rsidR="000B2AA1" w:rsidRPr="006422DB">
        <w:t xml:space="preserve">Desearía </w:t>
      </w:r>
      <w:r w:rsidR="000B2AA1">
        <w:t>conocer</w:t>
      </w:r>
      <w:r w:rsidR="000B2AA1" w:rsidRPr="006422DB">
        <w:t xml:space="preserve"> la definición concreta de niño en la legislación </w:t>
      </w:r>
      <w:r w:rsidR="000B2AA1">
        <w:t xml:space="preserve">nacional y si es compatible con la plasmada en </w:t>
      </w:r>
      <w:smartTag w:uri="urn:schemas-microsoft-com:office:smarttags" w:element="PersonName">
        <w:smartTagPr>
          <w:attr w:name="ProductID" w:val="la Convenci￳n."/>
        </w:smartTagPr>
        <w:r w:rsidR="000B2AA1">
          <w:t>la</w:t>
        </w:r>
        <w:r w:rsidR="000B2AA1" w:rsidRPr="006422DB">
          <w:t xml:space="preserve"> Conven</w:t>
        </w:r>
        <w:r w:rsidR="000B2AA1">
          <w:t>c</w:t>
        </w:r>
        <w:r w:rsidR="000B2AA1" w:rsidRPr="006422DB">
          <w:t>i</w:t>
        </w:r>
        <w:r w:rsidR="000B2AA1">
          <w:t>ó</w:t>
        </w:r>
        <w:r w:rsidR="000B2AA1" w:rsidRPr="006422DB">
          <w:t>n.</w:t>
        </w:r>
      </w:smartTag>
    </w:p>
    <w:p w:rsidR="000B2AA1" w:rsidRPr="00284F87" w:rsidRDefault="00FE51DC" w:rsidP="000B2AA1">
      <w:pPr>
        <w:pStyle w:val="SingleTxtG"/>
      </w:pPr>
      <w:r>
        <w:t>26.</w:t>
      </w:r>
      <w:r>
        <w:tab/>
      </w:r>
      <w:r w:rsidR="000B2AA1">
        <w:t xml:space="preserve">El </w:t>
      </w:r>
      <w:r w:rsidR="000B2AA1">
        <w:rPr>
          <w:b/>
        </w:rPr>
        <w:t>S</w:t>
      </w:r>
      <w:r w:rsidR="000B2AA1" w:rsidRPr="000556CC">
        <w:rPr>
          <w:b/>
        </w:rPr>
        <w:t>r. Puras</w:t>
      </w:r>
      <w:r w:rsidR="000B2AA1" w:rsidRPr="000556CC">
        <w:t xml:space="preserve"> </w:t>
      </w:r>
      <w:r w:rsidR="000B2AA1">
        <w:t>dice que agradecería disponer de una relación de los problemas a los que tienen que hacer frente los niños en el ejercicio de los derechos y libertades</w:t>
      </w:r>
      <w:r w:rsidR="000B2AA1" w:rsidRPr="000556CC">
        <w:t xml:space="preserve"> civil</w:t>
      </w:r>
      <w:r w:rsidR="000B2AA1">
        <w:t>es en la escuela, la</w:t>
      </w:r>
      <w:r w:rsidR="000B2AA1" w:rsidRPr="000556CC">
        <w:t xml:space="preserve"> famili</w:t>
      </w:r>
      <w:r w:rsidR="000B2AA1">
        <w:t>a</w:t>
      </w:r>
      <w:r w:rsidR="000B2AA1" w:rsidRPr="000556CC">
        <w:t xml:space="preserve">, </w:t>
      </w:r>
      <w:r w:rsidR="000B2AA1">
        <w:t>el vecindario y las</w:t>
      </w:r>
      <w:r w:rsidR="000B2AA1" w:rsidRPr="000556CC">
        <w:t xml:space="preserve"> institu</w:t>
      </w:r>
      <w:r w:rsidR="000B2AA1">
        <w:t>c</w:t>
      </w:r>
      <w:r w:rsidR="000B2AA1" w:rsidRPr="000556CC">
        <w:t>ion</w:t>
      </w:r>
      <w:r w:rsidR="000B2AA1">
        <w:t>e</w:t>
      </w:r>
      <w:r w:rsidR="000B2AA1" w:rsidRPr="000556CC">
        <w:t xml:space="preserve">s. </w:t>
      </w:r>
      <w:r w:rsidR="000B2AA1" w:rsidRPr="00284F87">
        <w:t>Si bien, según el informe, no pesa ninguna restricción manifiesta sobre los derechos y</w:t>
      </w:r>
      <w:r w:rsidR="000B2AA1">
        <w:t xml:space="preserve"> las</w:t>
      </w:r>
      <w:r w:rsidR="000B2AA1" w:rsidRPr="00284F87">
        <w:t xml:space="preserve"> libertades civiles, el elevado nivel de violenc</w:t>
      </w:r>
      <w:r w:rsidR="000B2AA1">
        <w:t>ia</w:t>
      </w:r>
      <w:r w:rsidR="000B2AA1" w:rsidRPr="00284F87">
        <w:t xml:space="preserve"> </w:t>
      </w:r>
      <w:r w:rsidR="000B2AA1">
        <w:t>y la cultura y actitudes predominantemente</w:t>
      </w:r>
      <w:r w:rsidR="000B2AA1" w:rsidRPr="00284F87">
        <w:t xml:space="preserve"> paternalist</w:t>
      </w:r>
      <w:r w:rsidR="000B2AA1">
        <w:t>as con respecto a los niños</w:t>
      </w:r>
      <w:r w:rsidR="000B2AA1" w:rsidRPr="00284F87">
        <w:t xml:space="preserve"> </w:t>
      </w:r>
      <w:r w:rsidR="000B2AA1">
        <w:t>e</w:t>
      </w:r>
      <w:r w:rsidR="000B2AA1" w:rsidRPr="00284F87">
        <w:t xml:space="preserve">n Guatemala </w:t>
      </w:r>
      <w:r w:rsidR="000B2AA1">
        <w:t>podrían entrañar en la</w:t>
      </w:r>
      <w:r w:rsidR="000B2AA1" w:rsidRPr="00284F87">
        <w:t xml:space="preserve"> pr</w:t>
      </w:r>
      <w:r w:rsidR="000B2AA1">
        <w:t>á</w:t>
      </w:r>
      <w:r w:rsidR="000B2AA1" w:rsidRPr="00284F87">
        <w:t>ctic</w:t>
      </w:r>
      <w:r w:rsidR="000B2AA1">
        <w:t>a</w:t>
      </w:r>
      <w:r w:rsidR="000B2AA1" w:rsidRPr="00284F87">
        <w:t xml:space="preserve"> c</w:t>
      </w:r>
      <w:r w:rsidR="000B2AA1">
        <w:t>i</w:t>
      </w:r>
      <w:r w:rsidR="000B2AA1" w:rsidRPr="00284F87">
        <w:t>erta</w:t>
      </w:r>
      <w:r w:rsidR="000B2AA1">
        <w:t>s</w:t>
      </w:r>
      <w:r w:rsidR="000B2AA1" w:rsidRPr="00284F87">
        <w:t xml:space="preserve"> </w:t>
      </w:r>
      <w:r w:rsidR="000B2AA1">
        <w:t>limitac</w:t>
      </w:r>
      <w:r w:rsidR="000B2AA1" w:rsidRPr="00284F87">
        <w:t>ion</w:t>
      </w:r>
      <w:r w:rsidR="000B2AA1">
        <w:t>e</w:t>
      </w:r>
      <w:r w:rsidR="000B2AA1" w:rsidRPr="00284F87">
        <w:t>s. Pregunta cuáles han sido los resultados del programa Constru</w:t>
      </w:r>
      <w:r w:rsidR="000B2AA1">
        <w:t>yendo</w:t>
      </w:r>
      <w:r w:rsidR="000B2AA1" w:rsidRPr="00284F87">
        <w:t xml:space="preserve"> Ci</w:t>
      </w:r>
      <w:r w:rsidR="000B2AA1">
        <w:t>udadanía,</w:t>
      </w:r>
      <w:r w:rsidR="000B2AA1" w:rsidRPr="00284F87">
        <w:t xml:space="preserve"> descri</w:t>
      </w:r>
      <w:r w:rsidR="000B2AA1">
        <w:t>to en el</w:t>
      </w:r>
      <w:r w:rsidR="000B2AA1" w:rsidRPr="00284F87">
        <w:t xml:space="preserve"> p</w:t>
      </w:r>
      <w:r w:rsidR="000B2AA1">
        <w:t>á</w:t>
      </w:r>
      <w:r w:rsidR="000B2AA1" w:rsidRPr="00284F87">
        <w:t>r</w:t>
      </w:r>
      <w:r w:rsidR="000B2AA1">
        <w:t>r</w:t>
      </w:r>
      <w:r w:rsidR="000B2AA1" w:rsidRPr="00284F87">
        <w:t>a</w:t>
      </w:r>
      <w:r w:rsidR="000B2AA1">
        <w:t>fo</w:t>
      </w:r>
      <w:r w:rsidR="000B2AA1" w:rsidRPr="00284F87">
        <w:t xml:space="preserve"> 101 </w:t>
      </w:r>
      <w:r w:rsidR="000B2AA1">
        <w:t>del informe</w:t>
      </w:r>
      <w:r w:rsidR="000B2AA1" w:rsidRPr="00284F87">
        <w:t>.</w:t>
      </w:r>
    </w:p>
    <w:p w:rsidR="000B2AA1" w:rsidRPr="00625FB4" w:rsidRDefault="00FE51DC" w:rsidP="000B2AA1">
      <w:pPr>
        <w:pStyle w:val="SingleTxtG"/>
      </w:pPr>
      <w:r>
        <w:t>27.</w:t>
      </w:r>
      <w:r>
        <w:tab/>
      </w:r>
      <w:r w:rsidR="000B2AA1" w:rsidRPr="00DF5576">
        <w:t>La delegación debería formular algún comentario sobre el debate suscitado por las pruebas de seropositividad practicadas a los menores</w:t>
      </w:r>
      <w:r w:rsidR="000B2AA1">
        <w:t xml:space="preserve"> de edad</w:t>
      </w:r>
      <w:r w:rsidR="000B2AA1" w:rsidRPr="00DF5576">
        <w:t xml:space="preserve">, </w:t>
      </w:r>
      <w:r w:rsidR="000B2AA1">
        <w:t>ya que se trata de una cuestión que afecta</w:t>
      </w:r>
      <w:r w:rsidR="000B2AA1" w:rsidRPr="00DF5576">
        <w:t xml:space="preserve"> direct</w:t>
      </w:r>
      <w:r w:rsidR="000B2AA1">
        <w:t>amente a su derecho</w:t>
      </w:r>
      <w:r w:rsidR="000B2AA1" w:rsidRPr="00DF5576">
        <w:t xml:space="preserve"> civil </w:t>
      </w:r>
      <w:r w:rsidR="000B2AA1">
        <w:t>a la</w:t>
      </w:r>
      <w:r w:rsidR="000B2AA1" w:rsidRPr="00DF5576">
        <w:t xml:space="preserve"> confiden</w:t>
      </w:r>
      <w:r w:rsidR="000B2AA1">
        <w:t>c</w:t>
      </w:r>
      <w:r w:rsidR="000B2AA1" w:rsidRPr="00DF5576">
        <w:t>iali</w:t>
      </w:r>
      <w:r w:rsidR="000B2AA1">
        <w:t>dad médica</w:t>
      </w:r>
      <w:r w:rsidR="000B2AA1" w:rsidRPr="00DF5576">
        <w:t>. Aunque se ha considerado que la enmienda prevista a la legislación pertinente, como se indica en detalle en el párrafo 115 de las respuestas escritas (CRC/C/GTM/Q/3-4/Add.1)</w:t>
      </w:r>
      <w:r w:rsidR="000B2AA1">
        <w:t>, constituye un avance</w:t>
      </w:r>
      <w:r w:rsidR="000B2AA1" w:rsidRPr="00DF5576">
        <w:t xml:space="preserve"> respecto de la situación </w:t>
      </w:r>
      <w:r w:rsidR="000B2AA1">
        <w:t>actual del derecho de los niños a la</w:t>
      </w:r>
      <w:r w:rsidR="000B2AA1" w:rsidRPr="00DF5576">
        <w:t xml:space="preserve"> confiden</w:t>
      </w:r>
      <w:r w:rsidR="000B2AA1">
        <w:t>c</w:t>
      </w:r>
      <w:r w:rsidR="000B2AA1" w:rsidRPr="00DF5576">
        <w:t>iali</w:t>
      </w:r>
      <w:r w:rsidR="000B2AA1">
        <w:t>dad</w:t>
      </w:r>
      <w:r w:rsidR="000B2AA1" w:rsidRPr="00DF5576">
        <w:t xml:space="preserve">, </w:t>
      </w:r>
      <w:r w:rsidR="000B2AA1">
        <w:t>a su modo de ver,</w:t>
      </w:r>
      <w:r w:rsidR="000B2AA1" w:rsidRPr="00DF5576">
        <w:t xml:space="preserve"> </w:t>
      </w:r>
      <w:r w:rsidR="000B2AA1">
        <w:t xml:space="preserve">la enmienda no es más que un reflejo de la </w:t>
      </w:r>
      <w:r w:rsidR="000B2AA1" w:rsidRPr="00DF5576">
        <w:t>re</w:t>
      </w:r>
      <w:r w:rsidR="000B2AA1">
        <w:t>nuencia del</w:t>
      </w:r>
      <w:r w:rsidR="000B2AA1" w:rsidRPr="00DF5576">
        <w:t xml:space="preserve"> Go</w:t>
      </w:r>
      <w:r w:rsidR="000B2AA1">
        <w:t>bi</w:t>
      </w:r>
      <w:r w:rsidR="000B2AA1" w:rsidRPr="00DF5576">
        <w:t>ern</w:t>
      </w:r>
      <w:r w:rsidR="000B2AA1">
        <w:t>o a</w:t>
      </w:r>
      <w:r w:rsidR="000B2AA1" w:rsidRPr="00DF5576">
        <w:t xml:space="preserve"> acept</w:t>
      </w:r>
      <w:r w:rsidR="000B2AA1">
        <w:t>ar y hacer efectivos los derechos y libertades</w:t>
      </w:r>
      <w:r w:rsidR="000B2AA1" w:rsidRPr="00DF5576">
        <w:t xml:space="preserve"> civil</w:t>
      </w:r>
      <w:r w:rsidR="000B2AA1">
        <w:t>es de los niños</w:t>
      </w:r>
      <w:r w:rsidR="000B2AA1" w:rsidRPr="00DF5576">
        <w:t xml:space="preserve">. </w:t>
      </w:r>
      <w:r w:rsidR="000B2AA1">
        <w:t xml:space="preserve">Pregunta por el derecho a la intimidad y el </w:t>
      </w:r>
      <w:r w:rsidR="000B2AA1" w:rsidRPr="000556CC">
        <w:t>acces</w:t>
      </w:r>
      <w:r w:rsidR="000B2AA1">
        <w:t>o</w:t>
      </w:r>
      <w:r w:rsidR="000B2AA1" w:rsidRPr="000556CC">
        <w:t xml:space="preserve"> </w:t>
      </w:r>
      <w:r w:rsidR="000B2AA1">
        <w:t>a la</w:t>
      </w:r>
      <w:r w:rsidR="000B2AA1" w:rsidRPr="000556CC">
        <w:t xml:space="preserve"> informa</w:t>
      </w:r>
      <w:r w:rsidR="000B2AA1">
        <w:t>c</w:t>
      </w:r>
      <w:r w:rsidR="000B2AA1" w:rsidRPr="000556CC">
        <w:t>i</w:t>
      </w:r>
      <w:r w:rsidR="000B2AA1">
        <w:t>ó</w:t>
      </w:r>
      <w:r w:rsidR="000B2AA1" w:rsidRPr="000556CC">
        <w:t xml:space="preserve">n </w:t>
      </w:r>
      <w:r w:rsidR="000B2AA1">
        <w:t>de que disfrutan los niños en los hogares gestionados por el</w:t>
      </w:r>
      <w:r w:rsidR="000B2AA1" w:rsidRPr="000556CC">
        <w:t xml:space="preserve"> </w:t>
      </w:r>
      <w:r w:rsidR="000B2AA1">
        <w:t>Es</w:t>
      </w:r>
      <w:r w:rsidR="000B2AA1" w:rsidRPr="000556CC">
        <w:t>ta</w:t>
      </w:r>
      <w:r w:rsidR="000B2AA1">
        <w:t>do</w:t>
      </w:r>
      <w:r w:rsidR="000B2AA1" w:rsidRPr="000556CC">
        <w:t xml:space="preserve">. </w:t>
      </w:r>
      <w:r w:rsidR="000B2AA1">
        <w:t>Agradecería</w:t>
      </w:r>
      <w:r w:rsidR="00F2125C">
        <w:t xml:space="preserve"> </w:t>
      </w:r>
      <w:r w:rsidR="000B2AA1">
        <w:t>cont</w:t>
      </w:r>
      <w:r w:rsidR="000B2AA1" w:rsidRPr="00625FB4">
        <w:t>a</w:t>
      </w:r>
      <w:r w:rsidR="000B2AA1">
        <w:t>r</w:t>
      </w:r>
      <w:r w:rsidR="000B2AA1" w:rsidRPr="00625FB4">
        <w:t xml:space="preserve"> con más información sobre la protección de los derechos civiles </w:t>
      </w:r>
      <w:r w:rsidR="000B2AA1">
        <w:t xml:space="preserve">de los niños que participan en el proyecto de </w:t>
      </w:r>
      <w:smartTag w:uri="urn:schemas-microsoft-com:office:smarttags" w:element="PersonName">
        <w:smartTagPr>
          <w:attr w:name="ProductID" w:val="la Ciudad"/>
        </w:smartTagPr>
        <w:r w:rsidR="000B2AA1">
          <w:t>la</w:t>
        </w:r>
        <w:r w:rsidR="000B2AA1" w:rsidRPr="00625FB4">
          <w:t xml:space="preserve"> </w:t>
        </w:r>
        <w:r w:rsidR="000B2AA1" w:rsidRPr="00276C95">
          <w:rPr>
            <w:i/>
          </w:rPr>
          <w:t>Ciudad</w:t>
        </w:r>
      </w:smartTag>
      <w:r w:rsidR="000B2AA1" w:rsidRPr="00276C95">
        <w:rPr>
          <w:i/>
        </w:rPr>
        <w:t xml:space="preserve"> de los Niños</w:t>
      </w:r>
      <w:r w:rsidR="000B2AA1" w:rsidRPr="00625FB4">
        <w:t>, descri</w:t>
      </w:r>
      <w:r w:rsidR="000B2AA1">
        <w:t>to</w:t>
      </w:r>
      <w:r w:rsidR="000B2AA1" w:rsidRPr="00625FB4">
        <w:t xml:space="preserve"> </w:t>
      </w:r>
      <w:r w:rsidR="000B2AA1">
        <w:t>e</w:t>
      </w:r>
      <w:r w:rsidR="000B2AA1" w:rsidRPr="00625FB4">
        <w:t xml:space="preserve">n </w:t>
      </w:r>
      <w:r w:rsidR="000B2AA1">
        <w:t xml:space="preserve">el </w:t>
      </w:r>
      <w:r w:rsidR="000B2AA1" w:rsidRPr="00625FB4">
        <w:t>p</w:t>
      </w:r>
      <w:r w:rsidR="000B2AA1">
        <w:t>á</w:t>
      </w:r>
      <w:r w:rsidR="000B2AA1" w:rsidRPr="00625FB4">
        <w:t>r</w:t>
      </w:r>
      <w:r w:rsidR="000B2AA1">
        <w:t>r</w:t>
      </w:r>
      <w:r w:rsidR="000B2AA1" w:rsidRPr="00625FB4">
        <w:t>a</w:t>
      </w:r>
      <w:r w:rsidR="000B2AA1">
        <w:t>fo</w:t>
      </w:r>
      <w:r w:rsidR="000B2AA1" w:rsidRPr="00625FB4">
        <w:t xml:space="preserve"> 110 </w:t>
      </w:r>
      <w:r w:rsidR="000B2AA1">
        <w:t>de las respuestas escritas</w:t>
      </w:r>
      <w:r w:rsidR="000B2AA1" w:rsidRPr="00625FB4">
        <w:t xml:space="preserve">. </w:t>
      </w:r>
    </w:p>
    <w:p w:rsidR="000B2AA1" w:rsidRPr="00487B70" w:rsidRDefault="00FE51DC" w:rsidP="000B2AA1">
      <w:pPr>
        <w:pStyle w:val="SingleTxtG"/>
      </w:pPr>
      <w:r>
        <w:t>28.</w:t>
      </w:r>
      <w:r>
        <w:tab/>
      </w:r>
      <w:r w:rsidR="000B2AA1" w:rsidRPr="00625FB4">
        <w:t>Las muertes de niños causadas por la violencia y la desnutrición crónic</w:t>
      </w:r>
      <w:r w:rsidR="000B2AA1">
        <w:t>a son dos graves</w:t>
      </w:r>
      <w:r w:rsidR="000B2AA1" w:rsidRPr="00625FB4">
        <w:t xml:space="preserve"> problem</w:t>
      </w:r>
      <w:r w:rsidR="000B2AA1">
        <w:t>a</w:t>
      </w:r>
      <w:r w:rsidR="000B2AA1" w:rsidRPr="00625FB4">
        <w:t xml:space="preserve">s </w:t>
      </w:r>
      <w:r w:rsidR="000B2AA1">
        <w:t>que afectan a sus derechos a</w:t>
      </w:r>
      <w:r w:rsidR="000B2AA1" w:rsidRPr="00625FB4">
        <w:t xml:space="preserve"> </w:t>
      </w:r>
      <w:r w:rsidR="000B2AA1">
        <w:t xml:space="preserve">la vida, la </w:t>
      </w:r>
      <w:r w:rsidR="000B2AA1" w:rsidRPr="00625FB4">
        <w:t>su</w:t>
      </w:r>
      <w:r w:rsidR="000B2AA1">
        <w:t>pe</w:t>
      </w:r>
      <w:r w:rsidR="000B2AA1" w:rsidRPr="00625FB4">
        <w:t>rviv</w:t>
      </w:r>
      <w:r w:rsidR="000B2AA1">
        <w:t>encia y el</w:t>
      </w:r>
      <w:r w:rsidR="000B2AA1" w:rsidRPr="00625FB4">
        <w:t xml:space="preserve"> de</w:t>
      </w:r>
      <w:r w:rsidR="000B2AA1">
        <w:t>sarrol</w:t>
      </w:r>
      <w:r w:rsidR="000B2AA1" w:rsidRPr="00625FB4">
        <w:t xml:space="preserve">lo. </w:t>
      </w:r>
      <w:r w:rsidR="000B2AA1" w:rsidRPr="00487B70">
        <w:t>Pregunta qué resultados ha logrado el Estado parte mediante el uso de enfoques intersectoriales y de salud públic</w:t>
      </w:r>
      <w:r w:rsidR="000B2AA1">
        <w:t>a al abordar esos escollos</w:t>
      </w:r>
      <w:r w:rsidR="000B2AA1" w:rsidRPr="00487B70">
        <w:t xml:space="preserve">. ¿Qué está haciendo, por ejemplo, el sector de la salud para luchar contra la violencia </w:t>
      </w:r>
      <w:r w:rsidR="000B2AA1">
        <w:t>como problema de salud</w:t>
      </w:r>
      <w:r w:rsidR="00F2125C">
        <w:t xml:space="preserve"> </w:t>
      </w:r>
      <w:r w:rsidR="000B2AA1" w:rsidRPr="00487B70">
        <w:t>p</w:t>
      </w:r>
      <w:r w:rsidR="000B2AA1">
        <w:t>ú</w:t>
      </w:r>
      <w:r w:rsidR="000B2AA1" w:rsidRPr="00487B70">
        <w:t>blic</w:t>
      </w:r>
      <w:r w:rsidR="000B2AA1">
        <w:t>a y qué están haciendo otros</w:t>
      </w:r>
      <w:r w:rsidR="000B2AA1" w:rsidRPr="00487B70">
        <w:t xml:space="preserve"> sector</w:t>
      </w:r>
      <w:r w:rsidR="000B2AA1">
        <w:t>e</w:t>
      </w:r>
      <w:r w:rsidR="000B2AA1" w:rsidRPr="00487B70">
        <w:t xml:space="preserve">s </w:t>
      </w:r>
      <w:r w:rsidR="000B2AA1">
        <w:t>para</w:t>
      </w:r>
      <w:r w:rsidR="000B2AA1" w:rsidRPr="00487B70">
        <w:t xml:space="preserve"> combat</w:t>
      </w:r>
      <w:r w:rsidR="000B2AA1">
        <w:t>ir la desnutrición</w:t>
      </w:r>
      <w:r w:rsidR="000B2AA1" w:rsidRPr="00487B70">
        <w:t xml:space="preserve"> cr</w:t>
      </w:r>
      <w:r w:rsidR="000B2AA1">
        <w:t>ó</w:t>
      </w:r>
      <w:r w:rsidR="000B2AA1" w:rsidRPr="00487B70">
        <w:t>nic</w:t>
      </w:r>
      <w:r w:rsidR="000B2AA1">
        <w:t>a como elemento transversal</w:t>
      </w:r>
      <w:r w:rsidR="000B2AA1" w:rsidRPr="00487B70">
        <w:t xml:space="preserve"> li</w:t>
      </w:r>
      <w:r w:rsidR="000B2AA1">
        <w:t>gado a la</w:t>
      </w:r>
      <w:r w:rsidR="000B2AA1" w:rsidRPr="00487B70">
        <w:t xml:space="preserve"> po</w:t>
      </w:r>
      <w:r w:rsidR="000B2AA1">
        <w:t>breza</w:t>
      </w:r>
      <w:r w:rsidR="000B2AA1" w:rsidRPr="00487B70">
        <w:t>? Sugiere que, entre las medidas destinadas a romper el círculo vicioso de la violencia, cabr</w:t>
      </w:r>
      <w:r w:rsidR="000B2AA1">
        <w:t>ía in</w:t>
      </w:r>
      <w:r w:rsidR="000B2AA1" w:rsidRPr="00487B70">
        <w:t>clu</w:t>
      </w:r>
      <w:r w:rsidR="000B2AA1">
        <w:t>ir</w:t>
      </w:r>
      <w:r w:rsidR="000B2AA1" w:rsidRPr="00487B70">
        <w:t xml:space="preserve"> </w:t>
      </w:r>
      <w:r w:rsidR="000B2AA1">
        <w:t>el fomento de la confianza entre los</w:t>
      </w:r>
      <w:r w:rsidR="000B2AA1" w:rsidRPr="00487B70">
        <w:t xml:space="preserve"> pa</w:t>
      </w:r>
      <w:r w:rsidR="000B2AA1">
        <w:t>d</w:t>
      </w:r>
      <w:r w:rsidR="000B2AA1" w:rsidRPr="00487B70">
        <w:t xml:space="preserve">res </w:t>
      </w:r>
      <w:r w:rsidR="000B2AA1">
        <w:t>y los hijos</w:t>
      </w:r>
      <w:r w:rsidR="000B2AA1" w:rsidRPr="00487B70">
        <w:t xml:space="preserve">, </w:t>
      </w:r>
      <w:r w:rsidR="000B2AA1">
        <w:t>e</w:t>
      </w:r>
      <w:r w:rsidR="000B2AA1" w:rsidRPr="00487B70">
        <w:t xml:space="preserve">n </w:t>
      </w:r>
      <w:r w:rsidR="000B2AA1">
        <w:t>especial mediante la</w:t>
      </w:r>
      <w:r w:rsidR="000B2AA1" w:rsidRPr="00487B70">
        <w:t xml:space="preserve"> elimina</w:t>
      </w:r>
      <w:r w:rsidR="000B2AA1">
        <w:t>c</w:t>
      </w:r>
      <w:r w:rsidR="000B2AA1" w:rsidRPr="00487B70">
        <w:t>i</w:t>
      </w:r>
      <w:r w:rsidR="000B2AA1">
        <w:t>ó</w:t>
      </w:r>
      <w:r w:rsidR="000B2AA1" w:rsidRPr="00487B70">
        <w:t xml:space="preserve">n </w:t>
      </w:r>
      <w:r w:rsidR="000B2AA1">
        <w:t xml:space="preserve">de los castigos </w:t>
      </w:r>
      <w:r w:rsidR="000B2AA1" w:rsidRPr="00487B70">
        <w:t>corporal</w:t>
      </w:r>
      <w:r w:rsidR="000B2AA1">
        <w:t>es.</w:t>
      </w:r>
    </w:p>
    <w:p w:rsidR="000B2AA1" w:rsidRPr="00BE58B0" w:rsidRDefault="00FE51DC" w:rsidP="000B2AA1">
      <w:pPr>
        <w:pStyle w:val="SingleTxtG"/>
      </w:pPr>
      <w:r>
        <w:t>29.</w:t>
      </w:r>
      <w:r>
        <w:tab/>
      </w:r>
      <w:smartTag w:uri="urn:schemas-microsoft-com:office:smarttags" w:element="PersonName">
        <w:smartTagPr>
          <w:attr w:name="ProductID" w:val="La Sra. Al"/>
        </w:smartTagPr>
        <w:r w:rsidR="000B2AA1">
          <w:t xml:space="preserve">La </w:t>
        </w:r>
        <w:r w:rsidR="000B2AA1">
          <w:rPr>
            <w:b/>
          </w:rPr>
          <w:t>Sra</w:t>
        </w:r>
        <w:r w:rsidR="000B2AA1" w:rsidRPr="000556CC">
          <w:rPr>
            <w:b/>
          </w:rPr>
          <w:t>. Al</w:t>
        </w:r>
      </w:smartTag>
      <w:r w:rsidR="000B2AA1">
        <w:rPr>
          <w:b/>
        </w:rPr>
        <w:t xml:space="preserve"> </w:t>
      </w:r>
      <w:r w:rsidR="000B2AA1" w:rsidRPr="000556CC">
        <w:rPr>
          <w:b/>
        </w:rPr>
        <w:t>Asmar</w:t>
      </w:r>
      <w:r w:rsidR="000B2AA1" w:rsidRPr="000556CC">
        <w:t xml:space="preserve"> </w:t>
      </w:r>
      <w:r w:rsidR="000B2AA1">
        <w:t xml:space="preserve">pregunta si se han traducido </w:t>
      </w:r>
      <w:smartTag w:uri="urn:schemas-microsoft-com:office:smarttags" w:element="PersonName">
        <w:smartTagPr>
          <w:attr w:name="ProductID" w:val="la Secretar￭a"/>
        </w:smartTagPr>
        <w:r w:rsidR="000B2AA1">
          <w:t>la</w:t>
        </w:r>
        <w:r w:rsidR="000B2AA1" w:rsidRPr="000556CC">
          <w:t xml:space="preserve"> Conven</w:t>
        </w:r>
        <w:r w:rsidR="000B2AA1">
          <w:t>c</w:t>
        </w:r>
        <w:r w:rsidR="000B2AA1" w:rsidRPr="000556CC">
          <w:t>i</w:t>
        </w:r>
        <w:r w:rsidR="000B2AA1">
          <w:t>ó</w:t>
        </w:r>
        <w:r w:rsidR="000B2AA1" w:rsidRPr="000556CC">
          <w:t>n</w:t>
        </w:r>
      </w:smartTag>
      <w:r w:rsidR="000B2AA1" w:rsidRPr="000556CC">
        <w:t xml:space="preserve"> </w:t>
      </w:r>
      <w:r w:rsidR="000B2AA1">
        <w:t>y sus</w:t>
      </w:r>
      <w:r w:rsidR="000B2AA1" w:rsidRPr="000556CC">
        <w:t xml:space="preserve"> Protocol</w:t>
      </w:r>
      <w:r w:rsidR="000B2AA1">
        <w:t>o</w:t>
      </w:r>
      <w:r w:rsidR="000B2AA1" w:rsidRPr="000556CC">
        <w:t xml:space="preserve">s </w:t>
      </w:r>
      <w:r w:rsidR="000B2AA1">
        <w:t>Facultativos a las lenguas</w:t>
      </w:r>
      <w:r w:rsidR="000B2AA1" w:rsidRPr="000556CC">
        <w:t xml:space="preserve"> ind</w:t>
      </w:r>
      <w:r w:rsidR="000B2AA1">
        <w:t>í</w:t>
      </w:r>
      <w:r w:rsidR="000B2AA1" w:rsidRPr="000556CC">
        <w:t>gen</w:t>
      </w:r>
      <w:r w:rsidR="000B2AA1">
        <w:t>as y</w:t>
      </w:r>
      <w:r w:rsidR="000B2AA1" w:rsidRPr="000556CC">
        <w:t xml:space="preserve">, </w:t>
      </w:r>
      <w:r w:rsidR="000B2AA1">
        <w:t xml:space="preserve">en </w:t>
      </w:r>
      <w:r w:rsidR="000B2AA1" w:rsidRPr="000556CC">
        <w:t>especial</w:t>
      </w:r>
      <w:r w:rsidR="000B2AA1">
        <w:t xml:space="preserve"> al</w:t>
      </w:r>
      <w:r w:rsidR="000B2AA1" w:rsidRPr="000556CC">
        <w:t xml:space="preserve"> </w:t>
      </w:r>
      <w:r w:rsidR="000B2AA1">
        <w:t>m</w:t>
      </w:r>
      <w:r w:rsidR="000B2AA1" w:rsidRPr="000556CC">
        <w:t xml:space="preserve">aya. </w:t>
      </w:r>
      <w:r w:rsidR="000B2AA1" w:rsidRPr="00B572C2">
        <w:t>Desearía saber si el Estado parte ha evaluado los resultados alcanzados por la formaci</w:t>
      </w:r>
      <w:r w:rsidR="000B2AA1">
        <w:t>ón impartida al profesorado respecto de esos</w:t>
      </w:r>
      <w:r w:rsidR="000B2AA1" w:rsidRPr="00B572C2">
        <w:t xml:space="preserve"> instrument</w:t>
      </w:r>
      <w:r w:rsidR="000B2AA1">
        <w:t>o</w:t>
      </w:r>
      <w:r w:rsidR="000B2AA1" w:rsidRPr="00B572C2">
        <w:t xml:space="preserve">s. </w:t>
      </w:r>
      <w:r w:rsidR="000B2AA1" w:rsidRPr="003E45D8">
        <w:t>A pesar de que existen leyes que garantizan el respeto de las opinion</w:t>
      </w:r>
      <w:r w:rsidR="000B2AA1">
        <w:t>e</w:t>
      </w:r>
      <w:r w:rsidR="000B2AA1" w:rsidRPr="003E45D8">
        <w:t>s del niño, la aplicaci</w:t>
      </w:r>
      <w:r w:rsidR="000B2AA1">
        <w:t>ón de ese principio parece brillar por su ausencia en</w:t>
      </w:r>
      <w:r w:rsidR="000B2AA1" w:rsidRPr="003E45D8">
        <w:t xml:space="preserve"> Guatemala. Pregunta qué medidas prevé tomar el Gobierno para remediar esa </w:t>
      </w:r>
      <w:r w:rsidR="000B2AA1">
        <w:t>situac</w:t>
      </w:r>
      <w:r w:rsidR="000B2AA1" w:rsidRPr="003E45D8">
        <w:t>i</w:t>
      </w:r>
      <w:r w:rsidR="000B2AA1">
        <w:t>ón</w:t>
      </w:r>
      <w:r w:rsidR="000B2AA1" w:rsidRPr="003E45D8">
        <w:t>. Desearía saber si se consulta a los</w:t>
      </w:r>
      <w:r w:rsidR="000B2AA1">
        <w:t xml:space="preserve"> </w:t>
      </w:r>
      <w:r w:rsidR="000B2AA1" w:rsidRPr="003E45D8">
        <w:t xml:space="preserve">pueblos indígenas para determinar cual es la </w:t>
      </w:r>
      <w:r w:rsidR="000B2AA1">
        <w:t>me</w:t>
      </w:r>
      <w:r w:rsidR="000B2AA1" w:rsidRPr="003E45D8">
        <w:t>jor manera</w:t>
      </w:r>
      <w:r w:rsidR="000B2AA1">
        <w:t xml:space="preserve"> de proporcionarles</w:t>
      </w:r>
      <w:r w:rsidR="000B2AA1" w:rsidRPr="003E45D8">
        <w:t xml:space="preserve"> servic</w:t>
      </w:r>
      <w:r w:rsidR="000B2AA1">
        <w:t>io</w:t>
      </w:r>
      <w:r w:rsidR="000B2AA1" w:rsidRPr="003E45D8">
        <w:t xml:space="preserve">s. </w:t>
      </w:r>
      <w:r w:rsidR="000B2AA1" w:rsidRPr="00BE58B0">
        <w:t xml:space="preserve">Solicita una explicación de por qué no se les facilita más el acceso al registro de los nacimientos </w:t>
      </w:r>
      <w:r w:rsidR="000B2AA1">
        <w:t>y se pregunta si es por las restricciones</w:t>
      </w:r>
      <w:r w:rsidR="000B2AA1" w:rsidRPr="00BE58B0">
        <w:t xml:space="preserve"> financi</w:t>
      </w:r>
      <w:r w:rsidR="000B2AA1">
        <w:t>eras</w:t>
      </w:r>
      <w:r w:rsidR="000B2AA1" w:rsidRPr="00BE58B0">
        <w:t xml:space="preserve"> o</w:t>
      </w:r>
      <w:r w:rsidR="000B2AA1">
        <w:t xml:space="preserve"> por las dificultades lingüí</w:t>
      </w:r>
      <w:r w:rsidR="000B2AA1" w:rsidRPr="00BE58B0">
        <w:t>stic</w:t>
      </w:r>
      <w:r w:rsidR="000B2AA1">
        <w:t>as</w:t>
      </w:r>
      <w:r w:rsidR="000B2AA1" w:rsidRPr="00BE58B0">
        <w:t>.</w:t>
      </w:r>
    </w:p>
    <w:p w:rsidR="000B2AA1" w:rsidRPr="00E02114" w:rsidRDefault="00FE51DC" w:rsidP="000B2AA1">
      <w:pPr>
        <w:pStyle w:val="SingleTxtG"/>
      </w:pPr>
      <w:r>
        <w:t>30.</w:t>
      </w:r>
      <w:r>
        <w:tab/>
      </w:r>
      <w:smartTag w:uri="urn:schemas-microsoft-com:office:smarttags" w:element="PersonName">
        <w:smartTagPr>
          <w:attr w:name="ProductID" w:val="la Presidenta"/>
        </w:smartTagPr>
        <w:r w:rsidR="000B2AA1" w:rsidRPr="00FE51DC">
          <w:rPr>
            <w:b/>
          </w:rPr>
          <w:t>La</w:t>
        </w:r>
        <w:r w:rsidR="000B2AA1" w:rsidRPr="008C17FB">
          <w:rPr>
            <w:b/>
          </w:rPr>
          <w:t xml:space="preserve"> Presidenta</w:t>
        </w:r>
      </w:smartTag>
      <w:r w:rsidR="000B2AA1" w:rsidRPr="008C17FB">
        <w:t xml:space="preserve"> comunica que apoya las peticiones de aclaración de otros miembros </w:t>
      </w:r>
      <w:r w:rsidR="000B2AA1">
        <w:t>del Comité sobre las medidas que se están tomando para paliar los bajos niveles de inscripción de los nacimientos en el registro</w:t>
      </w:r>
      <w:r w:rsidR="000B2AA1" w:rsidRPr="008C17FB">
        <w:t xml:space="preserve">. </w:t>
      </w:r>
      <w:r w:rsidR="000B2AA1" w:rsidRPr="00E02114">
        <w:t xml:space="preserve">Pregunta también cual es el porcentaje del producto interno bruto (PIB) del país </w:t>
      </w:r>
      <w:r w:rsidR="000B2AA1">
        <w:t>invertido</w:t>
      </w:r>
      <w:r w:rsidR="000B2AA1" w:rsidRPr="00E02114">
        <w:t xml:space="preserve"> en las cuestiones relativas a los niños, aparte de la educa</w:t>
      </w:r>
      <w:r w:rsidR="000B2AA1">
        <w:t>c</w:t>
      </w:r>
      <w:r w:rsidR="000B2AA1" w:rsidRPr="00E02114">
        <w:t>i</w:t>
      </w:r>
      <w:r w:rsidR="000B2AA1">
        <w:t>ó</w:t>
      </w:r>
      <w:r w:rsidR="000B2AA1" w:rsidRPr="00E02114">
        <w:t>n. En el párrafo 31 del informe periódico se ofrece una cifra, pero se aplica s</w:t>
      </w:r>
      <w:r w:rsidR="000B2AA1">
        <w:t>ólo a la</w:t>
      </w:r>
      <w:r w:rsidR="000B2AA1" w:rsidRPr="00E02114">
        <w:t xml:space="preserve"> educa</w:t>
      </w:r>
      <w:r w:rsidR="000B2AA1">
        <w:t>c</w:t>
      </w:r>
      <w:r w:rsidR="000B2AA1" w:rsidRPr="00E02114">
        <w:t>i</w:t>
      </w:r>
      <w:r w:rsidR="000B2AA1">
        <w:t>ó</w:t>
      </w:r>
      <w:r w:rsidR="000B2AA1" w:rsidRPr="00E02114">
        <w:t>n. Además, se ha mencionado que las partidas presupuestarias est</w:t>
      </w:r>
      <w:r w:rsidR="000B2AA1">
        <w:t>án sujetas a reducciones</w:t>
      </w:r>
      <w:r w:rsidR="000B2AA1" w:rsidRPr="00E02114">
        <w:t xml:space="preserve">. </w:t>
      </w:r>
    </w:p>
    <w:p w:rsidR="000B2AA1" w:rsidRPr="004A3A9D" w:rsidRDefault="00FE51DC" w:rsidP="000B2AA1">
      <w:pPr>
        <w:pStyle w:val="SingleTxtG"/>
      </w:pPr>
      <w:r>
        <w:t>31.</w:t>
      </w:r>
      <w:r>
        <w:tab/>
      </w:r>
      <w:r w:rsidR="000B2AA1" w:rsidRPr="00E02114">
        <w:t xml:space="preserve">Solicita también una </w:t>
      </w:r>
      <w:r w:rsidR="000B2AA1">
        <w:t>explicación sobre los castigos</w:t>
      </w:r>
      <w:r w:rsidR="000B2AA1" w:rsidRPr="00E02114">
        <w:t xml:space="preserve"> corporal</w:t>
      </w:r>
      <w:r w:rsidR="000B2AA1">
        <w:t>es</w:t>
      </w:r>
      <w:r w:rsidR="000B2AA1" w:rsidRPr="00E02114">
        <w:t>. Según tiene entendido, están permitidos en el hogar, pero no en la escuela. Se pregunta, sin embargo, si están autorizados en las institu</w:t>
      </w:r>
      <w:r w:rsidR="000B2AA1">
        <w:t>c</w:t>
      </w:r>
      <w:r w:rsidR="000B2AA1" w:rsidRPr="00E02114">
        <w:t>ion</w:t>
      </w:r>
      <w:r w:rsidR="000B2AA1">
        <w:t>e</w:t>
      </w:r>
      <w:r w:rsidR="000B2AA1" w:rsidRPr="00E02114">
        <w:t xml:space="preserve">s </w:t>
      </w:r>
      <w:r w:rsidR="000B2AA1">
        <w:t>para niños</w:t>
      </w:r>
      <w:r w:rsidR="000B2AA1" w:rsidRPr="00E02114">
        <w:t xml:space="preserve">, </w:t>
      </w:r>
      <w:r w:rsidR="000B2AA1">
        <w:t>como sugieren algunos informes</w:t>
      </w:r>
      <w:r w:rsidR="000B2AA1" w:rsidRPr="00E02114">
        <w:t xml:space="preserve">. </w:t>
      </w:r>
      <w:r w:rsidR="000B2AA1" w:rsidRPr="004A3A9D">
        <w:t xml:space="preserve">Para terminar, pone de relieve la </w:t>
      </w:r>
      <w:r w:rsidR="000B2AA1">
        <w:t>disparidad</w:t>
      </w:r>
      <w:r w:rsidR="000B2AA1" w:rsidRPr="004A3A9D">
        <w:t xml:space="preserve"> mencionada en el párrafo 50 del informe periódico, que contradice</w:t>
      </w:r>
      <w:r w:rsidR="000B2AA1">
        <w:t xml:space="preserve"> </w:t>
      </w:r>
      <w:r w:rsidR="000B2AA1" w:rsidRPr="004A3A9D">
        <w:t xml:space="preserve">a su vez un informe anterior, en el que se indica que </w:t>
      </w:r>
      <w:r w:rsidR="000B2AA1">
        <w:t xml:space="preserve">la edad </w:t>
      </w:r>
      <w:r w:rsidR="000B2AA1" w:rsidRPr="004A3A9D">
        <w:t>m</w:t>
      </w:r>
      <w:r w:rsidR="000B2AA1">
        <w:t>á</w:t>
      </w:r>
      <w:r w:rsidR="000B2AA1" w:rsidRPr="004A3A9D">
        <w:t>xim</w:t>
      </w:r>
      <w:r w:rsidR="000B2AA1">
        <w:t>a</w:t>
      </w:r>
      <w:r w:rsidR="000B2AA1" w:rsidRPr="004A3A9D">
        <w:t xml:space="preserve"> </w:t>
      </w:r>
      <w:r w:rsidR="000B2AA1">
        <w:t>de</w:t>
      </w:r>
      <w:r w:rsidR="00F2125C">
        <w:t xml:space="preserve"> </w:t>
      </w:r>
      <w:r w:rsidR="000B2AA1" w:rsidRPr="004A3A9D">
        <w:t>educa</w:t>
      </w:r>
      <w:r w:rsidR="000B2AA1">
        <w:t>c</w:t>
      </w:r>
      <w:r w:rsidR="000B2AA1" w:rsidRPr="004A3A9D">
        <w:t>i</w:t>
      </w:r>
      <w:r w:rsidR="000B2AA1">
        <w:t>ó</w:t>
      </w:r>
      <w:r w:rsidR="000B2AA1" w:rsidRPr="004A3A9D">
        <w:t xml:space="preserve">n </w:t>
      </w:r>
      <w:r w:rsidR="000B2AA1">
        <w:t>básica es de</w:t>
      </w:r>
      <w:r w:rsidR="000B2AA1" w:rsidRPr="004A3A9D">
        <w:t xml:space="preserve"> 15 a</w:t>
      </w:r>
      <w:r w:rsidR="000B2AA1">
        <w:t>ños y que la edad</w:t>
      </w:r>
      <w:r w:rsidR="000B2AA1" w:rsidRPr="004A3A9D">
        <w:t xml:space="preserve"> </w:t>
      </w:r>
      <w:r w:rsidR="000B2AA1">
        <w:t>laboral mí</w:t>
      </w:r>
      <w:r w:rsidR="000B2AA1" w:rsidRPr="004A3A9D">
        <w:t>nim</w:t>
      </w:r>
      <w:r w:rsidR="000B2AA1">
        <w:t>a es de</w:t>
      </w:r>
      <w:r w:rsidR="000B2AA1" w:rsidRPr="004A3A9D">
        <w:t xml:space="preserve"> 14</w:t>
      </w:r>
      <w:r w:rsidR="000B2AA1">
        <w:t xml:space="preserve"> años</w:t>
      </w:r>
      <w:r w:rsidR="000B2AA1" w:rsidRPr="004A3A9D">
        <w:t xml:space="preserve">. </w:t>
      </w:r>
    </w:p>
    <w:p w:rsidR="000B2AA1" w:rsidRPr="000556CC" w:rsidRDefault="000B2AA1" w:rsidP="000B2AA1">
      <w:pPr>
        <w:pStyle w:val="SingleTxtG"/>
      </w:pPr>
      <w:r w:rsidRPr="00FE51DC">
        <w:rPr>
          <w:i/>
        </w:rPr>
        <w:t>Se suspende la sesión a las 11.35 horas y se reanuda a las 11.50 horas</w:t>
      </w:r>
      <w:r w:rsidRPr="000556CC">
        <w:t>.</w:t>
      </w:r>
    </w:p>
    <w:p w:rsidR="000B2AA1" w:rsidRPr="00FE3345" w:rsidRDefault="00FE51DC" w:rsidP="000B2AA1">
      <w:pPr>
        <w:pStyle w:val="SingleTxtG"/>
      </w:pPr>
      <w:r>
        <w:t>32.</w:t>
      </w:r>
      <w:r>
        <w:tab/>
      </w:r>
      <w:smartTag w:uri="urn:schemas-microsoft-com:office:smarttags" w:element="PersonName">
        <w:smartTagPr>
          <w:attr w:name="ProductID" w:val="La Sra."/>
        </w:smartTagPr>
        <w:r w:rsidR="000B2AA1">
          <w:t xml:space="preserve">La </w:t>
        </w:r>
        <w:r w:rsidR="000B2AA1">
          <w:rPr>
            <w:b/>
          </w:rPr>
          <w:t>Sra</w:t>
        </w:r>
        <w:r w:rsidR="000B2AA1" w:rsidRPr="000556CC">
          <w:rPr>
            <w:b/>
          </w:rPr>
          <w:t>.</w:t>
        </w:r>
      </w:smartTag>
      <w:r w:rsidR="000B2AA1" w:rsidRPr="000556CC">
        <w:rPr>
          <w:b/>
        </w:rPr>
        <w:t xml:space="preserve"> </w:t>
      </w:r>
      <w:r w:rsidR="000B2AA1">
        <w:rPr>
          <w:b/>
        </w:rPr>
        <w:t>d</w:t>
      </w:r>
      <w:r w:rsidR="000B2AA1" w:rsidRPr="000556CC">
        <w:rPr>
          <w:b/>
        </w:rPr>
        <w:t>el Valle</w:t>
      </w:r>
      <w:r w:rsidR="000B2AA1" w:rsidRPr="000556CC">
        <w:t xml:space="preserve"> (Guatemala) </w:t>
      </w:r>
      <w:r w:rsidR="000B2AA1">
        <w:t>dice que, por lo que hace a los</w:t>
      </w:r>
      <w:r w:rsidR="000B2AA1" w:rsidRPr="000556CC">
        <w:t xml:space="preserve"> minist</w:t>
      </w:r>
      <w:r w:rsidR="000B2AA1">
        <w:t>e</w:t>
      </w:r>
      <w:r w:rsidR="000B2AA1" w:rsidRPr="000556CC">
        <w:t>ri</w:t>
      </w:r>
      <w:r w:rsidR="000B2AA1">
        <w:t>o</w:t>
      </w:r>
      <w:r w:rsidR="000B2AA1" w:rsidRPr="000556CC">
        <w:t xml:space="preserve">s </w:t>
      </w:r>
      <w:r w:rsidR="000B2AA1">
        <w:t>que guardan más relación con la infancia</w:t>
      </w:r>
      <w:r w:rsidR="000B2AA1" w:rsidRPr="000556CC">
        <w:t xml:space="preserve">, </w:t>
      </w:r>
      <w:r w:rsidR="000B2AA1">
        <w:t>la</w:t>
      </w:r>
      <w:r w:rsidR="000B2AA1" w:rsidRPr="000556CC">
        <w:t xml:space="preserve"> delega</w:t>
      </w:r>
      <w:r w:rsidR="000B2AA1">
        <w:t>c</w:t>
      </w:r>
      <w:r w:rsidR="000B2AA1" w:rsidRPr="000556CC">
        <w:t>i</w:t>
      </w:r>
      <w:r w:rsidR="000B2AA1">
        <w:t>ó</w:t>
      </w:r>
      <w:r w:rsidR="000B2AA1" w:rsidRPr="000556CC">
        <w:t xml:space="preserve">n </w:t>
      </w:r>
      <w:r w:rsidR="000B2AA1">
        <w:t>no está en condiciones de</w:t>
      </w:r>
      <w:r w:rsidR="000B2AA1" w:rsidRPr="000556CC">
        <w:t xml:space="preserve"> </w:t>
      </w:r>
      <w:r w:rsidR="000B2AA1">
        <w:t>e</w:t>
      </w:r>
      <w:r w:rsidR="000B2AA1" w:rsidRPr="000556CC">
        <w:t>specif</w:t>
      </w:r>
      <w:r w:rsidR="000B2AA1">
        <w:t>icar qué porcentaje del presupuesto</w:t>
      </w:r>
      <w:r w:rsidR="000B2AA1" w:rsidRPr="000556CC">
        <w:t xml:space="preserve"> </w:t>
      </w:r>
      <w:r w:rsidR="000B2AA1">
        <w:t>se dedica a los niños</w:t>
      </w:r>
      <w:r w:rsidR="000B2AA1" w:rsidRPr="000556CC">
        <w:t xml:space="preserve">. </w:t>
      </w:r>
      <w:r w:rsidR="000B2AA1" w:rsidRPr="00FE3345">
        <w:t xml:space="preserve">En </w:t>
      </w:r>
      <w:r w:rsidR="000B2AA1">
        <w:t>té</w:t>
      </w:r>
      <w:r w:rsidR="000B2AA1" w:rsidRPr="00FE3345">
        <w:t>rmin</w:t>
      </w:r>
      <w:r w:rsidR="000B2AA1">
        <w:t>o</w:t>
      </w:r>
      <w:r w:rsidR="000B2AA1" w:rsidRPr="00FE3345">
        <w:t>s generales, sin embargo, puede informar al Comité de que se han incrementado considerablemente los presupuestos del Ministerio de Salud Pública y Bienestar, el Minister</w:t>
      </w:r>
      <w:r w:rsidR="000B2AA1">
        <w:t>io de</w:t>
      </w:r>
      <w:r w:rsidR="000B2AA1" w:rsidRPr="00FE3345">
        <w:t xml:space="preserve"> </w:t>
      </w:r>
      <w:r w:rsidR="000B2AA1">
        <w:t>Trabajo y el</w:t>
      </w:r>
      <w:r w:rsidR="000B2AA1" w:rsidRPr="00FE3345">
        <w:t xml:space="preserve"> Minist</w:t>
      </w:r>
      <w:r w:rsidR="000B2AA1">
        <w:t>e</w:t>
      </w:r>
      <w:r w:rsidR="000B2AA1" w:rsidRPr="00FE3345">
        <w:t>r</w:t>
      </w:r>
      <w:r w:rsidR="000B2AA1">
        <w:t>io de</w:t>
      </w:r>
      <w:r w:rsidR="000B2AA1" w:rsidRPr="00FE3345">
        <w:t xml:space="preserve"> Educa</w:t>
      </w:r>
      <w:r w:rsidR="000B2AA1">
        <w:t>c</w:t>
      </w:r>
      <w:r w:rsidR="000B2AA1" w:rsidRPr="00FE3345">
        <w:t>i</w:t>
      </w:r>
      <w:r w:rsidR="000B2AA1">
        <w:t>ó</w:t>
      </w:r>
      <w:r w:rsidR="000B2AA1" w:rsidRPr="00FE3345">
        <w:t>n.</w:t>
      </w:r>
      <w:r w:rsidR="000B2AA1">
        <w:t xml:space="preserve"> </w:t>
      </w:r>
      <w:smartTag w:uri="urn:schemas-microsoft-com:office:smarttags" w:element="PersonName">
        <w:smartTagPr>
          <w:attr w:name="ProductID" w:val="la Ciudadan￭a"/>
        </w:smartTagPr>
        <w:r w:rsidR="000B2AA1" w:rsidRPr="00FE3345">
          <w:t>La Secretaría</w:t>
        </w:r>
      </w:smartTag>
      <w:r w:rsidR="000B2AA1" w:rsidRPr="00FE3345">
        <w:t xml:space="preserve"> de </w:t>
      </w:r>
      <w:r w:rsidR="000B2AA1">
        <w:t xml:space="preserve">Bienestar Social de </w:t>
      </w:r>
      <w:smartTag w:uri="urn:schemas-microsoft-com:office:smarttags" w:element="PersonName">
        <w:smartTagPr>
          <w:attr w:name="ProductID" w:val="la Presidencia"/>
        </w:smartTagPr>
        <w:r w:rsidR="000B2AA1" w:rsidRPr="00FE3345">
          <w:t>la Presidencia</w:t>
        </w:r>
      </w:smartTag>
      <w:r w:rsidR="000B2AA1" w:rsidRPr="00FE3345">
        <w:t xml:space="preserve"> ha recibido más de 244 millones de quetzal</w:t>
      </w:r>
      <w:r w:rsidR="000B2AA1">
        <w:t>e</w:t>
      </w:r>
      <w:r w:rsidR="000B2AA1" w:rsidRPr="00FE3345">
        <w:t>s,</w:t>
      </w:r>
      <w:r w:rsidR="000B2AA1">
        <w:t xml:space="preserve"> que se han</w:t>
      </w:r>
      <w:r w:rsidR="000B2AA1" w:rsidRPr="00FE3345">
        <w:t xml:space="preserve"> </w:t>
      </w:r>
      <w:r w:rsidR="000B2AA1">
        <w:t xml:space="preserve">asignado en parte a </w:t>
      </w:r>
      <w:smartTag w:uri="urn:schemas-microsoft-com:office:smarttags" w:element="PersonName">
        <w:smartTagPr>
          <w:attr w:name="ProductID" w:val="ヴ菠ポ뭘֧Ḑ٭走&quot;쫸ƣ`C:\ARCHIV~1\ARCHIV~1\MICROS~1\SMARTT~1\FDATE.DLL觼&quot;䀈āasSlǴ̀DH誠&quot;lrȀdȀÈȀǌ⭤ʽ&#10;.DOC ǆ ǽncalrpcǲncalrpcǷ섄ヴϸ!삘ヴ菠ポ祠!㚘&quot;走&quot;쫸ǯ촀禠!Ǭ⭤ʽ&#10;.docǦ섄ヴ처$삘ヴ菠ポའˀ⒘走&quot;쫸Ğ꧐$∈Ē&#10;着ʽ切㮅붲 ぇ㐷㠰㌱搮捯0뻯㮅붱㺇署G0740813.docď&#10;矰ʽ␀㭺䐫 ぇ㐷〵ㄵ搮捯0뻯㭺䐫㺖꺁G0745051.docĄ섄ヴ禠!삘ヴ菠ポⲨʽ箐!走&quot;쫸ļ꧐$素!İ⳨ʽƈĶ蒘ポ⪠ং辨ও즠ビ㾠!ସ!走&quot;CONIA.docĀĠ磸ʽꐀ㙳ᔆ 啇呁䵅ㅾ䐮䍏2뻯㙮佗㵍꣝GUATEMALA.docŝ0la Procuradur￭a Generalŕ┘처$ŋ&#10;稀ʽ一㹙ݩ 物慬摮㉡䐮䍏0뻯㹑ࠒ㹙ݩirlanda2.DOCŀ1la Procuradur￭a. PorF.hŸ⓸蹸&quot;ž ఀ.tmpŰ .mdiŪDesců↔睋ⅰ睋$辨&quot;⡘&quot;ﾰ粑Ǡ粒惛봘ּ$뵨ּ뵨ּ⅘睋辨&quot;⅄睋辨&quot;0.ℴ睋ℤ睋뼼睋뼬睋遌&quot;뱰ּ냨踻ᳮѴ檡찣弿தƊ耜&quot;舨!鄐&quot;鯤&quot;͈ʻƍ蕘ポf挄!翸&quot;ƀexcepciónƻꞔ!邘&quot;芈&quot;邼&quot;臘!ƾ섄ヴ鑨&quot;삘ヴ菠ポ㽈!酰&quot;走&quot;쫸 ƶ섄ヴ鉠&quot;삘ヴ菠ポ鄰&quot;뙘&quot;走&quot;쫸ia  ƭ쮬ヴ蔬ポ쭼ヴ쿜ブ腀&quot;l Ƥ섄ヴ쳨삘ヴ菠ポְʻ鐈&quot;走&quot;쫸ǜ꧐$☸ǐஈʻƈǖ雜矴镀矴ʹǊ&#10;&quot;la Estrategia NacionalǂAddRefǅReleasessǸ섄ヴ또&quot;삘ヴ菠ポ⺠ʽ䉀&quot;走&quot;쫸ǰ꧐$ҠʻǴ⻠ʽ䊠&quot;ǩǢ&#10;笔!.dochtmlě섄ヴ㛘&quot;삘ヴ菠ポ鈀&quot;Ⲩʽ走&quot;쫸ē꧐$素!ė鉀&quot;ƈvĕæࠨࠨࠨࠨࠨࠨܯܯܯܯܯܯܯܯܯܯܯܯܯܯܯ爈ܰ犸ܰ獸ܰ琨ܰ瓘ܰ疘ܰ癈ܰ眈ܰ瞸ܰ硨ܰ礘ܰ秘ܰ窈ܰ笸ܰࠨࠨࠨࠨࠨࠨࠨࠨࠨࠨࠨࠨࠨࠨࠨࠨࠨࠨࠨࠨࠨࠨࠨࠨࠨࠨࠨࠨࠨࠨࠨࠨࠨࠨࠨࠨ戀ࠨ懲ࠨ﫰ࠨﮰࠨﱠࠨﴐࠨ﷐ࠨﺀࠨＰࠨ￰ࠨ ࠩŠࠩȐࠩˀࠩ΀ࠩрࠩӰְٰࠩࠩࠩܠࠩߐࠩ࢐ࠩॐࠩਐࠩીࠩ୰ࠩఠࠩ೐ࠩ඀ࠩะࠩ໰ࠩྰࠩၰࠩᄰࠩᇠࠩአࠩ፠ࠩᐐࠩᓀࠩᕰࠩᘰࠩᛠࠩថࠩᡀࠩᤀࠩᧀࠩᩰࠩᬰࠩᯠࠩᲠࠩᵐࠩḐࠩỐࠩᾀࠩ⁀ࠩ⃰ࠩ↠ࠩ≐ࠩ⌀ࠩ⏀ࠩ⑰ࠩ┠ࠩ◠ࠩ⚐ࠩ❐ࠩ⠀ࠩ⢰ࠩ⥰ࠩ⨰ࠩ⫠ࠩ⮐ࠩⱐࠩⴀࠩⷀࠩ⹰ࠩ⼰ࠩ⿠ࠩ゠ࠩㅠࠩ㈐ࠩ㋐ࠩ㎐ࠩ㑐ࠩ㔀ࠩ㖰ࠩ㙠ࠩ㜠ࠩ㟠ࠩ㢐ࠩ㥐ࠩ㨀ࠩ㪰ࠩ㭰ࠩ㰠ࠩ㳠ࠩ㶐ࠩ㹐ࠩ㼀ࠩ㾰ࠩ䁰ࠩ䄠ࠩ䇠ࠩ䊐ࠩ䍐ࠩ䐀ࠩ䓀ࠩ䖀ࠩ䘰ࠩ䛠ࠩ䞐ࠩ䡀ࠩ䤀ࠩ䦰ࠩ䩰ࠩ䬰ࠩ䯠ࠩ䲐ࠩ䵀ࠩ一ࠩ亰ࠩ你ࠩ倐ࠩ僀ࠩ冀ࠩ到ࠩ勰ࠩ厠ࠩ呐ࠩ唐ࠩ嗀ࠩ嚀ࠩ地ࠩ埠ࠩ墠ࠩ奠ࠩ娐ࠩ嫀ࠩ孰ࠩ尠ࠩ峠ࠩ嶐ࠩ幀ࠩ廰ࠩ徠ࠩ恠ࠩ愐ࠩ懐ࠩ技ࠩ挰ࠩ揰ࠩ撠ࠩ敠ࠩ昐ࠩ曀ࠩ杰ࠩ栠ࠩ棠ࠩ榠ࠩ橐ࠩwvƟ畤wǠdeǥ妐ও!rěÞࠨࠨࠨࠨࠨࠨܯܯܯܯܯܯܯܯܯܯܯܯܯܯܯ爈ܰ犸ܰ獸ܰ琨ܰ瓘ܰ疘ܰ癈ܰ眈ܰ瞸ܰ硨ܰ礘ܰ秘ܰ窈ܰ笸ܰࠨࠨࠨࠨࠨࠨࠨࠨࠨࠨࠨࠨࠨࠨࠨࠨࠨࠨࠨࠨࠨࠨࠨࠨࠨࠨࠨࠨࠨࠨࠨࠨࠨࠨࠨࠨ戀ࠨ懲ࠨ﫰ࠨﮰࠨﱠࠨﴐࠨ﷐ࠨﺀࠨＰࠨ￰ࠨ ࠩŠࠩȐࠩˀࠩ΀ࠩрࠩӰְٰࠩࠩࠩܠࠩߐࠩ࢐ࠩॐࠩਐࠩીࠩ୰ࠩఠࠩ೐ࠩ඀ࠩะࠩ໰ࠩྰࠩၰࠩᄰࠩᇠࠩአࠩ፠ࠩᐐࠩᓀࠩᕰࠩᘰࠩᛠࠩថࠩᡀࠩᤀࠩᧀࠩᩰࠩᬰࠩᯠࠩᲠࠩᵐࠩḐࠩỐࠩᾀࠩ⁀ࠩ⃰ࠩ↠ࠩ≐ࠩ⌀ࠩ⏀ࠩ⑰ࠩ┠ࠩ◠ࠩ⚐ࠩ❐ࠩ⠀ࠩ⢰ࠩ⥰ࠩ⨰ࠩ⫠ࠩ⮐ࠩⱐࠩⴀࠩⷀࠩ⹰ࠩ⼰ࠩ⿠ࠩ゠ࠩㅠࠩ㈐ࠩ㋐ࠩ㎐ࠩ㑐ࠩ㔀ࠩ㖰ࠩ㙠ࠩ㜠ࠩ㟠ࠩ㢐ࠩ㥐ࠩ㨀ࠩ㪰ࠩ㭰ࠩ㰠ࠩ㳠ࠩ㶐ࠩ㹐ࠩ㼀ࠩ㾰ࠩ䁰ࠩ䄠ࠩ䇠ࠩ䊐ࠩ䍐ࠩ䐀ࠩ䓀ࠩ䖀ࠩ䘰ࠩ䛠ࠩ䞐ࠩ䡀ࠩ䤀ࠩ䦰ࠩ䩰ࠩ䬰ࠩ䯠ࠩ䲐ࠩ䵀ࠩ一ࠩ亰ࠩ你ࠩ倐ࠩ僀ࠩ冀ࠩ到ࠩ勰ࠩ厠ࠩ呐ࠩ唐ࠩ嗀ࠩ嚀ࠩ地ࠩ埠ࠩ墠ࠩ奠ࠩ娐ࠩ嫀ࠩ孰ࠩ尠ࠩ峠ࠩ嶐ࠩ幀ࠩ廰ࠩ徠ࠩ恠ࠩ愐ࠩ懐ࠩ技ࠩ挰ࠩ揰ࠩ撠ࠩorũ Gobierno de Guatemala creó la Secretaría de Derechos Human Rights and Peace in order to improve the standing of human rights and peace agreements in the country. As mentioned in paragraph 32 of the report (CRC/C/GTM/3-4), it had been suggested that a human rights policy monitoring and follow-up unit should be established in the new Secretariat, but unfortunately, the proposal had not yet been approved by the Congress of Guatemala.&#10;&#10;ࠩuoǺäࠨࠨࠨࠨࠨࠨܯܯܯܯܯܯܯܯܯܯܯܯܯܯܯ爈ܰ犸ܰ獸ܰ琨ܰ瓘ܰ疘ܰ癈ܰ眈ܰ瞸ܰ硨ܰ礘ܰ秘ܰ窈ܰ笸ܰࠨࠨࠨࠨࠨࠨࠨࠨࠨࠨࠨࠨࠨࠨࠨࠨࠨࠨࠨࠨࠨࠨࠨࠨࠨࠨࠨࠨࠨࠨࠨࠨࠨࠨࠨࠨ戀ࠨ懲ࠨ﫰ࠨﮰࠨﱠࠨﴐࠨ﷐ࠨﺀࠨＰࠨ￰ࠨ ࠩŠࠩȐࠩˀࠩ΀ࠩрࠩӰְٰࠩࠩࠩܠࠩߐࠩ࢐ࠩॐࠩਐࠩીࠩ୰ࠩఠࠩ೐ࠩ඀ࠩะࠩ໰ࠩྰࠩၰࠩᄰࠩᇠࠩአࠩ፠ࠩᐐࠩᓀࠩᕰࠩᘰࠩᛠࠩថࠩᡀࠩᤀࠩᧀࠩᩰࠩᬰࠩᯠࠩᲠࠩᵐࠩḐࠩỐࠩᾀࠩ⁀ࠩ⃰ࠩ↠ࠩ≐ࠩ⌀ࠩ⏀ࠩ⑰ࠩ┠ࠩ◠ࠩ⚐ࠩ❐ࠩ⠀ࠩ⢰ࠩ⥰ࠩ⨰ࠩ⫠ࠩ⮐ࠩⱐࠩⴀࠩⷀࠩ⹰ࠩ⼰ࠩ⿠ࠩ゠ࠩㅠࠩ㈐ࠩ㋐ࠩ㎐ࠩ㑐ࠩ㔀ࠩ㖰ࠩ㙠ࠩ㜠ࠩ㟠ࠩ㢐ࠩ㥐ࠩ㨀ࠩ㪰ࠩ㭰ࠩ㰠ࠩ㳠ࠩ㶐ࠩ㹐ࠩ㼀ࠩ㾰ࠩ䁰ࠩ䄠ࠩ䇠ࠩ䊐ࠩ䍐ࠩ䐀ࠩ䓀ࠩ䖀ࠩ䘰ࠩ䛠ࠩ䞐ࠩ䡀ࠩ䤀ࠩ䦰ࠩ䩰ࠩ䬰ࠩ䯠ࠩ䲐ࠩ䵀ࠩ一ࠩ亰ࠩ你ࠩ倐ࠩ僀ࠩ冀ࠩ到ࠩ勰ࠩ厠ࠩ呐ࠩ唐ࠩ嗀ࠩ嚀ࠩ地ࠩ埠ࠩ墠ࠩ奠ࠩ娐ࠩ嫀ࠩ孰ࠩ尠ࠩ峠ࠩ嶐ࠩ幀ࠩ廰ࠩ徠ࠩ恠ࠩ愐ࠩ懐ࠩ技ࠩ挰ࠩ揰ࠩ撠ࠩ敠ࠩ昐ࠩ曀ࠩ杰ࠩ栠ࠩ棠ࠩnuōÕ揈࡟搘࡟擸࡟斐࡟昨࡟曀࡟枀࡟栘࡟棘࡟楰࡟樠࡟櫐࡟殐࡟汀࡟泰࡟涠࡟湐࡟漐࡟濐࡟炀࡟焰࡟燠࡟犐࡟獐࡟琀࡟環࡟異࡟瘠࡟盠࡟瞐࡟础࡟磰࡟禰࡟穠࡟笐࡟節࡟籰࡟素࡟緐࡟纀࡟罀࡟翰࡟肰࡟腰࡟舠࡟苐࡟莀࡟萰࡟蓰࡟薠࡟虠࡟蜐࡟蟐࡟袀࡟褰࡟觠࡟誐࡟譀࡟诰࡟貰࡟赠࡟踠࡟軐࡟辀࡟逰࡟郰࡟醠࡟鉐࡟錀࡟鎰࡟鑰࡟锰࡟闠࡟隐࡟靐࡟頀࡟颰࡟饰࡟騠࡟髐࡟鮐࡟鱀࡟鴀࡟鶰࡟鹠࡟鼠࡟鿠࡟ꂐ࡟ꅐ࡟ꈐ࡟ꋀ࡟ꍰ࡟ꐰ࡟ꓰ࡟ꖰ࡟Ꙡ࡟꜐࡟Ꟁ࡟ꡰ࡟ꤠ࡟꧐࡟ꪐ࡟ꭐ࡟감࡟곐࡟궀࡟김࡟꼀࡟꾰࡟끠࡟널࡟뇐࡟늀࡟댰࡟돠࡟뒠࡟땠࡟또࡟뛐࡟란࡟례࡟룰࡟린࡟며࡟묠࡟믠࡟벐࡟뵀࡟뷰࡟뺠࡟뽠࡟쀐࡟샀࡟솀࡟숰࡟싰࡟쎠࡟쑐࡟씐࡟에࡟욀࡟윰࡟쟰࡟좠࡟쥠࡟쨐࡟쫐࡟쮀࡟챀࡟촀࡟춰࡟칰࡟켰࡟쿰࡟킠࡟텐࡟툀࡟틀࡟펀࡟퐰࡟퓠࡟햐࡟홀࡟훰࡟ힰ࡟࡟࡟࡟࡟࡟࡟࡟࡟࡟࡟࡟࡟࡟࡟࡟࡟࡟࡟࡟࡟࡟࡟࡟࡟࡟࡟࡟࡟࡟࡟࡟࡟࡟࡟࡟࡟࡟࡟࡟࡟࡟࡟࡟࡟࡟࡟鸞࡟類࡟廰ࠩynǟdÈĬƐǴɘʼ̠΄ϨьҰԔոלـڤ܈ݬߐ࠴࢘ࣼॠৄਨઌ૰୔ஸజಀ೤ൈඬฐ๴໘༼ྠငၨ჌ᄰᆔᇸቜዀጤᎈᏬᑐᒴᔘᕼᗠᙄᚨᜌᝰ។ᠸᢜᤀᥤᧈᨬ᪐᫴᭘ᮼᰠᲄ᳨ᵌᶰḔṸỜὀᾤ ⁬⃐ℴ↘⇼≠⋄⌨⎌⏰⑔Ⓒ├▀◤♈⚬✐❴⟘⠼⢠⤄⥨⧌⨰⪔⫸⭜⯀ⰤⲈⳬⵐⶴ⸘⹼⻠⽄⾨「ばピㄸ㆜㈀㉤㋈㌬㎐㏴㑘㒼㔠㖄㗨㙌㚰㜔㝸㟜㡀㢤㤈㥬㧐㨴㪘㫼㭠㯄㰨㲌㳰㵔㶸㸜㺀㻤㽈㾬䀐䁴䃘䄼䆠䈄䉨䋌䌰䎔䏸䑜䓀䔤䖈䗬䙐䚴䜘䝼䟠䡄䢨䤌䥰䧔䨸䪜䬀䭤䯈䰬䲐䳴䵘䶼丠亄仨佌侰倔偸僜兀冤刈剬勐匴厘叼呠哄唨喌嗰噔嚸圜垀埤塈墬夐奴姘娼媠嬄孨富尰岔峸嵜tyĦâࠨࠨࠨࠨࠨࠨܯܯܯܯܯܯܯܯܯܯܯܯܯܯܯ爈ܰ犸ܰ獸ܰ琨ܰ瓘ܰ疘ܰ癈ܰ眈ܰ瞸ܰ硨ܰ礘ܰ秘ܰ窈ܰ笸ܰࠨࠨࠨࠨࠨࠨࠨࠨࠨࠨࠨࠨࠨࠨࠨࠨࠨࠨࠨࠨࠨࠨࠨࠨࠨࠨࠨࠨࠨࠨࠨࠨࠨࠨࠨࠨ戀ࠨ懲ࠨ﫰ࠨﮰࠨﱠࠨﴐࠨ﷐ࠨﺀࠨＰࠨ￰ࠨ ࠩŠࠩȐࠩˀࠩ΀ࠩрࠩӰְٰࠩࠩࠩܠࠩߐࠩ࢐ࠩॐࠩਐࠩીࠩ୰ࠩఠࠩ೐ࠩ඀ࠩะࠩ໰ࠩྰࠩၰࠩᄰࠩᇠࠩአࠩ፠ࠩᐐࠩᓀࠩᕰࠩᘰࠩᛠࠩថࠩᡀࠩᤀࠩᧀࠩᩰࠩᬰࠩᯠࠩᲠࠩᵐࠩḐࠩỐࠩᾀࠩ⁀ࠩ⃰ࠩ↠ࠩ≐ࠩ⌀ࠩ⏀ࠩ⑰ࠩ┠ࠩ◠ࠩ⚐ࠩ❐ࠩ⠀ࠩ⢰ࠩ⥰ࠩ⨰ࠩ⫠ࠩ⮐ࠩⱐࠩⴀࠩⷀࠩ⹰ࠩ⼰ࠩ⿠ࠩ゠ࠩㅠࠩ㈐ࠩ㋐ࠩ㎐ࠩ㑐ࠩ㔀ࠩ㖰ࠩ㙠ࠩ㜠ࠩ㟠ࠩ㢐ࠩ㥐ࠩ㨀ࠩ㪰ࠩ㭰ࠩ㰠ࠩ㳠ࠩ㶐ࠩ㹐ࠩ㼀ࠩ㾰ࠩ䁰ࠩ䄠ࠩ䇠ࠩ䊐ࠩ䍐ࠩ䐀ࠩ䓀ࠩ䖀ࠩ䘰ࠩ䛠ࠩ䞐ࠩ䡀ࠩ䤀ࠩ䦰ࠩ䩰ࠩ䬰ࠩ䯠ࠩ䲐ࠩ䵀ࠩ一ࠩ亰ࠩ你ࠩ倐ࠩ僀ࠩ冀ࠩ到ࠩ勰ࠩ厠ࠩ呐ࠩ唐ࠩ嗀ࠩ嚀ࠩ地ࠩ埠ࠩ墠ࠩ奠ࠩ娐ࠩ嫀ࠩ孰ࠩ尠ࠩ峠ࠩ嶐ࠩ幀ࠩ廰ࠩ徠ࠩ恠ࠩ愐ࠩ懐ࠩ技ࠩ挰ࠩ揰ࠩ撠ࠩ敠ࠩ昐ࠩ曀ࠩ杰ࠩtƪÊÌ놠&quot;̀C:\WINDOWS\WinSxS\x86_Microsoft.Windows.Common-Controls_6595b64144ccf1df_6.0.2600.6028_x-ww_61e65202\䴀卉&#10;Ǖ쮬ヴ蔬ポ쭼ヴ쿜ブꖠ!B&#10;ǃ⧈#⯘#ⷨ#㓰 䨈 䰘 丨 倸 Bāꆸ$ꦴ睝̜À䘀ą燰繪濘繪듼&quot;熠繪焤繪焐繪烰繪煘繪焴繪烔繪烀繪ꯈ繬ꮸ繬ꯘ繬ჸ&quot;Ġʻ䊸&quot;ቔ Ģ섄ヴ輠&quot;삘ヴ菠ポຈའˀ走&quot;쫸Ś່່ŘศˀƈŞ妃ᅠ!䠠&quot;Ϯő섄ヴநʻ삘ヴ菠ポ酰&quot;뚘&quot;走&quot;쫸 ŉ섄ヴസʻ삘ヴ菠ポ뙘&quot;䜠$走&quot;쫸⸸! ŀ妃뜐&quot;ᅠ!吞&quot;Ż妃뜸&quot;뛨&quot;ž妃띠&quot;뜐&quot;ű妃랈&quot;뜸&quot;Ŵ妃렀&quot;띠&quot;ů‴痟럘&quot;련&quot;Ţ⁌痟㰈&quot;랰&quot;ť₴痟련&quot;랈&quot;Ƙ“痟랰&quot;렀&quot; Ɠc:\windows\explorer.exel&quot; ƊꑈKꓒ睏DıÀ䘀崄誈ᳫᇉါ恈뿈睋&#10;㭹颁뤔&quot;codesycsr18.doc愀 ±ǘ诰&quot;㭬阰륰&quot;@&quot;ƨ鍨$鍨$퉌&#10;ƭla Convenci￳n Interamericana&#10;Ǜprocedimientosn.11؀&#10;ǜ&#10;C:\Documents and Settings\All Users\Documentos猀&#10;&#10;ǏDĴÀ䘀崄誈ᳫᇉါ恈뿈睋&#10;ǅ&amp;la Ley Alba(Ǹ&#10;借俠⃐㫪ၩ〫鴰䌯尺尀㄀尀ၾ䐀䍏䵕繅1䐀̀Ѐ蚾ꄲ⡪ﱀᒂ䐀漀挀甀洀攀渀琀猀 愀渀搀 匀攀琀琀椀渀最猀᠀䈀㄀蘀ꔲၣ䄀䱌单繅1⨀̀Ѐ蚾ꄲ⡪ﱀᒂ䄀氀氀 唀猀攀爀猀᠀昀㄀䌀霿᎒䐀呁协繄1一̀Ѐ蚾ꨲ⡪ﱀᒂ㠀䐀愀琀漀猀 搀攀 瀀爀漀最爀愀洀愀䀀桳汥㍬⸲汤ⱬ㈭㜱㔶᠀᠀愀(Đ꧐$㓐!Ĕ)la Ni￱ez ď ))쾀ʽ  Ć 㶢*㸲*靠$  Ľ␉))予$  Ĵ␊䏐*䑠*  ģ⠉﵌)﷜)侨$  Ś⠊䧌*䩜*  őⰉɘ*˨*﫰  ňⰊ侺*偊*טּ ŇC:\WINDOWS\system32 Ź쮬ヴ蔬ポ쭼ヴ쿜ブ뽠&quot;☸ Ű뼼&quot;뾸&quot; ⎐츠$ū蕘ポꍌ$Ů뽨&quot;≈佰&quot;a侀۾࠸ŧ꧐$⎐೩ƛϛ쀜&quot;쀜&quot;샜&quot;섴&quot;ϨШ&#10;ðððððððððïðïðïðïðïðïðïð¡ðÊðïðïðïðïðïðïðïðïðïðïðïðïðïðï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쀜&quot;鯬碀෈碁ѰߥмÞÿ념ϛ㳘Ϝ뽰ϛ㬐Ϝ胈ϛ㭈Ϝ㲀Ϝ屈ϛ絘ϛ翈ϛ罀ϛ㄰Ϝ뻀ϛ뾨ϛ孠ϛ繐ϛ밐ϛ䂨ϛ䜐ϛ䩐Ϝ㪐ϛ䔀ϛ욘ϛ㚀ϜⶨϜㇸϜ㢠Ϝ쑘ϛ좰ϛ㐨Ϝ⬨Ϝ㴀Ϝ섨ϛϟ&quot;&quot;&quot;&quot;ïð&quot;鯬碀෈碁ѸϣӤ#Ӥ#Ӽ#Ӽ#ïð"/>
        </w:smartTagPr>
        <w:smartTag w:uri="urn:schemas-microsoft-com:office:smarttags" w:element="PersonName">
          <w:smartTagPr>
            <w:attr w:name="ProductID" w:val="la Comisi￳n"/>
          </w:smartTagPr>
          <w:r w:rsidR="000B2AA1">
            <w:t>la</w:t>
          </w:r>
          <w:r w:rsidR="000B2AA1" w:rsidRPr="00FE3345">
            <w:t xml:space="preserve"> Comisi</w:t>
          </w:r>
          <w:r w:rsidR="000B2AA1">
            <w:t>ó</w:t>
          </w:r>
          <w:r w:rsidR="000B2AA1" w:rsidRPr="00FE3345">
            <w:t>n</w:t>
          </w:r>
        </w:smartTag>
        <w:r w:rsidR="000B2AA1" w:rsidRPr="00FE3345">
          <w:t xml:space="preserve"> </w:t>
        </w:r>
        <w:r w:rsidR="000B2AA1">
          <w:t>Nacional</w:t>
        </w:r>
      </w:smartTag>
      <w:r w:rsidR="000B2AA1">
        <w:t xml:space="preserve"> de </w:t>
      </w:r>
      <w:smartTag w:uri="urn:schemas-microsoft-com:office:smarttags" w:element="PersonName">
        <w:smartTagPr>
          <w:attr w:name="ProductID" w:val="la Ni￱ez"/>
        </w:smartTagPr>
        <w:r w:rsidR="000B2AA1">
          <w:t>la Niñez</w:t>
        </w:r>
      </w:smartTag>
      <w:r w:rsidR="000B2AA1">
        <w:t xml:space="preserve"> y de </w:t>
      </w:r>
      <w:smartTag w:uri="urn:schemas-microsoft-com:office:smarttags" w:element="PersonName">
        <w:smartTagPr>
          <w:attr w:name="ProductID" w:val="la Adolescencia."/>
        </w:smartTagPr>
        <w:r w:rsidR="000B2AA1">
          <w:t>la</w:t>
        </w:r>
        <w:r w:rsidR="000B2AA1" w:rsidRPr="00FE3345">
          <w:t xml:space="preserve"> Adolescen</w:t>
        </w:r>
        <w:r w:rsidR="000B2AA1">
          <w:t>cia</w:t>
        </w:r>
        <w:r w:rsidR="000B2AA1" w:rsidRPr="00FE3345">
          <w:t>.</w:t>
        </w:r>
      </w:smartTag>
      <w:r w:rsidR="000B2AA1" w:rsidRPr="00FE3345">
        <w:t xml:space="preserve"> </w:t>
      </w:r>
    </w:p>
    <w:p w:rsidR="000B2AA1" w:rsidRPr="00FE3345" w:rsidRDefault="00FE51DC" w:rsidP="000B2AA1">
      <w:pPr>
        <w:pStyle w:val="SingleTxtG"/>
      </w:pPr>
      <w:r>
        <w:t>33.</w:t>
      </w:r>
      <w:r>
        <w:tab/>
      </w:r>
      <w:r w:rsidR="000B2AA1" w:rsidRPr="00FE3345">
        <w:t>El Consejo Nacional de Adopciones, que cuenta con una fuente de financiaci</w:t>
      </w:r>
      <w:r w:rsidR="000B2AA1">
        <w:t>ón diferente</w:t>
      </w:r>
      <w:r w:rsidR="000B2AA1" w:rsidRPr="00FE3345">
        <w:t xml:space="preserve">, </w:t>
      </w:r>
      <w:r w:rsidR="000B2AA1">
        <w:t>se encarga de</w:t>
      </w:r>
      <w:r w:rsidR="000B2AA1" w:rsidRPr="00FE3345">
        <w:t xml:space="preserve"> 5</w:t>
      </w:r>
      <w:r>
        <w:t>.</w:t>
      </w:r>
      <w:r w:rsidR="000B2AA1" w:rsidRPr="00FE3345">
        <w:t xml:space="preserve">370 </w:t>
      </w:r>
      <w:r w:rsidR="000B2AA1">
        <w:t>niños en</w:t>
      </w:r>
      <w:r w:rsidR="000B2AA1" w:rsidRPr="00FE3345">
        <w:t xml:space="preserve"> 83 institu</w:t>
      </w:r>
      <w:r w:rsidR="000B2AA1">
        <w:t>c</w:t>
      </w:r>
      <w:r w:rsidR="000B2AA1" w:rsidRPr="00FE3345">
        <w:t>ion</w:t>
      </w:r>
      <w:r w:rsidR="000B2AA1">
        <w:t>e</w:t>
      </w:r>
      <w:r w:rsidR="000B2AA1" w:rsidRPr="00FE3345">
        <w:t>s</w:t>
      </w:r>
      <w:r w:rsidR="000B2AA1">
        <w:t>,</w:t>
      </w:r>
      <w:r w:rsidR="000B2AA1" w:rsidRPr="00FE3345">
        <w:t xml:space="preserve"> </w:t>
      </w:r>
      <w:r w:rsidR="000B2AA1">
        <w:t>que reúnen los requisitos para ser adoptados</w:t>
      </w:r>
      <w:r w:rsidR="000B2AA1" w:rsidRPr="00FE3345">
        <w:t xml:space="preserve">. </w:t>
      </w:r>
    </w:p>
    <w:p w:rsidR="000B2AA1" w:rsidRPr="00E86DF4" w:rsidRDefault="00FE51DC" w:rsidP="000B2AA1">
      <w:pPr>
        <w:pStyle w:val="SingleTxtG"/>
      </w:pPr>
      <w:r>
        <w:t>34.</w:t>
      </w:r>
      <w:r>
        <w:tab/>
      </w:r>
      <w:r w:rsidR="000B2AA1" w:rsidRPr="0017713E">
        <w:t xml:space="preserve">Guatemala ha ratificado casi todos los instrumentos internacionales de derechos humanos, a excepción de </w:t>
      </w:r>
      <w:smartTag w:uri="urn:schemas-microsoft-com:office:smarttags" w:element="PersonName">
        <w:smartTagPr>
          <w:attr w:name="ProductID" w:val="ミꎠョ嗨ヘɀڳal ųȌ䖘ڳ騰俸ڪ嗨ŶȈǴڳˠڳﾨڲTag ŽȌꏐョꑔミꎠョ嗨ヘ˘ڳal ŤȈꒀミ嗨´ڳɨڳūȈʌڳ͸ڳɈڳŮȈꒀミ嗨&#10;붬ڲ̨ڳ ŕȌꏐョꑔミꎠョ嗨ヘͰڳ ŜȈ͌ڳАڳˠڳŃȈꒀミ嗨Üڳπڳ ņȌꏐョꑔミꎠョ嗨ヘЈڳ ƱȈϤڳҨڳ͸ڳƴȈꒀミ嗨ꞌ$јڳ ƻȌꏐョꑔミꎠョ嗨ヘҠڳ ƢȈѼڳՀڳАڳƩȈꒀミ嗨$쇌Ӱڳ ƬȌꏐョꑔミꎠョ嗨ヘԸڳ ƗȈԔڳטڳҨڳƚȈꒀミ嗨(׼ڳֈڳ ƁȌꏐョꑔミꎠョ嗨ヘאڳ ƈȈ֬ڳژڳՀڳƏȈinstrumentosǲȈꒀミ嗨5ƌڳوڳ ǹȌꏐョꑔミꎠョ嗨ヘڐڳ ǠȈ٬ڳܰڳטڳǧȈꒀミ嗨Eݔڳ۠ڳ ǪȌꏐョꑔミꎠョ嗨ヘܨڳ ǕȈ܄ڳߠڳژڳǘȈdeǝȈꒀミ嗨Hࠄڳސڳ ǀȌꏐョꑔミꎠョ嗨ヘߘڳ ǋȈ޴ڳࢠڳܰڳǎȈderechosĵȈꒀミ嗨Qࣄڳࡐڳ ĸȌꏐョꑔミꎠョ嗨ヘ࢘ڳ ģȈࡴڳॠڳߠڳĦȈhumanosĭȈꒀミ嗨X঄ڳऐڳ ĐȌꏐョꑔミꎠョ嗨ヘक़ڳ ěȈऴڳਐڳࢠڳĞȈ,ăȈꒀミ嗨Z਴ڳীڳ ĆȌꏐョꑔミꎠョ嗨ヘਈڳ űȈ৤ڳીڳॠڳŴȈaŹȈꒀミ嗨\ ૤ڳੰڳ żȌꏐョꑔミꎠョ嗨ヘસڳ ŧȈઔڳ஀ڳਐڳŪȈexcepciónőȈꒀミ嗨fதڳରڳ ŔȌꏐョꑔミꎠョ嗨ヘ୸ڳ şȈ୔ڳరڳીڳłȈdeŇȈꒀミ嗨i౔ڳ௠ڳ ŊȌꏐョꑔミꎠョ嗨ヘనڳ ƵȈఄڳೠڳ஀ڳƸȈlaƽȈꒀミ嗨l&#10;ഄڳಐڳ ƠȌꏐョꑔミꎠョ嗨ヘ೘ڳ ƫȈ಴ڳචڳరڳƮȈConvenciónƕȈꒀミ嗨w&#10;හڳ൐ڳ ƘȌꏐョꑔミꎠョ嗨ヘ඘ڳ ƃȈ൴ڳ๠ڳೠڳƆȈInternacionalƍȈꒀミ嗨ຄڳฐڳ ǰȌꏐョꑔミꎠョ嗨ヘ๘ڳ ǻȈิڳ༐ڳචڳǾȈparaǣȈꒀミ嗨༴ڳເڳ ǦȌꏐョꑔミꎠョ嗨ヘ༈ڳ ǑȈ໤ڳ࿀ڳ๠ڳǔȈlaǙȈꒀミ嗨&#10;࿤ڳ཰ڳ ǜȌꏐョꑔミꎠョ嗨ヘྸڳ ǇȈྔڳႀڳ༐ڳǊȈprotecciónıȈꒀミ嗨Ⴄڳူڳ ĴȌꏐョꑔミꎠョ嗨ヘၸڳ ĿȈၔڳᄰڳ࿀ڳĢȈdeħȈꒀミ嗨ᅔڳრڳ ĪȌꏐョꑔミꎠョ嗨ヘᄨڳ ĕȈᄄڳᇠڳႀڳĘȈ&#10;todasĝȈꒀミ嗨¡ሄڳᆐڳ ĀȌꏐョꑔミꎠョ嗨ヘᇘڳ ċȈᆴڳነڳᄰڳĎȈlasųȈꒀミ嗨¥ኴڳቀڳ ŶȌꏐョꑔミꎠョ嗨ヘኈڳ šȈቤڳፐڳᇠڳŤȈpersonasūȈꒀミ嗨®፴ڳጀڳ ŮȌꏐョꑔミꎠョ嗨ヘፈڳ řȈጤڳᐐڳነڳŜȈcontraŃȈꒀミ嗨µᐴڳᏀڳ ņȌꏐョꑔミꎠョ嗨ヘᐈڳ ƱȈᏤڳᓀڳፐڳƴȈlasƹȈꒀミ嗨¹Ĭڳᑰڳ ƼȌꏐョꑔミꎠョ嗨ヘᒸڳ ƧȈᒔڳᕘڳᐐڳƪȈꒀミ嗨Èᕼڳᔈڳ ƑȌꏐョꑔミꎠョ嗨ヘᕐڳ ƘȈᔬڳᘘڳᓀڳƟȈforzadasƂȈꒀミ嗨Ðᘼڳᗈڳ ƉȌꏐョꑔミꎠョ嗨ヘᘐڳ ǰȈᗬڳᛈڳᕘڳǷȈ.ǸȈꒀミ嗨Ò᛬ڳᙸڳ ǿȌꏐョꑔミꎠョ嗨ヘᛀڳ ǦȈ᚜ڳ᝸ڳᘘڳǭȈSeǮȈꒀミ嗨Õវڳᜨڳ ǕȌꏐョꑔミꎠョ嗨ヘᝰڳ ǜȈᝌڳᠨڳᛈڳǃȈhanǄȈꒀミ嗨Ùᡌڳ៘ڳ ǋȌꏐョꑔミꎠョ嗨ヘᠠڳ ĲȈ៼ڳᣨڳ᝸ڳĹȈfirmadoļȈꒀミ嗨àᤌڳᢘڳ ģȌꏐョꑔミꎠョ嗨ヘᣠڳ ĪȈᢼڳᦘڳᠨڳđȈ,ĒȈꒀミ嗨âᦼڳ᥈ڳ ęȌꏐョꑔミꎠョ嗨ヘᦐڳ ĀȈᥬڳᩈڳᣨڳćȈperoĈȈꒀミ嗨šᩬڳ᧸ڳ ďȌꏐョꑔミꎠョ嗨ヘᩀڳ ŶȈ᨜ڳ᫸ڳᦘڳŽȈlažȈꒀミ嗨Ť&#10;ᬜڳ᪨ڳ ťȌꏐョꑔミꎠョ嗨ヘ᫰ڳ ŬȈᫌڳ᮸ڳᩈڳœȈConvenciónŖȈꒀミ嗨ůôڳ᭨ڳ ŝȌꏐョꑔミꎠョ嗨ヘ᮰ڳ ńȈᮌڳ᱐ڳ᫸ڳŋȈꒀミ嗨žᱴڳᰀڳ ŎȌꏐョꑔミꎠョ嗨ヘ᱈ڳ ƹȈᰤڳᴀڳ᮸ڳƼȈ&#10;sobreơȈꒀミ嗨ƄᴤڳᲰڳ ƤȌꏐョꑔミꎠョ嗨ヘ᳸ڳ ƯȈ᳔ڳᶰڳ᱐ڳƒȈlaƗȈꒀミ嗨Ƈᷔڳᵠڳ ƚȌꏐョꑔミꎠョ嗨ヘᶨڳ ƅȈᶄڳṰڳᴀڳƈȈDesapariciónƏȈꒀミ嗨ƔẔڳḠڳ ǲȌꏐョꑔミꎠョ嗨ヘṨڳ ǽȈṄڳἰڳᶰڳǠȈForzadaǧȈꒀミ嗨ƜὔڳỠڳ ǪȌꏐョꑔミꎠョ嗨ヘἨڳ ǕȈἄڳῠڳṰڳǘȈdeǝȈꒀミ嗨Ɵ‌ڳᾐڳ ǀȌꏐョꑔミꎠョ嗨ヘῘڳ ǋȐᾴڳ₨ڳἰڳıȈPersonasĴȈꒀミ嗨Ƨ⃌ڳ⁘ڳ ĻȌꏐョꑔミꎠョ嗨ヘ₠ڳ ĢȈ⁼ڳ⅘ڳῠڳĩȈ,ĪȈꒀミ嗨Ʃⅼڳ℈ڳ đȌꏐョꑔミꎠョ嗨ヘ⅐ڳ ĘȈℬڳ∈ڳ₨ڳğȈelĀȈꒀミ嗨Ƭ∬ڳ↸ڳ ćȌꏐョꑔミꎠョ嗨ヘ∀ڳ ĎȈ⇜ڳ⋈ڳ⅘ڳŵȈsegundoŸȈꒀミ嗨ƴ ⋬ڳ≸ڳ ſȌꏐョꑔミꎠョ嗨ヘ⋀ڳ ŦȈ⊜ڳ⎈ڳ∈ڳŭȈProtocoloŐȈꒀミ嗨ƾ⎬ڳ⌸ڳ ŗȌꏐョꑔミꎠョ嗨ヘ⎀ڳ ŞȈ⍜ڳ⑈ڳ⋈ڳŅȈFacultativoňȈꒀミ嗨Ǌ⑬ڳ⏸ڳ ŏȌꏐョꑔミꎠョ嗨ヘ⑀ڳ ƶȈ␜ڳ⓸ڳ⎈ڳƽȈdelƾȈꒀミ嗨ǎ├ڳ⒨ڳ ƥȌꏐョꑔミꎠョ嗨ヘ⓰ڳ ƬȈⓌڳ▨ڳ⑈ڳƓȈ&#10;PactoƔȈꒀミ嗨ǔ&#10;◌ڳ╘ڳ ƛȌꏐョꑔミꎠョ嗨ヘ■ڳ ƂȈ╼ڳ♨ڳ⓸ڳƉȈInternacionalƌȈꒀミ嗨Ǣ⚌ڳ☘ڳ ǳȌꏐョꑔミꎠョ嗨ヘ♠ڳ ǺȈ☼ڳ✘ڳ▨ڳǡȈdeǢȈꒀミ嗨ǥ✼ڳ⛈ڳ ǩȌꏐョꑔミꎠョ嗨ヘ✐ڳ ǐȈ⛬ڳ⟘ڳ♨ڳǗȈDerechosǚȈꒀミ嗨Ǯ⟼ڳ➈ڳ ǁȌꏐョꑔミꎠョ嗨ヘ⟐ڳ ǈȈ➬ڳ⢘ڳ✘ڳǏȈCivilesĲȈꒀミ嗨Ƕ⢼ڳ⡈ڳ ĹȌꏐョꑔミꎠョ嗨ヘ⢐ڳ ĠȈ⡬ڳ⥈ڳ⟘ڳħȈyĨȈꒀミ嗨Ǹ ⥬ڳ⣸ڳ įȌꏐョꑔミꎠョ嗨ヘ⥀ڳ ĖȈ⤜ڳ⨈ڳ⢘ڳĝȈPolíticosĀȈꒀミ嗨Ȃ⨬ڳ⦸ڳ ćȌꏐョꑔミꎠョ嗨ヘ⨀ڳ ĎȈ⧜ڳ⪸ڳ⥈ڳŵȈyŶȈꒀミ嗨Ȅ⫝̸ڳ⩨ڳ ŽȌꏐョꑔミꎠョ嗨ヘ⪰ڳ ŤȈ⪌ڳ⭨ڳ⨈ڳūȈelŬȈꒀミ嗨ȇ⮌ڳ⬘ڳ œȌꏐョꑔミꎠョ嗨ヘ⭠ڳ ŚȈ⬼ڳⰨڳ⪸ڳŁȈEstatutońȈꒀミ嗨Ȑⱌڳ⯘ڳ ŋȌꏐョꑔミꎠョ嗨ヘⰠڳ ƲȈ⯼ڳⳘڳ⭨ڳƹȈdeƺȈꒀミ嗨ȓ⳼ڳⲈڳ ơȌꏐョꑔミꎠョ嗨ヘⳐڳ ƨȈⲬڳⶈڳⰨڳƯȈRomaƐȈꒀミ嗨Șⶬڳⴸڳ ƗȌꏐョꑔミꎠョ嗨ヘⶀڳ ƞȈⵜڳ⸸ڳⳘڳƅȈdeƆȈꒀミ嗨ț⹜ڳⷨڳ ƍȌꏐョꑔミꎠョ嗨ヘ⸰ڳ ǴȈ⸌ڳ⻨ڳⶈڳǻȈlaǼȈꒀミ嗨Ȟ⼌ڳ⺘ڳ ǣȌꏐョꑔミꎠョ嗨ヘ⻠ڳ ǪȈ⺼ڳ⾘ڳ⸸ڳǑȈ&#10;CorteǒȈꒀミ嗨Ȥ⾼ڳ⽈ڳ ǙȌꏐョꑔミꎠョ嗨ヘ⾐ڳ ǀȈ⽬ڳえڳ⻨ڳǇȈ&#10;PenalǈȈꒀミ嗨Ȫ&#10;ぬڳ⿸ڳ ǏȌꏐョꑔミꎠョ嗨ヘ぀ڳ ĶȈ〜ڳㄈڳ⾘ڳĽȈInternacionalĠȈꒀミ嗨ȷㄬڳジڳ ħȌꏐョꑔミꎠョ嗨ヘ㄀ڳ ĮȈボڳㆸڳえڳĕȈ,ĖȈꒀミ嗨ȹ㇜ڳㅨڳ ĝȌꏐョꑔミꎠョ嗨ヘㆰڳ ĄȈㆌڳ㉨ڳㄈڳċȈqueČȈꒀミ嗨Ƚ㊌ڳ㈘ڳ ųȌꏐョꑔミꎠョ嗨ヘ㉠ڳ źȈ㈼ڳ㌘ڳㆸڳšȈelŢȈꒀミ嗨ɀ㌼ڳ㋈ڳ ũȌꏐョꑔミꎠョ嗨ヘ㌐ڳ ŐȈ㋬ڳ㏘ڳ㉨ڳŗȈTribunalŚȈꒀミ嗨ɉ￤ڲ㎈ڳ ŁȌꏐョꑔミꎠョ嗨ヘ㏐ڳ ňȈ㎬ڳ㑰ڳ㌘ڳŏȈꒀミ嗨ɘ㒔ڳ㐠ڳ ƲȌꏐョꑔミꎠョ嗨ヘ㑨ڳ ƽȈ㑄ڳ㔠ڳ㏘ڳƠȈdeƥȈꒀミ嗨ɛ 㕄ڳ㓐ڳ ƨȌꏐョꑔミꎠョ嗨ヘ㔘ڳ ƓȈ㓴ڳ㗠ڳ㑰ڳƖȈGuatemalaƝȈꒀミ嗨ɥ㘄ڳ㖐ڳ ƀȌꏐョꑔミꎠョ嗨ヘ㗘ڳ ƋȈ㖴ڳ㚐ڳ㔠ڳƎȈhaǳȈꒀミ嗨ɨ㚴ڳ㙀ڳ ǶȌꏐョꑔミꎠョ嗨ヘ㚈ڳ ǡȈ㙤ڳ㝐ڳ㗠ڳǤȈdictaminadoǫȈꒀミ嗨ɴ㝴ڳ㜀ڳ ǮȌꏐョꑔミꎠョ嗨ヘ㝈ڳ ǙȈ㜤ڳ㠀ڳ㚐ڳǜȈqueǁȈꒀミ嗨ɸ㠤ڳ㞰ڳ ǄȌꏐョꑔミꎠョ嗨ヘ㟸ڳ ǏȈ㟔ڳ㢰ڳ㝐ڳĲȈesķȈꒀミ嗨ɻTڳ㡠ڳ ĺȌꏐョꑔミꎠョ嗨ヘ㢨ڳ ĥȈ㢄ڳ㥈ڳ㠀ڳĨȈꒀミ嗨ʉ㥬ڳ㣸ڳ įȌꏐョꑔミꎠョ嗨ヘ㥀ڳ ĖȈ㤜ڳ㧸ڳ㢰ڳĝȈ,ĞȈꒀミ嗨ʋ㨜ڳ㦨ڳ ąȌꏐョꑔミꎠョ嗨ヘ㧰ڳ ČȈ㧌ڳ㪨ڳ㥈ڳųȈperoŴȈꒀミ嗨ʐ㫌ڳ㩘ڳ ŻȌꏐョꑔミꎠョ嗨ヘ㪠ڳ ŢȈ㩼ڳ㭨ڳ㧸ڳũȈdebidoŬȈꒀミ嗨ʗ㮌ڳ㬘ڳ œȌꏐョꑔミꎠョ嗨ヘ㭠ڳ ŚȈ㬼ڳ㰘ڳ㪨ڳŁȈałȈꒀミ嗨ʙ㰼ڳ㯈ڳ ŉȌꏐョꑔミꎠョ嗨ヘ㰐ڳ ưȈ㯬ڳ㳈ڳ㭨ڳƷȈlosƸȈꒀミ嗨ʝ㳬ڳ㱸ڳ ƿȌꏐョꑔミꎠョ嗨ヘ㳀ڳ ƦȈ㲜ڳ㶈ڳ㰘ڳƭȈtrámitesƐȈꒀミ嗨ʦڳ㴸ڳ ƗȌꏐョꑔミꎠョ嗨ヘ㶀ڳ ƞȈ㵜ڳ㸠ڳ㳈ڳƅȈꒀミ嗨ʴ㹄ڳ㷐ڳ ƈȌꏐョꑔミꎠョ嗨ヘ㸘ڳ ǳȈ㷴ڳ㻐ڳ㶈ڳǶȈ,ǻȈꒀミ嗨ʶ㻴ڳ㺀ڳ ǾȌꏐョꑔミꎠョ嗨ヘ㻈ڳ ǩȈ㺤ڳ㾀ڳ㸠ڳǬȈnoǑȈꒀミ嗨ʹ㾤ڳ㼰ڳ ǔȌꏐョꑔミꎠョ嗨ヘ㽸ڳ ǟȈ㽔ڳ䀰ڳ㻐ڳǂȈseǇȈꒀミ嗨ʼ䁔ڳ㿠ڳ ǊȌꏐョꑔミꎠョ嗨ヘ䀨ڳ ĵȈ䀄ڳ䃠ڳ㾀ڳĸȈhanĽȈꒀミ嗨ˀ&#10;䄄ڳ䂐ڳ ĠȌꏐョꑔミꎠョ嗨ヘ䃘ڳ īȈ䂴ڳ䆠ڳ䀰ڳĮȈratificadoĕȈꒀミ嗨ˋ䇄ڳ䅐ڳ ĘȌꏐョꑔミꎠョ嗨ヘ䆘ڳ ăȈ䅴ڳ䉐ڳ䃠ڳĆȈaúnċȈꒀミ嗨ˎ䉴ڳ䈀ڳ ĎȌꏐョꑔミꎠョ嗨ヘ䉈ڳ ŹȈ䈤ڳ䌀ڳ䆠ڳżȈ.šȈꒀミ嗨ː䌤ڳ䊰ڳ ŤȌꏐョꑔミꎠョ嗨ヘ䋸ڳ ůȈ䋔ڳ새粘䉐ڳŒȈ&#10;ŗȈ&amp;Word.Application.11ŜȎontacto de OutlookasŅȎ䍰ڳntlName.CRecogNameŊȈValue1adoƱȈaún.tesoƴȈ&#10;.ƹȈInternacionalƾȈparlamentariosƧȈKey1icadol ƪȈparlamentariosForzadacana  ƕȈŸla Convención Internacional ƜȌŸ ProductIDƃȈName.SmartTag ƆȈŸla Convención Internacional⤘ ǱȎŸŸミꎠョ嗨ヘɀڳal ųȌ䖘ڳ騰俸ڪ嗨ŶȈǴڳˠڳﾨڲTag ŽȌꏐョꑔミꎠョ嗨ヘ˘ڳal ŤȈꒀミ嗨´ڳɨڳūȈʌڳ͸ڳɈڳŮȈꒀミ嗨&#10;붬ڲ̨ڳ ŕȌꏐョꑔミꎠョ嗨ヘͰڳ ŜȈ͌ڳАڳˠڳŃȈꒀミ嗨Üڳπڳ ņȌꏐョꑔミꎠョ嗨ヘЈڳ ƱȈϤڳҨڳ͸ڳƴȈꒀミ嗨ꞌ$јڳ ƻȌꏐョꑔミꎠョ嗨ヘҠڳ ƢȈѼڳՀڳАڳƩȈꒀミ嗨$쇌Ӱڳ ƬȌꏐョꑔミꎠョ嗨ヘԸڳ ƗȈԔڳטڳҨڳƚȈꒀミ嗨(׼ڳֈڳ ƁȌꏐョꑔミꎠョ嗨ヘאڳ ƈȈ֬ڳژڳՀڳƏȈinstrumentosǲȈꒀミ嗨5ƌڳوڳ ǹȌꏐ"/>
        </w:smartTagPr>
        <w:r w:rsidR="000B2AA1" w:rsidRPr="0017713E">
          <w:t>la Convención Internacional</w:t>
        </w:r>
      </w:smartTag>
      <w:r w:rsidR="000B2AA1" w:rsidRPr="0017713E">
        <w:t xml:space="preserve"> para la protección de todas las personas contra las desapariciones forzadas. </w:t>
      </w:r>
      <w:r w:rsidR="000B2AA1" w:rsidRPr="00E86DF4">
        <w:t>Se han firmado</w:t>
      </w:r>
      <w:r w:rsidR="000B2AA1">
        <w:t>, pero no se han ratificado aún, debido a los trámites parlamentarios,</w:t>
      </w:r>
      <w:r w:rsidR="000B2AA1" w:rsidRPr="00E86DF4">
        <w:t xml:space="preserve"> </w:t>
      </w:r>
      <w:smartTag w:uri="urn:schemas-microsoft-com:office:smarttags" w:element="PersonName">
        <w:smartTag w:uri="urn:schemas-microsoft-com:office:smarttags" w:element="PersonName">
          <w:smartTagPr>
            <w:attr w:name="ProductID" w:val="la Convenci￳n"/>
          </w:smartTagPr>
          <w:r w:rsidR="000B2AA1" w:rsidRPr="00E86DF4">
            <w:t>la Convención</w:t>
          </w:r>
        </w:smartTag>
        <w:r w:rsidR="000B2AA1" w:rsidRPr="00E86DF4">
          <w:t xml:space="preserve"> Interamericana</w:t>
        </w:r>
      </w:smartTag>
      <w:r w:rsidR="000B2AA1" w:rsidRPr="00E86DF4">
        <w:t xml:space="preserve"> sobre </w:t>
      </w:r>
      <w:smartTag w:uri="urn:schemas-microsoft-com:office:smarttags" w:element="PersonName">
        <w:smartTagPr>
          <w:attr w:name="ProductID" w:val="la Desaparici￳n Forzada"/>
        </w:smartTagPr>
        <w:smartTag w:uri="urn:schemas-microsoft-com:office:smarttags" w:element="PersonName">
          <w:smartTagPr>
            <w:attr w:name="ProductID" w:val="la Desaparici￳n"/>
          </w:smartTagPr>
          <w:r w:rsidR="000B2AA1" w:rsidRPr="00E86DF4">
            <w:t>la Desaparición</w:t>
          </w:r>
        </w:smartTag>
        <w:r w:rsidR="000B2AA1" w:rsidRPr="00E86DF4">
          <w:t xml:space="preserve"> Forzada</w:t>
        </w:r>
      </w:smartTag>
      <w:r w:rsidR="000B2AA1" w:rsidRPr="00E86DF4">
        <w:t xml:space="preserve"> de Personas, el segundo Protocolo Facultativo del Pacto Internacional de Derechos Civiles y Políticos y el Estatuto de Roma de </w:t>
      </w:r>
      <w:smartTag w:uri="urn:schemas-microsoft-com:office:smarttags" w:element="PersonName">
        <w:smartTagPr>
          <w:attr w:name="ProductID" w:val="la Corte Penal"/>
        </w:smartTagPr>
        <w:r w:rsidR="000B2AA1" w:rsidRPr="00E86DF4">
          <w:t>la Corte Penal</w:t>
        </w:r>
      </w:smartTag>
      <w:r w:rsidR="000B2AA1" w:rsidRPr="00E86DF4">
        <w:t xml:space="preserve"> Interna</w:t>
      </w:r>
      <w:r w:rsidR="000B2AA1">
        <w:t>c</w:t>
      </w:r>
      <w:r w:rsidR="000B2AA1" w:rsidRPr="00E86DF4">
        <w:t>ional</w:t>
      </w:r>
      <w:r w:rsidR="000B2AA1">
        <w:t>, que el Tribunal</w:t>
      </w:r>
      <w:r w:rsidR="000B2AA1" w:rsidRPr="00E86DF4">
        <w:t xml:space="preserve"> Constitu</w:t>
      </w:r>
      <w:r w:rsidR="000B2AA1">
        <w:t>c</w:t>
      </w:r>
      <w:r w:rsidR="000B2AA1" w:rsidRPr="00E86DF4">
        <w:t xml:space="preserve">ional </w:t>
      </w:r>
      <w:r w:rsidR="000B2AA1">
        <w:t>de</w:t>
      </w:r>
      <w:r w:rsidR="000B2AA1" w:rsidRPr="00E86DF4">
        <w:t xml:space="preserve"> Guatemala ha</w:t>
      </w:r>
      <w:r w:rsidR="000B2AA1">
        <w:t xml:space="preserve"> dictaminado que es constituc</w:t>
      </w:r>
      <w:r w:rsidR="000B2AA1" w:rsidRPr="00E86DF4">
        <w:t>ional</w:t>
      </w:r>
      <w:r w:rsidR="000B2AA1">
        <w:t>.</w:t>
      </w:r>
      <w:r w:rsidR="00F2125C">
        <w:t xml:space="preserve"> </w:t>
      </w:r>
    </w:p>
    <w:p w:rsidR="000B2AA1" w:rsidRPr="00AE6734" w:rsidRDefault="00FE51DC" w:rsidP="000B2AA1">
      <w:pPr>
        <w:pStyle w:val="SingleTxtG"/>
      </w:pPr>
      <w:r>
        <w:t>35.</w:t>
      </w:r>
      <w:r>
        <w:tab/>
      </w:r>
      <w:r w:rsidR="000B2AA1" w:rsidRPr="004F73BB">
        <w:t>Por lo que hace a la cuestión de los jóvenes en dificultades y los miembros de bandas juveniles, el Gobiern</w:t>
      </w:r>
      <w:r w:rsidR="000B2AA1">
        <w:t>o ha adoptado la</w:t>
      </w:r>
      <w:r w:rsidR="000B2AA1" w:rsidRPr="004F73BB">
        <w:t xml:space="preserve"> pol</w:t>
      </w:r>
      <w:r w:rsidR="000B2AA1">
        <w:t>íti</w:t>
      </w:r>
      <w:r w:rsidR="000B2AA1" w:rsidRPr="004F73BB">
        <w:t>c</w:t>
      </w:r>
      <w:r w:rsidR="000B2AA1">
        <w:t>a</w:t>
      </w:r>
      <w:r w:rsidR="000B2AA1" w:rsidRPr="004F73BB">
        <w:t xml:space="preserve"> </w:t>
      </w:r>
      <w:r w:rsidR="000B2AA1">
        <w:t xml:space="preserve">de </w:t>
      </w:r>
      <w:r w:rsidR="000B2AA1" w:rsidRPr="004F73BB">
        <w:t>promo</w:t>
      </w:r>
      <w:r w:rsidR="000B2AA1">
        <w:t>v</w:t>
      </w:r>
      <w:r w:rsidR="000B2AA1" w:rsidRPr="004F73BB">
        <w:t>e</w:t>
      </w:r>
      <w:r w:rsidR="000B2AA1">
        <w:t>r</w:t>
      </w:r>
      <w:r w:rsidR="000B2AA1" w:rsidRPr="004F73BB">
        <w:t xml:space="preserve"> </w:t>
      </w:r>
      <w:r w:rsidR="000B2AA1">
        <w:t>su auto</w:t>
      </w:r>
      <w:r w:rsidR="000B2AA1" w:rsidRPr="004F73BB">
        <w:t>est</w:t>
      </w:r>
      <w:r w:rsidR="000B2AA1">
        <w:t>i</w:t>
      </w:r>
      <w:r w:rsidR="000B2AA1" w:rsidRPr="004F73BB">
        <w:t>m</w:t>
      </w:r>
      <w:r w:rsidR="000B2AA1">
        <w:t>a, garantizando al propio tiempo la</w:t>
      </w:r>
      <w:r w:rsidR="000B2AA1" w:rsidRPr="004F73BB">
        <w:t xml:space="preserve"> se</w:t>
      </w:r>
      <w:r w:rsidR="000B2AA1">
        <w:t>g</w:t>
      </w:r>
      <w:r w:rsidR="000B2AA1" w:rsidRPr="004F73BB">
        <w:t>uri</w:t>
      </w:r>
      <w:r w:rsidR="000B2AA1">
        <w:t>dad</w:t>
      </w:r>
      <w:r w:rsidR="000B2AA1" w:rsidRPr="004F73BB">
        <w:t xml:space="preserve">. En las zonas más afectadas, se han establecido programas globales en colaboración </w:t>
      </w:r>
      <w:r w:rsidR="000B2AA1">
        <w:t>con las iglesias</w:t>
      </w:r>
      <w:r w:rsidR="000B2AA1" w:rsidRPr="004F73BB">
        <w:t xml:space="preserve">, </w:t>
      </w:r>
      <w:r w:rsidR="000B2AA1">
        <w:t>O</w:t>
      </w:r>
      <w:r w:rsidR="000B2AA1" w:rsidRPr="004F73BB">
        <w:t xml:space="preserve">NG </w:t>
      </w:r>
      <w:r w:rsidR="000B2AA1">
        <w:t>y dirigentes de la</w:t>
      </w:r>
      <w:r w:rsidR="000B2AA1" w:rsidRPr="004F73BB">
        <w:t xml:space="preserve"> comuni</w:t>
      </w:r>
      <w:r w:rsidR="000B2AA1">
        <w:t>dad.</w:t>
      </w:r>
      <w:r w:rsidR="000B2AA1" w:rsidRPr="004F73BB">
        <w:t xml:space="preserve"> </w:t>
      </w:r>
      <w:r w:rsidR="000B2AA1" w:rsidRPr="00AE6734">
        <w:t xml:space="preserve">Se ha asignado </w:t>
      </w:r>
      <w:r w:rsidR="000B2AA1">
        <w:t>la cantidad</w:t>
      </w:r>
      <w:r w:rsidR="000B2AA1" w:rsidRPr="00AE6734">
        <w:t xml:space="preserve"> de 15 millones de quetzales a esos programas, destinado</w:t>
      </w:r>
      <w:r w:rsidR="000B2AA1">
        <w:t>s</w:t>
      </w:r>
      <w:r w:rsidR="000B2AA1" w:rsidRPr="00AE6734">
        <w:t xml:space="preserve"> a prevenir la violencia </w:t>
      </w:r>
      <w:r w:rsidR="000B2AA1">
        <w:t>y a mantener la</w:t>
      </w:r>
      <w:r w:rsidR="000B2AA1" w:rsidRPr="00AE6734">
        <w:t xml:space="preserve"> se</w:t>
      </w:r>
      <w:r w:rsidR="000B2AA1">
        <w:t>g</w:t>
      </w:r>
      <w:r w:rsidR="000B2AA1" w:rsidRPr="00AE6734">
        <w:t>uri</w:t>
      </w:r>
      <w:r w:rsidR="000B2AA1">
        <w:t>dad</w:t>
      </w:r>
      <w:r w:rsidR="000B2AA1" w:rsidRPr="00AE6734">
        <w:t xml:space="preserve">. La sostenibilidad del proyecto está garantizada por la participación tanto de los alcaldes elegidos como de las autoridades tradicionales en las zonas </w:t>
      </w:r>
      <w:r w:rsidR="000B2AA1">
        <w:t>con grandes comunidades</w:t>
      </w:r>
      <w:r w:rsidR="000B2AA1" w:rsidRPr="00AE6734">
        <w:t xml:space="preserve"> ind</w:t>
      </w:r>
      <w:r w:rsidR="000B2AA1">
        <w:t>í</w:t>
      </w:r>
      <w:r w:rsidR="000B2AA1" w:rsidRPr="00AE6734">
        <w:t>gen</w:t>
      </w:r>
      <w:r w:rsidR="000B2AA1">
        <w:t>a</w:t>
      </w:r>
      <w:r w:rsidR="000B2AA1" w:rsidRPr="00AE6734">
        <w:t xml:space="preserve">s. </w:t>
      </w:r>
    </w:p>
    <w:p w:rsidR="000B2AA1" w:rsidRPr="00A35DEB" w:rsidRDefault="00FE51DC" w:rsidP="000B2AA1">
      <w:pPr>
        <w:pStyle w:val="SingleTxtG"/>
      </w:pPr>
      <w:r>
        <w:t>36.</w:t>
      </w:r>
      <w:r>
        <w:tab/>
      </w:r>
      <w:r w:rsidR="000B2AA1" w:rsidRPr="00AE6734">
        <w:t>En sus esfuerzos por desmantelar las estructuras de la delincuencia organizada, el Gobierno ha decidid</w:t>
      </w:r>
      <w:r w:rsidR="000B2AA1">
        <w:t>o</w:t>
      </w:r>
      <w:r w:rsidR="000B2AA1" w:rsidRPr="00AE6734">
        <w:t xml:space="preserve"> </w:t>
      </w:r>
      <w:r w:rsidR="000B2AA1">
        <w:t>ampliar el</w:t>
      </w:r>
      <w:r w:rsidR="000B2AA1" w:rsidRPr="00AE6734">
        <w:t xml:space="preserve"> mandat</w:t>
      </w:r>
      <w:r w:rsidR="000B2AA1">
        <w:t xml:space="preserve">o de </w:t>
      </w:r>
      <w:smartTag w:uri="urn:schemas-microsoft-com:office:smarttags" w:element="PersonName">
        <w:smartTagPr>
          <w:attr w:name="ProductID" w:val="la Comisi￳n Internacional"/>
        </w:smartTagPr>
        <w:r w:rsidR="000B2AA1">
          <w:t>la Comisión</w:t>
        </w:r>
        <w:r w:rsidR="000B2AA1" w:rsidRPr="00AE6734">
          <w:t xml:space="preserve"> Interna</w:t>
        </w:r>
        <w:r w:rsidR="000B2AA1">
          <w:t>c</w:t>
        </w:r>
        <w:r w:rsidR="000B2AA1" w:rsidRPr="00AE6734">
          <w:t>ional</w:t>
        </w:r>
      </w:smartTag>
      <w:r w:rsidR="000B2AA1" w:rsidRPr="00AE6734">
        <w:t xml:space="preserve"> </w:t>
      </w:r>
      <w:r w:rsidR="000B2AA1">
        <w:t xml:space="preserve">contra </w:t>
      </w:r>
      <w:smartTag w:uri="urn:schemas-microsoft-com:office:smarttags" w:element="PersonName">
        <w:smartTagPr>
          <w:attr w:name="ProductID" w:val="la Impunidad"/>
        </w:smartTagPr>
        <w:r w:rsidR="000B2AA1">
          <w:t>la Impunidad</w:t>
        </w:r>
      </w:smartTag>
      <w:r w:rsidR="000B2AA1">
        <w:t xml:space="preserve"> e</w:t>
      </w:r>
      <w:r w:rsidR="000B2AA1" w:rsidRPr="00AE6734">
        <w:t xml:space="preserve">n Guatemala </w:t>
      </w:r>
      <w:r w:rsidR="000B2AA1">
        <w:t xml:space="preserve">para hacerlo extensivo a </w:t>
      </w:r>
      <w:r w:rsidR="000B2AA1" w:rsidRPr="00AE6734">
        <w:t>institu</w:t>
      </w:r>
      <w:r w:rsidR="000B2AA1">
        <w:t>c</w:t>
      </w:r>
      <w:r w:rsidR="000B2AA1" w:rsidRPr="00AE6734">
        <w:t>ion</w:t>
      </w:r>
      <w:r w:rsidR="000B2AA1">
        <w:t>e</w:t>
      </w:r>
      <w:r w:rsidR="000B2AA1" w:rsidRPr="00AE6734">
        <w:t xml:space="preserve">s </w:t>
      </w:r>
      <w:r w:rsidR="000B2AA1">
        <w:t>como la</w:t>
      </w:r>
      <w:r w:rsidR="000B2AA1" w:rsidRPr="00AE6734">
        <w:t xml:space="preserve"> polic</w:t>
      </w:r>
      <w:r w:rsidR="000B2AA1">
        <w:t>ía</w:t>
      </w:r>
      <w:r w:rsidR="000B2AA1" w:rsidRPr="00AE6734">
        <w:t xml:space="preserve"> </w:t>
      </w:r>
      <w:r w:rsidR="000B2AA1">
        <w:t>y las</w:t>
      </w:r>
      <w:r w:rsidR="000B2AA1" w:rsidRPr="00AE6734">
        <w:t xml:space="preserve"> autori</w:t>
      </w:r>
      <w:r w:rsidR="000B2AA1">
        <w:t>dades civil</w:t>
      </w:r>
      <w:r w:rsidR="000B2AA1" w:rsidRPr="00AE6734">
        <w:t xml:space="preserve">es. </w:t>
      </w:r>
      <w:r w:rsidR="000B2AA1" w:rsidRPr="00A35DEB">
        <w:t xml:space="preserve">Con tal fin, está tratando de elaborar métodos y procedimientos para abordar los casos </w:t>
      </w:r>
      <w:r w:rsidR="000B2AA1">
        <w:t>d</w:t>
      </w:r>
      <w:r w:rsidR="000B2AA1" w:rsidRPr="00A35DEB">
        <w:t>e impunidad</w:t>
      </w:r>
      <w:r w:rsidR="000B2AA1">
        <w:t xml:space="preserve"> pendientes</w:t>
      </w:r>
      <w:r w:rsidR="000B2AA1" w:rsidRPr="00A35DEB">
        <w:t xml:space="preserve">. Se ha dotado a </w:t>
      </w:r>
      <w:smartTag w:uri="urn:schemas-microsoft-com:office:smarttags" w:element="PersonName">
        <w:smartTagPr>
          <w:attr w:name="ProductID" w:val="la Comisi￳n"/>
        </w:smartTagPr>
        <w:r w:rsidR="000B2AA1" w:rsidRPr="00A35DEB">
          <w:t>la Comisión</w:t>
        </w:r>
      </w:smartTag>
      <w:r w:rsidR="000B2AA1" w:rsidRPr="00A35DEB">
        <w:t xml:space="preserve"> de mayor</w:t>
      </w:r>
      <w:r w:rsidR="000B2AA1">
        <w:t>e</w:t>
      </w:r>
      <w:r w:rsidR="000B2AA1" w:rsidRPr="00A35DEB">
        <w:t>s poderes en materia de supervisión y se ha impartido una formación en derechos humanos a los agentes de polic</w:t>
      </w:r>
      <w:r w:rsidR="000B2AA1">
        <w:t>ía</w:t>
      </w:r>
      <w:r w:rsidR="000B2AA1" w:rsidRPr="00A35DEB">
        <w:t xml:space="preserve">, </w:t>
      </w:r>
      <w:r w:rsidR="000B2AA1">
        <w:t>que en algunos casos han sido</w:t>
      </w:r>
      <w:r w:rsidR="000B2AA1" w:rsidRPr="00A35DEB">
        <w:t xml:space="preserve"> acus</w:t>
      </w:r>
      <w:r w:rsidR="000B2AA1">
        <w:t>ados de tomarse la justicia por su mano</w:t>
      </w:r>
      <w:r w:rsidR="000B2AA1" w:rsidRPr="00A35DEB">
        <w:t xml:space="preserve">. </w:t>
      </w:r>
    </w:p>
    <w:p w:rsidR="000B2AA1" w:rsidRPr="00DF028E" w:rsidRDefault="00FE51DC" w:rsidP="000B2AA1">
      <w:pPr>
        <w:pStyle w:val="SingleTxtG"/>
      </w:pPr>
      <w:r>
        <w:t>37.</w:t>
      </w:r>
      <w:r>
        <w:tab/>
      </w:r>
      <w:smartTag w:uri="urn:schemas-microsoft-com:office:smarttags" w:element="PersonName">
        <w:smartTagPr>
          <w:attr w:name="ProductID" w:val="La Sra. Ortiz"/>
        </w:smartTagPr>
        <w:r w:rsidR="000B2AA1">
          <w:t xml:space="preserve">La </w:t>
        </w:r>
        <w:r w:rsidR="000B2AA1">
          <w:rPr>
            <w:b/>
          </w:rPr>
          <w:t>Sra</w:t>
        </w:r>
        <w:r w:rsidR="000B2AA1" w:rsidRPr="000556CC">
          <w:rPr>
            <w:b/>
          </w:rPr>
          <w:t>. Ortiz</w:t>
        </w:r>
      </w:smartTag>
      <w:r w:rsidR="000B2AA1" w:rsidRPr="000556CC">
        <w:rPr>
          <w:b/>
        </w:rPr>
        <w:t xml:space="preserve"> </w:t>
      </w:r>
      <w:r w:rsidR="000B2AA1" w:rsidRPr="000556CC">
        <w:t>(R</w:t>
      </w:r>
      <w:r w:rsidR="000B2AA1">
        <w:t>ela</w:t>
      </w:r>
      <w:r w:rsidR="000B2AA1" w:rsidRPr="000556CC">
        <w:t>t</w:t>
      </w:r>
      <w:r w:rsidR="000B2AA1">
        <w:t>ora para el país</w:t>
      </w:r>
      <w:r w:rsidR="000B2AA1" w:rsidRPr="000556CC">
        <w:t xml:space="preserve">) </w:t>
      </w:r>
      <w:r w:rsidR="000B2AA1">
        <w:t>pregunta,</w:t>
      </w:r>
      <w:r w:rsidR="000B2AA1" w:rsidRPr="000556CC">
        <w:t xml:space="preserve"> </w:t>
      </w:r>
      <w:r w:rsidR="000B2AA1">
        <w:t>e</w:t>
      </w:r>
      <w:r w:rsidR="000B2AA1" w:rsidRPr="000556CC">
        <w:t>n rela</w:t>
      </w:r>
      <w:r w:rsidR="000B2AA1">
        <w:t>c</w:t>
      </w:r>
      <w:r w:rsidR="000B2AA1" w:rsidRPr="000556CC">
        <w:t>i</w:t>
      </w:r>
      <w:r w:rsidR="000B2AA1">
        <w:t>ó</w:t>
      </w:r>
      <w:r w:rsidR="000B2AA1" w:rsidRPr="000556CC">
        <w:t xml:space="preserve">n </w:t>
      </w:r>
      <w:r w:rsidR="000B2AA1">
        <w:t>con las medidas contra la</w:t>
      </w:r>
      <w:r w:rsidR="000B2AA1" w:rsidRPr="000556CC">
        <w:t xml:space="preserve"> impuni</w:t>
      </w:r>
      <w:r w:rsidR="000B2AA1">
        <w:t>dad</w:t>
      </w:r>
      <w:r w:rsidR="000B2AA1" w:rsidRPr="000556CC">
        <w:t xml:space="preserve">, </w:t>
      </w:r>
      <w:r w:rsidR="000B2AA1">
        <w:t>si se están adoptando disposiciones para castigar a los responsables de</w:t>
      </w:r>
      <w:r w:rsidR="000B2AA1" w:rsidRPr="000556CC">
        <w:t xml:space="preserve"> </w:t>
      </w:r>
      <w:r w:rsidR="000B2AA1">
        <w:t xml:space="preserve">la </w:t>
      </w:r>
      <w:r w:rsidR="000B2AA1" w:rsidRPr="000556CC">
        <w:t>tra</w:t>
      </w:r>
      <w:r w:rsidR="000B2AA1">
        <w:t>ta de niños, pues se ha informa</w:t>
      </w:r>
      <w:r w:rsidR="000B2AA1" w:rsidRPr="000556CC">
        <w:t>d</w:t>
      </w:r>
      <w:r w:rsidR="000B2AA1">
        <w:t>o al Comité</w:t>
      </w:r>
      <w:r w:rsidR="000B2AA1" w:rsidRPr="000556CC">
        <w:t xml:space="preserve"> </w:t>
      </w:r>
      <w:r w:rsidR="000B2AA1">
        <w:t xml:space="preserve">que seguía habiendo </w:t>
      </w:r>
      <w:r w:rsidR="000B2AA1" w:rsidRPr="000556CC">
        <w:t>autori</w:t>
      </w:r>
      <w:r w:rsidR="000B2AA1">
        <w:t xml:space="preserve">dades que actuaban al margen de la ley en ese aspecto, </w:t>
      </w:r>
      <w:r w:rsidR="000B2AA1" w:rsidRPr="000556CC">
        <w:t xml:space="preserve">y </w:t>
      </w:r>
      <w:r w:rsidR="000B2AA1">
        <w:t xml:space="preserve">para </w:t>
      </w:r>
      <w:r w:rsidR="000B2AA1" w:rsidRPr="000556CC">
        <w:t>rec</w:t>
      </w:r>
      <w:r w:rsidR="000B2AA1">
        <w:t>uperar la</w:t>
      </w:r>
      <w:r w:rsidR="000B2AA1" w:rsidRPr="000556CC">
        <w:t xml:space="preserve"> identi</w:t>
      </w:r>
      <w:r w:rsidR="000B2AA1">
        <w:t>dad de los niños secuestrados o vendidos</w:t>
      </w:r>
      <w:r w:rsidR="000B2AA1" w:rsidRPr="000556CC">
        <w:t xml:space="preserve">. </w:t>
      </w:r>
      <w:r w:rsidR="000B2AA1">
        <w:t>¿Qué</w:t>
      </w:r>
      <w:r w:rsidR="000B2AA1" w:rsidRPr="000556CC">
        <w:t xml:space="preserve"> me</w:t>
      </w:r>
      <w:r w:rsidR="000B2AA1">
        <w:t>didas se han tomado para identificar a esos niños?</w:t>
      </w:r>
      <w:r w:rsidR="000B2AA1" w:rsidRPr="000556CC">
        <w:t xml:space="preserve"> </w:t>
      </w:r>
      <w:r w:rsidR="000B2AA1" w:rsidRPr="00143A1B">
        <w:t>Pregunta también si se van a bloquear las adopciones internacionales pendien</w:t>
      </w:r>
      <w:r w:rsidR="000B2AA1">
        <w:t>tes</w:t>
      </w:r>
      <w:r w:rsidR="000B2AA1" w:rsidRPr="00143A1B">
        <w:t xml:space="preserve">. </w:t>
      </w:r>
      <w:r w:rsidR="000B2AA1" w:rsidRPr="00DF028E">
        <w:t>Es indispensable verificar todos los casos de adopción antes de dar el permi</w:t>
      </w:r>
      <w:r w:rsidR="000B2AA1">
        <w:t>so y agotar todos los recursos antes de autorizar ninguna</w:t>
      </w:r>
      <w:r w:rsidR="000B2AA1" w:rsidRPr="00DF028E">
        <w:t xml:space="preserve"> adop</w:t>
      </w:r>
      <w:r w:rsidR="000B2AA1">
        <w:t>c</w:t>
      </w:r>
      <w:r w:rsidR="000B2AA1" w:rsidRPr="00DF028E">
        <w:t>i</w:t>
      </w:r>
      <w:r w:rsidR="000B2AA1">
        <w:t>ó</w:t>
      </w:r>
      <w:r w:rsidR="000B2AA1" w:rsidRPr="00DF028E">
        <w:t xml:space="preserve">n. </w:t>
      </w:r>
    </w:p>
    <w:p w:rsidR="000B2AA1" w:rsidRPr="000556CC" w:rsidRDefault="00FE51DC" w:rsidP="000B2AA1">
      <w:pPr>
        <w:pStyle w:val="SingleTxtG"/>
      </w:pPr>
      <w:r>
        <w:t>38.</w:t>
      </w:r>
      <w:r>
        <w:tab/>
      </w:r>
      <w:smartTag w:uri="urn:schemas-microsoft-com:office:smarttags" w:element="PersonName">
        <w:smartTagPr>
          <w:attr w:name="ProductID" w:val="La Sra."/>
        </w:smartTagPr>
        <w:r w:rsidR="000B2AA1">
          <w:t xml:space="preserve">La </w:t>
        </w:r>
        <w:r w:rsidR="000B2AA1">
          <w:rPr>
            <w:b/>
          </w:rPr>
          <w:t>Sra</w:t>
        </w:r>
        <w:r w:rsidR="000B2AA1" w:rsidRPr="000556CC">
          <w:rPr>
            <w:b/>
          </w:rPr>
          <w:t>.</w:t>
        </w:r>
      </w:smartTag>
      <w:r w:rsidR="000B2AA1" w:rsidRPr="000556CC">
        <w:rPr>
          <w:b/>
        </w:rPr>
        <w:t xml:space="preserve"> </w:t>
      </w:r>
      <w:r w:rsidR="000B2AA1">
        <w:rPr>
          <w:b/>
        </w:rPr>
        <w:t>d</w:t>
      </w:r>
      <w:r w:rsidR="000B2AA1" w:rsidRPr="000556CC">
        <w:rPr>
          <w:b/>
        </w:rPr>
        <w:t>el Valle</w:t>
      </w:r>
      <w:r w:rsidR="000B2AA1" w:rsidRPr="000556CC">
        <w:t xml:space="preserve"> (Guatemala) </w:t>
      </w:r>
      <w:r w:rsidR="000B2AA1">
        <w:t>dice que se han aprobado una serie de</w:t>
      </w:r>
      <w:r w:rsidR="000B2AA1" w:rsidRPr="000556CC">
        <w:t xml:space="preserve"> proced</w:t>
      </w:r>
      <w:r w:rsidR="000B2AA1">
        <w:t>imientos con miras a</w:t>
      </w:r>
      <w:r w:rsidR="000B2AA1" w:rsidRPr="000556CC">
        <w:t xml:space="preserve"> identifi</w:t>
      </w:r>
      <w:r w:rsidR="000B2AA1">
        <w:t>car</w:t>
      </w:r>
      <w:r w:rsidR="000B2AA1" w:rsidRPr="000556CC">
        <w:t xml:space="preserve"> </w:t>
      </w:r>
      <w:r w:rsidR="000B2AA1">
        <w:t>y abordar los</w:t>
      </w:r>
      <w:r w:rsidR="000B2AA1" w:rsidRPr="000556CC">
        <w:t xml:space="preserve"> element</w:t>
      </w:r>
      <w:r w:rsidR="000B2AA1">
        <w:t>o</w:t>
      </w:r>
      <w:r w:rsidR="000B2AA1" w:rsidRPr="000556CC">
        <w:t xml:space="preserve">s </w:t>
      </w:r>
      <w:r w:rsidR="000B2AA1">
        <w:t xml:space="preserve">delictivos </w:t>
      </w:r>
      <w:r w:rsidR="000B2AA1" w:rsidRPr="000556CC">
        <w:t>i</w:t>
      </w:r>
      <w:r w:rsidR="000B2AA1">
        <w:t>mplicados en la</w:t>
      </w:r>
      <w:r w:rsidR="000B2AA1" w:rsidRPr="000556CC">
        <w:t xml:space="preserve"> adop</w:t>
      </w:r>
      <w:r w:rsidR="000B2AA1">
        <w:t>c</w:t>
      </w:r>
      <w:r w:rsidR="000B2AA1" w:rsidRPr="000556CC">
        <w:t>i</w:t>
      </w:r>
      <w:r w:rsidR="000B2AA1">
        <w:t>ó</w:t>
      </w:r>
      <w:r w:rsidR="000B2AA1" w:rsidRPr="000556CC">
        <w:t xml:space="preserve">n </w:t>
      </w:r>
      <w:r w:rsidR="000B2AA1">
        <w:t>y se ha establecido un sistema de</w:t>
      </w:r>
      <w:r w:rsidR="000B2AA1" w:rsidRPr="000556CC">
        <w:t xml:space="preserve"> alert</w:t>
      </w:r>
      <w:r w:rsidR="000B2AA1">
        <w:t xml:space="preserve">a, de conformidad con </w:t>
      </w:r>
      <w:smartTag w:uri="urn:schemas-microsoft-com:office:smarttags" w:element="PersonName">
        <w:smartTagPr>
          <w:attr w:name="ProductID" w:val="la Ley"/>
        </w:smartTagPr>
        <w:r w:rsidR="000B2AA1">
          <w:t>la Ley</w:t>
        </w:r>
      </w:smartTag>
      <w:r w:rsidR="000B2AA1">
        <w:t xml:space="preserve"> de</w:t>
      </w:r>
      <w:r w:rsidR="000B2AA1" w:rsidRPr="000556CC">
        <w:t xml:space="preserve"> </w:t>
      </w:r>
      <w:r w:rsidR="000B2AA1">
        <w:t>p</w:t>
      </w:r>
      <w:r w:rsidR="000B2AA1" w:rsidRPr="000556CC">
        <w:t>rotec</w:t>
      </w:r>
      <w:r w:rsidR="000B2AA1">
        <w:t>c</w:t>
      </w:r>
      <w:r w:rsidR="000B2AA1" w:rsidRPr="000556CC">
        <w:t>i</w:t>
      </w:r>
      <w:r w:rsidR="000B2AA1">
        <w:t>ó</w:t>
      </w:r>
      <w:r w:rsidR="000B2AA1" w:rsidRPr="000556CC">
        <w:t>n</w:t>
      </w:r>
      <w:r w:rsidR="000B2AA1">
        <w:t xml:space="preserve"> integral de la niñez y adolescencia</w:t>
      </w:r>
      <w:r w:rsidR="000B2AA1" w:rsidRPr="000556CC">
        <w:t xml:space="preserve"> (</w:t>
      </w:r>
      <w:r w:rsidR="000B2AA1">
        <w:t>Ley de</w:t>
      </w:r>
      <w:r w:rsidR="000B2AA1" w:rsidRPr="000556CC">
        <w:t xml:space="preserve"> Protec</w:t>
      </w:r>
      <w:r w:rsidR="000B2AA1">
        <w:t>c</w:t>
      </w:r>
      <w:r w:rsidR="000B2AA1" w:rsidRPr="000556CC">
        <w:t>i</w:t>
      </w:r>
      <w:r w:rsidR="000B2AA1">
        <w:t>ó</w:t>
      </w:r>
      <w:r w:rsidR="000B2AA1" w:rsidRPr="000556CC">
        <w:t xml:space="preserve">n </w:t>
      </w:r>
      <w:r w:rsidR="000B2AA1">
        <w:t>Integral</w:t>
      </w:r>
      <w:r w:rsidR="000B2AA1" w:rsidRPr="000556CC">
        <w:t>).</w:t>
      </w:r>
    </w:p>
    <w:p w:rsidR="000B2AA1" w:rsidRPr="00E808DB" w:rsidRDefault="00FE51DC" w:rsidP="000B2AA1">
      <w:pPr>
        <w:pStyle w:val="SingleTxtG"/>
      </w:pPr>
      <w:r>
        <w:t>39.</w:t>
      </w:r>
      <w:r>
        <w:tab/>
      </w:r>
      <w:r w:rsidR="000B2AA1">
        <w:t xml:space="preserve">El </w:t>
      </w:r>
      <w:r w:rsidR="000B2AA1">
        <w:rPr>
          <w:b/>
        </w:rPr>
        <w:t>S</w:t>
      </w:r>
      <w:r w:rsidR="000B2AA1" w:rsidRPr="000556CC">
        <w:rPr>
          <w:b/>
        </w:rPr>
        <w:t>r. Vel</w:t>
      </w:r>
      <w:r w:rsidR="000B2AA1">
        <w:rPr>
          <w:b/>
        </w:rPr>
        <w:t>á</w:t>
      </w:r>
      <w:r w:rsidR="000B2AA1" w:rsidRPr="000556CC">
        <w:rPr>
          <w:b/>
        </w:rPr>
        <w:t>squez</w:t>
      </w:r>
      <w:r w:rsidR="000B2AA1" w:rsidRPr="000556CC">
        <w:t xml:space="preserve"> (Guatemala) s</w:t>
      </w:r>
      <w:r w:rsidR="000B2AA1">
        <w:t xml:space="preserve">eñala que, en virtud de </w:t>
      </w:r>
      <w:smartTag w:uri="urn:schemas-microsoft-com:office:smarttags" w:element="PersonName">
        <w:smartTagPr>
          <w:attr w:name="ProductID" w:val="la Ley"/>
        </w:smartTagPr>
        <w:r w:rsidR="000B2AA1">
          <w:t>la Ley</w:t>
        </w:r>
      </w:smartTag>
      <w:r w:rsidR="000B2AA1">
        <w:t xml:space="preserve"> de p</w:t>
      </w:r>
      <w:r w:rsidR="000B2AA1" w:rsidRPr="000556CC">
        <w:t>rotec</w:t>
      </w:r>
      <w:r w:rsidR="000B2AA1">
        <w:t>c</w:t>
      </w:r>
      <w:r w:rsidR="000B2AA1" w:rsidRPr="000556CC">
        <w:t>i</w:t>
      </w:r>
      <w:r w:rsidR="000B2AA1">
        <w:t>ó</w:t>
      </w:r>
      <w:r w:rsidR="000B2AA1" w:rsidRPr="000556CC">
        <w:t xml:space="preserve">n </w:t>
      </w:r>
      <w:r w:rsidR="000B2AA1">
        <w:t>integral, los</w:t>
      </w:r>
      <w:r w:rsidR="000B2AA1" w:rsidRPr="000556CC">
        <w:t xml:space="preserve"> cas</w:t>
      </w:r>
      <w:r w:rsidR="000B2AA1">
        <w:t>o</w:t>
      </w:r>
      <w:r w:rsidR="000B2AA1" w:rsidRPr="000556CC">
        <w:t xml:space="preserve">s </w:t>
      </w:r>
      <w:r w:rsidR="000B2AA1">
        <w:t>de adopción que se empezaron a tramitar antes de su entrada en vigor se han ajustado al</w:t>
      </w:r>
      <w:r w:rsidR="000B2AA1" w:rsidRPr="000556CC">
        <w:t xml:space="preserve"> proced</w:t>
      </w:r>
      <w:r w:rsidR="000B2AA1">
        <w:t>imiento antiguo,</w:t>
      </w:r>
      <w:r w:rsidR="000B2AA1" w:rsidRPr="000556CC">
        <w:t xml:space="preserve"> </w:t>
      </w:r>
      <w:r w:rsidR="000B2AA1">
        <w:t>pero los casos</w:t>
      </w:r>
      <w:r w:rsidR="000B2AA1" w:rsidRPr="000556CC">
        <w:t xml:space="preserve"> n</w:t>
      </w:r>
      <w:r w:rsidR="000B2AA1">
        <w:t>u</w:t>
      </w:r>
      <w:r w:rsidR="000B2AA1" w:rsidRPr="000556CC">
        <w:t>e</w:t>
      </w:r>
      <w:r w:rsidR="000B2AA1">
        <w:t>vos</w:t>
      </w:r>
      <w:r w:rsidR="000B2AA1" w:rsidRPr="000556CC">
        <w:t xml:space="preserve"> </w:t>
      </w:r>
      <w:r w:rsidR="000B2AA1">
        <w:t xml:space="preserve">deben gestionarse con arreglo a dicha </w:t>
      </w:r>
      <w:r w:rsidR="00ED7C45">
        <w:t>ley</w:t>
      </w:r>
      <w:r w:rsidR="000B2AA1" w:rsidRPr="000556CC">
        <w:t xml:space="preserve">. </w:t>
      </w:r>
      <w:r w:rsidR="000B2AA1" w:rsidRPr="00323A91">
        <w:t xml:space="preserve">Ya ha concluido la </w:t>
      </w:r>
      <w:r w:rsidR="000B2AA1">
        <w:t xml:space="preserve">tramitación de la </w:t>
      </w:r>
      <w:r w:rsidR="000B2AA1" w:rsidRPr="00323A91">
        <w:t>mayoría de los casos por la vía del procedimiento antiguo y solo quedan 270 casos pendien</w:t>
      </w:r>
      <w:r w:rsidR="000B2AA1">
        <w:t>tes</w:t>
      </w:r>
      <w:r w:rsidR="000B2AA1" w:rsidRPr="00323A91">
        <w:t xml:space="preserve">, </w:t>
      </w:r>
      <w:r w:rsidR="000B2AA1">
        <w:t>de adopc</w:t>
      </w:r>
      <w:r w:rsidR="000B2AA1" w:rsidRPr="00323A91">
        <w:t>ion</w:t>
      </w:r>
      <w:r w:rsidR="000B2AA1">
        <w:t>e</w:t>
      </w:r>
      <w:r w:rsidR="000B2AA1" w:rsidRPr="00323A91">
        <w:t>s n</w:t>
      </w:r>
      <w:r w:rsidR="000B2AA1">
        <w:t>o</w:t>
      </w:r>
      <w:r w:rsidR="000B2AA1" w:rsidRPr="00323A91">
        <w:t xml:space="preserve"> acept</w:t>
      </w:r>
      <w:r w:rsidR="000B2AA1">
        <w:t>a</w:t>
      </w:r>
      <w:r w:rsidR="000B2AA1" w:rsidRPr="00323A91">
        <w:t>d</w:t>
      </w:r>
      <w:r w:rsidR="000B2AA1">
        <w:t>as</w:t>
      </w:r>
      <w:r w:rsidR="000B2AA1" w:rsidRPr="00323A91">
        <w:t xml:space="preserve"> </w:t>
      </w:r>
      <w:r w:rsidR="000B2AA1">
        <w:t>por el</w:t>
      </w:r>
      <w:r w:rsidR="000B2AA1" w:rsidRPr="00323A91">
        <w:t xml:space="preserve"> </w:t>
      </w:r>
      <w:r w:rsidR="000B2AA1">
        <w:t xml:space="preserve">Consejo </w:t>
      </w:r>
      <w:r w:rsidR="000B2AA1" w:rsidRPr="00323A91">
        <w:t>Na</w:t>
      </w:r>
      <w:r w:rsidR="000B2AA1">
        <w:t>c</w:t>
      </w:r>
      <w:r w:rsidR="000B2AA1" w:rsidRPr="00323A91">
        <w:t xml:space="preserve">ional </w:t>
      </w:r>
      <w:r w:rsidR="000B2AA1">
        <w:t xml:space="preserve">de </w:t>
      </w:r>
      <w:r w:rsidR="000B2AA1" w:rsidRPr="00323A91">
        <w:t>Adop</w:t>
      </w:r>
      <w:r w:rsidR="000B2AA1">
        <w:t>c</w:t>
      </w:r>
      <w:r w:rsidR="000B2AA1" w:rsidRPr="00323A91">
        <w:t>ion</w:t>
      </w:r>
      <w:r w:rsidR="000B2AA1">
        <w:t>es, porque se han detectado prácticas</w:t>
      </w:r>
      <w:r w:rsidR="000B2AA1" w:rsidRPr="00323A91">
        <w:t xml:space="preserve"> corrupt</w:t>
      </w:r>
      <w:r w:rsidR="000B2AA1">
        <w:t>as</w:t>
      </w:r>
      <w:r w:rsidR="000B2AA1" w:rsidRPr="00323A91">
        <w:t xml:space="preserve">. </w:t>
      </w:r>
      <w:r w:rsidR="000B2AA1" w:rsidRPr="009002E0">
        <w:t xml:space="preserve">En esos casos, se inician acciones penales contra las personas </w:t>
      </w:r>
      <w:r w:rsidR="000B2AA1">
        <w:t>implicadas</w:t>
      </w:r>
      <w:r w:rsidR="000B2AA1" w:rsidRPr="009002E0">
        <w:t>. Se ha</w:t>
      </w:r>
      <w:r w:rsidR="000B2AA1">
        <w:t>n</w:t>
      </w:r>
      <w:r w:rsidR="000B2AA1" w:rsidRPr="009002E0">
        <w:t xml:space="preserve"> declarado aptos para la adopción algunos niños cuando no reun</w:t>
      </w:r>
      <w:r w:rsidR="000B2AA1">
        <w:t>ía</w:t>
      </w:r>
      <w:r w:rsidR="000B2AA1" w:rsidRPr="009002E0">
        <w:t xml:space="preserve">n los requisitos necesarios, </w:t>
      </w:r>
      <w:r w:rsidR="000B2AA1">
        <w:t>debido a que no se intentó, por</w:t>
      </w:r>
      <w:r w:rsidR="000B2AA1" w:rsidRPr="009002E0">
        <w:t xml:space="preserve"> e</w:t>
      </w:r>
      <w:r w:rsidR="000B2AA1">
        <w:t>je</w:t>
      </w:r>
      <w:r w:rsidR="000B2AA1" w:rsidRPr="009002E0">
        <w:t>mpl</w:t>
      </w:r>
      <w:r w:rsidR="000B2AA1">
        <w:t>o</w:t>
      </w:r>
      <w:r w:rsidR="000B2AA1" w:rsidRPr="009002E0">
        <w:t>, identif</w:t>
      </w:r>
      <w:r w:rsidR="000B2AA1">
        <w:t>icar a sus progenitores</w:t>
      </w:r>
      <w:r w:rsidR="000B2AA1" w:rsidRPr="009002E0">
        <w:t xml:space="preserve"> biol</w:t>
      </w:r>
      <w:r w:rsidR="000B2AA1">
        <w:t>ó</w:t>
      </w:r>
      <w:r w:rsidR="000B2AA1" w:rsidRPr="009002E0">
        <w:t>gic</w:t>
      </w:r>
      <w:r w:rsidR="000B2AA1">
        <w:t>os</w:t>
      </w:r>
      <w:r w:rsidR="000B2AA1" w:rsidRPr="009002E0">
        <w:t xml:space="preserve">. </w:t>
      </w:r>
      <w:r w:rsidR="000B2AA1" w:rsidRPr="00EF6D32">
        <w:t>El Consejo está tratando de evaluar por varios medios</w:t>
      </w:r>
      <w:r w:rsidR="000B2AA1">
        <w:t>, incluidas pruebas psicológicas,</w:t>
      </w:r>
      <w:r w:rsidR="000B2AA1" w:rsidRPr="00EF6D32">
        <w:t xml:space="preserve"> todos los certificados existent</w:t>
      </w:r>
      <w:r w:rsidR="000B2AA1">
        <w:t>e</w:t>
      </w:r>
      <w:r w:rsidR="000B2AA1" w:rsidRPr="00EF6D32">
        <w:t xml:space="preserve">s de </w:t>
      </w:r>
      <w:r w:rsidR="000B2AA1">
        <w:t>que el niño es adoptable.</w:t>
      </w:r>
      <w:r w:rsidR="000B2AA1" w:rsidRPr="00EF6D32">
        <w:t xml:space="preserve"> </w:t>
      </w:r>
      <w:r w:rsidR="000B2AA1" w:rsidRPr="00E808DB">
        <w:t>Las familias que solicitan la convalidación de su estatuto de famil</w:t>
      </w:r>
      <w:r w:rsidR="000B2AA1">
        <w:t>i</w:t>
      </w:r>
      <w:r w:rsidR="000B2AA1" w:rsidRPr="00E808DB">
        <w:t>as de acogida</w:t>
      </w:r>
      <w:r w:rsidR="000B2AA1">
        <w:t>, pueden aspirar a que se les conceda solo con carácter</w:t>
      </w:r>
      <w:r w:rsidR="000B2AA1" w:rsidRPr="00E808DB">
        <w:t xml:space="preserve"> tempora</w:t>
      </w:r>
      <w:r w:rsidR="000B2AA1">
        <w:t>l</w:t>
      </w:r>
      <w:r w:rsidR="000B2AA1" w:rsidRPr="00E808DB">
        <w:t>. El juez encargado del caso tiene la obligación de agotar todas las posibilidades de encontrar a la familia biol</w:t>
      </w:r>
      <w:r w:rsidR="000B2AA1">
        <w:t>ógica del niño</w:t>
      </w:r>
      <w:r w:rsidR="000B2AA1" w:rsidRPr="00E808DB">
        <w:t xml:space="preserve">. </w:t>
      </w:r>
    </w:p>
    <w:p w:rsidR="000B2AA1" w:rsidRPr="001462BA" w:rsidRDefault="00FE51DC" w:rsidP="000B2AA1">
      <w:pPr>
        <w:pStyle w:val="SingleTxtG"/>
      </w:pPr>
      <w:r>
        <w:t>40.</w:t>
      </w:r>
      <w:r>
        <w:tab/>
      </w:r>
      <w:smartTag w:uri="urn:schemas-microsoft-com:office:smarttags" w:element="PersonName">
        <w:smartTagPr>
          <w:attr w:name="ProductID" w:val="La Sra."/>
        </w:smartTagPr>
        <w:r w:rsidR="000B2AA1">
          <w:t xml:space="preserve">La </w:t>
        </w:r>
        <w:r w:rsidR="000B2AA1">
          <w:rPr>
            <w:b/>
          </w:rPr>
          <w:t>Sra</w:t>
        </w:r>
        <w:r w:rsidR="000B2AA1" w:rsidRPr="000556CC">
          <w:rPr>
            <w:b/>
          </w:rPr>
          <w:t>.</w:t>
        </w:r>
      </w:smartTag>
      <w:r w:rsidR="000B2AA1" w:rsidRPr="000556CC">
        <w:rPr>
          <w:b/>
        </w:rPr>
        <w:t xml:space="preserve"> </w:t>
      </w:r>
      <w:r w:rsidR="000B2AA1">
        <w:rPr>
          <w:b/>
        </w:rPr>
        <w:t>d</w:t>
      </w:r>
      <w:r w:rsidR="000B2AA1" w:rsidRPr="000556CC">
        <w:rPr>
          <w:b/>
        </w:rPr>
        <w:t>el Valle</w:t>
      </w:r>
      <w:r w:rsidR="000B2AA1" w:rsidRPr="000556CC">
        <w:t xml:space="preserve"> (Guatemala), </w:t>
      </w:r>
      <w:r w:rsidR="000B2AA1">
        <w:t>e</w:t>
      </w:r>
      <w:r w:rsidR="000B2AA1" w:rsidRPr="000556CC">
        <w:t>n re</w:t>
      </w:r>
      <w:r w:rsidR="000B2AA1">
        <w:t>s</w:t>
      </w:r>
      <w:r w:rsidR="000B2AA1" w:rsidRPr="000556CC">
        <w:t>p</w:t>
      </w:r>
      <w:r w:rsidR="000B2AA1">
        <w:t>uesta a una pregunta anterior,</w:t>
      </w:r>
      <w:r w:rsidR="000B2AA1" w:rsidRPr="000556CC">
        <w:t xml:space="preserve"> </w:t>
      </w:r>
      <w:r w:rsidR="000B2AA1">
        <w:t>indica que la</w:t>
      </w:r>
      <w:r w:rsidR="000B2AA1" w:rsidRPr="000556CC">
        <w:t xml:space="preserve"> defini</w:t>
      </w:r>
      <w:r w:rsidR="000B2AA1">
        <w:t>c</w:t>
      </w:r>
      <w:r w:rsidR="000B2AA1" w:rsidRPr="000556CC">
        <w:t>i</w:t>
      </w:r>
      <w:r w:rsidR="000B2AA1">
        <w:t>ó</w:t>
      </w:r>
      <w:r w:rsidR="000B2AA1" w:rsidRPr="000556CC">
        <w:t xml:space="preserve">n </w:t>
      </w:r>
      <w:r w:rsidR="000B2AA1">
        <w:t xml:space="preserve">de niñez y </w:t>
      </w:r>
      <w:r w:rsidR="000B2AA1" w:rsidRPr="000556CC">
        <w:t>adolescen</w:t>
      </w:r>
      <w:r w:rsidR="000B2AA1">
        <w:t>cia</w:t>
      </w:r>
      <w:r w:rsidR="000B2AA1" w:rsidRPr="000556CC">
        <w:t xml:space="preserve"> </w:t>
      </w:r>
      <w:r w:rsidR="000B2AA1">
        <w:t>ha quedado establecida en el</w:t>
      </w:r>
      <w:r w:rsidR="000B2AA1" w:rsidRPr="000556CC">
        <w:t xml:space="preserve"> art</w:t>
      </w:r>
      <w:r w:rsidR="000B2AA1">
        <w:t>í</w:t>
      </w:r>
      <w:r w:rsidR="000B2AA1" w:rsidRPr="000556CC">
        <w:t>c</w:t>
      </w:r>
      <w:r w:rsidR="000B2AA1">
        <w:t>u</w:t>
      </w:r>
      <w:r w:rsidR="000B2AA1" w:rsidRPr="000556CC">
        <w:t>l</w:t>
      </w:r>
      <w:r w:rsidR="000B2AA1">
        <w:t>o</w:t>
      </w:r>
      <w:r w:rsidR="000B2AA1" w:rsidRPr="000556CC">
        <w:t xml:space="preserve"> 2 </w:t>
      </w:r>
      <w:r w:rsidR="000B2AA1">
        <w:t xml:space="preserve">de </w:t>
      </w:r>
      <w:smartTag w:uri="urn:schemas-microsoft-com:office:smarttags" w:element="PersonName">
        <w:smartTagPr>
          <w:attr w:name="ProductID" w:val="la Ley"/>
        </w:smartTagPr>
        <w:r w:rsidR="000B2AA1">
          <w:t>la Ley</w:t>
        </w:r>
      </w:smartTag>
      <w:r w:rsidR="000B2AA1">
        <w:t xml:space="preserve"> de</w:t>
      </w:r>
      <w:r w:rsidR="00F2125C">
        <w:t xml:space="preserve"> </w:t>
      </w:r>
      <w:r w:rsidR="000B2AA1">
        <w:t>p</w:t>
      </w:r>
      <w:r w:rsidR="000B2AA1" w:rsidRPr="000556CC">
        <w:t>rotec</w:t>
      </w:r>
      <w:r w:rsidR="000B2AA1">
        <w:t>c</w:t>
      </w:r>
      <w:r w:rsidR="000B2AA1" w:rsidRPr="000556CC">
        <w:t>i</w:t>
      </w:r>
      <w:r w:rsidR="000B2AA1">
        <w:t>ó</w:t>
      </w:r>
      <w:r w:rsidR="000B2AA1" w:rsidRPr="000556CC">
        <w:t xml:space="preserve">n </w:t>
      </w:r>
      <w:r w:rsidR="000B2AA1">
        <w:t>integral</w:t>
      </w:r>
      <w:r w:rsidR="000B2AA1" w:rsidRPr="000556CC">
        <w:t xml:space="preserve">: </w:t>
      </w:r>
      <w:r w:rsidR="000B2AA1">
        <w:t>el niño se define como toda persona hasta que cumple</w:t>
      </w:r>
      <w:r w:rsidR="000B2AA1" w:rsidRPr="000556CC">
        <w:t xml:space="preserve"> 13 </w:t>
      </w:r>
      <w:r w:rsidR="000B2AA1">
        <w:t>años y el</w:t>
      </w:r>
      <w:r w:rsidR="000B2AA1" w:rsidRPr="000556CC">
        <w:t xml:space="preserve"> adolescent</w:t>
      </w:r>
      <w:r w:rsidR="000B2AA1">
        <w:t>e, como la persona desde los</w:t>
      </w:r>
      <w:r w:rsidR="000B2AA1" w:rsidRPr="000556CC">
        <w:t xml:space="preserve"> 13 </w:t>
      </w:r>
      <w:r w:rsidR="000B2AA1">
        <w:t>hasta que cumple los</w:t>
      </w:r>
      <w:r w:rsidR="000B2AA1" w:rsidRPr="000556CC">
        <w:t xml:space="preserve"> 18</w:t>
      </w:r>
      <w:r w:rsidR="000B2AA1">
        <w:t xml:space="preserve"> años</w:t>
      </w:r>
      <w:r w:rsidR="000B2AA1" w:rsidRPr="000556CC">
        <w:t xml:space="preserve">. </w:t>
      </w:r>
      <w:r w:rsidR="000B2AA1" w:rsidRPr="00955902">
        <w:t>Pasando a los matrimonios precoces, el Código Civil permite a las niñas contraer matrimonio a los 14 años y a los n</w:t>
      </w:r>
      <w:r w:rsidR="000B2AA1">
        <w:t>iños a los</w:t>
      </w:r>
      <w:r w:rsidR="000B2AA1" w:rsidRPr="00955902">
        <w:t xml:space="preserve"> 16</w:t>
      </w:r>
      <w:r w:rsidR="000B2AA1">
        <w:t>,</w:t>
      </w:r>
      <w:r w:rsidR="000B2AA1" w:rsidRPr="00955902">
        <w:t xml:space="preserve"> </w:t>
      </w:r>
      <w:r w:rsidR="000B2AA1">
        <w:t>con la autorización de los padres o del juez</w:t>
      </w:r>
      <w:r w:rsidR="000B2AA1" w:rsidRPr="00955902">
        <w:t xml:space="preserve">. </w:t>
      </w:r>
      <w:r w:rsidR="000B2AA1">
        <w:t>A un</w:t>
      </w:r>
      <w:r w:rsidR="000B2AA1" w:rsidRPr="000556CC">
        <w:t xml:space="preserve"> m</w:t>
      </w:r>
      <w:r w:rsidR="000B2AA1">
        <w:t>e</w:t>
      </w:r>
      <w:r w:rsidR="000B2AA1" w:rsidRPr="000556CC">
        <w:t xml:space="preserve">nor </w:t>
      </w:r>
      <w:r w:rsidR="000B2AA1">
        <w:t>se le</w:t>
      </w:r>
      <w:r w:rsidR="000B2AA1" w:rsidRPr="000556CC">
        <w:t xml:space="preserve"> permite t</w:t>
      </w:r>
      <w:r w:rsidR="000B2AA1">
        <w:t>rabajar a la edad de</w:t>
      </w:r>
      <w:r w:rsidR="000B2AA1" w:rsidRPr="000556CC">
        <w:t xml:space="preserve"> 14</w:t>
      </w:r>
      <w:r w:rsidR="000B2AA1">
        <w:t xml:space="preserve"> años</w:t>
      </w:r>
      <w:r w:rsidR="000B2AA1" w:rsidRPr="000556CC">
        <w:t xml:space="preserve">, </w:t>
      </w:r>
      <w:r w:rsidR="000B2AA1">
        <w:t>pero ese</w:t>
      </w:r>
      <w:r w:rsidR="000B2AA1" w:rsidRPr="000556CC">
        <w:t xml:space="preserve"> </w:t>
      </w:r>
      <w:r w:rsidR="000B2AA1">
        <w:t>trabajo debe estar</w:t>
      </w:r>
      <w:r w:rsidR="000B2AA1" w:rsidRPr="000556CC">
        <w:t xml:space="preserve"> regulad</w:t>
      </w:r>
      <w:r w:rsidR="000B2AA1">
        <w:t>o</w:t>
      </w:r>
      <w:r w:rsidR="000B2AA1" w:rsidRPr="000556CC">
        <w:t xml:space="preserve">; </w:t>
      </w:r>
      <w:r w:rsidR="000B2AA1">
        <w:t>algunos tipos de trabajo están</w:t>
      </w:r>
      <w:r w:rsidR="000B2AA1" w:rsidRPr="000556CC">
        <w:t xml:space="preserve"> prohibid</w:t>
      </w:r>
      <w:r w:rsidR="000B2AA1">
        <w:t>os</w:t>
      </w:r>
      <w:r w:rsidR="000B2AA1" w:rsidRPr="000556CC">
        <w:t xml:space="preserve"> </w:t>
      </w:r>
      <w:r w:rsidR="000B2AA1">
        <w:t>si son peligrosos o</w:t>
      </w:r>
      <w:r w:rsidR="000B2AA1" w:rsidRPr="000556CC">
        <w:t xml:space="preserve"> </w:t>
      </w:r>
      <w:r w:rsidR="000B2AA1">
        <w:t>insalubres</w:t>
      </w:r>
      <w:r w:rsidR="000B2AA1" w:rsidRPr="000556CC">
        <w:t>.</w:t>
      </w:r>
      <w:r w:rsidR="000B2AA1">
        <w:t xml:space="preserve"> </w:t>
      </w:r>
      <w:r w:rsidR="000B2AA1" w:rsidRPr="001462BA">
        <w:t xml:space="preserve">El artículo 57 de </w:t>
      </w:r>
      <w:smartTag w:uri="urn:schemas-microsoft-com:office:smarttags" w:element="PersonName">
        <w:smartTagPr>
          <w:attr w:name="ProductID" w:val="la Ley"/>
        </w:smartTagPr>
        <w:r w:rsidR="000B2AA1" w:rsidRPr="001462BA">
          <w:t>la Ley</w:t>
        </w:r>
      </w:smartTag>
      <w:r w:rsidR="000B2AA1" w:rsidRPr="001462BA">
        <w:t xml:space="preserve"> de protección </w:t>
      </w:r>
      <w:r w:rsidR="000B2AA1">
        <w:t xml:space="preserve">integral </w:t>
      </w:r>
      <w:r w:rsidR="000B2AA1" w:rsidRPr="001462BA">
        <w:t>estipula que no se puede reclutar a menores en las fuerzas arm</w:t>
      </w:r>
      <w:r w:rsidR="000B2AA1">
        <w:t>a</w:t>
      </w:r>
      <w:r w:rsidR="000B2AA1" w:rsidRPr="001462BA">
        <w:t>d</w:t>
      </w:r>
      <w:r w:rsidR="000B2AA1">
        <w:t>as</w:t>
      </w:r>
      <w:r w:rsidR="000B2AA1" w:rsidRPr="001462BA">
        <w:t xml:space="preserve">. </w:t>
      </w:r>
    </w:p>
    <w:p w:rsidR="000B2AA1" w:rsidRPr="00204581" w:rsidRDefault="00FE51DC" w:rsidP="000B2AA1">
      <w:pPr>
        <w:pStyle w:val="SingleTxtG"/>
      </w:pPr>
      <w:r>
        <w:t>41.</w:t>
      </w:r>
      <w:r>
        <w:tab/>
      </w:r>
      <w:r w:rsidR="000B2AA1" w:rsidRPr="001462BA">
        <w:t xml:space="preserve">En lo tocante a escuchar las opiniones del niño, dice </w:t>
      </w:r>
      <w:r w:rsidR="000B2AA1">
        <w:t xml:space="preserve">la oradora </w:t>
      </w:r>
      <w:r w:rsidR="000B2AA1" w:rsidRPr="001462BA">
        <w:t>que</w:t>
      </w:r>
      <w:r w:rsidR="000B2AA1">
        <w:t>,</w:t>
      </w:r>
      <w:r w:rsidR="000B2AA1" w:rsidRPr="001462BA">
        <w:t xml:space="preserve"> </w:t>
      </w:r>
      <w:r w:rsidR="000B2AA1">
        <w:t xml:space="preserve">en las zonas rurales, </w:t>
      </w:r>
      <w:r w:rsidR="000B2AA1" w:rsidRPr="001462BA">
        <w:t xml:space="preserve">se han creado consejos de participación para </w:t>
      </w:r>
      <w:r w:rsidR="000B2AA1">
        <w:t>el</w:t>
      </w:r>
      <w:r w:rsidR="000B2AA1" w:rsidRPr="001462BA">
        <w:t>los</w:t>
      </w:r>
      <w:r w:rsidR="000B2AA1">
        <w:t>,</w:t>
      </w:r>
      <w:r w:rsidR="000B2AA1" w:rsidRPr="001462BA">
        <w:t xml:space="preserve"> </w:t>
      </w:r>
      <w:r w:rsidR="000B2AA1">
        <w:t>con ayuda del Instituto</w:t>
      </w:r>
      <w:r w:rsidR="000B2AA1" w:rsidRPr="001462BA">
        <w:t xml:space="preserve"> Inter</w:t>
      </w:r>
      <w:r w:rsidR="000B2AA1">
        <w:t>a</w:t>
      </w:r>
      <w:r w:rsidR="000B2AA1" w:rsidRPr="001462BA">
        <w:t>merican</w:t>
      </w:r>
      <w:r w:rsidR="000B2AA1">
        <w:t>o</w:t>
      </w:r>
      <w:r w:rsidR="000B2AA1" w:rsidRPr="001462BA">
        <w:t xml:space="preserve"> </w:t>
      </w:r>
      <w:r w:rsidR="000B2AA1">
        <w:t>del Niño</w:t>
      </w:r>
      <w:r w:rsidR="000B2AA1" w:rsidRPr="001462BA">
        <w:t xml:space="preserve">, </w:t>
      </w:r>
      <w:r w:rsidR="000B2AA1">
        <w:t>que les permiten</w:t>
      </w:r>
      <w:r w:rsidR="000B2AA1" w:rsidRPr="001462BA">
        <w:t xml:space="preserve"> expres</w:t>
      </w:r>
      <w:r w:rsidR="000B2AA1">
        <w:t>ar sus</w:t>
      </w:r>
      <w:r w:rsidR="000B2AA1" w:rsidRPr="001462BA">
        <w:t xml:space="preserve"> ne</w:t>
      </w:r>
      <w:r w:rsidR="000B2AA1">
        <w:t>c</w:t>
      </w:r>
      <w:r w:rsidR="000B2AA1" w:rsidRPr="001462BA">
        <w:t>e</w:t>
      </w:r>
      <w:r w:rsidR="000B2AA1">
        <w:t>si</w:t>
      </w:r>
      <w:r w:rsidR="000B2AA1" w:rsidRPr="001462BA">
        <w:t>d</w:t>
      </w:r>
      <w:r w:rsidR="000B2AA1">
        <w:t>ades</w:t>
      </w:r>
      <w:r w:rsidR="000B2AA1" w:rsidRPr="001462BA">
        <w:t xml:space="preserve">. El Gobierno está trabajando también con el Instituto en un proyecto </w:t>
      </w:r>
      <w:r w:rsidR="000B2AA1">
        <w:t>para inscribir en el</w:t>
      </w:r>
      <w:r w:rsidR="000B2AA1" w:rsidRPr="001462BA">
        <w:t xml:space="preserve"> registr</w:t>
      </w:r>
      <w:r w:rsidR="000B2AA1">
        <w:t>o</w:t>
      </w:r>
      <w:r w:rsidR="000B2AA1" w:rsidRPr="001462BA">
        <w:t xml:space="preserve"> </w:t>
      </w:r>
      <w:r w:rsidR="000B2AA1">
        <w:t>el nacimiento de todos los niños, requisito que no siempre se cumple</w:t>
      </w:r>
      <w:r w:rsidR="000B2AA1" w:rsidRPr="001462BA">
        <w:t xml:space="preserve">. </w:t>
      </w:r>
      <w:r w:rsidR="000B2AA1" w:rsidRPr="00204581">
        <w:t>Se están creando oficinas para el registro de los nacimientos y matrimonios en todos los municipios y se est</w:t>
      </w:r>
      <w:r w:rsidR="000B2AA1">
        <w:t>án solicitando más datos sobre el</w:t>
      </w:r>
      <w:r w:rsidR="000B2AA1" w:rsidRPr="00204581">
        <w:t xml:space="preserve"> orig</w:t>
      </w:r>
      <w:r w:rsidR="000B2AA1">
        <w:t>e</w:t>
      </w:r>
      <w:r w:rsidR="000B2AA1" w:rsidRPr="00204581">
        <w:t xml:space="preserve">n </w:t>
      </w:r>
      <w:r w:rsidR="000B2AA1">
        <w:t>racial, para poder reflejar en el censo la diversidad é</w:t>
      </w:r>
      <w:r w:rsidR="000B2AA1" w:rsidRPr="00204581">
        <w:t>tnic</w:t>
      </w:r>
      <w:r w:rsidR="000B2AA1">
        <w:t>a del país</w:t>
      </w:r>
      <w:r w:rsidR="00164E60">
        <w:t>.</w:t>
      </w:r>
    </w:p>
    <w:p w:rsidR="000B2AA1" w:rsidRPr="006D3A39" w:rsidRDefault="00FE51DC" w:rsidP="000B2AA1">
      <w:pPr>
        <w:pStyle w:val="SingleTxtG"/>
      </w:pPr>
      <w:r>
        <w:t>42.</w:t>
      </w:r>
      <w:r>
        <w:tab/>
      </w:r>
      <w:r w:rsidR="000B2AA1" w:rsidRPr="00204581">
        <w:t xml:space="preserve">En cuanto a la salud pública, se está preparando un nuevo informe sobre salud maternoinfantil, </w:t>
      </w:r>
      <w:r w:rsidR="000B2AA1">
        <w:t>desglosada en</w:t>
      </w:r>
      <w:r w:rsidR="000B2AA1" w:rsidRPr="00204581">
        <w:t xml:space="preserve"> vari</w:t>
      </w:r>
      <w:r w:rsidR="000B2AA1">
        <w:t>a</w:t>
      </w:r>
      <w:r w:rsidR="000B2AA1" w:rsidRPr="00204581">
        <w:t>s categor</w:t>
      </w:r>
      <w:r w:rsidR="000B2AA1">
        <w:t>ía</w:t>
      </w:r>
      <w:r w:rsidR="000B2AA1" w:rsidRPr="00204581">
        <w:t>s</w:t>
      </w:r>
      <w:r w:rsidR="000B2AA1">
        <w:t>. Respecto de otras</w:t>
      </w:r>
      <w:r w:rsidR="000B2AA1" w:rsidRPr="000556CC">
        <w:t xml:space="preserve"> </w:t>
      </w:r>
      <w:r w:rsidR="000B2AA1">
        <w:t>preguntas formuladas por el</w:t>
      </w:r>
      <w:r w:rsidR="000B2AA1" w:rsidRPr="000556CC">
        <w:t xml:space="preserve"> Comit</w:t>
      </w:r>
      <w:r w:rsidR="000B2AA1">
        <w:t>é</w:t>
      </w:r>
      <w:r w:rsidR="000B2AA1" w:rsidRPr="000556CC">
        <w:t xml:space="preserve">, </w:t>
      </w:r>
      <w:r w:rsidR="000B2AA1">
        <w:t>resulta</w:t>
      </w:r>
      <w:r w:rsidR="000B2AA1" w:rsidRPr="000556CC">
        <w:t xml:space="preserve"> dif</w:t>
      </w:r>
      <w:r w:rsidR="000B2AA1">
        <w:t>í</w:t>
      </w:r>
      <w:r w:rsidR="000B2AA1" w:rsidRPr="000556CC">
        <w:t>c</w:t>
      </w:r>
      <w:r w:rsidR="000B2AA1">
        <w:t>i</w:t>
      </w:r>
      <w:r w:rsidR="000B2AA1" w:rsidRPr="000556CC">
        <w:t>l adapt</w:t>
      </w:r>
      <w:r w:rsidR="000B2AA1">
        <w:t>ar la ley de</w:t>
      </w:r>
      <w:r w:rsidR="000B2AA1" w:rsidRPr="000556CC">
        <w:t xml:space="preserve"> Guatemala</w:t>
      </w:r>
      <w:r w:rsidR="000B2AA1">
        <w:t xml:space="preserve"> a </w:t>
      </w:r>
      <w:r w:rsidR="000B2AA1" w:rsidRPr="000556CC">
        <w:t>la</w:t>
      </w:r>
      <w:r w:rsidR="000B2AA1">
        <w:t xml:space="preserve"> legislación</w:t>
      </w:r>
      <w:r w:rsidR="000B2AA1" w:rsidRPr="000556CC">
        <w:t xml:space="preserve"> interna</w:t>
      </w:r>
      <w:r w:rsidR="000B2AA1">
        <w:t>c</w:t>
      </w:r>
      <w:r w:rsidR="000B2AA1" w:rsidRPr="000556CC">
        <w:t xml:space="preserve">ional </w:t>
      </w:r>
      <w:r w:rsidR="000B2AA1">
        <w:t xml:space="preserve">en la esfera de los derechos </w:t>
      </w:r>
      <w:r w:rsidR="000B2AA1" w:rsidRPr="000556CC">
        <w:t>human</w:t>
      </w:r>
      <w:r w:rsidR="000B2AA1">
        <w:t>os</w:t>
      </w:r>
      <w:r w:rsidR="000B2AA1" w:rsidRPr="000556CC">
        <w:t xml:space="preserve"> </w:t>
      </w:r>
      <w:r w:rsidR="000B2AA1">
        <w:t>y, en especial,</w:t>
      </w:r>
      <w:r w:rsidR="000B2AA1" w:rsidRPr="000556CC">
        <w:t xml:space="preserve"> elimina</w:t>
      </w:r>
      <w:r w:rsidR="000B2AA1">
        <w:t>r la</w:t>
      </w:r>
      <w:r w:rsidR="000B2AA1" w:rsidRPr="000556CC">
        <w:t xml:space="preserve"> cultur</w:t>
      </w:r>
      <w:r w:rsidR="000B2AA1">
        <w:t>a</w:t>
      </w:r>
      <w:r w:rsidR="000B2AA1" w:rsidRPr="000556CC">
        <w:t xml:space="preserve"> </w:t>
      </w:r>
      <w:r w:rsidR="000B2AA1">
        <w:t>de la</w:t>
      </w:r>
      <w:r w:rsidR="000B2AA1" w:rsidRPr="000556CC">
        <w:t xml:space="preserve"> impuni</w:t>
      </w:r>
      <w:r w:rsidR="000B2AA1">
        <w:t>dad</w:t>
      </w:r>
      <w:r w:rsidR="000B2AA1" w:rsidRPr="000556CC">
        <w:t xml:space="preserve">. </w:t>
      </w:r>
      <w:r w:rsidR="000B2AA1" w:rsidRPr="006D3A39">
        <w:t>Se está avanzando en esa dirección, aunque a paso lento. Se ha progresado también en materia de cooperación internacional en aspectos como la trata de seres humanos. El Gobierno está organizando un sistema de supervisi</w:t>
      </w:r>
      <w:r w:rsidR="000B2AA1">
        <w:t>ó</w:t>
      </w:r>
      <w:r w:rsidR="000B2AA1" w:rsidRPr="006D3A39">
        <w:t xml:space="preserve">n destinado a </w:t>
      </w:r>
      <w:r w:rsidR="000B2AA1">
        <w:t xml:space="preserve">velar por el </w:t>
      </w:r>
      <w:r w:rsidR="000B2AA1" w:rsidRPr="006D3A39">
        <w:t>cumpli</w:t>
      </w:r>
      <w:r w:rsidR="000B2AA1">
        <w:t>miento de</w:t>
      </w:r>
      <w:r w:rsidR="000B2AA1" w:rsidRPr="006D3A39">
        <w:t xml:space="preserve"> las recomendaciones de los </w:t>
      </w:r>
      <w:r w:rsidR="000B2AA1">
        <w:t>órganos de tratados de las Naciones Unidas</w:t>
      </w:r>
      <w:r w:rsidR="000B2AA1" w:rsidRPr="006D3A39">
        <w:t>. También se esfuerza por ratificar los instrumentos de derechos human</w:t>
      </w:r>
      <w:r w:rsidR="000B2AA1">
        <w:t>os y armonizar la legislación de</w:t>
      </w:r>
      <w:r w:rsidR="000B2AA1" w:rsidRPr="006D3A39">
        <w:t xml:space="preserve"> Guatemala</w:t>
      </w:r>
      <w:r w:rsidR="000B2AA1">
        <w:t xml:space="preserve"> con las</w:t>
      </w:r>
      <w:r w:rsidR="000B2AA1" w:rsidRPr="006D3A39">
        <w:t xml:space="preserve"> </w:t>
      </w:r>
      <w:r w:rsidR="000B2AA1">
        <w:t xml:space="preserve">normas </w:t>
      </w:r>
      <w:r w:rsidR="000B2AA1" w:rsidRPr="006D3A39">
        <w:t>interna</w:t>
      </w:r>
      <w:r w:rsidR="000B2AA1">
        <w:t>c</w:t>
      </w:r>
      <w:r w:rsidR="000B2AA1" w:rsidRPr="006D3A39">
        <w:t>ional</w:t>
      </w:r>
      <w:r w:rsidR="000B2AA1">
        <w:t>es</w:t>
      </w:r>
      <w:r w:rsidR="000B2AA1" w:rsidRPr="006D3A39">
        <w:t xml:space="preserve">. El artículo 46 de </w:t>
      </w:r>
      <w:smartTag w:uri="urn:schemas-microsoft-com:office:smarttags" w:element="PersonName">
        <w:smartTagPr>
          <w:attr w:name="ProductID" w:val="la Constituci￳n"/>
        </w:smartTagPr>
        <w:r w:rsidR="000B2AA1" w:rsidRPr="006D3A39">
          <w:t>la Constitución</w:t>
        </w:r>
      </w:smartTag>
      <w:r w:rsidR="000B2AA1" w:rsidRPr="006D3A39">
        <w:t xml:space="preserve"> afirma específicamente que l</w:t>
      </w:r>
      <w:r w:rsidR="000B2AA1">
        <w:t>os instrumentos</w:t>
      </w:r>
      <w:r w:rsidR="000B2AA1" w:rsidRPr="006D3A39">
        <w:t xml:space="preserve"> interna</w:t>
      </w:r>
      <w:r w:rsidR="000B2AA1">
        <w:t>c</w:t>
      </w:r>
      <w:r w:rsidR="000B2AA1" w:rsidRPr="006D3A39">
        <w:t>ional</w:t>
      </w:r>
      <w:r w:rsidR="000B2AA1">
        <w:t>es</w:t>
      </w:r>
      <w:r w:rsidR="000B2AA1" w:rsidRPr="006D3A39">
        <w:t xml:space="preserve"> </w:t>
      </w:r>
      <w:r w:rsidR="000B2AA1">
        <w:t>tienen preeminencia cuando se trata de los derechos h</w:t>
      </w:r>
      <w:r w:rsidR="000B2AA1" w:rsidRPr="006D3A39">
        <w:t>uman</w:t>
      </w:r>
      <w:r w:rsidR="000B2AA1">
        <w:t>os</w:t>
      </w:r>
      <w:r w:rsidR="000B2AA1" w:rsidRPr="006D3A39">
        <w:t xml:space="preserve">. </w:t>
      </w:r>
    </w:p>
    <w:p w:rsidR="000B2AA1" w:rsidRPr="000A10C5" w:rsidRDefault="00FE51DC" w:rsidP="000B2AA1">
      <w:pPr>
        <w:pStyle w:val="SingleTxtG"/>
      </w:pPr>
      <w:r>
        <w:t>43.</w:t>
      </w:r>
      <w:r>
        <w:tab/>
      </w:r>
      <w:r w:rsidR="000B2AA1" w:rsidRPr="00CE22E0">
        <w:t>Se alienta a los jueces a pronunciarse sobre los casos difíciles y crear así un corpus de jurisprudencia que refle</w:t>
      </w:r>
      <w:r w:rsidR="000B2AA1">
        <w:t>je la insistencia en el</w:t>
      </w:r>
      <w:r w:rsidR="000B2AA1" w:rsidRPr="00CE22E0">
        <w:t xml:space="preserve"> inter</w:t>
      </w:r>
      <w:r w:rsidR="000B2AA1">
        <w:t>é</w:t>
      </w:r>
      <w:r w:rsidR="000B2AA1" w:rsidRPr="00CE22E0">
        <w:t>s</w:t>
      </w:r>
      <w:r w:rsidR="000B2AA1">
        <w:t xml:space="preserve"> superior del niño</w:t>
      </w:r>
      <w:r w:rsidR="000B2AA1" w:rsidRPr="00CE22E0">
        <w:t xml:space="preserve">. Por lo que hace a las diferencias entre las diversas estructuras mencionadas por el Comité, </w:t>
      </w:r>
      <w:r w:rsidR="000B2AA1">
        <w:t xml:space="preserve">a </w:t>
      </w:r>
      <w:smartTag w:uri="urn:schemas-microsoft-com:office:smarttags" w:element="PersonName">
        <w:smartTagPr>
          <w:attr w:name="ProductID" w:val="la Comisi￳n Nacional"/>
        </w:smartTagPr>
        <w:r w:rsidR="000B2AA1" w:rsidRPr="00CE22E0">
          <w:t>la Comisión Nacional</w:t>
        </w:r>
      </w:smartTag>
      <w:r w:rsidR="000B2AA1" w:rsidRPr="00CE22E0">
        <w:t xml:space="preserve"> de </w:t>
      </w:r>
      <w:smartTag w:uri="urn:schemas-microsoft-com:office:smarttags" w:element="PersonName">
        <w:smartTagPr>
          <w:attr w:name="ProductID" w:val="la Ni￱ez"/>
        </w:smartTagPr>
        <w:r w:rsidR="000B2AA1" w:rsidRPr="00CE22E0">
          <w:t>la Niñez</w:t>
        </w:r>
      </w:smartTag>
      <w:r w:rsidR="000B2AA1" w:rsidRPr="00CE22E0">
        <w:t xml:space="preserve"> y </w:t>
      </w:r>
      <w:smartTag w:uri="urn:schemas-microsoft-com:office:smarttags" w:element="PersonName">
        <w:smartTagPr>
          <w:attr w:name="ProductID" w:val="la Adolescencia"/>
        </w:smartTagPr>
        <w:r w:rsidR="000B2AA1" w:rsidRPr="00CE22E0">
          <w:t>la Adolescen</w:t>
        </w:r>
        <w:r w:rsidR="000B2AA1">
          <w:t>cia</w:t>
        </w:r>
      </w:smartTag>
      <w:r w:rsidR="000B2AA1" w:rsidRPr="00CE22E0">
        <w:t>, establ</w:t>
      </w:r>
      <w:r w:rsidR="000B2AA1">
        <w:t>ec</w:t>
      </w:r>
      <w:r w:rsidR="000B2AA1" w:rsidRPr="00CE22E0">
        <w:t>id</w:t>
      </w:r>
      <w:r w:rsidR="000B2AA1">
        <w:t>a</w:t>
      </w:r>
      <w:r w:rsidR="000B2AA1" w:rsidRPr="00CE22E0">
        <w:t xml:space="preserve"> </w:t>
      </w:r>
      <w:r w:rsidR="000B2AA1">
        <w:t xml:space="preserve">en virtud de </w:t>
      </w:r>
      <w:smartTag w:uri="urn:schemas-microsoft-com:office:smarttags" w:element="PersonName">
        <w:smartTagPr>
          <w:attr w:name="ProductID" w:val="la Ley"/>
        </w:smartTagPr>
        <w:r w:rsidR="000B2AA1">
          <w:t>la Ley</w:t>
        </w:r>
      </w:smartTag>
      <w:r w:rsidR="000B2AA1">
        <w:t xml:space="preserve"> de</w:t>
      </w:r>
      <w:r w:rsidR="000B2AA1" w:rsidRPr="00CE22E0">
        <w:t xml:space="preserve"> Protec</w:t>
      </w:r>
      <w:r w:rsidR="000B2AA1">
        <w:t>c</w:t>
      </w:r>
      <w:r w:rsidR="000B2AA1" w:rsidRPr="00CE22E0">
        <w:t>i</w:t>
      </w:r>
      <w:r w:rsidR="000B2AA1">
        <w:t>ó</w:t>
      </w:r>
      <w:r w:rsidR="000B2AA1" w:rsidRPr="00CE22E0">
        <w:t xml:space="preserve">n </w:t>
      </w:r>
      <w:r w:rsidR="000B2AA1">
        <w:t>Integral</w:t>
      </w:r>
      <w:r w:rsidR="000B2AA1" w:rsidRPr="00CE22E0">
        <w:t xml:space="preserve">, </w:t>
      </w:r>
      <w:r w:rsidR="000B2AA1">
        <w:t xml:space="preserve">se le </w:t>
      </w:r>
      <w:r w:rsidR="000B2AA1" w:rsidRPr="00CE22E0">
        <w:t>ha</w:t>
      </w:r>
      <w:r w:rsidR="000B2AA1">
        <w:t xml:space="preserve"> encomendado la función de supervisar las políticas públicas</w:t>
      </w:r>
      <w:r w:rsidR="000B2AA1" w:rsidRPr="00CE22E0">
        <w:t xml:space="preserve"> </w:t>
      </w:r>
      <w:r w:rsidR="000B2AA1">
        <w:t>y distribuir los recursos</w:t>
      </w:r>
      <w:r w:rsidR="000B2AA1" w:rsidRPr="00CE22E0">
        <w:t xml:space="preserve"> </w:t>
      </w:r>
      <w:r w:rsidR="000B2AA1">
        <w:t>presupuestarios</w:t>
      </w:r>
      <w:r w:rsidR="000B2AA1" w:rsidRPr="00CE22E0">
        <w:t xml:space="preserve">, </w:t>
      </w:r>
      <w:r w:rsidR="000B2AA1">
        <w:t>pero es de esperar que se pueda ampliar su</w:t>
      </w:r>
      <w:r w:rsidR="000B2AA1" w:rsidRPr="00CE22E0">
        <w:t xml:space="preserve"> mandat</w:t>
      </w:r>
      <w:r w:rsidR="000B2AA1">
        <w:t>o</w:t>
      </w:r>
      <w:r w:rsidR="000B2AA1" w:rsidRPr="00CE22E0">
        <w:t xml:space="preserve">. </w:t>
      </w:r>
      <w:r w:rsidR="000B2AA1">
        <w:t>Entretanto</w:t>
      </w:r>
      <w:r w:rsidR="000B2AA1" w:rsidRPr="000556CC">
        <w:t xml:space="preserve">, </w:t>
      </w:r>
      <w:smartTag w:uri="urn:schemas-microsoft-com:office:smarttags" w:element="PersonName">
        <w:smartTagPr>
          <w:attr w:name="ProductID" w:val="la Secretar￭a"/>
        </w:smartTagPr>
        <w:r w:rsidR="000B2AA1">
          <w:t xml:space="preserve">la </w:t>
        </w:r>
        <w:r w:rsidR="000B2AA1" w:rsidRPr="000556CC">
          <w:t>Secretar</w:t>
        </w:r>
        <w:r w:rsidR="000B2AA1">
          <w:t>ía</w:t>
        </w:r>
      </w:smartTag>
      <w:r w:rsidR="000B2AA1">
        <w:t xml:space="preserve"> de Bienestar Social de </w:t>
      </w:r>
      <w:smartTag w:uri="urn:schemas-microsoft-com:office:smarttags" w:element="PersonName">
        <w:smartTagPr>
          <w:attr w:name="ProductID" w:val="la Presidencia"/>
        </w:smartTagPr>
        <w:r w:rsidR="000B2AA1">
          <w:t>la</w:t>
        </w:r>
        <w:r w:rsidR="000B2AA1" w:rsidRPr="000556CC">
          <w:t xml:space="preserve"> Presiden</w:t>
        </w:r>
        <w:r w:rsidR="000B2AA1">
          <w:t>cia</w:t>
        </w:r>
      </w:smartTag>
      <w:r w:rsidR="000B2AA1">
        <w:t xml:space="preserve"> tiene categoría </w:t>
      </w:r>
      <w:r w:rsidR="000B2AA1" w:rsidRPr="000556CC">
        <w:t>ministerial</w:t>
      </w:r>
      <w:r w:rsidR="000B2AA1">
        <w:t xml:space="preserve"> y aplica las</w:t>
      </w:r>
      <w:r w:rsidR="000B2AA1" w:rsidRPr="000556CC">
        <w:t xml:space="preserve"> pol</w:t>
      </w:r>
      <w:r w:rsidR="000B2AA1">
        <w:t>íti</w:t>
      </w:r>
      <w:r w:rsidR="000B2AA1" w:rsidRPr="000556CC">
        <w:t>c</w:t>
      </w:r>
      <w:r w:rsidR="000B2AA1">
        <w:t>a</w:t>
      </w:r>
      <w:r w:rsidR="000B2AA1" w:rsidRPr="000556CC">
        <w:t xml:space="preserve">s </w:t>
      </w:r>
      <w:r w:rsidR="000B2AA1">
        <w:t>que se han aprobado</w:t>
      </w:r>
      <w:r w:rsidR="000B2AA1" w:rsidRPr="000556CC">
        <w:t xml:space="preserve">. </w:t>
      </w:r>
      <w:smartTag w:uri="urn:schemas-microsoft-com:office:smarttags" w:element="PersonName">
        <w:smartTagPr>
          <w:attr w:name="ProductID" w:val="La Sra. Ortiz"/>
        </w:smartTagPr>
        <w:r w:rsidR="000B2AA1" w:rsidRPr="000A10C5">
          <w:t>La Procuraduría</w:t>
        </w:r>
      </w:smartTag>
      <w:r w:rsidR="000B2AA1" w:rsidRPr="000A10C5">
        <w:t xml:space="preserve"> de </w:t>
      </w:r>
      <w:smartTag w:uri="urn:schemas-microsoft-com:office:smarttags" w:element="PersonName">
        <w:smartTagPr>
          <w:attr w:name="ProductID" w:val="la Ni￱ez"/>
        </w:smartTagPr>
        <w:r w:rsidR="000B2AA1" w:rsidRPr="000A10C5">
          <w:t>la Niñez</w:t>
        </w:r>
      </w:smartTag>
      <w:r w:rsidR="000B2AA1" w:rsidRPr="000A10C5">
        <w:t xml:space="preserve"> y Adolescencia, que depende de </w:t>
      </w:r>
      <w:smartTag w:uri="urn:schemas-microsoft-com:office:smarttags" w:element="PersonName">
        <w:smartTagPr>
          <w:attr w:name="ProductID" w:val="la Procuradur￭a General"/>
        </w:smartTagPr>
        <w:r w:rsidR="000B2AA1" w:rsidRPr="000A10C5">
          <w:t>la Procuraduría General</w:t>
        </w:r>
      </w:smartTag>
      <w:r w:rsidR="000B2AA1">
        <w:t xml:space="preserve"> de </w:t>
      </w:r>
      <w:smartTag w:uri="urn:schemas-microsoft-com:office:smarttags" w:element="PersonName">
        <w:smartTagPr>
          <w:attr w:name="ProductID" w:val="la Naci￳n"/>
        </w:smartTagPr>
        <w:r w:rsidR="000B2AA1">
          <w:t>la Nación</w:t>
        </w:r>
      </w:smartTag>
      <w:r w:rsidR="000B2AA1" w:rsidRPr="000A10C5">
        <w:t>, ha transferido sus atribuciones en materia de adopción al Consejo Nacional de Adop</w:t>
      </w:r>
      <w:r w:rsidR="000B2AA1">
        <w:t>c</w:t>
      </w:r>
      <w:r w:rsidR="000B2AA1" w:rsidRPr="000A10C5">
        <w:t>ion</w:t>
      </w:r>
      <w:r w:rsidR="000B2AA1">
        <w:t>es,</w:t>
      </w:r>
      <w:r w:rsidR="000B2AA1" w:rsidRPr="000A10C5">
        <w:t xml:space="preserve"> </w:t>
      </w:r>
      <w:r w:rsidR="000B2AA1">
        <w:t>que cuenta con su propio</w:t>
      </w:r>
      <w:r w:rsidR="000B2AA1" w:rsidRPr="000A10C5">
        <w:t xml:space="preserve"> </w:t>
      </w:r>
      <w:r w:rsidR="000B2AA1">
        <w:t>presupuesto y personalidad</w:t>
      </w:r>
      <w:r w:rsidR="000B2AA1" w:rsidRPr="000A10C5">
        <w:t xml:space="preserve"> </w:t>
      </w:r>
      <w:r w:rsidR="000B2AA1">
        <w:t>jurídica y se ha convertido en el órgano que</w:t>
      </w:r>
      <w:r w:rsidR="000B2AA1" w:rsidRPr="000A10C5">
        <w:t xml:space="preserve"> identifi</w:t>
      </w:r>
      <w:r w:rsidR="000B2AA1">
        <w:t>ca a los niños adoptables</w:t>
      </w:r>
      <w:r w:rsidR="000B2AA1" w:rsidRPr="000A10C5">
        <w:t xml:space="preserve">. </w:t>
      </w:r>
      <w:smartTag w:uri="urn:schemas-microsoft-com:office:smarttags" w:element="PersonName">
        <w:smartTagPr>
          <w:attr w:name="ProductID" w:val="la Comisi￳n Presidencial"/>
        </w:smartTagPr>
        <w:r w:rsidR="000B2AA1" w:rsidRPr="000A10C5">
          <w:t>La Comisión Presidencial</w:t>
        </w:r>
      </w:smartTag>
      <w:r w:rsidR="000B2AA1" w:rsidRPr="000A10C5">
        <w:t xml:space="preserve"> de Derechos Humanos coordina la política en esa esfera.</w:t>
      </w:r>
    </w:p>
    <w:p w:rsidR="000B2AA1" w:rsidRPr="00BA169B" w:rsidRDefault="00FE51DC" w:rsidP="000B2AA1">
      <w:pPr>
        <w:pStyle w:val="SingleTxtG"/>
      </w:pPr>
      <w:r>
        <w:t>44.</w:t>
      </w:r>
      <w:r>
        <w:tab/>
      </w:r>
      <w:smartTag w:uri="urn:schemas-microsoft-com:office:smarttags" w:element="PersonName">
        <w:smartTagPr>
          <w:attr w:name="ProductID" w:val="La Sra. Ortiz"/>
        </w:smartTagPr>
        <w:r w:rsidR="000B2AA1">
          <w:t xml:space="preserve">La </w:t>
        </w:r>
        <w:r w:rsidR="000B2AA1">
          <w:rPr>
            <w:b/>
          </w:rPr>
          <w:t>Sra</w:t>
        </w:r>
        <w:r w:rsidR="000B2AA1" w:rsidRPr="000556CC">
          <w:rPr>
            <w:b/>
          </w:rPr>
          <w:t>. Ortiz</w:t>
        </w:r>
      </w:smartTag>
      <w:r w:rsidR="000B2AA1" w:rsidRPr="000556CC">
        <w:t xml:space="preserve"> (</w:t>
      </w:r>
      <w:r w:rsidR="000B2AA1">
        <w:t>Relatora para el país</w:t>
      </w:r>
      <w:r w:rsidR="000B2AA1" w:rsidRPr="000556CC">
        <w:t xml:space="preserve">) </w:t>
      </w:r>
      <w:r w:rsidR="000B2AA1">
        <w:t xml:space="preserve">dice que da la impresión de que </w:t>
      </w:r>
      <w:smartTag w:uri="urn:schemas-microsoft-com:office:smarttags" w:element="PersonName">
        <w:smartTagPr>
          <w:attr w:name="ProductID" w:val="la Comisi￳n Nacional"/>
        </w:smartTagPr>
        <w:r w:rsidR="000B2AA1">
          <w:t>la Comisión Nac</w:t>
        </w:r>
        <w:r w:rsidR="000B2AA1" w:rsidRPr="000556CC">
          <w:t>ional</w:t>
        </w:r>
      </w:smartTag>
      <w:r w:rsidR="000B2AA1" w:rsidRPr="000556CC">
        <w:t xml:space="preserve"> </w:t>
      </w:r>
      <w:r w:rsidR="000B2AA1">
        <w:t xml:space="preserve">de </w:t>
      </w:r>
      <w:smartTag w:uri="urn:schemas-microsoft-com:office:smarttags" w:element="PersonName">
        <w:smartTagPr>
          <w:attr w:name="ProductID" w:val="la Ni￱ez"/>
        </w:smartTagPr>
        <w:r w:rsidR="000B2AA1">
          <w:t>la Niñez</w:t>
        </w:r>
      </w:smartTag>
      <w:r w:rsidR="000B2AA1">
        <w:t xml:space="preserve"> y </w:t>
      </w:r>
      <w:smartTag w:uri="urn:schemas-microsoft-com:office:smarttags" w:element="PersonName">
        <w:smartTagPr>
          <w:attr w:name="ProductID" w:val="la Adolescencia"/>
        </w:smartTagPr>
        <w:r w:rsidR="000B2AA1">
          <w:t>la</w:t>
        </w:r>
        <w:r w:rsidR="000B2AA1" w:rsidRPr="000556CC">
          <w:t xml:space="preserve"> Adolescen</w:t>
        </w:r>
        <w:r w:rsidR="000B2AA1">
          <w:t>cia</w:t>
        </w:r>
      </w:smartTag>
      <w:r w:rsidR="000B2AA1" w:rsidRPr="000556CC">
        <w:t xml:space="preserve"> rec</w:t>
      </w:r>
      <w:r w:rsidR="000B2AA1">
        <w:t>ib</w:t>
      </w:r>
      <w:r w:rsidR="000B2AA1" w:rsidRPr="000556CC">
        <w:t>e</w:t>
      </w:r>
      <w:r w:rsidR="000B2AA1">
        <w:t xml:space="preserve"> </w:t>
      </w:r>
      <w:r w:rsidR="000B2AA1" w:rsidRPr="000556CC">
        <w:t>much</w:t>
      </w:r>
      <w:r w:rsidR="000B2AA1">
        <w:t>a</w:t>
      </w:r>
      <w:r w:rsidR="000B2AA1" w:rsidRPr="000556CC">
        <w:t xml:space="preserve"> </w:t>
      </w:r>
      <w:r w:rsidR="000B2AA1">
        <w:t>menos</w:t>
      </w:r>
      <w:r w:rsidR="000B2AA1" w:rsidRPr="000556CC">
        <w:t xml:space="preserve"> f</w:t>
      </w:r>
      <w:r w:rsidR="000B2AA1">
        <w:t>inanciació</w:t>
      </w:r>
      <w:r w:rsidR="000B2AA1" w:rsidRPr="000556CC">
        <w:t>n</w:t>
      </w:r>
      <w:r w:rsidR="000B2AA1">
        <w:t xml:space="preserve"> que el Consejo</w:t>
      </w:r>
      <w:r w:rsidR="000B2AA1" w:rsidRPr="000556CC">
        <w:t xml:space="preserve"> Na</w:t>
      </w:r>
      <w:r w:rsidR="000B2AA1">
        <w:t>c</w:t>
      </w:r>
      <w:r w:rsidR="000B2AA1" w:rsidRPr="000556CC">
        <w:t xml:space="preserve">ional </w:t>
      </w:r>
      <w:r w:rsidR="000B2AA1">
        <w:t xml:space="preserve">de </w:t>
      </w:r>
      <w:r w:rsidR="000B2AA1" w:rsidRPr="000556CC">
        <w:t>Adop</w:t>
      </w:r>
      <w:r w:rsidR="000B2AA1">
        <w:t>c</w:t>
      </w:r>
      <w:r w:rsidR="000B2AA1" w:rsidRPr="000556CC">
        <w:t>ion</w:t>
      </w:r>
      <w:r w:rsidR="000B2AA1">
        <w:t>es</w:t>
      </w:r>
      <w:r w:rsidR="000B2AA1" w:rsidRPr="000556CC">
        <w:t xml:space="preserve">, </w:t>
      </w:r>
      <w:r w:rsidR="000B2AA1">
        <w:t>pese a que trata a un número muy elevado de niños</w:t>
      </w:r>
      <w:r w:rsidR="000B2AA1" w:rsidRPr="000556CC">
        <w:t xml:space="preserve"> </w:t>
      </w:r>
      <w:r w:rsidR="000B2AA1">
        <w:t>atendidos en</w:t>
      </w:r>
      <w:r w:rsidR="000B2AA1" w:rsidRPr="000556CC">
        <w:t xml:space="preserve"> institu</w:t>
      </w:r>
      <w:r w:rsidR="000B2AA1">
        <w:t>c</w:t>
      </w:r>
      <w:r w:rsidR="000B2AA1" w:rsidRPr="000556CC">
        <w:t>ion</w:t>
      </w:r>
      <w:r w:rsidR="000B2AA1">
        <w:t>es</w:t>
      </w:r>
      <w:r w:rsidR="000B2AA1" w:rsidRPr="000556CC">
        <w:t xml:space="preserve">. </w:t>
      </w:r>
      <w:r w:rsidR="000B2AA1" w:rsidRPr="00BA169B">
        <w:t xml:space="preserve">Le preocupa constatar que, con los sistemas disponibles, se presta menos atención </w:t>
      </w:r>
      <w:r w:rsidR="000B2AA1">
        <w:t>a la</w:t>
      </w:r>
      <w:r w:rsidR="000B2AA1" w:rsidRPr="00BA169B">
        <w:t xml:space="preserve"> preven</w:t>
      </w:r>
      <w:r w:rsidR="000B2AA1">
        <w:t>c</w:t>
      </w:r>
      <w:r w:rsidR="000B2AA1" w:rsidRPr="00BA169B">
        <w:t>i</w:t>
      </w:r>
      <w:r w:rsidR="000B2AA1">
        <w:t>ó</w:t>
      </w:r>
      <w:r w:rsidR="000B2AA1" w:rsidRPr="00BA169B">
        <w:t xml:space="preserve">n </w:t>
      </w:r>
      <w:r w:rsidR="000B2AA1">
        <w:t>y más a la</w:t>
      </w:r>
      <w:r w:rsidR="000B2AA1" w:rsidRPr="00BA169B">
        <w:t xml:space="preserve"> adop</w:t>
      </w:r>
      <w:r w:rsidR="000B2AA1">
        <w:t>c</w:t>
      </w:r>
      <w:r w:rsidR="000B2AA1" w:rsidRPr="00BA169B">
        <w:t>i</w:t>
      </w:r>
      <w:r w:rsidR="000B2AA1">
        <w:t>ó</w:t>
      </w:r>
      <w:r w:rsidR="000B2AA1" w:rsidRPr="00BA169B">
        <w:t xml:space="preserve">n </w:t>
      </w:r>
      <w:r w:rsidR="000B2AA1">
        <w:t>y a la colocación del niño en hogares de guarda</w:t>
      </w:r>
      <w:r w:rsidR="000B2AA1" w:rsidRPr="00BA169B">
        <w:t>. A</w:t>
      </w:r>
      <w:r w:rsidR="000B2AA1">
        <w:t>sí como</w:t>
      </w:r>
      <w:r w:rsidR="000B2AA1" w:rsidRPr="00BA169B">
        <w:t xml:space="preserve"> hay un solo órgano encargado de los derechos de la mujer en Guatemala, no p</w:t>
      </w:r>
      <w:r w:rsidR="000B2AA1">
        <w:t>arece</w:t>
      </w:r>
      <w:r w:rsidR="000B2AA1" w:rsidRPr="00BA169B">
        <w:t xml:space="preserve"> </w:t>
      </w:r>
      <w:r w:rsidR="000B2AA1">
        <w:t>que exista un órgano único que vele por los derechos de los niños</w:t>
      </w:r>
      <w:r w:rsidR="000B2AA1" w:rsidRPr="00BA169B">
        <w:t>.</w:t>
      </w:r>
    </w:p>
    <w:p w:rsidR="000B2AA1" w:rsidRPr="00F513C1" w:rsidRDefault="00024AFC" w:rsidP="000B2AA1">
      <w:pPr>
        <w:pStyle w:val="SingleTxtG"/>
      </w:pPr>
      <w:r>
        <w:t>45.</w:t>
      </w:r>
      <w:r>
        <w:tab/>
      </w:r>
      <w:smartTag w:uri="urn:schemas-microsoft-com:office:smarttags" w:element="PersonName">
        <w:smartTagPr>
          <w:attr w:name="ProductID" w:val="La Sra."/>
        </w:smartTagPr>
        <w:r w:rsidR="000B2AA1">
          <w:t xml:space="preserve">La </w:t>
        </w:r>
        <w:r w:rsidR="000B2AA1">
          <w:rPr>
            <w:b/>
          </w:rPr>
          <w:t>Sra</w:t>
        </w:r>
        <w:r w:rsidR="000B2AA1" w:rsidRPr="000556CC">
          <w:rPr>
            <w:b/>
          </w:rPr>
          <w:t>.</w:t>
        </w:r>
      </w:smartTag>
      <w:r w:rsidR="000B2AA1" w:rsidRPr="000556CC">
        <w:rPr>
          <w:b/>
        </w:rPr>
        <w:t xml:space="preserve"> </w:t>
      </w:r>
      <w:r w:rsidR="000B2AA1">
        <w:rPr>
          <w:b/>
        </w:rPr>
        <w:t>d</w:t>
      </w:r>
      <w:r w:rsidR="000B2AA1" w:rsidRPr="000556CC">
        <w:rPr>
          <w:b/>
        </w:rPr>
        <w:t xml:space="preserve">el Valle </w:t>
      </w:r>
      <w:r w:rsidR="000B2AA1" w:rsidRPr="000556CC">
        <w:t>(Guatemala) s</w:t>
      </w:r>
      <w:r w:rsidR="000B2AA1">
        <w:t>eñala que no se cuenta con un órgano único que</w:t>
      </w:r>
      <w:r w:rsidR="000B2AA1" w:rsidRPr="000556CC">
        <w:t xml:space="preserve"> coordin</w:t>
      </w:r>
      <w:r w:rsidR="000B2AA1">
        <w:t>e la</w:t>
      </w:r>
      <w:r w:rsidR="000B2AA1" w:rsidRPr="000556CC">
        <w:t xml:space="preserve"> </w:t>
      </w:r>
      <w:r w:rsidR="000B2AA1">
        <w:t>a</w:t>
      </w:r>
      <w:r w:rsidR="000B2AA1" w:rsidRPr="000556CC">
        <w:t>pl</w:t>
      </w:r>
      <w:r w:rsidR="000B2AA1">
        <w:t xml:space="preserve">icación de </w:t>
      </w:r>
      <w:smartTag w:uri="urn:schemas-microsoft-com:office:smarttags" w:element="PersonName">
        <w:smartTagPr>
          <w:attr w:name="ProductID" w:val="la Convenci￳n"/>
        </w:smartTagPr>
        <w:r w:rsidR="000B2AA1">
          <w:t>la</w:t>
        </w:r>
        <w:r w:rsidR="000B2AA1" w:rsidRPr="000556CC">
          <w:t xml:space="preserve"> Conven</w:t>
        </w:r>
        <w:r w:rsidR="000B2AA1">
          <w:t>c</w:t>
        </w:r>
        <w:r w:rsidR="000B2AA1" w:rsidRPr="000556CC">
          <w:t>i</w:t>
        </w:r>
        <w:r w:rsidR="000B2AA1">
          <w:t>ó</w:t>
        </w:r>
        <w:r w:rsidR="000B2AA1" w:rsidRPr="000556CC">
          <w:t>n</w:t>
        </w:r>
      </w:smartTag>
      <w:r w:rsidR="000B2AA1" w:rsidRPr="000556CC">
        <w:t xml:space="preserve"> </w:t>
      </w:r>
      <w:r w:rsidR="000B2AA1">
        <w:t>sobre los Derechos del</w:t>
      </w:r>
      <w:r w:rsidR="000B2AA1" w:rsidRPr="000556CC">
        <w:t xml:space="preserve"> </w:t>
      </w:r>
      <w:r w:rsidR="000B2AA1">
        <w:t>Niño a nivel</w:t>
      </w:r>
      <w:r w:rsidR="000B2AA1" w:rsidRPr="000556CC">
        <w:t xml:space="preserve"> na</w:t>
      </w:r>
      <w:r w:rsidR="000B2AA1">
        <w:t>c</w:t>
      </w:r>
      <w:r w:rsidR="000B2AA1" w:rsidRPr="000556CC">
        <w:t xml:space="preserve">ional. </w:t>
      </w:r>
      <w:smartTag w:uri="urn:schemas-microsoft-com:office:smarttags" w:element="PersonName">
        <w:smartTagPr>
          <w:attr w:name="ProductID" w:val="la Secretar￭a"/>
        </w:smartTagPr>
        <w:r w:rsidR="000B2AA1" w:rsidRPr="00F513C1">
          <w:t>La Secretaría</w:t>
        </w:r>
      </w:smartTag>
      <w:r w:rsidR="000B2AA1" w:rsidRPr="00F513C1">
        <w:t xml:space="preserve"> de Bienestar Social de </w:t>
      </w:r>
      <w:smartTag w:uri="urn:schemas-microsoft-com:office:smarttags" w:element="PersonName">
        <w:smartTagPr>
          <w:attr w:name="ProductID" w:val="la Presidencia"/>
        </w:smartTagPr>
        <w:r w:rsidR="000B2AA1" w:rsidRPr="00F513C1">
          <w:t>la Presidencia</w:t>
        </w:r>
      </w:smartTag>
      <w:r w:rsidR="000B2AA1" w:rsidRPr="00F513C1">
        <w:t xml:space="preserve"> </w:t>
      </w:r>
      <w:r w:rsidR="000B2AA1">
        <w:t>elabora</w:t>
      </w:r>
      <w:r w:rsidR="000B2AA1" w:rsidRPr="00F513C1">
        <w:t xml:space="preserve"> y aplica políticas sobre los derechos </w:t>
      </w:r>
      <w:r w:rsidR="000B2AA1">
        <w:t>del niño, pero no es un órgano de supervisión</w:t>
      </w:r>
      <w:r w:rsidR="000B2AA1" w:rsidRPr="00F513C1">
        <w:t xml:space="preserve">. </w:t>
      </w:r>
      <w:smartTag w:uri="urn:schemas-microsoft-com:office:smarttags" w:element="PersonName">
        <w:smartTagPr>
          <w:attr w:name="ProductID" w:val="la Comisi￳n Nacional"/>
        </w:smartTagPr>
        <w:smartTag w:uri="urn:schemas-microsoft-com:office:smarttags" w:element="PersonName">
          <w:smartTagPr>
            <w:attr w:name="ProductID" w:val="la Comisi￳n"/>
          </w:smartTagPr>
          <w:r w:rsidR="000B2AA1" w:rsidRPr="00F513C1">
            <w:t>La Comisión</w:t>
          </w:r>
        </w:smartTag>
        <w:r w:rsidR="000B2AA1" w:rsidRPr="00F513C1">
          <w:t xml:space="preserve"> Nacional</w:t>
        </w:r>
      </w:smartTag>
      <w:r w:rsidR="000B2AA1" w:rsidRPr="00F513C1">
        <w:t xml:space="preserve"> de </w:t>
      </w:r>
      <w:smartTag w:uri="urn:schemas-microsoft-com:office:smarttags" w:element="PersonName">
        <w:smartTagPr>
          <w:attr w:name="ProductID" w:val="la Ni￱ez"/>
        </w:smartTagPr>
        <w:r w:rsidR="000B2AA1" w:rsidRPr="00F513C1">
          <w:t>la Niñez</w:t>
        </w:r>
      </w:smartTag>
      <w:r w:rsidR="000B2AA1" w:rsidRPr="00F513C1">
        <w:t xml:space="preserve"> y </w:t>
      </w:r>
      <w:smartTag w:uri="urn:schemas-microsoft-com:office:smarttags" w:element="PersonName">
        <w:smartTagPr>
          <w:attr w:name="ProductID" w:val="la Adolescencia"/>
        </w:smartTagPr>
        <w:r w:rsidR="000B2AA1" w:rsidRPr="00F513C1">
          <w:t>la Adolescencia</w:t>
        </w:r>
      </w:smartTag>
      <w:r w:rsidR="000B2AA1" w:rsidRPr="00F513C1">
        <w:t xml:space="preserve"> es un órgano sobre el que recae la responsabilidad conjunta de controlar la aplicaci</w:t>
      </w:r>
      <w:r w:rsidR="000B2AA1">
        <w:t>ón de</w:t>
      </w:r>
      <w:r w:rsidR="000B2AA1" w:rsidRPr="00F513C1">
        <w:t xml:space="preserve"> pol</w:t>
      </w:r>
      <w:r w:rsidR="000B2AA1">
        <w:t>íti</w:t>
      </w:r>
      <w:r w:rsidR="000B2AA1" w:rsidRPr="00F513C1">
        <w:t>c</w:t>
      </w:r>
      <w:r w:rsidR="000B2AA1">
        <w:t>as,</w:t>
      </w:r>
      <w:r w:rsidR="000B2AA1" w:rsidRPr="00F513C1">
        <w:t xml:space="preserve"> as</w:t>
      </w:r>
      <w:r w:rsidR="000B2AA1">
        <w:t xml:space="preserve">í como de desempeñar un papel </w:t>
      </w:r>
      <w:r w:rsidR="000B2AA1" w:rsidRPr="00F513C1">
        <w:t>coordina</w:t>
      </w:r>
      <w:r w:rsidR="000B2AA1">
        <w:t>dor</w:t>
      </w:r>
      <w:r w:rsidR="000B2AA1" w:rsidRPr="00F513C1">
        <w:t xml:space="preserve"> a</w:t>
      </w:r>
      <w:r w:rsidR="000B2AA1">
        <w:t xml:space="preserve"> nivel estatal.</w:t>
      </w:r>
      <w:r w:rsidR="000B2AA1" w:rsidRPr="00F513C1">
        <w:t xml:space="preserve"> </w:t>
      </w:r>
      <w:smartTag w:uri="urn:schemas-microsoft-com:office:smarttags" w:element="PersonName">
        <w:smartTagPr>
          <w:attr w:name="ProductID" w:val="la Comisi￳n"/>
        </w:smartTagPr>
        <w:r w:rsidR="000B2AA1" w:rsidRPr="00F513C1">
          <w:t>La Comisión</w:t>
        </w:r>
      </w:smartTag>
      <w:r w:rsidR="000B2AA1" w:rsidRPr="00F513C1">
        <w:t xml:space="preserve"> se encarga de promover y controlar la aplicaci</w:t>
      </w:r>
      <w:r w:rsidR="000B2AA1">
        <w:t>ón del Plan</w:t>
      </w:r>
      <w:r w:rsidR="000B2AA1" w:rsidRPr="00F513C1">
        <w:t xml:space="preserve"> </w:t>
      </w:r>
      <w:r w:rsidR="000B2AA1">
        <w:t xml:space="preserve">de Acción </w:t>
      </w:r>
      <w:r w:rsidR="000B2AA1" w:rsidRPr="00F513C1">
        <w:t>Na</w:t>
      </w:r>
      <w:r w:rsidR="000B2AA1">
        <w:t>c</w:t>
      </w:r>
      <w:r w:rsidR="000B2AA1" w:rsidRPr="00F513C1">
        <w:t>ional</w:t>
      </w:r>
      <w:r w:rsidR="000B2AA1">
        <w:t xml:space="preserve"> para </w:t>
      </w:r>
      <w:smartTag w:uri="urn:schemas-microsoft-com:office:smarttags" w:element="PersonName">
        <w:smartTagPr>
          <w:attr w:name="ProductID" w:val="la Ni￱ez"/>
        </w:smartTagPr>
        <w:r w:rsidR="000B2AA1">
          <w:t>la Niñez</w:t>
        </w:r>
      </w:smartTag>
      <w:r w:rsidR="000B2AA1">
        <w:t xml:space="preserve"> y Adolescencia</w:t>
      </w:r>
      <w:r w:rsidR="000B2AA1" w:rsidRPr="00F513C1">
        <w:t xml:space="preserve">. En respuesta a la recomendación de 2001 del Comité, aún no se ha decidido cual es el </w:t>
      </w:r>
      <w:r w:rsidR="000B2AA1">
        <w:t>órgano</w:t>
      </w:r>
      <w:r w:rsidR="000B2AA1" w:rsidRPr="00F513C1">
        <w:t xml:space="preserve"> na</w:t>
      </w:r>
      <w:r w:rsidR="000B2AA1">
        <w:t>c</w:t>
      </w:r>
      <w:r w:rsidR="000B2AA1" w:rsidRPr="00F513C1">
        <w:t xml:space="preserve">ional </w:t>
      </w:r>
      <w:r w:rsidR="000B2AA1">
        <w:t xml:space="preserve">más idóneo para vigilar la aplicación de </w:t>
      </w:r>
      <w:smartTag w:uri="urn:schemas-microsoft-com:office:smarttags" w:element="PersonName">
        <w:smartTagPr>
          <w:attr w:name="ProductID" w:val="La Sra. Aidoo"/>
        </w:smartTagPr>
        <w:r w:rsidR="000B2AA1">
          <w:t>la</w:t>
        </w:r>
        <w:r w:rsidR="000B2AA1" w:rsidRPr="00F513C1">
          <w:t xml:space="preserve"> Conven</w:t>
        </w:r>
        <w:r w:rsidR="000B2AA1">
          <w:t>c</w:t>
        </w:r>
        <w:r w:rsidR="000B2AA1" w:rsidRPr="00F513C1">
          <w:t>i</w:t>
        </w:r>
        <w:r w:rsidR="000B2AA1">
          <w:t>ó</w:t>
        </w:r>
        <w:r w:rsidR="000B2AA1" w:rsidRPr="00F513C1">
          <w:t>n.</w:t>
        </w:r>
      </w:smartTag>
    </w:p>
    <w:p w:rsidR="000B2AA1" w:rsidRPr="00F513C1" w:rsidRDefault="00024AFC" w:rsidP="000B2AA1">
      <w:pPr>
        <w:pStyle w:val="SingleTxtG"/>
      </w:pPr>
      <w:r>
        <w:t>46.</w:t>
      </w:r>
      <w:r>
        <w:tab/>
      </w:r>
      <w:r w:rsidR="000B2AA1" w:rsidRPr="00F513C1">
        <w:t>Pasando al castigo corporal, la ley prohíbe todas las formas de maltrato a los niños y adolescentes; estos tienen derecho</w:t>
      </w:r>
      <w:r w:rsidR="000B2AA1">
        <w:t xml:space="preserve"> a la</w:t>
      </w:r>
      <w:r w:rsidR="000B2AA1" w:rsidRPr="00F513C1">
        <w:t xml:space="preserve"> protec</w:t>
      </w:r>
      <w:r w:rsidR="000B2AA1">
        <w:t xml:space="preserve">ción contra el maltrato </w:t>
      </w:r>
      <w:r w:rsidR="000B2AA1" w:rsidRPr="00F513C1">
        <w:t xml:space="preserve">y </w:t>
      </w:r>
      <w:r w:rsidR="000B2AA1">
        <w:t xml:space="preserve">las </w:t>
      </w:r>
      <w:r w:rsidR="000B2AA1" w:rsidRPr="00F513C1">
        <w:t>person</w:t>
      </w:r>
      <w:r w:rsidR="000B2AA1">
        <w:t>as</w:t>
      </w:r>
      <w:r w:rsidR="000B2AA1" w:rsidRPr="00F513C1">
        <w:t xml:space="preserve"> acus</w:t>
      </w:r>
      <w:r w:rsidR="000B2AA1">
        <w:t>a</w:t>
      </w:r>
      <w:r w:rsidR="000B2AA1" w:rsidRPr="00F513C1">
        <w:t>d</w:t>
      </w:r>
      <w:r w:rsidR="000B2AA1">
        <w:t>as de ese delito serán procesadas.</w:t>
      </w:r>
      <w:r w:rsidR="000B2AA1" w:rsidRPr="00F513C1">
        <w:t xml:space="preserve"> </w:t>
      </w:r>
    </w:p>
    <w:p w:rsidR="000B2AA1" w:rsidRPr="00271670" w:rsidRDefault="00024AFC" w:rsidP="000B2AA1">
      <w:pPr>
        <w:pStyle w:val="SingleTxtG"/>
      </w:pPr>
      <w:r>
        <w:t>47.</w:t>
      </w:r>
      <w:r>
        <w:tab/>
      </w:r>
      <w:smartTag w:uri="urn:schemas-microsoft-com:office:smarttags" w:element="PersonName">
        <w:smartTagPr>
          <w:attr w:name="ProductID" w:val="la Procuradur￭a"/>
        </w:smartTagPr>
        <w:r w:rsidR="000B2AA1" w:rsidRPr="00271670">
          <w:t>La Procuraduría</w:t>
        </w:r>
      </w:smartTag>
      <w:r w:rsidR="000B2AA1" w:rsidRPr="00271670">
        <w:t xml:space="preserve"> de los Derechos Humanos es un órgano independiente que, junto con </w:t>
      </w:r>
      <w:smartTag w:uri="urn:schemas-microsoft-com:office:smarttags" w:element="PersonName">
        <w:smartTagPr>
          <w:attr w:name="ProductID" w:val="la Procuradur￭a"/>
        </w:smartTagPr>
        <w:r w:rsidR="000B2AA1" w:rsidRPr="00271670">
          <w:t>la Procuradur</w:t>
        </w:r>
        <w:r w:rsidR="000B2AA1">
          <w:t>ía</w:t>
        </w:r>
      </w:smartTag>
      <w:r w:rsidR="000B2AA1">
        <w:t xml:space="preserve"> de </w:t>
      </w:r>
      <w:smartTag w:uri="urn:schemas-microsoft-com:office:smarttags" w:element="PersonName">
        <w:smartTagPr>
          <w:attr w:name="ProductID" w:val=""/>
        </w:smartTagPr>
        <w:r w:rsidR="000B2AA1">
          <w:t>la Niñez</w:t>
        </w:r>
      </w:smartTag>
      <w:r w:rsidR="000B2AA1">
        <w:t xml:space="preserve"> y Adolescencia,</w:t>
      </w:r>
      <w:r w:rsidR="000B2AA1" w:rsidRPr="00271670">
        <w:t xml:space="preserve"> </w:t>
      </w:r>
      <w:r w:rsidR="000B2AA1">
        <w:t>ha recibido el</w:t>
      </w:r>
      <w:r w:rsidR="000B2AA1" w:rsidRPr="00271670">
        <w:t xml:space="preserve"> mandat</w:t>
      </w:r>
      <w:r w:rsidR="000B2AA1">
        <w:t>o de supervisar la a</w:t>
      </w:r>
      <w:r w:rsidR="000B2AA1" w:rsidRPr="00271670">
        <w:t>pl</w:t>
      </w:r>
      <w:r w:rsidR="000B2AA1">
        <w:t>icac</w:t>
      </w:r>
      <w:r w:rsidR="000B2AA1" w:rsidRPr="00271670">
        <w:t>i</w:t>
      </w:r>
      <w:r w:rsidR="000B2AA1">
        <w:t>ó</w:t>
      </w:r>
      <w:r w:rsidR="000B2AA1" w:rsidRPr="00271670">
        <w:t xml:space="preserve">n </w:t>
      </w:r>
      <w:r w:rsidR="000B2AA1">
        <w:t xml:space="preserve">de las leyes relativas a los derechos de los niños y </w:t>
      </w:r>
      <w:r w:rsidR="000B2AA1" w:rsidRPr="00271670">
        <w:t>adolescent</w:t>
      </w:r>
      <w:r w:rsidR="000B2AA1">
        <w:t>es</w:t>
      </w:r>
      <w:r w:rsidR="000B2AA1" w:rsidRPr="00271670">
        <w:t xml:space="preserve">. El presupuesto de </w:t>
      </w:r>
      <w:smartTag w:uri="urn:schemas-microsoft-com:office:smarttags" w:element="PersonName">
        <w:smartTagPr>
          <w:attr w:name="ProductID" w:val="la Procuradur￭a"/>
        </w:smartTagPr>
        <w:r w:rsidR="000B2AA1" w:rsidRPr="00271670">
          <w:t>la Procuraduría</w:t>
        </w:r>
      </w:smartTag>
      <w:r w:rsidR="000B2AA1" w:rsidRPr="00271670">
        <w:t xml:space="preserve"> de los Derechos Humanos </w:t>
      </w:r>
      <w:r w:rsidR="000B2AA1">
        <w:t>para la niñez y adolescencia ha registrado un incremento</w:t>
      </w:r>
      <w:r w:rsidR="000B2AA1" w:rsidRPr="00271670">
        <w:t xml:space="preserve"> significat</w:t>
      </w:r>
      <w:r w:rsidR="000B2AA1">
        <w:t>ivo en los últimos años</w:t>
      </w:r>
      <w:r w:rsidR="000B2AA1" w:rsidRPr="00271670">
        <w:t xml:space="preserve">. </w:t>
      </w:r>
    </w:p>
    <w:p w:rsidR="000B2AA1" w:rsidRPr="00725523" w:rsidRDefault="00024AFC" w:rsidP="000B2AA1">
      <w:pPr>
        <w:pStyle w:val="SingleTxtG"/>
      </w:pPr>
      <w:r>
        <w:t>48.</w:t>
      </w:r>
      <w:r>
        <w:tab/>
      </w:r>
      <w:r w:rsidR="000B2AA1" w:rsidRPr="00725523">
        <w:t xml:space="preserve">El Gobierno de Guatemala creó </w:t>
      </w:r>
      <w:smartTag w:uri="urn:schemas-microsoft-com:office:smarttags" w:element="PersonName">
        <w:smartTagPr>
          <w:attr w:name="ProductID" w:val="la Secretar￭a"/>
        </w:smartTagPr>
        <w:r w:rsidR="000B2AA1" w:rsidRPr="00725523">
          <w:t>la Secretaría</w:t>
        </w:r>
      </w:smartTag>
      <w:r w:rsidR="000B2AA1" w:rsidRPr="00725523">
        <w:t xml:space="preserve"> de Derechos Humanos y de </w:t>
      </w:r>
      <w:smartTag w:uri="urn:schemas-microsoft-com:office:smarttags" w:element="PersonName">
        <w:smartTagPr>
          <w:attr w:name="ProductID" w:val="la Paz"/>
        </w:smartTagPr>
        <w:r w:rsidR="000B2AA1" w:rsidRPr="00725523">
          <w:t>la Paz</w:t>
        </w:r>
      </w:smartTag>
      <w:r w:rsidR="000B2AA1" w:rsidRPr="00725523">
        <w:t xml:space="preserve">, a fin de potenciar </w:t>
      </w:r>
      <w:r w:rsidR="000B2AA1">
        <w:t xml:space="preserve">el nivel de </w:t>
      </w:r>
      <w:r w:rsidR="000B2AA1" w:rsidRPr="00725523">
        <w:t>los acuerdos de derechos humanos y de paz en el pa</w:t>
      </w:r>
      <w:r w:rsidR="000B2AA1">
        <w:t>ís</w:t>
      </w:r>
      <w:r w:rsidR="000B2AA1" w:rsidRPr="00725523">
        <w:t xml:space="preserve">. Como se mencionó en el párrafo 32 del informe (CRC/C/GTM/3-4), se ha </w:t>
      </w:r>
      <w:r w:rsidR="000B2AA1">
        <w:t>propuesto</w:t>
      </w:r>
      <w:r w:rsidR="000B2AA1" w:rsidRPr="00725523">
        <w:t xml:space="preserve"> crear en la nueva Secretaría una </w:t>
      </w:r>
      <w:r w:rsidR="000B2AA1">
        <w:t>unidad</w:t>
      </w:r>
      <w:r w:rsidR="000B2AA1" w:rsidRPr="00725523">
        <w:t xml:space="preserve"> de </w:t>
      </w:r>
      <w:r w:rsidR="000B2AA1">
        <w:t>supervisió</w:t>
      </w:r>
      <w:r w:rsidR="000B2AA1" w:rsidRPr="00725523">
        <w:t xml:space="preserve">n </w:t>
      </w:r>
      <w:r w:rsidR="000B2AA1">
        <w:t xml:space="preserve">y seguimiento de políticas públicas en materia de </w:t>
      </w:r>
      <w:r w:rsidR="000B2AA1" w:rsidRPr="00725523">
        <w:t>de</w:t>
      </w:r>
      <w:r w:rsidR="000B2AA1">
        <w:t>rechos</w:t>
      </w:r>
      <w:r w:rsidR="000B2AA1" w:rsidRPr="00725523">
        <w:t xml:space="preserve"> human</w:t>
      </w:r>
      <w:r w:rsidR="000B2AA1">
        <w:t>os</w:t>
      </w:r>
      <w:r w:rsidR="000B2AA1" w:rsidRPr="00725523">
        <w:t xml:space="preserve">, </w:t>
      </w:r>
      <w:r w:rsidR="000B2AA1">
        <w:t>pero por desgracia, esa propuesta no ha sido aún aprobada por el Congreso de Gu</w:t>
      </w:r>
      <w:r w:rsidR="000B2AA1" w:rsidRPr="00725523">
        <w:t>atemala.</w:t>
      </w:r>
    </w:p>
    <w:p w:rsidR="000B2AA1" w:rsidRPr="000556CC" w:rsidRDefault="00024AFC" w:rsidP="000B2AA1">
      <w:pPr>
        <w:pStyle w:val="SingleTxtG"/>
      </w:pPr>
      <w:r>
        <w:t>49.</w:t>
      </w:r>
      <w:r>
        <w:tab/>
      </w:r>
      <w:smartTag w:uri="urn:schemas-microsoft-com:office:smarttags" w:element="PersonName">
        <w:smartTagPr>
          <w:attr w:name="ProductID" w:val="La Sra. Ortiz"/>
        </w:smartTagPr>
        <w:r w:rsidR="000B2AA1">
          <w:t xml:space="preserve">La </w:t>
        </w:r>
        <w:r w:rsidR="000B2AA1">
          <w:rPr>
            <w:b/>
          </w:rPr>
          <w:t>Sra</w:t>
        </w:r>
        <w:r w:rsidR="000B2AA1" w:rsidRPr="000556CC">
          <w:rPr>
            <w:b/>
          </w:rPr>
          <w:t>. Ortiz</w:t>
        </w:r>
      </w:smartTag>
      <w:r w:rsidR="000B2AA1" w:rsidRPr="000556CC">
        <w:t xml:space="preserve"> (</w:t>
      </w:r>
      <w:r w:rsidR="000B2AA1">
        <w:t>Relatora para el país</w:t>
      </w:r>
      <w:r w:rsidR="000B2AA1" w:rsidRPr="000556CC">
        <w:t xml:space="preserve">), </w:t>
      </w:r>
      <w:r w:rsidR="000B2AA1">
        <w:t xml:space="preserve">tras indicar que </w:t>
      </w:r>
      <w:smartTag w:uri="urn:schemas-microsoft-com:office:smarttags" w:element="PersonName">
        <w:smartTagPr>
          <w:attr w:name="ProductID" w:val="la Secretar￭a"/>
        </w:smartTagPr>
        <w:r w:rsidR="000B2AA1">
          <w:t>la Secretaría</w:t>
        </w:r>
      </w:smartTag>
      <w:r w:rsidR="000B2AA1">
        <w:t xml:space="preserve"> de Bienestar Social está llevando a cabo una labor muy valiosa</w:t>
      </w:r>
      <w:r w:rsidR="000B2AA1" w:rsidRPr="000556CC">
        <w:t xml:space="preserve"> </w:t>
      </w:r>
      <w:r w:rsidR="000B2AA1">
        <w:t xml:space="preserve">y que </w:t>
      </w:r>
      <w:smartTag w:uri="urn:schemas-microsoft-com:office:smarttags" w:element="PersonName">
        <w:smartTagPr>
          <w:attr w:name="ProductID" w:val="la Procuradur￭a"/>
        </w:smartTagPr>
        <w:r w:rsidR="000B2AA1">
          <w:t>la Procuraduría</w:t>
        </w:r>
      </w:smartTag>
      <w:r w:rsidR="000B2AA1">
        <w:t xml:space="preserve"> de </w:t>
      </w:r>
      <w:smartTag w:uri="urn:schemas-microsoft-com:office:smarttags" w:element="PersonName">
        <w:smartTagPr>
          <w:attr w:name="ProductID" w:val=""/>
        </w:smartTagPr>
        <w:r w:rsidR="000B2AA1">
          <w:t>la Niñez</w:t>
        </w:r>
      </w:smartTag>
      <w:r w:rsidR="000B2AA1">
        <w:t xml:space="preserve"> y Adolescencia, que forma parte de </w:t>
      </w:r>
      <w:smartTag w:uri="urn:schemas-microsoft-com:office:smarttags" w:element="PersonName">
        <w:smartTagPr>
          <w:attr w:name="ProductID" w:val="la Procuradur￭a"/>
        </w:smartTagPr>
        <w:r w:rsidR="000B2AA1">
          <w:t>la Procuraduría</w:t>
        </w:r>
      </w:smartTag>
      <w:r w:rsidR="000B2AA1">
        <w:t xml:space="preserve"> de los Derechos Humanos,</w:t>
      </w:r>
      <w:r w:rsidR="000B2AA1" w:rsidRPr="000556CC">
        <w:t xml:space="preserve"> </w:t>
      </w:r>
      <w:r w:rsidR="000B2AA1">
        <w:t>está cumpliendo, sin lugar a dudas, su función de recibir denuncias</w:t>
      </w:r>
      <w:r w:rsidR="000B2AA1" w:rsidRPr="000556CC">
        <w:t xml:space="preserve">, </w:t>
      </w:r>
      <w:r w:rsidR="000B2AA1">
        <w:t>difundir información sobre los derechos humanos y formular</w:t>
      </w:r>
      <w:r w:rsidR="000B2AA1" w:rsidRPr="000556CC">
        <w:t xml:space="preserve"> recomenda</w:t>
      </w:r>
      <w:r w:rsidR="000B2AA1">
        <w:t>c</w:t>
      </w:r>
      <w:r w:rsidR="000B2AA1" w:rsidRPr="000556CC">
        <w:t>ion</w:t>
      </w:r>
      <w:r w:rsidR="000B2AA1">
        <w:t>e</w:t>
      </w:r>
      <w:r w:rsidR="000B2AA1" w:rsidRPr="000556CC">
        <w:t xml:space="preserve">s </w:t>
      </w:r>
      <w:r w:rsidR="000B2AA1">
        <w:t>a las autoridades</w:t>
      </w:r>
      <w:r w:rsidR="000B2AA1" w:rsidRPr="000556CC">
        <w:t xml:space="preserve"> p</w:t>
      </w:r>
      <w:r w:rsidR="000B2AA1">
        <w:t>ú</w:t>
      </w:r>
      <w:r w:rsidR="000B2AA1" w:rsidRPr="000556CC">
        <w:t>blic</w:t>
      </w:r>
      <w:r w:rsidR="000B2AA1">
        <w:t>as acerca de las</w:t>
      </w:r>
      <w:r w:rsidR="000B2AA1" w:rsidRPr="000556CC">
        <w:t xml:space="preserve"> futur</w:t>
      </w:r>
      <w:r w:rsidR="000B2AA1">
        <w:t>as medidas destinadas a garantizar los derechos de la infancia,</w:t>
      </w:r>
      <w:r w:rsidR="000B2AA1" w:rsidRPr="000556CC">
        <w:t xml:space="preserve"> </w:t>
      </w:r>
      <w:r w:rsidR="000B2AA1">
        <w:t>expresa</w:t>
      </w:r>
      <w:r w:rsidR="00F2125C">
        <w:t xml:space="preserve"> </w:t>
      </w:r>
      <w:r w:rsidR="000B2AA1">
        <w:t>preocupación por la aparente</w:t>
      </w:r>
      <w:r w:rsidR="000B2AA1" w:rsidRPr="000556CC">
        <w:t xml:space="preserve"> reduc</w:t>
      </w:r>
      <w:r w:rsidR="000B2AA1">
        <w:t>c</w:t>
      </w:r>
      <w:r w:rsidR="000B2AA1" w:rsidRPr="000556CC">
        <w:t>i</w:t>
      </w:r>
      <w:r w:rsidR="000B2AA1">
        <w:t>ó</w:t>
      </w:r>
      <w:r w:rsidR="000B2AA1" w:rsidRPr="000556CC">
        <w:t xml:space="preserve">n </w:t>
      </w:r>
      <w:r w:rsidR="000B2AA1">
        <w:t>de las asignaciones presupuestarias para las cuestiones relativas a los niños</w:t>
      </w:r>
      <w:r w:rsidR="000B2AA1" w:rsidRPr="000556CC">
        <w:t>.</w:t>
      </w:r>
    </w:p>
    <w:p w:rsidR="000B2AA1" w:rsidRPr="000556CC" w:rsidRDefault="00024AFC" w:rsidP="000B2AA1">
      <w:pPr>
        <w:pStyle w:val="SingleTxtG"/>
      </w:pPr>
      <w:r>
        <w:t>50.</w:t>
      </w:r>
      <w:r>
        <w:tab/>
      </w:r>
      <w:smartTag w:uri="urn:schemas-microsoft-com:office:smarttags" w:element="PersonName">
        <w:smartTagPr>
          <w:attr w:name="ProductID" w:val="La Sra."/>
        </w:smartTagPr>
        <w:r w:rsidR="000B2AA1">
          <w:t xml:space="preserve">La </w:t>
        </w:r>
        <w:r w:rsidR="000B2AA1">
          <w:rPr>
            <w:b/>
          </w:rPr>
          <w:t>Sra</w:t>
        </w:r>
        <w:r w:rsidR="000B2AA1" w:rsidRPr="000556CC">
          <w:rPr>
            <w:b/>
          </w:rPr>
          <w:t>.</w:t>
        </w:r>
      </w:smartTag>
      <w:r w:rsidR="000B2AA1" w:rsidRPr="000556CC">
        <w:rPr>
          <w:b/>
        </w:rPr>
        <w:t xml:space="preserve"> </w:t>
      </w:r>
      <w:r w:rsidR="000B2AA1">
        <w:rPr>
          <w:b/>
        </w:rPr>
        <w:t>d</w:t>
      </w:r>
      <w:r w:rsidR="000B2AA1" w:rsidRPr="000556CC">
        <w:rPr>
          <w:b/>
        </w:rPr>
        <w:t xml:space="preserve">el Valle </w:t>
      </w:r>
      <w:r w:rsidR="000B2AA1" w:rsidRPr="000556CC">
        <w:t xml:space="preserve">(Guatemala) </w:t>
      </w:r>
      <w:r w:rsidR="000B2AA1">
        <w:t xml:space="preserve">dice que no está presente ningún representante de </w:t>
      </w:r>
      <w:smartTag w:uri="urn:schemas-microsoft-com:office:smarttags" w:element="PersonName">
        <w:smartTagPr>
          <w:attr w:name="ProductID" w:val="la Procuradur￭a"/>
        </w:smartTagPr>
        <w:r w:rsidR="000B2AA1">
          <w:t>la Procuraduría</w:t>
        </w:r>
      </w:smartTag>
      <w:r w:rsidR="000B2AA1">
        <w:t xml:space="preserve"> de los Derechos Humanos</w:t>
      </w:r>
      <w:r w:rsidR="000B2AA1" w:rsidRPr="000556CC">
        <w:t xml:space="preserve">, </w:t>
      </w:r>
      <w:r w:rsidR="000B2AA1">
        <w:t>pero que se compromete a obtener</w:t>
      </w:r>
      <w:r w:rsidR="000B2AA1" w:rsidRPr="000556CC">
        <w:t xml:space="preserve"> informa</w:t>
      </w:r>
      <w:r w:rsidR="000B2AA1">
        <w:t>c</w:t>
      </w:r>
      <w:r w:rsidR="000B2AA1" w:rsidRPr="000556CC">
        <w:t>i</w:t>
      </w:r>
      <w:r w:rsidR="000B2AA1">
        <w:t>ó</w:t>
      </w:r>
      <w:r w:rsidR="000B2AA1" w:rsidRPr="000556CC">
        <w:t xml:space="preserve">n </w:t>
      </w:r>
      <w:r w:rsidR="000B2AA1">
        <w:t xml:space="preserve">sobre el nivel de asignaciones a </w:t>
      </w:r>
      <w:smartTag w:uri="urn:schemas-microsoft-com:office:smarttags" w:element="PersonName">
        <w:smartTagPr>
          <w:attr w:name="ProductID" w:val="la Procuradur￭a"/>
        </w:smartTagPr>
        <w:r w:rsidR="000B2AA1">
          <w:t>la Procuraduría</w:t>
        </w:r>
      </w:smartTag>
      <w:r w:rsidR="000B2AA1">
        <w:t xml:space="preserve"> de </w:t>
      </w:r>
      <w:smartTag w:uri="urn:schemas-microsoft-com:office:smarttags" w:element="PersonName">
        <w:smartTagPr>
          <w:attr w:name="ProductID" w:val="la Ni￱ez"/>
        </w:smartTagPr>
        <w:r w:rsidR="000B2AA1">
          <w:t>la Niñez</w:t>
        </w:r>
      </w:smartTag>
      <w:r w:rsidR="000B2AA1">
        <w:t xml:space="preserve"> y Adolescencia en el marco del presupuesto de </w:t>
      </w:r>
      <w:smartTag w:uri="urn:schemas-microsoft-com:office:smarttags" w:element="PersonName">
        <w:smartTagPr>
          <w:attr w:name="ProductID" w:val="la Procuradur￭a"/>
        </w:smartTagPr>
        <w:r w:rsidR="000B2AA1">
          <w:t>la Procuraduría</w:t>
        </w:r>
      </w:smartTag>
      <w:r w:rsidR="000B2AA1">
        <w:t xml:space="preserve"> de los Derechos Humanos</w:t>
      </w:r>
      <w:r w:rsidR="000B2AA1" w:rsidRPr="000556CC">
        <w:t xml:space="preserve">. </w:t>
      </w:r>
    </w:p>
    <w:p w:rsidR="000B2AA1" w:rsidRPr="00323313" w:rsidRDefault="00024AFC" w:rsidP="000B2AA1">
      <w:pPr>
        <w:pStyle w:val="SingleTxtG"/>
      </w:pPr>
      <w:r>
        <w:t>51.</w:t>
      </w:r>
      <w:r>
        <w:tab/>
      </w:r>
      <w:r w:rsidR="000B2AA1" w:rsidRPr="00323313">
        <w:t xml:space="preserve">Con respecto a los anteriores comentarios sobre el tema del VIH, dice que a los menores </w:t>
      </w:r>
      <w:r w:rsidR="000B2AA1">
        <w:t xml:space="preserve">de edad </w:t>
      </w:r>
      <w:r w:rsidR="000B2AA1" w:rsidRPr="00323313">
        <w:t>se les permite someter</w:t>
      </w:r>
      <w:r w:rsidR="000B2AA1">
        <w:t xml:space="preserve">se a </w:t>
      </w:r>
      <w:r w:rsidR="000B2AA1" w:rsidRPr="00323313">
        <w:t>pruebas</w:t>
      </w:r>
      <w:r w:rsidR="000B2AA1">
        <w:t>, siempre que cuenten con la</w:t>
      </w:r>
      <w:r w:rsidR="000B2AA1" w:rsidRPr="00323313">
        <w:t xml:space="preserve"> autoriza</w:t>
      </w:r>
      <w:r w:rsidR="000B2AA1">
        <w:t>c</w:t>
      </w:r>
      <w:r w:rsidR="000B2AA1" w:rsidRPr="00323313">
        <w:t>i</w:t>
      </w:r>
      <w:r w:rsidR="000B2AA1">
        <w:t>ó</w:t>
      </w:r>
      <w:r w:rsidR="000B2AA1" w:rsidRPr="00323313">
        <w:t xml:space="preserve">n </w:t>
      </w:r>
      <w:r w:rsidR="000B2AA1">
        <w:t>de sus padres</w:t>
      </w:r>
      <w:r w:rsidR="000B2AA1" w:rsidRPr="00323313">
        <w:t xml:space="preserve">. </w:t>
      </w:r>
    </w:p>
    <w:p w:rsidR="000B2AA1" w:rsidRPr="006832C5" w:rsidRDefault="00024AFC" w:rsidP="000B2AA1">
      <w:pPr>
        <w:pStyle w:val="SingleTxtG"/>
      </w:pPr>
      <w:r>
        <w:t>52.</w:t>
      </w:r>
      <w:r>
        <w:tab/>
      </w:r>
      <w:r w:rsidR="000B2AA1" w:rsidRPr="00323313">
        <w:t>Se ha</w:t>
      </w:r>
      <w:r w:rsidR="000B2AA1">
        <w:t>n</w:t>
      </w:r>
      <w:r w:rsidR="000B2AA1" w:rsidRPr="00323313">
        <w:t xml:space="preserve"> transmitido </w:t>
      </w:r>
      <w:r w:rsidR="000B2AA1">
        <w:t xml:space="preserve">a los diversos ministerios </w:t>
      </w:r>
      <w:smartTag w:uri="urn:schemas-microsoft-com:office:smarttags" w:element="PersonName">
        <w:smartTagPr>
          <w:attr w:name="ProductID" w:val="la Convenci￳n"/>
        </w:smartTagPr>
        <w:r w:rsidR="000B2AA1" w:rsidRPr="00323313">
          <w:t>la Convención</w:t>
        </w:r>
      </w:smartTag>
      <w:r w:rsidR="000B2AA1" w:rsidRPr="00323313">
        <w:t xml:space="preserve"> y sus Protocolos Facultativos, así como el </w:t>
      </w:r>
      <w:r w:rsidR="000B2AA1">
        <w:t>ú</w:t>
      </w:r>
      <w:r w:rsidR="000B2AA1" w:rsidRPr="00323313">
        <w:t>ltimo informe presentado por Guatemala al Comité de los Derechos del Niño</w:t>
      </w:r>
      <w:r w:rsidR="000B2AA1">
        <w:t>, que se están traduciendo a las lengua</w:t>
      </w:r>
      <w:r w:rsidR="000B2AA1" w:rsidRPr="00323313">
        <w:t>s na</w:t>
      </w:r>
      <w:r w:rsidR="000B2AA1">
        <w:t>c</w:t>
      </w:r>
      <w:r w:rsidR="000B2AA1" w:rsidRPr="00323313">
        <w:t>ional</w:t>
      </w:r>
      <w:r w:rsidR="000B2AA1">
        <w:t>es</w:t>
      </w:r>
      <w:r w:rsidR="000B2AA1" w:rsidRPr="00323313">
        <w:t xml:space="preserve">. </w:t>
      </w:r>
      <w:r w:rsidR="000B2AA1">
        <w:t xml:space="preserve">Se dará difusión </w:t>
      </w:r>
      <w:r w:rsidR="000B2AA1" w:rsidRPr="006832C5">
        <w:t xml:space="preserve">a Convención a través del sistema educativo. </w:t>
      </w:r>
    </w:p>
    <w:p w:rsidR="000B2AA1" w:rsidRPr="0008250A" w:rsidRDefault="00024AFC" w:rsidP="000B2AA1">
      <w:pPr>
        <w:pStyle w:val="SingleTxtG"/>
      </w:pPr>
      <w:r>
        <w:t>53.</w:t>
      </w:r>
      <w:r>
        <w:tab/>
      </w:r>
      <w:smartTag w:uri="urn:schemas-microsoft-com:office:smarttags" w:element="PersonName">
        <w:smartTagPr>
          <w:attr w:name="ProductID" w:val="La Sra. Ortiz"/>
        </w:smartTagPr>
        <w:r w:rsidR="000B2AA1">
          <w:t xml:space="preserve">La </w:t>
        </w:r>
        <w:r w:rsidR="000B2AA1">
          <w:rPr>
            <w:b/>
          </w:rPr>
          <w:t>Sra</w:t>
        </w:r>
        <w:r w:rsidR="000B2AA1" w:rsidRPr="000556CC">
          <w:rPr>
            <w:b/>
          </w:rPr>
          <w:t>. Ortiz</w:t>
        </w:r>
      </w:smartTag>
      <w:r w:rsidR="000B2AA1" w:rsidRPr="000556CC">
        <w:t xml:space="preserve"> (</w:t>
      </w:r>
      <w:r w:rsidR="000B2AA1">
        <w:t>Relatora para el país</w:t>
      </w:r>
      <w:r w:rsidR="000B2AA1" w:rsidRPr="000556CC">
        <w:t xml:space="preserve">) </w:t>
      </w:r>
      <w:r w:rsidR="000B2AA1">
        <w:t>dice que, en lo tocante al derecho de los niños a la intimidad,</w:t>
      </w:r>
      <w:r w:rsidR="000B2AA1" w:rsidRPr="000556CC">
        <w:t xml:space="preserve"> </w:t>
      </w:r>
      <w:r w:rsidR="000B2AA1">
        <w:t>deben poder someterse a una prueba para averiguar</w:t>
      </w:r>
      <w:r w:rsidR="000B2AA1" w:rsidRPr="000556CC">
        <w:t xml:space="preserve"> </w:t>
      </w:r>
      <w:r w:rsidR="000B2AA1">
        <w:t>si han contraído el VIH/SIDA,</w:t>
      </w:r>
      <w:r w:rsidR="000B2AA1" w:rsidRPr="000556CC">
        <w:t xml:space="preserve"> </w:t>
      </w:r>
      <w:r w:rsidR="000B2AA1">
        <w:t>aunque sus padres no sepan que se les ha practicado</w:t>
      </w:r>
      <w:r w:rsidR="000B2AA1" w:rsidRPr="000556CC">
        <w:t xml:space="preserve">. </w:t>
      </w:r>
      <w:r w:rsidR="000B2AA1" w:rsidRPr="002E47AD">
        <w:t xml:space="preserve">Desea saber si existe una ley en Guatemala que recoja el derecho del niño a la </w:t>
      </w:r>
      <w:r w:rsidR="000B2AA1">
        <w:t>vida privada</w:t>
      </w:r>
      <w:r w:rsidR="000B2AA1" w:rsidRPr="002E47AD">
        <w:t xml:space="preserve"> y si los medios de difusi</w:t>
      </w:r>
      <w:r w:rsidR="000B2AA1">
        <w:t>ón están obligados a respetarlo</w:t>
      </w:r>
      <w:r w:rsidR="000B2AA1" w:rsidRPr="002E47AD">
        <w:t xml:space="preserve">. Le preocupa que sea tan alto el número de niños que viven en </w:t>
      </w:r>
      <w:r w:rsidR="000B2AA1">
        <w:t>instituc</w:t>
      </w:r>
      <w:r w:rsidR="000B2AA1" w:rsidRPr="002E47AD">
        <w:t>ion</w:t>
      </w:r>
      <w:r w:rsidR="000B2AA1">
        <w:t>e</w:t>
      </w:r>
      <w:r w:rsidR="000B2AA1" w:rsidRPr="002E47AD">
        <w:t xml:space="preserve">s </w:t>
      </w:r>
      <w:r w:rsidR="000B2AA1">
        <w:t>y la</w:t>
      </w:r>
      <w:r w:rsidR="000B2AA1" w:rsidRPr="002E47AD">
        <w:t xml:space="preserve"> excesiv</w:t>
      </w:r>
      <w:r w:rsidR="000B2AA1">
        <w:t>a</w:t>
      </w:r>
      <w:r w:rsidR="000B2AA1" w:rsidRPr="002E47AD">
        <w:t xml:space="preserve"> concentra</w:t>
      </w:r>
      <w:r w:rsidR="000B2AA1">
        <w:t>c</w:t>
      </w:r>
      <w:r w:rsidR="000B2AA1" w:rsidRPr="002E47AD">
        <w:t>i</w:t>
      </w:r>
      <w:r w:rsidR="000B2AA1">
        <w:t>ó</w:t>
      </w:r>
      <w:r w:rsidR="000B2AA1" w:rsidRPr="002E47AD">
        <w:t xml:space="preserve">n </w:t>
      </w:r>
      <w:r w:rsidR="000B2AA1">
        <w:t>de dichos centros en la</w:t>
      </w:r>
      <w:r w:rsidR="000B2AA1" w:rsidRPr="002E47AD">
        <w:t xml:space="preserve"> capital </w:t>
      </w:r>
      <w:r w:rsidR="000B2AA1">
        <w:t>del país</w:t>
      </w:r>
      <w:r w:rsidR="000B2AA1" w:rsidRPr="002E47AD">
        <w:t>. Nadie duda de que las instituciones y, en particular, las de gran envergadura, no son el m</w:t>
      </w:r>
      <w:r w:rsidR="000B2AA1">
        <w:t>e</w:t>
      </w:r>
      <w:r w:rsidR="000B2AA1" w:rsidRPr="002E47AD">
        <w:t>jor lugar para que los niños</w:t>
      </w:r>
      <w:r w:rsidR="000B2AA1">
        <w:t xml:space="preserve"> se críen y se sientan a gusto</w:t>
      </w:r>
      <w:r w:rsidR="000B2AA1" w:rsidRPr="002E47AD">
        <w:t xml:space="preserve">. </w:t>
      </w:r>
      <w:r w:rsidR="000B2AA1" w:rsidRPr="0008250A">
        <w:t xml:space="preserve">Lo ideal sería que las instituciones fueran residencias temporales </w:t>
      </w:r>
      <w:r w:rsidR="000B2AA1">
        <w:t>que ofrezcan</w:t>
      </w:r>
      <w:r w:rsidR="000B2AA1" w:rsidRPr="0008250A">
        <w:t xml:space="preserve"> </w:t>
      </w:r>
      <w:r w:rsidR="000B2AA1">
        <w:t xml:space="preserve">a los niños </w:t>
      </w:r>
      <w:r w:rsidR="000B2AA1" w:rsidRPr="0008250A">
        <w:t xml:space="preserve">un entorno </w:t>
      </w:r>
      <w:r w:rsidR="000B2AA1">
        <w:t xml:space="preserve">lo más parecido posible </w:t>
      </w:r>
      <w:r w:rsidR="000B2AA1" w:rsidRPr="0008250A">
        <w:t>a</w:t>
      </w:r>
      <w:r w:rsidR="000B2AA1">
        <w:t xml:space="preserve"> </w:t>
      </w:r>
      <w:r w:rsidR="000B2AA1" w:rsidRPr="0008250A">
        <w:t>l</w:t>
      </w:r>
      <w:r w:rsidR="000B2AA1">
        <w:t>a</w:t>
      </w:r>
      <w:r w:rsidR="000B2AA1" w:rsidRPr="0008250A">
        <w:t xml:space="preserve"> vida familiar </w:t>
      </w:r>
      <w:r w:rsidR="000B2AA1">
        <w:t>y que los niños vivan</w:t>
      </w:r>
      <w:r w:rsidR="000B2AA1" w:rsidRPr="0008250A">
        <w:t xml:space="preserve"> </w:t>
      </w:r>
      <w:r w:rsidR="000B2AA1">
        <w:t>lo más cerca</w:t>
      </w:r>
      <w:r w:rsidR="000B2AA1" w:rsidRPr="0008250A">
        <w:t xml:space="preserve"> </w:t>
      </w:r>
      <w:r w:rsidR="000B2AA1">
        <w:t>que se pueda</w:t>
      </w:r>
      <w:r w:rsidR="000B2AA1" w:rsidRPr="0008250A">
        <w:t xml:space="preserve"> </w:t>
      </w:r>
      <w:r w:rsidR="000B2AA1">
        <w:t>de sus familia</w:t>
      </w:r>
      <w:r w:rsidR="000B2AA1" w:rsidRPr="0008250A">
        <w:t>s. Llevarse a los niños a vivir en la capital es contrario a su derecho</w:t>
      </w:r>
      <w:r w:rsidR="000B2AA1">
        <w:t xml:space="preserve"> </w:t>
      </w:r>
      <w:r w:rsidR="000B2AA1" w:rsidRPr="0008250A">
        <w:t xml:space="preserve">a </w:t>
      </w:r>
      <w:r w:rsidR="000B2AA1">
        <w:t xml:space="preserve">la </w:t>
      </w:r>
      <w:r w:rsidR="000B2AA1" w:rsidRPr="0008250A">
        <w:t>vida famil</w:t>
      </w:r>
      <w:r w:rsidR="000B2AA1">
        <w:t>iar</w:t>
      </w:r>
      <w:r w:rsidR="000B2AA1" w:rsidRPr="0008250A">
        <w:t xml:space="preserve">. </w:t>
      </w:r>
    </w:p>
    <w:p w:rsidR="000B2AA1" w:rsidRPr="00332906" w:rsidRDefault="00024AFC" w:rsidP="000B2AA1">
      <w:pPr>
        <w:pStyle w:val="SingleTxtG"/>
      </w:pPr>
      <w:r>
        <w:t>54.</w:t>
      </w:r>
      <w:r>
        <w:tab/>
      </w:r>
      <w:r w:rsidR="000B2AA1" w:rsidRPr="0008250A">
        <w:t>En cuanto a los casos de adopción ilegal internacional, la oradora destaca la importanc</w:t>
      </w:r>
      <w:r w:rsidR="000B2AA1">
        <w:t>ia de</w:t>
      </w:r>
      <w:r w:rsidR="000B2AA1" w:rsidRPr="0008250A">
        <w:t xml:space="preserve"> investiga</w:t>
      </w:r>
      <w:r w:rsidR="000B2AA1">
        <w:t>r y castigar esos</w:t>
      </w:r>
      <w:r w:rsidR="000B2AA1" w:rsidRPr="0008250A">
        <w:t xml:space="preserve"> </w:t>
      </w:r>
      <w:r w:rsidR="000B2AA1">
        <w:t>delitos y pregunta qué sanciones y qué con</w:t>
      </w:r>
      <w:r w:rsidR="000B2AA1" w:rsidRPr="0008250A">
        <w:t>trol</w:t>
      </w:r>
      <w:r w:rsidR="000B2AA1">
        <w:t>e</w:t>
      </w:r>
      <w:r w:rsidR="000B2AA1" w:rsidRPr="0008250A">
        <w:t>s existe</w:t>
      </w:r>
      <w:r w:rsidR="000B2AA1">
        <w:t>n e</w:t>
      </w:r>
      <w:r w:rsidR="000B2AA1" w:rsidRPr="0008250A">
        <w:t xml:space="preserve">n </w:t>
      </w:r>
      <w:r w:rsidR="000B2AA1">
        <w:t>ese ámbito</w:t>
      </w:r>
      <w:r w:rsidR="000B2AA1" w:rsidRPr="0008250A">
        <w:t xml:space="preserve">. </w:t>
      </w:r>
      <w:r w:rsidR="000B2AA1" w:rsidRPr="00332906">
        <w:t>La adopción internacional p</w:t>
      </w:r>
      <w:r w:rsidR="000B2AA1">
        <w:t>uede</w:t>
      </w:r>
      <w:r w:rsidR="000B2AA1" w:rsidRPr="00332906">
        <w:t xml:space="preserve"> ser </w:t>
      </w:r>
      <w:r w:rsidR="000B2AA1">
        <w:t xml:space="preserve">una práctica </w:t>
      </w:r>
      <w:r w:rsidR="000B2AA1" w:rsidRPr="00332906">
        <w:t xml:space="preserve">sumamente </w:t>
      </w:r>
      <w:r w:rsidR="000B2AA1">
        <w:t>desaconsejable</w:t>
      </w:r>
      <w:r w:rsidR="000B2AA1" w:rsidRPr="00332906">
        <w:t xml:space="preserve">, ya que </w:t>
      </w:r>
      <w:r w:rsidR="000B2AA1">
        <w:t>es posible que</w:t>
      </w:r>
      <w:r w:rsidR="000B2AA1" w:rsidRPr="00332906">
        <w:t xml:space="preserve"> d</w:t>
      </w:r>
      <w:r w:rsidR="000B2AA1">
        <w:t>é</w:t>
      </w:r>
      <w:r w:rsidR="000B2AA1" w:rsidRPr="00332906">
        <w:t xml:space="preserve"> lugar a que los niños se entreguen a familias totalmente diferentes </w:t>
      </w:r>
      <w:r w:rsidR="000B2AA1">
        <w:t xml:space="preserve">de ellos </w:t>
      </w:r>
      <w:r w:rsidR="000B2AA1" w:rsidRPr="00332906">
        <w:t>y a que sean tratados como algo similar a un trofeo.</w:t>
      </w:r>
    </w:p>
    <w:p w:rsidR="000B2AA1" w:rsidRPr="00332906" w:rsidRDefault="00024AFC" w:rsidP="000B2AA1">
      <w:pPr>
        <w:pStyle w:val="SingleTxtG"/>
      </w:pPr>
      <w:r>
        <w:t>55.</w:t>
      </w:r>
      <w:r>
        <w:tab/>
      </w:r>
      <w:r w:rsidR="000B2AA1" w:rsidRPr="00332906">
        <w:t>Por ultimo, desea saber en qué forma trabajan las autoridades públicas con las comunidades ind</w:t>
      </w:r>
      <w:r w:rsidR="000B2AA1">
        <w:t>ígenas</w:t>
      </w:r>
      <w:r w:rsidR="000B2AA1" w:rsidRPr="00332906">
        <w:t xml:space="preserve"> </w:t>
      </w:r>
      <w:r w:rsidR="000B2AA1">
        <w:t>a fin de promover los derechos del niño</w:t>
      </w:r>
      <w:r w:rsidR="000B2AA1" w:rsidRPr="00332906">
        <w:t>.</w:t>
      </w:r>
    </w:p>
    <w:p w:rsidR="000B2AA1" w:rsidRPr="000556CC" w:rsidRDefault="00024AFC" w:rsidP="000B2AA1">
      <w:pPr>
        <w:pStyle w:val="SingleTxtG"/>
      </w:pPr>
      <w:r>
        <w:t>56.</w:t>
      </w:r>
      <w:r>
        <w:tab/>
      </w:r>
      <w:smartTag w:uri="urn:schemas-microsoft-com:office:smarttags" w:element="PersonName">
        <w:smartTagPr>
          <w:attr w:name="ProductID" w:val="La Sra. Al"/>
        </w:smartTagPr>
        <w:r w:rsidR="000B2AA1">
          <w:t xml:space="preserve">La </w:t>
        </w:r>
        <w:r w:rsidR="000B2AA1">
          <w:rPr>
            <w:b/>
          </w:rPr>
          <w:t>Sra</w:t>
        </w:r>
        <w:r w:rsidR="000B2AA1" w:rsidRPr="000556CC">
          <w:rPr>
            <w:b/>
          </w:rPr>
          <w:t>. Al</w:t>
        </w:r>
      </w:smartTag>
      <w:r w:rsidR="000B2AA1" w:rsidRPr="000556CC">
        <w:rPr>
          <w:b/>
        </w:rPr>
        <w:t xml:space="preserve"> Asmar </w:t>
      </w:r>
      <w:r w:rsidR="000B2AA1">
        <w:t>pregunta si hay un número</w:t>
      </w:r>
      <w:r w:rsidR="000B2AA1" w:rsidRPr="000556CC">
        <w:t xml:space="preserve"> suficient</w:t>
      </w:r>
      <w:r w:rsidR="000B2AA1">
        <w:t>e</w:t>
      </w:r>
      <w:r w:rsidR="000B2AA1" w:rsidRPr="000556CC">
        <w:t xml:space="preserve"> </w:t>
      </w:r>
      <w:r w:rsidR="000B2AA1">
        <w:t>de maestros</w:t>
      </w:r>
      <w:r w:rsidR="000B2AA1" w:rsidRPr="000556CC">
        <w:t xml:space="preserve"> </w:t>
      </w:r>
      <w:r w:rsidR="000B2AA1">
        <w:t>c</w:t>
      </w:r>
      <w:r w:rsidR="000B2AA1" w:rsidRPr="000556CC">
        <w:t>ualifi</w:t>
      </w:r>
      <w:r w:rsidR="000B2AA1">
        <w:t>ca</w:t>
      </w:r>
      <w:r w:rsidR="000B2AA1" w:rsidRPr="000556CC">
        <w:t>d</w:t>
      </w:r>
      <w:r w:rsidR="000B2AA1">
        <w:t>os para impartir clases a los niños</w:t>
      </w:r>
      <w:r w:rsidR="000B2AA1" w:rsidRPr="000556CC">
        <w:t xml:space="preserve"> ind</w:t>
      </w:r>
      <w:r w:rsidR="000B2AA1">
        <w:t>í</w:t>
      </w:r>
      <w:r w:rsidR="000B2AA1" w:rsidRPr="000556CC">
        <w:t>gen</w:t>
      </w:r>
      <w:r w:rsidR="000B2AA1">
        <w:t>as e</w:t>
      </w:r>
      <w:r w:rsidR="000B2AA1" w:rsidRPr="000556CC">
        <w:t xml:space="preserve">n </w:t>
      </w:r>
      <w:r w:rsidR="000B2AA1">
        <w:t>los centros</w:t>
      </w:r>
      <w:r w:rsidR="000B2AA1" w:rsidRPr="000556CC">
        <w:t xml:space="preserve"> biling</w:t>
      </w:r>
      <w:r w:rsidR="000B2AA1">
        <w:t>ües</w:t>
      </w:r>
      <w:r w:rsidR="000B2AA1" w:rsidRPr="000556CC">
        <w:t xml:space="preserve"> </w:t>
      </w:r>
      <w:r w:rsidR="000B2AA1">
        <w:t>y si las escuelas autogestionadas cuentan con una</w:t>
      </w:r>
      <w:r w:rsidR="000B2AA1" w:rsidRPr="000556CC">
        <w:t xml:space="preserve"> regula</w:t>
      </w:r>
      <w:r w:rsidR="000B2AA1">
        <w:t>ción adecuada por lo que hace a aspectos</w:t>
      </w:r>
      <w:r w:rsidR="000B2AA1" w:rsidRPr="000556CC">
        <w:t xml:space="preserve"> </w:t>
      </w:r>
      <w:r w:rsidR="000B2AA1">
        <w:t>como la</w:t>
      </w:r>
      <w:r w:rsidR="00F2125C">
        <w:t xml:space="preserve"> </w:t>
      </w:r>
      <w:r w:rsidR="000B2AA1" w:rsidRPr="000556CC">
        <w:t xml:space="preserve">ratio </w:t>
      </w:r>
      <w:r w:rsidR="000B2AA1">
        <w:t>alumnos/pro</w:t>
      </w:r>
      <w:r w:rsidR="000B2AA1" w:rsidRPr="000556CC">
        <w:t>f</w:t>
      </w:r>
      <w:r w:rsidR="000B2AA1">
        <w:t>esor</w:t>
      </w:r>
      <w:r w:rsidR="000B2AA1" w:rsidRPr="000556CC">
        <w:t xml:space="preserve">. </w:t>
      </w:r>
      <w:r w:rsidR="000B2AA1" w:rsidRPr="00D47AE1">
        <w:t>Desea saber también si existe algún estudio sobre las causas del elevado porcentaje de abandono escolar</w:t>
      </w:r>
      <w:r w:rsidR="000B2AA1">
        <w:t xml:space="preserve"> tras la terminación de los estudios primarios. Pregunta si hay leyes para</w:t>
      </w:r>
      <w:r w:rsidR="000B2AA1" w:rsidRPr="000556CC">
        <w:t xml:space="preserve"> preven</w:t>
      </w:r>
      <w:r w:rsidR="000B2AA1">
        <w:t>ir</w:t>
      </w:r>
      <w:r w:rsidR="000B2AA1" w:rsidRPr="000556CC">
        <w:t xml:space="preserve"> </w:t>
      </w:r>
      <w:r w:rsidR="000B2AA1">
        <w:t xml:space="preserve">la </w:t>
      </w:r>
      <w:r w:rsidR="000B2AA1" w:rsidRPr="000556CC">
        <w:t>violenc</w:t>
      </w:r>
      <w:r w:rsidR="000B2AA1">
        <w:t>ia y los castigos</w:t>
      </w:r>
      <w:r w:rsidR="000B2AA1" w:rsidRPr="000556CC">
        <w:t xml:space="preserve"> corporal</w:t>
      </w:r>
      <w:r w:rsidR="000B2AA1">
        <w:t>es en la</w:t>
      </w:r>
      <w:r w:rsidR="000B2AA1" w:rsidRPr="000556CC">
        <w:t xml:space="preserve"> </w:t>
      </w:r>
      <w:r w:rsidR="000B2AA1">
        <w:t>e</w:t>
      </w:r>
      <w:r w:rsidR="000B2AA1" w:rsidRPr="000556CC">
        <w:t>sc</w:t>
      </w:r>
      <w:r w:rsidR="000B2AA1">
        <w:t>uela</w:t>
      </w:r>
      <w:r w:rsidR="000B2AA1" w:rsidRPr="000556CC">
        <w:t xml:space="preserve">. </w:t>
      </w:r>
    </w:p>
    <w:p w:rsidR="000B2AA1" w:rsidRPr="00134D4F" w:rsidRDefault="00024AFC" w:rsidP="000B2AA1">
      <w:pPr>
        <w:pStyle w:val="SingleTxtG"/>
      </w:pPr>
      <w:r>
        <w:t>57.</w:t>
      </w:r>
      <w:r>
        <w:tab/>
      </w:r>
      <w:r w:rsidR="000B2AA1">
        <w:t xml:space="preserve">El </w:t>
      </w:r>
      <w:r w:rsidR="000B2AA1">
        <w:rPr>
          <w:b/>
        </w:rPr>
        <w:t>S</w:t>
      </w:r>
      <w:r w:rsidR="000B2AA1" w:rsidRPr="000556CC">
        <w:rPr>
          <w:b/>
        </w:rPr>
        <w:t>r. Kotrane</w:t>
      </w:r>
      <w:r w:rsidR="000B2AA1" w:rsidRPr="000556CC">
        <w:t xml:space="preserve">, </w:t>
      </w:r>
      <w:r w:rsidR="000B2AA1">
        <w:t>tras elogiar al</w:t>
      </w:r>
      <w:r w:rsidR="000B2AA1" w:rsidRPr="000556CC">
        <w:t xml:space="preserve"> Go</w:t>
      </w:r>
      <w:r w:rsidR="000B2AA1">
        <w:t>bi</w:t>
      </w:r>
      <w:r w:rsidR="000B2AA1" w:rsidRPr="000556CC">
        <w:t>ern</w:t>
      </w:r>
      <w:r w:rsidR="000B2AA1">
        <w:t>o de</w:t>
      </w:r>
      <w:r w:rsidR="000B2AA1" w:rsidRPr="000556CC">
        <w:t xml:space="preserve"> Guatemala, </w:t>
      </w:r>
      <w:r w:rsidR="000B2AA1">
        <w:t xml:space="preserve">que ha </w:t>
      </w:r>
      <w:r w:rsidR="000B2AA1" w:rsidRPr="000556CC">
        <w:t>ratifi</w:t>
      </w:r>
      <w:r w:rsidR="000B2AA1">
        <w:t>ca</w:t>
      </w:r>
      <w:r w:rsidR="000B2AA1" w:rsidRPr="000556CC">
        <w:t>d</w:t>
      </w:r>
      <w:r w:rsidR="000B2AA1">
        <w:t xml:space="preserve">o </w:t>
      </w:r>
      <w:smartTag w:uri="urn:schemas-microsoft-com:office:smarttags" w:element="PersonName">
        <w:smartTagPr>
          <w:attr w:name="ProductID" w:val="la Convenci￳n"/>
        </w:smartTagPr>
        <w:r w:rsidR="000B2AA1">
          <w:t>la</w:t>
        </w:r>
        <w:r w:rsidR="000B2AA1" w:rsidRPr="000556CC">
          <w:t xml:space="preserve"> Conven</w:t>
        </w:r>
        <w:r w:rsidR="000B2AA1">
          <w:t>c</w:t>
        </w:r>
        <w:r w:rsidR="000B2AA1" w:rsidRPr="000556CC">
          <w:t>i</w:t>
        </w:r>
        <w:r w:rsidR="000B2AA1">
          <w:t>ó</w:t>
        </w:r>
        <w:r w:rsidR="000B2AA1" w:rsidRPr="000556CC">
          <w:t>n</w:t>
        </w:r>
      </w:smartTag>
      <w:r w:rsidR="000B2AA1" w:rsidRPr="000556CC">
        <w:t xml:space="preserve"> </w:t>
      </w:r>
      <w:r w:rsidR="000B2AA1">
        <w:t>sobre el</w:t>
      </w:r>
      <w:r w:rsidR="000B2AA1" w:rsidRPr="000556CC">
        <w:t xml:space="preserve"> </w:t>
      </w:r>
      <w:r w:rsidR="000B2AA1">
        <w:t>Es</w:t>
      </w:r>
      <w:r w:rsidR="000B2AA1" w:rsidRPr="000556CC">
        <w:t>tatu</w:t>
      </w:r>
      <w:r w:rsidR="000B2AA1">
        <w:t>to</w:t>
      </w:r>
      <w:r w:rsidR="000B2AA1" w:rsidRPr="000556CC">
        <w:t xml:space="preserve"> </w:t>
      </w:r>
      <w:r w:rsidR="000B2AA1">
        <w:t>de los</w:t>
      </w:r>
      <w:r w:rsidR="000B2AA1" w:rsidRPr="000556CC">
        <w:t xml:space="preserve"> Refug</w:t>
      </w:r>
      <w:r w:rsidR="000B2AA1">
        <w:t>iados</w:t>
      </w:r>
      <w:r w:rsidR="000B2AA1" w:rsidRPr="000556CC">
        <w:t xml:space="preserve"> </w:t>
      </w:r>
      <w:r w:rsidR="000B2AA1">
        <w:t>y armonizado sus leyes internas con el contenido de dicha</w:t>
      </w:r>
      <w:r w:rsidR="000B2AA1" w:rsidRPr="000556CC">
        <w:t xml:space="preserve"> Conven</w:t>
      </w:r>
      <w:r w:rsidR="000B2AA1">
        <w:t>c</w:t>
      </w:r>
      <w:r w:rsidR="000B2AA1" w:rsidRPr="000556CC">
        <w:t>i</w:t>
      </w:r>
      <w:r w:rsidR="000B2AA1">
        <w:t>ó</w:t>
      </w:r>
      <w:r w:rsidR="000B2AA1" w:rsidRPr="000556CC">
        <w:t xml:space="preserve">n, </w:t>
      </w:r>
      <w:r w:rsidR="000B2AA1">
        <w:t xml:space="preserve">pregunta qué se va a hacer para impedir que los niños </w:t>
      </w:r>
      <w:r w:rsidR="000B2AA1" w:rsidRPr="000556CC">
        <w:t>refug</w:t>
      </w:r>
      <w:r w:rsidR="000B2AA1">
        <w:t>iados sean</w:t>
      </w:r>
      <w:r w:rsidR="000B2AA1" w:rsidRPr="000556CC">
        <w:t xml:space="preserve"> rec</w:t>
      </w:r>
      <w:r w:rsidR="000B2AA1">
        <w:t>l</w:t>
      </w:r>
      <w:r w:rsidR="000B2AA1" w:rsidRPr="000556CC">
        <w:t>ut</w:t>
      </w:r>
      <w:r w:rsidR="000B2AA1">
        <w:t>a</w:t>
      </w:r>
      <w:r w:rsidR="000B2AA1" w:rsidRPr="000556CC">
        <w:t>d</w:t>
      </w:r>
      <w:r w:rsidR="000B2AA1">
        <w:t>os por bandas</w:t>
      </w:r>
      <w:r w:rsidR="000B2AA1" w:rsidRPr="000556CC">
        <w:t xml:space="preserve"> criminal</w:t>
      </w:r>
      <w:r w:rsidR="000B2AA1">
        <w:t>es</w:t>
      </w:r>
      <w:r w:rsidR="000B2AA1" w:rsidRPr="000556CC">
        <w:t xml:space="preserve">. </w:t>
      </w:r>
      <w:r w:rsidR="000B2AA1" w:rsidRPr="00134D4F">
        <w:t>Pregunta qué medidas se tomarán para dar a conocer la informaci</w:t>
      </w:r>
      <w:r w:rsidR="000B2AA1">
        <w:t>ó</w:t>
      </w:r>
      <w:r w:rsidR="000B2AA1" w:rsidRPr="00134D4F">
        <w:t xml:space="preserve">n </w:t>
      </w:r>
      <w:r w:rsidR="000B2AA1">
        <w:t>sobre los derechos de los niños</w:t>
      </w:r>
      <w:r w:rsidR="000B2AA1" w:rsidRPr="00134D4F">
        <w:t xml:space="preserve"> refug</w:t>
      </w:r>
      <w:r w:rsidR="000B2AA1">
        <w:t>iado</w:t>
      </w:r>
      <w:r w:rsidR="000B2AA1" w:rsidRPr="00134D4F">
        <w:t xml:space="preserve">s </w:t>
      </w:r>
      <w:r w:rsidR="000B2AA1">
        <w:t>a los funcionarios públicos que aplican la legislación</w:t>
      </w:r>
      <w:r w:rsidR="000B2AA1" w:rsidRPr="00134D4F">
        <w:t xml:space="preserve"> na</w:t>
      </w:r>
      <w:r w:rsidR="000B2AA1">
        <w:t>c</w:t>
      </w:r>
      <w:r w:rsidR="000B2AA1" w:rsidRPr="00134D4F">
        <w:t xml:space="preserve">ional. </w:t>
      </w:r>
    </w:p>
    <w:p w:rsidR="000B2AA1" w:rsidRPr="00134D4F" w:rsidRDefault="00024AFC" w:rsidP="000B2AA1">
      <w:pPr>
        <w:pStyle w:val="SingleTxtG"/>
      </w:pPr>
      <w:r>
        <w:t>58.</w:t>
      </w:r>
      <w:r>
        <w:tab/>
      </w:r>
      <w:r w:rsidR="000B2AA1" w:rsidRPr="00134D4F">
        <w:t>En lo tocante a los derechos de los niños migrantes, advierte que Guatemala es un país de origen, destino, tránsito y, a veces, retorno: desea saber qu</w:t>
      </w:r>
      <w:r w:rsidR="000B2AA1">
        <w:t>é medidas se han tomado para</w:t>
      </w:r>
      <w:r w:rsidR="000B2AA1" w:rsidRPr="00134D4F">
        <w:t xml:space="preserve"> reuni</w:t>
      </w:r>
      <w:r w:rsidR="000B2AA1">
        <w:t xml:space="preserve">r con su familia a los </w:t>
      </w:r>
      <w:r w:rsidR="000B2AA1" w:rsidRPr="00134D4F">
        <w:t>n</w:t>
      </w:r>
      <w:r w:rsidR="000B2AA1">
        <w:t>iños</w:t>
      </w:r>
      <w:r w:rsidR="000B2AA1" w:rsidRPr="00134D4F">
        <w:t xml:space="preserve"> separad</w:t>
      </w:r>
      <w:r w:rsidR="000B2AA1">
        <w:t>os de ella</w:t>
      </w:r>
      <w:r w:rsidR="000B2AA1" w:rsidRPr="00134D4F">
        <w:t xml:space="preserve"> </w:t>
      </w:r>
      <w:r w:rsidR="000B2AA1">
        <w:t>y garantizar que disfruten de todos los derechos que les asisten</w:t>
      </w:r>
      <w:r w:rsidR="000B2AA1" w:rsidRPr="00134D4F">
        <w:t xml:space="preserve">. </w:t>
      </w:r>
    </w:p>
    <w:p w:rsidR="000B2AA1" w:rsidRPr="007C7193" w:rsidRDefault="00024AFC" w:rsidP="000B2AA1">
      <w:pPr>
        <w:pStyle w:val="SingleTxtG"/>
      </w:pPr>
      <w:r>
        <w:t>59.</w:t>
      </w:r>
      <w:r>
        <w:tab/>
      </w:r>
      <w:r w:rsidR="000B2AA1" w:rsidRPr="00ED6EB6">
        <w:t>Para terminar, solicita una aclaración respecto de la edad mínima de responsabilidad penal d</w:t>
      </w:r>
      <w:r w:rsidR="000B2AA1">
        <w:t>el niño</w:t>
      </w:r>
      <w:r w:rsidR="000B2AA1" w:rsidRPr="00ED6EB6">
        <w:t xml:space="preserve"> o adolescent</w:t>
      </w:r>
      <w:r w:rsidR="000B2AA1">
        <w:t>e</w:t>
      </w:r>
      <w:r w:rsidR="000B2AA1" w:rsidRPr="00ED6EB6">
        <w:t xml:space="preserve"> </w:t>
      </w:r>
      <w:r w:rsidR="000B2AA1">
        <w:t>y en qué</w:t>
      </w:r>
      <w:r w:rsidR="000B2AA1" w:rsidRPr="00ED6EB6">
        <w:t xml:space="preserve"> circu</w:t>
      </w:r>
      <w:r w:rsidR="000B2AA1">
        <w:t>n</w:t>
      </w:r>
      <w:r w:rsidR="000B2AA1" w:rsidRPr="00ED6EB6">
        <w:t>stanc</w:t>
      </w:r>
      <w:r w:rsidR="000B2AA1">
        <w:t>ias han de comparecer ante los tribunales penales</w:t>
      </w:r>
      <w:r w:rsidR="000B2AA1" w:rsidRPr="00ED6EB6">
        <w:t>. Toma nota de que en el párrafo 231 del cuarto informe periódic</w:t>
      </w:r>
      <w:r w:rsidR="000B2AA1">
        <w:t>o</w:t>
      </w:r>
      <w:r w:rsidR="000B2AA1" w:rsidRPr="00ED6EB6">
        <w:t xml:space="preserve"> (CRC/C/GTM/3</w:t>
      </w:r>
      <w:r w:rsidR="00F2125C">
        <w:noBreakHyphen/>
      </w:r>
      <w:r w:rsidR="000B2AA1" w:rsidRPr="00ED6EB6">
        <w:t xml:space="preserve">4) </w:t>
      </w:r>
      <w:r w:rsidR="000B2AA1">
        <w:t xml:space="preserve">se </w:t>
      </w:r>
      <w:r w:rsidR="000B2AA1" w:rsidRPr="00ED6EB6">
        <w:t>men</w:t>
      </w:r>
      <w:r w:rsidR="000B2AA1">
        <w:t>c</w:t>
      </w:r>
      <w:r w:rsidR="000B2AA1" w:rsidRPr="00ED6EB6">
        <w:t>ion</w:t>
      </w:r>
      <w:r w:rsidR="000B2AA1">
        <w:t>a que las niñas mayores de</w:t>
      </w:r>
      <w:r w:rsidR="000B2AA1" w:rsidRPr="00ED6EB6">
        <w:t xml:space="preserve"> 1</w:t>
      </w:r>
      <w:r w:rsidR="000B2AA1">
        <w:t>2</w:t>
      </w:r>
      <w:r w:rsidR="000B2AA1" w:rsidRPr="00ED6EB6">
        <w:t xml:space="preserve"> </w:t>
      </w:r>
      <w:r w:rsidR="000B2AA1">
        <w:t>años de edad</w:t>
      </w:r>
      <w:r w:rsidR="000B2AA1" w:rsidRPr="00ED6EB6">
        <w:t xml:space="preserve"> </w:t>
      </w:r>
      <w:r w:rsidR="000B2AA1">
        <w:t xml:space="preserve">pueden ser </w:t>
      </w:r>
      <w:r w:rsidR="000B2AA1" w:rsidRPr="00ED6EB6">
        <w:t>det</w:t>
      </w:r>
      <w:r w:rsidR="000B2AA1">
        <w:t>e</w:t>
      </w:r>
      <w:r w:rsidR="000B2AA1" w:rsidRPr="00ED6EB6">
        <w:t>n</w:t>
      </w:r>
      <w:r w:rsidR="000B2AA1">
        <w:t>i</w:t>
      </w:r>
      <w:r w:rsidR="000B2AA1" w:rsidRPr="00ED6EB6">
        <w:t>d</w:t>
      </w:r>
      <w:r w:rsidR="000B2AA1">
        <w:t>as en el Hogar G</w:t>
      </w:r>
      <w:r w:rsidR="000B2AA1" w:rsidRPr="00ED6EB6">
        <w:t xml:space="preserve">orriones. </w:t>
      </w:r>
      <w:r w:rsidR="000B2AA1" w:rsidRPr="00C520E7">
        <w:t>Le ha</w:t>
      </w:r>
      <w:r w:rsidR="000B2AA1">
        <w:t xml:space="preserve"> so</w:t>
      </w:r>
      <w:r w:rsidR="000B2AA1" w:rsidRPr="00C520E7">
        <w:t xml:space="preserve">rprendido </w:t>
      </w:r>
      <w:r w:rsidR="000B2AA1">
        <w:t xml:space="preserve">leer </w:t>
      </w:r>
      <w:r w:rsidR="000B2AA1" w:rsidRPr="00C520E7">
        <w:t xml:space="preserve">en el párrafo 241 que </w:t>
      </w:r>
      <w:r w:rsidR="00F2125C">
        <w:t>"</w:t>
      </w:r>
      <w:r w:rsidR="000B2AA1" w:rsidRPr="00C520E7">
        <w:t xml:space="preserve">no </w:t>
      </w:r>
      <w:r w:rsidR="000B2AA1">
        <w:t xml:space="preserve">está dicho </w:t>
      </w:r>
      <w:r w:rsidR="000B2AA1" w:rsidRPr="00C520E7">
        <w:t xml:space="preserve">que la pena de muerte no se </w:t>
      </w:r>
      <w:r w:rsidR="000B2AA1">
        <w:t>aplicará a me</w:t>
      </w:r>
      <w:r w:rsidR="000B2AA1" w:rsidRPr="00C520E7">
        <w:t>nor</w:t>
      </w:r>
      <w:r w:rsidR="000B2AA1">
        <w:t>e</w:t>
      </w:r>
      <w:r w:rsidR="000B2AA1" w:rsidRPr="00C520E7">
        <w:t>s</w:t>
      </w:r>
      <w:r w:rsidR="00F2125C">
        <w:t>"</w:t>
      </w:r>
      <w:r w:rsidR="000B2AA1" w:rsidRPr="00C520E7">
        <w:t xml:space="preserve"> a</w:t>
      </w:r>
      <w:r w:rsidR="000B2AA1">
        <w:t>unque</w:t>
      </w:r>
      <w:r w:rsidR="000B2AA1" w:rsidRPr="00C520E7">
        <w:t xml:space="preserve"> </w:t>
      </w:r>
      <w:r w:rsidR="00F2125C">
        <w:t>"</w:t>
      </w:r>
      <w:r w:rsidR="000B2AA1">
        <w:t>e</w:t>
      </w:r>
      <w:r w:rsidR="000B2AA1" w:rsidRPr="00C520E7">
        <w:t xml:space="preserve">n </w:t>
      </w:r>
      <w:r w:rsidR="000B2AA1">
        <w:t xml:space="preserve">la </w:t>
      </w:r>
      <w:r w:rsidR="000B2AA1" w:rsidRPr="00C520E7">
        <w:t>pr</w:t>
      </w:r>
      <w:r w:rsidR="000B2AA1">
        <w:t>á</w:t>
      </w:r>
      <w:r w:rsidR="000B2AA1" w:rsidRPr="00C520E7">
        <w:t>ctic</w:t>
      </w:r>
      <w:r w:rsidR="000B2AA1">
        <w:t>a</w:t>
      </w:r>
      <w:r w:rsidR="000B2AA1" w:rsidRPr="00C520E7">
        <w:t xml:space="preserve">, </w:t>
      </w:r>
      <w:r w:rsidR="000B2AA1">
        <w:t>la pena de muerte no es</w:t>
      </w:r>
      <w:r w:rsidR="000B2AA1" w:rsidRPr="00C520E7">
        <w:t xml:space="preserve"> apli</w:t>
      </w:r>
      <w:r w:rsidR="000B2AA1">
        <w:t>cada a</w:t>
      </w:r>
      <w:r w:rsidR="00F2125C">
        <w:t xml:space="preserve"> </w:t>
      </w:r>
      <w:r w:rsidR="000B2AA1" w:rsidRPr="00C520E7">
        <w:t>m</w:t>
      </w:r>
      <w:r w:rsidR="000B2AA1">
        <w:t>e</w:t>
      </w:r>
      <w:r w:rsidR="000B2AA1" w:rsidRPr="00C520E7">
        <w:t>nor</w:t>
      </w:r>
      <w:r w:rsidR="000B2AA1">
        <w:t>e</w:t>
      </w:r>
      <w:r w:rsidR="000B2AA1" w:rsidRPr="00C520E7">
        <w:t>s</w:t>
      </w:r>
      <w:r w:rsidR="000B2AA1">
        <w:t xml:space="preserve"> de edad</w:t>
      </w:r>
      <w:r w:rsidR="00F2125C">
        <w:t>"</w:t>
      </w:r>
      <w:r w:rsidR="000B2AA1" w:rsidRPr="00C520E7">
        <w:t>. Pide que se le confirme que los niños menores de 18 años no serán condenados a la pena capital y pregunta cual es el per</w:t>
      </w:r>
      <w:r w:rsidR="000B2AA1">
        <w:t>í</w:t>
      </w:r>
      <w:r w:rsidR="000B2AA1" w:rsidRPr="00C520E7">
        <w:t>od</w:t>
      </w:r>
      <w:r w:rsidR="000B2AA1">
        <w:t>o</w:t>
      </w:r>
      <w:r w:rsidR="000B2AA1" w:rsidRPr="00C520E7">
        <w:t xml:space="preserve"> </w:t>
      </w:r>
      <w:r w:rsidR="000B2AA1">
        <w:t xml:space="preserve">máximo de </w:t>
      </w:r>
      <w:r w:rsidR="000B2AA1" w:rsidRPr="00C520E7">
        <w:t>pris</w:t>
      </w:r>
      <w:r w:rsidR="000B2AA1">
        <w:t>ió</w:t>
      </w:r>
      <w:r w:rsidR="000B2AA1" w:rsidRPr="00C520E7">
        <w:t>n</w:t>
      </w:r>
      <w:r w:rsidR="000B2AA1">
        <w:t xml:space="preserve"> que cabe</w:t>
      </w:r>
      <w:r w:rsidR="000B2AA1" w:rsidRPr="00C520E7">
        <w:t xml:space="preserve"> </w:t>
      </w:r>
      <w:r w:rsidR="000B2AA1">
        <w:t>imponer a un</w:t>
      </w:r>
      <w:r w:rsidR="000B2AA1" w:rsidRPr="00C520E7">
        <w:t xml:space="preserve"> m</w:t>
      </w:r>
      <w:r w:rsidR="000B2AA1">
        <w:t>e</w:t>
      </w:r>
      <w:r w:rsidR="000B2AA1" w:rsidRPr="00C520E7">
        <w:t xml:space="preserve">nor. </w:t>
      </w:r>
      <w:r w:rsidR="000B2AA1" w:rsidRPr="007C7193">
        <w:t>Le ha alarmado leer la noticia de que se ha encarcelado a más de 300 j</w:t>
      </w:r>
      <w:r w:rsidR="000B2AA1">
        <w:t>óvenes</w:t>
      </w:r>
      <w:r w:rsidR="000B2AA1" w:rsidRPr="007C7193">
        <w:t xml:space="preserve">, </w:t>
      </w:r>
      <w:r w:rsidR="000B2AA1">
        <w:t>en la mayoría de los casos antes del juicio</w:t>
      </w:r>
      <w:r w:rsidR="000B2AA1" w:rsidRPr="007C7193">
        <w:t>.</w:t>
      </w:r>
      <w:r w:rsidR="000B2AA1">
        <w:t xml:space="preserve"> </w:t>
      </w:r>
      <w:r w:rsidR="000B2AA1" w:rsidRPr="007C7193">
        <w:t>Los niños deben beneficiarse de la presunción de inocenc</w:t>
      </w:r>
      <w:r w:rsidR="000B2AA1">
        <w:t>ia y no i</w:t>
      </w:r>
      <w:r w:rsidR="000B2AA1" w:rsidRPr="007C7193">
        <w:t>n</w:t>
      </w:r>
      <w:r w:rsidR="000B2AA1">
        <w:t>gresar</w:t>
      </w:r>
      <w:r w:rsidR="000B2AA1" w:rsidRPr="007C7193">
        <w:t xml:space="preserve"> en un establecimiento penitenciario hasta que no se les haya declarado culpables de un delito. </w:t>
      </w:r>
    </w:p>
    <w:p w:rsidR="000B2AA1" w:rsidRPr="00885709" w:rsidRDefault="00024AFC" w:rsidP="000B2AA1">
      <w:pPr>
        <w:pStyle w:val="SingleTxtG"/>
      </w:pPr>
      <w:r>
        <w:t>60.</w:t>
      </w:r>
      <w:r>
        <w:tab/>
      </w:r>
      <w:r w:rsidR="000B2AA1">
        <w:t xml:space="preserve">El </w:t>
      </w:r>
      <w:r w:rsidR="000B2AA1">
        <w:rPr>
          <w:b/>
        </w:rPr>
        <w:t>S</w:t>
      </w:r>
      <w:r w:rsidR="000B2AA1" w:rsidRPr="000556CC">
        <w:rPr>
          <w:b/>
        </w:rPr>
        <w:t>r. Puras</w:t>
      </w:r>
      <w:r w:rsidR="000B2AA1" w:rsidRPr="000556CC">
        <w:t xml:space="preserve"> </w:t>
      </w:r>
      <w:r w:rsidR="000B2AA1">
        <w:t>dice que, si bien el Estado</w:t>
      </w:r>
      <w:r w:rsidR="000B2AA1" w:rsidRPr="000556CC">
        <w:t xml:space="preserve"> part</w:t>
      </w:r>
      <w:r w:rsidR="000B2AA1">
        <w:t>e</w:t>
      </w:r>
      <w:r w:rsidR="000B2AA1" w:rsidRPr="000556CC">
        <w:t xml:space="preserve"> ha </w:t>
      </w:r>
      <w:r w:rsidR="000B2AA1">
        <w:t>llevado a cabo esfuerzos</w:t>
      </w:r>
      <w:r w:rsidR="000B2AA1" w:rsidRPr="000556CC">
        <w:t xml:space="preserve"> </w:t>
      </w:r>
      <w:r w:rsidR="000B2AA1">
        <w:t>en</w:t>
      </w:r>
      <w:r w:rsidR="000B2AA1" w:rsidRPr="000556CC">
        <w:t>com</w:t>
      </w:r>
      <w:r w:rsidR="000B2AA1">
        <w:t>iables para brindar</w:t>
      </w:r>
      <w:r w:rsidR="000B2AA1" w:rsidRPr="000556CC">
        <w:t xml:space="preserve"> servic</w:t>
      </w:r>
      <w:r w:rsidR="000B2AA1">
        <w:t>io</w:t>
      </w:r>
      <w:r w:rsidR="000B2AA1" w:rsidRPr="000556CC">
        <w:t xml:space="preserve">s </w:t>
      </w:r>
      <w:r w:rsidR="000B2AA1">
        <w:t>modernos a los niños con</w:t>
      </w:r>
      <w:r w:rsidR="000B2AA1" w:rsidRPr="000556CC">
        <w:t xml:space="preserve"> dis</w:t>
      </w:r>
      <w:r w:rsidR="000B2AA1">
        <w:t>capac</w:t>
      </w:r>
      <w:r w:rsidR="000B2AA1" w:rsidRPr="000556CC">
        <w:t>i</w:t>
      </w:r>
      <w:r w:rsidR="000B2AA1">
        <w:t>dades</w:t>
      </w:r>
      <w:r w:rsidR="000B2AA1" w:rsidRPr="000556CC">
        <w:t xml:space="preserve">, </w:t>
      </w:r>
      <w:r w:rsidR="000B2AA1">
        <w:t>siguen existiendo lagunas significativas en los</w:t>
      </w:r>
      <w:r w:rsidR="000B2AA1" w:rsidRPr="000556CC">
        <w:t xml:space="preserve"> servic</w:t>
      </w:r>
      <w:r w:rsidR="000B2AA1">
        <w:t>io</w:t>
      </w:r>
      <w:r w:rsidR="000B2AA1" w:rsidRPr="000556CC">
        <w:t xml:space="preserve">s, </w:t>
      </w:r>
      <w:r w:rsidR="000B2AA1">
        <w:t>e</w:t>
      </w:r>
      <w:r w:rsidR="000B2AA1" w:rsidRPr="000556CC">
        <w:t xml:space="preserve">n particular </w:t>
      </w:r>
      <w:r w:rsidR="000B2AA1">
        <w:t xml:space="preserve">fuera de la </w:t>
      </w:r>
      <w:r w:rsidR="000B2AA1" w:rsidRPr="000556CC">
        <w:t xml:space="preserve">capital. </w:t>
      </w:r>
      <w:r w:rsidR="000B2AA1" w:rsidRPr="00C4559E">
        <w:t xml:space="preserve">Dado que el Gobierno de Guatemala ha ratificado </w:t>
      </w:r>
      <w:smartTag w:uri="urn:schemas-microsoft-com:office:smarttags" w:element="PersonName">
        <w:smartTagPr>
          <w:attr w:name="ProductID" w:val="la Convenci￳n"/>
        </w:smartTagPr>
        <w:r w:rsidR="000B2AA1" w:rsidRPr="00C4559E">
          <w:t>la Convención</w:t>
        </w:r>
      </w:smartTag>
      <w:r w:rsidR="000B2AA1" w:rsidRPr="00C4559E">
        <w:t xml:space="preserve"> de las Naciones Unidas sobre los derechos de las personas con discapacidad, lo conveniente ser</w:t>
      </w:r>
      <w:r w:rsidR="000B2AA1">
        <w:t>ía que fortaleciera su voluntad</w:t>
      </w:r>
      <w:r w:rsidR="000B2AA1" w:rsidRPr="00C4559E">
        <w:t xml:space="preserve"> pol</w:t>
      </w:r>
      <w:r w:rsidR="000B2AA1">
        <w:t>í</w:t>
      </w:r>
      <w:r w:rsidR="000B2AA1" w:rsidRPr="00C4559E">
        <w:t xml:space="preserve">tica </w:t>
      </w:r>
      <w:r w:rsidR="000B2AA1">
        <w:t>para afrontar los problemas de discapacidad</w:t>
      </w:r>
      <w:r w:rsidR="000B2AA1" w:rsidRPr="00C4559E">
        <w:t>. Pregunta qué medidas concretas ha tomado recientemente el Gobierno para mejorar los servicios relativos a la</w:t>
      </w:r>
      <w:r w:rsidR="00F2125C">
        <w:t xml:space="preserve"> </w:t>
      </w:r>
      <w:r w:rsidR="000B2AA1" w:rsidRPr="00C4559E">
        <w:t>recopilación de datos</w:t>
      </w:r>
      <w:r w:rsidR="000B2AA1">
        <w:t xml:space="preserve"> y a la</w:t>
      </w:r>
      <w:r w:rsidR="000B2AA1" w:rsidRPr="00C4559E">
        <w:t xml:space="preserve"> intervenci</w:t>
      </w:r>
      <w:r w:rsidR="000B2AA1">
        <w:t>ón precoz para los niños pequeños con discapacidad y sus</w:t>
      </w:r>
      <w:r w:rsidR="000B2AA1" w:rsidRPr="00C4559E">
        <w:t xml:space="preserve"> famili</w:t>
      </w:r>
      <w:r w:rsidR="000B2AA1">
        <w:t>a</w:t>
      </w:r>
      <w:r w:rsidR="000B2AA1" w:rsidRPr="00C4559E">
        <w:t xml:space="preserve">s; </w:t>
      </w:r>
      <w:r w:rsidR="000B2AA1">
        <w:t>apoya</w:t>
      </w:r>
      <w:r w:rsidR="000B2AA1" w:rsidRPr="00C4559E">
        <w:t>r</w:t>
      </w:r>
      <w:r w:rsidR="000B2AA1">
        <w:t xml:space="preserve"> a las</w:t>
      </w:r>
      <w:r w:rsidR="000B2AA1" w:rsidRPr="00C4559E">
        <w:t xml:space="preserve"> famili</w:t>
      </w:r>
      <w:r w:rsidR="000B2AA1">
        <w:t>a</w:t>
      </w:r>
      <w:r w:rsidR="000B2AA1" w:rsidRPr="00C4559E">
        <w:t xml:space="preserve">s </w:t>
      </w:r>
      <w:r w:rsidR="000B2AA1">
        <w:t>y respaldar a las organizaciones</w:t>
      </w:r>
      <w:r w:rsidR="000B2AA1" w:rsidRPr="00C4559E">
        <w:t xml:space="preserve"> no</w:t>
      </w:r>
      <w:r w:rsidR="000B2AA1">
        <w:t xml:space="preserve"> </w:t>
      </w:r>
      <w:r w:rsidR="000B2AA1" w:rsidRPr="00C4559E">
        <w:t>g</w:t>
      </w:r>
      <w:r w:rsidR="000B2AA1">
        <w:t>ub</w:t>
      </w:r>
      <w:r w:rsidR="000B2AA1" w:rsidRPr="00C4559E">
        <w:t>ern</w:t>
      </w:r>
      <w:r w:rsidR="000B2AA1">
        <w:t>a</w:t>
      </w:r>
      <w:r w:rsidR="000B2AA1" w:rsidRPr="00C4559E">
        <w:t>mental</w:t>
      </w:r>
      <w:r w:rsidR="000B2AA1">
        <w:t>es asociadas y potenciar los servicios de educación integradora para niños con</w:t>
      </w:r>
      <w:r w:rsidR="000B2AA1" w:rsidRPr="00C4559E">
        <w:t xml:space="preserve"> dis</w:t>
      </w:r>
      <w:r w:rsidR="000B2AA1">
        <w:t>c</w:t>
      </w:r>
      <w:r w:rsidR="000B2AA1" w:rsidRPr="00C4559E">
        <w:t>a</w:t>
      </w:r>
      <w:r w:rsidR="000B2AA1">
        <w:t>pacidad</w:t>
      </w:r>
      <w:r w:rsidR="000B2AA1" w:rsidRPr="00C4559E">
        <w:t xml:space="preserve">. </w:t>
      </w:r>
      <w:r w:rsidR="000B2AA1" w:rsidRPr="00885709">
        <w:t>A su modo de ver, esas medidas no son un lujo, sino que</w:t>
      </w:r>
      <w:r w:rsidR="000B2AA1">
        <w:t>, por el contrario,</w:t>
      </w:r>
      <w:r w:rsidR="000B2AA1" w:rsidRPr="00885709">
        <w:t xml:space="preserve"> podr</w:t>
      </w:r>
      <w:r w:rsidR="000B2AA1">
        <w:t>ían resultar rentables</w:t>
      </w:r>
      <w:r w:rsidR="000B2AA1" w:rsidRPr="00885709">
        <w:t>.</w:t>
      </w:r>
    </w:p>
    <w:p w:rsidR="000B2AA1" w:rsidRPr="00885709" w:rsidRDefault="00024AFC" w:rsidP="000B2AA1">
      <w:pPr>
        <w:pStyle w:val="SingleTxtG"/>
      </w:pPr>
      <w:r>
        <w:t>61.</w:t>
      </w:r>
      <w:r>
        <w:tab/>
      </w:r>
      <w:r w:rsidR="000B2AA1" w:rsidRPr="00885709">
        <w:t xml:space="preserve">Pregunta si </w:t>
      </w:r>
      <w:r w:rsidR="000B2AA1">
        <w:t xml:space="preserve">se han puesto en práctica </w:t>
      </w:r>
      <w:r w:rsidR="000B2AA1" w:rsidRPr="00885709">
        <w:t xml:space="preserve">las recomendaciones formuladas por el Comité en 2001 relativas a la aplicación de programas para </w:t>
      </w:r>
      <w:r w:rsidR="000B2AA1">
        <w:t>combati</w:t>
      </w:r>
      <w:r w:rsidR="000B2AA1" w:rsidRPr="00885709">
        <w:t>r la malnutri</w:t>
      </w:r>
      <w:r w:rsidR="000B2AA1">
        <w:t>c</w:t>
      </w:r>
      <w:r w:rsidR="000B2AA1" w:rsidRPr="00885709">
        <w:t>i</w:t>
      </w:r>
      <w:r w:rsidR="000B2AA1">
        <w:t>ó</w:t>
      </w:r>
      <w:r w:rsidR="000B2AA1" w:rsidRPr="00885709">
        <w:t>n</w:t>
      </w:r>
      <w:r w:rsidR="000B2AA1">
        <w:t xml:space="preserve"> y, en caso afirmativo, qué resultados se han obtenido</w:t>
      </w:r>
      <w:r w:rsidR="000B2AA1" w:rsidRPr="00885709">
        <w:t>. Además de la desnutrición creciente, también son preocupantes las muertes por infecciones respirator</w:t>
      </w:r>
      <w:r w:rsidR="000B2AA1">
        <w:t>ias, los parásitos</w:t>
      </w:r>
      <w:r w:rsidR="000B2AA1" w:rsidRPr="00885709">
        <w:t xml:space="preserve"> intestinal</w:t>
      </w:r>
      <w:r w:rsidR="000B2AA1">
        <w:t>es, la</w:t>
      </w:r>
      <w:r w:rsidR="000B2AA1" w:rsidRPr="00885709">
        <w:t xml:space="preserve"> anemia </w:t>
      </w:r>
      <w:r w:rsidR="000B2AA1">
        <w:t>y otros problemas de salud</w:t>
      </w:r>
      <w:r w:rsidR="000B2AA1" w:rsidRPr="00885709">
        <w:t xml:space="preserve">. </w:t>
      </w:r>
    </w:p>
    <w:p w:rsidR="000B2AA1" w:rsidRPr="0006603C" w:rsidRDefault="00024AFC" w:rsidP="000B2AA1">
      <w:pPr>
        <w:pStyle w:val="SingleTxtG"/>
      </w:pPr>
      <w:r>
        <w:t>62.</w:t>
      </w:r>
      <w:r>
        <w:tab/>
      </w:r>
      <w:r w:rsidR="000B2AA1" w:rsidRPr="00885709">
        <w:t xml:space="preserve">El bienestar emocional y la salud mental de los niños son cuestiones que revisten especial importancia en un país gravemente afectado por la violencia juvenil; </w:t>
      </w:r>
      <w:r w:rsidR="000B2AA1">
        <w:t>pregunta si se ha establecido una política</w:t>
      </w:r>
      <w:r w:rsidR="000B2AA1" w:rsidRPr="00885709">
        <w:t xml:space="preserve"> na</w:t>
      </w:r>
      <w:r w:rsidR="000B2AA1">
        <w:t>c</w:t>
      </w:r>
      <w:r w:rsidR="000B2AA1" w:rsidRPr="00885709">
        <w:t xml:space="preserve">ional </w:t>
      </w:r>
      <w:r w:rsidR="000B2AA1">
        <w:t>para ayudar a los niños</w:t>
      </w:r>
      <w:r w:rsidR="000B2AA1" w:rsidRPr="00885709">
        <w:t xml:space="preserve"> afect</w:t>
      </w:r>
      <w:r w:rsidR="000B2AA1">
        <w:t>a</w:t>
      </w:r>
      <w:r w:rsidR="000B2AA1" w:rsidRPr="00885709">
        <w:t>d</w:t>
      </w:r>
      <w:r w:rsidR="000B2AA1">
        <w:t>os y</w:t>
      </w:r>
      <w:r w:rsidR="000B2AA1" w:rsidRPr="00885709">
        <w:t xml:space="preserve"> promo</w:t>
      </w:r>
      <w:r w:rsidR="000B2AA1">
        <w:t>v</w:t>
      </w:r>
      <w:r w:rsidR="000B2AA1" w:rsidRPr="00885709">
        <w:t>e</w:t>
      </w:r>
      <w:r w:rsidR="000B2AA1">
        <w:t>r</w:t>
      </w:r>
      <w:r w:rsidR="000B2AA1" w:rsidRPr="00885709">
        <w:t xml:space="preserve"> </w:t>
      </w:r>
      <w:r w:rsidR="000B2AA1">
        <w:t xml:space="preserve">la </w:t>
      </w:r>
      <w:r w:rsidR="000B2AA1" w:rsidRPr="00885709">
        <w:t>educa</w:t>
      </w:r>
      <w:r w:rsidR="000B2AA1">
        <w:t>c</w:t>
      </w:r>
      <w:r w:rsidR="000B2AA1" w:rsidRPr="00885709">
        <w:t>i</w:t>
      </w:r>
      <w:r w:rsidR="000B2AA1">
        <w:t>ó</w:t>
      </w:r>
      <w:r w:rsidR="000B2AA1" w:rsidRPr="00885709">
        <w:t xml:space="preserve">n </w:t>
      </w:r>
      <w:r w:rsidR="000B2AA1">
        <w:t xml:space="preserve">y la labor de </w:t>
      </w:r>
      <w:r w:rsidR="000B2AA1" w:rsidRPr="00885709">
        <w:t>preven</w:t>
      </w:r>
      <w:r w:rsidR="000B2AA1">
        <w:t>c</w:t>
      </w:r>
      <w:r w:rsidR="000B2AA1" w:rsidRPr="00885709">
        <w:t>i</w:t>
      </w:r>
      <w:r w:rsidR="000B2AA1">
        <w:t>ó</w:t>
      </w:r>
      <w:r w:rsidR="000B2AA1" w:rsidRPr="00885709">
        <w:t xml:space="preserve">n </w:t>
      </w:r>
      <w:r w:rsidR="000B2AA1">
        <w:t>en las</w:t>
      </w:r>
      <w:r w:rsidR="000B2AA1" w:rsidRPr="00885709">
        <w:t xml:space="preserve"> </w:t>
      </w:r>
      <w:r w:rsidR="000B2AA1">
        <w:t>e</w:t>
      </w:r>
      <w:r w:rsidR="000B2AA1" w:rsidRPr="00885709">
        <w:t>sc</w:t>
      </w:r>
      <w:r w:rsidR="000B2AA1">
        <w:t>ue</w:t>
      </w:r>
      <w:r w:rsidR="000B2AA1" w:rsidRPr="00885709">
        <w:t>l</w:t>
      </w:r>
      <w:r w:rsidR="000B2AA1">
        <w:t>a</w:t>
      </w:r>
      <w:r w:rsidR="000B2AA1" w:rsidRPr="00885709">
        <w:t xml:space="preserve">s. </w:t>
      </w:r>
      <w:r w:rsidR="000B2AA1" w:rsidRPr="0006603C">
        <w:t xml:space="preserve">Existen pruebas suficientes que </w:t>
      </w:r>
      <w:r w:rsidR="000B2AA1">
        <w:t>respaldan la teoría de</w:t>
      </w:r>
      <w:r w:rsidR="000B2AA1" w:rsidRPr="0006603C">
        <w:t xml:space="preserve"> que la violencia se puede corregir educando a los pa</w:t>
      </w:r>
      <w:r w:rsidR="000B2AA1">
        <w:t>d</w:t>
      </w:r>
      <w:r w:rsidR="000B2AA1" w:rsidRPr="0006603C">
        <w:t xml:space="preserve">res. Desea saber qué progresos se han realizado en </w:t>
      </w:r>
      <w:r w:rsidR="000B2AA1">
        <w:t>los planes para implantar</w:t>
      </w:r>
      <w:r w:rsidR="000B2AA1" w:rsidRPr="0006603C">
        <w:t xml:space="preserve"> una l</w:t>
      </w:r>
      <w:r w:rsidR="000B2AA1">
        <w:t>ínea telefónica de ayuda</w:t>
      </w:r>
      <w:r w:rsidR="000B2AA1" w:rsidRPr="0006603C">
        <w:t xml:space="preserve"> a</w:t>
      </w:r>
      <w:r w:rsidR="00F2125C">
        <w:t xml:space="preserve"> </w:t>
      </w:r>
      <w:r w:rsidR="000B2AA1">
        <w:t xml:space="preserve">los </w:t>
      </w:r>
      <w:r w:rsidR="000B2AA1" w:rsidRPr="0006603C">
        <w:t>n</w:t>
      </w:r>
      <w:r w:rsidR="000B2AA1">
        <w:t>iños</w:t>
      </w:r>
      <w:r w:rsidR="000B2AA1" w:rsidRPr="0006603C">
        <w:t xml:space="preserve">. </w:t>
      </w:r>
    </w:p>
    <w:p w:rsidR="000B2AA1" w:rsidRPr="00937F3D" w:rsidRDefault="00024AFC" w:rsidP="000B2AA1">
      <w:pPr>
        <w:pStyle w:val="SingleTxtG"/>
      </w:pPr>
      <w:r>
        <w:t>63.</w:t>
      </w:r>
      <w:r>
        <w:tab/>
      </w:r>
      <w:r w:rsidR="000B2AA1">
        <w:t>El orador s</w:t>
      </w:r>
      <w:r w:rsidR="000B2AA1" w:rsidRPr="00937F3D">
        <w:t xml:space="preserve">e hace eco de la preocupación expresada por </w:t>
      </w:r>
      <w:smartTag w:uri="urn:schemas-microsoft-com:office:smarttags" w:element="PersonName">
        <w:smartTagPr>
          <w:attr w:name="ProductID" w:val="la Relatora"/>
        </w:smartTagPr>
        <w:r w:rsidR="000B2AA1" w:rsidRPr="00937F3D">
          <w:t>la Relatora</w:t>
        </w:r>
      </w:smartTag>
      <w:r w:rsidR="000B2AA1" w:rsidRPr="00937F3D">
        <w:t xml:space="preserve"> para el país en lo tocante al derecho de los adolescent</w:t>
      </w:r>
      <w:r w:rsidR="000B2AA1">
        <w:t>e</w:t>
      </w:r>
      <w:r w:rsidR="000B2AA1" w:rsidRPr="00937F3D">
        <w:t>s a</w:t>
      </w:r>
      <w:r w:rsidR="000B2AA1">
        <w:t xml:space="preserve"> un asesoramiento</w:t>
      </w:r>
      <w:r w:rsidR="000B2AA1" w:rsidRPr="00937F3D">
        <w:t xml:space="preserve"> confiden</w:t>
      </w:r>
      <w:r w:rsidR="000B2AA1">
        <w:t>c</w:t>
      </w:r>
      <w:r w:rsidR="000B2AA1" w:rsidRPr="00937F3D">
        <w:t>ial</w:t>
      </w:r>
      <w:r w:rsidR="000B2AA1">
        <w:t xml:space="preserve"> sobre cómo vi</w:t>
      </w:r>
      <w:r w:rsidR="000B2AA1" w:rsidRPr="00937F3D">
        <w:t>vi</w:t>
      </w:r>
      <w:r w:rsidR="000B2AA1">
        <w:t>r</w:t>
      </w:r>
      <w:r w:rsidR="000B2AA1" w:rsidRPr="00937F3D">
        <w:t xml:space="preserve"> </w:t>
      </w:r>
      <w:r w:rsidR="000B2AA1">
        <w:t>con el</w:t>
      </w:r>
      <w:r w:rsidR="000B2AA1" w:rsidRPr="00937F3D">
        <w:t xml:space="preserve"> V</w:t>
      </w:r>
      <w:r w:rsidR="000B2AA1">
        <w:t>IH, a</w:t>
      </w:r>
      <w:r w:rsidR="000B2AA1" w:rsidRPr="00937F3D">
        <w:t>s</w:t>
      </w:r>
      <w:r w:rsidR="000B2AA1">
        <w:t>í como sobre los</w:t>
      </w:r>
      <w:r w:rsidR="00F2125C">
        <w:t xml:space="preserve"> </w:t>
      </w:r>
      <w:r w:rsidR="000B2AA1">
        <w:t>problemas de salud</w:t>
      </w:r>
      <w:r w:rsidR="000B2AA1" w:rsidRPr="00937F3D">
        <w:t xml:space="preserve"> mental </w:t>
      </w:r>
      <w:r w:rsidR="000B2AA1">
        <w:t>y</w:t>
      </w:r>
      <w:r w:rsidR="000B2AA1" w:rsidRPr="00937F3D">
        <w:t xml:space="preserve"> reproductiv</w:t>
      </w:r>
      <w:r w:rsidR="000B2AA1">
        <w:t>a</w:t>
      </w:r>
      <w:r w:rsidR="000B2AA1" w:rsidRPr="00937F3D">
        <w:t xml:space="preserve">. </w:t>
      </w:r>
    </w:p>
    <w:p w:rsidR="000B2AA1" w:rsidRPr="000556CC" w:rsidRDefault="000B2AA1" w:rsidP="000B2AA1">
      <w:pPr>
        <w:pStyle w:val="SingleTxtG"/>
      </w:pPr>
      <w:r w:rsidRPr="00024AFC">
        <w:rPr>
          <w:i/>
        </w:rPr>
        <w:t>Se levanta la sesión a las 13.00 horas</w:t>
      </w:r>
      <w:r w:rsidR="00024AFC">
        <w:t>.</w:t>
      </w:r>
    </w:p>
    <w:p w:rsidR="000B2AA1" w:rsidRPr="00595520" w:rsidRDefault="000B2AA1" w:rsidP="000B2AA1"/>
    <w:p w:rsidR="000B2AA1" w:rsidRPr="001075E9" w:rsidRDefault="000B2AA1" w:rsidP="001075E9"/>
    <w:sectPr w:rsidR="000B2AA1" w:rsidRPr="001075E9" w:rsidSect="000B2AA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4585" w:rsidRDefault="00BD4585">
      <w:r>
        <w:separator/>
      </w:r>
    </w:p>
  </w:endnote>
  <w:endnote w:type="continuationSeparator" w:id="0">
    <w:p w:rsidR="00BD4585" w:rsidRDefault="00BD4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AA1" w:rsidRPr="000B2AA1" w:rsidRDefault="000B2AA1" w:rsidP="000B2AA1">
    <w:pPr>
      <w:pStyle w:val="Footer"/>
      <w:tabs>
        <w:tab w:val="right" w:pos="9638"/>
      </w:tabs>
      <w:rPr>
        <w:szCs w:val="16"/>
      </w:rPr>
    </w:pPr>
    <w:r w:rsidRPr="000B2AA1">
      <w:rPr>
        <w:b/>
        <w:sz w:val="18"/>
      </w:rPr>
      <w:fldChar w:fldCharType="begin"/>
    </w:r>
    <w:r w:rsidRPr="000B2AA1">
      <w:rPr>
        <w:b/>
        <w:sz w:val="18"/>
      </w:rPr>
      <w:instrText xml:space="preserve"> PAGE  \* MERGEFORMAT </w:instrText>
    </w:r>
    <w:r w:rsidRPr="000B2AA1">
      <w:rPr>
        <w:b/>
        <w:sz w:val="18"/>
      </w:rPr>
      <w:fldChar w:fldCharType="separate"/>
    </w:r>
    <w:r w:rsidR="00FA2478">
      <w:rPr>
        <w:b/>
        <w:noProof/>
        <w:sz w:val="18"/>
      </w:rPr>
      <w:t>12</w:t>
    </w:r>
    <w:r w:rsidRPr="000B2AA1">
      <w:rPr>
        <w:b/>
        <w:sz w:val="18"/>
      </w:rPr>
      <w:fldChar w:fldCharType="end"/>
    </w:r>
    <w:r>
      <w:rPr>
        <w:sz w:val="18"/>
      </w:rPr>
      <w:tab/>
    </w:r>
    <w:r>
      <w:rPr>
        <w:szCs w:val="16"/>
      </w:rPr>
      <w:t xml:space="preserve">GE.10-45026 </w:t>
    </w:r>
    <w:r w:rsidR="00164E60">
      <w:rPr>
        <w:szCs w:val="16"/>
      </w:rPr>
      <w:t xml:space="preserve"> </w:t>
    </w:r>
    <w:r>
      <w:rPr>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AA1" w:rsidRPr="000B2AA1" w:rsidRDefault="000B2AA1" w:rsidP="000B2AA1">
    <w:pPr>
      <w:pStyle w:val="Footer"/>
      <w:tabs>
        <w:tab w:val="right" w:pos="9638"/>
      </w:tabs>
      <w:rPr>
        <w:b/>
        <w:sz w:val="18"/>
      </w:rPr>
    </w:pPr>
    <w:r>
      <w:t xml:space="preserve">GE.10-45026 </w:t>
    </w:r>
    <w:r w:rsidR="00164E60">
      <w:t xml:space="preserve"> </w:t>
    </w:r>
    <w:r>
      <w:t>(EXT)</w:t>
    </w:r>
    <w:r>
      <w:tab/>
    </w:r>
    <w:r w:rsidRPr="000B2AA1">
      <w:rPr>
        <w:b/>
        <w:sz w:val="18"/>
      </w:rPr>
      <w:fldChar w:fldCharType="begin"/>
    </w:r>
    <w:r w:rsidRPr="000B2AA1">
      <w:rPr>
        <w:b/>
        <w:sz w:val="18"/>
      </w:rPr>
      <w:instrText xml:space="preserve"> PAGE  \* MERGEFORMAT </w:instrText>
    </w:r>
    <w:r w:rsidRPr="000B2AA1">
      <w:rPr>
        <w:b/>
        <w:sz w:val="18"/>
      </w:rPr>
      <w:fldChar w:fldCharType="separate"/>
    </w:r>
    <w:r w:rsidR="00FA2478">
      <w:rPr>
        <w:b/>
        <w:noProof/>
        <w:sz w:val="18"/>
      </w:rPr>
      <w:t>11</w:t>
    </w:r>
    <w:r w:rsidRPr="000B2AA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AA1" w:rsidRDefault="000B2AA1" w:rsidP="000B2AA1">
    <w:pPr>
      <w:pStyle w:val="FootnoteText"/>
      <w:pBdr>
        <w:bottom w:val="single" w:sz="4" w:space="1" w:color="auto"/>
      </w:pBdr>
      <w:tabs>
        <w:tab w:val="clear" w:pos="1021"/>
      </w:tabs>
      <w:ind w:left="0" w:right="0" w:firstLine="0"/>
    </w:pPr>
  </w:p>
  <w:p w:rsidR="000B2AA1" w:rsidRDefault="000B2AA1" w:rsidP="000B2AA1">
    <w:pPr>
      <w:pStyle w:val="FootnoteText"/>
      <w:spacing w:after="120"/>
      <w:ind w:firstLine="0"/>
    </w:pPr>
    <w:r>
      <w:t>La presente acta podrá ser objeto de correcciones.</w:t>
    </w:r>
  </w:p>
  <w:p w:rsidR="000B2AA1" w:rsidRDefault="000B2AA1" w:rsidP="000B2AA1">
    <w:pPr>
      <w:pStyle w:val="FootnoteText"/>
      <w:spacing w:after="120"/>
      <w:ind w:firstLine="0"/>
    </w:pPr>
    <w:r w:rsidRPr="00B10BD2">
      <w:t xml:space="preserve">Las correcciones deberán redactarse </w:t>
    </w:r>
    <w:r>
      <w:t>en uno de los idiomas de traba</w:t>
    </w:r>
    <w:r w:rsidRPr="00B10BD2">
      <w:t>jo.</w:t>
    </w:r>
    <w:r>
      <w:t xml:space="preserve"> Deberán presentarse en forma de memorando, incorporarse en un ejemplar del acta y enviarse, </w:t>
    </w:r>
    <w:r>
      <w:rPr>
        <w:i/>
      </w:rPr>
      <w:t>dentro del plazo de una semana a partir de la fecha del presente documento,</w:t>
    </w:r>
    <w:r>
      <w:t xml:space="preserve"> a </w:t>
    </w:r>
    <w:smartTag w:uri="urn:schemas-microsoft-com:office:smarttags" w:element="PersonName">
      <w:smartTagPr>
        <w:attr w:name="ProductID" w:val="la Dependencia"/>
      </w:smartTagPr>
      <w:r>
        <w:t>la Dependencia</w:t>
      </w:r>
    </w:smartTag>
    <w:r>
      <w:t xml:space="preserve"> de Edición, Oficina E.4108, Palacio de las Naciones, Ginebra.</w:t>
    </w:r>
  </w:p>
  <w:p w:rsidR="000B2AA1" w:rsidRPr="00B10BD2" w:rsidRDefault="000B2AA1" w:rsidP="000B2AA1">
    <w:pPr>
      <w:pStyle w:val="FootnoteText"/>
      <w:spacing w:after="240"/>
      <w:ind w:firstLine="0"/>
    </w:pPr>
    <w:r w:rsidRPr="00B10BD2">
      <w:t>Las correcciones que se introduzcan en las actas de las sesiones públicas del Comité se reunir</w:t>
    </w:r>
    <w:r>
      <w:t>án en un documento único que se publicará poco después del período de</w:t>
    </w:r>
    <w:r w:rsidRPr="00B10BD2">
      <w:t xml:space="preserve"> sesion</w:t>
    </w:r>
    <w:r>
      <w:t>es</w:t>
    </w:r>
    <w:r w:rsidRPr="00B10BD2">
      <w:t>.</w:t>
    </w:r>
  </w:p>
  <w:p w:rsidR="000B2AA1" w:rsidRPr="000B2AA1" w:rsidRDefault="000B2AA1">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 xml:space="preserve">GE.10-45026 </w:t>
    </w:r>
    <w:r w:rsidR="00164E60">
      <w:rPr>
        <w:sz w:val="20"/>
      </w:rPr>
      <w:t xml:space="preserve"> </w:t>
    </w:r>
    <w:r>
      <w:rPr>
        <w:sz w:val="20"/>
      </w:rPr>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4585" w:rsidRPr="001075E9" w:rsidRDefault="00BD4585" w:rsidP="001075E9">
      <w:pPr>
        <w:tabs>
          <w:tab w:val="right" w:pos="2155"/>
        </w:tabs>
        <w:spacing w:after="80" w:line="240" w:lineRule="auto"/>
        <w:ind w:left="680"/>
        <w:rPr>
          <w:u w:val="single"/>
        </w:rPr>
      </w:pPr>
      <w:r>
        <w:rPr>
          <w:u w:val="single"/>
        </w:rPr>
        <w:tab/>
      </w:r>
    </w:p>
  </w:footnote>
  <w:footnote w:type="continuationSeparator" w:id="0">
    <w:p w:rsidR="00BD4585" w:rsidRDefault="00BD45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AA1" w:rsidRPr="000B2AA1" w:rsidRDefault="000B2AA1">
    <w:pPr>
      <w:pStyle w:val="Header"/>
    </w:pPr>
    <w:r>
      <w:t>CRC/C/SR.1544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AA1" w:rsidRPr="000B2AA1" w:rsidRDefault="000B2AA1" w:rsidP="000B2AA1">
    <w:pPr>
      <w:pStyle w:val="Header"/>
      <w:jc w:val="right"/>
    </w:pPr>
    <w:r>
      <w:t>CRC/C/SR.1544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start w:val="1"/>
      <w:numFmt w:val="bullet"/>
      <w:lvlText w:val=""/>
      <w:lvlJc w:val="left"/>
      <w:pPr>
        <w:tabs>
          <w:tab w:val="num" w:pos="2345"/>
        </w:tabs>
        <w:ind w:left="2268" w:hanging="28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start w:val="1"/>
      <w:numFmt w:val="bullet"/>
      <w:lvlText w:val=""/>
      <w:lvlJc w:val="left"/>
      <w:pPr>
        <w:tabs>
          <w:tab w:val="num" w:pos="1778"/>
        </w:tabs>
        <w:ind w:left="1701" w:hanging="28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6A7743B"/>
    <w:multiLevelType w:val="hybridMultilevel"/>
    <w:tmpl w:val="165289D8"/>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start w:val="1"/>
      <w:numFmt w:val="bullet"/>
      <w:lvlText w:val=""/>
      <w:lvlJc w:val="left"/>
      <w:pPr>
        <w:tabs>
          <w:tab w:val="num" w:pos="1778"/>
        </w:tabs>
        <w:ind w:left="1701" w:hanging="28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6F3522F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nsid w:val="765916E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nsid w:val="77AC4540"/>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5">
    <w:nsid w:val="7ACA643D"/>
    <w:multiLevelType w:val="singleLevel"/>
    <w:tmpl w:val="0409000F"/>
    <w:lvl w:ilvl="0">
      <w:start w:val="1"/>
      <w:numFmt w:val="decimal"/>
      <w:lvlText w:val="%1."/>
      <w:lvlJc w:val="left"/>
      <w:pPr>
        <w:tabs>
          <w:tab w:val="num" w:pos="360"/>
        </w:tabs>
        <w:ind w:left="360" w:hanging="360"/>
      </w:pPr>
    </w:lvl>
  </w:abstractNum>
  <w:abstractNum w:abstractNumId="46">
    <w:nsid w:val="7C9538FD"/>
    <w:multiLevelType w:val="hybridMultilevel"/>
    <w:tmpl w:val="038A2DC0"/>
    <w:lvl w:ilvl="0" w:tplc="075A641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8">
    <w:nsid w:val="7DBF6B58"/>
    <w:multiLevelType w:val="singleLevel"/>
    <w:tmpl w:val="0409000F"/>
    <w:lvl w:ilvl="0">
      <w:start w:val="1"/>
      <w:numFmt w:val="decimal"/>
      <w:lvlText w:val="%1."/>
      <w:lvlJc w:val="left"/>
      <w:pPr>
        <w:tabs>
          <w:tab w:val="num" w:pos="360"/>
        </w:tabs>
        <w:ind w:left="360" w:hanging="360"/>
      </w:pPr>
    </w:lvl>
  </w:abstractNum>
  <w:num w:numId="1">
    <w:abstractNumId w:val="38"/>
  </w:num>
  <w:num w:numId="2">
    <w:abstractNumId w:val="27"/>
  </w:num>
  <w:num w:numId="3">
    <w:abstractNumId w:val="44"/>
  </w:num>
  <w:num w:numId="4">
    <w:abstractNumId w:val="40"/>
  </w:num>
  <w:num w:numId="5">
    <w:abstractNumId w:val="3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6"/>
  </w:num>
  <w:num w:numId="18">
    <w:abstractNumId w:val="25"/>
  </w:num>
  <w:num w:numId="19">
    <w:abstractNumId w:val="17"/>
  </w:num>
  <w:num w:numId="20">
    <w:abstractNumId w:val="47"/>
  </w:num>
  <w:num w:numId="21">
    <w:abstractNumId w:val="21"/>
  </w:num>
  <w:num w:numId="22">
    <w:abstractNumId w:val="12"/>
  </w:num>
  <w:num w:numId="23">
    <w:abstractNumId w:val="26"/>
  </w:num>
  <w:num w:numId="24">
    <w:abstractNumId w:val="29"/>
  </w:num>
  <w:num w:numId="25">
    <w:abstractNumId w:val="45"/>
  </w:num>
  <w:num w:numId="26">
    <w:abstractNumId w:val="32"/>
  </w:num>
  <w:num w:numId="27">
    <w:abstractNumId w:val="48"/>
  </w:num>
  <w:num w:numId="28">
    <w:abstractNumId w:val="31"/>
  </w:num>
  <w:num w:numId="29">
    <w:abstractNumId w:val="37"/>
  </w:num>
  <w:num w:numId="30">
    <w:abstractNumId w:val="28"/>
  </w:num>
  <w:num w:numId="31">
    <w:abstractNumId w:val="24"/>
  </w:num>
  <w:num w:numId="32">
    <w:abstractNumId w:val="11"/>
  </w:num>
  <w:num w:numId="33">
    <w:abstractNumId w:val="15"/>
  </w:num>
  <w:num w:numId="34">
    <w:abstractNumId w:val="13"/>
  </w:num>
  <w:num w:numId="35">
    <w:abstractNumId w:val="30"/>
  </w:num>
  <w:num w:numId="36">
    <w:abstractNumId w:val="34"/>
  </w:num>
  <w:num w:numId="37">
    <w:abstractNumId w:val="14"/>
  </w:num>
  <w:num w:numId="38">
    <w:abstractNumId w:val="46"/>
  </w:num>
  <w:num w:numId="39">
    <w:abstractNumId w:val="23"/>
  </w:num>
  <w:num w:numId="40">
    <w:abstractNumId w:val="20"/>
  </w:num>
  <w:num w:numId="41">
    <w:abstractNumId w:val="33"/>
  </w:num>
  <w:num w:numId="42">
    <w:abstractNumId w:val="22"/>
  </w:num>
  <w:num w:numId="43">
    <w:abstractNumId w:val="19"/>
  </w:num>
  <w:num w:numId="44">
    <w:abstractNumId w:val="35"/>
  </w:num>
  <w:num w:numId="45">
    <w:abstractNumId w:val="18"/>
  </w:num>
  <w:num w:numId="46">
    <w:abstractNumId w:val="41"/>
  </w:num>
  <w:num w:numId="47">
    <w:abstractNumId w:val="39"/>
  </w:num>
  <w:num w:numId="48">
    <w:abstractNumId w:val="42"/>
  </w:num>
  <w:num w:numId="49">
    <w:abstractNumId w:val="4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51DC"/>
    <w:rsid w:val="00002131"/>
    <w:rsid w:val="00024AFC"/>
    <w:rsid w:val="00033EE1"/>
    <w:rsid w:val="000B2AA1"/>
    <w:rsid w:val="000B57E7"/>
    <w:rsid w:val="000F09DF"/>
    <w:rsid w:val="000F61B2"/>
    <w:rsid w:val="001075E9"/>
    <w:rsid w:val="001256EA"/>
    <w:rsid w:val="00161852"/>
    <w:rsid w:val="00164E60"/>
    <w:rsid w:val="00180183"/>
    <w:rsid w:val="0018649F"/>
    <w:rsid w:val="00196389"/>
    <w:rsid w:val="001B5FFA"/>
    <w:rsid w:val="001C7A89"/>
    <w:rsid w:val="001D14DF"/>
    <w:rsid w:val="00220F72"/>
    <w:rsid w:val="00240004"/>
    <w:rsid w:val="00276C95"/>
    <w:rsid w:val="002A2EFC"/>
    <w:rsid w:val="002C0E18"/>
    <w:rsid w:val="002D5AAC"/>
    <w:rsid w:val="00301299"/>
    <w:rsid w:val="00322004"/>
    <w:rsid w:val="003402C2"/>
    <w:rsid w:val="00381C24"/>
    <w:rsid w:val="003958D0"/>
    <w:rsid w:val="003B00E5"/>
    <w:rsid w:val="00414A16"/>
    <w:rsid w:val="00427F10"/>
    <w:rsid w:val="00454E07"/>
    <w:rsid w:val="004A04B7"/>
    <w:rsid w:val="004D45DB"/>
    <w:rsid w:val="0050108D"/>
    <w:rsid w:val="00536DF4"/>
    <w:rsid w:val="00572E19"/>
    <w:rsid w:val="005C43E4"/>
    <w:rsid w:val="005D7179"/>
    <w:rsid w:val="005F0B42"/>
    <w:rsid w:val="005F2AD1"/>
    <w:rsid w:val="006B3A76"/>
    <w:rsid w:val="006F35EE"/>
    <w:rsid w:val="007021FF"/>
    <w:rsid w:val="00757357"/>
    <w:rsid w:val="007A059A"/>
    <w:rsid w:val="007E16A7"/>
    <w:rsid w:val="007F4281"/>
    <w:rsid w:val="00834B71"/>
    <w:rsid w:val="0086445C"/>
    <w:rsid w:val="008A08D7"/>
    <w:rsid w:val="008C2B1A"/>
    <w:rsid w:val="008E1429"/>
    <w:rsid w:val="008F2BCB"/>
    <w:rsid w:val="00906890"/>
    <w:rsid w:val="00951972"/>
    <w:rsid w:val="009C646E"/>
    <w:rsid w:val="00A43957"/>
    <w:rsid w:val="00A917B3"/>
    <w:rsid w:val="00A97C80"/>
    <w:rsid w:val="00AB353D"/>
    <w:rsid w:val="00AB4B51"/>
    <w:rsid w:val="00B10CC7"/>
    <w:rsid w:val="00B62458"/>
    <w:rsid w:val="00B8687E"/>
    <w:rsid w:val="00BD33EE"/>
    <w:rsid w:val="00BD4585"/>
    <w:rsid w:val="00C52936"/>
    <w:rsid w:val="00C60F0C"/>
    <w:rsid w:val="00C67843"/>
    <w:rsid w:val="00C805C9"/>
    <w:rsid w:val="00CA1679"/>
    <w:rsid w:val="00D15EAE"/>
    <w:rsid w:val="00D33D63"/>
    <w:rsid w:val="00D90138"/>
    <w:rsid w:val="00DF63E3"/>
    <w:rsid w:val="00E23796"/>
    <w:rsid w:val="00E73F76"/>
    <w:rsid w:val="00ED7C45"/>
    <w:rsid w:val="00EF1360"/>
    <w:rsid w:val="00EF3220"/>
    <w:rsid w:val="00F2125C"/>
    <w:rsid w:val="00F23FB6"/>
    <w:rsid w:val="00F80811"/>
    <w:rsid w:val="00F94155"/>
    <w:rsid w:val="00FA2478"/>
    <w:rsid w:val="00FB2D3D"/>
    <w:rsid w:val="00FD2EF7"/>
    <w:rsid w:val="00FE51D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semiHidden/>
    <w:rsid w:val="000B2AA1"/>
    <w:pPr>
      <w:suppressAutoHyphens/>
    </w:pPr>
    <w:rPr>
      <w:rFonts w:ascii="Tahoma" w:hAnsi="Tahoma" w:cs="Tahoma"/>
      <w:sz w:val="16"/>
      <w:szCs w:val="16"/>
      <w:lang w:val="en-GB" w:eastAsia="en-US"/>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Template>
  <TotalTime>2</TotalTime>
  <Pages>12</Pages>
  <Words>6682</Words>
  <Characters>38091</Characters>
  <Application>Microsoft Office Word</Application>
  <DocSecurity>4</DocSecurity>
  <Lines>317</Lines>
  <Paragraphs>89</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44684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CSD</cp:lastModifiedBy>
  <cp:revision>3</cp:revision>
  <cp:lastPrinted>2008-01-15T07:58:00Z</cp:lastPrinted>
  <dcterms:created xsi:type="dcterms:W3CDTF">2012-02-13T08:20:00Z</dcterms:created>
  <dcterms:modified xsi:type="dcterms:W3CDTF">2012-02-13T08:23:00Z</dcterms:modified>
</cp:coreProperties>
</file>