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6F0959" w:rsidTr="00D21089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0959" w:rsidRDefault="006F0959" w:rsidP="00D21089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0959" w:rsidRDefault="006F0959" w:rsidP="00D21089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</w:t>
            </w:r>
            <w:r w:rsidR="00470EB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0959" w:rsidRDefault="000A2967" w:rsidP="000A2967">
            <w:pPr>
              <w:suppressAutoHyphens w:val="0"/>
              <w:spacing w:after="20"/>
              <w:jc w:val="right"/>
            </w:pPr>
            <w:r w:rsidRPr="000A2967">
              <w:rPr>
                <w:sz w:val="40"/>
              </w:rPr>
              <w:t>CRC</w:t>
            </w:r>
            <w:r>
              <w:t>/C/COK/RQ/2-</w:t>
            </w:r>
            <w:r w:rsidR="009E15B6">
              <w:t>5</w:t>
            </w:r>
          </w:p>
        </w:tc>
      </w:tr>
      <w:tr w:rsidR="006F0959" w:rsidTr="00D21089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6F0959" w:rsidP="00D21089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060F57BB" wp14:editId="15A54BF2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6F0959" w:rsidP="00D21089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Convention</w:t>
            </w:r>
            <w:r w:rsidR="00470EBF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on</w:t>
            </w:r>
            <w:r w:rsidR="00470EBF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>
              <w:rPr>
                <w:b/>
                <w:sz w:val="40"/>
                <w:szCs w:val="40"/>
              </w:rPr>
              <w:br/>
              <w:t>Rights</w:t>
            </w:r>
            <w:r w:rsidR="00470EBF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of</w:t>
            </w:r>
            <w:r w:rsidR="00470EBF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 w:rsidR="00470EBF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0A2967" w:rsidP="000A2967">
            <w:pPr>
              <w:spacing w:before="240"/>
            </w:pPr>
            <w:r>
              <w:t>Distr.:</w:t>
            </w:r>
            <w:r w:rsidR="00470EBF">
              <w:t xml:space="preserve"> </w:t>
            </w:r>
            <w:r>
              <w:t>General</w:t>
            </w:r>
          </w:p>
          <w:p w:rsidR="000A2967" w:rsidRDefault="003B4F98" w:rsidP="000A2967">
            <w:pPr>
              <w:suppressAutoHyphens w:val="0"/>
            </w:pPr>
            <w:r>
              <w:t>30</w:t>
            </w:r>
            <w:r w:rsidR="00470EBF">
              <w:t xml:space="preserve"> </w:t>
            </w:r>
            <w:r w:rsidR="000A2967">
              <w:t>January</w:t>
            </w:r>
            <w:r w:rsidR="00470EBF">
              <w:t xml:space="preserve"> </w:t>
            </w:r>
            <w:r w:rsidR="000A2967">
              <w:t>2020</w:t>
            </w:r>
          </w:p>
          <w:p w:rsidR="000A2967" w:rsidRDefault="000A2967" w:rsidP="000A2967">
            <w:pPr>
              <w:suppressAutoHyphens w:val="0"/>
            </w:pPr>
          </w:p>
          <w:p w:rsidR="000A2967" w:rsidRDefault="000A2967" w:rsidP="000A2967">
            <w:pPr>
              <w:suppressAutoHyphens w:val="0"/>
            </w:pPr>
            <w:r>
              <w:t>Original:</w:t>
            </w:r>
            <w:r w:rsidR="00470EBF">
              <w:t xml:space="preserve"> </w:t>
            </w:r>
            <w:r>
              <w:t>English</w:t>
            </w:r>
          </w:p>
          <w:p w:rsidR="000A2967" w:rsidRDefault="000A2967" w:rsidP="000A2967">
            <w:pPr>
              <w:suppressAutoHyphens w:val="0"/>
            </w:pPr>
            <w:r>
              <w:t>English,</w:t>
            </w:r>
            <w:r w:rsidR="00470EBF">
              <w:t xml:space="preserve"> </w:t>
            </w:r>
            <w:r>
              <w:t>French</w:t>
            </w:r>
            <w:r w:rsidR="00470EBF">
              <w:t xml:space="preserve"> </w:t>
            </w:r>
            <w:r>
              <w:t>and</w:t>
            </w:r>
            <w:r w:rsidR="00470EBF">
              <w:t xml:space="preserve"> </w:t>
            </w:r>
            <w:r>
              <w:t>Spanish</w:t>
            </w:r>
            <w:r w:rsidR="00470EBF">
              <w:t xml:space="preserve"> </w:t>
            </w:r>
            <w:r>
              <w:t>only</w:t>
            </w:r>
          </w:p>
        </w:tc>
      </w:tr>
    </w:tbl>
    <w:p w:rsidR="000A2967" w:rsidRPr="000A2967" w:rsidRDefault="000A2967" w:rsidP="000A2967">
      <w:pPr>
        <w:spacing w:before="120"/>
        <w:rPr>
          <w:b/>
          <w:bCs/>
          <w:sz w:val="24"/>
          <w:szCs w:val="24"/>
        </w:rPr>
      </w:pPr>
      <w:r w:rsidRPr="000A2967">
        <w:rPr>
          <w:b/>
          <w:bCs/>
          <w:sz w:val="24"/>
          <w:szCs w:val="24"/>
        </w:rPr>
        <w:t>Committee</w:t>
      </w:r>
      <w:r w:rsidR="00470EBF">
        <w:rPr>
          <w:b/>
          <w:bCs/>
          <w:sz w:val="24"/>
          <w:szCs w:val="24"/>
        </w:rPr>
        <w:t xml:space="preserve"> </w:t>
      </w:r>
      <w:r w:rsidRPr="000A2967">
        <w:rPr>
          <w:b/>
          <w:bCs/>
          <w:sz w:val="24"/>
          <w:szCs w:val="24"/>
        </w:rPr>
        <w:t>on</w:t>
      </w:r>
      <w:r w:rsidR="00470EBF">
        <w:rPr>
          <w:b/>
          <w:bCs/>
          <w:sz w:val="24"/>
          <w:szCs w:val="24"/>
        </w:rPr>
        <w:t xml:space="preserve"> </w:t>
      </w:r>
      <w:r w:rsidRPr="000A2967">
        <w:rPr>
          <w:b/>
          <w:bCs/>
          <w:sz w:val="24"/>
          <w:szCs w:val="24"/>
        </w:rPr>
        <w:t>the</w:t>
      </w:r>
      <w:r w:rsidR="00470EBF">
        <w:rPr>
          <w:b/>
          <w:bCs/>
          <w:sz w:val="24"/>
          <w:szCs w:val="24"/>
        </w:rPr>
        <w:t xml:space="preserve"> </w:t>
      </w:r>
      <w:r w:rsidRPr="000A2967">
        <w:rPr>
          <w:b/>
          <w:bCs/>
          <w:sz w:val="24"/>
          <w:szCs w:val="24"/>
        </w:rPr>
        <w:t>Rights</w:t>
      </w:r>
      <w:r w:rsidR="00470EBF">
        <w:rPr>
          <w:b/>
          <w:bCs/>
          <w:sz w:val="24"/>
          <w:szCs w:val="24"/>
        </w:rPr>
        <w:t xml:space="preserve"> </w:t>
      </w:r>
      <w:r w:rsidRPr="000A2967">
        <w:rPr>
          <w:b/>
          <w:bCs/>
          <w:sz w:val="24"/>
          <w:szCs w:val="24"/>
        </w:rPr>
        <w:t>of</w:t>
      </w:r>
      <w:r w:rsidR="00470EBF">
        <w:rPr>
          <w:b/>
          <w:bCs/>
          <w:sz w:val="24"/>
          <w:szCs w:val="24"/>
        </w:rPr>
        <w:t xml:space="preserve"> </w:t>
      </w:r>
      <w:r w:rsidRPr="000A2967">
        <w:rPr>
          <w:b/>
          <w:bCs/>
          <w:sz w:val="24"/>
          <w:szCs w:val="24"/>
        </w:rPr>
        <w:t>the</w:t>
      </w:r>
      <w:r w:rsidR="00470EBF">
        <w:rPr>
          <w:b/>
          <w:bCs/>
          <w:sz w:val="24"/>
          <w:szCs w:val="24"/>
        </w:rPr>
        <w:t xml:space="preserve"> </w:t>
      </w:r>
      <w:r w:rsidRPr="000A2967">
        <w:rPr>
          <w:b/>
          <w:bCs/>
          <w:sz w:val="24"/>
          <w:szCs w:val="24"/>
        </w:rPr>
        <w:t>Child</w:t>
      </w:r>
    </w:p>
    <w:p w:rsidR="000A2967" w:rsidRPr="000A2967" w:rsidRDefault="000A2967" w:rsidP="000A2967">
      <w:pPr>
        <w:rPr>
          <w:b/>
          <w:bCs/>
        </w:rPr>
      </w:pPr>
      <w:r w:rsidRPr="000A2967">
        <w:rPr>
          <w:b/>
          <w:bCs/>
        </w:rPr>
        <w:t>Eighty-third</w:t>
      </w:r>
      <w:r w:rsidR="00470EBF">
        <w:rPr>
          <w:b/>
          <w:bCs/>
        </w:rPr>
        <w:t xml:space="preserve"> </w:t>
      </w:r>
      <w:r w:rsidRPr="000A2967">
        <w:rPr>
          <w:b/>
          <w:bCs/>
        </w:rPr>
        <w:t>session</w:t>
      </w:r>
    </w:p>
    <w:p w:rsidR="000A2967" w:rsidRPr="00A413B4" w:rsidRDefault="000A2967" w:rsidP="000A2967">
      <w:r w:rsidRPr="00A413B4">
        <w:t>20</w:t>
      </w:r>
      <w:r w:rsidR="00470EBF">
        <w:t xml:space="preserve"> </w:t>
      </w:r>
      <w:r w:rsidRPr="00A413B4">
        <w:t>January–7</w:t>
      </w:r>
      <w:r w:rsidR="00470EBF">
        <w:t xml:space="preserve"> </w:t>
      </w:r>
      <w:r w:rsidRPr="00A413B4">
        <w:t>February</w:t>
      </w:r>
      <w:r w:rsidR="00470EBF">
        <w:t xml:space="preserve"> </w:t>
      </w:r>
      <w:r w:rsidRPr="00A413B4">
        <w:t>2020</w:t>
      </w:r>
    </w:p>
    <w:p w:rsidR="000A2967" w:rsidRPr="00A413B4" w:rsidRDefault="00C11919" w:rsidP="000A2967">
      <w:r>
        <w:t>Agenda i</w:t>
      </w:r>
      <w:r w:rsidR="000A2967" w:rsidRPr="00A413B4">
        <w:t>tem</w:t>
      </w:r>
      <w:r w:rsidR="00470EBF">
        <w:t xml:space="preserve"> </w:t>
      </w:r>
      <w:r w:rsidR="000A2967" w:rsidRPr="00A413B4">
        <w:t>4</w:t>
      </w:r>
      <w:r w:rsidR="00470EBF">
        <w:t xml:space="preserve"> </w:t>
      </w:r>
    </w:p>
    <w:p w:rsidR="000A2967" w:rsidRPr="000A2967" w:rsidRDefault="000A2967" w:rsidP="000A2967">
      <w:pPr>
        <w:rPr>
          <w:b/>
          <w:bCs/>
        </w:rPr>
      </w:pPr>
      <w:r w:rsidRPr="000A2967">
        <w:rPr>
          <w:b/>
          <w:bCs/>
        </w:rPr>
        <w:t>Consideration</w:t>
      </w:r>
      <w:r w:rsidR="00470EBF">
        <w:rPr>
          <w:b/>
          <w:bCs/>
        </w:rPr>
        <w:t xml:space="preserve"> </w:t>
      </w:r>
      <w:r w:rsidRPr="000A2967">
        <w:rPr>
          <w:b/>
          <w:bCs/>
        </w:rPr>
        <w:t>of</w:t>
      </w:r>
      <w:r w:rsidR="00470EBF">
        <w:rPr>
          <w:b/>
          <w:bCs/>
        </w:rPr>
        <w:t xml:space="preserve"> </w:t>
      </w:r>
      <w:r w:rsidRPr="000A2967">
        <w:rPr>
          <w:b/>
          <w:bCs/>
        </w:rPr>
        <w:t>reports</w:t>
      </w:r>
      <w:r w:rsidR="00470EBF">
        <w:rPr>
          <w:b/>
          <w:bCs/>
        </w:rPr>
        <w:t xml:space="preserve"> </w:t>
      </w:r>
      <w:r w:rsidRPr="000A2967">
        <w:rPr>
          <w:b/>
          <w:bCs/>
        </w:rPr>
        <w:t>of</w:t>
      </w:r>
      <w:r w:rsidR="00470EBF">
        <w:rPr>
          <w:b/>
          <w:bCs/>
        </w:rPr>
        <w:t xml:space="preserve"> </w:t>
      </w:r>
      <w:r w:rsidRPr="000A2967">
        <w:rPr>
          <w:b/>
          <w:bCs/>
        </w:rPr>
        <w:t>States</w:t>
      </w:r>
      <w:r w:rsidR="00470EBF">
        <w:rPr>
          <w:b/>
          <w:bCs/>
        </w:rPr>
        <w:t xml:space="preserve"> </w:t>
      </w:r>
      <w:r w:rsidRPr="000A2967">
        <w:rPr>
          <w:b/>
          <w:bCs/>
        </w:rPr>
        <w:t>parties</w:t>
      </w:r>
    </w:p>
    <w:p w:rsidR="000A2967" w:rsidRPr="00A413B4" w:rsidRDefault="000A2967" w:rsidP="00831531">
      <w:pPr>
        <w:pStyle w:val="HChG"/>
      </w:pPr>
      <w:r w:rsidRPr="00A413B4">
        <w:tab/>
      </w:r>
      <w:r w:rsidRPr="00A413B4">
        <w:tab/>
        <w:t>Replies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relation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its</w:t>
      </w:r>
      <w:r w:rsidR="00470EBF">
        <w:t xml:space="preserve"> </w:t>
      </w:r>
      <w:r w:rsidRPr="00A413B4">
        <w:t>combined</w:t>
      </w:r>
      <w:r w:rsidR="00470EBF">
        <w:t xml:space="preserve"> </w:t>
      </w:r>
      <w:r w:rsidRPr="00A413B4">
        <w:t>second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fifth</w:t>
      </w:r>
      <w:r w:rsidR="00470EBF">
        <w:t xml:space="preserve"> </w:t>
      </w:r>
      <w:r w:rsidRPr="00A413B4">
        <w:t>periodic</w:t>
      </w:r>
      <w:r w:rsidR="00470EBF">
        <w:t xml:space="preserve"> </w:t>
      </w:r>
      <w:r w:rsidRPr="00A413B4">
        <w:t>reports</w:t>
      </w:r>
      <w:r w:rsidR="00C26914" w:rsidRPr="00C26914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0A2967" w:rsidRPr="00A413B4" w:rsidRDefault="000A2967" w:rsidP="00831531">
      <w:pPr>
        <w:pStyle w:val="SingleTxtG"/>
        <w:jc w:val="right"/>
      </w:pPr>
      <w:r w:rsidRPr="00A413B4">
        <w:t>[Date</w:t>
      </w:r>
      <w:r w:rsidR="00470EBF">
        <w:t xml:space="preserve"> </w:t>
      </w:r>
      <w:r w:rsidRPr="00A413B4">
        <w:t>received:</w:t>
      </w:r>
      <w:r w:rsidR="00470EBF">
        <w:t xml:space="preserve"> </w:t>
      </w:r>
      <w:r w:rsidRPr="00A413B4">
        <w:t>17</w:t>
      </w:r>
      <w:r w:rsidR="00470EBF">
        <w:t xml:space="preserve"> </w:t>
      </w:r>
      <w:r w:rsidRPr="00A413B4">
        <w:t>October</w:t>
      </w:r>
      <w:r w:rsidR="00470EBF">
        <w:t xml:space="preserve"> </w:t>
      </w:r>
      <w:r w:rsidRPr="00A413B4">
        <w:t>2019]</w:t>
      </w:r>
    </w:p>
    <w:p w:rsidR="000A2967" w:rsidRPr="00A413B4" w:rsidRDefault="000A2967" w:rsidP="000A2967">
      <w:r w:rsidRPr="00A413B4">
        <w:br w:type="page"/>
      </w:r>
    </w:p>
    <w:p w:rsidR="000A2967" w:rsidRPr="00A413B4" w:rsidRDefault="000A2967" w:rsidP="00C26914">
      <w:pPr>
        <w:pStyle w:val="H1G"/>
      </w:pPr>
      <w:r w:rsidRPr="00A413B4">
        <w:lastRenderedPageBreak/>
        <w:tab/>
        <w:t>A.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  <w:r w:rsidRPr="00A413B4">
        <w:t>(CRC/C/COK/Q/2-5)</w:t>
      </w:r>
    </w:p>
    <w:p w:rsidR="000A2967" w:rsidRPr="00A413B4" w:rsidRDefault="000A2967" w:rsidP="00C26914">
      <w:pPr>
        <w:pStyle w:val="SingleTxtG"/>
      </w:pPr>
      <w:r w:rsidRPr="00A413B4">
        <w:t>1.</w:t>
      </w:r>
      <w:r w:rsidRPr="00A413B4">
        <w:tab/>
        <w:t>Pending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withdrawal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reservations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declaration,</w:t>
      </w:r>
      <w:r w:rsidR="00470EBF">
        <w:t xml:space="preserve"> </w:t>
      </w:r>
      <w:r w:rsidRPr="00A413B4">
        <w:t>there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consideration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formally</w:t>
      </w:r>
      <w:r w:rsidR="00470EBF">
        <w:t xml:space="preserve"> </w:t>
      </w:r>
      <w:r w:rsidRPr="00A413B4">
        <w:t>follow</w:t>
      </w:r>
      <w:r w:rsidR="00470EBF">
        <w:t xml:space="preserve"> </w:t>
      </w:r>
      <w:r w:rsidRPr="00A413B4">
        <w:t>through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withdrawal</w:t>
      </w:r>
      <w:r w:rsidR="00470EBF">
        <w:t xml:space="preserve"> </w:t>
      </w:r>
      <w:r w:rsidRPr="00A413B4">
        <w:t>process</w:t>
      </w:r>
      <w:r w:rsidR="00470EBF">
        <w:t xml:space="preserve"> </w:t>
      </w:r>
      <w:r w:rsidRPr="00A413B4">
        <w:t>once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key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stakeholders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come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an</w:t>
      </w:r>
      <w:r w:rsidR="00470EBF">
        <w:t xml:space="preserve"> </w:t>
      </w:r>
      <w:r w:rsidRPr="00A413B4">
        <w:t>agreement.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practice,</w:t>
      </w:r>
      <w:r w:rsidR="00470EBF">
        <w:t xml:space="preserve"> </w:t>
      </w:r>
      <w:r w:rsidRPr="00A413B4">
        <w:t>progress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made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ensuring</w:t>
      </w:r>
      <w:r w:rsidR="00470EBF">
        <w:t xml:space="preserve"> </w:t>
      </w:r>
      <w:r w:rsidRPr="00A413B4">
        <w:t>that</w:t>
      </w:r>
      <w:r w:rsidR="00470EBF">
        <w:t xml:space="preserve"> </w:t>
      </w:r>
      <w:r w:rsidRPr="00A413B4">
        <w:t>children</w:t>
      </w:r>
      <w:r w:rsidR="00470EBF">
        <w:t xml:space="preserve"> </w:t>
      </w:r>
      <w:r w:rsidRPr="00A413B4">
        <w:t>regardless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their</w:t>
      </w:r>
      <w:r w:rsidR="00470EBF">
        <w:t xml:space="preserve"> </w:t>
      </w:r>
      <w:r w:rsidRPr="00A413B4">
        <w:t>background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not</w:t>
      </w:r>
      <w:r w:rsidR="00470EBF">
        <w:t xml:space="preserve"> </w:t>
      </w:r>
      <w:r w:rsidRPr="00A413B4">
        <w:t>discriminated</w:t>
      </w:r>
      <w:r w:rsidR="00470EBF">
        <w:t xml:space="preserve"> </w:t>
      </w:r>
      <w:r w:rsidRPr="00A413B4">
        <w:t>especially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adoption</w:t>
      </w:r>
      <w:r w:rsidR="00470EBF">
        <w:t xml:space="preserve"> </w:t>
      </w:r>
      <w:r w:rsidRPr="00A413B4">
        <w:t>cases</w:t>
      </w:r>
      <w:r w:rsidR="00470EBF">
        <w:t xml:space="preserve"> </w:t>
      </w:r>
      <w:r w:rsidRPr="00A413B4">
        <w:t>where</w:t>
      </w:r>
      <w:r w:rsidR="00470EBF">
        <w:t xml:space="preserve"> </w:t>
      </w:r>
      <w:r w:rsidRPr="00A413B4">
        <w:t>inheritance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concerned.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2.</w:t>
      </w:r>
      <w:r w:rsidRPr="00A413B4">
        <w:tab/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implementation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Family</w:t>
      </w:r>
      <w:r w:rsidR="00470EBF">
        <w:t xml:space="preserve"> </w:t>
      </w:r>
      <w:r w:rsidRPr="00A413B4">
        <w:t>Protection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Support</w:t>
      </w:r>
      <w:r w:rsidR="00470EBF">
        <w:t xml:space="preserve"> </w:t>
      </w:r>
      <w:r w:rsidRPr="00A413B4">
        <w:t>Act,</w:t>
      </w:r>
      <w:r w:rsidR="00470EBF">
        <w:t xml:space="preserve"> </w:t>
      </w:r>
      <w:r w:rsidRPr="00A413B4">
        <w:t>awareness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capacity</w:t>
      </w:r>
      <w:r w:rsidR="00470EBF">
        <w:t xml:space="preserve"> </w:t>
      </w:r>
      <w:r w:rsidRPr="00A413B4">
        <w:t>development</w:t>
      </w:r>
      <w:r w:rsidR="00470EBF">
        <w:t xml:space="preserve"> </w:t>
      </w:r>
      <w:r w:rsidRPr="00A413B4">
        <w:t>programs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underway.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2019,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</w:t>
      </w:r>
      <w:r w:rsidR="00470EBF">
        <w:t xml:space="preserve"> </w:t>
      </w:r>
      <w:r w:rsidRPr="00A413B4">
        <w:t>conducted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specific</w:t>
      </w:r>
      <w:r w:rsidR="00470EBF">
        <w:t xml:space="preserve"> </w:t>
      </w:r>
      <w:r w:rsidRPr="00A413B4">
        <w:t>training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Family</w:t>
      </w:r>
      <w:r w:rsidR="00470EBF">
        <w:t xml:space="preserve"> </w:t>
      </w:r>
      <w:r w:rsidRPr="00A413B4">
        <w:t>Protection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Support</w:t>
      </w:r>
      <w:r w:rsidR="00470EBF">
        <w:t xml:space="preserve"> </w:t>
      </w:r>
      <w:r w:rsidRPr="00A413B4">
        <w:t>Act</w:t>
      </w:r>
      <w:r w:rsidR="00470EBF">
        <w:t xml:space="preserve"> </w:t>
      </w:r>
      <w:r w:rsidRPr="00A413B4">
        <w:t>bringing</w:t>
      </w:r>
      <w:r w:rsidR="00470EBF">
        <w:t xml:space="preserve"> </w:t>
      </w:r>
      <w:r w:rsidRPr="00A413B4">
        <w:t>together</w:t>
      </w:r>
      <w:r w:rsidR="00470EBF">
        <w:t xml:space="preserve"> </w:t>
      </w:r>
      <w:r w:rsidRPr="00A413B4">
        <w:t>lawyers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representatives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ministries</w:t>
      </w:r>
      <w:r w:rsidR="00470EBF">
        <w:t xml:space="preserve"> </w:t>
      </w:r>
      <w:r w:rsidRPr="00A413B4">
        <w:t>including</w:t>
      </w:r>
      <w:r w:rsidR="00470EBF">
        <w:t xml:space="preserve"> </w:t>
      </w:r>
      <w:r w:rsidRPr="00A413B4">
        <w:t>Justice,</w:t>
      </w:r>
      <w:r w:rsidR="00470EBF">
        <w:t xml:space="preserve"> </w:t>
      </w:r>
      <w:r w:rsidRPr="00A413B4">
        <w:t>Crown</w:t>
      </w:r>
      <w:r w:rsidR="00470EBF">
        <w:t xml:space="preserve"> </w:t>
      </w:r>
      <w:r w:rsidRPr="00A413B4">
        <w:t>Law</w:t>
      </w:r>
      <w:r w:rsidR="00470EBF">
        <w:t xml:space="preserve"> </w:t>
      </w:r>
      <w:r w:rsidRPr="00A413B4">
        <w:t>Office,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Affairs,</w:t>
      </w:r>
      <w:r w:rsidR="00470EBF">
        <w:t xml:space="preserve"> </w:t>
      </w:r>
      <w:r w:rsidRPr="00A413B4">
        <w:t>Education,</w:t>
      </w:r>
      <w:r w:rsidR="00470EBF">
        <w:t xml:space="preserve"> </w:t>
      </w:r>
      <w:r w:rsidRPr="00A413B4">
        <w:t>Health,</w:t>
      </w:r>
      <w:r w:rsidR="00470EBF">
        <w:t xml:space="preserve"> </w:t>
      </w:r>
      <w:r w:rsidRPr="00A413B4">
        <w:t>Police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well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NGO</w:t>
      </w:r>
      <w:r w:rsidR="00470EBF">
        <w:t xml:space="preserve"> </w:t>
      </w:r>
      <w:r w:rsidRPr="00A413B4">
        <w:t>stakeholders.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aim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training</w:t>
      </w:r>
      <w:r w:rsidR="00470EBF">
        <w:t xml:space="preserve"> </w:t>
      </w:r>
      <w:r w:rsidRPr="00A413B4">
        <w:t>was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raise</w:t>
      </w:r>
      <w:r w:rsidR="00470EBF">
        <w:t xml:space="preserve"> </w:t>
      </w:r>
      <w:r w:rsidRPr="00A413B4">
        <w:t>awareness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Act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also</w:t>
      </w:r>
      <w:r w:rsidR="00470EBF">
        <w:t xml:space="preserve"> </w:t>
      </w:r>
      <w:r w:rsidRPr="00A413B4">
        <w:t>strengthen</w:t>
      </w:r>
      <w:r w:rsidR="00470EBF">
        <w:t xml:space="preserve"> </w:t>
      </w:r>
      <w:r w:rsidRPr="00A413B4">
        <w:t>stakeholder</w:t>
      </w:r>
      <w:r w:rsidR="00470EBF">
        <w:t xml:space="preserve"> </w:t>
      </w:r>
      <w:r w:rsidRPr="00A413B4">
        <w:t>knowledge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their</w:t>
      </w:r>
      <w:r w:rsidR="00470EBF">
        <w:t xml:space="preserve"> </w:t>
      </w:r>
      <w:r w:rsidRPr="00A413B4">
        <w:t>different</w:t>
      </w:r>
      <w:r w:rsidR="00470EBF">
        <w:t xml:space="preserve"> </w:t>
      </w:r>
      <w:r w:rsidRPr="00A413B4">
        <w:t>roles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implementing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Act.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3.</w:t>
      </w:r>
      <w:r w:rsidRPr="00A413B4">
        <w:tab/>
        <w:t>In</w:t>
      </w:r>
      <w:r w:rsidR="00470EBF">
        <w:t xml:space="preserve"> </w:t>
      </w:r>
      <w:r w:rsidRPr="00A413B4">
        <w:t>August</w:t>
      </w:r>
      <w:r w:rsidR="00470EBF">
        <w:t xml:space="preserve"> </w:t>
      </w:r>
      <w:r w:rsidRPr="00A413B4">
        <w:t>2019,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through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support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Pacific</w:t>
      </w:r>
      <w:r w:rsidR="00470EBF">
        <w:t xml:space="preserve"> </w:t>
      </w:r>
      <w:r w:rsidRPr="00A413B4">
        <w:t>Community</w:t>
      </w:r>
      <w:r w:rsidR="00470EBF">
        <w:t xml:space="preserve"> </w:t>
      </w:r>
      <w:r w:rsidRPr="00A413B4">
        <w:t>Regional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Resource</w:t>
      </w:r>
      <w:r w:rsidR="00470EBF">
        <w:t xml:space="preserve"> </w:t>
      </w:r>
      <w:r w:rsidRPr="00A413B4">
        <w:t>Team</w:t>
      </w:r>
      <w:r w:rsidR="00470EBF">
        <w:t xml:space="preserve"> </w:t>
      </w:r>
      <w:r w:rsidRPr="00A413B4">
        <w:t>developed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draft</w:t>
      </w:r>
      <w:r w:rsidR="00470EBF">
        <w:t xml:space="preserve"> </w:t>
      </w:r>
      <w:r w:rsidRPr="00A413B4">
        <w:t>implementation</w:t>
      </w:r>
      <w:r w:rsidR="00470EBF">
        <w:t xml:space="preserve"> </w:t>
      </w:r>
      <w:r w:rsidRPr="00A413B4">
        <w:t>plan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Family</w:t>
      </w:r>
      <w:r w:rsidR="00470EBF">
        <w:t xml:space="preserve"> </w:t>
      </w:r>
      <w:r w:rsidRPr="00A413B4">
        <w:t>Protection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Support</w:t>
      </w:r>
      <w:r w:rsidR="00470EBF">
        <w:t xml:space="preserve"> </w:t>
      </w:r>
      <w:r w:rsidRPr="00A413B4">
        <w:t>Act.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joint</w:t>
      </w:r>
      <w:r w:rsidR="00470EBF">
        <w:t xml:space="preserve"> </w:t>
      </w:r>
      <w:r w:rsidRPr="00A413B4">
        <w:t>technical</w:t>
      </w:r>
      <w:r w:rsidR="00470EBF">
        <w:t xml:space="preserve"> </w:t>
      </w:r>
      <w:r w:rsidRPr="00A413B4">
        <w:t>team</w:t>
      </w:r>
      <w:r w:rsidR="00470EBF">
        <w:t xml:space="preserve"> </w:t>
      </w:r>
      <w:r w:rsidRPr="00A413B4">
        <w:t>met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several</w:t>
      </w:r>
      <w:r w:rsidR="00470EBF">
        <w:t xml:space="preserve"> </w:t>
      </w:r>
      <w:r w:rsidRPr="00A413B4">
        <w:t>stakeholders.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now</w:t>
      </w:r>
      <w:r w:rsidR="00470EBF">
        <w:t xml:space="preserve"> </w:t>
      </w:r>
      <w:r w:rsidRPr="00A413B4">
        <w:t>working</w:t>
      </w:r>
      <w:r w:rsidR="00470EBF">
        <w:t xml:space="preserve"> </w:t>
      </w:r>
      <w:r w:rsidRPr="00A413B4">
        <w:t>jointly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Pacific</w:t>
      </w:r>
      <w:r w:rsidR="00470EBF">
        <w:t xml:space="preserve"> </w:t>
      </w:r>
      <w:r w:rsidRPr="00A413B4">
        <w:t>Community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revised</w:t>
      </w:r>
      <w:r w:rsidR="00470EBF">
        <w:t xml:space="preserve"> </w:t>
      </w:r>
      <w:r w:rsidRPr="00A413B4">
        <w:t>plan</w:t>
      </w:r>
      <w:r w:rsidR="00470EBF">
        <w:t xml:space="preserve"> </w:t>
      </w:r>
      <w:r w:rsidRPr="00A413B4">
        <w:t>that</w:t>
      </w:r>
      <w:r w:rsidR="00470EBF">
        <w:t xml:space="preserve"> </w:t>
      </w:r>
      <w:r w:rsidRPr="00A413B4">
        <w:t>incorporates</w:t>
      </w:r>
      <w:r w:rsidR="00470EBF">
        <w:t xml:space="preserve"> </w:t>
      </w:r>
      <w:r w:rsidRPr="00A413B4">
        <w:t>feedback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stakeholder</w:t>
      </w:r>
      <w:r w:rsidR="00470EBF">
        <w:t xml:space="preserve"> </w:t>
      </w:r>
      <w:r w:rsidRPr="00A413B4">
        <w:t>consultations.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plan</w:t>
      </w:r>
      <w:r w:rsidR="00470EBF">
        <w:t xml:space="preserve"> </w:t>
      </w:r>
      <w:r w:rsidRPr="00A413B4">
        <w:t>will</w:t>
      </w:r>
      <w:r w:rsidR="00470EBF">
        <w:t xml:space="preserve"> </w:t>
      </w:r>
      <w:r w:rsidRPr="00A413B4">
        <w:t>also</w:t>
      </w:r>
      <w:r w:rsidR="00470EBF">
        <w:t xml:space="preserve"> </w:t>
      </w:r>
      <w:r w:rsidRPr="00A413B4">
        <w:t>include</w:t>
      </w:r>
      <w:r w:rsidR="00470EBF">
        <w:t xml:space="preserve"> </w:t>
      </w:r>
      <w:r w:rsidRPr="00A413B4">
        <w:t>next</w:t>
      </w:r>
      <w:r w:rsidR="00470EBF">
        <w:t xml:space="preserve"> </w:t>
      </w:r>
      <w:r w:rsidRPr="00A413B4">
        <w:t>steps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time-line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implementation.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aiming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finalized</w:t>
      </w:r>
      <w:r w:rsidR="00470EBF">
        <w:t xml:space="preserve"> </w:t>
      </w:r>
      <w:r w:rsidRPr="00A413B4">
        <w:t>Plan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November</w:t>
      </w:r>
      <w:r w:rsidR="00470EBF">
        <w:t xml:space="preserve"> </w:t>
      </w:r>
      <w:r w:rsidRPr="00A413B4">
        <w:t>which</w:t>
      </w:r>
      <w:r w:rsidR="00470EBF">
        <w:t xml:space="preserve"> </w:t>
      </w:r>
      <w:r w:rsidRPr="00A413B4">
        <w:t>will</w:t>
      </w:r>
      <w:r w:rsidR="00470EBF">
        <w:t xml:space="preserve"> </w:t>
      </w:r>
      <w:r w:rsidRPr="00A413B4">
        <w:t>then</w:t>
      </w:r>
      <w:r w:rsidR="00470EBF">
        <w:t xml:space="preserve"> </w:t>
      </w:r>
      <w:r w:rsidRPr="00A413B4">
        <w:t>be</w:t>
      </w:r>
      <w:r w:rsidR="00470EBF">
        <w:t xml:space="preserve"> </w:t>
      </w:r>
      <w:r w:rsidRPr="00A413B4">
        <w:t>submitted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endorsement.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4.</w:t>
      </w:r>
      <w:r w:rsidRPr="00A413B4">
        <w:tab/>
        <w:t>The</w:t>
      </w:r>
      <w:r w:rsidR="00470EBF">
        <w:t xml:space="preserve"> </w:t>
      </w:r>
      <w:r w:rsidRPr="00A413B4">
        <w:t>first</w:t>
      </w:r>
      <w:r w:rsidR="00470EBF">
        <w:t xml:space="preserve"> </w:t>
      </w:r>
      <w:r w:rsidRPr="00A413B4">
        <w:t>care</w:t>
      </w:r>
      <w:r w:rsidR="00470EBF">
        <w:t xml:space="preserve"> </w:t>
      </w:r>
      <w:r w:rsidRPr="00A413B4">
        <w:t>orders</w:t>
      </w:r>
      <w:r w:rsidR="00470EBF">
        <w:t xml:space="preserve"> </w:t>
      </w:r>
      <w:r w:rsidRPr="00A413B4">
        <w:t>under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Family</w:t>
      </w:r>
      <w:r w:rsidR="00470EBF">
        <w:t xml:space="preserve"> </w:t>
      </w:r>
      <w:r w:rsidRPr="00A413B4">
        <w:t>Protection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Support</w:t>
      </w:r>
      <w:r w:rsidR="00470EBF">
        <w:t xml:space="preserve"> </w:t>
      </w:r>
      <w:r w:rsidRPr="00A413B4">
        <w:t>Act</w:t>
      </w:r>
      <w:r w:rsidR="00470EBF">
        <w:t xml:space="preserve"> </w:t>
      </w:r>
      <w:r w:rsidRPr="00A413B4">
        <w:t>were</w:t>
      </w:r>
      <w:r w:rsidR="00470EBF">
        <w:t xml:space="preserve"> </w:t>
      </w:r>
      <w:r w:rsidRPr="00A413B4">
        <w:t>issued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year,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2019.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established</w:t>
      </w:r>
      <w:r w:rsidR="00470EBF">
        <w:t xml:space="preserve"> </w:t>
      </w:r>
      <w:r w:rsidRPr="00A413B4">
        <w:t>three</w:t>
      </w:r>
      <w:r w:rsidR="00470EBF">
        <w:t xml:space="preserve"> </w:t>
      </w:r>
      <w:r w:rsidRPr="00A413B4">
        <w:t>types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Uipa’anga</w:t>
      </w:r>
      <w:r w:rsidR="00470EBF">
        <w:t xml:space="preserve"> </w:t>
      </w:r>
      <w:r w:rsidRPr="00A413B4">
        <w:t>Kopu</w:t>
      </w:r>
      <w:r w:rsidR="00470EBF">
        <w:t xml:space="preserve"> </w:t>
      </w:r>
      <w:r w:rsidRPr="00A413B4">
        <w:t>Tangata</w:t>
      </w:r>
      <w:r w:rsidR="00470EBF">
        <w:t xml:space="preserve"> </w:t>
      </w:r>
      <w:r w:rsidRPr="00A413B4">
        <w:t>(UKT)</w:t>
      </w:r>
      <w:r w:rsidR="00470EBF">
        <w:t xml:space="preserve"> </w:t>
      </w:r>
      <w:r w:rsidRPr="00A413B4">
        <w:t>which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family</w:t>
      </w:r>
      <w:r w:rsidR="00470EBF">
        <w:t xml:space="preserve"> </w:t>
      </w:r>
      <w:r w:rsidRPr="00A413B4">
        <w:t>group</w:t>
      </w:r>
      <w:r w:rsidR="00470EBF">
        <w:t xml:space="preserve"> </w:t>
      </w:r>
      <w:r w:rsidRPr="00A413B4">
        <w:t>conferences</w:t>
      </w:r>
      <w:r w:rsidR="00470EBF">
        <w:t xml:space="preserve"> </w:t>
      </w:r>
      <w:r w:rsidRPr="00A413B4">
        <w:t>aimed</w:t>
      </w:r>
      <w:r w:rsidR="00470EBF">
        <w:t xml:space="preserve"> </w:t>
      </w:r>
      <w:r w:rsidRPr="00A413B4">
        <w:t>at</w:t>
      </w:r>
      <w:r w:rsidR="00470EBF">
        <w:t xml:space="preserve"> </w:t>
      </w:r>
      <w:r w:rsidRPr="00A413B4">
        <w:t>bringing</w:t>
      </w:r>
      <w:r w:rsidR="00470EBF">
        <w:t xml:space="preserve"> </w:t>
      </w:r>
      <w:r w:rsidRPr="00A413B4">
        <w:t>families</w:t>
      </w:r>
      <w:r w:rsidR="00470EBF">
        <w:t xml:space="preserve"> </w:t>
      </w:r>
      <w:r w:rsidRPr="00A413B4">
        <w:t>together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cases</w:t>
      </w:r>
      <w:r w:rsidR="00470EBF">
        <w:t xml:space="preserve"> </w:t>
      </w:r>
      <w:r w:rsidRPr="00A413B4">
        <w:t>concerning</w:t>
      </w:r>
      <w:r w:rsidR="00470EBF">
        <w:t xml:space="preserve"> </w:t>
      </w:r>
      <w:r w:rsidRPr="00A413B4">
        <w:t>child</w:t>
      </w:r>
      <w:r w:rsidR="00470EBF">
        <w:t xml:space="preserve"> </w:t>
      </w:r>
      <w:r w:rsidRPr="00A413B4">
        <w:t>protection,</w:t>
      </w:r>
      <w:r w:rsidR="00470EBF">
        <w:t xml:space="preserve"> </w:t>
      </w:r>
      <w:r w:rsidRPr="00A413B4">
        <w:t>juvenile</w:t>
      </w:r>
      <w:r w:rsidR="00470EBF">
        <w:t xml:space="preserve"> </w:t>
      </w:r>
      <w:r w:rsidRPr="00A413B4">
        <w:t>justice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truancy.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UKT</w:t>
      </w:r>
      <w:r w:rsidR="00470EBF">
        <w:t xml:space="preserve"> </w:t>
      </w:r>
      <w:r w:rsidRPr="00A413B4">
        <w:t>concerned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child</w:t>
      </w:r>
      <w:r w:rsidR="00470EBF">
        <w:t xml:space="preserve"> </w:t>
      </w:r>
      <w:r w:rsidRPr="00A413B4">
        <w:t>protection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registered</w:t>
      </w:r>
      <w:r w:rsidR="00470EBF">
        <w:t xml:space="preserve"> </w:t>
      </w:r>
      <w:r w:rsidRPr="00A413B4">
        <w:t>chairperson</w:t>
      </w:r>
      <w:r w:rsidR="00470EBF">
        <w:t xml:space="preserve"> </w:t>
      </w:r>
      <w:r w:rsidRPr="00A413B4">
        <w:t>who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member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community,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background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social</w:t>
      </w:r>
      <w:r w:rsidR="00470EBF">
        <w:t xml:space="preserve"> </w:t>
      </w:r>
      <w:r w:rsidRPr="00A413B4">
        <w:t>work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went</w:t>
      </w:r>
      <w:r w:rsidR="00470EBF">
        <w:t xml:space="preserve"> </w:t>
      </w:r>
      <w:r w:rsidRPr="00A413B4">
        <w:t>through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process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selection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Affairs.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5.</w:t>
      </w:r>
      <w:r w:rsidRPr="00A413B4">
        <w:tab/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Police</w:t>
      </w:r>
      <w:r w:rsidR="00470EBF">
        <w:t xml:space="preserve"> </w:t>
      </w:r>
      <w:r w:rsidRPr="00A413B4">
        <w:t>Force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introduced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Police</w:t>
      </w:r>
      <w:r w:rsidR="00470EBF">
        <w:t xml:space="preserve"> </w:t>
      </w:r>
      <w:r w:rsidRPr="00A413B4">
        <w:t>Safety</w:t>
      </w:r>
      <w:r w:rsidR="00470EBF">
        <w:t xml:space="preserve"> </w:t>
      </w:r>
      <w:r w:rsidRPr="00A413B4">
        <w:t>Order,</w:t>
      </w:r>
      <w:r w:rsidR="00470EBF">
        <w:t xml:space="preserve"> </w:t>
      </w:r>
      <w:r w:rsidRPr="00A413B4">
        <w:t>which</w:t>
      </w:r>
      <w:r w:rsidR="00470EBF">
        <w:t xml:space="preserve"> </w:t>
      </w:r>
      <w:r w:rsidRPr="00A413B4">
        <w:t>aims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protect</w:t>
      </w:r>
      <w:r w:rsidR="00470EBF">
        <w:t xml:space="preserve"> </w:t>
      </w:r>
      <w:r w:rsidRPr="00A413B4">
        <w:t>children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women</w:t>
      </w:r>
      <w:r w:rsidR="00470EBF">
        <w:t xml:space="preserve"> </w:t>
      </w:r>
      <w:r w:rsidRPr="00A413B4">
        <w:t>who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victims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domestic</w:t>
      </w:r>
      <w:r w:rsidR="00470EBF">
        <w:t xml:space="preserve"> </w:t>
      </w:r>
      <w:r w:rsidRPr="00A413B4">
        <w:t>violence.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also</w:t>
      </w:r>
      <w:r w:rsidR="00470EBF">
        <w:t xml:space="preserve"> </w:t>
      </w:r>
      <w:r w:rsidRPr="00A413B4">
        <w:t>aligned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their</w:t>
      </w:r>
      <w:r w:rsidR="00470EBF">
        <w:t xml:space="preserve"> </w:t>
      </w:r>
      <w:r w:rsidRPr="00A413B4">
        <w:t>functions</w:t>
      </w:r>
      <w:r w:rsidR="00470EBF">
        <w:t xml:space="preserve"> </w:t>
      </w:r>
      <w:r w:rsidRPr="00A413B4">
        <w:t>under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Family</w:t>
      </w:r>
      <w:r w:rsidR="00470EBF">
        <w:t xml:space="preserve"> </w:t>
      </w:r>
      <w:r w:rsidRPr="00A413B4">
        <w:t>Protection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Support</w:t>
      </w:r>
      <w:r w:rsidR="00470EBF">
        <w:t xml:space="preserve"> </w:t>
      </w:r>
      <w:r w:rsidRPr="00A413B4">
        <w:t>Act.</w:t>
      </w:r>
      <w:r w:rsidR="00A164FB">
        <w:t xml:space="preserve"> </w:t>
      </w:r>
      <w:r w:rsidRPr="00A413B4">
        <w:t>Since</w:t>
      </w:r>
      <w:r w:rsidR="00470EBF">
        <w:t xml:space="preserve"> </w:t>
      </w:r>
      <w:r w:rsidRPr="00A413B4">
        <w:t>January</w:t>
      </w:r>
      <w:r w:rsidR="00470EBF">
        <w:t xml:space="preserve"> </w:t>
      </w:r>
      <w:r w:rsidRPr="00A413B4">
        <w:t>2018,</w:t>
      </w:r>
      <w:r w:rsidR="00470EBF">
        <w:t xml:space="preserve"> </w:t>
      </w:r>
      <w:r w:rsidRPr="00A413B4">
        <w:t>50</w:t>
      </w:r>
      <w:r w:rsidR="00470EBF">
        <w:t xml:space="preserve"> </w:t>
      </w:r>
      <w:r w:rsidRPr="00A413B4">
        <w:t>Police</w:t>
      </w:r>
      <w:r w:rsidR="00470EBF">
        <w:t xml:space="preserve"> </w:t>
      </w:r>
      <w:r w:rsidRPr="00A413B4">
        <w:t>Safety</w:t>
      </w:r>
      <w:r w:rsidR="00470EBF">
        <w:t xml:space="preserve"> </w:t>
      </w:r>
      <w:r w:rsidRPr="00A413B4">
        <w:t>Orders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served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offenders</w:t>
      </w:r>
      <w:r w:rsidR="00470EBF">
        <w:t xml:space="preserve"> </w:t>
      </w:r>
      <w:r w:rsidRPr="00A413B4">
        <w:t>where</w:t>
      </w:r>
      <w:r w:rsidR="00470EBF">
        <w:t xml:space="preserve"> </w:t>
      </w:r>
      <w:r w:rsidRPr="00A413B4">
        <w:t>majority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males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primarily</w:t>
      </w:r>
      <w:r w:rsidR="00470EBF">
        <w:t xml:space="preserve"> </w:t>
      </w:r>
      <w:r w:rsidRPr="00A413B4">
        <w:t>cases</w:t>
      </w:r>
      <w:r w:rsidR="00470EBF">
        <w:t xml:space="preserve"> </w:t>
      </w:r>
      <w:r w:rsidRPr="00A413B4">
        <w:t>relating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family</w:t>
      </w:r>
      <w:r w:rsidR="00470EBF">
        <w:t xml:space="preserve"> </w:t>
      </w:r>
      <w:r w:rsidRPr="00A413B4">
        <w:t>violence.</w:t>
      </w:r>
    </w:p>
    <w:p w:rsidR="000A2967" w:rsidRPr="00A413B4" w:rsidRDefault="000A2967" w:rsidP="00C26914">
      <w:pPr>
        <w:pStyle w:val="SingleTxtG"/>
      </w:pPr>
      <w:r w:rsidRPr="00A413B4">
        <w:t>6.</w:t>
      </w:r>
      <w:r w:rsidRPr="00A413B4">
        <w:tab/>
        <w:t>Key</w:t>
      </w:r>
      <w:r w:rsidR="00470EBF">
        <w:t xml:space="preserve"> </w:t>
      </w:r>
      <w:r w:rsidRPr="00A413B4">
        <w:t>stakeholder</w:t>
      </w:r>
      <w:r w:rsidR="00470EBF">
        <w:t xml:space="preserve"> </w:t>
      </w:r>
      <w:r w:rsidRPr="00A413B4">
        <w:t>meetings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conducted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monthly</w:t>
      </w:r>
      <w:r w:rsidR="00470EBF">
        <w:t xml:space="preserve"> </w:t>
      </w:r>
      <w:r w:rsidRPr="00A413B4">
        <w:t>basis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Ropi’anga</w:t>
      </w:r>
      <w:r w:rsidR="00470EBF">
        <w:t xml:space="preserve"> </w:t>
      </w:r>
      <w:r w:rsidRPr="00A413B4">
        <w:t>Tuatau</w:t>
      </w:r>
      <w:r w:rsidR="00470EBF">
        <w:t xml:space="preserve"> </w:t>
      </w:r>
      <w:r w:rsidRPr="00A413B4">
        <w:t>Committee</w:t>
      </w:r>
      <w:r w:rsidR="00470EBF">
        <w:t xml:space="preserve"> </w:t>
      </w:r>
      <w:r w:rsidRPr="00A413B4">
        <w:t>which</w:t>
      </w:r>
      <w:r w:rsidR="00470EBF">
        <w:t xml:space="preserve"> </w:t>
      </w:r>
      <w:r w:rsidRPr="00A413B4">
        <w:t>consists</w:t>
      </w:r>
      <w:r w:rsidR="00470EBF">
        <w:t xml:space="preserve"> </w:t>
      </w:r>
      <w:r w:rsidRPr="00A413B4">
        <w:t>of</w:t>
      </w:r>
      <w:r w:rsidR="00A164FB">
        <w:t xml:space="preserve"> </w:t>
      </w:r>
      <w:r w:rsidRPr="00A413B4">
        <w:t>representatives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Affairs,</w:t>
      </w:r>
      <w:r w:rsidR="00470EBF">
        <w:t xml:space="preserve"> </w:t>
      </w:r>
      <w:r w:rsidRPr="00A413B4">
        <w:t>Police,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Education,</w:t>
      </w:r>
      <w:r w:rsidR="00470EBF">
        <w:t xml:space="preserve"> </w:t>
      </w:r>
      <w:r w:rsidRPr="00A413B4">
        <w:t>Correction</w:t>
      </w:r>
      <w:r w:rsidR="00470EBF">
        <w:t xml:space="preserve"> </w:t>
      </w:r>
      <w:r w:rsidRPr="00A413B4">
        <w:t>Services,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NGO</w:t>
      </w:r>
      <w:r w:rsidR="00470EBF">
        <w:t xml:space="preserve"> </w:t>
      </w:r>
      <w:r w:rsidRPr="00A413B4">
        <w:t>service</w:t>
      </w:r>
      <w:r w:rsidR="00470EBF">
        <w:t xml:space="preserve"> </w:t>
      </w:r>
      <w:r w:rsidRPr="00A413B4">
        <w:t>providers</w:t>
      </w:r>
      <w:r w:rsidR="00470EBF">
        <w:t xml:space="preserve"> </w:t>
      </w:r>
      <w:r w:rsidRPr="00A413B4">
        <w:t>such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Family</w:t>
      </w:r>
      <w:r w:rsidR="00470EBF">
        <w:t xml:space="preserve"> </w:t>
      </w:r>
      <w:r w:rsidRPr="00A413B4">
        <w:t>Welfare</w:t>
      </w:r>
      <w:r w:rsidR="00470EBF">
        <w:t xml:space="preserve"> </w:t>
      </w:r>
      <w:r w:rsidRPr="00A413B4">
        <w:t>Association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Child</w:t>
      </w:r>
      <w:r w:rsidR="00470EBF">
        <w:t xml:space="preserve"> </w:t>
      </w:r>
      <w:r w:rsidRPr="00A413B4">
        <w:t>Welfare</w:t>
      </w:r>
      <w:r w:rsidR="00470EBF">
        <w:t xml:space="preserve"> </w:t>
      </w:r>
      <w:r w:rsidRPr="00A413B4">
        <w:t>aimed</w:t>
      </w:r>
      <w:r w:rsidR="00470EBF">
        <w:t xml:space="preserve"> </w:t>
      </w:r>
      <w:r w:rsidRPr="00A413B4">
        <w:t>at</w:t>
      </w:r>
      <w:r w:rsidR="00470EBF">
        <w:t xml:space="preserve"> </w:t>
      </w:r>
      <w:r w:rsidRPr="00A413B4">
        <w:t>strengthening</w:t>
      </w:r>
      <w:r w:rsidR="00470EBF">
        <w:t xml:space="preserve"> </w:t>
      </w:r>
      <w:r w:rsidRPr="00A413B4">
        <w:t>inter-agency</w:t>
      </w:r>
      <w:r w:rsidR="00470EBF">
        <w:t xml:space="preserve"> </w:t>
      </w:r>
      <w:r w:rsidRPr="00A413B4">
        <w:t>relations,</w:t>
      </w:r>
      <w:r w:rsidR="00470EBF">
        <w:t xml:space="preserve"> </w:t>
      </w:r>
      <w:r w:rsidRPr="00A413B4">
        <w:t>streamlining</w:t>
      </w:r>
      <w:r w:rsidR="00470EBF">
        <w:t xml:space="preserve"> </w:t>
      </w:r>
      <w:r w:rsidRPr="00A413B4">
        <w:t>response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intervention;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encouraging</w:t>
      </w:r>
      <w:r w:rsidR="00470EBF">
        <w:t xml:space="preserve"> </w:t>
      </w:r>
      <w:r w:rsidRPr="00A413B4">
        <w:t>stakeholders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take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more</w:t>
      </w:r>
      <w:r w:rsidR="00470EBF">
        <w:t xml:space="preserve"> </w:t>
      </w:r>
      <w:r w:rsidRPr="00A413B4">
        <w:t>collaborative</w:t>
      </w:r>
      <w:r w:rsidR="00470EBF">
        <w:t xml:space="preserve"> </w:t>
      </w:r>
      <w:r w:rsidRPr="00A413B4">
        <w:t>approach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responding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cases</w:t>
      </w:r>
      <w:r w:rsidR="00470EBF">
        <w:t xml:space="preserve"> </w:t>
      </w:r>
      <w:r w:rsidRPr="00A413B4">
        <w:t>concerning</w:t>
      </w:r>
      <w:r w:rsidR="00470EBF">
        <w:t xml:space="preserve"> </w:t>
      </w:r>
      <w:r w:rsidRPr="00A413B4">
        <w:t>children.</w:t>
      </w:r>
      <w:r w:rsidR="00470EBF">
        <w:t xml:space="preserve"> </w:t>
      </w:r>
      <w:r w:rsidRPr="00A413B4">
        <w:t>These</w:t>
      </w:r>
      <w:r w:rsidR="00470EBF">
        <w:t xml:space="preserve"> </w:t>
      </w:r>
      <w:r w:rsidRPr="00A413B4">
        <w:t>interventions</w:t>
      </w:r>
      <w:r w:rsidR="00470EBF">
        <w:t xml:space="preserve"> </w:t>
      </w:r>
      <w:r w:rsidRPr="00A413B4">
        <w:t>also</w:t>
      </w:r>
      <w:r w:rsidR="00470EBF">
        <w:t xml:space="preserve"> </w:t>
      </w:r>
      <w:r w:rsidRPr="00A413B4">
        <w:t>include</w:t>
      </w:r>
      <w:r w:rsidR="00470EBF">
        <w:t xml:space="preserve"> </w:t>
      </w:r>
      <w:r w:rsidRPr="00A413B4">
        <w:t>triage</w:t>
      </w:r>
      <w:r w:rsidR="00470EBF">
        <w:t xml:space="preserve"> </w:t>
      </w:r>
      <w:r w:rsidRPr="00A413B4">
        <w:t>cases.</w:t>
      </w:r>
      <w:r w:rsidR="00470EBF">
        <w:t xml:space="preserve"> </w:t>
      </w:r>
    </w:p>
    <w:p w:rsidR="000A2967" w:rsidRPr="00A413B4" w:rsidRDefault="000A2967" w:rsidP="00C26914">
      <w:pPr>
        <w:pStyle w:val="H1G"/>
      </w:pPr>
      <w:r w:rsidRPr="00A413B4">
        <w:tab/>
        <w:t>B.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2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H23G"/>
      </w:pPr>
      <w:r w:rsidRPr="00A413B4">
        <w:tab/>
      </w:r>
      <w:r w:rsidRPr="00A413B4">
        <w:tab/>
        <w:t>Te</w:t>
      </w:r>
      <w:r w:rsidR="00470EBF">
        <w:t xml:space="preserve"> </w:t>
      </w:r>
      <w:r w:rsidRPr="00A413B4">
        <w:t>Pito</w:t>
      </w:r>
      <w:r w:rsidR="00470EBF">
        <w:t xml:space="preserve"> </w:t>
      </w:r>
      <w:r w:rsidRPr="00A413B4">
        <w:t>Manava</w:t>
      </w:r>
      <w:r w:rsidR="00470EBF">
        <w:t xml:space="preserve"> </w:t>
      </w:r>
      <w:r w:rsidRPr="00A413B4">
        <w:t>o</w:t>
      </w:r>
      <w:r w:rsidR="00470EBF">
        <w:t xml:space="preserve"> </w:t>
      </w:r>
      <w:r w:rsidRPr="00A413B4">
        <w:t>te</w:t>
      </w:r>
      <w:r w:rsidR="00470EBF">
        <w:t xml:space="preserve"> </w:t>
      </w:r>
      <w:r w:rsidRPr="00A413B4">
        <w:t>Anau</w:t>
      </w:r>
      <w:r w:rsidR="00470EBF">
        <w:t xml:space="preserve"> </w:t>
      </w:r>
      <w:r w:rsidRPr="00A413B4">
        <w:t>–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Policy</w:t>
      </w:r>
      <w:r w:rsidR="00470EBF">
        <w:t xml:space="preserve"> </w:t>
      </w:r>
      <w:r w:rsidRPr="00A413B4">
        <w:t>Framework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Children</w:t>
      </w:r>
      <w:r w:rsidR="00470EBF">
        <w:t xml:space="preserve"> </w:t>
      </w:r>
      <w:r w:rsidRPr="00A413B4">
        <w:t>(2017</w:t>
      </w:r>
      <w:r w:rsidR="008F00C4">
        <w:t>–</w:t>
      </w:r>
      <w:r w:rsidRPr="00A413B4">
        <w:t>2021)</w:t>
      </w:r>
    </w:p>
    <w:p w:rsidR="000A2967" w:rsidRPr="00A413B4" w:rsidRDefault="000A2967" w:rsidP="00C26914">
      <w:pPr>
        <w:pStyle w:val="SingleTxtG"/>
      </w:pPr>
      <w:r w:rsidRPr="00A413B4">
        <w:t>7.</w:t>
      </w:r>
      <w:r w:rsidRPr="00A413B4">
        <w:tab/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dedicated</w:t>
      </w:r>
      <w:r w:rsidR="00470EBF">
        <w:t xml:space="preserve"> </w:t>
      </w:r>
      <w:r w:rsidRPr="00A413B4">
        <w:t>Child</w:t>
      </w:r>
      <w:r w:rsidR="00470EBF">
        <w:t xml:space="preserve"> </w:t>
      </w:r>
      <w:r w:rsidRPr="00A413B4">
        <w:t>Policy</w:t>
      </w:r>
      <w:r w:rsidR="00470EBF">
        <w:t xml:space="preserve"> </w:t>
      </w:r>
      <w:r w:rsidRPr="00A413B4">
        <w:t>Coordinator</w:t>
      </w:r>
      <w:r w:rsidR="00470EBF">
        <w:t xml:space="preserve"> </w:t>
      </w:r>
      <w:r w:rsidRPr="00A413B4">
        <w:t>who</w:t>
      </w:r>
      <w:r w:rsidR="00470EBF">
        <w:t xml:space="preserve"> </w:t>
      </w:r>
      <w:r w:rsidRPr="00A413B4">
        <w:t>was</w:t>
      </w:r>
      <w:r w:rsidR="00470EBF">
        <w:t xml:space="preserve"> </w:t>
      </w:r>
      <w:r w:rsidRPr="00A413B4">
        <w:t>recruited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2018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funding</w:t>
      </w:r>
      <w:r w:rsidR="00470EBF">
        <w:t xml:space="preserve"> </w:t>
      </w:r>
      <w:r w:rsidRPr="00A413B4">
        <w:t>support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UNICEF</w:t>
      </w:r>
      <w:r w:rsidR="00470EBF">
        <w:t xml:space="preserve"> </w:t>
      </w:r>
      <w:r w:rsidRPr="00A413B4">
        <w:t>Pacific</w:t>
      </w:r>
      <w:r w:rsidR="00470EBF">
        <w:t xml:space="preserve"> </w:t>
      </w:r>
      <w:r w:rsidRPr="00A413B4">
        <w:t>Office.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2019,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absorbed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position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its</w:t>
      </w:r>
      <w:r w:rsidR="00470EBF">
        <w:t xml:space="preserve"> </w:t>
      </w:r>
      <w:r w:rsidRPr="00A413B4">
        <w:t>operational</w:t>
      </w:r>
      <w:r w:rsidR="00470EBF">
        <w:t xml:space="preserve"> </w:t>
      </w:r>
      <w:r w:rsidRPr="00A413B4">
        <w:t>budget</w:t>
      </w:r>
      <w:r w:rsidR="00470EBF">
        <w:t xml:space="preserve"> </w:t>
      </w:r>
      <w:r w:rsidRPr="00A413B4">
        <w:t>till</w:t>
      </w:r>
      <w:r w:rsidR="00470EBF">
        <w:t xml:space="preserve"> </w:t>
      </w:r>
      <w:r w:rsidRPr="00A413B4">
        <w:t>2021.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Child</w:t>
      </w:r>
      <w:r w:rsidR="00470EBF">
        <w:t xml:space="preserve"> </w:t>
      </w:r>
      <w:r w:rsidRPr="00A413B4">
        <w:t>Policy</w:t>
      </w:r>
      <w:r w:rsidR="00470EBF">
        <w:t xml:space="preserve"> </w:t>
      </w:r>
      <w:r w:rsidRPr="00A413B4">
        <w:t>Coordinator</w:t>
      </w:r>
      <w:r w:rsidR="00470EBF">
        <w:t xml:space="preserve"> </w:t>
      </w:r>
      <w:r w:rsidRPr="00A413B4">
        <w:t>takes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lead</w:t>
      </w:r>
      <w:r w:rsidR="00470EBF">
        <w:t xml:space="preserve"> </w:t>
      </w:r>
      <w:r w:rsidRPr="00A413B4">
        <w:t>coordination</w:t>
      </w:r>
      <w:r w:rsidR="00470EBF">
        <w:t xml:space="preserve"> </w:t>
      </w:r>
      <w:r w:rsidRPr="00A413B4">
        <w:t>role</w:t>
      </w:r>
      <w:r w:rsidR="00470EBF">
        <w:t xml:space="preserve"> </w:t>
      </w:r>
      <w:r w:rsidRPr="00A413B4">
        <w:t>at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level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implementation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Policy.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strengthen</w:t>
      </w:r>
      <w:r w:rsidR="00470EBF">
        <w:t xml:space="preserve"> </w:t>
      </w:r>
      <w:r w:rsidRPr="00A413B4">
        <w:t>stakeholder</w:t>
      </w:r>
      <w:r w:rsidR="00470EBF">
        <w:t xml:space="preserve"> </w:t>
      </w:r>
      <w:r w:rsidRPr="00A413B4">
        <w:t>coordination,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established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Children’s</w:t>
      </w:r>
      <w:r w:rsidR="00470EBF">
        <w:t xml:space="preserve"> </w:t>
      </w:r>
      <w:r w:rsidRPr="00A413B4">
        <w:t>Policy</w:t>
      </w:r>
      <w:r w:rsidR="00470EBF">
        <w:t xml:space="preserve"> </w:t>
      </w:r>
      <w:r w:rsidRPr="00A413B4">
        <w:t>Stakeholders</w:t>
      </w:r>
      <w:r w:rsidR="00470EBF">
        <w:t xml:space="preserve"> </w:t>
      </w:r>
      <w:r w:rsidRPr="00A413B4">
        <w:t>Committee</w:t>
      </w:r>
      <w:r w:rsidR="00470EBF">
        <w:t xml:space="preserve"> </w:t>
      </w:r>
      <w:r w:rsidRPr="00A413B4">
        <w:t>which</w:t>
      </w:r>
      <w:r w:rsidR="00470EBF">
        <w:t xml:space="preserve"> </w:t>
      </w:r>
      <w:r w:rsidRPr="00A413B4">
        <w:t>consists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representatives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ministries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Health,</w:t>
      </w:r>
      <w:r w:rsidR="00470EBF">
        <w:t xml:space="preserve"> </w:t>
      </w:r>
      <w:r w:rsidRPr="00A413B4">
        <w:t>Education,</w:t>
      </w:r>
      <w:r w:rsidR="00470EBF">
        <w:t xml:space="preserve"> </w:t>
      </w:r>
      <w:r w:rsidRPr="00A413B4">
        <w:t>Police,</w:t>
      </w:r>
      <w:r w:rsidR="00470EBF">
        <w:t xml:space="preserve"> </w:t>
      </w:r>
      <w:r w:rsidRPr="00A413B4">
        <w:t>Justice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Affairs.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past</w:t>
      </w:r>
      <w:r w:rsidR="00470EBF">
        <w:t xml:space="preserve"> </w:t>
      </w:r>
      <w:r w:rsidRPr="00A413B4">
        <w:t>year,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Committee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met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regular</w:t>
      </w:r>
      <w:r w:rsidR="00470EBF">
        <w:t xml:space="preserve"> </w:t>
      </w:r>
      <w:r w:rsidRPr="00A413B4">
        <w:t>basis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committed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continuing</w:t>
      </w:r>
      <w:r w:rsidR="00470EBF">
        <w:t xml:space="preserve"> </w:t>
      </w:r>
      <w:r w:rsidRPr="00A413B4">
        <w:t>collaborative</w:t>
      </w:r>
      <w:r w:rsidR="00470EBF">
        <w:t xml:space="preserve"> </w:t>
      </w:r>
      <w:r w:rsidRPr="00A413B4">
        <w:t>approaches</w:t>
      </w:r>
      <w:r w:rsidR="00470EBF">
        <w:t xml:space="preserve"> </w:t>
      </w:r>
      <w:r w:rsidRPr="00A413B4">
        <w:t>through</w:t>
      </w:r>
      <w:r w:rsidR="00470EBF">
        <w:t xml:space="preserve"> </w:t>
      </w:r>
      <w:r w:rsidRPr="00A413B4">
        <w:t>such</w:t>
      </w:r>
      <w:r w:rsidR="00470EBF">
        <w:t xml:space="preserve"> </w:t>
      </w:r>
      <w:r w:rsidRPr="00A413B4">
        <w:t>inter-sectoral</w:t>
      </w:r>
      <w:r w:rsidR="00470EBF">
        <w:t xml:space="preserve"> </w:t>
      </w:r>
      <w:r w:rsidRPr="00A413B4">
        <w:t>mechanisms.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lastRenderedPageBreak/>
        <w:t>8.</w:t>
      </w:r>
      <w:r w:rsidRPr="00A413B4">
        <w:tab/>
        <w:t>Awareness</w:t>
      </w:r>
      <w:r w:rsidR="00470EBF">
        <w:t xml:space="preserve"> </w:t>
      </w:r>
      <w:r w:rsidRPr="00A413B4">
        <w:t>programs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delivered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communities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main</w:t>
      </w:r>
      <w:r w:rsidR="00470EBF">
        <w:t xml:space="preserve"> </w:t>
      </w:r>
      <w:r w:rsidRPr="00A413B4">
        <w:t>island</w:t>
      </w:r>
      <w:r w:rsidR="00470EBF">
        <w:t xml:space="preserve"> </w:t>
      </w:r>
      <w:r w:rsidRPr="00A413B4">
        <w:t>Rarotonga,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well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outer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Northern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Southern</w:t>
      </w:r>
      <w:r w:rsidR="00470EBF">
        <w:t xml:space="preserve"> </w:t>
      </w:r>
      <w:r w:rsidRPr="00A413B4">
        <w:t>groups.</w:t>
      </w:r>
      <w:r w:rsidR="00470EBF">
        <w:t xml:space="preserve"> </w:t>
      </w:r>
      <w:r w:rsidRPr="00A413B4">
        <w:t>Media</w:t>
      </w:r>
      <w:r w:rsidR="00470EBF">
        <w:t xml:space="preserve"> </w:t>
      </w:r>
      <w:r w:rsidRPr="00A413B4">
        <w:t>awareness</w:t>
      </w:r>
      <w:r w:rsidR="00470EBF">
        <w:t xml:space="preserve"> </w:t>
      </w:r>
      <w:r w:rsidRPr="00A413B4">
        <w:t>through</w:t>
      </w:r>
      <w:r w:rsidR="00470EBF">
        <w:t xml:space="preserve"> </w:t>
      </w:r>
      <w:r w:rsidRPr="00A413B4">
        <w:t>local</w:t>
      </w:r>
      <w:r w:rsidR="00470EBF">
        <w:t xml:space="preserve"> </w:t>
      </w:r>
      <w:r w:rsidRPr="00A413B4">
        <w:t>radio</w:t>
      </w:r>
      <w:r w:rsidR="00470EBF">
        <w:t xml:space="preserve"> </w:t>
      </w:r>
      <w:r w:rsidRPr="00A413B4">
        <w:t>stations,</w:t>
      </w:r>
      <w:r w:rsidR="00470EBF">
        <w:t xml:space="preserve"> </w:t>
      </w:r>
      <w:r w:rsidRPr="00A413B4">
        <w:t>televisions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newspapers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carried</w:t>
      </w:r>
      <w:r w:rsidR="00470EBF">
        <w:t xml:space="preserve"> </w:t>
      </w:r>
      <w:r w:rsidRPr="00A413B4">
        <w:t>out</w:t>
      </w:r>
      <w:r w:rsidR="00470EBF">
        <w:t xml:space="preserve"> </w:t>
      </w:r>
      <w:r w:rsidRPr="00A413B4">
        <w:t>both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English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local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Maori.</w:t>
      </w:r>
      <w:r w:rsidR="00470EBF">
        <w:t xml:space="preserve"> </w:t>
      </w:r>
      <w:r w:rsidRPr="00A413B4">
        <w:t>Community</w:t>
      </w:r>
      <w:r w:rsidR="00470EBF">
        <w:t xml:space="preserve"> </w:t>
      </w:r>
      <w:r w:rsidRPr="00A413B4">
        <w:t>information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educational</w:t>
      </w:r>
      <w:r w:rsidR="00470EBF">
        <w:t xml:space="preserve"> </w:t>
      </w:r>
      <w:r w:rsidRPr="00A413B4">
        <w:t>materials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also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developed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disseminated</w:t>
      </w:r>
      <w:r w:rsidR="00470EBF">
        <w:t xml:space="preserve"> </w:t>
      </w:r>
      <w:r w:rsidRPr="00A413B4">
        <w:t>through</w:t>
      </w:r>
      <w:r w:rsidR="00470EBF">
        <w:t xml:space="preserve"> </w:t>
      </w:r>
      <w:r w:rsidRPr="00A413B4">
        <w:t>pamphlets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banners.</w:t>
      </w:r>
    </w:p>
    <w:p w:rsidR="000A2967" w:rsidRPr="00A413B4" w:rsidRDefault="000A2967" w:rsidP="00907E5E">
      <w:pPr>
        <w:pStyle w:val="H23G"/>
      </w:pPr>
      <w:r w:rsidRPr="00A413B4">
        <w:tab/>
      </w:r>
      <w:r w:rsidRPr="00A413B4">
        <w:tab/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Advisory</w:t>
      </w:r>
      <w:r w:rsidR="00470EBF">
        <w:t xml:space="preserve"> </w:t>
      </w:r>
      <w:r w:rsidRPr="00A413B4">
        <w:t>Committee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Children’s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(CINACCR)</w:t>
      </w:r>
    </w:p>
    <w:p w:rsidR="000A2967" w:rsidRPr="00A413B4" w:rsidRDefault="000A2967" w:rsidP="00C26914">
      <w:pPr>
        <w:pStyle w:val="SingleTxtG"/>
      </w:pPr>
      <w:r w:rsidRPr="00A413B4">
        <w:t>9.</w:t>
      </w:r>
      <w:r w:rsidRPr="00A413B4">
        <w:tab/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Advisory</w:t>
      </w:r>
      <w:r w:rsidR="00470EBF">
        <w:t xml:space="preserve"> </w:t>
      </w:r>
      <w:r w:rsidRPr="00A413B4">
        <w:t>Committee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Children’s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was</w:t>
      </w:r>
      <w:r w:rsidR="00470EBF">
        <w:t xml:space="preserve"> </w:t>
      </w:r>
      <w:r w:rsidRPr="00A413B4">
        <w:t>endorsed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Cabinet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2017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made</w:t>
      </w:r>
      <w:r w:rsidR="00470EBF">
        <w:t xml:space="preserve"> </w:t>
      </w:r>
      <w:r w:rsidRPr="00A413B4">
        <w:t>up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Heads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Ministries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chaired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Secretary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also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Secretariat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Committee.</w:t>
      </w:r>
      <w:r w:rsidR="00470EBF">
        <w:t xml:space="preserve"> </w:t>
      </w:r>
      <w:r w:rsidRPr="00A413B4">
        <w:t>While</w:t>
      </w:r>
      <w:r w:rsidR="00470EBF">
        <w:t xml:space="preserve"> </w:t>
      </w:r>
      <w:r w:rsidRPr="00A413B4">
        <w:t>there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no</w:t>
      </w:r>
      <w:r w:rsidR="00470EBF">
        <w:t xml:space="preserve"> </w:t>
      </w:r>
      <w:r w:rsidRPr="00A413B4">
        <w:t>specific</w:t>
      </w:r>
      <w:r w:rsidR="00470EBF">
        <w:t xml:space="preserve"> </w:t>
      </w:r>
      <w:r w:rsidRPr="00A413B4">
        <w:t>funding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Committee,</w:t>
      </w:r>
      <w:r w:rsidR="00470EBF">
        <w:t xml:space="preserve"> </w:t>
      </w:r>
      <w:r w:rsidRPr="00A413B4">
        <w:t>line-ministry</w:t>
      </w:r>
      <w:r w:rsidR="00470EBF">
        <w:t xml:space="preserve"> </w:t>
      </w:r>
      <w:r w:rsidRPr="00A413B4">
        <w:t>budgets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utilized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Committee</w:t>
      </w:r>
      <w:r w:rsidR="00470EBF">
        <w:t xml:space="preserve"> </w:t>
      </w:r>
      <w:r w:rsidRPr="00A413B4">
        <w:t>initiatives.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Committee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leading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mechanism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implementation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reporting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Convention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Child.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Committee</w:t>
      </w:r>
      <w:r w:rsidR="00470EBF">
        <w:t xml:space="preserve"> </w:t>
      </w:r>
      <w:r w:rsidRPr="00A413B4">
        <w:t>meets</w:t>
      </w:r>
      <w:r w:rsidR="00470EBF">
        <w:t xml:space="preserve"> </w:t>
      </w:r>
      <w:r w:rsidRPr="00A413B4">
        <w:t>every</w:t>
      </w:r>
      <w:r w:rsidR="00470EBF">
        <w:t xml:space="preserve"> </w:t>
      </w:r>
      <w:r w:rsidRPr="00A413B4">
        <w:t>quarter.</w:t>
      </w:r>
      <w:r w:rsidR="00A164FB">
        <w:t xml:space="preserve"> </w:t>
      </w:r>
    </w:p>
    <w:p w:rsidR="000A2967" w:rsidRPr="00A413B4" w:rsidRDefault="000A2967" w:rsidP="00907E5E">
      <w:pPr>
        <w:pStyle w:val="H23G"/>
      </w:pPr>
      <w:r w:rsidRPr="00A413B4">
        <w:tab/>
      </w:r>
      <w:r w:rsidRPr="00A413B4">
        <w:tab/>
        <w:t>National</w:t>
      </w:r>
      <w:r w:rsidR="00470EBF">
        <w:t xml:space="preserve"> </w:t>
      </w:r>
      <w:r w:rsidRPr="00A413B4">
        <w:t>Youth</w:t>
      </w:r>
      <w:r w:rsidR="00470EBF">
        <w:t xml:space="preserve"> </w:t>
      </w:r>
      <w:r w:rsidRPr="00A413B4">
        <w:t>Policy</w:t>
      </w:r>
      <w:r w:rsidR="00470EBF">
        <w:t xml:space="preserve"> </w:t>
      </w:r>
      <w:r w:rsidRPr="00A413B4">
        <w:t>(2015</w:t>
      </w:r>
      <w:r w:rsidR="008F00C4">
        <w:t>–</w:t>
      </w:r>
      <w:r w:rsidRPr="00A413B4">
        <w:t>2020)</w:t>
      </w:r>
    </w:p>
    <w:p w:rsidR="000A2967" w:rsidRPr="00A413B4" w:rsidRDefault="000A2967" w:rsidP="00C26914">
      <w:pPr>
        <w:pStyle w:val="SingleTxtG"/>
      </w:pPr>
      <w:r w:rsidRPr="00A413B4">
        <w:t>10.</w:t>
      </w:r>
      <w:r w:rsidRPr="00A413B4">
        <w:tab/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dedicated</w:t>
      </w:r>
      <w:r w:rsidR="00470EBF">
        <w:t xml:space="preserve"> </w:t>
      </w:r>
      <w:r w:rsidRPr="00A413B4">
        <w:t>Youth</w:t>
      </w:r>
      <w:r w:rsidR="00470EBF">
        <w:t xml:space="preserve"> </w:t>
      </w:r>
      <w:r w:rsidRPr="00A413B4">
        <w:t>desk</w:t>
      </w:r>
      <w:r w:rsidR="00470EBF">
        <w:t xml:space="preserve"> </w:t>
      </w:r>
      <w:r w:rsidRPr="00A413B4">
        <w:t>who</w:t>
      </w:r>
      <w:r w:rsidR="00470EBF">
        <w:t xml:space="preserve"> </w:t>
      </w:r>
      <w:r w:rsidRPr="00A413B4">
        <w:t>takes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lead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Ministry’s</w:t>
      </w:r>
      <w:r w:rsidR="00470EBF">
        <w:t xml:space="preserve"> </w:t>
      </w:r>
      <w:r w:rsidRPr="00A413B4">
        <w:t>initiatives</w:t>
      </w:r>
      <w:r w:rsidR="00470EBF">
        <w:t xml:space="preserve"> </w:t>
      </w:r>
      <w:r w:rsidRPr="00A413B4">
        <w:t>relating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youth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ages</w:t>
      </w:r>
      <w:r w:rsidR="00470EBF">
        <w:t xml:space="preserve"> </w:t>
      </w:r>
      <w:r w:rsidRPr="00A413B4">
        <w:t>15–24</w:t>
      </w:r>
      <w:r w:rsidR="00470EBF">
        <w:t xml:space="preserve"> </w:t>
      </w:r>
      <w:r w:rsidRPr="00A413B4">
        <w:t>years.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role</w:t>
      </w:r>
      <w:r w:rsidR="00470EBF">
        <w:t xml:space="preserve"> </w:t>
      </w:r>
      <w:r w:rsidRPr="00A413B4">
        <w:t>includes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implementation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Youth</w:t>
      </w:r>
      <w:r w:rsidR="00470EBF">
        <w:t xml:space="preserve"> </w:t>
      </w:r>
      <w:r w:rsidRPr="00A413B4">
        <w:t>Policy.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Youth</w:t>
      </w:r>
      <w:r w:rsidR="00470EBF">
        <w:t xml:space="preserve"> </w:t>
      </w:r>
      <w:r w:rsidRPr="00A413B4">
        <w:t>Council</w:t>
      </w:r>
      <w:r w:rsidR="00470EBF">
        <w:t xml:space="preserve"> </w:t>
      </w:r>
      <w:r w:rsidRPr="00A413B4">
        <w:t>works</w:t>
      </w:r>
      <w:r w:rsidR="00470EBF">
        <w:t xml:space="preserve"> </w:t>
      </w:r>
      <w:r w:rsidRPr="00A413B4">
        <w:t>closely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</w:t>
      </w:r>
      <w:r w:rsidR="00470EBF">
        <w:t xml:space="preserve"> </w:t>
      </w:r>
      <w:r w:rsidRPr="00A413B4">
        <w:t>Youth</w:t>
      </w:r>
      <w:r w:rsidR="00470EBF">
        <w:t xml:space="preserve"> </w:t>
      </w:r>
      <w:r w:rsidRPr="00A413B4">
        <w:t>desk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implementation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Policy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Rarotonga</w:t>
      </w:r>
      <w:r w:rsidR="00470EBF">
        <w:t xml:space="preserve"> </w:t>
      </w:r>
      <w:r w:rsidRPr="00A413B4">
        <w:t>(Main</w:t>
      </w:r>
      <w:r w:rsidR="00470EBF">
        <w:t xml:space="preserve"> </w:t>
      </w:r>
      <w:r w:rsidRPr="00A413B4">
        <w:t>Island)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outer</w:t>
      </w:r>
      <w:r w:rsidR="00470EBF">
        <w:t xml:space="preserve"> </w:t>
      </w:r>
      <w:r w:rsidRPr="00A413B4">
        <w:t>islands.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Youth</w:t>
      </w:r>
      <w:r w:rsidR="00470EBF">
        <w:t xml:space="preserve"> </w:t>
      </w:r>
      <w:r w:rsidRPr="00A413B4">
        <w:t>Council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two</w:t>
      </w:r>
      <w:r w:rsidR="00470EBF">
        <w:t xml:space="preserve"> </w:t>
      </w:r>
      <w:r w:rsidRPr="00A413B4">
        <w:t>representatives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each</w:t>
      </w:r>
      <w:r w:rsidR="00470EBF">
        <w:t xml:space="preserve"> </w:t>
      </w:r>
      <w:r w:rsidRPr="00A413B4">
        <w:t>island</w:t>
      </w:r>
      <w:r w:rsidR="00470EBF">
        <w:t xml:space="preserve"> </w:t>
      </w:r>
      <w:r w:rsidRPr="00A413B4">
        <w:t>who</w:t>
      </w:r>
      <w:r w:rsidR="00470EBF">
        <w:t xml:space="preserve"> </w:t>
      </w:r>
      <w:r w:rsidRPr="00A413B4">
        <w:t>lead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work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respective</w:t>
      </w:r>
      <w:r w:rsidR="00470EBF">
        <w:t xml:space="preserve"> </w:t>
      </w:r>
      <w:r w:rsidRPr="00A413B4">
        <w:t>communities.</w:t>
      </w:r>
      <w:r w:rsidR="00A164FB">
        <w:t xml:space="preserve"> </w:t>
      </w:r>
    </w:p>
    <w:p w:rsidR="000A2967" w:rsidRPr="00A413B4" w:rsidRDefault="000A2967" w:rsidP="00C26914">
      <w:pPr>
        <w:pStyle w:val="SingleTxtG"/>
      </w:pPr>
      <w:r w:rsidRPr="00A413B4">
        <w:t>11.</w:t>
      </w:r>
      <w:r w:rsidRPr="00A413B4">
        <w:tab/>
        <w:t>A</w:t>
      </w:r>
      <w:r w:rsidR="00470EBF">
        <w:t xml:space="preserve"> </w:t>
      </w:r>
      <w:r w:rsidRPr="00A413B4">
        <w:t>number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workshops</w:t>
      </w:r>
      <w:r w:rsidR="00470EBF">
        <w:t xml:space="preserve"> </w:t>
      </w:r>
      <w:r w:rsidRPr="00A413B4">
        <w:t>were</w:t>
      </w:r>
      <w:r w:rsidR="00470EBF">
        <w:t xml:space="preserve"> </w:t>
      </w:r>
      <w:r w:rsidRPr="00A413B4">
        <w:t>facilitated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2019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collaboration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focusing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suicide</w:t>
      </w:r>
      <w:r w:rsidR="00470EBF">
        <w:t xml:space="preserve"> </w:t>
      </w:r>
      <w:r w:rsidRPr="00A413B4">
        <w:t>prevention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mental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(1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Rarotonga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1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Atiu</w:t>
      </w:r>
      <w:r w:rsidR="00470EBF">
        <w:t xml:space="preserve"> </w:t>
      </w:r>
      <w:r w:rsidRPr="00A413B4">
        <w:t>(outer</w:t>
      </w:r>
      <w:r w:rsidR="00470EBF">
        <w:t xml:space="preserve"> </w:t>
      </w:r>
      <w:r w:rsidRPr="00A413B4">
        <w:t>island),</w:t>
      </w:r>
      <w:r w:rsidR="00470EBF">
        <w:t xml:space="preserve"> </w:t>
      </w:r>
      <w:r w:rsidRPr="00A413B4">
        <w:t>youth</w:t>
      </w:r>
      <w:r w:rsidR="00470EBF">
        <w:t xml:space="preserve"> </w:t>
      </w:r>
      <w:r w:rsidRPr="00A413B4">
        <w:t>resilience</w:t>
      </w:r>
      <w:r w:rsidR="00470EBF">
        <w:t xml:space="preserve"> </w:t>
      </w:r>
      <w:r w:rsidRPr="00A413B4">
        <w:t>which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linked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objective</w:t>
      </w:r>
      <w:r w:rsidR="00470EBF">
        <w:t xml:space="preserve"> </w:t>
      </w:r>
      <w:r w:rsidRPr="00A413B4">
        <w:t>6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Youth</w:t>
      </w:r>
      <w:r w:rsidR="00470EBF">
        <w:t xml:space="preserve"> </w:t>
      </w:r>
      <w:r w:rsidRPr="00A413B4">
        <w:t>Policy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an</w:t>
      </w:r>
      <w:r w:rsidR="00470EBF">
        <w:t xml:space="preserve"> </w:t>
      </w:r>
      <w:r w:rsidRPr="00A413B4">
        <w:t>ongoing</w:t>
      </w:r>
      <w:r w:rsidR="00470EBF">
        <w:t xml:space="preserve"> </w:t>
      </w:r>
      <w:r w:rsidRPr="00A413B4">
        <w:t>initiative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Government.</w:t>
      </w:r>
      <w:r w:rsidR="00470EBF">
        <w:t xml:space="preserve"> </w:t>
      </w:r>
      <w:r w:rsidRPr="00A413B4">
        <w:t>It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also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main</w:t>
      </w:r>
      <w:r w:rsidR="00470EBF">
        <w:t xml:space="preserve"> </w:t>
      </w:r>
      <w:r w:rsidRPr="00A413B4">
        <w:t>focus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implementation</w:t>
      </w:r>
      <w:r w:rsidR="00470EBF">
        <w:t xml:space="preserve"> </w:t>
      </w:r>
      <w:r w:rsidRPr="00A413B4">
        <w:t>work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2018</w:t>
      </w:r>
      <w:r w:rsidR="008F00C4">
        <w:t>–</w:t>
      </w:r>
      <w:r w:rsidRPr="00A413B4">
        <w:t>2019.</w:t>
      </w:r>
      <w:r w:rsidR="00470EBF">
        <w:t xml:space="preserve"> </w:t>
      </w:r>
      <w:r w:rsidRPr="00A413B4">
        <w:t>Youth</w:t>
      </w:r>
      <w:r w:rsidR="00470EBF">
        <w:t xml:space="preserve"> </w:t>
      </w:r>
      <w:r w:rsidRPr="00A413B4">
        <w:t>parliament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one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areas</w:t>
      </w:r>
      <w:r w:rsidR="00470EBF">
        <w:t xml:space="preserve"> </w:t>
      </w:r>
      <w:r w:rsidRPr="00A413B4">
        <w:t>that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being</w:t>
      </w:r>
      <w:r w:rsidR="00470EBF">
        <w:t xml:space="preserve"> </w:t>
      </w:r>
      <w:r w:rsidRPr="00A413B4">
        <w:t>promoted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assist</w:t>
      </w:r>
      <w:r w:rsidR="00470EBF">
        <w:t xml:space="preserve"> </w:t>
      </w:r>
      <w:r w:rsidRPr="00A413B4">
        <w:t>youth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understanding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process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encouraging</w:t>
      </w:r>
      <w:r w:rsidR="00470EBF">
        <w:t xml:space="preserve"> </w:t>
      </w:r>
      <w:r w:rsidRPr="00A413B4">
        <w:t>young</w:t>
      </w:r>
      <w:r w:rsidR="00470EBF">
        <w:t xml:space="preserve"> </w:t>
      </w:r>
      <w:r w:rsidRPr="00A413B4">
        <w:t>people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participate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electoral</w:t>
      </w:r>
      <w:r w:rsidR="00470EBF">
        <w:t xml:space="preserve"> </w:t>
      </w:r>
      <w:r w:rsidRPr="00A413B4">
        <w:t>process.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next</w:t>
      </w:r>
      <w:r w:rsidR="00470EBF">
        <w:t xml:space="preserve"> </w:t>
      </w:r>
      <w:r w:rsidRPr="00A413B4">
        <w:t>Youth</w:t>
      </w:r>
      <w:r w:rsidR="00470EBF">
        <w:t xml:space="preserve"> </w:t>
      </w:r>
      <w:r w:rsidRPr="00A413B4">
        <w:t>Parliament</w:t>
      </w:r>
      <w:r w:rsidR="00470EBF">
        <w:t xml:space="preserve"> </w:t>
      </w:r>
      <w:r w:rsidRPr="00A413B4">
        <w:t>will</w:t>
      </w:r>
      <w:r w:rsidR="00470EBF">
        <w:t xml:space="preserve"> </w:t>
      </w:r>
      <w:r w:rsidRPr="00A413B4">
        <w:t>take</w:t>
      </w:r>
      <w:r w:rsidR="00470EBF">
        <w:t xml:space="preserve"> </w:t>
      </w:r>
      <w:r w:rsidRPr="00A413B4">
        <w:t>place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2020.</w:t>
      </w:r>
      <w:r w:rsidR="00470EBF">
        <w:t xml:space="preserve"> </w:t>
      </w:r>
      <w:r w:rsidRPr="00A413B4">
        <w:t>Some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these</w:t>
      </w:r>
      <w:r w:rsidR="00470EBF">
        <w:t xml:space="preserve"> </w:t>
      </w:r>
      <w:r w:rsidRPr="00A413B4">
        <w:t>initiatives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also</w:t>
      </w:r>
      <w:r w:rsidR="00470EBF">
        <w:t xml:space="preserve"> </w:t>
      </w:r>
      <w:r w:rsidRPr="00A413B4">
        <w:t>being</w:t>
      </w:r>
      <w:r w:rsidR="00470EBF">
        <w:t xml:space="preserve"> </w:t>
      </w:r>
      <w:r w:rsidRPr="00A413B4">
        <w:t>implemented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outer</w:t>
      </w:r>
      <w:r w:rsidR="00470EBF">
        <w:t xml:space="preserve"> </w:t>
      </w:r>
      <w:r w:rsidRPr="00A413B4">
        <w:t>islands.</w:t>
      </w:r>
      <w:r w:rsidR="00470EBF">
        <w:t xml:space="preserve"> </w:t>
      </w:r>
      <w:r w:rsidRPr="00A413B4">
        <w:t>Music</w:t>
      </w:r>
      <w:r w:rsidR="00470EBF">
        <w:t xml:space="preserve"> </w:t>
      </w:r>
      <w:r w:rsidRPr="00A413B4">
        <w:t>programs</w:t>
      </w:r>
      <w:r w:rsidR="00470EBF">
        <w:t xml:space="preserve"> </w:t>
      </w:r>
      <w:r w:rsidRPr="00A413B4">
        <w:t>funded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Government’s</w:t>
      </w:r>
      <w:r w:rsidR="00470EBF">
        <w:t xml:space="preserve"> </w:t>
      </w:r>
      <w:r w:rsidRPr="00A413B4">
        <w:t>social</w:t>
      </w:r>
      <w:r w:rsidR="00470EBF">
        <w:t xml:space="preserve"> </w:t>
      </w:r>
      <w:r w:rsidRPr="00A413B4">
        <w:t>impact</w:t>
      </w:r>
      <w:r w:rsidR="00470EBF">
        <w:t xml:space="preserve"> </w:t>
      </w:r>
      <w:r w:rsidRPr="00A413B4">
        <w:t>fund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now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introduced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capacity</w:t>
      </w:r>
      <w:r w:rsidR="00470EBF">
        <w:t xml:space="preserve"> </w:t>
      </w:r>
      <w:r w:rsidRPr="00A413B4">
        <w:t>building</w:t>
      </w:r>
      <w:r w:rsidR="00470EBF">
        <w:t xml:space="preserve"> </w:t>
      </w:r>
      <w:r w:rsidRPr="00A413B4">
        <w:t>program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island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Mitiaro</w:t>
      </w:r>
      <w:r w:rsidR="00470EBF">
        <w:t xml:space="preserve"> </w:t>
      </w:r>
      <w:r w:rsidRPr="00A413B4">
        <w:t>(outer</w:t>
      </w:r>
      <w:r w:rsidR="00470EBF">
        <w:t xml:space="preserve"> </w:t>
      </w:r>
      <w:r w:rsidRPr="00A413B4">
        <w:t>island)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plans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expand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other</w:t>
      </w:r>
      <w:r w:rsidR="00470EBF">
        <w:t xml:space="preserve"> </w:t>
      </w:r>
      <w:r w:rsidRPr="00A413B4">
        <w:t>islands.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Affairs</w:t>
      </w:r>
      <w:r w:rsidR="00470EBF">
        <w:t xml:space="preserve"> </w:t>
      </w:r>
      <w:r w:rsidRPr="00A413B4">
        <w:t>conducted</w:t>
      </w:r>
      <w:r w:rsidR="00470EBF">
        <w:t xml:space="preserve"> </w:t>
      </w:r>
      <w:r w:rsidRPr="00A413B4">
        <w:t>various</w:t>
      </w:r>
      <w:r w:rsidR="00470EBF">
        <w:t xml:space="preserve"> </w:t>
      </w:r>
      <w:r w:rsidRPr="00A413B4">
        <w:t>training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trainers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youth</w:t>
      </w:r>
      <w:r w:rsidR="00470EBF">
        <w:t xml:space="preserve"> </w:t>
      </w:r>
      <w:r w:rsidRPr="00A413B4">
        <w:t>leaders</w:t>
      </w:r>
      <w:r w:rsidR="00470EBF">
        <w:t xml:space="preserve"> </w:t>
      </w:r>
      <w:r w:rsidRPr="00A413B4">
        <w:t>who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now</w:t>
      </w:r>
      <w:r w:rsidR="00470EBF">
        <w:t xml:space="preserve"> </w:t>
      </w:r>
      <w:r w:rsidRPr="00A413B4">
        <w:t>implementing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programs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youth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island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includes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playing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instruments</w:t>
      </w:r>
      <w:r w:rsidR="00470EBF">
        <w:t xml:space="preserve"> </w:t>
      </w:r>
      <w:r w:rsidRPr="00A413B4">
        <w:t>such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keyboard.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12.</w:t>
      </w:r>
      <w:r w:rsidRPr="00A413B4">
        <w:tab/>
        <w:t>The</w:t>
      </w:r>
      <w:r w:rsidR="00470EBF">
        <w:t xml:space="preserve"> </w:t>
      </w:r>
      <w:r w:rsidRPr="00A413B4">
        <w:t>Te</w:t>
      </w:r>
      <w:r w:rsidR="00470EBF">
        <w:t xml:space="preserve"> </w:t>
      </w:r>
      <w:r w:rsidRPr="00A413B4">
        <w:t>Kopapa</w:t>
      </w:r>
      <w:r w:rsidR="00470EBF">
        <w:t xml:space="preserve"> </w:t>
      </w:r>
      <w:r w:rsidRPr="00A413B4">
        <w:t>Reo</w:t>
      </w:r>
      <w:r w:rsidR="00470EBF">
        <w:t xml:space="preserve"> </w:t>
      </w:r>
      <w:r w:rsidRPr="00A413B4">
        <w:t>Maori</w:t>
      </w:r>
      <w:r w:rsidR="00470EBF">
        <w:t xml:space="preserve"> </w:t>
      </w:r>
      <w:r w:rsidRPr="00A413B4">
        <w:t>(TKRM)</w:t>
      </w:r>
      <w:r w:rsidR="00470EBF">
        <w:t xml:space="preserve"> </w:t>
      </w:r>
      <w:r w:rsidRPr="00A413B4">
        <w:t>under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Culture</w:t>
      </w:r>
      <w:r w:rsidR="00470EBF">
        <w:t xml:space="preserve"> </w:t>
      </w:r>
      <w:r w:rsidRPr="00A413B4">
        <w:t>recently</w:t>
      </w:r>
      <w:r w:rsidR="00470EBF">
        <w:t xml:space="preserve"> </w:t>
      </w:r>
      <w:r w:rsidRPr="00A413B4">
        <w:t>introduced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workshop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October</w:t>
      </w:r>
      <w:r w:rsidR="00470EBF">
        <w:t xml:space="preserve"> </w:t>
      </w:r>
      <w:r w:rsidRPr="00A413B4">
        <w:t>2019</w:t>
      </w:r>
      <w:r w:rsidR="00470EBF">
        <w:t xml:space="preserve"> </w:t>
      </w:r>
      <w:r w:rsidRPr="00A413B4">
        <w:t>focusing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revival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sustainability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language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Rarotonga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strengthen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knowledge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use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Maori.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will</w:t>
      </w:r>
      <w:r w:rsidR="00470EBF">
        <w:t xml:space="preserve"> </w:t>
      </w:r>
      <w:r w:rsidRPr="00A413B4">
        <w:t>be</w:t>
      </w:r>
      <w:r w:rsidR="00470EBF">
        <w:t xml:space="preserve"> </w:t>
      </w:r>
      <w:r w:rsidRPr="00A413B4">
        <w:t>an</w:t>
      </w:r>
      <w:r w:rsidR="00470EBF">
        <w:t xml:space="preserve"> </w:t>
      </w:r>
      <w:r w:rsidRPr="00A413B4">
        <w:t>ongoing</w:t>
      </w:r>
      <w:r w:rsidR="00470EBF">
        <w:t xml:space="preserve"> </w:t>
      </w:r>
      <w:r w:rsidRPr="00A413B4">
        <w:t>initiative</w:t>
      </w:r>
      <w:r w:rsidR="00470EBF">
        <w:t xml:space="preserve"> </w:t>
      </w:r>
      <w:r w:rsidRPr="00A413B4">
        <w:t>held</w:t>
      </w:r>
      <w:r w:rsidR="00470EBF">
        <w:t xml:space="preserve"> </w:t>
      </w:r>
      <w:r w:rsidRPr="00A413B4">
        <w:t>over</w:t>
      </w:r>
      <w:r w:rsidR="00470EBF">
        <w:t xml:space="preserve"> </w:t>
      </w:r>
      <w:r w:rsidRPr="00A413B4">
        <w:t>four</w:t>
      </w:r>
      <w:r w:rsidR="00470EBF">
        <w:t xml:space="preserve"> </w:t>
      </w:r>
      <w:r w:rsidRPr="00A413B4">
        <w:t>months.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TKRM</w:t>
      </w:r>
      <w:r w:rsidR="00470EBF">
        <w:t xml:space="preserve"> </w:t>
      </w:r>
      <w:r w:rsidRPr="00A413B4">
        <w:t>will</w:t>
      </w:r>
      <w:r w:rsidR="00470EBF">
        <w:t xml:space="preserve"> </w:t>
      </w:r>
      <w:r w:rsidRPr="00A413B4">
        <w:t>be</w:t>
      </w:r>
      <w:r w:rsidR="00470EBF">
        <w:t xml:space="preserve"> </w:t>
      </w:r>
      <w:r w:rsidRPr="00A413B4">
        <w:t>leading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initiative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Rarotonga</w:t>
      </w:r>
      <w:r w:rsidR="00470EBF">
        <w:t xml:space="preserve"> </w:t>
      </w:r>
      <w:r w:rsidRPr="00A413B4">
        <w:t>supported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stakeholders</w:t>
      </w:r>
      <w:r w:rsidR="00470EBF">
        <w:t xml:space="preserve"> </w:t>
      </w:r>
      <w:r w:rsidRPr="00A413B4">
        <w:t>such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</w:t>
      </w:r>
      <w:r w:rsidR="00470EBF">
        <w:t xml:space="preserve"> </w:t>
      </w:r>
      <w:r w:rsidRPr="00A413B4">
        <w:t>due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Priority</w:t>
      </w:r>
      <w:r w:rsidR="00470EBF">
        <w:t xml:space="preserve"> </w:t>
      </w:r>
      <w:r w:rsidRPr="00A413B4">
        <w:t>3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Policy</w:t>
      </w:r>
      <w:r w:rsidR="00470EBF">
        <w:t xml:space="preserve"> </w:t>
      </w:r>
      <w:r w:rsidRPr="00A413B4">
        <w:t>which</w:t>
      </w:r>
      <w:r w:rsidR="00470EBF">
        <w:t xml:space="preserve"> </w:t>
      </w:r>
      <w:r w:rsidRPr="00A413B4">
        <w:t>focuses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empowering</w:t>
      </w:r>
      <w:r w:rsidR="00470EBF">
        <w:t xml:space="preserve"> </w:t>
      </w:r>
      <w:r w:rsidRPr="00A413B4">
        <w:t>youth</w:t>
      </w:r>
      <w:r w:rsidR="00470EBF">
        <w:t xml:space="preserve"> </w:t>
      </w:r>
      <w:r w:rsidRPr="00A413B4">
        <w:t>through</w:t>
      </w:r>
      <w:r w:rsidR="00470EBF">
        <w:t xml:space="preserve"> </w:t>
      </w:r>
      <w:r w:rsidRPr="00A413B4">
        <w:t>community,</w:t>
      </w:r>
      <w:r w:rsidR="00470EBF">
        <w:t xml:space="preserve"> </w:t>
      </w:r>
      <w:r w:rsidRPr="00A413B4">
        <w:t>cultural,</w:t>
      </w:r>
      <w:r w:rsidR="00470EBF">
        <w:t xml:space="preserve"> </w:t>
      </w:r>
      <w:r w:rsidRPr="00A413B4">
        <w:t>spiritual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personal</w:t>
      </w:r>
      <w:r w:rsidR="00470EBF">
        <w:t xml:space="preserve"> </w:t>
      </w:r>
      <w:r w:rsidRPr="00A413B4">
        <w:t>development).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other</w:t>
      </w:r>
      <w:r w:rsidR="00470EBF">
        <w:t xml:space="preserve"> </w:t>
      </w:r>
      <w:r w:rsidRPr="00A413B4">
        <w:t>key</w:t>
      </w:r>
      <w:r w:rsidR="00470EBF">
        <w:t xml:space="preserve"> </w:t>
      </w:r>
      <w:r w:rsidRPr="00A413B4">
        <w:t>ministries</w:t>
      </w:r>
      <w:r w:rsidR="00470EBF">
        <w:t xml:space="preserve"> </w:t>
      </w:r>
      <w:r w:rsidRPr="00A413B4">
        <w:t>also</w:t>
      </w:r>
      <w:r w:rsidR="00470EBF">
        <w:t xml:space="preserve"> </w:t>
      </w:r>
      <w:r w:rsidRPr="00A413B4">
        <w:t>support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initiative.</w:t>
      </w:r>
      <w:r w:rsidR="00470EBF">
        <w:t xml:space="preserve"> </w:t>
      </w:r>
      <w:r w:rsidRPr="00A413B4">
        <w:t>Collaboration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stakeholders</w:t>
      </w:r>
      <w:r w:rsidR="00470EBF">
        <w:t xml:space="preserve"> </w:t>
      </w:r>
      <w:r w:rsidRPr="00A413B4">
        <w:t>such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Health,</w:t>
      </w:r>
      <w:r w:rsidR="00470EBF">
        <w:t xml:space="preserve"> </w:t>
      </w:r>
      <w:r w:rsidRPr="00A413B4">
        <w:t>Police,</w:t>
      </w:r>
      <w:r w:rsidR="00470EBF">
        <w:t xml:space="preserve"> </w:t>
      </w:r>
      <w:r w:rsidRPr="00A413B4">
        <w:t>Corrective</w:t>
      </w:r>
      <w:r w:rsidR="00470EBF">
        <w:t xml:space="preserve"> </w:t>
      </w:r>
      <w:r w:rsidRPr="00A413B4">
        <w:t>Services,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Education,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Culture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continuing.</w:t>
      </w:r>
      <w:r w:rsidR="00470EBF">
        <w:t xml:space="preserve"> </w:t>
      </w:r>
    </w:p>
    <w:p w:rsidR="000A2967" w:rsidRPr="00A413B4" w:rsidRDefault="000A2967" w:rsidP="000E54AD">
      <w:pPr>
        <w:pStyle w:val="H23G"/>
      </w:pPr>
      <w:r w:rsidRPr="00A413B4">
        <w:tab/>
      </w:r>
      <w:r w:rsidRPr="00A413B4">
        <w:tab/>
        <w:t>Disability</w:t>
      </w:r>
      <w:r w:rsidR="00470EBF">
        <w:t xml:space="preserve"> </w:t>
      </w:r>
      <w:r w:rsidRPr="00A413B4">
        <w:t>Inclusive</w:t>
      </w:r>
      <w:r w:rsidR="00470EBF">
        <w:t xml:space="preserve"> </w:t>
      </w:r>
      <w:r w:rsidRPr="00A413B4">
        <w:t>Development</w:t>
      </w:r>
      <w:r w:rsidR="00470EBF">
        <w:t xml:space="preserve"> </w:t>
      </w:r>
      <w:r w:rsidRPr="00A413B4">
        <w:t>Policy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Action</w:t>
      </w:r>
      <w:r w:rsidR="00470EBF">
        <w:t xml:space="preserve"> </w:t>
      </w:r>
      <w:r w:rsidRPr="00A413B4">
        <w:t>Plan</w:t>
      </w:r>
      <w:r w:rsidR="00470EBF">
        <w:t xml:space="preserve"> </w:t>
      </w:r>
      <w:r w:rsidRPr="00A413B4">
        <w:t>(2014</w:t>
      </w:r>
      <w:r w:rsidR="008F00C4">
        <w:t>–</w:t>
      </w:r>
      <w:r w:rsidRPr="00A413B4">
        <w:t>2019)</w:t>
      </w:r>
    </w:p>
    <w:p w:rsidR="000A2967" w:rsidRPr="00A413B4" w:rsidRDefault="000A2967" w:rsidP="00C26914">
      <w:pPr>
        <w:pStyle w:val="SingleTxtG"/>
      </w:pPr>
      <w:r w:rsidRPr="00A413B4">
        <w:t>13.</w:t>
      </w:r>
      <w:r w:rsidRPr="00A413B4">
        <w:tab/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dedicated</w:t>
      </w:r>
      <w:r w:rsidR="00470EBF">
        <w:t xml:space="preserve"> </w:t>
      </w:r>
      <w:r w:rsidRPr="00A413B4">
        <w:t>disability</w:t>
      </w:r>
      <w:r w:rsidR="00470EBF">
        <w:t xml:space="preserve"> </w:t>
      </w:r>
      <w:r w:rsidRPr="00A413B4">
        <w:t>desk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one</w:t>
      </w:r>
      <w:r w:rsidR="00470EBF">
        <w:t xml:space="preserve"> </w:t>
      </w:r>
      <w:r w:rsidRPr="00A413B4">
        <w:t>officer</w:t>
      </w:r>
      <w:r w:rsidR="00470EBF">
        <w:t xml:space="preserve"> </w:t>
      </w:r>
      <w:r w:rsidRPr="00A413B4">
        <w:t>who</w:t>
      </w:r>
      <w:r w:rsidR="00470EBF">
        <w:t xml:space="preserve"> </w:t>
      </w:r>
      <w:r w:rsidRPr="00A413B4">
        <w:t>takes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lead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Ministry’s</w:t>
      </w:r>
      <w:r w:rsidR="00470EBF">
        <w:t xml:space="preserve"> </w:t>
      </w:r>
      <w:r w:rsidRPr="00A413B4">
        <w:t>initiatives</w:t>
      </w:r>
      <w:r w:rsidR="00470EBF">
        <w:t xml:space="preserve"> </w:t>
      </w:r>
      <w:r w:rsidRPr="00A413B4">
        <w:t>relating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persons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disabilities.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role</w:t>
      </w:r>
      <w:r w:rsidR="00470EBF">
        <w:t xml:space="preserve"> </w:t>
      </w:r>
      <w:r w:rsidRPr="00A413B4">
        <w:t>includes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implementation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Inclusive</w:t>
      </w:r>
      <w:r w:rsidR="00470EBF">
        <w:t xml:space="preserve"> </w:t>
      </w:r>
      <w:r w:rsidRPr="00A413B4">
        <w:t>Development</w:t>
      </w:r>
      <w:r w:rsidR="00470EBF">
        <w:t xml:space="preserve"> </w:t>
      </w:r>
      <w:r w:rsidRPr="00A413B4">
        <w:t>Policy.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disability</w:t>
      </w:r>
      <w:r w:rsidR="00470EBF">
        <w:t xml:space="preserve"> </w:t>
      </w:r>
      <w:r w:rsidRPr="00A413B4">
        <w:t>desk</w:t>
      </w:r>
      <w:r w:rsidR="00470EBF">
        <w:t xml:space="preserve"> </w:t>
      </w:r>
      <w:r w:rsidRPr="00A413B4">
        <w:t>works</w:t>
      </w:r>
      <w:r w:rsidR="00470EBF">
        <w:t xml:space="preserve"> </w:t>
      </w:r>
      <w:r w:rsidRPr="00A413B4">
        <w:t>closely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Disability</w:t>
      </w:r>
      <w:r w:rsidR="00470EBF">
        <w:t xml:space="preserve"> </w:t>
      </w:r>
      <w:r w:rsidRPr="00A413B4">
        <w:t>Council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awareness</w:t>
      </w:r>
      <w:r w:rsidR="00470EBF">
        <w:t xml:space="preserve"> </w:t>
      </w:r>
      <w:r w:rsidRPr="00A413B4">
        <w:t>programs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capacity</w:t>
      </w:r>
      <w:r w:rsidR="00470EBF">
        <w:t xml:space="preserve"> </w:t>
      </w:r>
      <w:r w:rsidRPr="00A413B4">
        <w:t>development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island</w:t>
      </w:r>
      <w:r w:rsidR="00470EBF">
        <w:t xml:space="preserve"> </w:t>
      </w:r>
      <w:r w:rsidRPr="00A413B4">
        <w:t>committees</w:t>
      </w:r>
      <w:r w:rsidR="00470EBF">
        <w:t xml:space="preserve"> </w:t>
      </w:r>
      <w:r w:rsidRPr="00A413B4">
        <w:t>responsible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caring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persons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disabilities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elderly</w:t>
      </w:r>
      <w:r w:rsidR="00470EBF">
        <w:t xml:space="preserve"> </w:t>
      </w:r>
      <w:r w:rsidRPr="00A413B4">
        <w:t>persons.</w:t>
      </w:r>
    </w:p>
    <w:p w:rsidR="000A2967" w:rsidRPr="00A413B4" w:rsidRDefault="000A2967" w:rsidP="00C26914">
      <w:pPr>
        <w:pStyle w:val="SingleTxtG"/>
      </w:pPr>
      <w:r w:rsidRPr="00A413B4">
        <w:lastRenderedPageBreak/>
        <w:t>14.</w:t>
      </w:r>
      <w:r w:rsidRPr="00A413B4">
        <w:tab/>
        <w:t>In</w:t>
      </w:r>
      <w:r w:rsidR="00470EBF">
        <w:t xml:space="preserve"> </w:t>
      </w:r>
      <w:r w:rsidRPr="00A413B4">
        <w:t>2018,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undertook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review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current</w:t>
      </w:r>
      <w:r w:rsidR="00470EBF">
        <w:t xml:space="preserve"> </w:t>
      </w:r>
      <w:r w:rsidRPr="00A413B4">
        <w:t>Policy</w:t>
      </w:r>
      <w:r w:rsidR="00470EBF">
        <w:t xml:space="preserve"> </w:t>
      </w:r>
      <w:r w:rsidRPr="00A413B4">
        <w:t>led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provided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opportunity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receive</w:t>
      </w:r>
      <w:r w:rsidR="00470EBF">
        <w:t xml:space="preserve"> </w:t>
      </w:r>
      <w:r w:rsidRPr="00A413B4">
        <w:t>feedback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stakeholders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progress</w:t>
      </w:r>
      <w:r w:rsidR="00470EBF">
        <w:t xml:space="preserve"> </w:t>
      </w:r>
      <w:r w:rsidRPr="00A413B4">
        <w:t>made,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well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recommendations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way</w:t>
      </w:r>
      <w:r w:rsidR="00470EBF">
        <w:t xml:space="preserve"> </w:t>
      </w:r>
      <w:r w:rsidRPr="00A413B4">
        <w:t>forward.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15.</w:t>
      </w:r>
      <w:r w:rsidRPr="00A413B4">
        <w:tab/>
        <w:t>The</w:t>
      </w:r>
      <w:r w:rsidR="00470EBF">
        <w:t xml:space="preserve"> </w:t>
      </w:r>
      <w:r w:rsidRPr="00A413B4">
        <w:t>Building</w:t>
      </w:r>
      <w:r w:rsidR="00470EBF">
        <w:t xml:space="preserve"> </w:t>
      </w:r>
      <w:r w:rsidRPr="00A413B4">
        <w:t>Code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reviewed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new</w:t>
      </w:r>
      <w:r w:rsidR="00470EBF">
        <w:t xml:space="preserve"> </w:t>
      </w:r>
      <w:r w:rsidRPr="00A413B4">
        <w:t>Code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yet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be</w:t>
      </w:r>
      <w:r w:rsidR="00470EBF">
        <w:t xml:space="preserve"> </w:t>
      </w:r>
      <w:r w:rsidRPr="00A413B4">
        <w:t>passed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Parliament.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preparation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new</w:t>
      </w:r>
      <w:r w:rsidR="00470EBF">
        <w:t xml:space="preserve"> </w:t>
      </w:r>
      <w:r w:rsidRPr="00A413B4">
        <w:t>Code,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survey</w:t>
      </w:r>
      <w:r w:rsidR="00470EBF">
        <w:t xml:space="preserve"> </w:t>
      </w:r>
      <w:r w:rsidRPr="00A413B4">
        <w:t>was</w:t>
      </w:r>
      <w:r w:rsidR="00470EBF">
        <w:t xml:space="preserve"> </w:t>
      </w:r>
      <w:r w:rsidRPr="00A413B4">
        <w:t>carried</w:t>
      </w:r>
      <w:r w:rsidR="00470EBF">
        <w:t xml:space="preserve"> </w:t>
      </w:r>
      <w:r w:rsidRPr="00A413B4">
        <w:t>out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2018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Rarotonga</w:t>
      </w:r>
      <w:r w:rsidR="00470EBF">
        <w:t xml:space="preserve"> </w:t>
      </w:r>
      <w:r w:rsidRPr="00A413B4">
        <w:t>(main</w:t>
      </w:r>
      <w:r w:rsidR="00470EBF">
        <w:t xml:space="preserve"> </w:t>
      </w:r>
      <w:r w:rsidRPr="00A413B4">
        <w:t>island)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Southern</w:t>
      </w:r>
      <w:r w:rsidR="00470EBF">
        <w:t xml:space="preserve"> </w:t>
      </w:r>
      <w:r w:rsidRPr="00A413B4">
        <w:t>group.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survey</w:t>
      </w:r>
      <w:r w:rsidR="00470EBF">
        <w:t xml:space="preserve"> </w:t>
      </w:r>
      <w:r w:rsidRPr="00A413B4">
        <w:t>looked</w:t>
      </w:r>
      <w:r w:rsidR="00470EBF">
        <w:t xml:space="preserve"> </w:t>
      </w:r>
      <w:r w:rsidRPr="00A413B4">
        <w:t>at</w:t>
      </w:r>
      <w:r w:rsidR="00470EBF">
        <w:t xml:space="preserve"> </w:t>
      </w:r>
      <w:r w:rsidRPr="00A413B4">
        <w:t>infrastructure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buildings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premises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schools,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determine</w:t>
      </w:r>
      <w:r w:rsidR="00470EBF">
        <w:t xml:space="preserve"> </w:t>
      </w:r>
      <w:r w:rsidRPr="00A413B4">
        <w:t>reasonable</w:t>
      </w:r>
      <w:r w:rsidR="00470EBF">
        <w:t xml:space="preserve"> </w:t>
      </w:r>
      <w:r w:rsidRPr="00A413B4">
        <w:t>access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persons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disabilities.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outcome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survey</w:t>
      </w:r>
      <w:r w:rsidR="00470EBF">
        <w:t xml:space="preserve"> </w:t>
      </w:r>
      <w:r w:rsidRPr="00A413B4">
        <w:t>was</w:t>
      </w:r>
      <w:r w:rsidR="00470EBF">
        <w:t xml:space="preserve"> </w:t>
      </w:r>
      <w:r w:rsidRPr="00A413B4">
        <w:t>shared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other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ministries.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particular,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Office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Prime</w:t>
      </w:r>
      <w:r w:rsidR="00470EBF">
        <w:t xml:space="preserve"> </w:t>
      </w:r>
      <w:r w:rsidRPr="00A413B4">
        <w:t>Minister</w:t>
      </w:r>
      <w:r w:rsidR="00470EBF">
        <w:t xml:space="preserve"> </w:t>
      </w:r>
      <w:r w:rsidRPr="00A413B4">
        <w:t>who</w:t>
      </w:r>
      <w:r w:rsidR="00470EBF">
        <w:t xml:space="preserve"> </w:t>
      </w:r>
      <w:r w:rsidRPr="00A413B4">
        <w:t>monitors</w:t>
      </w:r>
      <w:r w:rsidR="00470EBF">
        <w:t xml:space="preserve"> </w:t>
      </w:r>
      <w:r w:rsidRPr="00A413B4">
        <w:t>progress</w:t>
      </w:r>
      <w:r w:rsidR="00470EBF">
        <w:t xml:space="preserve"> </w:t>
      </w:r>
      <w:r w:rsidRPr="00A413B4">
        <w:t>against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Sustainable</w:t>
      </w:r>
      <w:r w:rsidR="00470EBF">
        <w:t xml:space="preserve"> </w:t>
      </w:r>
      <w:r w:rsidRPr="00A413B4">
        <w:t>Development</w:t>
      </w:r>
      <w:r w:rsidR="00470EBF">
        <w:t xml:space="preserve"> </w:t>
      </w:r>
      <w:r w:rsidRPr="00A413B4">
        <w:t>Plan</w:t>
      </w:r>
      <w:r w:rsidR="00470EBF">
        <w:t xml:space="preserve"> </w:t>
      </w:r>
      <w:r w:rsidRPr="00A413B4">
        <w:t>2016</w:t>
      </w:r>
      <w:r w:rsidR="00D632FC">
        <w:t>–</w:t>
      </w:r>
      <w:r w:rsidRPr="00A413B4">
        <w:t>2020</w:t>
      </w:r>
      <w:r w:rsidR="00470EBF">
        <w:t xml:space="preserve"> </w:t>
      </w:r>
      <w:r w:rsidRPr="00A413B4">
        <w:t>(NSDP).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16.</w:t>
      </w:r>
      <w:r w:rsidRPr="00A413B4">
        <w:tab/>
        <w:t>Infrastructural</w:t>
      </w:r>
      <w:r w:rsidR="00470EBF">
        <w:t xml:space="preserve"> </w:t>
      </w:r>
      <w:r w:rsidRPr="00A413B4">
        <w:t>changes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taken</w:t>
      </w:r>
      <w:r w:rsidR="00470EBF">
        <w:t xml:space="preserve"> </w:t>
      </w:r>
      <w:r w:rsidRPr="00A413B4">
        <w:t>place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provision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building</w:t>
      </w:r>
      <w:r w:rsidR="00470EBF">
        <w:t xml:space="preserve"> </w:t>
      </w:r>
      <w:r w:rsidRPr="00A413B4">
        <w:t>ramps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parking</w:t>
      </w:r>
      <w:r w:rsidR="00470EBF">
        <w:t xml:space="preserve"> </w:t>
      </w:r>
      <w:r w:rsidRPr="00A413B4">
        <w:t>spaces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persons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disabilities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public</w:t>
      </w:r>
      <w:r w:rsidR="00470EBF">
        <w:t xml:space="preserve"> </w:t>
      </w:r>
      <w:r w:rsidRPr="00A413B4">
        <w:t>place.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also</w:t>
      </w:r>
      <w:r w:rsidR="00470EBF">
        <w:t xml:space="preserve"> </w:t>
      </w:r>
      <w:r w:rsidRPr="00A413B4">
        <w:t>set</w:t>
      </w:r>
      <w:r w:rsidR="00470EBF">
        <w:t xml:space="preserve"> </w:t>
      </w:r>
      <w:r w:rsidRPr="00A413B4">
        <w:t>disability</w:t>
      </w:r>
      <w:r w:rsidR="00470EBF">
        <w:t xml:space="preserve"> </w:t>
      </w:r>
      <w:r w:rsidRPr="00A413B4">
        <w:t>access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requirement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new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buildings,</w:t>
      </w:r>
      <w:r w:rsidR="00470EBF">
        <w:t xml:space="preserve"> </w:t>
      </w:r>
      <w:r w:rsidRPr="00A413B4">
        <w:t>new</w:t>
      </w:r>
      <w:r w:rsidR="00A164FB">
        <w:t xml:space="preserve"> </w:t>
      </w:r>
      <w:r w:rsidRPr="00A413B4">
        <w:t>hotels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other</w:t>
      </w:r>
      <w:r w:rsidR="00470EBF">
        <w:t xml:space="preserve"> </w:t>
      </w:r>
      <w:r w:rsidRPr="00A413B4">
        <w:t>tourist</w:t>
      </w:r>
      <w:r w:rsidR="00470EBF">
        <w:t xml:space="preserve"> </w:t>
      </w:r>
      <w:r w:rsidRPr="00A413B4">
        <w:t>accommodations</w:t>
      </w:r>
      <w:r w:rsidR="00470EBF">
        <w:t xml:space="preserve"> </w:t>
      </w:r>
      <w:r w:rsidRPr="00A413B4">
        <w:t>places.</w:t>
      </w:r>
      <w:r w:rsidR="00470EBF">
        <w:t xml:space="preserve"> </w:t>
      </w:r>
    </w:p>
    <w:p w:rsidR="000A2967" w:rsidRPr="00A413B4" w:rsidRDefault="000A2967" w:rsidP="00A40F2A">
      <w:pPr>
        <w:pStyle w:val="H1G"/>
      </w:pPr>
      <w:r w:rsidRPr="00A413B4">
        <w:tab/>
        <w:t>C.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3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17.</w:t>
      </w:r>
      <w:r w:rsidRPr="00A413B4">
        <w:tab/>
        <w:t>The</w:t>
      </w:r>
      <w:r w:rsidR="00470EBF">
        <w:t xml:space="preserve"> </w:t>
      </w:r>
      <w:r w:rsidRPr="00A413B4">
        <w:t>NSDP</w:t>
      </w:r>
      <w:r w:rsidR="00470EBF">
        <w:t xml:space="preserve"> </w:t>
      </w:r>
      <w:r w:rsidRPr="00A413B4">
        <w:t>incorporates</w:t>
      </w:r>
      <w:r w:rsidR="00470EBF">
        <w:t xml:space="preserve"> </w:t>
      </w:r>
      <w:r w:rsidRPr="00A413B4">
        <w:t>aspects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Sustainable</w:t>
      </w:r>
      <w:r w:rsidR="00470EBF">
        <w:t xml:space="preserve"> </w:t>
      </w:r>
      <w:r w:rsidRPr="00A413B4">
        <w:t>Development</w:t>
      </w:r>
      <w:r w:rsidR="00470EBF">
        <w:t xml:space="preserve"> </w:t>
      </w:r>
      <w:r w:rsidRPr="00A413B4">
        <w:t>Goals</w:t>
      </w:r>
      <w:r w:rsidR="00470EBF">
        <w:t xml:space="preserve"> </w:t>
      </w:r>
      <w:r w:rsidRPr="00A413B4">
        <w:t>(SDG).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Child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based</w:t>
      </w:r>
      <w:r w:rsidR="00470EBF">
        <w:t xml:space="preserve"> </w:t>
      </w:r>
      <w:r w:rsidRPr="00A413B4">
        <w:t>approach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implemented</w:t>
      </w:r>
      <w:r w:rsidR="00470EBF">
        <w:t xml:space="preserve"> </w:t>
      </w:r>
      <w:r w:rsidRPr="00A413B4">
        <w:t>through</w:t>
      </w:r>
      <w:r w:rsidR="00470EBF">
        <w:t xml:space="preserve"> </w:t>
      </w:r>
      <w:r w:rsidRPr="00A413B4">
        <w:t>Te</w:t>
      </w:r>
      <w:r w:rsidR="00470EBF">
        <w:t xml:space="preserve"> </w:t>
      </w:r>
      <w:r w:rsidRPr="00A413B4">
        <w:t>Pito</w:t>
      </w:r>
      <w:r w:rsidR="00470EBF">
        <w:t xml:space="preserve"> </w:t>
      </w:r>
      <w:r w:rsidRPr="00A413B4">
        <w:t>Manava</w:t>
      </w:r>
      <w:r w:rsidR="00470EBF">
        <w:t xml:space="preserve"> </w:t>
      </w:r>
      <w:r w:rsidRPr="00A413B4">
        <w:t>o</w:t>
      </w:r>
      <w:r w:rsidR="00470EBF">
        <w:t xml:space="preserve"> </w:t>
      </w:r>
      <w:r w:rsidRPr="00A413B4">
        <w:t>te</w:t>
      </w:r>
      <w:r w:rsidR="00470EBF">
        <w:t xml:space="preserve"> </w:t>
      </w:r>
      <w:r w:rsidRPr="00A413B4">
        <w:t>Anau</w:t>
      </w:r>
      <w:r w:rsidR="00470EBF">
        <w:t xml:space="preserve"> </w:t>
      </w:r>
      <w:r w:rsidRPr="00A413B4">
        <w:t>–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Policy</w:t>
      </w:r>
      <w:r w:rsidR="00470EBF">
        <w:t xml:space="preserve"> </w:t>
      </w:r>
      <w:r w:rsidRPr="00A413B4">
        <w:t>Framework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Children</w:t>
      </w:r>
      <w:r w:rsidR="00470EBF">
        <w:t xml:space="preserve"> </w:t>
      </w:r>
      <w:r w:rsidRPr="00A413B4">
        <w:t>2017-2021,</w:t>
      </w:r>
      <w:r w:rsidR="00470EBF">
        <w:t xml:space="preserve"> </w:t>
      </w:r>
      <w:r w:rsidRPr="00A413B4">
        <w:t>Cabinet</w:t>
      </w:r>
      <w:r w:rsidR="00470EBF">
        <w:t xml:space="preserve"> </w:t>
      </w:r>
      <w:r w:rsidRPr="00A413B4">
        <w:t>Minute</w:t>
      </w:r>
      <w:r w:rsidR="00470EBF">
        <w:t xml:space="preserve"> </w:t>
      </w:r>
      <w:r w:rsidRPr="00A413B4">
        <w:t>(17)</w:t>
      </w:r>
      <w:r w:rsidR="00470EBF">
        <w:t xml:space="preserve"> </w:t>
      </w:r>
      <w:r w:rsidRPr="00A413B4">
        <w:t>0317</w:t>
      </w:r>
      <w:r w:rsidR="00470EBF">
        <w:t xml:space="preserve"> </w:t>
      </w:r>
      <w:r w:rsidRPr="00A413B4">
        <w:t>which</w:t>
      </w:r>
      <w:r w:rsidR="00470EBF">
        <w:t xml:space="preserve"> </w:t>
      </w:r>
      <w:r w:rsidRPr="00A413B4">
        <w:t>aligns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NSDP.</w:t>
      </w:r>
      <w:r w:rsidR="00470EBF">
        <w:t xml:space="preserve"> </w:t>
      </w:r>
      <w:r w:rsidRPr="00A413B4">
        <w:t>These</w:t>
      </w:r>
      <w:r w:rsidR="00470EBF">
        <w:t xml:space="preserve"> </w:t>
      </w:r>
      <w:r w:rsidRPr="00A413B4">
        <w:t>Goals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monitored</w:t>
      </w:r>
      <w:r w:rsidR="00470EBF">
        <w:t xml:space="preserve"> </w:t>
      </w:r>
      <w:r w:rsidRPr="00A413B4">
        <w:t>through</w:t>
      </w:r>
      <w:r w:rsidR="00470EBF">
        <w:t xml:space="preserve"> </w:t>
      </w:r>
      <w:r w:rsidRPr="00A413B4">
        <w:t>an</w:t>
      </w:r>
      <w:r w:rsidR="00470EBF">
        <w:t xml:space="preserve"> </w:t>
      </w:r>
      <w:r w:rsidRPr="00A413B4">
        <w:t>annual</w:t>
      </w:r>
      <w:r w:rsidR="00470EBF">
        <w:t xml:space="preserve"> </w:t>
      </w:r>
      <w:r w:rsidRPr="00A413B4">
        <w:t>Indicator</w:t>
      </w:r>
      <w:r w:rsidR="00470EBF">
        <w:t xml:space="preserve"> </w:t>
      </w:r>
      <w:r w:rsidRPr="00A413B4">
        <w:t>Report.</w:t>
      </w:r>
    </w:p>
    <w:p w:rsidR="000A2967" w:rsidRPr="00A413B4" w:rsidRDefault="000A2967" w:rsidP="00C26914">
      <w:pPr>
        <w:pStyle w:val="SingleTxtG"/>
      </w:pPr>
      <w:r w:rsidRPr="00A413B4">
        <w:t>18.</w:t>
      </w:r>
      <w:r w:rsidRPr="00A413B4">
        <w:tab/>
        <w:t>It</w:t>
      </w:r>
      <w:r w:rsidR="00470EBF">
        <w:t xml:space="preserve"> </w:t>
      </w:r>
      <w:r w:rsidRPr="00A413B4">
        <w:t>contributes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achievement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NSDP</w:t>
      </w:r>
      <w:r w:rsidR="00470EBF">
        <w:t xml:space="preserve"> </w:t>
      </w:r>
      <w:r w:rsidRPr="00A413B4">
        <w:t>goals:</w:t>
      </w:r>
    </w:p>
    <w:p w:rsidR="000A2967" w:rsidRPr="00A413B4" w:rsidRDefault="005A2366" w:rsidP="00C26914">
      <w:pPr>
        <w:pStyle w:val="SingleTxtG"/>
      </w:pPr>
      <w:r>
        <w:tab/>
      </w:r>
      <w:r w:rsidR="000A2967" w:rsidRPr="00A413B4">
        <w:t>(a)</w:t>
      </w:r>
      <w:r w:rsidR="000A2967" w:rsidRPr="00A413B4">
        <w:tab/>
        <w:t>Goal</w:t>
      </w:r>
      <w:r w:rsidR="00470EBF">
        <w:t xml:space="preserve"> </w:t>
      </w:r>
      <w:r w:rsidR="000A2967" w:rsidRPr="00A413B4">
        <w:t>1:</w:t>
      </w:r>
      <w:r w:rsidR="00470EBF">
        <w:t xml:space="preserve"> </w:t>
      </w:r>
      <w:r w:rsidR="000A2967" w:rsidRPr="00A413B4">
        <w:t>Improve</w:t>
      </w:r>
      <w:r w:rsidR="00470EBF">
        <w:t xml:space="preserve"> </w:t>
      </w:r>
      <w:r w:rsidR="000A2967" w:rsidRPr="00A413B4">
        <w:t>welfare,</w:t>
      </w:r>
      <w:r w:rsidR="00470EBF">
        <w:t xml:space="preserve"> </w:t>
      </w:r>
      <w:r w:rsidR="000A2967" w:rsidRPr="00A413B4">
        <w:t>reduce</w:t>
      </w:r>
      <w:r w:rsidR="00470EBF">
        <w:t xml:space="preserve"> </w:t>
      </w:r>
      <w:r w:rsidR="000A2967" w:rsidRPr="00A413B4">
        <w:t>inequity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economic</w:t>
      </w:r>
      <w:r w:rsidR="00470EBF">
        <w:t xml:space="preserve"> </w:t>
      </w:r>
      <w:r w:rsidR="000A2967" w:rsidRPr="00A413B4">
        <w:t>hardship;</w:t>
      </w:r>
    </w:p>
    <w:p w:rsidR="000A2967" w:rsidRPr="00A413B4" w:rsidRDefault="005A2366" w:rsidP="00C26914">
      <w:pPr>
        <w:pStyle w:val="SingleTxtG"/>
      </w:pPr>
      <w:r>
        <w:tab/>
      </w:r>
      <w:r w:rsidR="000A2967" w:rsidRPr="00A413B4">
        <w:t>(b)</w:t>
      </w:r>
      <w:r w:rsidR="000A2967" w:rsidRPr="00A413B4">
        <w:tab/>
        <w:t>Goal</w:t>
      </w:r>
      <w:r w:rsidR="00470EBF">
        <w:t xml:space="preserve"> </w:t>
      </w:r>
      <w:r w:rsidR="000A2967" w:rsidRPr="00A413B4">
        <w:t>2:</w:t>
      </w:r>
      <w:r w:rsidR="00470EBF">
        <w:t xml:space="preserve"> </w:t>
      </w:r>
      <w:r w:rsidR="000A2967" w:rsidRPr="00A413B4">
        <w:t>Expand</w:t>
      </w:r>
      <w:r w:rsidR="00470EBF">
        <w:t xml:space="preserve"> </w:t>
      </w:r>
      <w:r w:rsidR="000A2967" w:rsidRPr="00A413B4">
        <w:t>economic</w:t>
      </w:r>
      <w:r w:rsidR="00470EBF">
        <w:t xml:space="preserve"> </w:t>
      </w:r>
      <w:r w:rsidR="000A2967" w:rsidRPr="00A413B4">
        <w:t>opportunities,</w:t>
      </w:r>
      <w:r w:rsidR="00470EBF">
        <w:t xml:space="preserve"> </w:t>
      </w:r>
      <w:r w:rsidR="000A2967" w:rsidRPr="00A413B4">
        <w:t>improve</w:t>
      </w:r>
      <w:r w:rsidR="00470EBF">
        <w:t xml:space="preserve"> </w:t>
      </w:r>
      <w:r w:rsidR="000A2967" w:rsidRPr="00A413B4">
        <w:t>economic</w:t>
      </w:r>
      <w:r w:rsidR="00470EBF">
        <w:t xml:space="preserve"> </w:t>
      </w:r>
      <w:r w:rsidR="000A2967" w:rsidRPr="00A413B4">
        <w:t>resilience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productive</w:t>
      </w:r>
      <w:r w:rsidR="00470EBF">
        <w:t xml:space="preserve"> </w:t>
      </w:r>
      <w:r w:rsidR="000A2967" w:rsidRPr="00A413B4">
        <w:t>employment</w:t>
      </w:r>
      <w:r w:rsidR="00470EBF">
        <w:t xml:space="preserve"> </w:t>
      </w:r>
      <w:r w:rsidR="000A2967" w:rsidRPr="00A413B4">
        <w:t>to</w:t>
      </w:r>
      <w:r w:rsidR="00470EBF">
        <w:t xml:space="preserve"> </w:t>
      </w:r>
      <w:r w:rsidR="000A2967" w:rsidRPr="00A413B4">
        <w:t>ensure</w:t>
      </w:r>
      <w:r w:rsidR="00470EBF">
        <w:t xml:space="preserve"> </w:t>
      </w:r>
      <w:r w:rsidR="000A2967" w:rsidRPr="00A413B4">
        <w:t>decent</w:t>
      </w:r>
      <w:r w:rsidR="00470EBF">
        <w:t xml:space="preserve"> </w:t>
      </w:r>
      <w:r w:rsidR="000A2967" w:rsidRPr="00A413B4">
        <w:t>work</w:t>
      </w:r>
      <w:r w:rsidR="00470EBF">
        <w:t xml:space="preserve"> </w:t>
      </w:r>
      <w:r w:rsidR="000A2967" w:rsidRPr="00A413B4">
        <w:t>for</w:t>
      </w:r>
      <w:r w:rsidR="00470EBF">
        <w:t xml:space="preserve"> </w:t>
      </w:r>
      <w:r w:rsidR="000A2967" w:rsidRPr="00A413B4">
        <w:t>all;</w:t>
      </w:r>
    </w:p>
    <w:p w:rsidR="000A2967" w:rsidRPr="00A413B4" w:rsidRDefault="005A2366" w:rsidP="00C26914">
      <w:pPr>
        <w:pStyle w:val="SingleTxtG"/>
      </w:pPr>
      <w:r>
        <w:tab/>
      </w:r>
      <w:r w:rsidR="000A2967" w:rsidRPr="00A413B4">
        <w:t>(c)</w:t>
      </w:r>
      <w:r w:rsidR="000A2967" w:rsidRPr="00A413B4">
        <w:tab/>
        <w:t>Goal</w:t>
      </w:r>
      <w:r w:rsidR="00470EBF">
        <w:t xml:space="preserve"> </w:t>
      </w:r>
      <w:r w:rsidR="000A2967" w:rsidRPr="00A413B4">
        <w:t>7:</w:t>
      </w:r>
      <w:r w:rsidR="00470EBF">
        <w:t xml:space="preserve"> </w:t>
      </w:r>
      <w:r w:rsidR="000A2967" w:rsidRPr="00A413B4">
        <w:t>Improve</w:t>
      </w:r>
      <w:r w:rsidR="00470EBF">
        <w:t xml:space="preserve"> </w:t>
      </w:r>
      <w:r w:rsidR="000A2967" w:rsidRPr="00A413B4">
        <w:t>health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promote</w:t>
      </w:r>
      <w:r w:rsidR="00470EBF">
        <w:t xml:space="preserve"> </w:t>
      </w:r>
      <w:r w:rsidR="000A2967" w:rsidRPr="00A413B4">
        <w:t>healthy</w:t>
      </w:r>
      <w:r w:rsidR="00470EBF">
        <w:t xml:space="preserve"> </w:t>
      </w:r>
      <w:r w:rsidR="000A2967" w:rsidRPr="00A413B4">
        <w:t>lifestyles;</w:t>
      </w:r>
    </w:p>
    <w:p w:rsidR="000A2967" w:rsidRPr="00A413B4" w:rsidRDefault="005A2366" w:rsidP="00C26914">
      <w:pPr>
        <w:pStyle w:val="SingleTxtG"/>
      </w:pPr>
      <w:r>
        <w:tab/>
      </w:r>
      <w:r w:rsidR="000A2967" w:rsidRPr="00A413B4">
        <w:t>(d)</w:t>
      </w:r>
      <w:r w:rsidR="000A2967" w:rsidRPr="00A413B4">
        <w:tab/>
        <w:t>Goal</w:t>
      </w:r>
      <w:r w:rsidR="00470EBF">
        <w:t xml:space="preserve"> </w:t>
      </w:r>
      <w:r w:rsidR="000A2967" w:rsidRPr="00A413B4">
        <w:t>8:</w:t>
      </w:r>
      <w:r w:rsidR="00470EBF">
        <w:t xml:space="preserve"> </w:t>
      </w:r>
      <w:r w:rsidR="000A2967" w:rsidRPr="00A413B4">
        <w:t>Inclusive,</w:t>
      </w:r>
      <w:r w:rsidR="00470EBF">
        <w:t xml:space="preserve"> </w:t>
      </w:r>
      <w:r w:rsidR="000A2967" w:rsidRPr="00A413B4">
        <w:t>equitable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quality</w:t>
      </w:r>
      <w:r w:rsidR="00470EBF">
        <w:t xml:space="preserve"> </w:t>
      </w:r>
      <w:r w:rsidR="000A2967" w:rsidRPr="00A413B4">
        <w:t>education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promote</w:t>
      </w:r>
      <w:r w:rsidR="00470EBF">
        <w:t xml:space="preserve"> </w:t>
      </w:r>
      <w:r w:rsidR="000A2967" w:rsidRPr="00A413B4">
        <w:t>life-long</w:t>
      </w:r>
      <w:r w:rsidR="00470EBF">
        <w:t xml:space="preserve"> </w:t>
      </w:r>
      <w:r w:rsidR="000A2967" w:rsidRPr="00A413B4">
        <w:t>learning</w:t>
      </w:r>
      <w:r w:rsidR="00470EBF">
        <w:t xml:space="preserve"> </w:t>
      </w:r>
      <w:r w:rsidR="000A2967" w:rsidRPr="00A413B4">
        <w:t>opportunities;</w:t>
      </w:r>
    </w:p>
    <w:p w:rsidR="000A2967" w:rsidRPr="00A413B4" w:rsidRDefault="005A2366" w:rsidP="00C26914">
      <w:pPr>
        <w:pStyle w:val="SingleTxtG"/>
      </w:pPr>
      <w:r>
        <w:tab/>
      </w:r>
      <w:r w:rsidR="000A2967" w:rsidRPr="00A413B4">
        <w:t>(e)</w:t>
      </w:r>
      <w:r w:rsidR="000A2967" w:rsidRPr="00A413B4">
        <w:tab/>
        <w:t>Goal</w:t>
      </w:r>
      <w:r w:rsidR="00470EBF">
        <w:t xml:space="preserve"> </w:t>
      </w:r>
      <w:r w:rsidR="000A2967" w:rsidRPr="00A413B4">
        <w:t>9:</w:t>
      </w:r>
      <w:r w:rsidR="00470EBF">
        <w:t xml:space="preserve"> </w:t>
      </w:r>
      <w:r w:rsidR="000A2967" w:rsidRPr="00A413B4">
        <w:t>Accelerate</w:t>
      </w:r>
      <w:r w:rsidR="00470EBF">
        <w:t xml:space="preserve"> </w:t>
      </w:r>
      <w:r w:rsidR="000A2967" w:rsidRPr="00A413B4">
        <w:t>gender</w:t>
      </w:r>
      <w:r w:rsidR="00470EBF">
        <w:t xml:space="preserve"> </w:t>
      </w:r>
      <w:r w:rsidR="000A2967" w:rsidRPr="00A413B4">
        <w:t>equality</w:t>
      </w:r>
      <w:r w:rsidR="00470EBF">
        <w:t xml:space="preserve"> </w:t>
      </w:r>
      <w:r w:rsidR="000A2967" w:rsidRPr="00A413B4">
        <w:t>empower</w:t>
      </w:r>
      <w:r w:rsidR="00470EBF">
        <w:t xml:space="preserve"> </w:t>
      </w:r>
      <w:r w:rsidR="000A2967" w:rsidRPr="00A413B4">
        <w:t>all</w:t>
      </w:r>
      <w:r w:rsidR="00470EBF">
        <w:t xml:space="preserve"> </w:t>
      </w:r>
      <w:r w:rsidR="000A2967" w:rsidRPr="00A413B4">
        <w:t>women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girls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advance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rights</w:t>
      </w:r>
      <w:r w:rsidR="00470EBF">
        <w:t xml:space="preserve"> </w:t>
      </w:r>
      <w:r w:rsidR="000A2967" w:rsidRPr="00A413B4">
        <w:t>of</w:t>
      </w:r>
      <w:r w:rsidR="00470EBF">
        <w:t xml:space="preserve"> </w:t>
      </w:r>
      <w:r w:rsidR="000A2967" w:rsidRPr="00A413B4">
        <w:t>youth,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elderly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disabled;</w:t>
      </w:r>
    </w:p>
    <w:p w:rsidR="000A2967" w:rsidRPr="00A413B4" w:rsidRDefault="005A2366" w:rsidP="00C26914">
      <w:pPr>
        <w:pStyle w:val="SingleTxtG"/>
      </w:pPr>
      <w:r>
        <w:tab/>
      </w:r>
      <w:r w:rsidR="000A2967" w:rsidRPr="00A413B4">
        <w:t>(f)</w:t>
      </w:r>
      <w:r w:rsidR="000A2967" w:rsidRPr="00A413B4">
        <w:tab/>
        <w:t>Goal</w:t>
      </w:r>
      <w:r w:rsidR="00470EBF">
        <w:t xml:space="preserve"> </w:t>
      </w:r>
      <w:r w:rsidR="000A2967" w:rsidRPr="00A413B4">
        <w:t>14:</w:t>
      </w:r>
      <w:r w:rsidR="00470EBF">
        <w:t xml:space="preserve"> </w:t>
      </w:r>
      <w:r w:rsidR="000A2967" w:rsidRPr="00A413B4">
        <w:t>Preserve</w:t>
      </w:r>
      <w:r w:rsidR="00470EBF">
        <w:t xml:space="preserve"> </w:t>
      </w:r>
      <w:r w:rsidR="000A2967" w:rsidRPr="00A413B4">
        <w:t>our</w:t>
      </w:r>
      <w:r w:rsidR="00470EBF">
        <w:t xml:space="preserve"> </w:t>
      </w:r>
      <w:r w:rsidR="000A2967" w:rsidRPr="00A413B4">
        <w:t>heritage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history,</w:t>
      </w:r>
      <w:r w:rsidR="00470EBF">
        <w:t xml:space="preserve"> </w:t>
      </w:r>
      <w:r w:rsidR="000A2967" w:rsidRPr="00A413B4">
        <w:t>protect</w:t>
      </w:r>
      <w:r w:rsidR="00470EBF">
        <w:t xml:space="preserve"> </w:t>
      </w:r>
      <w:r w:rsidR="000A2967" w:rsidRPr="00A413B4">
        <w:t>our</w:t>
      </w:r>
      <w:r w:rsidR="00470EBF">
        <w:t xml:space="preserve"> </w:t>
      </w:r>
      <w:r w:rsidR="000A2967" w:rsidRPr="00A413B4">
        <w:t>traditional</w:t>
      </w:r>
      <w:r w:rsidR="00470EBF">
        <w:t xml:space="preserve"> </w:t>
      </w:r>
      <w:r w:rsidR="000A2967" w:rsidRPr="00A413B4">
        <w:t>knowledge,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develop</w:t>
      </w:r>
      <w:r w:rsidR="00470EBF">
        <w:t xml:space="preserve"> </w:t>
      </w:r>
      <w:r w:rsidR="000A2967" w:rsidRPr="00A413B4">
        <w:t>our</w:t>
      </w:r>
      <w:r w:rsidR="00470EBF">
        <w:t xml:space="preserve"> </w:t>
      </w:r>
      <w:r w:rsidR="000A2967" w:rsidRPr="00A413B4">
        <w:t>language,</w:t>
      </w:r>
      <w:r w:rsidR="00470EBF">
        <w:t xml:space="preserve"> </w:t>
      </w:r>
      <w:r w:rsidR="000A2967" w:rsidRPr="00A413B4">
        <w:t>creative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cultural</w:t>
      </w:r>
      <w:r w:rsidR="00470EBF">
        <w:t xml:space="preserve"> </w:t>
      </w:r>
      <w:r w:rsidR="000A2967" w:rsidRPr="00A413B4">
        <w:t>endeavours;</w:t>
      </w:r>
    </w:p>
    <w:p w:rsidR="000A2967" w:rsidRPr="00A413B4" w:rsidRDefault="005A2366" w:rsidP="00C26914">
      <w:pPr>
        <w:pStyle w:val="SingleTxtG"/>
      </w:pPr>
      <w:r>
        <w:tab/>
      </w:r>
      <w:r w:rsidR="000A2967" w:rsidRPr="00A413B4">
        <w:t>(g)</w:t>
      </w:r>
      <w:r w:rsidR="000A2967" w:rsidRPr="00A413B4">
        <w:tab/>
        <w:t>Goal</w:t>
      </w:r>
      <w:r w:rsidR="00470EBF">
        <w:t xml:space="preserve"> </w:t>
      </w:r>
      <w:r w:rsidR="000A2967" w:rsidRPr="00A413B4">
        <w:t>15:</w:t>
      </w:r>
      <w:r w:rsidR="00470EBF">
        <w:t xml:space="preserve"> </w:t>
      </w:r>
      <w:r w:rsidR="000A2967" w:rsidRPr="00A413B4">
        <w:t>Ensure</w:t>
      </w:r>
      <w:r w:rsidR="00470EBF">
        <w:t xml:space="preserve"> </w:t>
      </w:r>
      <w:r w:rsidR="000A2967" w:rsidRPr="00A413B4">
        <w:t>a</w:t>
      </w:r>
      <w:r w:rsidR="00470EBF">
        <w:t xml:space="preserve"> </w:t>
      </w:r>
      <w:r w:rsidR="000A2967" w:rsidRPr="00A413B4">
        <w:t>sustainable</w:t>
      </w:r>
      <w:r w:rsidR="00470EBF">
        <w:t xml:space="preserve"> </w:t>
      </w:r>
      <w:r w:rsidR="000A2967" w:rsidRPr="00A413B4">
        <w:t>population,</w:t>
      </w:r>
      <w:r w:rsidR="00470EBF">
        <w:t xml:space="preserve"> </w:t>
      </w:r>
      <w:r w:rsidR="000A2967" w:rsidRPr="00A413B4">
        <w:t>engaged</w:t>
      </w:r>
      <w:r w:rsidR="00470EBF">
        <w:t xml:space="preserve"> </w:t>
      </w:r>
      <w:r w:rsidR="000A2967" w:rsidRPr="00A413B4">
        <w:t>in</w:t>
      </w:r>
      <w:r w:rsidR="00470EBF">
        <w:t xml:space="preserve"> </w:t>
      </w:r>
      <w:r w:rsidR="000A2967" w:rsidRPr="00A413B4">
        <w:t>development</w:t>
      </w:r>
      <w:r w:rsidR="00470EBF">
        <w:t xml:space="preserve"> </w:t>
      </w:r>
      <w:r w:rsidR="000A2967" w:rsidRPr="00A413B4">
        <w:t>for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Cook</w:t>
      </w:r>
      <w:r w:rsidR="00470EBF">
        <w:t xml:space="preserve"> </w:t>
      </w:r>
      <w:r w:rsidR="000A2967" w:rsidRPr="00A413B4">
        <w:t>Islands</w:t>
      </w:r>
      <w:r w:rsidR="00470EBF">
        <w:t xml:space="preserve"> </w:t>
      </w:r>
      <w:r w:rsidR="000A2967" w:rsidRPr="00A413B4">
        <w:t>by</w:t>
      </w:r>
      <w:r w:rsidR="00470EBF">
        <w:t xml:space="preserve"> </w:t>
      </w:r>
      <w:r w:rsidR="000A2967" w:rsidRPr="00A413B4">
        <w:t>Cook</w:t>
      </w:r>
      <w:r w:rsidR="00470EBF">
        <w:t xml:space="preserve"> </w:t>
      </w:r>
      <w:r w:rsidR="000A2967" w:rsidRPr="00A413B4">
        <w:t>Islanders;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</w:p>
    <w:p w:rsidR="000A2967" w:rsidRPr="00A413B4" w:rsidRDefault="005A2366" w:rsidP="00C26914">
      <w:pPr>
        <w:pStyle w:val="SingleTxtG"/>
      </w:pPr>
      <w:r>
        <w:tab/>
      </w:r>
      <w:r w:rsidR="000A2967" w:rsidRPr="00A413B4">
        <w:t>(h)</w:t>
      </w:r>
      <w:r w:rsidR="000A2967" w:rsidRPr="00A413B4">
        <w:tab/>
        <w:t>Goal</w:t>
      </w:r>
      <w:r w:rsidR="00470EBF">
        <w:t xml:space="preserve"> </w:t>
      </w:r>
      <w:r w:rsidR="000A2967" w:rsidRPr="00A413B4">
        <w:t>16:</w:t>
      </w:r>
      <w:r w:rsidR="00470EBF">
        <w:t xml:space="preserve"> </w:t>
      </w:r>
      <w:r w:rsidR="000A2967" w:rsidRPr="00A413B4">
        <w:t>Promote</w:t>
      </w:r>
      <w:r w:rsidR="00470EBF">
        <w:t xml:space="preserve"> </w:t>
      </w:r>
      <w:r w:rsidR="000A2967" w:rsidRPr="00A413B4">
        <w:t>a</w:t>
      </w:r>
      <w:r w:rsidR="00470EBF">
        <w:t xml:space="preserve"> </w:t>
      </w:r>
      <w:r w:rsidR="000A2967" w:rsidRPr="00A413B4">
        <w:t>peaceful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just</w:t>
      </w:r>
      <w:r w:rsidR="00470EBF">
        <w:t xml:space="preserve"> </w:t>
      </w:r>
      <w:r w:rsidR="000A2967" w:rsidRPr="00A413B4">
        <w:t>society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practice</w:t>
      </w:r>
      <w:r w:rsidR="00470EBF">
        <w:t xml:space="preserve"> </w:t>
      </w:r>
      <w:r w:rsidR="000A2967" w:rsidRPr="00A413B4">
        <w:t>good</w:t>
      </w:r>
      <w:r w:rsidR="00470EBF">
        <w:t xml:space="preserve"> </w:t>
      </w:r>
      <w:r w:rsidR="000A2967" w:rsidRPr="00A413B4">
        <w:t>governance</w:t>
      </w:r>
      <w:r w:rsidR="00470EBF">
        <w:t xml:space="preserve"> </w:t>
      </w:r>
      <w:r w:rsidR="000A2967" w:rsidRPr="00A413B4">
        <w:t>with</w:t>
      </w:r>
      <w:r w:rsidR="00470EBF">
        <w:t xml:space="preserve"> </w:t>
      </w:r>
      <w:r w:rsidR="000A2967" w:rsidRPr="00A413B4">
        <w:t>transparency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accountability.</w:t>
      </w:r>
    </w:p>
    <w:p w:rsidR="000A2967" w:rsidRPr="00A413B4" w:rsidRDefault="000A2967" w:rsidP="00C26914">
      <w:pPr>
        <w:pStyle w:val="SingleTxtG"/>
      </w:pPr>
      <w:r w:rsidRPr="00A413B4">
        <w:t>19.</w:t>
      </w:r>
      <w:r w:rsidRPr="00A413B4">
        <w:tab/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issue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independent</w:t>
      </w:r>
      <w:r w:rsidR="00470EBF">
        <w:t xml:space="preserve"> </w:t>
      </w:r>
      <w:r w:rsidRPr="00A413B4">
        <w:t>monitoring</w:t>
      </w:r>
      <w:r w:rsidR="00470EBF">
        <w:t xml:space="preserve"> </w:t>
      </w:r>
      <w:r w:rsidRPr="00A413B4">
        <w:t>mechanism,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human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function</w:t>
      </w:r>
      <w:r w:rsidR="00470EBF">
        <w:t xml:space="preserve"> </w:t>
      </w:r>
      <w:r w:rsidRPr="00A413B4">
        <w:t>remains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Office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Ombudsman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per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Cabinet</w:t>
      </w:r>
      <w:r w:rsidR="00470EBF">
        <w:t xml:space="preserve"> </w:t>
      </w:r>
      <w:r w:rsidRPr="00A413B4">
        <w:t>Directive</w:t>
      </w:r>
      <w:r w:rsidR="00470EBF">
        <w:t xml:space="preserve"> </w:t>
      </w:r>
      <w:r w:rsidRPr="00A413B4">
        <w:t>(CM</w:t>
      </w:r>
      <w:r w:rsidR="00470EBF">
        <w:t xml:space="preserve"> </w:t>
      </w:r>
      <w:r w:rsidRPr="00A413B4">
        <w:t>(07)</w:t>
      </w:r>
      <w:r w:rsidR="00470EBF">
        <w:t xml:space="preserve"> </w:t>
      </w:r>
      <w:r w:rsidRPr="00A413B4">
        <w:t>694).</w:t>
      </w:r>
      <w:r w:rsidR="00470EBF">
        <w:t xml:space="preserve"> </w:t>
      </w:r>
      <w:r w:rsidRPr="00A413B4">
        <w:t>Through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mid-term</w:t>
      </w:r>
      <w:r w:rsidR="00470EBF">
        <w:t xml:space="preserve"> </w:t>
      </w:r>
      <w:r w:rsidRPr="00A413B4">
        <w:t>budget</w:t>
      </w:r>
      <w:r w:rsidR="00470EBF">
        <w:t xml:space="preserve"> </w:t>
      </w:r>
      <w:r w:rsidRPr="00A413B4">
        <w:t>process,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Office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secured</w:t>
      </w:r>
      <w:r w:rsidR="00470EBF">
        <w:t xml:space="preserve"> </w:t>
      </w:r>
      <w:r w:rsidRPr="00A413B4">
        <w:t>funds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two</w:t>
      </w:r>
      <w:r w:rsidR="00470EBF">
        <w:t xml:space="preserve"> </w:t>
      </w:r>
      <w:r w:rsidRPr="00A413B4">
        <w:t>investigation</w:t>
      </w:r>
      <w:r w:rsidR="00470EBF">
        <w:t xml:space="preserve"> </w:t>
      </w:r>
      <w:r w:rsidRPr="00A413B4">
        <w:t>officers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2021/2022</w:t>
      </w:r>
      <w:r w:rsidR="00470EBF">
        <w:t xml:space="preserve"> </w:t>
      </w:r>
      <w:r w:rsidRPr="00A413B4">
        <w:t>financial</w:t>
      </w:r>
      <w:r w:rsidR="00470EBF">
        <w:t xml:space="preserve"> </w:t>
      </w:r>
      <w:r w:rsidRPr="00A413B4">
        <w:t>year</w:t>
      </w:r>
      <w:r w:rsidR="00470EBF">
        <w:t xml:space="preserve"> </w:t>
      </w:r>
      <w:r w:rsidRPr="00A413B4">
        <w:t>which</w:t>
      </w:r>
      <w:r w:rsidR="00470EBF">
        <w:t xml:space="preserve"> </w:t>
      </w:r>
      <w:r w:rsidRPr="00A413B4">
        <w:t>will</w:t>
      </w:r>
      <w:r w:rsidR="00470EBF">
        <w:t xml:space="preserve"> </w:t>
      </w:r>
      <w:r w:rsidRPr="00A413B4">
        <w:t>support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investigation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human</w:t>
      </w:r>
      <w:r w:rsidR="00470EBF">
        <w:t xml:space="preserve"> </w:t>
      </w:r>
      <w:r w:rsidRPr="00A413B4">
        <w:t>rights-based</w:t>
      </w:r>
      <w:r w:rsidR="00470EBF">
        <w:t xml:space="preserve"> </w:t>
      </w:r>
      <w:r w:rsidRPr="00A413B4">
        <w:t>complaints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infringements.</w:t>
      </w:r>
      <w:r w:rsidR="00A164FB">
        <w:t xml:space="preserve"> </w:t>
      </w:r>
      <w:r w:rsidRPr="00A413B4">
        <w:t>The</w:t>
      </w:r>
      <w:r w:rsidR="00470EBF">
        <w:t xml:space="preserve"> </w:t>
      </w:r>
      <w:r w:rsidRPr="00A413B4">
        <w:t>Office</w:t>
      </w:r>
      <w:r w:rsidR="00470EBF">
        <w:t xml:space="preserve"> </w:t>
      </w:r>
      <w:r w:rsidRPr="00A413B4">
        <w:t>will</w:t>
      </w:r>
      <w:r w:rsidR="00470EBF">
        <w:t xml:space="preserve"> </w:t>
      </w:r>
      <w:r w:rsidRPr="00A413B4">
        <w:t>also</w:t>
      </w:r>
      <w:r w:rsidR="00470EBF">
        <w:t xml:space="preserve"> </w:t>
      </w:r>
      <w:r w:rsidRPr="00A413B4">
        <w:t>be</w:t>
      </w:r>
      <w:r w:rsidR="00470EBF">
        <w:t xml:space="preserve"> </w:t>
      </w:r>
      <w:r w:rsidRPr="00A413B4">
        <w:t>carrying</w:t>
      </w:r>
      <w:r w:rsidR="00470EBF">
        <w:t xml:space="preserve"> </w:t>
      </w:r>
      <w:r w:rsidRPr="00A413B4">
        <w:t>out</w:t>
      </w:r>
      <w:r w:rsidR="00470EBF">
        <w:t xml:space="preserve"> </w:t>
      </w:r>
      <w:r w:rsidRPr="00A413B4">
        <w:t>public</w:t>
      </w:r>
      <w:r w:rsidR="00470EBF">
        <w:t xml:space="preserve"> </w:t>
      </w:r>
      <w:r w:rsidRPr="00A413B4">
        <w:t>awareness</w:t>
      </w:r>
      <w:r w:rsidR="00470EBF">
        <w:t xml:space="preserve"> </w:t>
      </w:r>
      <w:r w:rsidRPr="00A413B4">
        <w:t>campaigns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part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its</w:t>
      </w:r>
      <w:r w:rsidR="00470EBF">
        <w:t xml:space="preserve"> </w:t>
      </w:r>
      <w:r w:rsidRPr="00A413B4">
        <w:t>strategic</w:t>
      </w:r>
      <w:r w:rsidR="00470EBF">
        <w:t xml:space="preserve"> </w:t>
      </w:r>
      <w:r w:rsidRPr="00A413B4">
        <w:t>plan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coming</w:t>
      </w:r>
      <w:r w:rsidR="00470EBF">
        <w:t xml:space="preserve"> </w:t>
      </w:r>
      <w:r w:rsidRPr="00A413B4">
        <w:t>financial</w:t>
      </w:r>
      <w:r w:rsidR="00470EBF">
        <w:t xml:space="preserve"> </w:t>
      </w:r>
      <w:r w:rsidRPr="00A413B4">
        <w:t>year.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Office</w:t>
      </w:r>
      <w:r w:rsidR="00470EBF">
        <w:t xml:space="preserve"> </w:t>
      </w:r>
      <w:r w:rsidRPr="00A413B4">
        <w:t>will</w:t>
      </w:r>
      <w:r w:rsidR="00470EBF">
        <w:t xml:space="preserve"> </w:t>
      </w:r>
      <w:r w:rsidRPr="00A413B4">
        <w:t>also</w:t>
      </w:r>
      <w:r w:rsidR="00470EBF">
        <w:t xml:space="preserve"> </w:t>
      </w:r>
      <w:r w:rsidRPr="00A413B4">
        <w:t>be</w:t>
      </w:r>
      <w:r w:rsidR="00470EBF">
        <w:t xml:space="preserve"> </w:t>
      </w:r>
      <w:r w:rsidRPr="00A413B4">
        <w:t>looking</w:t>
      </w:r>
      <w:r w:rsidR="00470EBF">
        <w:t xml:space="preserve"> </w:t>
      </w:r>
      <w:r w:rsidRPr="00A413B4">
        <w:t>at</w:t>
      </w:r>
      <w:r w:rsidR="00470EBF">
        <w:t xml:space="preserve"> </w:t>
      </w:r>
      <w:r w:rsidRPr="00A413B4">
        <w:t>investigating</w:t>
      </w:r>
      <w:r w:rsidR="00470EBF">
        <w:t xml:space="preserve"> </w:t>
      </w:r>
      <w:r w:rsidRPr="00A413B4">
        <w:t>any</w:t>
      </w:r>
      <w:r w:rsidR="00470EBF">
        <w:t xml:space="preserve"> </w:t>
      </w:r>
      <w:r w:rsidRPr="00A413B4">
        <w:t>complaints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human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infringements</w:t>
      </w:r>
      <w:r w:rsidR="00470EBF">
        <w:t xml:space="preserve"> </w:t>
      </w:r>
      <w:r w:rsidRPr="00A413B4">
        <w:t>using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Ombudsman’s</w:t>
      </w:r>
      <w:r w:rsidR="00470EBF">
        <w:t xml:space="preserve"> </w:t>
      </w:r>
      <w:r w:rsidRPr="00A413B4">
        <w:t>mandate</w:t>
      </w:r>
      <w:r w:rsidR="00470EBF">
        <w:t xml:space="preserve"> </w:t>
      </w:r>
      <w:r w:rsidRPr="00A413B4">
        <w:t>under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Ombudsman</w:t>
      </w:r>
      <w:r w:rsidR="00470EBF">
        <w:t xml:space="preserve"> </w:t>
      </w:r>
      <w:r w:rsidRPr="00A413B4">
        <w:t>Act.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20.</w:t>
      </w:r>
      <w:r w:rsidRPr="00A413B4">
        <w:tab/>
        <w:t>The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supporting</w:t>
      </w:r>
      <w:r w:rsidR="00470EBF">
        <w:t xml:space="preserve"> </w:t>
      </w:r>
      <w:r w:rsidRPr="00A413B4">
        <w:t>staff</w:t>
      </w:r>
      <w:r w:rsidR="00470EBF">
        <w:t xml:space="preserve"> </w:t>
      </w:r>
      <w:r w:rsidRPr="00A413B4">
        <w:t>training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Human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Institutions</w:t>
      </w:r>
      <w:r w:rsidR="00470EBF">
        <w:t xml:space="preserve"> </w:t>
      </w:r>
      <w:r w:rsidRPr="00A413B4">
        <w:t>(NHRIs).Government</w:t>
      </w:r>
      <w:r w:rsidR="00470EBF">
        <w:t xml:space="preserve"> </w:t>
      </w:r>
      <w:r w:rsidRPr="00A413B4">
        <w:t>officials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attended</w:t>
      </w:r>
      <w:r w:rsidR="00470EBF">
        <w:t xml:space="preserve"> </w:t>
      </w:r>
      <w:r w:rsidRPr="00A413B4">
        <w:t>three</w:t>
      </w:r>
      <w:r w:rsidR="00470EBF">
        <w:t xml:space="preserve"> </w:t>
      </w:r>
      <w:r w:rsidRPr="00A413B4">
        <w:t>NHRI</w:t>
      </w:r>
      <w:r w:rsidR="00470EBF">
        <w:t xml:space="preserve"> </w:t>
      </w:r>
      <w:r w:rsidRPr="00A413B4">
        <w:t>trainings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2019.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provided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opportunity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officials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learn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other</w:t>
      </w:r>
      <w:r w:rsidR="00470EBF">
        <w:t xml:space="preserve"> </w:t>
      </w:r>
      <w:r w:rsidRPr="00A413B4">
        <w:t>countries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Pacific</w:t>
      </w:r>
      <w:r w:rsidR="00470EBF">
        <w:t xml:space="preserve"> </w:t>
      </w:r>
      <w:r w:rsidRPr="00A413B4">
        <w:t>region.</w:t>
      </w:r>
      <w:r w:rsidR="00470EBF">
        <w:t xml:space="preserve"> </w:t>
      </w:r>
      <w:r w:rsidRPr="00A413B4">
        <w:t>One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these</w:t>
      </w:r>
      <w:r w:rsidR="00470EBF">
        <w:t xml:space="preserve"> </w:t>
      </w:r>
      <w:r w:rsidRPr="00A413B4">
        <w:t>trainings</w:t>
      </w:r>
      <w:r w:rsidR="00470EBF">
        <w:t xml:space="preserve"> </w:t>
      </w:r>
      <w:r w:rsidRPr="00A413B4">
        <w:t>was</w:t>
      </w:r>
      <w:r w:rsidR="00470EBF">
        <w:t xml:space="preserve"> </w:t>
      </w:r>
      <w:r w:rsidRPr="00A413B4">
        <w:t>conducted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UK,</w:t>
      </w:r>
      <w:r w:rsidR="00470EBF">
        <w:t xml:space="preserve"> </w:t>
      </w:r>
      <w:r w:rsidRPr="00A413B4">
        <w:t>whereby</w:t>
      </w:r>
      <w:r w:rsidR="00470EBF">
        <w:t xml:space="preserve"> </w:t>
      </w:r>
      <w:r w:rsidRPr="00A413B4">
        <w:t>Pacific</w:t>
      </w:r>
      <w:r w:rsidR="00470EBF">
        <w:t xml:space="preserve"> </w:t>
      </w:r>
      <w:r w:rsidRPr="00A413B4">
        <w:t>delegates</w:t>
      </w:r>
      <w:r w:rsidR="00470EBF">
        <w:t xml:space="preserve"> </w:t>
      </w:r>
      <w:r w:rsidRPr="00A413B4">
        <w:t>including</w:t>
      </w:r>
      <w:r w:rsidR="00470EBF">
        <w:t xml:space="preserve"> </w:t>
      </w:r>
      <w:r w:rsidRPr="00A413B4">
        <w:t>representatives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had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chance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dialogue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representatives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Northern</w:t>
      </w:r>
      <w:r w:rsidR="00470EBF">
        <w:t xml:space="preserve"> </w:t>
      </w:r>
      <w:r w:rsidRPr="00A413B4">
        <w:t>Ireland</w:t>
      </w:r>
      <w:r w:rsidR="00470EBF">
        <w:t xml:space="preserve"> </w:t>
      </w:r>
      <w:r w:rsidRPr="00A413B4">
        <w:t>Human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Commission;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United</w:t>
      </w:r>
      <w:r w:rsidR="00470EBF">
        <w:t xml:space="preserve"> </w:t>
      </w:r>
      <w:r w:rsidRPr="00A413B4">
        <w:t>Kingdom</w:t>
      </w:r>
      <w:r w:rsidR="00470EBF">
        <w:t xml:space="preserve"> </w:t>
      </w:r>
      <w:r w:rsidRPr="00A413B4">
        <w:t>Equality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Human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Commission.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representatives</w:t>
      </w:r>
      <w:r w:rsidR="00470EBF">
        <w:t xml:space="preserve"> </w:t>
      </w:r>
      <w:r w:rsidRPr="00A413B4">
        <w:t>also</w:t>
      </w:r>
      <w:r w:rsidR="00470EBF">
        <w:t xml:space="preserve"> </w:t>
      </w:r>
      <w:r w:rsidRPr="00A413B4">
        <w:t>had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one-day</w:t>
      </w:r>
      <w:r w:rsidR="00470EBF">
        <w:t xml:space="preserve"> </w:t>
      </w:r>
      <w:r w:rsidRPr="00A413B4">
        <w:t>dialogue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New</w:t>
      </w:r>
      <w:r w:rsidR="00470EBF">
        <w:t xml:space="preserve"> </w:t>
      </w:r>
      <w:r w:rsidRPr="00A413B4">
        <w:lastRenderedPageBreak/>
        <w:t>Zealand</w:t>
      </w:r>
      <w:r w:rsidR="00470EBF">
        <w:t xml:space="preserve"> </w:t>
      </w:r>
      <w:r w:rsidRPr="00A413B4">
        <w:t>Human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Commission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Auckland.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</w:t>
      </w:r>
      <w:r w:rsidR="00470EBF">
        <w:t xml:space="preserve"> </w:t>
      </w:r>
      <w:r w:rsidRPr="00A413B4">
        <w:t>conducted</w:t>
      </w:r>
      <w:r w:rsidR="00470EBF">
        <w:t xml:space="preserve"> </w:t>
      </w:r>
      <w:r w:rsidRPr="00A413B4">
        <w:t>awareness</w:t>
      </w:r>
      <w:r w:rsidR="00470EBF">
        <w:t xml:space="preserve"> </w:t>
      </w:r>
      <w:r w:rsidRPr="00A413B4">
        <w:t>programs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NHRIs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Southern</w:t>
      </w:r>
      <w:r w:rsidR="00470EBF">
        <w:t xml:space="preserve"> </w:t>
      </w:r>
      <w:r w:rsidRPr="00A413B4">
        <w:t>group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(Aitutaki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Mangaia)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April</w:t>
      </w:r>
      <w:r w:rsidR="00470EBF">
        <w:t xml:space="preserve"> </w:t>
      </w:r>
      <w:r w:rsidRPr="00A413B4">
        <w:t>2017.</w:t>
      </w:r>
      <w:r w:rsidR="00470EBF">
        <w:t xml:space="preserve"> </w:t>
      </w:r>
      <w:r w:rsidRPr="00A413B4">
        <w:t>There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plans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conduct</w:t>
      </w:r>
      <w:r w:rsidR="00470EBF">
        <w:t xml:space="preserve"> </w:t>
      </w:r>
      <w:r w:rsidRPr="00A413B4">
        <w:t>similar</w:t>
      </w:r>
      <w:r w:rsidR="00470EBF">
        <w:t xml:space="preserve"> </w:t>
      </w:r>
      <w:r w:rsidRPr="00A413B4">
        <w:t>programs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Northern</w:t>
      </w:r>
      <w:r w:rsidR="00470EBF">
        <w:t xml:space="preserve"> </w:t>
      </w:r>
      <w:r w:rsidRPr="00A413B4">
        <w:t>group.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delay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carrying</w:t>
      </w:r>
      <w:r w:rsidR="00470EBF">
        <w:t xml:space="preserve"> </w:t>
      </w:r>
      <w:r w:rsidRPr="00A413B4">
        <w:t>out</w:t>
      </w:r>
      <w:r w:rsidR="00470EBF">
        <w:t xml:space="preserve"> </w:t>
      </w:r>
      <w:r w:rsidRPr="00A413B4">
        <w:t>awareness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Northern</w:t>
      </w:r>
      <w:r w:rsidR="00470EBF">
        <w:t xml:space="preserve"> </w:t>
      </w:r>
      <w:r w:rsidRPr="00A413B4">
        <w:t>group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result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human</w:t>
      </w:r>
      <w:r w:rsidR="00470EBF">
        <w:t xml:space="preserve"> </w:t>
      </w:r>
      <w:r w:rsidRPr="00A413B4">
        <w:t>resource</w:t>
      </w:r>
      <w:r w:rsidR="00470EBF">
        <w:t xml:space="preserve"> </w:t>
      </w:r>
      <w:r w:rsidRPr="00A413B4">
        <w:t>constraints.</w:t>
      </w:r>
    </w:p>
    <w:p w:rsidR="000A2967" w:rsidRPr="00A413B4" w:rsidRDefault="000A2967" w:rsidP="006E252B">
      <w:pPr>
        <w:pStyle w:val="H1G"/>
      </w:pPr>
      <w:r w:rsidRPr="00A413B4">
        <w:tab/>
        <w:t>D.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4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21.</w:t>
      </w:r>
      <w:r w:rsidRPr="00A413B4">
        <w:tab/>
        <w:t>The</w:t>
      </w:r>
      <w:r w:rsidR="00470EBF">
        <w:t xml:space="preserve"> </w:t>
      </w:r>
      <w:r w:rsidRPr="00A413B4">
        <w:t>Marriage</w:t>
      </w:r>
      <w:r w:rsidR="00470EBF">
        <w:t xml:space="preserve"> </w:t>
      </w:r>
      <w:r w:rsidRPr="00A413B4">
        <w:t>Amendment</w:t>
      </w:r>
      <w:r w:rsidR="00470EBF">
        <w:t xml:space="preserve"> </w:t>
      </w:r>
      <w:r w:rsidRPr="00A413B4">
        <w:t>Bill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currently</w:t>
      </w:r>
      <w:r w:rsidR="00470EBF">
        <w:t xml:space="preserve"> </w:t>
      </w:r>
      <w:r w:rsidRPr="00A413B4">
        <w:t>still</w:t>
      </w:r>
      <w:r w:rsidR="00470EBF">
        <w:t xml:space="preserve"> </w:t>
      </w:r>
      <w:r w:rsidRPr="00A413B4">
        <w:t>under</w:t>
      </w:r>
      <w:r w:rsidR="00470EBF">
        <w:t xml:space="preserve"> </w:t>
      </w:r>
      <w:r w:rsidRPr="00A413B4">
        <w:t>review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working</w:t>
      </w:r>
      <w:r w:rsidR="00470EBF">
        <w:t xml:space="preserve"> </w:t>
      </w:r>
      <w:r w:rsidRPr="00A413B4">
        <w:t>towards</w:t>
      </w:r>
      <w:r w:rsidR="00470EBF">
        <w:t xml:space="preserve"> </w:t>
      </w:r>
      <w:r w:rsidRPr="00A413B4">
        <w:t>finalizing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review,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be</w:t>
      </w:r>
      <w:r w:rsidR="00470EBF">
        <w:t xml:space="preserve"> </w:t>
      </w:r>
      <w:r w:rsidRPr="00A413B4">
        <w:t>tabled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Parliament.</w:t>
      </w:r>
      <w:r w:rsidR="00470EBF">
        <w:t xml:space="preserve"> </w:t>
      </w:r>
      <w:r w:rsidRPr="00A413B4">
        <w:t>While</w:t>
      </w:r>
      <w:r w:rsidR="00470EBF">
        <w:t xml:space="preserve"> </w:t>
      </w:r>
      <w:r w:rsidRPr="00A413B4">
        <w:t>there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no</w:t>
      </w:r>
      <w:r w:rsidR="00470EBF">
        <w:t xml:space="preserve"> </w:t>
      </w:r>
      <w:r w:rsidRPr="00A413B4">
        <w:t>confirmed</w:t>
      </w:r>
      <w:r w:rsidR="00470EBF">
        <w:t xml:space="preserve"> </w:t>
      </w:r>
      <w:r w:rsidRPr="00A413B4">
        <w:t>time-line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process,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doing</w:t>
      </w:r>
      <w:r w:rsidR="00470EBF">
        <w:t xml:space="preserve"> </w:t>
      </w:r>
      <w:r w:rsidRPr="00A413B4">
        <w:t>its</w:t>
      </w:r>
      <w:r w:rsidR="00470EBF">
        <w:t xml:space="preserve"> </w:t>
      </w:r>
      <w:r w:rsidRPr="00A413B4">
        <w:t>best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ensure</w:t>
      </w:r>
      <w:r w:rsidR="00470EBF">
        <w:t xml:space="preserve"> </w:t>
      </w:r>
      <w:r w:rsidRPr="00A413B4">
        <w:t>that</w:t>
      </w:r>
      <w:r w:rsidR="00470EBF">
        <w:t xml:space="preserve"> </w:t>
      </w:r>
      <w:r w:rsidRPr="00A413B4">
        <w:t>domestic</w:t>
      </w:r>
      <w:r w:rsidR="00470EBF">
        <w:t xml:space="preserve"> </w:t>
      </w:r>
      <w:r w:rsidRPr="00A413B4">
        <w:t>legislation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consistent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international</w:t>
      </w:r>
      <w:r w:rsidR="00470EBF">
        <w:t xml:space="preserve"> </w:t>
      </w:r>
      <w:r w:rsidRPr="00A413B4">
        <w:t>human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standards</w:t>
      </w:r>
      <w:r w:rsidR="00470EBF">
        <w:t xml:space="preserve"> </w:t>
      </w:r>
      <w:r w:rsidRPr="00A413B4">
        <w:t>including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Convention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Child.</w:t>
      </w:r>
    </w:p>
    <w:p w:rsidR="000A2967" w:rsidRPr="00A413B4" w:rsidRDefault="000A2967" w:rsidP="00C26914">
      <w:pPr>
        <w:pStyle w:val="SingleTxtG"/>
      </w:pPr>
      <w:r w:rsidRPr="00A413B4">
        <w:t>22.</w:t>
      </w:r>
      <w:r w:rsidRPr="00A413B4">
        <w:tab/>
        <w:t>The</w:t>
      </w:r>
      <w:r w:rsidR="00470EBF">
        <w:t xml:space="preserve"> </w:t>
      </w:r>
      <w:r w:rsidRPr="00A413B4">
        <w:t>Crimes</w:t>
      </w:r>
      <w:r w:rsidR="00470EBF">
        <w:t xml:space="preserve"> </w:t>
      </w:r>
      <w:r w:rsidRPr="00A413B4">
        <w:t>Bill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currently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Select</w:t>
      </w:r>
      <w:r w:rsidR="00470EBF">
        <w:t xml:space="preserve"> </w:t>
      </w:r>
      <w:r w:rsidRPr="00A413B4">
        <w:t>Committee</w:t>
      </w:r>
      <w:r w:rsidR="00470EBF">
        <w:t xml:space="preserve"> </w:t>
      </w:r>
      <w:r w:rsidRPr="00A413B4">
        <w:t>who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due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report</w:t>
      </w:r>
      <w:r w:rsidR="00470EBF">
        <w:t xml:space="preserve"> </w:t>
      </w:r>
      <w:r w:rsidRPr="00A413B4">
        <w:t>at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next</w:t>
      </w:r>
      <w:r w:rsidR="00470EBF">
        <w:t xml:space="preserve"> </w:t>
      </w:r>
      <w:r w:rsidRPr="00A413B4">
        <w:t>sitting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Parliament</w:t>
      </w:r>
      <w:r w:rsidR="00470EBF">
        <w:t xml:space="preserve"> </w:t>
      </w:r>
      <w:r w:rsidRPr="00A413B4">
        <w:t>(which</w:t>
      </w:r>
      <w:r w:rsidR="00470EBF">
        <w:t xml:space="preserve"> </w:t>
      </w:r>
      <w:r w:rsidRPr="00A413B4">
        <w:t>will</w:t>
      </w:r>
      <w:r w:rsidR="00470EBF">
        <w:t xml:space="preserve"> </w:t>
      </w:r>
      <w:r w:rsidRPr="00A413B4">
        <w:t>most</w:t>
      </w:r>
      <w:r w:rsidR="00470EBF">
        <w:t xml:space="preserve"> </w:t>
      </w:r>
      <w:r w:rsidRPr="00A413B4">
        <w:t>likely</w:t>
      </w:r>
      <w:r w:rsidR="00470EBF">
        <w:t xml:space="preserve"> </w:t>
      </w:r>
      <w:r w:rsidRPr="00A413B4">
        <w:t>will</w:t>
      </w:r>
      <w:r w:rsidR="00470EBF">
        <w:t xml:space="preserve"> </w:t>
      </w:r>
      <w:r w:rsidRPr="00A413B4">
        <w:t>be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December).</w:t>
      </w:r>
      <w:r w:rsidR="00470EBF">
        <w:t xml:space="preserve"> </w:t>
      </w:r>
      <w:r w:rsidRPr="00A413B4">
        <w:t>It</w:t>
      </w:r>
      <w:r w:rsidR="00470EBF">
        <w:t xml:space="preserve"> </w:t>
      </w:r>
      <w:r w:rsidRPr="00A413B4">
        <w:t>covers</w:t>
      </w:r>
      <w:r w:rsidR="00470EBF">
        <w:t xml:space="preserve"> </w:t>
      </w:r>
      <w:r w:rsidRPr="00A413B4">
        <w:t>children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number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areas</w:t>
      </w:r>
      <w:r w:rsidR="00470EBF">
        <w:t xml:space="preserve"> </w:t>
      </w:r>
      <w:r w:rsidRPr="00A413B4">
        <w:t>including:</w:t>
      </w:r>
    </w:p>
    <w:p w:rsidR="000A2967" w:rsidRPr="00A413B4" w:rsidRDefault="006E252B" w:rsidP="00C26914">
      <w:pPr>
        <w:pStyle w:val="SingleTxtG"/>
      </w:pPr>
      <w:r>
        <w:tab/>
      </w:r>
      <w:r w:rsidR="000A2967" w:rsidRPr="00A413B4">
        <w:t>(a)</w:t>
      </w:r>
      <w:r w:rsidR="000A2967" w:rsidRPr="00A413B4">
        <w:tab/>
        <w:t>Lack</w:t>
      </w:r>
      <w:r w:rsidR="00470EBF">
        <w:t xml:space="preserve"> </w:t>
      </w:r>
      <w:r w:rsidR="000A2967" w:rsidRPr="00A413B4">
        <w:t>of</w:t>
      </w:r>
      <w:r w:rsidR="00470EBF">
        <w:t xml:space="preserve"> </w:t>
      </w:r>
      <w:r w:rsidR="000A2967" w:rsidRPr="00A413B4">
        <w:t>capacity</w:t>
      </w:r>
      <w:r w:rsidR="00470EBF">
        <w:t xml:space="preserve"> </w:t>
      </w:r>
      <w:r w:rsidR="000A2967" w:rsidRPr="00A413B4">
        <w:t>–</w:t>
      </w:r>
      <w:r w:rsidR="00470EBF">
        <w:t xml:space="preserve"> </w:t>
      </w:r>
      <w:r w:rsidR="000A2967" w:rsidRPr="00A413B4">
        <w:t>children</w:t>
      </w:r>
      <w:r w:rsidR="00470EBF">
        <w:t xml:space="preserve"> </w:t>
      </w:r>
      <w:r w:rsidR="000A2967" w:rsidRPr="00A413B4">
        <w:t>under</w:t>
      </w:r>
      <w:r w:rsidR="00470EBF">
        <w:t xml:space="preserve"> </w:t>
      </w:r>
      <w:r w:rsidR="000A2967" w:rsidRPr="00A413B4">
        <w:t>10</w:t>
      </w:r>
      <w:r w:rsidR="00470EBF">
        <w:t xml:space="preserve"> </w:t>
      </w:r>
      <w:r w:rsidR="000A2967" w:rsidRPr="00A413B4">
        <w:t>years</w:t>
      </w:r>
      <w:r w:rsidR="00470EBF">
        <w:t xml:space="preserve"> </w:t>
      </w:r>
      <w:r w:rsidR="000A2967" w:rsidRPr="00A413B4">
        <w:t>cannot</w:t>
      </w:r>
      <w:r w:rsidR="00470EBF">
        <w:t xml:space="preserve"> </w:t>
      </w:r>
      <w:r w:rsidR="000A2967" w:rsidRPr="00A413B4">
        <w:t>be</w:t>
      </w:r>
      <w:r w:rsidR="00470EBF">
        <w:t xml:space="preserve"> </w:t>
      </w:r>
      <w:r w:rsidR="000A2967" w:rsidRPr="00A413B4">
        <w:t>convicted</w:t>
      </w:r>
      <w:r w:rsidR="00470EBF">
        <w:t xml:space="preserve"> </w:t>
      </w:r>
      <w:r w:rsidR="000A2967" w:rsidRPr="00A413B4">
        <w:t>of</w:t>
      </w:r>
      <w:r w:rsidR="00470EBF">
        <w:t xml:space="preserve"> </w:t>
      </w:r>
      <w:r w:rsidR="000A2967" w:rsidRPr="00A413B4">
        <w:t>an</w:t>
      </w:r>
      <w:r w:rsidR="00470EBF">
        <w:t xml:space="preserve"> </w:t>
      </w:r>
      <w:r w:rsidR="000A2967" w:rsidRPr="00A413B4">
        <w:t>offence,</w:t>
      </w:r>
      <w:r w:rsidR="00470EBF">
        <w:t xml:space="preserve"> </w:t>
      </w:r>
      <w:r w:rsidR="000A2967" w:rsidRPr="00A413B4">
        <w:t>children</w:t>
      </w:r>
      <w:r w:rsidR="00470EBF">
        <w:t xml:space="preserve"> </w:t>
      </w:r>
      <w:r w:rsidR="000A2967" w:rsidRPr="00A413B4">
        <w:t>between</w:t>
      </w:r>
      <w:r w:rsidR="00470EBF">
        <w:t xml:space="preserve"> </w:t>
      </w:r>
      <w:r w:rsidR="000A2967" w:rsidRPr="00A413B4">
        <w:t>10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14</w:t>
      </w:r>
      <w:r w:rsidR="00470EBF">
        <w:t xml:space="preserve"> </w:t>
      </w:r>
      <w:r w:rsidR="000A2967" w:rsidRPr="00A413B4">
        <w:t>years</w:t>
      </w:r>
      <w:r w:rsidR="00470EBF">
        <w:t xml:space="preserve"> </w:t>
      </w:r>
      <w:r w:rsidR="000A2967" w:rsidRPr="00A413B4">
        <w:t>may</w:t>
      </w:r>
      <w:r w:rsidR="00470EBF">
        <w:t xml:space="preserve"> </w:t>
      </w:r>
      <w:r w:rsidR="000A2967" w:rsidRPr="00A413B4">
        <w:t>be</w:t>
      </w:r>
      <w:r w:rsidR="00470EBF">
        <w:t xml:space="preserve"> </w:t>
      </w:r>
      <w:r w:rsidR="000A2967" w:rsidRPr="00A413B4">
        <w:t>convicted</w:t>
      </w:r>
      <w:r w:rsidR="00470EBF">
        <w:t xml:space="preserve"> </w:t>
      </w:r>
      <w:r w:rsidR="000A2967" w:rsidRPr="00A413B4">
        <w:t>but</w:t>
      </w:r>
      <w:r w:rsidR="00470EBF">
        <w:t xml:space="preserve"> </w:t>
      </w:r>
      <w:r w:rsidR="000A2967" w:rsidRPr="00A413B4">
        <w:t>only</w:t>
      </w:r>
      <w:r w:rsidR="00470EBF">
        <w:t xml:space="preserve"> </w:t>
      </w:r>
      <w:r w:rsidR="000A2967" w:rsidRPr="00A413B4">
        <w:t>if</w:t>
      </w:r>
      <w:r w:rsidR="00470EBF">
        <w:t xml:space="preserve"> </w:t>
      </w:r>
      <w:r w:rsidR="000A2967" w:rsidRPr="00A413B4">
        <w:t>they</w:t>
      </w:r>
      <w:r w:rsidR="00470EBF">
        <w:t xml:space="preserve"> </w:t>
      </w:r>
      <w:r w:rsidR="000A2967" w:rsidRPr="00A413B4">
        <w:t>know</w:t>
      </w:r>
      <w:r w:rsidR="00470EBF">
        <w:t xml:space="preserve"> </w:t>
      </w:r>
      <w:r w:rsidR="000A2967" w:rsidRPr="00A413B4">
        <w:t>that</w:t>
      </w:r>
      <w:r w:rsidR="00470EBF">
        <w:t xml:space="preserve"> </w:t>
      </w:r>
      <w:r w:rsidR="000A2967" w:rsidRPr="00A413B4">
        <w:t>their</w:t>
      </w:r>
      <w:r w:rsidR="00470EBF">
        <w:t xml:space="preserve"> </w:t>
      </w:r>
      <w:r w:rsidR="000A2967" w:rsidRPr="00A413B4">
        <w:t>conduct</w:t>
      </w:r>
      <w:r w:rsidR="00470EBF">
        <w:t xml:space="preserve"> </w:t>
      </w:r>
      <w:r w:rsidR="000A2967" w:rsidRPr="00A413B4">
        <w:t>is</w:t>
      </w:r>
      <w:r w:rsidR="00470EBF">
        <w:t xml:space="preserve"> </w:t>
      </w:r>
      <w:r w:rsidR="000A2967" w:rsidRPr="00A413B4">
        <w:t>wrong</w:t>
      </w:r>
      <w:r w:rsidR="00470EBF">
        <w:t xml:space="preserve"> </w:t>
      </w:r>
      <w:r w:rsidR="000A2967" w:rsidRPr="00A413B4">
        <w:t>(burden</w:t>
      </w:r>
      <w:r w:rsidR="00470EBF">
        <w:t xml:space="preserve"> </w:t>
      </w:r>
      <w:r w:rsidR="000A2967" w:rsidRPr="00A413B4">
        <w:t>of</w:t>
      </w:r>
      <w:r w:rsidR="00470EBF">
        <w:t xml:space="preserve"> </w:t>
      </w:r>
      <w:r w:rsidR="000A2967" w:rsidRPr="00A413B4">
        <w:t>proof</w:t>
      </w:r>
      <w:r w:rsidR="00470EBF">
        <w:t xml:space="preserve"> </w:t>
      </w:r>
      <w:r w:rsidR="000A2967" w:rsidRPr="00A413B4">
        <w:t>for</w:t>
      </w:r>
      <w:r w:rsidR="00470EBF">
        <w:t xml:space="preserve"> </w:t>
      </w:r>
      <w:r w:rsidR="000A2967" w:rsidRPr="00A413B4">
        <w:t>this</w:t>
      </w:r>
      <w:r w:rsidR="00470EBF">
        <w:t xml:space="preserve"> </w:t>
      </w:r>
      <w:r w:rsidR="000A2967" w:rsidRPr="00A413B4">
        <w:t>rests</w:t>
      </w:r>
      <w:r w:rsidR="00470EBF">
        <w:t xml:space="preserve"> </w:t>
      </w:r>
      <w:r w:rsidR="000A2967" w:rsidRPr="00A413B4">
        <w:t>with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prosecution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it</w:t>
      </w:r>
      <w:r w:rsidR="00470EBF">
        <w:t xml:space="preserve"> </w:t>
      </w:r>
      <w:r w:rsidR="000A2967" w:rsidRPr="00A413B4">
        <w:t>is</w:t>
      </w:r>
      <w:r w:rsidR="00470EBF">
        <w:t xml:space="preserve"> </w:t>
      </w:r>
      <w:r w:rsidR="000A2967" w:rsidRPr="00A413B4">
        <w:t>ultimately</w:t>
      </w:r>
      <w:r w:rsidR="00470EBF">
        <w:t xml:space="preserve"> </w:t>
      </w:r>
      <w:r w:rsidR="000A2967" w:rsidRPr="00A413B4">
        <w:t>a</w:t>
      </w:r>
      <w:r w:rsidR="00470EBF">
        <w:t xml:space="preserve"> </w:t>
      </w:r>
      <w:r w:rsidR="000A2967" w:rsidRPr="00A413B4">
        <w:t>question</w:t>
      </w:r>
      <w:r w:rsidR="00470EBF">
        <w:t xml:space="preserve"> </w:t>
      </w:r>
      <w:r w:rsidR="000A2967" w:rsidRPr="00A413B4">
        <w:t>of</w:t>
      </w:r>
      <w:r w:rsidR="00470EBF">
        <w:t xml:space="preserve"> </w:t>
      </w:r>
      <w:r w:rsidR="000A2967" w:rsidRPr="00A413B4">
        <w:t>fact);</w:t>
      </w:r>
    </w:p>
    <w:p w:rsidR="000A2967" w:rsidRPr="00A413B4" w:rsidRDefault="006E252B" w:rsidP="00C26914">
      <w:pPr>
        <w:pStyle w:val="SingleTxtG"/>
      </w:pPr>
      <w:r>
        <w:tab/>
      </w:r>
      <w:r w:rsidR="000A2967" w:rsidRPr="00A413B4">
        <w:t>(b)</w:t>
      </w:r>
      <w:r w:rsidR="000A2967" w:rsidRPr="00A413B4">
        <w:tab/>
        <w:t>Special</w:t>
      </w:r>
      <w:r w:rsidR="00470EBF">
        <w:t xml:space="preserve"> </w:t>
      </w:r>
      <w:r w:rsidR="000A2967" w:rsidRPr="00A413B4">
        <w:t>sexual</w:t>
      </w:r>
      <w:r w:rsidR="00470EBF">
        <w:t xml:space="preserve"> </w:t>
      </w:r>
      <w:r w:rsidR="000A2967" w:rsidRPr="00A413B4">
        <w:t>offence</w:t>
      </w:r>
      <w:r w:rsidR="00470EBF">
        <w:t xml:space="preserve"> </w:t>
      </w:r>
      <w:r w:rsidR="000A2967" w:rsidRPr="00A413B4">
        <w:t>provisions</w:t>
      </w:r>
      <w:r w:rsidR="00470EBF">
        <w:t xml:space="preserve"> </w:t>
      </w:r>
      <w:r w:rsidR="000A2967" w:rsidRPr="00A413B4">
        <w:t>involving</w:t>
      </w:r>
      <w:r w:rsidR="00470EBF">
        <w:t xml:space="preserve"> </w:t>
      </w:r>
      <w:r w:rsidR="000A2967" w:rsidRPr="00A413B4">
        <w:t>children</w:t>
      </w:r>
      <w:r w:rsidR="00470EBF">
        <w:t xml:space="preserve"> </w:t>
      </w:r>
      <w:r w:rsidR="000A2967" w:rsidRPr="00A413B4">
        <w:t>(subpart</w:t>
      </w:r>
      <w:r w:rsidR="00470EBF">
        <w:t xml:space="preserve"> </w:t>
      </w:r>
      <w:r w:rsidR="000A2967" w:rsidRPr="00A413B4">
        <w:t>11</w:t>
      </w:r>
      <w:r w:rsidR="00470EBF">
        <w:t xml:space="preserve"> </w:t>
      </w:r>
      <w:r w:rsidR="000A2967" w:rsidRPr="00A413B4">
        <w:t>–</w:t>
      </w:r>
      <w:r w:rsidR="00470EBF">
        <w:t xml:space="preserve"> </w:t>
      </w:r>
      <w:r w:rsidR="000A2967" w:rsidRPr="00A413B4">
        <w:t>sexual</w:t>
      </w:r>
      <w:r w:rsidR="00470EBF">
        <w:t xml:space="preserve"> </w:t>
      </w:r>
      <w:r w:rsidR="000A2967" w:rsidRPr="00A413B4">
        <w:t>offences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subpart</w:t>
      </w:r>
      <w:r w:rsidR="00470EBF">
        <w:t xml:space="preserve"> </w:t>
      </w:r>
      <w:r w:rsidR="000A2967" w:rsidRPr="00A413B4">
        <w:t>13</w:t>
      </w:r>
      <w:r w:rsidR="00470EBF">
        <w:t xml:space="preserve"> </w:t>
      </w:r>
      <w:r w:rsidR="000A2967" w:rsidRPr="00A413B4">
        <w:t>–</w:t>
      </w:r>
      <w:r w:rsidR="00470EBF">
        <w:t xml:space="preserve"> </w:t>
      </w:r>
      <w:r w:rsidR="000A2967" w:rsidRPr="00A413B4">
        <w:t>child</w:t>
      </w:r>
      <w:r w:rsidR="00470EBF">
        <w:t xml:space="preserve"> </w:t>
      </w:r>
      <w:r w:rsidR="000A2967" w:rsidRPr="00A413B4">
        <w:t>abuse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other</w:t>
      </w:r>
      <w:r w:rsidR="00470EBF">
        <w:t xml:space="preserve"> </w:t>
      </w:r>
      <w:r w:rsidR="000A2967" w:rsidRPr="00A413B4">
        <w:t>indecent</w:t>
      </w:r>
      <w:r w:rsidR="00470EBF">
        <w:t xml:space="preserve"> </w:t>
      </w:r>
      <w:r w:rsidR="000A2967" w:rsidRPr="00A413B4">
        <w:t>material).</w:t>
      </w:r>
    </w:p>
    <w:p w:rsidR="000A2967" w:rsidRPr="00A413B4" w:rsidRDefault="000A2967" w:rsidP="00C26914">
      <w:pPr>
        <w:pStyle w:val="SingleTxtG"/>
      </w:pPr>
      <w:r w:rsidRPr="00A413B4">
        <w:t>23.</w:t>
      </w:r>
      <w:r w:rsidRPr="00A413B4">
        <w:tab/>
        <w:t>There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no</w:t>
      </w:r>
      <w:r w:rsidR="00470EBF">
        <w:t xml:space="preserve"> </w:t>
      </w:r>
      <w:r w:rsidRPr="00A413B4">
        <w:t>explicit</w:t>
      </w:r>
      <w:r w:rsidR="00470EBF">
        <w:t xml:space="preserve"> </w:t>
      </w:r>
      <w:r w:rsidRPr="00A413B4">
        <w:t>provision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assault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child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current</w:t>
      </w:r>
      <w:r w:rsidR="00470EBF">
        <w:t xml:space="preserve"> </w:t>
      </w:r>
      <w:r w:rsidRPr="00A413B4">
        <w:t>Crimes</w:t>
      </w:r>
      <w:r w:rsidR="00470EBF">
        <w:t xml:space="preserve"> </w:t>
      </w:r>
      <w:r w:rsidRPr="00A413B4">
        <w:t>Bill.</w:t>
      </w:r>
      <w:r w:rsidR="00470EBF">
        <w:t xml:space="preserve"> </w:t>
      </w:r>
      <w:r w:rsidRPr="00A413B4">
        <w:t>However,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general</w:t>
      </w:r>
      <w:r w:rsidR="00470EBF">
        <w:t xml:space="preserve"> </w:t>
      </w:r>
      <w:r w:rsidRPr="00A413B4">
        <w:t>assault</w:t>
      </w:r>
      <w:r w:rsidR="00470EBF">
        <w:t xml:space="preserve"> </w:t>
      </w:r>
      <w:r w:rsidRPr="00A413B4">
        <w:t>provisions</w:t>
      </w:r>
      <w:r w:rsidR="00470EBF">
        <w:t xml:space="preserve"> </w:t>
      </w:r>
      <w:r w:rsidRPr="00A413B4">
        <w:t>cover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action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vulnerability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victim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taken</w:t>
      </w:r>
      <w:r w:rsidR="00470EBF">
        <w:t xml:space="preserve"> </w:t>
      </w:r>
      <w:r w:rsidRPr="00A413B4">
        <w:t>into</w:t>
      </w:r>
      <w:r w:rsidR="00470EBF">
        <w:t xml:space="preserve"> </w:t>
      </w:r>
      <w:r w:rsidRPr="00A413B4">
        <w:t>account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Court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sentencing.</w:t>
      </w:r>
      <w:r w:rsidR="00470EBF">
        <w:t xml:space="preserve"> </w:t>
      </w:r>
      <w:r w:rsidRPr="00A413B4">
        <w:t>There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still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defense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lawful</w:t>
      </w:r>
      <w:r w:rsidR="00470EBF">
        <w:t xml:space="preserve"> </w:t>
      </w:r>
      <w:r w:rsidRPr="00A413B4">
        <w:t>correction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child</w:t>
      </w:r>
      <w:r w:rsidR="00470EBF">
        <w:t xml:space="preserve"> </w:t>
      </w:r>
      <w:r w:rsidRPr="00A413B4">
        <w:t>but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defense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more</w:t>
      </w:r>
      <w:r w:rsidR="00470EBF">
        <w:t xml:space="preserve"> </w:t>
      </w:r>
      <w:r w:rsidRPr="00A413B4">
        <w:t>restrictive</w:t>
      </w:r>
      <w:r w:rsidR="00470EBF">
        <w:t xml:space="preserve"> </w:t>
      </w:r>
      <w:r w:rsidRPr="00A413B4">
        <w:t>than</w:t>
      </w:r>
      <w:r w:rsidR="00470EBF">
        <w:t xml:space="preserve"> </w:t>
      </w:r>
      <w:r w:rsidRPr="00A413B4">
        <w:t>what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presently</w:t>
      </w:r>
      <w:r w:rsidR="00470EBF">
        <w:t xml:space="preserve"> </w:t>
      </w:r>
      <w:r w:rsidRPr="00A413B4">
        <w:t>available.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24.</w:t>
      </w:r>
      <w:r w:rsidRPr="00A413B4">
        <w:tab/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Act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1915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yet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be</w:t>
      </w:r>
      <w:r w:rsidR="00470EBF">
        <w:t xml:space="preserve"> </w:t>
      </w:r>
      <w:r w:rsidRPr="00A413B4">
        <w:t>amended.</w:t>
      </w:r>
      <w:r w:rsidR="00470EBF">
        <w:t xml:space="preserve"> </w:t>
      </w:r>
      <w:r w:rsidRPr="00A413B4">
        <w:t>However,</w:t>
      </w:r>
      <w:r w:rsidR="00470EBF">
        <w:t xml:space="preserve"> </w:t>
      </w:r>
      <w:r w:rsidRPr="00A413B4">
        <w:t>some</w:t>
      </w:r>
      <w:r w:rsidR="00470EBF">
        <w:t xml:space="preserve"> </w:t>
      </w:r>
      <w:r w:rsidRPr="00A413B4">
        <w:t>progress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made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practice</w:t>
      </w:r>
      <w:r w:rsidR="00470EBF">
        <w:t xml:space="preserve"> </w:t>
      </w:r>
      <w:r w:rsidRPr="00A413B4">
        <w:t>when</w:t>
      </w:r>
      <w:r w:rsidR="00470EBF">
        <w:t xml:space="preserve"> </w:t>
      </w:r>
      <w:r w:rsidRPr="00A413B4">
        <w:t>it</w:t>
      </w:r>
      <w:r w:rsidR="00470EBF">
        <w:t xml:space="preserve"> </w:t>
      </w:r>
      <w:r w:rsidRPr="00A413B4">
        <w:t>comes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inheritance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adopted</w:t>
      </w:r>
      <w:r w:rsidR="00470EBF">
        <w:t xml:space="preserve"> </w:t>
      </w:r>
      <w:r w:rsidRPr="00A413B4">
        <w:t>children.</w:t>
      </w:r>
      <w:r w:rsidR="00470EBF">
        <w:t xml:space="preserve"> </w:t>
      </w:r>
      <w:r w:rsidRPr="00A413B4">
        <w:t>While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application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adoption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filed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Justice,</w:t>
      </w:r>
      <w:r w:rsidR="00470EBF">
        <w:t xml:space="preserve"> </w:t>
      </w:r>
      <w:r w:rsidRPr="00A413B4">
        <w:t>all</w:t>
      </w:r>
      <w:r w:rsidR="00470EBF">
        <w:t xml:space="preserve"> </w:t>
      </w:r>
      <w:r w:rsidRPr="00A413B4">
        <w:t>welfare</w:t>
      </w:r>
      <w:r w:rsidR="00470EBF">
        <w:t xml:space="preserve"> </w:t>
      </w:r>
      <w:r w:rsidRPr="00A413B4">
        <w:t>adoption</w:t>
      </w:r>
      <w:r w:rsidR="00470EBF">
        <w:t xml:space="preserve"> </w:t>
      </w:r>
      <w:r w:rsidRPr="00A413B4">
        <w:t>assessment</w:t>
      </w:r>
      <w:r w:rsidR="00470EBF">
        <w:t xml:space="preserve"> </w:t>
      </w:r>
      <w:r w:rsidRPr="00A413B4">
        <w:t>reports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done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Child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Family</w:t>
      </w:r>
      <w:r w:rsidR="00470EBF">
        <w:t xml:space="preserve"> </w:t>
      </w:r>
      <w:r w:rsidRPr="00A413B4">
        <w:t>Service</w:t>
      </w:r>
      <w:r w:rsidR="00470EBF">
        <w:t xml:space="preserve"> </w:t>
      </w:r>
      <w:r w:rsidRPr="00A413B4">
        <w:t>Unit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Affairs.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2016,</w:t>
      </w:r>
      <w:r w:rsidR="00470EBF">
        <w:t xml:space="preserve"> </w:t>
      </w:r>
      <w:r w:rsidRPr="00A413B4">
        <w:t>assessment</w:t>
      </w:r>
      <w:r w:rsidR="00470EBF">
        <w:t xml:space="preserve"> </w:t>
      </w:r>
      <w:r w:rsidRPr="00A413B4">
        <w:t>questions</w:t>
      </w:r>
      <w:r w:rsidR="00470EBF">
        <w:t xml:space="preserve"> </w:t>
      </w:r>
      <w:r w:rsidRPr="00A413B4">
        <w:t>were</w:t>
      </w:r>
      <w:r w:rsidR="00470EBF">
        <w:t xml:space="preserve"> </w:t>
      </w:r>
      <w:r w:rsidRPr="00A413B4">
        <w:t>amended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include</w:t>
      </w:r>
      <w:r w:rsidR="00470EBF">
        <w:t xml:space="preserve"> </w:t>
      </w:r>
      <w:r w:rsidRPr="00A413B4">
        <w:t>discussion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family</w:t>
      </w:r>
      <w:r w:rsidR="00470EBF">
        <w:t xml:space="preserve"> </w:t>
      </w:r>
      <w:r w:rsidRPr="00A413B4">
        <w:t>members</w:t>
      </w:r>
      <w:r w:rsidR="00470EBF">
        <w:t xml:space="preserve"> </w:t>
      </w:r>
      <w:r w:rsidRPr="00A413B4">
        <w:t>(adoptive</w:t>
      </w:r>
      <w:r w:rsidR="00470EBF">
        <w:t xml:space="preserve"> </w:t>
      </w:r>
      <w:r w:rsidRPr="00A413B4">
        <w:t>family)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inheritance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adopted</w:t>
      </w:r>
      <w:r w:rsidR="00470EBF">
        <w:t xml:space="preserve"> </w:t>
      </w:r>
      <w:r w:rsidRPr="00A413B4">
        <w:t>child.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decision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include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discussion</w:t>
      </w:r>
      <w:r w:rsidR="00470EBF">
        <w:t xml:space="preserve"> </w:t>
      </w:r>
      <w:r w:rsidRPr="00A413B4">
        <w:t>was</w:t>
      </w:r>
      <w:r w:rsidR="00470EBF">
        <w:t xml:space="preserve"> </w:t>
      </w:r>
      <w:r w:rsidRPr="00A413B4">
        <w:t>informed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court</w:t>
      </w:r>
      <w:r w:rsidR="00470EBF">
        <w:t xml:space="preserve"> </w:t>
      </w:r>
      <w:r w:rsidRPr="00A413B4">
        <w:t>decisions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past</w:t>
      </w:r>
      <w:r w:rsidR="00470EBF">
        <w:t xml:space="preserve"> </w:t>
      </w:r>
      <w:r w:rsidRPr="00A413B4">
        <w:t>that</w:t>
      </w:r>
      <w:r w:rsidR="00470EBF">
        <w:t xml:space="preserve"> </w:t>
      </w:r>
      <w:r w:rsidRPr="00A413B4">
        <w:t>relate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inheritance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but</w:t>
      </w:r>
      <w:r w:rsidR="00470EBF">
        <w:t xml:space="preserve"> </w:t>
      </w:r>
      <w:r w:rsidRPr="00A413B4">
        <w:t>were</w:t>
      </w:r>
      <w:r w:rsidR="00470EBF">
        <w:t xml:space="preserve"> </w:t>
      </w:r>
      <w:r w:rsidRPr="00A413B4">
        <w:t>never</w:t>
      </w:r>
      <w:r w:rsidR="00470EBF">
        <w:t xml:space="preserve"> </w:t>
      </w:r>
      <w:r w:rsidRPr="00A413B4">
        <w:t>captured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assessment</w:t>
      </w:r>
      <w:r w:rsidR="00470EBF">
        <w:t xml:space="preserve"> </w:t>
      </w:r>
      <w:r w:rsidRPr="00A413B4">
        <w:t>process.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assessment</w:t>
      </w:r>
      <w:r w:rsidR="00470EBF">
        <w:t xml:space="preserve"> </w:t>
      </w:r>
      <w:r w:rsidRPr="00A413B4">
        <w:t>process</w:t>
      </w:r>
      <w:r w:rsidR="00470EBF">
        <w:t xml:space="preserve"> </w:t>
      </w:r>
      <w:r w:rsidRPr="00A413B4">
        <w:t>also</w:t>
      </w:r>
      <w:r w:rsidR="00470EBF">
        <w:t xml:space="preserve"> </w:t>
      </w:r>
      <w:r w:rsidRPr="00A413B4">
        <w:t>takes</w:t>
      </w:r>
      <w:r w:rsidR="00470EBF">
        <w:t xml:space="preserve"> </w:t>
      </w:r>
      <w:r w:rsidRPr="00A413B4">
        <w:t>into</w:t>
      </w:r>
      <w:r w:rsidR="00470EBF">
        <w:t xml:space="preserve"> </w:t>
      </w:r>
      <w:r w:rsidRPr="00A413B4">
        <w:t>consideration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best</w:t>
      </w:r>
      <w:r w:rsidR="00470EBF">
        <w:t xml:space="preserve"> </w:t>
      </w:r>
      <w:r w:rsidRPr="00A413B4">
        <w:t>interests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child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undertakes</w:t>
      </w:r>
      <w:r w:rsidR="00470EBF">
        <w:t xml:space="preserve"> </w:t>
      </w:r>
      <w:r w:rsidRPr="00A413B4">
        <w:t>private</w:t>
      </w:r>
      <w:r w:rsidR="00470EBF">
        <w:t xml:space="preserve"> </w:t>
      </w:r>
      <w:r w:rsidRPr="00A413B4">
        <w:t>discussions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adopted</w:t>
      </w:r>
      <w:r w:rsidR="00470EBF">
        <w:t xml:space="preserve"> </w:t>
      </w:r>
      <w:r w:rsidRPr="00A413B4">
        <w:t>children</w:t>
      </w:r>
      <w:r w:rsidR="00470EBF">
        <w:t xml:space="preserve"> </w:t>
      </w:r>
      <w:r w:rsidRPr="00A413B4">
        <w:t>(consent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guardian)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hear</w:t>
      </w:r>
      <w:r w:rsidR="00470EBF">
        <w:t xml:space="preserve"> </w:t>
      </w:r>
      <w:r w:rsidRPr="00A413B4">
        <w:t>their</w:t>
      </w:r>
      <w:r w:rsidR="00470EBF">
        <w:t xml:space="preserve"> </w:t>
      </w:r>
      <w:r w:rsidRPr="00A413B4">
        <w:t>views.</w:t>
      </w:r>
      <w:r w:rsidR="00470EBF">
        <w:t xml:space="preserve"> </w:t>
      </w:r>
      <w:r w:rsidRPr="00A413B4">
        <w:t>Land</w:t>
      </w:r>
      <w:r w:rsidR="00470EBF">
        <w:t xml:space="preserve"> </w:t>
      </w:r>
      <w:r w:rsidRPr="00A413B4">
        <w:t>Courts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jurisdiction</w:t>
      </w:r>
      <w:r w:rsidR="00470EBF">
        <w:t xml:space="preserve"> </w:t>
      </w:r>
      <w:r w:rsidRPr="00A413B4">
        <w:t>over</w:t>
      </w:r>
      <w:r w:rsidR="00470EBF">
        <w:t xml:space="preserve"> </w:t>
      </w:r>
      <w:r w:rsidRPr="00A413B4">
        <w:t>all</w:t>
      </w:r>
      <w:r w:rsidR="00470EBF">
        <w:t xml:space="preserve"> </w:t>
      </w:r>
      <w:r w:rsidRPr="00A413B4">
        <w:t>adoption</w:t>
      </w:r>
      <w:r w:rsidR="00470EBF">
        <w:t xml:space="preserve"> </w:t>
      </w:r>
      <w:r w:rsidRPr="00A413B4">
        <w:t>cases.</w:t>
      </w:r>
    </w:p>
    <w:p w:rsidR="000A2967" w:rsidRPr="00A413B4" w:rsidRDefault="000A2967" w:rsidP="0086414D">
      <w:pPr>
        <w:pStyle w:val="H1G"/>
      </w:pPr>
      <w:r w:rsidRPr="00A413B4">
        <w:tab/>
        <w:t>E.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5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25.</w:t>
      </w:r>
      <w:r w:rsidRPr="00A413B4">
        <w:tab/>
        <w:t>The</w:t>
      </w:r>
      <w:r w:rsidR="00470EBF">
        <w:t xml:space="preserve"> </w:t>
      </w:r>
      <w:r w:rsidRPr="00A413B4">
        <w:t>2012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Act</w:t>
      </w:r>
      <w:r w:rsidR="00470EBF">
        <w:t xml:space="preserve"> </w:t>
      </w:r>
      <w:r w:rsidRPr="00A413B4">
        <w:t>explicitly</w:t>
      </w:r>
      <w:r w:rsidR="00470EBF">
        <w:t xml:space="preserve"> </w:t>
      </w:r>
      <w:r w:rsidRPr="00A413B4">
        <w:t>prohibits</w:t>
      </w:r>
      <w:r w:rsidR="00470EBF">
        <w:t xml:space="preserve"> </w:t>
      </w:r>
      <w:r w:rsidRPr="00A413B4">
        <w:t>corporal</w:t>
      </w:r>
      <w:r w:rsidR="00470EBF">
        <w:t xml:space="preserve"> </w:t>
      </w:r>
      <w:r w:rsidRPr="00A413B4">
        <w:t>punishment.</w:t>
      </w:r>
      <w:r w:rsidR="00A164FB">
        <w:t xml:space="preserve"> </w:t>
      </w:r>
      <w:r w:rsidRPr="00A413B4">
        <w:t>Part</w:t>
      </w:r>
      <w:r w:rsidR="00470EBF">
        <w:t xml:space="preserve"> </w:t>
      </w:r>
      <w:r w:rsidRPr="00A413B4">
        <w:t>8,</w:t>
      </w:r>
      <w:r w:rsidR="00470EBF">
        <w:t xml:space="preserve"> </w:t>
      </w:r>
      <w:r w:rsidRPr="00A413B4">
        <w:t>109</w:t>
      </w:r>
      <w:r w:rsidR="00470EBF">
        <w:t xml:space="preserve"> </w:t>
      </w:r>
      <w:r w:rsidRPr="00A413B4">
        <w:t>(1)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(2)</w:t>
      </w:r>
      <w:r w:rsidR="00470EBF">
        <w:t xml:space="preserve"> </w:t>
      </w:r>
      <w:r w:rsidRPr="00A413B4">
        <w:t>states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person</w:t>
      </w:r>
      <w:r w:rsidR="00470EBF">
        <w:t xml:space="preserve"> </w:t>
      </w:r>
      <w:r w:rsidRPr="00A413B4">
        <w:t>at</w:t>
      </w:r>
      <w:r w:rsidR="00470EBF">
        <w:t xml:space="preserve"> </w:t>
      </w:r>
      <w:r w:rsidRPr="00A413B4">
        <w:t>an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institution,</w:t>
      </w:r>
      <w:r w:rsidR="00470EBF">
        <w:t xml:space="preserve"> </w:t>
      </w:r>
      <w:r w:rsidRPr="00A413B4">
        <w:t>or</w:t>
      </w:r>
      <w:r w:rsidR="00470EBF">
        <w:t xml:space="preserve"> </w:t>
      </w:r>
      <w:r w:rsidRPr="00A413B4">
        <w:t>at</w:t>
      </w:r>
      <w:r w:rsidR="00470EBF">
        <w:t xml:space="preserve"> </w:t>
      </w:r>
      <w:r w:rsidRPr="00A413B4">
        <w:t>an</w:t>
      </w:r>
      <w:r w:rsidR="00470EBF">
        <w:t xml:space="preserve"> </w:t>
      </w:r>
      <w:r w:rsidRPr="00A413B4">
        <w:t>educational</w:t>
      </w:r>
      <w:r w:rsidR="00470EBF">
        <w:t xml:space="preserve"> </w:t>
      </w:r>
      <w:r w:rsidRPr="00A413B4">
        <w:t>institution</w:t>
      </w:r>
      <w:r w:rsidR="00470EBF">
        <w:t xml:space="preserve"> </w:t>
      </w:r>
      <w:r w:rsidRPr="00A413B4">
        <w:t>activity,</w:t>
      </w:r>
      <w:r w:rsidR="00470EBF">
        <w:t xml:space="preserve"> </w:t>
      </w:r>
      <w:r w:rsidRPr="00A413B4">
        <w:t>must</w:t>
      </w:r>
      <w:r w:rsidR="00470EBF">
        <w:t xml:space="preserve"> </w:t>
      </w:r>
      <w:r w:rsidRPr="00A413B4">
        <w:t>not:</w:t>
      </w:r>
      <w:r w:rsidR="00470EBF">
        <w:t xml:space="preserve"> </w:t>
      </w:r>
    </w:p>
    <w:p w:rsidR="000A2967" w:rsidRPr="00A413B4" w:rsidRDefault="001D1356" w:rsidP="00C26914">
      <w:pPr>
        <w:pStyle w:val="SingleTxtG"/>
      </w:pPr>
      <w:r>
        <w:tab/>
      </w:r>
      <w:r w:rsidR="000A2967" w:rsidRPr="00A413B4">
        <w:t>(a)</w:t>
      </w:r>
      <w:r w:rsidR="000A2967" w:rsidRPr="00A413B4">
        <w:tab/>
        <w:t>Verbally</w:t>
      </w:r>
      <w:r w:rsidR="00470EBF">
        <w:t xml:space="preserve"> </w:t>
      </w:r>
      <w:r w:rsidR="000A2967" w:rsidRPr="00A413B4">
        <w:t>abuse</w:t>
      </w:r>
      <w:r w:rsidR="00470EBF">
        <w:t xml:space="preserve"> </w:t>
      </w:r>
      <w:r w:rsidR="000A2967" w:rsidRPr="00A413B4">
        <w:t>a</w:t>
      </w:r>
      <w:r w:rsidR="00470EBF">
        <w:t xml:space="preserve"> </w:t>
      </w:r>
      <w:r w:rsidR="000A2967" w:rsidRPr="00A413B4">
        <w:t>student,</w:t>
      </w:r>
      <w:r w:rsidR="00470EBF">
        <w:t xml:space="preserve"> </w:t>
      </w:r>
      <w:r w:rsidR="000A2967" w:rsidRPr="00A413B4">
        <w:t>or</w:t>
      </w:r>
      <w:r w:rsidR="00470EBF">
        <w:t xml:space="preserve"> </w:t>
      </w:r>
    </w:p>
    <w:p w:rsidR="000A2967" w:rsidRPr="00A413B4" w:rsidRDefault="001D1356" w:rsidP="00C26914">
      <w:pPr>
        <w:pStyle w:val="SingleTxtG"/>
      </w:pPr>
      <w:r>
        <w:tab/>
      </w:r>
      <w:r w:rsidR="000A2967" w:rsidRPr="00A413B4">
        <w:t>(b)</w:t>
      </w:r>
      <w:r w:rsidR="000A2967" w:rsidRPr="00A413B4">
        <w:tab/>
        <w:t>Use</w:t>
      </w:r>
      <w:r w:rsidR="00470EBF">
        <w:t xml:space="preserve"> </w:t>
      </w:r>
      <w:r w:rsidR="000A2967" w:rsidRPr="00A413B4">
        <w:t>physical</w:t>
      </w:r>
      <w:r w:rsidR="00470EBF">
        <w:t xml:space="preserve"> </w:t>
      </w:r>
      <w:r w:rsidR="000A2967" w:rsidRPr="00A413B4">
        <w:t>force,</w:t>
      </w:r>
      <w:r w:rsidR="00470EBF">
        <w:t xml:space="preserve"> </w:t>
      </w:r>
      <w:r w:rsidR="000A2967" w:rsidRPr="00A413B4">
        <w:t>by</w:t>
      </w:r>
      <w:r w:rsidR="00470EBF">
        <w:t xml:space="preserve"> </w:t>
      </w:r>
      <w:r w:rsidR="000A2967" w:rsidRPr="00A413B4">
        <w:t>way</w:t>
      </w:r>
      <w:r w:rsidR="00470EBF">
        <w:t xml:space="preserve"> </w:t>
      </w:r>
      <w:r w:rsidR="000A2967" w:rsidRPr="00A413B4">
        <w:t>of</w:t>
      </w:r>
      <w:r w:rsidR="00470EBF">
        <w:t xml:space="preserve"> </w:t>
      </w:r>
      <w:r w:rsidR="000A2967" w:rsidRPr="00A413B4">
        <w:t>correction</w:t>
      </w:r>
      <w:r w:rsidR="00470EBF">
        <w:t xml:space="preserve"> </w:t>
      </w:r>
      <w:r w:rsidR="000A2967" w:rsidRPr="00A413B4">
        <w:t>or</w:t>
      </w:r>
      <w:r w:rsidR="00470EBF">
        <w:t xml:space="preserve"> </w:t>
      </w:r>
      <w:r w:rsidR="000A2967" w:rsidRPr="00A413B4">
        <w:t>punishment,</w:t>
      </w:r>
      <w:r w:rsidR="00470EBF">
        <w:t xml:space="preserve"> </w:t>
      </w:r>
      <w:r w:rsidR="000A2967" w:rsidRPr="00A413B4">
        <w:t>against</w:t>
      </w:r>
      <w:r w:rsidR="00470EBF">
        <w:t xml:space="preserve"> </w:t>
      </w:r>
      <w:r w:rsidR="000A2967" w:rsidRPr="00A413B4">
        <w:t>a</w:t>
      </w:r>
      <w:r w:rsidR="00470EBF">
        <w:t xml:space="preserve"> </w:t>
      </w:r>
      <w:r w:rsidR="000A2967" w:rsidRPr="00A413B4">
        <w:t>student.</w:t>
      </w:r>
    </w:p>
    <w:p w:rsidR="000A2967" w:rsidRPr="00A413B4" w:rsidRDefault="000A2967" w:rsidP="00C26914">
      <w:pPr>
        <w:pStyle w:val="SingleTxtG"/>
      </w:pPr>
      <w:r w:rsidRPr="00A413B4">
        <w:t>26.</w:t>
      </w:r>
      <w:r w:rsidRPr="00A413B4">
        <w:tab/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provides</w:t>
      </w:r>
      <w:r w:rsidR="00470EBF">
        <w:t xml:space="preserve"> </w:t>
      </w:r>
      <w:r w:rsidRPr="00A413B4">
        <w:t>regular</w:t>
      </w:r>
      <w:r w:rsidR="00470EBF">
        <w:t xml:space="preserve"> </w:t>
      </w:r>
      <w:r w:rsidRPr="00A413B4">
        <w:t>awareness</w:t>
      </w:r>
      <w:r w:rsidR="00470EBF">
        <w:t xml:space="preserve"> </w:t>
      </w:r>
      <w:r w:rsidRPr="00A413B4">
        <w:t>programs</w:t>
      </w:r>
      <w:r w:rsidR="00470EBF">
        <w:t xml:space="preserve"> </w:t>
      </w:r>
      <w:r w:rsidRPr="00A413B4">
        <w:t>concerning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effects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corporal</w:t>
      </w:r>
      <w:r w:rsidR="00470EBF">
        <w:t xml:space="preserve"> </w:t>
      </w:r>
      <w:r w:rsidRPr="00A413B4">
        <w:t>punishment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staff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school</w:t>
      </w:r>
      <w:r w:rsidR="00470EBF">
        <w:t xml:space="preserve"> </w:t>
      </w:r>
      <w:r w:rsidRPr="00A413B4">
        <w:t>communities,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delivered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various</w:t>
      </w:r>
      <w:r w:rsidR="00470EBF">
        <w:t xml:space="preserve"> </w:t>
      </w:r>
      <w:r w:rsidRPr="00A413B4">
        <w:t>forms</w:t>
      </w:r>
      <w:r w:rsidR="00470EBF">
        <w:t xml:space="preserve"> </w:t>
      </w:r>
      <w:r w:rsidRPr="00A413B4">
        <w:t>including</w:t>
      </w:r>
      <w:r w:rsidR="00470EBF">
        <w:t xml:space="preserve"> </w:t>
      </w:r>
      <w:r w:rsidRPr="00A413B4">
        <w:t>support</w:t>
      </w:r>
      <w:r w:rsidR="00470EBF">
        <w:t xml:space="preserve"> </w:t>
      </w:r>
      <w:r w:rsidRPr="00A413B4">
        <w:t>from:</w:t>
      </w:r>
    </w:p>
    <w:p w:rsidR="000A2967" w:rsidRPr="00A413B4" w:rsidRDefault="001D1356" w:rsidP="00C26914">
      <w:pPr>
        <w:pStyle w:val="SingleTxtG"/>
      </w:pPr>
      <w:r>
        <w:tab/>
      </w:r>
      <w:r w:rsidR="000A2967" w:rsidRPr="00A413B4">
        <w:t>(a)</w:t>
      </w:r>
      <w:r w:rsidR="000A2967" w:rsidRPr="00A413B4">
        <w:tab/>
        <w:t>The</w:t>
      </w:r>
      <w:r w:rsidR="00470EBF">
        <w:t xml:space="preserve"> </w:t>
      </w:r>
      <w:r w:rsidR="000A2967" w:rsidRPr="00A413B4">
        <w:t>Student</w:t>
      </w:r>
      <w:r w:rsidR="00470EBF">
        <w:t xml:space="preserve"> </w:t>
      </w:r>
      <w:r w:rsidR="000A2967" w:rsidRPr="00A413B4">
        <w:t>Wellbeing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Pastoral</w:t>
      </w:r>
      <w:r w:rsidR="00470EBF">
        <w:t xml:space="preserve"> </w:t>
      </w:r>
      <w:r w:rsidR="000A2967" w:rsidRPr="00A413B4">
        <w:t>Care</w:t>
      </w:r>
      <w:r w:rsidR="00470EBF">
        <w:t xml:space="preserve"> </w:t>
      </w:r>
      <w:r w:rsidR="000A2967" w:rsidRPr="00A413B4">
        <w:t>Advisor;</w:t>
      </w:r>
    </w:p>
    <w:p w:rsidR="000A2967" w:rsidRPr="00A413B4" w:rsidRDefault="001D1356" w:rsidP="00C26914">
      <w:pPr>
        <w:pStyle w:val="SingleTxtG"/>
      </w:pPr>
      <w:r>
        <w:tab/>
      </w:r>
      <w:r w:rsidR="000A2967" w:rsidRPr="00A413B4">
        <w:t>(b)</w:t>
      </w:r>
      <w:r w:rsidR="000A2967" w:rsidRPr="00A413B4">
        <w:tab/>
        <w:t>Health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Wellbeing</w:t>
      </w:r>
      <w:r w:rsidR="00470EBF">
        <w:t xml:space="preserve"> </w:t>
      </w:r>
      <w:r w:rsidR="000A2967" w:rsidRPr="00A413B4">
        <w:t>Advisor;</w:t>
      </w:r>
      <w:r w:rsidR="00470EBF">
        <w:t xml:space="preserve"> </w:t>
      </w:r>
      <w:r w:rsidR="000A2967" w:rsidRPr="00A413B4">
        <w:t>and</w:t>
      </w:r>
    </w:p>
    <w:p w:rsidR="000A2967" w:rsidRPr="00A413B4" w:rsidRDefault="001D1356" w:rsidP="00C26914">
      <w:pPr>
        <w:pStyle w:val="SingleTxtG"/>
      </w:pPr>
      <w:r>
        <w:tab/>
      </w:r>
      <w:r w:rsidR="000A2967" w:rsidRPr="00A413B4">
        <w:t>(c)</w:t>
      </w:r>
      <w:r w:rsidR="000A2967" w:rsidRPr="00A413B4">
        <w:tab/>
        <w:t>Guidance</w:t>
      </w:r>
      <w:r w:rsidR="00470EBF">
        <w:t xml:space="preserve"> </w:t>
      </w:r>
      <w:r w:rsidR="000A2967" w:rsidRPr="00A413B4">
        <w:t>counselling</w:t>
      </w:r>
      <w:r w:rsidR="00470EBF">
        <w:t xml:space="preserve"> </w:t>
      </w:r>
      <w:r w:rsidR="000A2967" w:rsidRPr="00A413B4">
        <w:t>programs.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lastRenderedPageBreak/>
        <w:t>27.</w:t>
      </w:r>
      <w:r w:rsidRPr="00A413B4">
        <w:tab/>
        <w:t>The</w:t>
      </w:r>
      <w:r w:rsidR="00470EBF">
        <w:t xml:space="preserve"> </w:t>
      </w:r>
      <w:r w:rsidRPr="00A413B4">
        <w:t>lead</w:t>
      </w:r>
      <w:r w:rsidR="00470EBF">
        <w:t xml:space="preserve"> </w:t>
      </w:r>
      <w:r w:rsidRPr="00A413B4">
        <w:t>Coordinator</w:t>
      </w:r>
      <w:r w:rsidR="00470EBF">
        <w:t xml:space="preserve"> </w:t>
      </w:r>
      <w:r w:rsidRPr="00A413B4">
        <w:t>position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Te</w:t>
      </w:r>
      <w:r w:rsidR="00470EBF">
        <w:t xml:space="preserve"> </w:t>
      </w:r>
      <w:r w:rsidRPr="00A413B4">
        <w:t>Kakaia</w:t>
      </w:r>
      <w:r w:rsidR="00470EBF">
        <w:t xml:space="preserve"> </w:t>
      </w:r>
      <w:r w:rsidRPr="00A413B4">
        <w:t>program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vacant</w:t>
      </w:r>
      <w:r w:rsidR="00470EBF">
        <w:t xml:space="preserve"> </w:t>
      </w:r>
      <w:r w:rsidRPr="00A413B4">
        <w:t>since</w:t>
      </w:r>
      <w:r w:rsidR="00470EBF">
        <w:t xml:space="preserve"> </w:t>
      </w:r>
      <w:r w:rsidRPr="00A413B4">
        <w:t>2018,</w:t>
      </w:r>
      <w:r w:rsidR="00470EBF">
        <w:t xml:space="preserve"> </w:t>
      </w:r>
      <w:r w:rsidRPr="00A413B4">
        <w:t>due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challenges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recruitment.</w:t>
      </w:r>
      <w:r w:rsidR="00470EBF">
        <w:t xml:space="preserve"> </w:t>
      </w:r>
      <w:r w:rsidRPr="00A413B4">
        <w:t>However,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Early</w:t>
      </w:r>
      <w:r w:rsidR="00470EBF">
        <w:t xml:space="preserve"> </w:t>
      </w:r>
      <w:r w:rsidRPr="00A413B4">
        <w:t>Childhood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(ECE)</w:t>
      </w:r>
      <w:r w:rsidR="00470EBF">
        <w:t xml:space="preserve"> </w:t>
      </w:r>
      <w:r w:rsidRPr="00A413B4">
        <w:t>Advisor</w:t>
      </w:r>
      <w:r w:rsidR="00470EBF">
        <w:t xml:space="preserve"> </w:t>
      </w:r>
      <w:r w:rsidRPr="00A413B4">
        <w:t>ensures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scope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Te</w:t>
      </w:r>
      <w:r w:rsidR="00470EBF">
        <w:t xml:space="preserve"> </w:t>
      </w:r>
      <w:r w:rsidRPr="00A413B4">
        <w:t>Kakaia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considered</w:t>
      </w:r>
      <w:r w:rsidR="00470EBF">
        <w:t xml:space="preserve"> </w:t>
      </w:r>
      <w:r w:rsidRPr="00A413B4">
        <w:t>when</w:t>
      </w:r>
      <w:r w:rsidR="00470EBF">
        <w:t xml:space="preserve"> </w:t>
      </w:r>
      <w:r w:rsidRPr="00A413B4">
        <w:t>working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families,</w:t>
      </w:r>
      <w:r w:rsidR="00470EBF">
        <w:t xml:space="preserve"> </w:t>
      </w:r>
      <w:r w:rsidRPr="00A413B4">
        <w:t>parents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their</w:t>
      </w:r>
      <w:r w:rsidR="00470EBF">
        <w:t xml:space="preserve"> </w:t>
      </w:r>
      <w:r w:rsidRPr="00A413B4">
        <w:t>children.</w:t>
      </w:r>
    </w:p>
    <w:p w:rsidR="000A2967" w:rsidRPr="00A413B4" w:rsidRDefault="000A2967" w:rsidP="00E334D3">
      <w:pPr>
        <w:pStyle w:val="H1G"/>
      </w:pPr>
      <w:r w:rsidRPr="00A413B4">
        <w:tab/>
        <w:t>F.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6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28.</w:t>
      </w:r>
      <w:r w:rsidRPr="00A413B4">
        <w:tab/>
        <w:t>The</w:t>
      </w:r>
      <w:r w:rsidR="00470EBF">
        <w:t xml:space="preserve"> </w:t>
      </w:r>
      <w:r w:rsidRPr="00A413B4">
        <w:t>Vaka</w:t>
      </w:r>
      <w:r w:rsidR="00470EBF">
        <w:t xml:space="preserve"> </w:t>
      </w:r>
      <w:r w:rsidRPr="00A413B4">
        <w:t>constables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still</w:t>
      </w:r>
      <w:r w:rsidR="00470EBF">
        <w:t xml:space="preserve"> </w:t>
      </w:r>
      <w:r w:rsidRPr="00A413B4">
        <w:t>active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they</w:t>
      </w:r>
      <w:r w:rsidR="00470EBF">
        <w:t xml:space="preserve"> </w:t>
      </w:r>
      <w:r w:rsidRPr="00A413B4">
        <w:t>come</w:t>
      </w:r>
      <w:r w:rsidR="00470EBF">
        <w:t xml:space="preserve"> </w:t>
      </w:r>
      <w:r w:rsidRPr="00A413B4">
        <w:t>under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Police</w:t>
      </w:r>
      <w:r w:rsidR="00470EBF">
        <w:t xml:space="preserve"> </w:t>
      </w:r>
      <w:r w:rsidRPr="00A413B4">
        <w:t>Prevention</w:t>
      </w:r>
      <w:r w:rsidR="00470EBF">
        <w:t xml:space="preserve"> </w:t>
      </w:r>
      <w:r w:rsidRPr="00A413B4">
        <w:t>Division.</w:t>
      </w:r>
      <w:r w:rsidR="00470EBF">
        <w:t xml:space="preserve"> </w:t>
      </w:r>
      <w:r w:rsidRPr="00A413B4">
        <w:t>Dedicated</w:t>
      </w:r>
      <w:r w:rsidR="00470EBF">
        <w:t xml:space="preserve"> </w:t>
      </w:r>
      <w:r w:rsidRPr="00A413B4">
        <w:t>officers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working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three</w:t>
      </w:r>
      <w:r w:rsidR="00470EBF">
        <w:t xml:space="preserve"> </w:t>
      </w:r>
      <w:r w:rsidRPr="00A413B4">
        <w:t>main</w:t>
      </w:r>
      <w:r w:rsidR="00470EBF">
        <w:t xml:space="preserve"> </w:t>
      </w:r>
      <w:r w:rsidRPr="00A413B4">
        <w:t>districts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Rarotonga</w:t>
      </w:r>
      <w:r w:rsidR="00470EBF">
        <w:t xml:space="preserve"> </w:t>
      </w:r>
      <w:r w:rsidRPr="00A413B4">
        <w:t>(main</w:t>
      </w:r>
      <w:r w:rsidR="00470EBF">
        <w:t xml:space="preserve"> </w:t>
      </w:r>
      <w:r w:rsidRPr="00A413B4">
        <w:t>islands)</w:t>
      </w:r>
      <w:r w:rsidR="00470EBF">
        <w:t xml:space="preserve"> </w:t>
      </w:r>
      <w:r w:rsidRPr="00A413B4">
        <w:t>namely</w:t>
      </w:r>
      <w:r w:rsidR="00470EBF">
        <w:t xml:space="preserve"> </w:t>
      </w:r>
      <w:r w:rsidRPr="00A413B4">
        <w:t>Vaka</w:t>
      </w:r>
      <w:r w:rsidR="00470EBF">
        <w:t xml:space="preserve"> </w:t>
      </w:r>
      <w:r w:rsidRPr="00A413B4">
        <w:t>Takitumu,</w:t>
      </w:r>
      <w:r w:rsidR="00470EBF">
        <w:t xml:space="preserve"> </w:t>
      </w:r>
      <w:r w:rsidRPr="00A413B4">
        <w:t>Vaka</w:t>
      </w:r>
      <w:r w:rsidR="00470EBF">
        <w:t xml:space="preserve"> </w:t>
      </w:r>
      <w:r w:rsidRPr="00A413B4">
        <w:t>Te</w:t>
      </w:r>
      <w:r w:rsidR="00470EBF">
        <w:t xml:space="preserve"> </w:t>
      </w:r>
      <w:r w:rsidRPr="00A413B4">
        <w:t>Au</w:t>
      </w:r>
      <w:r w:rsidR="00470EBF">
        <w:t xml:space="preserve"> </w:t>
      </w:r>
      <w:r w:rsidRPr="00A413B4">
        <w:t>O</w:t>
      </w:r>
      <w:r w:rsidR="00470EBF">
        <w:t xml:space="preserve"> </w:t>
      </w:r>
      <w:r w:rsidRPr="00A413B4">
        <w:t>Tonga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Vaka</w:t>
      </w:r>
      <w:r w:rsidR="00470EBF">
        <w:t xml:space="preserve"> </w:t>
      </w:r>
      <w:r w:rsidRPr="00A413B4">
        <w:t>Puaikura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volunteers</w:t>
      </w:r>
      <w:r w:rsidR="00470EBF">
        <w:t xml:space="preserve"> </w:t>
      </w:r>
      <w:r w:rsidRPr="00A413B4">
        <w:t>who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sworn</w:t>
      </w:r>
      <w:r w:rsidR="00470EBF">
        <w:t xml:space="preserve"> </w:t>
      </w:r>
      <w:r w:rsidRPr="00A413B4">
        <w:t>officers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perform</w:t>
      </w:r>
      <w:r w:rsidR="00470EBF">
        <w:t xml:space="preserve"> </w:t>
      </w:r>
      <w:r w:rsidRPr="00A413B4">
        <w:t>certain</w:t>
      </w:r>
      <w:r w:rsidR="00470EBF">
        <w:t xml:space="preserve"> </w:t>
      </w:r>
      <w:r w:rsidRPr="00A413B4">
        <w:t>duties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villages.</w:t>
      </w:r>
    </w:p>
    <w:p w:rsidR="000A2967" w:rsidRPr="00A413B4" w:rsidRDefault="000A2967" w:rsidP="00C26914">
      <w:pPr>
        <w:pStyle w:val="SingleTxtG"/>
      </w:pPr>
      <w:r w:rsidRPr="00A413B4">
        <w:t>29.</w:t>
      </w:r>
      <w:r w:rsidRPr="00A413B4">
        <w:tab/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established</w:t>
      </w:r>
      <w:r w:rsidR="00470EBF">
        <w:t xml:space="preserve"> </w:t>
      </w:r>
      <w:r w:rsidRPr="00A413B4">
        <w:t>three</w:t>
      </w:r>
      <w:r w:rsidR="00470EBF">
        <w:t xml:space="preserve"> </w:t>
      </w:r>
      <w:r w:rsidRPr="00A413B4">
        <w:t>types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UKT</w:t>
      </w:r>
      <w:r w:rsidR="00470EBF">
        <w:t xml:space="preserve"> </w:t>
      </w:r>
      <w:r w:rsidRPr="00A413B4">
        <w:t>which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family</w:t>
      </w:r>
      <w:r w:rsidR="00470EBF">
        <w:t xml:space="preserve"> </w:t>
      </w:r>
      <w:r w:rsidRPr="00A413B4">
        <w:t>group</w:t>
      </w:r>
      <w:r w:rsidR="00470EBF">
        <w:t xml:space="preserve"> </w:t>
      </w:r>
      <w:r w:rsidRPr="00A413B4">
        <w:t>conferences</w:t>
      </w:r>
      <w:r w:rsidR="00470EBF">
        <w:t xml:space="preserve"> </w:t>
      </w:r>
      <w:r w:rsidRPr="00A413B4">
        <w:t>aimed</w:t>
      </w:r>
      <w:r w:rsidR="00470EBF">
        <w:t xml:space="preserve"> </w:t>
      </w:r>
      <w:r w:rsidRPr="00A413B4">
        <w:t>at</w:t>
      </w:r>
      <w:r w:rsidR="00470EBF">
        <w:t xml:space="preserve"> </w:t>
      </w:r>
      <w:r w:rsidRPr="00A413B4">
        <w:t>bringing</w:t>
      </w:r>
      <w:r w:rsidR="00470EBF">
        <w:t xml:space="preserve"> </w:t>
      </w:r>
      <w:r w:rsidRPr="00A413B4">
        <w:t>families</w:t>
      </w:r>
      <w:r w:rsidR="00470EBF">
        <w:t xml:space="preserve"> </w:t>
      </w:r>
      <w:r w:rsidRPr="00A413B4">
        <w:t>together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cases</w:t>
      </w:r>
      <w:r w:rsidR="00470EBF">
        <w:t xml:space="preserve"> </w:t>
      </w:r>
      <w:r w:rsidRPr="00A413B4">
        <w:t>including</w:t>
      </w:r>
      <w:r w:rsidR="00470EBF">
        <w:t xml:space="preserve"> </w:t>
      </w:r>
      <w:r w:rsidRPr="00A413B4">
        <w:t>child</w:t>
      </w:r>
      <w:r w:rsidR="00470EBF">
        <w:t xml:space="preserve"> </w:t>
      </w:r>
      <w:r w:rsidRPr="00A413B4">
        <w:t>protection.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past</w:t>
      </w:r>
      <w:r w:rsidR="00470EBF">
        <w:t xml:space="preserve"> </w:t>
      </w:r>
      <w:r w:rsidRPr="00A413B4">
        <w:t>three</w:t>
      </w:r>
      <w:r w:rsidR="00470EBF">
        <w:t xml:space="preserve"> </w:t>
      </w:r>
      <w:r w:rsidRPr="00A413B4">
        <w:t>years,</w:t>
      </w:r>
      <w:r w:rsidR="00470EBF">
        <w:t xml:space="preserve"> </w:t>
      </w:r>
      <w:r w:rsidRPr="00A413B4">
        <w:t>awareness</w:t>
      </w:r>
      <w:r w:rsidR="00470EBF">
        <w:t xml:space="preserve"> </w:t>
      </w:r>
      <w:r w:rsidRPr="00A413B4">
        <w:t>programs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conducted</w:t>
      </w:r>
      <w:r w:rsidR="00470EBF">
        <w:t xml:space="preserve"> </w:t>
      </w:r>
      <w:r w:rsidRPr="00A413B4">
        <w:t>jointly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Affairs,</w:t>
      </w:r>
      <w:r w:rsidR="00470EBF">
        <w:t xml:space="preserve"> </w:t>
      </w:r>
      <w:r w:rsidRPr="00A413B4">
        <w:t>Police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schools</w:t>
      </w:r>
      <w:r w:rsidR="00470EBF">
        <w:t xml:space="preserve"> </w:t>
      </w:r>
      <w:r w:rsidRPr="00A413B4">
        <w:t>around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country</w:t>
      </w:r>
      <w:r w:rsidR="00470EBF">
        <w:t xml:space="preserve"> </w:t>
      </w:r>
      <w:r w:rsidRPr="00A413B4">
        <w:t>focusing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child</w:t>
      </w:r>
      <w:r w:rsidR="00470EBF">
        <w:t xml:space="preserve"> </w:t>
      </w:r>
      <w:r w:rsidRPr="00A413B4">
        <w:t>protection</w:t>
      </w:r>
      <w:r w:rsidR="00470EBF">
        <w:t xml:space="preserve"> </w:t>
      </w:r>
      <w:r w:rsidRPr="00A413B4">
        <w:t>issues.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committed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continuing</w:t>
      </w:r>
      <w:r w:rsidR="00470EBF">
        <w:t xml:space="preserve"> </w:t>
      </w:r>
      <w:r w:rsidRPr="00A413B4">
        <w:t>these</w:t>
      </w:r>
      <w:r w:rsidR="00470EBF">
        <w:t xml:space="preserve"> </w:t>
      </w:r>
      <w:r w:rsidRPr="00A413B4">
        <w:t>outreach</w:t>
      </w:r>
      <w:r w:rsidR="00470EBF">
        <w:t xml:space="preserve"> </w:t>
      </w:r>
      <w:r w:rsidRPr="00A413B4">
        <w:t>programs.</w:t>
      </w:r>
      <w:r w:rsidR="00470EBF">
        <w:t xml:space="preserve"> </w:t>
      </w:r>
    </w:p>
    <w:p w:rsidR="000A2967" w:rsidRPr="00A413B4" w:rsidRDefault="000A2967" w:rsidP="0080101A">
      <w:pPr>
        <w:pStyle w:val="H1G"/>
      </w:pPr>
      <w:r w:rsidRPr="00A413B4">
        <w:tab/>
        <w:t>G.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7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30.</w:t>
      </w:r>
      <w:r w:rsidRPr="00A413B4">
        <w:tab/>
        <w:t>There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eight</w:t>
      </w:r>
      <w:r w:rsidR="00470EBF">
        <w:t xml:space="preserve"> </w:t>
      </w:r>
      <w:r w:rsidRPr="00A413B4">
        <w:t>privately-run</w:t>
      </w:r>
      <w:r w:rsidR="00470EBF">
        <w:t xml:space="preserve"> </w:t>
      </w:r>
      <w:r w:rsidRPr="00A413B4">
        <w:t>child-care</w:t>
      </w:r>
      <w:r w:rsidR="00470EBF">
        <w:t xml:space="preserve"> </w:t>
      </w:r>
      <w:r w:rsidRPr="00A413B4">
        <w:t>services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Rarotonga.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early</w:t>
      </w:r>
      <w:r w:rsidR="00470EBF">
        <w:t xml:space="preserve"> </w:t>
      </w:r>
      <w:r w:rsidRPr="00A413B4">
        <w:t>stages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planning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provision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support.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feasibility</w:t>
      </w:r>
      <w:r w:rsidR="00470EBF">
        <w:t xml:space="preserve"> </w:t>
      </w:r>
      <w:r w:rsidRPr="00A413B4">
        <w:t>study</w:t>
      </w:r>
      <w:r w:rsidR="00470EBF">
        <w:t xml:space="preserve"> </w:t>
      </w:r>
      <w:r w:rsidRPr="00A413B4">
        <w:t>was</w:t>
      </w:r>
      <w:r w:rsidR="00470EBF">
        <w:t xml:space="preserve"> </w:t>
      </w:r>
      <w:r w:rsidRPr="00A413B4">
        <w:t>done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December</w:t>
      </w:r>
      <w:r w:rsidR="00470EBF">
        <w:t xml:space="preserve"> </w:t>
      </w:r>
      <w:r w:rsidRPr="00A413B4">
        <w:t>2018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recommendations</w:t>
      </w:r>
      <w:r w:rsidR="00470EBF">
        <w:t xml:space="preserve"> </w:t>
      </w:r>
      <w:r w:rsidRPr="00A413B4">
        <w:t>will</w:t>
      </w:r>
      <w:r w:rsidR="00470EBF">
        <w:t xml:space="preserve"> </w:t>
      </w:r>
      <w:r w:rsidRPr="00A413B4">
        <w:t>now</w:t>
      </w:r>
      <w:r w:rsidR="00470EBF">
        <w:t xml:space="preserve"> </w:t>
      </w:r>
      <w:r w:rsidRPr="00A413B4">
        <w:t>be</w:t>
      </w:r>
      <w:r w:rsidR="00470EBF">
        <w:t xml:space="preserve"> </w:t>
      </w:r>
      <w:r w:rsidRPr="00A413B4">
        <w:t>used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inform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Government’s</w:t>
      </w:r>
      <w:r w:rsidR="00470EBF">
        <w:t xml:space="preserve"> </w:t>
      </w:r>
      <w:r w:rsidRPr="00A413B4">
        <w:t>support</w:t>
      </w:r>
      <w:r w:rsidR="00470EBF">
        <w:t xml:space="preserve"> </w:t>
      </w:r>
      <w:r w:rsidRPr="00A413B4">
        <w:t>plan</w:t>
      </w:r>
      <w:r w:rsidR="00470EBF">
        <w:t xml:space="preserve"> </w:t>
      </w:r>
      <w:r w:rsidRPr="00A413B4">
        <w:t>including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development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standards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childcare.</w:t>
      </w:r>
      <w:r w:rsidR="00470EBF">
        <w:t xml:space="preserve"> </w:t>
      </w:r>
    </w:p>
    <w:p w:rsidR="000A2967" w:rsidRPr="00A413B4" w:rsidRDefault="000A2967" w:rsidP="0080101A">
      <w:pPr>
        <w:pStyle w:val="H1G"/>
      </w:pPr>
      <w:r w:rsidRPr="00A413B4">
        <w:tab/>
        <w:t>H.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8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31.</w:t>
      </w:r>
      <w:r w:rsidRPr="00A413B4">
        <w:tab/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use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communication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vital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delivering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services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Pa</w:t>
      </w:r>
      <w:r w:rsidR="00470EBF">
        <w:t xml:space="preserve"> </w:t>
      </w:r>
      <w:r w:rsidRPr="00A413B4">
        <w:t>Enua</w:t>
      </w:r>
      <w:r w:rsidR="00470EBF">
        <w:t xml:space="preserve"> </w:t>
      </w:r>
      <w:r w:rsidRPr="00A413B4">
        <w:t>(outer</w:t>
      </w:r>
      <w:r w:rsidR="00470EBF">
        <w:t xml:space="preserve"> </w:t>
      </w:r>
      <w:r w:rsidRPr="00A413B4">
        <w:t>islands).</w:t>
      </w:r>
      <w:r w:rsidR="00470EBF">
        <w:t xml:space="preserve"> </w:t>
      </w:r>
      <w:r w:rsidRPr="00A413B4">
        <w:t>Nurse</w:t>
      </w:r>
      <w:r w:rsidR="00470EBF">
        <w:t xml:space="preserve"> </w:t>
      </w:r>
      <w:r w:rsidRPr="00A413B4">
        <w:t>Practitioners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encouraged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advised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discuss</w:t>
      </w:r>
      <w:r w:rsidR="00470EBF">
        <w:t xml:space="preserve"> </w:t>
      </w:r>
      <w:r w:rsidRPr="00A413B4">
        <w:t>difficult</w:t>
      </w:r>
      <w:r w:rsidR="00470EBF">
        <w:t xml:space="preserve"> </w:t>
      </w:r>
      <w:r w:rsidRPr="00A413B4">
        <w:t>childhood</w:t>
      </w:r>
      <w:r w:rsidR="00470EBF">
        <w:t xml:space="preserve"> </w:t>
      </w:r>
      <w:r w:rsidRPr="00A413B4">
        <w:t>illnesses/problems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Pediatric</w:t>
      </w:r>
      <w:r w:rsidR="00470EBF">
        <w:t xml:space="preserve"> </w:t>
      </w:r>
      <w:r w:rsidRPr="00A413B4">
        <w:t>team</w:t>
      </w:r>
      <w:r w:rsidR="00470EBF">
        <w:t xml:space="preserve"> </w:t>
      </w:r>
      <w:r w:rsidRPr="00A413B4">
        <w:t>based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Rarotonga</w:t>
      </w:r>
      <w:r w:rsidR="00470EBF">
        <w:t xml:space="preserve"> </w:t>
      </w:r>
      <w:r w:rsidRPr="00A413B4">
        <w:t>through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use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email,</w:t>
      </w:r>
      <w:r w:rsidR="00470EBF">
        <w:t xml:space="preserve"> </w:t>
      </w:r>
      <w:r w:rsidRPr="00A413B4">
        <w:t>phones,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Med</w:t>
      </w:r>
      <w:r w:rsidR="00470EBF">
        <w:t xml:space="preserve"> </w:t>
      </w:r>
      <w:r w:rsidRPr="00A413B4">
        <w:t>Tech</w:t>
      </w:r>
      <w:r w:rsidR="00470EBF">
        <w:t xml:space="preserve"> </w:t>
      </w:r>
      <w:r w:rsidRPr="00A413B4">
        <w:t>which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database</w:t>
      </w:r>
      <w:r w:rsidR="00470EBF">
        <w:t xml:space="preserve"> </w:t>
      </w:r>
      <w:r w:rsidRPr="00A413B4">
        <w:t>used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Health.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32.</w:t>
      </w:r>
      <w:r w:rsidRPr="00A413B4">
        <w:tab/>
        <w:t>For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reduction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pneumonia</w:t>
      </w:r>
      <w:r w:rsidR="00470EBF">
        <w:t xml:space="preserve"> </w:t>
      </w:r>
      <w:r w:rsidRPr="00A413B4">
        <w:t>cases,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single</w:t>
      </w:r>
      <w:r w:rsidR="00470EBF">
        <w:t xml:space="preserve"> </w:t>
      </w:r>
      <w:r w:rsidRPr="00A413B4">
        <w:t>most</w:t>
      </w:r>
      <w:r w:rsidR="00470EBF">
        <w:t xml:space="preserve"> </w:t>
      </w:r>
      <w:r w:rsidRPr="00A413B4">
        <w:t>cost-effective</w:t>
      </w:r>
      <w:r w:rsidR="00470EBF">
        <w:t xml:space="preserve"> </w:t>
      </w:r>
      <w:r w:rsidRPr="00A413B4">
        <w:t>strategy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immunization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encouraging</w:t>
      </w:r>
      <w:r w:rsidR="00470EBF">
        <w:t xml:space="preserve"> </w:t>
      </w:r>
      <w:r w:rsidRPr="00A413B4">
        <w:t>exclusive</w:t>
      </w:r>
      <w:r w:rsidR="00470EBF">
        <w:t xml:space="preserve"> </w:t>
      </w:r>
      <w:r w:rsidRPr="00A413B4">
        <w:t>breastfeeding</w:t>
      </w:r>
      <w:r w:rsidR="00470EBF">
        <w:t xml:space="preserve"> </w:t>
      </w:r>
      <w:r w:rsidRPr="00A413B4">
        <w:t>within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first</w:t>
      </w:r>
      <w:r w:rsidR="00470EBF">
        <w:t xml:space="preserve"> </w:t>
      </w:r>
      <w:r w:rsidRPr="00A413B4">
        <w:t>6</w:t>
      </w:r>
      <w:r w:rsidR="00470EBF">
        <w:t xml:space="preserve"> </w:t>
      </w:r>
      <w:r w:rsidRPr="00A413B4">
        <w:t>months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child’s</w:t>
      </w:r>
      <w:r w:rsidR="00470EBF">
        <w:t xml:space="preserve"> </w:t>
      </w:r>
      <w:r w:rsidRPr="00A413B4">
        <w:t>life.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interventions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diarrhea,</w:t>
      </w:r>
      <w:r w:rsidR="00470EBF">
        <w:t xml:space="preserve"> </w:t>
      </w:r>
      <w:r w:rsidRPr="00A413B4">
        <w:t>public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measures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hygiene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sanitation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use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safe</w:t>
      </w:r>
      <w:r w:rsidR="00470EBF">
        <w:t xml:space="preserve"> </w:t>
      </w:r>
      <w:r w:rsidRPr="00A413B4">
        <w:t>drinking</w:t>
      </w:r>
      <w:r w:rsidR="00470EBF">
        <w:t xml:space="preserve"> </w:t>
      </w:r>
      <w:r w:rsidRPr="00A413B4">
        <w:t>water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implemented.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encourages</w:t>
      </w:r>
      <w:r w:rsidR="00470EBF">
        <w:t xml:space="preserve"> </w:t>
      </w:r>
      <w:r w:rsidRPr="00A413B4">
        <w:t>exclusive</w:t>
      </w:r>
      <w:r w:rsidR="00470EBF">
        <w:t xml:space="preserve"> </w:t>
      </w:r>
      <w:r w:rsidRPr="00A413B4">
        <w:t>breastfeeding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first</w:t>
      </w:r>
      <w:r w:rsidR="00470EBF">
        <w:t xml:space="preserve"> </w:t>
      </w:r>
      <w:r w:rsidRPr="00A413B4">
        <w:t>6</w:t>
      </w:r>
      <w:r w:rsidR="00470EBF">
        <w:t xml:space="preserve"> </w:t>
      </w:r>
      <w:r w:rsidRPr="00A413B4">
        <w:t>months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child’s</w:t>
      </w:r>
      <w:r w:rsidR="00470EBF">
        <w:t xml:space="preserve"> </w:t>
      </w:r>
      <w:r w:rsidRPr="00A413B4">
        <w:t>life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continuation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minimum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2</w:t>
      </w:r>
      <w:r w:rsidR="00470EBF">
        <w:t xml:space="preserve"> </w:t>
      </w:r>
      <w:r w:rsidRPr="00A413B4">
        <w:t>years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age.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contributed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combatting</w:t>
      </w:r>
      <w:r w:rsidR="00470EBF">
        <w:t xml:space="preserve"> </w:t>
      </w:r>
      <w:r w:rsidRPr="00A413B4">
        <w:t>diarrheal</w:t>
      </w:r>
      <w:r w:rsidR="00470EBF">
        <w:t xml:space="preserve"> </w:t>
      </w:r>
      <w:r w:rsidRPr="00A413B4">
        <w:t>diseases</w:t>
      </w:r>
      <w:r w:rsidR="00470EBF">
        <w:t xml:space="preserve"> </w:t>
      </w:r>
      <w:r w:rsidRPr="00A413B4">
        <w:t>which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rare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Islands.</w:t>
      </w:r>
    </w:p>
    <w:p w:rsidR="000A2967" w:rsidRPr="00A413B4" w:rsidRDefault="000A2967" w:rsidP="00C26914">
      <w:pPr>
        <w:pStyle w:val="SingleTxtG"/>
      </w:pPr>
      <w:r w:rsidRPr="00A413B4">
        <w:t>33.</w:t>
      </w:r>
      <w:r w:rsidRPr="00A413B4">
        <w:tab/>
        <w:t>On</w:t>
      </w:r>
      <w:r w:rsidR="00470EBF">
        <w:t xml:space="preserve"> </w:t>
      </w:r>
      <w:r w:rsidRPr="00A413B4">
        <w:t>early</w:t>
      </w:r>
      <w:r w:rsidR="00470EBF">
        <w:t xml:space="preserve"> </w:t>
      </w:r>
      <w:r w:rsidRPr="00A413B4">
        <w:t>pregnancies,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Obstetrics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Gynecology</w:t>
      </w:r>
      <w:r w:rsidR="00470EBF">
        <w:t xml:space="preserve"> </w:t>
      </w:r>
      <w:r w:rsidRPr="00A413B4">
        <w:t>Department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Hospital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Services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large</w:t>
      </w:r>
      <w:r w:rsidR="00470EBF">
        <w:t xml:space="preserve"> </w:t>
      </w:r>
      <w:r w:rsidRPr="00A413B4">
        <w:t>extent,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Public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Division</w:t>
      </w:r>
      <w:r w:rsidR="00470EBF">
        <w:t xml:space="preserve"> </w:t>
      </w:r>
      <w:r w:rsidRPr="00A413B4">
        <w:t>play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big</w:t>
      </w:r>
      <w:r w:rsidR="00470EBF">
        <w:t xml:space="preserve"> </w:t>
      </w:r>
      <w:r w:rsidRPr="00A413B4">
        <w:t>role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raising</w:t>
      </w:r>
      <w:r w:rsidR="00470EBF">
        <w:t xml:space="preserve"> </w:t>
      </w:r>
      <w:r w:rsidRPr="00A413B4">
        <w:t>awareness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responding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cases</w:t>
      </w:r>
      <w:r w:rsidR="00470EBF">
        <w:t xml:space="preserve"> </w:t>
      </w:r>
      <w:r w:rsidRPr="00A413B4">
        <w:t>relating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teen</w:t>
      </w:r>
      <w:r w:rsidR="00470EBF">
        <w:t xml:space="preserve"> </w:t>
      </w:r>
      <w:r w:rsidRPr="00A413B4">
        <w:t>pregnancies.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works</w:t>
      </w:r>
      <w:r w:rsidR="00470EBF">
        <w:t xml:space="preserve"> </w:t>
      </w:r>
      <w:r w:rsidRPr="00A413B4">
        <w:t>closely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Family</w:t>
      </w:r>
      <w:r w:rsidR="00470EBF">
        <w:t xml:space="preserve"> </w:t>
      </w:r>
      <w:r w:rsidRPr="00A413B4">
        <w:t>Welfare</w:t>
      </w:r>
      <w:r w:rsidR="00470EBF">
        <w:t xml:space="preserve"> </w:t>
      </w:r>
      <w:r w:rsidRPr="00A413B4">
        <w:t>Association</w:t>
      </w:r>
      <w:r w:rsidR="00470EBF">
        <w:t xml:space="preserve"> </w:t>
      </w:r>
      <w:r w:rsidRPr="00A413B4">
        <w:t>(CIFWA).</w:t>
      </w:r>
      <w:r w:rsidR="00470EBF">
        <w:t xml:space="preserve"> </w:t>
      </w:r>
      <w:r w:rsidRPr="00A413B4">
        <w:t>Dissemination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information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contraceptives</w:t>
      </w:r>
      <w:r w:rsidR="00470EBF">
        <w:t xml:space="preserve"> </w:t>
      </w:r>
      <w:r w:rsidRPr="00A413B4">
        <w:t>including</w:t>
      </w:r>
      <w:r w:rsidR="00470EBF">
        <w:t xml:space="preserve"> </w:t>
      </w:r>
      <w:r w:rsidRPr="00A413B4">
        <w:t>long-term</w:t>
      </w:r>
      <w:r w:rsidR="00470EBF">
        <w:t xml:space="preserve"> </w:t>
      </w:r>
      <w:r w:rsidRPr="00A413B4">
        <w:t>contraceptive</w:t>
      </w:r>
      <w:r w:rsidR="00470EBF">
        <w:t xml:space="preserve"> </w:t>
      </w:r>
      <w:r w:rsidRPr="00A413B4">
        <w:t>devices</w:t>
      </w:r>
      <w:r w:rsidR="00470EBF">
        <w:t xml:space="preserve"> </w:t>
      </w:r>
      <w:r w:rsidRPr="00A413B4">
        <w:t>like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Jadelle</w:t>
      </w:r>
      <w:r w:rsidR="00470EBF">
        <w:t xml:space="preserve"> </w:t>
      </w:r>
      <w:r w:rsidRPr="00A413B4">
        <w:t>(an</w:t>
      </w:r>
      <w:r w:rsidR="00470EBF">
        <w:t xml:space="preserve"> </w:t>
      </w:r>
      <w:r w:rsidRPr="00A413B4">
        <w:t>implant</w:t>
      </w:r>
      <w:r w:rsidR="00470EBF">
        <w:t xml:space="preserve"> </w:t>
      </w:r>
      <w:r w:rsidRPr="00A413B4">
        <w:t>under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skin),</w:t>
      </w:r>
      <w:r w:rsidR="00470EBF">
        <w:t xml:space="preserve"> </w:t>
      </w:r>
      <w:r w:rsidRPr="00A413B4">
        <w:t>assists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making</w:t>
      </w:r>
      <w:r w:rsidR="00470EBF">
        <w:t xml:space="preserve"> </w:t>
      </w:r>
      <w:r w:rsidRPr="00A413B4">
        <w:t>informed</w:t>
      </w:r>
      <w:r w:rsidR="00470EBF">
        <w:t xml:space="preserve"> </w:t>
      </w:r>
      <w:r w:rsidRPr="00A413B4">
        <w:t>decisions.</w:t>
      </w:r>
      <w:r w:rsidR="00470EBF">
        <w:t xml:space="preserve"> </w:t>
      </w:r>
      <w:r w:rsidRPr="00A413B4">
        <w:t>Access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sexual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reproductive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during</w:t>
      </w:r>
      <w:r w:rsidR="00470EBF">
        <w:t xml:space="preserve"> </w:t>
      </w:r>
      <w:r w:rsidRPr="00A413B4">
        <w:t>adolescent</w:t>
      </w:r>
      <w:r w:rsidR="00470EBF">
        <w:t xml:space="preserve"> </w:t>
      </w:r>
      <w:r w:rsidRPr="00A413B4">
        <w:t>years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school</w:t>
      </w:r>
      <w:r w:rsidR="00470EBF">
        <w:t xml:space="preserve"> </w:t>
      </w:r>
      <w:r w:rsidRPr="00A413B4">
        <w:t>also</w:t>
      </w:r>
      <w:r w:rsidR="00470EBF">
        <w:t xml:space="preserve"> </w:t>
      </w:r>
      <w:r w:rsidRPr="00A413B4">
        <w:t>aims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reduce</w:t>
      </w:r>
      <w:r w:rsidR="00470EBF">
        <w:t xml:space="preserve"> </w:t>
      </w:r>
      <w:r w:rsidRPr="00A413B4">
        <w:t>teen</w:t>
      </w:r>
      <w:r w:rsidR="00470EBF">
        <w:t xml:space="preserve"> </w:t>
      </w:r>
      <w:r w:rsidRPr="00A413B4">
        <w:t>pregnancies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sexually</w:t>
      </w:r>
      <w:r w:rsidR="00470EBF">
        <w:t xml:space="preserve"> </w:t>
      </w:r>
      <w:r w:rsidRPr="00A413B4">
        <w:t>transmitted</w:t>
      </w:r>
      <w:r w:rsidR="00470EBF">
        <w:t xml:space="preserve"> </w:t>
      </w:r>
      <w:r w:rsidRPr="00A413B4">
        <w:t>diseases.</w:t>
      </w:r>
    </w:p>
    <w:p w:rsidR="000A2967" w:rsidRPr="00A413B4" w:rsidRDefault="000A2967" w:rsidP="00C26914">
      <w:pPr>
        <w:pStyle w:val="SingleTxtG"/>
      </w:pPr>
      <w:r w:rsidRPr="00A413B4">
        <w:t>34.</w:t>
      </w:r>
      <w:r w:rsidRPr="00A413B4">
        <w:tab/>
        <w:t>The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also</w:t>
      </w:r>
      <w:r w:rsidR="00470EBF">
        <w:t xml:space="preserve"> </w:t>
      </w:r>
      <w:r w:rsidRPr="00A413B4">
        <w:t>making</w:t>
      </w:r>
      <w:r w:rsidR="00470EBF">
        <w:t xml:space="preserve"> </w:t>
      </w:r>
      <w:r w:rsidRPr="00A413B4">
        <w:t>progress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implementation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Mental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Wellbeing</w:t>
      </w:r>
      <w:r w:rsidR="00470EBF">
        <w:t xml:space="preserve"> </w:t>
      </w:r>
      <w:r w:rsidRPr="00A413B4">
        <w:t>Strategy</w:t>
      </w:r>
      <w:r w:rsidR="00470EBF">
        <w:t xml:space="preserve"> </w:t>
      </w:r>
      <w:r w:rsidRPr="00A413B4">
        <w:t>2016-2021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Suicide</w:t>
      </w:r>
      <w:r w:rsidR="00470EBF">
        <w:t xml:space="preserve"> </w:t>
      </w:r>
      <w:r w:rsidRPr="00A413B4">
        <w:t>Prevention</w:t>
      </w:r>
      <w:r w:rsidR="00470EBF">
        <w:t xml:space="preserve"> </w:t>
      </w:r>
      <w:r w:rsidRPr="00A413B4">
        <w:t>Strategy</w:t>
      </w:r>
      <w:r w:rsidR="00470EBF">
        <w:t xml:space="preserve"> </w:t>
      </w:r>
      <w:r w:rsidRPr="00A413B4">
        <w:t>2016-2020.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takes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lead</w:t>
      </w:r>
      <w:r w:rsidR="00470EBF">
        <w:t xml:space="preserve"> </w:t>
      </w:r>
      <w:r w:rsidRPr="00A413B4">
        <w:t>at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level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implementation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both</w:t>
      </w:r>
      <w:r w:rsidR="00470EBF">
        <w:t xml:space="preserve"> </w:t>
      </w:r>
      <w:r w:rsidRPr="00A413B4">
        <w:t>strategies.</w:t>
      </w:r>
      <w:r w:rsidR="00470EBF">
        <w:t xml:space="preserve"> </w:t>
      </w:r>
      <w:r w:rsidRPr="00A413B4">
        <w:t>Awareness</w:t>
      </w:r>
      <w:r w:rsidR="00470EBF">
        <w:t xml:space="preserve"> </w:t>
      </w:r>
      <w:r w:rsidRPr="00A413B4">
        <w:t>programs</w:t>
      </w:r>
      <w:r w:rsidR="00470EBF">
        <w:t xml:space="preserve"> </w:t>
      </w:r>
      <w:r w:rsidRPr="00A413B4">
        <w:t>relating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mental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carried</w:t>
      </w:r>
      <w:r w:rsidR="00470EBF">
        <w:t xml:space="preserve"> </w:t>
      </w:r>
      <w:r w:rsidRPr="00A413B4">
        <w:t>out</w:t>
      </w:r>
      <w:r w:rsidR="00470EBF">
        <w:t xml:space="preserve"> </w:t>
      </w:r>
      <w:r w:rsidRPr="00A413B4">
        <w:t>throughout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country.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dedicated</w:t>
      </w:r>
      <w:r w:rsidR="00470EBF">
        <w:t xml:space="preserve"> </w:t>
      </w:r>
      <w:r w:rsidRPr="00A413B4">
        <w:t>Mental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Unit</w:t>
      </w:r>
      <w:r w:rsidR="00470EBF">
        <w:t xml:space="preserve"> </w:t>
      </w:r>
      <w:r w:rsidRPr="00A413B4">
        <w:t>which</w:t>
      </w:r>
      <w:r w:rsidR="00470EBF">
        <w:t xml:space="preserve"> </w:t>
      </w:r>
      <w:r w:rsidRPr="00A413B4">
        <w:t>provide</w:t>
      </w:r>
      <w:r w:rsidR="00470EBF">
        <w:t xml:space="preserve"> </w:t>
      </w:r>
      <w:r w:rsidRPr="00A413B4">
        <w:t>counselling</w:t>
      </w:r>
      <w:r w:rsidR="00470EBF">
        <w:t xml:space="preserve"> </w:t>
      </w:r>
      <w:r w:rsidRPr="00A413B4">
        <w:t>services;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out-patient</w:t>
      </w:r>
      <w:r w:rsidR="00470EBF">
        <w:t xml:space="preserve"> </w:t>
      </w:r>
      <w:r w:rsidRPr="00A413B4">
        <w:t>support.</w:t>
      </w:r>
      <w:r w:rsidR="00470EBF">
        <w:t xml:space="preserve"> </w:t>
      </w:r>
      <w:r w:rsidRPr="00A413B4">
        <w:t>There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also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local</w:t>
      </w:r>
      <w:r w:rsidR="00470EBF">
        <w:t xml:space="preserve"> </w:t>
      </w:r>
      <w:r w:rsidRPr="00A413B4">
        <w:t>psychologist</w:t>
      </w:r>
      <w:r w:rsidR="00470EBF">
        <w:t xml:space="preserve"> </w:t>
      </w:r>
      <w:r w:rsidRPr="00A413B4">
        <w:t>based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an</w:t>
      </w:r>
      <w:r w:rsidR="00470EBF">
        <w:t xml:space="preserve"> </w:t>
      </w:r>
      <w:r w:rsidRPr="00A413B4">
        <w:t>outer</w:t>
      </w:r>
      <w:r w:rsidR="00470EBF">
        <w:t xml:space="preserve"> </w:t>
      </w:r>
      <w:r w:rsidRPr="00A413B4">
        <w:t>island</w:t>
      </w:r>
      <w:r w:rsidR="00470EBF">
        <w:t xml:space="preserve"> </w:t>
      </w:r>
      <w:r w:rsidRPr="00A413B4">
        <w:t>but</w:t>
      </w:r>
      <w:r w:rsidR="00470EBF">
        <w:t xml:space="preserve"> </w:t>
      </w:r>
      <w:r w:rsidRPr="00A413B4">
        <w:t>provides</w:t>
      </w:r>
      <w:r w:rsidR="00470EBF">
        <w:t xml:space="preserve"> </w:t>
      </w:r>
      <w:r w:rsidRPr="00A413B4">
        <w:t>ongoing</w:t>
      </w:r>
      <w:r w:rsidR="00470EBF">
        <w:t xml:space="preserve"> </w:t>
      </w:r>
      <w:r w:rsidRPr="00A413B4">
        <w:t>support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team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lastRenderedPageBreak/>
        <w:t>Rarotonga</w:t>
      </w:r>
      <w:r w:rsidR="00470EBF">
        <w:t xml:space="preserve"> </w:t>
      </w:r>
      <w:r w:rsidRPr="00A413B4">
        <w:t>(main</w:t>
      </w:r>
      <w:r w:rsidR="00470EBF">
        <w:t xml:space="preserve"> </w:t>
      </w:r>
      <w:r w:rsidRPr="00A413B4">
        <w:t>island).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same</w:t>
      </w:r>
      <w:r w:rsidR="00470EBF">
        <w:t xml:space="preserve"> </w:t>
      </w:r>
      <w:r w:rsidRPr="00A413B4">
        <w:t>unit</w:t>
      </w:r>
      <w:r w:rsidR="00470EBF">
        <w:t xml:space="preserve"> </w:t>
      </w:r>
      <w:r w:rsidRPr="00A413B4">
        <w:t>also</w:t>
      </w:r>
      <w:r w:rsidR="00470EBF">
        <w:t xml:space="preserve"> </w:t>
      </w:r>
      <w:r w:rsidRPr="00A413B4">
        <w:t>responds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cases</w:t>
      </w:r>
      <w:r w:rsidR="00470EBF">
        <w:t xml:space="preserve"> </w:t>
      </w:r>
      <w:r w:rsidRPr="00A413B4">
        <w:t>relating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attempted</w:t>
      </w:r>
      <w:r w:rsidR="00470EBF">
        <w:t xml:space="preserve"> </w:t>
      </w:r>
      <w:r w:rsidRPr="00A413B4">
        <w:t>suicide.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works</w:t>
      </w:r>
      <w:r w:rsidR="00470EBF">
        <w:t xml:space="preserve"> </w:t>
      </w:r>
      <w:r w:rsidRPr="00A413B4">
        <w:t>closely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Te</w:t>
      </w:r>
      <w:r w:rsidR="00470EBF">
        <w:t xml:space="preserve"> </w:t>
      </w:r>
      <w:r w:rsidRPr="00A413B4">
        <w:t>Kainga</w:t>
      </w:r>
      <w:r w:rsidR="00470EBF">
        <w:t xml:space="preserve"> </w:t>
      </w:r>
      <w:r w:rsidRPr="00A413B4">
        <w:t>an</w:t>
      </w:r>
      <w:r w:rsidR="00470EBF">
        <w:t xml:space="preserve"> </w:t>
      </w:r>
      <w:r w:rsidRPr="00A413B4">
        <w:t>NGO,</w:t>
      </w:r>
      <w:r w:rsidR="00470EBF">
        <w:t xml:space="preserve"> </w:t>
      </w:r>
      <w:r w:rsidRPr="00A413B4">
        <w:t>dedicated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mental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suicide</w:t>
      </w:r>
      <w:r w:rsidR="00470EBF">
        <w:t xml:space="preserve"> </w:t>
      </w:r>
      <w:r w:rsidRPr="00A413B4">
        <w:t>prevention</w:t>
      </w:r>
      <w:r w:rsidR="00470EBF">
        <w:t xml:space="preserve"> </w:t>
      </w:r>
      <w:r w:rsidRPr="00A413B4">
        <w:t>support.</w:t>
      </w:r>
      <w:r w:rsidR="00470EBF">
        <w:t xml:space="preserve"> </w:t>
      </w:r>
    </w:p>
    <w:p w:rsidR="000A2967" w:rsidRPr="00A413B4" w:rsidRDefault="000A2967" w:rsidP="002A5CD8">
      <w:pPr>
        <w:pStyle w:val="H1G"/>
      </w:pPr>
      <w:r w:rsidRPr="00A413B4">
        <w:tab/>
        <w:t>I.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9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35.</w:t>
      </w:r>
      <w:r w:rsidRPr="00A413B4">
        <w:tab/>
        <w:t>The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Master</w:t>
      </w:r>
      <w:r w:rsidR="00470EBF">
        <w:t xml:space="preserve"> </w:t>
      </w:r>
      <w:r w:rsidRPr="00A413B4">
        <w:t>Plan</w:t>
      </w:r>
      <w:r w:rsidR="00470EBF">
        <w:t xml:space="preserve"> </w:t>
      </w:r>
      <w:r w:rsidRPr="00A413B4">
        <w:t>2008–2023</w:t>
      </w:r>
      <w:r w:rsidR="00470EBF">
        <w:t xml:space="preserve"> </w:t>
      </w:r>
      <w:r w:rsidRPr="00A413B4">
        <w:t>presents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strategic</w:t>
      </w:r>
      <w:r w:rsidR="00470EBF">
        <w:t xml:space="preserve"> </w:t>
      </w:r>
      <w:r w:rsidRPr="00A413B4">
        <w:t>direction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focusing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equitable</w:t>
      </w:r>
      <w:r w:rsidR="00470EBF">
        <w:t xml:space="preserve"> </w:t>
      </w:r>
      <w:r w:rsidRPr="00A413B4">
        <w:t>access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quality</w:t>
      </w:r>
      <w:r w:rsidR="00470EBF">
        <w:t xml:space="preserve"> </w:t>
      </w:r>
      <w:r w:rsidRPr="00A413B4">
        <w:t>learning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all</w:t>
      </w:r>
      <w:r w:rsidR="00470EBF">
        <w:t xml:space="preserve"> </w:t>
      </w:r>
      <w:r w:rsidRPr="00A413B4">
        <w:t>learners.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36.</w:t>
      </w:r>
      <w:r w:rsidRPr="00A413B4">
        <w:tab/>
        <w:t>Equitable</w:t>
      </w:r>
      <w:r w:rsidR="00470EBF">
        <w:t xml:space="preserve"> </w:t>
      </w:r>
      <w:r w:rsidRPr="00A413B4">
        <w:t>access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Early</w:t>
      </w:r>
      <w:r w:rsidR="00470EBF">
        <w:t xml:space="preserve"> </w:t>
      </w:r>
      <w:r w:rsidRPr="00A413B4">
        <w:t>Childhood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(ECE)</w:t>
      </w:r>
      <w:r w:rsidR="00470EBF">
        <w:t xml:space="preserve"> </w:t>
      </w:r>
      <w:r w:rsidRPr="00A413B4">
        <w:t>programs</w:t>
      </w:r>
      <w:r w:rsidR="00470EBF">
        <w:t xml:space="preserve"> </w:t>
      </w:r>
      <w:r w:rsidRPr="00A413B4">
        <w:t>without</w:t>
      </w:r>
      <w:r w:rsidR="00470EBF">
        <w:t xml:space="preserve"> </w:t>
      </w:r>
      <w:r w:rsidRPr="00A413B4">
        <w:t>parental/</w:t>
      </w:r>
      <w:r w:rsidR="00470EBF">
        <w:t xml:space="preserve"> </w:t>
      </w:r>
      <w:r w:rsidRPr="00A413B4">
        <w:t>caregiver</w:t>
      </w:r>
      <w:r w:rsidR="00470EBF">
        <w:t xml:space="preserve"> </w:t>
      </w:r>
      <w:r w:rsidRPr="00A413B4">
        <w:t>supervision,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available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age</w:t>
      </w:r>
      <w:r w:rsidR="00470EBF">
        <w:t xml:space="preserve"> </w:t>
      </w:r>
      <w:r w:rsidRPr="00A413B4">
        <w:t>three.</w:t>
      </w:r>
      <w:r w:rsidR="00A164FB">
        <w:t xml:space="preserve"> </w:t>
      </w:r>
      <w:r w:rsidRPr="00A413B4">
        <w:t>While</w:t>
      </w:r>
      <w:r w:rsidR="00470EBF">
        <w:t xml:space="preserve"> </w:t>
      </w:r>
      <w:r w:rsidRPr="00A413B4">
        <w:t>not</w:t>
      </w:r>
      <w:r w:rsidR="00470EBF">
        <w:t xml:space="preserve"> </w:t>
      </w:r>
      <w:r w:rsidRPr="00A413B4">
        <w:t>compulsory,</w:t>
      </w:r>
      <w:r w:rsidR="00470EBF">
        <w:t xml:space="preserve"> </w:t>
      </w:r>
      <w:r w:rsidRPr="00A413B4">
        <w:t>ECE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highly</w:t>
      </w:r>
      <w:r w:rsidR="00470EBF">
        <w:t xml:space="preserve"> </w:t>
      </w:r>
      <w:r w:rsidRPr="00A413B4">
        <w:t>valued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parents,</w:t>
      </w:r>
      <w:r w:rsidR="00470EBF">
        <w:t xml:space="preserve"> </w:t>
      </w:r>
      <w:r w:rsidRPr="00A413B4">
        <w:t>families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community.</w:t>
      </w:r>
      <w:r w:rsidR="00470EBF">
        <w:t xml:space="preserve"> </w:t>
      </w:r>
      <w:r w:rsidRPr="00A413B4">
        <w:t>All</w:t>
      </w:r>
      <w:r w:rsidR="00470EBF">
        <w:t xml:space="preserve"> </w:t>
      </w:r>
      <w:r w:rsidRPr="00A413B4">
        <w:t>ECEs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significantly</w:t>
      </w:r>
      <w:r w:rsidR="00470EBF">
        <w:t xml:space="preserve"> </w:t>
      </w:r>
      <w:r w:rsidRPr="00A413B4">
        <w:t>resourced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supported</w:t>
      </w:r>
      <w:r w:rsidR="00470EBF">
        <w:t xml:space="preserve"> </w:t>
      </w:r>
      <w:r w:rsidRPr="00A413B4">
        <w:t>through</w:t>
      </w:r>
      <w:r w:rsidR="00470EBF">
        <w:t xml:space="preserve"> </w:t>
      </w:r>
      <w:r w:rsidRPr="00A413B4">
        <w:t>funding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support</w:t>
      </w:r>
      <w:r w:rsidR="00470EBF">
        <w:t xml:space="preserve"> </w:t>
      </w:r>
      <w:r w:rsidRPr="00A413B4">
        <w:t>provided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Education.</w:t>
      </w:r>
    </w:p>
    <w:p w:rsidR="000A2967" w:rsidRPr="00A413B4" w:rsidRDefault="000A2967" w:rsidP="00C26914">
      <w:pPr>
        <w:pStyle w:val="SingleTxtG"/>
      </w:pPr>
      <w:r w:rsidRPr="00A413B4">
        <w:t>37.</w:t>
      </w:r>
      <w:r w:rsidRPr="00A413B4">
        <w:tab/>
        <w:t>There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number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scholarship</w:t>
      </w:r>
      <w:r w:rsidR="00470EBF">
        <w:t xml:space="preserve"> </w:t>
      </w:r>
      <w:r w:rsidRPr="00A413B4">
        <w:t>opportunities</w:t>
      </w:r>
      <w:r w:rsidR="00470EBF">
        <w:t xml:space="preserve"> </w:t>
      </w:r>
      <w:r w:rsidRPr="00A413B4">
        <w:t>available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all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Islanders.</w:t>
      </w:r>
      <w:r w:rsidR="00470EBF">
        <w:t xml:space="preserve"> </w:t>
      </w:r>
      <w:r w:rsidRPr="00A413B4">
        <w:t>Specific</w:t>
      </w:r>
      <w:r w:rsidR="00470EBF">
        <w:t xml:space="preserve"> </w:t>
      </w:r>
      <w:r w:rsidRPr="00A413B4">
        <w:t>Pa</w:t>
      </w:r>
      <w:r w:rsidR="00470EBF">
        <w:t xml:space="preserve"> </w:t>
      </w:r>
      <w:r w:rsidRPr="00A413B4">
        <w:t>Enua</w:t>
      </w:r>
      <w:r w:rsidR="00470EBF">
        <w:t xml:space="preserve"> </w:t>
      </w:r>
      <w:r w:rsidRPr="00A413B4">
        <w:t>(outer</w:t>
      </w:r>
      <w:r w:rsidR="00470EBF">
        <w:t xml:space="preserve"> </w:t>
      </w:r>
      <w:r w:rsidRPr="00A413B4">
        <w:t>islands)</w:t>
      </w:r>
      <w:r w:rsidR="00470EBF">
        <w:t xml:space="preserve"> </w:t>
      </w:r>
      <w:r w:rsidRPr="00A413B4">
        <w:t>scholarships</w:t>
      </w:r>
      <w:r w:rsidR="00470EBF">
        <w:t xml:space="preserve"> </w:t>
      </w:r>
      <w:r w:rsidRPr="00A413B4">
        <w:t>support</w:t>
      </w:r>
      <w:r w:rsidR="00470EBF">
        <w:t xml:space="preserve"> </w:t>
      </w:r>
      <w:r w:rsidRPr="00A413B4">
        <w:t>students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their</w:t>
      </w:r>
      <w:r w:rsidR="00470EBF">
        <w:t xml:space="preserve"> </w:t>
      </w:r>
      <w:r w:rsidRPr="00A413B4">
        <w:t>families</w:t>
      </w:r>
      <w:r w:rsidR="00470EBF">
        <w:t xml:space="preserve"> </w:t>
      </w:r>
      <w:r w:rsidRPr="00A413B4">
        <w:t>when</w:t>
      </w:r>
      <w:r w:rsidR="00470EBF">
        <w:t xml:space="preserve"> </w:t>
      </w:r>
      <w:r w:rsidRPr="00A413B4">
        <w:t>choosing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continue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senior</w:t>
      </w:r>
      <w:r w:rsidR="00470EBF">
        <w:t xml:space="preserve"> </w:t>
      </w:r>
      <w:r w:rsidRPr="00A413B4">
        <w:t>level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Rarotonga.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38.</w:t>
      </w:r>
      <w:r w:rsidRPr="00A413B4">
        <w:tab/>
        <w:t>There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opportunities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vocational</w:t>
      </w:r>
      <w:r w:rsidR="00470EBF">
        <w:t xml:space="preserve"> </w:t>
      </w:r>
      <w:r w:rsidRPr="00A413B4">
        <w:t>training</w:t>
      </w:r>
      <w:r w:rsidR="00470EBF">
        <w:t xml:space="preserve"> </w:t>
      </w:r>
      <w:r w:rsidRPr="00A413B4">
        <w:t>available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all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Islanders.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Tertiary</w:t>
      </w:r>
      <w:r w:rsidR="00470EBF">
        <w:t xml:space="preserve"> </w:t>
      </w:r>
      <w:r w:rsidRPr="00A413B4">
        <w:t>Training</w:t>
      </w:r>
      <w:r w:rsidR="00470EBF">
        <w:t xml:space="preserve"> </w:t>
      </w:r>
      <w:r w:rsidRPr="00A413B4">
        <w:t>Institute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presence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all</w:t>
      </w:r>
      <w:r w:rsidR="00470EBF">
        <w:t xml:space="preserve"> </w:t>
      </w:r>
      <w:r w:rsidRPr="00A413B4">
        <w:t>southern</w:t>
      </w:r>
      <w:r w:rsidR="00470EBF">
        <w:t xml:space="preserve"> </w:t>
      </w:r>
      <w:r w:rsidRPr="00A413B4">
        <w:t>Pa</w:t>
      </w:r>
      <w:r w:rsidR="00470EBF">
        <w:t xml:space="preserve"> </w:t>
      </w:r>
      <w:r w:rsidRPr="00A413B4">
        <w:t>Enua.</w:t>
      </w:r>
      <w:r w:rsidR="00470EBF">
        <w:t xml:space="preserve"> </w:t>
      </w:r>
      <w:r w:rsidRPr="00A413B4">
        <w:t>Through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blended</w:t>
      </w:r>
      <w:r w:rsidR="00470EBF">
        <w:t xml:space="preserve"> </w:t>
      </w:r>
      <w:r w:rsidRPr="00A413B4">
        <w:t>modality</w:t>
      </w:r>
      <w:r w:rsidR="00470EBF">
        <w:t xml:space="preserve"> </w:t>
      </w:r>
      <w:r w:rsidRPr="00A413B4">
        <w:t>approach,</w:t>
      </w:r>
      <w:r w:rsidR="00470EBF">
        <w:t xml:space="preserve"> </w:t>
      </w:r>
      <w:r w:rsidRPr="00A413B4">
        <w:t>vocational</w:t>
      </w:r>
      <w:r w:rsidR="00470EBF">
        <w:t xml:space="preserve"> </w:t>
      </w:r>
      <w:r w:rsidRPr="00A413B4">
        <w:t>training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delivered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northern</w:t>
      </w:r>
      <w:r w:rsidR="00470EBF">
        <w:t xml:space="preserve"> </w:t>
      </w:r>
      <w:r w:rsidRPr="00A413B4">
        <w:t>Pa</w:t>
      </w:r>
      <w:r w:rsidR="00470EBF">
        <w:t xml:space="preserve"> </w:t>
      </w:r>
      <w:r w:rsidRPr="00A413B4">
        <w:t>Enua.</w:t>
      </w:r>
    </w:p>
    <w:p w:rsidR="000A2967" w:rsidRPr="00A413B4" w:rsidRDefault="000A2967" w:rsidP="00C26914">
      <w:pPr>
        <w:pStyle w:val="SingleTxtG"/>
      </w:pPr>
      <w:r w:rsidRPr="00A413B4">
        <w:t>39.</w:t>
      </w:r>
      <w:r w:rsidRPr="00A413B4">
        <w:tab/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Education,</w:t>
      </w:r>
      <w:r w:rsidR="00470EBF">
        <w:t xml:space="preserve"> </w:t>
      </w:r>
      <w:r w:rsidRPr="00A413B4">
        <w:t>Level</w:t>
      </w:r>
      <w:r w:rsidR="00470EBF">
        <w:t xml:space="preserve"> </w:t>
      </w:r>
      <w:r w:rsidRPr="00A413B4">
        <w:t>2</w:t>
      </w:r>
      <w:r w:rsidR="00470EBF">
        <w:t xml:space="preserve"> </w:t>
      </w:r>
      <w:r w:rsidRPr="00A413B4">
        <w:t>Disaster</w:t>
      </w:r>
      <w:r w:rsidR="00470EBF">
        <w:t xml:space="preserve"> </w:t>
      </w:r>
      <w:r w:rsidRPr="00A413B4">
        <w:t>Risk</w:t>
      </w:r>
      <w:r w:rsidR="00470EBF">
        <w:t xml:space="preserve"> </w:t>
      </w:r>
      <w:r w:rsidRPr="00A413B4">
        <w:t>Management</w:t>
      </w:r>
      <w:r w:rsidR="00470EBF">
        <w:t xml:space="preserve"> </w:t>
      </w:r>
      <w:r w:rsidRPr="00A413B4">
        <w:t>Plan,</w:t>
      </w:r>
      <w:r w:rsidR="00470EBF">
        <w:t xml:space="preserve"> </w:t>
      </w:r>
      <w:r w:rsidRPr="00A413B4">
        <w:t>responds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Disaster</w:t>
      </w:r>
      <w:r w:rsidR="00470EBF">
        <w:t xml:space="preserve"> </w:t>
      </w:r>
      <w:r w:rsidRPr="00A413B4">
        <w:t>Risk</w:t>
      </w:r>
      <w:r w:rsidR="00470EBF">
        <w:t xml:space="preserve"> </w:t>
      </w:r>
      <w:r w:rsidRPr="00A413B4">
        <w:t>Management</w:t>
      </w:r>
      <w:r w:rsidR="00470EBF">
        <w:t xml:space="preserve"> </w:t>
      </w:r>
      <w:r w:rsidRPr="00A413B4">
        <w:t>Plan</w:t>
      </w:r>
      <w:r w:rsidR="00470EBF">
        <w:t xml:space="preserve"> </w:t>
      </w:r>
      <w:r w:rsidRPr="00A413B4">
        <w:t>(2017).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applies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all</w:t>
      </w:r>
      <w:r w:rsidR="00470EBF">
        <w:t xml:space="preserve"> </w:t>
      </w:r>
      <w:r w:rsidRPr="00A413B4">
        <w:t>students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staff</w:t>
      </w:r>
      <w:r w:rsidR="00470EBF">
        <w:t xml:space="preserve"> </w:t>
      </w:r>
      <w:r w:rsidRPr="00A413B4">
        <w:t>bound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Act.</w:t>
      </w:r>
      <w:r w:rsidR="00470EBF">
        <w:t xml:space="preserve"> </w:t>
      </w:r>
      <w:r w:rsidRPr="00A413B4">
        <w:t>Each</w:t>
      </w:r>
      <w:r w:rsidR="00470EBF">
        <w:t xml:space="preserve"> </w:t>
      </w:r>
      <w:r w:rsidRPr="00A413B4">
        <w:t>school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its</w:t>
      </w:r>
      <w:r w:rsidR="00470EBF">
        <w:t xml:space="preserve"> </w:t>
      </w:r>
      <w:r w:rsidRPr="00A413B4">
        <w:t>own</w:t>
      </w:r>
      <w:r w:rsidR="00470EBF">
        <w:t xml:space="preserve"> </w:t>
      </w:r>
      <w:r w:rsidRPr="00A413B4">
        <w:t>Disaster</w:t>
      </w:r>
      <w:r w:rsidR="00470EBF">
        <w:t xml:space="preserve"> </w:t>
      </w:r>
      <w:r w:rsidRPr="00A413B4">
        <w:t>Risk</w:t>
      </w:r>
      <w:r w:rsidR="00470EBF">
        <w:t xml:space="preserve"> </w:t>
      </w:r>
      <w:r w:rsidRPr="00A413B4">
        <w:t>Management</w:t>
      </w:r>
      <w:r w:rsidR="00470EBF">
        <w:t xml:space="preserve"> </w:t>
      </w:r>
      <w:r w:rsidRPr="00A413B4">
        <w:t>policy,</w:t>
      </w:r>
      <w:r w:rsidR="00470EBF">
        <w:t xml:space="preserve"> </w:t>
      </w:r>
      <w:r w:rsidRPr="00A413B4">
        <w:t>aligned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Ministry’s</w:t>
      </w:r>
      <w:r w:rsidR="00470EBF">
        <w:t xml:space="preserve"> </w:t>
      </w:r>
      <w:r w:rsidRPr="00A413B4">
        <w:t>work-plan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development</w:t>
      </w:r>
      <w:r w:rsidR="00470EBF">
        <w:t xml:space="preserve"> </w:t>
      </w:r>
      <w:r w:rsidRPr="00A413B4">
        <w:t>plans.</w:t>
      </w:r>
      <w:r w:rsidR="00470EBF">
        <w:t xml:space="preserve"> </w:t>
      </w:r>
      <w:r w:rsidRPr="00A413B4">
        <w:t>These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regularly</w:t>
      </w:r>
      <w:r w:rsidR="00470EBF">
        <w:t xml:space="preserve"> </w:t>
      </w:r>
      <w:r w:rsidRPr="00A413B4">
        <w:t>reviewed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each</w:t>
      </w:r>
      <w:r w:rsidR="00470EBF">
        <w:t xml:space="preserve"> </w:t>
      </w:r>
      <w:r w:rsidRPr="00A413B4">
        <w:t>school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relevant</w:t>
      </w:r>
      <w:r w:rsidR="00470EBF">
        <w:t xml:space="preserve"> </w:t>
      </w:r>
      <w:r w:rsidRPr="00A413B4">
        <w:t>stakeholders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monitored</w:t>
      </w:r>
      <w:r w:rsidR="00470EBF">
        <w:t xml:space="preserve"> </w:t>
      </w:r>
      <w:r w:rsidRPr="00A413B4">
        <w:t>through</w:t>
      </w:r>
      <w:r w:rsidR="00470EBF">
        <w:t xml:space="preserve"> </w:t>
      </w:r>
      <w:r w:rsidRPr="00A413B4">
        <w:t>quality</w:t>
      </w:r>
      <w:r w:rsidR="00470EBF">
        <w:t xml:space="preserve"> </w:t>
      </w:r>
      <w:r w:rsidRPr="00A413B4">
        <w:t>assurance</w:t>
      </w:r>
      <w:r w:rsidR="00470EBF">
        <w:t xml:space="preserve"> </w:t>
      </w:r>
      <w:r w:rsidRPr="00A413B4">
        <w:t>reviews.</w:t>
      </w:r>
      <w:r w:rsidR="00470EBF">
        <w:t xml:space="preserve"> </w:t>
      </w:r>
    </w:p>
    <w:p w:rsidR="000A2967" w:rsidRPr="00A413B4" w:rsidRDefault="000A2967" w:rsidP="002A5CD8">
      <w:pPr>
        <w:pStyle w:val="H1G"/>
      </w:pPr>
      <w:r w:rsidRPr="00A413B4">
        <w:tab/>
        <w:t>J.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10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40.</w:t>
      </w:r>
      <w:r w:rsidRPr="00A413B4">
        <w:tab/>
        <w:t>To</w:t>
      </w:r>
      <w:r w:rsidR="00470EBF">
        <w:t xml:space="preserve"> </w:t>
      </w:r>
      <w:r w:rsidRPr="00A413B4">
        <w:t>date,</w:t>
      </w:r>
      <w:r w:rsidR="00470EBF">
        <w:t xml:space="preserve"> </w:t>
      </w:r>
      <w:r w:rsidRPr="00A413B4">
        <w:t>there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no</w:t>
      </w:r>
      <w:r w:rsidR="00470EBF">
        <w:t xml:space="preserve"> </w:t>
      </w:r>
      <w:r w:rsidRPr="00A413B4">
        <w:t>concrete</w:t>
      </w:r>
      <w:r w:rsidR="00470EBF">
        <w:t xml:space="preserve"> </w:t>
      </w:r>
      <w:r w:rsidRPr="00A413B4">
        <w:t>discussion</w:t>
      </w:r>
      <w:r w:rsidR="00470EBF">
        <w:t xml:space="preserve"> </w:t>
      </w:r>
      <w:r w:rsidRPr="00A413B4">
        <w:t>amongst</w:t>
      </w:r>
      <w:r w:rsidR="00470EBF">
        <w:t xml:space="preserve"> </w:t>
      </w:r>
      <w:r w:rsidRPr="00A413B4">
        <w:t>key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stakeholders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increase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minimum</w:t>
      </w:r>
      <w:r w:rsidR="00470EBF">
        <w:t xml:space="preserve"> </w:t>
      </w:r>
      <w:r w:rsidRPr="00A413B4">
        <w:t>age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criminal</w:t>
      </w:r>
      <w:r w:rsidR="00470EBF">
        <w:t xml:space="preserve"> </w:t>
      </w:r>
      <w:r w:rsidRPr="00A413B4">
        <w:t>responsibility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ensure</w:t>
      </w:r>
      <w:r w:rsidR="00470EBF">
        <w:t xml:space="preserve"> </w:t>
      </w:r>
      <w:r w:rsidRPr="00A413B4">
        <w:t>consistency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international</w:t>
      </w:r>
      <w:r w:rsidR="00470EBF">
        <w:t xml:space="preserve"> </w:t>
      </w:r>
      <w:r w:rsidRPr="00A413B4">
        <w:t>standards.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use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UKT</w:t>
      </w:r>
      <w:r w:rsidR="00470EBF">
        <w:t xml:space="preserve"> </w:t>
      </w:r>
      <w:r w:rsidRPr="00A413B4">
        <w:t>system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come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non-custodial</w:t>
      </w:r>
      <w:r w:rsidR="00470EBF">
        <w:t xml:space="preserve"> </w:t>
      </w:r>
      <w:r w:rsidRPr="00A413B4">
        <w:t>settlement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helpful;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well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implementation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Police</w:t>
      </w:r>
      <w:r w:rsidR="00470EBF">
        <w:t xml:space="preserve"> </w:t>
      </w:r>
      <w:r w:rsidRPr="00A413B4">
        <w:t>Safety</w:t>
      </w:r>
      <w:r w:rsidR="00470EBF">
        <w:t xml:space="preserve"> </w:t>
      </w:r>
      <w:r w:rsidRPr="00A413B4">
        <w:t>Orders/Bail</w:t>
      </w:r>
      <w:r w:rsidR="00470EBF">
        <w:t xml:space="preserve"> </w:t>
      </w:r>
      <w:r w:rsidRPr="00A413B4">
        <w:t>conditions</w:t>
      </w:r>
      <w:r w:rsidR="00470EBF">
        <w:t xml:space="preserve"> </w:t>
      </w:r>
      <w:r w:rsidRPr="00A413B4">
        <w:t>which</w:t>
      </w:r>
      <w:r w:rsidR="00470EBF">
        <w:t xml:space="preserve"> </w:t>
      </w:r>
      <w:r w:rsidRPr="00A413B4">
        <w:t>takes</w:t>
      </w:r>
      <w:r w:rsidR="00470EBF">
        <w:t xml:space="preserve"> </w:t>
      </w:r>
      <w:r w:rsidRPr="00A413B4">
        <w:t>into</w:t>
      </w:r>
      <w:r w:rsidR="00470EBF">
        <w:t xml:space="preserve"> </w:t>
      </w:r>
      <w:r w:rsidRPr="00A413B4">
        <w:t>consideration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best</w:t>
      </w:r>
      <w:r w:rsidR="00470EBF">
        <w:t xml:space="preserve"> </w:t>
      </w:r>
      <w:r w:rsidRPr="00A413B4">
        <w:t>interests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child</w:t>
      </w:r>
      <w:r w:rsidR="00470EBF">
        <w:t xml:space="preserve"> </w:t>
      </w:r>
      <w:r w:rsidRPr="00A413B4">
        <w:t>victims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witnesses</w:t>
      </w:r>
      <w:r w:rsidR="00470EBF">
        <w:t xml:space="preserve"> </w:t>
      </w:r>
      <w:r w:rsidRPr="00A413B4">
        <w:t>ensuring</w:t>
      </w:r>
      <w:r w:rsidR="00470EBF">
        <w:t xml:space="preserve"> </w:t>
      </w:r>
      <w:r w:rsidRPr="00A413B4">
        <w:t>that</w:t>
      </w:r>
      <w:r w:rsidR="00470EBF">
        <w:t xml:space="preserve"> </w:t>
      </w:r>
      <w:r w:rsidRPr="00A413B4">
        <w:t>children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protected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criminal</w:t>
      </w:r>
      <w:r w:rsidR="00470EBF">
        <w:t xml:space="preserve"> </w:t>
      </w:r>
      <w:r w:rsidRPr="00A413B4">
        <w:t>proceedings.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courts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also</w:t>
      </w:r>
      <w:r w:rsidR="00470EBF">
        <w:t xml:space="preserve"> </w:t>
      </w:r>
      <w:r w:rsidRPr="00A413B4">
        <w:t>applying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Convention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Child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its</w:t>
      </w:r>
      <w:r w:rsidR="00470EBF">
        <w:t xml:space="preserve"> </w:t>
      </w:r>
      <w:r w:rsidRPr="00A413B4">
        <w:t>deliberation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cases,</w:t>
      </w:r>
      <w:r w:rsidR="00470EBF">
        <w:t xml:space="preserve"> </w:t>
      </w:r>
      <w:r w:rsidRPr="00A413B4">
        <w:t>especially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sentencing.</w:t>
      </w:r>
      <w:r w:rsidR="00470EBF">
        <w:t xml:space="preserve"> </w:t>
      </w:r>
    </w:p>
    <w:p w:rsidR="000A2967" w:rsidRPr="00A413B4" w:rsidRDefault="000A2967" w:rsidP="002A5CD8">
      <w:pPr>
        <w:pStyle w:val="H1G"/>
      </w:pPr>
      <w:r w:rsidRPr="00A413B4">
        <w:tab/>
        <w:t>K.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11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41.</w:t>
      </w:r>
      <w:r w:rsidRPr="00A413B4">
        <w:tab/>
        <w:t>No</w:t>
      </w:r>
      <w:r w:rsidR="00470EBF">
        <w:t xml:space="preserve"> </w:t>
      </w:r>
      <w:r w:rsidRPr="00A413B4">
        <w:t>new</w:t>
      </w:r>
      <w:r w:rsidR="00470EBF">
        <w:t xml:space="preserve"> </w:t>
      </w:r>
      <w:r w:rsidRPr="00A413B4">
        <w:t>laws</w:t>
      </w:r>
      <w:r w:rsidR="00470EBF">
        <w:t xml:space="preserve"> </w:t>
      </w:r>
      <w:r w:rsidRPr="00A413B4">
        <w:t>specific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children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introduced</w:t>
      </w:r>
      <w:r w:rsidR="00470EBF">
        <w:t xml:space="preserve"> </w:t>
      </w:r>
      <w:r w:rsidRPr="00A413B4">
        <w:t>since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submission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State</w:t>
      </w:r>
      <w:r w:rsidR="00470EBF">
        <w:t xml:space="preserve"> </w:t>
      </w:r>
      <w:r w:rsidRPr="00A413B4">
        <w:t>Party</w:t>
      </w:r>
      <w:r w:rsidR="00470EBF">
        <w:t xml:space="preserve"> </w:t>
      </w:r>
      <w:r w:rsidRPr="00A413B4">
        <w:t>report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2018.</w:t>
      </w:r>
      <w:r w:rsidR="00470EBF">
        <w:t xml:space="preserve"> </w:t>
      </w:r>
      <w:r w:rsidRPr="00A413B4">
        <w:t>However,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working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finalizing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Crimes</w:t>
      </w:r>
      <w:r w:rsidR="00470EBF">
        <w:t xml:space="preserve"> </w:t>
      </w:r>
      <w:r w:rsidRPr="00A413B4">
        <w:t>Bill,</w:t>
      </w:r>
      <w:r w:rsidR="00470EBF">
        <w:t xml:space="preserve"> </w:t>
      </w:r>
      <w:r w:rsidRPr="00A413B4">
        <w:t>Marriage</w:t>
      </w:r>
      <w:r w:rsidR="00470EBF">
        <w:t xml:space="preserve"> </w:t>
      </w:r>
      <w:r w:rsidRPr="00A413B4">
        <w:t>Amendment</w:t>
      </w:r>
      <w:r w:rsidR="00470EBF">
        <w:t xml:space="preserve"> </w:t>
      </w:r>
      <w:r w:rsidRPr="00A413B4">
        <w:t>Bill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Immigration</w:t>
      </w:r>
      <w:r w:rsidR="00470EBF">
        <w:t xml:space="preserve"> </w:t>
      </w:r>
      <w:r w:rsidRPr="00A413B4">
        <w:t>Bill.</w:t>
      </w:r>
      <w:r w:rsidR="00470EBF">
        <w:t xml:space="preserve"> </w:t>
      </w:r>
      <w:r w:rsidRPr="00A413B4">
        <w:t>Updates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Crimes</w:t>
      </w:r>
      <w:r w:rsidR="00470EBF">
        <w:t xml:space="preserve"> </w:t>
      </w:r>
      <w:r w:rsidRPr="00A413B4">
        <w:t>Bill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Marriage</w:t>
      </w:r>
      <w:r w:rsidR="00470EBF">
        <w:t xml:space="preserve"> </w:t>
      </w:r>
      <w:r w:rsidRPr="00A413B4">
        <w:t>Amendment</w:t>
      </w:r>
      <w:r w:rsidR="00470EBF">
        <w:t xml:space="preserve"> </w:t>
      </w:r>
      <w:r w:rsidRPr="00A413B4">
        <w:t>Bill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provided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part</w:t>
      </w:r>
      <w:r w:rsidR="00470EBF">
        <w:t xml:space="preserve"> </w:t>
      </w:r>
      <w:r w:rsidRPr="00A413B4">
        <w:t>1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response.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Immigration</w:t>
      </w:r>
      <w:r w:rsidR="00470EBF">
        <w:t xml:space="preserve"> </w:t>
      </w:r>
      <w:r w:rsidRPr="00A413B4">
        <w:t>Bill</w:t>
      </w:r>
      <w:r w:rsidR="00470EBF">
        <w:t xml:space="preserve"> </w:t>
      </w:r>
      <w:r w:rsidRPr="00A413B4">
        <w:t>will</w:t>
      </w:r>
      <w:r w:rsidR="00470EBF">
        <w:t xml:space="preserve"> </w:t>
      </w:r>
      <w:r w:rsidRPr="00A413B4">
        <w:t>largely</w:t>
      </w:r>
      <w:r w:rsidR="00470EBF">
        <w:t xml:space="preserve"> </w:t>
      </w:r>
      <w:r w:rsidRPr="00A413B4">
        <w:t>bring</w:t>
      </w:r>
      <w:r w:rsidR="00470EBF">
        <w:t xml:space="preserve"> </w:t>
      </w:r>
      <w:r w:rsidRPr="00A413B4">
        <w:t>immigration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minors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line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Convention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Rights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Child.</w:t>
      </w:r>
      <w:r w:rsidRPr="00A413B4">
        <w:tab/>
      </w:r>
    </w:p>
    <w:p w:rsidR="000A2967" w:rsidRPr="00A413B4" w:rsidRDefault="000A2967" w:rsidP="00F26BA2">
      <w:pPr>
        <w:pStyle w:val="H1G"/>
      </w:pPr>
      <w:r w:rsidRPr="00A413B4">
        <w:tab/>
        <w:t>L.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12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1480"/>
        <w:gridCol w:w="994"/>
        <w:gridCol w:w="1316"/>
        <w:gridCol w:w="590"/>
        <w:gridCol w:w="331"/>
        <w:gridCol w:w="331"/>
        <w:gridCol w:w="336"/>
      </w:tblGrid>
      <w:tr w:rsidR="000A2967" w:rsidRPr="00D0046A" w:rsidTr="00FF61ED">
        <w:trPr>
          <w:tblHeader/>
        </w:trPr>
        <w:tc>
          <w:tcPr>
            <w:tcW w:w="7370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D0046A" w:rsidRDefault="000A2967" w:rsidP="001B5A45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D0046A">
              <w:rPr>
                <w:i/>
                <w:sz w:val="16"/>
              </w:rPr>
              <w:t>Total</w:t>
            </w:r>
            <w:r w:rsidR="00470EBF">
              <w:rPr>
                <w:i/>
                <w:sz w:val="16"/>
              </w:rPr>
              <w:t xml:space="preserve"> </w:t>
            </w:r>
            <w:r w:rsidRPr="00D0046A">
              <w:rPr>
                <w:i/>
                <w:sz w:val="16"/>
              </w:rPr>
              <w:t>Budget</w:t>
            </w:r>
            <w:r w:rsidR="00470EBF">
              <w:rPr>
                <w:i/>
                <w:sz w:val="16"/>
              </w:rPr>
              <w:t xml:space="preserve"> </w:t>
            </w:r>
            <w:r w:rsidRPr="00D0046A">
              <w:rPr>
                <w:i/>
                <w:sz w:val="16"/>
              </w:rPr>
              <w:t>Appropriation</w:t>
            </w:r>
            <w:r w:rsidR="00470EBF">
              <w:rPr>
                <w:i/>
                <w:sz w:val="16"/>
              </w:rPr>
              <w:t xml:space="preserve"> </w:t>
            </w:r>
            <w:r w:rsidRPr="00D0046A">
              <w:rPr>
                <w:i/>
                <w:sz w:val="16"/>
              </w:rPr>
              <w:t>for</w:t>
            </w:r>
            <w:r w:rsidR="00470EBF">
              <w:rPr>
                <w:i/>
                <w:sz w:val="16"/>
              </w:rPr>
              <w:t xml:space="preserve"> </w:t>
            </w:r>
            <w:r w:rsidRPr="00D0046A">
              <w:rPr>
                <w:i/>
                <w:sz w:val="16"/>
              </w:rPr>
              <w:t>New</w:t>
            </w:r>
            <w:r w:rsidR="00470EBF">
              <w:rPr>
                <w:i/>
                <w:sz w:val="16"/>
              </w:rPr>
              <w:t xml:space="preserve"> </w:t>
            </w:r>
            <w:r w:rsidRPr="00D0046A">
              <w:rPr>
                <w:i/>
                <w:sz w:val="16"/>
              </w:rPr>
              <w:t>born</w:t>
            </w:r>
            <w:r w:rsidR="00470EBF">
              <w:rPr>
                <w:i/>
                <w:sz w:val="16"/>
              </w:rPr>
              <w:t xml:space="preserve"> </w:t>
            </w:r>
            <w:r w:rsidRPr="00D0046A">
              <w:rPr>
                <w:i/>
                <w:sz w:val="16"/>
              </w:rPr>
              <w:t>Allowance</w:t>
            </w:r>
            <w:r w:rsidR="00470EBF">
              <w:rPr>
                <w:i/>
                <w:sz w:val="16"/>
              </w:rPr>
              <w:t xml:space="preserve"> </w:t>
            </w:r>
            <w:r w:rsidRPr="00D0046A">
              <w:rPr>
                <w:i/>
                <w:sz w:val="16"/>
              </w:rPr>
              <w:t>&amp;</w:t>
            </w:r>
            <w:r w:rsidR="00470EBF">
              <w:rPr>
                <w:i/>
                <w:sz w:val="16"/>
              </w:rPr>
              <w:t xml:space="preserve"> </w:t>
            </w:r>
            <w:r w:rsidRPr="00D0046A">
              <w:rPr>
                <w:i/>
                <w:sz w:val="16"/>
              </w:rPr>
              <w:t>Child</w:t>
            </w:r>
            <w:r w:rsidR="00470EBF">
              <w:rPr>
                <w:i/>
                <w:sz w:val="16"/>
              </w:rPr>
              <w:t xml:space="preserve"> </w:t>
            </w:r>
            <w:r w:rsidRPr="00D0046A">
              <w:rPr>
                <w:i/>
                <w:sz w:val="16"/>
              </w:rPr>
              <w:t>Benefit</w:t>
            </w:r>
            <w:r w:rsidR="00470EBF">
              <w:rPr>
                <w:i/>
                <w:sz w:val="16"/>
              </w:rPr>
              <w:t xml:space="preserve"> </w:t>
            </w:r>
            <w:r w:rsidRPr="00D0046A">
              <w:rPr>
                <w:i/>
                <w:sz w:val="16"/>
              </w:rPr>
              <w:t>Payment</w:t>
            </w:r>
          </w:p>
        </w:tc>
      </w:tr>
      <w:tr w:rsidR="00FF61ED" w:rsidRPr="00D0046A" w:rsidTr="00CB0D8F">
        <w:trPr>
          <w:tblHeader/>
        </w:trPr>
        <w:tc>
          <w:tcPr>
            <w:tcW w:w="1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:rsidR="000A2967" w:rsidRPr="00D0046A" w:rsidRDefault="000A2967" w:rsidP="001B5A45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D0046A">
              <w:rPr>
                <w:i/>
                <w:sz w:val="16"/>
              </w:rPr>
              <w:t>POBOCs</w:t>
            </w:r>
          </w:p>
        </w:tc>
        <w:tc>
          <w:tcPr>
            <w:tcW w:w="1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:rsidR="000A2967" w:rsidRPr="00D0046A" w:rsidRDefault="000A2967" w:rsidP="001B5A45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D0046A">
              <w:rPr>
                <w:i/>
                <w:sz w:val="16"/>
              </w:rPr>
              <w:t>Total</w:t>
            </w:r>
            <w:r w:rsidR="00470EBF">
              <w:rPr>
                <w:i/>
                <w:sz w:val="16"/>
              </w:rPr>
              <w:t xml:space="preserve"> </w:t>
            </w:r>
            <w:r w:rsidRPr="00D0046A">
              <w:rPr>
                <w:i/>
                <w:sz w:val="16"/>
              </w:rPr>
              <w:t>Appropriation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:rsidR="000A2967" w:rsidRPr="00D0046A" w:rsidRDefault="000A2967" w:rsidP="001B5A45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D0046A">
              <w:rPr>
                <w:i/>
                <w:sz w:val="16"/>
              </w:rPr>
              <w:t>Actual</w:t>
            </w:r>
          </w:p>
        </w:tc>
        <w:tc>
          <w:tcPr>
            <w:tcW w:w="13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:rsidR="000A2967" w:rsidRPr="00D0046A" w:rsidRDefault="000A2967" w:rsidP="001B5A45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</w:p>
        </w:tc>
        <w:tc>
          <w:tcPr>
            <w:tcW w:w="5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:rsidR="000A2967" w:rsidRPr="00D0046A" w:rsidRDefault="000A2967" w:rsidP="001B5A45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</w:p>
        </w:tc>
        <w:tc>
          <w:tcPr>
            <w:tcW w:w="3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:rsidR="000A2967" w:rsidRPr="00D0046A" w:rsidRDefault="000A2967" w:rsidP="001B5A45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</w:p>
        </w:tc>
        <w:tc>
          <w:tcPr>
            <w:tcW w:w="3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:rsidR="000A2967" w:rsidRPr="00D0046A" w:rsidRDefault="000A2967" w:rsidP="001B5A45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</w:p>
        </w:tc>
        <w:tc>
          <w:tcPr>
            <w:tcW w:w="3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:rsidR="000A2967" w:rsidRPr="00D0046A" w:rsidRDefault="000A2967" w:rsidP="001B5A45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</w:p>
        </w:tc>
      </w:tr>
      <w:tr w:rsidR="00D0046A" w:rsidRPr="00D0046A" w:rsidTr="00CB0D8F">
        <w:tc>
          <w:tcPr>
            <w:tcW w:w="1992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D0046A" w:rsidRPr="00D0046A" w:rsidRDefault="00D0046A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0046A">
              <w:rPr>
                <w:sz w:val="18"/>
              </w:rPr>
              <w:t>July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2016</w:t>
            </w:r>
            <w:r>
              <w:rPr>
                <w:sz w:val="18"/>
              </w:rPr>
              <w:t>–</w:t>
            </w:r>
            <w:r w:rsidRPr="00D0046A">
              <w:rPr>
                <w:sz w:val="18"/>
              </w:rPr>
              <w:t>June2017</w:t>
            </w:r>
          </w:p>
        </w:tc>
        <w:tc>
          <w:tcPr>
            <w:tcW w:w="1480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D0046A" w:rsidRPr="00D0046A" w:rsidRDefault="00D0046A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994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</w:tcPr>
          <w:p w:rsidR="00D0046A" w:rsidRPr="00D0046A" w:rsidRDefault="00D0046A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316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</w:tcPr>
          <w:p w:rsidR="00D0046A" w:rsidRPr="00D0046A" w:rsidRDefault="00D0046A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590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</w:tcPr>
          <w:p w:rsidR="00D0046A" w:rsidRPr="00D0046A" w:rsidRDefault="00D0046A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331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</w:tcPr>
          <w:p w:rsidR="00D0046A" w:rsidRPr="00D0046A" w:rsidRDefault="00D0046A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331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</w:tcPr>
          <w:p w:rsidR="00D0046A" w:rsidRPr="00D0046A" w:rsidRDefault="00D0046A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336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</w:tcPr>
          <w:p w:rsidR="00D0046A" w:rsidRPr="00D0046A" w:rsidRDefault="00D0046A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</w:tr>
      <w:tr w:rsidR="00FF61ED" w:rsidRPr="00D0046A" w:rsidTr="00CB0D8F">
        <w:tc>
          <w:tcPr>
            <w:tcW w:w="1992" w:type="dxa"/>
            <w:tcBorders>
              <w:bottom w:val="nil"/>
            </w:tcBorders>
            <w:shd w:val="clear" w:color="auto" w:fill="auto"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0046A">
              <w:rPr>
                <w:sz w:val="18"/>
              </w:rPr>
              <w:t>Child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Benefit</w:t>
            </w:r>
          </w:p>
        </w:tc>
        <w:tc>
          <w:tcPr>
            <w:tcW w:w="1480" w:type="dxa"/>
            <w:tcBorders>
              <w:bottom w:val="nil"/>
            </w:tcBorders>
            <w:shd w:val="clear" w:color="auto" w:fill="auto"/>
            <w:hideMark/>
          </w:tcPr>
          <w:p w:rsidR="000A2967" w:rsidRPr="00D0046A" w:rsidRDefault="000A2967" w:rsidP="00FF61E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0046A">
              <w:rPr>
                <w:sz w:val="18"/>
              </w:rPr>
              <w:t>2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654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907</w:t>
            </w:r>
          </w:p>
        </w:tc>
        <w:tc>
          <w:tcPr>
            <w:tcW w:w="994" w:type="dxa"/>
            <w:tcBorders>
              <w:bottom w:val="nil"/>
            </w:tcBorders>
            <w:shd w:val="clear" w:color="auto" w:fill="auto"/>
            <w:noWrap/>
            <w:hideMark/>
          </w:tcPr>
          <w:p w:rsidR="000A2967" w:rsidRPr="00D0046A" w:rsidRDefault="000A2967" w:rsidP="00FF61E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0046A">
              <w:rPr>
                <w:sz w:val="18"/>
              </w:rPr>
              <w:t>2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719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674</w:t>
            </w:r>
          </w:p>
        </w:tc>
        <w:tc>
          <w:tcPr>
            <w:tcW w:w="1316" w:type="dxa"/>
            <w:tcBorders>
              <w:bottom w:val="nil"/>
            </w:tcBorders>
            <w:shd w:val="clear" w:color="auto" w:fill="auto"/>
            <w:noWrap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590" w:type="dxa"/>
            <w:tcBorders>
              <w:bottom w:val="nil"/>
            </w:tcBorders>
            <w:shd w:val="clear" w:color="auto" w:fill="auto"/>
            <w:noWrap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331" w:type="dxa"/>
            <w:tcBorders>
              <w:bottom w:val="nil"/>
            </w:tcBorders>
            <w:shd w:val="clear" w:color="auto" w:fill="auto"/>
            <w:noWrap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331" w:type="dxa"/>
            <w:tcBorders>
              <w:bottom w:val="nil"/>
            </w:tcBorders>
            <w:shd w:val="clear" w:color="auto" w:fill="auto"/>
            <w:noWrap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336" w:type="dxa"/>
            <w:tcBorders>
              <w:bottom w:val="nil"/>
            </w:tcBorders>
            <w:shd w:val="clear" w:color="auto" w:fill="auto"/>
            <w:noWrap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</w:tr>
      <w:tr w:rsidR="000A2967" w:rsidRPr="00D0046A" w:rsidTr="00CB0D8F">
        <w:tc>
          <w:tcPr>
            <w:tcW w:w="1992" w:type="dxa"/>
            <w:tcBorders>
              <w:top w:val="nil"/>
              <w:bottom w:val="nil"/>
            </w:tcBorders>
            <w:shd w:val="clear" w:color="auto" w:fill="auto"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0046A">
              <w:rPr>
                <w:sz w:val="18"/>
              </w:rPr>
              <w:t>New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Born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allowance</w:t>
            </w:r>
          </w:p>
        </w:tc>
        <w:tc>
          <w:tcPr>
            <w:tcW w:w="1480" w:type="dxa"/>
            <w:tcBorders>
              <w:top w:val="nil"/>
              <w:bottom w:val="nil"/>
            </w:tcBorders>
            <w:shd w:val="clear" w:color="auto" w:fill="auto"/>
            <w:hideMark/>
          </w:tcPr>
          <w:p w:rsidR="000A2967" w:rsidRPr="00D0046A" w:rsidRDefault="000A2967" w:rsidP="00FF61E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0046A">
              <w:rPr>
                <w:sz w:val="18"/>
              </w:rPr>
              <w:t>200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000.00</w:t>
            </w:r>
          </w:p>
        </w:tc>
        <w:tc>
          <w:tcPr>
            <w:tcW w:w="994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0A2967" w:rsidRPr="00D0046A" w:rsidRDefault="000A2967" w:rsidP="00FF61E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0046A">
              <w:rPr>
                <w:sz w:val="18"/>
              </w:rPr>
              <w:t>243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000</w:t>
            </w:r>
          </w:p>
        </w:tc>
        <w:tc>
          <w:tcPr>
            <w:tcW w:w="2904" w:type="dxa"/>
            <w:gridSpan w:val="5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0046A">
              <w:rPr>
                <w:sz w:val="18"/>
              </w:rPr>
              <w:t>(Min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Internal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Affairs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br/>
              <w:t>Variance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Report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June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2017)</w:t>
            </w:r>
          </w:p>
        </w:tc>
      </w:tr>
      <w:tr w:rsidR="000A2967" w:rsidRPr="00D0046A" w:rsidTr="00D0046A">
        <w:tc>
          <w:tcPr>
            <w:tcW w:w="7370" w:type="dxa"/>
            <w:gridSpan w:val="8"/>
            <w:tcBorders>
              <w:top w:val="nil"/>
            </w:tcBorders>
            <w:shd w:val="clear" w:color="auto" w:fill="auto"/>
            <w:noWrap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0046A">
              <w:rPr>
                <w:sz w:val="18"/>
              </w:rPr>
              <w:lastRenderedPageBreak/>
              <w:t>July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2017</w:t>
            </w:r>
            <w:r w:rsidR="00FF61ED">
              <w:rPr>
                <w:sz w:val="18"/>
              </w:rPr>
              <w:t>–</w:t>
            </w:r>
            <w:r w:rsidRPr="00D0046A">
              <w:rPr>
                <w:sz w:val="18"/>
              </w:rPr>
              <w:t>June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2018</w:t>
            </w:r>
          </w:p>
        </w:tc>
      </w:tr>
      <w:tr w:rsidR="00CB0D8F" w:rsidRPr="00D0046A" w:rsidTr="00CB0D8F">
        <w:tc>
          <w:tcPr>
            <w:tcW w:w="1992" w:type="dxa"/>
            <w:shd w:val="clear" w:color="auto" w:fill="auto"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0046A">
              <w:rPr>
                <w:sz w:val="18"/>
              </w:rPr>
              <w:t>Child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Benefit</w:t>
            </w:r>
          </w:p>
        </w:tc>
        <w:tc>
          <w:tcPr>
            <w:tcW w:w="1480" w:type="dxa"/>
            <w:shd w:val="clear" w:color="auto" w:fill="auto"/>
            <w:hideMark/>
          </w:tcPr>
          <w:p w:rsidR="000A2967" w:rsidRPr="00D0046A" w:rsidRDefault="000A2967" w:rsidP="009621C0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0046A">
              <w:rPr>
                <w:sz w:val="18"/>
              </w:rPr>
              <w:t>4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036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832</w:t>
            </w:r>
          </w:p>
        </w:tc>
        <w:tc>
          <w:tcPr>
            <w:tcW w:w="994" w:type="dxa"/>
            <w:shd w:val="clear" w:color="auto" w:fill="auto"/>
            <w:noWrap/>
            <w:hideMark/>
          </w:tcPr>
          <w:p w:rsidR="000A2967" w:rsidRPr="00D0046A" w:rsidRDefault="000A2967" w:rsidP="009621C0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0046A">
              <w:rPr>
                <w:sz w:val="18"/>
              </w:rPr>
              <w:t>4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117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334</w:t>
            </w:r>
          </w:p>
        </w:tc>
        <w:tc>
          <w:tcPr>
            <w:tcW w:w="1316" w:type="dxa"/>
            <w:shd w:val="clear" w:color="auto" w:fill="auto"/>
            <w:noWrap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590" w:type="dxa"/>
            <w:shd w:val="clear" w:color="auto" w:fill="auto"/>
            <w:noWrap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331" w:type="dxa"/>
            <w:shd w:val="clear" w:color="auto" w:fill="auto"/>
            <w:noWrap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331" w:type="dxa"/>
            <w:shd w:val="clear" w:color="auto" w:fill="auto"/>
            <w:noWrap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336" w:type="dxa"/>
            <w:shd w:val="clear" w:color="auto" w:fill="auto"/>
            <w:noWrap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</w:tr>
      <w:tr w:rsidR="000A2967" w:rsidRPr="00D0046A" w:rsidTr="00CB0D8F">
        <w:tc>
          <w:tcPr>
            <w:tcW w:w="1992" w:type="dxa"/>
            <w:shd w:val="clear" w:color="auto" w:fill="auto"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0046A">
              <w:rPr>
                <w:sz w:val="18"/>
              </w:rPr>
              <w:t>New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Born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allowance</w:t>
            </w:r>
          </w:p>
        </w:tc>
        <w:tc>
          <w:tcPr>
            <w:tcW w:w="1480" w:type="dxa"/>
            <w:shd w:val="clear" w:color="auto" w:fill="auto"/>
            <w:hideMark/>
          </w:tcPr>
          <w:p w:rsidR="000A2967" w:rsidRPr="00D0046A" w:rsidRDefault="000A2967" w:rsidP="009621C0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0046A">
              <w:rPr>
                <w:sz w:val="18"/>
              </w:rPr>
              <w:t>200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000.00</w:t>
            </w:r>
          </w:p>
        </w:tc>
        <w:tc>
          <w:tcPr>
            <w:tcW w:w="994" w:type="dxa"/>
            <w:shd w:val="clear" w:color="auto" w:fill="auto"/>
            <w:noWrap/>
            <w:hideMark/>
          </w:tcPr>
          <w:p w:rsidR="000A2967" w:rsidRPr="00D0046A" w:rsidRDefault="000A2967" w:rsidP="009621C0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0046A">
              <w:rPr>
                <w:sz w:val="18"/>
              </w:rPr>
              <w:t>226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000</w:t>
            </w:r>
          </w:p>
        </w:tc>
        <w:tc>
          <w:tcPr>
            <w:tcW w:w="2904" w:type="dxa"/>
            <w:gridSpan w:val="5"/>
            <w:shd w:val="clear" w:color="auto" w:fill="auto"/>
            <w:noWrap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0046A">
              <w:rPr>
                <w:sz w:val="18"/>
              </w:rPr>
              <w:t>(Min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Internal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Affairs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br/>
              <w:t>Variance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Report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June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2018)</w:t>
            </w:r>
          </w:p>
        </w:tc>
      </w:tr>
      <w:tr w:rsidR="000A2967" w:rsidRPr="00D0046A" w:rsidTr="00D0046A">
        <w:tc>
          <w:tcPr>
            <w:tcW w:w="7370" w:type="dxa"/>
            <w:gridSpan w:val="8"/>
            <w:shd w:val="clear" w:color="auto" w:fill="auto"/>
            <w:noWrap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0046A">
              <w:rPr>
                <w:sz w:val="18"/>
              </w:rPr>
              <w:t>Ministry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of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Internal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Affairs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(Social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Policy&amp;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Services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Division)</w:t>
            </w:r>
          </w:p>
        </w:tc>
      </w:tr>
      <w:tr w:rsidR="00FF61ED" w:rsidRPr="009621C0" w:rsidTr="00CB0D8F">
        <w:tc>
          <w:tcPr>
            <w:tcW w:w="1992" w:type="dxa"/>
            <w:shd w:val="clear" w:color="auto" w:fill="auto"/>
            <w:hideMark/>
          </w:tcPr>
          <w:p w:rsidR="000A2967" w:rsidRPr="009621C0" w:rsidRDefault="000A2967" w:rsidP="00DF2056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9621C0">
              <w:rPr>
                <w:i/>
                <w:sz w:val="16"/>
              </w:rPr>
              <w:t>Total</w:t>
            </w:r>
            <w:r w:rsidR="00470EBF">
              <w:rPr>
                <w:i/>
                <w:sz w:val="16"/>
              </w:rPr>
              <w:t xml:space="preserve"> </w:t>
            </w:r>
            <w:r w:rsidRPr="009621C0">
              <w:rPr>
                <w:i/>
                <w:sz w:val="16"/>
              </w:rPr>
              <w:t>Operational</w:t>
            </w:r>
            <w:r w:rsidR="00470EBF">
              <w:rPr>
                <w:i/>
                <w:sz w:val="16"/>
              </w:rPr>
              <w:t xml:space="preserve"> </w:t>
            </w:r>
            <w:r w:rsidRPr="009621C0">
              <w:rPr>
                <w:i/>
                <w:sz w:val="16"/>
              </w:rPr>
              <w:t>Budget</w:t>
            </w:r>
          </w:p>
        </w:tc>
        <w:tc>
          <w:tcPr>
            <w:tcW w:w="1480" w:type="dxa"/>
            <w:shd w:val="clear" w:color="auto" w:fill="auto"/>
            <w:hideMark/>
          </w:tcPr>
          <w:p w:rsidR="000A2967" w:rsidRPr="009621C0" w:rsidRDefault="000A2967" w:rsidP="00DF2056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9621C0">
              <w:rPr>
                <w:i/>
                <w:sz w:val="16"/>
              </w:rPr>
              <w:t>2017</w:t>
            </w:r>
            <w:r w:rsidR="009621C0" w:rsidRPr="009621C0">
              <w:rPr>
                <w:i/>
                <w:sz w:val="16"/>
              </w:rPr>
              <w:t>–</w:t>
            </w:r>
            <w:r w:rsidRPr="009621C0">
              <w:rPr>
                <w:i/>
                <w:sz w:val="16"/>
              </w:rPr>
              <w:t>2018</w:t>
            </w:r>
          </w:p>
        </w:tc>
        <w:tc>
          <w:tcPr>
            <w:tcW w:w="994" w:type="dxa"/>
            <w:shd w:val="clear" w:color="auto" w:fill="auto"/>
            <w:hideMark/>
          </w:tcPr>
          <w:p w:rsidR="000A2967" w:rsidRPr="009621C0" w:rsidRDefault="000A2967" w:rsidP="00DF2056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9621C0">
              <w:rPr>
                <w:i/>
                <w:sz w:val="16"/>
              </w:rPr>
              <w:t>2018</w:t>
            </w:r>
            <w:r w:rsidR="009621C0" w:rsidRPr="009621C0">
              <w:rPr>
                <w:i/>
                <w:sz w:val="16"/>
              </w:rPr>
              <w:t>–</w:t>
            </w:r>
            <w:r w:rsidRPr="009621C0">
              <w:rPr>
                <w:i/>
                <w:sz w:val="16"/>
              </w:rPr>
              <w:t>2019</w:t>
            </w:r>
          </w:p>
        </w:tc>
        <w:tc>
          <w:tcPr>
            <w:tcW w:w="1316" w:type="dxa"/>
            <w:shd w:val="clear" w:color="auto" w:fill="auto"/>
            <w:noWrap/>
            <w:hideMark/>
          </w:tcPr>
          <w:p w:rsidR="000A2967" w:rsidRPr="009621C0" w:rsidRDefault="000A2967" w:rsidP="009621C0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</w:p>
        </w:tc>
        <w:tc>
          <w:tcPr>
            <w:tcW w:w="590" w:type="dxa"/>
            <w:shd w:val="clear" w:color="auto" w:fill="auto"/>
            <w:noWrap/>
            <w:hideMark/>
          </w:tcPr>
          <w:p w:rsidR="000A2967" w:rsidRPr="009621C0" w:rsidRDefault="000A2967" w:rsidP="009621C0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</w:p>
        </w:tc>
        <w:tc>
          <w:tcPr>
            <w:tcW w:w="331" w:type="dxa"/>
            <w:shd w:val="clear" w:color="auto" w:fill="auto"/>
            <w:noWrap/>
            <w:hideMark/>
          </w:tcPr>
          <w:p w:rsidR="000A2967" w:rsidRPr="009621C0" w:rsidRDefault="000A2967" w:rsidP="009621C0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</w:p>
        </w:tc>
        <w:tc>
          <w:tcPr>
            <w:tcW w:w="331" w:type="dxa"/>
            <w:shd w:val="clear" w:color="auto" w:fill="auto"/>
            <w:noWrap/>
            <w:hideMark/>
          </w:tcPr>
          <w:p w:rsidR="000A2967" w:rsidRPr="009621C0" w:rsidRDefault="000A2967" w:rsidP="009621C0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</w:p>
        </w:tc>
        <w:tc>
          <w:tcPr>
            <w:tcW w:w="336" w:type="dxa"/>
            <w:shd w:val="clear" w:color="auto" w:fill="auto"/>
            <w:noWrap/>
            <w:hideMark/>
          </w:tcPr>
          <w:p w:rsidR="000A2967" w:rsidRPr="009621C0" w:rsidRDefault="000A2967" w:rsidP="009621C0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</w:p>
        </w:tc>
      </w:tr>
      <w:tr w:rsidR="000A2967" w:rsidRPr="00D0046A" w:rsidTr="00CB0D8F">
        <w:tc>
          <w:tcPr>
            <w:tcW w:w="1992" w:type="dxa"/>
            <w:shd w:val="clear" w:color="auto" w:fill="auto"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0046A">
              <w:rPr>
                <w:sz w:val="18"/>
              </w:rPr>
              <w:t>Personnel</w:t>
            </w:r>
          </w:p>
        </w:tc>
        <w:tc>
          <w:tcPr>
            <w:tcW w:w="1480" w:type="dxa"/>
            <w:shd w:val="clear" w:color="auto" w:fill="auto"/>
          </w:tcPr>
          <w:p w:rsidR="000A2967" w:rsidRPr="00D0046A" w:rsidRDefault="000A2967" w:rsidP="009621C0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0046A">
              <w:rPr>
                <w:sz w:val="18"/>
              </w:rPr>
              <w:t>261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924.00</w:t>
            </w:r>
          </w:p>
        </w:tc>
        <w:tc>
          <w:tcPr>
            <w:tcW w:w="994" w:type="dxa"/>
            <w:shd w:val="clear" w:color="auto" w:fill="auto"/>
          </w:tcPr>
          <w:p w:rsidR="000A2967" w:rsidRPr="00D0046A" w:rsidRDefault="000A2967" w:rsidP="009621C0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0046A">
              <w:rPr>
                <w:sz w:val="18"/>
              </w:rPr>
              <w:t>336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719.00</w:t>
            </w:r>
          </w:p>
        </w:tc>
        <w:tc>
          <w:tcPr>
            <w:tcW w:w="2904" w:type="dxa"/>
            <w:gridSpan w:val="5"/>
            <w:shd w:val="clear" w:color="auto" w:fill="auto"/>
            <w:noWrap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0046A">
              <w:rPr>
                <w:sz w:val="18"/>
              </w:rPr>
              <w:t>(2017-18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Cook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Islands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Budget)</w:t>
            </w:r>
            <w:r w:rsidRPr="00D0046A">
              <w:rPr>
                <w:sz w:val="18"/>
              </w:rPr>
              <w:br/>
              <w:t>Book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2;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Ministry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Statement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pg.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125</w:t>
            </w:r>
          </w:p>
        </w:tc>
      </w:tr>
      <w:tr w:rsidR="000A2967" w:rsidRPr="00D0046A" w:rsidTr="00CB0D8F"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0046A">
              <w:rPr>
                <w:sz w:val="18"/>
              </w:rPr>
              <w:t>Operating</w:t>
            </w:r>
          </w:p>
        </w:tc>
        <w:tc>
          <w:tcPr>
            <w:tcW w:w="148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A2967" w:rsidRPr="00D0046A" w:rsidRDefault="000A2967" w:rsidP="009621C0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0046A">
              <w:rPr>
                <w:sz w:val="18"/>
              </w:rPr>
              <w:t>32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837.00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A2967" w:rsidRPr="00D0046A" w:rsidRDefault="000A2967" w:rsidP="009621C0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0046A">
              <w:rPr>
                <w:sz w:val="18"/>
              </w:rPr>
              <w:t>32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837.00</w:t>
            </w:r>
          </w:p>
        </w:tc>
        <w:tc>
          <w:tcPr>
            <w:tcW w:w="2904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0A2967" w:rsidRPr="00D0046A" w:rsidRDefault="000A2967" w:rsidP="00D0046A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0046A">
              <w:rPr>
                <w:sz w:val="18"/>
              </w:rPr>
              <w:t>(2018-19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Cook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Islands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Budget)</w:t>
            </w:r>
            <w:r w:rsidRPr="00D0046A">
              <w:rPr>
                <w:sz w:val="18"/>
              </w:rPr>
              <w:br/>
              <w:t>Book;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Ministry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Statements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Pg.</w:t>
            </w:r>
            <w:r w:rsidR="00470EBF">
              <w:rPr>
                <w:sz w:val="18"/>
              </w:rPr>
              <w:t xml:space="preserve"> </w:t>
            </w:r>
            <w:r w:rsidRPr="00D0046A">
              <w:rPr>
                <w:sz w:val="18"/>
              </w:rPr>
              <w:t>120)</w:t>
            </w:r>
          </w:p>
        </w:tc>
      </w:tr>
    </w:tbl>
    <w:p w:rsidR="000A2967" w:rsidRPr="00A413B4" w:rsidRDefault="000A2967" w:rsidP="00CB0D8F">
      <w:pPr>
        <w:pStyle w:val="H1G"/>
      </w:pPr>
      <w:r w:rsidRPr="00A413B4">
        <w:tab/>
        <w:t>M.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13</w:t>
      </w:r>
      <w:r w:rsidR="00470EBF">
        <w:t xml:space="preserve"> </w:t>
      </w:r>
      <w:r w:rsidRPr="00A413B4">
        <w:t>(a),</w:t>
      </w:r>
      <w:r w:rsidR="00470EBF">
        <w:t xml:space="preserve"> </w:t>
      </w:r>
      <w:r w:rsidRPr="00A413B4">
        <w:t>(b)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(c)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42.</w:t>
      </w:r>
      <w:r w:rsidRPr="00A413B4">
        <w:tab/>
        <w:t>Information</w:t>
      </w:r>
      <w:r w:rsidR="00470EBF">
        <w:t xml:space="preserve"> </w:t>
      </w:r>
      <w:r w:rsidRPr="00A413B4">
        <w:t>related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will</w:t>
      </w:r>
      <w:r w:rsidR="00470EBF">
        <w:t xml:space="preserve"> </w:t>
      </w:r>
      <w:r w:rsidRPr="00A413B4">
        <w:t>be</w:t>
      </w:r>
      <w:r w:rsidR="00470EBF">
        <w:t xml:space="preserve"> </w:t>
      </w:r>
      <w:r w:rsidRPr="00A413B4">
        <w:t>shared</w:t>
      </w:r>
      <w:r w:rsidR="00470EBF">
        <w:t xml:space="preserve"> </w:t>
      </w:r>
      <w:r w:rsidRPr="00A413B4">
        <w:t>later.</w:t>
      </w:r>
      <w:r w:rsidR="00470EBF">
        <w:t xml:space="preserve"> </w:t>
      </w:r>
    </w:p>
    <w:p w:rsidR="000A2967" w:rsidRPr="00A413B4" w:rsidRDefault="000A2967" w:rsidP="00CB0D8F">
      <w:pPr>
        <w:pStyle w:val="H1G"/>
      </w:pPr>
      <w:r w:rsidRPr="00A413B4">
        <w:tab/>
        <w:t>N.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13</w:t>
      </w:r>
      <w:r w:rsidR="00470EBF">
        <w:t xml:space="preserve"> </w:t>
      </w:r>
      <w:r w:rsidRPr="00A413B4">
        <w:t>(d)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43.</w:t>
      </w:r>
      <w:r w:rsidRPr="00A413B4">
        <w:tab/>
        <w:t>Response</w:t>
      </w:r>
      <w:r w:rsidR="00470EBF">
        <w:t xml:space="preserve"> </w:t>
      </w:r>
      <w:r w:rsidRPr="00A413B4">
        <w:t>(Source: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Health)</w:t>
      </w:r>
      <w:r w:rsidR="000B3C22">
        <w:t xml:space="preserve"> – </w:t>
      </w:r>
      <w:r w:rsidRPr="00A413B4">
        <w:t>Within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6</w:t>
      </w:r>
      <w:r w:rsidR="00470EBF">
        <w:t xml:space="preserve"> </w:t>
      </w:r>
      <w:r w:rsidRPr="00A413B4">
        <w:t>month’s</w:t>
      </w:r>
      <w:r w:rsidR="00470EBF">
        <w:t xml:space="preserve"> </w:t>
      </w:r>
      <w:r w:rsidRPr="00A413B4">
        <w:t>period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January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June</w:t>
      </w:r>
      <w:r w:rsidR="00470EBF">
        <w:t xml:space="preserve"> </w:t>
      </w:r>
      <w:r w:rsidRPr="00A413B4">
        <w:t>2019,</w:t>
      </w:r>
      <w:r w:rsidR="00470EBF">
        <w:t xml:space="preserve"> </w:t>
      </w:r>
      <w:r w:rsidRPr="00A413B4">
        <w:t>there</w:t>
      </w:r>
      <w:r w:rsidR="00470EBF">
        <w:t xml:space="preserve"> </w:t>
      </w:r>
      <w:r w:rsidRPr="00A413B4">
        <w:t>were</w:t>
      </w:r>
      <w:r w:rsidR="00470EBF">
        <w:t xml:space="preserve"> </w:t>
      </w:r>
      <w:r w:rsidRPr="00A413B4">
        <w:t>only</w:t>
      </w:r>
      <w:r w:rsidR="00470EBF">
        <w:t xml:space="preserve"> </w:t>
      </w:r>
      <w:r w:rsidRPr="00A413B4">
        <w:t>2</w:t>
      </w:r>
      <w:r w:rsidR="00470EBF">
        <w:t xml:space="preserve"> </w:t>
      </w:r>
      <w:r w:rsidRPr="00A413B4">
        <w:t>children</w:t>
      </w:r>
      <w:r w:rsidR="00470EBF">
        <w:t xml:space="preserve"> </w:t>
      </w:r>
      <w:r w:rsidRPr="00A413B4">
        <w:t>out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all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children</w:t>
      </w:r>
      <w:r w:rsidR="00470EBF">
        <w:t xml:space="preserve"> </w:t>
      </w:r>
      <w:r w:rsidRPr="00A413B4">
        <w:t>seen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anaemia.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due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good</w:t>
      </w:r>
      <w:r w:rsidR="00470EBF">
        <w:t xml:space="preserve"> </w:t>
      </w:r>
      <w:r w:rsidRPr="00A413B4">
        <w:t>“deworming”</w:t>
      </w:r>
      <w:r w:rsidR="00470EBF">
        <w:t xml:space="preserve"> </w:t>
      </w:r>
      <w:r w:rsidRPr="00A413B4">
        <w:t>program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Public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Division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Health.</w:t>
      </w:r>
      <w:r w:rsidR="00470EBF">
        <w:t xml:space="preserve"> </w:t>
      </w:r>
    </w:p>
    <w:p w:rsidR="000A2967" w:rsidRPr="00A413B4" w:rsidRDefault="000A2967" w:rsidP="00CB0D8F">
      <w:pPr>
        <w:pStyle w:val="H1G"/>
      </w:pPr>
      <w:r w:rsidRPr="00A413B4">
        <w:tab/>
        <w:t>O.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13</w:t>
      </w:r>
      <w:r w:rsidR="00470EBF">
        <w:t xml:space="preserve"> </w:t>
      </w:r>
      <w:r w:rsidRPr="00A413B4">
        <w:t>(e)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44.</w:t>
      </w:r>
      <w:r w:rsidRPr="00A413B4">
        <w:tab/>
        <w:t>Response:</w:t>
      </w:r>
      <w:r w:rsidR="00470EBF">
        <w:t xml:space="preserve"> </w:t>
      </w:r>
      <w:r w:rsidRPr="00A413B4">
        <w:t>(Source: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Health):</w:t>
      </w:r>
      <w:r w:rsidR="00470EBF">
        <w:t xml:space="preserve"> </w:t>
      </w:r>
      <w:r w:rsidRPr="00A413B4">
        <w:t>Obesity</w:t>
      </w:r>
      <w:r w:rsidR="00470EBF">
        <w:t xml:space="preserve"> </w:t>
      </w:r>
      <w:r w:rsidRPr="00A413B4">
        <w:t>–</w:t>
      </w:r>
      <w:r w:rsidR="00470EBF">
        <w:t xml:space="preserve"> </w:t>
      </w:r>
      <w:r w:rsidRPr="00A413B4">
        <w:t>20%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children</w:t>
      </w:r>
      <w:r w:rsidR="00470EBF">
        <w:t xml:space="preserve"> </w:t>
      </w:r>
      <w:r w:rsidRPr="00A413B4">
        <w:t>who</w:t>
      </w:r>
      <w:r w:rsidR="00470EBF">
        <w:t xml:space="preserve"> </w:t>
      </w:r>
      <w:r w:rsidRPr="00A413B4">
        <w:t>presented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3</w:t>
      </w:r>
      <w:r w:rsidR="00470EBF">
        <w:t xml:space="preserve"> </w:t>
      </w:r>
      <w:r w:rsidRPr="00A413B4">
        <w:t>month</w:t>
      </w:r>
      <w:r w:rsidR="00470EBF">
        <w:t xml:space="preserve"> </w:t>
      </w:r>
      <w:r w:rsidRPr="00A413B4">
        <w:t>period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Pediatric</w:t>
      </w:r>
      <w:r w:rsidR="00470EBF">
        <w:t xml:space="preserve"> </w:t>
      </w:r>
      <w:r w:rsidRPr="00A413B4">
        <w:t>clinic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considered</w:t>
      </w:r>
      <w:r w:rsidR="00470EBF">
        <w:t xml:space="preserve"> </w:t>
      </w:r>
      <w:r w:rsidRPr="00A413B4">
        <w:t>obese.</w:t>
      </w:r>
      <w:r w:rsidR="00470EBF">
        <w:t xml:space="preserve"> </w:t>
      </w:r>
      <w:r w:rsidRPr="00A413B4">
        <w:t>Results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not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true</w:t>
      </w:r>
      <w:r w:rsidR="00470EBF">
        <w:t xml:space="preserve"> </w:t>
      </w:r>
      <w:r w:rsidRPr="00A413B4">
        <w:t>indication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extent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childhood</w:t>
      </w:r>
      <w:r w:rsidR="00470EBF">
        <w:t xml:space="preserve"> </w:t>
      </w:r>
      <w:r w:rsidRPr="00A413B4">
        <w:t>obesity</w:t>
      </w:r>
      <w:r w:rsidR="00470EBF">
        <w:t xml:space="preserve"> </w:t>
      </w:r>
      <w:r w:rsidRPr="00A413B4">
        <w:t>due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fact</w:t>
      </w:r>
      <w:r w:rsidR="00470EBF">
        <w:t xml:space="preserve"> </w:t>
      </w:r>
      <w:r w:rsidRPr="00A413B4">
        <w:t>that</w:t>
      </w:r>
      <w:r w:rsidR="00470EBF">
        <w:t xml:space="preserve"> </w:t>
      </w:r>
      <w:r w:rsidRPr="00A413B4">
        <w:t>data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information</w:t>
      </w:r>
      <w:r w:rsidR="00470EBF">
        <w:t xml:space="preserve"> </w:t>
      </w:r>
      <w:r w:rsidRPr="00A413B4">
        <w:t>collected</w:t>
      </w:r>
      <w:r w:rsidR="00470EBF">
        <w:t xml:space="preserve"> </w:t>
      </w:r>
      <w:r w:rsidRPr="00A413B4">
        <w:t>should</w:t>
      </w:r>
      <w:r w:rsidR="00470EBF">
        <w:t xml:space="preserve"> </w:t>
      </w:r>
      <w:r w:rsidRPr="00A413B4">
        <w:t>be</w:t>
      </w:r>
      <w:r w:rsidR="00470EBF">
        <w:t xml:space="preserve"> </w:t>
      </w:r>
      <w:r w:rsidRPr="00A413B4">
        <w:t>uniform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all</w:t>
      </w:r>
      <w:r w:rsidR="00470EBF">
        <w:t xml:space="preserve"> </w:t>
      </w:r>
      <w:r w:rsidRPr="00A413B4">
        <w:t>entry</w:t>
      </w:r>
      <w:r w:rsidR="00470EBF">
        <w:t xml:space="preserve"> </w:t>
      </w:r>
      <w:r w:rsidRPr="00A413B4">
        <w:t>points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care;</w:t>
      </w:r>
      <w:r w:rsidR="00470EBF">
        <w:t xml:space="preserve"> </w:t>
      </w:r>
      <w:r w:rsidRPr="00A413B4">
        <w:t>be</w:t>
      </w:r>
      <w:r w:rsidR="00470EBF">
        <w:t xml:space="preserve"> </w:t>
      </w:r>
      <w:r w:rsidRPr="00A413B4">
        <w:t>it</w:t>
      </w:r>
      <w:r w:rsidR="00470EBF">
        <w:t xml:space="preserve"> </w:t>
      </w:r>
      <w:r w:rsidRPr="00A413B4">
        <w:t>Outpatients</w:t>
      </w:r>
      <w:r w:rsidR="00470EBF">
        <w:t xml:space="preserve"> </w:t>
      </w:r>
      <w:r w:rsidRPr="00A413B4">
        <w:t>Rarotonga,</w:t>
      </w:r>
      <w:r w:rsidR="00470EBF">
        <w:t xml:space="preserve"> </w:t>
      </w:r>
      <w:r w:rsidRPr="00A413B4">
        <w:t>Pediatric</w:t>
      </w:r>
      <w:r w:rsidR="00470EBF">
        <w:t xml:space="preserve"> </w:t>
      </w:r>
      <w:r w:rsidRPr="00A413B4">
        <w:t>clinic,</w:t>
      </w:r>
      <w:r w:rsidR="00470EBF">
        <w:t xml:space="preserve"> </w:t>
      </w:r>
      <w:r w:rsidRPr="00A413B4">
        <w:t>Tupapa</w:t>
      </w:r>
      <w:r w:rsidR="00470EBF">
        <w:t xml:space="preserve"> </w:t>
      </w:r>
      <w:r w:rsidRPr="00A413B4">
        <w:t>Outpatients,</w:t>
      </w:r>
      <w:r w:rsidR="00470EBF">
        <w:t xml:space="preserve"> </w:t>
      </w:r>
      <w:r w:rsidRPr="00A413B4">
        <w:t>within</w:t>
      </w:r>
      <w:r w:rsidR="00470EBF">
        <w:t xml:space="preserve"> </w:t>
      </w:r>
      <w:r w:rsidRPr="00A413B4">
        <w:t>community</w:t>
      </w:r>
      <w:r w:rsidR="00470EBF">
        <w:t xml:space="preserve"> </w:t>
      </w:r>
      <w:r w:rsidRPr="00A413B4">
        <w:t>clinics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Outer</w:t>
      </w:r>
      <w:r w:rsidR="00470EBF">
        <w:t xml:space="preserve"> </w:t>
      </w:r>
      <w:r w:rsidRPr="00A413B4">
        <w:t>Island</w:t>
      </w:r>
      <w:r w:rsidR="00470EBF">
        <w:t xml:space="preserve"> </w:t>
      </w:r>
      <w:r w:rsidRPr="00A413B4">
        <w:t>hospitals.</w:t>
      </w:r>
    </w:p>
    <w:p w:rsidR="000A2967" w:rsidRPr="00A413B4" w:rsidRDefault="000A2967" w:rsidP="00C26914">
      <w:pPr>
        <w:pStyle w:val="SingleTxtG"/>
      </w:pPr>
      <w:r w:rsidRPr="00A413B4">
        <w:t>45.</w:t>
      </w:r>
      <w:r w:rsidRPr="00A413B4">
        <w:tab/>
        <w:t>Find</w:t>
      </w:r>
      <w:r w:rsidR="00470EBF">
        <w:t xml:space="preserve"> </w:t>
      </w:r>
      <w:r w:rsidRPr="00A413B4">
        <w:t>below</w:t>
      </w:r>
      <w:r w:rsidR="00470EBF">
        <w:t xml:space="preserve"> </w:t>
      </w:r>
      <w:r w:rsidRPr="00A413B4">
        <w:t>obesity</w:t>
      </w:r>
      <w:r w:rsidR="00470EBF">
        <w:t xml:space="preserve"> </w:t>
      </w:r>
      <w:r w:rsidRPr="00A413B4">
        <w:t>statistics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children,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Health:</w:t>
      </w:r>
    </w:p>
    <w:p w:rsidR="000A2967" w:rsidRPr="00A413B4" w:rsidRDefault="002E5A06" w:rsidP="002E5A06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413B4">
        <w:t>•</w:t>
      </w:r>
      <w:r w:rsidRPr="00A413B4">
        <w:tab/>
      </w:r>
      <w:r w:rsidR="000A2967" w:rsidRPr="00A413B4">
        <w:t>2010</w:t>
      </w:r>
      <w:r w:rsidR="00470EBF">
        <w:t xml:space="preserve"> </w:t>
      </w:r>
      <w:r w:rsidR="000A2967" w:rsidRPr="00A413B4">
        <w:t>–</w:t>
      </w:r>
      <w:r w:rsidR="00470EBF">
        <w:t xml:space="preserve"> </w:t>
      </w:r>
      <w:r w:rsidR="000A2967" w:rsidRPr="00A413B4">
        <w:t>23.6%</w:t>
      </w:r>
    </w:p>
    <w:p w:rsidR="000A2967" w:rsidRPr="00A413B4" w:rsidRDefault="002E5A06" w:rsidP="002E5A06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413B4">
        <w:t>•</w:t>
      </w:r>
      <w:r w:rsidRPr="00A413B4">
        <w:tab/>
      </w:r>
      <w:r w:rsidR="000A2967" w:rsidRPr="00A413B4">
        <w:t>2012</w:t>
      </w:r>
      <w:r w:rsidR="00470EBF">
        <w:t xml:space="preserve"> </w:t>
      </w:r>
      <w:r w:rsidR="000A2967" w:rsidRPr="00A413B4">
        <w:t>–</w:t>
      </w:r>
      <w:r w:rsidR="00470EBF">
        <w:t xml:space="preserve"> </w:t>
      </w:r>
      <w:r w:rsidR="000A2967" w:rsidRPr="00A413B4">
        <w:t>26.9%</w:t>
      </w:r>
    </w:p>
    <w:p w:rsidR="000A2967" w:rsidRPr="00A413B4" w:rsidRDefault="002E5A06" w:rsidP="002E5A06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413B4">
        <w:t>•</w:t>
      </w:r>
      <w:r w:rsidRPr="00A413B4">
        <w:tab/>
      </w:r>
      <w:r w:rsidR="000A2967" w:rsidRPr="00A413B4">
        <w:t>2015</w:t>
      </w:r>
      <w:r w:rsidR="00470EBF">
        <w:t xml:space="preserve"> </w:t>
      </w:r>
      <w:r w:rsidR="000A2967" w:rsidRPr="00A413B4">
        <w:t>–</w:t>
      </w:r>
      <w:r w:rsidR="00470EBF">
        <w:t xml:space="preserve"> </w:t>
      </w:r>
      <w:r w:rsidR="000A2967" w:rsidRPr="00A413B4">
        <w:t>28.7%</w:t>
      </w:r>
    </w:p>
    <w:p w:rsidR="000A2967" w:rsidRPr="00A413B4" w:rsidRDefault="002E5A06" w:rsidP="002E5A06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413B4">
        <w:t>•</w:t>
      </w:r>
      <w:r w:rsidRPr="00A413B4">
        <w:tab/>
      </w:r>
      <w:r w:rsidR="000A2967" w:rsidRPr="00A413B4">
        <w:t>2017</w:t>
      </w:r>
      <w:r w:rsidR="00470EBF">
        <w:t xml:space="preserve"> </w:t>
      </w:r>
      <w:r w:rsidR="000A2967" w:rsidRPr="00A413B4">
        <w:t>–</w:t>
      </w:r>
      <w:r w:rsidR="00470EBF">
        <w:t xml:space="preserve"> </w:t>
      </w:r>
      <w:r w:rsidR="000A2967" w:rsidRPr="00A413B4">
        <w:t>31.6%</w:t>
      </w:r>
    </w:p>
    <w:p w:rsidR="000A2967" w:rsidRPr="00A413B4" w:rsidRDefault="000A2967" w:rsidP="002C58AB">
      <w:pPr>
        <w:pStyle w:val="H1G"/>
      </w:pPr>
      <w:r w:rsidRPr="00A413B4">
        <w:tab/>
        <w:t>P.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13</w:t>
      </w:r>
      <w:r w:rsidR="00470EBF">
        <w:t xml:space="preserve"> </w:t>
      </w:r>
      <w:r w:rsidRPr="00A413B4">
        <w:t>(f)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46.</w:t>
      </w:r>
      <w:r w:rsidRPr="00A413B4">
        <w:tab/>
        <w:t>Information</w:t>
      </w:r>
      <w:r w:rsidR="00470EBF">
        <w:t xml:space="preserve"> </w:t>
      </w:r>
      <w:r w:rsidRPr="00A413B4">
        <w:t>related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will</w:t>
      </w:r>
      <w:r w:rsidR="00470EBF">
        <w:t xml:space="preserve"> </w:t>
      </w:r>
      <w:r w:rsidRPr="00A413B4">
        <w:t>be</w:t>
      </w:r>
      <w:r w:rsidR="00470EBF">
        <w:t xml:space="preserve"> </w:t>
      </w:r>
      <w:r w:rsidRPr="00A413B4">
        <w:t>shared</w:t>
      </w:r>
      <w:r w:rsidR="00470EBF">
        <w:t xml:space="preserve"> </w:t>
      </w:r>
      <w:r w:rsidRPr="00A413B4">
        <w:t>later.</w:t>
      </w:r>
      <w:r w:rsidR="00470EBF">
        <w:t xml:space="preserve"> </w:t>
      </w:r>
    </w:p>
    <w:p w:rsidR="000A2967" w:rsidRPr="00A413B4" w:rsidRDefault="000A2967" w:rsidP="002C58AB">
      <w:pPr>
        <w:pStyle w:val="H1G"/>
      </w:pPr>
      <w:r w:rsidRPr="00A413B4">
        <w:tab/>
        <w:t>Q.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13</w:t>
      </w:r>
      <w:r w:rsidR="00470EBF">
        <w:t xml:space="preserve"> </w:t>
      </w:r>
      <w:r w:rsidRPr="00A413B4">
        <w:t>(g)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47.</w:t>
      </w:r>
      <w:r w:rsidRPr="00A413B4">
        <w:tab/>
        <w:t>Sexually</w:t>
      </w:r>
      <w:r w:rsidR="00470EBF">
        <w:t xml:space="preserve"> </w:t>
      </w:r>
      <w:r w:rsidRPr="00A413B4">
        <w:t>Transmitted</w:t>
      </w:r>
      <w:r w:rsidR="00470EBF">
        <w:t xml:space="preserve"> </w:t>
      </w:r>
      <w:r w:rsidRPr="00A413B4">
        <w:t>Infection’s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children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rare;</w:t>
      </w:r>
      <w:r w:rsidR="00470EBF">
        <w:t xml:space="preserve"> </w:t>
      </w:r>
      <w:r w:rsidRPr="00A413B4">
        <w:t>3</w:t>
      </w:r>
      <w:r w:rsidR="00470EBF">
        <w:t xml:space="preserve"> </w:t>
      </w:r>
      <w:r w:rsidRPr="00A413B4">
        <w:t>out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40</w:t>
      </w:r>
      <w:r w:rsidR="00470EBF">
        <w:t xml:space="preserve"> </w:t>
      </w:r>
      <w:r w:rsidRPr="00A413B4">
        <w:t>children</w:t>
      </w:r>
      <w:r w:rsidR="00470EBF">
        <w:t xml:space="preserve"> </w:t>
      </w:r>
      <w:r w:rsidRPr="00A413B4">
        <w:t>screened</w:t>
      </w:r>
      <w:r w:rsidR="00470EBF">
        <w:t xml:space="preserve"> </w:t>
      </w:r>
      <w:r w:rsidRPr="00A413B4">
        <w:t>(since</w:t>
      </w:r>
      <w:r w:rsidR="00470EBF">
        <w:t xml:space="preserve"> </w:t>
      </w:r>
      <w:r w:rsidRPr="00A413B4">
        <w:t>July</w:t>
      </w:r>
      <w:r w:rsidR="00470EBF">
        <w:t xml:space="preserve"> </w:t>
      </w:r>
      <w:r w:rsidRPr="00A413B4">
        <w:t>1st,</w:t>
      </w:r>
      <w:r w:rsidR="00470EBF">
        <w:t xml:space="preserve"> </w:t>
      </w:r>
      <w:r w:rsidRPr="00A413B4">
        <w:t>2018)</w:t>
      </w:r>
      <w:r w:rsidR="00470EBF">
        <w:t xml:space="preserve"> </w:t>
      </w:r>
      <w:r w:rsidRPr="00A413B4">
        <w:t>had</w:t>
      </w:r>
      <w:r w:rsidR="00470EBF">
        <w:t xml:space="preserve"> </w:t>
      </w:r>
      <w:r w:rsidRPr="00A413B4">
        <w:t>Chlamydia.</w:t>
      </w:r>
    </w:p>
    <w:p w:rsidR="000A2967" w:rsidRPr="00A413B4" w:rsidRDefault="000A2967" w:rsidP="002C58AB">
      <w:pPr>
        <w:pStyle w:val="H1G"/>
      </w:pPr>
      <w:r w:rsidRPr="00A413B4">
        <w:tab/>
        <w:t>R.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13</w:t>
      </w:r>
      <w:r w:rsidR="00470EBF">
        <w:t xml:space="preserve"> </w:t>
      </w:r>
      <w:r w:rsidRPr="00A413B4">
        <w:t>(h)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48.</w:t>
      </w:r>
      <w:r w:rsidRPr="00A413B4">
        <w:tab/>
        <w:t>Source: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Health: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last</w:t>
      </w:r>
      <w:r w:rsidR="00470EBF">
        <w:t xml:space="preserve"> </w:t>
      </w:r>
      <w:r w:rsidRPr="00A413B4">
        <w:t>three</w:t>
      </w:r>
      <w:r w:rsidR="00470EBF">
        <w:t xml:space="preserve"> </w:t>
      </w:r>
      <w:r w:rsidRPr="00A413B4">
        <w:t>years,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reported</w:t>
      </w:r>
      <w:r w:rsidR="00470EBF">
        <w:t xml:space="preserve"> </w:t>
      </w:r>
      <w:r w:rsidRPr="00A413B4">
        <w:t>an</w:t>
      </w:r>
      <w:r w:rsidR="00470EBF">
        <w:t xml:space="preserve"> </w:t>
      </w:r>
      <w:r w:rsidRPr="00A413B4">
        <w:t>average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five</w:t>
      </w:r>
      <w:r w:rsidR="00470EBF">
        <w:t xml:space="preserve"> </w:t>
      </w:r>
      <w:r w:rsidRPr="00A413B4">
        <w:t>cases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attempted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suicide</w:t>
      </w:r>
      <w:r w:rsidR="00470EBF">
        <w:t xml:space="preserve"> </w:t>
      </w:r>
      <w:r w:rsidRPr="00A413B4">
        <w:t>every</w:t>
      </w:r>
      <w:r w:rsidR="00470EBF">
        <w:t xml:space="preserve"> </w:t>
      </w:r>
      <w:r w:rsidRPr="00A413B4">
        <w:t>year.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2017</w:t>
      </w:r>
      <w:r w:rsidR="00470EBF">
        <w:t xml:space="preserve"> </w:t>
      </w:r>
      <w:r w:rsidRPr="00A413B4">
        <w:t>data</w:t>
      </w:r>
      <w:r w:rsidR="00470EBF">
        <w:t xml:space="preserve"> </w:t>
      </w:r>
      <w:r w:rsidRPr="00A413B4">
        <w:lastRenderedPageBreak/>
        <w:t>show</w:t>
      </w:r>
      <w:r w:rsidR="00470EBF">
        <w:t xml:space="preserve"> </w:t>
      </w:r>
      <w:r w:rsidRPr="00A413B4">
        <w:t>that</w:t>
      </w:r>
      <w:r w:rsidR="00470EBF">
        <w:t xml:space="preserve"> </w:t>
      </w:r>
      <w:r w:rsidRPr="00A413B4">
        <w:t>173</w:t>
      </w:r>
      <w:r w:rsidR="00470EBF">
        <w:t xml:space="preserve"> </w:t>
      </w:r>
      <w:r w:rsidRPr="00A413B4">
        <w:t>cases</w:t>
      </w:r>
      <w:r w:rsidR="00470EBF">
        <w:t xml:space="preserve"> </w:t>
      </w:r>
      <w:r w:rsidRPr="00A413B4">
        <w:t>relating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mental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were</w:t>
      </w:r>
      <w:r w:rsidR="00470EBF">
        <w:t xml:space="preserve"> </w:t>
      </w:r>
      <w:r w:rsidRPr="00A413B4">
        <w:t>seen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Mental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Unit.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2018,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number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cases</w:t>
      </w:r>
      <w:r w:rsidR="00470EBF">
        <w:t xml:space="preserve"> </w:t>
      </w:r>
      <w:r w:rsidRPr="00A413B4">
        <w:t>increased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36</w:t>
      </w:r>
      <w:r w:rsidR="00470EBF">
        <w:t xml:space="preserve"> </w:t>
      </w:r>
      <w:r w:rsidRPr="00A413B4">
        <w:t>bringing</w:t>
      </w:r>
      <w:r w:rsidR="00470EBF">
        <w:t xml:space="preserve"> </w:t>
      </w:r>
      <w:r w:rsidRPr="00A413B4">
        <w:t>it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total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209</w:t>
      </w:r>
      <w:r w:rsidR="00470EBF">
        <w:t xml:space="preserve"> </w:t>
      </w:r>
      <w:r w:rsidRPr="00A413B4">
        <w:t>cases</w:t>
      </w:r>
      <w:r w:rsidR="00470EBF">
        <w:t xml:space="preserve"> </w:t>
      </w:r>
      <w:r w:rsidRPr="00A413B4">
        <w:t>altogether.</w:t>
      </w:r>
      <w:r w:rsidR="00470EBF">
        <w:t xml:space="preserve"> </w:t>
      </w:r>
    </w:p>
    <w:p w:rsidR="000A2967" w:rsidRPr="00A413B4" w:rsidRDefault="000A2967" w:rsidP="00C11919">
      <w:pPr>
        <w:pStyle w:val="H1G"/>
      </w:pPr>
      <w:r w:rsidRPr="00A413B4">
        <w:tab/>
        <w:t>S.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13</w:t>
      </w:r>
      <w:r w:rsidR="00470EBF">
        <w:t xml:space="preserve"> </w:t>
      </w:r>
      <w:r w:rsidRPr="00A413B4">
        <w:t>(i)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49.</w:t>
      </w:r>
      <w:r w:rsidRPr="00A413B4">
        <w:tab/>
        <w:t>Source:</w:t>
      </w:r>
      <w:r w:rsidR="00470EBF">
        <w:t xml:space="preserve"> </w:t>
      </w:r>
      <w:r w:rsidRPr="00A413B4">
        <w:t>Global</w:t>
      </w:r>
      <w:r w:rsidR="00470EBF">
        <w:t xml:space="preserve"> </w:t>
      </w:r>
      <w:r w:rsidRPr="00A413B4">
        <w:t>Youth</w:t>
      </w:r>
      <w:r w:rsidR="00470EBF">
        <w:t xml:space="preserve"> </w:t>
      </w:r>
      <w:r w:rsidRPr="00A413B4">
        <w:t>Tobacco</w:t>
      </w:r>
      <w:r w:rsidR="00470EBF">
        <w:t xml:space="preserve"> </w:t>
      </w:r>
      <w:r w:rsidRPr="00A413B4">
        <w:t>Survey</w:t>
      </w:r>
      <w:r w:rsidR="00470EBF">
        <w:t xml:space="preserve"> </w:t>
      </w:r>
      <w:r w:rsidRPr="00A413B4">
        <w:t>(Cook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Fact</w:t>
      </w:r>
      <w:r w:rsidR="00470EBF">
        <w:t xml:space="preserve"> </w:t>
      </w:r>
      <w:r w:rsidRPr="00A413B4">
        <w:t>Sheet</w:t>
      </w:r>
      <w:r w:rsidR="00470EBF">
        <w:t xml:space="preserve"> </w:t>
      </w:r>
      <w:r w:rsidRPr="00A413B4">
        <w:t>2016).</w:t>
      </w:r>
    </w:p>
    <w:p w:rsidR="000A2967" w:rsidRPr="00A413B4" w:rsidRDefault="000A2967" w:rsidP="00C26914">
      <w:pPr>
        <w:pStyle w:val="SingleTxtG"/>
      </w:pPr>
      <w:r w:rsidRPr="00A413B4">
        <w:rPr>
          <w:noProof/>
          <w:lang w:val="en-US"/>
        </w:rPr>
        <w:drawing>
          <wp:inline distT="0" distB="0" distL="0" distR="0" wp14:anchorId="6E324B57" wp14:editId="1A8128D1">
            <wp:extent cx="3459193" cy="5956653"/>
            <wp:effectExtent l="0" t="0" r="8255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996"/>
                    <a:stretch/>
                  </pic:blipFill>
                  <pic:spPr bwMode="auto">
                    <a:xfrm>
                      <a:off x="0" y="0"/>
                      <a:ext cx="3495234" cy="6018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2967" w:rsidRPr="00A413B4" w:rsidRDefault="000A2967" w:rsidP="00D507EC">
      <w:pPr>
        <w:pStyle w:val="H1G"/>
      </w:pPr>
      <w:r w:rsidRPr="00A413B4">
        <w:tab/>
        <w:t>T.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13</w:t>
      </w:r>
      <w:r w:rsidR="00470EBF">
        <w:t xml:space="preserve"> </w:t>
      </w:r>
      <w:r w:rsidRPr="00A413B4">
        <w:t>(j)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50.</w:t>
      </w:r>
      <w:r w:rsidRPr="00A413B4">
        <w:tab/>
        <w:t>Source: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–</w:t>
      </w:r>
      <w:r w:rsidR="00470EBF">
        <w:t xml:space="preserve"> </w:t>
      </w:r>
      <w:r w:rsidRPr="00A413B4">
        <w:t>EMIS.</w:t>
      </w:r>
    </w:p>
    <w:p w:rsidR="000A2967" w:rsidRPr="00A413B4" w:rsidRDefault="000A2967" w:rsidP="00D507EC">
      <w:pPr>
        <w:pStyle w:val="H23G"/>
      </w:pPr>
      <w:r w:rsidRPr="00A413B4">
        <w:lastRenderedPageBreak/>
        <w:tab/>
      </w:r>
      <w:r w:rsidRPr="00A413B4">
        <w:tab/>
        <w:t>2019</w:t>
      </w:r>
      <w:r w:rsidR="00470EBF">
        <w:t xml:space="preserve"> </w:t>
      </w:r>
      <w:r w:rsidRPr="00A413B4">
        <w:t>Student</w:t>
      </w:r>
      <w:r w:rsidR="00470EBF">
        <w:t xml:space="preserve"> </w:t>
      </w:r>
      <w:r w:rsidRPr="00A413B4">
        <w:t>Enrolments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Level,</w:t>
      </w:r>
      <w:r w:rsidR="00470EBF">
        <w:t xml:space="preserve"> </w:t>
      </w:r>
      <w:r w:rsidRPr="00A413B4">
        <w:t>Region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Gender</w:t>
      </w:r>
    </w:p>
    <w:p w:rsidR="000A2967" w:rsidRPr="00A413B4" w:rsidRDefault="000A2967" w:rsidP="00C26914">
      <w:pPr>
        <w:pStyle w:val="SingleTxtG"/>
      </w:pPr>
      <w:r w:rsidRPr="00A413B4">
        <w:rPr>
          <w:noProof/>
          <w:lang w:val="en-US"/>
        </w:rPr>
        <w:drawing>
          <wp:inline distT="0" distB="0" distL="0" distR="0" wp14:anchorId="68079617" wp14:editId="0615EB18">
            <wp:extent cx="4646428" cy="2456732"/>
            <wp:effectExtent l="0" t="0" r="1905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58588" cy="2463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2967" w:rsidRPr="00A413B4" w:rsidRDefault="000A2967" w:rsidP="00D507EC">
      <w:pPr>
        <w:pStyle w:val="H23G"/>
      </w:pPr>
      <w:r w:rsidRPr="00A413B4">
        <w:tab/>
      </w:r>
      <w:r w:rsidRPr="00A413B4">
        <w:tab/>
        <w:t>2018</w:t>
      </w:r>
      <w:r w:rsidR="00470EBF">
        <w:t xml:space="preserve"> </w:t>
      </w:r>
      <w:r w:rsidRPr="00A413B4">
        <w:t>Student</w:t>
      </w:r>
      <w:r w:rsidR="00470EBF">
        <w:t xml:space="preserve"> </w:t>
      </w:r>
      <w:r w:rsidRPr="00A413B4">
        <w:t>Enrolments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Level,</w:t>
      </w:r>
      <w:r w:rsidR="00470EBF">
        <w:t xml:space="preserve"> </w:t>
      </w:r>
      <w:r w:rsidRPr="00A413B4">
        <w:t>Region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Gender</w:t>
      </w:r>
    </w:p>
    <w:p w:rsidR="000A2967" w:rsidRPr="00A413B4" w:rsidRDefault="000A2967" w:rsidP="00C26914">
      <w:pPr>
        <w:pStyle w:val="SingleTxtG"/>
      </w:pPr>
      <w:r w:rsidRPr="00A413B4">
        <w:rPr>
          <w:noProof/>
          <w:lang w:val="en-US"/>
        </w:rPr>
        <w:drawing>
          <wp:inline distT="0" distB="0" distL="0" distR="0" wp14:anchorId="11E89911" wp14:editId="2344CE23">
            <wp:extent cx="4667809" cy="2509284"/>
            <wp:effectExtent l="0" t="0" r="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41429" cy="254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2967" w:rsidRPr="00A413B4" w:rsidRDefault="000A2967" w:rsidP="00C26914">
      <w:pPr>
        <w:pStyle w:val="SingleTxtG"/>
      </w:pPr>
      <w:r w:rsidRPr="00A413B4">
        <w:rPr>
          <w:noProof/>
          <w:lang w:val="en-US"/>
        </w:rPr>
        <w:drawing>
          <wp:inline distT="0" distB="0" distL="0" distR="0" wp14:anchorId="21A4C798" wp14:editId="4989D282">
            <wp:extent cx="4766945" cy="2802366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79242" cy="280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2967" w:rsidRPr="00A413B4" w:rsidRDefault="000A2967" w:rsidP="00D507EC">
      <w:pPr>
        <w:pStyle w:val="H1G"/>
      </w:pPr>
      <w:r w:rsidRPr="00A413B4">
        <w:lastRenderedPageBreak/>
        <w:tab/>
        <w:t>U.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13</w:t>
      </w:r>
      <w:r w:rsidR="00470EBF">
        <w:t xml:space="preserve"> </w:t>
      </w:r>
      <w:r w:rsidRPr="00A413B4">
        <w:t>(k)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51.</w:t>
      </w:r>
      <w:r w:rsidRPr="00A413B4">
        <w:tab/>
        <w:t>While</w:t>
      </w:r>
      <w:r w:rsidR="00470EBF">
        <w:t xml:space="preserve"> </w:t>
      </w:r>
      <w:r w:rsidRPr="00A413B4">
        <w:t>Te</w:t>
      </w:r>
      <w:r w:rsidR="00470EBF">
        <w:t xml:space="preserve"> </w:t>
      </w:r>
      <w:r w:rsidRPr="00A413B4">
        <w:t>Kura</w:t>
      </w:r>
      <w:r w:rsidR="00470EBF">
        <w:t xml:space="preserve"> </w:t>
      </w:r>
      <w:r w:rsidRPr="00A413B4">
        <w:t>Uira</w:t>
      </w:r>
      <w:r w:rsidR="00470EBF">
        <w:t xml:space="preserve"> </w:t>
      </w:r>
      <w:r w:rsidRPr="00A413B4">
        <w:t>(the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distance</w:t>
      </w:r>
      <w:r w:rsidR="00470EBF">
        <w:t xml:space="preserve"> </w:t>
      </w:r>
      <w:r w:rsidRPr="00A413B4">
        <w:t>learning</w:t>
      </w:r>
      <w:r w:rsidR="00470EBF">
        <w:t xml:space="preserve"> </w:t>
      </w:r>
      <w:r w:rsidRPr="00A413B4">
        <w:t>program)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target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many</w:t>
      </w:r>
      <w:r w:rsidR="00470EBF">
        <w:t xml:space="preserve"> </w:t>
      </w:r>
      <w:r w:rsidRPr="00A413B4">
        <w:t>years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Mathematics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English</w:t>
      </w:r>
      <w:r w:rsidR="00470EBF">
        <w:t xml:space="preserve"> </w:t>
      </w:r>
      <w:r w:rsidRPr="00A413B4">
        <w:t>delivered</w:t>
      </w:r>
      <w:r w:rsidR="00470EBF">
        <w:t xml:space="preserve"> </w:t>
      </w:r>
      <w:r w:rsidRPr="00A413B4">
        <w:t>at</w:t>
      </w:r>
      <w:r w:rsidR="00470EBF">
        <w:t xml:space="preserve"> </w:t>
      </w:r>
      <w:r w:rsidRPr="00A413B4">
        <w:t>3</w:t>
      </w:r>
      <w:r w:rsidR="00470EBF">
        <w:t xml:space="preserve"> </w:t>
      </w:r>
      <w:r w:rsidRPr="00A413B4">
        <w:t>Schools</w:t>
      </w:r>
      <w:r w:rsidR="00470EBF">
        <w:t xml:space="preserve"> </w:t>
      </w:r>
      <w:r w:rsidRPr="00A413B4">
        <w:t>(Tukao,</w:t>
      </w:r>
      <w:r w:rsidR="00470EBF">
        <w:t xml:space="preserve"> </w:t>
      </w:r>
      <w:r w:rsidRPr="00A413B4">
        <w:t>Tongareva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Mitiaro),</w:t>
      </w:r>
      <w:r w:rsidR="00470EBF">
        <w:t xml:space="preserve"> </w:t>
      </w:r>
      <w:r w:rsidRPr="00A413B4">
        <w:t>it</w:t>
      </w:r>
      <w:r w:rsidR="00470EBF">
        <w:t xml:space="preserve"> </w:t>
      </w:r>
      <w:r w:rsidRPr="00A413B4">
        <w:t>became</w:t>
      </w:r>
      <w:r w:rsidR="00470EBF">
        <w:t xml:space="preserve"> </w:t>
      </w:r>
      <w:r w:rsidRPr="00A413B4">
        <w:t>apparent</w:t>
      </w:r>
      <w:r w:rsidR="00470EBF">
        <w:t xml:space="preserve"> </w:t>
      </w:r>
      <w:r w:rsidRPr="00A413B4">
        <w:t>that</w:t>
      </w:r>
      <w:r w:rsidR="00470EBF">
        <w:t xml:space="preserve"> </w:t>
      </w:r>
      <w:r w:rsidRPr="00A413B4">
        <w:t>schools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not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actively</w:t>
      </w:r>
      <w:r w:rsidR="00470EBF">
        <w:t xml:space="preserve"> </w:t>
      </w:r>
      <w:r w:rsidRPr="00A413B4">
        <w:t>participating.</w:t>
      </w:r>
      <w:r w:rsidR="00A164FB">
        <w:t xml:space="preserve"> </w:t>
      </w:r>
      <w:r w:rsidRPr="00A413B4">
        <w:t>A</w:t>
      </w:r>
      <w:r w:rsidR="00470EBF">
        <w:t xml:space="preserve"> </w:t>
      </w:r>
      <w:r w:rsidRPr="00A413B4">
        <w:t>number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ongoing</w:t>
      </w:r>
      <w:r w:rsidR="00470EBF">
        <w:t xml:space="preserve"> </w:t>
      </w:r>
      <w:r w:rsidRPr="00A413B4">
        <w:t>issues</w:t>
      </w:r>
      <w:r w:rsidR="00470EBF">
        <w:t xml:space="preserve"> </w:t>
      </w:r>
      <w:r w:rsidRPr="00A413B4">
        <w:t>challenging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success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program</w:t>
      </w:r>
      <w:r w:rsidR="00470EBF">
        <w:t xml:space="preserve"> </w:t>
      </w:r>
      <w:r w:rsidRPr="00A413B4">
        <w:t>were</w:t>
      </w:r>
      <w:r w:rsidR="00470EBF">
        <w:t xml:space="preserve"> </w:t>
      </w:r>
      <w:r w:rsidRPr="00A413B4">
        <w:t>identified,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included:</w:t>
      </w:r>
    </w:p>
    <w:p w:rsidR="000A2967" w:rsidRPr="00A413B4" w:rsidRDefault="00027875" w:rsidP="00C26914">
      <w:pPr>
        <w:pStyle w:val="SingleTxtG"/>
      </w:pPr>
      <w:r>
        <w:tab/>
      </w:r>
      <w:r w:rsidR="000A2967" w:rsidRPr="00A413B4">
        <w:t>(a)</w:t>
      </w:r>
      <w:r w:rsidR="000A2967" w:rsidRPr="00A413B4">
        <w:tab/>
        <w:t>Ongoing</w:t>
      </w:r>
      <w:r w:rsidR="00470EBF">
        <w:t xml:space="preserve"> </w:t>
      </w:r>
      <w:r w:rsidR="000A2967" w:rsidRPr="00A413B4">
        <w:t>issues</w:t>
      </w:r>
      <w:r w:rsidR="00470EBF">
        <w:t xml:space="preserve"> </w:t>
      </w:r>
      <w:r w:rsidR="000A2967" w:rsidRPr="00A413B4">
        <w:t>with</w:t>
      </w:r>
      <w:r w:rsidR="00470EBF">
        <w:t xml:space="preserve"> </w:t>
      </w:r>
      <w:r w:rsidR="000A2967" w:rsidRPr="00A413B4">
        <w:t>access,</w:t>
      </w:r>
      <w:r w:rsidR="00470EBF">
        <w:t xml:space="preserve"> </w:t>
      </w:r>
      <w:r w:rsidR="000A2967" w:rsidRPr="00A413B4">
        <w:t>with</w:t>
      </w:r>
      <w:r w:rsidR="00470EBF">
        <w:t xml:space="preserve"> </w:t>
      </w:r>
      <w:r w:rsidR="000A2967" w:rsidRPr="00A413B4">
        <w:t>Schools</w:t>
      </w:r>
      <w:r w:rsidR="00470EBF">
        <w:t xml:space="preserve"> </w:t>
      </w:r>
      <w:r w:rsidR="000A2967" w:rsidRPr="00A413B4">
        <w:t>unable</w:t>
      </w:r>
      <w:r w:rsidR="00470EBF">
        <w:t xml:space="preserve"> </w:t>
      </w:r>
      <w:r w:rsidR="000A2967" w:rsidRPr="00A413B4">
        <w:t>to</w:t>
      </w:r>
      <w:r w:rsidR="00470EBF">
        <w:t xml:space="preserve"> </w:t>
      </w:r>
      <w:r w:rsidR="000A2967" w:rsidRPr="00A413B4">
        <w:t>connect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get</w:t>
      </w:r>
      <w:r w:rsidR="00470EBF">
        <w:t xml:space="preserve"> </w:t>
      </w:r>
      <w:r w:rsidR="000A2967" w:rsidRPr="00A413B4">
        <w:t>online;</w:t>
      </w:r>
    </w:p>
    <w:p w:rsidR="000A2967" w:rsidRPr="00A413B4" w:rsidRDefault="00027875" w:rsidP="00C26914">
      <w:pPr>
        <w:pStyle w:val="SingleTxtG"/>
      </w:pPr>
      <w:r>
        <w:tab/>
      </w:r>
      <w:r w:rsidR="000A2967" w:rsidRPr="00A413B4">
        <w:t>(b)</w:t>
      </w:r>
      <w:r w:rsidR="000A2967" w:rsidRPr="00A413B4">
        <w:tab/>
        <w:t>Access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timetabling</w:t>
      </w:r>
      <w:r w:rsidR="00470EBF">
        <w:t xml:space="preserve"> </w:t>
      </w:r>
      <w:r w:rsidR="000A2967" w:rsidRPr="00A413B4">
        <w:t>issues,</w:t>
      </w:r>
      <w:r w:rsidR="00470EBF">
        <w:t xml:space="preserve"> </w:t>
      </w:r>
      <w:r w:rsidR="000A2967" w:rsidRPr="00A413B4">
        <w:t>acknowledging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number</w:t>
      </w:r>
      <w:r w:rsidR="00470EBF">
        <w:t xml:space="preserve"> </w:t>
      </w:r>
      <w:r w:rsidR="000A2967" w:rsidRPr="00A413B4">
        <w:t>of</w:t>
      </w:r>
      <w:r w:rsidR="00470EBF">
        <w:t xml:space="preserve"> </w:t>
      </w:r>
      <w:r w:rsidR="000A2967" w:rsidRPr="00A413B4">
        <w:t>interruptions</w:t>
      </w:r>
      <w:r w:rsidR="00470EBF">
        <w:t xml:space="preserve"> </w:t>
      </w:r>
      <w:r w:rsidR="000A2967" w:rsidRPr="00A413B4">
        <w:t>impacting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programs</w:t>
      </w:r>
      <w:r w:rsidR="00470EBF">
        <w:t xml:space="preserve"> </w:t>
      </w:r>
      <w:r w:rsidR="000A2967" w:rsidRPr="00A413B4">
        <w:t>delivery;</w:t>
      </w:r>
    </w:p>
    <w:p w:rsidR="000A2967" w:rsidRPr="00A413B4" w:rsidRDefault="00027875" w:rsidP="00C26914">
      <w:pPr>
        <w:pStyle w:val="SingleTxtG"/>
      </w:pPr>
      <w:r>
        <w:tab/>
      </w:r>
      <w:r w:rsidR="000A2967" w:rsidRPr="00A413B4">
        <w:t>(c)</w:t>
      </w:r>
      <w:r w:rsidR="000A2967" w:rsidRPr="00A413B4">
        <w:tab/>
        <w:t>Little</w:t>
      </w:r>
      <w:r w:rsidR="00470EBF">
        <w:t xml:space="preserve"> </w:t>
      </w:r>
      <w:r w:rsidR="000A2967" w:rsidRPr="00A413B4">
        <w:t>evidence</w:t>
      </w:r>
      <w:r w:rsidR="00470EBF">
        <w:t xml:space="preserve"> </w:t>
      </w:r>
      <w:r w:rsidR="000A2967" w:rsidRPr="00A413B4">
        <w:t>of</w:t>
      </w:r>
      <w:r w:rsidR="00470EBF">
        <w:t xml:space="preserve"> </w:t>
      </w:r>
      <w:r w:rsidR="000A2967" w:rsidRPr="00A413B4">
        <w:t>completed</w:t>
      </w:r>
      <w:r w:rsidR="00470EBF">
        <w:t xml:space="preserve"> </w:t>
      </w:r>
      <w:r w:rsidR="000A2967" w:rsidRPr="00A413B4">
        <w:t>work</w:t>
      </w:r>
      <w:r w:rsidR="00470EBF">
        <w:t xml:space="preserve"> </w:t>
      </w:r>
      <w:r w:rsidR="000A2967" w:rsidRPr="00A413B4">
        <w:t>due</w:t>
      </w:r>
      <w:r w:rsidR="00470EBF">
        <w:t xml:space="preserve"> </w:t>
      </w:r>
      <w:r w:rsidR="000A2967" w:rsidRPr="00A413B4">
        <w:t>to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above.</w:t>
      </w:r>
    </w:p>
    <w:p w:rsidR="000A2967" w:rsidRPr="00A413B4" w:rsidRDefault="000A2967" w:rsidP="00C26914">
      <w:pPr>
        <w:pStyle w:val="SingleTxtG"/>
      </w:pPr>
      <w:r w:rsidRPr="00A413B4">
        <w:t>52.</w:t>
      </w:r>
      <w:r w:rsidRPr="00A413B4">
        <w:tab/>
        <w:t>In</w:t>
      </w:r>
      <w:r w:rsidR="00470EBF">
        <w:t xml:space="preserve"> </w:t>
      </w:r>
      <w:r w:rsidRPr="00A413B4">
        <w:t>order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review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Program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give</w:t>
      </w:r>
      <w:r w:rsidR="00470EBF">
        <w:t xml:space="preserve"> </w:t>
      </w:r>
      <w:r w:rsidRPr="00A413B4">
        <w:t>consideration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're-thinking'</w:t>
      </w:r>
      <w:r w:rsidR="00470EBF">
        <w:t xml:space="preserve"> </w:t>
      </w:r>
      <w:r w:rsidRPr="00A413B4">
        <w:t>Te</w:t>
      </w:r>
      <w:r w:rsidR="00470EBF">
        <w:t xml:space="preserve"> </w:t>
      </w:r>
      <w:r w:rsidRPr="00A413B4">
        <w:t>Kura</w:t>
      </w:r>
      <w:r w:rsidR="00470EBF">
        <w:t xml:space="preserve"> </w:t>
      </w:r>
      <w:r w:rsidRPr="00A413B4">
        <w:t>Uira,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Program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rested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2019.</w:t>
      </w:r>
      <w:r w:rsidR="00A164FB">
        <w:t xml:space="preserve"> </w:t>
      </w:r>
      <w:r w:rsidRPr="00A413B4">
        <w:t>Learning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development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‘Te</w:t>
      </w:r>
      <w:r w:rsidR="00470EBF">
        <w:t xml:space="preserve"> </w:t>
      </w:r>
      <w:r w:rsidRPr="00A413B4">
        <w:t>Kura</w:t>
      </w:r>
      <w:r w:rsidR="00470EBF">
        <w:t xml:space="preserve"> </w:t>
      </w:r>
      <w:r w:rsidRPr="00A413B4">
        <w:t>Uira’</w:t>
      </w:r>
      <w:r w:rsidR="00470EBF">
        <w:t xml:space="preserve"> </w:t>
      </w:r>
      <w:r w:rsidRPr="00A413B4">
        <w:t>cohort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children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delivered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classroom</w:t>
      </w:r>
      <w:r w:rsidR="00470EBF">
        <w:t xml:space="preserve"> </w:t>
      </w:r>
      <w:r w:rsidRPr="00A413B4">
        <w:t>teachers</w:t>
      </w:r>
      <w:r w:rsidR="00470EBF">
        <w:t xml:space="preserve"> </w:t>
      </w:r>
      <w:r w:rsidRPr="00A413B4">
        <w:t>within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school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those</w:t>
      </w:r>
      <w:r w:rsidR="00470EBF">
        <w:t xml:space="preserve"> </w:t>
      </w:r>
      <w:r w:rsidRPr="00A413B4">
        <w:t>teachers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supported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Advisors.</w:t>
      </w:r>
    </w:p>
    <w:p w:rsidR="000A2967" w:rsidRPr="00A413B4" w:rsidRDefault="000A2967" w:rsidP="00C26914">
      <w:pPr>
        <w:pStyle w:val="SingleTxtG"/>
      </w:pPr>
      <w:r w:rsidRPr="00A413B4">
        <w:t>53.</w:t>
      </w:r>
      <w:r w:rsidRPr="00A413B4">
        <w:tab/>
        <w:t>The</w:t>
      </w:r>
      <w:r w:rsidR="00470EBF">
        <w:t xml:space="preserve"> </w:t>
      </w:r>
      <w:r w:rsidRPr="00A413B4">
        <w:t>evaluation</w:t>
      </w:r>
      <w:r w:rsidR="00470EBF">
        <w:t xml:space="preserve"> </w:t>
      </w:r>
      <w:r w:rsidRPr="00A413B4">
        <w:t>report</w:t>
      </w:r>
      <w:r w:rsidR="00470EBF">
        <w:t xml:space="preserve"> </w:t>
      </w:r>
      <w:r w:rsidRPr="00A413B4">
        <w:t>'Technology</w:t>
      </w:r>
      <w:r w:rsidR="00470EBF">
        <w:t xml:space="preserve"> </w:t>
      </w:r>
      <w:r w:rsidRPr="00A413B4">
        <w:t>enabled</w:t>
      </w:r>
      <w:r w:rsidR="00470EBF">
        <w:t xml:space="preserve"> </w:t>
      </w:r>
      <w:r w:rsidRPr="00A413B4">
        <w:t>learning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Remote</w:t>
      </w:r>
      <w:r w:rsidR="00470EBF">
        <w:t xml:space="preserve"> </w:t>
      </w:r>
      <w:r w:rsidRPr="00A413B4">
        <w:t>Island</w:t>
      </w:r>
      <w:r w:rsidR="00470EBF">
        <w:t xml:space="preserve"> </w:t>
      </w:r>
      <w:r w:rsidRPr="00A413B4">
        <w:t>Schools:</w:t>
      </w:r>
      <w:r w:rsidR="00A164FB">
        <w:t xml:space="preserve"> </w:t>
      </w:r>
      <w:r w:rsidRPr="00A413B4">
        <w:t>A</w:t>
      </w:r>
      <w:r w:rsidR="00470EBF">
        <w:t xml:space="preserve"> </w:t>
      </w:r>
      <w:r w:rsidRPr="00A413B4">
        <w:t>sustainable</w:t>
      </w:r>
      <w:r w:rsidR="00470EBF">
        <w:t xml:space="preserve"> </w:t>
      </w:r>
      <w:r w:rsidRPr="00A413B4">
        <w:t>model</w:t>
      </w:r>
      <w:r w:rsidR="00470EBF">
        <w:t xml:space="preserve"> </w:t>
      </w:r>
      <w:r w:rsidRPr="00A413B4">
        <w:t>that</w:t>
      </w:r>
      <w:r w:rsidR="00470EBF">
        <w:t xml:space="preserve"> </w:t>
      </w:r>
      <w:r w:rsidRPr="00A413B4">
        <w:t>provides</w:t>
      </w:r>
      <w:r w:rsidR="00470EBF">
        <w:t xml:space="preserve"> </w:t>
      </w:r>
      <w:r w:rsidRPr="00A413B4">
        <w:t>access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quality,</w:t>
      </w:r>
      <w:r w:rsidR="00470EBF">
        <w:t xml:space="preserve"> </w:t>
      </w:r>
      <w:r w:rsidRPr="00A413B4">
        <w:t>relevant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isolated</w:t>
      </w:r>
      <w:r w:rsidR="00470EBF">
        <w:t xml:space="preserve"> </w:t>
      </w:r>
      <w:r w:rsidRPr="00A413B4">
        <w:t>learners’,</w:t>
      </w:r>
      <w:r w:rsidR="00470EBF">
        <w:t xml:space="preserve"> </w:t>
      </w:r>
      <w:r w:rsidRPr="00A413B4">
        <w:t>remains</w:t>
      </w:r>
      <w:r w:rsidR="00470EBF">
        <w:t xml:space="preserve"> </w:t>
      </w:r>
      <w:r w:rsidRPr="00A413B4">
        <w:t>an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piece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research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Ministry.</w:t>
      </w:r>
      <w:r w:rsidR="00A164FB">
        <w:t xml:space="preserve"> </w:t>
      </w:r>
    </w:p>
    <w:p w:rsidR="000A2967" w:rsidRPr="00A413B4" w:rsidRDefault="000A2967" w:rsidP="00C26914">
      <w:pPr>
        <w:pStyle w:val="SingleTxtG"/>
      </w:pPr>
      <w:r w:rsidRPr="00A413B4">
        <w:t>54.</w:t>
      </w:r>
      <w:r w:rsidRPr="00A413B4">
        <w:tab/>
        <w:t>Three</w:t>
      </w:r>
      <w:r w:rsidR="00470EBF">
        <w:t xml:space="preserve"> </w:t>
      </w:r>
      <w:r w:rsidRPr="00A413B4">
        <w:t>action</w:t>
      </w:r>
      <w:r w:rsidR="00470EBF">
        <w:t xml:space="preserve"> </w:t>
      </w:r>
      <w:r w:rsidRPr="00A413B4">
        <w:t>points</w:t>
      </w:r>
      <w:r w:rsidR="00470EBF">
        <w:t xml:space="preserve"> </w:t>
      </w:r>
      <w:r w:rsidRPr="00A413B4">
        <w:t>or</w:t>
      </w:r>
      <w:r w:rsidR="00470EBF">
        <w:t xml:space="preserve"> </w:t>
      </w:r>
      <w:r w:rsidRPr="00A413B4">
        <w:t>recommendations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presented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improving</w:t>
      </w:r>
      <w:r w:rsidR="00470EBF">
        <w:t xml:space="preserve"> </w:t>
      </w:r>
      <w:r w:rsidRPr="00A413B4">
        <w:t>access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quality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remote</w:t>
      </w:r>
      <w:r w:rsidR="00470EBF">
        <w:t xml:space="preserve"> </w:t>
      </w:r>
      <w:r w:rsidRPr="00A413B4">
        <w:t>island</w:t>
      </w:r>
      <w:r w:rsidR="00470EBF">
        <w:t xml:space="preserve"> </w:t>
      </w:r>
      <w:r w:rsidRPr="00A413B4">
        <w:t>learners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will</w:t>
      </w:r>
      <w:r w:rsidR="00470EBF">
        <w:t xml:space="preserve"> </w:t>
      </w:r>
      <w:r w:rsidRPr="00A413B4">
        <w:t>work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implement</w:t>
      </w:r>
      <w:r w:rsidR="00470EBF">
        <w:t xml:space="preserve"> </w:t>
      </w:r>
      <w:r w:rsidRPr="00A413B4">
        <w:t>within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next</w:t>
      </w:r>
      <w:r w:rsidR="00470EBF">
        <w:t xml:space="preserve"> </w:t>
      </w:r>
      <w:r w:rsidRPr="00A413B4">
        <w:t>2</w:t>
      </w:r>
      <w:r w:rsidR="00FB77C7">
        <w:t>–</w:t>
      </w:r>
      <w:r w:rsidRPr="00A413B4">
        <w:t>3</w:t>
      </w:r>
      <w:r w:rsidR="00470EBF">
        <w:t xml:space="preserve"> </w:t>
      </w:r>
      <w:r w:rsidRPr="00A413B4">
        <w:t>years</w:t>
      </w:r>
      <w:r w:rsidR="00470EBF">
        <w:t xml:space="preserve"> </w:t>
      </w:r>
      <w:r w:rsidRPr="00A413B4">
        <w:t>based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development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learning</w:t>
      </w:r>
      <w:r w:rsidR="00470EBF">
        <w:t xml:space="preserve"> </w:t>
      </w:r>
      <w:r w:rsidRPr="00A413B4">
        <w:t>resources,</w:t>
      </w:r>
      <w:r w:rsidR="00470EBF">
        <w:t xml:space="preserve"> </w:t>
      </w:r>
      <w:r w:rsidRPr="00A413B4">
        <w:t>staffing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training</w:t>
      </w:r>
      <w:r w:rsidR="00470EBF">
        <w:t xml:space="preserve"> </w:t>
      </w:r>
      <w:r w:rsidRPr="00A413B4">
        <w:t>opportunities.</w:t>
      </w:r>
    </w:p>
    <w:p w:rsidR="000A2967" w:rsidRPr="00A413B4" w:rsidRDefault="000A2967" w:rsidP="000B3C22">
      <w:pPr>
        <w:pStyle w:val="H1G"/>
      </w:pPr>
      <w:r w:rsidRPr="00A413B4">
        <w:tab/>
        <w:t>V.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13</w:t>
      </w:r>
      <w:r w:rsidR="00470EBF">
        <w:t xml:space="preserve"> </w:t>
      </w:r>
      <w:r w:rsidRPr="00A413B4">
        <w:t>(l)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55.</w:t>
      </w:r>
      <w:r w:rsidRPr="00A413B4">
        <w:tab/>
        <w:t>Source: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Education:</w:t>
      </w:r>
    </w:p>
    <w:p w:rsidR="000A2967" w:rsidRPr="00A413B4" w:rsidRDefault="000A2967" w:rsidP="00C26914">
      <w:pPr>
        <w:pStyle w:val="SingleTxtG"/>
      </w:pPr>
      <w:r w:rsidRPr="00A413B4">
        <w:rPr>
          <w:noProof/>
          <w:lang w:val="en-US"/>
        </w:rPr>
        <w:drawing>
          <wp:inline distT="0" distB="0" distL="0" distR="0" wp14:anchorId="475D9939" wp14:editId="6CCBEAEF">
            <wp:extent cx="4652468" cy="277013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028" cy="2802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967" w:rsidRPr="00477C5E" w:rsidRDefault="000A2967" w:rsidP="00477C5E">
      <w:pPr>
        <w:spacing w:before="120"/>
        <w:ind w:left="1134" w:right="1134" w:firstLine="170"/>
        <w:rPr>
          <w:sz w:val="18"/>
        </w:rPr>
      </w:pPr>
      <w:r w:rsidRPr="00477C5E">
        <w:rPr>
          <w:sz w:val="18"/>
        </w:rPr>
        <w:t>National</w:t>
      </w:r>
      <w:r w:rsidR="00470EBF">
        <w:rPr>
          <w:sz w:val="18"/>
        </w:rPr>
        <w:t xml:space="preserve"> </w:t>
      </w:r>
      <w:r w:rsidRPr="00477C5E">
        <w:rPr>
          <w:sz w:val="18"/>
        </w:rPr>
        <w:t>Student</w:t>
      </w:r>
      <w:r w:rsidR="00470EBF">
        <w:rPr>
          <w:sz w:val="18"/>
        </w:rPr>
        <w:t xml:space="preserve"> </w:t>
      </w:r>
      <w:r w:rsidRPr="00477C5E">
        <w:rPr>
          <w:sz w:val="18"/>
        </w:rPr>
        <w:t>Retention</w:t>
      </w:r>
      <w:r w:rsidR="00470EBF">
        <w:rPr>
          <w:sz w:val="18"/>
        </w:rPr>
        <w:t xml:space="preserve"> </w:t>
      </w:r>
      <w:r w:rsidRPr="00477C5E">
        <w:rPr>
          <w:sz w:val="18"/>
        </w:rPr>
        <w:t>(%)</w:t>
      </w:r>
      <w:r w:rsidR="00470EBF">
        <w:rPr>
          <w:sz w:val="18"/>
        </w:rPr>
        <w:t xml:space="preserve"> </w:t>
      </w:r>
      <w:r w:rsidRPr="00477C5E">
        <w:rPr>
          <w:sz w:val="18"/>
        </w:rPr>
        <w:t>at</w:t>
      </w:r>
      <w:r w:rsidR="00470EBF">
        <w:rPr>
          <w:sz w:val="18"/>
        </w:rPr>
        <w:t xml:space="preserve"> </w:t>
      </w:r>
      <w:r w:rsidRPr="00477C5E">
        <w:rPr>
          <w:sz w:val="18"/>
        </w:rPr>
        <w:t>Senior</w:t>
      </w:r>
      <w:r w:rsidR="00470EBF">
        <w:rPr>
          <w:sz w:val="18"/>
        </w:rPr>
        <w:t xml:space="preserve"> </w:t>
      </w:r>
      <w:r w:rsidRPr="00477C5E">
        <w:rPr>
          <w:sz w:val="18"/>
        </w:rPr>
        <w:t>Secondary</w:t>
      </w:r>
      <w:r w:rsidR="00470EBF">
        <w:rPr>
          <w:sz w:val="18"/>
        </w:rPr>
        <w:t xml:space="preserve"> </w:t>
      </w:r>
      <w:r w:rsidRPr="00477C5E">
        <w:rPr>
          <w:sz w:val="18"/>
        </w:rPr>
        <w:t>level</w:t>
      </w:r>
      <w:r w:rsidR="00470EBF">
        <w:rPr>
          <w:sz w:val="18"/>
        </w:rPr>
        <w:t xml:space="preserve"> </w:t>
      </w:r>
      <w:r w:rsidRPr="00477C5E">
        <w:rPr>
          <w:sz w:val="18"/>
        </w:rPr>
        <w:t>by</w:t>
      </w:r>
      <w:r w:rsidR="00470EBF">
        <w:rPr>
          <w:sz w:val="18"/>
        </w:rPr>
        <w:t xml:space="preserve"> </w:t>
      </w:r>
      <w:r w:rsidRPr="00477C5E">
        <w:rPr>
          <w:sz w:val="18"/>
        </w:rPr>
        <w:t>gender</w:t>
      </w:r>
      <w:r w:rsidR="00470EBF">
        <w:rPr>
          <w:sz w:val="18"/>
        </w:rPr>
        <w:t xml:space="preserve"> </w:t>
      </w:r>
      <w:r w:rsidRPr="00477C5E">
        <w:rPr>
          <w:sz w:val="18"/>
        </w:rPr>
        <w:t>for</w:t>
      </w:r>
      <w:r w:rsidR="00470EBF">
        <w:rPr>
          <w:sz w:val="18"/>
        </w:rPr>
        <w:t xml:space="preserve"> </w:t>
      </w:r>
      <w:r w:rsidRPr="00477C5E">
        <w:rPr>
          <w:sz w:val="18"/>
        </w:rPr>
        <w:t>years</w:t>
      </w:r>
      <w:r w:rsidR="00470EBF">
        <w:rPr>
          <w:sz w:val="18"/>
        </w:rPr>
        <w:t xml:space="preserve"> </w:t>
      </w:r>
      <w:r w:rsidRPr="00477C5E">
        <w:rPr>
          <w:sz w:val="18"/>
        </w:rPr>
        <w:t>2017–2019.</w:t>
      </w:r>
    </w:p>
    <w:p w:rsidR="000A2967" w:rsidRPr="00A413B4" w:rsidRDefault="000A2967" w:rsidP="00C26914">
      <w:pPr>
        <w:pStyle w:val="SingleTxtG"/>
      </w:pPr>
      <w:r w:rsidRPr="00A413B4">
        <w:rPr>
          <w:noProof/>
          <w:lang w:val="en-US"/>
        </w:rPr>
        <w:lastRenderedPageBreak/>
        <w:drawing>
          <wp:inline distT="0" distB="0" distL="0" distR="0" wp14:anchorId="6600BABF" wp14:editId="45092F31">
            <wp:extent cx="4325431" cy="2353235"/>
            <wp:effectExtent l="0" t="0" r="18415" b="9525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0A2967" w:rsidRPr="00A413B4" w:rsidRDefault="000A2967" w:rsidP="00C26914">
      <w:pPr>
        <w:pStyle w:val="SingleTxtG"/>
      </w:pPr>
      <w:r w:rsidRPr="00A413B4">
        <w:rPr>
          <w:noProof/>
          <w:lang w:val="en-US"/>
        </w:rPr>
        <w:drawing>
          <wp:inline distT="0" distB="0" distL="0" distR="0" wp14:anchorId="0C6443AB" wp14:editId="7D84BAEE">
            <wp:extent cx="4319519" cy="3133164"/>
            <wp:effectExtent l="0" t="0" r="5080" b="10160"/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A2967" w:rsidRDefault="000A2967" w:rsidP="00C26914">
      <w:pPr>
        <w:pStyle w:val="SingleTxtG"/>
      </w:pPr>
      <w:r w:rsidRPr="00A413B4">
        <w:rPr>
          <w:noProof/>
          <w:lang w:val="en-US"/>
        </w:rPr>
        <w:drawing>
          <wp:inline distT="0" distB="0" distL="0" distR="0" wp14:anchorId="6804250F" wp14:editId="020EA02C">
            <wp:extent cx="4319270" cy="2724959"/>
            <wp:effectExtent l="0" t="0" r="5080" b="18415"/>
            <wp:docPr id="16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477C5E" w:rsidRDefault="00477C5E" w:rsidP="00C26914">
      <w:pPr>
        <w:pStyle w:val="SingleTxtG"/>
      </w:pPr>
    </w:p>
    <w:p w:rsidR="00477C5E" w:rsidRPr="00A413B4" w:rsidRDefault="00477C5E" w:rsidP="00C26914">
      <w:pPr>
        <w:pStyle w:val="SingleTxtG"/>
      </w:pP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"/>
        <w:gridCol w:w="918"/>
        <w:gridCol w:w="918"/>
        <w:gridCol w:w="918"/>
        <w:gridCol w:w="918"/>
        <w:gridCol w:w="940"/>
        <w:gridCol w:w="912"/>
        <w:gridCol w:w="925"/>
      </w:tblGrid>
      <w:tr w:rsidR="000A2967" w:rsidRPr="00477C5E" w:rsidTr="00AF5874">
        <w:trPr>
          <w:tblHeader/>
        </w:trPr>
        <w:tc>
          <w:tcPr>
            <w:tcW w:w="921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477C5E">
              <w:rPr>
                <w:i/>
                <w:sz w:val="16"/>
              </w:rPr>
              <w:lastRenderedPageBreak/>
              <w:t>Year</w:t>
            </w:r>
          </w:p>
        </w:tc>
        <w:tc>
          <w:tcPr>
            <w:tcW w:w="3672" w:type="dxa"/>
            <w:gridSpan w:val="4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477C5E">
              <w:rPr>
                <w:i/>
                <w:sz w:val="16"/>
              </w:rPr>
              <w:t>Enrolment</w:t>
            </w:r>
          </w:p>
        </w:tc>
        <w:tc>
          <w:tcPr>
            <w:tcW w:w="2777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477C5E">
              <w:rPr>
                <w:i/>
                <w:sz w:val="16"/>
              </w:rPr>
              <w:t>Retention</w:t>
            </w:r>
            <w:r w:rsidR="00470EBF">
              <w:rPr>
                <w:i/>
                <w:sz w:val="16"/>
              </w:rPr>
              <w:t xml:space="preserve"> </w:t>
            </w:r>
            <w:r w:rsidRPr="00477C5E">
              <w:rPr>
                <w:i/>
                <w:sz w:val="16"/>
              </w:rPr>
              <w:t>%</w:t>
            </w:r>
          </w:p>
        </w:tc>
      </w:tr>
      <w:tr w:rsidR="000A2967" w:rsidRPr="00477C5E" w:rsidTr="00AF5874">
        <w:trPr>
          <w:tblHeader/>
        </w:trPr>
        <w:tc>
          <w:tcPr>
            <w:tcW w:w="921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9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77C5E">
              <w:rPr>
                <w:i/>
                <w:sz w:val="16"/>
              </w:rPr>
              <w:t>Year</w:t>
            </w:r>
            <w:r w:rsidR="00470EBF">
              <w:rPr>
                <w:i/>
                <w:sz w:val="16"/>
              </w:rPr>
              <w:t xml:space="preserve"> </w:t>
            </w:r>
            <w:r w:rsidRPr="00477C5E">
              <w:rPr>
                <w:i/>
                <w:sz w:val="16"/>
              </w:rPr>
              <w:t>10</w:t>
            </w:r>
          </w:p>
        </w:tc>
        <w:tc>
          <w:tcPr>
            <w:tcW w:w="9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77C5E">
              <w:rPr>
                <w:i/>
                <w:sz w:val="16"/>
              </w:rPr>
              <w:t>Year</w:t>
            </w:r>
            <w:r w:rsidR="00470EBF">
              <w:rPr>
                <w:i/>
                <w:sz w:val="16"/>
              </w:rPr>
              <w:t xml:space="preserve"> </w:t>
            </w:r>
            <w:r w:rsidRPr="00477C5E">
              <w:rPr>
                <w:i/>
                <w:sz w:val="16"/>
              </w:rPr>
              <w:t>11</w:t>
            </w:r>
          </w:p>
        </w:tc>
        <w:tc>
          <w:tcPr>
            <w:tcW w:w="9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77C5E">
              <w:rPr>
                <w:i/>
                <w:sz w:val="16"/>
              </w:rPr>
              <w:t>Year</w:t>
            </w:r>
            <w:r w:rsidR="00470EBF">
              <w:rPr>
                <w:i/>
                <w:sz w:val="16"/>
              </w:rPr>
              <w:t xml:space="preserve"> </w:t>
            </w:r>
            <w:r w:rsidRPr="00477C5E">
              <w:rPr>
                <w:i/>
                <w:sz w:val="16"/>
              </w:rPr>
              <w:t>12</w:t>
            </w:r>
          </w:p>
        </w:tc>
        <w:tc>
          <w:tcPr>
            <w:tcW w:w="918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77C5E">
              <w:rPr>
                <w:i/>
                <w:sz w:val="16"/>
              </w:rPr>
              <w:t>Year</w:t>
            </w:r>
            <w:r w:rsidR="00470EBF">
              <w:rPr>
                <w:i/>
                <w:sz w:val="16"/>
              </w:rPr>
              <w:t xml:space="preserve"> </w:t>
            </w:r>
            <w:r w:rsidRPr="00477C5E">
              <w:rPr>
                <w:i/>
                <w:sz w:val="16"/>
              </w:rPr>
              <w:t>13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77C5E">
              <w:rPr>
                <w:i/>
                <w:sz w:val="16"/>
              </w:rPr>
              <w:t>Y10</w:t>
            </w:r>
            <w:r w:rsidR="00477C5E">
              <w:rPr>
                <w:i/>
                <w:sz w:val="16"/>
              </w:rPr>
              <w:t>–</w:t>
            </w:r>
            <w:r w:rsidRPr="00477C5E">
              <w:rPr>
                <w:i/>
                <w:sz w:val="16"/>
              </w:rPr>
              <w:t>Y11</w:t>
            </w:r>
          </w:p>
        </w:tc>
        <w:tc>
          <w:tcPr>
            <w:tcW w:w="9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77C5E">
              <w:rPr>
                <w:i/>
                <w:sz w:val="16"/>
              </w:rPr>
              <w:t>Y11</w:t>
            </w:r>
            <w:r w:rsidR="00477C5E">
              <w:rPr>
                <w:i/>
                <w:sz w:val="16"/>
              </w:rPr>
              <w:t>–</w:t>
            </w:r>
            <w:r w:rsidRPr="00477C5E">
              <w:rPr>
                <w:i/>
                <w:sz w:val="16"/>
              </w:rPr>
              <w:t>Y12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77C5E">
              <w:rPr>
                <w:i/>
                <w:sz w:val="16"/>
              </w:rPr>
              <w:t>Y12</w:t>
            </w:r>
            <w:r w:rsidR="00477C5E">
              <w:rPr>
                <w:i/>
                <w:sz w:val="16"/>
              </w:rPr>
              <w:t>–</w:t>
            </w:r>
            <w:r w:rsidRPr="00477C5E">
              <w:rPr>
                <w:i/>
                <w:sz w:val="16"/>
              </w:rPr>
              <w:t>13</w:t>
            </w:r>
          </w:p>
        </w:tc>
      </w:tr>
      <w:tr w:rsidR="000A2967" w:rsidRPr="00477C5E" w:rsidTr="00477C5E">
        <w:tc>
          <w:tcPr>
            <w:tcW w:w="921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7C5E">
              <w:rPr>
                <w:sz w:val="18"/>
              </w:rPr>
              <w:t>2017</w:t>
            </w:r>
          </w:p>
        </w:tc>
        <w:tc>
          <w:tcPr>
            <w:tcW w:w="91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275</w:t>
            </w:r>
          </w:p>
        </w:tc>
        <w:tc>
          <w:tcPr>
            <w:tcW w:w="91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263</w:t>
            </w:r>
          </w:p>
        </w:tc>
        <w:tc>
          <w:tcPr>
            <w:tcW w:w="91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191</w:t>
            </w:r>
          </w:p>
        </w:tc>
        <w:tc>
          <w:tcPr>
            <w:tcW w:w="91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135</w:t>
            </w:r>
          </w:p>
        </w:tc>
        <w:tc>
          <w:tcPr>
            <w:tcW w:w="94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101%</w:t>
            </w:r>
          </w:p>
        </w:tc>
        <w:tc>
          <w:tcPr>
            <w:tcW w:w="91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74%</w:t>
            </w:r>
          </w:p>
        </w:tc>
        <w:tc>
          <w:tcPr>
            <w:tcW w:w="92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77%</w:t>
            </w:r>
          </w:p>
        </w:tc>
      </w:tr>
      <w:tr w:rsidR="000A2967" w:rsidRPr="00477C5E" w:rsidTr="00477C5E">
        <w:tc>
          <w:tcPr>
            <w:tcW w:w="921" w:type="dxa"/>
            <w:shd w:val="clear" w:color="auto" w:fill="auto"/>
            <w:noWrap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7C5E">
              <w:rPr>
                <w:sz w:val="18"/>
              </w:rPr>
              <w:t>2018</w:t>
            </w:r>
          </w:p>
        </w:tc>
        <w:tc>
          <w:tcPr>
            <w:tcW w:w="918" w:type="dxa"/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289</w:t>
            </w:r>
          </w:p>
        </w:tc>
        <w:tc>
          <w:tcPr>
            <w:tcW w:w="918" w:type="dxa"/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257</w:t>
            </w:r>
          </w:p>
        </w:tc>
        <w:tc>
          <w:tcPr>
            <w:tcW w:w="918" w:type="dxa"/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195</w:t>
            </w:r>
          </w:p>
        </w:tc>
        <w:tc>
          <w:tcPr>
            <w:tcW w:w="918" w:type="dxa"/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156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93%</w:t>
            </w:r>
          </w:p>
        </w:tc>
        <w:tc>
          <w:tcPr>
            <w:tcW w:w="912" w:type="dxa"/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74%</w:t>
            </w: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82%</w:t>
            </w:r>
          </w:p>
        </w:tc>
      </w:tr>
      <w:tr w:rsidR="000A2967" w:rsidRPr="00477C5E" w:rsidTr="00477C5E">
        <w:tc>
          <w:tcPr>
            <w:tcW w:w="921" w:type="dxa"/>
            <w:shd w:val="clear" w:color="auto" w:fill="auto"/>
            <w:noWrap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7C5E">
              <w:rPr>
                <w:sz w:val="18"/>
              </w:rPr>
              <w:t>2019</w:t>
            </w:r>
          </w:p>
        </w:tc>
        <w:tc>
          <w:tcPr>
            <w:tcW w:w="918" w:type="dxa"/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262</w:t>
            </w:r>
          </w:p>
        </w:tc>
        <w:tc>
          <w:tcPr>
            <w:tcW w:w="918" w:type="dxa"/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278</w:t>
            </w:r>
          </w:p>
        </w:tc>
        <w:tc>
          <w:tcPr>
            <w:tcW w:w="918" w:type="dxa"/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197</w:t>
            </w:r>
          </w:p>
        </w:tc>
        <w:tc>
          <w:tcPr>
            <w:tcW w:w="918" w:type="dxa"/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142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96%</w:t>
            </w:r>
          </w:p>
        </w:tc>
        <w:tc>
          <w:tcPr>
            <w:tcW w:w="912" w:type="dxa"/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77%</w:t>
            </w: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0A2967" w:rsidRPr="00477C5E" w:rsidRDefault="000A2967" w:rsidP="00477C5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7C5E">
              <w:rPr>
                <w:sz w:val="18"/>
              </w:rPr>
              <w:t>73%</w:t>
            </w:r>
          </w:p>
        </w:tc>
      </w:tr>
    </w:tbl>
    <w:p w:rsidR="000A2967" w:rsidRPr="00A413B4" w:rsidRDefault="000A2967" w:rsidP="00C26914">
      <w:pPr>
        <w:pStyle w:val="SingleTxtG"/>
      </w:pP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8"/>
        <w:gridCol w:w="1820"/>
        <w:gridCol w:w="1821"/>
        <w:gridCol w:w="1821"/>
      </w:tblGrid>
      <w:tr w:rsidR="000A2967" w:rsidRPr="00554624" w:rsidTr="00941710">
        <w:trPr>
          <w:tblHeader/>
        </w:trPr>
        <w:tc>
          <w:tcPr>
            <w:tcW w:w="19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554624">
              <w:rPr>
                <w:i/>
                <w:sz w:val="16"/>
              </w:rPr>
              <w:t>Year</w:t>
            </w:r>
          </w:p>
        </w:tc>
        <w:tc>
          <w:tcPr>
            <w:tcW w:w="18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554624">
              <w:rPr>
                <w:i/>
                <w:sz w:val="16"/>
              </w:rPr>
              <w:t>2017</w:t>
            </w:r>
          </w:p>
        </w:tc>
        <w:tc>
          <w:tcPr>
            <w:tcW w:w="18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554624">
              <w:rPr>
                <w:i/>
                <w:sz w:val="16"/>
              </w:rPr>
              <w:t>2018</w:t>
            </w:r>
          </w:p>
        </w:tc>
        <w:tc>
          <w:tcPr>
            <w:tcW w:w="18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554624">
              <w:rPr>
                <w:i/>
                <w:sz w:val="16"/>
              </w:rPr>
              <w:t>2019</w:t>
            </w:r>
          </w:p>
        </w:tc>
      </w:tr>
      <w:tr w:rsidR="000A2967" w:rsidRPr="00554624" w:rsidTr="00941710">
        <w:tc>
          <w:tcPr>
            <w:tcW w:w="1908" w:type="dxa"/>
            <w:tcBorders>
              <w:top w:val="single" w:sz="12" w:space="0" w:color="auto"/>
            </w:tcBorders>
            <w:shd w:val="clear" w:color="auto" w:fill="auto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54624">
              <w:rPr>
                <w:sz w:val="18"/>
              </w:rPr>
              <w:t>Y10</w:t>
            </w:r>
            <w:r w:rsidR="00554624">
              <w:rPr>
                <w:sz w:val="18"/>
              </w:rPr>
              <w:t>–</w:t>
            </w:r>
            <w:r w:rsidRPr="00554624">
              <w:rPr>
                <w:sz w:val="18"/>
              </w:rPr>
              <w:t>Y11Male</w:t>
            </w:r>
          </w:p>
        </w:tc>
        <w:tc>
          <w:tcPr>
            <w:tcW w:w="182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54624">
              <w:rPr>
                <w:sz w:val="18"/>
              </w:rPr>
              <w:t>98%</w:t>
            </w:r>
          </w:p>
        </w:tc>
        <w:tc>
          <w:tcPr>
            <w:tcW w:w="18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54624">
              <w:rPr>
                <w:sz w:val="18"/>
              </w:rPr>
              <w:t>90%</w:t>
            </w:r>
          </w:p>
        </w:tc>
        <w:tc>
          <w:tcPr>
            <w:tcW w:w="18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54624">
              <w:rPr>
                <w:sz w:val="18"/>
              </w:rPr>
              <w:t>91%</w:t>
            </w:r>
          </w:p>
        </w:tc>
      </w:tr>
      <w:tr w:rsidR="000A2967" w:rsidRPr="00554624" w:rsidTr="00941710">
        <w:tc>
          <w:tcPr>
            <w:tcW w:w="1908" w:type="dxa"/>
            <w:shd w:val="clear" w:color="auto" w:fill="auto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54624">
              <w:rPr>
                <w:sz w:val="18"/>
              </w:rPr>
              <w:t>Y11</w:t>
            </w:r>
            <w:r w:rsidR="00554624">
              <w:rPr>
                <w:sz w:val="18"/>
              </w:rPr>
              <w:t>–</w:t>
            </w:r>
            <w:r w:rsidRPr="00554624">
              <w:rPr>
                <w:sz w:val="18"/>
              </w:rPr>
              <w:t>Y12Male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54624">
              <w:rPr>
                <w:sz w:val="18"/>
              </w:rPr>
              <w:t>66%</w:t>
            </w:r>
          </w:p>
        </w:tc>
        <w:tc>
          <w:tcPr>
            <w:tcW w:w="1821" w:type="dxa"/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54624">
              <w:rPr>
                <w:sz w:val="18"/>
              </w:rPr>
              <w:t>70%</w:t>
            </w:r>
          </w:p>
        </w:tc>
        <w:tc>
          <w:tcPr>
            <w:tcW w:w="1821" w:type="dxa"/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54624">
              <w:rPr>
                <w:sz w:val="18"/>
              </w:rPr>
              <w:t>71%</w:t>
            </w:r>
          </w:p>
        </w:tc>
      </w:tr>
      <w:tr w:rsidR="000A2967" w:rsidRPr="00554624" w:rsidTr="00941710">
        <w:tc>
          <w:tcPr>
            <w:tcW w:w="1908" w:type="dxa"/>
            <w:shd w:val="clear" w:color="auto" w:fill="auto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54624">
              <w:rPr>
                <w:sz w:val="18"/>
              </w:rPr>
              <w:t>Y12</w:t>
            </w:r>
            <w:r w:rsidR="00554624">
              <w:rPr>
                <w:sz w:val="18"/>
              </w:rPr>
              <w:t>–</w:t>
            </w:r>
            <w:r w:rsidRPr="00554624">
              <w:rPr>
                <w:sz w:val="18"/>
              </w:rPr>
              <w:t>13Male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54624">
              <w:rPr>
                <w:sz w:val="18"/>
              </w:rPr>
              <w:t>73%</w:t>
            </w:r>
          </w:p>
        </w:tc>
        <w:tc>
          <w:tcPr>
            <w:tcW w:w="1821" w:type="dxa"/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54624">
              <w:rPr>
                <w:sz w:val="18"/>
              </w:rPr>
              <w:t>68%</w:t>
            </w:r>
          </w:p>
        </w:tc>
        <w:tc>
          <w:tcPr>
            <w:tcW w:w="1821" w:type="dxa"/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54624">
              <w:rPr>
                <w:sz w:val="18"/>
              </w:rPr>
              <w:t>73%</w:t>
            </w:r>
          </w:p>
        </w:tc>
      </w:tr>
      <w:tr w:rsidR="000A2967" w:rsidRPr="00554624" w:rsidTr="00941710">
        <w:tc>
          <w:tcPr>
            <w:tcW w:w="1908" w:type="dxa"/>
            <w:shd w:val="clear" w:color="auto" w:fill="auto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54624">
              <w:rPr>
                <w:sz w:val="18"/>
              </w:rPr>
              <w:t>Y10</w:t>
            </w:r>
            <w:r w:rsidR="00554624">
              <w:rPr>
                <w:sz w:val="18"/>
              </w:rPr>
              <w:t>–</w:t>
            </w:r>
            <w:r w:rsidRPr="00554624">
              <w:rPr>
                <w:sz w:val="18"/>
              </w:rPr>
              <w:t>Y11Female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54624">
              <w:rPr>
                <w:sz w:val="18"/>
              </w:rPr>
              <w:t>104%</w:t>
            </w:r>
          </w:p>
        </w:tc>
        <w:tc>
          <w:tcPr>
            <w:tcW w:w="1821" w:type="dxa"/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54624">
              <w:rPr>
                <w:sz w:val="18"/>
              </w:rPr>
              <w:t>98%</w:t>
            </w:r>
          </w:p>
        </w:tc>
        <w:tc>
          <w:tcPr>
            <w:tcW w:w="1821" w:type="dxa"/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54624">
              <w:rPr>
                <w:sz w:val="18"/>
              </w:rPr>
              <w:t>102%</w:t>
            </w:r>
          </w:p>
        </w:tc>
      </w:tr>
      <w:tr w:rsidR="000A2967" w:rsidRPr="00554624" w:rsidTr="00941710">
        <w:tc>
          <w:tcPr>
            <w:tcW w:w="1908" w:type="dxa"/>
            <w:shd w:val="clear" w:color="auto" w:fill="auto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54624">
              <w:rPr>
                <w:sz w:val="18"/>
              </w:rPr>
              <w:t>Y11</w:t>
            </w:r>
            <w:r w:rsidR="00554624">
              <w:rPr>
                <w:sz w:val="18"/>
              </w:rPr>
              <w:t>–</w:t>
            </w:r>
            <w:r w:rsidRPr="00554624">
              <w:rPr>
                <w:sz w:val="18"/>
              </w:rPr>
              <w:t>Y12Female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54624">
              <w:rPr>
                <w:sz w:val="18"/>
              </w:rPr>
              <w:t>82%</w:t>
            </w:r>
          </w:p>
        </w:tc>
        <w:tc>
          <w:tcPr>
            <w:tcW w:w="1821" w:type="dxa"/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54624">
              <w:rPr>
                <w:sz w:val="18"/>
              </w:rPr>
              <w:t>79%</w:t>
            </w:r>
          </w:p>
        </w:tc>
        <w:tc>
          <w:tcPr>
            <w:tcW w:w="1821" w:type="dxa"/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54624">
              <w:rPr>
                <w:sz w:val="18"/>
              </w:rPr>
              <w:t>82%</w:t>
            </w:r>
          </w:p>
        </w:tc>
      </w:tr>
      <w:tr w:rsidR="000A2967" w:rsidRPr="00554624" w:rsidTr="00941710">
        <w:tc>
          <w:tcPr>
            <w:tcW w:w="1908" w:type="dxa"/>
            <w:shd w:val="clear" w:color="auto" w:fill="auto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54624">
              <w:rPr>
                <w:sz w:val="18"/>
              </w:rPr>
              <w:t>Y12</w:t>
            </w:r>
            <w:r w:rsidR="00554624">
              <w:rPr>
                <w:sz w:val="18"/>
              </w:rPr>
              <w:t>–</w:t>
            </w:r>
            <w:r w:rsidRPr="00554624">
              <w:rPr>
                <w:sz w:val="18"/>
              </w:rPr>
              <w:t>13Female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54624">
              <w:rPr>
                <w:sz w:val="18"/>
              </w:rPr>
              <w:t>81%</w:t>
            </w:r>
          </w:p>
        </w:tc>
        <w:tc>
          <w:tcPr>
            <w:tcW w:w="1821" w:type="dxa"/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54624">
              <w:rPr>
                <w:sz w:val="18"/>
              </w:rPr>
              <w:t>92%</w:t>
            </w:r>
          </w:p>
        </w:tc>
        <w:tc>
          <w:tcPr>
            <w:tcW w:w="1821" w:type="dxa"/>
            <w:shd w:val="clear" w:color="auto" w:fill="auto"/>
            <w:noWrap/>
            <w:vAlign w:val="bottom"/>
            <w:hideMark/>
          </w:tcPr>
          <w:p w:rsidR="000A2967" w:rsidRPr="00554624" w:rsidRDefault="000A2967" w:rsidP="00554624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54624">
              <w:rPr>
                <w:sz w:val="18"/>
              </w:rPr>
              <w:t>73%</w:t>
            </w:r>
          </w:p>
        </w:tc>
      </w:tr>
    </w:tbl>
    <w:p w:rsidR="000A2967" w:rsidRPr="00A413B4" w:rsidRDefault="000A2967" w:rsidP="00AA2430">
      <w:pPr>
        <w:pStyle w:val="SingleTxtG"/>
        <w:spacing w:before="240"/>
      </w:pPr>
      <w:r w:rsidRPr="00A413B4">
        <w:t>56.</w:t>
      </w:r>
      <w:r w:rsidRPr="00A413B4">
        <w:tab/>
        <w:t>As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result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schools</w:t>
      </w:r>
      <w:r w:rsidR="00470EBF">
        <w:t xml:space="preserve"> </w:t>
      </w:r>
      <w:r w:rsidRPr="00A413B4">
        <w:t>strengthening</w:t>
      </w:r>
      <w:r w:rsidR="00470EBF">
        <w:t xml:space="preserve"> </w:t>
      </w:r>
      <w:r w:rsidRPr="00A413B4">
        <w:t>their</w:t>
      </w:r>
      <w:r w:rsidR="00470EBF">
        <w:t xml:space="preserve"> </w:t>
      </w:r>
      <w:r w:rsidRPr="00A413B4">
        <w:t>pastoral</w:t>
      </w:r>
      <w:r w:rsidR="00470EBF">
        <w:t xml:space="preserve"> </w:t>
      </w:r>
      <w:r w:rsidRPr="00A413B4">
        <w:t>care</w:t>
      </w:r>
      <w:r w:rsidR="00470EBF">
        <w:t xml:space="preserve"> </w:t>
      </w:r>
      <w:r w:rsidRPr="00A413B4">
        <w:t>systems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broadening</w:t>
      </w:r>
      <w:r w:rsidR="00470EBF">
        <w:t xml:space="preserve"> </w:t>
      </w:r>
      <w:r w:rsidRPr="00A413B4">
        <w:t>scope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programs</w:t>
      </w:r>
      <w:r w:rsidR="00470EBF">
        <w:t xml:space="preserve"> </w:t>
      </w:r>
      <w:r w:rsidRPr="00A413B4">
        <w:t>available,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rate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early</w:t>
      </w:r>
      <w:r w:rsidR="00470EBF">
        <w:t xml:space="preserve"> </w:t>
      </w:r>
      <w:r w:rsidRPr="00A413B4">
        <w:t>leaving</w:t>
      </w:r>
      <w:r w:rsidR="00470EBF">
        <w:t xml:space="preserve"> </w:t>
      </w:r>
      <w:r w:rsidRPr="00A413B4">
        <w:t>exemptions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15</w:t>
      </w:r>
      <w:r w:rsidR="00470EBF">
        <w:t xml:space="preserve"> </w:t>
      </w:r>
      <w:r w:rsidRPr="00A413B4">
        <w:t>year-olds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low.</w:t>
      </w:r>
      <w:r w:rsidR="00A164FB">
        <w:t xml:space="preserve"> </w:t>
      </w:r>
      <w:r w:rsidRPr="00A413B4">
        <w:t>Because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rate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low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does</w:t>
      </w:r>
      <w:r w:rsidR="00470EBF">
        <w:t xml:space="preserve"> </w:t>
      </w:r>
      <w:r w:rsidRPr="00A413B4">
        <w:t>not</w:t>
      </w:r>
      <w:r w:rsidR="00470EBF">
        <w:t xml:space="preserve"> </w:t>
      </w:r>
      <w:r w:rsidRPr="00A413B4">
        <w:t>officially</w:t>
      </w:r>
      <w:r w:rsidR="00470EBF">
        <w:t xml:space="preserve"> </w:t>
      </w:r>
      <w:r w:rsidRPr="00A413B4">
        <w:t>report</w:t>
      </w:r>
      <w:r w:rsidR="00470EBF">
        <w:t xml:space="preserve"> </w:t>
      </w:r>
      <w:r w:rsidRPr="00A413B4">
        <w:t>data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number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out-of-school</w:t>
      </w:r>
      <w:r w:rsidR="00470EBF">
        <w:t xml:space="preserve"> </w:t>
      </w:r>
      <w:r w:rsidRPr="00A413B4">
        <w:t>children,</w:t>
      </w:r>
      <w:r w:rsidR="00470EBF">
        <w:t xml:space="preserve"> </w:t>
      </w:r>
      <w:r w:rsidRPr="00A413B4">
        <w:t>however,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cohort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closely</w:t>
      </w:r>
      <w:r w:rsidR="00470EBF">
        <w:t xml:space="preserve"> </w:t>
      </w:r>
      <w:r w:rsidRPr="00A413B4">
        <w:t>supported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Education.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monitoring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retention</w:t>
      </w:r>
      <w:r w:rsidR="00470EBF">
        <w:t xml:space="preserve"> </w:t>
      </w:r>
      <w:r w:rsidRPr="00A413B4">
        <w:t>rates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senior</w:t>
      </w:r>
      <w:r w:rsidR="00470EBF">
        <w:t xml:space="preserve"> </w:t>
      </w:r>
      <w:r w:rsidRPr="00A413B4">
        <w:t>secondary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showing</w:t>
      </w:r>
      <w:r w:rsidR="00470EBF">
        <w:t xml:space="preserve"> </w:t>
      </w:r>
      <w:r w:rsidRPr="00A413B4">
        <w:t>there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higher</w:t>
      </w:r>
      <w:r w:rsidR="00470EBF">
        <w:t xml:space="preserve"> </w:t>
      </w:r>
      <w:r w:rsidRPr="00A413B4">
        <w:t>proportion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students</w:t>
      </w:r>
      <w:r w:rsidR="00470EBF">
        <w:t xml:space="preserve"> </w:t>
      </w:r>
      <w:r w:rsidRPr="00A413B4">
        <w:t>who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staying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school</w:t>
      </w:r>
      <w:r w:rsidR="00470EBF">
        <w:t xml:space="preserve"> </w:t>
      </w:r>
      <w:r w:rsidRPr="00A413B4">
        <w:t>longer.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57.</w:t>
      </w:r>
      <w:r w:rsidRPr="00A413B4">
        <w:tab/>
        <w:t>The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Act</w:t>
      </w:r>
      <w:r w:rsidR="00470EBF">
        <w:t xml:space="preserve"> </w:t>
      </w:r>
      <w:r w:rsidRPr="00A413B4">
        <w:t>2012</w:t>
      </w:r>
      <w:r w:rsidR="00470EBF">
        <w:t xml:space="preserve"> </w:t>
      </w:r>
      <w:r w:rsidRPr="00A413B4">
        <w:t>increased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minimum</w:t>
      </w:r>
      <w:r w:rsidR="00470EBF">
        <w:t xml:space="preserve"> </w:t>
      </w:r>
      <w:r w:rsidRPr="00A413B4">
        <w:t>leaving</w:t>
      </w:r>
      <w:r w:rsidR="00470EBF">
        <w:t xml:space="preserve"> </w:t>
      </w:r>
      <w:r w:rsidRPr="00A413B4">
        <w:t>age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15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16</w:t>
      </w:r>
      <w:r w:rsidR="00470EBF">
        <w:t xml:space="preserve"> </w:t>
      </w:r>
      <w:r w:rsidRPr="00A413B4">
        <w:t>years</w:t>
      </w:r>
      <w:r w:rsidR="00470EBF">
        <w:t xml:space="preserve"> </w:t>
      </w:r>
      <w:r w:rsidRPr="00A413B4">
        <w:t>which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had</w:t>
      </w:r>
      <w:r w:rsidR="00470EBF">
        <w:t xml:space="preserve"> </w:t>
      </w:r>
      <w:r w:rsidRPr="00A413B4">
        <w:t>an</w:t>
      </w:r>
      <w:r w:rsidR="00470EBF">
        <w:t xml:space="preserve"> </w:t>
      </w:r>
      <w:r w:rsidRPr="00A413B4">
        <w:t>impact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retention</w:t>
      </w:r>
      <w:r w:rsidR="00470EBF">
        <w:t xml:space="preserve"> </w:t>
      </w:r>
      <w:r w:rsidRPr="00A413B4">
        <w:t>rates</w:t>
      </w:r>
      <w:r w:rsidR="00470EBF">
        <w:t xml:space="preserve"> </w:t>
      </w:r>
      <w:r w:rsidRPr="00A413B4">
        <w:t>particularly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Year</w:t>
      </w:r>
      <w:r w:rsidR="00470EBF">
        <w:t xml:space="preserve"> </w:t>
      </w:r>
      <w:r w:rsidRPr="00A413B4">
        <w:t>11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Year</w:t>
      </w:r>
      <w:r w:rsidR="00470EBF">
        <w:t xml:space="preserve"> </w:t>
      </w:r>
      <w:r w:rsidRPr="00A413B4">
        <w:t>12.</w:t>
      </w:r>
      <w:r w:rsidR="00A164FB">
        <w:t xml:space="preserve"> </w:t>
      </w:r>
      <w:r w:rsidRPr="00A413B4">
        <w:t>The</w:t>
      </w:r>
      <w:r w:rsidR="00470EBF">
        <w:t xml:space="preserve"> </w:t>
      </w:r>
      <w:r w:rsidRPr="00A413B4">
        <w:t>change</w:t>
      </w:r>
      <w:r w:rsidR="00470EBF">
        <w:t xml:space="preserve"> </w:t>
      </w:r>
      <w:r w:rsidRPr="00A413B4">
        <w:t>towards</w:t>
      </w:r>
      <w:r w:rsidR="00470EBF">
        <w:t xml:space="preserve"> </w:t>
      </w:r>
      <w:r w:rsidRPr="00A413B4">
        <w:t>100%</w:t>
      </w:r>
      <w:r w:rsidR="00470EBF">
        <w:t xml:space="preserve"> </w:t>
      </w:r>
      <w:r w:rsidRPr="00A413B4">
        <w:t>retention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Year</w:t>
      </w:r>
      <w:r w:rsidR="00470EBF">
        <w:t xml:space="preserve"> </w:t>
      </w:r>
      <w:r w:rsidRPr="00A413B4">
        <w:t>10–11</w:t>
      </w:r>
      <w:r w:rsidR="00470EBF">
        <w:t xml:space="preserve"> </w:t>
      </w:r>
      <w:r w:rsidRPr="00A413B4">
        <w:t>suggests</w:t>
      </w:r>
      <w:r w:rsidR="00470EBF">
        <w:t xml:space="preserve"> </w:t>
      </w:r>
      <w:r w:rsidRPr="00A413B4">
        <w:t>that</w:t>
      </w:r>
      <w:r w:rsidR="00470EBF">
        <w:t xml:space="preserve"> </w:t>
      </w:r>
      <w:r w:rsidRPr="00A413B4">
        <w:t>students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now</w:t>
      </w:r>
      <w:r w:rsidR="00470EBF">
        <w:t xml:space="preserve"> </w:t>
      </w:r>
      <w:r w:rsidRPr="00A413B4">
        <w:t>moving</w:t>
      </w:r>
      <w:r w:rsidR="00470EBF">
        <w:t xml:space="preserve"> </w:t>
      </w:r>
      <w:r w:rsidRPr="00A413B4">
        <w:t>through</w:t>
      </w:r>
      <w:r w:rsidR="00470EBF">
        <w:t xml:space="preserve"> </w:t>
      </w:r>
      <w:r w:rsidRPr="00A413B4">
        <w:t>secondary</w:t>
      </w:r>
      <w:r w:rsidR="00470EBF">
        <w:t xml:space="preserve"> </w:t>
      </w:r>
      <w:r w:rsidRPr="00A413B4">
        <w:t>school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their</w:t>
      </w:r>
      <w:r w:rsidR="00470EBF">
        <w:t xml:space="preserve"> </w:t>
      </w:r>
      <w:r w:rsidRPr="00A413B4">
        <w:t>appropriate</w:t>
      </w:r>
      <w:r w:rsidR="00470EBF">
        <w:t xml:space="preserve"> </w:t>
      </w:r>
      <w:r w:rsidRPr="00A413B4">
        <w:t>age</w:t>
      </w:r>
      <w:r w:rsidR="00470EBF">
        <w:t xml:space="preserve"> </w:t>
      </w:r>
      <w:r w:rsidRPr="00A413B4">
        <w:t>cohort.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Years</w:t>
      </w:r>
      <w:r w:rsidR="00470EBF">
        <w:t xml:space="preserve"> </w:t>
      </w:r>
      <w:r w:rsidRPr="00A413B4">
        <w:t>12</w:t>
      </w:r>
      <w:r w:rsidR="000B3C22">
        <w:t>–</w:t>
      </w:r>
      <w:r w:rsidRPr="00A413B4">
        <w:t>13</w:t>
      </w:r>
      <w:r w:rsidR="00470EBF">
        <w:t xml:space="preserve"> </w:t>
      </w:r>
      <w:r w:rsidRPr="00A413B4">
        <w:t>there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higher</w:t>
      </w:r>
      <w:r w:rsidR="00470EBF">
        <w:t xml:space="preserve"> </w:t>
      </w:r>
      <w:r w:rsidRPr="00A413B4">
        <w:t>proportion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girls</w:t>
      </w:r>
      <w:r w:rsidR="00470EBF">
        <w:t xml:space="preserve"> </w:t>
      </w:r>
      <w:r w:rsidRPr="00A413B4">
        <w:t>choosing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stay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school</w:t>
      </w:r>
      <w:r w:rsidR="00470EBF">
        <w:t xml:space="preserve"> </w:t>
      </w:r>
      <w:r w:rsidRPr="00A413B4">
        <w:t>longer</w:t>
      </w:r>
      <w:r w:rsidR="00470EBF">
        <w:t xml:space="preserve"> </w:t>
      </w:r>
      <w:r w:rsidRPr="00A413B4">
        <w:t>than</w:t>
      </w:r>
      <w:r w:rsidR="00470EBF">
        <w:t xml:space="preserve"> </w:t>
      </w:r>
      <w:r w:rsidRPr="00A413B4">
        <w:t>boys.</w:t>
      </w:r>
      <w:r w:rsidR="00A164FB">
        <w:t xml:space="preserve"> </w:t>
      </w:r>
    </w:p>
    <w:p w:rsidR="000A2967" w:rsidRPr="00A413B4" w:rsidRDefault="000A2967" w:rsidP="00C26914">
      <w:pPr>
        <w:pStyle w:val="SingleTxtG"/>
      </w:pPr>
      <w:r w:rsidRPr="00A413B4">
        <w:t>58.</w:t>
      </w:r>
      <w:r w:rsidRPr="00A413B4">
        <w:tab/>
        <w:t>Established</w:t>
      </w:r>
      <w:r w:rsidR="00470EBF">
        <w:t xml:space="preserve"> </w:t>
      </w:r>
      <w:r w:rsidRPr="00A413B4">
        <w:t>Dual-Pathways</w:t>
      </w:r>
      <w:r w:rsidR="00470EBF">
        <w:t xml:space="preserve"> </w:t>
      </w:r>
      <w:r w:rsidRPr="00A413B4">
        <w:t>programs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accredited</w:t>
      </w:r>
      <w:r w:rsidR="00470EBF">
        <w:t xml:space="preserve"> </w:t>
      </w:r>
      <w:r w:rsidRPr="00A413B4">
        <w:t>schools</w:t>
      </w:r>
      <w:r w:rsidR="00470EBF">
        <w:t xml:space="preserve"> </w:t>
      </w:r>
      <w:r w:rsidRPr="00A413B4">
        <w:t>include:</w:t>
      </w:r>
    </w:p>
    <w:p w:rsidR="000A2967" w:rsidRPr="00A413B4" w:rsidRDefault="00296485" w:rsidP="00C26914">
      <w:pPr>
        <w:pStyle w:val="SingleTxtG"/>
      </w:pPr>
      <w:r>
        <w:tab/>
      </w:r>
      <w:r w:rsidR="000A2967" w:rsidRPr="00A413B4">
        <w:t>(a)</w:t>
      </w:r>
      <w:r w:rsidR="000A2967" w:rsidRPr="00A413B4">
        <w:tab/>
        <w:t>Apii</w:t>
      </w:r>
      <w:r w:rsidR="00470EBF">
        <w:t xml:space="preserve"> </w:t>
      </w:r>
      <w:r w:rsidR="000A2967" w:rsidRPr="00A413B4">
        <w:t>Enuamanu</w:t>
      </w:r>
      <w:r w:rsidR="00470EBF">
        <w:t xml:space="preserve"> </w:t>
      </w:r>
      <w:r w:rsidR="000A2967" w:rsidRPr="00A413B4">
        <w:t>(Atiu)</w:t>
      </w:r>
      <w:r w:rsidR="00470EBF">
        <w:t xml:space="preserve"> </w:t>
      </w:r>
      <w:r w:rsidR="00A164FB">
        <w:t>–</w:t>
      </w:r>
      <w:r w:rsidR="00470EBF">
        <w:t xml:space="preserve"> </w:t>
      </w:r>
      <w:r w:rsidR="000A2967" w:rsidRPr="00A413B4">
        <w:t>Hospitality</w:t>
      </w:r>
      <w:r w:rsidR="00470EBF">
        <w:t xml:space="preserve"> </w:t>
      </w:r>
      <w:r w:rsidR="000A2967" w:rsidRPr="00A413B4">
        <w:t>L1&amp;2,</w:t>
      </w:r>
      <w:r w:rsidR="00470EBF">
        <w:t xml:space="preserve"> </w:t>
      </w:r>
      <w:r w:rsidR="000A2967" w:rsidRPr="00A413B4">
        <w:t>BCATs</w:t>
      </w:r>
      <w:r w:rsidR="00470EBF">
        <w:t xml:space="preserve"> </w:t>
      </w:r>
      <w:r w:rsidR="000A2967" w:rsidRPr="00A413B4">
        <w:t>L1,2,3</w:t>
      </w:r>
      <w:r w:rsidR="00470EBF">
        <w:t xml:space="preserve"> </w:t>
      </w:r>
      <w:r w:rsidR="000A2967" w:rsidRPr="00A413B4">
        <w:t>&amp;</w:t>
      </w:r>
      <w:r w:rsidR="00470EBF">
        <w:t xml:space="preserve"> </w:t>
      </w:r>
      <w:r w:rsidR="000A2967" w:rsidRPr="00A413B4">
        <w:t>Pre-Trades</w:t>
      </w:r>
      <w:r w:rsidR="00470EBF">
        <w:t xml:space="preserve"> </w:t>
      </w:r>
      <w:r w:rsidR="000A2967" w:rsidRPr="00A413B4">
        <w:t>Building</w:t>
      </w:r>
      <w:r w:rsidR="00470EBF">
        <w:t xml:space="preserve"> </w:t>
      </w:r>
      <w:r w:rsidR="000A2967" w:rsidRPr="00A413B4">
        <w:t>cert</w:t>
      </w:r>
      <w:r w:rsidR="00470EBF">
        <w:t xml:space="preserve"> </w:t>
      </w:r>
      <w:r w:rsidR="000A2967" w:rsidRPr="00A413B4">
        <w:t>(L3&amp;L4)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Electrical</w:t>
      </w:r>
      <w:r w:rsidR="00470EBF">
        <w:t xml:space="preserve"> </w:t>
      </w:r>
      <w:r w:rsidR="000A2967" w:rsidRPr="00A413B4">
        <w:t>L2;</w:t>
      </w:r>
    </w:p>
    <w:p w:rsidR="000A2967" w:rsidRPr="00A413B4" w:rsidRDefault="00296485" w:rsidP="00C26914">
      <w:pPr>
        <w:pStyle w:val="SingleTxtG"/>
      </w:pPr>
      <w:r>
        <w:tab/>
      </w:r>
      <w:r w:rsidR="000A2967" w:rsidRPr="00A413B4">
        <w:t>(b)</w:t>
      </w:r>
      <w:r w:rsidR="000A2967" w:rsidRPr="00A413B4">
        <w:tab/>
        <w:t>Mangaia</w:t>
      </w:r>
      <w:r w:rsidR="00470EBF">
        <w:t xml:space="preserve"> </w:t>
      </w:r>
      <w:r w:rsidR="000A2967" w:rsidRPr="00A413B4">
        <w:t>School</w:t>
      </w:r>
      <w:r w:rsidR="000B3C22">
        <w:t xml:space="preserve"> – </w:t>
      </w:r>
      <w:r w:rsidR="000A2967" w:rsidRPr="00A413B4">
        <w:t>Hospitality</w:t>
      </w:r>
      <w:r w:rsidR="00470EBF">
        <w:t xml:space="preserve"> </w:t>
      </w:r>
      <w:r w:rsidR="000A2967" w:rsidRPr="00A413B4">
        <w:t>L2,</w:t>
      </w:r>
      <w:r w:rsidR="00470EBF">
        <w:t xml:space="preserve"> </w:t>
      </w:r>
      <w:r w:rsidR="000A2967" w:rsidRPr="00A413B4">
        <w:t>BCATs</w:t>
      </w:r>
      <w:r w:rsidR="00470EBF">
        <w:t xml:space="preserve"> </w:t>
      </w:r>
      <w:r w:rsidR="000A2967" w:rsidRPr="00A413B4">
        <w:t>L1&amp;2;</w:t>
      </w:r>
    </w:p>
    <w:p w:rsidR="000A2967" w:rsidRPr="00A413B4" w:rsidRDefault="00296485" w:rsidP="00C26914">
      <w:pPr>
        <w:pStyle w:val="SingleTxtG"/>
      </w:pPr>
      <w:r>
        <w:tab/>
      </w:r>
      <w:r w:rsidR="000A2967" w:rsidRPr="00A413B4">
        <w:t>(c)</w:t>
      </w:r>
      <w:r w:rsidR="000A2967" w:rsidRPr="00A413B4">
        <w:tab/>
        <w:t>Apii</w:t>
      </w:r>
      <w:r w:rsidR="00470EBF">
        <w:t xml:space="preserve"> </w:t>
      </w:r>
      <w:r w:rsidR="000A2967" w:rsidRPr="00A413B4">
        <w:t>Niua</w:t>
      </w:r>
      <w:r w:rsidR="00470EBF">
        <w:t xml:space="preserve"> </w:t>
      </w:r>
      <w:r w:rsidR="000A2967" w:rsidRPr="00A413B4">
        <w:t>(Pukapuka)</w:t>
      </w:r>
      <w:r w:rsidR="00470EBF">
        <w:t xml:space="preserve"> </w:t>
      </w:r>
      <w:r w:rsidR="00A164FB">
        <w:t>–</w:t>
      </w:r>
      <w:r w:rsidR="00470EBF">
        <w:t xml:space="preserve"> </w:t>
      </w:r>
      <w:r w:rsidR="000A2967" w:rsidRPr="00A413B4">
        <w:t>BCATs</w:t>
      </w:r>
      <w:r w:rsidR="00470EBF">
        <w:t xml:space="preserve"> </w:t>
      </w:r>
      <w:r w:rsidR="000A2967" w:rsidRPr="00A413B4">
        <w:t>L1.</w:t>
      </w:r>
    </w:p>
    <w:p w:rsidR="000A2967" w:rsidRPr="00A413B4" w:rsidRDefault="000A2967" w:rsidP="00C26914">
      <w:pPr>
        <w:pStyle w:val="SingleTxtG"/>
      </w:pPr>
      <w:r w:rsidRPr="00A413B4">
        <w:t>59.</w:t>
      </w:r>
      <w:r w:rsidRPr="00A413B4">
        <w:tab/>
        <w:t>Dual</w:t>
      </w:r>
      <w:r w:rsidR="00470EBF">
        <w:t xml:space="preserve"> </w:t>
      </w:r>
      <w:r w:rsidRPr="00A413B4">
        <w:t>pathways</w:t>
      </w:r>
      <w:r w:rsidR="00470EBF">
        <w:t xml:space="preserve"> </w:t>
      </w:r>
      <w:r w:rsidRPr="00A413B4">
        <w:t>can</w:t>
      </w:r>
      <w:r w:rsidR="00470EBF">
        <w:t xml:space="preserve"> </w:t>
      </w:r>
      <w:r w:rsidRPr="00A413B4">
        <w:t>only</w:t>
      </w:r>
      <w:r w:rsidR="00470EBF">
        <w:t xml:space="preserve"> </w:t>
      </w:r>
      <w:r w:rsidRPr="00A413B4">
        <w:t>be</w:t>
      </w:r>
      <w:r w:rsidR="00470EBF">
        <w:t xml:space="preserve"> </w:t>
      </w:r>
      <w:r w:rsidRPr="00A413B4">
        <w:t>delivered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NZQA</w:t>
      </w:r>
      <w:r w:rsidR="00470EBF">
        <w:t xml:space="preserve"> </w:t>
      </w:r>
      <w:r w:rsidRPr="00A413B4">
        <w:t>accredited</w:t>
      </w:r>
      <w:r w:rsidR="00470EBF">
        <w:t xml:space="preserve"> </w:t>
      </w:r>
      <w:r w:rsidRPr="00A413B4">
        <w:t>schools</w:t>
      </w:r>
      <w:r w:rsidR="00470EBF">
        <w:t xml:space="preserve"> </w:t>
      </w:r>
      <w:r w:rsidRPr="00A413B4">
        <w:t>(as</w:t>
      </w:r>
      <w:r w:rsidR="00470EBF">
        <w:t xml:space="preserve"> </w:t>
      </w:r>
      <w:r w:rsidRPr="00A413B4">
        <w:t>they</w:t>
      </w:r>
      <w:r w:rsidR="00470EBF">
        <w:t xml:space="preserve"> </w:t>
      </w:r>
      <w:r w:rsidRPr="00A413B4">
        <w:t>must</w:t>
      </w:r>
      <w:r w:rsidR="00470EBF">
        <w:t xml:space="preserve"> </w:t>
      </w:r>
      <w:r w:rsidRPr="00A413B4">
        <w:t>lead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qualification).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exception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Mauke,</w:t>
      </w:r>
      <w:r w:rsidR="00470EBF">
        <w:t xml:space="preserve"> </w:t>
      </w:r>
      <w:r w:rsidRPr="00A413B4">
        <w:t>where</w:t>
      </w:r>
      <w:r w:rsidR="00470EBF">
        <w:t xml:space="preserve"> </w:t>
      </w:r>
      <w:r w:rsidRPr="00A413B4">
        <w:t>cohort</w:t>
      </w:r>
      <w:r w:rsidR="00470EBF">
        <w:t xml:space="preserve"> </w:t>
      </w:r>
      <w:r w:rsidRPr="00A413B4">
        <w:t>size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impacting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ability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deliver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outcome,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highly</w:t>
      </w:r>
      <w:r w:rsidR="00470EBF">
        <w:t xml:space="preserve"> </w:t>
      </w:r>
      <w:r w:rsidRPr="00A413B4">
        <w:t>realistic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courses</w:t>
      </w:r>
      <w:r w:rsidR="00470EBF">
        <w:t xml:space="preserve"> </w:t>
      </w:r>
      <w:r w:rsidRPr="00A413B4">
        <w:t>delivered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based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requests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Pa</w:t>
      </w:r>
      <w:r w:rsidR="00470EBF">
        <w:t xml:space="preserve"> </w:t>
      </w:r>
      <w:r w:rsidRPr="00A413B4">
        <w:t>Enua</w:t>
      </w:r>
      <w:r w:rsidR="00470EBF">
        <w:t xml:space="preserve"> </w:t>
      </w:r>
      <w:r w:rsidRPr="00A413B4">
        <w:t>schools</w:t>
      </w:r>
      <w:r w:rsidR="00470EBF">
        <w:t xml:space="preserve"> </w:t>
      </w:r>
      <w:r w:rsidRPr="00A413B4">
        <w:t>themselves.</w:t>
      </w:r>
      <w:r w:rsidR="00470EBF">
        <w:t xml:space="preserve"> </w:t>
      </w:r>
      <w:r w:rsidRPr="00A413B4">
        <w:t>Efficiencies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created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utilizing</w:t>
      </w:r>
      <w:r w:rsidR="00470EBF">
        <w:t xml:space="preserve"> </w:t>
      </w:r>
      <w:r w:rsidRPr="00A413B4">
        <w:t>tutors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DP's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community</w:t>
      </w:r>
      <w:r w:rsidR="00470EBF">
        <w:t xml:space="preserve"> </w:t>
      </w:r>
      <w:r w:rsidRPr="00A413B4">
        <w:t>education,</w:t>
      </w:r>
      <w:r w:rsidR="00470EBF">
        <w:t xml:space="preserve"> </w:t>
      </w:r>
      <w:r w:rsidRPr="00A413B4">
        <w:t>outside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school</w:t>
      </w:r>
      <w:r w:rsidR="00470EBF">
        <w:t xml:space="preserve"> </w:t>
      </w:r>
      <w:r w:rsidRPr="00A413B4">
        <w:t>hours.</w:t>
      </w:r>
    </w:p>
    <w:p w:rsidR="000A2967" w:rsidRPr="00A413B4" w:rsidRDefault="000A2967" w:rsidP="00C26914">
      <w:pPr>
        <w:pStyle w:val="SingleTxtG"/>
      </w:pPr>
      <w:r w:rsidRPr="00A413B4">
        <w:t>60.</w:t>
      </w:r>
      <w:r w:rsidRPr="00A413B4">
        <w:tab/>
        <w:t>The</w:t>
      </w:r>
      <w:r w:rsidR="00470EBF">
        <w:t xml:space="preserve"> </w:t>
      </w:r>
      <w:r w:rsidRPr="00A413B4">
        <w:t>focus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all</w:t>
      </w:r>
      <w:r w:rsidR="00470EBF">
        <w:t xml:space="preserve"> </w:t>
      </w:r>
      <w:r w:rsidRPr="00A413B4">
        <w:t>schools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Pa</w:t>
      </w:r>
      <w:r w:rsidR="00470EBF">
        <w:t xml:space="preserve"> </w:t>
      </w:r>
      <w:r w:rsidRPr="00A413B4">
        <w:t>Enua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mainstreaming</w:t>
      </w:r>
      <w:r w:rsidR="00470EBF">
        <w:t xml:space="preserve"> </w:t>
      </w:r>
      <w:r w:rsidRPr="00A413B4">
        <w:t>Lifeskills</w:t>
      </w:r>
      <w:r w:rsidR="00470EBF">
        <w:t xml:space="preserve"> </w:t>
      </w:r>
      <w:r w:rsidRPr="00A413B4">
        <w:t>into</w:t>
      </w:r>
      <w:r w:rsidR="00470EBF">
        <w:t xml:space="preserve"> </w:t>
      </w:r>
      <w:r w:rsidRPr="00A413B4">
        <w:t>existing</w:t>
      </w:r>
      <w:r w:rsidR="00470EBF">
        <w:t xml:space="preserve"> </w:t>
      </w:r>
      <w:r w:rsidRPr="00A413B4">
        <w:t>programs</w:t>
      </w:r>
      <w:r w:rsidR="00470EBF">
        <w:t xml:space="preserve"> </w:t>
      </w:r>
      <w:r w:rsidRPr="00A413B4">
        <w:t>while</w:t>
      </w:r>
      <w:r w:rsidR="00470EBF">
        <w:t xml:space="preserve"> </w:t>
      </w:r>
      <w:r w:rsidRPr="00A413B4">
        <w:t>utilizing</w:t>
      </w:r>
      <w:r w:rsidR="00470EBF">
        <w:t xml:space="preserve"> </w:t>
      </w:r>
      <w:r w:rsidRPr="00A413B4">
        <w:t>community</w:t>
      </w:r>
      <w:r w:rsidR="00470EBF">
        <w:t xml:space="preserve"> </w:t>
      </w:r>
      <w:r w:rsidRPr="00A413B4">
        <w:t>expertise.</w:t>
      </w:r>
      <w:r w:rsidR="00A164FB">
        <w:t xml:space="preserve"> </w:t>
      </w:r>
      <w:r w:rsidRPr="00A413B4">
        <w:t>Niua</w:t>
      </w:r>
      <w:r w:rsidR="00470EBF">
        <w:t xml:space="preserve"> </w:t>
      </w:r>
      <w:r w:rsidRPr="00A413B4">
        <w:t>School</w:t>
      </w:r>
      <w:r w:rsidR="00470EBF">
        <w:t xml:space="preserve"> </w:t>
      </w:r>
      <w:r w:rsidRPr="00A413B4">
        <w:t>remains</w:t>
      </w:r>
      <w:r w:rsidR="00470EBF">
        <w:t xml:space="preserve"> </w:t>
      </w:r>
      <w:r w:rsidRPr="00A413B4">
        <w:t>actively</w:t>
      </w:r>
      <w:r w:rsidR="00470EBF">
        <w:t xml:space="preserve"> </w:t>
      </w:r>
      <w:r w:rsidRPr="00A413B4">
        <w:t>engaged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Life</w:t>
      </w:r>
      <w:r w:rsidR="00470EBF">
        <w:t xml:space="preserve"> </w:t>
      </w:r>
      <w:r w:rsidRPr="00A413B4">
        <w:t>Skills</w:t>
      </w:r>
      <w:r w:rsidR="00470EBF">
        <w:t xml:space="preserve"> </w:t>
      </w:r>
      <w:r w:rsidRPr="00A413B4">
        <w:t>program.</w:t>
      </w:r>
      <w:r w:rsidR="00A164FB">
        <w:t xml:space="preserve"> </w:t>
      </w:r>
      <w:r w:rsidRPr="00A413B4">
        <w:t>Apii</w:t>
      </w:r>
      <w:r w:rsidR="00470EBF">
        <w:t xml:space="preserve"> </w:t>
      </w:r>
      <w:r w:rsidRPr="00A413B4">
        <w:t>Tauhunu</w:t>
      </w:r>
      <w:r w:rsidR="00470EBF">
        <w:t xml:space="preserve"> </w:t>
      </w:r>
      <w:r w:rsidRPr="00A413B4">
        <w:t>established</w:t>
      </w:r>
      <w:r w:rsidR="00470EBF">
        <w:t xml:space="preserve"> </w:t>
      </w:r>
      <w:r w:rsidRPr="00A413B4">
        <w:t>program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Y7-&amp;11</w:t>
      </w:r>
      <w:r w:rsidR="00470EBF">
        <w:t xml:space="preserve"> </w:t>
      </w:r>
      <w:r w:rsidRPr="00A413B4">
        <w:t>students.</w:t>
      </w:r>
    </w:p>
    <w:p w:rsidR="000A2967" w:rsidRPr="00A413B4" w:rsidRDefault="000A2967" w:rsidP="00C26914">
      <w:pPr>
        <w:pStyle w:val="SingleTxtG"/>
      </w:pPr>
      <w:r w:rsidRPr="00A413B4">
        <w:t>61.</w:t>
      </w:r>
      <w:r w:rsidRPr="00A413B4">
        <w:tab/>
        <w:t>Lifeskills</w:t>
      </w:r>
      <w:r w:rsidR="00470EBF">
        <w:t xml:space="preserve"> </w:t>
      </w:r>
      <w:r w:rsidRPr="00A413B4">
        <w:t>programs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selected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school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consultation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their</w:t>
      </w:r>
      <w:r w:rsidR="00470EBF">
        <w:t xml:space="preserve"> </w:t>
      </w:r>
      <w:r w:rsidRPr="00A413B4">
        <w:t>community.</w:t>
      </w:r>
      <w:r w:rsidR="00A164FB">
        <w:t xml:space="preserve"> </w:t>
      </w:r>
      <w:r w:rsidRPr="00A413B4">
        <w:t>Lifeskills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about</w:t>
      </w:r>
      <w:r w:rsidR="00470EBF">
        <w:t xml:space="preserve"> </w:t>
      </w:r>
      <w:r w:rsidRPr="00A413B4">
        <w:t>individual</w:t>
      </w:r>
      <w:r w:rsidR="00470EBF">
        <w:t xml:space="preserve"> </w:t>
      </w:r>
      <w:r w:rsidRPr="00A413B4">
        <w:t>island</w:t>
      </w:r>
      <w:r w:rsidR="00470EBF">
        <w:t xml:space="preserve"> </w:t>
      </w:r>
      <w:r w:rsidRPr="00A413B4">
        <w:t>communities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apart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ensuring</w:t>
      </w:r>
      <w:r w:rsidR="00470EBF">
        <w:t xml:space="preserve"> </w:t>
      </w:r>
      <w:r w:rsidRPr="00A413B4">
        <w:t>some</w:t>
      </w:r>
      <w:r w:rsidR="00470EBF">
        <w:t xml:space="preserve"> </w:t>
      </w:r>
      <w:r w:rsidRPr="00A413B4">
        <w:t>level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validity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does</w:t>
      </w:r>
      <w:r w:rsidR="00470EBF">
        <w:t xml:space="preserve"> </w:t>
      </w:r>
      <w:r w:rsidRPr="00A413B4">
        <w:t>not</w:t>
      </w:r>
      <w:r w:rsidR="00470EBF">
        <w:t xml:space="preserve"> </w:t>
      </w:r>
      <w:r w:rsidRPr="00A413B4">
        <w:t>wish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impose</w:t>
      </w:r>
      <w:r w:rsidR="00470EBF">
        <w:t xml:space="preserve"> </w:t>
      </w:r>
      <w:r w:rsidRPr="00A413B4">
        <w:t>which</w:t>
      </w:r>
      <w:r w:rsidR="00470EBF">
        <w:t xml:space="preserve"> </w:t>
      </w:r>
      <w:r w:rsidRPr="00A413B4">
        <w:t>lifeskills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important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which</w:t>
      </w:r>
      <w:r w:rsidR="00470EBF">
        <w:t xml:space="preserve"> </w:t>
      </w:r>
      <w:r w:rsidRPr="00A413B4">
        <w:t>community.</w:t>
      </w:r>
      <w:r w:rsidR="00A164FB">
        <w:t xml:space="preserve"> </w:t>
      </w:r>
      <w:r w:rsidRPr="00A413B4">
        <w:t>Lifeskills</w:t>
      </w:r>
      <w:r w:rsidR="00470EBF">
        <w:t xml:space="preserve"> </w:t>
      </w:r>
      <w:r w:rsidRPr="00A413B4">
        <w:t>budget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separated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schools</w:t>
      </w:r>
      <w:r w:rsidR="00470EBF">
        <w:t xml:space="preserve"> </w:t>
      </w:r>
      <w:r w:rsidRPr="00A413B4">
        <w:t>operating</w:t>
      </w:r>
      <w:r w:rsidR="00470EBF">
        <w:t xml:space="preserve"> </w:t>
      </w:r>
      <w:r w:rsidRPr="00A413B4">
        <w:t>grant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uses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expertise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local</w:t>
      </w:r>
      <w:r w:rsidR="00470EBF">
        <w:t xml:space="preserve"> </w:t>
      </w:r>
      <w:r w:rsidRPr="00A413B4">
        <w:t>community.</w:t>
      </w:r>
      <w:r w:rsidR="00A164FB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celebrates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it</w:t>
      </w:r>
      <w:r w:rsidR="00470EBF">
        <w:t xml:space="preserve"> </w:t>
      </w:r>
      <w:r w:rsidRPr="00A413B4">
        <w:t>engages</w:t>
      </w:r>
      <w:r w:rsidR="00470EBF">
        <w:t xml:space="preserve"> </w:t>
      </w:r>
      <w:r w:rsidRPr="00A413B4">
        <w:t>local</w:t>
      </w:r>
      <w:r w:rsidR="00470EBF">
        <w:t xml:space="preserve"> </w:t>
      </w:r>
      <w:r w:rsidRPr="00A413B4">
        <w:t>communities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work</w:t>
      </w:r>
      <w:r w:rsidR="00470EBF">
        <w:t xml:space="preserve"> </w:t>
      </w:r>
      <w:r w:rsidRPr="00A413B4">
        <w:t>together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schools.</w:t>
      </w:r>
      <w:r w:rsidR="00470EBF">
        <w:t xml:space="preserve"> </w:t>
      </w:r>
    </w:p>
    <w:p w:rsidR="000A2967" w:rsidRPr="00A413B4" w:rsidRDefault="000A2967" w:rsidP="007E14B4">
      <w:pPr>
        <w:pStyle w:val="H1G"/>
      </w:pPr>
      <w:r w:rsidRPr="00A413B4">
        <w:tab/>
        <w:t>W.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13</w:t>
      </w:r>
      <w:r w:rsidR="00470EBF">
        <w:t xml:space="preserve"> </w:t>
      </w:r>
      <w:r w:rsidRPr="00A413B4">
        <w:t>(m)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62.</w:t>
      </w:r>
      <w:r w:rsidRPr="00A413B4">
        <w:tab/>
        <w:t>It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important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note</w:t>
      </w:r>
      <w:r w:rsidR="00470EBF">
        <w:t xml:space="preserve"> </w:t>
      </w:r>
      <w:r w:rsidRPr="00A413B4">
        <w:t>that</w:t>
      </w:r>
      <w:r w:rsidR="00470EBF">
        <w:t xml:space="preserve"> </w:t>
      </w:r>
      <w:r w:rsidRPr="00A413B4">
        <w:t>compulsory-school</w:t>
      </w:r>
      <w:r w:rsidR="00470EBF">
        <w:t xml:space="preserve"> </w:t>
      </w:r>
      <w:r w:rsidRPr="00A413B4">
        <w:t>aged</w:t>
      </w:r>
      <w:r w:rsidR="00470EBF">
        <w:t xml:space="preserve"> </w:t>
      </w:r>
      <w:r w:rsidRPr="00A413B4">
        <w:t>children</w:t>
      </w:r>
      <w:r w:rsidR="00470EBF">
        <w:t xml:space="preserve"> </w:t>
      </w:r>
      <w:r w:rsidRPr="00A413B4">
        <w:t>do</w:t>
      </w:r>
      <w:r w:rsidR="00470EBF">
        <w:t xml:space="preserve"> </w:t>
      </w:r>
      <w:r w:rsidRPr="00A413B4">
        <w:t>not</w:t>
      </w:r>
      <w:r w:rsidR="00470EBF">
        <w:t xml:space="preserve"> </w:t>
      </w:r>
      <w:r w:rsidRPr="00A413B4">
        <w:t>benefit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Te</w:t>
      </w:r>
      <w:r w:rsidR="00470EBF">
        <w:t xml:space="preserve"> </w:t>
      </w:r>
      <w:r w:rsidRPr="00A413B4">
        <w:t>Reinga</w:t>
      </w:r>
      <w:r w:rsidR="00470EBF">
        <w:t xml:space="preserve"> </w:t>
      </w:r>
      <w:r w:rsidRPr="00A413B4">
        <w:t>Akataunga’anga,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Tertiary</w:t>
      </w:r>
      <w:r w:rsidR="00470EBF">
        <w:t xml:space="preserve"> </w:t>
      </w:r>
      <w:r w:rsidRPr="00A413B4">
        <w:t>Support</w:t>
      </w:r>
      <w:r w:rsidR="00470EBF">
        <w:t xml:space="preserve"> </w:t>
      </w:r>
      <w:r w:rsidRPr="00A413B4">
        <w:t>Program.</w:t>
      </w:r>
      <w:r w:rsidR="00A164FB">
        <w:t xml:space="preserve"> </w:t>
      </w:r>
      <w:r w:rsidRPr="00A413B4">
        <w:t>This</w:t>
      </w:r>
      <w:r w:rsidR="00470EBF">
        <w:t xml:space="preserve"> </w:t>
      </w:r>
      <w:r w:rsidRPr="00A413B4">
        <w:t>program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lastRenderedPageBreak/>
        <w:t>scholarship</w:t>
      </w:r>
      <w:r w:rsidR="00470EBF">
        <w:t xml:space="preserve"> </w:t>
      </w:r>
      <w:r w:rsidRPr="00A413B4">
        <w:t>opportunity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school</w:t>
      </w:r>
      <w:r w:rsidR="00470EBF">
        <w:t xml:space="preserve"> </w:t>
      </w:r>
      <w:r w:rsidRPr="00A413B4">
        <w:t>leavers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adult</w:t>
      </w:r>
      <w:r w:rsidR="00470EBF">
        <w:t xml:space="preserve"> </w:t>
      </w:r>
      <w:r w:rsidRPr="00A413B4">
        <w:t>learners</w:t>
      </w:r>
      <w:r w:rsidR="00470EBF">
        <w:t xml:space="preserve"> </w:t>
      </w:r>
      <w:r w:rsidRPr="00A413B4">
        <w:t>wishing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engage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Tertiary</w:t>
      </w:r>
      <w:r w:rsidR="00470EBF">
        <w:t xml:space="preserve"> </w:t>
      </w:r>
      <w:r w:rsidRPr="00A413B4">
        <w:t>education.</w:t>
      </w:r>
    </w:p>
    <w:p w:rsidR="000A2967" w:rsidRPr="00A413B4" w:rsidRDefault="000A2967" w:rsidP="00C26914">
      <w:pPr>
        <w:pStyle w:val="SingleTxtG"/>
      </w:pPr>
      <w:r w:rsidRPr="00A413B4">
        <w:t>63.</w:t>
      </w:r>
      <w:r w:rsidRPr="00A413B4">
        <w:tab/>
        <w:t>The</w:t>
      </w:r>
      <w:r w:rsidR="00470EBF">
        <w:t xml:space="preserve"> </w:t>
      </w:r>
      <w:r w:rsidRPr="00A413B4">
        <w:t>revised</w:t>
      </w:r>
      <w:r w:rsidR="00470EBF">
        <w:t xml:space="preserve"> </w:t>
      </w:r>
      <w:r w:rsidRPr="00A413B4">
        <w:t>scholarship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study</w:t>
      </w:r>
      <w:r w:rsidR="00470EBF">
        <w:t xml:space="preserve"> </w:t>
      </w:r>
      <w:r w:rsidRPr="00A413B4">
        <w:t>support</w:t>
      </w:r>
      <w:r w:rsidR="00470EBF">
        <w:t xml:space="preserve"> </w:t>
      </w:r>
      <w:r w:rsidRPr="00A413B4">
        <w:t>program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Government,</w:t>
      </w:r>
      <w:r w:rsidR="00470EBF">
        <w:t xml:space="preserve"> </w:t>
      </w:r>
      <w:r w:rsidRPr="00A413B4">
        <w:t>administered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was</w:t>
      </w:r>
      <w:r w:rsidR="00470EBF">
        <w:t xml:space="preserve"> </w:t>
      </w:r>
      <w:r w:rsidRPr="00A413B4">
        <w:t>developed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later</w:t>
      </w:r>
      <w:r w:rsidR="00470EBF">
        <w:t xml:space="preserve"> </w:t>
      </w:r>
      <w:r w:rsidRPr="00A413B4">
        <w:t>part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2016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implemented</w:t>
      </w:r>
      <w:r w:rsidR="00470EBF">
        <w:t xml:space="preserve"> </w:t>
      </w:r>
      <w:r w:rsidRPr="00A413B4">
        <w:t>from</w:t>
      </w:r>
      <w:r w:rsidR="00470EBF">
        <w:t xml:space="preserve"> </w:t>
      </w:r>
      <w:r w:rsidRPr="00A413B4">
        <w:t>2017.</w:t>
      </w:r>
      <w:r w:rsidR="00A164FB">
        <w:t xml:space="preserve"> </w:t>
      </w:r>
      <w:r w:rsidRPr="00A413B4">
        <w:t>It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allowed</w:t>
      </w:r>
      <w:r w:rsidR="00470EBF">
        <w:t xml:space="preserve"> </w:t>
      </w:r>
      <w:r w:rsidRPr="00A413B4">
        <w:t>many</w:t>
      </w:r>
      <w:r w:rsidR="00470EBF">
        <w:t xml:space="preserve"> </w:t>
      </w:r>
      <w:r w:rsidRPr="00A413B4">
        <w:t>more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Islanders</w:t>
      </w:r>
      <w:r w:rsidR="00470EBF">
        <w:t xml:space="preserve"> </w:t>
      </w:r>
      <w:r w:rsidRPr="00A413B4">
        <w:t>access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initial</w:t>
      </w:r>
      <w:r w:rsidR="00470EBF">
        <w:t xml:space="preserve"> </w:t>
      </w:r>
      <w:r w:rsidRPr="00A413B4">
        <w:t>tertiary</w:t>
      </w:r>
      <w:r w:rsidR="00470EBF">
        <w:t xml:space="preserve"> </w:t>
      </w:r>
      <w:r w:rsidRPr="00A413B4">
        <w:t>studies</w:t>
      </w:r>
      <w:r w:rsidR="00470EBF">
        <w:t xml:space="preserve"> </w:t>
      </w:r>
      <w:r w:rsidRPr="00A413B4">
        <w:t>both</w:t>
      </w:r>
      <w:r w:rsidR="00470EBF">
        <w:t xml:space="preserve"> </w:t>
      </w:r>
      <w:r w:rsidRPr="00A413B4">
        <w:t>domestically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abroad.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basis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giving</w:t>
      </w:r>
      <w:r w:rsidR="00470EBF">
        <w:t xml:space="preserve"> </w:t>
      </w:r>
      <w:r w:rsidRPr="00A413B4">
        <w:t>everyone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start,</w:t>
      </w:r>
      <w:r w:rsidR="00470EBF">
        <w:t xml:space="preserve"> </w:t>
      </w:r>
      <w:r w:rsidRPr="00A413B4">
        <w:t>further</w:t>
      </w:r>
      <w:r w:rsidR="00470EBF">
        <w:t xml:space="preserve"> </w:t>
      </w:r>
      <w:r w:rsidRPr="00A413B4">
        <w:t>support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then</w:t>
      </w:r>
      <w:r w:rsidR="00470EBF">
        <w:t xml:space="preserve"> </w:t>
      </w:r>
      <w:r w:rsidRPr="00A413B4">
        <w:t>secured</w:t>
      </w:r>
      <w:r w:rsidR="00470EBF">
        <w:t xml:space="preserve"> </w:t>
      </w:r>
      <w:r w:rsidRPr="00A413B4">
        <w:t>through</w:t>
      </w:r>
      <w:r w:rsidR="00470EBF">
        <w:t xml:space="preserve"> </w:t>
      </w:r>
      <w:r w:rsidRPr="00A413B4">
        <w:t>achieving</w:t>
      </w:r>
      <w:r w:rsidR="00470EBF">
        <w:t xml:space="preserve"> </w:t>
      </w:r>
      <w:r w:rsidRPr="00A413B4">
        <w:t>worthy</w:t>
      </w:r>
      <w:r w:rsidR="00470EBF">
        <w:t xml:space="preserve"> </w:t>
      </w:r>
      <w:r w:rsidRPr="00A413B4">
        <w:t>results.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64.</w:t>
      </w:r>
      <w:r w:rsidRPr="00A413B4">
        <w:tab/>
        <w:t>Using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model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“reverse</w:t>
      </w:r>
      <w:r w:rsidR="00470EBF">
        <w:t xml:space="preserve"> </w:t>
      </w:r>
      <w:r w:rsidRPr="00A413B4">
        <w:t>scholarship”,</w:t>
      </w:r>
      <w:r w:rsidR="00470EBF">
        <w:t xml:space="preserve"> </w:t>
      </w:r>
      <w:r w:rsidRPr="00A413B4">
        <w:t>student</w:t>
      </w:r>
      <w:r w:rsidR="00470EBF">
        <w:t xml:space="preserve"> </w:t>
      </w:r>
      <w:r w:rsidRPr="00A413B4">
        <w:t>loans</w:t>
      </w:r>
      <w:r w:rsidR="00470EBF">
        <w:t xml:space="preserve"> </w:t>
      </w:r>
      <w:r w:rsidRPr="00A413B4">
        <w:t>will</w:t>
      </w:r>
      <w:r w:rsidR="00470EBF">
        <w:t xml:space="preserve"> </w:t>
      </w:r>
      <w:r w:rsidRPr="00A413B4">
        <w:t>be</w:t>
      </w:r>
      <w:r w:rsidR="00470EBF">
        <w:t xml:space="preserve"> </w:t>
      </w:r>
      <w:r w:rsidRPr="00A413B4">
        <w:t>repaid</w:t>
      </w:r>
      <w:r w:rsidR="00470EBF">
        <w:t xml:space="preserve"> </w:t>
      </w:r>
      <w:r w:rsidRPr="00A413B4">
        <w:t>pro-rata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scheme</w:t>
      </w:r>
      <w:r w:rsidR="00470EBF">
        <w:t xml:space="preserve"> </w:t>
      </w:r>
      <w:r w:rsidRPr="00A413B4">
        <w:t>when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learner</w:t>
      </w:r>
      <w:r w:rsidR="00470EBF">
        <w:t xml:space="preserve"> </w:t>
      </w:r>
      <w:r w:rsidRPr="00A413B4">
        <w:t>returns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at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end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their</w:t>
      </w:r>
      <w:r w:rsidR="00470EBF">
        <w:t xml:space="preserve"> </w:t>
      </w:r>
      <w:r w:rsidRPr="00A413B4">
        <w:t>study.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aligning</w:t>
      </w:r>
      <w:r w:rsidR="00470EBF">
        <w:t xml:space="preserve"> </w:t>
      </w:r>
      <w:r w:rsidRPr="00A413B4">
        <w:t>specific</w:t>
      </w:r>
      <w:r w:rsidR="00470EBF">
        <w:t xml:space="preserve"> </w:t>
      </w:r>
      <w:r w:rsidRPr="00A413B4">
        <w:t>requirements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NSDP,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scholarship</w:t>
      </w:r>
      <w:r w:rsidR="00470EBF">
        <w:t xml:space="preserve"> </w:t>
      </w:r>
      <w:r w:rsidRPr="00A413B4">
        <w:t>program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opened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doors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much</w:t>
      </w:r>
      <w:r w:rsidR="00470EBF">
        <w:t xml:space="preserve"> </w:t>
      </w:r>
      <w:r w:rsidRPr="00A413B4">
        <w:t>broader</w:t>
      </w:r>
      <w:r w:rsidR="00470EBF">
        <w:t xml:space="preserve"> </w:t>
      </w:r>
      <w:r w:rsidRPr="00A413B4">
        <w:t>range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study</w:t>
      </w:r>
      <w:r w:rsidR="00470EBF">
        <w:t xml:space="preserve"> </w:t>
      </w:r>
      <w:r w:rsidRPr="00A413B4">
        <w:t>being</w:t>
      </w:r>
      <w:r w:rsidR="00470EBF">
        <w:t xml:space="preserve"> </w:t>
      </w:r>
      <w:r w:rsidRPr="00A413B4">
        <w:t>undertaken.</w:t>
      </w:r>
    </w:p>
    <w:p w:rsidR="000A2967" w:rsidRPr="00A413B4" w:rsidRDefault="000A2967" w:rsidP="00C26914">
      <w:pPr>
        <w:pStyle w:val="SingleTxtG"/>
      </w:pPr>
      <w:r w:rsidRPr="00A413B4">
        <w:t>65.</w:t>
      </w:r>
      <w:r w:rsidRPr="00A413B4">
        <w:tab/>
        <w:t>Current</w:t>
      </w:r>
      <w:r w:rsidR="00470EBF">
        <w:t xml:space="preserve"> </w:t>
      </w:r>
      <w:r w:rsidRPr="00A413B4">
        <w:t>scholarship</w:t>
      </w:r>
      <w:r w:rsidR="00470EBF">
        <w:t xml:space="preserve"> </w:t>
      </w:r>
      <w:r w:rsidRPr="00A413B4">
        <w:t>numbers,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2019:</w:t>
      </w:r>
      <w:r w:rsidR="00470EBF">
        <w:t xml:space="preserve"> </w:t>
      </w:r>
      <w:r w:rsidRPr="00A413B4">
        <w:t>(a)</w:t>
      </w:r>
      <w:r w:rsidR="00470EBF">
        <w:t xml:space="preserve"> </w:t>
      </w:r>
      <w:r w:rsidRPr="00A413B4">
        <w:t>28</w:t>
      </w:r>
      <w:r w:rsidR="00470EBF">
        <w:t xml:space="preserve"> </w:t>
      </w:r>
      <w:r w:rsidRPr="00A413B4">
        <w:t>Study</w:t>
      </w:r>
      <w:r w:rsidR="00470EBF">
        <w:t xml:space="preserve"> </w:t>
      </w:r>
      <w:r w:rsidRPr="00A413B4">
        <w:t>Starter</w:t>
      </w:r>
      <w:r w:rsidR="00470EBF">
        <w:t xml:space="preserve"> </w:t>
      </w:r>
      <w:r w:rsidRPr="00A413B4">
        <w:t>Pack</w:t>
      </w:r>
      <w:r w:rsidR="00470EBF">
        <w:t xml:space="preserve"> </w:t>
      </w:r>
      <w:r w:rsidRPr="00A413B4">
        <w:t>Scholarships,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1st</w:t>
      </w:r>
      <w:r w:rsidR="00470EBF">
        <w:t xml:space="preserve"> </w:t>
      </w:r>
      <w:r w:rsidRPr="00A413B4">
        <w:t>year</w:t>
      </w:r>
      <w:r w:rsidR="00470EBF">
        <w:t xml:space="preserve"> </w:t>
      </w:r>
      <w:r w:rsidRPr="00A413B4">
        <w:t>students;</w:t>
      </w:r>
      <w:r w:rsidR="00470EBF">
        <w:t xml:space="preserve"> </w:t>
      </w:r>
      <w:r w:rsidRPr="00A413B4">
        <w:t>(b)</w:t>
      </w:r>
      <w:r w:rsidR="00470EBF">
        <w:t xml:space="preserve"> </w:t>
      </w:r>
      <w:r w:rsidRPr="00A413B4">
        <w:t>17</w:t>
      </w:r>
      <w:r w:rsidR="00470EBF">
        <w:t xml:space="preserve"> </w:t>
      </w:r>
      <w:r w:rsidRPr="00A413B4">
        <w:t>International</w:t>
      </w:r>
      <w:r w:rsidR="00470EBF">
        <w:t xml:space="preserve"> </w:t>
      </w:r>
      <w:r w:rsidRPr="00A413B4">
        <w:t>Full</w:t>
      </w:r>
      <w:r w:rsidR="00470EBF">
        <w:t xml:space="preserve"> </w:t>
      </w:r>
      <w:r w:rsidRPr="00A413B4">
        <w:t>Scholarships,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students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their</w:t>
      </w:r>
      <w:r w:rsidR="00470EBF">
        <w:t xml:space="preserve"> </w:t>
      </w:r>
      <w:r w:rsidRPr="00A413B4">
        <w:t>second</w:t>
      </w:r>
      <w:r w:rsidR="00470EBF">
        <w:t xml:space="preserve"> </w:t>
      </w:r>
      <w:r w:rsidRPr="00A413B4">
        <w:t>year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study;</w:t>
      </w:r>
      <w:r w:rsidR="00470EBF">
        <w:t xml:space="preserve"> </w:t>
      </w:r>
      <w:r w:rsidRPr="00A413B4">
        <w:t>(c)</w:t>
      </w:r>
      <w:r w:rsidR="00470EBF">
        <w:t xml:space="preserve"> </w:t>
      </w:r>
      <w:r w:rsidRPr="00A413B4">
        <w:t>4</w:t>
      </w:r>
      <w:r w:rsidR="00470EBF">
        <w:t xml:space="preserve"> </w:t>
      </w:r>
      <w:r w:rsidRPr="00A413B4">
        <w:t>In-Country</w:t>
      </w:r>
      <w:r w:rsidR="00470EBF">
        <w:t xml:space="preserve"> </w:t>
      </w:r>
      <w:r w:rsidRPr="00A413B4">
        <w:t>Study</w:t>
      </w:r>
      <w:r w:rsidR="00470EBF">
        <w:t xml:space="preserve"> </w:t>
      </w:r>
      <w:r w:rsidRPr="00A413B4">
        <w:t>Grants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(d)</w:t>
      </w:r>
      <w:r w:rsidR="00470EBF">
        <w:t xml:space="preserve"> </w:t>
      </w:r>
      <w:r w:rsidRPr="00A413B4">
        <w:t>2</w:t>
      </w:r>
      <w:r w:rsidR="00470EBF">
        <w:t xml:space="preserve"> </w:t>
      </w:r>
      <w:r w:rsidRPr="00A413B4">
        <w:t>Domestic</w:t>
      </w:r>
      <w:r w:rsidR="00470EBF">
        <w:t xml:space="preserve"> </w:t>
      </w:r>
      <w:r w:rsidRPr="00A413B4">
        <w:t>Full</w:t>
      </w:r>
      <w:r w:rsidR="00470EBF">
        <w:t xml:space="preserve"> </w:t>
      </w:r>
      <w:r w:rsidRPr="00A413B4">
        <w:t>Scholarships</w:t>
      </w:r>
      <w:r w:rsidR="000B3C22">
        <w:t xml:space="preserve"> – </w:t>
      </w:r>
      <w:r w:rsidRPr="00A413B4">
        <w:t>a</w:t>
      </w:r>
      <w:r w:rsidR="00470EBF">
        <w:t xml:space="preserve"> </w:t>
      </w:r>
      <w:r w:rsidRPr="00A413B4">
        <w:t>total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51</w:t>
      </w:r>
      <w:r w:rsidR="00470EBF">
        <w:t xml:space="preserve"> </w:t>
      </w:r>
      <w:r w:rsidRPr="00A413B4">
        <w:t>Scholarship</w:t>
      </w:r>
      <w:r w:rsidR="00470EBF">
        <w:t xml:space="preserve"> </w:t>
      </w:r>
      <w:r w:rsidRPr="00A413B4">
        <w:t>recipients.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6"/>
        <w:gridCol w:w="1844"/>
        <w:gridCol w:w="1971"/>
        <w:gridCol w:w="1859"/>
      </w:tblGrid>
      <w:tr w:rsidR="000A2967" w:rsidRPr="00A62631" w:rsidTr="00A62631">
        <w:trPr>
          <w:tblHeader/>
        </w:trPr>
        <w:tc>
          <w:tcPr>
            <w:tcW w:w="16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A62631">
              <w:rPr>
                <w:i/>
                <w:sz w:val="16"/>
              </w:rPr>
              <w:t>Year</w:t>
            </w:r>
          </w:p>
        </w:tc>
        <w:tc>
          <w:tcPr>
            <w:tcW w:w="1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62631">
              <w:rPr>
                <w:i/>
                <w:sz w:val="16"/>
              </w:rPr>
              <w:t>Male</w:t>
            </w:r>
          </w:p>
        </w:tc>
        <w:tc>
          <w:tcPr>
            <w:tcW w:w="18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62631">
              <w:rPr>
                <w:i/>
                <w:sz w:val="16"/>
              </w:rPr>
              <w:t>Female</w:t>
            </w:r>
          </w:p>
        </w:tc>
        <w:tc>
          <w:tcPr>
            <w:tcW w:w="17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62631">
              <w:rPr>
                <w:i/>
                <w:sz w:val="16"/>
              </w:rPr>
              <w:t>Total</w:t>
            </w:r>
          </w:p>
        </w:tc>
      </w:tr>
      <w:tr w:rsidR="000A2967" w:rsidRPr="00A62631" w:rsidTr="00A62631">
        <w:tc>
          <w:tcPr>
            <w:tcW w:w="1631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62631">
              <w:rPr>
                <w:sz w:val="18"/>
              </w:rPr>
              <w:t>2012</w:t>
            </w:r>
          </w:p>
        </w:tc>
        <w:tc>
          <w:tcPr>
            <w:tcW w:w="1773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11</w:t>
            </w:r>
          </w:p>
        </w:tc>
        <w:tc>
          <w:tcPr>
            <w:tcW w:w="189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19</w:t>
            </w:r>
          </w:p>
        </w:tc>
        <w:tc>
          <w:tcPr>
            <w:tcW w:w="178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30</w:t>
            </w:r>
          </w:p>
        </w:tc>
      </w:tr>
      <w:tr w:rsidR="000A2967" w:rsidRPr="00A62631" w:rsidTr="00A62631">
        <w:tc>
          <w:tcPr>
            <w:tcW w:w="1631" w:type="dxa"/>
            <w:shd w:val="clear" w:color="auto" w:fill="auto"/>
            <w:noWrap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62631">
              <w:rPr>
                <w:sz w:val="18"/>
              </w:rPr>
              <w:t>2013</w:t>
            </w:r>
          </w:p>
        </w:tc>
        <w:tc>
          <w:tcPr>
            <w:tcW w:w="1773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6</w:t>
            </w:r>
          </w:p>
        </w:tc>
        <w:tc>
          <w:tcPr>
            <w:tcW w:w="1895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6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12</w:t>
            </w:r>
          </w:p>
        </w:tc>
      </w:tr>
      <w:tr w:rsidR="000A2967" w:rsidRPr="00A62631" w:rsidTr="00A62631">
        <w:tc>
          <w:tcPr>
            <w:tcW w:w="1631" w:type="dxa"/>
            <w:shd w:val="clear" w:color="auto" w:fill="auto"/>
            <w:noWrap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62631">
              <w:rPr>
                <w:sz w:val="18"/>
              </w:rPr>
              <w:t>2014</w:t>
            </w:r>
          </w:p>
        </w:tc>
        <w:tc>
          <w:tcPr>
            <w:tcW w:w="1773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5</w:t>
            </w:r>
          </w:p>
        </w:tc>
        <w:tc>
          <w:tcPr>
            <w:tcW w:w="1895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13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18</w:t>
            </w:r>
          </w:p>
        </w:tc>
      </w:tr>
      <w:tr w:rsidR="000A2967" w:rsidRPr="00A62631" w:rsidTr="00A62631">
        <w:tc>
          <w:tcPr>
            <w:tcW w:w="1631" w:type="dxa"/>
            <w:shd w:val="clear" w:color="auto" w:fill="auto"/>
            <w:noWrap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62631">
              <w:rPr>
                <w:sz w:val="18"/>
              </w:rPr>
              <w:t>2015</w:t>
            </w:r>
          </w:p>
        </w:tc>
        <w:tc>
          <w:tcPr>
            <w:tcW w:w="1773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3</w:t>
            </w:r>
          </w:p>
        </w:tc>
        <w:tc>
          <w:tcPr>
            <w:tcW w:w="1895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21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24</w:t>
            </w:r>
          </w:p>
        </w:tc>
      </w:tr>
      <w:tr w:rsidR="000A2967" w:rsidRPr="00A62631" w:rsidTr="00A62631">
        <w:tc>
          <w:tcPr>
            <w:tcW w:w="1631" w:type="dxa"/>
            <w:shd w:val="clear" w:color="auto" w:fill="auto"/>
            <w:noWrap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62631">
              <w:rPr>
                <w:sz w:val="18"/>
              </w:rPr>
              <w:t>2016</w:t>
            </w:r>
          </w:p>
        </w:tc>
        <w:tc>
          <w:tcPr>
            <w:tcW w:w="1773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7</w:t>
            </w:r>
          </w:p>
        </w:tc>
        <w:tc>
          <w:tcPr>
            <w:tcW w:w="1895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22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29</w:t>
            </w:r>
          </w:p>
        </w:tc>
      </w:tr>
      <w:tr w:rsidR="000A2967" w:rsidRPr="00A62631" w:rsidTr="00A62631">
        <w:tc>
          <w:tcPr>
            <w:tcW w:w="1631" w:type="dxa"/>
            <w:shd w:val="clear" w:color="auto" w:fill="auto"/>
            <w:noWrap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62631">
              <w:rPr>
                <w:sz w:val="18"/>
              </w:rPr>
              <w:t>2017</w:t>
            </w:r>
          </w:p>
        </w:tc>
        <w:tc>
          <w:tcPr>
            <w:tcW w:w="1773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5</w:t>
            </w:r>
          </w:p>
        </w:tc>
        <w:tc>
          <w:tcPr>
            <w:tcW w:w="1895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24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29</w:t>
            </w:r>
          </w:p>
        </w:tc>
      </w:tr>
      <w:tr w:rsidR="000A2967" w:rsidRPr="00A62631" w:rsidTr="00A62631">
        <w:tc>
          <w:tcPr>
            <w:tcW w:w="1631" w:type="dxa"/>
            <w:tcBorders>
              <w:bottom w:val="nil"/>
            </w:tcBorders>
            <w:shd w:val="clear" w:color="auto" w:fill="auto"/>
            <w:noWrap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62631">
              <w:rPr>
                <w:sz w:val="18"/>
              </w:rPr>
              <w:t>2018</w:t>
            </w:r>
          </w:p>
        </w:tc>
        <w:tc>
          <w:tcPr>
            <w:tcW w:w="1773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21</w:t>
            </w:r>
          </w:p>
        </w:tc>
        <w:tc>
          <w:tcPr>
            <w:tcW w:w="189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13</w:t>
            </w:r>
          </w:p>
        </w:tc>
        <w:tc>
          <w:tcPr>
            <w:tcW w:w="178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34</w:t>
            </w:r>
            <w:r w:rsidR="00470EBF">
              <w:rPr>
                <w:sz w:val="18"/>
              </w:rPr>
              <w:t xml:space="preserve"> </w:t>
            </w:r>
          </w:p>
        </w:tc>
      </w:tr>
      <w:tr w:rsidR="000A2967" w:rsidRPr="00A62631" w:rsidTr="00A62631">
        <w:tc>
          <w:tcPr>
            <w:tcW w:w="1631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62631">
              <w:rPr>
                <w:sz w:val="18"/>
              </w:rPr>
              <w:t>2019</w:t>
            </w:r>
          </w:p>
        </w:tc>
        <w:tc>
          <w:tcPr>
            <w:tcW w:w="1773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39</w:t>
            </w:r>
          </w:p>
        </w:tc>
        <w:tc>
          <w:tcPr>
            <w:tcW w:w="1895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12</w:t>
            </w:r>
            <w:r w:rsidR="00470EBF">
              <w:rPr>
                <w:sz w:val="18"/>
              </w:rPr>
              <w:t xml:space="preserve"> </w:t>
            </w:r>
          </w:p>
        </w:tc>
        <w:tc>
          <w:tcPr>
            <w:tcW w:w="1787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A62631" w:rsidRDefault="00470EBF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0A2967" w:rsidRPr="00A62631">
              <w:rPr>
                <w:sz w:val="18"/>
              </w:rPr>
              <w:t>51</w:t>
            </w:r>
          </w:p>
        </w:tc>
      </w:tr>
      <w:tr w:rsidR="000A2967" w:rsidRPr="00A62631" w:rsidTr="00A62631">
        <w:tc>
          <w:tcPr>
            <w:tcW w:w="16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A62631">
              <w:rPr>
                <w:i/>
                <w:sz w:val="16"/>
              </w:rPr>
              <w:t>Year</w:t>
            </w:r>
          </w:p>
        </w:tc>
        <w:tc>
          <w:tcPr>
            <w:tcW w:w="1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6F1A60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62631">
              <w:rPr>
                <w:i/>
                <w:sz w:val="16"/>
              </w:rPr>
              <w:t>Male</w:t>
            </w:r>
          </w:p>
        </w:tc>
        <w:tc>
          <w:tcPr>
            <w:tcW w:w="18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6F1A60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62631">
              <w:rPr>
                <w:i/>
                <w:sz w:val="16"/>
              </w:rPr>
              <w:t>Female</w:t>
            </w:r>
          </w:p>
        </w:tc>
        <w:tc>
          <w:tcPr>
            <w:tcW w:w="17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6F1A60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62631">
              <w:rPr>
                <w:i/>
                <w:sz w:val="16"/>
              </w:rPr>
              <w:t>Total</w:t>
            </w:r>
          </w:p>
        </w:tc>
      </w:tr>
      <w:tr w:rsidR="000A2967" w:rsidRPr="00A62631" w:rsidTr="00A62631">
        <w:tc>
          <w:tcPr>
            <w:tcW w:w="1631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62631">
              <w:rPr>
                <w:sz w:val="18"/>
              </w:rPr>
              <w:t>2012</w:t>
            </w:r>
          </w:p>
        </w:tc>
        <w:tc>
          <w:tcPr>
            <w:tcW w:w="1773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8</w:t>
            </w:r>
          </w:p>
        </w:tc>
        <w:tc>
          <w:tcPr>
            <w:tcW w:w="189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12</w:t>
            </w:r>
          </w:p>
        </w:tc>
        <w:tc>
          <w:tcPr>
            <w:tcW w:w="178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20</w:t>
            </w:r>
          </w:p>
        </w:tc>
      </w:tr>
      <w:tr w:rsidR="000A2967" w:rsidRPr="00A62631" w:rsidTr="00A62631">
        <w:tc>
          <w:tcPr>
            <w:tcW w:w="1631" w:type="dxa"/>
            <w:shd w:val="clear" w:color="auto" w:fill="auto"/>
            <w:noWrap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62631">
              <w:rPr>
                <w:sz w:val="18"/>
              </w:rPr>
              <w:t>2013</w:t>
            </w:r>
          </w:p>
        </w:tc>
        <w:tc>
          <w:tcPr>
            <w:tcW w:w="1773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4</w:t>
            </w:r>
          </w:p>
        </w:tc>
        <w:tc>
          <w:tcPr>
            <w:tcW w:w="1895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5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9</w:t>
            </w:r>
          </w:p>
        </w:tc>
      </w:tr>
      <w:tr w:rsidR="000A2967" w:rsidRPr="00A62631" w:rsidTr="00A62631">
        <w:tc>
          <w:tcPr>
            <w:tcW w:w="1631" w:type="dxa"/>
            <w:shd w:val="clear" w:color="auto" w:fill="auto"/>
            <w:noWrap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62631">
              <w:rPr>
                <w:sz w:val="18"/>
              </w:rPr>
              <w:t>2014</w:t>
            </w:r>
          </w:p>
        </w:tc>
        <w:tc>
          <w:tcPr>
            <w:tcW w:w="1773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8</w:t>
            </w:r>
          </w:p>
        </w:tc>
        <w:tc>
          <w:tcPr>
            <w:tcW w:w="1895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20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28</w:t>
            </w:r>
          </w:p>
        </w:tc>
      </w:tr>
      <w:tr w:rsidR="000A2967" w:rsidRPr="00A62631" w:rsidTr="00A62631">
        <w:tc>
          <w:tcPr>
            <w:tcW w:w="1631" w:type="dxa"/>
            <w:shd w:val="clear" w:color="auto" w:fill="auto"/>
            <w:noWrap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62631">
              <w:rPr>
                <w:sz w:val="18"/>
              </w:rPr>
              <w:t>2015</w:t>
            </w:r>
          </w:p>
        </w:tc>
        <w:tc>
          <w:tcPr>
            <w:tcW w:w="1773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3</w:t>
            </w:r>
          </w:p>
        </w:tc>
        <w:tc>
          <w:tcPr>
            <w:tcW w:w="1895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4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7</w:t>
            </w:r>
          </w:p>
        </w:tc>
      </w:tr>
      <w:tr w:rsidR="000A2967" w:rsidRPr="00A62631" w:rsidTr="00A62631">
        <w:tc>
          <w:tcPr>
            <w:tcW w:w="1631" w:type="dxa"/>
            <w:shd w:val="clear" w:color="auto" w:fill="auto"/>
            <w:noWrap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62631">
              <w:rPr>
                <w:sz w:val="18"/>
              </w:rPr>
              <w:t>2016</w:t>
            </w:r>
          </w:p>
        </w:tc>
        <w:tc>
          <w:tcPr>
            <w:tcW w:w="1773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3</w:t>
            </w:r>
          </w:p>
        </w:tc>
        <w:tc>
          <w:tcPr>
            <w:tcW w:w="1895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6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9</w:t>
            </w:r>
          </w:p>
        </w:tc>
      </w:tr>
      <w:tr w:rsidR="000A2967" w:rsidRPr="00A62631" w:rsidTr="00A62631">
        <w:tc>
          <w:tcPr>
            <w:tcW w:w="1631" w:type="dxa"/>
            <w:shd w:val="clear" w:color="auto" w:fill="auto"/>
            <w:noWrap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62631">
              <w:rPr>
                <w:sz w:val="18"/>
              </w:rPr>
              <w:t>2017</w:t>
            </w:r>
          </w:p>
        </w:tc>
        <w:tc>
          <w:tcPr>
            <w:tcW w:w="1773" w:type="dxa"/>
            <w:shd w:val="clear" w:color="auto" w:fill="auto"/>
            <w:noWrap/>
            <w:vAlign w:val="bottom"/>
            <w:hideMark/>
          </w:tcPr>
          <w:p w:rsidR="000A2967" w:rsidRPr="00A62631" w:rsidRDefault="00470EBF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0A2967" w:rsidRPr="00A62631">
              <w:rPr>
                <w:sz w:val="18"/>
              </w:rPr>
              <w:t>2</w:t>
            </w:r>
          </w:p>
        </w:tc>
        <w:tc>
          <w:tcPr>
            <w:tcW w:w="1895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14</w:t>
            </w:r>
          </w:p>
        </w:tc>
        <w:tc>
          <w:tcPr>
            <w:tcW w:w="1787" w:type="dxa"/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16</w:t>
            </w:r>
          </w:p>
        </w:tc>
      </w:tr>
      <w:tr w:rsidR="000A2967" w:rsidRPr="00A62631" w:rsidTr="00A62631">
        <w:tc>
          <w:tcPr>
            <w:tcW w:w="163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62631">
              <w:rPr>
                <w:sz w:val="18"/>
              </w:rPr>
              <w:t>2018</w:t>
            </w:r>
          </w:p>
        </w:tc>
        <w:tc>
          <w:tcPr>
            <w:tcW w:w="177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A62631" w:rsidRDefault="00470EBF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0A2967" w:rsidRPr="00A62631">
              <w:rPr>
                <w:sz w:val="18"/>
              </w:rPr>
              <w:t>1</w:t>
            </w:r>
          </w:p>
        </w:tc>
        <w:tc>
          <w:tcPr>
            <w:tcW w:w="189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2</w:t>
            </w:r>
            <w:r w:rsidR="00470EBF">
              <w:rPr>
                <w:sz w:val="18"/>
              </w:rPr>
              <w:t xml:space="preserve"> </w:t>
            </w:r>
          </w:p>
        </w:tc>
        <w:tc>
          <w:tcPr>
            <w:tcW w:w="17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A62631" w:rsidRDefault="000A2967" w:rsidP="00A6263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62631">
              <w:rPr>
                <w:sz w:val="18"/>
              </w:rPr>
              <w:t>3</w:t>
            </w:r>
          </w:p>
        </w:tc>
      </w:tr>
    </w:tbl>
    <w:p w:rsidR="000A2967" w:rsidRPr="00A413B4" w:rsidRDefault="000A2967" w:rsidP="00C61B9E">
      <w:pPr>
        <w:pStyle w:val="H1G"/>
      </w:pPr>
      <w:r w:rsidRPr="00A413B4">
        <w:tab/>
        <w:t>X.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14</w:t>
      </w:r>
      <w:r w:rsidR="00470EBF">
        <w:t xml:space="preserve"> </w:t>
      </w:r>
      <w:r w:rsidRPr="00A413B4">
        <w:t>(b)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66.</w:t>
      </w:r>
      <w:r w:rsidRPr="00A413B4">
        <w:tab/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does</w:t>
      </w:r>
      <w:r w:rsidR="00470EBF">
        <w:t xml:space="preserve"> </w:t>
      </w:r>
      <w:r w:rsidRPr="00A413B4">
        <w:t>not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formal</w:t>
      </w:r>
      <w:r w:rsidR="00470EBF">
        <w:t xml:space="preserve"> </w:t>
      </w:r>
      <w:r w:rsidRPr="00A413B4">
        <w:t>institutions.</w:t>
      </w:r>
    </w:p>
    <w:p w:rsidR="000A2967" w:rsidRPr="00A413B4" w:rsidRDefault="000A2967" w:rsidP="00C61B9E">
      <w:pPr>
        <w:pStyle w:val="H1G"/>
      </w:pPr>
      <w:r w:rsidRPr="00A413B4">
        <w:tab/>
        <w:t>Y.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14</w:t>
      </w:r>
      <w:r w:rsidR="00470EBF">
        <w:t xml:space="preserve"> </w:t>
      </w:r>
      <w:r w:rsidRPr="00A413B4">
        <w:t>(c)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67.</w:t>
      </w:r>
      <w:r w:rsidRPr="00A413B4">
        <w:tab/>
        <w:t>There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no</w:t>
      </w:r>
      <w:r w:rsidR="00470EBF">
        <w:t xml:space="preserve"> </w:t>
      </w:r>
      <w:r w:rsidRPr="00A413B4">
        <w:t>cases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past</w:t>
      </w:r>
      <w:r w:rsidR="00470EBF">
        <w:t xml:space="preserve"> </w:t>
      </w:r>
      <w:r w:rsidRPr="00A413B4">
        <w:t>three</w:t>
      </w:r>
      <w:r w:rsidR="00470EBF">
        <w:t xml:space="preserve"> </w:t>
      </w:r>
      <w:r w:rsidRPr="00A413B4">
        <w:t>years.</w:t>
      </w:r>
    </w:p>
    <w:p w:rsidR="000A2967" w:rsidRPr="00A413B4" w:rsidRDefault="000A2967" w:rsidP="00C61B9E">
      <w:pPr>
        <w:pStyle w:val="H1G"/>
      </w:pPr>
      <w:r w:rsidRPr="00A413B4">
        <w:tab/>
        <w:t>Z.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14</w:t>
      </w:r>
      <w:r w:rsidR="00470EBF">
        <w:t xml:space="preserve"> </w:t>
      </w:r>
      <w:r w:rsidRPr="00A413B4">
        <w:t>(d)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Default="000A2967" w:rsidP="00C26914">
      <w:pPr>
        <w:pStyle w:val="SingleTxtG"/>
      </w:pPr>
      <w:r w:rsidRPr="00A413B4">
        <w:t>68.</w:t>
      </w:r>
      <w:r w:rsidRPr="00A413B4">
        <w:tab/>
        <w:t>Source: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Internal</w:t>
      </w:r>
      <w:r w:rsidR="00470EBF">
        <w:t xml:space="preserve"> </w:t>
      </w:r>
      <w:r w:rsidRPr="00A413B4">
        <w:t>Affairs</w:t>
      </w:r>
      <w:r w:rsidR="00470EBF">
        <w:t xml:space="preserve"> </w:t>
      </w:r>
      <w:r w:rsidRPr="00A413B4">
        <w:t>–</w:t>
      </w:r>
      <w:r w:rsidR="00470EBF">
        <w:t xml:space="preserve"> </w:t>
      </w:r>
      <w:r w:rsidRPr="00A413B4">
        <w:t>Child</w:t>
      </w:r>
      <w:r w:rsidR="00470EBF">
        <w:t xml:space="preserve"> </w:t>
      </w:r>
      <w:r w:rsidRPr="00A413B4">
        <w:t>&amp;</w:t>
      </w:r>
      <w:r w:rsidR="00470EBF">
        <w:t xml:space="preserve"> </w:t>
      </w:r>
      <w:r w:rsidRPr="00A413B4">
        <w:t>Family</w:t>
      </w:r>
      <w:r w:rsidR="00470EBF">
        <w:t xml:space="preserve"> </w:t>
      </w:r>
      <w:r w:rsidRPr="00A413B4">
        <w:t>Unit:</w:t>
      </w:r>
    </w:p>
    <w:p w:rsidR="00470EBF" w:rsidRPr="00A413B4" w:rsidRDefault="00470EBF" w:rsidP="00470EBF">
      <w:pPr>
        <w:pStyle w:val="H23G"/>
      </w:pPr>
      <w:r>
        <w:lastRenderedPageBreak/>
        <w:tab/>
      </w:r>
      <w:r>
        <w:tab/>
      </w:r>
      <w:r w:rsidRPr="00C61B9E">
        <w:t>Adoption</w:t>
      </w:r>
      <w:r>
        <w:t xml:space="preserve"> </w:t>
      </w:r>
      <w:r w:rsidRPr="00C61B9E">
        <w:t>statistic</w:t>
      </w:r>
      <w:r>
        <w:t xml:space="preserve"> </w:t>
      </w:r>
      <w:r w:rsidRPr="00C61B9E">
        <w:t>2016</w:t>
      </w:r>
      <w:r>
        <w:t>–</w:t>
      </w:r>
      <w:r w:rsidRPr="00C61B9E">
        <w:t>2019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2"/>
        <w:gridCol w:w="1252"/>
        <w:gridCol w:w="1252"/>
        <w:gridCol w:w="1252"/>
        <w:gridCol w:w="1252"/>
      </w:tblGrid>
      <w:tr w:rsidR="000A2967" w:rsidRPr="00470EBF" w:rsidTr="00470EBF">
        <w:trPr>
          <w:tblHeader/>
        </w:trPr>
        <w:tc>
          <w:tcPr>
            <w:tcW w:w="2362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</w:p>
        </w:tc>
        <w:tc>
          <w:tcPr>
            <w:tcW w:w="1252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70EBF">
              <w:rPr>
                <w:i/>
                <w:sz w:val="16"/>
              </w:rPr>
              <w:t>Year</w:t>
            </w:r>
          </w:p>
        </w:tc>
        <w:tc>
          <w:tcPr>
            <w:tcW w:w="1252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70EBF">
              <w:rPr>
                <w:i/>
                <w:sz w:val="16"/>
              </w:rPr>
              <w:t>Year</w:t>
            </w:r>
          </w:p>
        </w:tc>
        <w:tc>
          <w:tcPr>
            <w:tcW w:w="1252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70EBF">
              <w:rPr>
                <w:i/>
                <w:sz w:val="16"/>
              </w:rPr>
              <w:t>Year</w:t>
            </w:r>
          </w:p>
        </w:tc>
        <w:tc>
          <w:tcPr>
            <w:tcW w:w="1252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70EBF">
              <w:rPr>
                <w:i/>
                <w:sz w:val="16"/>
              </w:rPr>
              <w:t>Year</w:t>
            </w:r>
          </w:p>
        </w:tc>
      </w:tr>
      <w:tr w:rsidR="000A2967" w:rsidRPr="00470EBF" w:rsidTr="00470EBF">
        <w:tc>
          <w:tcPr>
            <w:tcW w:w="2362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</w:p>
        </w:tc>
        <w:tc>
          <w:tcPr>
            <w:tcW w:w="1252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70EBF">
              <w:rPr>
                <w:i/>
                <w:sz w:val="16"/>
              </w:rPr>
              <w:t>2016</w:t>
            </w:r>
          </w:p>
        </w:tc>
        <w:tc>
          <w:tcPr>
            <w:tcW w:w="1252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70EBF">
              <w:rPr>
                <w:i/>
                <w:sz w:val="16"/>
              </w:rPr>
              <w:t>2017</w:t>
            </w:r>
          </w:p>
        </w:tc>
        <w:tc>
          <w:tcPr>
            <w:tcW w:w="1252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70EBF">
              <w:rPr>
                <w:i/>
                <w:sz w:val="16"/>
              </w:rPr>
              <w:t>2018</w:t>
            </w:r>
          </w:p>
        </w:tc>
        <w:tc>
          <w:tcPr>
            <w:tcW w:w="1252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70EBF">
              <w:rPr>
                <w:i/>
                <w:sz w:val="16"/>
              </w:rPr>
              <w:t>2019</w:t>
            </w:r>
          </w:p>
        </w:tc>
      </w:tr>
      <w:tr w:rsidR="000A2967" w:rsidRPr="00470EBF" w:rsidTr="00470EBF">
        <w:tc>
          <w:tcPr>
            <w:tcW w:w="2362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0EBF">
              <w:rPr>
                <w:sz w:val="18"/>
              </w:rPr>
              <w:t>Reports</w:t>
            </w:r>
          </w:p>
        </w:tc>
        <w:tc>
          <w:tcPr>
            <w:tcW w:w="1252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8</w:t>
            </w:r>
          </w:p>
        </w:tc>
        <w:tc>
          <w:tcPr>
            <w:tcW w:w="1252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7</w:t>
            </w:r>
          </w:p>
        </w:tc>
        <w:tc>
          <w:tcPr>
            <w:tcW w:w="1252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5</w:t>
            </w:r>
          </w:p>
        </w:tc>
        <w:tc>
          <w:tcPr>
            <w:tcW w:w="1252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6</w:t>
            </w:r>
          </w:p>
        </w:tc>
      </w:tr>
      <w:tr w:rsidR="000A2967" w:rsidRPr="00470EBF" w:rsidTr="00470EBF">
        <w:tc>
          <w:tcPr>
            <w:tcW w:w="236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0EBF">
              <w:rPr>
                <w:sz w:val="18"/>
              </w:rPr>
              <w:t>Male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3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keepNext/>
              <w:keepLines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4</w:t>
            </w:r>
          </w:p>
        </w:tc>
      </w:tr>
      <w:tr w:rsidR="000A2967" w:rsidRPr="00470EBF" w:rsidTr="00470EBF">
        <w:tc>
          <w:tcPr>
            <w:tcW w:w="236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0EBF">
              <w:rPr>
                <w:sz w:val="18"/>
              </w:rPr>
              <w:t>Female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2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3</w:t>
            </w:r>
          </w:p>
        </w:tc>
      </w:tr>
      <w:tr w:rsidR="000A2967" w:rsidRPr="00470EBF" w:rsidTr="00470EBF">
        <w:tc>
          <w:tcPr>
            <w:tcW w:w="236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0EBF">
              <w:rPr>
                <w:sz w:val="18"/>
              </w:rPr>
              <w:t>Outer</w:t>
            </w:r>
            <w:r w:rsidR="00470EBF" w:rsidRPr="00470EBF">
              <w:rPr>
                <w:sz w:val="18"/>
              </w:rPr>
              <w:t xml:space="preserve"> </w:t>
            </w:r>
            <w:r w:rsidRPr="00470EBF">
              <w:rPr>
                <w:sz w:val="18"/>
              </w:rPr>
              <w:t>Island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4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4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3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1</w:t>
            </w:r>
          </w:p>
        </w:tc>
      </w:tr>
      <w:tr w:rsidR="000A2967" w:rsidRPr="00470EBF" w:rsidTr="00470EBF">
        <w:tc>
          <w:tcPr>
            <w:tcW w:w="236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0EBF">
              <w:rPr>
                <w:sz w:val="18"/>
              </w:rPr>
              <w:t>Overseas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0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1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1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1</w:t>
            </w:r>
          </w:p>
        </w:tc>
      </w:tr>
      <w:tr w:rsidR="000A2967" w:rsidRPr="00470EBF" w:rsidTr="00470EBF">
        <w:tc>
          <w:tcPr>
            <w:tcW w:w="236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0EBF">
              <w:rPr>
                <w:sz w:val="18"/>
              </w:rPr>
              <w:t>International</w:t>
            </w:r>
            <w:r w:rsidR="00470EBF" w:rsidRPr="00470EBF">
              <w:rPr>
                <w:sz w:val="18"/>
              </w:rPr>
              <w:t xml:space="preserve"> 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0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1</w:t>
            </w:r>
          </w:p>
        </w:tc>
      </w:tr>
      <w:tr w:rsidR="000A2967" w:rsidRPr="00470EBF" w:rsidTr="00470EBF">
        <w:tc>
          <w:tcPr>
            <w:tcW w:w="236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0EBF">
              <w:rPr>
                <w:sz w:val="18"/>
              </w:rPr>
              <w:t>Case</w:t>
            </w:r>
            <w:r w:rsidR="00470EBF" w:rsidRPr="00470EBF">
              <w:rPr>
                <w:sz w:val="18"/>
              </w:rPr>
              <w:t xml:space="preserve"> </w:t>
            </w:r>
            <w:r w:rsidRPr="00470EBF">
              <w:rPr>
                <w:sz w:val="18"/>
              </w:rPr>
              <w:t>Granted</w:t>
            </w:r>
            <w:r w:rsidR="00470EBF" w:rsidRPr="00470EBF">
              <w:rPr>
                <w:sz w:val="18"/>
              </w:rPr>
              <w:t xml:space="preserve"> </w:t>
            </w:r>
            <w:r w:rsidRPr="00470EBF">
              <w:rPr>
                <w:sz w:val="18"/>
              </w:rPr>
              <w:t>by</w:t>
            </w:r>
            <w:r w:rsidR="00470EBF" w:rsidRPr="00470EBF">
              <w:rPr>
                <w:sz w:val="18"/>
              </w:rPr>
              <w:t xml:space="preserve"> </w:t>
            </w:r>
            <w:r w:rsidRPr="00470EBF">
              <w:rPr>
                <w:sz w:val="18"/>
              </w:rPr>
              <w:t>Court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7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7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5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6</w:t>
            </w:r>
          </w:p>
        </w:tc>
      </w:tr>
      <w:tr w:rsidR="000A2967" w:rsidRPr="00470EBF" w:rsidTr="00470EBF">
        <w:tc>
          <w:tcPr>
            <w:tcW w:w="236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70EBF">
              <w:rPr>
                <w:sz w:val="18"/>
              </w:rPr>
              <w:t>Case</w:t>
            </w:r>
            <w:r w:rsidR="00470EBF" w:rsidRPr="00470EBF">
              <w:rPr>
                <w:sz w:val="18"/>
              </w:rPr>
              <w:t xml:space="preserve"> </w:t>
            </w:r>
            <w:r w:rsidRPr="00470EBF">
              <w:rPr>
                <w:sz w:val="18"/>
              </w:rPr>
              <w:t>not</w:t>
            </w:r>
            <w:r w:rsidR="00470EBF" w:rsidRPr="00470EBF">
              <w:rPr>
                <w:sz w:val="18"/>
              </w:rPr>
              <w:t xml:space="preserve"> </w:t>
            </w:r>
            <w:r w:rsidRPr="00470EBF">
              <w:rPr>
                <w:sz w:val="18"/>
              </w:rPr>
              <w:t>granted</w:t>
            </w:r>
            <w:r w:rsidR="00470EBF" w:rsidRPr="00470EBF">
              <w:rPr>
                <w:sz w:val="18"/>
              </w:rPr>
              <w:t xml:space="preserve"> </w:t>
            </w:r>
            <w:r w:rsidRPr="00470EBF">
              <w:rPr>
                <w:sz w:val="18"/>
              </w:rPr>
              <w:t>by</w:t>
            </w:r>
            <w:r w:rsidR="00470EBF" w:rsidRPr="00470EBF">
              <w:rPr>
                <w:sz w:val="18"/>
              </w:rPr>
              <w:t xml:space="preserve"> </w:t>
            </w:r>
            <w:r w:rsidRPr="00470EBF">
              <w:rPr>
                <w:sz w:val="18"/>
              </w:rPr>
              <w:t>Court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1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0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0</w:t>
            </w:r>
          </w:p>
        </w:tc>
        <w:tc>
          <w:tcPr>
            <w:tcW w:w="12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967" w:rsidRPr="00470EBF" w:rsidRDefault="000A2967" w:rsidP="00470EB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70EBF">
              <w:rPr>
                <w:sz w:val="18"/>
              </w:rPr>
              <w:t>0</w:t>
            </w:r>
          </w:p>
        </w:tc>
      </w:tr>
    </w:tbl>
    <w:p w:rsidR="000A2967" w:rsidRPr="00A413B4" w:rsidRDefault="000A2967" w:rsidP="00B17F1E">
      <w:pPr>
        <w:pStyle w:val="H1G"/>
      </w:pPr>
      <w:r w:rsidRPr="00A413B4">
        <w:tab/>
        <w:t>AA.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15</w:t>
      </w:r>
      <w:r w:rsidR="00470EBF">
        <w:t xml:space="preserve"> </w:t>
      </w:r>
      <w:r w:rsidRPr="00A413B4">
        <w:t>(a)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69.</w:t>
      </w:r>
      <w:r w:rsidRPr="00A413B4">
        <w:tab/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does</w:t>
      </w:r>
      <w:r w:rsidR="00470EBF">
        <w:t xml:space="preserve"> </w:t>
      </w:r>
      <w:r w:rsidRPr="00A413B4">
        <w:t>not</w:t>
      </w:r>
      <w:r w:rsidR="00470EBF">
        <w:t xml:space="preserve"> </w:t>
      </w:r>
      <w:r w:rsidRPr="00A413B4">
        <w:t>report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indicator.</w:t>
      </w:r>
      <w:r w:rsidR="00470EBF">
        <w:t xml:space="preserve"> </w:t>
      </w:r>
      <w:r w:rsidRPr="00A413B4">
        <w:t>2016</w:t>
      </w:r>
      <w:r w:rsidR="00470EBF">
        <w:t xml:space="preserve"> </w:t>
      </w:r>
      <w:r w:rsidRPr="00A413B4">
        <w:t>Census</w:t>
      </w:r>
      <w:r w:rsidR="00470EBF">
        <w:t xml:space="preserve"> </w:t>
      </w:r>
      <w:r w:rsidRPr="00A413B4">
        <w:t>information</w:t>
      </w:r>
      <w:r w:rsidR="00470EBF">
        <w:t xml:space="preserve"> </w:t>
      </w:r>
      <w:r w:rsidRPr="00A413B4">
        <w:t>responding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indicator</w:t>
      </w:r>
      <w:r w:rsidR="00470EBF">
        <w:t xml:space="preserve"> </w:t>
      </w:r>
      <w:r w:rsidRPr="00A413B4">
        <w:t>would</w:t>
      </w:r>
      <w:r w:rsidR="00470EBF">
        <w:t xml:space="preserve"> </w:t>
      </w:r>
      <w:r w:rsidRPr="00A413B4">
        <w:t>be</w:t>
      </w:r>
      <w:r w:rsidR="00470EBF">
        <w:t xml:space="preserve"> </w:t>
      </w:r>
      <w:r w:rsidRPr="00A413B4">
        <w:t>collected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reported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Statistics</w:t>
      </w:r>
      <w:r w:rsidR="00470EBF">
        <w:t xml:space="preserve"> </w:t>
      </w:r>
      <w:r w:rsidRPr="00A413B4">
        <w:t>Office.</w:t>
      </w:r>
      <w:r w:rsidR="00A164FB">
        <w:t xml:space="preserve"> </w:t>
      </w:r>
    </w:p>
    <w:p w:rsidR="000A2967" w:rsidRPr="00A413B4" w:rsidRDefault="000A2967" w:rsidP="00B17F1E">
      <w:pPr>
        <w:pStyle w:val="H1G"/>
      </w:pPr>
      <w:r w:rsidRPr="00A413B4">
        <w:tab/>
        <w:t>AB.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15</w:t>
      </w:r>
      <w:r w:rsidR="00470EBF">
        <w:t xml:space="preserve"> </w:t>
      </w:r>
      <w:r w:rsidRPr="00A413B4">
        <w:t>(b)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70.</w:t>
      </w:r>
      <w:r w:rsidRPr="00A413B4">
        <w:tab/>
        <w:t>Source: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Education: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provides</w:t>
      </w:r>
      <w:r w:rsidR="00470EBF">
        <w:t xml:space="preserve"> </w:t>
      </w:r>
      <w:r w:rsidRPr="00A413B4">
        <w:t>an</w:t>
      </w:r>
      <w:r w:rsidR="00470EBF">
        <w:t xml:space="preserve"> </w:t>
      </w:r>
      <w:r w:rsidRPr="00A413B4">
        <w:t>inclusive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system.</w:t>
      </w:r>
      <w:r w:rsidR="00A164FB">
        <w:t xml:space="preserve"> </w:t>
      </w:r>
      <w:r w:rsidRPr="00A413B4">
        <w:t>It</w:t>
      </w:r>
      <w:r w:rsidR="00470EBF">
        <w:t xml:space="preserve"> </w:t>
      </w:r>
      <w:r w:rsidRPr="00A413B4">
        <w:t>is</w:t>
      </w:r>
      <w:r w:rsidR="00470EBF">
        <w:t xml:space="preserve"> </w:t>
      </w:r>
      <w:r w:rsidRPr="00A413B4">
        <w:t>important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note</w:t>
      </w:r>
      <w:r w:rsidR="00470EBF">
        <w:t xml:space="preserve"> </w:t>
      </w:r>
      <w:r w:rsidRPr="00A413B4">
        <w:t>that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enrolment</w:t>
      </w:r>
      <w:r w:rsidR="00470EBF">
        <w:t xml:space="preserve"> </w:t>
      </w:r>
      <w:r w:rsidRPr="00A413B4">
        <w:t>rates</w:t>
      </w:r>
      <w:r w:rsidR="00470EBF">
        <w:t xml:space="preserve"> </w:t>
      </w:r>
      <w:r w:rsidRPr="00A413B4">
        <w:t>provided</w:t>
      </w:r>
      <w:r w:rsidR="00470EBF">
        <w:t xml:space="preserve"> </w:t>
      </w:r>
      <w:r w:rsidRPr="00A413B4">
        <w:t>below</w:t>
      </w:r>
      <w:r w:rsidR="00470EBF">
        <w:t xml:space="preserve"> </w:t>
      </w:r>
      <w:r w:rsidRPr="00A413B4">
        <w:t>include</w:t>
      </w:r>
      <w:r w:rsidR="00470EBF">
        <w:t xml:space="preserve"> </w:t>
      </w:r>
      <w:r w:rsidRPr="00A413B4">
        <w:t>all</w:t>
      </w:r>
      <w:r w:rsidR="00470EBF">
        <w:t xml:space="preserve"> </w:t>
      </w:r>
      <w:r w:rsidRPr="00A413B4">
        <w:t>learners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not</w:t>
      </w:r>
      <w:r w:rsidR="00470EBF">
        <w:t xml:space="preserve"> </w:t>
      </w:r>
      <w:r w:rsidRPr="00A413B4">
        <w:t>disaggregated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disability.</w:t>
      </w:r>
      <w:r w:rsidR="00A164FB">
        <w:t xml:space="preserve"> </w:t>
      </w:r>
      <w:r w:rsidRPr="00A413B4">
        <w:t>Refer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pages</w:t>
      </w:r>
      <w:r w:rsidR="00470EBF">
        <w:t xml:space="preserve"> </w:t>
      </w:r>
      <w:r w:rsidRPr="00A413B4">
        <w:t>27–31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specific</w:t>
      </w:r>
      <w:r w:rsidR="00470EBF">
        <w:t xml:space="preserve"> </w:t>
      </w:r>
      <w:r w:rsidRPr="00A413B4">
        <w:t>data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those</w:t>
      </w:r>
      <w:r w:rsidR="00470EBF">
        <w:t xml:space="preserve"> </w:t>
      </w:r>
      <w:r w:rsidRPr="00A413B4">
        <w:t>students</w:t>
      </w:r>
      <w:r w:rsidR="00470EBF">
        <w:t xml:space="preserve"> </w:t>
      </w:r>
      <w:r w:rsidRPr="00A413B4">
        <w:t>receiving</w:t>
      </w:r>
      <w:r w:rsidR="00470EBF">
        <w:t xml:space="preserve"> </w:t>
      </w:r>
      <w:r w:rsidRPr="00A413B4">
        <w:t>learning</w:t>
      </w:r>
      <w:r w:rsidR="00470EBF">
        <w:t xml:space="preserve"> </w:t>
      </w:r>
      <w:r w:rsidRPr="00A413B4">
        <w:t>support.</w:t>
      </w:r>
    </w:p>
    <w:p w:rsidR="000A2967" w:rsidRPr="00A413B4" w:rsidRDefault="000A2967" w:rsidP="00B17F1E">
      <w:pPr>
        <w:pStyle w:val="H23G"/>
      </w:pPr>
      <w:r w:rsidRPr="00A413B4">
        <w:tab/>
      </w:r>
      <w:r w:rsidRPr="00A413B4">
        <w:tab/>
        <w:t>Enrolment</w:t>
      </w:r>
      <w:r w:rsidR="00470EBF">
        <w:t xml:space="preserve"> </w:t>
      </w:r>
      <w:r w:rsidRPr="00A413B4">
        <w:t>Rates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Primary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Gender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Years</w:t>
      </w:r>
      <w:r w:rsidR="00470EBF">
        <w:t xml:space="preserve"> </w:t>
      </w:r>
      <w:r w:rsidRPr="00A413B4">
        <w:t>2017</w:t>
      </w:r>
      <w:r w:rsidR="000B3C22">
        <w:t>–</w:t>
      </w:r>
      <w:r w:rsidRPr="00A413B4">
        <w:t>2019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0"/>
        <w:gridCol w:w="1035"/>
        <w:gridCol w:w="1093"/>
        <w:gridCol w:w="1042"/>
        <w:gridCol w:w="1035"/>
        <w:gridCol w:w="1093"/>
        <w:gridCol w:w="1042"/>
      </w:tblGrid>
      <w:tr w:rsidR="000A2967" w:rsidRPr="00B17F1E" w:rsidTr="00575225">
        <w:trPr>
          <w:tblHeader/>
        </w:trPr>
        <w:tc>
          <w:tcPr>
            <w:tcW w:w="1030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B17F1E">
              <w:rPr>
                <w:i/>
                <w:sz w:val="16"/>
              </w:rPr>
              <w:t>Year</w:t>
            </w:r>
          </w:p>
        </w:tc>
        <w:tc>
          <w:tcPr>
            <w:tcW w:w="3170" w:type="dxa"/>
            <w:gridSpan w:val="3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B17F1E">
              <w:rPr>
                <w:i/>
                <w:sz w:val="16"/>
              </w:rPr>
              <w:t>Gross</w:t>
            </w:r>
            <w:r w:rsidR="00470EBF" w:rsidRPr="00B17F1E">
              <w:rPr>
                <w:i/>
                <w:sz w:val="16"/>
              </w:rPr>
              <w:t xml:space="preserve"> </w:t>
            </w:r>
            <w:r w:rsidRPr="00B17F1E">
              <w:rPr>
                <w:i/>
                <w:sz w:val="16"/>
              </w:rPr>
              <w:t>Enrolment</w:t>
            </w:r>
            <w:r w:rsidR="00470EBF" w:rsidRPr="00B17F1E">
              <w:rPr>
                <w:i/>
                <w:sz w:val="16"/>
              </w:rPr>
              <w:t xml:space="preserve"> </w:t>
            </w:r>
            <w:r w:rsidRPr="00B17F1E">
              <w:rPr>
                <w:i/>
                <w:sz w:val="16"/>
              </w:rPr>
              <w:t>(%)</w:t>
            </w:r>
          </w:p>
        </w:tc>
        <w:tc>
          <w:tcPr>
            <w:tcW w:w="3170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B17F1E">
              <w:rPr>
                <w:i/>
                <w:sz w:val="16"/>
              </w:rPr>
              <w:t>Net</w:t>
            </w:r>
            <w:r w:rsidR="00470EBF" w:rsidRPr="00B17F1E">
              <w:rPr>
                <w:i/>
                <w:sz w:val="16"/>
              </w:rPr>
              <w:t xml:space="preserve"> </w:t>
            </w:r>
            <w:r w:rsidRPr="00B17F1E">
              <w:rPr>
                <w:i/>
                <w:sz w:val="16"/>
              </w:rPr>
              <w:t>Enrolment</w:t>
            </w:r>
            <w:r w:rsidR="00470EBF" w:rsidRPr="00B17F1E">
              <w:rPr>
                <w:i/>
                <w:sz w:val="16"/>
              </w:rPr>
              <w:t xml:space="preserve"> </w:t>
            </w:r>
            <w:r w:rsidRPr="00B17F1E">
              <w:rPr>
                <w:i/>
                <w:sz w:val="16"/>
              </w:rPr>
              <w:t>(%)</w:t>
            </w:r>
          </w:p>
        </w:tc>
      </w:tr>
      <w:tr w:rsidR="000A2967" w:rsidRPr="00B17F1E" w:rsidTr="00575225">
        <w:trPr>
          <w:tblHeader/>
        </w:trPr>
        <w:tc>
          <w:tcPr>
            <w:tcW w:w="1030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0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17F1E">
              <w:rPr>
                <w:i/>
                <w:sz w:val="16"/>
              </w:rPr>
              <w:t>Male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17F1E">
              <w:rPr>
                <w:i/>
                <w:sz w:val="16"/>
              </w:rPr>
              <w:t>Female</w:t>
            </w:r>
          </w:p>
        </w:tc>
        <w:tc>
          <w:tcPr>
            <w:tcW w:w="1042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17F1E">
              <w:rPr>
                <w:i/>
                <w:sz w:val="16"/>
              </w:rPr>
              <w:t>Total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17F1E">
              <w:rPr>
                <w:i/>
                <w:sz w:val="16"/>
              </w:rPr>
              <w:t>Male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17F1E">
              <w:rPr>
                <w:i/>
                <w:sz w:val="16"/>
              </w:rPr>
              <w:t>Female</w:t>
            </w:r>
          </w:p>
        </w:tc>
        <w:tc>
          <w:tcPr>
            <w:tcW w:w="10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17F1E">
              <w:rPr>
                <w:i/>
                <w:sz w:val="16"/>
              </w:rPr>
              <w:t>Total</w:t>
            </w:r>
          </w:p>
        </w:tc>
      </w:tr>
      <w:tr w:rsidR="000A2967" w:rsidRPr="00B17F1E" w:rsidTr="00B17F1E">
        <w:tc>
          <w:tcPr>
            <w:tcW w:w="1030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17F1E">
              <w:rPr>
                <w:sz w:val="18"/>
              </w:rPr>
              <w:t>2017</w:t>
            </w:r>
          </w:p>
        </w:tc>
        <w:tc>
          <w:tcPr>
            <w:tcW w:w="103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17F1E">
              <w:rPr>
                <w:sz w:val="18"/>
              </w:rPr>
              <w:t>110</w:t>
            </w:r>
          </w:p>
        </w:tc>
        <w:tc>
          <w:tcPr>
            <w:tcW w:w="1093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17F1E">
              <w:rPr>
                <w:sz w:val="18"/>
              </w:rPr>
              <w:t>103</w:t>
            </w:r>
          </w:p>
        </w:tc>
        <w:tc>
          <w:tcPr>
            <w:tcW w:w="104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17F1E">
              <w:rPr>
                <w:sz w:val="18"/>
              </w:rPr>
              <w:t>107</w:t>
            </w:r>
          </w:p>
        </w:tc>
        <w:tc>
          <w:tcPr>
            <w:tcW w:w="103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17F1E">
              <w:rPr>
                <w:sz w:val="18"/>
              </w:rPr>
              <w:t>100</w:t>
            </w:r>
          </w:p>
        </w:tc>
        <w:tc>
          <w:tcPr>
            <w:tcW w:w="1093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17F1E">
              <w:rPr>
                <w:sz w:val="18"/>
              </w:rPr>
              <w:t>100</w:t>
            </w:r>
          </w:p>
        </w:tc>
        <w:tc>
          <w:tcPr>
            <w:tcW w:w="104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17F1E">
              <w:rPr>
                <w:sz w:val="18"/>
              </w:rPr>
              <w:t>100</w:t>
            </w:r>
          </w:p>
        </w:tc>
      </w:tr>
      <w:tr w:rsidR="000A2967" w:rsidRPr="00B17F1E" w:rsidTr="00B17F1E">
        <w:tc>
          <w:tcPr>
            <w:tcW w:w="1030" w:type="dxa"/>
            <w:shd w:val="clear" w:color="auto" w:fill="auto"/>
            <w:noWrap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17F1E">
              <w:rPr>
                <w:sz w:val="18"/>
              </w:rPr>
              <w:t>2018</w:t>
            </w:r>
          </w:p>
        </w:tc>
        <w:tc>
          <w:tcPr>
            <w:tcW w:w="1035" w:type="dxa"/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17F1E">
              <w:rPr>
                <w:sz w:val="18"/>
              </w:rPr>
              <w:t>104</w:t>
            </w:r>
          </w:p>
        </w:tc>
        <w:tc>
          <w:tcPr>
            <w:tcW w:w="1093" w:type="dxa"/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17F1E">
              <w:rPr>
                <w:sz w:val="18"/>
              </w:rPr>
              <w:t>102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17F1E">
              <w:rPr>
                <w:sz w:val="18"/>
              </w:rPr>
              <w:t>103</w:t>
            </w:r>
          </w:p>
        </w:tc>
        <w:tc>
          <w:tcPr>
            <w:tcW w:w="1035" w:type="dxa"/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17F1E">
              <w:rPr>
                <w:sz w:val="18"/>
              </w:rPr>
              <w:t>100</w:t>
            </w:r>
          </w:p>
        </w:tc>
        <w:tc>
          <w:tcPr>
            <w:tcW w:w="1093" w:type="dxa"/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17F1E">
              <w:rPr>
                <w:sz w:val="18"/>
              </w:rPr>
              <w:t>100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17F1E">
              <w:rPr>
                <w:sz w:val="18"/>
              </w:rPr>
              <w:t>100</w:t>
            </w:r>
          </w:p>
        </w:tc>
      </w:tr>
      <w:tr w:rsidR="000A2967" w:rsidRPr="00B17F1E" w:rsidTr="00B17F1E">
        <w:tc>
          <w:tcPr>
            <w:tcW w:w="1030" w:type="dxa"/>
            <w:shd w:val="clear" w:color="auto" w:fill="auto"/>
            <w:noWrap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17F1E">
              <w:rPr>
                <w:sz w:val="18"/>
              </w:rPr>
              <w:t>2019</w:t>
            </w:r>
          </w:p>
        </w:tc>
        <w:tc>
          <w:tcPr>
            <w:tcW w:w="1035" w:type="dxa"/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17F1E">
              <w:rPr>
                <w:sz w:val="18"/>
              </w:rPr>
              <w:t>112</w:t>
            </w:r>
          </w:p>
        </w:tc>
        <w:tc>
          <w:tcPr>
            <w:tcW w:w="1093" w:type="dxa"/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17F1E">
              <w:rPr>
                <w:sz w:val="18"/>
              </w:rPr>
              <w:t>110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17F1E">
              <w:rPr>
                <w:sz w:val="18"/>
              </w:rPr>
              <w:t>111</w:t>
            </w:r>
          </w:p>
        </w:tc>
        <w:tc>
          <w:tcPr>
            <w:tcW w:w="1035" w:type="dxa"/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17F1E">
              <w:rPr>
                <w:sz w:val="18"/>
              </w:rPr>
              <w:t>100</w:t>
            </w:r>
          </w:p>
        </w:tc>
        <w:tc>
          <w:tcPr>
            <w:tcW w:w="1093" w:type="dxa"/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17F1E">
              <w:rPr>
                <w:sz w:val="18"/>
              </w:rPr>
              <w:t>100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0A2967" w:rsidRPr="00B17F1E" w:rsidRDefault="000A2967" w:rsidP="00B17F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17F1E">
              <w:rPr>
                <w:sz w:val="18"/>
              </w:rPr>
              <w:t>100</w:t>
            </w:r>
          </w:p>
        </w:tc>
      </w:tr>
    </w:tbl>
    <w:p w:rsidR="000A2967" w:rsidRPr="00A413B4" w:rsidRDefault="000A2967" w:rsidP="00EB5B0A">
      <w:pPr>
        <w:pStyle w:val="H1G"/>
      </w:pPr>
      <w:r w:rsidRPr="00A413B4">
        <w:tab/>
        <w:t>AC.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15</w:t>
      </w:r>
      <w:r w:rsidR="00470EBF">
        <w:t xml:space="preserve"> </w:t>
      </w:r>
      <w:r w:rsidRPr="00A413B4">
        <w:t>(c)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71.</w:t>
      </w:r>
      <w:r w:rsidRPr="00A413B4">
        <w:tab/>
        <w:t>Source: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Education.</w:t>
      </w:r>
    </w:p>
    <w:p w:rsidR="000A2967" w:rsidRPr="00A413B4" w:rsidRDefault="000A2967" w:rsidP="00B17F1E">
      <w:pPr>
        <w:pStyle w:val="H23G"/>
      </w:pPr>
      <w:r w:rsidRPr="00A413B4">
        <w:tab/>
      </w:r>
      <w:r w:rsidRPr="00A413B4">
        <w:tab/>
        <w:t>Junior</w:t>
      </w:r>
      <w:r w:rsidR="00470EBF">
        <w:t xml:space="preserve"> </w:t>
      </w:r>
      <w:r w:rsidRPr="00A413B4">
        <w:t>Secondary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Enrolment</w:t>
      </w:r>
      <w:r w:rsidR="00470EBF">
        <w:t xml:space="preserve"> </w:t>
      </w:r>
      <w:r w:rsidRPr="00A413B4">
        <w:t>Rates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Gender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Years</w:t>
      </w:r>
      <w:r w:rsidR="00470EBF">
        <w:t xml:space="preserve"> </w:t>
      </w:r>
      <w:r w:rsidRPr="00A413B4">
        <w:t>2017</w:t>
      </w:r>
      <w:r w:rsidR="000B3C22">
        <w:t>–</w:t>
      </w:r>
      <w:r w:rsidRPr="00A413B4">
        <w:t>2019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"/>
        <w:gridCol w:w="1063"/>
        <w:gridCol w:w="1199"/>
        <w:gridCol w:w="1062"/>
        <w:gridCol w:w="1062"/>
        <w:gridCol w:w="1200"/>
        <w:gridCol w:w="1062"/>
      </w:tblGrid>
      <w:tr w:rsidR="000A2967" w:rsidRPr="00331AA6" w:rsidTr="00575225">
        <w:trPr>
          <w:tblHeader/>
        </w:trPr>
        <w:tc>
          <w:tcPr>
            <w:tcW w:w="69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331AA6">
              <w:rPr>
                <w:i/>
                <w:sz w:val="16"/>
              </w:rPr>
              <w:t>Year</w:t>
            </w:r>
          </w:p>
        </w:tc>
        <w:tc>
          <w:tcPr>
            <w:tcW w:w="3208" w:type="dxa"/>
            <w:gridSpan w:val="3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:rsidR="000A2967" w:rsidRPr="00331AA6" w:rsidRDefault="000A2967" w:rsidP="00575225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331AA6">
              <w:rPr>
                <w:i/>
                <w:sz w:val="16"/>
              </w:rPr>
              <w:t>GER</w:t>
            </w:r>
          </w:p>
        </w:tc>
        <w:tc>
          <w:tcPr>
            <w:tcW w:w="3208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331AA6" w:rsidRDefault="000A2967" w:rsidP="00575225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331AA6">
              <w:rPr>
                <w:i/>
                <w:sz w:val="16"/>
              </w:rPr>
              <w:t>NER</w:t>
            </w:r>
          </w:p>
        </w:tc>
      </w:tr>
      <w:tr w:rsidR="000A2967" w:rsidRPr="00575225" w:rsidTr="00575225">
        <w:trPr>
          <w:tblHeader/>
        </w:trPr>
        <w:tc>
          <w:tcPr>
            <w:tcW w:w="698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575225">
              <w:rPr>
                <w:i/>
                <w:sz w:val="16"/>
              </w:rPr>
              <w:t>Male</w:t>
            </w:r>
          </w:p>
        </w:tc>
        <w:tc>
          <w:tcPr>
            <w:tcW w:w="11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575225">
              <w:rPr>
                <w:i/>
                <w:sz w:val="16"/>
              </w:rPr>
              <w:t>Female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575225">
              <w:rPr>
                <w:i/>
                <w:sz w:val="16"/>
              </w:rPr>
              <w:t>Total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575225">
              <w:rPr>
                <w:i/>
                <w:sz w:val="16"/>
              </w:rPr>
              <w:t>Male</w:t>
            </w:r>
          </w:p>
        </w:tc>
        <w:tc>
          <w:tcPr>
            <w:tcW w:w="11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575225">
              <w:rPr>
                <w:i/>
                <w:sz w:val="16"/>
              </w:rPr>
              <w:t>Female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575225">
              <w:rPr>
                <w:i/>
                <w:sz w:val="16"/>
              </w:rPr>
              <w:t>Total</w:t>
            </w:r>
          </w:p>
        </w:tc>
      </w:tr>
      <w:tr w:rsidR="000A2967" w:rsidRPr="00331AA6" w:rsidTr="00575225">
        <w:tc>
          <w:tcPr>
            <w:tcW w:w="698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331AA6">
              <w:rPr>
                <w:sz w:val="18"/>
              </w:rPr>
              <w:t>2017</w:t>
            </w:r>
          </w:p>
        </w:tc>
        <w:tc>
          <w:tcPr>
            <w:tcW w:w="102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31AA6">
              <w:rPr>
                <w:sz w:val="18"/>
              </w:rPr>
              <w:t>105</w:t>
            </w:r>
          </w:p>
        </w:tc>
        <w:tc>
          <w:tcPr>
            <w:tcW w:w="115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31AA6">
              <w:rPr>
                <w:sz w:val="18"/>
              </w:rPr>
              <w:t>97</w:t>
            </w:r>
          </w:p>
        </w:tc>
        <w:tc>
          <w:tcPr>
            <w:tcW w:w="102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31AA6">
              <w:rPr>
                <w:sz w:val="18"/>
              </w:rPr>
              <w:t>101</w:t>
            </w:r>
          </w:p>
        </w:tc>
        <w:tc>
          <w:tcPr>
            <w:tcW w:w="102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31AA6">
              <w:rPr>
                <w:sz w:val="18"/>
              </w:rPr>
              <w:t>97</w:t>
            </w:r>
          </w:p>
        </w:tc>
        <w:tc>
          <w:tcPr>
            <w:tcW w:w="115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31AA6">
              <w:rPr>
                <w:sz w:val="18"/>
              </w:rPr>
              <w:t>90</w:t>
            </w:r>
          </w:p>
        </w:tc>
        <w:tc>
          <w:tcPr>
            <w:tcW w:w="102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31AA6">
              <w:rPr>
                <w:sz w:val="18"/>
              </w:rPr>
              <w:t>93</w:t>
            </w:r>
          </w:p>
        </w:tc>
      </w:tr>
      <w:tr w:rsidR="000A2967" w:rsidRPr="00331AA6" w:rsidTr="00331AA6">
        <w:tc>
          <w:tcPr>
            <w:tcW w:w="698" w:type="dxa"/>
            <w:shd w:val="clear" w:color="auto" w:fill="auto"/>
            <w:noWrap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331AA6">
              <w:rPr>
                <w:sz w:val="18"/>
              </w:rPr>
              <w:t>2018</w:t>
            </w:r>
          </w:p>
        </w:tc>
        <w:tc>
          <w:tcPr>
            <w:tcW w:w="1026" w:type="dxa"/>
            <w:shd w:val="clear" w:color="auto" w:fill="auto"/>
            <w:noWrap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31AA6">
              <w:rPr>
                <w:sz w:val="18"/>
              </w:rPr>
              <w:t>107</w:t>
            </w:r>
          </w:p>
        </w:tc>
        <w:tc>
          <w:tcPr>
            <w:tcW w:w="1157" w:type="dxa"/>
            <w:shd w:val="clear" w:color="auto" w:fill="auto"/>
            <w:noWrap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31AA6">
              <w:rPr>
                <w:sz w:val="18"/>
              </w:rPr>
              <w:t>97</w:t>
            </w:r>
          </w:p>
        </w:tc>
        <w:tc>
          <w:tcPr>
            <w:tcW w:w="1025" w:type="dxa"/>
            <w:shd w:val="clear" w:color="auto" w:fill="auto"/>
            <w:noWrap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31AA6">
              <w:rPr>
                <w:sz w:val="18"/>
              </w:rPr>
              <w:t>102</w:t>
            </w:r>
          </w:p>
        </w:tc>
        <w:tc>
          <w:tcPr>
            <w:tcW w:w="1025" w:type="dxa"/>
            <w:shd w:val="clear" w:color="auto" w:fill="auto"/>
            <w:noWrap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31AA6">
              <w:rPr>
                <w:sz w:val="18"/>
              </w:rPr>
              <w:t>103</w:t>
            </w:r>
          </w:p>
        </w:tc>
        <w:tc>
          <w:tcPr>
            <w:tcW w:w="1158" w:type="dxa"/>
            <w:shd w:val="clear" w:color="auto" w:fill="auto"/>
            <w:noWrap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31AA6">
              <w:rPr>
                <w:sz w:val="18"/>
              </w:rPr>
              <w:t>92</w:t>
            </w:r>
          </w:p>
        </w:tc>
        <w:tc>
          <w:tcPr>
            <w:tcW w:w="1025" w:type="dxa"/>
            <w:shd w:val="clear" w:color="auto" w:fill="auto"/>
            <w:noWrap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31AA6">
              <w:rPr>
                <w:sz w:val="18"/>
              </w:rPr>
              <w:t>97</w:t>
            </w:r>
          </w:p>
        </w:tc>
      </w:tr>
      <w:tr w:rsidR="000A2967" w:rsidRPr="00331AA6" w:rsidTr="00575225">
        <w:tc>
          <w:tcPr>
            <w:tcW w:w="698" w:type="dxa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331AA6">
              <w:rPr>
                <w:sz w:val="18"/>
              </w:rPr>
              <w:t>2019</w:t>
            </w:r>
          </w:p>
        </w:tc>
        <w:tc>
          <w:tcPr>
            <w:tcW w:w="102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31AA6">
              <w:rPr>
                <w:sz w:val="18"/>
              </w:rPr>
              <w:t>108</w:t>
            </w:r>
          </w:p>
        </w:tc>
        <w:tc>
          <w:tcPr>
            <w:tcW w:w="1157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31AA6">
              <w:rPr>
                <w:sz w:val="18"/>
              </w:rPr>
              <w:t>111</w:t>
            </w:r>
          </w:p>
        </w:tc>
        <w:tc>
          <w:tcPr>
            <w:tcW w:w="102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31AA6">
              <w:rPr>
                <w:sz w:val="18"/>
              </w:rPr>
              <w:t>109</w:t>
            </w:r>
          </w:p>
        </w:tc>
        <w:tc>
          <w:tcPr>
            <w:tcW w:w="102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31AA6">
              <w:rPr>
                <w:sz w:val="18"/>
              </w:rPr>
              <w:t>101</w:t>
            </w:r>
          </w:p>
        </w:tc>
        <w:tc>
          <w:tcPr>
            <w:tcW w:w="115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31AA6">
              <w:rPr>
                <w:sz w:val="18"/>
              </w:rPr>
              <w:t>104</w:t>
            </w:r>
          </w:p>
        </w:tc>
        <w:tc>
          <w:tcPr>
            <w:tcW w:w="1025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331AA6" w:rsidRDefault="000A2967" w:rsidP="00331AA6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31AA6">
              <w:rPr>
                <w:sz w:val="18"/>
              </w:rPr>
              <w:t>102</w:t>
            </w:r>
          </w:p>
        </w:tc>
      </w:tr>
    </w:tbl>
    <w:p w:rsidR="000A2967" w:rsidRPr="00A413B4" w:rsidRDefault="000A2967" w:rsidP="003B747E">
      <w:pPr>
        <w:pStyle w:val="H23G"/>
      </w:pPr>
      <w:r w:rsidRPr="00A413B4">
        <w:lastRenderedPageBreak/>
        <w:tab/>
      </w:r>
      <w:r w:rsidRPr="00A413B4">
        <w:tab/>
        <w:t>Senior</w:t>
      </w:r>
      <w:r w:rsidR="00470EBF">
        <w:t xml:space="preserve"> </w:t>
      </w:r>
      <w:r w:rsidRPr="00A413B4">
        <w:t>Secondary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Enrolment</w:t>
      </w:r>
      <w:r w:rsidR="00470EBF">
        <w:t xml:space="preserve"> </w:t>
      </w:r>
      <w:r w:rsidRPr="00A413B4">
        <w:t>Rates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Gender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Years</w:t>
      </w:r>
      <w:r w:rsidR="00470EBF">
        <w:t xml:space="preserve"> </w:t>
      </w:r>
      <w:r w:rsidRPr="00A413B4">
        <w:t>2014</w:t>
      </w:r>
      <w:r w:rsidR="000B3C22">
        <w:t>–</w:t>
      </w:r>
      <w:r w:rsidRPr="00A413B4">
        <w:t>2019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1063"/>
        <w:gridCol w:w="1198"/>
        <w:gridCol w:w="1062"/>
        <w:gridCol w:w="1062"/>
        <w:gridCol w:w="1200"/>
        <w:gridCol w:w="1062"/>
      </w:tblGrid>
      <w:tr w:rsidR="000A2967" w:rsidRPr="00575225" w:rsidTr="00F67D41">
        <w:trPr>
          <w:tblHeader/>
        </w:trPr>
        <w:tc>
          <w:tcPr>
            <w:tcW w:w="723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75225" w:rsidRDefault="000A2967" w:rsidP="003B747E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575225">
              <w:rPr>
                <w:i/>
                <w:sz w:val="16"/>
              </w:rPr>
              <w:t>Year</w:t>
            </w:r>
          </w:p>
        </w:tc>
        <w:tc>
          <w:tcPr>
            <w:tcW w:w="3323" w:type="dxa"/>
            <w:gridSpan w:val="3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0A2967" w:rsidRPr="00575225" w:rsidRDefault="000A2967" w:rsidP="00610AB2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575225">
              <w:rPr>
                <w:i/>
                <w:sz w:val="16"/>
              </w:rPr>
              <w:t>Gross</w:t>
            </w:r>
            <w:r w:rsidR="00470EBF" w:rsidRPr="00575225">
              <w:rPr>
                <w:i/>
                <w:sz w:val="16"/>
              </w:rPr>
              <w:t xml:space="preserve"> </w:t>
            </w:r>
            <w:r w:rsidRPr="00575225">
              <w:rPr>
                <w:i/>
                <w:sz w:val="16"/>
              </w:rPr>
              <w:t>Enrolment</w:t>
            </w:r>
            <w:r w:rsidR="00470EBF" w:rsidRPr="00575225">
              <w:rPr>
                <w:i/>
                <w:sz w:val="16"/>
              </w:rPr>
              <w:t xml:space="preserve"> </w:t>
            </w:r>
            <w:r w:rsidRPr="00575225">
              <w:rPr>
                <w:i/>
                <w:sz w:val="16"/>
              </w:rPr>
              <w:t>(%)</w:t>
            </w:r>
          </w:p>
        </w:tc>
        <w:tc>
          <w:tcPr>
            <w:tcW w:w="3324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575225" w:rsidRDefault="000A2967" w:rsidP="00610AB2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575225">
              <w:rPr>
                <w:i/>
                <w:sz w:val="16"/>
              </w:rPr>
              <w:t>Net</w:t>
            </w:r>
            <w:r w:rsidR="00470EBF" w:rsidRPr="00575225">
              <w:rPr>
                <w:i/>
                <w:sz w:val="16"/>
              </w:rPr>
              <w:t xml:space="preserve"> </w:t>
            </w:r>
            <w:r w:rsidRPr="00575225">
              <w:rPr>
                <w:i/>
                <w:sz w:val="16"/>
              </w:rPr>
              <w:t>Enrolment</w:t>
            </w:r>
            <w:r w:rsidR="00470EBF" w:rsidRPr="00575225">
              <w:rPr>
                <w:i/>
                <w:sz w:val="16"/>
              </w:rPr>
              <w:t xml:space="preserve"> </w:t>
            </w:r>
            <w:r w:rsidRPr="00575225">
              <w:rPr>
                <w:i/>
                <w:sz w:val="16"/>
              </w:rPr>
              <w:t>(%)</w:t>
            </w:r>
          </w:p>
        </w:tc>
      </w:tr>
      <w:tr w:rsidR="000A2967" w:rsidRPr="00575225" w:rsidTr="00F67D41">
        <w:trPr>
          <w:tblHeader/>
        </w:trPr>
        <w:tc>
          <w:tcPr>
            <w:tcW w:w="723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575225" w:rsidRDefault="000A2967" w:rsidP="003B747E">
            <w:pPr>
              <w:pStyle w:val="SingleTxtG"/>
              <w:keepNext/>
              <w:keepLines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3B747E" w:rsidRDefault="000A2967" w:rsidP="003B747E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B747E">
              <w:rPr>
                <w:i/>
                <w:sz w:val="16"/>
              </w:rPr>
              <w:t>Male</w:t>
            </w:r>
          </w:p>
        </w:tc>
        <w:tc>
          <w:tcPr>
            <w:tcW w:w="11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3B747E" w:rsidRDefault="000A2967" w:rsidP="003B747E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B747E">
              <w:rPr>
                <w:i/>
                <w:sz w:val="16"/>
              </w:rPr>
              <w:t>Female</w:t>
            </w:r>
          </w:p>
        </w:tc>
        <w:tc>
          <w:tcPr>
            <w:tcW w:w="1062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:rsidR="000A2967" w:rsidRPr="003B747E" w:rsidRDefault="000A2967" w:rsidP="003B747E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B747E">
              <w:rPr>
                <w:i/>
                <w:sz w:val="16"/>
              </w:rPr>
              <w:t>Total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3B747E" w:rsidRDefault="000A2967" w:rsidP="003B747E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B747E">
              <w:rPr>
                <w:i/>
                <w:sz w:val="16"/>
              </w:rPr>
              <w:t>Male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3B747E" w:rsidRDefault="000A2967" w:rsidP="003B747E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B747E">
              <w:rPr>
                <w:i/>
                <w:sz w:val="16"/>
              </w:rPr>
              <w:t>Female</w:t>
            </w:r>
          </w:p>
        </w:tc>
        <w:tc>
          <w:tcPr>
            <w:tcW w:w="10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3B747E" w:rsidRDefault="000A2967" w:rsidP="003B747E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B747E">
              <w:rPr>
                <w:i/>
                <w:sz w:val="16"/>
              </w:rPr>
              <w:t>Total</w:t>
            </w:r>
          </w:p>
        </w:tc>
      </w:tr>
      <w:tr w:rsidR="000A2967" w:rsidRPr="00575225" w:rsidTr="00610AB2">
        <w:tc>
          <w:tcPr>
            <w:tcW w:w="723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0A2967" w:rsidRPr="00575225" w:rsidRDefault="000A2967" w:rsidP="003B747E">
            <w:pPr>
              <w:pStyle w:val="SingleTxtG"/>
              <w:keepNext/>
              <w:keepLines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75225">
              <w:rPr>
                <w:sz w:val="18"/>
              </w:rPr>
              <w:t>2017</w:t>
            </w:r>
          </w:p>
        </w:tc>
        <w:tc>
          <w:tcPr>
            <w:tcW w:w="1063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75225" w:rsidRDefault="000A2967" w:rsidP="003B747E">
            <w:pPr>
              <w:pStyle w:val="SingleTxtG"/>
              <w:keepNext/>
              <w:keepLines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75225">
              <w:rPr>
                <w:sz w:val="18"/>
              </w:rPr>
              <w:t>63</w:t>
            </w:r>
          </w:p>
        </w:tc>
        <w:tc>
          <w:tcPr>
            <w:tcW w:w="119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75225" w:rsidRDefault="000A2967" w:rsidP="003B747E">
            <w:pPr>
              <w:pStyle w:val="SingleTxtG"/>
              <w:keepNext/>
              <w:keepLines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75225">
              <w:rPr>
                <w:sz w:val="18"/>
              </w:rPr>
              <w:t>76</w:t>
            </w:r>
          </w:p>
        </w:tc>
        <w:tc>
          <w:tcPr>
            <w:tcW w:w="106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75225" w:rsidRDefault="000A2967" w:rsidP="003B747E">
            <w:pPr>
              <w:pStyle w:val="SingleTxtG"/>
              <w:keepNext/>
              <w:keepLines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75225">
              <w:rPr>
                <w:sz w:val="18"/>
              </w:rPr>
              <w:t>69</w:t>
            </w:r>
          </w:p>
        </w:tc>
        <w:tc>
          <w:tcPr>
            <w:tcW w:w="106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75225" w:rsidRDefault="000A2967" w:rsidP="003B747E">
            <w:pPr>
              <w:pStyle w:val="SingleTxtG"/>
              <w:keepNext/>
              <w:keepLines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75225">
              <w:rPr>
                <w:sz w:val="18"/>
              </w:rPr>
              <w:t>58</w:t>
            </w:r>
          </w:p>
        </w:tc>
        <w:tc>
          <w:tcPr>
            <w:tcW w:w="120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75225" w:rsidRDefault="000A2967" w:rsidP="003B747E">
            <w:pPr>
              <w:pStyle w:val="SingleTxtG"/>
              <w:keepNext/>
              <w:keepLines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75225">
              <w:rPr>
                <w:sz w:val="18"/>
              </w:rPr>
              <w:t>69</w:t>
            </w:r>
          </w:p>
        </w:tc>
        <w:tc>
          <w:tcPr>
            <w:tcW w:w="106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75225" w:rsidRDefault="000A2967" w:rsidP="003B747E">
            <w:pPr>
              <w:pStyle w:val="SingleTxtG"/>
              <w:keepNext/>
              <w:keepLines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75225">
              <w:rPr>
                <w:sz w:val="18"/>
              </w:rPr>
              <w:t>63</w:t>
            </w:r>
          </w:p>
        </w:tc>
      </w:tr>
      <w:tr w:rsidR="000A2967" w:rsidRPr="00575225" w:rsidTr="00575225">
        <w:tc>
          <w:tcPr>
            <w:tcW w:w="723" w:type="dxa"/>
            <w:shd w:val="clear" w:color="auto" w:fill="auto"/>
            <w:noWrap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75225">
              <w:rPr>
                <w:sz w:val="18"/>
              </w:rPr>
              <w:t>2018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75225">
              <w:rPr>
                <w:sz w:val="18"/>
              </w:rPr>
              <w:t>64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75225">
              <w:rPr>
                <w:sz w:val="18"/>
              </w:rPr>
              <w:t>79</w:t>
            </w:r>
          </w:p>
        </w:tc>
        <w:tc>
          <w:tcPr>
            <w:tcW w:w="1062" w:type="dxa"/>
            <w:shd w:val="clear" w:color="auto" w:fill="auto"/>
            <w:noWrap/>
            <w:vAlign w:val="bottom"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75225">
              <w:rPr>
                <w:sz w:val="18"/>
              </w:rPr>
              <w:t>72</w:t>
            </w:r>
          </w:p>
        </w:tc>
        <w:tc>
          <w:tcPr>
            <w:tcW w:w="1062" w:type="dxa"/>
            <w:shd w:val="clear" w:color="auto" w:fill="auto"/>
            <w:noWrap/>
            <w:vAlign w:val="bottom"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75225">
              <w:rPr>
                <w:sz w:val="18"/>
              </w:rPr>
              <w:t>58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75225">
              <w:rPr>
                <w:sz w:val="18"/>
              </w:rPr>
              <w:t>72</w:t>
            </w:r>
          </w:p>
        </w:tc>
        <w:tc>
          <w:tcPr>
            <w:tcW w:w="1062" w:type="dxa"/>
            <w:shd w:val="clear" w:color="auto" w:fill="auto"/>
            <w:noWrap/>
            <w:vAlign w:val="bottom"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75225">
              <w:rPr>
                <w:sz w:val="18"/>
              </w:rPr>
              <w:t>65</w:t>
            </w:r>
          </w:p>
        </w:tc>
      </w:tr>
      <w:tr w:rsidR="000A2967" w:rsidRPr="00575225" w:rsidTr="00610AB2">
        <w:tc>
          <w:tcPr>
            <w:tcW w:w="723" w:type="dxa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75225">
              <w:rPr>
                <w:sz w:val="18"/>
              </w:rPr>
              <w:t>2019</w:t>
            </w:r>
          </w:p>
        </w:tc>
        <w:tc>
          <w:tcPr>
            <w:tcW w:w="1063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75225">
              <w:rPr>
                <w:sz w:val="18"/>
              </w:rPr>
              <w:t>79</w:t>
            </w:r>
          </w:p>
        </w:tc>
        <w:tc>
          <w:tcPr>
            <w:tcW w:w="119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75225">
              <w:rPr>
                <w:sz w:val="18"/>
              </w:rPr>
              <w:t>85</w:t>
            </w:r>
          </w:p>
        </w:tc>
        <w:tc>
          <w:tcPr>
            <w:tcW w:w="106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75225">
              <w:rPr>
                <w:sz w:val="18"/>
              </w:rPr>
              <w:t>82</w:t>
            </w:r>
          </w:p>
        </w:tc>
        <w:tc>
          <w:tcPr>
            <w:tcW w:w="106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75225">
              <w:rPr>
                <w:sz w:val="18"/>
              </w:rPr>
              <w:t>72</w:t>
            </w:r>
          </w:p>
        </w:tc>
        <w:tc>
          <w:tcPr>
            <w:tcW w:w="120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75225">
              <w:rPr>
                <w:sz w:val="18"/>
              </w:rPr>
              <w:t>76</w:t>
            </w:r>
          </w:p>
        </w:tc>
        <w:tc>
          <w:tcPr>
            <w:tcW w:w="1062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575225" w:rsidRDefault="000A2967" w:rsidP="0057522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75225">
              <w:rPr>
                <w:sz w:val="18"/>
              </w:rPr>
              <w:t>74</w:t>
            </w:r>
          </w:p>
        </w:tc>
      </w:tr>
    </w:tbl>
    <w:p w:rsidR="000A2967" w:rsidRPr="00A413B4" w:rsidRDefault="000A2967" w:rsidP="00071A54">
      <w:pPr>
        <w:pStyle w:val="H23G"/>
      </w:pPr>
      <w:r w:rsidRPr="00A413B4">
        <w:tab/>
      </w:r>
      <w:r w:rsidRPr="00A413B4">
        <w:tab/>
        <w:t>Total</w:t>
      </w:r>
      <w:r w:rsidR="00470EBF">
        <w:t xml:space="preserve"> </w:t>
      </w:r>
      <w:r w:rsidRPr="00A413B4">
        <w:t>Secondary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Enrolment</w:t>
      </w:r>
      <w:r w:rsidR="00470EBF">
        <w:t xml:space="preserve"> </w:t>
      </w:r>
      <w:r w:rsidRPr="00A413B4">
        <w:t>Rates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Gender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Years</w:t>
      </w:r>
      <w:r w:rsidR="00470EBF">
        <w:t xml:space="preserve"> </w:t>
      </w:r>
      <w:r w:rsidRPr="00A413B4">
        <w:t>2014</w:t>
      </w:r>
      <w:r w:rsidR="00470EBF">
        <w:t xml:space="preserve"> </w:t>
      </w:r>
      <w:r w:rsidRPr="00A413B4">
        <w:t>–</w:t>
      </w:r>
      <w:r w:rsidR="00470EBF">
        <w:t xml:space="preserve"> </w:t>
      </w:r>
      <w:r w:rsidRPr="00A413B4">
        <w:t>2019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1063"/>
        <w:gridCol w:w="1208"/>
        <w:gridCol w:w="1063"/>
        <w:gridCol w:w="1064"/>
        <w:gridCol w:w="1208"/>
        <w:gridCol w:w="1062"/>
      </w:tblGrid>
      <w:tr w:rsidR="000A2967" w:rsidRPr="00F67D41" w:rsidTr="00F67D41">
        <w:trPr>
          <w:tblHeader/>
        </w:trPr>
        <w:tc>
          <w:tcPr>
            <w:tcW w:w="727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F67D41">
              <w:rPr>
                <w:i/>
                <w:sz w:val="16"/>
              </w:rPr>
              <w:t>Year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F67D41">
              <w:rPr>
                <w:i/>
                <w:sz w:val="16"/>
              </w:rPr>
              <w:t>Gross</w:t>
            </w:r>
            <w:r w:rsidR="00470EBF" w:rsidRPr="00F67D41">
              <w:rPr>
                <w:i/>
                <w:sz w:val="16"/>
              </w:rPr>
              <w:t xml:space="preserve"> </w:t>
            </w:r>
            <w:r w:rsidRPr="00F67D41">
              <w:rPr>
                <w:i/>
                <w:sz w:val="16"/>
              </w:rPr>
              <w:t>Enrolment</w:t>
            </w:r>
            <w:r w:rsidR="00470EBF" w:rsidRPr="00F67D41">
              <w:rPr>
                <w:i/>
                <w:sz w:val="16"/>
              </w:rPr>
              <w:t xml:space="preserve"> </w:t>
            </w:r>
            <w:r w:rsidRPr="00F67D41">
              <w:rPr>
                <w:i/>
                <w:sz w:val="16"/>
              </w:rPr>
              <w:t>(%)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F67D41">
              <w:rPr>
                <w:i/>
                <w:sz w:val="16"/>
              </w:rPr>
              <w:t>Net</w:t>
            </w:r>
            <w:r w:rsidR="00470EBF" w:rsidRPr="00F67D41">
              <w:rPr>
                <w:i/>
                <w:sz w:val="16"/>
              </w:rPr>
              <w:t xml:space="preserve"> </w:t>
            </w:r>
            <w:r w:rsidRPr="00F67D41">
              <w:rPr>
                <w:i/>
                <w:sz w:val="16"/>
              </w:rPr>
              <w:t>Enrolment</w:t>
            </w:r>
            <w:r w:rsidR="00470EBF" w:rsidRPr="00F67D41">
              <w:rPr>
                <w:i/>
                <w:sz w:val="16"/>
              </w:rPr>
              <w:t xml:space="preserve"> </w:t>
            </w:r>
            <w:r w:rsidRPr="00F67D41">
              <w:rPr>
                <w:i/>
                <w:sz w:val="16"/>
              </w:rPr>
              <w:t>(%)</w:t>
            </w:r>
          </w:p>
        </w:tc>
      </w:tr>
      <w:tr w:rsidR="000A2967" w:rsidRPr="00F67D41" w:rsidTr="00F67D41">
        <w:trPr>
          <w:tblHeader/>
        </w:trPr>
        <w:tc>
          <w:tcPr>
            <w:tcW w:w="727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1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F67D41" w:rsidRDefault="000A2967" w:rsidP="00F67D41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F67D41">
              <w:rPr>
                <w:i/>
                <w:sz w:val="16"/>
              </w:rPr>
              <w:t>Male</w:t>
            </w:r>
          </w:p>
        </w:tc>
        <w:tc>
          <w:tcPr>
            <w:tcW w:w="12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F67D41" w:rsidRDefault="000A2967" w:rsidP="00F67D41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F67D41">
              <w:rPr>
                <w:i/>
                <w:sz w:val="16"/>
              </w:rPr>
              <w:t>Female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:rsidR="000A2967" w:rsidRPr="00F67D41" w:rsidRDefault="000A2967" w:rsidP="00F67D41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F67D41">
              <w:rPr>
                <w:i/>
                <w:sz w:val="16"/>
              </w:rPr>
              <w:t>Total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F67D41" w:rsidRDefault="000A2967" w:rsidP="00F67D41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F67D41">
              <w:rPr>
                <w:i/>
                <w:sz w:val="16"/>
              </w:rPr>
              <w:t>Male</w:t>
            </w:r>
          </w:p>
        </w:tc>
        <w:tc>
          <w:tcPr>
            <w:tcW w:w="12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F67D41" w:rsidRDefault="000A2967" w:rsidP="00F67D41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F67D41">
              <w:rPr>
                <w:i/>
                <w:sz w:val="16"/>
              </w:rPr>
              <w:t>Female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F67D41" w:rsidRDefault="000A2967" w:rsidP="00F67D41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F67D41">
              <w:rPr>
                <w:i/>
                <w:sz w:val="16"/>
              </w:rPr>
              <w:t>Total</w:t>
            </w:r>
          </w:p>
        </w:tc>
      </w:tr>
      <w:tr w:rsidR="000A2967" w:rsidRPr="00F67D41" w:rsidTr="00F67D41">
        <w:tc>
          <w:tcPr>
            <w:tcW w:w="727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67D41">
              <w:rPr>
                <w:sz w:val="18"/>
              </w:rPr>
              <w:t>2017</w:t>
            </w:r>
          </w:p>
        </w:tc>
        <w:tc>
          <w:tcPr>
            <w:tcW w:w="110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67D41">
              <w:rPr>
                <w:sz w:val="18"/>
              </w:rPr>
              <w:t>86</w:t>
            </w:r>
          </w:p>
        </w:tc>
        <w:tc>
          <w:tcPr>
            <w:tcW w:w="125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67D41">
              <w:rPr>
                <w:sz w:val="18"/>
              </w:rPr>
              <w:t>88</w:t>
            </w:r>
          </w:p>
        </w:tc>
        <w:tc>
          <w:tcPr>
            <w:tcW w:w="109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67D41">
              <w:rPr>
                <w:sz w:val="18"/>
              </w:rPr>
              <w:t>87</w:t>
            </w:r>
          </w:p>
        </w:tc>
        <w:tc>
          <w:tcPr>
            <w:tcW w:w="110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67D41">
              <w:rPr>
                <w:sz w:val="18"/>
              </w:rPr>
              <w:t>80</w:t>
            </w:r>
          </w:p>
        </w:tc>
        <w:tc>
          <w:tcPr>
            <w:tcW w:w="125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67D41">
              <w:rPr>
                <w:sz w:val="18"/>
              </w:rPr>
              <w:t>81</w:t>
            </w:r>
          </w:p>
        </w:tc>
        <w:tc>
          <w:tcPr>
            <w:tcW w:w="109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67D41">
              <w:rPr>
                <w:sz w:val="18"/>
              </w:rPr>
              <w:t>81</w:t>
            </w:r>
          </w:p>
        </w:tc>
      </w:tr>
      <w:tr w:rsidR="000A2967" w:rsidRPr="00F67D41" w:rsidTr="00F67D41">
        <w:tc>
          <w:tcPr>
            <w:tcW w:w="727" w:type="dxa"/>
            <w:shd w:val="clear" w:color="auto" w:fill="auto"/>
            <w:noWrap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67D41">
              <w:rPr>
                <w:sz w:val="18"/>
              </w:rPr>
              <w:t>2018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67D41">
              <w:rPr>
                <w:sz w:val="18"/>
              </w:rPr>
              <w:t>88</w:t>
            </w:r>
          </w:p>
        </w:tc>
        <w:tc>
          <w:tcPr>
            <w:tcW w:w="1251" w:type="dxa"/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67D41">
              <w:rPr>
                <w:sz w:val="18"/>
              </w:rPr>
              <w:t>90</w:t>
            </w:r>
          </w:p>
        </w:tc>
        <w:tc>
          <w:tcPr>
            <w:tcW w:w="1099" w:type="dxa"/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67D41">
              <w:rPr>
                <w:sz w:val="18"/>
              </w:rPr>
              <w:t>89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67D41">
              <w:rPr>
                <w:sz w:val="18"/>
              </w:rPr>
              <w:t>83</w:t>
            </w:r>
          </w:p>
        </w:tc>
        <w:tc>
          <w:tcPr>
            <w:tcW w:w="1251" w:type="dxa"/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67D41">
              <w:rPr>
                <w:sz w:val="18"/>
              </w:rPr>
              <w:t>84</w:t>
            </w:r>
          </w:p>
        </w:tc>
        <w:tc>
          <w:tcPr>
            <w:tcW w:w="1099" w:type="dxa"/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67D41">
              <w:rPr>
                <w:sz w:val="18"/>
              </w:rPr>
              <w:t>83</w:t>
            </w:r>
          </w:p>
        </w:tc>
      </w:tr>
      <w:tr w:rsidR="000A2967" w:rsidRPr="00F67D41" w:rsidTr="00F67D41">
        <w:tc>
          <w:tcPr>
            <w:tcW w:w="727" w:type="dxa"/>
            <w:shd w:val="clear" w:color="auto" w:fill="auto"/>
            <w:noWrap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67D41">
              <w:rPr>
                <w:sz w:val="18"/>
              </w:rPr>
              <w:t>2019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67D41">
              <w:rPr>
                <w:sz w:val="18"/>
              </w:rPr>
              <w:t>96</w:t>
            </w:r>
          </w:p>
        </w:tc>
        <w:tc>
          <w:tcPr>
            <w:tcW w:w="1251" w:type="dxa"/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67D41">
              <w:rPr>
                <w:sz w:val="18"/>
              </w:rPr>
              <w:t>100</w:t>
            </w:r>
          </w:p>
        </w:tc>
        <w:tc>
          <w:tcPr>
            <w:tcW w:w="1099" w:type="dxa"/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67D41">
              <w:rPr>
                <w:sz w:val="18"/>
              </w:rPr>
              <w:t>98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67D41">
              <w:rPr>
                <w:sz w:val="18"/>
              </w:rPr>
              <w:t>89</w:t>
            </w:r>
          </w:p>
        </w:tc>
        <w:tc>
          <w:tcPr>
            <w:tcW w:w="1251" w:type="dxa"/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67D41">
              <w:rPr>
                <w:sz w:val="18"/>
              </w:rPr>
              <w:t>93</w:t>
            </w:r>
          </w:p>
        </w:tc>
        <w:tc>
          <w:tcPr>
            <w:tcW w:w="1099" w:type="dxa"/>
            <w:shd w:val="clear" w:color="auto" w:fill="auto"/>
            <w:noWrap/>
            <w:vAlign w:val="bottom"/>
            <w:hideMark/>
          </w:tcPr>
          <w:p w:rsidR="000A2967" w:rsidRPr="00F67D41" w:rsidRDefault="000A2967" w:rsidP="00F67D4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67D41">
              <w:rPr>
                <w:sz w:val="18"/>
              </w:rPr>
              <w:t>91</w:t>
            </w:r>
          </w:p>
        </w:tc>
      </w:tr>
    </w:tbl>
    <w:p w:rsidR="000A2967" w:rsidRPr="00A413B4" w:rsidRDefault="000A2967" w:rsidP="00B7257E">
      <w:pPr>
        <w:pStyle w:val="H1G"/>
      </w:pPr>
      <w:r w:rsidRPr="00A413B4">
        <w:tab/>
        <w:t>AD.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15</w:t>
      </w:r>
      <w:r w:rsidR="00470EBF">
        <w:t xml:space="preserve"> </w:t>
      </w:r>
      <w:r w:rsidRPr="00A413B4">
        <w:t>(d)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72.</w:t>
      </w:r>
      <w:r w:rsidRPr="00A413B4">
        <w:tab/>
        <w:t>The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provides</w:t>
      </w:r>
      <w:r w:rsidR="00470EBF">
        <w:t xml:space="preserve"> </w:t>
      </w:r>
      <w:r w:rsidRPr="00A413B4">
        <w:t>an</w:t>
      </w:r>
      <w:r w:rsidR="00470EBF">
        <w:t xml:space="preserve"> </w:t>
      </w:r>
      <w:r w:rsidRPr="00A413B4">
        <w:t>inclusive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system;</w:t>
      </w:r>
      <w:r w:rsidR="00470EBF">
        <w:t xml:space="preserve"> </w:t>
      </w:r>
      <w:r w:rsidRPr="00A413B4">
        <w:t>therefore,</w:t>
      </w:r>
      <w:r w:rsidR="00470EBF">
        <w:t xml:space="preserve"> </w:t>
      </w:r>
      <w:r w:rsidRPr="00A413B4">
        <w:t>no</w:t>
      </w:r>
      <w:r w:rsidR="00470EBF">
        <w:t xml:space="preserve"> </w:t>
      </w:r>
      <w:r w:rsidRPr="00A413B4">
        <w:t>special</w:t>
      </w:r>
      <w:r w:rsidR="00470EBF">
        <w:t xml:space="preserve"> </w:t>
      </w:r>
      <w:r w:rsidRPr="00A413B4">
        <w:t>schools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operation.</w:t>
      </w:r>
    </w:p>
    <w:p w:rsidR="000A2967" w:rsidRPr="00A413B4" w:rsidRDefault="000A2967" w:rsidP="00C26914">
      <w:pPr>
        <w:pStyle w:val="SingleTxtG"/>
      </w:pPr>
      <w:r w:rsidRPr="00A413B4">
        <w:rPr>
          <w:noProof/>
          <w:lang w:val="en-US"/>
        </w:rPr>
        <w:lastRenderedPageBreak/>
        <w:drawing>
          <wp:inline distT="0" distB="0" distL="0" distR="0" wp14:anchorId="062364CC" wp14:editId="16DE8B0E">
            <wp:extent cx="4761781" cy="5622290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083" cy="5691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967" w:rsidRPr="00A413B4" w:rsidRDefault="000A2967" w:rsidP="00B7257E">
      <w:pPr>
        <w:pStyle w:val="H23G"/>
      </w:pPr>
      <w:r w:rsidRPr="00A413B4">
        <w:tab/>
      </w:r>
      <w:r w:rsidRPr="00A413B4">
        <w:tab/>
        <w:t>2019</w:t>
      </w:r>
      <w:r w:rsidR="00470EBF">
        <w:t xml:space="preserve"> </w:t>
      </w:r>
      <w:r w:rsidRPr="00A413B4">
        <w:t>Student</w:t>
      </w:r>
      <w:r w:rsidR="00470EBF">
        <w:t xml:space="preserve"> </w:t>
      </w:r>
      <w:r w:rsidRPr="00A413B4">
        <w:t>Learning</w:t>
      </w:r>
      <w:r w:rsidR="00470EBF">
        <w:t xml:space="preserve"> </w:t>
      </w:r>
      <w:r w:rsidRPr="00A413B4">
        <w:t>needs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1226"/>
        <w:gridCol w:w="1226"/>
        <w:gridCol w:w="1226"/>
        <w:gridCol w:w="1227"/>
        <w:gridCol w:w="1189"/>
      </w:tblGrid>
      <w:tr w:rsidR="000A2967" w:rsidRPr="00B7257E" w:rsidTr="00C55ADC">
        <w:trPr>
          <w:tblHeader/>
        </w:trPr>
        <w:tc>
          <w:tcPr>
            <w:tcW w:w="1276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B7257E">
              <w:rPr>
                <w:i/>
                <w:sz w:val="16"/>
              </w:rPr>
              <w:t>Year</w:t>
            </w:r>
            <w:r w:rsidR="00470EBF" w:rsidRPr="00B7257E">
              <w:rPr>
                <w:i/>
                <w:sz w:val="16"/>
              </w:rPr>
              <w:t xml:space="preserve"> </w:t>
            </w:r>
            <w:r w:rsidRPr="00B7257E">
              <w:rPr>
                <w:i/>
                <w:sz w:val="16"/>
              </w:rPr>
              <w:t>Level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B7257E">
              <w:rPr>
                <w:i/>
                <w:sz w:val="16"/>
              </w:rPr>
              <w:t>Student</w:t>
            </w:r>
            <w:r w:rsidR="00470EBF" w:rsidRPr="00B7257E">
              <w:rPr>
                <w:i/>
                <w:sz w:val="16"/>
              </w:rPr>
              <w:t xml:space="preserve"> </w:t>
            </w:r>
            <w:r w:rsidRPr="00B7257E">
              <w:rPr>
                <w:i/>
                <w:sz w:val="16"/>
              </w:rPr>
              <w:t>Needs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7257E">
              <w:rPr>
                <w:i/>
                <w:sz w:val="16"/>
              </w:rPr>
              <w:t>Grand</w:t>
            </w:r>
            <w:r w:rsidR="00470EBF" w:rsidRPr="00B7257E">
              <w:rPr>
                <w:i/>
                <w:sz w:val="16"/>
              </w:rPr>
              <w:t xml:space="preserve"> </w:t>
            </w:r>
            <w:r w:rsidRPr="00B7257E">
              <w:rPr>
                <w:i/>
                <w:sz w:val="16"/>
              </w:rPr>
              <w:t>Total</w:t>
            </w:r>
          </w:p>
        </w:tc>
      </w:tr>
      <w:tr w:rsidR="000A2967" w:rsidRPr="00B7257E" w:rsidTr="00047BA4">
        <w:trPr>
          <w:tblHeader/>
        </w:trPr>
        <w:tc>
          <w:tcPr>
            <w:tcW w:w="1276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2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7257E">
              <w:rPr>
                <w:i/>
                <w:sz w:val="16"/>
              </w:rPr>
              <w:t>Physical</w:t>
            </w:r>
          </w:p>
        </w:tc>
        <w:tc>
          <w:tcPr>
            <w:tcW w:w="12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7257E">
              <w:rPr>
                <w:i/>
                <w:sz w:val="16"/>
              </w:rPr>
              <w:t>Learning</w:t>
            </w:r>
          </w:p>
        </w:tc>
        <w:tc>
          <w:tcPr>
            <w:tcW w:w="12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7257E">
              <w:rPr>
                <w:i/>
                <w:sz w:val="16"/>
              </w:rPr>
              <w:t>Multiple</w:t>
            </w:r>
          </w:p>
        </w:tc>
        <w:tc>
          <w:tcPr>
            <w:tcW w:w="12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7257E">
              <w:rPr>
                <w:i/>
                <w:sz w:val="16"/>
              </w:rPr>
              <w:t>Medical</w:t>
            </w:r>
          </w:p>
        </w:tc>
        <w:tc>
          <w:tcPr>
            <w:tcW w:w="1189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</w:tr>
      <w:tr w:rsidR="000A2967" w:rsidRPr="00B7257E" w:rsidTr="00047BA4"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7257E">
              <w:rPr>
                <w:sz w:val="18"/>
              </w:rPr>
              <w:t>ECE</w:t>
            </w:r>
          </w:p>
        </w:tc>
        <w:tc>
          <w:tcPr>
            <w:tcW w:w="122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3</w:t>
            </w:r>
          </w:p>
        </w:tc>
        <w:tc>
          <w:tcPr>
            <w:tcW w:w="122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</w:t>
            </w:r>
          </w:p>
        </w:tc>
        <w:tc>
          <w:tcPr>
            <w:tcW w:w="118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4</w:t>
            </w:r>
          </w:p>
        </w:tc>
      </w:tr>
      <w:tr w:rsidR="000A2967" w:rsidRPr="00B7257E" w:rsidTr="00047BA4">
        <w:tc>
          <w:tcPr>
            <w:tcW w:w="1276" w:type="dxa"/>
            <w:shd w:val="clear" w:color="auto" w:fill="auto"/>
            <w:noWrap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7257E">
              <w:rPr>
                <w:sz w:val="18"/>
              </w:rPr>
              <w:t>Year</w:t>
            </w:r>
            <w:r w:rsidR="00470EBF" w:rsidRPr="00B7257E">
              <w:rPr>
                <w:sz w:val="18"/>
              </w:rPr>
              <w:t xml:space="preserve"> </w:t>
            </w:r>
            <w:r w:rsidRPr="00B7257E">
              <w:rPr>
                <w:sz w:val="18"/>
              </w:rPr>
              <w:t>1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2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2</w:t>
            </w:r>
          </w:p>
        </w:tc>
      </w:tr>
      <w:tr w:rsidR="000A2967" w:rsidRPr="00B7257E" w:rsidTr="00047BA4">
        <w:tc>
          <w:tcPr>
            <w:tcW w:w="1276" w:type="dxa"/>
            <w:shd w:val="clear" w:color="auto" w:fill="auto"/>
            <w:noWrap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7257E">
              <w:rPr>
                <w:sz w:val="18"/>
              </w:rPr>
              <w:t>Year</w:t>
            </w:r>
            <w:r w:rsidR="00470EBF" w:rsidRPr="00B7257E">
              <w:rPr>
                <w:sz w:val="18"/>
              </w:rPr>
              <w:t xml:space="preserve"> </w:t>
            </w:r>
            <w:r w:rsidRPr="00B7257E">
              <w:rPr>
                <w:sz w:val="18"/>
              </w:rPr>
              <w:t>2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3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5</w:t>
            </w:r>
          </w:p>
        </w:tc>
      </w:tr>
      <w:tr w:rsidR="000A2967" w:rsidRPr="00B7257E" w:rsidTr="00047BA4">
        <w:tc>
          <w:tcPr>
            <w:tcW w:w="1276" w:type="dxa"/>
            <w:shd w:val="clear" w:color="auto" w:fill="auto"/>
            <w:noWrap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7257E">
              <w:rPr>
                <w:sz w:val="18"/>
              </w:rPr>
              <w:t>Year</w:t>
            </w:r>
            <w:r w:rsidR="00470EBF" w:rsidRPr="00B7257E">
              <w:rPr>
                <w:sz w:val="18"/>
              </w:rPr>
              <w:t xml:space="preserve"> </w:t>
            </w:r>
            <w:r w:rsidRPr="00B7257E">
              <w:rPr>
                <w:sz w:val="18"/>
              </w:rPr>
              <w:t>3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2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2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4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8</w:t>
            </w:r>
          </w:p>
        </w:tc>
      </w:tr>
      <w:tr w:rsidR="000A2967" w:rsidRPr="00B7257E" w:rsidTr="00047BA4">
        <w:tc>
          <w:tcPr>
            <w:tcW w:w="1276" w:type="dxa"/>
            <w:shd w:val="clear" w:color="auto" w:fill="auto"/>
            <w:noWrap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7257E">
              <w:rPr>
                <w:sz w:val="18"/>
              </w:rPr>
              <w:t>Year</w:t>
            </w:r>
            <w:r w:rsidR="00470EBF" w:rsidRPr="00B7257E">
              <w:rPr>
                <w:sz w:val="18"/>
              </w:rPr>
              <w:t xml:space="preserve"> </w:t>
            </w:r>
            <w:r w:rsidRPr="00B7257E">
              <w:rPr>
                <w:sz w:val="18"/>
              </w:rPr>
              <w:t>4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2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3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5</w:t>
            </w:r>
          </w:p>
        </w:tc>
      </w:tr>
      <w:tr w:rsidR="000A2967" w:rsidRPr="00B7257E" w:rsidTr="00047BA4">
        <w:tc>
          <w:tcPr>
            <w:tcW w:w="1276" w:type="dxa"/>
            <w:shd w:val="clear" w:color="auto" w:fill="auto"/>
            <w:noWrap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7257E">
              <w:rPr>
                <w:sz w:val="18"/>
              </w:rPr>
              <w:t>Year</w:t>
            </w:r>
            <w:r w:rsidR="00470EBF" w:rsidRPr="00B7257E">
              <w:rPr>
                <w:sz w:val="18"/>
              </w:rPr>
              <w:t xml:space="preserve"> </w:t>
            </w:r>
            <w:r w:rsidRPr="00B7257E">
              <w:rPr>
                <w:sz w:val="18"/>
              </w:rPr>
              <w:t>5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6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8</w:t>
            </w:r>
          </w:p>
        </w:tc>
      </w:tr>
      <w:tr w:rsidR="000A2967" w:rsidRPr="00B7257E" w:rsidTr="00047BA4">
        <w:tc>
          <w:tcPr>
            <w:tcW w:w="1276" w:type="dxa"/>
            <w:shd w:val="clear" w:color="auto" w:fill="auto"/>
            <w:noWrap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7257E">
              <w:rPr>
                <w:sz w:val="18"/>
              </w:rPr>
              <w:t>Year</w:t>
            </w:r>
            <w:r w:rsidR="00470EBF" w:rsidRPr="00B7257E">
              <w:rPr>
                <w:sz w:val="18"/>
              </w:rPr>
              <w:t xml:space="preserve"> </w:t>
            </w:r>
            <w:r w:rsidRPr="00B7257E">
              <w:rPr>
                <w:sz w:val="18"/>
              </w:rPr>
              <w:t>6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12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2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3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18</w:t>
            </w:r>
          </w:p>
        </w:tc>
      </w:tr>
      <w:tr w:rsidR="000A2967" w:rsidRPr="00B7257E" w:rsidTr="00047BA4">
        <w:tc>
          <w:tcPr>
            <w:tcW w:w="1276" w:type="dxa"/>
            <w:shd w:val="clear" w:color="auto" w:fill="auto"/>
            <w:noWrap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7257E">
              <w:rPr>
                <w:sz w:val="18"/>
              </w:rPr>
              <w:t>Year</w:t>
            </w:r>
            <w:r w:rsidR="00470EBF" w:rsidRPr="00B7257E">
              <w:rPr>
                <w:sz w:val="18"/>
              </w:rPr>
              <w:t xml:space="preserve"> </w:t>
            </w:r>
            <w:r w:rsidRPr="00B7257E">
              <w:rPr>
                <w:sz w:val="18"/>
              </w:rPr>
              <w:t>7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6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2</w:t>
            </w: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3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12</w:t>
            </w:r>
          </w:p>
        </w:tc>
      </w:tr>
      <w:tr w:rsidR="000A2967" w:rsidRPr="00B7257E" w:rsidTr="00047BA4">
        <w:tc>
          <w:tcPr>
            <w:tcW w:w="1276" w:type="dxa"/>
            <w:shd w:val="clear" w:color="auto" w:fill="auto"/>
            <w:noWrap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7257E">
              <w:rPr>
                <w:sz w:val="18"/>
              </w:rPr>
              <w:t>Year</w:t>
            </w:r>
            <w:r w:rsidR="00470EBF" w:rsidRPr="00B7257E">
              <w:rPr>
                <w:sz w:val="18"/>
              </w:rPr>
              <w:t xml:space="preserve"> </w:t>
            </w:r>
            <w:r w:rsidRPr="00B7257E">
              <w:rPr>
                <w:sz w:val="18"/>
              </w:rPr>
              <w:t>8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15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2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17</w:t>
            </w:r>
          </w:p>
        </w:tc>
      </w:tr>
      <w:tr w:rsidR="000A2967" w:rsidRPr="00B7257E" w:rsidTr="00047BA4">
        <w:tc>
          <w:tcPr>
            <w:tcW w:w="1276" w:type="dxa"/>
            <w:shd w:val="clear" w:color="auto" w:fill="auto"/>
            <w:noWrap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7257E">
              <w:rPr>
                <w:sz w:val="18"/>
              </w:rPr>
              <w:t>Year</w:t>
            </w:r>
            <w:r w:rsidR="00470EBF" w:rsidRPr="00B7257E">
              <w:rPr>
                <w:sz w:val="18"/>
              </w:rPr>
              <w:t xml:space="preserve"> </w:t>
            </w:r>
            <w:r w:rsidRPr="00B7257E">
              <w:rPr>
                <w:sz w:val="18"/>
              </w:rPr>
              <w:t>9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10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5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15</w:t>
            </w:r>
          </w:p>
        </w:tc>
      </w:tr>
      <w:tr w:rsidR="000A2967" w:rsidRPr="00B7257E" w:rsidTr="00047BA4">
        <w:tc>
          <w:tcPr>
            <w:tcW w:w="1276" w:type="dxa"/>
            <w:shd w:val="clear" w:color="auto" w:fill="auto"/>
            <w:noWrap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7257E">
              <w:rPr>
                <w:sz w:val="18"/>
              </w:rPr>
              <w:t>Year</w:t>
            </w:r>
            <w:r w:rsidR="00470EBF" w:rsidRPr="00B7257E">
              <w:rPr>
                <w:sz w:val="18"/>
              </w:rPr>
              <w:t xml:space="preserve"> </w:t>
            </w:r>
            <w:r w:rsidRPr="00B7257E">
              <w:rPr>
                <w:sz w:val="18"/>
              </w:rPr>
              <w:t>10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3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7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5</w:t>
            </w:r>
          </w:p>
        </w:tc>
      </w:tr>
      <w:tr w:rsidR="000A2967" w:rsidRPr="00B7257E" w:rsidTr="00047BA4">
        <w:tc>
          <w:tcPr>
            <w:tcW w:w="1276" w:type="dxa"/>
            <w:tcBorders>
              <w:bottom w:val="nil"/>
            </w:tcBorders>
            <w:shd w:val="clear" w:color="auto" w:fill="auto"/>
            <w:noWrap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7257E">
              <w:rPr>
                <w:sz w:val="18"/>
              </w:rPr>
              <w:t>Year</w:t>
            </w:r>
            <w:r w:rsidR="00470EBF" w:rsidRPr="00B7257E">
              <w:rPr>
                <w:sz w:val="18"/>
              </w:rPr>
              <w:t xml:space="preserve"> </w:t>
            </w:r>
            <w:r w:rsidRPr="00B7257E">
              <w:rPr>
                <w:sz w:val="18"/>
              </w:rPr>
              <w:t>11</w:t>
            </w:r>
          </w:p>
        </w:tc>
        <w:tc>
          <w:tcPr>
            <w:tcW w:w="1226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6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6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</w:t>
            </w:r>
          </w:p>
        </w:tc>
        <w:tc>
          <w:tcPr>
            <w:tcW w:w="122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</w:t>
            </w:r>
          </w:p>
        </w:tc>
        <w:tc>
          <w:tcPr>
            <w:tcW w:w="118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2</w:t>
            </w:r>
          </w:p>
        </w:tc>
      </w:tr>
      <w:tr w:rsidR="000A2967" w:rsidRPr="00B7257E" w:rsidTr="00047BA4"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7257E">
              <w:rPr>
                <w:sz w:val="18"/>
              </w:rPr>
              <w:t>Year</w:t>
            </w:r>
            <w:r w:rsidR="00470EBF" w:rsidRPr="00B7257E">
              <w:rPr>
                <w:sz w:val="18"/>
              </w:rPr>
              <w:t xml:space="preserve"> </w:t>
            </w:r>
            <w:r w:rsidRPr="00B7257E">
              <w:rPr>
                <w:sz w:val="18"/>
              </w:rPr>
              <w:t>12</w:t>
            </w:r>
          </w:p>
        </w:tc>
        <w:tc>
          <w:tcPr>
            <w:tcW w:w="1226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</w:t>
            </w:r>
          </w:p>
        </w:tc>
        <w:tc>
          <w:tcPr>
            <w:tcW w:w="1226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6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18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</w:t>
            </w:r>
          </w:p>
        </w:tc>
      </w:tr>
      <w:tr w:rsidR="000A2967" w:rsidRPr="00B7257E" w:rsidTr="00047BA4"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7257E">
              <w:rPr>
                <w:sz w:val="18"/>
              </w:rPr>
              <w:lastRenderedPageBreak/>
              <w:t>Year</w:t>
            </w:r>
            <w:r w:rsidR="00470EBF" w:rsidRPr="00B7257E">
              <w:rPr>
                <w:sz w:val="18"/>
              </w:rPr>
              <w:t xml:space="preserve"> </w:t>
            </w:r>
            <w:r w:rsidRPr="00B7257E">
              <w:rPr>
                <w:sz w:val="18"/>
              </w:rPr>
              <w:t>13</w:t>
            </w:r>
          </w:p>
        </w:tc>
        <w:tc>
          <w:tcPr>
            <w:tcW w:w="1226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</w:t>
            </w:r>
          </w:p>
        </w:tc>
        <w:tc>
          <w:tcPr>
            <w:tcW w:w="1226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6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227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1</w:t>
            </w:r>
          </w:p>
        </w:tc>
        <w:tc>
          <w:tcPr>
            <w:tcW w:w="1189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7257E" w:rsidRDefault="000A2967" w:rsidP="00B7257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7257E">
              <w:rPr>
                <w:sz w:val="18"/>
              </w:rPr>
              <w:t>2</w:t>
            </w:r>
          </w:p>
        </w:tc>
      </w:tr>
      <w:tr w:rsidR="000A2967" w:rsidRPr="00C55ADC" w:rsidTr="00047BA4"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:rsidR="000A2967" w:rsidRPr="00C55ADC" w:rsidRDefault="000A2967" w:rsidP="004A6216">
            <w:pPr>
              <w:pStyle w:val="SingleTxtG"/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sz w:val="18"/>
              </w:rPr>
            </w:pPr>
            <w:r w:rsidRPr="00C55ADC">
              <w:rPr>
                <w:b/>
                <w:sz w:val="18"/>
              </w:rPr>
              <w:t>Grand</w:t>
            </w:r>
            <w:r w:rsidR="00470EBF" w:rsidRPr="00C55ADC">
              <w:rPr>
                <w:b/>
                <w:sz w:val="18"/>
              </w:rPr>
              <w:t xml:space="preserve"> </w:t>
            </w:r>
            <w:r w:rsidRPr="00C55ADC">
              <w:rPr>
                <w:b/>
                <w:sz w:val="18"/>
              </w:rPr>
              <w:t>Total</w:t>
            </w:r>
          </w:p>
        </w:tc>
        <w:tc>
          <w:tcPr>
            <w:tcW w:w="12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C55ADC" w:rsidRDefault="000A2967" w:rsidP="00C55ADC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C55ADC">
              <w:rPr>
                <w:b/>
                <w:sz w:val="18"/>
              </w:rPr>
              <w:t>7</w:t>
            </w:r>
          </w:p>
        </w:tc>
        <w:tc>
          <w:tcPr>
            <w:tcW w:w="12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C55ADC" w:rsidRDefault="000A2967" w:rsidP="00C55ADC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C55ADC">
              <w:rPr>
                <w:b/>
                <w:sz w:val="18"/>
              </w:rPr>
              <w:t>59</w:t>
            </w:r>
          </w:p>
        </w:tc>
        <w:tc>
          <w:tcPr>
            <w:tcW w:w="12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C55ADC" w:rsidRDefault="000A2967" w:rsidP="00C55ADC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C55ADC">
              <w:rPr>
                <w:b/>
                <w:sz w:val="18"/>
              </w:rPr>
              <w:t>10</w:t>
            </w:r>
          </w:p>
        </w:tc>
        <w:tc>
          <w:tcPr>
            <w:tcW w:w="12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C55ADC" w:rsidRDefault="000A2967" w:rsidP="00C55ADC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C55ADC">
              <w:rPr>
                <w:b/>
                <w:sz w:val="18"/>
              </w:rPr>
              <w:t>28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C55ADC" w:rsidRDefault="000A2967" w:rsidP="00C55ADC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C55ADC">
              <w:rPr>
                <w:b/>
                <w:sz w:val="18"/>
              </w:rPr>
              <w:t>104</w:t>
            </w:r>
          </w:p>
        </w:tc>
      </w:tr>
    </w:tbl>
    <w:p w:rsidR="000A2967" w:rsidRPr="00A413B4" w:rsidRDefault="00F50DC4" w:rsidP="00F50DC4">
      <w:pPr>
        <w:pStyle w:val="H23G"/>
      </w:pPr>
      <w:r>
        <w:tab/>
      </w:r>
      <w:r>
        <w:tab/>
      </w:r>
      <w:r w:rsidRPr="00A413B4">
        <w:t>2018</w:t>
      </w:r>
      <w:r>
        <w:t xml:space="preserve"> </w:t>
      </w:r>
      <w:r w:rsidRPr="00A413B4">
        <w:t>Total</w:t>
      </w:r>
      <w:r>
        <w:t xml:space="preserve"> </w:t>
      </w:r>
      <w:r w:rsidRPr="00A413B4">
        <w:t>Students</w:t>
      </w:r>
      <w:r>
        <w:t xml:space="preserve"> </w:t>
      </w:r>
      <w:r w:rsidRPr="00A413B4">
        <w:t>by</w:t>
      </w:r>
      <w:r>
        <w:t xml:space="preserve"> </w:t>
      </w:r>
      <w:r w:rsidRPr="00A413B4">
        <w:t>Level</w:t>
      </w:r>
      <w:r>
        <w:t xml:space="preserve"> </w:t>
      </w:r>
      <w:r w:rsidRPr="00A413B4">
        <w:t>and</w:t>
      </w:r>
      <w:r>
        <w:t xml:space="preserve"> </w:t>
      </w:r>
      <w:r w:rsidRPr="00A413B4">
        <w:t>Student</w:t>
      </w:r>
      <w:r>
        <w:t xml:space="preserve"> </w:t>
      </w:r>
      <w:r w:rsidRPr="00A413B4">
        <w:t>Needs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7"/>
        <w:gridCol w:w="1239"/>
        <w:gridCol w:w="1029"/>
        <w:gridCol w:w="1191"/>
        <w:gridCol w:w="1081"/>
        <w:gridCol w:w="1413"/>
      </w:tblGrid>
      <w:tr w:rsidR="000A2967" w:rsidRPr="000816C1" w:rsidTr="00BA101E">
        <w:trPr>
          <w:tblHeader/>
        </w:trPr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0816C1">
              <w:rPr>
                <w:i/>
                <w:sz w:val="16"/>
              </w:rPr>
              <w:t>Year</w:t>
            </w:r>
            <w:r w:rsidR="00470EBF" w:rsidRPr="000816C1">
              <w:rPr>
                <w:i/>
                <w:sz w:val="16"/>
              </w:rPr>
              <w:t xml:space="preserve"> </w:t>
            </w:r>
            <w:r w:rsidRPr="000816C1">
              <w:rPr>
                <w:i/>
                <w:sz w:val="16"/>
              </w:rPr>
              <w:t>Level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0816C1">
              <w:rPr>
                <w:i/>
                <w:sz w:val="16"/>
              </w:rPr>
              <w:t>Physical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0816C1">
              <w:rPr>
                <w:i/>
                <w:sz w:val="16"/>
              </w:rPr>
              <w:t>Learning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0816C1">
              <w:rPr>
                <w:i/>
                <w:sz w:val="16"/>
              </w:rPr>
              <w:t>Multiple</w:t>
            </w:r>
          </w:p>
        </w:tc>
        <w:tc>
          <w:tcPr>
            <w:tcW w:w="10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0816C1">
              <w:rPr>
                <w:i/>
                <w:sz w:val="16"/>
              </w:rPr>
              <w:t>Medical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0816C1">
              <w:rPr>
                <w:i/>
                <w:sz w:val="16"/>
              </w:rPr>
              <w:t>Grand</w:t>
            </w:r>
            <w:r w:rsidR="00470EBF" w:rsidRPr="000816C1">
              <w:rPr>
                <w:i/>
                <w:sz w:val="16"/>
              </w:rPr>
              <w:t xml:space="preserve"> </w:t>
            </w:r>
            <w:r w:rsidRPr="000816C1">
              <w:rPr>
                <w:i/>
                <w:sz w:val="16"/>
              </w:rPr>
              <w:t>Total</w:t>
            </w:r>
          </w:p>
        </w:tc>
      </w:tr>
      <w:tr w:rsidR="000A2967" w:rsidRPr="000816C1" w:rsidTr="00BA101E"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816C1">
              <w:rPr>
                <w:sz w:val="18"/>
              </w:rPr>
              <w:t>ECE</w:t>
            </w:r>
          </w:p>
        </w:tc>
        <w:tc>
          <w:tcPr>
            <w:tcW w:w="123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02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19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1</w:t>
            </w:r>
            <w:r w:rsidR="00470EBF" w:rsidRPr="000816C1">
              <w:rPr>
                <w:sz w:val="18"/>
              </w:rPr>
              <w:t xml:space="preserve"> </w:t>
            </w:r>
          </w:p>
        </w:tc>
        <w:tc>
          <w:tcPr>
            <w:tcW w:w="108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2</w:t>
            </w:r>
          </w:p>
        </w:tc>
        <w:tc>
          <w:tcPr>
            <w:tcW w:w="1413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3</w:t>
            </w:r>
            <w:r w:rsidR="00470EBF" w:rsidRPr="000816C1">
              <w:rPr>
                <w:sz w:val="18"/>
              </w:rPr>
              <w:t xml:space="preserve"> </w:t>
            </w:r>
          </w:p>
        </w:tc>
      </w:tr>
      <w:tr w:rsidR="000A2967" w:rsidRPr="000816C1" w:rsidTr="00BA101E">
        <w:tc>
          <w:tcPr>
            <w:tcW w:w="1417" w:type="dxa"/>
            <w:shd w:val="clear" w:color="auto" w:fill="auto"/>
            <w:noWrap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816C1">
              <w:rPr>
                <w:sz w:val="18"/>
              </w:rPr>
              <w:t>Year</w:t>
            </w:r>
            <w:r w:rsidR="00470EBF" w:rsidRPr="000816C1">
              <w:rPr>
                <w:sz w:val="18"/>
              </w:rPr>
              <w:t xml:space="preserve"> </w:t>
            </w:r>
            <w:r w:rsidRPr="000816C1">
              <w:rPr>
                <w:sz w:val="18"/>
              </w:rPr>
              <w:t>1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02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19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08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3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3</w:t>
            </w:r>
            <w:r w:rsidR="00470EBF" w:rsidRPr="000816C1">
              <w:rPr>
                <w:sz w:val="18"/>
              </w:rPr>
              <w:t xml:space="preserve"> </w:t>
            </w:r>
          </w:p>
        </w:tc>
      </w:tr>
      <w:tr w:rsidR="000A2967" w:rsidRPr="000816C1" w:rsidTr="00BA101E">
        <w:tc>
          <w:tcPr>
            <w:tcW w:w="1417" w:type="dxa"/>
            <w:shd w:val="clear" w:color="auto" w:fill="auto"/>
            <w:noWrap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816C1">
              <w:rPr>
                <w:sz w:val="18"/>
              </w:rPr>
              <w:t>Year</w:t>
            </w:r>
            <w:r w:rsidR="00470EBF" w:rsidRPr="000816C1">
              <w:rPr>
                <w:sz w:val="18"/>
              </w:rPr>
              <w:t xml:space="preserve"> </w:t>
            </w:r>
            <w:r w:rsidRPr="000816C1">
              <w:rPr>
                <w:sz w:val="18"/>
              </w:rPr>
              <w:t>2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2</w:t>
            </w:r>
          </w:p>
        </w:tc>
        <w:tc>
          <w:tcPr>
            <w:tcW w:w="102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19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08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4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6</w:t>
            </w:r>
            <w:r w:rsidR="00470EBF" w:rsidRPr="000816C1">
              <w:rPr>
                <w:sz w:val="18"/>
              </w:rPr>
              <w:t xml:space="preserve"> </w:t>
            </w:r>
          </w:p>
        </w:tc>
      </w:tr>
      <w:tr w:rsidR="000A2967" w:rsidRPr="000816C1" w:rsidTr="00BA101E">
        <w:tc>
          <w:tcPr>
            <w:tcW w:w="1417" w:type="dxa"/>
            <w:shd w:val="clear" w:color="auto" w:fill="auto"/>
            <w:noWrap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816C1">
              <w:rPr>
                <w:sz w:val="18"/>
              </w:rPr>
              <w:t>Year</w:t>
            </w:r>
            <w:r w:rsidR="00470EBF" w:rsidRPr="000816C1">
              <w:rPr>
                <w:sz w:val="18"/>
              </w:rPr>
              <w:t xml:space="preserve"> </w:t>
            </w:r>
            <w:r w:rsidRPr="000816C1">
              <w:rPr>
                <w:sz w:val="18"/>
              </w:rPr>
              <w:t>3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02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8</w:t>
            </w:r>
          </w:p>
        </w:tc>
        <w:tc>
          <w:tcPr>
            <w:tcW w:w="119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08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2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10</w:t>
            </w:r>
            <w:r w:rsidR="00470EBF" w:rsidRPr="000816C1">
              <w:rPr>
                <w:sz w:val="18"/>
              </w:rPr>
              <w:t xml:space="preserve"> </w:t>
            </w:r>
          </w:p>
        </w:tc>
      </w:tr>
      <w:tr w:rsidR="000A2967" w:rsidRPr="000816C1" w:rsidTr="00BA101E">
        <w:tc>
          <w:tcPr>
            <w:tcW w:w="1417" w:type="dxa"/>
            <w:shd w:val="clear" w:color="auto" w:fill="auto"/>
            <w:noWrap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816C1">
              <w:rPr>
                <w:sz w:val="18"/>
              </w:rPr>
              <w:t>Year</w:t>
            </w:r>
            <w:r w:rsidR="00470EBF" w:rsidRPr="000816C1">
              <w:rPr>
                <w:sz w:val="18"/>
              </w:rPr>
              <w:t xml:space="preserve"> </w:t>
            </w:r>
            <w:r w:rsidRPr="000816C1">
              <w:rPr>
                <w:sz w:val="18"/>
              </w:rPr>
              <w:t>4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02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2</w:t>
            </w:r>
          </w:p>
        </w:tc>
        <w:tc>
          <w:tcPr>
            <w:tcW w:w="119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1</w:t>
            </w:r>
          </w:p>
        </w:tc>
        <w:tc>
          <w:tcPr>
            <w:tcW w:w="108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3</w:t>
            </w:r>
            <w:r w:rsidR="00470EBF" w:rsidRPr="000816C1">
              <w:rPr>
                <w:sz w:val="18"/>
              </w:rPr>
              <w:t xml:space="preserve"> </w:t>
            </w:r>
          </w:p>
        </w:tc>
      </w:tr>
      <w:tr w:rsidR="000A2967" w:rsidRPr="000816C1" w:rsidTr="00BA101E">
        <w:tc>
          <w:tcPr>
            <w:tcW w:w="1417" w:type="dxa"/>
            <w:shd w:val="clear" w:color="auto" w:fill="auto"/>
            <w:noWrap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816C1">
              <w:rPr>
                <w:sz w:val="18"/>
              </w:rPr>
              <w:t>Year</w:t>
            </w:r>
            <w:r w:rsidR="00470EBF" w:rsidRPr="000816C1">
              <w:rPr>
                <w:sz w:val="18"/>
              </w:rPr>
              <w:t xml:space="preserve"> </w:t>
            </w:r>
            <w:r w:rsidRPr="000816C1">
              <w:rPr>
                <w:sz w:val="18"/>
              </w:rPr>
              <w:t>5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1</w:t>
            </w:r>
          </w:p>
        </w:tc>
        <w:tc>
          <w:tcPr>
            <w:tcW w:w="102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2</w:t>
            </w:r>
          </w:p>
        </w:tc>
        <w:tc>
          <w:tcPr>
            <w:tcW w:w="119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08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6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9</w:t>
            </w:r>
            <w:r w:rsidR="00470EBF" w:rsidRPr="000816C1">
              <w:rPr>
                <w:sz w:val="18"/>
              </w:rPr>
              <w:t xml:space="preserve"> </w:t>
            </w:r>
          </w:p>
        </w:tc>
      </w:tr>
      <w:tr w:rsidR="000A2967" w:rsidRPr="000816C1" w:rsidTr="00BA101E">
        <w:tc>
          <w:tcPr>
            <w:tcW w:w="1417" w:type="dxa"/>
            <w:shd w:val="clear" w:color="auto" w:fill="auto"/>
            <w:noWrap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816C1">
              <w:rPr>
                <w:sz w:val="18"/>
              </w:rPr>
              <w:t>Year</w:t>
            </w:r>
            <w:r w:rsidR="00470EBF" w:rsidRPr="000816C1">
              <w:rPr>
                <w:sz w:val="18"/>
              </w:rPr>
              <w:t xml:space="preserve"> </w:t>
            </w:r>
            <w:r w:rsidRPr="000816C1">
              <w:rPr>
                <w:sz w:val="18"/>
              </w:rPr>
              <w:t>6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1</w:t>
            </w:r>
          </w:p>
        </w:tc>
        <w:tc>
          <w:tcPr>
            <w:tcW w:w="102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3</w:t>
            </w:r>
          </w:p>
        </w:tc>
        <w:tc>
          <w:tcPr>
            <w:tcW w:w="119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2</w:t>
            </w:r>
            <w:r w:rsidR="00470EBF" w:rsidRPr="000816C1">
              <w:rPr>
                <w:sz w:val="18"/>
              </w:rPr>
              <w:t xml:space="preserve"> </w:t>
            </w:r>
          </w:p>
        </w:tc>
        <w:tc>
          <w:tcPr>
            <w:tcW w:w="108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3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9</w:t>
            </w:r>
            <w:r w:rsidR="00470EBF" w:rsidRPr="000816C1">
              <w:rPr>
                <w:sz w:val="18"/>
              </w:rPr>
              <w:t xml:space="preserve"> </w:t>
            </w:r>
          </w:p>
        </w:tc>
      </w:tr>
      <w:tr w:rsidR="000A2967" w:rsidRPr="000816C1" w:rsidTr="00BA101E">
        <w:tc>
          <w:tcPr>
            <w:tcW w:w="1417" w:type="dxa"/>
            <w:shd w:val="clear" w:color="auto" w:fill="auto"/>
            <w:noWrap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816C1">
              <w:rPr>
                <w:sz w:val="18"/>
              </w:rPr>
              <w:t>Year</w:t>
            </w:r>
            <w:r w:rsidR="00470EBF" w:rsidRPr="000816C1">
              <w:rPr>
                <w:sz w:val="18"/>
              </w:rPr>
              <w:t xml:space="preserve"> </w:t>
            </w:r>
            <w:r w:rsidRPr="000816C1">
              <w:rPr>
                <w:sz w:val="18"/>
              </w:rPr>
              <w:t>7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02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17</w:t>
            </w:r>
          </w:p>
        </w:tc>
        <w:tc>
          <w:tcPr>
            <w:tcW w:w="119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08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2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19</w:t>
            </w:r>
            <w:r w:rsidR="00470EBF" w:rsidRPr="000816C1">
              <w:rPr>
                <w:sz w:val="18"/>
              </w:rPr>
              <w:t xml:space="preserve"> </w:t>
            </w:r>
          </w:p>
        </w:tc>
      </w:tr>
      <w:tr w:rsidR="000A2967" w:rsidRPr="000816C1" w:rsidTr="00BA101E">
        <w:tc>
          <w:tcPr>
            <w:tcW w:w="1417" w:type="dxa"/>
            <w:shd w:val="clear" w:color="auto" w:fill="auto"/>
            <w:noWrap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816C1">
              <w:rPr>
                <w:sz w:val="18"/>
              </w:rPr>
              <w:t>Year</w:t>
            </w:r>
            <w:r w:rsidR="00470EBF" w:rsidRPr="000816C1">
              <w:rPr>
                <w:sz w:val="18"/>
              </w:rPr>
              <w:t xml:space="preserve"> </w:t>
            </w:r>
            <w:r w:rsidRPr="000816C1">
              <w:rPr>
                <w:sz w:val="18"/>
              </w:rPr>
              <w:t>8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02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12</w:t>
            </w:r>
          </w:p>
        </w:tc>
        <w:tc>
          <w:tcPr>
            <w:tcW w:w="119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08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5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17</w:t>
            </w:r>
            <w:r w:rsidR="00470EBF" w:rsidRPr="000816C1">
              <w:rPr>
                <w:sz w:val="18"/>
              </w:rPr>
              <w:t xml:space="preserve"> </w:t>
            </w:r>
          </w:p>
        </w:tc>
      </w:tr>
      <w:tr w:rsidR="000A2967" w:rsidRPr="000816C1" w:rsidTr="00BA101E">
        <w:tc>
          <w:tcPr>
            <w:tcW w:w="1417" w:type="dxa"/>
            <w:shd w:val="clear" w:color="auto" w:fill="auto"/>
            <w:noWrap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816C1">
              <w:rPr>
                <w:sz w:val="18"/>
              </w:rPr>
              <w:t>Year</w:t>
            </w:r>
            <w:r w:rsidR="00470EBF" w:rsidRPr="000816C1">
              <w:rPr>
                <w:sz w:val="18"/>
              </w:rPr>
              <w:t xml:space="preserve"> </w:t>
            </w:r>
            <w:r w:rsidRPr="000816C1">
              <w:rPr>
                <w:sz w:val="18"/>
              </w:rPr>
              <w:t>9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1</w:t>
            </w:r>
          </w:p>
        </w:tc>
        <w:tc>
          <w:tcPr>
            <w:tcW w:w="102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2</w:t>
            </w:r>
          </w:p>
        </w:tc>
        <w:tc>
          <w:tcPr>
            <w:tcW w:w="119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08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2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5</w:t>
            </w:r>
            <w:r w:rsidR="00470EBF" w:rsidRPr="000816C1">
              <w:rPr>
                <w:sz w:val="18"/>
              </w:rPr>
              <w:t xml:space="preserve"> </w:t>
            </w:r>
          </w:p>
        </w:tc>
      </w:tr>
      <w:tr w:rsidR="000A2967" w:rsidRPr="000816C1" w:rsidTr="00BA101E">
        <w:tc>
          <w:tcPr>
            <w:tcW w:w="1417" w:type="dxa"/>
            <w:shd w:val="clear" w:color="auto" w:fill="auto"/>
            <w:noWrap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816C1">
              <w:rPr>
                <w:sz w:val="18"/>
              </w:rPr>
              <w:t>Year</w:t>
            </w:r>
            <w:r w:rsidR="00470EBF" w:rsidRPr="000816C1">
              <w:rPr>
                <w:sz w:val="18"/>
              </w:rPr>
              <w:t xml:space="preserve"> </w:t>
            </w:r>
            <w:r w:rsidRPr="000816C1">
              <w:rPr>
                <w:sz w:val="18"/>
              </w:rPr>
              <w:t>10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02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1</w:t>
            </w:r>
          </w:p>
        </w:tc>
        <w:tc>
          <w:tcPr>
            <w:tcW w:w="119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1</w:t>
            </w:r>
          </w:p>
        </w:tc>
        <w:tc>
          <w:tcPr>
            <w:tcW w:w="108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1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3</w:t>
            </w:r>
            <w:r w:rsidR="00470EBF" w:rsidRPr="000816C1">
              <w:rPr>
                <w:sz w:val="18"/>
              </w:rPr>
              <w:t xml:space="preserve"> </w:t>
            </w:r>
          </w:p>
        </w:tc>
      </w:tr>
      <w:tr w:rsidR="000A2967" w:rsidRPr="000816C1" w:rsidTr="00BA101E">
        <w:tc>
          <w:tcPr>
            <w:tcW w:w="1417" w:type="dxa"/>
            <w:shd w:val="clear" w:color="auto" w:fill="auto"/>
            <w:noWrap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816C1">
              <w:rPr>
                <w:sz w:val="18"/>
              </w:rPr>
              <w:t>Year</w:t>
            </w:r>
            <w:r w:rsidR="00470EBF" w:rsidRPr="000816C1">
              <w:rPr>
                <w:sz w:val="18"/>
              </w:rPr>
              <w:t xml:space="preserve"> </w:t>
            </w:r>
            <w:r w:rsidRPr="000816C1">
              <w:rPr>
                <w:sz w:val="18"/>
              </w:rPr>
              <w:t>11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1</w:t>
            </w:r>
          </w:p>
        </w:tc>
        <w:tc>
          <w:tcPr>
            <w:tcW w:w="1029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3</w:t>
            </w:r>
          </w:p>
        </w:tc>
        <w:tc>
          <w:tcPr>
            <w:tcW w:w="119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081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1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5</w:t>
            </w:r>
            <w:r w:rsidR="00470EBF" w:rsidRPr="000816C1">
              <w:rPr>
                <w:sz w:val="18"/>
              </w:rPr>
              <w:t xml:space="preserve"> </w:t>
            </w:r>
          </w:p>
        </w:tc>
      </w:tr>
      <w:tr w:rsidR="000A2967" w:rsidRPr="000816C1" w:rsidTr="00BA101E"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816C1">
              <w:rPr>
                <w:sz w:val="18"/>
              </w:rPr>
              <w:t>Year</w:t>
            </w:r>
            <w:r w:rsidR="00470EBF" w:rsidRPr="000816C1">
              <w:rPr>
                <w:sz w:val="18"/>
              </w:rPr>
              <w:t xml:space="preserve"> </w:t>
            </w:r>
            <w:r w:rsidRPr="000816C1">
              <w:rPr>
                <w:sz w:val="18"/>
              </w:rPr>
              <w:t>12</w:t>
            </w:r>
          </w:p>
        </w:tc>
        <w:tc>
          <w:tcPr>
            <w:tcW w:w="123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1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1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-</w:t>
            </w:r>
          </w:p>
        </w:tc>
        <w:tc>
          <w:tcPr>
            <w:tcW w:w="108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1</w:t>
            </w:r>
          </w:p>
        </w:tc>
        <w:tc>
          <w:tcPr>
            <w:tcW w:w="141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816C1">
              <w:rPr>
                <w:sz w:val="18"/>
              </w:rPr>
              <w:t>3</w:t>
            </w:r>
            <w:r w:rsidR="00470EBF" w:rsidRPr="000816C1">
              <w:rPr>
                <w:sz w:val="18"/>
              </w:rPr>
              <w:t xml:space="preserve"> </w:t>
            </w:r>
          </w:p>
        </w:tc>
      </w:tr>
      <w:tr w:rsidR="000A2967" w:rsidRPr="000816C1" w:rsidTr="00BA101E"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0816C1">
              <w:rPr>
                <w:b/>
                <w:sz w:val="18"/>
              </w:rPr>
              <w:t>Grand</w:t>
            </w:r>
            <w:r w:rsidR="00470EBF" w:rsidRPr="000816C1">
              <w:rPr>
                <w:b/>
                <w:sz w:val="18"/>
              </w:rPr>
              <w:t xml:space="preserve"> </w:t>
            </w:r>
            <w:r w:rsidRPr="000816C1">
              <w:rPr>
                <w:b/>
                <w:sz w:val="18"/>
              </w:rPr>
              <w:t>Total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0816C1">
              <w:rPr>
                <w:b/>
                <w:sz w:val="18"/>
              </w:rPr>
              <w:t>7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0816C1">
              <w:rPr>
                <w:b/>
                <w:sz w:val="18"/>
              </w:rPr>
              <w:t>51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0816C1">
              <w:rPr>
                <w:b/>
                <w:sz w:val="18"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0816C1">
              <w:rPr>
                <w:b/>
                <w:sz w:val="18"/>
              </w:rPr>
              <w:t>32</w:t>
            </w:r>
            <w:r w:rsidR="00470EBF" w:rsidRPr="000816C1">
              <w:rPr>
                <w:b/>
                <w:sz w:val="18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0816C1" w:rsidRDefault="000A2967" w:rsidP="000816C1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0816C1">
              <w:rPr>
                <w:b/>
                <w:sz w:val="18"/>
              </w:rPr>
              <w:t>95</w:t>
            </w:r>
            <w:r w:rsidR="00470EBF" w:rsidRPr="000816C1">
              <w:rPr>
                <w:b/>
                <w:sz w:val="18"/>
              </w:rPr>
              <w:t xml:space="preserve"> </w:t>
            </w:r>
          </w:p>
        </w:tc>
      </w:tr>
    </w:tbl>
    <w:p w:rsidR="000A2967" w:rsidRPr="00A413B4" w:rsidRDefault="00BA101E" w:rsidP="00BA101E">
      <w:pPr>
        <w:pStyle w:val="H23G"/>
      </w:pPr>
      <w:r>
        <w:tab/>
      </w:r>
      <w:r>
        <w:tab/>
      </w:r>
      <w:r w:rsidRPr="00A413B4">
        <w:t>2018</w:t>
      </w:r>
      <w:r>
        <w:t xml:space="preserve"> </w:t>
      </w:r>
      <w:r w:rsidRPr="00A413B4">
        <w:t>School</w:t>
      </w:r>
      <w:r>
        <w:t xml:space="preserve"> </w:t>
      </w:r>
      <w:r w:rsidRPr="00A413B4">
        <w:t>Status</w:t>
      </w:r>
      <w:r>
        <w:t xml:space="preserve"> </w:t>
      </w:r>
      <w:r w:rsidRPr="00A413B4">
        <w:t>Government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826"/>
        <w:gridCol w:w="122"/>
        <w:gridCol w:w="705"/>
        <w:gridCol w:w="48"/>
        <w:gridCol w:w="779"/>
        <w:gridCol w:w="159"/>
        <w:gridCol w:w="668"/>
        <w:gridCol w:w="95"/>
        <w:gridCol w:w="732"/>
        <w:gridCol w:w="206"/>
        <w:gridCol w:w="621"/>
        <w:gridCol w:w="709"/>
      </w:tblGrid>
      <w:tr w:rsidR="000A2967" w:rsidRPr="00BA101E" w:rsidTr="00047BA4">
        <w:trPr>
          <w:tblHeader/>
        </w:trPr>
        <w:tc>
          <w:tcPr>
            <w:tcW w:w="1700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Student</w:t>
            </w:r>
            <w:r w:rsidR="00470EBF" w:rsidRPr="00BA101E">
              <w:rPr>
                <w:i/>
                <w:sz w:val="16"/>
              </w:rPr>
              <w:t xml:space="preserve"> </w:t>
            </w:r>
            <w:r w:rsidRPr="00BA101E">
              <w:rPr>
                <w:i/>
                <w:sz w:val="16"/>
              </w:rPr>
              <w:t>Needs</w:t>
            </w:r>
          </w:p>
        </w:tc>
        <w:tc>
          <w:tcPr>
            <w:tcW w:w="1653" w:type="dxa"/>
            <w:gridSpan w:val="3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Rarotonga</w:t>
            </w:r>
          </w:p>
        </w:tc>
        <w:tc>
          <w:tcPr>
            <w:tcW w:w="1654" w:type="dxa"/>
            <w:gridSpan w:val="4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Southern</w:t>
            </w:r>
            <w:r w:rsidR="00470EBF" w:rsidRPr="00BA101E">
              <w:rPr>
                <w:i/>
                <w:sz w:val="16"/>
              </w:rPr>
              <w:t xml:space="preserve"> </w:t>
            </w:r>
            <w:r w:rsidRPr="00BA101E">
              <w:rPr>
                <w:i/>
                <w:sz w:val="16"/>
              </w:rPr>
              <w:t>Group</w:t>
            </w:r>
          </w:p>
        </w:tc>
        <w:tc>
          <w:tcPr>
            <w:tcW w:w="1654" w:type="dxa"/>
            <w:gridSpan w:val="4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Northern</w:t>
            </w:r>
            <w:r w:rsidR="00470EBF" w:rsidRPr="00BA101E">
              <w:rPr>
                <w:i/>
                <w:sz w:val="16"/>
              </w:rPr>
              <w:t xml:space="preserve"> </w:t>
            </w:r>
            <w:r w:rsidRPr="00BA101E">
              <w:rPr>
                <w:i/>
                <w:sz w:val="16"/>
              </w:rPr>
              <w:t>Group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Total</w:t>
            </w:r>
          </w:p>
        </w:tc>
      </w:tr>
      <w:tr w:rsidR="000A2967" w:rsidRPr="00BA101E" w:rsidTr="00047BA4">
        <w:trPr>
          <w:tblHeader/>
        </w:trPr>
        <w:tc>
          <w:tcPr>
            <w:tcW w:w="1700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Female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Male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Female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Male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Female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Male</w:t>
            </w:r>
          </w:p>
        </w:tc>
        <w:tc>
          <w:tcPr>
            <w:tcW w:w="709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</w:tr>
      <w:tr w:rsidR="000A2967" w:rsidRPr="00BA101E" w:rsidTr="00047BA4">
        <w:tc>
          <w:tcPr>
            <w:tcW w:w="1700" w:type="dxa"/>
            <w:tcBorders>
              <w:top w:val="single" w:sz="12" w:space="0" w:color="auto"/>
            </w:tcBorders>
            <w:shd w:val="clear" w:color="auto" w:fill="auto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A101E">
              <w:rPr>
                <w:sz w:val="18"/>
              </w:rPr>
              <w:t>Physical</w:t>
            </w:r>
          </w:p>
        </w:tc>
        <w:tc>
          <w:tcPr>
            <w:tcW w:w="82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4</w:t>
            </w:r>
          </w:p>
        </w:tc>
        <w:tc>
          <w:tcPr>
            <w:tcW w:w="827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3</w:t>
            </w:r>
          </w:p>
        </w:tc>
        <w:tc>
          <w:tcPr>
            <w:tcW w:w="827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7</w:t>
            </w:r>
          </w:p>
        </w:tc>
      </w:tr>
      <w:tr w:rsidR="000A2967" w:rsidRPr="00BA101E" w:rsidTr="00047BA4">
        <w:tc>
          <w:tcPr>
            <w:tcW w:w="1700" w:type="dxa"/>
            <w:shd w:val="clear" w:color="auto" w:fill="auto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A101E">
              <w:rPr>
                <w:sz w:val="18"/>
              </w:rPr>
              <w:t>Learning</w:t>
            </w:r>
          </w:p>
        </w:tc>
        <w:tc>
          <w:tcPr>
            <w:tcW w:w="826" w:type="dxa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2</w:t>
            </w:r>
          </w:p>
        </w:tc>
        <w:tc>
          <w:tcPr>
            <w:tcW w:w="827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21</w:t>
            </w:r>
          </w:p>
        </w:tc>
        <w:tc>
          <w:tcPr>
            <w:tcW w:w="827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5</w:t>
            </w:r>
          </w:p>
        </w:tc>
        <w:tc>
          <w:tcPr>
            <w:tcW w:w="827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14</w:t>
            </w:r>
          </w:p>
        </w:tc>
        <w:tc>
          <w:tcPr>
            <w:tcW w:w="827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827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45</w:t>
            </w:r>
          </w:p>
        </w:tc>
      </w:tr>
      <w:tr w:rsidR="000A2967" w:rsidRPr="00BA101E" w:rsidTr="00047BA4">
        <w:tc>
          <w:tcPr>
            <w:tcW w:w="1700" w:type="dxa"/>
            <w:shd w:val="clear" w:color="auto" w:fill="auto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A101E">
              <w:rPr>
                <w:sz w:val="18"/>
              </w:rPr>
              <w:t>Multiple</w:t>
            </w:r>
          </w:p>
        </w:tc>
        <w:tc>
          <w:tcPr>
            <w:tcW w:w="826" w:type="dxa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1</w:t>
            </w:r>
          </w:p>
        </w:tc>
        <w:tc>
          <w:tcPr>
            <w:tcW w:w="827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1</w:t>
            </w:r>
          </w:p>
        </w:tc>
        <w:tc>
          <w:tcPr>
            <w:tcW w:w="827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1</w:t>
            </w:r>
          </w:p>
        </w:tc>
        <w:tc>
          <w:tcPr>
            <w:tcW w:w="827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827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827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3</w:t>
            </w:r>
          </w:p>
        </w:tc>
      </w:tr>
      <w:tr w:rsidR="000A2967" w:rsidRPr="00BA101E" w:rsidTr="00047BA4"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A101E">
              <w:rPr>
                <w:sz w:val="18"/>
              </w:rPr>
              <w:t>Medical</w:t>
            </w:r>
          </w:p>
        </w:tc>
        <w:tc>
          <w:tcPr>
            <w:tcW w:w="82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2</w:t>
            </w:r>
          </w:p>
        </w:tc>
        <w:tc>
          <w:tcPr>
            <w:tcW w:w="82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11</w:t>
            </w:r>
          </w:p>
        </w:tc>
        <w:tc>
          <w:tcPr>
            <w:tcW w:w="82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1</w:t>
            </w:r>
          </w:p>
        </w:tc>
        <w:tc>
          <w:tcPr>
            <w:tcW w:w="82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3</w:t>
            </w:r>
          </w:p>
        </w:tc>
        <w:tc>
          <w:tcPr>
            <w:tcW w:w="82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82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18</w:t>
            </w:r>
          </w:p>
        </w:tc>
      </w:tr>
      <w:tr w:rsidR="000A2967" w:rsidRPr="004A6216" w:rsidTr="00047BA4">
        <w:tc>
          <w:tcPr>
            <w:tcW w:w="1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:rsidR="000A2967" w:rsidRPr="004A6216" w:rsidRDefault="000A2967" w:rsidP="004A6216">
            <w:pPr>
              <w:pStyle w:val="SingleTxtG"/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sz w:val="18"/>
              </w:rPr>
            </w:pPr>
            <w:r w:rsidRPr="004A6216">
              <w:rPr>
                <w:b/>
                <w:sz w:val="18"/>
              </w:rPr>
              <w:t>Grand</w:t>
            </w:r>
            <w:r w:rsidR="00470EBF" w:rsidRPr="004A6216">
              <w:rPr>
                <w:b/>
                <w:sz w:val="18"/>
              </w:rPr>
              <w:t xml:space="preserve"> </w:t>
            </w:r>
            <w:r w:rsidRPr="004A6216">
              <w:rPr>
                <w:b/>
                <w:sz w:val="18"/>
              </w:rPr>
              <w:t>Total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A6216" w:rsidRDefault="000A2967" w:rsidP="004A6216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4A6216">
              <w:rPr>
                <w:b/>
                <w:sz w:val="18"/>
              </w:rPr>
              <w:t>5</w:t>
            </w:r>
            <w:r w:rsidR="00470EBF" w:rsidRPr="004A6216">
              <w:rPr>
                <w:b/>
                <w:sz w:val="18"/>
              </w:rPr>
              <w:t xml:space="preserve"> 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A6216" w:rsidRDefault="000A2967" w:rsidP="004A6216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4A6216">
              <w:rPr>
                <w:b/>
                <w:sz w:val="18"/>
              </w:rPr>
              <w:t>33</w:t>
            </w:r>
            <w:r w:rsidR="00470EBF" w:rsidRPr="004A6216">
              <w:rPr>
                <w:b/>
                <w:sz w:val="18"/>
              </w:rPr>
              <w:t xml:space="preserve"> 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A6216" w:rsidRDefault="000A2967" w:rsidP="004A6216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4A6216">
              <w:rPr>
                <w:b/>
                <w:sz w:val="18"/>
              </w:rPr>
              <w:t>11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A6216" w:rsidRDefault="000A2967" w:rsidP="004A6216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4A6216">
              <w:rPr>
                <w:b/>
                <w:sz w:val="18"/>
              </w:rPr>
              <w:t>20</w:t>
            </w:r>
            <w:r w:rsidR="00470EBF" w:rsidRPr="004A6216">
              <w:rPr>
                <w:b/>
                <w:sz w:val="18"/>
              </w:rPr>
              <w:t xml:space="preserve"> 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A6216" w:rsidRDefault="000A2967" w:rsidP="004A6216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4A6216">
              <w:rPr>
                <w:b/>
                <w:sz w:val="18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4A6216" w:rsidRDefault="000A2967" w:rsidP="004A6216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4A6216">
              <w:rPr>
                <w:b/>
                <w:sz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4A6216" w:rsidRDefault="000A2967" w:rsidP="004A6216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4A6216">
              <w:rPr>
                <w:b/>
                <w:sz w:val="18"/>
              </w:rPr>
              <w:t>73</w:t>
            </w:r>
            <w:r w:rsidR="00470EBF" w:rsidRPr="004A6216">
              <w:rPr>
                <w:b/>
                <w:sz w:val="18"/>
              </w:rPr>
              <w:t xml:space="preserve"> </w:t>
            </w:r>
          </w:p>
        </w:tc>
      </w:tr>
      <w:tr w:rsidR="000A2967" w:rsidRPr="00BA101E" w:rsidTr="00047BA4">
        <w:tc>
          <w:tcPr>
            <w:tcW w:w="7370" w:type="dxa"/>
            <w:gridSpan w:val="13"/>
            <w:tcBorders>
              <w:top w:val="single" w:sz="12" w:space="0" w:color="auto"/>
            </w:tcBorders>
            <w:shd w:val="clear" w:color="auto" w:fill="auto"/>
            <w:hideMark/>
          </w:tcPr>
          <w:p w:rsidR="000A2967" w:rsidRPr="00BA101E" w:rsidRDefault="000A2967" w:rsidP="00BA101E">
            <w:pPr>
              <w:pStyle w:val="H23G"/>
            </w:pPr>
            <w:r w:rsidRPr="00BA101E">
              <w:t>2018</w:t>
            </w:r>
            <w:r w:rsidR="00470EBF" w:rsidRPr="00BA101E">
              <w:t xml:space="preserve"> </w:t>
            </w:r>
            <w:r w:rsidRPr="00BA101E">
              <w:t>School</w:t>
            </w:r>
            <w:r w:rsidR="00470EBF" w:rsidRPr="00BA101E">
              <w:t xml:space="preserve"> </w:t>
            </w:r>
            <w:r w:rsidRPr="00BA101E">
              <w:t>Status</w:t>
            </w:r>
            <w:r w:rsidR="00470EBF" w:rsidRPr="00BA101E">
              <w:t xml:space="preserve"> </w:t>
            </w:r>
            <w:r w:rsidRPr="00BA101E">
              <w:t>Private</w:t>
            </w:r>
          </w:p>
        </w:tc>
      </w:tr>
      <w:tr w:rsidR="000A2967" w:rsidRPr="00BA101E" w:rsidTr="004A6216">
        <w:tc>
          <w:tcPr>
            <w:tcW w:w="1700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sz w:val="18"/>
              </w:rPr>
            </w:pPr>
            <w:r w:rsidRPr="00BA101E">
              <w:rPr>
                <w:i/>
                <w:sz w:val="16"/>
              </w:rPr>
              <w:t>Student</w:t>
            </w:r>
            <w:r w:rsidR="00470EBF" w:rsidRPr="00BA101E">
              <w:rPr>
                <w:i/>
                <w:sz w:val="16"/>
              </w:rPr>
              <w:t xml:space="preserve"> </w:t>
            </w:r>
            <w:r w:rsidRPr="00BA101E">
              <w:rPr>
                <w:i/>
                <w:sz w:val="16"/>
              </w:rPr>
              <w:t>Needs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Rarotonga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Southern</w:t>
            </w:r>
            <w:r w:rsidR="00470EBF" w:rsidRPr="00BA101E">
              <w:rPr>
                <w:i/>
                <w:sz w:val="16"/>
              </w:rPr>
              <w:t xml:space="preserve"> </w:t>
            </w:r>
            <w:r w:rsidRPr="00BA101E">
              <w:rPr>
                <w:i/>
                <w:sz w:val="16"/>
              </w:rPr>
              <w:t>Group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Northern</w:t>
            </w:r>
            <w:r w:rsidR="00470EBF" w:rsidRPr="00BA101E">
              <w:rPr>
                <w:i/>
                <w:sz w:val="16"/>
              </w:rPr>
              <w:t xml:space="preserve"> </w:t>
            </w:r>
            <w:r w:rsidRPr="00BA101E">
              <w:rPr>
                <w:i/>
                <w:sz w:val="16"/>
              </w:rPr>
              <w:t>Group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Total</w:t>
            </w:r>
          </w:p>
        </w:tc>
      </w:tr>
      <w:tr w:rsidR="000A2967" w:rsidRPr="00BA101E" w:rsidTr="004A6216">
        <w:tc>
          <w:tcPr>
            <w:tcW w:w="1700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948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Female</w:t>
            </w:r>
          </w:p>
        </w:tc>
        <w:tc>
          <w:tcPr>
            <w:tcW w:w="753" w:type="dxa"/>
            <w:gridSpan w:val="2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Male</w:t>
            </w:r>
          </w:p>
        </w:tc>
        <w:tc>
          <w:tcPr>
            <w:tcW w:w="938" w:type="dxa"/>
            <w:gridSpan w:val="2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Female</w:t>
            </w:r>
          </w:p>
        </w:tc>
        <w:tc>
          <w:tcPr>
            <w:tcW w:w="763" w:type="dxa"/>
            <w:gridSpan w:val="2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Male</w:t>
            </w:r>
          </w:p>
        </w:tc>
        <w:tc>
          <w:tcPr>
            <w:tcW w:w="938" w:type="dxa"/>
            <w:gridSpan w:val="2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Female</w:t>
            </w:r>
          </w:p>
        </w:tc>
        <w:tc>
          <w:tcPr>
            <w:tcW w:w="621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Male</w:t>
            </w:r>
          </w:p>
        </w:tc>
        <w:tc>
          <w:tcPr>
            <w:tcW w:w="709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</w:tr>
      <w:tr w:rsidR="000A2967" w:rsidRPr="00BA101E" w:rsidTr="00047BA4">
        <w:tc>
          <w:tcPr>
            <w:tcW w:w="1700" w:type="dxa"/>
            <w:tcBorders>
              <w:top w:val="single" w:sz="12" w:space="0" w:color="auto"/>
            </w:tcBorders>
            <w:shd w:val="clear" w:color="auto" w:fill="auto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A101E">
              <w:rPr>
                <w:sz w:val="18"/>
              </w:rPr>
              <w:t>Learning</w:t>
            </w:r>
          </w:p>
        </w:tc>
        <w:tc>
          <w:tcPr>
            <w:tcW w:w="948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2</w:t>
            </w:r>
          </w:p>
        </w:tc>
        <w:tc>
          <w:tcPr>
            <w:tcW w:w="753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3</w:t>
            </w:r>
            <w:r w:rsidR="00470EBF" w:rsidRPr="00BA101E">
              <w:rPr>
                <w:sz w:val="18"/>
              </w:rPr>
              <w:t xml:space="preserve"> </w:t>
            </w:r>
          </w:p>
        </w:tc>
        <w:tc>
          <w:tcPr>
            <w:tcW w:w="938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763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1</w:t>
            </w:r>
          </w:p>
        </w:tc>
        <w:tc>
          <w:tcPr>
            <w:tcW w:w="938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6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6</w:t>
            </w:r>
            <w:r w:rsidR="00470EBF" w:rsidRPr="00BA101E">
              <w:rPr>
                <w:sz w:val="18"/>
              </w:rPr>
              <w:t xml:space="preserve"> </w:t>
            </w:r>
          </w:p>
        </w:tc>
      </w:tr>
      <w:tr w:rsidR="000A2967" w:rsidRPr="00BA101E" w:rsidTr="00047BA4">
        <w:tc>
          <w:tcPr>
            <w:tcW w:w="1700" w:type="dxa"/>
            <w:shd w:val="clear" w:color="auto" w:fill="auto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A101E">
              <w:rPr>
                <w:sz w:val="18"/>
              </w:rPr>
              <w:t>Multiple</w:t>
            </w:r>
          </w:p>
        </w:tc>
        <w:tc>
          <w:tcPr>
            <w:tcW w:w="948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1</w:t>
            </w:r>
          </w:p>
        </w:tc>
        <w:tc>
          <w:tcPr>
            <w:tcW w:w="753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1</w:t>
            </w:r>
            <w:r w:rsidR="00470EBF" w:rsidRPr="00BA101E">
              <w:rPr>
                <w:sz w:val="18"/>
              </w:rPr>
              <w:t xml:space="preserve"> </w:t>
            </w:r>
          </w:p>
        </w:tc>
        <w:tc>
          <w:tcPr>
            <w:tcW w:w="938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763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938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621" w:type="dxa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2</w:t>
            </w:r>
            <w:r w:rsidR="00470EBF" w:rsidRPr="00BA101E">
              <w:rPr>
                <w:sz w:val="18"/>
              </w:rPr>
              <w:t xml:space="preserve"> </w:t>
            </w:r>
          </w:p>
        </w:tc>
      </w:tr>
      <w:tr w:rsidR="000A2967" w:rsidRPr="00BA101E" w:rsidTr="00B01006"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A101E">
              <w:rPr>
                <w:sz w:val="18"/>
              </w:rPr>
              <w:t>Medical</w:t>
            </w:r>
          </w:p>
        </w:tc>
        <w:tc>
          <w:tcPr>
            <w:tcW w:w="94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6</w:t>
            </w:r>
          </w:p>
        </w:tc>
        <w:tc>
          <w:tcPr>
            <w:tcW w:w="753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8</w:t>
            </w:r>
            <w:r w:rsidR="00470EBF" w:rsidRPr="00BA101E">
              <w:rPr>
                <w:sz w:val="18"/>
              </w:rPr>
              <w:t xml:space="preserve"> </w:t>
            </w:r>
          </w:p>
        </w:tc>
        <w:tc>
          <w:tcPr>
            <w:tcW w:w="93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763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93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62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14</w:t>
            </w:r>
            <w:r w:rsidR="00470EBF" w:rsidRPr="00BA101E">
              <w:rPr>
                <w:sz w:val="18"/>
              </w:rPr>
              <w:t xml:space="preserve"> </w:t>
            </w:r>
          </w:p>
        </w:tc>
      </w:tr>
      <w:tr w:rsidR="000A2967" w:rsidRPr="00B01006" w:rsidTr="00B01006">
        <w:tc>
          <w:tcPr>
            <w:tcW w:w="1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:rsidR="000A2967" w:rsidRPr="00B01006" w:rsidRDefault="000A2967" w:rsidP="00B01006">
            <w:pPr>
              <w:pStyle w:val="SingleTxtG"/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sz w:val="18"/>
              </w:rPr>
            </w:pPr>
            <w:r w:rsidRPr="00B01006">
              <w:rPr>
                <w:b/>
                <w:sz w:val="18"/>
              </w:rPr>
              <w:t>Grand</w:t>
            </w:r>
            <w:r w:rsidR="00470EBF" w:rsidRPr="00B01006">
              <w:rPr>
                <w:b/>
                <w:sz w:val="18"/>
              </w:rPr>
              <w:t xml:space="preserve"> </w:t>
            </w:r>
            <w:r w:rsidRPr="00B01006">
              <w:rPr>
                <w:b/>
                <w:sz w:val="18"/>
              </w:rPr>
              <w:t>Total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01006" w:rsidRDefault="000A2967" w:rsidP="00B01006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01006">
              <w:rPr>
                <w:b/>
                <w:sz w:val="18"/>
              </w:rPr>
              <w:t>9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01006" w:rsidRDefault="000A2967" w:rsidP="00B01006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01006">
              <w:rPr>
                <w:b/>
                <w:sz w:val="18"/>
              </w:rPr>
              <w:t>12</w:t>
            </w:r>
          </w:p>
        </w:tc>
        <w:tc>
          <w:tcPr>
            <w:tcW w:w="93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01006" w:rsidRDefault="000A2967" w:rsidP="00B01006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01006">
              <w:rPr>
                <w:b/>
                <w:sz w:val="18"/>
              </w:rPr>
              <w:t>-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01006" w:rsidRDefault="000A2967" w:rsidP="00B01006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01006">
              <w:rPr>
                <w:b/>
                <w:sz w:val="18"/>
              </w:rPr>
              <w:t>1</w:t>
            </w:r>
          </w:p>
        </w:tc>
        <w:tc>
          <w:tcPr>
            <w:tcW w:w="93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01006" w:rsidRDefault="000A2967" w:rsidP="00B01006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01006">
              <w:rPr>
                <w:b/>
                <w:sz w:val="18"/>
              </w:rPr>
              <w:t>-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01006" w:rsidRDefault="000A2967" w:rsidP="00B01006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01006">
              <w:rPr>
                <w:b/>
                <w:sz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B01006" w:rsidRDefault="000A2967" w:rsidP="00B01006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B01006">
              <w:rPr>
                <w:b/>
                <w:sz w:val="18"/>
              </w:rPr>
              <w:t>22</w:t>
            </w:r>
          </w:p>
        </w:tc>
      </w:tr>
      <w:tr w:rsidR="000A2967" w:rsidRPr="00BA101E" w:rsidTr="00B01006">
        <w:tc>
          <w:tcPr>
            <w:tcW w:w="7370" w:type="dxa"/>
            <w:gridSpan w:val="13"/>
            <w:tcBorders>
              <w:top w:val="single" w:sz="12" w:space="0" w:color="auto"/>
            </w:tcBorders>
            <w:shd w:val="clear" w:color="auto" w:fill="auto"/>
            <w:hideMark/>
          </w:tcPr>
          <w:p w:rsidR="000A2967" w:rsidRPr="00BA101E" w:rsidRDefault="000A2967" w:rsidP="00BA101E">
            <w:pPr>
              <w:pStyle w:val="H23G"/>
            </w:pPr>
            <w:r w:rsidRPr="00BA101E">
              <w:t>2018</w:t>
            </w:r>
            <w:r w:rsidR="00470EBF" w:rsidRPr="00BA101E">
              <w:t xml:space="preserve"> </w:t>
            </w:r>
            <w:r w:rsidRPr="00BA101E">
              <w:t>School</w:t>
            </w:r>
            <w:r w:rsidR="00470EBF" w:rsidRPr="00BA101E">
              <w:t xml:space="preserve"> </w:t>
            </w:r>
            <w:r w:rsidRPr="00BA101E">
              <w:t>Status</w:t>
            </w:r>
            <w:r w:rsidR="00470EBF" w:rsidRPr="00BA101E">
              <w:t xml:space="preserve"> </w:t>
            </w:r>
            <w:r w:rsidRPr="00BA101E">
              <w:t>Government</w:t>
            </w:r>
            <w:r w:rsidR="00470EBF" w:rsidRPr="00BA101E">
              <w:t xml:space="preserve"> </w:t>
            </w:r>
            <w:r w:rsidRPr="00BA101E">
              <w:t>and</w:t>
            </w:r>
            <w:r w:rsidR="00470EBF" w:rsidRPr="00BA101E">
              <w:t xml:space="preserve"> </w:t>
            </w:r>
            <w:r w:rsidRPr="00BA101E">
              <w:t>Private</w:t>
            </w:r>
          </w:p>
        </w:tc>
      </w:tr>
      <w:tr w:rsidR="000A2967" w:rsidRPr="00BA101E" w:rsidTr="008C541B">
        <w:tc>
          <w:tcPr>
            <w:tcW w:w="1700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sz w:val="18"/>
              </w:rPr>
            </w:pPr>
            <w:r w:rsidRPr="00BA101E">
              <w:rPr>
                <w:i/>
                <w:sz w:val="16"/>
              </w:rPr>
              <w:t>Student</w:t>
            </w:r>
            <w:r w:rsidR="00470EBF" w:rsidRPr="00BA101E">
              <w:rPr>
                <w:i/>
                <w:sz w:val="16"/>
              </w:rPr>
              <w:t xml:space="preserve"> </w:t>
            </w:r>
            <w:r w:rsidRPr="00BA101E">
              <w:rPr>
                <w:i/>
                <w:sz w:val="16"/>
              </w:rPr>
              <w:t>Needs</w:t>
            </w:r>
          </w:p>
        </w:tc>
        <w:tc>
          <w:tcPr>
            <w:tcW w:w="1653" w:type="dxa"/>
            <w:gridSpan w:val="3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Rarotonga</w:t>
            </w:r>
          </w:p>
        </w:tc>
        <w:tc>
          <w:tcPr>
            <w:tcW w:w="1654" w:type="dxa"/>
            <w:gridSpan w:val="4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Southern</w:t>
            </w:r>
            <w:r w:rsidR="00470EBF" w:rsidRPr="00BA101E">
              <w:rPr>
                <w:i/>
                <w:sz w:val="16"/>
              </w:rPr>
              <w:t xml:space="preserve"> </w:t>
            </w:r>
            <w:r w:rsidRPr="00BA101E">
              <w:rPr>
                <w:i/>
                <w:sz w:val="16"/>
              </w:rPr>
              <w:t>Group</w:t>
            </w:r>
          </w:p>
        </w:tc>
        <w:tc>
          <w:tcPr>
            <w:tcW w:w="1654" w:type="dxa"/>
            <w:gridSpan w:val="4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Northern</w:t>
            </w:r>
            <w:r w:rsidR="00470EBF" w:rsidRPr="00BA101E">
              <w:rPr>
                <w:i/>
                <w:sz w:val="16"/>
              </w:rPr>
              <w:t xml:space="preserve"> </w:t>
            </w:r>
            <w:r w:rsidRPr="00BA101E">
              <w:rPr>
                <w:i/>
                <w:sz w:val="16"/>
              </w:rPr>
              <w:t>Group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Total</w:t>
            </w:r>
          </w:p>
        </w:tc>
      </w:tr>
      <w:tr w:rsidR="000A2967" w:rsidRPr="00BA101E" w:rsidTr="008C541B">
        <w:tc>
          <w:tcPr>
            <w:tcW w:w="1700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826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Female</w:t>
            </w:r>
          </w:p>
        </w:tc>
        <w:tc>
          <w:tcPr>
            <w:tcW w:w="827" w:type="dxa"/>
            <w:gridSpan w:val="2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Male</w:t>
            </w:r>
          </w:p>
        </w:tc>
        <w:tc>
          <w:tcPr>
            <w:tcW w:w="827" w:type="dxa"/>
            <w:gridSpan w:val="2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Female</w:t>
            </w:r>
          </w:p>
        </w:tc>
        <w:tc>
          <w:tcPr>
            <w:tcW w:w="827" w:type="dxa"/>
            <w:gridSpan w:val="2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Male</w:t>
            </w:r>
          </w:p>
        </w:tc>
        <w:tc>
          <w:tcPr>
            <w:tcW w:w="827" w:type="dxa"/>
            <w:gridSpan w:val="2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Female</w:t>
            </w:r>
          </w:p>
        </w:tc>
        <w:tc>
          <w:tcPr>
            <w:tcW w:w="827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A101E">
              <w:rPr>
                <w:i/>
                <w:sz w:val="16"/>
              </w:rPr>
              <w:t>Male</w:t>
            </w:r>
          </w:p>
        </w:tc>
        <w:tc>
          <w:tcPr>
            <w:tcW w:w="709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</w:tr>
      <w:tr w:rsidR="000A2967" w:rsidRPr="00BA101E" w:rsidTr="008C541B">
        <w:tc>
          <w:tcPr>
            <w:tcW w:w="1700" w:type="dxa"/>
            <w:tcBorders>
              <w:top w:val="single" w:sz="12" w:space="0" w:color="auto"/>
              <w:bottom w:val="nil"/>
            </w:tcBorders>
            <w:shd w:val="clear" w:color="auto" w:fill="auto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A101E">
              <w:rPr>
                <w:sz w:val="18"/>
              </w:rPr>
              <w:t>Physical</w:t>
            </w:r>
          </w:p>
        </w:tc>
        <w:tc>
          <w:tcPr>
            <w:tcW w:w="826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4</w:t>
            </w:r>
          </w:p>
        </w:tc>
        <w:tc>
          <w:tcPr>
            <w:tcW w:w="827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3</w:t>
            </w:r>
          </w:p>
        </w:tc>
        <w:tc>
          <w:tcPr>
            <w:tcW w:w="827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7</w:t>
            </w:r>
            <w:r w:rsidR="00470EBF" w:rsidRPr="00BA101E">
              <w:rPr>
                <w:sz w:val="18"/>
              </w:rPr>
              <w:t xml:space="preserve"> </w:t>
            </w:r>
          </w:p>
        </w:tc>
      </w:tr>
      <w:tr w:rsidR="000A2967" w:rsidRPr="00BA101E" w:rsidTr="008C541B">
        <w:tc>
          <w:tcPr>
            <w:tcW w:w="1700" w:type="dxa"/>
            <w:tcBorders>
              <w:top w:val="nil"/>
            </w:tcBorders>
            <w:shd w:val="clear" w:color="auto" w:fill="auto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A101E">
              <w:rPr>
                <w:sz w:val="18"/>
              </w:rPr>
              <w:lastRenderedPageBreak/>
              <w:t>Learning</w:t>
            </w:r>
          </w:p>
        </w:tc>
        <w:tc>
          <w:tcPr>
            <w:tcW w:w="82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4</w:t>
            </w:r>
          </w:p>
        </w:tc>
        <w:tc>
          <w:tcPr>
            <w:tcW w:w="827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24</w:t>
            </w:r>
          </w:p>
        </w:tc>
        <w:tc>
          <w:tcPr>
            <w:tcW w:w="827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5</w:t>
            </w:r>
          </w:p>
        </w:tc>
        <w:tc>
          <w:tcPr>
            <w:tcW w:w="827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15</w:t>
            </w:r>
          </w:p>
        </w:tc>
        <w:tc>
          <w:tcPr>
            <w:tcW w:w="827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827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3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51</w:t>
            </w:r>
            <w:r w:rsidR="00470EBF" w:rsidRPr="00BA101E">
              <w:rPr>
                <w:sz w:val="18"/>
              </w:rPr>
              <w:t xml:space="preserve"> </w:t>
            </w:r>
          </w:p>
        </w:tc>
      </w:tr>
      <w:tr w:rsidR="000A2967" w:rsidRPr="00BA101E" w:rsidTr="008C541B">
        <w:tc>
          <w:tcPr>
            <w:tcW w:w="1700" w:type="dxa"/>
            <w:shd w:val="clear" w:color="auto" w:fill="auto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A101E">
              <w:rPr>
                <w:sz w:val="18"/>
              </w:rPr>
              <w:t>Multiple</w:t>
            </w:r>
          </w:p>
        </w:tc>
        <w:tc>
          <w:tcPr>
            <w:tcW w:w="826" w:type="dxa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2</w:t>
            </w:r>
          </w:p>
        </w:tc>
        <w:tc>
          <w:tcPr>
            <w:tcW w:w="827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2</w:t>
            </w:r>
          </w:p>
        </w:tc>
        <w:tc>
          <w:tcPr>
            <w:tcW w:w="827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1</w:t>
            </w:r>
          </w:p>
        </w:tc>
        <w:tc>
          <w:tcPr>
            <w:tcW w:w="827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827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827" w:type="dxa"/>
            <w:gridSpan w:val="2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5</w:t>
            </w:r>
            <w:r w:rsidR="00470EBF" w:rsidRPr="00BA101E">
              <w:rPr>
                <w:sz w:val="18"/>
              </w:rPr>
              <w:t xml:space="preserve"> </w:t>
            </w:r>
          </w:p>
        </w:tc>
      </w:tr>
      <w:tr w:rsidR="000A2967" w:rsidRPr="00BA101E" w:rsidTr="008C541B"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A101E">
              <w:rPr>
                <w:sz w:val="18"/>
              </w:rPr>
              <w:t>Medical</w:t>
            </w:r>
          </w:p>
        </w:tc>
        <w:tc>
          <w:tcPr>
            <w:tcW w:w="82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8</w:t>
            </w:r>
          </w:p>
        </w:tc>
        <w:tc>
          <w:tcPr>
            <w:tcW w:w="82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19</w:t>
            </w:r>
          </w:p>
        </w:tc>
        <w:tc>
          <w:tcPr>
            <w:tcW w:w="82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1</w:t>
            </w:r>
          </w:p>
        </w:tc>
        <w:tc>
          <w:tcPr>
            <w:tcW w:w="82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3</w:t>
            </w:r>
          </w:p>
        </w:tc>
        <w:tc>
          <w:tcPr>
            <w:tcW w:w="82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-</w:t>
            </w:r>
          </w:p>
        </w:tc>
        <w:tc>
          <w:tcPr>
            <w:tcW w:w="82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2967" w:rsidRPr="00BA101E" w:rsidRDefault="000A2967" w:rsidP="00BA101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A101E">
              <w:rPr>
                <w:sz w:val="18"/>
              </w:rPr>
              <w:t>32</w:t>
            </w:r>
            <w:r w:rsidR="00470EBF" w:rsidRPr="00BA101E">
              <w:rPr>
                <w:sz w:val="18"/>
              </w:rPr>
              <w:t xml:space="preserve"> </w:t>
            </w:r>
          </w:p>
        </w:tc>
      </w:tr>
      <w:tr w:rsidR="000A2967" w:rsidRPr="008C541B" w:rsidTr="008C541B">
        <w:tc>
          <w:tcPr>
            <w:tcW w:w="1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:rsidR="000A2967" w:rsidRPr="008C541B" w:rsidRDefault="000A2967" w:rsidP="008C541B">
            <w:pPr>
              <w:pStyle w:val="SingleTxtG"/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sz w:val="18"/>
              </w:rPr>
            </w:pPr>
            <w:r w:rsidRPr="008C541B">
              <w:rPr>
                <w:b/>
                <w:sz w:val="18"/>
              </w:rPr>
              <w:t>Grand</w:t>
            </w:r>
            <w:r w:rsidR="00470EBF" w:rsidRPr="008C541B">
              <w:rPr>
                <w:b/>
                <w:sz w:val="18"/>
              </w:rPr>
              <w:t xml:space="preserve"> </w:t>
            </w:r>
            <w:r w:rsidRPr="008C541B">
              <w:rPr>
                <w:b/>
                <w:sz w:val="18"/>
              </w:rPr>
              <w:t>Total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8C541B" w:rsidRDefault="000A2967" w:rsidP="008C541B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8C541B">
              <w:rPr>
                <w:b/>
                <w:sz w:val="18"/>
              </w:rPr>
              <w:t>14</w:t>
            </w:r>
            <w:r w:rsidR="00470EBF" w:rsidRPr="008C541B">
              <w:rPr>
                <w:b/>
                <w:sz w:val="18"/>
              </w:rPr>
              <w:t xml:space="preserve"> 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8C541B" w:rsidRDefault="000A2967" w:rsidP="008C541B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8C541B">
              <w:rPr>
                <w:b/>
                <w:sz w:val="18"/>
              </w:rPr>
              <w:t>45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8C541B" w:rsidRDefault="000A2967" w:rsidP="008C541B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8C541B">
              <w:rPr>
                <w:b/>
                <w:sz w:val="18"/>
              </w:rPr>
              <w:t>11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8C541B" w:rsidRDefault="000A2967" w:rsidP="008C541B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8C541B">
              <w:rPr>
                <w:b/>
                <w:sz w:val="18"/>
              </w:rPr>
              <w:t>21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8C541B" w:rsidRDefault="000A2967" w:rsidP="008C541B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8C541B">
              <w:rPr>
                <w:b/>
                <w:sz w:val="18"/>
              </w:rPr>
              <w:t>-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8C541B" w:rsidRDefault="000A2967" w:rsidP="008C541B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8C541B">
              <w:rPr>
                <w:b/>
                <w:sz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2967" w:rsidRPr="008C541B" w:rsidRDefault="000A2967" w:rsidP="008C541B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8C541B">
              <w:rPr>
                <w:b/>
                <w:sz w:val="18"/>
              </w:rPr>
              <w:t>95</w:t>
            </w:r>
          </w:p>
        </w:tc>
      </w:tr>
    </w:tbl>
    <w:p w:rsidR="000A2967" w:rsidRPr="00A413B4" w:rsidRDefault="000A2967" w:rsidP="0023697D">
      <w:pPr>
        <w:pStyle w:val="H1G"/>
      </w:pPr>
      <w:r w:rsidRPr="00A413B4">
        <w:tab/>
        <w:t>AE.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15</w:t>
      </w:r>
      <w:r w:rsidR="00470EBF">
        <w:t xml:space="preserve"> </w:t>
      </w:r>
      <w:r w:rsidRPr="00A413B4">
        <w:t>(e)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73.</w:t>
      </w:r>
      <w:r w:rsidRPr="00A413B4">
        <w:tab/>
        <w:t>Source: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Education.</w:t>
      </w:r>
    </w:p>
    <w:p w:rsidR="000A2967" w:rsidRPr="00A413B4" w:rsidRDefault="000A2967" w:rsidP="00C26914">
      <w:pPr>
        <w:pStyle w:val="SingleTxtG"/>
      </w:pPr>
      <w:r w:rsidRPr="00A413B4">
        <w:rPr>
          <w:noProof/>
          <w:lang w:val="en-US"/>
        </w:rPr>
        <w:drawing>
          <wp:inline distT="0" distB="0" distL="0" distR="0" wp14:anchorId="7289513E" wp14:editId="18FEBF2F">
            <wp:extent cx="4743450" cy="345145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939" cy="3463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967" w:rsidRPr="00A413B4" w:rsidRDefault="000A2967" w:rsidP="00C26914">
      <w:pPr>
        <w:pStyle w:val="SingleTxtG"/>
      </w:pPr>
      <w:r w:rsidRPr="00A413B4">
        <w:rPr>
          <w:noProof/>
          <w:lang w:val="en-US"/>
        </w:rPr>
        <w:drawing>
          <wp:inline distT="0" distB="0" distL="0" distR="0" wp14:anchorId="7FF92F7C" wp14:editId="159F97D8">
            <wp:extent cx="4705350" cy="1576662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766" cy="159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967" w:rsidRPr="00A413B4" w:rsidRDefault="000A2967" w:rsidP="0023697D">
      <w:pPr>
        <w:pStyle w:val="H1G"/>
      </w:pPr>
      <w:r w:rsidRPr="00A413B4">
        <w:tab/>
        <w:t>AF.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15</w:t>
      </w:r>
      <w:r w:rsidR="00470EBF">
        <w:t xml:space="preserve"> </w:t>
      </w:r>
      <w:r w:rsidRPr="00A413B4">
        <w:t>(f)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74.</w:t>
      </w:r>
      <w:r w:rsidRPr="00A413B4">
        <w:tab/>
        <w:t>Refer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table</w:t>
      </w:r>
      <w:r w:rsidR="00470EBF">
        <w:t xml:space="preserve"> </w:t>
      </w:r>
      <w:r w:rsidRPr="00A413B4">
        <w:t>above.</w:t>
      </w:r>
    </w:p>
    <w:p w:rsidR="000A2967" w:rsidRPr="00A413B4" w:rsidRDefault="000A2967" w:rsidP="0023697D">
      <w:pPr>
        <w:pStyle w:val="H1G"/>
      </w:pPr>
      <w:r w:rsidRPr="00A413B4">
        <w:tab/>
        <w:t>AG.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15</w:t>
      </w:r>
      <w:r w:rsidR="00470EBF">
        <w:t xml:space="preserve"> </w:t>
      </w:r>
      <w:r w:rsidRPr="00A413B4">
        <w:t>(g)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75.</w:t>
      </w:r>
      <w:r w:rsidRPr="00A413B4">
        <w:tab/>
        <w:t>As</w:t>
      </w:r>
      <w:r w:rsidR="00470EBF">
        <w:t xml:space="preserve"> </w:t>
      </w:r>
      <w:r w:rsidRPr="00A413B4">
        <w:t>previously</w:t>
      </w:r>
      <w:r w:rsidR="00470EBF">
        <w:t xml:space="preserve"> </w:t>
      </w:r>
      <w:r w:rsidRPr="00A413B4">
        <w:t>mentioned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part</w:t>
      </w:r>
      <w:r w:rsidR="00470EBF">
        <w:t xml:space="preserve"> </w:t>
      </w:r>
      <w:r w:rsidRPr="00A413B4">
        <w:t>3(l),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does</w:t>
      </w:r>
      <w:r w:rsidR="00470EBF">
        <w:t xml:space="preserve"> </w:t>
      </w:r>
      <w:r w:rsidRPr="00A413B4">
        <w:t>not</w:t>
      </w:r>
      <w:r w:rsidR="00470EBF">
        <w:t xml:space="preserve"> </w:t>
      </w:r>
      <w:r w:rsidRPr="00A413B4">
        <w:t>officially</w:t>
      </w:r>
      <w:r w:rsidR="00470EBF">
        <w:t xml:space="preserve"> </w:t>
      </w:r>
      <w:r w:rsidRPr="00A413B4">
        <w:t>report</w:t>
      </w:r>
      <w:r w:rsidR="00470EBF">
        <w:t xml:space="preserve"> </w:t>
      </w:r>
      <w:r w:rsidRPr="00A413B4">
        <w:t>data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out-of-school</w:t>
      </w:r>
      <w:r w:rsidR="00470EBF">
        <w:t xml:space="preserve"> </w:t>
      </w:r>
      <w:r w:rsidRPr="00A413B4">
        <w:t>children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rates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low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individual</w:t>
      </w:r>
      <w:r w:rsidR="00470EBF">
        <w:t xml:space="preserve"> </w:t>
      </w:r>
      <w:r w:rsidRPr="00A413B4">
        <w:t>cases</w:t>
      </w:r>
      <w:r w:rsidR="00470EBF">
        <w:t xml:space="preserve"> </w:t>
      </w:r>
      <w:r w:rsidRPr="00A413B4">
        <w:t>effectively</w:t>
      </w:r>
      <w:r w:rsidR="00470EBF">
        <w:t xml:space="preserve"> </w:t>
      </w:r>
      <w:r w:rsidRPr="00A413B4">
        <w:t>managed</w:t>
      </w:r>
      <w:r w:rsidR="00470EBF">
        <w:t xml:space="preserve"> </w:t>
      </w:r>
      <w:r w:rsidRPr="00A413B4">
        <w:t>by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Education.</w:t>
      </w:r>
    </w:p>
    <w:p w:rsidR="000A2967" w:rsidRPr="00A413B4" w:rsidRDefault="000A2967" w:rsidP="0023697D">
      <w:pPr>
        <w:pStyle w:val="H1G"/>
      </w:pPr>
      <w:r w:rsidRPr="00A413B4">
        <w:lastRenderedPageBreak/>
        <w:tab/>
        <w:t>AH.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15</w:t>
      </w:r>
      <w:r w:rsidR="00470EBF">
        <w:t xml:space="preserve"> </w:t>
      </w:r>
      <w:r w:rsidRPr="00A413B4">
        <w:t>(h)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76.</w:t>
      </w:r>
      <w:r w:rsidRPr="00A413B4">
        <w:tab/>
        <w:t>The</w:t>
      </w:r>
      <w:r w:rsidR="00470EBF">
        <w:t xml:space="preserve"> </w:t>
      </w:r>
      <w:r w:rsidRPr="00A413B4">
        <w:t>Ministry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Education</w:t>
      </w:r>
      <w:r w:rsidR="00470EBF">
        <w:t xml:space="preserve"> </w:t>
      </w:r>
      <w:r w:rsidRPr="00A413B4">
        <w:t>does</w:t>
      </w:r>
      <w:r w:rsidR="00470EBF">
        <w:t xml:space="preserve"> </w:t>
      </w:r>
      <w:r w:rsidRPr="00A413B4">
        <w:t>not</w:t>
      </w:r>
      <w:r w:rsidR="00470EBF">
        <w:t xml:space="preserve"> </w:t>
      </w:r>
      <w:r w:rsidRPr="00A413B4">
        <w:t>collect</w:t>
      </w:r>
      <w:r w:rsidR="00470EBF">
        <w:t xml:space="preserve"> </w:t>
      </w:r>
      <w:r w:rsidRPr="00A413B4">
        <w:t>data</w:t>
      </w:r>
      <w:r w:rsidR="00470EBF">
        <w:t xml:space="preserve"> </w:t>
      </w:r>
      <w:r w:rsidRPr="00A413B4">
        <w:t>or</w:t>
      </w:r>
      <w:r w:rsidR="00470EBF">
        <w:t xml:space="preserve"> </w:t>
      </w:r>
      <w:r w:rsidRPr="00A413B4">
        <w:t>report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this</w:t>
      </w:r>
      <w:r w:rsidR="00470EBF">
        <w:t xml:space="preserve"> </w:t>
      </w:r>
      <w:r w:rsidRPr="00A413B4">
        <w:t>indicator.</w:t>
      </w:r>
      <w:r w:rsidR="00470EBF">
        <w:t xml:space="preserve"> </w:t>
      </w:r>
    </w:p>
    <w:p w:rsidR="000A2967" w:rsidRPr="00A413B4" w:rsidRDefault="000A2967" w:rsidP="00A16A95">
      <w:pPr>
        <w:pStyle w:val="H1G"/>
      </w:pPr>
      <w:r w:rsidRPr="00A413B4">
        <w:tab/>
        <w:t>AI.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16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77.</w:t>
      </w:r>
      <w:r w:rsidRPr="00A413B4">
        <w:tab/>
        <w:t>Police</w:t>
      </w:r>
      <w:r w:rsidR="00470EBF">
        <w:t xml:space="preserve"> </w:t>
      </w:r>
      <w:r w:rsidRPr="00A413B4">
        <w:t>Statistics</w:t>
      </w:r>
      <w:r w:rsidR="00470EBF">
        <w:t xml:space="preserve"> </w:t>
      </w:r>
      <w:r w:rsidRPr="00A413B4">
        <w:t>(2016</w:t>
      </w:r>
      <w:r w:rsidR="00F35E9E">
        <w:t>–</w:t>
      </w:r>
      <w:r w:rsidRPr="00A413B4">
        <w:t>2018):</w:t>
      </w:r>
    </w:p>
    <w:p w:rsidR="000A2967" w:rsidRPr="00A413B4" w:rsidRDefault="00A16A95" w:rsidP="00C26914">
      <w:pPr>
        <w:pStyle w:val="SingleTxtG"/>
      </w:pPr>
      <w:r>
        <w:tab/>
      </w:r>
      <w:r w:rsidR="000A2967" w:rsidRPr="00A413B4">
        <w:t>(a)</w:t>
      </w:r>
      <w:r w:rsidR="000A2967" w:rsidRPr="00A413B4">
        <w:tab/>
        <w:t>Assault</w:t>
      </w:r>
      <w:r w:rsidR="00470EBF">
        <w:t xml:space="preserve"> </w:t>
      </w:r>
      <w:r w:rsidR="000A2967" w:rsidRPr="00A413B4">
        <w:t>on</w:t>
      </w:r>
      <w:r w:rsidR="00470EBF">
        <w:t xml:space="preserve"> </w:t>
      </w:r>
      <w:r w:rsidR="000A2967" w:rsidRPr="00A413B4">
        <w:t>a</w:t>
      </w:r>
      <w:r w:rsidR="00470EBF">
        <w:t xml:space="preserve"> </w:t>
      </w:r>
      <w:r w:rsidR="000A2967" w:rsidRPr="00A413B4">
        <w:t>child</w:t>
      </w:r>
      <w:r w:rsidR="00470EBF">
        <w:t xml:space="preserve"> </w:t>
      </w:r>
      <w:r w:rsidR="000A2967" w:rsidRPr="00A413B4">
        <w:t>x</w:t>
      </w:r>
      <w:r w:rsidR="00470EBF">
        <w:t xml:space="preserve"> </w:t>
      </w:r>
      <w:r w:rsidR="000A2967" w:rsidRPr="00A413B4">
        <w:t>3</w:t>
      </w:r>
      <w:r w:rsidR="000B3C22">
        <w:t xml:space="preserve"> – </w:t>
      </w:r>
      <w:r w:rsidR="000A2967" w:rsidRPr="00A413B4">
        <w:t>went</w:t>
      </w:r>
      <w:r w:rsidR="00470EBF">
        <w:t xml:space="preserve"> </w:t>
      </w:r>
      <w:r w:rsidR="000A2967" w:rsidRPr="00A413B4">
        <w:t>through</w:t>
      </w:r>
      <w:r w:rsidR="00470EBF">
        <w:t xml:space="preserve"> </w:t>
      </w:r>
      <w:r w:rsidR="000A2967" w:rsidRPr="00A413B4">
        <w:t>Police</w:t>
      </w:r>
      <w:r w:rsidR="00470EBF">
        <w:t xml:space="preserve"> </w:t>
      </w:r>
      <w:r w:rsidR="000A2967" w:rsidRPr="00A413B4">
        <w:t>Diversion</w:t>
      </w:r>
      <w:r w:rsidR="00470EBF">
        <w:t xml:space="preserve"> </w:t>
      </w:r>
      <w:r w:rsidR="000A2967" w:rsidRPr="00A413B4">
        <w:t>scheme;</w:t>
      </w:r>
    </w:p>
    <w:p w:rsidR="000A2967" w:rsidRPr="00A413B4" w:rsidRDefault="00A16A95" w:rsidP="00C26914">
      <w:pPr>
        <w:pStyle w:val="SingleTxtG"/>
      </w:pPr>
      <w:r>
        <w:tab/>
      </w:r>
      <w:r w:rsidR="000A2967" w:rsidRPr="00A413B4">
        <w:t>(b)</w:t>
      </w:r>
      <w:r w:rsidR="000A2967" w:rsidRPr="00A413B4">
        <w:tab/>
        <w:t>Indecent</w:t>
      </w:r>
      <w:r w:rsidR="00470EBF">
        <w:t xml:space="preserve"> </w:t>
      </w:r>
      <w:r w:rsidR="000A2967" w:rsidRPr="00A413B4">
        <w:t>act</w:t>
      </w:r>
      <w:r w:rsidR="00470EBF">
        <w:t xml:space="preserve"> </w:t>
      </w:r>
      <w:r w:rsidR="000A2967" w:rsidRPr="00A413B4">
        <w:t>on</w:t>
      </w:r>
      <w:r w:rsidR="00470EBF">
        <w:t xml:space="preserve"> </w:t>
      </w:r>
      <w:r w:rsidR="000A2967" w:rsidRPr="00A413B4">
        <w:t>a</w:t>
      </w:r>
      <w:r w:rsidR="00470EBF">
        <w:t xml:space="preserve"> </w:t>
      </w:r>
      <w:r w:rsidR="000A2967" w:rsidRPr="00A413B4">
        <w:t>child</w:t>
      </w:r>
      <w:r w:rsidR="00470EBF">
        <w:t xml:space="preserve"> </w:t>
      </w:r>
      <w:r w:rsidR="000A2967" w:rsidRPr="00A413B4">
        <w:t>x</w:t>
      </w:r>
      <w:r w:rsidR="00470EBF">
        <w:t xml:space="preserve"> </w:t>
      </w:r>
      <w:r w:rsidR="000A2967" w:rsidRPr="00A413B4">
        <w:t>3</w:t>
      </w:r>
      <w:r w:rsidR="00470EBF">
        <w:t xml:space="preserve"> </w:t>
      </w:r>
      <w:r w:rsidR="000A2967" w:rsidRPr="00A413B4">
        <w:t>(1</w:t>
      </w:r>
      <w:r w:rsidR="00470EBF">
        <w:t xml:space="preserve"> </w:t>
      </w:r>
      <w:r w:rsidR="000A2967" w:rsidRPr="00A413B4">
        <w:t>x</w:t>
      </w:r>
      <w:r w:rsidR="00470EBF">
        <w:t xml:space="preserve"> </w:t>
      </w:r>
      <w:r w:rsidR="000A2967" w:rsidRPr="00A413B4">
        <w:t>sentenced</w:t>
      </w:r>
      <w:r w:rsidR="00470EBF">
        <w:t xml:space="preserve"> </w:t>
      </w:r>
      <w:r w:rsidR="000A2967" w:rsidRPr="00A413B4">
        <w:t>to</w:t>
      </w:r>
      <w:r w:rsidR="00470EBF">
        <w:t xml:space="preserve"> </w:t>
      </w:r>
      <w:r w:rsidR="000A2967" w:rsidRPr="00A413B4">
        <w:t>18</w:t>
      </w:r>
      <w:r w:rsidR="00470EBF">
        <w:t xml:space="preserve"> </w:t>
      </w:r>
      <w:r w:rsidR="000A2967" w:rsidRPr="00A413B4">
        <w:t>months’</w:t>
      </w:r>
      <w:r w:rsidR="00470EBF">
        <w:t xml:space="preserve"> </w:t>
      </w:r>
      <w:r w:rsidR="000A2967" w:rsidRPr="00A413B4">
        <w:t>imprisonment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1</w:t>
      </w:r>
      <w:r w:rsidR="00470EBF">
        <w:t xml:space="preserve"> </w:t>
      </w:r>
      <w:r w:rsidR="000A2967" w:rsidRPr="00A413B4">
        <w:t>x</w:t>
      </w:r>
      <w:r w:rsidR="00470EBF">
        <w:t xml:space="preserve"> </w:t>
      </w:r>
      <w:r w:rsidR="000A2967" w:rsidRPr="00A413B4">
        <w:t>sentenced</w:t>
      </w:r>
      <w:r w:rsidR="00470EBF">
        <w:t xml:space="preserve"> </w:t>
      </w:r>
      <w:r w:rsidR="000A2967" w:rsidRPr="00A413B4">
        <w:t>to</w:t>
      </w:r>
      <w:r w:rsidR="00470EBF">
        <w:t xml:space="preserve"> </w:t>
      </w:r>
      <w:r w:rsidR="000A2967" w:rsidRPr="00A413B4">
        <w:t>3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a</w:t>
      </w:r>
      <w:r w:rsidR="00470EBF">
        <w:t xml:space="preserve"> </w:t>
      </w:r>
      <w:r w:rsidR="000A2967" w:rsidRPr="00A413B4">
        <w:t>half</w:t>
      </w:r>
      <w:r w:rsidR="00470EBF">
        <w:t xml:space="preserve"> </w:t>
      </w:r>
      <w:r w:rsidR="000A2967" w:rsidRPr="00A413B4">
        <w:t>years’</w:t>
      </w:r>
      <w:r w:rsidR="00470EBF">
        <w:t xml:space="preserve"> </w:t>
      </w:r>
      <w:r w:rsidR="000A2967" w:rsidRPr="00A413B4">
        <w:t>imprisonment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1</w:t>
      </w:r>
      <w:r w:rsidR="00470EBF">
        <w:t xml:space="preserve"> </w:t>
      </w:r>
      <w:r w:rsidR="000A2967" w:rsidRPr="00A413B4">
        <w:t>x</w:t>
      </w:r>
      <w:r w:rsidR="00470EBF">
        <w:t xml:space="preserve"> </w:t>
      </w:r>
      <w:r w:rsidR="000A2967" w:rsidRPr="00A413B4">
        <w:t>sentenced</w:t>
      </w:r>
      <w:r w:rsidR="00470EBF">
        <w:t xml:space="preserve"> </w:t>
      </w:r>
      <w:r w:rsidR="000A2967" w:rsidRPr="00A413B4">
        <w:t>to</w:t>
      </w:r>
      <w:r w:rsidR="00470EBF">
        <w:t xml:space="preserve"> </w:t>
      </w:r>
      <w:r w:rsidR="000A2967" w:rsidRPr="00A413B4">
        <w:t>3</w:t>
      </w:r>
      <w:r w:rsidR="00470EBF">
        <w:t xml:space="preserve"> </w:t>
      </w:r>
      <w:r w:rsidR="000A2967" w:rsidRPr="00A413B4">
        <w:t>years’</w:t>
      </w:r>
      <w:r w:rsidR="00470EBF">
        <w:t xml:space="preserve"> </w:t>
      </w:r>
      <w:r w:rsidR="000A2967" w:rsidRPr="00A413B4">
        <w:t>imprisonment);</w:t>
      </w:r>
    </w:p>
    <w:p w:rsidR="000A2967" w:rsidRPr="00A413B4" w:rsidRDefault="00A16A95" w:rsidP="00C26914">
      <w:pPr>
        <w:pStyle w:val="SingleTxtG"/>
      </w:pPr>
      <w:r>
        <w:tab/>
      </w:r>
      <w:r w:rsidR="000A2967" w:rsidRPr="00A413B4">
        <w:t>(c)</w:t>
      </w:r>
      <w:r w:rsidR="000A2967" w:rsidRPr="00A413B4">
        <w:tab/>
        <w:t>Manslaughter</w:t>
      </w:r>
      <w:r w:rsidR="00470EBF">
        <w:t xml:space="preserve"> </w:t>
      </w:r>
      <w:r w:rsidR="000A2967" w:rsidRPr="00A413B4">
        <w:t>–</w:t>
      </w:r>
      <w:r w:rsidR="00470EBF">
        <w:t xml:space="preserve"> </w:t>
      </w:r>
      <w:r w:rsidR="000A2967" w:rsidRPr="00A413B4">
        <w:t>9</w:t>
      </w:r>
      <w:r w:rsidR="00470EBF">
        <w:t xml:space="preserve"> </w:t>
      </w:r>
      <w:r w:rsidR="000A2967" w:rsidRPr="00A413B4">
        <w:t>year</w:t>
      </w:r>
      <w:r w:rsidR="00F35E9E">
        <w:t>-</w:t>
      </w:r>
      <w:r w:rsidR="000A2967" w:rsidRPr="00A413B4">
        <w:t>old</w:t>
      </w:r>
      <w:r w:rsidR="00470EBF">
        <w:t xml:space="preserve"> </w:t>
      </w:r>
      <w:r w:rsidR="000A2967" w:rsidRPr="00A413B4">
        <w:t>child</w:t>
      </w:r>
      <w:r w:rsidR="00470EBF">
        <w:t xml:space="preserve"> </w:t>
      </w:r>
      <w:r w:rsidR="000A2967" w:rsidRPr="00A413B4">
        <w:t>x</w:t>
      </w:r>
      <w:r w:rsidR="00470EBF">
        <w:t xml:space="preserve"> </w:t>
      </w:r>
      <w:r w:rsidR="000A2967" w:rsidRPr="00A413B4">
        <w:t>1</w:t>
      </w:r>
      <w:r w:rsidR="00470EBF">
        <w:t xml:space="preserve"> </w:t>
      </w:r>
      <w:r w:rsidR="000A2967" w:rsidRPr="00A413B4">
        <w:t>(offender</w:t>
      </w:r>
      <w:r w:rsidR="00470EBF">
        <w:t xml:space="preserve"> </w:t>
      </w:r>
      <w:r w:rsidR="000A2967" w:rsidRPr="00A413B4">
        <w:t>sentenced</w:t>
      </w:r>
      <w:r w:rsidR="00470EBF">
        <w:t xml:space="preserve"> </w:t>
      </w:r>
      <w:r w:rsidR="000A2967" w:rsidRPr="00A413B4">
        <w:t>to</w:t>
      </w:r>
      <w:r w:rsidR="00470EBF">
        <w:t xml:space="preserve"> </w:t>
      </w:r>
      <w:r w:rsidR="000A2967" w:rsidRPr="00A413B4">
        <w:t>6</w:t>
      </w:r>
      <w:r w:rsidR="00470EBF">
        <w:t xml:space="preserve"> </w:t>
      </w:r>
      <w:r w:rsidR="000A2967" w:rsidRPr="00A413B4">
        <w:t>years</w:t>
      </w:r>
      <w:r w:rsidR="00470EBF">
        <w:t xml:space="preserve"> </w:t>
      </w:r>
      <w:r w:rsidR="000A2967" w:rsidRPr="00A413B4">
        <w:t>imprisonment).</w:t>
      </w:r>
    </w:p>
    <w:p w:rsidR="000A2967" w:rsidRPr="00A413B4" w:rsidRDefault="000A2967" w:rsidP="00C26914">
      <w:pPr>
        <w:pStyle w:val="SingleTxtG"/>
      </w:pPr>
      <w:r w:rsidRPr="00A413B4">
        <w:t>78.</w:t>
      </w:r>
      <w:r w:rsidRPr="00A413B4">
        <w:tab/>
        <w:t>Children</w:t>
      </w:r>
      <w:r w:rsidR="00470EBF">
        <w:t xml:space="preserve"> </w:t>
      </w:r>
      <w:r w:rsidRPr="00A413B4">
        <w:t>in</w:t>
      </w:r>
      <w:r w:rsidR="00470EBF">
        <w:t xml:space="preserve"> </w:t>
      </w:r>
      <w:r w:rsidRPr="00A413B4">
        <w:t>conflict</w:t>
      </w:r>
      <w:r w:rsidR="00470EBF">
        <w:t xml:space="preserve"> </w:t>
      </w:r>
      <w:r w:rsidRPr="00A413B4">
        <w:t>with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law</w:t>
      </w:r>
      <w:r w:rsidR="00470EBF">
        <w:t xml:space="preserve"> </w:t>
      </w:r>
      <w:r w:rsidRPr="00A413B4">
        <w:t>who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been:</w:t>
      </w:r>
    </w:p>
    <w:p w:rsidR="000A2967" w:rsidRPr="00A413B4" w:rsidRDefault="00A16A95" w:rsidP="00C26914">
      <w:pPr>
        <w:pStyle w:val="SingleTxtG"/>
      </w:pPr>
      <w:r>
        <w:tab/>
      </w:r>
      <w:r w:rsidR="000A2967" w:rsidRPr="00A413B4">
        <w:t>(a)</w:t>
      </w:r>
      <w:r w:rsidR="000A2967" w:rsidRPr="00A413B4">
        <w:tab/>
        <w:t>Arrested</w:t>
      </w:r>
      <w:r w:rsidR="00470EBF">
        <w:t xml:space="preserve"> </w:t>
      </w:r>
      <w:r w:rsidR="000A2967" w:rsidRPr="00A413B4">
        <w:t>–</w:t>
      </w:r>
      <w:r w:rsidR="00470EBF">
        <w:t xml:space="preserve"> </w:t>
      </w:r>
      <w:r w:rsidR="000A2967" w:rsidRPr="00A413B4">
        <w:t>30;</w:t>
      </w:r>
    </w:p>
    <w:p w:rsidR="000A2967" w:rsidRPr="00A413B4" w:rsidRDefault="00A16A95" w:rsidP="00C26914">
      <w:pPr>
        <w:pStyle w:val="SingleTxtG"/>
      </w:pPr>
      <w:r>
        <w:tab/>
      </w:r>
      <w:r w:rsidR="000A2967" w:rsidRPr="00A413B4">
        <w:t>(b)</w:t>
      </w:r>
      <w:r w:rsidR="000A2967" w:rsidRPr="00A413B4">
        <w:tab/>
        <w:t>Referred</w:t>
      </w:r>
      <w:r w:rsidR="00470EBF">
        <w:t xml:space="preserve"> </w:t>
      </w:r>
      <w:r w:rsidR="000A2967" w:rsidRPr="00A413B4">
        <w:t>to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Juvenile</w:t>
      </w:r>
      <w:r w:rsidR="00470EBF">
        <w:t xml:space="preserve"> </w:t>
      </w:r>
      <w:r w:rsidR="000A2967" w:rsidRPr="00A413B4">
        <w:t>Crime</w:t>
      </w:r>
      <w:r w:rsidR="00470EBF">
        <w:t xml:space="preserve"> </w:t>
      </w:r>
      <w:r w:rsidR="000A2967" w:rsidRPr="00A413B4">
        <w:t>Prevention</w:t>
      </w:r>
      <w:r w:rsidR="00470EBF">
        <w:t xml:space="preserve"> </w:t>
      </w:r>
      <w:r w:rsidR="000A2967" w:rsidRPr="00A413B4">
        <w:t>Committee</w:t>
      </w:r>
      <w:r w:rsidR="00470EBF">
        <w:t xml:space="preserve"> </w:t>
      </w:r>
      <w:r w:rsidR="000A2967" w:rsidRPr="00A413B4">
        <w:t>–</w:t>
      </w:r>
      <w:r w:rsidR="00470EBF">
        <w:t xml:space="preserve"> </w:t>
      </w:r>
      <w:r w:rsidR="000A2967" w:rsidRPr="00A413B4">
        <w:t>no</w:t>
      </w:r>
      <w:r w:rsidR="00470EBF">
        <w:t xml:space="preserve"> </w:t>
      </w:r>
      <w:r w:rsidR="000A2967" w:rsidRPr="00A413B4">
        <w:t>cases</w:t>
      </w:r>
      <w:r w:rsidR="00470EBF">
        <w:t xml:space="preserve"> </w:t>
      </w:r>
      <w:r w:rsidR="000A2967" w:rsidRPr="00A413B4">
        <w:t>have</w:t>
      </w:r>
      <w:r w:rsidR="00470EBF">
        <w:t xml:space="preserve"> </w:t>
      </w:r>
      <w:r w:rsidR="000A2967" w:rsidRPr="00A413B4">
        <w:t>been</w:t>
      </w:r>
      <w:r w:rsidR="00470EBF">
        <w:t xml:space="preserve"> </w:t>
      </w:r>
      <w:r w:rsidR="000A2967" w:rsidRPr="00A413B4">
        <w:t>referred</w:t>
      </w:r>
      <w:r w:rsidR="00470EBF">
        <w:t xml:space="preserve"> </w:t>
      </w:r>
      <w:r w:rsidR="000A2967" w:rsidRPr="00A413B4">
        <w:t>to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Juvenile</w:t>
      </w:r>
      <w:r w:rsidR="00470EBF">
        <w:t xml:space="preserve"> </w:t>
      </w:r>
      <w:r w:rsidR="000A2967" w:rsidRPr="00A413B4">
        <w:t>Crime</w:t>
      </w:r>
      <w:r w:rsidR="00470EBF">
        <w:t xml:space="preserve"> </w:t>
      </w:r>
      <w:r w:rsidR="000A2967" w:rsidRPr="00A413B4">
        <w:t>Prevention</w:t>
      </w:r>
      <w:r w:rsidR="00470EBF">
        <w:t xml:space="preserve"> </w:t>
      </w:r>
      <w:r w:rsidR="000A2967" w:rsidRPr="00A413B4">
        <w:t>Committee</w:t>
      </w:r>
      <w:r w:rsidR="00470EBF">
        <w:t xml:space="preserve"> </w:t>
      </w:r>
      <w:r w:rsidR="000A2967" w:rsidRPr="00A413B4">
        <w:t>as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Committee</w:t>
      </w:r>
      <w:r w:rsidR="00470EBF">
        <w:t xml:space="preserve"> </w:t>
      </w:r>
      <w:r w:rsidR="000A2967" w:rsidRPr="00A413B4">
        <w:t>has</w:t>
      </w:r>
      <w:r w:rsidR="00470EBF">
        <w:t xml:space="preserve"> </w:t>
      </w:r>
      <w:r w:rsidR="000A2967" w:rsidRPr="00A413B4">
        <w:t>been</w:t>
      </w:r>
      <w:r w:rsidR="00470EBF">
        <w:t xml:space="preserve"> </w:t>
      </w:r>
      <w:r w:rsidR="000A2967" w:rsidRPr="00A413B4">
        <w:t>inactive</w:t>
      </w:r>
      <w:r w:rsidR="00470EBF">
        <w:t xml:space="preserve"> </w:t>
      </w:r>
      <w:r w:rsidR="000A2967" w:rsidRPr="00A413B4">
        <w:t>since</w:t>
      </w:r>
      <w:r w:rsidR="00470EBF">
        <w:t xml:space="preserve"> </w:t>
      </w:r>
      <w:r w:rsidR="000A2967" w:rsidRPr="00A413B4">
        <w:t>2017;</w:t>
      </w:r>
    </w:p>
    <w:p w:rsidR="000A2967" w:rsidRPr="00A413B4" w:rsidRDefault="00A16A95" w:rsidP="00C26914">
      <w:pPr>
        <w:pStyle w:val="SingleTxtG"/>
      </w:pPr>
      <w:r>
        <w:tab/>
      </w:r>
      <w:r w:rsidR="000A2967" w:rsidRPr="00A413B4">
        <w:t>(c)</w:t>
      </w:r>
      <w:r w:rsidR="000A2967" w:rsidRPr="00A413B4">
        <w:tab/>
        <w:t>In</w:t>
      </w:r>
      <w:r w:rsidR="00470EBF">
        <w:t xml:space="preserve"> </w:t>
      </w:r>
      <w:r w:rsidR="000A2967" w:rsidRPr="00A413B4">
        <w:t>pretrial</w:t>
      </w:r>
      <w:r w:rsidR="00470EBF">
        <w:t xml:space="preserve"> </w:t>
      </w:r>
      <w:r w:rsidR="000A2967" w:rsidRPr="00A413B4">
        <w:t>detention:</w:t>
      </w:r>
      <w:r w:rsidR="00470EBF">
        <w:t xml:space="preserve"> </w:t>
      </w:r>
      <w:r w:rsidR="000A2967" w:rsidRPr="00A413B4">
        <w:t>7</w:t>
      </w:r>
      <w:r w:rsidR="00470EBF">
        <w:t xml:space="preserve"> </w:t>
      </w:r>
      <w:r w:rsidR="000A2967" w:rsidRPr="00A413B4">
        <w:t>male</w:t>
      </w:r>
      <w:r w:rsidR="00470EBF">
        <w:t xml:space="preserve"> </w:t>
      </w:r>
      <w:r w:rsidR="000A2967" w:rsidRPr="00A413B4">
        <w:t>juveniles;</w:t>
      </w:r>
    </w:p>
    <w:p w:rsidR="000A2967" w:rsidRPr="00A413B4" w:rsidRDefault="00A16A95" w:rsidP="00C26914">
      <w:pPr>
        <w:pStyle w:val="SingleTxtG"/>
      </w:pPr>
      <w:r>
        <w:tab/>
      </w:r>
      <w:r w:rsidR="000A2967" w:rsidRPr="00A413B4">
        <w:t>(d)</w:t>
      </w:r>
      <w:r w:rsidR="000A2967" w:rsidRPr="00A413B4">
        <w:tab/>
        <w:t>Serving</w:t>
      </w:r>
      <w:r w:rsidR="00470EBF">
        <w:t xml:space="preserve"> </w:t>
      </w:r>
      <w:r w:rsidR="000A2967" w:rsidRPr="00A413B4">
        <w:t>a</w:t>
      </w:r>
      <w:r w:rsidR="00470EBF">
        <w:t xml:space="preserve"> </w:t>
      </w:r>
      <w:r w:rsidR="000A2967" w:rsidRPr="00A413B4">
        <w:t>sentence</w:t>
      </w:r>
      <w:r w:rsidR="00470EBF">
        <w:t xml:space="preserve"> </w:t>
      </w:r>
      <w:r w:rsidR="000A2967" w:rsidRPr="00A413B4">
        <w:t>in</w:t>
      </w:r>
      <w:r w:rsidR="00470EBF">
        <w:t xml:space="preserve"> </w:t>
      </w:r>
      <w:r w:rsidR="000A2967" w:rsidRPr="00A413B4">
        <w:t>detention,</w:t>
      </w:r>
      <w:r w:rsidR="00470EBF">
        <w:t xml:space="preserve"> </w:t>
      </w:r>
      <w:r w:rsidR="000A2967" w:rsidRPr="00A413B4">
        <w:t>including</w:t>
      </w:r>
      <w:r w:rsidR="00470EBF">
        <w:t xml:space="preserve"> </w:t>
      </w:r>
      <w:r w:rsidR="000A2967" w:rsidRPr="00A413B4">
        <w:t>data</w:t>
      </w:r>
      <w:r w:rsidR="00470EBF">
        <w:t xml:space="preserve"> </w:t>
      </w:r>
      <w:r w:rsidR="000A2967" w:rsidRPr="00A413B4">
        <w:t>on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length</w:t>
      </w:r>
      <w:r w:rsidR="00470EBF">
        <w:t xml:space="preserve"> </w:t>
      </w:r>
      <w:r w:rsidR="000A2967" w:rsidRPr="00A413B4">
        <w:t>of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sentence</w:t>
      </w:r>
      <w:r w:rsidR="00470EBF">
        <w:t xml:space="preserve"> </w:t>
      </w:r>
      <w:r w:rsidR="000A2967" w:rsidRPr="00A413B4">
        <w:t>x</w:t>
      </w:r>
      <w:r w:rsidR="00470EBF">
        <w:t xml:space="preserve"> </w:t>
      </w:r>
      <w:r w:rsidR="000A2967" w:rsidRPr="00A413B4">
        <w:t>2</w:t>
      </w:r>
      <w:r w:rsidR="00470EBF">
        <w:t xml:space="preserve"> </w:t>
      </w:r>
      <w:r w:rsidR="000A2967" w:rsidRPr="00A413B4">
        <w:t>–</w:t>
      </w:r>
      <w:r w:rsidR="00470EBF">
        <w:t xml:space="preserve"> </w:t>
      </w:r>
      <w:r w:rsidR="000A2967" w:rsidRPr="00A413B4">
        <w:t>(1</w:t>
      </w:r>
      <w:r w:rsidR="00470EBF">
        <w:t xml:space="preserve"> </w:t>
      </w:r>
      <w:r w:rsidR="000A2967" w:rsidRPr="00A413B4">
        <w:t>x</w:t>
      </w:r>
      <w:r w:rsidR="00470EBF">
        <w:t xml:space="preserve"> </w:t>
      </w:r>
      <w:r w:rsidR="000A2967" w:rsidRPr="00A413B4">
        <w:t>male</w:t>
      </w:r>
      <w:r w:rsidR="00470EBF">
        <w:t xml:space="preserve"> </w:t>
      </w:r>
      <w:r w:rsidR="000A2967" w:rsidRPr="00A413B4">
        <w:t>juvenile</w:t>
      </w:r>
      <w:r w:rsidR="00470EBF">
        <w:t xml:space="preserve"> </w:t>
      </w:r>
      <w:r w:rsidR="000A2967" w:rsidRPr="00A413B4">
        <w:t>for</w:t>
      </w:r>
      <w:r w:rsidR="00470EBF">
        <w:t xml:space="preserve"> </w:t>
      </w:r>
      <w:r w:rsidR="000A2967" w:rsidRPr="00A413B4">
        <w:t>numerous</w:t>
      </w:r>
      <w:r w:rsidR="00470EBF">
        <w:t xml:space="preserve"> </w:t>
      </w:r>
      <w:r w:rsidR="000A2967" w:rsidRPr="00A413B4">
        <w:t>offences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he</w:t>
      </w:r>
      <w:r w:rsidR="00470EBF">
        <w:t xml:space="preserve"> </w:t>
      </w:r>
      <w:r w:rsidR="000A2967" w:rsidRPr="00A413B4">
        <w:t>was</w:t>
      </w:r>
      <w:r w:rsidR="00470EBF">
        <w:t xml:space="preserve"> </w:t>
      </w:r>
      <w:r w:rsidR="000A2967" w:rsidRPr="00A413B4">
        <w:t>sentenced</w:t>
      </w:r>
      <w:r w:rsidR="00470EBF">
        <w:t xml:space="preserve"> </w:t>
      </w:r>
      <w:r w:rsidR="000A2967" w:rsidRPr="00A413B4">
        <w:t>to</w:t>
      </w:r>
      <w:r w:rsidR="00470EBF">
        <w:t xml:space="preserve"> </w:t>
      </w:r>
      <w:r w:rsidR="000A2967" w:rsidRPr="00A413B4">
        <w:t>11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a</w:t>
      </w:r>
      <w:r w:rsidR="00470EBF">
        <w:t xml:space="preserve"> </w:t>
      </w:r>
      <w:r w:rsidR="000A2967" w:rsidRPr="00A413B4">
        <w:t>half</w:t>
      </w:r>
      <w:r w:rsidR="00470EBF">
        <w:t xml:space="preserve"> </w:t>
      </w:r>
      <w:r w:rsidR="000A2967" w:rsidRPr="00A413B4">
        <w:t>months’</w:t>
      </w:r>
      <w:r w:rsidR="00470EBF">
        <w:t xml:space="preserve"> </w:t>
      </w:r>
      <w:r w:rsidR="000A2967" w:rsidRPr="00A413B4">
        <w:t>imprisonment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1</w:t>
      </w:r>
      <w:r w:rsidR="00470EBF">
        <w:t xml:space="preserve"> </w:t>
      </w:r>
      <w:r w:rsidR="000A2967" w:rsidRPr="00A413B4">
        <w:t>x</w:t>
      </w:r>
      <w:r w:rsidR="00470EBF">
        <w:t xml:space="preserve"> </w:t>
      </w:r>
      <w:r w:rsidR="000A2967" w:rsidRPr="00A413B4">
        <w:t>male</w:t>
      </w:r>
      <w:r w:rsidR="00470EBF">
        <w:t xml:space="preserve"> </w:t>
      </w:r>
      <w:r w:rsidR="000A2967" w:rsidRPr="00A413B4">
        <w:t>juvenile</w:t>
      </w:r>
      <w:r w:rsidR="00470EBF">
        <w:t xml:space="preserve"> </w:t>
      </w:r>
      <w:r w:rsidR="000A2967" w:rsidRPr="00A413B4">
        <w:t>for</w:t>
      </w:r>
      <w:r w:rsidR="00470EBF">
        <w:t xml:space="preserve"> </w:t>
      </w:r>
      <w:r w:rsidR="000A2967" w:rsidRPr="00A413B4">
        <w:t>3</w:t>
      </w:r>
      <w:r w:rsidR="00470EBF">
        <w:t xml:space="preserve"> </w:t>
      </w:r>
      <w:r w:rsidR="000A2967" w:rsidRPr="00A413B4">
        <w:t>cases</w:t>
      </w:r>
      <w:r w:rsidR="00470EBF">
        <w:t xml:space="preserve"> </w:t>
      </w:r>
      <w:r w:rsidR="000A2967" w:rsidRPr="00A413B4">
        <w:t>of</w:t>
      </w:r>
      <w:r w:rsidR="00470EBF">
        <w:t xml:space="preserve"> </w:t>
      </w:r>
      <w:r w:rsidR="000A2967" w:rsidRPr="00A413B4">
        <w:t>arson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3</w:t>
      </w:r>
      <w:r w:rsidR="00470EBF">
        <w:t xml:space="preserve"> </w:t>
      </w:r>
      <w:r w:rsidR="000A2967" w:rsidRPr="00A413B4">
        <w:t>x</w:t>
      </w:r>
      <w:r w:rsidR="00470EBF">
        <w:t xml:space="preserve"> </w:t>
      </w:r>
      <w:r w:rsidR="000A2967" w:rsidRPr="00A413B4">
        <w:t>burglary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he</w:t>
      </w:r>
      <w:r w:rsidR="00470EBF">
        <w:t xml:space="preserve"> </w:t>
      </w:r>
      <w:r w:rsidR="000A2967" w:rsidRPr="00A413B4">
        <w:t>was</w:t>
      </w:r>
      <w:r w:rsidR="00470EBF">
        <w:t xml:space="preserve"> </w:t>
      </w:r>
      <w:r w:rsidR="000A2967" w:rsidRPr="00A413B4">
        <w:t>sentenced</w:t>
      </w:r>
      <w:r w:rsidR="00470EBF">
        <w:t xml:space="preserve"> </w:t>
      </w:r>
      <w:r w:rsidR="000A2967" w:rsidRPr="00A413B4">
        <w:t>for</w:t>
      </w:r>
      <w:r w:rsidR="00470EBF">
        <w:t xml:space="preserve"> </w:t>
      </w:r>
      <w:r w:rsidR="000A2967" w:rsidRPr="00A413B4">
        <w:t>8</w:t>
      </w:r>
      <w:r w:rsidR="00470EBF">
        <w:t xml:space="preserve"> </w:t>
      </w:r>
      <w:r w:rsidR="000A2967" w:rsidRPr="00A413B4">
        <w:t>years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6</w:t>
      </w:r>
      <w:r w:rsidR="00470EBF">
        <w:t xml:space="preserve"> </w:t>
      </w:r>
      <w:r w:rsidR="000A2967" w:rsidRPr="00A413B4">
        <w:t>months’</w:t>
      </w:r>
      <w:r w:rsidR="00470EBF">
        <w:t xml:space="preserve"> </w:t>
      </w:r>
      <w:r w:rsidR="000A2967" w:rsidRPr="00A413B4">
        <w:t>imprisonment;</w:t>
      </w:r>
    </w:p>
    <w:p w:rsidR="000A2967" w:rsidRPr="00A413B4" w:rsidRDefault="00A16A95" w:rsidP="00C26914">
      <w:pPr>
        <w:pStyle w:val="SingleTxtG"/>
      </w:pPr>
      <w:r>
        <w:tab/>
      </w:r>
      <w:r w:rsidR="000A2967" w:rsidRPr="00A413B4">
        <w:t>(e)</w:t>
      </w:r>
      <w:r w:rsidR="000A2967" w:rsidRPr="00A413B4">
        <w:tab/>
        <w:t>Serving</w:t>
      </w:r>
      <w:r w:rsidR="00470EBF">
        <w:t xml:space="preserve"> </w:t>
      </w:r>
      <w:r w:rsidR="000A2967" w:rsidRPr="00A413B4">
        <w:t>a</w:t>
      </w:r>
      <w:r w:rsidR="00470EBF">
        <w:t xml:space="preserve"> </w:t>
      </w:r>
      <w:r w:rsidR="000A2967" w:rsidRPr="00A413B4">
        <w:t>sentence</w:t>
      </w:r>
      <w:r w:rsidR="00470EBF">
        <w:t xml:space="preserve"> </w:t>
      </w:r>
      <w:r w:rsidR="000A2967" w:rsidRPr="00A413B4">
        <w:t>in</w:t>
      </w:r>
      <w:r w:rsidR="00470EBF">
        <w:t xml:space="preserve"> </w:t>
      </w:r>
      <w:r w:rsidR="000A2967" w:rsidRPr="00A413B4">
        <w:t>detention</w:t>
      </w:r>
      <w:r w:rsidR="00470EBF">
        <w:t xml:space="preserve"> </w:t>
      </w:r>
      <w:r w:rsidR="000A2967" w:rsidRPr="00A413B4">
        <w:t>facilities</w:t>
      </w:r>
      <w:r w:rsidR="00470EBF">
        <w:t xml:space="preserve"> </w:t>
      </w:r>
      <w:r w:rsidR="000A2967" w:rsidRPr="00A413B4">
        <w:t>for</w:t>
      </w:r>
      <w:r w:rsidR="00470EBF">
        <w:t xml:space="preserve"> </w:t>
      </w:r>
      <w:r w:rsidR="000A2967" w:rsidRPr="00A413B4">
        <w:t>adults;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2</w:t>
      </w:r>
      <w:r w:rsidR="00470EBF">
        <w:t xml:space="preserve"> </w:t>
      </w:r>
      <w:r w:rsidR="000A2967" w:rsidRPr="00A413B4">
        <w:t>males</w:t>
      </w:r>
      <w:r w:rsidR="00470EBF">
        <w:t xml:space="preserve"> </w:t>
      </w:r>
      <w:r w:rsidR="000A2967" w:rsidRPr="00A413B4">
        <w:t>above;</w:t>
      </w:r>
    </w:p>
    <w:p w:rsidR="000A2967" w:rsidRPr="00A413B4" w:rsidRDefault="00A16A95" w:rsidP="00C26914">
      <w:pPr>
        <w:pStyle w:val="SingleTxtG"/>
      </w:pPr>
      <w:r>
        <w:tab/>
      </w:r>
      <w:r w:rsidR="000A2967" w:rsidRPr="00A413B4">
        <w:t>(f)</w:t>
      </w:r>
      <w:r w:rsidR="000A2967" w:rsidRPr="00A413B4">
        <w:tab/>
        <w:t>Legal</w:t>
      </w:r>
      <w:r w:rsidR="00470EBF">
        <w:t xml:space="preserve"> </w:t>
      </w:r>
      <w:r w:rsidR="000A2967" w:rsidRPr="00A413B4">
        <w:t>aid</w:t>
      </w:r>
      <w:r w:rsidR="00470EBF">
        <w:t xml:space="preserve"> </w:t>
      </w:r>
      <w:r w:rsidR="000A2967" w:rsidRPr="00A413B4">
        <w:t>provided</w:t>
      </w:r>
      <w:r w:rsidR="00470EBF">
        <w:t xml:space="preserve"> </w:t>
      </w:r>
      <w:r w:rsidR="000A2967" w:rsidRPr="00A413B4">
        <w:t>by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Ministry</w:t>
      </w:r>
      <w:r w:rsidR="00470EBF">
        <w:t xml:space="preserve"> </w:t>
      </w:r>
      <w:r w:rsidR="000A2967" w:rsidRPr="00A413B4">
        <w:t>of</w:t>
      </w:r>
      <w:r w:rsidR="00470EBF">
        <w:t xml:space="preserve"> </w:t>
      </w:r>
      <w:r w:rsidR="000A2967" w:rsidRPr="00A413B4">
        <w:t>Justice</w:t>
      </w:r>
      <w:r w:rsidR="00470EBF">
        <w:t xml:space="preserve"> </w:t>
      </w:r>
      <w:r w:rsidR="000A2967" w:rsidRPr="00A413B4">
        <w:t>for</w:t>
      </w:r>
      <w:r w:rsidR="00470EBF">
        <w:t xml:space="preserve"> </w:t>
      </w:r>
      <w:r w:rsidR="000A2967" w:rsidRPr="00A413B4">
        <w:t>criminal</w:t>
      </w:r>
      <w:r w:rsidR="00470EBF">
        <w:t xml:space="preserve"> </w:t>
      </w:r>
      <w:r w:rsidR="000A2967" w:rsidRPr="00A413B4">
        <w:t>cases</w:t>
      </w:r>
      <w:r w:rsidR="00470EBF">
        <w:t xml:space="preserve"> </w:t>
      </w:r>
      <w:r w:rsidR="000A2967" w:rsidRPr="00A413B4">
        <w:t>is</w:t>
      </w:r>
      <w:r w:rsidR="00470EBF">
        <w:t xml:space="preserve"> </w:t>
      </w:r>
      <w:r w:rsidR="000A2967" w:rsidRPr="00A413B4">
        <w:t>not</w:t>
      </w:r>
      <w:r w:rsidR="00470EBF">
        <w:t xml:space="preserve"> </w:t>
      </w:r>
      <w:r w:rsidR="000A2967" w:rsidRPr="00A413B4">
        <w:t>being</w:t>
      </w:r>
      <w:r w:rsidR="00470EBF">
        <w:t xml:space="preserve"> </w:t>
      </w:r>
      <w:r w:rsidR="000A2967" w:rsidRPr="00A413B4">
        <w:t>used;</w:t>
      </w:r>
    </w:p>
    <w:p w:rsidR="000A2967" w:rsidRPr="00A413B4" w:rsidRDefault="00A16A95" w:rsidP="00C26914">
      <w:pPr>
        <w:pStyle w:val="SingleTxtG"/>
      </w:pPr>
      <w:r>
        <w:tab/>
      </w:r>
      <w:r w:rsidR="000A2967" w:rsidRPr="00A413B4">
        <w:t>(g)</w:t>
      </w:r>
      <w:r w:rsidR="000A2967" w:rsidRPr="00A413B4">
        <w:tab/>
        <w:t>Only</w:t>
      </w:r>
      <w:r w:rsidR="00470EBF">
        <w:t xml:space="preserve"> </w:t>
      </w:r>
      <w:r w:rsidR="000A2967" w:rsidRPr="00A413B4">
        <w:t>Criminal</w:t>
      </w:r>
      <w:r w:rsidR="00470EBF">
        <w:t xml:space="preserve"> </w:t>
      </w:r>
      <w:r w:rsidR="000A2967" w:rsidRPr="00A413B4">
        <w:t>matters</w:t>
      </w:r>
      <w:r w:rsidR="00470EBF">
        <w:t xml:space="preserve"> </w:t>
      </w:r>
      <w:r w:rsidR="000A2967" w:rsidRPr="00A413B4">
        <w:t>are</w:t>
      </w:r>
      <w:r w:rsidR="00470EBF">
        <w:t xml:space="preserve"> </w:t>
      </w:r>
      <w:r w:rsidR="000A2967" w:rsidRPr="00A413B4">
        <w:t>heard</w:t>
      </w:r>
      <w:r w:rsidR="00470EBF">
        <w:t xml:space="preserve"> </w:t>
      </w:r>
      <w:r w:rsidR="000A2967" w:rsidRPr="00A413B4">
        <w:t>in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Children’s</w:t>
      </w:r>
      <w:r w:rsidR="00470EBF">
        <w:t xml:space="preserve"> </w:t>
      </w:r>
      <w:r w:rsidR="000A2967" w:rsidRPr="00A413B4">
        <w:t>Court</w:t>
      </w:r>
      <w:r w:rsidR="00470EBF">
        <w:t xml:space="preserve"> </w:t>
      </w:r>
      <w:r w:rsidR="000A2967" w:rsidRPr="00A413B4">
        <w:t>jurisdiction</w:t>
      </w:r>
      <w:r w:rsidR="00470EBF">
        <w:t xml:space="preserve"> </w:t>
      </w:r>
      <w:r w:rsidR="000A2967" w:rsidRPr="00A413B4">
        <w:t>–</w:t>
      </w:r>
      <w:r w:rsidR="00470EBF">
        <w:t xml:space="preserve"> </w:t>
      </w:r>
      <w:r w:rsidR="000A2967" w:rsidRPr="00A413B4">
        <w:t>some</w:t>
      </w:r>
      <w:r w:rsidR="00470EBF">
        <w:t xml:space="preserve"> </w:t>
      </w:r>
      <w:r w:rsidR="000A2967" w:rsidRPr="00A413B4">
        <w:t>families</w:t>
      </w:r>
      <w:r w:rsidR="00470EBF">
        <w:t xml:space="preserve"> </w:t>
      </w:r>
      <w:r w:rsidR="000A2967" w:rsidRPr="00A413B4">
        <w:t>do</w:t>
      </w:r>
      <w:r w:rsidR="00470EBF">
        <w:t xml:space="preserve"> </w:t>
      </w:r>
      <w:r w:rsidR="000A2967" w:rsidRPr="00A413B4">
        <w:t>seek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assistance</w:t>
      </w:r>
      <w:r w:rsidR="00470EBF">
        <w:t xml:space="preserve"> </w:t>
      </w:r>
      <w:r w:rsidR="000A2967" w:rsidRPr="00A413B4">
        <w:t>of</w:t>
      </w:r>
      <w:r w:rsidR="00470EBF">
        <w:t xml:space="preserve"> </w:t>
      </w:r>
      <w:r w:rsidR="000A2967" w:rsidRPr="00A413B4">
        <w:t>lawyers</w:t>
      </w:r>
      <w:r w:rsidR="00470EBF">
        <w:t xml:space="preserve"> </w:t>
      </w:r>
      <w:r w:rsidR="000A2967" w:rsidRPr="00A413B4">
        <w:t>but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majority</w:t>
      </w:r>
      <w:r w:rsidR="00470EBF">
        <w:t xml:space="preserve"> </w:t>
      </w:r>
      <w:r w:rsidR="000A2967" w:rsidRPr="00A413B4">
        <w:t>proceed</w:t>
      </w:r>
      <w:r w:rsidR="00470EBF">
        <w:t xml:space="preserve"> </w:t>
      </w:r>
      <w:r w:rsidR="000A2967" w:rsidRPr="00A413B4">
        <w:t>without</w:t>
      </w:r>
      <w:r w:rsidR="00470EBF">
        <w:t xml:space="preserve"> </w:t>
      </w:r>
      <w:r w:rsidR="000A2967" w:rsidRPr="00A413B4">
        <w:t>lawyers,</w:t>
      </w:r>
      <w:r w:rsidR="00470EBF">
        <w:t xml:space="preserve"> </w:t>
      </w:r>
      <w:r w:rsidR="000A2967" w:rsidRPr="00A413B4">
        <w:t>however</w:t>
      </w:r>
      <w:r w:rsidR="00470EBF">
        <w:t xml:space="preserve"> </w:t>
      </w:r>
      <w:r w:rsidR="000A2967" w:rsidRPr="00A413B4">
        <w:t>are</w:t>
      </w:r>
      <w:r w:rsidR="00470EBF">
        <w:t xml:space="preserve"> </w:t>
      </w:r>
      <w:r w:rsidR="000A2967" w:rsidRPr="00A413B4">
        <w:t>assisted</w:t>
      </w:r>
      <w:r w:rsidR="00470EBF">
        <w:t xml:space="preserve"> </w:t>
      </w:r>
      <w:r w:rsidR="000A2967" w:rsidRPr="00A413B4">
        <w:t>by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Child</w:t>
      </w:r>
      <w:r w:rsidR="00470EBF">
        <w:t xml:space="preserve"> </w:t>
      </w:r>
      <w:r w:rsidR="000A2967" w:rsidRPr="00A413B4">
        <w:t>&amp;</w:t>
      </w:r>
      <w:r w:rsidR="00470EBF">
        <w:t xml:space="preserve"> </w:t>
      </w:r>
      <w:r w:rsidR="000A2967" w:rsidRPr="00A413B4">
        <w:t>Family</w:t>
      </w:r>
      <w:r w:rsidR="00470EBF">
        <w:t xml:space="preserve"> </w:t>
      </w:r>
      <w:r w:rsidR="000A2967" w:rsidRPr="00A413B4">
        <w:t>service</w:t>
      </w:r>
      <w:r w:rsidR="00470EBF">
        <w:t xml:space="preserve"> </w:t>
      </w:r>
      <w:r w:rsidR="000A2967" w:rsidRPr="00A413B4">
        <w:t>officers</w:t>
      </w:r>
      <w:r w:rsidR="00470EBF">
        <w:t xml:space="preserve"> </w:t>
      </w:r>
      <w:r w:rsidR="000A2967" w:rsidRPr="00A413B4">
        <w:t>at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Ministry</w:t>
      </w:r>
      <w:r w:rsidR="00470EBF">
        <w:t xml:space="preserve"> </w:t>
      </w:r>
      <w:r w:rsidR="000A2967" w:rsidRPr="00A413B4">
        <w:t>of</w:t>
      </w:r>
      <w:r w:rsidR="00470EBF">
        <w:t xml:space="preserve"> </w:t>
      </w:r>
      <w:r w:rsidR="000A2967" w:rsidRPr="00A413B4">
        <w:t>Internal</w:t>
      </w:r>
      <w:r w:rsidR="00470EBF">
        <w:t xml:space="preserve"> </w:t>
      </w:r>
      <w:r w:rsidR="000A2967" w:rsidRPr="00A413B4">
        <w:t>Affairs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Police</w:t>
      </w:r>
      <w:r w:rsidR="00470EBF">
        <w:t xml:space="preserve"> </w:t>
      </w:r>
      <w:r w:rsidR="000A2967" w:rsidRPr="00A413B4">
        <w:t>Prevention</w:t>
      </w:r>
      <w:r w:rsidR="00470EBF">
        <w:t xml:space="preserve"> </w:t>
      </w:r>
      <w:r w:rsidR="000A2967" w:rsidRPr="00A413B4">
        <w:t>Team.</w:t>
      </w:r>
    </w:p>
    <w:p w:rsidR="000A2967" w:rsidRPr="00A413B4" w:rsidRDefault="000A2967" w:rsidP="00A16A95">
      <w:pPr>
        <w:pStyle w:val="H1G"/>
      </w:pPr>
      <w:r w:rsidRPr="00A413B4">
        <w:tab/>
        <w:t>AJ.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17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79.</w:t>
      </w:r>
      <w:r w:rsidRPr="00A413B4">
        <w:tab/>
        <w:t>Refer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Part</w:t>
      </w:r>
      <w:r w:rsidR="00470EBF">
        <w:t xml:space="preserve"> </w:t>
      </w:r>
      <w:r w:rsidRPr="00A413B4">
        <w:t>1,</w:t>
      </w:r>
      <w:r w:rsidR="00470EBF">
        <w:t xml:space="preserve"> </w:t>
      </w:r>
      <w:r w:rsidRPr="00A413B4">
        <w:t>Question</w:t>
      </w:r>
      <w:r w:rsidR="00470EBF">
        <w:t xml:space="preserve"> </w:t>
      </w:r>
      <w:r w:rsidRPr="00A413B4">
        <w:t>3.</w:t>
      </w:r>
      <w:r w:rsidR="00470EBF">
        <w:t xml:space="preserve"> </w:t>
      </w:r>
      <w:r w:rsidRPr="00A413B4">
        <w:t>More</w:t>
      </w:r>
      <w:r w:rsidR="00470EBF">
        <w:t xml:space="preserve"> </w:t>
      </w:r>
      <w:r w:rsidRPr="00A413B4">
        <w:t>information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be</w:t>
      </w:r>
      <w:r w:rsidR="00470EBF">
        <w:t xml:space="preserve"> </w:t>
      </w:r>
      <w:r w:rsidRPr="00A413B4">
        <w:t>provided</w:t>
      </w:r>
      <w:r w:rsidR="00470EBF">
        <w:t xml:space="preserve"> </w:t>
      </w:r>
      <w:r w:rsidRPr="00A413B4">
        <w:t>at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constructive</w:t>
      </w:r>
      <w:r w:rsidR="00470EBF">
        <w:t xml:space="preserve"> </w:t>
      </w:r>
      <w:r w:rsidRPr="00A413B4">
        <w:t>dialogue.</w:t>
      </w:r>
    </w:p>
    <w:p w:rsidR="000A2967" w:rsidRPr="00A413B4" w:rsidRDefault="000A2967" w:rsidP="00A16A95">
      <w:pPr>
        <w:pStyle w:val="H1G"/>
      </w:pPr>
      <w:r w:rsidRPr="00A413B4">
        <w:tab/>
        <w:t>AK.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18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80.</w:t>
      </w:r>
      <w:r w:rsidRPr="00A413B4">
        <w:tab/>
        <w:t>The</w:t>
      </w:r>
      <w:r w:rsidR="00470EBF">
        <w:t xml:space="preserve"> </w:t>
      </w:r>
      <w:r w:rsidRPr="00A413B4">
        <w:t>NSDP</w:t>
      </w:r>
      <w:r w:rsidR="00470EBF">
        <w:t xml:space="preserve"> </w:t>
      </w:r>
      <w:r w:rsidRPr="00A413B4">
        <w:t>indicators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monitored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reported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Sustainable</w:t>
      </w:r>
      <w:r w:rsidR="00470EBF">
        <w:t xml:space="preserve"> </w:t>
      </w:r>
      <w:r w:rsidRPr="00A413B4">
        <w:t>Development</w:t>
      </w:r>
      <w:r w:rsidR="00470EBF">
        <w:t xml:space="preserve"> </w:t>
      </w:r>
      <w:r w:rsidRPr="00A413B4">
        <w:t>Commission</w:t>
      </w:r>
      <w:r w:rsidR="00470EBF">
        <w:t xml:space="preserve"> </w:t>
      </w:r>
      <w:r w:rsidRPr="00A413B4">
        <w:t>(NSDC)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Cabinet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an</w:t>
      </w:r>
      <w:r w:rsidR="00470EBF">
        <w:t xml:space="preserve"> </w:t>
      </w:r>
      <w:r w:rsidRPr="00A413B4">
        <w:t>annual</w:t>
      </w:r>
      <w:r w:rsidR="00470EBF">
        <w:t xml:space="preserve"> </w:t>
      </w:r>
      <w:r w:rsidRPr="00A413B4">
        <w:t>basis.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date,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Government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put</w:t>
      </w:r>
      <w:r w:rsidR="00470EBF">
        <w:t xml:space="preserve"> </w:t>
      </w:r>
      <w:r w:rsidRPr="00A413B4">
        <w:t>together</w:t>
      </w:r>
      <w:r w:rsidR="00470EBF">
        <w:t xml:space="preserve"> </w:t>
      </w:r>
      <w:r w:rsidRPr="00A413B4">
        <w:t>two</w:t>
      </w:r>
      <w:r w:rsidR="00470EBF">
        <w:t xml:space="preserve"> </w:t>
      </w:r>
      <w:r w:rsidRPr="00A413B4">
        <w:t>indicator</w:t>
      </w:r>
      <w:r w:rsidR="00470EBF">
        <w:t xml:space="preserve"> </w:t>
      </w:r>
      <w:r w:rsidRPr="00A413B4">
        <w:t>reports.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81.</w:t>
      </w:r>
      <w:r w:rsidRPr="00A413B4">
        <w:tab/>
        <w:t>The</w:t>
      </w:r>
      <w:r w:rsidR="00470EBF">
        <w:t xml:space="preserve"> </w:t>
      </w:r>
      <w:r w:rsidRPr="00A413B4">
        <w:t>Population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Household</w:t>
      </w:r>
      <w:r w:rsidR="00470EBF">
        <w:t xml:space="preserve"> </w:t>
      </w:r>
      <w:r w:rsidRPr="00A413B4">
        <w:t>Census</w:t>
      </w:r>
      <w:r w:rsidR="00470EBF">
        <w:t xml:space="preserve"> </w:t>
      </w:r>
      <w:r w:rsidRPr="00A413B4">
        <w:t>2016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Household</w:t>
      </w:r>
      <w:r w:rsidR="00470EBF">
        <w:t xml:space="preserve"> </w:t>
      </w:r>
      <w:r w:rsidRPr="00A413B4">
        <w:t>Income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Expenditure</w:t>
      </w:r>
      <w:r w:rsidR="00470EBF">
        <w:t xml:space="preserve"> </w:t>
      </w:r>
      <w:r w:rsidRPr="00A413B4">
        <w:t>Survey</w:t>
      </w:r>
      <w:r w:rsidR="00470EBF">
        <w:t xml:space="preserve"> </w:t>
      </w:r>
      <w:r w:rsidRPr="00A413B4">
        <w:t>(HIES)</w:t>
      </w:r>
      <w:r w:rsidR="00470EBF">
        <w:t xml:space="preserve"> </w:t>
      </w:r>
      <w:r w:rsidRPr="00A413B4">
        <w:t>2016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officially</w:t>
      </w:r>
      <w:r w:rsidR="00470EBF">
        <w:t xml:space="preserve"> </w:t>
      </w:r>
      <w:r w:rsidRPr="00A413B4">
        <w:t>published.</w:t>
      </w:r>
    </w:p>
    <w:p w:rsidR="000A2967" w:rsidRPr="00A413B4" w:rsidRDefault="000A2967" w:rsidP="00C26914">
      <w:pPr>
        <w:pStyle w:val="SingleTxtG"/>
      </w:pPr>
      <w:r w:rsidRPr="00A413B4">
        <w:t>82.</w:t>
      </w:r>
      <w:r w:rsidRPr="00A413B4">
        <w:tab/>
        <w:t>The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Gender</w:t>
      </w:r>
      <w:r w:rsidR="00470EBF">
        <w:t xml:space="preserve"> </w:t>
      </w:r>
      <w:r w:rsidRPr="00A413B4">
        <w:t>Equality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Women’s</w:t>
      </w:r>
      <w:r w:rsidR="00470EBF">
        <w:t xml:space="preserve"> </w:t>
      </w:r>
      <w:r w:rsidRPr="00A413B4">
        <w:t>Empowerment</w:t>
      </w:r>
      <w:r w:rsidR="00470EBF">
        <w:t xml:space="preserve"> </w:t>
      </w:r>
      <w:r w:rsidRPr="00A413B4">
        <w:t>Policy</w:t>
      </w:r>
      <w:r w:rsidR="00470EBF">
        <w:t xml:space="preserve"> </w:t>
      </w:r>
      <w:r w:rsidRPr="00A413B4">
        <w:t>2019</w:t>
      </w:r>
      <w:r w:rsidR="00470EBF">
        <w:t xml:space="preserve"> </w:t>
      </w:r>
      <w:r w:rsidRPr="00A413B4">
        <w:t>has</w:t>
      </w:r>
      <w:r w:rsidR="00470EBF">
        <w:t xml:space="preserve"> </w:t>
      </w:r>
      <w:r w:rsidRPr="00A413B4">
        <w:t>been</w:t>
      </w:r>
      <w:r w:rsidR="00470EBF">
        <w:t xml:space="preserve"> </w:t>
      </w:r>
      <w:r w:rsidRPr="00A413B4">
        <w:t>endorsed.</w:t>
      </w:r>
    </w:p>
    <w:p w:rsidR="000A2967" w:rsidRPr="00A413B4" w:rsidRDefault="000A2967" w:rsidP="00C26914">
      <w:pPr>
        <w:pStyle w:val="SingleTxtG"/>
      </w:pPr>
      <w:r w:rsidRPr="00A413B4">
        <w:t>83.</w:t>
      </w:r>
      <w:r w:rsidRPr="00A413B4">
        <w:tab/>
        <w:t>Medium</w:t>
      </w:r>
      <w:r w:rsidR="00470EBF">
        <w:t xml:space="preserve"> </w:t>
      </w:r>
      <w:r w:rsidRPr="00A413B4">
        <w:t>Term</w:t>
      </w:r>
      <w:r w:rsidR="00470EBF">
        <w:t xml:space="preserve"> </w:t>
      </w:r>
      <w:r w:rsidRPr="00A413B4">
        <w:t>Fiscal</w:t>
      </w:r>
      <w:r w:rsidR="00470EBF">
        <w:t xml:space="preserve"> </w:t>
      </w:r>
      <w:r w:rsidRPr="00A413B4">
        <w:t>Priority</w:t>
      </w:r>
      <w:r w:rsidR="00470EBF">
        <w:t xml:space="preserve"> </w:t>
      </w:r>
      <w:r w:rsidRPr="00A413B4">
        <w:t>2019-2024</w:t>
      </w:r>
      <w:r w:rsidR="00470EBF">
        <w:t xml:space="preserve"> </w:t>
      </w:r>
      <w:r w:rsidRPr="00A413B4">
        <w:t>incorporates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Medium-term</w:t>
      </w:r>
      <w:r w:rsidR="00470EBF">
        <w:t xml:space="preserve"> </w:t>
      </w:r>
      <w:r w:rsidRPr="00A413B4">
        <w:t>Goal</w:t>
      </w:r>
      <w:r w:rsidR="00470EBF">
        <w:t xml:space="preserve"> </w:t>
      </w:r>
      <w:r w:rsidRPr="00A413B4">
        <w:t>priorities</w:t>
      </w:r>
      <w:r w:rsidR="00470EBF">
        <w:t xml:space="preserve"> </w:t>
      </w:r>
      <w:r w:rsidRPr="00A413B4">
        <w:t>which</w:t>
      </w:r>
      <w:r w:rsidR="00470EBF">
        <w:t xml:space="preserve"> </w:t>
      </w:r>
      <w:r w:rsidRPr="00A413B4">
        <w:t>determine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budget</w:t>
      </w:r>
      <w:r w:rsidR="00470EBF">
        <w:t xml:space="preserve"> </w:t>
      </w:r>
      <w:r w:rsidRPr="00A413B4">
        <w:t>allocations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specific</w:t>
      </w:r>
      <w:r w:rsidR="00470EBF">
        <w:t xml:space="preserve"> </w:t>
      </w:r>
      <w:r w:rsidRPr="00A413B4">
        <w:t>priority</w:t>
      </w:r>
      <w:r w:rsidR="00470EBF">
        <w:t xml:space="preserve"> </w:t>
      </w:r>
      <w:r w:rsidRPr="00A413B4">
        <w:t>areas.</w:t>
      </w:r>
      <w:r w:rsidR="00470EBF">
        <w:t xml:space="preserve"> </w:t>
      </w:r>
      <w:r w:rsidRPr="00A413B4">
        <w:t>Goal</w:t>
      </w:r>
      <w:r w:rsidR="00470EBF">
        <w:t xml:space="preserve"> </w:t>
      </w:r>
      <w:r w:rsidRPr="00A413B4">
        <w:t>9</w:t>
      </w:r>
      <w:r w:rsidR="00470EBF">
        <w:t xml:space="preserve"> </w:t>
      </w:r>
      <w:r w:rsidRPr="00A413B4">
        <w:t>Gender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Vulnerable</w:t>
      </w:r>
      <w:r w:rsidR="00470EBF">
        <w:t xml:space="preserve"> </w:t>
      </w:r>
      <w:r w:rsidRPr="00A413B4">
        <w:t>was</w:t>
      </w:r>
      <w:r w:rsidR="00470EBF">
        <w:t xml:space="preserve"> </w:t>
      </w:r>
      <w:r w:rsidRPr="00A413B4">
        <w:t>prioritized</w:t>
      </w:r>
      <w:r w:rsidR="00470EBF">
        <w:t xml:space="preserve"> </w:t>
      </w:r>
      <w:r w:rsidRPr="00A413B4">
        <w:t>as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Goal</w:t>
      </w:r>
      <w:r w:rsidR="00470EBF">
        <w:t xml:space="preserve"> </w:t>
      </w:r>
      <w:r w:rsidRPr="00A413B4">
        <w:t>needing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most</w:t>
      </w:r>
      <w:r w:rsidR="00470EBF">
        <w:t xml:space="preserve"> </w:t>
      </w:r>
      <w:r w:rsidRPr="00A413B4">
        <w:t>attention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budgeting</w:t>
      </w:r>
      <w:r w:rsidR="00470EBF">
        <w:t xml:space="preserve"> </w:t>
      </w:r>
      <w:r w:rsidRPr="00A413B4">
        <w:t>purposes.</w:t>
      </w:r>
    </w:p>
    <w:p w:rsidR="000A2967" w:rsidRPr="00A413B4" w:rsidRDefault="000A2967" w:rsidP="00A16A95">
      <w:pPr>
        <w:pStyle w:val="H1G"/>
      </w:pPr>
      <w:r w:rsidRPr="00A413B4">
        <w:lastRenderedPageBreak/>
        <w:tab/>
        <w:t>AL.</w:t>
      </w:r>
      <w:r w:rsidRPr="00A413B4">
        <w:tab/>
        <w:t>Reply</w:t>
      </w:r>
      <w:r w:rsidR="00470EBF">
        <w:t xml:space="preserve"> </w:t>
      </w:r>
      <w:r w:rsidRPr="00A413B4">
        <w:t>to</w:t>
      </w:r>
      <w:r w:rsidR="00470EBF">
        <w:t xml:space="preserve"> </w:t>
      </w:r>
      <w:r w:rsidRPr="00A413B4">
        <w:t>paragraph</w:t>
      </w:r>
      <w:r w:rsidR="00470EBF">
        <w:t xml:space="preserve"> </w:t>
      </w:r>
      <w:r w:rsidRPr="00A413B4">
        <w:t>19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list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issues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84.</w:t>
      </w:r>
      <w:r w:rsidRPr="00A413B4">
        <w:tab/>
        <w:t>The</w:t>
      </w:r>
      <w:r w:rsidR="00470EBF">
        <w:t xml:space="preserve"> </w:t>
      </w:r>
      <w:r w:rsidRPr="00A413B4">
        <w:t>Children’s</w:t>
      </w:r>
      <w:r w:rsidR="00470EBF">
        <w:t xml:space="preserve"> </w:t>
      </w:r>
      <w:r w:rsidRPr="00A413B4">
        <w:t>policy,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Youth</w:t>
      </w:r>
      <w:r w:rsidR="00470EBF">
        <w:t xml:space="preserve"> </w:t>
      </w:r>
      <w:r w:rsidRPr="00A413B4">
        <w:t>Policy,</w:t>
      </w:r>
      <w:r w:rsidR="00470EBF">
        <w:t xml:space="preserve"> </w:t>
      </w:r>
      <w:r w:rsidRPr="00A413B4">
        <w:t>Disability</w:t>
      </w:r>
      <w:r w:rsidR="00470EBF">
        <w:t xml:space="preserve"> </w:t>
      </w:r>
      <w:r w:rsidRPr="00A413B4">
        <w:t>inclusive</w:t>
      </w:r>
      <w:r w:rsidR="00470EBF">
        <w:t xml:space="preserve"> </w:t>
      </w:r>
      <w:r w:rsidRPr="00A413B4">
        <w:t>Policy,</w:t>
      </w:r>
      <w:r w:rsidR="00470EBF">
        <w:t xml:space="preserve"> </w:t>
      </w:r>
      <w:r w:rsidRPr="00A413B4">
        <w:t>Gender</w:t>
      </w:r>
      <w:r w:rsidR="00470EBF">
        <w:t xml:space="preserve"> </w:t>
      </w:r>
      <w:r w:rsidRPr="00A413B4">
        <w:t>quality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women’s</w:t>
      </w:r>
      <w:r w:rsidR="00470EBF">
        <w:t xml:space="preserve"> </w:t>
      </w:r>
      <w:r w:rsidRPr="00A413B4">
        <w:t>empowerment</w:t>
      </w:r>
      <w:r w:rsidR="00470EBF">
        <w:t xml:space="preserve"> </w:t>
      </w:r>
      <w:r w:rsidRPr="00A413B4">
        <w:t>Policy,</w:t>
      </w:r>
      <w:r w:rsidR="00470EBF">
        <w:t xml:space="preserve"> </w:t>
      </w:r>
      <w:r w:rsidRPr="00A413B4">
        <w:t>Family</w:t>
      </w:r>
      <w:r w:rsidR="00470EBF">
        <w:t xml:space="preserve"> </w:t>
      </w:r>
      <w:r w:rsidRPr="00A413B4">
        <w:t>and</w:t>
      </w:r>
      <w:r w:rsidR="00470EBF">
        <w:t xml:space="preserve"> </w:t>
      </w:r>
      <w:r w:rsidRPr="00A413B4">
        <w:t>Protection</w:t>
      </w:r>
      <w:r w:rsidR="00470EBF">
        <w:t xml:space="preserve"> </w:t>
      </w:r>
      <w:r w:rsidRPr="00A413B4">
        <w:t>Support</w:t>
      </w:r>
      <w:r w:rsidR="00470EBF">
        <w:t xml:space="preserve"> </w:t>
      </w:r>
      <w:r w:rsidRPr="00A413B4">
        <w:t>Act,</w:t>
      </w:r>
      <w:r w:rsidR="00470EBF">
        <w:t xml:space="preserve"> </w:t>
      </w:r>
      <w:r w:rsidRPr="00A413B4">
        <w:t>9,</w:t>
      </w:r>
      <w:r w:rsidR="00470EBF">
        <w:t xml:space="preserve"> </w:t>
      </w:r>
      <w:r w:rsidRPr="00A413B4">
        <w:t>the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Health</w:t>
      </w:r>
      <w:r w:rsidR="00470EBF">
        <w:t xml:space="preserve"> </w:t>
      </w:r>
      <w:r w:rsidRPr="00A413B4">
        <w:t>Strategy</w:t>
      </w:r>
      <w:r w:rsidR="00470EBF">
        <w:t xml:space="preserve"> </w:t>
      </w:r>
      <w:r w:rsidRPr="00A413B4">
        <w:t>provides</w:t>
      </w:r>
      <w:r w:rsidR="00470EBF">
        <w:t xml:space="preserve"> </w:t>
      </w:r>
      <w:r w:rsidRPr="00A413B4">
        <w:t>a</w:t>
      </w:r>
      <w:r w:rsidR="00470EBF">
        <w:t xml:space="preserve"> </w:t>
      </w:r>
      <w:r w:rsidRPr="00A413B4">
        <w:t>framework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identifying</w:t>
      </w:r>
      <w:r w:rsidR="00470EBF">
        <w:t xml:space="preserve"> </w:t>
      </w:r>
      <w:r w:rsidRPr="00A413B4">
        <w:t>priority</w:t>
      </w:r>
      <w:r w:rsidR="00470EBF">
        <w:t xml:space="preserve"> </w:t>
      </w:r>
      <w:r w:rsidRPr="00A413B4">
        <w:t>areas</w:t>
      </w:r>
      <w:r w:rsidR="00470EBF">
        <w:t xml:space="preserve"> </w:t>
      </w:r>
      <w:r w:rsidRPr="00A413B4">
        <w:t>affecting</w:t>
      </w:r>
      <w:r w:rsidR="00470EBF">
        <w:t xml:space="preserve"> </w:t>
      </w:r>
      <w:r w:rsidRPr="00A413B4">
        <w:t>children.</w:t>
      </w:r>
      <w:r w:rsidR="00470EBF">
        <w:t xml:space="preserve"> </w:t>
      </w:r>
    </w:p>
    <w:p w:rsidR="000A2967" w:rsidRPr="00A413B4" w:rsidRDefault="000A2967" w:rsidP="00C26914">
      <w:pPr>
        <w:pStyle w:val="SingleTxtG"/>
      </w:pPr>
      <w:r w:rsidRPr="00A413B4">
        <w:t>85.</w:t>
      </w:r>
      <w:r w:rsidRPr="00A413B4">
        <w:tab/>
        <w:t>Te</w:t>
      </w:r>
      <w:r w:rsidR="00470EBF">
        <w:t xml:space="preserve"> </w:t>
      </w:r>
      <w:r w:rsidRPr="00A413B4">
        <w:t>Pito</w:t>
      </w:r>
      <w:r w:rsidR="00470EBF">
        <w:t xml:space="preserve"> </w:t>
      </w:r>
      <w:r w:rsidRPr="00A413B4">
        <w:t>Manava</w:t>
      </w:r>
      <w:r w:rsidR="00470EBF">
        <w:t xml:space="preserve"> </w:t>
      </w:r>
      <w:r w:rsidRPr="00A413B4">
        <w:t>o</w:t>
      </w:r>
      <w:r w:rsidR="00470EBF">
        <w:t xml:space="preserve"> </w:t>
      </w:r>
      <w:r w:rsidRPr="00A413B4">
        <w:t>te</w:t>
      </w:r>
      <w:r w:rsidR="00470EBF">
        <w:t xml:space="preserve"> </w:t>
      </w:r>
      <w:r w:rsidRPr="00A413B4">
        <w:t>Anau</w:t>
      </w:r>
      <w:r w:rsidR="00470EBF">
        <w:t xml:space="preserve"> </w:t>
      </w:r>
      <w:r w:rsidRPr="00A413B4">
        <w:t>–</w:t>
      </w:r>
      <w:r w:rsidR="00470EBF">
        <w:t xml:space="preserve"> </w:t>
      </w:r>
      <w:r w:rsidRPr="00A413B4">
        <w:t>Cook</w:t>
      </w:r>
      <w:r w:rsidR="00470EBF">
        <w:t xml:space="preserve"> </w:t>
      </w:r>
      <w:r w:rsidRPr="00A413B4">
        <w:t>Islands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Policy</w:t>
      </w:r>
      <w:r w:rsidR="00470EBF">
        <w:t xml:space="preserve"> </w:t>
      </w:r>
      <w:r w:rsidRPr="00A413B4">
        <w:t>Framework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Children</w:t>
      </w:r>
      <w:r w:rsidR="00470EBF">
        <w:t xml:space="preserve"> </w:t>
      </w:r>
      <w:r w:rsidRPr="00A413B4">
        <w:t>2017</w:t>
      </w:r>
      <w:r w:rsidR="00757891">
        <w:t>–</w:t>
      </w:r>
      <w:r w:rsidRPr="00A413B4">
        <w:t>2021</w:t>
      </w:r>
      <w:r w:rsidR="00470EBF">
        <w:t xml:space="preserve"> </w:t>
      </w:r>
      <w:r w:rsidRPr="00A413B4">
        <w:t>adopts</w:t>
      </w:r>
      <w:r w:rsidR="00470EBF">
        <w:t xml:space="preserve"> </w:t>
      </w:r>
      <w:r w:rsidRPr="00A413B4">
        <w:t>an</w:t>
      </w:r>
      <w:r w:rsidR="00470EBF">
        <w:t xml:space="preserve"> </w:t>
      </w:r>
      <w:r w:rsidRPr="00A413B4">
        <w:t>outcomes</w:t>
      </w:r>
      <w:r w:rsidR="00470EBF">
        <w:t xml:space="preserve"> </w:t>
      </w:r>
      <w:r w:rsidRPr="00A413B4">
        <w:t>approach,</w:t>
      </w:r>
      <w:r w:rsidR="00470EBF">
        <w:t xml:space="preserve"> </w:t>
      </w:r>
      <w:r w:rsidRPr="00A413B4">
        <w:t>based</w:t>
      </w:r>
      <w:r w:rsidR="00470EBF">
        <w:t xml:space="preserve"> </w:t>
      </w:r>
      <w:r w:rsidRPr="00A413B4">
        <w:t>on</w:t>
      </w:r>
      <w:r w:rsidR="00470EBF">
        <w:t xml:space="preserve"> </w:t>
      </w:r>
      <w:r w:rsidRPr="00A413B4">
        <w:t>five</w:t>
      </w:r>
      <w:r w:rsidR="00470EBF">
        <w:t xml:space="preserve"> </w:t>
      </w:r>
      <w:r w:rsidRPr="00A413B4">
        <w:t>national</w:t>
      </w:r>
      <w:r w:rsidR="00470EBF">
        <w:t xml:space="preserve"> </w:t>
      </w:r>
      <w:r w:rsidRPr="00A413B4">
        <w:t>outcomes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children.</w:t>
      </w:r>
      <w:r w:rsidR="00A164FB">
        <w:t xml:space="preserve"> </w:t>
      </w:r>
      <w:r w:rsidRPr="00A413B4">
        <w:t>These</w:t>
      </w:r>
      <w:r w:rsidR="00470EBF">
        <w:t xml:space="preserve"> </w:t>
      </w:r>
      <w:r w:rsidRPr="00A413B4">
        <w:t>outcomes</w:t>
      </w:r>
      <w:r w:rsidR="00470EBF">
        <w:t xml:space="preserve"> </w:t>
      </w:r>
      <w:r w:rsidRPr="00A413B4">
        <w:t>are</w:t>
      </w:r>
      <w:r w:rsidR="00470EBF">
        <w:t xml:space="preserve"> </w:t>
      </w:r>
      <w:r w:rsidRPr="00A413B4">
        <w:t>that</w:t>
      </w:r>
      <w:r w:rsidR="00470EBF">
        <w:t xml:space="preserve"> </w:t>
      </w:r>
      <w:r w:rsidRPr="00A413B4">
        <w:t>children:</w:t>
      </w:r>
    </w:p>
    <w:p w:rsidR="000A2967" w:rsidRPr="00A413B4" w:rsidRDefault="005A048E" w:rsidP="00C26914">
      <w:pPr>
        <w:pStyle w:val="SingleTxtG"/>
      </w:pPr>
      <w:r>
        <w:tab/>
      </w:r>
      <w:r w:rsidR="000A2967" w:rsidRPr="00A413B4">
        <w:t>(a)</w:t>
      </w:r>
      <w:r w:rsidR="000A2967" w:rsidRPr="00A413B4">
        <w:tab/>
        <w:t>Are</w:t>
      </w:r>
      <w:r w:rsidR="00470EBF">
        <w:t xml:space="preserve"> </w:t>
      </w:r>
      <w:r w:rsidR="000A2967" w:rsidRPr="00A413B4">
        <w:t>active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healthy,</w:t>
      </w:r>
      <w:r w:rsidR="00470EBF">
        <w:t xml:space="preserve"> </w:t>
      </w:r>
      <w:r w:rsidR="000A2967" w:rsidRPr="00A413B4">
        <w:t>physically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mentally</w:t>
      </w:r>
      <w:r w:rsidR="00470EBF">
        <w:t xml:space="preserve"> </w:t>
      </w:r>
      <w:r w:rsidR="000A2967" w:rsidRPr="00A413B4">
        <w:t>(aligned</w:t>
      </w:r>
      <w:r w:rsidR="00470EBF">
        <w:t xml:space="preserve"> </w:t>
      </w:r>
      <w:r w:rsidR="000A2967" w:rsidRPr="00A413B4">
        <w:t>to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Convention</w:t>
      </w:r>
      <w:r w:rsidR="00470EBF">
        <w:t xml:space="preserve"> </w:t>
      </w:r>
      <w:r w:rsidR="000A2967" w:rsidRPr="00A413B4">
        <w:t>Articles</w:t>
      </w:r>
      <w:r w:rsidR="00470EBF">
        <w:t xml:space="preserve"> </w:t>
      </w:r>
      <w:r w:rsidR="000A2967" w:rsidRPr="00A413B4">
        <w:t>6;</w:t>
      </w:r>
      <w:r w:rsidR="00470EBF">
        <w:t xml:space="preserve"> </w:t>
      </w:r>
      <w:r w:rsidR="000A2967" w:rsidRPr="00A413B4">
        <w:t>22;</w:t>
      </w:r>
      <w:r w:rsidR="00470EBF">
        <w:t xml:space="preserve"> </w:t>
      </w:r>
      <w:r w:rsidR="000A2967" w:rsidRPr="00A413B4">
        <w:t>31;</w:t>
      </w:r>
      <w:r w:rsidR="00470EBF">
        <w:t xml:space="preserve"> </w:t>
      </w:r>
      <w:r w:rsidR="000A2967" w:rsidRPr="00A413B4">
        <w:t>33;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23);</w:t>
      </w:r>
    </w:p>
    <w:p w:rsidR="000A2967" w:rsidRPr="00A413B4" w:rsidRDefault="005A048E" w:rsidP="00C26914">
      <w:pPr>
        <w:pStyle w:val="SingleTxtG"/>
      </w:pPr>
      <w:r>
        <w:tab/>
      </w:r>
      <w:r w:rsidR="000A2967" w:rsidRPr="00A413B4">
        <w:t>(b)</w:t>
      </w:r>
      <w:r w:rsidR="000A2967" w:rsidRPr="00A413B4">
        <w:tab/>
        <w:t>Are</w:t>
      </w:r>
      <w:r w:rsidR="00470EBF">
        <w:t xml:space="preserve"> </w:t>
      </w:r>
      <w:r w:rsidR="000A2967" w:rsidRPr="00A413B4">
        <w:t>achieving</w:t>
      </w:r>
      <w:r w:rsidR="00470EBF">
        <w:t xml:space="preserve"> </w:t>
      </w:r>
      <w:r w:rsidR="000A2967" w:rsidRPr="00A413B4">
        <w:t>their</w:t>
      </w:r>
      <w:r w:rsidR="00470EBF">
        <w:t xml:space="preserve"> </w:t>
      </w:r>
      <w:r w:rsidR="000A2967" w:rsidRPr="00A413B4">
        <w:t>full</w:t>
      </w:r>
      <w:r w:rsidR="00470EBF">
        <w:t xml:space="preserve"> </w:t>
      </w:r>
      <w:r w:rsidR="000A2967" w:rsidRPr="00A413B4">
        <w:t>potential</w:t>
      </w:r>
      <w:r w:rsidR="00470EBF">
        <w:t xml:space="preserve"> </w:t>
      </w:r>
      <w:r w:rsidR="000A2967" w:rsidRPr="00A413B4">
        <w:t>in</w:t>
      </w:r>
      <w:r w:rsidR="00470EBF">
        <w:t xml:space="preserve"> </w:t>
      </w:r>
      <w:r w:rsidR="000A2967" w:rsidRPr="00A413B4">
        <w:t>all</w:t>
      </w:r>
      <w:r w:rsidR="00470EBF">
        <w:t xml:space="preserve"> </w:t>
      </w:r>
      <w:r w:rsidR="000A2967" w:rsidRPr="00A413B4">
        <w:t>areas</w:t>
      </w:r>
      <w:r w:rsidR="00470EBF">
        <w:t xml:space="preserve"> </w:t>
      </w:r>
      <w:r w:rsidR="000A2967" w:rsidRPr="00A413B4">
        <w:t>of</w:t>
      </w:r>
      <w:r w:rsidR="00470EBF">
        <w:t xml:space="preserve"> </w:t>
      </w:r>
      <w:r w:rsidR="000A2967" w:rsidRPr="00A413B4">
        <w:t>learning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development</w:t>
      </w:r>
      <w:r w:rsidR="00470EBF">
        <w:t xml:space="preserve"> </w:t>
      </w:r>
      <w:r w:rsidR="000A2967" w:rsidRPr="00A413B4">
        <w:t>(aligned</w:t>
      </w:r>
      <w:r w:rsidR="00470EBF">
        <w:t xml:space="preserve"> </w:t>
      </w:r>
      <w:r w:rsidR="000A2967" w:rsidRPr="00A413B4">
        <w:t>to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Convention</w:t>
      </w:r>
      <w:r w:rsidR="00470EBF">
        <w:t xml:space="preserve"> </w:t>
      </w:r>
      <w:r w:rsidR="000A2967" w:rsidRPr="00A413B4">
        <w:t>Articles</w:t>
      </w:r>
      <w:r w:rsidR="00470EBF">
        <w:t xml:space="preserve"> </w:t>
      </w:r>
      <w:r w:rsidR="000A2967" w:rsidRPr="00A413B4">
        <w:t>28;</w:t>
      </w:r>
      <w:r w:rsidR="00470EBF">
        <w:t xml:space="preserve"> </w:t>
      </w:r>
      <w:r w:rsidR="000A2967" w:rsidRPr="00A413B4">
        <w:t>29;</w:t>
      </w:r>
      <w:r w:rsidR="00470EBF">
        <w:t xml:space="preserve"> </w:t>
      </w:r>
      <w:r w:rsidR="000A2967" w:rsidRPr="00A413B4">
        <w:t>14;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23);</w:t>
      </w:r>
    </w:p>
    <w:p w:rsidR="000A2967" w:rsidRPr="00A413B4" w:rsidRDefault="005A048E" w:rsidP="00C26914">
      <w:pPr>
        <w:pStyle w:val="SingleTxtG"/>
      </w:pPr>
      <w:r>
        <w:tab/>
      </w:r>
      <w:r w:rsidR="000A2967" w:rsidRPr="00A413B4">
        <w:t>(c)</w:t>
      </w:r>
      <w:r w:rsidR="000A2967" w:rsidRPr="00A413B4">
        <w:tab/>
        <w:t>Are</w:t>
      </w:r>
      <w:r w:rsidR="00470EBF">
        <w:t xml:space="preserve"> </w:t>
      </w:r>
      <w:r w:rsidR="000A2967" w:rsidRPr="00A413B4">
        <w:t>safe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protected</w:t>
      </w:r>
      <w:r w:rsidR="00470EBF">
        <w:t xml:space="preserve"> </w:t>
      </w:r>
      <w:r w:rsidR="000A2967" w:rsidRPr="00A413B4">
        <w:t>from</w:t>
      </w:r>
      <w:r w:rsidR="00470EBF">
        <w:t xml:space="preserve"> </w:t>
      </w:r>
      <w:r w:rsidR="000A2967" w:rsidRPr="00A413B4">
        <w:t>harm</w:t>
      </w:r>
      <w:r w:rsidR="00470EBF">
        <w:t xml:space="preserve"> </w:t>
      </w:r>
      <w:r w:rsidR="000A2967" w:rsidRPr="00A413B4">
        <w:t>(aligned</w:t>
      </w:r>
      <w:r w:rsidR="00470EBF">
        <w:t xml:space="preserve"> </w:t>
      </w:r>
      <w:r w:rsidR="000A2967" w:rsidRPr="00A413B4">
        <w:t>to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Convention</w:t>
      </w:r>
      <w:r w:rsidR="00470EBF">
        <w:t xml:space="preserve"> </w:t>
      </w:r>
      <w:r w:rsidR="000A2967" w:rsidRPr="00A413B4">
        <w:t>Articles</w:t>
      </w:r>
      <w:r w:rsidR="00470EBF">
        <w:t xml:space="preserve"> </w:t>
      </w:r>
      <w:r w:rsidR="000A2967" w:rsidRPr="00A413B4">
        <w:t>9;</w:t>
      </w:r>
      <w:r w:rsidR="00470EBF">
        <w:t xml:space="preserve"> </w:t>
      </w:r>
      <w:r w:rsidR="000A2967" w:rsidRPr="00A413B4">
        <w:t>10;</w:t>
      </w:r>
      <w:r w:rsidR="00470EBF">
        <w:t xml:space="preserve"> </w:t>
      </w:r>
      <w:r w:rsidR="000A2967" w:rsidRPr="00A413B4">
        <w:t>19,</w:t>
      </w:r>
      <w:r w:rsidR="00470EBF">
        <w:t xml:space="preserve"> </w:t>
      </w:r>
      <w:r w:rsidR="000A2967" w:rsidRPr="00A413B4">
        <w:t>36,</w:t>
      </w:r>
      <w:r w:rsidR="00470EBF">
        <w:t xml:space="preserve"> </w:t>
      </w:r>
      <w:r w:rsidR="000A2967" w:rsidRPr="00A413B4">
        <w:t>34;</w:t>
      </w:r>
      <w:r w:rsidR="00470EBF">
        <w:t xml:space="preserve"> </w:t>
      </w:r>
      <w:r w:rsidR="000A2967" w:rsidRPr="00A413B4">
        <w:t>39,</w:t>
      </w:r>
      <w:r w:rsidR="00470EBF">
        <w:t xml:space="preserve"> </w:t>
      </w:r>
      <w:r w:rsidR="000A2967" w:rsidRPr="00A413B4">
        <w:t>11,</w:t>
      </w:r>
      <w:r w:rsidR="00470EBF">
        <w:t xml:space="preserve"> </w:t>
      </w:r>
      <w:r w:rsidR="000A2967" w:rsidRPr="00A413B4">
        <w:t>35;</w:t>
      </w:r>
      <w:r w:rsidR="00470EBF">
        <w:t xml:space="preserve"> </w:t>
      </w:r>
      <w:r w:rsidR="000A2967" w:rsidRPr="00A413B4">
        <w:t>20,</w:t>
      </w:r>
      <w:r w:rsidR="00470EBF">
        <w:t xml:space="preserve"> </w:t>
      </w:r>
      <w:r w:rsidR="000A2967" w:rsidRPr="00A413B4">
        <w:t>25,</w:t>
      </w:r>
      <w:r w:rsidR="00470EBF">
        <w:t xml:space="preserve"> </w:t>
      </w:r>
      <w:r w:rsidR="000A2967" w:rsidRPr="00A413B4">
        <w:t>21;</w:t>
      </w:r>
      <w:r w:rsidR="00470EBF">
        <w:t xml:space="preserve"> </w:t>
      </w:r>
      <w:r w:rsidR="000A2967" w:rsidRPr="00A413B4">
        <w:t>37;</w:t>
      </w:r>
      <w:r w:rsidR="00470EBF">
        <w:t xml:space="preserve"> </w:t>
      </w:r>
      <w:r w:rsidR="000A2967" w:rsidRPr="00A413B4">
        <w:t>40;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17);</w:t>
      </w:r>
    </w:p>
    <w:p w:rsidR="000A2967" w:rsidRPr="00A413B4" w:rsidRDefault="005A048E" w:rsidP="00C26914">
      <w:pPr>
        <w:pStyle w:val="SingleTxtG"/>
      </w:pPr>
      <w:r>
        <w:tab/>
      </w:r>
      <w:r w:rsidR="000A2967" w:rsidRPr="00A413B4">
        <w:t>(d)</w:t>
      </w:r>
      <w:r w:rsidR="000A2967" w:rsidRPr="00A413B4">
        <w:tab/>
        <w:t>Have</w:t>
      </w:r>
      <w:r w:rsidR="00470EBF">
        <w:t xml:space="preserve"> </w:t>
      </w:r>
      <w:r w:rsidR="000A2967" w:rsidRPr="00A413B4">
        <w:t>economic</w:t>
      </w:r>
      <w:r w:rsidR="00470EBF">
        <w:t xml:space="preserve"> </w:t>
      </w:r>
      <w:r w:rsidR="000A2967" w:rsidRPr="00A413B4">
        <w:t>safety</w:t>
      </w:r>
      <w:r w:rsidR="00470EBF">
        <w:t xml:space="preserve"> </w:t>
      </w:r>
      <w:r w:rsidR="000A2967" w:rsidRPr="00A413B4">
        <w:t>measures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opportunity</w:t>
      </w:r>
      <w:r w:rsidR="00470EBF">
        <w:t xml:space="preserve"> </w:t>
      </w:r>
      <w:r w:rsidR="000A2967" w:rsidRPr="00A413B4">
        <w:t>(aligned</w:t>
      </w:r>
      <w:r w:rsidR="00470EBF">
        <w:t xml:space="preserve"> </w:t>
      </w:r>
      <w:r w:rsidR="000A2967" w:rsidRPr="00A413B4">
        <w:t>to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Convention</w:t>
      </w:r>
      <w:r w:rsidR="00470EBF">
        <w:t xml:space="preserve"> </w:t>
      </w:r>
      <w:r w:rsidR="000A2967" w:rsidRPr="00A413B4">
        <w:t>Articles</w:t>
      </w:r>
      <w:r w:rsidR="00470EBF">
        <w:t xml:space="preserve"> </w:t>
      </w:r>
      <w:r w:rsidR="000A2967" w:rsidRPr="00A413B4">
        <w:t>27;</w:t>
      </w:r>
      <w:r w:rsidR="00470EBF">
        <w:t xml:space="preserve"> </w:t>
      </w:r>
      <w:r w:rsidR="000A2967" w:rsidRPr="00A413B4">
        <w:t>18;</w:t>
      </w:r>
      <w:r w:rsidR="00470EBF">
        <w:t xml:space="preserve"> </w:t>
      </w:r>
      <w:r w:rsidR="000A2967" w:rsidRPr="00A413B4">
        <w:t>26;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28);</w:t>
      </w:r>
    </w:p>
    <w:p w:rsidR="000A2967" w:rsidRPr="00A413B4" w:rsidRDefault="005A048E" w:rsidP="00C26914">
      <w:pPr>
        <w:pStyle w:val="SingleTxtG"/>
      </w:pPr>
      <w:r>
        <w:tab/>
      </w:r>
      <w:r w:rsidR="000A2967" w:rsidRPr="00A413B4">
        <w:t>(e)</w:t>
      </w:r>
      <w:r w:rsidR="000A2967" w:rsidRPr="00A413B4">
        <w:tab/>
        <w:t>Are</w:t>
      </w:r>
      <w:r w:rsidR="00470EBF">
        <w:t xml:space="preserve"> </w:t>
      </w:r>
      <w:r w:rsidR="000A2967" w:rsidRPr="00A413B4">
        <w:t>connected,</w:t>
      </w:r>
      <w:r w:rsidR="00470EBF">
        <w:t xml:space="preserve"> </w:t>
      </w:r>
      <w:r w:rsidR="000A2967" w:rsidRPr="00A413B4">
        <w:t>respected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contributing</w:t>
      </w:r>
      <w:r w:rsidR="00470EBF">
        <w:t xml:space="preserve"> </w:t>
      </w:r>
      <w:r w:rsidR="000A2967" w:rsidRPr="00A413B4">
        <w:t>positively</w:t>
      </w:r>
      <w:r w:rsidR="00470EBF">
        <w:t xml:space="preserve"> </w:t>
      </w:r>
      <w:r w:rsidR="000A2967" w:rsidRPr="00A413B4">
        <w:t>to</w:t>
      </w:r>
      <w:r w:rsidR="00470EBF">
        <w:t xml:space="preserve"> </w:t>
      </w:r>
      <w:r w:rsidR="000A2967" w:rsidRPr="00A413B4">
        <w:t>their</w:t>
      </w:r>
      <w:r w:rsidR="00470EBF">
        <w:t xml:space="preserve"> </w:t>
      </w:r>
      <w:r w:rsidR="000A2967" w:rsidRPr="00A413B4">
        <w:t>world</w:t>
      </w:r>
      <w:r w:rsidR="00470EBF">
        <w:t xml:space="preserve"> </w:t>
      </w:r>
      <w:r w:rsidR="000A2967" w:rsidRPr="00A413B4">
        <w:t>(aligned</w:t>
      </w:r>
      <w:r w:rsidR="00470EBF">
        <w:t xml:space="preserve"> </w:t>
      </w:r>
      <w:r w:rsidR="000A2967" w:rsidRPr="00A413B4">
        <w:t>to</w:t>
      </w:r>
      <w:r w:rsidR="00470EBF">
        <w:t xml:space="preserve"> </w:t>
      </w:r>
      <w:r w:rsidR="000A2967" w:rsidRPr="00A413B4">
        <w:t>the</w:t>
      </w:r>
      <w:r w:rsidR="00470EBF">
        <w:t xml:space="preserve"> </w:t>
      </w:r>
      <w:r w:rsidR="000A2967" w:rsidRPr="00A413B4">
        <w:t>Convention</w:t>
      </w:r>
      <w:r w:rsidR="00470EBF">
        <w:t xml:space="preserve"> </w:t>
      </w:r>
      <w:r w:rsidR="000A2967" w:rsidRPr="00A413B4">
        <w:t>Articles</w:t>
      </w:r>
      <w:r w:rsidR="00470EBF">
        <w:t xml:space="preserve"> </w:t>
      </w:r>
      <w:r w:rsidR="000A2967" w:rsidRPr="00A413B4">
        <w:t>2;</w:t>
      </w:r>
      <w:r w:rsidR="00470EBF">
        <w:t xml:space="preserve"> </w:t>
      </w:r>
      <w:r w:rsidR="000A2967" w:rsidRPr="00A413B4">
        <w:t>12;</w:t>
      </w:r>
      <w:r w:rsidR="00470EBF">
        <w:t xml:space="preserve"> </w:t>
      </w:r>
      <w:r w:rsidR="000A2967" w:rsidRPr="00A413B4">
        <w:t>16;</w:t>
      </w:r>
      <w:r w:rsidR="00470EBF">
        <w:t xml:space="preserve"> </w:t>
      </w:r>
      <w:r w:rsidR="000A2967" w:rsidRPr="00A413B4">
        <w:t>30;</w:t>
      </w:r>
      <w:r w:rsidR="00470EBF">
        <w:t xml:space="preserve"> </w:t>
      </w:r>
      <w:r w:rsidR="000A2967" w:rsidRPr="00A413B4">
        <w:t>13;</w:t>
      </w:r>
      <w:r w:rsidR="00470EBF">
        <w:t xml:space="preserve"> </w:t>
      </w:r>
      <w:r w:rsidR="000A2967" w:rsidRPr="00A413B4">
        <w:t>15;</w:t>
      </w:r>
      <w:r w:rsidR="00470EBF">
        <w:t xml:space="preserve"> </w:t>
      </w:r>
      <w:r w:rsidR="000A2967" w:rsidRPr="00A413B4">
        <w:t>and</w:t>
      </w:r>
      <w:r w:rsidR="00470EBF">
        <w:t xml:space="preserve"> </w:t>
      </w:r>
      <w:r w:rsidR="000A2967" w:rsidRPr="00A413B4">
        <w:t>42).</w:t>
      </w:r>
    </w:p>
    <w:p w:rsidR="000A2967" w:rsidRPr="00A413B4" w:rsidRDefault="000A2967" w:rsidP="00C26914">
      <w:pPr>
        <w:pStyle w:val="SingleTxtG"/>
      </w:pPr>
      <w:r w:rsidRPr="00A413B4">
        <w:t>86.</w:t>
      </w:r>
      <w:r w:rsidRPr="00A413B4">
        <w:tab/>
        <w:t>Each</w:t>
      </w:r>
      <w:r w:rsidR="00470EBF">
        <w:t xml:space="preserve"> </w:t>
      </w:r>
      <w:r w:rsidRPr="00A413B4">
        <w:t>of</w:t>
      </w:r>
      <w:r w:rsidR="00470EBF">
        <w:t xml:space="preserve"> </w:t>
      </w:r>
      <w:r w:rsidRPr="00A413B4">
        <w:t>these</w:t>
      </w:r>
      <w:r w:rsidR="00470EBF">
        <w:t xml:space="preserve"> </w:t>
      </w:r>
      <w:r w:rsidRPr="00A413B4">
        <w:t>outcomes</w:t>
      </w:r>
      <w:r w:rsidR="00470EBF">
        <w:t xml:space="preserve"> </w:t>
      </w:r>
      <w:r w:rsidRPr="00A413B4">
        <w:t>have</w:t>
      </w:r>
      <w:r w:rsidR="00470EBF">
        <w:t xml:space="preserve"> </w:t>
      </w:r>
      <w:r w:rsidRPr="00A413B4">
        <w:t>subsequent</w:t>
      </w:r>
      <w:r w:rsidR="00470EBF">
        <w:t xml:space="preserve"> </w:t>
      </w:r>
      <w:r w:rsidRPr="00A413B4">
        <w:t>interrelated</w:t>
      </w:r>
      <w:r w:rsidR="00470EBF">
        <w:t xml:space="preserve"> </w:t>
      </w:r>
      <w:r w:rsidRPr="00A413B4">
        <w:t>strategies</w:t>
      </w:r>
      <w:r w:rsidR="00470EBF">
        <w:t xml:space="preserve"> </w:t>
      </w:r>
      <w:r w:rsidRPr="00A413B4">
        <w:t>for</w:t>
      </w:r>
      <w:r w:rsidR="00470EBF">
        <w:t xml:space="preserve"> </w:t>
      </w:r>
      <w:r w:rsidRPr="00A413B4">
        <w:t>implementation.</w:t>
      </w:r>
    </w:p>
    <w:p w:rsidR="000A2967" w:rsidRDefault="005A048E" w:rsidP="005A048E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A2967" w:rsidSect="00ED625E">
      <w:headerReference w:type="even" r:id="rId20"/>
      <w:headerReference w:type="default" r:id="rId21"/>
      <w:footerReference w:type="even" r:id="rId22"/>
      <w:footerReference w:type="default" r:id="rId23"/>
      <w:footerReference w:type="first" r:id="rId24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5A45" w:rsidRPr="00C60504" w:rsidRDefault="001B5A45" w:rsidP="00C60504">
      <w:pPr>
        <w:pStyle w:val="Footer"/>
      </w:pPr>
    </w:p>
  </w:endnote>
  <w:endnote w:type="continuationSeparator" w:id="0">
    <w:p w:rsidR="001B5A45" w:rsidRPr="00C60504" w:rsidRDefault="001B5A45" w:rsidP="00C6050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A45" w:rsidRDefault="001B5A45" w:rsidP="000A2967">
    <w:pPr>
      <w:pStyle w:val="Footer"/>
      <w:tabs>
        <w:tab w:val="right" w:pos="9638"/>
      </w:tabs>
    </w:pPr>
    <w:r w:rsidRPr="000A2967">
      <w:rPr>
        <w:b/>
        <w:bCs/>
        <w:sz w:val="18"/>
      </w:rPr>
      <w:fldChar w:fldCharType="begin"/>
    </w:r>
    <w:r w:rsidRPr="000A2967">
      <w:rPr>
        <w:b/>
        <w:bCs/>
        <w:sz w:val="18"/>
      </w:rPr>
      <w:instrText xml:space="preserve"> PAGE  \* MERGEFORMAT </w:instrText>
    </w:r>
    <w:r w:rsidRPr="000A2967">
      <w:rPr>
        <w:b/>
        <w:bCs/>
        <w:sz w:val="18"/>
      </w:rPr>
      <w:fldChar w:fldCharType="separate"/>
    </w:r>
    <w:r w:rsidR="002E5A06">
      <w:rPr>
        <w:b/>
        <w:bCs/>
        <w:noProof/>
        <w:sz w:val="18"/>
      </w:rPr>
      <w:t>2</w:t>
    </w:r>
    <w:r w:rsidRPr="000A2967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A45" w:rsidRDefault="001B5A45" w:rsidP="000A2967">
    <w:pPr>
      <w:pStyle w:val="Footer"/>
      <w:tabs>
        <w:tab w:val="right" w:pos="9638"/>
      </w:tabs>
    </w:pPr>
    <w:r>
      <w:tab/>
    </w:r>
    <w:r w:rsidRPr="000A2967">
      <w:rPr>
        <w:b/>
        <w:bCs/>
        <w:sz w:val="18"/>
      </w:rPr>
      <w:fldChar w:fldCharType="begin"/>
    </w:r>
    <w:r w:rsidRPr="000A2967">
      <w:rPr>
        <w:b/>
        <w:bCs/>
        <w:sz w:val="18"/>
      </w:rPr>
      <w:instrText xml:space="preserve"> PAGE  \* MERGEFORMAT </w:instrText>
    </w:r>
    <w:r w:rsidRPr="000A2967">
      <w:rPr>
        <w:b/>
        <w:bCs/>
        <w:sz w:val="18"/>
      </w:rPr>
      <w:fldChar w:fldCharType="separate"/>
    </w:r>
    <w:r w:rsidR="002E5A06">
      <w:rPr>
        <w:b/>
        <w:bCs/>
        <w:noProof/>
        <w:sz w:val="18"/>
      </w:rPr>
      <w:t>21</w:t>
    </w:r>
    <w:r w:rsidRPr="000A2967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9E" w:rsidRDefault="00F3248B" w:rsidP="0048789E">
    <w:pPr>
      <w:pStyle w:val="Footer"/>
    </w:pPr>
    <w:r>
      <w:rPr>
        <w:rFonts w:ascii="C39T30Lfz" w:hAnsi="C39T30Lfz"/>
        <w:noProof/>
        <w:sz w:val="56"/>
        <w:lang w:val="en-U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5553403</wp:posOffset>
          </wp:positionH>
          <wp:positionV relativeFrom="paragraph">
            <wp:posOffset>-2581</wp:posOffset>
          </wp:positionV>
          <wp:extent cx="561975" cy="561975"/>
          <wp:effectExtent l="0" t="0" r="9525" b="9525"/>
          <wp:wrapNone/>
          <wp:docPr id="3" name="Picture 1" descr="https://undocs.org/m2/QRCode.ashx?DS=CRC/C/COK/RQ/2-5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COK/RQ/2-5&amp;Size=2 &amp;Lang=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8789E">
      <w:rPr>
        <w:noProof/>
        <w:lang w:val="en-US"/>
      </w:rPr>
      <w:drawing>
        <wp:anchor distT="0" distB="0" distL="114300" distR="114300" simplePos="0" relativeHeight="251656704" behindDoc="1" locked="1" layoutInCell="1" allowOverlap="1">
          <wp:simplePos x="0" y="0"/>
          <wp:positionH relativeFrom="margin">
            <wp:posOffset>4490085</wp:posOffset>
          </wp:positionH>
          <wp:positionV relativeFrom="margin">
            <wp:posOffset>9024620</wp:posOffset>
          </wp:positionV>
          <wp:extent cx="932180" cy="22987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180" cy="229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8789E" w:rsidRDefault="0048789E" w:rsidP="0048789E">
    <w:pPr>
      <w:pStyle w:val="Footer"/>
      <w:ind w:right="1134"/>
      <w:rPr>
        <w:sz w:val="20"/>
      </w:rPr>
    </w:pPr>
    <w:r>
      <w:rPr>
        <w:sz w:val="20"/>
      </w:rPr>
      <w:t>GE.20-01415(E)</w:t>
    </w:r>
  </w:p>
  <w:p w:rsidR="0048789E" w:rsidRPr="0048789E" w:rsidRDefault="0048789E" w:rsidP="0048789E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5A45" w:rsidRPr="00C60504" w:rsidRDefault="001B5A45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1B5A45" w:rsidRPr="00C60504" w:rsidRDefault="001B5A45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1B5A45" w:rsidRPr="00C26914" w:rsidRDefault="001B5A45">
      <w:pPr>
        <w:pStyle w:val="FootnoteText"/>
      </w:pPr>
      <w:r>
        <w:rPr>
          <w:rStyle w:val="FootnoteReference"/>
        </w:rPr>
        <w:tab/>
      </w:r>
      <w:r w:rsidRPr="00C26914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3B0016">
        <w:rPr>
          <w:szCs w:val="18"/>
          <w:lang w:eastAsia="es-ES"/>
        </w:rPr>
        <w:t>The</w:t>
      </w:r>
      <w:r>
        <w:rPr>
          <w:szCs w:val="18"/>
          <w:lang w:eastAsia="es-ES"/>
        </w:rPr>
        <w:t xml:space="preserve"> </w:t>
      </w:r>
      <w:r w:rsidRPr="003B0016">
        <w:rPr>
          <w:szCs w:val="18"/>
          <w:lang w:eastAsia="es-ES"/>
        </w:rPr>
        <w:t>present</w:t>
      </w:r>
      <w:r>
        <w:rPr>
          <w:szCs w:val="18"/>
          <w:lang w:eastAsia="es-ES"/>
        </w:rPr>
        <w:t xml:space="preserve"> </w:t>
      </w:r>
      <w:r w:rsidRPr="003B0016">
        <w:rPr>
          <w:szCs w:val="18"/>
          <w:lang w:eastAsia="es-ES"/>
        </w:rPr>
        <w:t>document</w:t>
      </w:r>
      <w:r>
        <w:rPr>
          <w:szCs w:val="18"/>
          <w:lang w:eastAsia="es-ES"/>
        </w:rPr>
        <w:t xml:space="preserve"> </w:t>
      </w:r>
      <w:r w:rsidRPr="003B0016">
        <w:rPr>
          <w:szCs w:val="18"/>
          <w:lang w:eastAsia="es-ES"/>
        </w:rPr>
        <w:t>is</w:t>
      </w:r>
      <w:r>
        <w:rPr>
          <w:szCs w:val="18"/>
          <w:lang w:eastAsia="es-ES"/>
        </w:rPr>
        <w:t xml:space="preserve"> </w:t>
      </w:r>
      <w:r w:rsidRPr="003B0016">
        <w:rPr>
          <w:szCs w:val="18"/>
          <w:lang w:eastAsia="es-ES"/>
        </w:rPr>
        <w:t>being</w:t>
      </w:r>
      <w:r>
        <w:rPr>
          <w:szCs w:val="18"/>
          <w:lang w:eastAsia="es-ES"/>
        </w:rPr>
        <w:t xml:space="preserve"> </w:t>
      </w:r>
      <w:r w:rsidRPr="003B0016">
        <w:rPr>
          <w:szCs w:val="18"/>
          <w:lang w:eastAsia="es-ES"/>
        </w:rPr>
        <w:t>issued</w:t>
      </w:r>
      <w:r>
        <w:rPr>
          <w:szCs w:val="18"/>
          <w:lang w:eastAsia="es-ES"/>
        </w:rPr>
        <w:t xml:space="preserve"> </w:t>
      </w:r>
      <w:r w:rsidRPr="003B0016">
        <w:rPr>
          <w:szCs w:val="18"/>
          <w:lang w:eastAsia="es-ES"/>
        </w:rPr>
        <w:t>without</w:t>
      </w:r>
      <w:r>
        <w:rPr>
          <w:szCs w:val="18"/>
          <w:lang w:eastAsia="es-ES"/>
        </w:rPr>
        <w:t xml:space="preserve"> </w:t>
      </w:r>
      <w:r w:rsidRPr="003B0016">
        <w:rPr>
          <w:szCs w:val="18"/>
          <w:lang w:eastAsia="es-ES"/>
        </w:rPr>
        <w:t>formal</w:t>
      </w:r>
      <w:r>
        <w:rPr>
          <w:szCs w:val="18"/>
          <w:lang w:eastAsia="es-ES"/>
        </w:rPr>
        <w:t xml:space="preserve"> </w:t>
      </w:r>
      <w:r w:rsidRPr="003B0016">
        <w:rPr>
          <w:szCs w:val="18"/>
          <w:lang w:eastAsia="es-ES"/>
        </w:rPr>
        <w:t>editing</w:t>
      </w:r>
      <w:r>
        <w:t>.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A45" w:rsidRDefault="001B5A45" w:rsidP="000A2967">
    <w:pPr>
      <w:pStyle w:val="Header"/>
    </w:pPr>
    <w:r>
      <w:t>CRC/C/COK/RQ/2-</w:t>
    </w:r>
    <w:r w:rsidR="009E15B6">
      <w:t>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A45" w:rsidRDefault="001B5A45" w:rsidP="000A2967">
    <w:pPr>
      <w:pStyle w:val="Header"/>
      <w:jc w:val="right"/>
    </w:pPr>
    <w:r>
      <w:t>CRC/C/COK/RQ/2-</w:t>
    </w:r>
    <w:r w:rsidR="009E15B6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428C0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240A18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86CDA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48234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1EC3F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25229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EBE363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8F02A6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2B84A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87E652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AB7429F"/>
    <w:multiLevelType w:val="hybridMultilevel"/>
    <w:tmpl w:val="296C6778"/>
    <w:lvl w:ilvl="0" w:tplc="5BE01BE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0BB01549"/>
    <w:multiLevelType w:val="hybridMultilevel"/>
    <w:tmpl w:val="7FF8E1DC"/>
    <w:lvl w:ilvl="0" w:tplc="5BE01BE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954887"/>
    <w:multiLevelType w:val="hybridMultilevel"/>
    <w:tmpl w:val="2B362816"/>
    <w:lvl w:ilvl="0" w:tplc="6B868C5C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ADE5B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7253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46FB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7AFE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94F6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1CAE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826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3C62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D1D2247"/>
    <w:multiLevelType w:val="hybridMultilevel"/>
    <w:tmpl w:val="01BA8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53B37"/>
    <w:multiLevelType w:val="hybridMultilevel"/>
    <w:tmpl w:val="FB8A8586"/>
    <w:lvl w:ilvl="0" w:tplc="5BE01BE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275A6850"/>
    <w:multiLevelType w:val="hybridMultilevel"/>
    <w:tmpl w:val="22CAFBBC"/>
    <w:lvl w:ilvl="0" w:tplc="5BE01BE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8DF2E1E"/>
    <w:multiLevelType w:val="hybridMultilevel"/>
    <w:tmpl w:val="FD065B9C"/>
    <w:lvl w:ilvl="0" w:tplc="5BE01BE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FDF485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17062F1"/>
    <w:multiLevelType w:val="hybridMultilevel"/>
    <w:tmpl w:val="E19A785E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1D75DC"/>
    <w:multiLevelType w:val="hybridMultilevel"/>
    <w:tmpl w:val="8CA4D42A"/>
    <w:lvl w:ilvl="0" w:tplc="5BE01BE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F52298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CF4EB2"/>
    <w:multiLevelType w:val="hybridMultilevel"/>
    <w:tmpl w:val="CB6C816A"/>
    <w:lvl w:ilvl="0" w:tplc="CA00D4D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97341726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92D2F7F2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C316C7F0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ECE6BB96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2124B9A0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BDEA3D58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D250CC98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875AFC90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5" w15:restartNumberingAfterBreak="0">
    <w:nsid w:val="3F5E4A86"/>
    <w:multiLevelType w:val="hybridMultilevel"/>
    <w:tmpl w:val="936AD9F0"/>
    <w:lvl w:ilvl="0" w:tplc="5BE01BE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5BE01BE0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4CC14E71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DBB1FAE"/>
    <w:multiLevelType w:val="hybridMultilevel"/>
    <w:tmpl w:val="FD88DCD2"/>
    <w:lvl w:ilvl="0" w:tplc="5BE01BE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78F1C0">
      <w:start w:val="1"/>
      <w:numFmt w:val="decimal"/>
      <w:lvlText w:val="(%2)"/>
      <w:lvlJc w:val="left"/>
      <w:pPr>
        <w:ind w:left="1635" w:hanging="5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1" w15:restartNumberingAfterBreak="0">
    <w:nsid w:val="68AD07B2"/>
    <w:multiLevelType w:val="hybridMultilevel"/>
    <w:tmpl w:val="7FEE3222"/>
    <w:lvl w:ilvl="0" w:tplc="CCD22BE4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32E87482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3A48280A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4C083BF4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7D1C377C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D7206C10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1A4C296E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B6AC6E3E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DE7CB988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2" w15:restartNumberingAfterBreak="0">
    <w:nsid w:val="6BE03574"/>
    <w:multiLevelType w:val="hybridMultilevel"/>
    <w:tmpl w:val="A89ABC46"/>
    <w:lvl w:ilvl="0" w:tplc="5BE01BE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BC7D32"/>
    <w:multiLevelType w:val="hybridMultilevel"/>
    <w:tmpl w:val="5BFC3894"/>
    <w:lvl w:ilvl="0" w:tplc="5BE01BE0">
      <w:start w:val="1"/>
      <w:numFmt w:val="lowerLetter"/>
      <w:lvlText w:val="(%1)"/>
      <w:lvlJc w:val="left"/>
      <w:pPr>
        <w:ind w:left="257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94" w:hanging="360"/>
      </w:pPr>
    </w:lvl>
    <w:lvl w:ilvl="2" w:tplc="0809001B" w:tentative="1">
      <w:start w:val="1"/>
      <w:numFmt w:val="lowerRoman"/>
      <w:lvlText w:val="%3."/>
      <w:lvlJc w:val="right"/>
      <w:pPr>
        <w:ind w:left="4014" w:hanging="180"/>
      </w:pPr>
    </w:lvl>
    <w:lvl w:ilvl="3" w:tplc="0809000F" w:tentative="1">
      <w:start w:val="1"/>
      <w:numFmt w:val="decimal"/>
      <w:lvlText w:val="%4."/>
      <w:lvlJc w:val="left"/>
      <w:pPr>
        <w:ind w:left="4734" w:hanging="360"/>
      </w:pPr>
    </w:lvl>
    <w:lvl w:ilvl="4" w:tplc="08090019" w:tentative="1">
      <w:start w:val="1"/>
      <w:numFmt w:val="lowerLetter"/>
      <w:lvlText w:val="%5."/>
      <w:lvlJc w:val="left"/>
      <w:pPr>
        <w:ind w:left="5454" w:hanging="360"/>
      </w:pPr>
    </w:lvl>
    <w:lvl w:ilvl="5" w:tplc="0809001B" w:tentative="1">
      <w:start w:val="1"/>
      <w:numFmt w:val="lowerRoman"/>
      <w:lvlText w:val="%6."/>
      <w:lvlJc w:val="right"/>
      <w:pPr>
        <w:ind w:left="6174" w:hanging="180"/>
      </w:pPr>
    </w:lvl>
    <w:lvl w:ilvl="6" w:tplc="0809000F" w:tentative="1">
      <w:start w:val="1"/>
      <w:numFmt w:val="decimal"/>
      <w:lvlText w:val="%7."/>
      <w:lvlJc w:val="left"/>
      <w:pPr>
        <w:ind w:left="6894" w:hanging="360"/>
      </w:pPr>
    </w:lvl>
    <w:lvl w:ilvl="7" w:tplc="08090019" w:tentative="1">
      <w:start w:val="1"/>
      <w:numFmt w:val="lowerLetter"/>
      <w:lvlText w:val="%8."/>
      <w:lvlJc w:val="left"/>
      <w:pPr>
        <w:ind w:left="7614" w:hanging="360"/>
      </w:pPr>
    </w:lvl>
    <w:lvl w:ilvl="8" w:tplc="0809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34" w15:restartNumberingAfterBreak="0">
    <w:nsid w:val="73DE617D"/>
    <w:multiLevelType w:val="hybridMultilevel"/>
    <w:tmpl w:val="F5BE38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79A16468"/>
    <w:multiLevelType w:val="hybridMultilevel"/>
    <w:tmpl w:val="583EA516"/>
    <w:lvl w:ilvl="0" w:tplc="5BE01BE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5BE01BE0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6"/>
  </w:num>
  <w:num w:numId="3">
    <w:abstractNumId w:val="10"/>
  </w:num>
  <w:num w:numId="4">
    <w:abstractNumId w:val="29"/>
  </w:num>
  <w:num w:numId="5">
    <w:abstractNumId w:val="30"/>
  </w:num>
  <w:num w:numId="6">
    <w:abstractNumId w:val="35"/>
  </w:num>
  <w:num w:numId="7">
    <w:abstractNumId w:val="14"/>
  </w:num>
  <w:num w:numId="8">
    <w:abstractNumId w:val="20"/>
  </w:num>
  <w:num w:numId="9">
    <w:abstractNumId w:val="26"/>
  </w:num>
  <w:num w:numId="10">
    <w:abstractNumId w:val="27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31"/>
  </w:num>
  <w:num w:numId="22">
    <w:abstractNumId w:val="24"/>
  </w:num>
  <w:num w:numId="23">
    <w:abstractNumId w:val="13"/>
  </w:num>
  <w:num w:numId="24">
    <w:abstractNumId w:val="23"/>
  </w:num>
  <w:num w:numId="25">
    <w:abstractNumId w:val="15"/>
  </w:num>
  <w:num w:numId="26">
    <w:abstractNumId w:val="34"/>
  </w:num>
  <w:num w:numId="27">
    <w:abstractNumId w:val="21"/>
  </w:num>
  <w:num w:numId="28">
    <w:abstractNumId w:val="11"/>
  </w:num>
  <w:num w:numId="29">
    <w:abstractNumId w:val="32"/>
  </w:num>
  <w:num w:numId="30">
    <w:abstractNumId w:val="12"/>
  </w:num>
  <w:num w:numId="31">
    <w:abstractNumId w:val="18"/>
  </w:num>
  <w:num w:numId="32">
    <w:abstractNumId w:val="36"/>
  </w:num>
  <w:num w:numId="33">
    <w:abstractNumId w:val="25"/>
  </w:num>
  <w:num w:numId="34">
    <w:abstractNumId w:val="28"/>
  </w:num>
  <w:num w:numId="35">
    <w:abstractNumId w:val="19"/>
  </w:num>
  <w:num w:numId="36">
    <w:abstractNumId w:val="17"/>
  </w:num>
  <w:num w:numId="3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attachedTemplate r:id="rId1"/>
  <w:defaultTabStop w:val="567"/>
  <w:hyphenationZone w:val="425"/>
  <w:evenAndOddHeaders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5AC"/>
    <w:rsid w:val="00027875"/>
    <w:rsid w:val="00046E92"/>
    <w:rsid w:val="00047BA4"/>
    <w:rsid w:val="000513F5"/>
    <w:rsid w:val="00071A54"/>
    <w:rsid w:val="000816C1"/>
    <w:rsid w:val="000A2967"/>
    <w:rsid w:val="000B3C22"/>
    <w:rsid w:val="000E54AD"/>
    <w:rsid w:val="000F522C"/>
    <w:rsid w:val="001B5A45"/>
    <w:rsid w:val="001D1356"/>
    <w:rsid w:val="00211ACA"/>
    <w:rsid w:val="00226ADD"/>
    <w:rsid w:val="0023697D"/>
    <w:rsid w:val="00247E2C"/>
    <w:rsid w:val="00264A9F"/>
    <w:rsid w:val="00296485"/>
    <w:rsid w:val="002A09CA"/>
    <w:rsid w:val="002A5CD8"/>
    <w:rsid w:val="002C58AB"/>
    <w:rsid w:val="002D6C53"/>
    <w:rsid w:val="002E5A06"/>
    <w:rsid w:val="002F5595"/>
    <w:rsid w:val="003038E3"/>
    <w:rsid w:val="00331AA6"/>
    <w:rsid w:val="00334F6A"/>
    <w:rsid w:val="00342AC8"/>
    <w:rsid w:val="003522C2"/>
    <w:rsid w:val="003B4550"/>
    <w:rsid w:val="003B4F98"/>
    <w:rsid w:val="003B747E"/>
    <w:rsid w:val="003F60D7"/>
    <w:rsid w:val="00461253"/>
    <w:rsid w:val="004629FE"/>
    <w:rsid w:val="00470EBF"/>
    <w:rsid w:val="00477C5E"/>
    <w:rsid w:val="0048789E"/>
    <w:rsid w:val="004A6216"/>
    <w:rsid w:val="005042C2"/>
    <w:rsid w:val="00554624"/>
    <w:rsid w:val="00575225"/>
    <w:rsid w:val="00594741"/>
    <w:rsid w:val="005A048E"/>
    <w:rsid w:val="005A2366"/>
    <w:rsid w:val="00610AB2"/>
    <w:rsid w:val="00671529"/>
    <w:rsid w:val="006E252B"/>
    <w:rsid w:val="006F0959"/>
    <w:rsid w:val="006F1A60"/>
    <w:rsid w:val="007268F9"/>
    <w:rsid w:val="00757891"/>
    <w:rsid w:val="007C52B0"/>
    <w:rsid w:val="007E14B4"/>
    <w:rsid w:val="007F0290"/>
    <w:rsid w:val="0080101A"/>
    <w:rsid w:val="00831531"/>
    <w:rsid w:val="0086414D"/>
    <w:rsid w:val="008C541B"/>
    <w:rsid w:val="008F00C4"/>
    <w:rsid w:val="00902B4E"/>
    <w:rsid w:val="00907E5E"/>
    <w:rsid w:val="009411B4"/>
    <w:rsid w:val="00941710"/>
    <w:rsid w:val="009621C0"/>
    <w:rsid w:val="009D0139"/>
    <w:rsid w:val="009E15B6"/>
    <w:rsid w:val="009F5CDC"/>
    <w:rsid w:val="00A164FB"/>
    <w:rsid w:val="00A16A95"/>
    <w:rsid w:val="00A40F2A"/>
    <w:rsid w:val="00A62631"/>
    <w:rsid w:val="00A775CF"/>
    <w:rsid w:val="00A9548D"/>
    <w:rsid w:val="00AA2430"/>
    <w:rsid w:val="00AF5874"/>
    <w:rsid w:val="00B01006"/>
    <w:rsid w:val="00B06045"/>
    <w:rsid w:val="00B17F1E"/>
    <w:rsid w:val="00B7257E"/>
    <w:rsid w:val="00BA101E"/>
    <w:rsid w:val="00BD1760"/>
    <w:rsid w:val="00C073FD"/>
    <w:rsid w:val="00C11919"/>
    <w:rsid w:val="00C26914"/>
    <w:rsid w:val="00C35A27"/>
    <w:rsid w:val="00C55ADC"/>
    <w:rsid w:val="00C60504"/>
    <w:rsid w:val="00C6058D"/>
    <w:rsid w:val="00C61B9E"/>
    <w:rsid w:val="00CB0D8F"/>
    <w:rsid w:val="00CD0365"/>
    <w:rsid w:val="00D0046A"/>
    <w:rsid w:val="00D21089"/>
    <w:rsid w:val="00D507EC"/>
    <w:rsid w:val="00D632FC"/>
    <w:rsid w:val="00DF2056"/>
    <w:rsid w:val="00E02C2B"/>
    <w:rsid w:val="00E334D3"/>
    <w:rsid w:val="00E96D00"/>
    <w:rsid w:val="00EB5B0A"/>
    <w:rsid w:val="00ED625E"/>
    <w:rsid w:val="00ED6C48"/>
    <w:rsid w:val="00F26BA2"/>
    <w:rsid w:val="00F3248B"/>
    <w:rsid w:val="00F35E9E"/>
    <w:rsid w:val="00F475AC"/>
    <w:rsid w:val="00F50DC4"/>
    <w:rsid w:val="00F65F5D"/>
    <w:rsid w:val="00F67D41"/>
    <w:rsid w:val="00F86A3A"/>
    <w:rsid w:val="00F93C73"/>
    <w:rsid w:val="00FB77C7"/>
    <w:rsid w:val="00FF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  <w15:docId w15:val="{F65B36C6-C760-4F78-891F-4C53EFC4D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09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959"/>
    <w:rPr>
      <w:rFonts w:ascii="Tahoma" w:eastAsia="Times New Roman" w:hAnsi="Tahoma" w:cs="Tahoma"/>
      <w:sz w:val="16"/>
      <w:szCs w:val="16"/>
      <w:lang w:eastAsia="en-US"/>
    </w:rPr>
  </w:style>
  <w:style w:type="paragraph" w:styleId="ListBullet">
    <w:name w:val="List Bullet"/>
    <w:basedOn w:val="Normal"/>
    <w:uiPriority w:val="99"/>
    <w:unhideWhenUsed/>
    <w:rsid w:val="009621C0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emf"/><Relationship Id="rId18" Type="http://schemas.openxmlformats.org/officeDocument/2006/relationships/image" Target="media/image8.e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e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23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9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hart" Target="charts/chart1.xml"/><Relationship Id="rId22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sz="1100" b="1">
                <a:solidFill>
                  <a:sysClr val="windowText" lastClr="000000"/>
                </a:solidFill>
              </a:rPr>
              <a:t>Year</a:t>
            </a:r>
            <a:r>
              <a:rPr lang="en-US" sz="11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rPr>
              <a:t> </a:t>
            </a:r>
            <a:r>
              <a:rPr lang="en-US" sz="1100" b="1">
                <a:solidFill>
                  <a:sysClr val="windowText" lastClr="000000"/>
                </a:solidFill>
              </a:rPr>
              <a:t>10</a:t>
            </a:r>
            <a:r>
              <a:rPr lang="en-US" sz="11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rPr>
              <a:t> </a:t>
            </a:r>
            <a:r>
              <a:rPr lang="en-US" sz="1100" b="1">
                <a:solidFill>
                  <a:sysClr val="windowText" lastClr="000000"/>
                </a:solidFill>
              </a:rPr>
              <a:t>-</a:t>
            </a:r>
            <a:r>
              <a:rPr lang="en-US" sz="11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rPr>
              <a:t> </a:t>
            </a:r>
            <a:r>
              <a:rPr lang="en-US" sz="1100" b="1">
                <a:solidFill>
                  <a:sysClr val="windowText" lastClr="000000"/>
                </a:solidFill>
              </a:rPr>
              <a:t>Year</a:t>
            </a:r>
            <a:r>
              <a:rPr lang="en-US" sz="11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rPr>
              <a:t> </a:t>
            </a:r>
            <a:r>
              <a:rPr lang="en-US" sz="1100" b="1">
                <a:solidFill>
                  <a:sysClr val="windowText" lastClr="000000"/>
                </a:solidFill>
              </a:rPr>
              <a:t>11</a:t>
            </a:r>
          </a:p>
        </c:rich>
      </c:tx>
      <c:layout>
        <c:manualLayout>
          <c:xMode val="edge"/>
          <c:yMode val="edge"/>
          <c:x val="7.4620001543924674E-2"/>
          <c:y val="4.907975460122699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tx>
            <c:strRef>
              <c:f>'Snr Sec Retention'!$C$92</c:f>
              <c:strCache>
                <c:ptCount val="1"/>
                <c:pt idx="0">
                  <c:v>Y10 - Y11
Male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'Snr Sec Retention'!$D$91:$F$91</c:f>
              <c:numCache>
                <c:formatCode>0</c:formatCode>
                <c:ptCount val="3"/>
                <c:pt idx="0" formatCode="General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'Snr Sec Retention'!$D$92:$F$92</c:f>
              <c:numCache>
                <c:formatCode>0%</c:formatCode>
                <c:ptCount val="3"/>
                <c:pt idx="0">
                  <c:v>0.97777777777777775</c:v>
                </c:pt>
                <c:pt idx="1">
                  <c:v>0.89583333333333337</c:v>
                </c:pt>
                <c:pt idx="2">
                  <c:v>0.91025641025641024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720-4279-BCEF-B1D749888826}"/>
            </c:ext>
          </c:extLst>
        </c:ser>
        <c:ser>
          <c:idx val="4"/>
          <c:order val="3"/>
          <c:tx>
            <c:strRef>
              <c:f>'Snr Sec Retention'!$C$95</c:f>
              <c:strCache>
                <c:ptCount val="1"/>
                <c:pt idx="0">
                  <c:v>Y10 - Y11
Female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'Snr Sec Retention'!$D$91:$F$91</c:f>
              <c:numCache>
                <c:formatCode>0</c:formatCode>
                <c:ptCount val="3"/>
                <c:pt idx="0" formatCode="General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'Snr Sec Retention'!$D$95:$F$95</c:f>
              <c:numCache>
                <c:formatCode>0%</c:formatCode>
                <c:ptCount val="3"/>
                <c:pt idx="0">
                  <c:v>1.0396825396825398</c:v>
                </c:pt>
                <c:pt idx="1">
                  <c:v>0.97709923664122134</c:v>
                </c:pt>
                <c:pt idx="2">
                  <c:v>1.0225563909774436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720-4279-BCEF-B1D74988882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27384592"/>
        <c:axId val="427384984"/>
        <c:extLst>
          <c:ext xmlns:c15="http://schemas.microsoft.com/office/drawing/2012/chart" uri="{02D57815-91ED-43cb-92C2-25804820EDAC}">
            <c15:filteredBarSeries>
              <c15:ser>
                <c:idx val="2"/>
                <c:order val="1"/>
                <c:tx>
                  <c:strRef>
                    <c:extLst>
                      <c:ext uri="{02D57815-91ED-43cb-92C2-25804820EDAC}">
                        <c15:formulaRef>
                          <c15:sqref>'Snr Sec Retention'!$C$93</c15:sqref>
                        </c15:formulaRef>
                      </c:ext>
                    </c:extLst>
                    <c:strCache>
                      <c:ptCount val="1"/>
                      <c:pt idx="0">
                        <c:v>Y11 - Y12
Male</c:v>
                      </c:pt>
                    </c:strCache>
                  </c:strRef>
                </c:tx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cat>
                  <c:numRef>
                    <c:extLst>
                      <c:ext uri="{02D57815-91ED-43cb-92C2-25804820EDAC}">
                        <c15:formulaRef>
                          <c15:sqref>'Snr Sec Retention'!$D$91:$F$91</c15:sqref>
                        </c15:formulaRef>
                      </c:ext>
                    </c:extLst>
                    <c:numCache>
                      <c:formatCode>0</c:formatCode>
                      <c:ptCount val="3"/>
                      <c:pt idx="0" formatCode="General">
                        <c:v>2017</c:v>
                      </c:pt>
                      <c:pt idx="1">
                        <c:v>2018</c:v>
                      </c:pt>
                      <c:pt idx="2">
                        <c:v>2019</c:v>
                      </c:pt>
                    </c:numCache>
                  </c:numRef>
                </c:cat>
                <c:val>
                  <c:numRef>
                    <c:extLst>
                      <c:ext uri="{02D57815-91ED-43cb-92C2-25804820EDAC}">
                        <c15:formulaRef>
                          <c15:sqref>'Snr Sec Retention'!$D$93:$F$93</c15:sqref>
                        </c15:formulaRef>
                      </c:ext>
                    </c:extLst>
                    <c:numCache>
                      <c:formatCode>0%</c:formatCode>
                      <c:ptCount val="3"/>
                      <c:pt idx="0">
                        <c:v>0.6640625</c:v>
                      </c:pt>
                      <c:pt idx="1">
                        <c:v>0.69696969696969702</c:v>
                      </c:pt>
                      <c:pt idx="2">
                        <c:v>0.71317829457364346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2-9720-4279-BCEF-B1D749888826}"/>
                  </c:ext>
                </c:extLst>
              </c15:ser>
            </c15:filteredBarSeries>
            <c15:filteredBarSeries>
              <c15:ser>
                <c:idx val="3"/>
                <c:order val="2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Retention'!$C$94</c15:sqref>
                        </c15:formulaRef>
                      </c:ext>
                    </c:extLst>
                    <c:strCache>
                      <c:ptCount val="1"/>
                      <c:pt idx="0">
                        <c:v>Y12-13
Male</c:v>
                      </c:pt>
                    </c:strCache>
                  </c:strRef>
                </c:tx>
                <c:spPr>
                  <a:solidFill>
                    <a:schemeClr val="accent4"/>
                  </a:solidFill>
                  <a:ln>
                    <a:noFill/>
                  </a:ln>
                  <a:effectLst/>
                </c:spPr>
                <c:invertIfNegative val="0"/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Retention'!$D$91:$F$91</c15:sqref>
                        </c15:formulaRef>
                      </c:ext>
                    </c:extLst>
                    <c:numCache>
                      <c:formatCode>0</c:formatCode>
                      <c:ptCount val="3"/>
                      <c:pt idx="0" formatCode="General">
                        <c:v>2017</c:v>
                      </c:pt>
                      <c:pt idx="1">
                        <c:v>2018</c:v>
                      </c:pt>
                      <c:pt idx="2">
                        <c:v>2019</c:v>
                      </c:pt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Retention'!$D$94:$F$94</c15:sqref>
                        </c15:formulaRef>
                      </c:ext>
                    </c:extLst>
                    <c:numCache>
                      <c:formatCode>0%</c:formatCode>
                      <c:ptCount val="3"/>
                      <c:pt idx="0">
                        <c:v>0.72619047619047616</c:v>
                      </c:pt>
                      <c:pt idx="1">
                        <c:v>0.68235294117647061</c:v>
                      </c:pt>
                      <c:pt idx="2">
                        <c:v>0.72826086956521741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3-9720-4279-BCEF-B1D749888826}"/>
                  </c:ext>
                </c:extLst>
              </c15:ser>
            </c15:filteredBarSeries>
            <c15:filteredBarSeries>
              <c15:ser>
                <c:idx val="5"/>
                <c:order val="4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Retention'!$C$96</c15:sqref>
                        </c15:formulaRef>
                      </c:ext>
                    </c:extLst>
                    <c:strCache>
                      <c:ptCount val="1"/>
                      <c:pt idx="0">
                        <c:v>Y11 - Y12
Female</c:v>
                      </c:pt>
                    </c:strCache>
                  </c:strRef>
                </c:tx>
                <c:spPr>
                  <a:solidFill>
                    <a:schemeClr val="accent6"/>
                  </a:solidFill>
                  <a:ln>
                    <a:noFill/>
                  </a:ln>
                  <a:effectLst/>
                </c:spPr>
                <c:invertIfNegative val="0"/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Retention'!$D$91:$F$91</c15:sqref>
                        </c15:formulaRef>
                      </c:ext>
                    </c:extLst>
                    <c:numCache>
                      <c:formatCode>0</c:formatCode>
                      <c:ptCount val="3"/>
                      <c:pt idx="0" formatCode="General">
                        <c:v>2017</c:v>
                      </c:pt>
                      <c:pt idx="1">
                        <c:v>2018</c:v>
                      </c:pt>
                      <c:pt idx="2">
                        <c:v>2019</c:v>
                      </c:pt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Retention'!$D$96:$F$96</c15:sqref>
                        </c15:formulaRef>
                      </c:ext>
                    </c:extLst>
                    <c:numCache>
                      <c:formatCode>0%</c:formatCode>
                      <c:ptCount val="3"/>
                      <c:pt idx="0">
                        <c:v>0.81538461538461537</c:v>
                      </c:pt>
                      <c:pt idx="1">
                        <c:v>0.7862595419847328</c:v>
                      </c:pt>
                      <c:pt idx="2">
                        <c:v>0.8203125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4-9720-4279-BCEF-B1D749888826}"/>
                  </c:ext>
                </c:extLst>
              </c15:ser>
            </c15:filteredBarSeries>
            <c15:filteredBarSeries>
              <c15:ser>
                <c:idx val="6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Retention'!$C$97</c15:sqref>
                        </c15:formulaRef>
                      </c:ext>
                    </c:extLst>
                    <c:strCache>
                      <c:ptCount val="1"/>
                      <c:pt idx="0">
                        <c:v>Y12-13
Female</c:v>
                      </c:pt>
                    </c:strCache>
                  </c:strRef>
                </c:tx>
                <c:spPr>
                  <a:solidFill>
                    <a:schemeClr val="accent1">
                      <a:lumMod val="60000"/>
                    </a:schemeClr>
                  </a:solidFill>
                  <a:ln>
                    <a:noFill/>
                  </a:ln>
                  <a:effectLst/>
                </c:spPr>
                <c:invertIfNegative val="0"/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Retention'!$D$91:$F$91</c15:sqref>
                        </c15:formulaRef>
                      </c:ext>
                    </c:extLst>
                    <c:numCache>
                      <c:formatCode>0</c:formatCode>
                      <c:ptCount val="3"/>
                      <c:pt idx="0" formatCode="General">
                        <c:v>2017</c:v>
                      </c:pt>
                      <c:pt idx="1">
                        <c:v>2018</c:v>
                      </c:pt>
                      <c:pt idx="2">
                        <c:v>2019</c:v>
                      </c:pt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Retention'!$D$97:$F$97</c15:sqref>
                        </c15:formulaRef>
                      </c:ext>
                    </c:extLst>
                    <c:numCache>
                      <c:formatCode>0%</c:formatCode>
                      <c:ptCount val="3"/>
                      <c:pt idx="0">
                        <c:v>0.81318681318681318</c:v>
                      </c:pt>
                      <c:pt idx="1">
                        <c:v>0.92452830188679247</c:v>
                      </c:pt>
                      <c:pt idx="2">
                        <c:v>0.72815533980582525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5-9720-4279-BCEF-B1D749888826}"/>
                  </c:ext>
                </c:extLst>
              </c15:ser>
            </c15:filteredBarSeries>
          </c:ext>
        </c:extLst>
      </c:barChart>
      <c:catAx>
        <c:axId val="42738459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Year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27384984"/>
        <c:crossesAt val="0"/>
        <c:auto val="1"/>
        <c:lblAlgn val="ctr"/>
        <c:lblOffset val="100"/>
        <c:noMultiLvlLbl val="0"/>
      </c:catAx>
      <c:valAx>
        <c:axId val="427384984"/>
        <c:scaling>
          <c:orientation val="minMax"/>
          <c:max val="1.2"/>
          <c:min val="0"/>
        </c:scaling>
        <c:delete val="1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Student</a:t>
                </a:r>
                <a:r>
                  <a:rPr lang="en-US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+mn-lt"/>
                    <a:ea typeface="+mn-ea"/>
                    <a:cs typeface="+mn-cs"/>
                  </a:rPr>
                  <a:t> </a:t>
                </a:r>
                <a:r>
                  <a:rPr lang="en-US"/>
                  <a:t>Retention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%" sourceLinked="1"/>
        <c:majorTickMark val="none"/>
        <c:minorTickMark val="none"/>
        <c:tickLblPos val="nextTo"/>
        <c:crossAx val="427384592"/>
        <c:crosses val="autoZero"/>
        <c:crossBetween val="between"/>
        <c:majorUnit val="0.2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sz="1100" b="1">
                <a:solidFill>
                  <a:sysClr val="windowText" lastClr="000000"/>
                </a:solidFill>
              </a:rPr>
              <a:t>Year</a:t>
            </a:r>
            <a:r>
              <a:rPr lang="en-US" sz="11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rPr>
              <a:t> </a:t>
            </a:r>
            <a:r>
              <a:rPr lang="en-US" sz="1100" b="1">
                <a:solidFill>
                  <a:sysClr val="windowText" lastClr="000000"/>
                </a:solidFill>
              </a:rPr>
              <a:t>11</a:t>
            </a:r>
            <a:r>
              <a:rPr lang="en-US" sz="11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rPr>
              <a:t> </a:t>
            </a:r>
            <a:r>
              <a:rPr lang="en-US" sz="1100" b="1">
                <a:solidFill>
                  <a:sysClr val="windowText" lastClr="000000"/>
                </a:solidFill>
              </a:rPr>
              <a:t>-</a:t>
            </a:r>
            <a:r>
              <a:rPr lang="en-US" sz="11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rPr>
              <a:t> </a:t>
            </a:r>
            <a:r>
              <a:rPr lang="en-US" sz="1100" b="1">
                <a:solidFill>
                  <a:sysClr val="windowText" lastClr="000000"/>
                </a:solidFill>
              </a:rPr>
              <a:t>year</a:t>
            </a:r>
            <a:r>
              <a:rPr lang="en-US" sz="11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rPr>
              <a:t> </a:t>
            </a:r>
            <a:r>
              <a:rPr lang="en-US" sz="1100" b="1">
                <a:solidFill>
                  <a:sysClr val="windowText" lastClr="000000"/>
                </a:solidFill>
              </a:rPr>
              <a:t>12</a:t>
            </a:r>
          </a:p>
        </c:rich>
      </c:tx>
      <c:layout>
        <c:manualLayout>
          <c:xMode val="edge"/>
          <c:yMode val="edge"/>
          <c:x val="8.4423923112552132E-2"/>
          <c:y val="3.685092127303182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2"/>
          <c:order val="1"/>
          <c:tx>
            <c:strRef>
              <c:f>'Snr Sec Retention'!$C$93</c:f>
              <c:strCache>
                <c:ptCount val="1"/>
                <c:pt idx="0">
                  <c:v>Y11 - Y12
Male</c:v>
                </c:pt>
              </c:strCache>
            </c:strRef>
          </c:tx>
          <c:spPr>
            <a:solidFill>
              <a:schemeClr val="accent2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'Snr Sec Retention'!$D$91:$F$91</c:f>
              <c:numCache>
                <c:formatCode>0</c:formatCode>
                <c:ptCount val="3"/>
                <c:pt idx="0" formatCode="General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'Snr Sec Retention'!$D$93:$F$93</c:f>
              <c:numCache>
                <c:formatCode>0%</c:formatCode>
                <c:ptCount val="3"/>
                <c:pt idx="0">
                  <c:v>0.6640625</c:v>
                </c:pt>
                <c:pt idx="1">
                  <c:v>0.69696969696969702</c:v>
                </c:pt>
                <c:pt idx="2">
                  <c:v>0.71317829457364346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C19-420B-9ED1-7FD5DE4258ED}"/>
            </c:ext>
          </c:extLst>
        </c:ser>
        <c:ser>
          <c:idx val="5"/>
          <c:order val="4"/>
          <c:tx>
            <c:strRef>
              <c:f>'Snr Sec Retention'!$C$96</c:f>
              <c:strCache>
                <c:ptCount val="1"/>
                <c:pt idx="0">
                  <c:v>Y11 - Y12
Female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'Snr Sec Retention'!$D$91:$F$91</c:f>
              <c:numCache>
                <c:formatCode>0</c:formatCode>
                <c:ptCount val="3"/>
                <c:pt idx="0" formatCode="General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'Snr Sec Retention'!$D$96:$F$96</c:f>
              <c:numCache>
                <c:formatCode>0%</c:formatCode>
                <c:ptCount val="3"/>
                <c:pt idx="0">
                  <c:v>0.81538461538461537</c:v>
                </c:pt>
                <c:pt idx="1">
                  <c:v>0.7862595419847328</c:v>
                </c:pt>
                <c:pt idx="2">
                  <c:v>0.8203125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C19-420B-9ED1-7FD5DE4258E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27385768"/>
        <c:axId val="427386160"/>
        <c:extLst>
          <c:ext xmlns:c15="http://schemas.microsoft.com/office/drawing/2012/chart" uri="{02D57815-91ED-43cb-92C2-25804820EDAC}">
            <c15:filteredBarSeries>
              <c15:ser>
                <c:idx val="1"/>
                <c:order val="0"/>
                <c:tx>
                  <c:strRef>
                    <c:extLst>
                      <c:ext uri="{02D57815-91ED-43cb-92C2-25804820EDAC}">
                        <c15:formulaRef>
                          <c15:sqref>'Snr Sec Retention'!$C$92</c15:sqref>
                        </c15:formulaRef>
                      </c:ext>
                    </c:extLst>
                    <c:strCache>
                      <c:ptCount val="1"/>
                      <c:pt idx="0">
                        <c:v>Y10 - Y11
Male</c:v>
                      </c:pt>
                    </c:strCache>
                  </c:strRef>
                </c:tx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ctr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numRef>
                    <c:extLst>
                      <c:ext uri="{02D57815-91ED-43cb-92C2-25804820EDAC}">
                        <c15:formulaRef>
                          <c15:sqref>'Snr Sec Retention'!$D$91:$F$91</c15:sqref>
                        </c15:formulaRef>
                      </c:ext>
                    </c:extLst>
                    <c:numCache>
                      <c:formatCode>0</c:formatCode>
                      <c:ptCount val="3"/>
                      <c:pt idx="0" formatCode="General">
                        <c:v>2017</c:v>
                      </c:pt>
                      <c:pt idx="1">
                        <c:v>2018</c:v>
                      </c:pt>
                      <c:pt idx="2">
                        <c:v>2019</c:v>
                      </c:pt>
                    </c:numCache>
                  </c:numRef>
                </c:cat>
                <c:val>
                  <c:numRef>
                    <c:extLst>
                      <c:ext uri="{02D57815-91ED-43cb-92C2-25804820EDAC}">
                        <c15:formulaRef>
                          <c15:sqref>'Snr Sec Retention'!$D$92:$F$92</c15:sqref>
                        </c15:formulaRef>
                      </c:ext>
                    </c:extLst>
                    <c:numCache>
                      <c:formatCode>0%</c:formatCode>
                      <c:ptCount val="3"/>
                      <c:pt idx="0">
                        <c:v>0.97777777777777775</c:v>
                      </c:pt>
                      <c:pt idx="1">
                        <c:v>0.89583333333333337</c:v>
                      </c:pt>
                      <c:pt idx="2">
                        <c:v>0.91025641025641024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2-DC19-420B-9ED1-7FD5DE4258ED}"/>
                  </c:ext>
                </c:extLst>
              </c15:ser>
            </c15:filteredBarSeries>
            <c15:filteredBarSeries>
              <c15:ser>
                <c:idx val="3"/>
                <c:order val="2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Retention'!$C$94</c15:sqref>
                        </c15:formulaRef>
                      </c:ext>
                    </c:extLst>
                    <c:strCache>
                      <c:ptCount val="1"/>
                      <c:pt idx="0">
                        <c:v>Y12-13
Male</c:v>
                      </c:pt>
                    </c:strCache>
                  </c:strRef>
                </c:tx>
                <c:spPr>
                  <a:solidFill>
                    <a:schemeClr val="accent4"/>
                  </a:solidFill>
                  <a:ln>
                    <a:noFill/>
                  </a:ln>
                  <a:effectLst/>
                </c:spPr>
                <c:invertIfNegative val="0"/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Retention'!$D$91:$F$91</c15:sqref>
                        </c15:formulaRef>
                      </c:ext>
                    </c:extLst>
                    <c:numCache>
                      <c:formatCode>0</c:formatCode>
                      <c:ptCount val="3"/>
                      <c:pt idx="0" formatCode="General">
                        <c:v>2017</c:v>
                      </c:pt>
                      <c:pt idx="1">
                        <c:v>2018</c:v>
                      </c:pt>
                      <c:pt idx="2">
                        <c:v>2019</c:v>
                      </c:pt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Retention'!$D$94:$F$94</c15:sqref>
                        </c15:formulaRef>
                      </c:ext>
                    </c:extLst>
                    <c:numCache>
                      <c:formatCode>0%</c:formatCode>
                      <c:ptCount val="3"/>
                      <c:pt idx="0">
                        <c:v>0.72619047619047616</c:v>
                      </c:pt>
                      <c:pt idx="1">
                        <c:v>0.68235294117647061</c:v>
                      </c:pt>
                      <c:pt idx="2">
                        <c:v>0.72826086956521741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3-DC19-420B-9ED1-7FD5DE4258ED}"/>
                  </c:ext>
                </c:extLst>
              </c15:ser>
            </c15:filteredBarSeries>
            <c15:filteredBarSeries>
              <c15:ser>
                <c:idx val="4"/>
                <c:order val="3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Retention'!$C$95</c15:sqref>
                        </c15:formulaRef>
                      </c:ext>
                    </c:extLst>
                    <c:strCache>
                      <c:ptCount val="1"/>
                      <c:pt idx="0">
                        <c:v>Y10 - Y11
Female</c:v>
                      </c:pt>
                    </c:strCache>
                  </c:strRef>
                </c:tx>
                <c:spPr>
                  <a:solidFill>
                    <a:schemeClr val="accent5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ctr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Retention'!$D$91:$F$91</c15:sqref>
                        </c15:formulaRef>
                      </c:ext>
                    </c:extLst>
                    <c:numCache>
                      <c:formatCode>0</c:formatCode>
                      <c:ptCount val="3"/>
                      <c:pt idx="0" formatCode="General">
                        <c:v>2017</c:v>
                      </c:pt>
                      <c:pt idx="1">
                        <c:v>2018</c:v>
                      </c:pt>
                      <c:pt idx="2">
                        <c:v>2019</c:v>
                      </c:pt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Retention'!$D$95:$F$95</c15:sqref>
                        </c15:formulaRef>
                      </c:ext>
                    </c:extLst>
                    <c:numCache>
                      <c:formatCode>0%</c:formatCode>
                      <c:ptCount val="3"/>
                      <c:pt idx="0">
                        <c:v>1.0396825396825398</c:v>
                      </c:pt>
                      <c:pt idx="1">
                        <c:v>0.97709923664122134</c:v>
                      </c:pt>
                      <c:pt idx="2">
                        <c:v>1.0225563909774436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4-DC19-420B-9ED1-7FD5DE4258ED}"/>
                  </c:ext>
                </c:extLst>
              </c15:ser>
            </c15:filteredBarSeries>
            <c15:filteredBarSeries>
              <c15:ser>
                <c:idx val="6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Retention'!$C$97</c15:sqref>
                        </c15:formulaRef>
                      </c:ext>
                    </c:extLst>
                    <c:strCache>
                      <c:ptCount val="1"/>
                      <c:pt idx="0">
                        <c:v>Y12-13
Female</c:v>
                      </c:pt>
                    </c:strCache>
                  </c:strRef>
                </c:tx>
                <c:spPr>
                  <a:solidFill>
                    <a:schemeClr val="accent1">
                      <a:lumMod val="60000"/>
                    </a:schemeClr>
                  </a:solidFill>
                  <a:ln>
                    <a:noFill/>
                  </a:ln>
                  <a:effectLst/>
                </c:spPr>
                <c:invertIfNegative val="0"/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Retention'!$D$91:$F$91</c15:sqref>
                        </c15:formulaRef>
                      </c:ext>
                    </c:extLst>
                    <c:numCache>
                      <c:formatCode>0</c:formatCode>
                      <c:ptCount val="3"/>
                      <c:pt idx="0" formatCode="General">
                        <c:v>2017</c:v>
                      </c:pt>
                      <c:pt idx="1">
                        <c:v>2018</c:v>
                      </c:pt>
                      <c:pt idx="2">
                        <c:v>2019</c:v>
                      </c:pt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Retention'!$D$97:$F$97</c15:sqref>
                        </c15:formulaRef>
                      </c:ext>
                    </c:extLst>
                    <c:numCache>
                      <c:formatCode>0%</c:formatCode>
                      <c:ptCount val="3"/>
                      <c:pt idx="0">
                        <c:v>0.81318681318681318</c:v>
                      </c:pt>
                      <c:pt idx="1">
                        <c:v>0.92452830188679247</c:v>
                      </c:pt>
                      <c:pt idx="2">
                        <c:v>0.72815533980582525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5-DC19-420B-9ED1-7FD5DE4258ED}"/>
                  </c:ext>
                </c:extLst>
              </c15:ser>
            </c15:filteredBarSeries>
          </c:ext>
        </c:extLst>
      </c:barChart>
      <c:catAx>
        <c:axId val="42738576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Year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27386160"/>
        <c:crossesAt val="0"/>
        <c:auto val="1"/>
        <c:lblAlgn val="ctr"/>
        <c:lblOffset val="100"/>
        <c:noMultiLvlLbl val="0"/>
      </c:catAx>
      <c:valAx>
        <c:axId val="427386160"/>
        <c:scaling>
          <c:orientation val="minMax"/>
          <c:max val="1.2"/>
          <c:min val="0"/>
        </c:scaling>
        <c:delete val="1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Student</a:t>
                </a:r>
                <a:r>
                  <a:rPr lang="en-US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+mn-lt"/>
                    <a:ea typeface="+mn-ea"/>
                    <a:cs typeface="+mn-cs"/>
                  </a:rPr>
                  <a:t> </a:t>
                </a:r>
                <a:r>
                  <a:rPr lang="en-US"/>
                  <a:t>Retention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%" sourceLinked="1"/>
        <c:majorTickMark val="none"/>
        <c:minorTickMark val="none"/>
        <c:tickLblPos val="nextTo"/>
        <c:crossAx val="427385768"/>
        <c:crosses val="autoZero"/>
        <c:crossBetween val="between"/>
        <c:majorUnit val="0.2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sz="1100" b="1">
                <a:solidFill>
                  <a:sysClr val="windowText" lastClr="000000"/>
                </a:solidFill>
              </a:rPr>
              <a:t>Year</a:t>
            </a:r>
            <a:r>
              <a:rPr lang="en-US" sz="11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rPr>
              <a:t> </a:t>
            </a:r>
            <a:r>
              <a:rPr lang="en-US" sz="1100" b="1">
                <a:solidFill>
                  <a:sysClr val="windowText" lastClr="000000"/>
                </a:solidFill>
              </a:rPr>
              <a:t>12</a:t>
            </a:r>
            <a:r>
              <a:rPr lang="en-US" sz="11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rPr>
              <a:t> </a:t>
            </a:r>
            <a:r>
              <a:rPr lang="en-US" sz="1100" b="1">
                <a:solidFill>
                  <a:sysClr val="windowText" lastClr="000000"/>
                </a:solidFill>
              </a:rPr>
              <a:t>-</a:t>
            </a:r>
            <a:r>
              <a:rPr lang="en-US" sz="11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rPr>
              <a:t> </a:t>
            </a:r>
            <a:r>
              <a:rPr lang="en-US" sz="1100" b="1">
                <a:solidFill>
                  <a:sysClr val="windowText" lastClr="000000"/>
                </a:solidFill>
              </a:rPr>
              <a:t>year</a:t>
            </a:r>
            <a:r>
              <a:rPr lang="en-US" sz="11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rPr>
              <a:t> </a:t>
            </a:r>
            <a:r>
              <a:rPr lang="en-US" sz="1100" b="1">
                <a:solidFill>
                  <a:sysClr val="windowText" lastClr="000000"/>
                </a:solidFill>
              </a:rPr>
              <a:t>13</a:t>
            </a:r>
          </a:p>
        </c:rich>
      </c:tx>
      <c:layout>
        <c:manualLayout>
          <c:xMode val="edge"/>
          <c:yMode val="edge"/>
          <c:x val="8.4423923112552132E-2"/>
          <c:y val="3.550295857988165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3"/>
          <c:order val="2"/>
          <c:tx>
            <c:strRef>
              <c:f>'Snr Sec Retention'!$C$94</c:f>
              <c:strCache>
                <c:ptCount val="1"/>
                <c:pt idx="0">
                  <c:v>Y12-13
Male</c:v>
                </c:pt>
              </c:strCache>
            </c:strRef>
          </c:tx>
          <c:spPr>
            <a:solidFill>
              <a:schemeClr val="accent2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'Snr Sec Retention'!$D$91:$F$91</c:f>
              <c:numCache>
                <c:formatCode>0</c:formatCode>
                <c:ptCount val="3"/>
                <c:pt idx="0" formatCode="General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'Snr Sec Retention'!$D$94:$F$94</c:f>
              <c:numCache>
                <c:formatCode>0%</c:formatCode>
                <c:ptCount val="3"/>
                <c:pt idx="0">
                  <c:v>0.72619047619047616</c:v>
                </c:pt>
                <c:pt idx="1">
                  <c:v>0.68235294117647061</c:v>
                </c:pt>
                <c:pt idx="2">
                  <c:v>0.72826086956521741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C7F-4311-9BDC-554D058D8A30}"/>
            </c:ext>
          </c:extLst>
        </c:ser>
        <c:ser>
          <c:idx val="6"/>
          <c:order val="5"/>
          <c:tx>
            <c:strRef>
              <c:f>'Snr Sec Retention'!$C$97</c:f>
              <c:strCache>
                <c:ptCount val="1"/>
                <c:pt idx="0">
                  <c:v>Y12-13
Female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'Snr Sec Retention'!$D$91:$F$91</c:f>
              <c:numCache>
                <c:formatCode>0</c:formatCode>
                <c:ptCount val="3"/>
                <c:pt idx="0" formatCode="General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'Snr Sec Retention'!$D$97:$F$97</c:f>
              <c:numCache>
                <c:formatCode>0%</c:formatCode>
                <c:ptCount val="3"/>
                <c:pt idx="0">
                  <c:v>0.81318681318681318</c:v>
                </c:pt>
                <c:pt idx="1">
                  <c:v>0.92452830188679247</c:v>
                </c:pt>
                <c:pt idx="2">
                  <c:v>0.72815533980582525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C7F-4311-9BDC-554D058D8A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27386944"/>
        <c:axId val="427387336"/>
        <c:extLst>
          <c:ext xmlns:c15="http://schemas.microsoft.com/office/drawing/2012/chart" uri="{02D57815-91ED-43cb-92C2-25804820EDAC}">
            <c15:filteredBarSeries>
              <c15:ser>
                <c:idx val="1"/>
                <c:order val="0"/>
                <c:tx>
                  <c:strRef>
                    <c:extLst>
                      <c:ext uri="{02D57815-91ED-43cb-92C2-25804820EDAC}">
                        <c15:formulaRef>
                          <c15:sqref>'Snr Sec Retention'!$C$92</c15:sqref>
                        </c15:formulaRef>
                      </c:ext>
                    </c:extLst>
                    <c:strCache>
                      <c:ptCount val="1"/>
                      <c:pt idx="0">
                        <c:v>Y10 - Y11
Male</c:v>
                      </c:pt>
                    </c:strCache>
                  </c:strRef>
                </c:tx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ctr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numRef>
                    <c:extLst>
                      <c:ext uri="{02D57815-91ED-43cb-92C2-25804820EDAC}">
                        <c15:formulaRef>
                          <c15:sqref>'Snr Sec Retention'!$D$91:$F$91</c15:sqref>
                        </c15:formulaRef>
                      </c:ext>
                    </c:extLst>
                    <c:numCache>
                      <c:formatCode>0</c:formatCode>
                      <c:ptCount val="3"/>
                      <c:pt idx="0" formatCode="General">
                        <c:v>2017</c:v>
                      </c:pt>
                      <c:pt idx="1">
                        <c:v>2018</c:v>
                      </c:pt>
                      <c:pt idx="2">
                        <c:v>2019</c:v>
                      </c:pt>
                    </c:numCache>
                  </c:numRef>
                </c:cat>
                <c:val>
                  <c:numRef>
                    <c:extLst>
                      <c:ext uri="{02D57815-91ED-43cb-92C2-25804820EDAC}">
                        <c15:formulaRef>
                          <c15:sqref>'Snr Sec Retention'!$D$92:$F$92</c15:sqref>
                        </c15:formulaRef>
                      </c:ext>
                    </c:extLst>
                    <c:numCache>
                      <c:formatCode>0%</c:formatCode>
                      <c:ptCount val="3"/>
                      <c:pt idx="0">
                        <c:v>0.97777777777777775</c:v>
                      </c:pt>
                      <c:pt idx="1">
                        <c:v>0.89583333333333337</c:v>
                      </c:pt>
                      <c:pt idx="2">
                        <c:v>0.91025641025641024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2-7C7F-4311-9BDC-554D058D8A30}"/>
                  </c:ext>
                </c:extLst>
              </c15:ser>
            </c15:filteredBarSeries>
            <c15:filteredBarSeries>
              <c15:ser>
                <c:idx val="2"/>
                <c:order val="1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Retention'!$C$93</c15:sqref>
                        </c15:formulaRef>
                      </c:ext>
                    </c:extLst>
                    <c:strCache>
                      <c:ptCount val="1"/>
                      <c:pt idx="0">
                        <c:v>Y11 - Y12
Male</c:v>
                      </c:pt>
                    </c:strCache>
                  </c:strRef>
                </c:tx>
                <c:spPr>
                  <a:solidFill>
                    <a:schemeClr val="accent2">
                      <a:lumMod val="60000"/>
                      <a:lumOff val="40000"/>
                    </a:schemeClr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ctr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Retention'!$D$91:$F$91</c15:sqref>
                        </c15:formulaRef>
                      </c:ext>
                    </c:extLst>
                    <c:numCache>
                      <c:formatCode>0</c:formatCode>
                      <c:ptCount val="3"/>
                      <c:pt idx="0" formatCode="General">
                        <c:v>2017</c:v>
                      </c:pt>
                      <c:pt idx="1">
                        <c:v>2018</c:v>
                      </c:pt>
                      <c:pt idx="2">
                        <c:v>2019</c:v>
                      </c:pt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Retention'!$D$93:$F$93</c15:sqref>
                        </c15:formulaRef>
                      </c:ext>
                    </c:extLst>
                    <c:numCache>
                      <c:formatCode>0%</c:formatCode>
                      <c:ptCount val="3"/>
                      <c:pt idx="0">
                        <c:v>0.6640625</c:v>
                      </c:pt>
                      <c:pt idx="1">
                        <c:v>0.69696969696969702</c:v>
                      </c:pt>
                      <c:pt idx="2">
                        <c:v>0.71317829457364346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3-7C7F-4311-9BDC-554D058D8A30}"/>
                  </c:ext>
                </c:extLst>
              </c15:ser>
            </c15:filteredBarSeries>
            <c15:filteredBarSeries>
              <c15:ser>
                <c:idx val="4"/>
                <c:order val="3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Retention'!$C$95</c15:sqref>
                        </c15:formulaRef>
                      </c:ext>
                    </c:extLst>
                    <c:strCache>
                      <c:ptCount val="1"/>
                      <c:pt idx="0">
                        <c:v>Y10 - Y11
Female</c:v>
                      </c:pt>
                    </c:strCache>
                  </c:strRef>
                </c:tx>
                <c:spPr>
                  <a:solidFill>
                    <a:schemeClr val="accent5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ctr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Retention'!$D$91:$F$91</c15:sqref>
                        </c15:formulaRef>
                      </c:ext>
                    </c:extLst>
                    <c:numCache>
                      <c:formatCode>0</c:formatCode>
                      <c:ptCount val="3"/>
                      <c:pt idx="0" formatCode="General">
                        <c:v>2017</c:v>
                      </c:pt>
                      <c:pt idx="1">
                        <c:v>2018</c:v>
                      </c:pt>
                      <c:pt idx="2">
                        <c:v>2019</c:v>
                      </c:pt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Retention'!$D$95:$F$95</c15:sqref>
                        </c15:formulaRef>
                      </c:ext>
                    </c:extLst>
                    <c:numCache>
                      <c:formatCode>0%</c:formatCode>
                      <c:ptCount val="3"/>
                      <c:pt idx="0">
                        <c:v>1.0396825396825398</c:v>
                      </c:pt>
                      <c:pt idx="1">
                        <c:v>0.97709923664122134</c:v>
                      </c:pt>
                      <c:pt idx="2">
                        <c:v>1.0225563909774436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4-7C7F-4311-9BDC-554D058D8A30}"/>
                  </c:ext>
                </c:extLst>
              </c15:ser>
            </c15:filteredBarSeries>
            <c15:filteredBarSeries>
              <c15:ser>
                <c:idx val="5"/>
                <c:order val="4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Retention'!$C$96</c15:sqref>
                        </c15:formulaRef>
                      </c:ext>
                    </c:extLst>
                    <c:strCache>
                      <c:ptCount val="1"/>
                      <c:pt idx="0">
                        <c:v>Y11 - Y12
Female</c:v>
                      </c:pt>
                    </c:strCache>
                  </c:strRef>
                </c:tx>
                <c:spPr>
                  <a:solidFill>
                    <a:schemeClr val="accent1">
                      <a:lumMod val="60000"/>
                      <a:lumOff val="40000"/>
                    </a:schemeClr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ctr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Retention'!$D$91:$F$91</c15:sqref>
                        </c15:formulaRef>
                      </c:ext>
                    </c:extLst>
                    <c:numCache>
                      <c:formatCode>0</c:formatCode>
                      <c:ptCount val="3"/>
                      <c:pt idx="0" formatCode="General">
                        <c:v>2017</c:v>
                      </c:pt>
                      <c:pt idx="1">
                        <c:v>2018</c:v>
                      </c:pt>
                      <c:pt idx="2">
                        <c:v>2019</c:v>
                      </c:pt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'Snr Sec Retention'!$D$96:$F$96</c15:sqref>
                        </c15:formulaRef>
                      </c:ext>
                    </c:extLst>
                    <c:numCache>
                      <c:formatCode>0%</c:formatCode>
                      <c:ptCount val="3"/>
                      <c:pt idx="0">
                        <c:v>0.81538461538461537</c:v>
                      </c:pt>
                      <c:pt idx="1">
                        <c:v>0.7862595419847328</c:v>
                      </c:pt>
                      <c:pt idx="2">
                        <c:v>0.8203125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5-7C7F-4311-9BDC-554D058D8A30}"/>
                  </c:ext>
                </c:extLst>
              </c15:ser>
            </c15:filteredBarSeries>
          </c:ext>
        </c:extLst>
      </c:barChart>
      <c:catAx>
        <c:axId val="42738694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Year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27387336"/>
        <c:crossesAt val="0"/>
        <c:auto val="1"/>
        <c:lblAlgn val="ctr"/>
        <c:lblOffset val="100"/>
        <c:noMultiLvlLbl val="0"/>
      </c:catAx>
      <c:valAx>
        <c:axId val="427387336"/>
        <c:scaling>
          <c:orientation val="minMax"/>
          <c:max val="1.2"/>
          <c:min val="0"/>
        </c:scaling>
        <c:delete val="1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Student</a:t>
                </a:r>
                <a:r>
                  <a:rPr lang="en-US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+mn-lt"/>
                    <a:ea typeface="+mn-ea"/>
                    <a:cs typeface="+mn-cs"/>
                  </a:rPr>
                  <a:t> </a:t>
                </a:r>
                <a:r>
                  <a:rPr lang="en-US"/>
                  <a:t>Retention</a:t>
                </a:r>
                <a:r>
                  <a:rPr lang="en-US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+mn-lt"/>
                    <a:ea typeface="+mn-ea"/>
                    <a:cs typeface="+mn-cs"/>
                  </a:rPr>
                  <a:t> </a:t>
                </a:r>
                <a:endParaRPr lang="en-US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%" sourceLinked="1"/>
        <c:majorTickMark val="none"/>
        <c:minorTickMark val="none"/>
        <c:tickLblPos val="nextTo"/>
        <c:crossAx val="427386944"/>
        <c:crosses val="autoZero"/>
        <c:crossBetween val="between"/>
        <c:majorUnit val="0.2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52EB0-9C52-4508-8D57-089C65CD1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21</Pages>
  <Words>6457</Words>
  <Characters>32604</Characters>
  <Application>Microsoft Office Word</Application>
  <DocSecurity>0</DocSecurity>
  <Lines>1235</Lines>
  <Paragraphs>827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CRC/C/COK/RQ/2-5</vt:lpstr>
    </vt:vector>
  </TitlesOfParts>
  <Company>DCM</Company>
  <LinksUpToDate>false</LinksUpToDate>
  <CharactersWithSpaces>38458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CRC/C/COK/RQ/2-5</dc:title>
  <dc:subject>2001415</dc:subject>
  <dc:creator>Brigoli</dc:creator>
  <cp:keywords/>
  <dc:description/>
  <cp:lastModifiedBy>Generic Pdf eng</cp:lastModifiedBy>
  <cp:revision>2</cp:revision>
  <dcterms:created xsi:type="dcterms:W3CDTF">2020-01-30T15:36:00Z</dcterms:created>
  <dcterms:modified xsi:type="dcterms:W3CDTF">2020-01-30T15:36:00Z</dcterms:modified>
</cp:coreProperties>
</file>