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0C8D" w:rsidRDefault="00120C8D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5.05pt;margin-top:722.65pt;width:198pt;height:18pt;z-index:1;mso-position-horizontal-relative:page" stroked="f">
            <v:textbox style="mso-next-textbox:#_x0000_s1028" inset="0,0,0,0">
              <w:txbxContent>
                <w:p w:rsidR="0094063A" w:rsidRPr="00BA1111" w:rsidRDefault="0094063A">
                  <w:r>
                    <w:rPr>
                      <w:lang w:val="en-US"/>
                    </w:rPr>
                    <w:t>GE.</w:t>
                  </w:r>
                  <w:r>
                    <w:t>99</w:t>
                  </w:r>
                  <w:r w:rsidRPr="00AC5335">
                    <w:rPr>
                      <w:lang w:val="en-US"/>
                    </w:rPr>
                    <w:t>-</w:t>
                  </w:r>
                  <w:r w:rsidRPr="00AC5335">
                    <w:rPr>
                      <w:lang w:val="en-US"/>
                    </w:rPr>
                    <w:fldChar w:fldCharType="begin"/>
                  </w:r>
                  <w:r w:rsidRPr="00AC5335">
                    <w:rPr>
                      <w:lang w:val="en-US"/>
                    </w:rPr>
                    <w:instrText xml:space="preserve"> FILLIN "Введ</w:instrText>
                  </w:r>
                  <w:r w:rsidRPr="00AC5335">
                    <w:instrText>и</w:instrText>
                  </w:r>
                  <w:r w:rsidRPr="00AC5335">
                    <w:rPr>
                      <w:lang w:val="en-US"/>
                    </w:rPr>
                    <w:instrText xml:space="preserve">те номер документа" \* MERGEFORMAT </w:instrText>
                  </w:r>
                  <w:r w:rsidRPr="00AC5335">
                    <w:rPr>
                      <w:lang w:val="en-US"/>
                    </w:rPr>
                    <w:fldChar w:fldCharType="separate"/>
                  </w:r>
                  <w:r w:rsidRPr="00AC5335">
                    <w:rPr>
                      <w:lang w:val="en-US"/>
                    </w:rPr>
                    <w:t>4</w:t>
                  </w:r>
                  <w:r w:rsidRPr="00AC5335">
                    <w:t>3</w:t>
                  </w:r>
                  <w:r>
                    <w:t>818</w:t>
                  </w:r>
                  <w:r w:rsidRPr="00AC5335"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</w:t>
                  </w:r>
                  <w:r>
                    <w:t>170809   170809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120C8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120C8D" w:rsidRDefault="00120C8D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120C8D" w:rsidRDefault="00120C8D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120C8D" w:rsidRDefault="00120C8D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120C8D" w:rsidRDefault="00120C8D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120C8D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120C8D" w:rsidRDefault="00120C8D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5483381" r:id="rId8"/>
              </w:object>
            </w:r>
          </w:p>
          <w:p w:rsidR="00120C8D" w:rsidRDefault="00120C8D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 w:rsidR="003E50C9"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120C8D" w:rsidRDefault="00120C8D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120C8D" w:rsidRDefault="00120C8D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120C8D" w:rsidRDefault="00120C8D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  <w:p w:rsidR="00120C8D" w:rsidRDefault="00120C8D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120C8D" w:rsidRDefault="00120C8D"/>
          <w:p w:rsidR="00120C8D" w:rsidRDefault="00120C8D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120C8D" w:rsidRDefault="00120C8D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120C8D" w:rsidRDefault="00120C8D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120C8D" w:rsidRPr="002D0B79" w:rsidRDefault="00120C8D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fr-FR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fr-FR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fr-FR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fr-FR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fr-FR"/>
              </w:rPr>
              <w:t>CERD/C/SR.1</w:t>
            </w:r>
            <w:r w:rsidR="005B2A1F">
              <w:rPr>
                <w:sz w:val="22"/>
              </w:rPr>
              <w:t>3</w:t>
            </w:r>
            <w:r w:rsidR="005D1919">
              <w:rPr>
                <w:sz w:val="22"/>
                <w:lang w:val="en-US"/>
              </w:rPr>
              <w:t>5</w:t>
            </w:r>
            <w:r>
              <w:rPr>
                <w:sz w:val="22"/>
                <w:lang w:val="en-US"/>
              </w:rPr>
              <w:fldChar w:fldCharType="end"/>
            </w:r>
            <w:r w:rsidR="002D0B79">
              <w:rPr>
                <w:sz w:val="22"/>
              </w:rPr>
              <w:t>2</w:t>
            </w:r>
          </w:p>
          <w:p w:rsidR="00120C8D" w:rsidRPr="005B2A1F" w:rsidRDefault="00BA1111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>17</w:t>
            </w:r>
            <w:r w:rsidR="00120C8D" w:rsidRPr="007B7F84">
              <w:rPr>
                <w:sz w:val="22"/>
                <w:lang w:val="en-US"/>
              </w:rPr>
              <w:t xml:space="preserve"> August 200</w:t>
            </w:r>
            <w:r w:rsidR="005B2A1F" w:rsidRPr="007B7F84">
              <w:rPr>
                <w:sz w:val="22"/>
              </w:rPr>
              <w:t>9</w:t>
            </w:r>
          </w:p>
          <w:p w:rsidR="00120C8D" w:rsidRDefault="00120C8D">
            <w:pPr>
              <w:spacing w:line="216" w:lineRule="auto"/>
              <w:rPr>
                <w:sz w:val="22"/>
                <w:lang w:val="fr-FR"/>
              </w:rPr>
            </w:pPr>
          </w:p>
          <w:p w:rsidR="00120C8D" w:rsidRDefault="00120C8D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120C8D" w:rsidRDefault="00120C8D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Original</w:t>
            </w:r>
            <w:r>
              <w:rPr>
                <w:sz w:val="22"/>
              </w:rPr>
              <w:t xml:space="preserve">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120C8D" w:rsidRDefault="00120C8D"/>
          <w:p w:rsidR="00120C8D" w:rsidRDefault="00120C8D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</w:rPr>
            </w:pPr>
          </w:p>
        </w:tc>
      </w:tr>
    </w:tbl>
    <w:p w:rsidR="00120C8D" w:rsidRDefault="00120C8D">
      <w:pPr>
        <w:tabs>
          <w:tab w:val="left" w:pos="0"/>
          <w:tab w:val="left" w:pos="7086"/>
        </w:tabs>
        <w:suppressAutoHyphens/>
      </w:pPr>
    </w:p>
    <w:p w:rsidR="00120C8D" w:rsidRDefault="00120C8D">
      <w:pPr>
        <w:pStyle w:val="16"/>
      </w:pPr>
      <w:r>
        <w:t>КОМИТЕТ ПО ЛИКВИДАЦИИ РАСОВОЙ ДИСКРИМИНАЦИИ</w:t>
      </w:r>
    </w:p>
    <w:p w:rsidR="00120C8D" w:rsidRDefault="00120C8D">
      <w:pPr>
        <w:pStyle w:val="16"/>
        <w:spacing w:line="240" w:lineRule="auto"/>
      </w:pPr>
    </w:p>
    <w:p w:rsidR="00120C8D" w:rsidRDefault="005B2A1F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40" w:lineRule="auto"/>
        <w:jc w:val="center"/>
      </w:pPr>
      <w:r>
        <w:t>Пятьдесят пятая</w:t>
      </w:r>
      <w:r w:rsidR="00120C8D">
        <w:t xml:space="preserve"> сессия</w:t>
      </w:r>
    </w:p>
    <w:p w:rsidR="00120C8D" w:rsidRDefault="00120C8D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40" w:lineRule="auto"/>
        <w:jc w:val="center"/>
      </w:pPr>
    </w:p>
    <w:p w:rsidR="00120C8D" w:rsidRDefault="00120C8D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40" w:lineRule="auto"/>
        <w:jc w:val="center"/>
      </w:pPr>
      <w:r>
        <w:t>КРАТКИЙ ОТЧЕТ О 1</w:t>
      </w:r>
      <w:r w:rsidR="00A44157">
        <w:t>3</w:t>
      </w:r>
      <w:r w:rsidR="00A44157" w:rsidRPr="00433EB3">
        <w:t>5</w:t>
      </w:r>
      <w:r w:rsidR="002D0B79">
        <w:t>2</w:t>
      </w:r>
      <w:r>
        <w:t>-м ЗАСЕДАНИИ,</w:t>
      </w:r>
    </w:p>
    <w:p w:rsidR="00120C8D" w:rsidRDefault="00120C8D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40" w:lineRule="auto"/>
        <w:jc w:val="center"/>
      </w:pPr>
    </w:p>
    <w:p w:rsidR="00120C8D" w:rsidRDefault="00120C8D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40" w:lineRule="auto"/>
        <w:jc w:val="center"/>
      </w:pPr>
      <w:r>
        <w:t xml:space="preserve">состоявшемся во Дворце Наций в Женеве в </w:t>
      </w:r>
      <w:r w:rsidR="002D0B79">
        <w:t>пятницу</w:t>
      </w:r>
      <w:r>
        <w:t>,</w:t>
      </w:r>
    </w:p>
    <w:p w:rsidR="00120C8D" w:rsidRDefault="00B71C13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40" w:lineRule="auto"/>
        <w:jc w:val="center"/>
      </w:pPr>
      <w:r w:rsidRPr="00B71C13">
        <w:t>13</w:t>
      </w:r>
      <w:r w:rsidR="00CD4F54">
        <w:t xml:space="preserve"> августа</w:t>
      </w:r>
      <w:r w:rsidR="00120C8D">
        <w:t xml:space="preserve"> </w:t>
      </w:r>
      <w:r w:rsidR="00CD4F54">
        <w:t>1999</w:t>
      </w:r>
      <w:r w:rsidR="00120C8D">
        <w:t> года, в 1</w:t>
      </w:r>
      <w:r w:rsidR="00CD4F54">
        <w:t>5</w:t>
      </w:r>
      <w:r w:rsidR="00120C8D">
        <w:t xml:space="preserve"> час. 00 мин.</w:t>
      </w:r>
    </w:p>
    <w:p w:rsidR="00120C8D" w:rsidRDefault="00120C8D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40" w:lineRule="auto"/>
        <w:jc w:val="center"/>
      </w:pPr>
    </w:p>
    <w:p w:rsidR="00CD4F54" w:rsidRDefault="00120C8D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40" w:lineRule="auto"/>
        <w:jc w:val="center"/>
      </w:pPr>
      <w:r>
        <w:rPr>
          <w:u w:val="single"/>
        </w:rPr>
        <w:t>Председатель</w:t>
      </w:r>
      <w:r>
        <w:t xml:space="preserve">:  </w:t>
      </w:r>
      <w:r w:rsidR="00CD4F54">
        <w:t>г-н АБУЛ-НАСР</w:t>
      </w:r>
    </w:p>
    <w:p w:rsidR="00120C8D" w:rsidRPr="00B71C13" w:rsidRDefault="00AB4DB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40" w:lineRule="auto"/>
        <w:jc w:val="center"/>
      </w:pPr>
      <w:r>
        <w:tab/>
        <w:t xml:space="preserve"> </w:t>
      </w:r>
      <w:r w:rsidR="00C9037E">
        <w:t xml:space="preserve"> </w:t>
      </w:r>
      <w:r w:rsidR="00CD4F54">
        <w:t xml:space="preserve">затем: </w:t>
      </w:r>
      <w:r w:rsidR="00C9037E">
        <w:t xml:space="preserve"> </w:t>
      </w:r>
      <w:r w:rsidR="00120C8D">
        <w:t xml:space="preserve">г-н </w:t>
      </w:r>
      <w:r w:rsidR="00B71C13">
        <w:t>ШЕРИФИС</w:t>
      </w:r>
    </w:p>
    <w:p w:rsidR="00120C8D" w:rsidRDefault="00120C8D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40" w:lineRule="auto"/>
        <w:jc w:val="center"/>
      </w:pPr>
    </w:p>
    <w:p w:rsidR="00002C99" w:rsidRDefault="00002C99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40" w:lineRule="auto"/>
        <w:jc w:val="center"/>
      </w:pPr>
    </w:p>
    <w:p w:rsidR="00120C8D" w:rsidRDefault="00120C8D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40" w:lineRule="auto"/>
        <w:jc w:val="center"/>
      </w:pPr>
      <w:r>
        <w:t>СОДЕРЖАНИЕ</w:t>
      </w:r>
    </w:p>
    <w:p w:rsidR="00120C8D" w:rsidRDefault="00120C8D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jc w:val="center"/>
      </w:pPr>
    </w:p>
    <w:p w:rsidR="00A3676E" w:rsidRDefault="00A3676E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>РАССМОТРЕНИЕ ДОКЛАДОВ, ЗАМЕЧАНИЙ И ИНФОРМАЦИИ, ПРЕДСТАВЛЯЕМЫХ ГОСУДАРСТВАМИ-УЧАСТНИКАМИ В СООТВЕТСТВИИ СО</w:t>
      </w:r>
      <w:r w:rsidR="00BA1111">
        <w:t> </w:t>
      </w:r>
      <w:r>
        <w:t xml:space="preserve">СТАТЬЕЙ 9 КОНВЕНЦИИ </w:t>
      </w:r>
    </w:p>
    <w:p w:rsidR="00A3676E" w:rsidRPr="00BB6868" w:rsidRDefault="00A3676E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rPr>
          <w:sz w:val="16"/>
          <w:szCs w:val="16"/>
        </w:rPr>
      </w:pPr>
    </w:p>
    <w:p w:rsidR="003E4923" w:rsidRDefault="003E4923" w:rsidP="0062094C">
      <w:pPr>
        <w:tabs>
          <w:tab w:val="clear" w:pos="1134"/>
          <w:tab w:val="left" w:pos="567"/>
          <w:tab w:val="left" w:pos="826"/>
          <w:tab w:val="left" w:pos="1701"/>
          <w:tab w:val="left" w:pos="2268"/>
          <w:tab w:val="left" w:pos="6237"/>
        </w:tabs>
        <w:ind w:left="567" w:hanging="567"/>
      </w:pPr>
      <w:r>
        <w:tab/>
      </w:r>
      <w:r w:rsidR="0062094C">
        <w:t>-</w:t>
      </w:r>
      <w:r w:rsidR="0062094C">
        <w:tab/>
      </w:r>
      <w:r>
        <w:t>Первоначальный, второй и</w:t>
      </w:r>
      <w:r w:rsidR="00022366">
        <w:t xml:space="preserve"> третий периодические доклады Ла</w:t>
      </w:r>
      <w:r>
        <w:t>тв</w:t>
      </w:r>
      <w:r w:rsidR="00022366">
        <w:t xml:space="preserve">ии </w:t>
      </w:r>
      <w:r w:rsidR="00022366" w:rsidRPr="00AF2FD1">
        <w:rPr>
          <w:i/>
        </w:rPr>
        <w:t>(продолжение)</w:t>
      </w:r>
    </w:p>
    <w:p w:rsidR="00022366" w:rsidRDefault="00022366" w:rsidP="0062094C">
      <w:pPr>
        <w:tabs>
          <w:tab w:val="clear" w:pos="1134"/>
          <w:tab w:val="left" w:pos="567"/>
          <w:tab w:val="left" w:pos="826"/>
          <w:tab w:val="left" w:pos="1701"/>
          <w:tab w:val="left" w:pos="2268"/>
          <w:tab w:val="left" w:pos="6237"/>
        </w:tabs>
        <w:ind w:left="567" w:hanging="567"/>
      </w:pPr>
      <w:r w:rsidRPr="00BA1111">
        <w:tab/>
      </w:r>
      <w:r w:rsidR="0062094C">
        <w:t>-</w:t>
      </w:r>
      <w:r w:rsidR="0062094C">
        <w:tab/>
      </w:r>
      <w:r>
        <w:t>Итоги осуществления Конвенции в Мозамбике</w:t>
      </w:r>
    </w:p>
    <w:p w:rsidR="00022366" w:rsidRPr="00022366" w:rsidRDefault="00022366" w:rsidP="0062094C">
      <w:pPr>
        <w:tabs>
          <w:tab w:val="clear" w:pos="1134"/>
          <w:tab w:val="left" w:pos="567"/>
          <w:tab w:val="left" w:pos="826"/>
          <w:tab w:val="left" w:pos="1701"/>
          <w:tab w:val="left" w:pos="2268"/>
          <w:tab w:val="left" w:pos="6237"/>
        </w:tabs>
        <w:ind w:left="567" w:hanging="567"/>
      </w:pPr>
      <w:r>
        <w:tab/>
      </w:r>
      <w:r w:rsidR="0062094C">
        <w:t>-</w:t>
      </w:r>
      <w:r w:rsidR="0062094C">
        <w:tab/>
      </w:r>
      <w:r w:rsidR="004001FE">
        <w:t>Ситу</w:t>
      </w:r>
      <w:r w:rsidR="00586C80">
        <w:t>ация</w:t>
      </w:r>
      <w:r>
        <w:t xml:space="preserve"> в Демократической Республике Конго</w:t>
      </w:r>
    </w:p>
    <w:p w:rsidR="00120C8D" w:rsidRPr="00BB6868" w:rsidRDefault="00120C8D" w:rsidP="00BB6868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ind w:left="567" w:hanging="567"/>
        <w:rPr>
          <w:sz w:val="16"/>
          <w:szCs w:val="16"/>
        </w:rPr>
      </w:pPr>
      <w:r>
        <w:t>_____________________________________________________________________________</w:t>
      </w:r>
    </w:p>
    <w:p w:rsidR="00120C8D" w:rsidRDefault="00120C8D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237"/>
          <w:tab w:val="left" w:pos="6520"/>
        </w:tabs>
        <w:spacing w:line="216" w:lineRule="auto"/>
      </w:pPr>
      <w:r>
        <w:tab/>
        <w:t>В настоящий отчет могут вноситься поправки.</w:t>
      </w:r>
    </w:p>
    <w:p w:rsidR="00ED6BE5" w:rsidRDefault="00ED6BE5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237"/>
          <w:tab w:val="left" w:pos="6520"/>
        </w:tabs>
        <w:spacing w:line="216" w:lineRule="auto"/>
      </w:pPr>
    </w:p>
    <w:p w:rsidR="002914EF" w:rsidRDefault="002914EF" w:rsidP="002914EF">
      <w:pPr>
        <w:spacing w:line="240" w:lineRule="auto"/>
      </w:pPr>
      <w:r>
        <w:tab/>
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следует направлять </w:t>
      </w:r>
      <w:r>
        <w:rPr>
          <w:u w:val="single"/>
        </w:rPr>
        <w:t>в течение одной недели с момента выпуска настоящего документа</w:t>
      </w:r>
      <w:r>
        <w:t xml:space="preserve"> в Секцию редактирования официальных отчетов, ком.</w:t>
      </w:r>
      <w:r w:rsidR="002F3C5A">
        <w:t xml:space="preserve">  </w:t>
      </w:r>
      <w:r>
        <w:t>Е.</w:t>
      </w:r>
      <w:r w:rsidR="002F3C5A">
        <w:t xml:space="preserve">  </w:t>
      </w:r>
      <w:r>
        <w:t>4108, Дворец Наций, Женева.</w:t>
      </w:r>
    </w:p>
    <w:p w:rsidR="002914EF" w:rsidRDefault="002914EF" w:rsidP="002914EF">
      <w:pPr>
        <w:spacing w:line="240" w:lineRule="auto"/>
        <w:rPr>
          <w:sz w:val="16"/>
        </w:rPr>
      </w:pPr>
    </w:p>
    <w:p w:rsidR="002914EF" w:rsidRDefault="002914EF" w:rsidP="002914EF">
      <w:pPr>
        <w:spacing w:line="240" w:lineRule="auto"/>
      </w:pPr>
      <w:r>
        <w:tab/>
        <w:t>Все поправки к отчетам об открытых заседаниях Комитета на нынешней сессии будут сведены в единое исправление, которое будет издано вскоре после окончания сессии.</w:t>
      </w:r>
    </w:p>
    <w:p w:rsidR="00BB6868" w:rsidRDefault="00BB6868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237"/>
          <w:tab w:val="left" w:pos="6520"/>
        </w:tabs>
        <w:spacing w:line="216" w:lineRule="auto"/>
      </w:pPr>
    </w:p>
    <w:p w:rsidR="00120C8D" w:rsidRDefault="00BB6868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237"/>
          <w:tab w:val="left" w:pos="6520"/>
        </w:tabs>
        <w:spacing w:line="216" w:lineRule="auto"/>
      </w:pPr>
      <w:r>
        <w:t>ОРГАНИЗАЦИОННЫЕ И ДРУГИЕ ВОПРОСЫ</w:t>
      </w:r>
    </w:p>
    <w:p w:rsidR="000708CB" w:rsidRDefault="000708CB" w:rsidP="000708C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ind w:left="567" w:hanging="567"/>
      </w:pPr>
    </w:p>
    <w:p w:rsidR="000708CB" w:rsidRDefault="00AF2FD1" w:rsidP="000708C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ind w:left="567" w:hanging="567"/>
      </w:pPr>
      <w:r>
        <w:tab/>
      </w:r>
      <w:r w:rsidR="00AB4DB6">
        <w:t>-</w:t>
      </w:r>
      <w:r w:rsidR="00AB4DB6">
        <w:tab/>
      </w:r>
      <w:r w:rsidR="000708CB">
        <w:t xml:space="preserve">Отношения Комитета с государствами-участниками и </w:t>
      </w:r>
      <w:r w:rsidR="008274CB">
        <w:t>НПО</w:t>
      </w:r>
    </w:p>
    <w:p w:rsidR="00AB4DB6" w:rsidRDefault="00AB4DB6" w:rsidP="000708C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ind w:left="567" w:hanging="567"/>
      </w:pPr>
    </w:p>
    <w:p w:rsidR="008274CB" w:rsidRDefault="00AF2FD1" w:rsidP="00AB4DB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ind w:left="1134" w:hanging="1134"/>
      </w:pPr>
      <w:r>
        <w:tab/>
      </w:r>
      <w:r w:rsidR="00AB4DB6">
        <w:t>-</w:t>
      </w:r>
      <w:r w:rsidR="00AB4DB6">
        <w:tab/>
      </w:r>
      <w:r w:rsidR="008274CB" w:rsidRPr="00026B89">
        <w:t>Пересмотр руководящих принципов, касающи</w:t>
      </w:r>
      <w:r w:rsidR="008274CB">
        <w:t>х</w:t>
      </w:r>
      <w:r w:rsidR="008274CB" w:rsidRPr="00026B89">
        <w:t>ся формы</w:t>
      </w:r>
      <w:r w:rsidR="008274CB">
        <w:t xml:space="preserve"> и содержания докладов, </w:t>
      </w:r>
      <w:r w:rsidR="008274CB" w:rsidRPr="004D4678">
        <w:t>представляемых государствами-участниками в соответствии со</w:t>
      </w:r>
      <w:r w:rsidR="00AB4DB6">
        <w:t> </w:t>
      </w:r>
      <w:r w:rsidR="008274CB" w:rsidRPr="004D4678">
        <w:t>статьей 9 Конвенции</w:t>
      </w:r>
    </w:p>
    <w:p w:rsidR="00AB4DB6" w:rsidRPr="004D4678" w:rsidRDefault="00AB4DB6" w:rsidP="00AB4DB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ind w:left="1134" w:hanging="1134"/>
      </w:pPr>
    </w:p>
    <w:p w:rsidR="008274CB" w:rsidRPr="00AF2FD1" w:rsidRDefault="00AF2FD1" w:rsidP="000708C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ind w:left="567" w:hanging="567"/>
      </w:pPr>
      <w:r w:rsidRPr="004D4678">
        <w:tab/>
      </w:r>
      <w:r w:rsidR="00AB4DB6">
        <w:t>-</w:t>
      </w:r>
      <w:r w:rsidR="00AB4DB6">
        <w:tab/>
      </w:r>
      <w:r w:rsidR="00AD7354">
        <w:t>Отставка</w:t>
      </w:r>
      <w:r w:rsidRPr="004D4678">
        <w:t xml:space="preserve"> членов</w:t>
      </w:r>
      <w:r>
        <w:t xml:space="preserve"> Комитета</w:t>
      </w:r>
    </w:p>
    <w:p w:rsidR="008274CB" w:rsidRDefault="008274CB" w:rsidP="000708C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ind w:left="567" w:hanging="567"/>
      </w:pPr>
    </w:p>
    <w:p w:rsidR="008274CB" w:rsidRDefault="008274CB" w:rsidP="008274C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rPr>
          <w:b/>
          <w:color w:val="FF0000"/>
        </w:rPr>
      </w:pPr>
      <w:r>
        <w:t xml:space="preserve">ПРЕДОТВРАЩЕНИЕ РАСОВОЙ ДИСКРИМИНАЦИИ, ВКЛЮЧАЯ МЕРЫ РАННЕГО ПРЕДУПРЕЖДЕНИЯ И ПРОЦЕДУРЫ НЕЗАМЕДЛИТЕЛЬНЫХ ДЕЙСТВИЙ </w:t>
      </w:r>
    </w:p>
    <w:p w:rsidR="00AF2FD1" w:rsidRDefault="00AF2FD1" w:rsidP="0042697C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237"/>
          <w:tab w:val="left" w:pos="6520"/>
        </w:tabs>
        <w:spacing w:line="216" w:lineRule="auto"/>
      </w:pPr>
    </w:p>
    <w:p w:rsidR="00E75122" w:rsidRDefault="00E75122" w:rsidP="0042697C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237"/>
          <w:tab w:val="left" w:pos="6520"/>
        </w:tabs>
        <w:spacing w:line="216" w:lineRule="auto"/>
      </w:pPr>
    </w:p>
    <w:p w:rsidR="00120C8D" w:rsidRDefault="00E75122" w:rsidP="00E75122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237"/>
          <w:tab w:val="left" w:pos="6520"/>
        </w:tabs>
        <w:spacing w:line="216" w:lineRule="auto"/>
        <w:jc w:val="center"/>
        <w:rPr>
          <w:i/>
          <w:iCs/>
        </w:rPr>
      </w:pPr>
      <w:r>
        <w:br w:type="page"/>
      </w:r>
      <w:r w:rsidR="00120C8D">
        <w:rPr>
          <w:i/>
          <w:iCs/>
        </w:rPr>
        <w:t>Заседание открывается в 1</w:t>
      </w:r>
      <w:r w:rsidR="00DE5EC1">
        <w:rPr>
          <w:i/>
          <w:iCs/>
        </w:rPr>
        <w:t>5</w:t>
      </w:r>
      <w:r w:rsidR="00120C8D">
        <w:rPr>
          <w:i/>
          <w:iCs/>
        </w:rPr>
        <w:t xml:space="preserve"> час.</w:t>
      </w:r>
      <w:r w:rsidR="002F3C5A">
        <w:rPr>
          <w:i/>
          <w:iCs/>
        </w:rPr>
        <w:t xml:space="preserve"> </w:t>
      </w:r>
      <w:r w:rsidR="002D4510">
        <w:rPr>
          <w:i/>
          <w:iCs/>
        </w:rPr>
        <w:t>1</w:t>
      </w:r>
      <w:r w:rsidR="00AF2FD1">
        <w:rPr>
          <w:i/>
          <w:iCs/>
        </w:rPr>
        <w:t>0</w:t>
      </w:r>
      <w:r w:rsidR="00120C8D">
        <w:rPr>
          <w:i/>
          <w:iCs/>
        </w:rPr>
        <w:t xml:space="preserve"> мин.</w:t>
      </w:r>
    </w:p>
    <w:p w:rsidR="00120C8D" w:rsidRDefault="00120C8D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jc w:val="center"/>
        <w:rPr>
          <w:i/>
          <w:iCs/>
        </w:rPr>
      </w:pPr>
    </w:p>
    <w:p w:rsidR="00DE5EC1" w:rsidRDefault="00AF2FD1" w:rsidP="001E7528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>РАССМОТРЕНИЕ ДОКЛАДОВ, ЗАМЕЧАНИЙ И ИНФОРМАЦИИ, ПРЕДСТАВЛЯЕМЫХ ГОСУДАРСТВАМИ-УЧАСТНИКАМИ В СООТВЕТСТВИИ СО</w:t>
      </w:r>
      <w:r w:rsidR="00C9037E">
        <w:t> </w:t>
      </w:r>
      <w:r>
        <w:t>СТАТЬЕЙ 9 КОНВЕНЦИИ</w:t>
      </w:r>
      <w:r w:rsidR="001E7528" w:rsidRPr="00332E5D">
        <w:t xml:space="preserve"> </w:t>
      </w:r>
      <w:r w:rsidR="00DE5EC1" w:rsidRPr="00332E5D">
        <w:t xml:space="preserve">(пункт </w:t>
      </w:r>
      <w:r>
        <w:t>4</w:t>
      </w:r>
      <w:r w:rsidR="00DE5EC1" w:rsidRPr="00332E5D">
        <w:t xml:space="preserve"> повестки дня)</w:t>
      </w:r>
      <w:r>
        <w:t xml:space="preserve"> </w:t>
      </w:r>
      <w:r w:rsidRPr="00AF2FD1">
        <w:rPr>
          <w:i/>
        </w:rPr>
        <w:t>(продолжение)</w:t>
      </w:r>
    </w:p>
    <w:p w:rsidR="001E7528" w:rsidRDefault="001E7528" w:rsidP="001E7528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ind w:left="567" w:hanging="567"/>
      </w:pPr>
    </w:p>
    <w:p w:rsidR="00AF2FD1" w:rsidRPr="0044109B" w:rsidRDefault="00AF2FD1" w:rsidP="001E7528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ind w:left="567" w:hanging="567"/>
        <w:rPr>
          <w:u w:val="single"/>
        </w:rPr>
      </w:pPr>
      <w:r w:rsidRPr="0044109B">
        <w:rPr>
          <w:u w:val="single"/>
        </w:rPr>
        <w:t>Первоначальный, второй и третий периодические доклады Латвии (продолжение</w:t>
      </w:r>
      <w:r w:rsidRPr="0044109B">
        <w:t>)</w:t>
      </w:r>
    </w:p>
    <w:p w:rsidR="00120C8D" w:rsidRPr="00D357FB" w:rsidRDefault="00120C8D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rPr>
          <w:iCs/>
        </w:rPr>
      </w:pPr>
    </w:p>
    <w:p w:rsidR="00B64C8E" w:rsidRDefault="00C82462" w:rsidP="00AF2FD1">
      <w:r>
        <w:t>1.</w:t>
      </w:r>
      <w:r>
        <w:tab/>
      </w:r>
      <w:r w:rsidR="00AF2FD1">
        <w:rPr>
          <w:u w:val="single"/>
        </w:rPr>
        <w:t>ПРЕДСЕДАТЕЛЬ</w:t>
      </w:r>
      <w:r w:rsidR="00F227BE">
        <w:t xml:space="preserve"> </w:t>
      </w:r>
      <w:r w:rsidR="00AF2FD1">
        <w:t xml:space="preserve">зачитывает письмо, в котором </w:t>
      </w:r>
      <w:r w:rsidR="00595A82">
        <w:t xml:space="preserve">глава </w:t>
      </w:r>
      <w:r w:rsidR="008D4F58">
        <w:t xml:space="preserve">латышской делегации </w:t>
      </w:r>
      <w:r w:rsidR="008D4F58" w:rsidRPr="008E095C">
        <w:t xml:space="preserve">выражает благодарность г-ну </w:t>
      </w:r>
      <w:r w:rsidR="008D4F58">
        <w:t>Диакону</w:t>
      </w:r>
      <w:r w:rsidR="008D4F58" w:rsidRPr="008E095C">
        <w:t xml:space="preserve"> за проведение превосходного анализа ситуации, сложившейся в стране.</w:t>
      </w:r>
      <w:r w:rsidR="008D4F58">
        <w:t xml:space="preserve"> </w:t>
      </w:r>
    </w:p>
    <w:p w:rsidR="008D4F58" w:rsidRDefault="008D4F58" w:rsidP="00AF2FD1"/>
    <w:p w:rsidR="007C2834" w:rsidRPr="0044109B" w:rsidRDefault="00B64C8E" w:rsidP="00B64C8E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ind w:left="567" w:hanging="567"/>
        <w:rPr>
          <w:bCs/>
          <w:u w:val="single"/>
        </w:rPr>
      </w:pPr>
      <w:r w:rsidRPr="0044109B">
        <w:rPr>
          <w:u w:val="single"/>
        </w:rPr>
        <w:t>Итоги осуществления Конвенции в Мозамбике (</w:t>
      </w:r>
      <w:r w:rsidRPr="0044109B">
        <w:rPr>
          <w:u w:val="single"/>
          <w:lang w:val="en-US"/>
        </w:rPr>
        <w:t>CERD</w:t>
      </w:r>
      <w:r w:rsidRPr="0044109B">
        <w:rPr>
          <w:u w:val="single"/>
        </w:rPr>
        <w:t>/</w:t>
      </w:r>
      <w:r w:rsidRPr="0044109B">
        <w:rPr>
          <w:u w:val="single"/>
          <w:lang w:val="en-US"/>
        </w:rPr>
        <w:t>C</w:t>
      </w:r>
      <w:r w:rsidRPr="0044109B">
        <w:rPr>
          <w:u w:val="single"/>
        </w:rPr>
        <w:t>/111/</w:t>
      </w:r>
      <w:r w:rsidRPr="0044109B">
        <w:rPr>
          <w:u w:val="single"/>
          <w:lang w:val="en-US"/>
        </w:rPr>
        <w:t>Add</w:t>
      </w:r>
      <w:r w:rsidRPr="0044109B">
        <w:rPr>
          <w:u w:val="single"/>
        </w:rPr>
        <w:t>.1</w:t>
      </w:r>
      <w:r w:rsidRPr="0044109B">
        <w:t>)</w:t>
      </w:r>
    </w:p>
    <w:p w:rsidR="008E095C" w:rsidRPr="008D4F58" w:rsidRDefault="008E095C" w:rsidP="002659F5"/>
    <w:p w:rsidR="008E095C" w:rsidRPr="008E095C" w:rsidRDefault="00B64C8E" w:rsidP="0097261C">
      <w:r w:rsidRPr="004E5367">
        <w:t>2.</w:t>
      </w:r>
      <w:r w:rsidRPr="004E5367">
        <w:tab/>
      </w:r>
      <w:r w:rsidR="004E5367" w:rsidRPr="00002C98">
        <w:rPr>
          <w:u w:val="single"/>
        </w:rPr>
        <w:t>ПРЕДСЕДАТЕЛЬ</w:t>
      </w:r>
      <w:r w:rsidR="004E5367">
        <w:t xml:space="preserve"> напоминает о том, что по результатам </w:t>
      </w:r>
      <w:r w:rsidR="0050188E">
        <w:t xml:space="preserve">принятого на заседании </w:t>
      </w:r>
      <w:r w:rsidR="004E5367">
        <w:t xml:space="preserve">пятьдесят четвертой сессии </w:t>
      </w:r>
      <w:r w:rsidR="0050188E">
        <w:t xml:space="preserve">Комитета </w:t>
      </w:r>
      <w:r w:rsidR="00EF6DAC">
        <w:t xml:space="preserve">решения, </w:t>
      </w:r>
      <w:r w:rsidR="00D357FB">
        <w:t>в рамках данной</w:t>
      </w:r>
      <w:r w:rsidR="000F7076">
        <w:t xml:space="preserve"> сессии </w:t>
      </w:r>
      <w:r w:rsidR="00EF6DAC" w:rsidRPr="008E095C">
        <w:t>было</w:t>
      </w:r>
      <w:r w:rsidR="00EF6DAC">
        <w:t xml:space="preserve"> </w:t>
      </w:r>
      <w:r w:rsidR="00EF6DAC" w:rsidRPr="008E095C">
        <w:t xml:space="preserve">предусмотрено </w:t>
      </w:r>
      <w:r w:rsidR="000F7076">
        <w:t>подв</w:t>
      </w:r>
      <w:r w:rsidR="00EF6DAC">
        <w:t>е</w:t>
      </w:r>
      <w:r w:rsidR="000F7076">
        <w:t>сти</w:t>
      </w:r>
      <w:r w:rsidR="00EF6DAC">
        <w:t xml:space="preserve"> итог</w:t>
      </w:r>
      <w:r w:rsidR="000F7076">
        <w:t>и</w:t>
      </w:r>
      <w:r w:rsidR="00EF6DAC">
        <w:t xml:space="preserve"> осуществления Конвенции в государствах-участниках, представивших периодические доклады с большим опозданием, в частности, в Мозамбике.</w:t>
      </w:r>
    </w:p>
    <w:p w:rsidR="008E095C" w:rsidRPr="008E095C" w:rsidRDefault="008E095C" w:rsidP="0097261C">
      <w:pPr>
        <w:autoSpaceDE w:val="0"/>
        <w:autoSpaceDN w:val="0"/>
        <w:adjustRightInd w:val="0"/>
      </w:pPr>
    </w:p>
    <w:p w:rsidR="008E095C" w:rsidRPr="008E095C" w:rsidRDefault="00002C98" w:rsidP="0097261C">
      <w:pPr>
        <w:autoSpaceDE w:val="0"/>
        <w:autoSpaceDN w:val="0"/>
        <w:adjustRightInd w:val="0"/>
      </w:pPr>
      <w:r>
        <w:t>3.</w:t>
      </w:r>
      <w:r>
        <w:tab/>
      </w:r>
      <w:r w:rsidRPr="001B5DA5">
        <w:rPr>
          <w:u w:val="single"/>
        </w:rPr>
        <w:t>Г-н ХАСБЕНДС</w:t>
      </w:r>
      <w:r>
        <w:t xml:space="preserve"> (Секретарь Комитета) отмечает</w:t>
      </w:r>
      <w:r w:rsidR="008E095C" w:rsidRPr="008E095C">
        <w:t xml:space="preserve">, что </w:t>
      </w:r>
      <w:r>
        <w:t>власти</w:t>
      </w:r>
      <w:r w:rsidR="008E095C" w:rsidRPr="008E095C">
        <w:t xml:space="preserve"> </w:t>
      </w:r>
      <w:r>
        <w:t>Мозамбика</w:t>
      </w:r>
      <w:r w:rsidR="008E095C" w:rsidRPr="008E095C">
        <w:t xml:space="preserve"> был</w:t>
      </w:r>
      <w:r>
        <w:t>и</w:t>
      </w:r>
      <w:r w:rsidR="008E095C" w:rsidRPr="008E095C">
        <w:t xml:space="preserve"> проинформирован</w:t>
      </w:r>
      <w:r>
        <w:t>ы об этой процедуре</w:t>
      </w:r>
      <w:r w:rsidR="008E095C" w:rsidRPr="008E095C">
        <w:t>, однако не изъявил</w:t>
      </w:r>
      <w:r>
        <w:t>и</w:t>
      </w:r>
      <w:r w:rsidR="008E095C" w:rsidRPr="008E095C">
        <w:t xml:space="preserve"> </w:t>
      </w:r>
      <w:r>
        <w:t>желания</w:t>
      </w:r>
      <w:r w:rsidR="008E095C" w:rsidRPr="008E095C">
        <w:t xml:space="preserve"> участвовать в рассмотрении ситуации, сложившейся в </w:t>
      </w:r>
      <w:r>
        <w:t xml:space="preserve">их </w:t>
      </w:r>
      <w:r w:rsidR="008E095C" w:rsidRPr="008E095C">
        <w:t xml:space="preserve">стране. </w:t>
      </w:r>
    </w:p>
    <w:p w:rsidR="008E095C" w:rsidRPr="008E095C" w:rsidRDefault="008E095C" w:rsidP="0097261C">
      <w:pPr>
        <w:autoSpaceDE w:val="0"/>
        <w:autoSpaceDN w:val="0"/>
        <w:adjustRightInd w:val="0"/>
      </w:pPr>
    </w:p>
    <w:p w:rsidR="008E095C" w:rsidRPr="008E095C" w:rsidRDefault="001B5DA5" w:rsidP="0097261C">
      <w:pPr>
        <w:autoSpaceDE w:val="0"/>
        <w:autoSpaceDN w:val="0"/>
        <w:adjustRightInd w:val="0"/>
      </w:pPr>
      <w:r>
        <w:t>4.</w:t>
      </w:r>
      <w:r>
        <w:tab/>
      </w:r>
      <w:r w:rsidR="008E095C" w:rsidRPr="00E27B62">
        <w:rPr>
          <w:u w:val="single"/>
        </w:rPr>
        <w:t>ПРЕДСЕДАТЕЛЬ</w:t>
      </w:r>
      <w:r w:rsidR="008E095C" w:rsidRPr="00E27B62">
        <w:t xml:space="preserve"> пр</w:t>
      </w:r>
      <w:r w:rsidRPr="00E27B62">
        <w:t>едлагает</w:t>
      </w:r>
      <w:r w:rsidR="008E095C" w:rsidRPr="00E27B62">
        <w:t xml:space="preserve"> г-н</w:t>
      </w:r>
      <w:r w:rsidRPr="00E27B62">
        <w:t>у де Гутту</w:t>
      </w:r>
      <w:r>
        <w:t>, Д</w:t>
      </w:r>
      <w:r w:rsidR="008E095C" w:rsidRPr="008E095C">
        <w:t>окладчик</w:t>
      </w:r>
      <w:r>
        <w:t>у</w:t>
      </w:r>
      <w:r w:rsidR="008E095C" w:rsidRPr="008E095C">
        <w:t xml:space="preserve"> по </w:t>
      </w:r>
      <w:r>
        <w:t>Мозамбику</w:t>
      </w:r>
      <w:r w:rsidR="008E095C" w:rsidRPr="008E095C">
        <w:t xml:space="preserve">, представить результаты проведенного анализа. </w:t>
      </w:r>
    </w:p>
    <w:p w:rsidR="008E095C" w:rsidRPr="008E095C" w:rsidRDefault="008E095C" w:rsidP="0097261C">
      <w:pPr>
        <w:autoSpaceDE w:val="0"/>
        <w:autoSpaceDN w:val="0"/>
        <w:adjustRightInd w:val="0"/>
      </w:pPr>
    </w:p>
    <w:p w:rsidR="008E095C" w:rsidRPr="008E095C" w:rsidRDefault="001B5DA5" w:rsidP="0097261C">
      <w:pPr>
        <w:autoSpaceDE w:val="0"/>
        <w:autoSpaceDN w:val="0"/>
        <w:adjustRightInd w:val="0"/>
      </w:pPr>
      <w:r>
        <w:t>5.</w:t>
      </w:r>
      <w:r>
        <w:tab/>
      </w:r>
      <w:r w:rsidR="00C75664" w:rsidRPr="00E27B62">
        <w:rPr>
          <w:u w:val="single"/>
        </w:rPr>
        <w:t>Г-н де ГУТТ</w:t>
      </w:r>
      <w:r w:rsidR="00C75664">
        <w:t xml:space="preserve"> (Докладчик по Мозамбику)</w:t>
      </w:r>
      <w:r w:rsidR="008E095C" w:rsidRPr="008E095C">
        <w:t xml:space="preserve"> напом</w:t>
      </w:r>
      <w:r w:rsidR="00C75664">
        <w:t>инает</w:t>
      </w:r>
      <w:r w:rsidR="008E095C" w:rsidRPr="008E095C">
        <w:t xml:space="preserve">, что </w:t>
      </w:r>
      <w:r w:rsidR="004962B1" w:rsidRPr="008E095C">
        <w:t>в 1984 г</w:t>
      </w:r>
      <w:r w:rsidR="00DF6401">
        <w:t>оду</w:t>
      </w:r>
      <w:r w:rsidR="004962B1" w:rsidRPr="008E095C">
        <w:t xml:space="preserve"> </w:t>
      </w:r>
      <w:r w:rsidR="006F0F78">
        <w:t xml:space="preserve">в ходе </w:t>
      </w:r>
      <w:r w:rsidR="00E27B62">
        <w:t>рассмотрени</w:t>
      </w:r>
      <w:r w:rsidR="006F0F78">
        <w:t>я</w:t>
      </w:r>
      <w:r w:rsidR="008E095C" w:rsidRPr="008E095C">
        <w:t xml:space="preserve"> </w:t>
      </w:r>
      <w:r w:rsidR="00C75664">
        <w:t>перв</w:t>
      </w:r>
      <w:r w:rsidR="006F0F78">
        <w:t>оначального</w:t>
      </w:r>
      <w:r w:rsidR="00C75664">
        <w:t xml:space="preserve"> доклада</w:t>
      </w:r>
      <w:r w:rsidR="004962B1">
        <w:t xml:space="preserve"> Мозамбика </w:t>
      </w:r>
      <w:r w:rsidR="00A11DAF">
        <w:t>(</w:t>
      </w:r>
      <w:r w:rsidR="00A11DAF">
        <w:rPr>
          <w:lang w:val="en-US"/>
        </w:rPr>
        <w:t>CERD</w:t>
      </w:r>
      <w:r w:rsidR="00A11DAF" w:rsidRPr="00A11DAF">
        <w:t>/</w:t>
      </w:r>
      <w:r w:rsidR="00A11DAF">
        <w:rPr>
          <w:lang w:val="en-US"/>
        </w:rPr>
        <w:t>C</w:t>
      </w:r>
      <w:r w:rsidR="00A11DAF" w:rsidRPr="00A11DAF">
        <w:t>/111/</w:t>
      </w:r>
      <w:r w:rsidR="00A11DAF">
        <w:rPr>
          <w:lang w:val="en-US"/>
        </w:rPr>
        <w:t>Add</w:t>
      </w:r>
      <w:r w:rsidR="00A11DAF" w:rsidRPr="00A11DAF">
        <w:t xml:space="preserve">.1) </w:t>
      </w:r>
      <w:r w:rsidR="00E27B62">
        <w:t xml:space="preserve">Комитет </w:t>
      </w:r>
      <w:r w:rsidR="006F0F78">
        <w:t>выявил</w:t>
      </w:r>
      <w:r w:rsidR="00E27B62">
        <w:t xml:space="preserve"> </w:t>
      </w:r>
      <w:r w:rsidR="008E095C" w:rsidRPr="008E095C">
        <w:t xml:space="preserve">недостатки этого </w:t>
      </w:r>
      <w:r w:rsidR="004962B1">
        <w:t>первого доклада</w:t>
      </w:r>
      <w:r w:rsidR="00B35514">
        <w:t xml:space="preserve"> и </w:t>
      </w:r>
      <w:r w:rsidR="006F0F78">
        <w:t>попросил</w:t>
      </w:r>
      <w:r w:rsidR="00B35514" w:rsidRPr="008E095C">
        <w:t xml:space="preserve"> </w:t>
      </w:r>
      <w:r w:rsidR="004962B1">
        <w:t>п</w:t>
      </w:r>
      <w:r w:rsidR="008E095C" w:rsidRPr="008E095C">
        <w:t>равительств</w:t>
      </w:r>
      <w:r w:rsidR="006F0F78">
        <w:t>о</w:t>
      </w:r>
      <w:r w:rsidR="008E095C" w:rsidRPr="008E095C">
        <w:t xml:space="preserve"> </w:t>
      </w:r>
      <w:r w:rsidR="004962B1">
        <w:t xml:space="preserve">Мозамбика </w:t>
      </w:r>
      <w:r w:rsidR="00DF6401" w:rsidRPr="008E095C">
        <w:t>до 31 декабря 1984</w:t>
      </w:r>
      <w:r w:rsidR="000B66F1">
        <w:t> </w:t>
      </w:r>
      <w:r w:rsidR="00DF6401" w:rsidRPr="008E095C">
        <w:t>г</w:t>
      </w:r>
      <w:r w:rsidR="00DF6401">
        <w:t>ода</w:t>
      </w:r>
      <w:r w:rsidR="00DF6401" w:rsidRPr="008E095C">
        <w:t xml:space="preserve"> </w:t>
      </w:r>
      <w:r w:rsidR="008E095C" w:rsidRPr="008E095C">
        <w:t>предоставить дополнительную информацию</w:t>
      </w:r>
      <w:r w:rsidR="006F0F78">
        <w:t xml:space="preserve"> в связи с докладом</w:t>
      </w:r>
      <w:r w:rsidR="00B35514">
        <w:t>.</w:t>
      </w:r>
      <w:r w:rsidR="008E095C" w:rsidRPr="008E095C">
        <w:t xml:space="preserve"> </w:t>
      </w:r>
      <w:r w:rsidR="004043DF">
        <w:t xml:space="preserve"> </w:t>
      </w:r>
      <w:r w:rsidR="00B35514">
        <w:t>Нельзя не отметить</w:t>
      </w:r>
      <w:r w:rsidR="008E095C" w:rsidRPr="008E095C">
        <w:t xml:space="preserve"> тот факт, что </w:t>
      </w:r>
      <w:r w:rsidR="00B35514">
        <w:t>Мозамбик</w:t>
      </w:r>
      <w:r w:rsidR="00F729D6">
        <w:t>ом</w:t>
      </w:r>
      <w:r w:rsidR="00B35514">
        <w:t xml:space="preserve"> не</w:t>
      </w:r>
      <w:r w:rsidR="00F729D6">
        <w:t xml:space="preserve"> было</w:t>
      </w:r>
      <w:r w:rsidR="00B35514">
        <w:t xml:space="preserve"> представ</w:t>
      </w:r>
      <w:r w:rsidR="00F729D6">
        <w:t>лено</w:t>
      </w:r>
      <w:r w:rsidR="008E095C" w:rsidRPr="008E095C">
        <w:t xml:space="preserve"> </w:t>
      </w:r>
      <w:r w:rsidR="00B35514">
        <w:t>никакого другого доклада</w:t>
      </w:r>
      <w:r w:rsidR="004B66EF" w:rsidRPr="004B66EF">
        <w:t xml:space="preserve"> </w:t>
      </w:r>
      <w:r w:rsidR="004B66EF">
        <w:t>с тех пор</w:t>
      </w:r>
      <w:r w:rsidR="00B35514">
        <w:t>.</w:t>
      </w:r>
    </w:p>
    <w:p w:rsidR="008E095C" w:rsidRPr="008E095C" w:rsidRDefault="008E095C" w:rsidP="0097261C">
      <w:pPr>
        <w:autoSpaceDE w:val="0"/>
        <w:autoSpaceDN w:val="0"/>
        <w:adjustRightInd w:val="0"/>
      </w:pPr>
    </w:p>
    <w:p w:rsidR="008E095C" w:rsidRPr="008E095C" w:rsidRDefault="00AA61B9" w:rsidP="0097261C">
      <w:pPr>
        <w:autoSpaceDE w:val="0"/>
        <w:autoSpaceDN w:val="0"/>
        <w:adjustRightInd w:val="0"/>
      </w:pPr>
      <w:r>
        <w:t>6.</w:t>
      </w:r>
      <w:r>
        <w:tab/>
      </w:r>
      <w:r w:rsidR="00B70447">
        <w:t>В</w:t>
      </w:r>
      <w:r w:rsidR="00B70447" w:rsidRPr="008E095C">
        <w:t xml:space="preserve"> марте 1993 г</w:t>
      </w:r>
      <w:r w:rsidR="00B70447">
        <w:t>ода</w:t>
      </w:r>
      <w:r w:rsidR="00634EC1" w:rsidRPr="00634EC1">
        <w:t xml:space="preserve"> </w:t>
      </w:r>
      <w:r w:rsidR="00B70447">
        <w:t>в процессе подведения итогов осуществления Конвенции в Мозамбике</w:t>
      </w:r>
      <w:r w:rsidR="00634EC1" w:rsidRPr="00634EC1">
        <w:t>,</w:t>
      </w:r>
      <w:r w:rsidR="00B70447">
        <w:t xml:space="preserve"> в </w:t>
      </w:r>
      <w:r w:rsidR="008E095C" w:rsidRPr="008E095C">
        <w:t xml:space="preserve">отсутствие </w:t>
      </w:r>
      <w:r w:rsidR="00B70447">
        <w:t>как доклада, так и</w:t>
      </w:r>
      <w:r w:rsidR="008E095C" w:rsidRPr="008E095C">
        <w:t xml:space="preserve"> правительственной делегации</w:t>
      </w:r>
      <w:r w:rsidR="00D25145">
        <w:t xml:space="preserve"> государства-участника</w:t>
      </w:r>
      <w:r w:rsidR="00634EC1">
        <w:t>,</w:t>
      </w:r>
      <w:r w:rsidR="008E095C" w:rsidRPr="008E095C">
        <w:t xml:space="preserve"> Комитет отметил, что </w:t>
      </w:r>
      <w:r w:rsidR="00D25145">
        <w:t>Мозамбик</w:t>
      </w:r>
      <w:r w:rsidR="00B70447">
        <w:t xml:space="preserve"> фигурирует в числе г</w:t>
      </w:r>
      <w:r w:rsidR="008E095C" w:rsidRPr="008E095C">
        <w:t>осударств, которые в свое время были объектом попыток д</w:t>
      </w:r>
      <w:r w:rsidR="00B70447">
        <w:t xml:space="preserve">естабилизации, предпринимаемых </w:t>
      </w:r>
      <w:r w:rsidR="00D25145">
        <w:t>ю</w:t>
      </w:r>
      <w:r w:rsidR="00B70447">
        <w:t>жноафриканским п</w:t>
      </w:r>
      <w:r w:rsidR="008E095C" w:rsidRPr="008E095C">
        <w:t>равительством</w:t>
      </w:r>
      <w:r w:rsidR="00002354">
        <w:t xml:space="preserve">, </w:t>
      </w:r>
      <w:r w:rsidR="00D678BC">
        <w:t>и</w:t>
      </w:r>
      <w:r w:rsidR="00002354">
        <w:t xml:space="preserve"> что, вероятно,</w:t>
      </w:r>
      <w:r w:rsidR="008E095C" w:rsidRPr="008E095C">
        <w:t xml:space="preserve"> отсутствие</w:t>
      </w:r>
      <w:r w:rsidR="00002354">
        <w:t xml:space="preserve"> доклада </w:t>
      </w:r>
      <w:r w:rsidR="008E095C" w:rsidRPr="008E095C">
        <w:t>связано с фактом гражданской войны, которая опустош</w:t>
      </w:r>
      <w:r w:rsidR="00002354">
        <w:t>и</w:t>
      </w:r>
      <w:r w:rsidR="008E095C" w:rsidRPr="008E095C">
        <w:t xml:space="preserve">ла </w:t>
      </w:r>
      <w:r w:rsidR="00002354">
        <w:t>Мозамбик</w:t>
      </w:r>
      <w:r w:rsidR="008E095C" w:rsidRPr="008E095C">
        <w:t xml:space="preserve"> и </w:t>
      </w:r>
      <w:r w:rsidR="00002354">
        <w:t>с</w:t>
      </w:r>
      <w:r w:rsidR="008E095C" w:rsidRPr="008E095C">
        <w:t>провоцировала массов</w:t>
      </w:r>
      <w:r w:rsidR="00002354">
        <w:t>ый</w:t>
      </w:r>
      <w:r w:rsidR="008E095C" w:rsidRPr="008E095C">
        <w:t xml:space="preserve"> </w:t>
      </w:r>
      <w:r w:rsidR="00002354">
        <w:t>приток беженцев в сопредельны</w:t>
      </w:r>
      <w:r w:rsidR="008E095C" w:rsidRPr="008E095C">
        <w:t xml:space="preserve">е страны. </w:t>
      </w:r>
    </w:p>
    <w:p w:rsidR="008E095C" w:rsidRPr="008E095C" w:rsidRDefault="008E095C" w:rsidP="0097261C">
      <w:pPr>
        <w:autoSpaceDE w:val="0"/>
        <w:autoSpaceDN w:val="0"/>
        <w:adjustRightInd w:val="0"/>
      </w:pPr>
    </w:p>
    <w:p w:rsidR="008E095C" w:rsidRPr="008E095C" w:rsidRDefault="004E4F54" w:rsidP="0097261C">
      <w:pPr>
        <w:autoSpaceDE w:val="0"/>
        <w:autoSpaceDN w:val="0"/>
        <w:adjustRightInd w:val="0"/>
      </w:pPr>
      <w:r>
        <w:t>7.</w:t>
      </w:r>
      <w:r>
        <w:tab/>
      </w:r>
      <w:r w:rsidR="008E095C" w:rsidRPr="008E095C">
        <w:t xml:space="preserve">С тех пор ситуация значительно улучшилась: </w:t>
      </w:r>
      <w:smartTag w:uri="urn:schemas-microsoft-com:office:smarttags" w:element="date">
        <w:smartTagPr>
          <w:attr w:name="ls" w:val="trans"/>
          <w:attr w:name="Month" w:val="11"/>
          <w:attr w:name="Day" w:val="30"/>
          <w:attr w:name="Year" w:val="1990"/>
        </w:smartTagPr>
        <w:r w:rsidR="008E095C" w:rsidRPr="008E095C">
          <w:t>30 ноября 1990</w:t>
        </w:r>
      </w:smartTag>
      <w:r w:rsidR="008E095C" w:rsidRPr="008E095C">
        <w:t xml:space="preserve"> г</w:t>
      </w:r>
      <w:r>
        <w:t>ода</w:t>
      </w:r>
      <w:r w:rsidR="008E095C" w:rsidRPr="008E095C">
        <w:t xml:space="preserve"> была </w:t>
      </w:r>
      <w:r>
        <w:t>утверждена К</w:t>
      </w:r>
      <w:r w:rsidR="008E095C" w:rsidRPr="008E095C">
        <w:t xml:space="preserve">онституция, которая закрепила запрет </w:t>
      </w:r>
      <w:r w:rsidR="008E095C" w:rsidRPr="007A0821">
        <w:t xml:space="preserve">на дискриминацию и стала важным шагом на пути к соблюдению основных прав; </w:t>
      </w:r>
      <w:r w:rsidR="004043DF">
        <w:t xml:space="preserve"> </w:t>
      </w:r>
      <w:r w:rsidR="008E095C" w:rsidRPr="007A0821">
        <w:t xml:space="preserve">кроме того, конституция ознаменовала собой становление плюралистической политической системы. </w:t>
      </w:r>
      <w:r w:rsidR="00232CC3">
        <w:t xml:space="preserve"> </w:t>
      </w:r>
      <w:r w:rsidR="008E095C" w:rsidRPr="007A0821">
        <w:t>В октябре 1994 г</w:t>
      </w:r>
      <w:r w:rsidR="009216D2" w:rsidRPr="007A0821">
        <w:t>ода</w:t>
      </w:r>
      <w:r w:rsidR="008E095C" w:rsidRPr="007A0821">
        <w:t xml:space="preserve"> страна пережила первые в своей истории многопартийные выборы, а выборы, </w:t>
      </w:r>
      <w:r w:rsidR="004F4684" w:rsidRPr="007A0821">
        <w:t>назначенные на конец</w:t>
      </w:r>
      <w:r w:rsidR="0058415F" w:rsidRPr="007A0821">
        <w:t xml:space="preserve"> </w:t>
      </w:r>
      <w:r w:rsidR="008E095C" w:rsidRPr="007A0821">
        <w:t>1999 г</w:t>
      </w:r>
      <w:r w:rsidR="004F4684" w:rsidRPr="007A0821">
        <w:t>ода</w:t>
      </w:r>
      <w:r w:rsidR="008E095C" w:rsidRPr="007A0821">
        <w:t>, впервые в истории страны мог</w:t>
      </w:r>
      <w:r w:rsidR="00E04746" w:rsidRPr="007A0821">
        <w:t>ут</w:t>
      </w:r>
      <w:r w:rsidR="008E095C" w:rsidRPr="007A0821">
        <w:t xml:space="preserve"> завершиться сменой политической власти. </w:t>
      </w:r>
      <w:r w:rsidR="00232CC3">
        <w:t xml:space="preserve"> </w:t>
      </w:r>
      <w:r w:rsidR="008E095C" w:rsidRPr="007A0821">
        <w:t xml:space="preserve">Таким образом, процесс мирного урегулирования и национального примирения, находится в стадии консолидации. </w:t>
      </w:r>
      <w:r w:rsidR="00232CC3">
        <w:t xml:space="preserve"> </w:t>
      </w:r>
      <w:r w:rsidR="008E095C" w:rsidRPr="007A0821">
        <w:t>Такая положител</w:t>
      </w:r>
      <w:r w:rsidR="007A0821">
        <w:t>ьная эволюция, по всей видимости, должна позволить п</w:t>
      </w:r>
      <w:r w:rsidR="008E095C" w:rsidRPr="007A0821">
        <w:t xml:space="preserve">равительству </w:t>
      </w:r>
      <w:r w:rsidR="007A0821">
        <w:t>Мозамбика</w:t>
      </w:r>
      <w:r w:rsidR="008E095C" w:rsidRPr="007A0821">
        <w:t xml:space="preserve"> впредь выполнять свои обязательства</w:t>
      </w:r>
      <w:r w:rsidR="007A0821">
        <w:t xml:space="preserve"> в соответствии с Конвенцией и </w:t>
      </w:r>
      <w:r w:rsidR="008E095C" w:rsidRPr="007A0821">
        <w:t xml:space="preserve">представить </w:t>
      </w:r>
      <w:r w:rsidR="007A0821">
        <w:t>доклад</w:t>
      </w:r>
      <w:r w:rsidR="008E095C" w:rsidRPr="007A0821">
        <w:t xml:space="preserve"> в соответствии с руководящими принципами Комитета. </w:t>
      </w:r>
      <w:r w:rsidR="00232CC3">
        <w:t xml:space="preserve"> </w:t>
      </w:r>
      <w:r w:rsidR="008E095C" w:rsidRPr="007A0821">
        <w:t>С этой точки зрения</w:t>
      </w:r>
      <w:r w:rsidR="007A0821">
        <w:t>,</w:t>
      </w:r>
      <w:r w:rsidR="008E095C" w:rsidRPr="007A0821">
        <w:t xml:space="preserve"> Комитету необходимо получить информацию по </w:t>
      </w:r>
      <w:r w:rsidR="007A0821">
        <w:t>ряду вопросов</w:t>
      </w:r>
      <w:r w:rsidR="008E095C" w:rsidRPr="008E095C">
        <w:t xml:space="preserve">. </w:t>
      </w:r>
      <w:r w:rsidR="00232CC3">
        <w:t xml:space="preserve"> </w:t>
      </w:r>
      <w:r w:rsidR="008E095C" w:rsidRPr="008E095C">
        <w:t xml:space="preserve">Первым важным пунктом является этнический состав населения. </w:t>
      </w:r>
      <w:r w:rsidR="00232CC3">
        <w:t xml:space="preserve"> </w:t>
      </w:r>
      <w:r w:rsidR="00A121F5">
        <w:t>Согласно данным, н</w:t>
      </w:r>
      <w:r w:rsidR="008E095C" w:rsidRPr="008E095C">
        <w:t>е существует систематической дискриминации по ра</w:t>
      </w:r>
      <w:r w:rsidR="00A121F5">
        <w:t>совому или этническому признаку</w:t>
      </w:r>
      <w:r w:rsidR="008E095C" w:rsidRPr="008E095C">
        <w:t xml:space="preserve">, тем не менее, в отчетах различных </w:t>
      </w:r>
      <w:r w:rsidR="00A121F5">
        <w:t>НПО говорится о том, что п</w:t>
      </w:r>
      <w:r w:rsidR="008E095C" w:rsidRPr="008E095C">
        <w:t>равительство Фрелимо назначило на к</w:t>
      </w:r>
      <w:r w:rsidR="00A121F5">
        <w:t>лючевые посты непропорционально большое</w:t>
      </w:r>
      <w:r w:rsidR="009E5264">
        <w:t xml:space="preserve"> число</w:t>
      </w:r>
      <w:r w:rsidR="008E095C" w:rsidRPr="008E095C">
        <w:t xml:space="preserve"> лиц, происходящих из трех южных провинций</w:t>
      </w:r>
      <w:r w:rsidR="00A121F5">
        <w:t xml:space="preserve"> (Мапуту, Иньямбане и Газа)</w:t>
      </w:r>
      <w:r w:rsidR="00613CB7">
        <w:t xml:space="preserve">.  </w:t>
      </w:r>
      <w:r w:rsidR="008E095C" w:rsidRPr="008E095C">
        <w:t xml:space="preserve">Представляя 30% 18-миллионного населения страны, </w:t>
      </w:r>
      <w:r w:rsidR="00F45DC1">
        <w:t>народность</w:t>
      </w:r>
      <w:r w:rsidR="001258E5">
        <w:t xml:space="preserve"> Тсонга (</w:t>
      </w:r>
      <w:r w:rsidR="00F45DC1">
        <w:t>Шангаан</w:t>
      </w:r>
      <w:r w:rsidR="001258E5">
        <w:t>)</w:t>
      </w:r>
      <w:r w:rsidR="00F45DC1" w:rsidRPr="00F45DC1">
        <w:t xml:space="preserve"> </w:t>
      </w:r>
      <w:r w:rsidR="008E095C" w:rsidRPr="008E095C">
        <w:t>доминиру</w:t>
      </w:r>
      <w:r w:rsidR="00F45DC1">
        <w:t>е</w:t>
      </w:r>
      <w:r w:rsidR="008E095C" w:rsidRPr="008E095C">
        <w:t xml:space="preserve">т в </w:t>
      </w:r>
      <w:r w:rsidR="00F45DC1">
        <w:t xml:space="preserve">этом </w:t>
      </w:r>
      <w:r w:rsidR="008E095C" w:rsidRPr="008E095C">
        <w:t xml:space="preserve">альянсе с </w:t>
      </w:r>
      <w:r w:rsidR="00F45DC1">
        <w:t xml:space="preserve">народностями </w:t>
      </w:r>
      <w:r w:rsidR="00CD5882">
        <w:t>Тиахупо (</w:t>
      </w:r>
      <w:r w:rsidR="00F45DC1">
        <w:t>Ч</w:t>
      </w:r>
      <w:r w:rsidR="00A329EA">
        <w:t>опеш</w:t>
      </w:r>
      <w:r w:rsidR="00CD5882">
        <w:t>)</w:t>
      </w:r>
      <w:r w:rsidR="008E095C" w:rsidRPr="008E095C">
        <w:t xml:space="preserve"> и </w:t>
      </w:r>
      <w:r w:rsidR="00F45DC1">
        <w:t>Рон</w:t>
      </w:r>
      <w:r w:rsidR="00CD5882">
        <w:t xml:space="preserve">гаш </w:t>
      </w:r>
      <w:r w:rsidR="008E095C" w:rsidRPr="008E095C">
        <w:t xml:space="preserve">с одной стороны, и с </w:t>
      </w:r>
      <w:r w:rsidR="00F45DC1">
        <w:t>народностью</w:t>
      </w:r>
      <w:r w:rsidR="008E095C" w:rsidRPr="008E095C">
        <w:t xml:space="preserve"> М</w:t>
      </w:r>
      <w:r w:rsidR="00CD5882">
        <w:t>аконде</w:t>
      </w:r>
      <w:r w:rsidR="008E095C" w:rsidRPr="008E095C">
        <w:t xml:space="preserve"> </w:t>
      </w:r>
      <w:r w:rsidR="00CD5882">
        <w:t xml:space="preserve">– </w:t>
      </w:r>
      <w:r w:rsidR="008E095C" w:rsidRPr="008E095C">
        <w:t xml:space="preserve">с другой. </w:t>
      </w:r>
      <w:r w:rsidR="00613CB7">
        <w:t xml:space="preserve"> </w:t>
      </w:r>
      <w:r w:rsidR="008E095C" w:rsidRPr="008E095C">
        <w:t>Последняя, несмотря на то, что представляет 2%</w:t>
      </w:r>
      <w:r w:rsidR="00F45DC1" w:rsidRPr="00F45DC1">
        <w:t xml:space="preserve"> </w:t>
      </w:r>
      <w:r w:rsidR="008E095C" w:rsidRPr="008E095C">
        <w:t xml:space="preserve">населения и расположена в северной части страны, традиционно занимает непропорционально большое количество </w:t>
      </w:r>
      <w:r w:rsidR="00C94240">
        <w:t xml:space="preserve">мест в правительстве Фрелимо. </w:t>
      </w:r>
      <w:r w:rsidR="00613CB7">
        <w:t xml:space="preserve"> </w:t>
      </w:r>
      <w:r w:rsidR="00C94240">
        <w:t>Ч</w:t>
      </w:r>
      <w:r w:rsidR="00613CB7">
        <w:t xml:space="preserve">то касается Ренамо – </w:t>
      </w:r>
      <w:r w:rsidR="00F45DC1">
        <w:t>части</w:t>
      </w:r>
      <w:r w:rsidR="008E095C" w:rsidRPr="008E095C">
        <w:t xml:space="preserve"> антимарксистских партизан</w:t>
      </w:r>
      <w:r w:rsidR="00613CB7">
        <w:t xml:space="preserve"> – </w:t>
      </w:r>
      <w:r w:rsidR="001258E5">
        <w:t>она</w:t>
      </w:r>
      <w:r w:rsidR="008E095C" w:rsidRPr="008E095C">
        <w:t xml:space="preserve"> опирается на п</w:t>
      </w:r>
      <w:r w:rsidR="001258E5">
        <w:t>оддержку двух этнических групп ц</w:t>
      </w:r>
      <w:r w:rsidR="008E095C" w:rsidRPr="008E095C">
        <w:t xml:space="preserve">ентральной части страны, </w:t>
      </w:r>
      <w:r w:rsidR="001258E5">
        <w:t>Ндау и Сенна</w:t>
      </w:r>
      <w:r w:rsidR="00A329EA">
        <w:t>ш</w:t>
      </w:r>
      <w:r w:rsidR="001258E5">
        <w:t xml:space="preserve">, </w:t>
      </w:r>
      <w:r w:rsidR="008E095C" w:rsidRPr="008E095C">
        <w:t xml:space="preserve">а также на поддержку местных вождей. </w:t>
      </w:r>
      <w:r w:rsidR="00FA15A0">
        <w:t xml:space="preserve"> </w:t>
      </w:r>
      <w:r w:rsidR="008E095C" w:rsidRPr="008E095C">
        <w:t xml:space="preserve">Таким образом, этническую ситуацию в </w:t>
      </w:r>
      <w:r w:rsidR="00C94240">
        <w:t>Мозамбике</w:t>
      </w:r>
      <w:r w:rsidR="008E095C" w:rsidRPr="008E095C">
        <w:t xml:space="preserve"> нельзя назвать простой, и следует согласиться с тем, что в следующем </w:t>
      </w:r>
      <w:r w:rsidR="00C94240">
        <w:t>докладе</w:t>
      </w:r>
      <w:r w:rsidR="008E095C" w:rsidRPr="008E095C">
        <w:t xml:space="preserve"> правительство должно предоставить Комитету полную информацию по этому вопросу. </w:t>
      </w:r>
    </w:p>
    <w:p w:rsidR="008E095C" w:rsidRPr="008E095C" w:rsidRDefault="008E095C" w:rsidP="0097261C">
      <w:pPr>
        <w:autoSpaceDE w:val="0"/>
        <w:autoSpaceDN w:val="0"/>
        <w:adjustRightInd w:val="0"/>
      </w:pPr>
    </w:p>
    <w:p w:rsidR="008E095C" w:rsidRPr="008E095C" w:rsidRDefault="00666E1E" w:rsidP="0097261C">
      <w:pPr>
        <w:autoSpaceDE w:val="0"/>
        <w:autoSpaceDN w:val="0"/>
        <w:adjustRightInd w:val="0"/>
      </w:pPr>
      <w:r>
        <w:t>8.</w:t>
      </w:r>
      <w:r>
        <w:tab/>
      </w:r>
      <w:r w:rsidR="008E095C" w:rsidRPr="008E095C">
        <w:t xml:space="preserve">Вторым важным вопросом являются социально-экономические показатели, позволяющие идентифицировать наиболее ущемленные социальные группы, которые больше всех подвержены маргинализации и вытеснению из общества. </w:t>
      </w:r>
      <w:r w:rsidR="00FA15A0">
        <w:t xml:space="preserve"> </w:t>
      </w:r>
      <w:r w:rsidR="008E095C" w:rsidRPr="008E095C">
        <w:t>Согласно отчету, опубликованному в 1998 г</w:t>
      </w:r>
      <w:r>
        <w:t>оду</w:t>
      </w:r>
      <w:r w:rsidR="008E095C" w:rsidRPr="008E095C">
        <w:t xml:space="preserve"> Государственным Департаментом США, после 16 лет гражданской войны</w:t>
      </w:r>
      <w:r>
        <w:t xml:space="preserve"> Мозамбик</w:t>
      </w:r>
      <w:r w:rsidR="008E095C" w:rsidRPr="008E095C">
        <w:t xml:space="preserve"> может столкнуться с большой бедностью и неравномерным экономическим развитием в различных регионах, а более 70% населения останутся за чертой бедности, несмотря на улучшения в экономик</w:t>
      </w:r>
      <w:r w:rsidR="00FA15A0">
        <w:t>е</w:t>
      </w:r>
      <w:r w:rsidR="008E095C" w:rsidRPr="008E095C">
        <w:t>.</w:t>
      </w:r>
      <w:r w:rsidR="00FA15A0">
        <w:t xml:space="preserve"> </w:t>
      </w:r>
      <w:r w:rsidR="008E095C" w:rsidRPr="008E095C">
        <w:t xml:space="preserve"> </w:t>
      </w:r>
      <w:r w:rsidR="00016411">
        <w:t>Комитет о</w:t>
      </w:r>
      <w:r w:rsidR="008E095C" w:rsidRPr="008E095C">
        <w:t>жидает</w:t>
      </w:r>
      <w:r w:rsidR="00016411">
        <w:t>, что п</w:t>
      </w:r>
      <w:r w:rsidR="008E095C" w:rsidRPr="008E095C">
        <w:t xml:space="preserve">равительство </w:t>
      </w:r>
      <w:r w:rsidR="00016411">
        <w:t xml:space="preserve">Мозамбика </w:t>
      </w:r>
      <w:r w:rsidR="008E095C" w:rsidRPr="008E095C">
        <w:t xml:space="preserve">предоставит и эту информацию. </w:t>
      </w:r>
    </w:p>
    <w:p w:rsidR="008E095C" w:rsidRPr="008E095C" w:rsidRDefault="008E095C" w:rsidP="0097261C">
      <w:pPr>
        <w:autoSpaceDE w:val="0"/>
        <w:autoSpaceDN w:val="0"/>
        <w:adjustRightInd w:val="0"/>
      </w:pPr>
    </w:p>
    <w:p w:rsidR="008E095C" w:rsidRPr="008E095C" w:rsidRDefault="00016411" w:rsidP="0097261C">
      <w:pPr>
        <w:autoSpaceDE w:val="0"/>
        <w:autoSpaceDN w:val="0"/>
        <w:adjustRightInd w:val="0"/>
      </w:pPr>
      <w:r>
        <w:t>9.</w:t>
      </w:r>
      <w:r>
        <w:tab/>
      </w:r>
      <w:r w:rsidR="008E095C" w:rsidRPr="008E095C">
        <w:t xml:space="preserve">Третий вопрос связан с </w:t>
      </w:r>
      <w:r>
        <w:t>осуществление пунктов</w:t>
      </w:r>
      <w:r w:rsidR="008E095C" w:rsidRPr="008E095C">
        <w:t xml:space="preserve"> 2 и 4</w:t>
      </w:r>
      <w:r>
        <w:t xml:space="preserve"> Конвенции</w:t>
      </w:r>
      <w:r w:rsidR="00AC7A4E">
        <w:t>, а именно – с</w:t>
      </w:r>
      <w:r w:rsidR="000B66F1">
        <w:t> </w:t>
      </w:r>
      <w:r w:rsidR="00AC7A4E">
        <w:t>обязанностями г</w:t>
      </w:r>
      <w:r w:rsidR="008E095C" w:rsidRPr="008E095C">
        <w:t>осударств</w:t>
      </w:r>
      <w:r w:rsidR="00AC7A4E">
        <w:t>-участников ликвидировать</w:t>
      </w:r>
      <w:r w:rsidR="008E095C" w:rsidRPr="008E095C">
        <w:t xml:space="preserve"> расовую дискриминацию и санкционировать уголовное преследование любых расистских действий, </w:t>
      </w:r>
      <w:r w:rsidR="00233C74">
        <w:t>предусмотренных статьей</w:t>
      </w:r>
      <w:r w:rsidR="008E095C" w:rsidRPr="008E095C">
        <w:t xml:space="preserve"> 4. </w:t>
      </w:r>
      <w:r w:rsidR="00916751">
        <w:t xml:space="preserve"> </w:t>
      </w:r>
      <w:r w:rsidR="00233C74">
        <w:t>В</w:t>
      </w:r>
      <w:r w:rsidR="00233C74" w:rsidRPr="008E095C">
        <w:t xml:space="preserve"> следующем </w:t>
      </w:r>
      <w:r w:rsidR="00233C74">
        <w:t>докладе</w:t>
      </w:r>
      <w:r w:rsidR="00233C74" w:rsidRPr="008E095C">
        <w:t xml:space="preserve"> </w:t>
      </w:r>
      <w:r w:rsidR="00233C74">
        <w:t>п</w:t>
      </w:r>
      <w:r w:rsidR="008E095C" w:rsidRPr="008E095C">
        <w:t>равительству следует уточнить, какие положения внутреннего уголовного кодекса позволяют преследова</w:t>
      </w:r>
      <w:r w:rsidR="00916751">
        <w:t>ть</w:t>
      </w:r>
      <w:r w:rsidR="008E095C" w:rsidRPr="008E095C">
        <w:t xml:space="preserve"> за де</w:t>
      </w:r>
      <w:r w:rsidR="00916751">
        <w:t>яния</w:t>
      </w:r>
      <w:r w:rsidR="008E095C" w:rsidRPr="008E095C">
        <w:t xml:space="preserve">, перечисленные в </w:t>
      </w:r>
      <w:r w:rsidR="00233C74">
        <w:t>этой</w:t>
      </w:r>
      <w:r w:rsidR="008E095C" w:rsidRPr="008E095C">
        <w:t xml:space="preserve"> статье. </w:t>
      </w:r>
      <w:r w:rsidR="0087666C">
        <w:t xml:space="preserve"> </w:t>
      </w:r>
      <w:r w:rsidR="008E095C" w:rsidRPr="008E095C">
        <w:t xml:space="preserve">Кроме того, Комитету необходимо знать, какое место занимает </w:t>
      </w:r>
      <w:r w:rsidR="00233C74">
        <w:t>Конвенция</w:t>
      </w:r>
      <w:r w:rsidR="008E095C" w:rsidRPr="008E095C">
        <w:t xml:space="preserve"> во внутренней юридической системе </w:t>
      </w:r>
      <w:r w:rsidR="00233C74">
        <w:t>Мозамбика, а именно,</w:t>
      </w:r>
      <w:r w:rsidR="008E095C" w:rsidRPr="008E095C">
        <w:t xml:space="preserve"> придается ли этой статье главенствующее значение в национальном законодательстве, а</w:t>
      </w:r>
      <w:r w:rsidR="000B66F1">
        <w:t> </w:t>
      </w:r>
      <w:r w:rsidR="008E095C" w:rsidRPr="008E095C">
        <w:t xml:space="preserve">также допускаются ли прямые ссылки на эту статью в суде. </w:t>
      </w:r>
      <w:r w:rsidR="0087666C">
        <w:t xml:space="preserve"> </w:t>
      </w:r>
      <w:r w:rsidR="008E095C" w:rsidRPr="008E095C">
        <w:t>Идет ли речь о монистической или дуалистической юридической системе?</w:t>
      </w:r>
    </w:p>
    <w:p w:rsidR="008E095C" w:rsidRPr="008E095C" w:rsidRDefault="008E095C" w:rsidP="0097261C">
      <w:pPr>
        <w:autoSpaceDE w:val="0"/>
        <w:autoSpaceDN w:val="0"/>
        <w:adjustRightInd w:val="0"/>
      </w:pPr>
    </w:p>
    <w:p w:rsidR="008E095C" w:rsidRPr="008E095C" w:rsidRDefault="003F672B" w:rsidP="0097261C">
      <w:pPr>
        <w:autoSpaceDE w:val="0"/>
        <w:autoSpaceDN w:val="0"/>
        <w:adjustRightInd w:val="0"/>
      </w:pPr>
      <w:r>
        <w:t>10.</w:t>
      </w:r>
      <w:r>
        <w:tab/>
      </w:r>
      <w:r w:rsidR="008E095C" w:rsidRPr="008E095C">
        <w:t xml:space="preserve">В-четвертых, в следующем </w:t>
      </w:r>
      <w:r>
        <w:t>докладе г</w:t>
      </w:r>
      <w:r w:rsidR="008E095C" w:rsidRPr="008E095C">
        <w:t>осударства</w:t>
      </w:r>
      <w:r>
        <w:t>-участника</w:t>
      </w:r>
      <w:r w:rsidR="008E095C" w:rsidRPr="008E095C">
        <w:t xml:space="preserve"> должны содержаться сведения о возможных исках, возбуждаемых жертвами дискриминации по расовому или этническому при</w:t>
      </w:r>
      <w:r>
        <w:t>знаку</w:t>
      </w:r>
      <w:r w:rsidR="008E095C" w:rsidRPr="008E095C">
        <w:t xml:space="preserve">, </w:t>
      </w:r>
      <w:r w:rsidR="003E0F43">
        <w:t>поскольку</w:t>
      </w:r>
      <w:r w:rsidR="008E095C" w:rsidRPr="008E095C">
        <w:t xml:space="preserve"> согласно ст</w:t>
      </w:r>
      <w:r w:rsidR="003E0F43">
        <w:t>атье</w:t>
      </w:r>
      <w:r w:rsidR="008E095C" w:rsidRPr="008E095C">
        <w:t xml:space="preserve"> 6 </w:t>
      </w:r>
      <w:r w:rsidR="003E0F43">
        <w:t xml:space="preserve">Конвенции </w:t>
      </w:r>
      <w:r w:rsidR="008E095C" w:rsidRPr="008E095C">
        <w:t xml:space="preserve">правительства обязаны </w:t>
      </w:r>
      <w:r w:rsidR="003E0F43">
        <w:t>использовать</w:t>
      </w:r>
      <w:r w:rsidR="008E095C" w:rsidRPr="008E095C">
        <w:t xml:space="preserve"> тексты, указывающие на расизм, чтобы </w:t>
      </w:r>
      <w:r w:rsidR="00F04B4B">
        <w:t xml:space="preserve">на деле обеспечить </w:t>
      </w:r>
      <w:r w:rsidR="00607E28">
        <w:t xml:space="preserve">пользование </w:t>
      </w:r>
      <w:r w:rsidR="008E095C" w:rsidRPr="008E095C">
        <w:t>прав</w:t>
      </w:r>
      <w:r w:rsidR="00607E28">
        <w:t xml:space="preserve">ом </w:t>
      </w:r>
      <w:r w:rsidR="008E095C" w:rsidRPr="008E095C">
        <w:t xml:space="preserve">возбуждать судебные иски. </w:t>
      </w:r>
    </w:p>
    <w:p w:rsidR="008E095C" w:rsidRPr="008E095C" w:rsidRDefault="008E095C" w:rsidP="0097261C">
      <w:pPr>
        <w:autoSpaceDE w:val="0"/>
        <w:autoSpaceDN w:val="0"/>
        <w:adjustRightInd w:val="0"/>
      </w:pPr>
    </w:p>
    <w:p w:rsidR="008E095C" w:rsidRPr="008E095C" w:rsidRDefault="00F04B4B" w:rsidP="0097261C">
      <w:pPr>
        <w:autoSpaceDE w:val="0"/>
        <w:autoSpaceDN w:val="0"/>
        <w:adjustRightInd w:val="0"/>
      </w:pPr>
      <w:r>
        <w:t>11.</w:t>
      </w:r>
      <w:r>
        <w:tab/>
      </w:r>
      <w:r w:rsidR="008E095C" w:rsidRPr="008E095C">
        <w:t>В-пятых, правитель</w:t>
      </w:r>
      <w:r w:rsidR="00184B9A">
        <w:t>ство обязано представить оценку</w:t>
      </w:r>
      <w:r w:rsidR="008E095C" w:rsidRPr="008E095C">
        <w:t xml:space="preserve"> и конкретные примеры мер, которые оно принимает с целью обеспечения эффективной гарантии </w:t>
      </w:r>
      <w:r w:rsidR="00607E28">
        <w:t>осуществления прав</w:t>
      </w:r>
      <w:r w:rsidR="008E095C" w:rsidRPr="008E095C">
        <w:t>, изложенны</w:t>
      </w:r>
      <w:r w:rsidR="00607E28">
        <w:t>х в статье</w:t>
      </w:r>
      <w:r w:rsidR="008E095C" w:rsidRPr="008E095C">
        <w:t xml:space="preserve"> 5.</w:t>
      </w:r>
    </w:p>
    <w:p w:rsidR="008E095C" w:rsidRPr="008E095C" w:rsidRDefault="008E095C" w:rsidP="0097261C">
      <w:pPr>
        <w:autoSpaceDE w:val="0"/>
        <w:autoSpaceDN w:val="0"/>
        <w:adjustRightInd w:val="0"/>
      </w:pPr>
    </w:p>
    <w:p w:rsidR="008E095C" w:rsidRPr="008E095C" w:rsidRDefault="003C7F07" w:rsidP="0097261C">
      <w:pPr>
        <w:autoSpaceDE w:val="0"/>
        <w:autoSpaceDN w:val="0"/>
        <w:adjustRightInd w:val="0"/>
      </w:pPr>
      <w:r>
        <w:t>12.</w:t>
      </w:r>
      <w:r>
        <w:tab/>
      </w:r>
      <w:r w:rsidR="008E095C" w:rsidRPr="008E095C">
        <w:t xml:space="preserve">Наконец, в </w:t>
      </w:r>
      <w:r>
        <w:t xml:space="preserve">том, что касается </w:t>
      </w:r>
      <w:r w:rsidR="00C154D6">
        <w:t>осуществления</w:t>
      </w:r>
      <w:r>
        <w:t xml:space="preserve"> статьи</w:t>
      </w:r>
      <w:r w:rsidR="008E095C" w:rsidRPr="008E095C">
        <w:t xml:space="preserve"> 7</w:t>
      </w:r>
      <w:r w:rsidR="00C154D6">
        <w:t xml:space="preserve"> Конвенции</w:t>
      </w:r>
      <w:r w:rsidR="008E095C" w:rsidRPr="008E095C">
        <w:t>, Комитет</w:t>
      </w:r>
      <w:r w:rsidR="00C154D6">
        <w:t xml:space="preserve"> просит предоставить </w:t>
      </w:r>
      <w:r w:rsidR="008E095C" w:rsidRPr="008E095C">
        <w:t xml:space="preserve">информацию об утвержденных мерах в области образования, </w:t>
      </w:r>
      <w:r w:rsidR="002E2028">
        <w:t>воспитани</w:t>
      </w:r>
      <w:r w:rsidR="00EF7D44">
        <w:t>я</w:t>
      </w:r>
      <w:r w:rsidR="002E2028">
        <w:t xml:space="preserve">, </w:t>
      </w:r>
      <w:r w:rsidR="008E095C" w:rsidRPr="008E095C">
        <w:t xml:space="preserve">культуры и информации, </w:t>
      </w:r>
      <w:r w:rsidR="002E2028">
        <w:t>в частности,</w:t>
      </w:r>
      <w:r w:rsidR="008E095C" w:rsidRPr="008E095C">
        <w:t xml:space="preserve"> меры в пользу наиболее уязвимых </w:t>
      </w:r>
      <w:r w:rsidR="002E2028">
        <w:t xml:space="preserve">социальных </w:t>
      </w:r>
      <w:r w:rsidR="008E095C" w:rsidRPr="008E095C">
        <w:t xml:space="preserve">групп общества, </w:t>
      </w:r>
      <w:r w:rsidR="002E2028">
        <w:t>а также</w:t>
      </w:r>
      <w:r w:rsidR="008E095C" w:rsidRPr="008E095C">
        <w:t xml:space="preserve">, меры, принимаемые с целью назначить ответственных лиц за практическую реализацию законов, </w:t>
      </w:r>
      <w:r w:rsidR="002E2028">
        <w:t>направленных на создание</w:t>
      </w:r>
      <w:r w:rsidR="008E095C" w:rsidRPr="008E095C">
        <w:t xml:space="preserve"> межэтническ</w:t>
      </w:r>
      <w:r w:rsidR="00EF7D44">
        <w:t>ого</w:t>
      </w:r>
      <w:r w:rsidR="008E095C" w:rsidRPr="008E095C">
        <w:t xml:space="preserve"> и </w:t>
      </w:r>
      <w:r w:rsidR="002E2028">
        <w:t>меж</w:t>
      </w:r>
      <w:r w:rsidR="008E095C" w:rsidRPr="008E095C">
        <w:t>расов</w:t>
      </w:r>
      <w:r w:rsidR="002E2028">
        <w:t>ого понимания и на соблюдение</w:t>
      </w:r>
      <w:r w:rsidR="008E095C" w:rsidRPr="008E095C">
        <w:t xml:space="preserve"> прав человека, а также </w:t>
      </w:r>
      <w:r w:rsidR="002E2028">
        <w:t xml:space="preserve">создаваемых </w:t>
      </w:r>
      <w:r w:rsidR="008E095C" w:rsidRPr="008E095C">
        <w:t xml:space="preserve">с целью ознакомления населения с положениями </w:t>
      </w:r>
      <w:r>
        <w:t>Конвенции</w:t>
      </w:r>
      <w:r w:rsidR="008E095C" w:rsidRPr="008E095C">
        <w:t xml:space="preserve"> и с </w:t>
      </w:r>
      <w:r w:rsidR="002E2028">
        <w:t>заключительными замечаниями</w:t>
      </w:r>
      <w:r w:rsidR="008E095C" w:rsidRPr="008E095C">
        <w:t xml:space="preserve"> и рекомендациями Комитета. </w:t>
      </w:r>
    </w:p>
    <w:p w:rsidR="008E095C" w:rsidRPr="008E095C" w:rsidRDefault="008E095C" w:rsidP="0097261C">
      <w:pPr>
        <w:autoSpaceDE w:val="0"/>
        <w:autoSpaceDN w:val="0"/>
        <w:adjustRightInd w:val="0"/>
      </w:pPr>
    </w:p>
    <w:p w:rsidR="005E30DE" w:rsidRDefault="001B233A" w:rsidP="0097261C">
      <w:pPr>
        <w:autoSpaceDE w:val="0"/>
        <w:autoSpaceDN w:val="0"/>
        <w:adjustRightInd w:val="0"/>
      </w:pPr>
      <w:r>
        <w:t>13.</w:t>
      </w:r>
      <w:r w:rsidRPr="001B233A">
        <w:tab/>
      </w:r>
      <w:r>
        <w:t>В качестве помощи в разработке следующего периодического доклада можно предложить правительству Мозамбика обратиться за консультациями в соответствующие службы при Управлении Верховного комиссара Организации Объединенных Наций по правам человека.</w:t>
      </w:r>
    </w:p>
    <w:p w:rsidR="001B233A" w:rsidRDefault="001B233A" w:rsidP="0097261C">
      <w:pPr>
        <w:autoSpaceDE w:val="0"/>
        <w:autoSpaceDN w:val="0"/>
        <w:adjustRightInd w:val="0"/>
      </w:pPr>
    </w:p>
    <w:p w:rsidR="008E095C" w:rsidRPr="008E095C" w:rsidRDefault="001B233A" w:rsidP="0097261C">
      <w:pPr>
        <w:autoSpaceDE w:val="0"/>
        <w:autoSpaceDN w:val="0"/>
        <w:adjustRightInd w:val="0"/>
      </w:pPr>
      <w:r>
        <w:t>14.</w:t>
      </w:r>
      <w:r>
        <w:tab/>
      </w:r>
      <w:r w:rsidRPr="000D6596">
        <w:rPr>
          <w:u w:val="single"/>
        </w:rPr>
        <w:t>Г-н САКИД АЛИ</w:t>
      </w:r>
      <w:r>
        <w:t xml:space="preserve"> говорит о том, что</w:t>
      </w:r>
      <w:r w:rsidR="008E095C" w:rsidRPr="008E095C">
        <w:t xml:space="preserve"> согласно отчету, опубликованному </w:t>
      </w:r>
      <w:r>
        <w:t xml:space="preserve">НПО </w:t>
      </w:r>
      <w:r w:rsidR="000B66F1">
        <w:t>"</w:t>
      </w:r>
      <w:r>
        <w:t>Наблюдение за правами человека</w:t>
      </w:r>
      <w:r w:rsidR="000B66F1">
        <w:t>"</w:t>
      </w:r>
      <w:r>
        <w:t xml:space="preserve"> (</w:t>
      </w:r>
      <w:r w:rsidR="000B66F1">
        <w:t>"</w:t>
      </w:r>
      <w:r w:rsidR="008E095C" w:rsidRPr="008E095C">
        <w:t>Human Rights Watch</w:t>
      </w:r>
      <w:r w:rsidR="000B66F1">
        <w:t>"</w:t>
      </w:r>
      <w:r w:rsidRPr="001B233A">
        <w:t>)</w:t>
      </w:r>
      <w:r w:rsidR="008E095C" w:rsidRPr="008E095C">
        <w:t xml:space="preserve"> </w:t>
      </w:r>
      <w:r w:rsidR="00932F34" w:rsidRPr="008E095C">
        <w:t>в 1997 г</w:t>
      </w:r>
      <w:r w:rsidR="00932F34">
        <w:t>оду,</w:t>
      </w:r>
      <w:r w:rsidR="00932F34" w:rsidRPr="008E095C">
        <w:t xml:space="preserve"> </w:t>
      </w:r>
      <w:r w:rsidR="008E095C" w:rsidRPr="008E095C">
        <w:t xml:space="preserve">в </w:t>
      </w:r>
      <w:r>
        <w:t>Мозамбике</w:t>
      </w:r>
      <w:r w:rsidR="008E095C" w:rsidRPr="008E095C">
        <w:t xml:space="preserve"> продолжаются проявления расовой дискриминации, </w:t>
      </w:r>
      <w:r>
        <w:t>в частности, в виде</w:t>
      </w:r>
      <w:r w:rsidR="008E095C" w:rsidRPr="008E095C">
        <w:t xml:space="preserve"> ограничени</w:t>
      </w:r>
      <w:r>
        <w:t>я</w:t>
      </w:r>
      <w:r w:rsidR="008E095C" w:rsidRPr="008E095C">
        <w:t xml:space="preserve"> </w:t>
      </w:r>
      <w:r>
        <w:t>свободы</w:t>
      </w:r>
      <w:r w:rsidR="008E095C" w:rsidRPr="008E095C">
        <w:t xml:space="preserve"> передвижения</w:t>
      </w:r>
      <w:r>
        <w:t xml:space="preserve"> по стране</w:t>
      </w:r>
      <w:r w:rsidR="008E095C" w:rsidRPr="008E095C">
        <w:t xml:space="preserve"> (нарушение </w:t>
      </w:r>
      <w:r>
        <w:t>подпункта</w:t>
      </w:r>
      <w:r w:rsidR="008E095C" w:rsidRPr="008E095C">
        <w:t xml:space="preserve"> d)</w:t>
      </w:r>
      <w:r>
        <w:t xml:space="preserve"> i статьи </w:t>
      </w:r>
      <w:r w:rsidR="008E095C" w:rsidRPr="008E095C">
        <w:t>5), ограничени</w:t>
      </w:r>
      <w:r>
        <w:t>я</w:t>
      </w:r>
      <w:r w:rsidR="008E095C" w:rsidRPr="008E095C">
        <w:t xml:space="preserve"> </w:t>
      </w:r>
      <w:r w:rsidR="005871F5">
        <w:t>свободы выражения мнения</w:t>
      </w:r>
      <w:r w:rsidR="008E095C" w:rsidRPr="008E095C">
        <w:t xml:space="preserve"> (нарушение </w:t>
      </w:r>
      <w:r w:rsidR="005871F5">
        <w:t>подпункта</w:t>
      </w:r>
      <w:r w:rsidR="008E095C" w:rsidRPr="008E095C">
        <w:t xml:space="preserve"> d)</w:t>
      </w:r>
      <w:r w:rsidR="005871F5">
        <w:t xml:space="preserve"> viii статьи</w:t>
      </w:r>
      <w:r w:rsidR="008E095C" w:rsidRPr="008E095C">
        <w:t xml:space="preserve"> 5) и жестоки</w:t>
      </w:r>
      <w:r w:rsidR="005871F5">
        <w:t>х</w:t>
      </w:r>
      <w:r w:rsidR="008E095C" w:rsidRPr="008E095C">
        <w:t xml:space="preserve"> действи</w:t>
      </w:r>
      <w:r w:rsidR="005871F5">
        <w:t>й</w:t>
      </w:r>
      <w:r w:rsidR="008E095C" w:rsidRPr="008E095C">
        <w:t xml:space="preserve"> полиции (нарушение</w:t>
      </w:r>
      <w:r w:rsidR="005871F5">
        <w:t xml:space="preserve"> подпункта b) статьи</w:t>
      </w:r>
      <w:r w:rsidR="008E095C" w:rsidRPr="008E095C">
        <w:t xml:space="preserve"> 5). </w:t>
      </w:r>
      <w:r w:rsidR="00932F34">
        <w:t xml:space="preserve"> </w:t>
      </w:r>
      <w:r w:rsidR="008E095C" w:rsidRPr="008E095C">
        <w:t xml:space="preserve">Ренамо продолжает доминировать в </w:t>
      </w:r>
      <w:r w:rsidR="000D6596">
        <w:t xml:space="preserve">находящихся под ее контролем на момент окончания войны регионах </w:t>
      </w:r>
      <w:r w:rsidR="008E095C" w:rsidRPr="008E095C">
        <w:t xml:space="preserve">и пресекает свободу передвижения в нескольких провинциях страны. </w:t>
      </w:r>
      <w:r w:rsidR="00FB53CF">
        <w:t xml:space="preserve"> </w:t>
      </w:r>
      <w:r w:rsidR="008E095C" w:rsidRPr="008E095C">
        <w:t xml:space="preserve">Были ли </w:t>
      </w:r>
      <w:r w:rsidR="00FB53CF" w:rsidRPr="008E095C">
        <w:t xml:space="preserve">на государственном уровне </w:t>
      </w:r>
      <w:r w:rsidR="008E095C" w:rsidRPr="008E095C">
        <w:t>приняты меры для интеграции семи северных провинций?</w:t>
      </w:r>
    </w:p>
    <w:p w:rsidR="008E095C" w:rsidRPr="008E095C" w:rsidRDefault="008E095C" w:rsidP="0097261C">
      <w:pPr>
        <w:autoSpaceDE w:val="0"/>
        <w:autoSpaceDN w:val="0"/>
        <w:adjustRightInd w:val="0"/>
      </w:pPr>
    </w:p>
    <w:p w:rsidR="008E095C" w:rsidRPr="008E095C" w:rsidRDefault="00EC18BD" w:rsidP="001200F5">
      <w:r>
        <w:t>15.</w:t>
      </w:r>
      <w:r>
        <w:tab/>
      </w:r>
      <w:r w:rsidR="008E095C" w:rsidRPr="008E095C">
        <w:t xml:space="preserve">Условия тюремного заключения и многочисленные случаи арестов без проведения следствия </w:t>
      </w:r>
      <w:r w:rsidR="00864756">
        <w:t>вызывают наибольшую озабоченность</w:t>
      </w:r>
      <w:r w:rsidR="008E095C" w:rsidRPr="008E095C">
        <w:t xml:space="preserve">. </w:t>
      </w:r>
      <w:r w:rsidR="008B518B">
        <w:t xml:space="preserve"> </w:t>
      </w:r>
      <w:r w:rsidR="008E095C" w:rsidRPr="008E095C">
        <w:t>В 1996 г</w:t>
      </w:r>
      <w:r w:rsidR="00864756">
        <w:t>оду</w:t>
      </w:r>
      <w:r w:rsidR="008E095C" w:rsidRPr="008E095C">
        <w:t xml:space="preserve"> в одной из тюрем страны умерл</w:t>
      </w:r>
      <w:r w:rsidR="008B518B">
        <w:t>о</w:t>
      </w:r>
      <w:r w:rsidR="008E095C" w:rsidRPr="008E095C">
        <w:t xml:space="preserve"> пятеро заключенных, а тюрьмы были </w:t>
      </w:r>
      <w:r w:rsidR="00864756">
        <w:t xml:space="preserve">катастрофически </w:t>
      </w:r>
      <w:r w:rsidR="008E095C" w:rsidRPr="008E095C">
        <w:t xml:space="preserve">переполнены. </w:t>
      </w:r>
      <w:r w:rsidR="008B518B">
        <w:t xml:space="preserve"> </w:t>
      </w:r>
      <w:r w:rsidR="008E095C" w:rsidRPr="008E095C">
        <w:t xml:space="preserve">Сам Министр юстиции признал, что условия тюремного заключения очень плохие. </w:t>
      </w:r>
      <w:r w:rsidR="008B518B">
        <w:t xml:space="preserve"> </w:t>
      </w:r>
      <w:r w:rsidR="008E095C" w:rsidRPr="008E095C">
        <w:t>В</w:t>
      </w:r>
      <w:r w:rsidR="001200F5">
        <w:t> </w:t>
      </w:r>
      <w:r w:rsidR="008E095C" w:rsidRPr="008E095C">
        <w:t>1996</w:t>
      </w:r>
      <w:r w:rsidR="001200F5">
        <w:t> </w:t>
      </w:r>
      <w:r w:rsidR="008E095C" w:rsidRPr="008E095C">
        <w:t>г</w:t>
      </w:r>
      <w:r w:rsidR="00864756">
        <w:t>оду</w:t>
      </w:r>
      <w:r w:rsidR="008E095C" w:rsidRPr="008E095C">
        <w:t xml:space="preserve"> Лига по правам человека подписала с</w:t>
      </w:r>
      <w:r w:rsidR="00567163">
        <w:t>овместно с</w:t>
      </w:r>
      <w:r w:rsidR="008E095C" w:rsidRPr="008E095C">
        <w:t xml:space="preserve"> Министерством Внутренних Дел меморандум о проведении обучающих программ для полицейских на тему соблюдения прав человека, однако реализация этого проекта была отложена. </w:t>
      </w:r>
      <w:r w:rsidR="008B518B">
        <w:t xml:space="preserve"> Чем </w:t>
      </w:r>
      <w:r w:rsidR="008E095C" w:rsidRPr="008E095C">
        <w:t>можно это объяснить?</w:t>
      </w:r>
    </w:p>
    <w:p w:rsidR="008E095C" w:rsidRPr="008E095C" w:rsidRDefault="008E095C" w:rsidP="0097261C">
      <w:pPr>
        <w:autoSpaceDE w:val="0"/>
        <w:autoSpaceDN w:val="0"/>
        <w:adjustRightInd w:val="0"/>
      </w:pPr>
    </w:p>
    <w:p w:rsidR="008E095C" w:rsidRPr="008E095C" w:rsidRDefault="00567163" w:rsidP="0097261C">
      <w:pPr>
        <w:autoSpaceDE w:val="0"/>
        <w:autoSpaceDN w:val="0"/>
        <w:adjustRightInd w:val="0"/>
      </w:pPr>
      <w:r>
        <w:t>16.</w:t>
      </w:r>
      <w:r>
        <w:tab/>
      </w:r>
      <w:r w:rsidR="008E095C" w:rsidRPr="008E095C">
        <w:t xml:space="preserve">Кроме того, женщины </w:t>
      </w:r>
      <w:r>
        <w:t xml:space="preserve">являются </w:t>
      </w:r>
      <w:r w:rsidR="008E095C" w:rsidRPr="008E095C">
        <w:t>жертвами диск</w:t>
      </w:r>
      <w:r w:rsidR="00032000">
        <w:t xml:space="preserve">риминации по половому признаку:  </w:t>
      </w:r>
      <w:r w:rsidR="008E095C" w:rsidRPr="008E095C">
        <w:t>в</w:t>
      </w:r>
      <w:r w:rsidR="001200F5">
        <w:t> </w:t>
      </w:r>
      <w:r w:rsidR="008E095C" w:rsidRPr="008E095C">
        <w:t xml:space="preserve">культурном контексте практически невозможно возбудить иск против насилия в семье; </w:t>
      </w:r>
      <w:r>
        <w:t xml:space="preserve"> </w:t>
      </w:r>
      <w:r w:rsidR="008E095C" w:rsidRPr="008E095C">
        <w:t xml:space="preserve">женщины не имеют имущественных прав; </w:t>
      </w:r>
      <w:r>
        <w:t xml:space="preserve"> </w:t>
      </w:r>
      <w:r w:rsidR="008E095C" w:rsidRPr="008E095C">
        <w:t xml:space="preserve">кажется, </w:t>
      </w:r>
      <w:r>
        <w:t>они не всегда имеют доступ к высшему образованию</w:t>
      </w:r>
      <w:r w:rsidR="008E095C" w:rsidRPr="008E095C">
        <w:t xml:space="preserve">. </w:t>
      </w:r>
    </w:p>
    <w:p w:rsidR="008E095C" w:rsidRPr="008E095C" w:rsidRDefault="008E095C" w:rsidP="0097261C">
      <w:pPr>
        <w:autoSpaceDE w:val="0"/>
        <w:autoSpaceDN w:val="0"/>
        <w:adjustRightInd w:val="0"/>
      </w:pPr>
    </w:p>
    <w:p w:rsidR="008E095C" w:rsidRDefault="00567163" w:rsidP="0097261C">
      <w:pPr>
        <w:autoSpaceDE w:val="0"/>
        <w:autoSpaceDN w:val="0"/>
        <w:adjustRightInd w:val="0"/>
      </w:pPr>
      <w:r>
        <w:t>17.</w:t>
      </w:r>
      <w:r>
        <w:tab/>
      </w:r>
      <w:r w:rsidRPr="00AE4CC8">
        <w:rPr>
          <w:u w:val="single"/>
        </w:rPr>
        <w:t>ПРЕДСЕДАТЕЛЬ</w:t>
      </w:r>
      <w:r>
        <w:t xml:space="preserve"> просит </w:t>
      </w:r>
      <w:r w:rsidR="008E095C" w:rsidRPr="008E095C">
        <w:t>г-н</w:t>
      </w:r>
      <w:r>
        <w:t>а</w:t>
      </w:r>
      <w:r w:rsidR="008E095C" w:rsidRPr="008E095C">
        <w:t xml:space="preserve"> </w:t>
      </w:r>
      <w:r>
        <w:t>де Гутта</w:t>
      </w:r>
      <w:r w:rsidR="00032000">
        <w:t>,</w:t>
      </w:r>
      <w:r w:rsidR="008E095C" w:rsidRPr="008E095C">
        <w:t xml:space="preserve"> совместно с секретариатом, с</w:t>
      </w:r>
      <w:r>
        <w:t>формулировать</w:t>
      </w:r>
      <w:r w:rsidR="008E095C" w:rsidRPr="008E095C">
        <w:t xml:space="preserve"> выводы, основанные на проведенном им анализе, которые затем будут переданы властям </w:t>
      </w:r>
      <w:r>
        <w:t>Мозамбика</w:t>
      </w:r>
      <w:r w:rsidR="008E095C" w:rsidRPr="008E095C">
        <w:t xml:space="preserve">. </w:t>
      </w:r>
    </w:p>
    <w:p w:rsidR="008E095C" w:rsidRDefault="008E095C" w:rsidP="0097261C">
      <w:pPr>
        <w:autoSpaceDE w:val="0"/>
        <w:autoSpaceDN w:val="0"/>
        <w:adjustRightInd w:val="0"/>
        <w:rPr>
          <w:szCs w:val="24"/>
        </w:rPr>
      </w:pPr>
    </w:p>
    <w:p w:rsidR="00567163" w:rsidRDefault="00567163" w:rsidP="0097261C">
      <w:pPr>
        <w:autoSpaceDE w:val="0"/>
        <w:autoSpaceDN w:val="0"/>
        <w:adjustRightInd w:val="0"/>
        <w:rPr>
          <w:szCs w:val="24"/>
        </w:rPr>
      </w:pPr>
      <w:r>
        <w:rPr>
          <w:szCs w:val="24"/>
        </w:rPr>
        <w:t>18.</w:t>
      </w:r>
      <w:r>
        <w:rPr>
          <w:szCs w:val="24"/>
        </w:rPr>
        <w:tab/>
      </w:r>
      <w:r w:rsidRPr="0044109B">
        <w:rPr>
          <w:szCs w:val="24"/>
          <w:u w:val="single"/>
        </w:rPr>
        <w:t>Решение принимается</w:t>
      </w:r>
      <w:r w:rsidRPr="00AE4CC8">
        <w:rPr>
          <w:i/>
          <w:szCs w:val="24"/>
        </w:rPr>
        <w:t>.</w:t>
      </w:r>
    </w:p>
    <w:p w:rsidR="00AE4CC8" w:rsidRDefault="00AE4CC8" w:rsidP="0097261C">
      <w:pPr>
        <w:autoSpaceDE w:val="0"/>
        <w:autoSpaceDN w:val="0"/>
        <w:adjustRightInd w:val="0"/>
        <w:rPr>
          <w:szCs w:val="24"/>
        </w:rPr>
      </w:pPr>
    </w:p>
    <w:p w:rsidR="00AE4CC8" w:rsidRDefault="00AE4CC8" w:rsidP="0097261C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237"/>
          <w:tab w:val="left" w:pos="6520"/>
        </w:tabs>
      </w:pPr>
      <w:r>
        <w:t xml:space="preserve">ОРГАНИЗАЦИОННЫЕ И ДРУГИЕ ВОПРОСЫ (пункт 2 повестки дня) </w:t>
      </w:r>
      <w:r w:rsidRPr="00AE4CC8">
        <w:rPr>
          <w:i/>
        </w:rPr>
        <w:t>(продолжение)</w:t>
      </w:r>
    </w:p>
    <w:p w:rsidR="00AE4CC8" w:rsidRDefault="00AE4CC8" w:rsidP="0097261C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ind w:left="567" w:hanging="567"/>
      </w:pPr>
    </w:p>
    <w:p w:rsidR="00AE4CC8" w:rsidRPr="0044109B" w:rsidRDefault="00AE4CC8" w:rsidP="0097261C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ind w:left="567" w:hanging="567"/>
        <w:rPr>
          <w:u w:val="single"/>
        </w:rPr>
      </w:pPr>
      <w:r w:rsidRPr="0044109B">
        <w:rPr>
          <w:u w:val="single"/>
        </w:rPr>
        <w:t>Отношения Комитета с государствами</w:t>
      </w:r>
      <w:r w:rsidR="00C9037E" w:rsidRPr="0044109B">
        <w:rPr>
          <w:u w:val="single"/>
        </w:rPr>
        <w:t xml:space="preserve"> </w:t>
      </w:r>
      <w:r w:rsidRPr="0044109B">
        <w:rPr>
          <w:u w:val="single"/>
        </w:rPr>
        <w:t>-</w:t>
      </w:r>
      <w:r w:rsidR="00C9037E" w:rsidRPr="0044109B">
        <w:rPr>
          <w:u w:val="single"/>
        </w:rPr>
        <w:t xml:space="preserve"> </w:t>
      </w:r>
      <w:r w:rsidRPr="0044109B">
        <w:rPr>
          <w:u w:val="single"/>
        </w:rPr>
        <w:t>участниками и НПО</w:t>
      </w:r>
    </w:p>
    <w:p w:rsidR="00567163" w:rsidRPr="008E095C" w:rsidRDefault="00567163" w:rsidP="0097261C">
      <w:pPr>
        <w:autoSpaceDE w:val="0"/>
        <w:autoSpaceDN w:val="0"/>
        <w:adjustRightInd w:val="0"/>
      </w:pPr>
    </w:p>
    <w:p w:rsidR="008E095C" w:rsidRPr="008E095C" w:rsidRDefault="00C03E84" w:rsidP="0097261C">
      <w:pPr>
        <w:autoSpaceDE w:val="0"/>
        <w:autoSpaceDN w:val="0"/>
        <w:adjustRightInd w:val="0"/>
      </w:pPr>
      <w:r>
        <w:t>19.</w:t>
      </w:r>
      <w:r>
        <w:tab/>
      </w:r>
      <w:r w:rsidR="008E095C" w:rsidRPr="00DF0A76">
        <w:rPr>
          <w:u w:val="single"/>
        </w:rPr>
        <w:t>ПРЕДСЕДАТЕЛЬ</w:t>
      </w:r>
      <w:r w:rsidR="008E095C" w:rsidRPr="008E095C">
        <w:t xml:space="preserve"> </w:t>
      </w:r>
      <w:r>
        <w:t>обращает</w:t>
      </w:r>
      <w:r w:rsidR="008E095C" w:rsidRPr="008E095C">
        <w:t xml:space="preserve"> внимание членов Комитета на нежелание </w:t>
      </w:r>
      <w:r w:rsidR="00065F1C" w:rsidRPr="008E095C">
        <w:t xml:space="preserve">многих африканских делегаций </w:t>
      </w:r>
      <w:r w:rsidR="008E095C" w:rsidRPr="008E095C">
        <w:t xml:space="preserve">участвовать во встрече с Комитетом, </w:t>
      </w:r>
      <w:r w:rsidR="00065F1C">
        <w:t>о чем они сообщили на встрече</w:t>
      </w:r>
      <w:r w:rsidR="00F51408">
        <w:t xml:space="preserve"> Африканской г</w:t>
      </w:r>
      <w:r w:rsidR="00BB43BA">
        <w:t xml:space="preserve">руппы.  </w:t>
      </w:r>
      <w:r w:rsidR="008E095C" w:rsidRPr="008E095C">
        <w:t>Вопросы, задаваем</w:t>
      </w:r>
      <w:r w:rsidR="00065F1C">
        <w:t>ые экспертами, казались членам г</w:t>
      </w:r>
      <w:r w:rsidR="008E095C" w:rsidRPr="008E095C">
        <w:t xml:space="preserve">руппы слишком сложными, слишком техническими или не относящимися к </w:t>
      </w:r>
      <w:r w:rsidR="00065F1C">
        <w:t>вопросу осуществления</w:t>
      </w:r>
      <w:r w:rsidR="008E095C" w:rsidRPr="008E095C">
        <w:t xml:space="preserve"> </w:t>
      </w:r>
      <w:r w:rsidR="00065F1C">
        <w:t>Конвенции</w:t>
      </w:r>
      <w:r w:rsidR="008E095C" w:rsidRPr="008E095C">
        <w:t xml:space="preserve">. </w:t>
      </w:r>
      <w:r w:rsidR="00F51408">
        <w:t xml:space="preserve"> </w:t>
      </w:r>
      <w:r w:rsidR="00065F1C">
        <w:t>Речь</w:t>
      </w:r>
      <w:r w:rsidR="00BB43BA">
        <w:t>,</w:t>
      </w:r>
      <w:r w:rsidR="00065F1C">
        <w:t xml:space="preserve"> конечно же</w:t>
      </w:r>
      <w:r w:rsidR="00BB43BA">
        <w:t>,</w:t>
      </w:r>
      <w:r w:rsidR="00065F1C">
        <w:t xml:space="preserve"> не о том, чтобы </w:t>
      </w:r>
      <w:r w:rsidR="008E095C" w:rsidRPr="008E095C">
        <w:t>провести переговоры с представителями африканских стран отдельно, однако Комитет</w:t>
      </w:r>
      <w:r w:rsidR="00065F1C">
        <w:t>у необходимо у</w:t>
      </w:r>
      <w:r w:rsidR="008E095C" w:rsidRPr="008E095C">
        <w:t xml:space="preserve">честь </w:t>
      </w:r>
      <w:r w:rsidR="00065F1C">
        <w:t>существующую</w:t>
      </w:r>
      <w:r w:rsidR="008E095C" w:rsidRPr="008E095C">
        <w:t xml:space="preserve"> проблему. </w:t>
      </w:r>
      <w:r w:rsidR="00F51408">
        <w:t xml:space="preserve"> </w:t>
      </w:r>
      <w:r w:rsidR="00065F1C">
        <w:t>Он уточняет</w:t>
      </w:r>
      <w:r w:rsidR="008E095C" w:rsidRPr="008E095C">
        <w:t xml:space="preserve">, что подобное нежелание проявляется и по отношению к другим органам, однако особенно подчеркнуто оно в отношениях с Комитетом, возможно, из-за его слишком </w:t>
      </w:r>
      <w:r w:rsidR="0044109B">
        <w:t>"</w:t>
      </w:r>
      <w:r w:rsidR="008E095C" w:rsidRPr="008E095C">
        <w:t>несбалансированного</w:t>
      </w:r>
      <w:r w:rsidR="0044109B">
        <w:t>"</w:t>
      </w:r>
      <w:r w:rsidR="008E095C" w:rsidRPr="008E095C">
        <w:t xml:space="preserve"> географического состава. </w:t>
      </w:r>
    </w:p>
    <w:p w:rsidR="008E095C" w:rsidRPr="008E095C" w:rsidRDefault="008E095C" w:rsidP="0097261C">
      <w:pPr>
        <w:autoSpaceDE w:val="0"/>
        <w:autoSpaceDN w:val="0"/>
        <w:adjustRightInd w:val="0"/>
      </w:pPr>
    </w:p>
    <w:p w:rsidR="008E095C" w:rsidRPr="008E095C" w:rsidRDefault="00586B24" w:rsidP="0097261C">
      <w:pPr>
        <w:autoSpaceDE w:val="0"/>
        <w:autoSpaceDN w:val="0"/>
        <w:adjustRightInd w:val="0"/>
      </w:pPr>
      <w:r>
        <w:t>20.</w:t>
      </w:r>
      <w:r>
        <w:tab/>
        <w:t>Он предлагает вниманию К</w:t>
      </w:r>
      <w:r w:rsidR="008E095C" w:rsidRPr="008E095C">
        <w:t xml:space="preserve">омитета </w:t>
      </w:r>
      <w:r w:rsidR="00956A45">
        <w:t>рассмотреть еще одну проблему</w:t>
      </w:r>
      <w:r w:rsidR="008E095C" w:rsidRPr="008E095C">
        <w:t xml:space="preserve">. </w:t>
      </w:r>
      <w:r w:rsidR="00F51408">
        <w:t xml:space="preserve"> </w:t>
      </w:r>
      <w:r w:rsidR="008E095C" w:rsidRPr="008E095C">
        <w:t>Секретариат инициировал отправку, от имени Комитета, письма некоторым оппозиционным партиям и организациям с просьбой предостав</w:t>
      </w:r>
      <w:r>
        <w:t>ить информацию, а именно, критические замечания</w:t>
      </w:r>
      <w:r w:rsidR="00956A45">
        <w:t>,</w:t>
      </w:r>
      <w:r>
        <w:t xml:space="preserve"> по вопросу</w:t>
      </w:r>
      <w:r w:rsidR="008E095C" w:rsidRPr="008E095C">
        <w:t xml:space="preserve"> о </w:t>
      </w:r>
      <w:r>
        <w:t>положении в странах, чьи доклады буд</w:t>
      </w:r>
      <w:r w:rsidR="00956A45">
        <w:t>у</w:t>
      </w:r>
      <w:r>
        <w:t xml:space="preserve">т </w:t>
      </w:r>
      <w:r w:rsidR="008E095C" w:rsidRPr="008E095C">
        <w:t xml:space="preserve">рассматриваться. </w:t>
      </w:r>
      <w:r w:rsidR="00F51408">
        <w:t xml:space="preserve"> </w:t>
      </w:r>
      <w:r w:rsidR="00BB43BA">
        <w:t>Полученная информация в</w:t>
      </w:r>
      <w:r w:rsidR="00BB43BA" w:rsidRPr="008E095C">
        <w:t>последствии</w:t>
      </w:r>
      <w:r w:rsidR="008E095C" w:rsidRPr="008E095C">
        <w:t xml:space="preserve"> </w:t>
      </w:r>
      <w:r w:rsidR="00956A45">
        <w:t xml:space="preserve">будет размножена и передана членам </w:t>
      </w:r>
      <w:r w:rsidR="008E095C" w:rsidRPr="008E095C">
        <w:t xml:space="preserve">Комитета. </w:t>
      </w:r>
      <w:r w:rsidR="00F51408">
        <w:t xml:space="preserve"> </w:t>
      </w:r>
      <w:r w:rsidR="00956A45">
        <w:t>Он, пользуясь свои</w:t>
      </w:r>
      <w:r w:rsidR="00E34163">
        <w:t>м</w:t>
      </w:r>
      <w:r w:rsidR="00956A45">
        <w:t xml:space="preserve"> правом Председателя, </w:t>
      </w:r>
      <w:r w:rsidR="008E095C" w:rsidRPr="008E095C">
        <w:t xml:space="preserve">потребовал от секретариата немедленно прекратить эту практику, о которой не было дано письменных указаний, и которая может нанести вред действиям Комитета. </w:t>
      </w:r>
    </w:p>
    <w:p w:rsidR="008E095C" w:rsidRPr="008E095C" w:rsidRDefault="008E095C" w:rsidP="0097261C">
      <w:pPr>
        <w:autoSpaceDE w:val="0"/>
        <w:autoSpaceDN w:val="0"/>
        <w:adjustRightInd w:val="0"/>
      </w:pPr>
    </w:p>
    <w:p w:rsidR="008E095C" w:rsidRPr="008E095C" w:rsidRDefault="00956A45" w:rsidP="0097261C">
      <w:pPr>
        <w:autoSpaceDE w:val="0"/>
        <w:autoSpaceDN w:val="0"/>
        <w:adjustRightInd w:val="0"/>
      </w:pPr>
      <w:r>
        <w:t>21.</w:t>
      </w:r>
      <w:r>
        <w:tab/>
      </w:r>
      <w:r w:rsidR="008E095C" w:rsidRPr="00E34163">
        <w:rPr>
          <w:u w:val="single"/>
        </w:rPr>
        <w:t>Г-</w:t>
      </w:r>
      <w:r w:rsidRPr="00E34163">
        <w:rPr>
          <w:u w:val="single"/>
        </w:rPr>
        <w:t>н РЕШЕТОВ</w:t>
      </w:r>
      <w:r w:rsidR="008E095C" w:rsidRPr="008E095C">
        <w:t xml:space="preserve">, </w:t>
      </w:r>
      <w:r>
        <w:t xml:space="preserve">соглашаясь с </w:t>
      </w:r>
      <w:r w:rsidR="00F70563">
        <w:t>заявлением</w:t>
      </w:r>
      <w:r w:rsidR="008E095C" w:rsidRPr="008E095C">
        <w:t xml:space="preserve"> Председателя</w:t>
      </w:r>
      <w:r>
        <w:t xml:space="preserve"> по первому</w:t>
      </w:r>
      <w:r w:rsidR="008E095C" w:rsidRPr="008E095C">
        <w:t xml:space="preserve"> пункт</w:t>
      </w:r>
      <w:r>
        <w:t>у</w:t>
      </w:r>
      <w:r w:rsidR="008E095C" w:rsidRPr="008E095C">
        <w:t xml:space="preserve">, </w:t>
      </w:r>
      <w:r w:rsidR="00E34163">
        <w:t xml:space="preserve">говорит, что </w:t>
      </w:r>
      <w:r w:rsidR="008E095C" w:rsidRPr="008E095C">
        <w:t>считает несправедлив</w:t>
      </w:r>
      <w:r w:rsidR="001202E6">
        <w:t>ой</w:t>
      </w:r>
      <w:r w:rsidR="008E095C" w:rsidRPr="008E095C">
        <w:t xml:space="preserve"> </w:t>
      </w:r>
      <w:r w:rsidR="001202E6">
        <w:t>ситуацию, при которой</w:t>
      </w:r>
      <w:r w:rsidR="008E095C" w:rsidRPr="008E095C">
        <w:t xml:space="preserve"> одни и те же вопросы зада</w:t>
      </w:r>
      <w:r w:rsidR="001202E6">
        <w:t>ются</w:t>
      </w:r>
      <w:r w:rsidR="008E095C" w:rsidRPr="008E095C">
        <w:t xml:space="preserve"> небольшим африканским государствам и высо</w:t>
      </w:r>
      <w:r w:rsidR="00536D25">
        <w:t xml:space="preserve">коразвитым европейским странам.  </w:t>
      </w:r>
      <w:r w:rsidR="008E095C" w:rsidRPr="008E095C">
        <w:t xml:space="preserve">Он предлагает </w:t>
      </w:r>
      <w:r w:rsidR="00F70563">
        <w:t>приложить усилия с тем, чтобы вновь</w:t>
      </w:r>
      <w:r w:rsidR="00C8542E">
        <w:t xml:space="preserve"> мотивировать</w:t>
      </w:r>
      <w:r w:rsidR="008E095C" w:rsidRPr="008E095C">
        <w:t xml:space="preserve"> африкански</w:t>
      </w:r>
      <w:r w:rsidR="00C8542E">
        <w:t>е</w:t>
      </w:r>
      <w:r w:rsidR="008E095C" w:rsidRPr="008E095C">
        <w:t xml:space="preserve"> стран</w:t>
      </w:r>
      <w:r w:rsidR="00C8542E">
        <w:t xml:space="preserve">ы и </w:t>
      </w:r>
      <w:r w:rsidR="008E095C" w:rsidRPr="008E095C">
        <w:t xml:space="preserve">сохранить их заинтересованность ради общего блага. </w:t>
      </w:r>
    </w:p>
    <w:p w:rsidR="008E095C" w:rsidRPr="008E095C" w:rsidRDefault="008E095C" w:rsidP="0097261C">
      <w:pPr>
        <w:autoSpaceDE w:val="0"/>
        <w:autoSpaceDN w:val="0"/>
        <w:adjustRightInd w:val="0"/>
      </w:pPr>
    </w:p>
    <w:p w:rsidR="008E095C" w:rsidRPr="008E095C" w:rsidRDefault="00C8542E" w:rsidP="0097261C">
      <w:pPr>
        <w:autoSpaceDE w:val="0"/>
        <w:autoSpaceDN w:val="0"/>
        <w:adjustRightInd w:val="0"/>
      </w:pPr>
      <w:r>
        <w:t>22.</w:t>
      </w:r>
      <w:r>
        <w:tab/>
      </w:r>
      <w:r w:rsidR="004F6332">
        <w:t>В отношении вопроса о раздаче документов, которая</w:t>
      </w:r>
      <w:r w:rsidR="008E095C" w:rsidRPr="008E095C">
        <w:t xml:space="preserve"> не был</w:t>
      </w:r>
      <w:r w:rsidR="004F6332">
        <w:t>а</w:t>
      </w:r>
      <w:r w:rsidR="008E095C" w:rsidRPr="008E095C">
        <w:t xml:space="preserve"> инициирован</w:t>
      </w:r>
      <w:r w:rsidR="004F6332">
        <w:t>а правительствами г</w:t>
      </w:r>
      <w:r w:rsidR="008E095C" w:rsidRPr="008E095C">
        <w:t>осударств</w:t>
      </w:r>
      <w:r w:rsidR="004F6332">
        <w:t>-участников</w:t>
      </w:r>
      <w:r w:rsidR="008E095C" w:rsidRPr="008E095C">
        <w:t xml:space="preserve">, </w:t>
      </w:r>
      <w:r w:rsidR="004F6332">
        <w:t>г-н Решетов считае</w:t>
      </w:r>
      <w:r w:rsidR="00740080">
        <w:t xml:space="preserve">т, что Председатель поспешил ее </w:t>
      </w:r>
      <w:r w:rsidR="004F6332">
        <w:t>запре</w:t>
      </w:r>
      <w:r w:rsidR="00740080">
        <w:t>тить</w:t>
      </w:r>
      <w:r w:rsidR="004F6332">
        <w:t xml:space="preserve"> и что</w:t>
      </w:r>
      <w:r w:rsidR="008E095C" w:rsidRPr="008E095C">
        <w:t xml:space="preserve"> необходимо, чтобы секретариат проверил источник</w:t>
      </w:r>
      <w:r w:rsidR="004F6332">
        <w:t>и</w:t>
      </w:r>
      <w:r w:rsidR="008E095C" w:rsidRPr="008E095C">
        <w:t xml:space="preserve"> и надежность полученной информации, а также гарантировал ознакомление с докуме</w:t>
      </w:r>
      <w:r w:rsidR="00640339">
        <w:t xml:space="preserve">нтом всех заинтересованных лиц.  </w:t>
      </w:r>
      <w:r w:rsidR="008E095C" w:rsidRPr="008E095C">
        <w:t xml:space="preserve">Председатель комитета должен также дать </w:t>
      </w:r>
      <w:r w:rsidR="00740080">
        <w:t xml:space="preserve">свое </w:t>
      </w:r>
      <w:r w:rsidR="008E095C" w:rsidRPr="008E095C">
        <w:t xml:space="preserve">согласие на </w:t>
      </w:r>
      <w:r w:rsidR="004F6332">
        <w:t>раздачу</w:t>
      </w:r>
      <w:r w:rsidR="008E095C" w:rsidRPr="008E095C">
        <w:t xml:space="preserve"> этих документов. </w:t>
      </w:r>
    </w:p>
    <w:p w:rsidR="008E095C" w:rsidRPr="008E095C" w:rsidRDefault="008E095C" w:rsidP="0097261C">
      <w:pPr>
        <w:autoSpaceDE w:val="0"/>
        <w:autoSpaceDN w:val="0"/>
        <w:adjustRightInd w:val="0"/>
      </w:pPr>
    </w:p>
    <w:p w:rsidR="008E095C" w:rsidRPr="008E095C" w:rsidRDefault="004F6332" w:rsidP="0097261C">
      <w:pPr>
        <w:autoSpaceDE w:val="0"/>
        <w:autoSpaceDN w:val="0"/>
        <w:adjustRightInd w:val="0"/>
      </w:pPr>
      <w:r>
        <w:t>23.</w:t>
      </w:r>
      <w:r>
        <w:tab/>
      </w:r>
      <w:r w:rsidR="00640339" w:rsidRPr="00640339">
        <w:rPr>
          <w:u w:val="single"/>
        </w:rPr>
        <w:t>Г-н де ГУТТ</w:t>
      </w:r>
      <w:r w:rsidR="008E095C" w:rsidRPr="008E095C">
        <w:t xml:space="preserve"> напоминает, что недостаточное участие африканс</w:t>
      </w:r>
      <w:r w:rsidR="00640339">
        <w:t>кого континента в деятельности К</w:t>
      </w:r>
      <w:r w:rsidR="008E095C" w:rsidRPr="008E095C">
        <w:t>омитета</w:t>
      </w:r>
      <w:r w:rsidR="00640339">
        <w:t xml:space="preserve"> было отмечено всеми</w:t>
      </w:r>
      <w:r w:rsidR="008E095C" w:rsidRPr="008E095C">
        <w:t>,</w:t>
      </w:r>
      <w:r w:rsidR="00640339">
        <w:t xml:space="preserve"> и что, к сожалению,</w:t>
      </w:r>
      <w:r w:rsidR="008E095C" w:rsidRPr="008E095C">
        <w:t xml:space="preserve"> члены Комитета не принимают решение о его составе. </w:t>
      </w:r>
    </w:p>
    <w:p w:rsidR="008E095C" w:rsidRPr="008E095C" w:rsidRDefault="008E095C" w:rsidP="0097261C">
      <w:pPr>
        <w:autoSpaceDE w:val="0"/>
        <w:autoSpaceDN w:val="0"/>
        <w:adjustRightInd w:val="0"/>
      </w:pPr>
    </w:p>
    <w:p w:rsidR="008E095C" w:rsidRPr="008E095C" w:rsidRDefault="00640339" w:rsidP="0097261C">
      <w:pPr>
        <w:autoSpaceDE w:val="0"/>
        <w:autoSpaceDN w:val="0"/>
        <w:adjustRightInd w:val="0"/>
      </w:pPr>
      <w:r>
        <w:t>24.</w:t>
      </w:r>
      <w:r>
        <w:tab/>
        <w:t>Что касается п</w:t>
      </w:r>
      <w:r w:rsidR="008E095C" w:rsidRPr="008E095C">
        <w:t>исьм</w:t>
      </w:r>
      <w:r>
        <w:t>а</w:t>
      </w:r>
      <w:r w:rsidR="008E095C" w:rsidRPr="008E095C">
        <w:t>, направленно</w:t>
      </w:r>
      <w:r>
        <w:t>го</w:t>
      </w:r>
      <w:r w:rsidR="008E095C" w:rsidRPr="008E095C">
        <w:t xml:space="preserve"> секретариатом в </w:t>
      </w:r>
      <w:r>
        <w:t>ряд НПО</w:t>
      </w:r>
      <w:r w:rsidR="008E095C" w:rsidRPr="008E095C">
        <w:t xml:space="preserve">, </w:t>
      </w:r>
      <w:r>
        <w:t xml:space="preserve">возможно, следует изменить его </w:t>
      </w:r>
      <w:r w:rsidR="008E095C" w:rsidRPr="008E095C">
        <w:t>формулировку и уточни</w:t>
      </w:r>
      <w:r>
        <w:t>ть</w:t>
      </w:r>
      <w:r w:rsidR="008E095C" w:rsidRPr="008E095C">
        <w:t xml:space="preserve">, что не весь Комитет, а </w:t>
      </w:r>
      <w:r>
        <w:t xml:space="preserve">лишь </w:t>
      </w:r>
      <w:r w:rsidR="008E095C" w:rsidRPr="008E095C">
        <w:t xml:space="preserve">некоторые </w:t>
      </w:r>
      <w:r>
        <w:t xml:space="preserve">его </w:t>
      </w:r>
      <w:r w:rsidR="008E095C" w:rsidRPr="008E095C">
        <w:t xml:space="preserve">члены </w:t>
      </w:r>
      <w:r>
        <w:t xml:space="preserve">хотели бы </w:t>
      </w:r>
      <w:r w:rsidR="008E095C" w:rsidRPr="008E095C">
        <w:t>получить информацию о ситуации</w:t>
      </w:r>
      <w:r>
        <w:t xml:space="preserve"> в странах, чьи доклады будут рассматриваться</w:t>
      </w:r>
      <w:r w:rsidR="008E095C" w:rsidRPr="008E095C">
        <w:t xml:space="preserve">. </w:t>
      </w:r>
      <w:r w:rsidR="00536D25">
        <w:t xml:space="preserve"> </w:t>
      </w:r>
      <w:r w:rsidR="008E095C" w:rsidRPr="008E095C">
        <w:t xml:space="preserve">Он </w:t>
      </w:r>
      <w:r w:rsidR="00340ECD">
        <w:t>спрашивает о том, идет ли речь о привычной практике</w:t>
      </w:r>
      <w:r w:rsidR="008E095C" w:rsidRPr="008E095C">
        <w:t xml:space="preserve">, </w:t>
      </w:r>
      <w:r w:rsidR="00340ECD">
        <w:t>используют ли ее другие</w:t>
      </w:r>
      <w:r w:rsidR="008E095C" w:rsidRPr="008E095C">
        <w:t xml:space="preserve"> комитеты, </w:t>
      </w:r>
      <w:r w:rsidR="00340ECD">
        <w:t>а также не рискует ли Комитет</w:t>
      </w:r>
      <w:r w:rsidR="00797F2D">
        <w:t>,</w:t>
      </w:r>
      <w:r w:rsidR="00340ECD">
        <w:t xml:space="preserve"> </w:t>
      </w:r>
      <w:r w:rsidR="00797F2D">
        <w:t xml:space="preserve">положив ей конец, </w:t>
      </w:r>
      <w:r w:rsidR="00340ECD">
        <w:t>лишиться крайне важных сведений</w:t>
      </w:r>
      <w:r w:rsidR="00797F2D">
        <w:t>, предоставляемых</w:t>
      </w:r>
      <w:r w:rsidR="00340ECD">
        <w:t xml:space="preserve"> НПО, которыми руководствуются все эксперты при составлении мнения по какому-либо вопросу.</w:t>
      </w:r>
      <w:r w:rsidR="008E095C" w:rsidRPr="008E095C">
        <w:t xml:space="preserve"> </w:t>
      </w:r>
    </w:p>
    <w:p w:rsidR="008E095C" w:rsidRPr="008E095C" w:rsidRDefault="008E095C" w:rsidP="0097261C">
      <w:pPr>
        <w:autoSpaceDE w:val="0"/>
        <w:autoSpaceDN w:val="0"/>
        <w:adjustRightInd w:val="0"/>
      </w:pPr>
    </w:p>
    <w:p w:rsidR="008E095C" w:rsidRPr="008E095C" w:rsidRDefault="006D37E7" w:rsidP="0097261C">
      <w:pPr>
        <w:autoSpaceDE w:val="0"/>
        <w:autoSpaceDN w:val="0"/>
        <w:adjustRightInd w:val="0"/>
      </w:pPr>
      <w:r>
        <w:t>25.</w:t>
      </w:r>
      <w:r>
        <w:tab/>
      </w:r>
      <w:r w:rsidR="008E095C" w:rsidRPr="008E095C">
        <w:t xml:space="preserve">В ответ на выступление г-на </w:t>
      </w:r>
      <w:r>
        <w:t>де Гутта</w:t>
      </w:r>
      <w:r w:rsidR="008E095C" w:rsidRPr="008E095C">
        <w:t xml:space="preserve">, </w:t>
      </w:r>
      <w:r w:rsidR="008E095C" w:rsidRPr="006D37E7">
        <w:rPr>
          <w:u w:val="single"/>
        </w:rPr>
        <w:t>ПРЕДСЕДАТЕЛЬ</w:t>
      </w:r>
      <w:r w:rsidR="008E095C" w:rsidRPr="008E095C">
        <w:t xml:space="preserve"> </w:t>
      </w:r>
      <w:r w:rsidR="00C3374D">
        <w:t>замечает</w:t>
      </w:r>
      <w:r w:rsidR="008E095C" w:rsidRPr="008E095C">
        <w:t>, что</w:t>
      </w:r>
      <w:r w:rsidR="00C3374D">
        <w:t>, если какие-либо</w:t>
      </w:r>
      <w:r w:rsidR="008E095C" w:rsidRPr="008E095C">
        <w:t xml:space="preserve"> утвержденн</w:t>
      </w:r>
      <w:r w:rsidR="00C3374D">
        <w:t>ые</w:t>
      </w:r>
      <w:r w:rsidR="008E095C" w:rsidRPr="008E095C">
        <w:t xml:space="preserve"> недавно</w:t>
      </w:r>
      <w:r w:rsidR="00C3374D">
        <w:t xml:space="preserve"> Комитетом </w:t>
      </w:r>
      <w:r w:rsidR="008E095C" w:rsidRPr="008E095C">
        <w:t>практик</w:t>
      </w:r>
      <w:r w:rsidR="00C3374D">
        <w:t>и</w:t>
      </w:r>
      <w:r w:rsidR="008E095C" w:rsidRPr="008E095C">
        <w:t xml:space="preserve"> спорн</w:t>
      </w:r>
      <w:r w:rsidR="00C3374D">
        <w:t>ы</w:t>
      </w:r>
      <w:r w:rsidR="008E095C" w:rsidRPr="008E095C">
        <w:t xml:space="preserve">, от </w:t>
      </w:r>
      <w:r w:rsidR="00C3374D">
        <w:t>них</w:t>
      </w:r>
      <w:r w:rsidR="008E095C" w:rsidRPr="008E095C">
        <w:t xml:space="preserve"> следует отказаться. </w:t>
      </w:r>
      <w:r w:rsidR="00536D25">
        <w:t xml:space="preserve"> </w:t>
      </w:r>
      <w:r w:rsidR="008E095C" w:rsidRPr="008E095C">
        <w:t>В</w:t>
      </w:r>
      <w:r w:rsidR="001200F5">
        <w:t> </w:t>
      </w:r>
      <w:r w:rsidR="008E095C" w:rsidRPr="008E095C">
        <w:t xml:space="preserve">том, что касается других комитетов, </w:t>
      </w:r>
      <w:r w:rsidR="00C3374D">
        <w:t xml:space="preserve">он считает, </w:t>
      </w:r>
      <w:r w:rsidR="008E095C" w:rsidRPr="008E095C">
        <w:t xml:space="preserve">каждый вправе на свое усмотрение определять собственные методы работы. </w:t>
      </w:r>
      <w:r w:rsidR="00536D25">
        <w:t xml:space="preserve"> </w:t>
      </w:r>
      <w:r w:rsidR="00C3374D">
        <w:t>Наконец</w:t>
      </w:r>
      <w:r w:rsidR="008E095C" w:rsidRPr="008E095C">
        <w:t xml:space="preserve">, он </w:t>
      </w:r>
      <w:r w:rsidR="00C3374D">
        <w:t xml:space="preserve">не спорит </w:t>
      </w:r>
      <w:r w:rsidR="008E095C" w:rsidRPr="008E095C">
        <w:t>с тем, что</w:t>
      </w:r>
      <w:r w:rsidR="00C3374D">
        <w:t>,</w:t>
      </w:r>
      <w:r w:rsidR="008E095C" w:rsidRPr="008E095C">
        <w:t xml:space="preserve"> </w:t>
      </w:r>
      <w:r w:rsidR="00C3374D">
        <w:t>помимо</w:t>
      </w:r>
      <w:r w:rsidR="00C3374D" w:rsidRPr="008E095C">
        <w:t xml:space="preserve"> правительственных</w:t>
      </w:r>
      <w:r w:rsidR="00C3374D">
        <w:t>,</w:t>
      </w:r>
      <w:r w:rsidR="00C3374D" w:rsidRPr="008E095C">
        <w:t xml:space="preserve"> </w:t>
      </w:r>
      <w:r w:rsidR="008E095C" w:rsidRPr="008E095C">
        <w:t xml:space="preserve">следует получать информацию также из других источников, однако </w:t>
      </w:r>
      <w:r w:rsidR="00D634D1">
        <w:t xml:space="preserve">он </w:t>
      </w:r>
      <w:r w:rsidR="00C3374D">
        <w:t xml:space="preserve">против ситуаций, когда секретариат, </w:t>
      </w:r>
      <w:r w:rsidR="00C3374D" w:rsidRPr="008E095C">
        <w:t xml:space="preserve">от имени Комитета, </w:t>
      </w:r>
      <w:r w:rsidR="00C3374D">
        <w:t xml:space="preserve">направляет в адрес </w:t>
      </w:r>
      <w:r w:rsidR="008E095C" w:rsidRPr="008E095C">
        <w:t>организаци</w:t>
      </w:r>
      <w:r w:rsidR="00C3374D">
        <w:t>й письма с просьбой предоставить какую-либо информацию,</w:t>
      </w:r>
      <w:r w:rsidR="008E095C" w:rsidRPr="008E095C">
        <w:t xml:space="preserve"> </w:t>
      </w:r>
      <w:r w:rsidR="00C3374D">
        <w:t xml:space="preserve">не </w:t>
      </w:r>
      <w:r w:rsidR="008E095C" w:rsidRPr="008E095C">
        <w:t xml:space="preserve">ставив Комитет в известность. </w:t>
      </w:r>
    </w:p>
    <w:p w:rsidR="008E095C" w:rsidRPr="008E095C" w:rsidRDefault="008E095C" w:rsidP="0097261C">
      <w:pPr>
        <w:autoSpaceDE w:val="0"/>
        <w:autoSpaceDN w:val="0"/>
        <w:adjustRightInd w:val="0"/>
      </w:pPr>
    </w:p>
    <w:p w:rsidR="008E095C" w:rsidRPr="008E095C" w:rsidRDefault="00304466" w:rsidP="0097261C">
      <w:pPr>
        <w:autoSpaceDE w:val="0"/>
        <w:autoSpaceDN w:val="0"/>
        <w:adjustRightInd w:val="0"/>
      </w:pPr>
      <w:r>
        <w:t>26.</w:t>
      </w:r>
      <w:r>
        <w:tab/>
      </w:r>
      <w:r w:rsidRPr="00DF3A7B">
        <w:rPr>
          <w:u w:val="single"/>
        </w:rPr>
        <w:t>Г-н ван БОВЕН</w:t>
      </w:r>
      <w:r w:rsidR="008E095C" w:rsidRPr="008E095C">
        <w:t xml:space="preserve"> хотел бы обратить внимание на тот факт, что </w:t>
      </w:r>
      <w:r>
        <w:t>по случаю одного из собраний</w:t>
      </w:r>
      <w:r w:rsidR="004A0F43">
        <w:t xml:space="preserve"> Подготовительного комитета Всемирной конференции по борьбе против расизма</w:t>
      </w:r>
      <w:r w:rsidR="008E095C" w:rsidRPr="008E095C">
        <w:t>, участником которо</w:t>
      </w:r>
      <w:r w:rsidR="003F131F">
        <w:t>го</w:t>
      </w:r>
      <w:r w:rsidR="008E095C" w:rsidRPr="008E095C">
        <w:t xml:space="preserve"> он являлся, ему было указано на то, что поведение Комитета в отношении неправительственных организаций (Н</w:t>
      </w:r>
      <w:r w:rsidR="003F131F">
        <w:t>П</w:t>
      </w:r>
      <w:r w:rsidR="008E095C" w:rsidRPr="008E095C">
        <w:t xml:space="preserve">О) </w:t>
      </w:r>
      <w:r w:rsidR="003F131F">
        <w:t>не</w:t>
      </w:r>
      <w:r w:rsidR="008E095C" w:rsidRPr="008E095C">
        <w:t xml:space="preserve">достаточно </w:t>
      </w:r>
      <w:r w:rsidR="003F131F">
        <w:t>радушное</w:t>
      </w:r>
      <w:r w:rsidR="008E095C" w:rsidRPr="008E095C">
        <w:t xml:space="preserve">, по сравнению с поведением других комитетов. </w:t>
      </w:r>
      <w:r w:rsidR="00536D25">
        <w:t xml:space="preserve"> </w:t>
      </w:r>
      <w:r w:rsidR="008E095C" w:rsidRPr="008E095C">
        <w:t xml:space="preserve">Он считает, что это </w:t>
      </w:r>
      <w:r w:rsidR="003F131F">
        <w:t>дает повод задуматься</w:t>
      </w:r>
      <w:r w:rsidR="008E095C" w:rsidRPr="008E095C">
        <w:t xml:space="preserve"> и что</w:t>
      </w:r>
      <w:r w:rsidR="003F131F">
        <w:t>, возможно, Комитету следует принять</w:t>
      </w:r>
      <w:r w:rsidR="008E095C" w:rsidRPr="008E095C">
        <w:t xml:space="preserve"> более открытую политику. </w:t>
      </w:r>
    </w:p>
    <w:p w:rsidR="008E095C" w:rsidRPr="008E095C" w:rsidRDefault="008E095C" w:rsidP="0097261C">
      <w:pPr>
        <w:autoSpaceDE w:val="0"/>
        <w:autoSpaceDN w:val="0"/>
        <w:adjustRightInd w:val="0"/>
      </w:pPr>
    </w:p>
    <w:p w:rsidR="00D02655" w:rsidRDefault="003F131F" w:rsidP="0097261C">
      <w:pPr>
        <w:autoSpaceDE w:val="0"/>
        <w:autoSpaceDN w:val="0"/>
        <w:adjustRightInd w:val="0"/>
      </w:pPr>
      <w:r>
        <w:t>27.</w:t>
      </w:r>
      <w:r>
        <w:tab/>
      </w:r>
      <w:r w:rsidR="00D02655" w:rsidRPr="00DF3A7B">
        <w:rPr>
          <w:u w:val="single"/>
        </w:rPr>
        <w:t>ПРЕДСЕДАТЕЛЬ</w:t>
      </w:r>
      <w:r w:rsidR="00D02655">
        <w:t xml:space="preserve"> просит г-на ван Бовена уточнить высказанную им мысль.</w:t>
      </w:r>
    </w:p>
    <w:p w:rsidR="00D02655" w:rsidRDefault="00D02655" w:rsidP="0097261C">
      <w:pPr>
        <w:autoSpaceDE w:val="0"/>
        <w:autoSpaceDN w:val="0"/>
        <w:adjustRightInd w:val="0"/>
      </w:pPr>
    </w:p>
    <w:p w:rsidR="008E095C" w:rsidRPr="008E095C" w:rsidRDefault="00D02655" w:rsidP="0097261C">
      <w:pPr>
        <w:autoSpaceDE w:val="0"/>
        <w:autoSpaceDN w:val="0"/>
        <w:adjustRightInd w:val="0"/>
      </w:pPr>
      <w:r>
        <w:t>28.</w:t>
      </w:r>
      <w:r>
        <w:tab/>
      </w:r>
      <w:r w:rsidRPr="00DF3A7B">
        <w:rPr>
          <w:u w:val="single"/>
        </w:rPr>
        <w:t>Г-н ван БОВЕН</w:t>
      </w:r>
      <w:r>
        <w:t xml:space="preserve"> </w:t>
      </w:r>
      <w:r w:rsidR="00DF3A7B">
        <w:t>приводит пример ряда</w:t>
      </w:r>
      <w:r w:rsidR="008E095C" w:rsidRPr="008E095C">
        <w:t xml:space="preserve"> комитетов, </w:t>
      </w:r>
      <w:r w:rsidR="00DF3A7B">
        <w:t>приглашающих НПО на</w:t>
      </w:r>
      <w:r w:rsidR="008E095C" w:rsidRPr="008E095C">
        <w:t xml:space="preserve"> </w:t>
      </w:r>
      <w:r w:rsidR="00DF3A7B">
        <w:t xml:space="preserve">свои </w:t>
      </w:r>
      <w:r w:rsidR="008E095C" w:rsidRPr="008E095C">
        <w:t>информа</w:t>
      </w:r>
      <w:r w:rsidR="00DF3A7B">
        <w:t>ционные заседания</w:t>
      </w:r>
      <w:r w:rsidR="008E095C" w:rsidRPr="008E095C">
        <w:t xml:space="preserve">, </w:t>
      </w:r>
      <w:r w:rsidR="00B90E96">
        <w:t xml:space="preserve">и </w:t>
      </w:r>
      <w:r w:rsidR="00DF3A7B">
        <w:t xml:space="preserve">высказывает мысль о том, что </w:t>
      </w:r>
      <w:r w:rsidR="008E095C" w:rsidRPr="008E095C">
        <w:t>Комитет</w:t>
      </w:r>
      <w:r w:rsidR="00DF3A7B">
        <w:t>у следует</w:t>
      </w:r>
      <w:r w:rsidR="008E095C" w:rsidRPr="008E095C">
        <w:t xml:space="preserve"> да</w:t>
      </w:r>
      <w:r w:rsidR="00DF3A7B">
        <w:t>ть НПО возможность больше</w:t>
      </w:r>
      <w:r w:rsidR="008E095C" w:rsidRPr="008E095C">
        <w:t xml:space="preserve"> почувствовать </w:t>
      </w:r>
      <w:r w:rsidR="00DF3A7B">
        <w:t>свое</w:t>
      </w:r>
      <w:r w:rsidR="00C77D15">
        <w:t xml:space="preserve"> участ</w:t>
      </w:r>
      <w:r w:rsidR="008E095C" w:rsidRPr="008E095C">
        <w:t>и</w:t>
      </w:r>
      <w:r w:rsidR="00DF3A7B">
        <w:t>е в</w:t>
      </w:r>
      <w:r w:rsidR="00C77D15">
        <w:t xml:space="preserve"> деятельности К</w:t>
      </w:r>
      <w:r w:rsidR="008E095C" w:rsidRPr="008E095C">
        <w:t xml:space="preserve">омитета. </w:t>
      </w:r>
    </w:p>
    <w:p w:rsidR="008E095C" w:rsidRPr="008E095C" w:rsidRDefault="008E095C" w:rsidP="0097261C">
      <w:pPr>
        <w:autoSpaceDE w:val="0"/>
        <w:autoSpaceDN w:val="0"/>
        <w:adjustRightInd w:val="0"/>
      </w:pPr>
    </w:p>
    <w:p w:rsidR="008E095C" w:rsidRPr="008E095C" w:rsidRDefault="00B90E96" w:rsidP="0097261C">
      <w:pPr>
        <w:autoSpaceDE w:val="0"/>
        <w:autoSpaceDN w:val="0"/>
        <w:adjustRightInd w:val="0"/>
      </w:pPr>
      <w:r>
        <w:t>29.</w:t>
      </w:r>
      <w:r>
        <w:tab/>
      </w:r>
      <w:r w:rsidRPr="00B90E96">
        <w:rPr>
          <w:u w:val="single"/>
        </w:rPr>
        <w:t>Г-н ДИАКОНУ</w:t>
      </w:r>
      <w:r>
        <w:t xml:space="preserve"> подчеркивает значимость </w:t>
      </w:r>
      <w:r w:rsidR="008E095C" w:rsidRPr="008E095C">
        <w:t xml:space="preserve">неправительственных организаций, благодаря которым комитет получает большое количество информации. </w:t>
      </w:r>
      <w:r w:rsidR="002F1849">
        <w:t xml:space="preserve"> </w:t>
      </w:r>
      <w:r w:rsidR="008E095C" w:rsidRPr="008E095C">
        <w:t xml:space="preserve">Он </w:t>
      </w:r>
      <w:r>
        <w:t>приводит</w:t>
      </w:r>
      <w:r w:rsidR="008E095C" w:rsidRPr="008E095C">
        <w:t xml:space="preserve"> пример </w:t>
      </w:r>
      <w:r>
        <w:t>Арис</w:t>
      </w:r>
      <w:r w:rsidR="008E095C" w:rsidRPr="008E095C">
        <w:t xml:space="preserve">, чью роль сложно </w:t>
      </w:r>
      <w:r w:rsidR="002F1849">
        <w:t>недо</w:t>
      </w:r>
      <w:r w:rsidR="008E095C" w:rsidRPr="008E095C">
        <w:t xml:space="preserve">оценить, </w:t>
      </w:r>
      <w:r>
        <w:t>и отмечает</w:t>
      </w:r>
      <w:r w:rsidR="008E095C" w:rsidRPr="008E095C">
        <w:t xml:space="preserve">, что эта организация сотрудничает с Комитетом во всех направлениях. </w:t>
      </w:r>
      <w:r w:rsidR="002F1849">
        <w:t xml:space="preserve"> Она</w:t>
      </w:r>
      <w:r w:rsidR="008E095C" w:rsidRPr="008E095C">
        <w:t xml:space="preserve"> может заменить собой секретариат Комитета, предоставляя ему всю необходимую информацию. </w:t>
      </w:r>
    </w:p>
    <w:p w:rsidR="008E095C" w:rsidRPr="008E095C" w:rsidRDefault="008E095C" w:rsidP="0097261C">
      <w:pPr>
        <w:autoSpaceDE w:val="0"/>
        <w:autoSpaceDN w:val="0"/>
        <w:adjustRightInd w:val="0"/>
      </w:pPr>
    </w:p>
    <w:p w:rsidR="008E095C" w:rsidRPr="008E095C" w:rsidRDefault="00107875" w:rsidP="0097261C">
      <w:pPr>
        <w:autoSpaceDE w:val="0"/>
        <w:autoSpaceDN w:val="0"/>
        <w:adjustRightInd w:val="0"/>
      </w:pPr>
      <w:r>
        <w:t>30.</w:t>
      </w:r>
      <w:r>
        <w:tab/>
      </w:r>
      <w:r w:rsidRPr="002114CD">
        <w:rPr>
          <w:u w:val="single"/>
        </w:rPr>
        <w:t>Г-н ГАРВАЛОВ</w:t>
      </w:r>
      <w:r w:rsidR="008E095C" w:rsidRPr="008E095C">
        <w:t xml:space="preserve"> выра</w:t>
      </w:r>
      <w:r w:rsidR="00C27B8E">
        <w:t>жает</w:t>
      </w:r>
      <w:r w:rsidR="008E095C" w:rsidRPr="008E095C">
        <w:t xml:space="preserve"> свою озабоченность тем фактом, что некоторые африканские страны не заинтересованы сотрудничать с Комитетом. </w:t>
      </w:r>
      <w:r w:rsidR="002114CD">
        <w:t xml:space="preserve"> </w:t>
      </w:r>
      <w:r w:rsidR="008E095C" w:rsidRPr="008E095C">
        <w:t xml:space="preserve">Он </w:t>
      </w:r>
      <w:r w:rsidR="002114CD">
        <w:t>вспоминает, что, по случаю принятия</w:t>
      </w:r>
      <w:r w:rsidR="008E095C" w:rsidRPr="008E095C">
        <w:t xml:space="preserve"> Всемирн</w:t>
      </w:r>
      <w:r w:rsidR="002114CD">
        <w:t>ой</w:t>
      </w:r>
      <w:r w:rsidR="008E095C" w:rsidRPr="008E095C">
        <w:t xml:space="preserve"> Деклараци</w:t>
      </w:r>
      <w:r w:rsidR="002114CD">
        <w:t>и</w:t>
      </w:r>
      <w:r w:rsidR="008E095C" w:rsidRPr="008E095C">
        <w:t xml:space="preserve"> по правам человека, некоторые африканские страны </w:t>
      </w:r>
      <w:r w:rsidR="002114CD">
        <w:t>высказали мнение о том</w:t>
      </w:r>
      <w:r w:rsidR="008E095C" w:rsidRPr="008E095C">
        <w:t xml:space="preserve">, что </w:t>
      </w:r>
      <w:r w:rsidR="002114CD">
        <w:t xml:space="preserve">Декларация не отражает ценностей всех культур, и </w:t>
      </w:r>
      <w:r w:rsidR="008E095C" w:rsidRPr="008E095C">
        <w:t xml:space="preserve">задается вопросом, не останется ли </w:t>
      </w:r>
      <w:r w:rsidR="004D428A">
        <w:t xml:space="preserve">рассматриваемая </w:t>
      </w:r>
      <w:r w:rsidR="008E095C" w:rsidRPr="008E095C">
        <w:t xml:space="preserve">проблема на </w:t>
      </w:r>
      <w:r w:rsidR="004D428A">
        <w:t>том же</w:t>
      </w:r>
      <w:r w:rsidR="008E095C" w:rsidRPr="008E095C">
        <w:t xml:space="preserve"> уровне.</w:t>
      </w:r>
      <w:r w:rsidR="004D428A">
        <w:t xml:space="preserve">  По его мнению, это весьма деликатный момент, </w:t>
      </w:r>
      <w:r w:rsidR="008E095C" w:rsidRPr="008E095C">
        <w:t>заслуживающи</w:t>
      </w:r>
      <w:r w:rsidR="004D428A">
        <w:t>й</w:t>
      </w:r>
      <w:r w:rsidR="008E095C" w:rsidRPr="008E095C">
        <w:t xml:space="preserve"> особого внимания. </w:t>
      </w:r>
      <w:r w:rsidR="004D428A">
        <w:t xml:space="preserve"> </w:t>
      </w:r>
      <w:r w:rsidR="002C1E0D">
        <w:t>Что касается Арис,</w:t>
      </w:r>
      <w:r w:rsidR="008E095C" w:rsidRPr="008E095C">
        <w:t xml:space="preserve"> он </w:t>
      </w:r>
      <w:r w:rsidR="002C1E0D">
        <w:t>высоко оценивает</w:t>
      </w:r>
      <w:r w:rsidR="008E095C" w:rsidRPr="008E095C">
        <w:t xml:space="preserve"> дух сотрудничества с этой организацией, которая работает с соблюдением принципов </w:t>
      </w:r>
      <w:r w:rsidR="002C1E0D">
        <w:t>единства</w:t>
      </w:r>
      <w:r w:rsidR="005E3D86">
        <w:t xml:space="preserve"> и объективности.  </w:t>
      </w:r>
      <w:r w:rsidR="002C1E0D">
        <w:t>Кроме того</w:t>
      </w:r>
      <w:r w:rsidR="008E095C" w:rsidRPr="008E095C">
        <w:t>, он считает, что проблем</w:t>
      </w:r>
      <w:r w:rsidR="002C1E0D">
        <w:t>у</w:t>
      </w:r>
      <w:r w:rsidR="008E095C" w:rsidRPr="008E095C">
        <w:t xml:space="preserve"> предоставления информации участникам заседания </w:t>
      </w:r>
      <w:r w:rsidR="002C1E0D">
        <w:t xml:space="preserve">можно решить, для чего в будущем </w:t>
      </w:r>
      <w:r w:rsidR="008E095C" w:rsidRPr="008E095C">
        <w:t>секретариат</w:t>
      </w:r>
      <w:r w:rsidR="002C1E0D">
        <w:t xml:space="preserve">у следует направлять </w:t>
      </w:r>
      <w:r w:rsidR="008E095C" w:rsidRPr="008E095C">
        <w:t xml:space="preserve">Председателю письма, </w:t>
      </w:r>
      <w:r w:rsidR="002C1E0D">
        <w:t>планируемые к отправке в НПО или другие организации</w:t>
      </w:r>
      <w:r w:rsidR="00BB126F">
        <w:t>,</w:t>
      </w:r>
      <w:r w:rsidR="002C1E0D">
        <w:t xml:space="preserve"> с просьбой предоставить информацию.</w:t>
      </w:r>
      <w:r w:rsidR="008E095C" w:rsidRPr="008E095C">
        <w:t xml:space="preserve"> </w:t>
      </w:r>
    </w:p>
    <w:p w:rsidR="008E095C" w:rsidRPr="008E095C" w:rsidRDefault="008E095C" w:rsidP="0097261C">
      <w:pPr>
        <w:autoSpaceDE w:val="0"/>
        <w:autoSpaceDN w:val="0"/>
        <w:adjustRightInd w:val="0"/>
      </w:pPr>
    </w:p>
    <w:p w:rsidR="00F8523F" w:rsidRDefault="006E5913" w:rsidP="0097261C">
      <w:pPr>
        <w:autoSpaceDE w:val="0"/>
        <w:autoSpaceDN w:val="0"/>
        <w:adjustRightInd w:val="0"/>
      </w:pPr>
      <w:r>
        <w:t>31.</w:t>
      </w:r>
      <w:r>
        <w:tab/>
      </w:r>
      <w:r w:rsidR="00F8523F" w:rsidRPr="006F7317">
        <w:rPr>
          <w:u w:val="single"/>
        </w:rPr>
        <w:t>ПРЕДСЕДАТЕЛЬ</w:t>
      </w:r>
      <w:r w:rsidR="00F8523F">
        <w:t xml:space="preserve"> полностью разделяет точку зрения г-на Гарвалова по вопросу об Арис.</w:t>
      </w:r>
    </w:p>
    <w:p w:rsidR="00F8523F" w:rsidRDefault="00F8523F" w:rsidP="0097261C">
      <w:pPr>
        <w:autoSpaceDE w:val="0"/>
        <w:autoSpaceDN w:val="0"/>
        <w:adjustRightInd w:val="0"/>
      </w:pPr>
    </w:p>
    <w:p w:rsidR="008E095C" w:rsidRPr="008E095C" w:rsidRDefault="00F8523F" w:rsidP="0097261C">
      <w:pPr>
        <w:autoSpaceDE w:val="0"/>
        <w:autoSpaceDN w:val="0"/>
        <w:adjustRightInd w:val="0"/>
      </w:pPr>
      <w:r>
        <w:t>32</w:t>
      </w:r>
      <w:r w:rsidR="00BC2C50">
        <w:t>.</w:t>
      </w:r>
      <w:r>
        <w:tab/>
      </w:r>
      <w:r w:rsidR="006E5913" w:rsidRPr="006E5913">
        <w:rPr>
          <w:u w:val="single"/>
        </w:rPr>
        <w:t>Г-н ВОЛЬФРУМ</w:t>
      </w:r>
      <w:r w:rsidR="00BB126F">
        <w:rPr>
          <w:u w:val="single"/>
        </w:rPr>
        <w:t>,</w:t>
      </w:r>
      <w:r w:rsidR="00BB126F" w:rsidRPr="00BB126F">
        <w:t xml:space="preserve"> делая</w:t>
      </w:r>
      <w:r w:rsidR="008E095C" w:rsidRPr="00BB126F">
        <w:t xml:space="preserve"> </w:t>
      </w:r>
      <w:r w:rsidR="008E095C" w:rsidRPr="008E095C">
        <w:t>замечание о всемирной эволюции средств коммуникаци</w:t>
      </w:r>
      <w:r w:rsidR="0026460C">
        <w:t>и</w:t>
      </w:r>
      <w:r w:rsidR="008E095C" w:rsidRPr="008E095C">
        <w:t xml:space="preserve">, </w:t>
      </w:r>
      <w:r w:rsidR="00BB126F">
        <w:t>говори</w:t>
      </w:r>
      <w:r w:rsidR="00BC2C50">
        <w:t>т</w:t>
      </w:r>
      <w:r w:rsidR="00BB126F">
        <w:t xml:space="preserve"> о том</w:t>
      </w:r>
      <w:r w:rsidR="008E095C" w:rsidRPr="008E095C">
        <w:t xml:space="preserve">, что </w:t>
      </w:r>
      <w:r w:rsidR="008D5026" w:rsidRPr="008E095C">
        <w:t xml:space="preserve">в настоящее время </w:t>
      </w:r>
      <w:r w:rsidR="008D5026">
        <w:t>возросла потребность</w:t>
      </w:r>
      <w:r w:rsidR="008E095C" w:rsidRPr="008E095C">
        <w:t xml:space="preserve">, а количество информации увеличилось. </w:t>
      </w:r>
      <w:r w:rsidR="008D5026">
        <w:t xml:space="preserve"> </w:t>
      </w:r>
      <w:r w:rsidR="008E095C" w:rsidRPr="008E095C">
        <w:t xml:space="preserve">Без этой информации сложно работать, </w:t>
      </w:r>
      <w:r w:rsidR="00BB126F">
        <w:t>в чем он смог убедиться лично,</w:t>
      </w:r>
      <w:r w:rsidR="008E095C" w:rsidRPr="008E095C">
        <w:t xml:space="preserve"> </w:t>
      </w:r>
      <w:r w:rsidR="00BB126F">
        <w:t>выступая</w:t>
      </w:r>
      <w:r w:rsidR="008E095C" w:rsidRPr="008E095C">
        <w:t xml:space="preserve"> в качестве Докладчика </w:t>
      </w:r>
      <w:r w:rsidR="00BB126F">
        <w:t>по Азербайджану при рассмотрении доклада этого государства-</w:t>
      </w:r>
      <w:r w:rsidR="003A19E4">
        <w:t>участника и столкнувшись с проблемой слишком малого количества д</w:t>
      </w:r>
      <w:r w:rsidR="008D5026">
        <w:t xml:space="preserve">анных в отношении этой страны.  </w:t>
      </w:r>
      <w:r w:rsidR="003A19E4">
        <w:t xml:space="preserve">Сам он </w:t>
      </w:r>
      <w:r w:rsidR="008E095C" w:rsidRPr="008E095C">
        <w:t xml:space="preserve">предпочитает получить максимальное количество информации, а затем проводить ее оценку, с </w:t>
      </w:r>
      <w:r w:rsidR="003A19E4">
        <w:t>тем чтобы</w:t>
      </w:r>
      <w:r w:rsidR="008E095C" w:rsidRPr="008E095C">
        <w:t xml:space="preserve"> выбрать только </w:t>
      </w:r>
      <w:r w:rsidR="003A19E4">
        <w:t>те данные</w:t>
      </w:r>
      <w:r w:rsidR="008E095C" w:rsidRPr="008E095C">
        <w:t>, котор</w:t>
      </w:r>
      <w:r w:rsidR="003A19E4">
        <w:t>ые</w:t>
      </w:r>
      <w:r w:rsidR="008E095C" w:rsidRPr="008E095C">
        <w:t xml:space="preserve"> представля</w:t>
      </w:r>
      <w:r w:rsidR="003A19E4">
        <w:t>ю</w:t>
      </w:r>
      <w:r w:rsidR="008E095C" w:rsidRPr="008E095C">
        <w:t>тся надежн</w:t>
      </w:r>
      <w:r w:rsidR="003A19E4">
        <w:t>ыми</w:t>
      </w:r>
      <w:r w:rsidR="008E095C" w:rsidRPr="008E095C">
        <w:t xml:space="preserve">, </w:t>
      </w:r>
      <w:r w:rsidR="00B263B1">
        <w:t xml:space="preserve">с учетом того, что на тех, кто </w:t>
      </w:r>
      <w:r w:rsidR="008D5026">
        <w:t>предоставляет</w:t>
      </w:r>
      <w:r w:rsidR="00B263B1">
        <w:t xml:space="preserve"> информацию, лежит ответственность за ее достоверность</w:t>
      </w:r>
      <w:r w:rsidR="003A19E4">
        <w:t>.</w:t>
      </w:r>
    </w:p>
    <w:p w:rsidR="008E095C" w:rsidRPr="008E095C" w:rsidRDefault="008E095C" w:rsidP="0097261C">
      <w:pPr>
        <w:autoSpaceDE w:val="0"/>
        <w:autoSpaceDN w:val="0"/>
        <w:adjustRightInd w:val="0"/>
      </w:pPr>
    </w:p>
    <w:p w:rsidR="008E095C" w:rsidRPr="008E095C" w:rsidRDefault="00F8523F" w:rsidP="0097261C">
      <w:pPr>
        <w:autoSpaceDE w:val="0"/>
        <w:autoSpaceDN w:val="0"/>
        <w:adjustRightInd w:val="0"/>
      </w:pPr>
      <w:r>
        <w:t>3</w:t>
      </w:r>
      <w:r w:rsidR="00E235E4">
        <w:t>3</w:t>
      </w:r>
      <w:r>
        <w:t>.</w:t>
      </w:r>
      <w:r>
        <w:tab/>
      </w:r>
      <w:r w:rsidR="008E095C" w:rsidRPr="00B263B1">
        <w:rPr>
          <w:u w:val="single"/>
        </w:rPr>
        <w:t>ПРЕДСЕДАТЕЛЬ</w:t>
      </w:r>
      <w:r w:rsidR="008E095C" w:rsidRPr="008E095C">
        <w:t xml:space="preserve"> </w:t>
      </w:r>
      <w:r w:rsidR="00E00DBA">
        <w:t>говорит</w:t>
      </w:r>
      <w:r w:rsidR="008E095C" w:rsidRPr="008E095C">
        <w:t xml:space="preserve">, что полностью разделяет точку зрения г-на </w:t>
      </w:r>
      <w:r w:rsidR="00E00DBA">
        <w:t>Вольфрума, в</w:t>
      </w:r>
      <w:r w:rsidR="00C9037E">
        <w:t> </w:t>
      </w:r>
      <w:r w:rsidR="00E00DBA">
        <w:t xml:space="preserve">том смысле, что он </w:t>
      </w:r>
      <w:r w:rsidR="008E095C" w:rsidRPr="008E095C">
        <w:t xml:space="preserve">оспаривает </w:t>
      </w:r>
      <w:r w:rsidR="00E00DBA">
        <w:t xml:space="preserve">не факт получения </w:t>
      </w:r>
      <w:r w:rsidR="008E095C" w:rsidRPr="008E095C">
        <w:t xml:space="preserve">большого количества информации, </w:t>
      </w:r>
      <w:r w:rsidR="00E00DBA">
        <w:t xml:space="preserve">но </w:t>
      </w:r>
      <w:r w:rsidR="008E095C" w:rsidRPr="008E095C">
        <w:t xml:space="preserve">осуждает действия секретариата Комитета, который </w:t>
      </w:r>
      <w:r w:rsidR="007209EB">
        <w:t>запрашивает ряд</w:t>
      </w:r>
      <w:r w:rsidR="008E095C" w:rsidRPr="008E095C">
        <w:t xml:space="preserve"> организаци</w:t>
      </w:r>
      <w:r w:rsidR="007209EB">
        <w:t>й на предмет предоставления сведений</w:t>
      </w:r>
      <w:r w:rsidR="008E095C" w:rsidRPr="008E095C">
        <w:t xml:space="preserve"> и</w:t>
      </w:r>
      <w:r w:rsidR="007209EB">
        <w:t xml:space="preserve"> передает</w:t>
      </w:r>
      <w:r w:rsidR="008E095C" w:rsidRPr="008E095C">
        <w:t xml:space="preserve"> текст протокола заседани</w:t>
      </w:r>
      <w:r w:rsidR="007209EB">
        <w:t>й без предварительного уведомления об этом</w:t>
      </w:r>
      <w:r w:rsidR="008E095C" w:rsidRPr="008E095C">
        <w:t xml:space="preserve"> Комитет</w:t>
      </w:r>
      <w:r w:rsidR="007209EB">
        <w:t>а</w:t>
      </w:r>
      <w:r w:rsidR="008E095C" w:rsidRPr="008E095C">
        <w:t xml:space="preserve">. </w:t>
      </w:r>
      <w:r w:rsidR="007209EB">
        <w:t xml:space="preserve"> </w:t>
      </w:r>
      <w:r w:rsidR="008E095C" w:rsidRPr="008E095C">
        <w:t xml:space="preserve">Действительно, </w:t>
      </w:r>
      <w:r w:rsidR="00237FA2">
        <w:t>переданные</w:t>
      </w:r>
      <w:r w:rsidR="008E095C" w:rsidRPr="008E095C">
        <w:t xml:space="preserve"> таким образом документы могут </w:t>
      </w:r>
      <w:r w:rsidR="00237FA2">
        <w:t>являться причиной недовольства государств-участников</w:t>
      </w:r>
      <w:r w:rsidR="008E095C" w:rsidRPr="008E095C">
        <w:t xml:space="preserve">. </w:t>
      </w:r>
      <w:r w:rsidR="00237FA2">
        <w:t xml:space="preserve"> Он</w:t>
      </w:r>
      <w:r w:rsidR="00C9037E">
        <w:t> </w:t>
      </w:r>
      <w:r w:rsidR="00237FA2">
        <w:t>не</w:t>
      </w:r>
      <w:r w:rsidR="008E095C" w:rsidRPr="008E095C">
        <w:t xml:space="preserve">давно получил две рекламации по этому поводу. </w:t>
      </w:r>
    </w:p>
    <w:p w:rsidR="008E095C" w:rsidRPr="008E095C" w:rsidRDefault="008E095C" w:rsidP="0097261C">
      <w:pPr>
        <w:autoSpaceDE w:val="0"/>
        <w:autoSpaceDN w:val="0"/>
        <w:adjustRightInd w:val="0"/>
      </w:pPr>
    </w:p>
    <w:p w:rsidR="008E095C" w:rsidRPr="008E095C" w:rsidRDefault="00E235E4" w:rsidP="0097261C">
      <w:pPr>
        <w:autoSpaceDE w:val="0"/>
        <w:autoSpaceDN w:val="0"/>
        <w:adjustRightInd w:val="0"/>
      </w:pPr>
      <w:r>
        <w:t>34.</w:t>
      </w:r>
      <w:r>
        <w:tab/>
      </w:r>
      <w:r w:rsidRPr="00E235E4">
        <w:rPr>
          <w:u w:val="single"/>
        </w:rPr>
        <w:t>Г-н РЕШЕТОВ</w:t>
      </w:r>
      <w:r w:rsidR="008E095C" w:rsidRPr="008E095C">
        <w:t xml:space="preserve"> призна</w:t>
      </w:r>
      <w:r>
        <w:t>ет</w:t>
      </w:r>
      <w:r w:rsidR="008E095C" w:rsidRPr="008E095C">
        <w:t>, что</w:t>
      </w:r>
      <w:r>
        <w:t>, кажется,</w:t>
      </w:r>
      <w:r w:rsidR="008E095C" w:rsidRPr="008E095C">
        <w:t xml:space="preserve"> неправительственные организации проявляют </w:t>
      </w:r>
      <w:r>
        <w:t xml:space="preserve">недостаточный </w:t>
      </w:r>
      <w:r w:rsidR="008E095C" w:rsidRPr="008E095C">
        <w:t xml:space="preserve">интерес к </w:t>
      </w:r>
      <w:r>
        <w:t>деятельности</w:t>
      </w:r>
      <w:r w:rsidR="008E095C" w:rsidRPr="008E095C">
        <w:t xml:space="preserve"> Комитет</w:t>
      </w:r>
      <w:r>
        <w:t>а</w:t>
      </w:r>
      <w:r w:rsidR="00F7206B">
        <w:t xml:space="preserve">.  </w:t>
      </w:r>
      <w:r w:rsidR="008E095C" w:rsidRPr="008E095C">
        <w:t>Он констатир</w:t>
      </w:r>
      <w:r>
        <w:t>ует</w:t>
      </w:r>
      <w:r w:rsidR="008E095C" w:rsidRPr="008E095C">
        <w:t xml:space="preserve"> тот факт, что </w:t>
      </w:r>
      <w:r>
        <w:t>лишь немногие НПО ищут информацию, хотя и серьезную, в докладах государств-участников</w:t>
      </w:r>
      <w:r w:rsidR="008E095C" w:rsidRPr="008E095C">
        <w:t xml:space="preserve">. </w:t>
      </w:r>
      <w:r>
        <w:t xml:space="preserve"> </w:t>
      </w:r>
      <w:r w:rsidR="008E095C" w:rsidRPr="008E095C">
        <w:t>Он предлагает организовать пресс-конференцию, в ходе которой Комитет сообщит о некоторых важных решениях, принятых на последн</w:t>
      </w:r>
      <w:r w:rsidR="00F7206B">
        <w:t>ей сессии</w:t>
      </w:r>
      <w:r w:rsidR="008E095C" w:rsidRPr="008E095C">
        <w:t xml:space="preserve">, </w:t>
      </w:r>
      <w:r w:rsidR="00F7206B">
        <w:t>в частности,</w:t>
      </w:r>
      <w:r w:rsidR="008E095C" w:rsidRPr="008E095C">
        <w:t xml:space="preserve"> по </w:t>
      </w:r>
      <w:r w:rsidR="00F7206B">
        <w:t>проблемам к</w:t>
      </w:r>
      <w:r w:rsidR="008E095C" w:rsidRPr="008E095C">
        <w:t xml:space="preserve">урдов и </w:t>
      </w:r>
      <w:r w:rsidR="00F7206B">
        <w:t xml:space="preserve">проблеме </w:t>
      </w:r>
      <w:r w:rsidR="008E095C" w:rsidRPr="008E095C">
        <w:t xml:space="preserve">Косово, однако он сомневается в том, что </w:t>
      </w:r>
      <w:r w:rsidR="00F7206B">
        <w:t>эту</w:t>
      </w:r>
      <w:r w:rsidR="008E095C" w:rsidRPr="008E095C">
        <w:t xml:space="preserve"> конференци</w:t>
      </w:r>
      <w:r w:rsidR="00F7206B">
        <w:t>ю</w:t>
      </w:r>
      <w:r w:rsidR="008E095C" w:rsidRPr="008E095C">
        <w:t xml:space="preserve"> </w:t>
      </w:r>
      <w:r w:rsidR="00F7206B">
        <w:t>захотят посетить многие НПО</w:t>
      </w:r>
      <w:r w:rsidR="00E8193A">
        <w:t xml:space="preserve">.  </w:t>
      </w:r>
      <w:r w:rsidR="008E095C" w:rsidRPr="008E095C">
        <w:t xml:space="preserve">Кроме того, он считает, что </w:t>
      </w:r>
      <w:r w:rsidR="00F7206B">
        <w:t>необходимо</w:t>
      </w:r>
      <w:r w:rsidR="008E095C" w:rsidRPr="008E095C">
        <w:t xml:space="preserve"> рекламировать </w:t>
      </w:r>
      <w:r w:rsidR="00F7206B">
        <w:t xml:space="preserve">само </w:t>
      </w:r>
      <w:r w:rsidR="008E095C" w:rsidRPr="008E095C">
        <w:t xml:space="preserve">существование Комитета и </w:t>
      </w:r>
      <w:r w:rsidR="00F7206B">
        <w:t>его деятельность</w:t>
      </w:r>
      <w:r w:rsidR="008E095C" w:rsidRPr="008E095C">
        <w:t>, а также выра</w:t>
      </w:r>
      <w:r w:rsidR="00F7206B">
        <w:t>жает</w:t>
      </w:r>
      <w:r w:rsidR="008E095C" w:rsidRPr="008E095C">
        <w:t xml:space="preserve"> признательность </w:t>
      </w:r>
      <w:r w:rsidR="00F7206B">
        <w:t xml:space="preserve">Арис за ее </w:t>
      </w:r>
      <w:r w:rsidR="00A252A7">
        <w:t>преданность</w:t>
      </w:r>
      <w:r w:rsidR="008E095C" w:rsidRPr="008E095C">
        <w:t>.</w:t>
      </w:r>
    </w:p>
    <w:p w:rsidR="008E095C" w:rsidRPr="008E095C" w:rsidRDefault="008E095C" w:rsidP="0097261C">
      <w:pPr>
        <w:autoSpaceDE w:val="0"/>
        <w:autoSpaceDN w:val="0"/>
        <w:adjustRightInd w:val="0"/>
      </w:pPr>
    </w:p>
    <w:p w:rsidR="008E095C" w:rsidRPr="008E095C" w:rsidRDefault="00A252A7" w:rsidP="0097261C">
      <w:pPr>
        <w:autoSpaceDE w:val="0"/>
        <w:autoSpaceDN w:val="0"/>
        <w:adjustRightInd w:val="0"/>
      </w:pPr>
      <w:r>
        <w:t>35.</w:t>
      </w:r>
      <w:r>
        <w:tab/>
        <w:t xml:space="preserve">В отношении письма, </w:t>
      </w:r>
      <w:r w:rsidRPr="008E095C">
        <w:t>направленного секретариатом Комитета</w:t>
      </w:r>
      <w:r>
        <w:t xml:space="preserve"> в адрес НПО, </w:t>
      </w:r>
      <w:r w:rsidRPr="00A252A7">
        <w:rPr>
          <w:u w:val="single"/>
        </w:rPr>
        <w:t>г</w:t>
      </w:r>
      <w:r w:rsidR="001200F5">
        <w:rPr>
          <w:u w:val="single"/>
        </w:rPr>
        <w:noBreakHyphen/>
      </w:r>
      <w:r w:rsidRPr="00A252A7">
        <w:rPr>
          <w:u w:val="single"/>
        </w:rPr>
        <w:t>н</w:t>
      </w:r>
      <w:r w:rsidR="001200F5">
        <w:rPr>
          <w:u w:val="single"/>
        </w:rPr>
        <w:t> </w:t>
      </w:r>
      <w:r w:rsidRPr="00A252A7">
        <w:rPr>
          <w:u w:val="single"/>
        </w:rPr>
        <w:t>ФЕРРЕРО</w:t>
      </w:r>
      <w:r w:rsidR="008E095C" w:rsidRPr="00A252A7">
        <w:rPr>
          <w:u w:val="single"/>
        </w:rPr>
        <w:t xml:space="preserve"> КОСТА</w:t>
      </w:r>
      <w:r>
        <w:t xml:space="preserve"> говорит, что </w:t>
      </w:r>
      <w:r w:rsidR="008E095C" w:rsidRPr="008E095C">
        <w:t>секретариат действовал по примеру других секретариатов, с учетом того, что все комитеты принадлежат к одной системе</w:t>
      </w:r>
      <w:r>
        <w:t>, а именно, системе Организации Объединенных Наций по вопросам защиты прав человека</w:t>
      </w:r>
      <w:r w:rsidR="008E095C" w:rsidRPr="008E095C">
        <w:t xml:space="preserve">. </w:t>
      </w:r>
      <w:r>
        <w:t xml:space="preserve"> </w:t>
      </w:r>
      <w:r w:rsidR="008E095C" w:rsidRPr="008E095C">
        <w:t>Кром</w:t>
      </w:r>
      <w:r w:rsidR="00DF5B2D">
        <w:t>е того, он отмечает,</w:t>
      </w:r>
      <w:r w:rsidR="008E095C" w:rsidRPr="008E095C">
        <w:t xml:space="preserve"> что</w:t>
      </w:r>
      <w:r w:rsidR="00DF5B2D">
        <w:t>,</w:t>
      </w:r>
      <w:r w:rsidR="008E095C" w:rsidRPr="008E095C">
        <w:t xml:space="preserve"> </w:t>
      </w:r>
      <w:r w:rsidR="0080457F">
        <w:t xml:space="preserve">если, безусловно, </w:t>
      </w:r>
      <w:r w:rsidR="00DF5B2D">
        <w:t xml:space="preserve">информация, предоставляемая государствами-участниками заслуживает самого пристального </w:t>
      </w:r>
      <w:r w:rsidR="008E095C" w:rsidRPr="008E095C">
        <w:t>внимани</w:t>
      </w:r>
      <w:r w:rsidR="00DF5B2D">
        <w:t>я</w:t>
      </w:r>
      <w:r w:rsidR="008E095C" w:rsidRPr="008E095C">
        <w:t xml:space="preserve">, </w:t>
      </w:r>
      <w:r w:rsidR="0080457F">
        <w:t xml:space="preserve">то и </w:t>
      </w:r>
      <w:r w:rsidR="008E095C" w:rsidRPr="008E095C">
        <w:t xml:space="preserve">данные, получаемые из других источников, очень важны, и на этом основании он требует права получать </w:t>
      </w:r>
      <w:r w:rsidR="00952158">
        <w:t>всю</w:t>
      </w:r>
      <w:r w:rsidR="008E095C" w:rsidRPr="008E095C">
        <w:t xml:space="preserve"> информацию.  </w:t>
      </w:r>
    </w:p>
    <w:p w:rsidR="008E095C" w:rsidRPr="008E095C" w:rsidRDefault="008E095C" w:rsidP="0097261C">
      <w:pPr>
        <w:autoSpaceDE w:val="0"/>
        <w:autoSpaceDN w:val="0"/>
        <w:adjustRightInd w:val="0"/>
      </w:pPr>
    </w:p>
    <w:p w:rsidR="008E095C" w:rsidRPr="008E095C" w:rsidRDefault="00952158" w:rsidP="0097261C">
      <w:pPr>
        <w:autoSpaceDE w:val="0"/>
        <w:autoSpaceDN w:val="0"/>
        <w:adjustRightInd w:val="0"/>
      </w:pPr>
      <w:r>
        <w:t>36.</w:t>
      </w:r>
      <w:r>
        <w:tab/>
      </w:r>
      <w:r w:rsidRPr="00952158">
        <w:rPr>
          <w:u w:val="single"/>
        </w:rPr>
        <w:t>Г-н БЕНТОН</w:t>
      </w:r>
      <w:r>
        <w:t xml:space="preserve"> отмечает, что </w:t>
      </w:r>
      <w:r w:rsidR="008E095C" w:rsidRPr="008E095C">
        <w:t>Комитет должен в равной мере защищать как права населения, проживающего в бедных или неблагополучных странах, так и</w:t>
      </w:r>
      <w:r>
        <w:t xml:space="preserve"> населения </w:t>
      </w:r>
      <w:r w:rsidR="008E095C" w:rsidRPr="008E095C">
        <w:t>б</w:t>
      </w:r>
      <w:r w:rsidR="00FF648C">
        <w:t>огатых и благополучных стран</w:t>
      </w:r>
      <w:r>
        <w:t xml:space="preserve">.  </w:t>
      </w:r>
      <w:r w:rsidR="008E095C" w:rsidRPr="008E095C">
        <w:t>Учитывая обязательства Комитета в отношении прав отдельных лиц, а также тот факт, что Комитет являет</w:t>
      </w:r>
      <w:r>
        <w:t>ся организацией, финансируемой г</w:t>
      </w:r>
      <w:r w:rsidR="008E095C" w:rsidRPr="008E095C">
        <w:t>осударствами</w:t>
      </w:r>
      <w:r>
        <w:t>-участниками</w:t>
      </w:r>
      <w:r w:rsidR="008E095C" w:rsidRPr="008E095C">
        <w:t xml:space="preserve">, </w:t>
      </w:r>
      <w:r>
        <w:t>иногда возникают</w:t>
      </w:r>
      <w:r w:rsidR="008E095C" w:rsidRPr="008E095C">
        <w:t xml:space="preserve"> определенные трения. </w:t>
      </w:r>
      <w:r>
        <w:t xml:space="preserve"> Решения должны приниматься в зависимости от каждого конкретного случая.</w:t>
      </w:r>
      <w:r w:rsidR="008E095C" w:rsidRPr="008E095C">
        <w:t xml:space="preserve"> </w:t>
      </w:r>
      <w:r>
        <w:t xml:space="preserve"> </w:t>
      </w:r>
      <w:r w:rsidR="008E095C" w:rsidRPr="008E095C">
        <w:t>Кроме того, если Комитету необходимо принять решение об источнике и о потоке информации, следует ознакомиться с уже проведенными по этому вопросу исследовани</w:t>
      </w:r>
      <w:r w:rsidR="00FF648C">
        <w:t>ям</w:t>
      </w:r>
      <w:r w:rsidR="008E095C" w:rsidRPr="008E095C">
        <w:t>и</w:t>
      </w:r>
      <w:r>
        <w:t xml:space="preserve"> с тем</w:t>
      </w:r>
      <w:r w:rsidR="008E095C" w:rsidRPr="008E095C">
        <w:t>, чтобы рассмотреть все точки зрения лиц, з</w:t>
      </w:r>
      <w:r>
        <w:t xml:space="preserve">анятых </w:t>
      </w:r>
      <w:r w:rsidR="008E095C" w:rsidRPr="008E095C">
        <w:t xml:space="preserve">в процессе сбора информации. </w:t>
      </w:r>
    </w:p>
    <w:p w:rsidR="008E095C" w:rsidRPr="008E095C" w:rsidRDefault="008E095C" w:rsidP="0097261C">
      <w:pPr>
        <w:autoSpaceDE w:val="0"/>
        <w:autoSpaceDN w:val="0"/>
        <w:adjustRightInd w:val="0"/>
      </w:pPr>
    </w:p>
    <w:p w:rsidR="008E095C" w:rsidRPr="008E095C" w:rsidRDefault="006E419C" w:rsidP="0097261C">
      <w:pPr>
        <w:autoSpaceDE w:val="0"/>
        <w:autoSpaceDN w:val="0"/>
        <w:adjustRightInd w:val="0"/>
      </w:pPr>
      <w:r>
        <w:t>37.</w:t>
      </w:r>
      <w:r>
        <w:tab/>
      </w:r>
      <w:r w:rsidR="008E095C" w:rsidRPr="006E419C">
        <w:rPr>
          <w:u w:val="single"/>
        </w:rPr>
        <w:t>ПРЕДСЕДАТЕЛЬ</w:t>
      </w:r>
      <w:r w:rsidR="008E095C" w:rsidRPr="008E095C">
        <w:t xml:space="preserve"> </w:t>
      </w:r>
      <w:r>
        <w:t>просит</w:t>
      </w:r>
      <w:r w:rsidR="008E095C" w:rsidRPr="008E095C">
        <w:t xml:space="preserve"> секретариат Комитета не направлять в дальнейшем писем от имени Комитета без согласия Председателя и членов Комитета. </w:t>
      </w:r>
      <w:r w:rsidR="00232A1E">
        <w:t xml:space="preserve"> </w:t>
      </w:r>
      <w:r w:rsidR="008E095C" w:rsidRPr="008E095C">
        <w:t>Он объяв</w:t>
      </w:r>
      <w:r>
        <w:t xml:space="preserve">ляет </w:t>
      </w:r>
      <w:r w:rsidR="008E095C" w:rsidRPr="008E095C">
        <w:t xml:space="preserve">дискуссию по этому вопросу закрытой. </w:t>
      </w:r>
    </w:p>
    <w:p w:rsidR="008E095C" w:rsidRPr="008E095C" w:rsidRDefault="008E095C" w:rsidP="0097261C">
      <w:pPr>
        <w:autoSpaceDE w:val="0"/>
        <w:autoSpaceDN w:val="0"/>
        <w:adjustRightInd w:val="0"/>
      </w:pPr>
    </w:p>
    <w:p w:rsidR="009B3AB9" w:rsidRPr="0042516D" w:rsidRDefault="009B3AB9" w:rsidP="00DC52AB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 w:rsidRPr="0044109B">
        <w:rPr>
          <w:u w:val="single"/>
        </w:rPr>
        <w:t>Пересмотр руководящих принципов, касающихся формы и содержания докладов, представляемых государствами-участниками в соответствии со статьей 9 Конвенции</w:t>
      </w:r>
      <w:r w:rsidR="0042516D" w:rsidRPr="00C9037E">
        <w:rPr>
          <w:i/>
        </w:rPr>
        <w:t xml:space="preserve"> </w:t>
      </w:r>
      <w:r w:rsidRPr="00DC52AB">
        <w:t>(</w:t>
      </w:r>
      <w:r>
        <w:rPr>
          <w:lang w:val="en-US"/>
        </w:rPr>
        <w:t>CERD</w:t>
      </w:r>
      <w:r w:rsidRPr="00DC52AB">
        <w:t>/</w:t>
      </w:r>
      <w:r>
        <w:rPr>
          <w:lang w:val="en-US"/>
        </w:rPr>
        <w:t>C</w:t>
      </w:r>
      <w:r w:rsidRPr="00DC52AB">
        <w:t>/55/</w:t>
      </w:r>
      <w:r>
        <w:rPr>
          <w:lang w:val="en-US"/>
        </w:rPr>
        <w:t>Misc</w:t>
      </w:r>
      <w:r w:rsidRPr="00DC52AB">
        <w:t xml:space="preserve">.3; </w:t>
      </w:r>
      <w:r>
        <w:rPr>
          <w:lang w:val="en-US"/>
        </w:rPr>
        <w:t>HR</w:t>
      </w:r>
      <w:r w:rsidRPr="00DC52AB">
        <w:t>/</w:t>
      </w:r>
      <w:r>
        <w:rPr>
          <w:lang w:val="en-US"/>
        </w:rPr>
        <w:t>PUB</w:t>
      </w:r>
      <w:r w:rsidRPr="00DC52AB">
        <w:t>/91/1/</w:t>
      </w:r>
      <w:r>
        <w:rPr>
          <w:lang w:val="en-US"/>
        </w:rPr>
        <w:t>Rev</w:t>
      </w:r>
      <w:r w:rsidRPr="00DC52AB">
        <w:t xml:space="preserve">.1; </w:t>
      </w:r>
      <w:r>
        <w:rPr>
          <w:lang w:val="en-US"/>
        </w:rPr>
        <w:t>CERD</w:t>
      </w:r>
      <w:r w:rsidRPr="00DC52AB">
        <w:t>/</w:t>
      </w:r>
      <w:r>
        <w:rPr>
          <w:lang w:val="en-US"/>
        </w:rPr>
        <w:t>C</w:t>
      </w:r>
      <w:r w:rsidRPr="00DC52AB">
        <w:t>/55/</w:t>
      </w:r>
      <w:r>
        <w:rPr>
          <w:lang w:val="en-US"/>
        </w:rPr>
        <w:t>Misc</w:t>
      </w:r>
      <w:r w:rsidRPr="00DC52AB">
        <w:t>.11)</w:t>
      </w:r>
      <w:r w:rsidR="0042516D" w:rsidRPr="00DC52AB">
        <w:t xml:space="preserve"> (</w:t>
      </w:r>
      <w:r w:rsidR="0042516D" w:rsidRPr="00896A73">
        <w:t>документ</w:t>
      </w:r>
      <w:r w:rsidR="0042516D">
        <w:t>ы</w:t>
      </w:r>
      <w:r w:rsidR="0042516D" w:rsidRPr="00DC52AB">
        <w:t xml:space="preserve">, </w:t>
      </w:r>
      <w:r w:rsidR="0042516D" w:rsidRPr="00896A73">
        <w:t>распространенны</w:t>
      </w:r>
      <w:r w:rsidR="0042516D">
        <w:t>е</w:t>
      </w:r>
      <w:r w:rsidR="0042516D" w:rsidRPr="00896A73">
        <w:t xml:space="preserve"> на заседании только на английском языке</w:t>
      </w:r>
      <w:r w:rsidR="0042516D" w:rsidRPr="0042516D">
        <w:t>)</w:t>
      </w:r>
    </w:p>
    <w:p w:rsidR="009B3AB9" w:rsidRPr="008E095C" w:rsidRDefault="009B3AB9" w:rsidP="0097261C">
      <w:pPr>
        <w:autoSpaceDE w:val="0"/>
        <w:autoSpaceDN w:val="0"/>
        <w:adjustRightInd w:val="0"/>
      </w:pPr>
    </w:p>
    <w:p w:rsidR="008E095C" w:rsidRPr="00BB29C6" w:rsidRDefault="00BB29C6" w:rsidP="0097261C">
      <w:pPr>
        <w:autoSpaceDE w:val="0"/>
        <w:autoSpaceDN w:val="0"/>
        <w:adjustRightInd w:val="0"/>
        <w:rPr>
          <w:i/>
        </w:rPr>
      </w:pPr>
      <w:r>
        <w:t>38.</w:t>
      </w:r>
      <w:r>
        <w:tab/>
      </w:r>
      <w:r w:rsidRPr="0044109B">
        <w:rPr>
          <w:u w:val="single"/>
        </w:rPr>
        <w:t>Г-н Шерифис занимает место Председателя</w:t>
      </w:r>
      <w:r w:rsidRPr="00BB29C6">
        <w:rPr>
          <w:i/>
        </w:rPr>
        <w:t>.</w:t>
      </w:r>
    </w:p>
    <w:p w:rsidR="00BB29C6" w:rsidRDefault="00BB29C6" w:rsidP="0097261C">
      <w:pPr>
        <w:autoSpaceDE w:val="0"/>
        <w:autoSpaceDN w:val="0"/>
        <w:adjustRightInd w:val="0"/>
      </w:pPr>
    </w:p>
    <w:p w:rsidR="008E095C" w:rsidRPr="008E095C" w:rsidRDefault="00BB29C6" w:rsidP="0097261C">
      <w:pPr>
        <w:autoSpaceDE w:val="0"/>
        <w:autoSpaceDN w:val="0"/>
        <w:adjustRightInd w:val="0"/>
      </w:pPr>
      <w:r>
        <w:t>39.</w:t>
      </w:r>
      <w:r>
        <w:tab/>
      </w:r>
      <w:r w:rsidRPr="004F60AD">
        <w:rPr>
          <w:u w:val="single"/>
        </w:rPr>
        <w:t>ПРЕДСЕДАТЕЛЬ</w:t>
      </w:r>
      <w:r>
        <w:t xml:space="preserve"> говорит</w:t>
      </w:r>
      <w:r w:rsidR="004F60AD">
        <w:t xml:space="preserve"> о том</w:t>
      </w:r>
      <w:r w:rsidR="008E095C" w:rsidRPr="008E095C">
        <w:t xml:space="preserve">, что предлагаемые </w:t>
      </w:r>
      <w:r>
        <w:t xml:space="preserve">к внесению в документ </w:t>
      </w:r>
      <w:r>
        <w:rPr>
          <w:lang w:val="en-US"/>
        </w:rPr>
        <w:t>CERD</w:t>
      </w:r>
      <w:r w:rsidRPr="00BB29C6">
        <w:t>/</w:t>
      </w:r>
      <w:r>
        <w:rPr>
          <w:lang w:val="en-US"/>
        </w:rPr>
        <w:t>C</w:t>
      </w:r>
      <w:r w:rsidRPr="00BB29C6">
        <w:t>/55/</w:t>
      </w:r>
      <w:r>
        <w:rPr>
          <w:lang w:val="en-US"/>
        </w:rPr>
        <w:t>Misc</w:t>
      </w:r>
      <w:r w:rsidRPr="00BB29C6">
        <w:t>.3</w:t>
      </w:r>
      <w:r w:rsidR="008E095C" w:rsidRPr="008E095C">
        <w:t xml:space="preserve"> изменения были разработаны г-ном </w:t>
      </w:r>
      <w:r>
        <w:t>Бентоном</w:t>
      </w:r>
      <w:r w:rsidR="008E095C" w:rsidRPr="008E095C">
        <w:t xml:space="preserve"> после консультаций с другими членами Комитета. </w:t>
      </w:r>
      <w:r w:rsidR="00232A1E">
        <w:t xml:space="preserve"> </w:t>
      </w:r>
      <w:r w:rsidR="008E095C" w:rsidRPr="008E095C">
        <w:t xml:space="preserve">Он </w:t>
      </w:r>
      <w:r w:rsidR="00457D8F">
        <w:t>отмечает</w:t>
      </w:r>
      <w:r w:rsidR="008E095C" w:rsidRPr="008E095C">
        <w:t>, что Комитет</w:t>
      </w:r>
      <w:r w:rsidR="00457D8F">
        <w:t>у также необходимо</w:t>
      </w:r>
      <w:r w:rsidR="008E095C" w:rsidRPr="008E095C">
        <w:t xml:space="preserve"> рассмотреть другой проект </w:t>
      </w:r>
      <w:r w:rsidR="00457D8F">
        <w:t>поправок</w:t>
      </w:r>
      <w:r w:rsidR="008E095C" w:rsidRPr="008E095C">
        <w:t xml:space="preserve"> руководящих принципов, составленный г-жой </w:t>
      </w:r>
      <w:r w:rsidR="00457D8F">
        <w:t>Макдугалл (</w:t>
      </w:r>
      <w:r w:rsidR="00457D8F">
        <w:rPr>
          <w:lang w:val="en-US"/>
        </w:rPr>
        <w:t>CERD</w:t>
      </w:r>
      <w:r w:rsidR="00457D8F" w:rsidRPr="00457D8F">
        <w:t>/</w:t>
      </w:r>
      <w:r w:rsidR="00457D8F">
        <w:rPr>
          <w:lang w:val="en-US"/>
        </w:rPr>
        <w:t>C</w:t>
      </w:r>
      <w:r w:rsidR="00457D8F" w:rsidRPr="00457D8F">
        <w:t>/55/</w:t>
      </w:r>
      <w:r w:rsidR="00457D8F">
        <w:rPr>
          <w:lang w:val="en-US"/>
        </w:rPr>
        <w:t>Misc</w:t>
      </w:r>
      <w:r w:rsidR="00457D8F" w:rsidRPr="00457D8F">
        <w:t>.11)</w:t>
      </w:r>
      <w:r w:rsidR="008E095C" w:rsidRPr="008E095C">
        <w:t xml:space="preserve">, целью которого является </w:t>
      </w:r>
      <w:r w:rsidR="00457D8F">
        <w:t>внести предложение о включении г</w:t>
      </w:r>
      <w:r w:rsidR="008E095C" w:rsidRPr="008E095C">
        <w:t>осударствами</w:t>
      </w:r>
      <w:r w:rsidR="00457D8F">
        <w:t>-участниками</w:t>
      </w:r>
      <w:r w:rsidR="008E095C" w:rsidRPr="008E095C">
        <w:t xml:space="preserve"> в </w:t>
      </w:r>
      <w:r w:rsidR="00457D8F">
        <w:t>свои</w:t>
      </w:r>
      <w:r w:rsidR="008E095C" w:rsidRPr="008E095C">
        <w:t xml:space="preserve"> периодические </w:t>
      </w:r>
      <w:r w:rsidR="00457D8F">
        <w:t>доклады</w:t>
      </w:r>
      <w:r w:rsidR="008E095C" w:rsidRPr="008E095C">
        <w:t xml:space="preserve"> точных сведений об аспектах </w:t>
      </w:r>
      <w:r w:rsidR="00232A1E">
        <w:t xml:space="preserve">расовой </w:t>
      </w:r>
      <w:r w:rsidR="008E095C" w:rsidRPr="008E095C">
        <w:t>дискриминации, особе</w:t>
      </w:r>
      <w:r w:rsidR="00573784">
        <w:t xml:space="preserve">нно в том, что касается женщин.  </w:t>
      </w:r>
      <w:r w:rsidR="004F60AD">
        <w:t>Учитывая</w:t>
      </w:r>
      <w:r w:rsidR="008E095C" w:rsidRPr="008E095C">
        <w:t xml:space="preserve"> общ</w:t>
      </w:r>
      <w:r w:rsidR="004F60AD">
        <w:t>ий</w:t>
      </w:r>
      <w:r w:rsidR="008E095C" w:rsidRPr="008E095C">
        <w:t xml:space="preserve"> характер проекта</w:t>
      </w:r>
      <w:r w:rsidR="004F60AD">
        <w:t xml:space="preserve"> поправок</w:t>
      </w:r>
      <w:r w:rsidR="008E095C" w:rsidRPr="008E095C">
        <w:t xml:space="preserve">, предложенного г-ном </w:t>
      </w:r>
      <w:r w:rsidR="004F60AD">
        <w:t>Бентоном</w:t>
      </w:r>
      <w:r w:rsidR="008E095C" w:rsidRPr="008E095C">
        <w:t>, которого</w:t>
      </w:r>
      <w:r w:rsidR="00573784">
        <w:t xml:space="preserve">, кроме того, </w:t>
      </w:r>
      <w:r w:rsidR="008E095C" w:rsidRPr="008E095C">
        <w:t xml:space="preserve">поддержали г-н </w:t>
      </w:r>
      <w:r w:rsidR="004F60AD">
        <w:t>Гарвалов, г-жа Сакид Али</w:t>
      </w:r>
      <w:r w:rsidR="00BC28F5">
        <w:t>, г-н Валенсия Родригес, г-н ван Бовен, г</w:t>
      </w:r>
      <w:r w:rsidR="00A819E4">
        <w:noBreakHyphen/>
      </w:r>
      <w:r w:rsidR="00BC28F5">
        <w:t>н</w:t>
      </w:r>
      <w:r w:rsidR="00A819E4">
        <w:t> </w:t>
      </w:r>
      <w:r w:rsidR="00BC28F5">
        <w:t>Ферреро Коста, г-н Шахи, г-н Лечуга Эвиа, г-н Вольфрум и г-н де Гутт</w:t>
      </w:r>
      <w:r w:rsidR="008E095C" w:rsidRPr="008E095C">
        <w:t xml:space="preserve">, Председатель предлагает членам Комитета рассмотреть первый проект. </w:t>
      </w:r>
    </w:p>
    <w:p w:rsidR="008E095C" w:rsidRPr="008E095C" w:rsidRDefault="008E095C" w:rsidP="0097261C">
      <w:pPr>
        <w:autoSpaceDE w:val="0"/>
        <w:autoSpaceDN w:val="0"/>
        <w:adjustRightInd w:val="0"/>
      </w:pPr>
    </w:p>
    <w:p w:rsidR="008E095C" w:rsidRPr="001554AA" w:rsidRDefault="001554AA" w:rsidP="0097261C">
      <w:pPr>
        <w:autoSpaceDE w:val="0"/>
        <w:autoSpaceDN w:val="0"/>
        <w:adjustRightInd w:val="0"/>
      </w:pPr>
      <w:r>
        <w:t>40.</w:t>
      </w:r>
      <w:r>
        <w:tab/>
      </w:r>
      <w:r w:rsidRPr="001554AA">
        <w:rPr>
          <w:u w:val="single"/>
        </w:rPr>
        <w:t>Г-н БЕНТОН</w:t>
      </w:r>
      <w:r>
        <w:t xml:space="preserve"> (Докладчик по проекту поправок) поясняет, что</w:t>
      </w:r>
      <w:r w:rsidR="008E095C" w:rsidRPr="008E095C">
        <w:t xml:space="preserve"> цель предл</w:t>
      </w:r>
      <w:r>
        <w:t>агаемого</w:t>
      </w:r>
      <w:r w:rsidR="008E095C" w:rsidRPr="008E095C">
        <w:t xml:space="preserve"> </w:t>
      </w:r>
      <w:r w:rsidR="00951D6D">
        <w:t>документа</w:t>
      </w:r>
      <w:r w:rsidR="008E095C" w:rsidRPr="008E095C">
        <w:t xml:space="preserve"> </w:t>
      </w:r>
      <w:r>
        <w:t>(</w:t>
      </w:r>
      <w:r>
        <w:rPr>
          <w:lang w:val="en-US"/>
        </w:rPr>
        <w:t>CERD</w:t>
      </w:r>
      <w:r w:rsidRPr="00BB29C6">
        <w:t>/</w:t>
      </w:r>
      <w:r>
        <w:rPr>
          <w:lang w:val="en-US"/>
        </w:rPr>
        <w:t>C</w:t>
      </w:r>
      <w:r w:rsidRPr="00BB29C6">
        <w:t>/55/</w:t>
      </w:r>
      <w:r>
        <w:rPr>
          <w:lang w:val="en-US"/>
        </w:rPr>
        <w:t>Misc</w:t>
      </w:r>
      <w:r w:rsidRPr="00BB29C6">
        <w:t>.3</w:t>
      </w:r>
      <w:r w:rsidRPr="008E095C">
        <w:t xml:space="preserve"> </w:t>
      </w:r>
      <w:r>
        <w:t xml:space="preserve">) заключается в том, чтобы </w:t>
      </w:r>
      <w:r w:rsidR="008E095C" w:rsidRPr="008E095C">
        <w:t>уточнить рук</w:t>
      </w:r>
      <w:r>
        <w:t>оводящие принципы, касающиеся</w:t>
      </w:r>
      <w:r w:rsidR="008E095C" w:rsidRPr="008E095C">
        <w:t xml:space="preserve"> формы и содержания </w:t>
      </w:r>
      <w:r>
        <w:t>докладов, представляемых г</w:t>
      </w:r>
      <w:r w:rsidR="008E095C" w:rsidRPr="008E095C">
        <w:t>осударствами</w:t>
      </w:r>
      <w:r>
        <w:t>-участниками в соответствии со статьей</w:t>
      </w:r>
      <w:r w:rsidR="008E095C" w:rsidRPr="008E095C">
        <w:t xml:space="preserve"> 9</w:t>
      </w:r>
      <w:r>
        <w:t xml:space="preserve"> Конвенции (</w:t>
      </w:r>
      <w:r>
        <w:rPr>
          <w:lang w:val="en-US"/>
        </w:rPr>
        <w:t>CERD</w:t>
      </w:r>
      <w:r w:rsidRPr="00BB29C6">
        <w:t>/</w:t>
      </w:r>
      <w:r>
        <w:rPr>
          <w:lang w:val="en-US"/>
        </w:rPr>
        <w:t>C</w:t>
      </w:r>
      <w:r w:rsidRPr="00BB29C6">
        <w:t>/</w:t>
      </w:r>
      <w:r>
        <w:t>70</w:t>
      </w:r>
      <w:r w:rsidRPr="00BB29C6">
        <w:t>/</w:t>
      </w:r>
      <w:r>
        <w:rPr>
          <w:lang w:val="en-US"/>
        </w:rPr>
        <w:t>Rev</w:t>
      </w:r>
      <w:r w:rsidRPr="00BB29C6">
        <w:t>.3</w:t>
      </w:r>
      <w:r>
        <w:t>.</w:t>
      </w:r>
      <w:r w:rsidRPr="001554AA">
        <w:t xml:space="preserve">; </w:t>
      </w:r>
      <w:r>
        <w:rPr>
          <w:lang w:val="en-US"/>
        </w:rPr>
        <w:t>HR</w:t>
      </w:r>
      <w:r w:rsidRPr="001554AA">
        <w:t>/</w:t>
      </w:r>
      <w:r>
        <w:rPr>
          <w:lang w:val="en-US"/>
        </w:rPr>
        <w:t>PUB</w:t>
      </w:r>
      <w:r w:rsidRPr="001554AA">
        <w:t>/91/1/</w:t>
      </w:r>
      <w:r>
        <w:rPr>
          <w:lang w:val="en-US"/>
        </w:rPr>
        <w:t>Rev</w:t>
      </w:r>
      <w:r w:rsidRPr="001554AA">
        <w:t>.1).</w:t>
      </w:r>
    </w:p>
    <w:p w:rsidR="008E095C" w:rsidRDefault="008E095C" w:rsidP="0097261C">
      <w:pPr>
        <w:autoSpaceDE w:val="0"/>
        <w:autoSpaceDN w:val="0"/>
        <w:adjustRightInd w:val="0"/>
      </w:pPr>
    </w:p>
    <w:p w:rsidR="00951D6D" w:rsidRPr="00DF0A76" w:rsidRDefault="00951D6D" w:rsidP="0097261C">
      <w:pPr>
        <w:autoSpaceDE w:val="0"/>
        <w:autoSpaceDN w:val="0"/>
        <w:adjustRightInd w:val="0"/>
        <w:rPr>
          <w:u w:val="single"/>
        </w:rPr>
      </w:pPr>
      <w:r w:rsidRPr="00DF0A76">
        <w:rPr>
          <w:u w:val="single"/>
        </w:rPr>
        <w:t xml:space="preserve">Пункт </w:t>
      </w:r>
      <w:r w:rsidR="006B0BD4">
        <w:rPr>
          <w:u w:val="single"/>
        </w:rPr>
        <w:t>первый</w:t>
      </w:r>
    </w:p>
    <w:p w:rsidR="00951D6D" w:rsidRPr="008E095C" w:rsidRDefault="00951D6D" w:rsidP="0097261C">
      <w:pPr>
        <w:autoSpaceDE w:val="0"/>
        <w:autoSpaceDN w:val="0"/>
        <w:adjustRightInd w:val="0"/>
      </w:pPr>
    </w:p>
    <w:p w:rsidR="007C5BE1" w:rsidRPr="007C5BE1" w:rsidRDefault="00951D6D" w:rsidP="0097261C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autoSpaceDE w:val="0"/>
        <w:autoSpaceDN w:val="0"/>
        <w:adjustRightInd w:val="0"/>
        <w:rPr>
          <w:lang w:val="en-US"/>
        </w:rPr>
      </w:pPr>
      <w:r>
        <w:t>41.</w:t>
      </w:r>
      <w:r>
        <w:tab/>
      </w:r>
      <w:r w:rsidRPr="00DF0A76">
        <w:rPr>
          <w:u w:val="single"/>
        </w:rPr>
        <w:t>Г-н БЕНТОН</w:t>
      </w:r>
      <w:r w:rsidR="008E095C" w:rsidRPr="008E095C">
        <w:t xml:space="preserve"> предл</w:t>
      </w:r>
      <w:r w:rsidR="00510CA9">
        <w:t>агает</w:t>
      </w:r>
      <w:r w:rsidR="008E095C" w:rsidRPr="008E095C">
        <w:t xml:space="preserve"> членам Комитета включить в руководящие принципы</w:t>
      </w:r>
      <w:r>
        <w:t xml:space="preserve"> (</w:t>
      </w:r>
      <w:r>
        <w:rPr>
          <w:lang w:val="en-US"/>
        </w:rPr>
        <w:t>CERD</w:t>
      </w:r>
      <w:r w:rsidRPr="00BB29C6">
        <w:t>/</w:t>
      </w:r>
      <w:r>
        <w:rPr>
          <w:lang w:val="en-US"/>
        </w:rPr>
        <w:t>C</w:t>
      </w:r>
      <w:r w:rsidRPr="00BB29C6">
        <w:t>/</w:t>
      </w:r>
      <w:r>
        <w:t>70</w:t>
      </w:r>
      <w:r w:rsidRPr="00BB29C6">
        <w:t>/</w:t>
      </w:r>
      <w:r>
        <w:rPr>
          <w:lang w:val="en-US"/>
        </w:rPr>
        <w:t>Rev</w:t>
      </w:r>
      <w:r w:rsidRPr="00BB29C6">
        <w:t>.3</w:t>
      </w:r>
      <w:r w:rsidRPr="00951D6D">
        <w:t xml:space="preserve">; </w:t>
      </w:r>
      <w:r>
        <w:rPr>
          <w:lang w:val="en-US"/>
        </w:rPr>
        <w:t>HR</w:t>
      </w:r>
      <w:r w:rsidRPr="00951D6D">
        <w:t>/</w:t>
      </w:r>
      <w:r>
        <w:rPr>
          <w:lang w:val="en-US"/>
        </w:rPr>
        <w:t>PUB</w:t>
      </w:r>
      <w:r w:rsidRPr="00951D6D">
        <w:t>/91/1/</w:t>
      </w:r>
      <w:r>
        <w:rPr>
          <w:lang w:val="en-US"/>
        </w:rPr>
        <w:t>Rev</w:t>
      </w:r>
      <w:r w:rsidRPr="00951D6D">
        <w:t>.1</w:t>
      </w:r>
      <w:r>
        <w:t>, стр.270), после пункта 8,</w:t>
      </w:r>
      <w:r w:rsidR="008E095C" w:rsidRPr="008E095C">
        <w:t xml:space="preserve"> новый </w:t>
      </w:r>
      <w:r>
        <w:t>пункт</w:t>
      </w:r>
      <w:r w:rsidR="008E095C" w:rsidRPr="008E095C">
        <w:t xml:space="preserve"> следующего содержания: </w:t>
      </w:r>
      <w:r>
        <w:t xml:space="preserve"> </w:t>
      </w:r>
      <w:r w:rsidR="004864AB">
        <w:t>"</w:t>
      </w:r>
      <w:r w:rsidR="008E095C" w:rsidRPr="008E095C">
        <w:t xml:space="preserve">Гораздо сложнее защищать права </w:t>
      </w:r>
      <w:r w:rsidR="008C0A3D">
        <w:t>людей</w:t>
      </w:r>
      <w:r w:rsidR="008E095C" w:rsidRPr="008E095C">
        <w:t>, относящихся к любой из уязвимых групп,</w:t>
      </w:r>
      <w:r w:rsidR="00842929">
        <w:t xml:space="preserve"> таких как абориген</w:t>
      </w:r>
      <w:r w:rsidR="00510CA9">
        <w:t>ы</w:t>
      </w:r>
      <w:r w:rsidR="00842929">
        <w:t>, рабочи</w:t>
      </w:r>
      <w:r w:rsidR="00510CA9">
        <w:t>е</w:t>
      </w:r>
      <w:r w:rsidR="00842929">
        <w:t>-</w:t>
      </w:r>
      <w:r w:rsidR="008E095C" w:rsidRPr="008E095C">
        <w:t>мигрант</w:t>
      </w:r>
      <w:r w:rsidR="00510CA9">
        <w:t>ы</w:t>
      </w:r>
      <w:r w:rsidR="008E095C" w:rsidRPr="008E095C">
        <w:t xml:space="preserve"> (как мужч</w:t>
      </w:r>
      <w:r w:rsidR="00510CA9">
        <w:t>ины</w:t>
      </w:r>
      <w:r w:rsidR="008E095C" w:rsidRPr="008E095C">
        <w:t>, так и женщин</w:t>
      </w:r>
      <w:r w:rsidR="00510CA9">
        <w:t>ы</w:t>
      </w:r>
      <w:r w:rsidR="008E095C" w:rsidRPr="008E095C">
        <w:t>), а также представителей наиболее низких соц</w:t>
      </w:r>
      <w:r w:rsidR="008A0F54">
        <w:t xml:space="preserve">иально-экономических категорий.  </w:t>
      </w:r>
      <w:r>
        <w:t>Представители</w:t>
      </w:r>
      <w:r w:rsidR="008E095C" w:rsidRPr="008E095C">
        <w:t xml:space="preserve"> так</w:t>
      </w:r>
      <w:r>
        <w:t>их групп</w:t>
      </w:r>
      <w:r w:rsidR="008E095C" w:rsidRPr="008E095C">
        <w:t xml:space="preserve"> часто сталкиваются со сложными формами неблагоприятных условий, которые действуют в течение жизни нескольких поколений, и в которых расовая дискриминация смешана с другими формами социального неравенства. </w:t>
      </w:r>
      <w:r w:rsidR="008A0F54">
        <w:t xml:space="preserve"> </w:t>
      </w:r>
      <w:r w:rsidR="008E095C" w:rsidRPr="008E095C">
        <w:t xml:space="preserve">Докладчиков просят принимать во внимание ситуации </w:t>
      </w:r>
      <w:r>
        <w:t>таких людей</w:t>
      </w:r>
      <w:r w:rsidR="008E095C" w:rsidRPr="008E095C">
        <w:t>, мужчин и женщин, а также ссылаться на любые досту</w:t>
      </w:r>
      <w:r>
        <w:t>пные социальные индикаторы форм</w:t>
      </w:r>
      <w:r w:rsidR="008E095C" w:rsidRPr="008E095C">
        <w:t xml:space="preserve"> неравенства, которые могут быть свя</w:t>
      </w:r>
      <w:r w:rsidR="007C5BE1">
        <w:t>заны с расовой дискриминацией</w:t>
      </w:r>
      <w:r w:rsidR="004864AB">
        <w:t>"</w:t>
      </w:r>
      <w:r w:rsidR="007C5BE1">
        <w:t xml:space="preserve"> (</w:t>
      </w:r>
      <w:r w:rsidR="007C5BE1" w:rsidRPr="007C5BE1">
        <w:t>"It is more difficult to protect the</w:t>
      </w:r>
      <w:r w:rsidR="007C5BE1">
        <w:t xml:space="preserve"> </w:t>
      </w:r>
      <w:r w:rsidR="007C5BE1" w:rsidRPr="007C5BE1">
        <w:t xml:space="preserve">rights of persons" who belong to any vulnerable groups, such as indigenous </w:t>
      </w:r>
      <w:r w:rsidR="0039514D">
        <w:t>peoples, migrant worker</w:t>
      </w:r>
      <w:r w:rsidR="007C5BE1" w:rsidRPr="007C5BE1">
        <w:t>s (both male and female), and those in the lowest socioe</w:t>
      </w:r>
      <w:r w:rsidR="0039514D">
        <w:t>-</w:t>
      </w:r>
      <w:r w:rsidR="007C5BE1" w:rsidRPr="007C5BE1">
        <w:t>conomic</w:t>
      </w:r>
      <w:r w:rsidR="007C5BE1">
        <w:t xml:space="preserve"> </w:t>
      </w:r>
      <w:r w:rsidR="008A0F54">
        <w:t xml:space="preserve">categories.  </w:t>
      </w:r>
      <w:r w:rsidR="007C5BE1" w:rsidRPr="007C5BE1">
        <w:rPr>
          <w:lang w:val="en-US"/>
        </w:rPr>
        <w:t>Members of such groups often experience complex forms of disadvantage which persist</w:t>
      </w:r>
      <w:r w:rsidR="0039514D" w:rsidRPr="0039514D">
        <w:rPr>
          <w:lang w:val="en-US"/>
        </w:rPr>
        <w:t xml:space="preserve"> </w:t>
      </w:r>
      <w:r w:rsidR="007C5BE1" w:rsidRPr="007C5BE1">
        <w:rPr>
          <w:lang w:val="en-US"/>
        </w:rPr>
        <w:t xml:space="preserve">over generations and in which racial discrimination is mixed with other causes of social inequality. </w:t>
      </w:r>
      <w:r w:rsidR="008A0F54" w:rsidRPr="008A0F54">
        <w:rPr>
          <w:lang w:val="en-US"/>
        </w:rPr>
        <w:t xml:space="preserve"> </w:t>
      </w:r>
      <w:r w:rsidR="007C5BE1" w:rsidRPr="007C5BE1">
        <w:rPr>
          <w:lang w:val="en-US"/>
        </w:rPr>
        <w:t>Reporting officers are asked to bear in mind the circumstances of such persons, male and female, and to cite any</w:t>
      </w:r>
    </w:p>
    <w:p w:rsidR="008E095C" w:rsidRPr="008A0F54" w:rsidRDefault="007C5BE1" w:rsidP="0097261C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autoSpaceDE w:val="0"/>
        <w:autoSpaceDN w:val="0"/>
        <w:adjustRightInd w:val="0"/>
        <w:rPr>
          <w:lang w:val="en-US"/>
        </w:rPr>
      </w:pPr>
      <w:r w:rsidRPr="007C5BE1">
        <w:rPr>
          <w:lang w:val="en-US"/>
        </w:rPr>
        <w:t>available social indicators of forms of disadvantage that may be linked with racial discrimination.")</w:t>
      </w:r>
      <w:r w:rsidR="008A0F54" w:rsidRPr="008A0F54">
        <w:rPr>
          <w:lang w:val="en-US"/>
        </w:rPr>
        <w:t>.</w:t>
      </w:r>
    </w:p>
    <w:p w:rsidR="007C5BE1" w:rsidRPr="007C5BE1" w:rsidRDefault="007C5BE1" w:rsidP="0097261C">
      <w:pPr>
        <w:autoSpaceDE w:val="0"/>
        <w:autoSpaceDN w:val="0"/>
        <w:adjustRightInd w:val="0"/>
        <w:rPr>
          <w:lang w:val="en-US"/>
        </w:rPr>
      </w:pPr>
    </w:p>
    <w:p w:rsidR="008E095C" w:rsidRPr="008E095C" w:rsidRDefault="007C5BE1" w:rsidP="0097261C">
      <w:pPr>
        <w:autoSpaceDE w:val="0"/>
        <w:autoSpaceDN w:val="0"/>
        <w:adjustRightInd w:val="0"/>
      </w:pPr>
      <w:r>
        <w:t>42.</w:t>
      </w:r>
      <w:r>
        <w:tab/>
      </w:r>
      <w:r w:rsidRPr="00842929">
        <w:rPr>
          <w:u w:val="single"/>
        </w:rPr>
        <w:t>Г-н де ГУТТ</w:t>
      </w:r>
      <w:r w:rsidR="00842929">
        <w:t xml:space="preserve"> </w:t>
      </w:r>
      <w:r w:rsidR="008E095C" w:rsidRPr="008E095C">
        <w:t>предл</w:t>
      </w:r>
      <w:r>
        <w:t>агает</w:t>
      </w:r>
      <w:r w:rsidR="008E095C" w:rsidRPr="008E095C">
        <w:t xml:space="preserve"> добавить фразу </w:t>
      </w:r>
      <w:r w:rsidR="004864AB">
        <w:t>"</w:t>
      </w:r>
      <w:r w:rsidR="008E095C" w:rsidRPr="008E095C">
        <w:t>(мужчин и женщин)</w:t>
      </w:r>
      <w:r w:rsidR="004864AB">
        <w:t>"</w:t>
      </w:r>
      <w:r w:rsidR="00145810" w:rsidRPr="00145810">
        <w:t xml:space="preserve"> (</w:t>
      </w:r>
      <w:r w:rsidR="008A1AC6" w:rsidRPr="008A1AC6">
        <w:t>"</w:t>
      </w:r>
      <w:r w:rsidR="008A1AC6">
        <w:t>(</w:t>
      </w:r>
      <w:r w:rsidR="00145810">
        <w:rPr>
          <w:lang w:val="en-US"/>
        </w:rPr>
        <w:t>males</w:t>
      </w:r>
      <w:r w:rsidR="00145810" w:rsidRPr="00145810">
        <w:t xml:space="preserve"> </w:t>
      </w:r>
      <w:r w:rsidR="00145810">
        <w:rPr>
          <w:lang w:val="en-US"/>
        </w:rPr>
        <w:t>and</w:t>
      </w:r>
      <w:r w:rsidR="00145810" w:rsidRPr="00145810">
        <w:t xml:space="preserve"> </w:t>
      </w:r>
      <w:r w:rsidR="00145810">
        <w:rPr>
          <w:lang w:val="en-US"/>
        </w:rPr>
        <w:t>females</w:t>
      </w:r>
      <w:r w:rsidR="00145810" w:rsidRPr="00145810">
        <w:t>)</w:t>
      </w:r>
      <w:r w:rsidR="008A1AC6" w:rsidRPr="008A1AC6">
        <w:t>"</w:t>
      </w:r>
      <w:r w:rsidR="00145810" w:rsidRPr="00145810">
        <w:t>)</w:t>
      </w:r>
      <w:r w:rsidR="008E095C" w:rsidRPr="008E095C">
        <w:t xml:space="preserve"> после слов </w:t>
      </w:r>
      <w:r w:rsidR="004864AB">
        <w:t>"</w:t>
      </w:r>
      <w:r w:rsidR="008C0A3D">
        <w:t>людей</w:t>
      </w:r>
      <w:r w:rsidR="004864AB">
        <w:t>"</w:t>
      </w:r>
      <w:r w:rsidR="00145810" w:rsidRPr="00145810">
        <w:t xml:space="preserve"> (</w:t>
      </w:r>
      <w:r w:rsidR="008A1AC6" w:rsidRPr="008A1AC6">
        <w:t>"</w:t>
      </w:r>
      <w:r w:rsidR="00145810">
        <w:rPr>
          <w:lang w:val="en-US"/>
        </w:rPr>
        <w:t>persons</w:t>
      </w:r>
      <w:r w:rsidR="008A1AC6" w:rsidRPr="008A1AC6">
        <w:t>"</w:t>
      </w:r>
      <w:r w:rsidR="00145810" w:rsidRPr="00145810">
        <w:t>)</w:t>
      </w:r>
      <w:r w:rsidR="008E095C" w:rsidRPr="008E095C">
        <w:t xml:space="preserve">, чтобы придать тексту более обобщенный характер. </w:t>
      </w:r>
    </w:p>
    <w:p w:rsidR="008E095C" w:rsidRPr="008E095C" w:rsidRDefault="008E095C" w:rsidP="0097261C">
      <w:pPr>
        <w:autoSpaceDE w:val="0"/>
        <w:autoSpaceDN w:val="0"/>
        <w:adjustRightInd w:val="0"/>
      </w:pPr>
    </w:p>
    <w:p w:rsidR="008E095C" w:rsidRPr="008E095C" w:rsidRDefault="00842929" w:rsidP="0097261C">
      <w:pPr>
        <w:autoSpaceDE w:val="0"/>
        <w:autoSpaceDN w:val="0"/>
        <w:adjustRightInd w:val="0"/>
      </w:pPr>
      <w:r>
        <w:t>43.</w:t>
      </w:r>
      <w:r>
        <w:tab/>
      </w:r>
      <w:r w:rsidRPr="00145810">
        <w:rPr>
          <w:u w:val="single"/>
        </w:rPr>
        <w:t>Г-н РЕШЕТОВ</w:t>
      </w:r>
      <w:r>
        <w:t xml:space="preserve"> </w:t>
      </w:r>
      <w:r w:rsidR="00145810">
        <w:t>отмечает</w:t>
      </w:r>
      <w:r w:rsidR="008E095C" w:rsidRPr="008E095C">
        <w:t xml:space="preserve">, что выражение </w:t>
      </w:r>
      <w:r w:rsidR="004864AB">
        <w:t>"</w:t>
      </w:r>
      <w:r w:rsidR="00145810">
        <w:t>р</w:t>
      </w:r>
      <w:r w:rsidR="008E095C" w:rsidRPr="008E095C">
        <w:t>абочие-мигранты</w:t>
      </w:r>
      <w:r w:rsidR="004864AB">
        <w:t>"</w:t>
      </w:r>
      <w:r w:rsidR="007E3C57" w:rsidRPr="007E3C57">
        <w:t xml:space="preserve"> (</w:t>
      </w:r>
      <w:r w:rsidR="008A1AC6" w:rsidRPr="008A1AC6">
        <w:t>"</w:t>
      </w:r>
      <w:r w:rsidR="007E3C57">
        <w:rPr>
          <w:lang w:val="en-US"/>
        </w:rPr>
        <w:t>migrant</w:t>
      </w:r>
      <w:r w:rsidR="007E3C57" w:rsidRPr="007E3C57">
        <w:t xml:space="preserve"> </w:t>
      </w:r>
      <w:r w:rsidR="007E3C57">
        <w:rPr>
          <w:lang w:val="en-US"/>
        </w:rPr>
        <w:t>workers</w:t>
      </w:r>
      <w:r w:rsidR="008A1AC6" w:rsidRPr="008A1AC6">
        <w:t>"</w:t>
      </w:r>
      <w:r w:rsidR="007E3C57" w:rsidRPr="007E3C57">
        <w:t>)</w:t>
      </w:r>
      <w:r w:rsidR="008E095C" w:rsidRPr="008E095C">
        <w:t xml:space="preserve"> является ограничивающим, и предл</w:t>
      </w:r>
      <w:r w:rsidR="00145810">
        <w:t>агает</w:t>
      </w:r>
      <w:r w:rsidR="008E095C" w:rsidRPr="008E095C">
        <w:t xml:space="preserve"> заменить его словом </w:t>
      </w:r>
      <w:r w:rsidR="004864AB">
        <w:t>"</w:t>
      </w:r>
      <w:r w:rsidR="008E095C" w:rsidRPr="008E095C">
        <w:t>рабочие</w:t>
      </w:r>
      <w:r w:rsidR="004864AB">
        <w:t>"</w:t>
      </w:r>
      <w:r w:rsidR="007E3C57" w:rsidRPr="007E3C57">
        <w:t xml:space="preserve"> (</w:t>
      </w:r>
      <w:r w:rsidR="008A1AC6" w:rsidRPr="008A1AC6">
        <w:t>"</w:t>
      </w:r>
      <w:r w:rsidR="007E3C57">
        <w:rPr>
          <w:lang w:val="en-US"/>
        </w:rPr>
        <w:t>workers</w:t>
      </w:r>
      <w:r w:rsidR="008A1AC6" w:rsidRPr="008A1AC6">
        <w:t>"</w:t>
      </w:r>
      <w:r w:rsidR="007E3C57" w:rsidRPr="007E3C57">
        <w:t>)</w:t>
      </w:r>
      <w:r w:rsidR="008E095C" w:rsidRPr="008E095C">
        <w:t xml:space="preserve">. </w:t>
      </w:r>
    </w:p>
    <w:p w:rsidR="008E095C" w:rsidRPr="008E095C" w:rsidRDefault="008E095C" w:rsidP="0097261C">
      <w:pPr>
        <w:autoSpaceDE w:val="0"/>
        <w:autoSpaceDN w:val="0"/>
        <w:adjustRightInd w:val="0"/>
      </w:pPr>
    </w:p>
    <w:p w:rsidR="008E095C" w:rsidRPr="008E095C" w:rsidRDefault="00145810" w:rsidP="0097261C">
      <w:pPr>
        <w:autoSpaceDE w:val="0"/>
        <w:autoSpaceDN w:val="0"/>
        <w:adjustRightInd w:val="0"/>
      </w:pPr>
      <w:r>
        <w:t>44.</w:t>
      </w:r>
      <w:r>
        <w:tab/>
      </w:r>
      <w:r w:rsidRPr="00145810">
        <w:rPr>
          <w:u w:val="single"/>
        </w:rPr>
        <w:t>Г-н ДИАКОНУ</w:t>
      </w:r>
      <w:r w:rsidR="008E095C" w:rsidRPr="008E095C">
        <w:t xml:space="preserve"> пред</w:t>
      </w:r>
      <w:r>
        <w:t>лагает</w:t>
      </w:r>
      <w:r w:rsidR="008E095C" w:rsidRPr="008E095C">
        <w:t xml:space="preserve"> </w:t>
      </w:r>
      <w:r w:rsidR="006D3836">
        <w:t xml:space="preserve">в первой строке, </w:t>
      </w:r>
      <w:r w:rsidRPr="008E095C">
        <w:t xml:space="preserve">после слова </w:t>
      </w:r>
      <w:r w:rsidR="004864AB">
        <w:t>"</w:t>
      </w:r>
      <w:r w:rsidRPr="008E095C">
        <w:t>защищать</w:t>
      </w:r>
      <w:r w:rsidR="004864AB">
        <w:t>"</w:t>
      </w:r>
      <w:r>
        <w:t xml:space="preserve"> (</w:t>
      </w:r>
      <w:r w:rsidR="008A1AC6" w:rsidRPr="008A1AC6">
        <w:t>"</w:t>
      </w:r>
      <w:r>
        <w:rPr>
          <w:lang w:val="en-US"/>
        </w:rPr>
        <w:t>to</w:t>
      </w:r>
      <w:r w:rsidRPr="00145810">
        <w:t xml:space="preserve"> </w:t>
      </w:r>
      <w:r>
        <w:rPr>
          <w:lang w:val="en-US"/>
        </w:rPr>
        <w:t>protect</w:t>
      </w:r>
      <w:r w:rsidR="008A1AC6" w:rsidRPr="008A1AC6">
        <w:t>"</w:t>
      </w:r>
      <w:r w:rsidRPr="00145810">
        <w:t>)</w:t>
      </w:r>
      <w:r w:rsidR="006D3836">
        <w:t xml:space="preserve">, </w:t>
      </w:r>
      <w:r w:rsidR="008E095C" w:rsidRPr="008E095C">
        <w:t xml:space="preserve">вставить слова </w:t>
      </w:r>
      <w:r w:rsidR="004864AB">
        <w:t>"</w:t>
      </w:r>
      <w:r w:rsidR="008E095C" w:rsidRPr="008E095C">
        <w:t>от расовой дискриминации</w:t>
      </w:r>
      <w:r w:rsidR="004864AB">
        <w:t>"</w:t>
      </w:r>
      <w:r w:rsidR="006D3836" w:rsidRPr="006D3836">
        <w:t xml:space="preserve"> (</w:t>
      </w:r>
      <w:r w:rsidR="008A1AC6" w:rsidRPr="008A1AC6">
        <w:t>"</w:t>
      </w:r>
      <w:r w:rsidR="006D3836">
        <w:rPr>
          <w:lang w:val="en-US"/>
        </w:rPr>
        <w:t>against</w:t>
      </w:r>
      <w:r w:rsidR="006D3836" w:rsidRPr="006D3836">
        <w:t xml:space="preserve"> </w:t>
      </w:r>
      <w:r w:rsidR="006D3836">
        <w:rPr>
          <w:lang w:val="en-US"/>
        </w:rPr>
        <w:t>racial</w:t>
      </w:r>
      <w:r w:rsidR="006D3836" w:rsidRPr="006D3836">
        <w:t xml:space="preserve"> </w:t>
      </w:r>
      <w:r w:rsidR="006D3836">
        <w:rPr>
          <w:lang w:val="en-US"/>
        </w:rPr>
        <w:t>discrimination</w:t>
      </w:r>
      <w:r w:rsidR="008A1AC6" w:rsidRPr="00FB5F32">
        <w:t>"</w:t>
      </w:r>
      <w:r w:rsidR="006D3836" w:rsidRPr="006D3836">
        <w:t>)</w:t>
      </w:r>
      <w:r w:rsidR="008E095C" w:rsidRPr="008E095C">
        <w:t xml:space="preserve"> </w:t>
      </w:r>
    </w:p>
    <w:p w:rsidR="008E095C" w:rsidRPr="008E095C" w:rsidRDefault="008E095C" w:rsidP="0097261C">
      <w:pPr>
        <w:autoSpaceDE w:val="0"/>
        <w:autoSpaceDN w:val="0"/>
        <w:adjustRightInd w:val="0"/>
      </w:pPr>
    </w:p>
    <w:p w:rsidR="006D3836" w:rsidRPr="006D3836" w:rsidRDefault="006D3836" w:rsidP="0097261C">
      <w:pPr>
        <w:autoSpaceDE w:val="0"/>
        <w:autoSpaceDN w:val="0"/>
        <w:adjustRightInd w:val="0"/>
        <w:rPr>
          <w:i/>
        </w:rPr>
      </w:pPr>
      <w:r>
        <w:t>45.</w:t>
      </w:r>
      <w:r>
        <w:tab/>
      </w:r>
      <w:r w:rsidRPr="0044109B">
        <w:rPr>
          <w:u w:val="single"/>
        </w:rPr>
        <w:t xml:space="preserve">Пункт </w:t>
      </w:r>
      <w:r w:rsidR="008B42DD" w:rsidRPr="0044109B">
        <w:rPr>
          <w:u w:val="single"/>
        </w:rPr>
        <w:t>первый</w:t>
      </w:r>
      <w:r w:rsidRPr="0044109B">
        <w:rPr>
          <w:u w:val="single"/>
        </w:rPr>
        <w:t xml:space="preserve"> с внесенными в него изменениями принимается</w:t>
      </w:r>
      <w:r w:rsidRPr="006D3836">
        <w:rPr>
          <w:i/>
        </w:rPr>
        <w:t>.</w:t>
      </w:r>
    </w:p>
    <w:p w:rsidR="006D3836" w:rsidRDefault="006D3836" w:rsidP="0097261C">
      <w:pPr>
        <w:autoSpaceDE w:val="0"/>
        <w:autoSpaceDN w:val="0"/>
        <w:adjustRightInd w:val="0"/>
      </w:pPr>
    </w:p>
    <w:p w:rsidR="006D3836" w:rsidRPr="006D3836" w:rsidRDefault="006D3836" w:rsidP="0097261C">
      <w:pPr>
        <w:autoSpaceDE w:val="0"/>
        <w:autoSpaceDN w:val="0"/>
        <w:adjustRightInd w:val="0"/>
        <w:rPr>
          <w:u w:val="single"/>
        </w:rPr>
      </w:pPr>
      <w:r w:rsidRPr="006D3836">
        <w:rPr>
          <w:u w:val="single"/>
        </w:rPr>
        <w:t xml:space="preserve">Пункт </w:t>
      </w:r>
      <w:r w:rsidR="006B0BD4">
        <w:rPr>
          <w:u w:val="single"/>
        </w:rPr>
        <w:t>второй</w:t>
      </w:r>
    </w:p>
    <w:p w:rsidR="006D3836" w:rsidRDefault="006D3836" w:rsidP="0097261C">
      <w:pPr>
        <w:autoSpaceDE w:val="0"/>
        <w:autoSpaceDN w:val="0"/>
        <w:adjustRightInd w:val="0"/>
      </w:pPr>
    </w:p>
    <w:p w:rsidR="008E095C" w:rsidRPr="008C2059" w:rsidRDefault="008C2059" w:rsidP="0097261C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autoSpaceDE w:val="0"/>
        <w:autoSpaceDN w:val="0"/>
        <w:adjustRightInd w:val="0"/>
        <w:rPr>
          <w:lang w:val="en-US"/>
        </w:rPr>
      </w:pPr>
      <w:r>
        <w:t>46.</w:t>
      </w:r>
      <w:r>
        <w:tab/>
      </w:r>
      <w:r w:rsidRPr="00602B6F">
        <w:rPr>
          <w:u w:val="single"/>
        </w:rPr>
        <w:t>Г-н БЕНТОН</w:t>
      </w:r>
      <w:r>
        <w:t xml:space="preserve"> </w:t>
      </w:r>
      <w:r w:rsidR="00602B6F">
        <w:t xml:space="preserve"> предлагает </w:t>
      </w:r>
      <w:r w:rsidR="008E095C" w:rsidRPr="008E095C">
        <w:t xml:space="preserve">членам Комитета добавить в </w:t>
      </w:r>
      <w:r w:rsidR="000C5F25">
        <w:t>шестую с</w:t>
      </w:r>
      <w:r w:rsidR="008E095C" w:rsidRPr="008E095C">
        <w:t>трок</w:t>
      </w:r>
      <w:r w:rsidR="000C5F25">
        <w:t>у</w:t>
      </w:r>
      <w:r w:rsidR="008E095C" w:rsidRPr="008E095C">
        <w:t xml:space="preserve"> (стр. 285) текст следующего содержания:</w:t>
      </w:r>
      <w:r w:rsidR="006B02F4">
        <w:t xml:space="preserve"> </w:t>
      </w:r>
      <w:r w:rsidR="000C5F25">
        <w:t xml:space="preserve"> </w:t>
      </w:r>
      <w:r w:rsidR="004864AB">
        <w:t>"</w:t>
      </w:r>
      <w:r w:rsidR="008E095C" w:rsidRPr="008E095C">
        <w:t xml:space="preserve">… пользования указанными правами. </w:t>
      </w:r>
      <w:r w:rsidR="006947F1">
        <w:t xml:space="preserve"> </w:t>
      </w:r>
      <w:r w:rsidR="008E095C" w:rsidRPr="008E095C">
        <w:t xml:space="preserve">Комитет должен знать, в какой мере лица в юрисдикции Государства, мужчины и женщины, и, в частности, </w:t>
      </w:r>
      <w:r w:rsidR="00FB5F32">
        <w:t>представител</w:t>
      </w:r>
      <w:r w:rsidR="006947F1">
        <w:t>и</w:t>
      </w:r>
      <w:r w:rsidR="008E095C" w:rsidRPr="008E095C">
        <w:t xml:space="preserve"> уязвимых групп, пользуются этими правами на практике. </w:t>
      </w:r>
      <w:r w:rsidR="006947F1">
        <w:t xml:space="preserve"> </w:t>
      </w:r>
      <w:r w:rsidR="008E095C" w:rsidRPr="008E095C">
        <w:t xml:space="preserve">По многим Государствам не </w:t>
      </w:r>
      <w:r w:rsidR="000B72AF">
        <w:t>будет</w:t>
      </w:r>
      <w:r w:rsidR="008E095C" w:rsidRPr="008E095C">
        <w:t xml:space="preserve"> количественных данных о том, насколько их жители пользуются указанными  правами;</w:t>
      </w:r>
      <w:r w:rsidR="00FB5F32">
        <w:t xml:space="preserve"> </w:t>
      </w:r>
      <w:r w:rsidR="006B02F4">
        <w:t xml:space="preserve">  </w:t>
      </w:r>
      <w:r w:rsidR="008E095C" w:rsidRPr="008E095C">
        <w:t>при таких обстоятельствах может быть уместным указать мнения представителей уязвимых групп</w:t>
      </w:r>
      <w:r w:rsidR="004864AB">
        <w:t>"</w:t>
      </w:r>
      <w:r>
        <w:t xml:space="preserve"> (</w:t>
      </w:r>
      <w:r w:rsidRPr="008C2059">
        <w:t>"...in the enjoyment of the rights liste</w:t>
      </w:r>
      <w:r w:rsidR="00FB5F32">
        <w:rPr>
          <w:lang w:val="en-US"/>
        </w:rPr>
        <w:t>d</w:t>
      </w:r>
      <w:r w:rsidRPr="008C2059">
        <w:t xml:space="preserve">. </w:t>
      </w:r>
      <w:r w:rsidR="006B02F4">
        <w:t xml:space="preserve"> </w:t>
      </w:r>
      <w:r w:rsidRPr="008C2059">
        <w:rPr>
          <w:lang w:val="en-US"/>
        </w:rPr>
        <w:t>The</w:t>
      </w:r>
      <w:r>
        <w:rPr>
          <w:lang w:val="en-US"/>
        </w:rPr>
        <w:t xml:space="preserve"> </w:t>
      </w:r>
      <w:r w:rsidRPr="008C2059">
        <w:rPr>
          <w:lang w:val="en-US"/>
        </w:rPr>
        <w:t>Committee will wish to ascertain to what extent all persons within the State's</w:t>
      </w:r>
      <w:r>
        <w:rPr>
          <w:lang w:val="en-US"/>
        </w:rPr>
        <w:t xml:space="preserve"> </w:t>
      </w:r>
      <w:r w:rsidRPr="008C2059">
        <w:rPr>
          <w:lang w:val="en-US"/>
        </w:rPr>
        <w:t>jurisdiction, male and female, and particularly members of vulnerable groups,</w:t>
      </w:r>
      <w:r>
        <w:rPr>
          <w:lang w:val="en-US"/>
        </w:rPr>
        <w:t xml:space="preserve"> </w:t>
      </w:r>
      <w:r w:rsidRPr="008C2059">
        <w:rPr>
          <w:lang w:val="en-US"/>
        </w:rPr>
        <w:t>enjoy these rights in practi</w:t>
      </w:r>
      <w:r w:rsidR="00FB5F32">
        <w:rPr>
          <w:lang w:val="en-US"/>
        </w:rPr>
        <w:t>c</w:t>
      </w:r>
      <w:r w:rsidRPr="008C2059">
        <w:rPr>
          <w:lang w:val="en-US"/>
        </w:rPr>
        <w:t xml:space="preserve">e. </w:t>
      </w:r>
      <w:r w:rsidR="006947F1" w:rsidRPr="006947F1">
        <w:rPr>
          <w:lang w:val="en-US"/>
        </w:rPr>
        <w:t xml:space="preserve"> </w:t>
      </w:r>
      <w:r w:rsidRPr="008C2059">
        <w:rPr>
          <w:lang w:val="en-US"/>
        </w:rPr>
        <w:t>In many States there will be no quantitative</w:t>
      </w:r>
      <w:r>
        <w:rPr>
          <w:lang w:val="en-US"/>
        </w:rPr>
        <w:t xml:space="preserve"> </w:t>
      </w:r>
      <w:r w:rsidRPr="008C2059">
        <w:rPr>
          <w:lang w:val="en-US"/>
        </w:rPr>
        <w:t>data relevant to</w:t>
      </w:r>
      <w:r w:rsidR="00E023B0">
        <w:rPr>
          <w:lang w:val="en-US"/>
        </w:rPr>
        <w:t xml:space="preserve"> the enjoyment of these rights;</w:t>
      </w:r>
      <w:r w:rsidR="00E023B0" w:rsidRPr="00E023B0">
        <w:rPr>
          <w:lang w:val="en-US"/>
        </w:rPr>
        <w:t xml:space="preserve">  </w:t>
      </w:r>
      <w:r w:rsidRPr="008C2059">
        <w:rPr>
          <w:lang w:val="en-US"/>
        </w:rPr>
        <w:t>in such circumstances i</w:t>
      </w:r>
      <w:r w:rsidR="00FB5F32">
        <w:rPr>
          <w:lang w:val="en-US"/>
        </w:rPr>
        <w:t>t</w:t>
      </w:r>
      <w:r w:rsidRPr="008C2059">
        <w:rPr>
          <w:lang w:val="en-US"/>
        </w:rPr>
        <w:t xml:space="preserve"> may be</w:t>
      </w:r>
      <w:r>
        <w:rPr>
          <w:lang w:val="en-US"/>
        </w:rPr>
        <w:t xml:space="preserve"> </w:t>
      </w:r>
      <w:r w:rsidRPr="008C2059">
        <w:rPr>
          <w:lang w:val="en-US"/>
        </w:rPr>
        <w:t>appropriate to report the opinions of representatives of disadvantaged groups.</w:t>
      </w:r>
      <w:r w:rsidR="000C5F25" w:rsidRPr="0039514D">
        <w:rPr>
          <w:lang w:val="en-US"/>
        </w:rPr>
        <w:t>"</w:t>
      </w:r>
      <w:r w:rsidRPr="008C2059">
        <w:rPr>
          <w:lang w:val="en-US"/>
        </w:rPr>
        <w:t>)</w:t>
      </w:r>
      <w:r w:rsidR="008E095C" w:rsidRPr="008C2059">
        <w:rPr>
          <w:lang w:val="en-US"/>
        </w:rPr>
        <w:t xml:space="preserve">. </w:t>
      </w:r>
    </w:p>
    <w:p w:rsidR="008E095C" w:rsidRPr="008C2059" w:rsidRDefault="008E095C" w:rsidP="0097261C">
      <w:pPr>
        <w:autoSpaceDE w:val="0"/>
        <w:autoSpaceDN w:val="0"/>
        <w:adjustRightInd w:val="0"/>
        <w:rPr>
          <w:lang w:val="en-US"/>
        </w:rPr>
      </w:pPr>
    </w:p>
    <w:p w:rsidR="008E095C" w:rsidRPr="008E095C" w:rsidRDefault="000B72AF" w:rsidP="0097261C">
      <w:pPr>
        <w:autoSpaceDE w:val="0"/>
        <w:autoSpaceDN w:val="0"/>
        <w:adjustRightInd w:val="0"/>
      </w:pPr>
      <w:r>
        <w:t>47.</w:t>
      </w:r>
      <w:r>
        <w:tab/>
      </w:r>
      <w:r w:rsidRPr="00990705">
        <w:rPr>
          <w:u w:val="single"/>
        </w:rPr>
        <w:t>Г-н ДИАКОНУ</w:t>
      </w:r>
      <w:r>
        <w:t xml:space="preserve"> </w:t>
      </w:r>
      <w:r w:rsidR="008E095C" w:rsidRPr="008E095C">
        <w:t>пред</w:t>
      </w:r>
      <w:r>
        <w:t>лагает</w:t>
      </w:r>
      <w:r w:rsidR="008E095C" w:rsidRPr="008E095C">
        <w:t xml:space="preserve"> добавить в треть</w:t>
      </w:r>
      <w:r>
        <w:t>ю</w:t>
      </w:r>
      <w:r w:rsidR="008E095C" w:rsidRPr="008E095C">
        <w:t xml:space="preserve"> строк</w:t>
      </w:r>
      <w:r>
        <w:t>у</w:t>
      </w:r>
      <w:r w:rsidR="008E095C" w:rsidRPr="008E095C">
        <w:t xml:space="preserve">, после слов </w:t>
      </w:r>
      <w:r w:rsidR="004864AB">
        <w:t>"</w:t>
      </w:r>
      <w:r w:rsidR="00E023B0">
        <w:t>на</w:t>
      </w:r>
      <w:r w:rsidR="008E095C" w:rsidRPr="008E095C">
        <w:t xml:space="preserve"> практике</w:t>
      </w:r>
      <w:r w:rsidR="004864AB">
        <w:t>"</w:t>
      </w:r>
      <w:r w:rsidR="008E095C" w:rsidRPr="008E095C">
        <w:t xml:space="preserve"> </w:t>
      </w:r>
      <w:r w:rsidR="00E023B0">
        <w:t>(</w:t>
      </w:r>
      <w:r w:rsidR="00E023B0" w:rsidRPr="00E023B0">
        <w:t>"</w:t>
      </w:r>
      <w:r w:rsidR="00E023B0" w:rsidRPr="008C2059">
        <w:rPr>
          <w:lang w:val="en-US"/>
        </w:rPr>
        <w:t>in</w:t>
      </w:r>
      <w:r w:rsidR="004864AB">
        <w:t> </w:t>
      </w:r>
      <w:r w:rsidR="00E023B0" w:rsidRPr="008C2059">
        <w:rPr>
          <w:lang w:val="en-US"/>
        </w:rPr>
        <w:t>practi</w:t>
      </w:r>
      <w:r w:rsidR="00E023B0">
        <w:rPr>
          <w:lang w:val="en-US"/>
        </w:rPr>
        <w:t>c</w:t>
      </w:r>
      <w:r w:rsidR="00E023B0" w:rsidRPr="008C2059">
        <w:rPr>
          <w:lang w:val="en-US"/>
        </w:rPr>
        <w:t>e</w:t>
      </w:r>
      <w:r w:rsidR="00E023B0" w:rsidRPr="00E023B0">
        <w:t>"</w:t>
      </w:r>
      <w:r w:rsidR="00E023B0">
        <w:t xml:space="preserve">) </w:t>
      </w:r>
      <w:r w:rsidR="008E095C" w:rsidRPr="008E095C">
        <w:t xml:space="preserve">фразу </w:t>
      </w:r>
      <w:r w:rsidR="004864AB">
        <w:t>"</w:t>
      </w:r>
      <w:r w:rsidR="008E095C" w:rsidRPr="008E095C">
        <w:t xml:space="preserve">без </w:t>
      </w:r>
      <w:r w:rsidR="00E023B0">
        <w:t xml:space="preserve">всякой формы </w:t>
      </w:r>
      <w:r w:rsidR="008E095C" w:rsidRPr="008E095C">
        <w:t>расовой дискриминации</w:t>
      </w:r>
      <w:r w:rsidR="004864AB">
        <w:t>"</w:t>
      </w:r>
      <w:r w:rsidR="00E023B0">
        <w:t xml:space="preserve"> (</w:t>
      </w:r>
      <w:r w:rsidR="00E023B0" w:rsidRPr="00E023B0">
        <w:t>"</w:t>
      </w:r>
      <w:r w:rsidR="00E023B0">
        <w:rPr>
          <w:lang w:val="en-US"/>
        </w:rPr>
        <w:t>free</w:t>
      </w:r>
      <w:r w:rsidR="00E023B0" w:rsidRPr="00E023B0">
        <w:t xml:space="preserve"> </w:t>
      </w:r>
      <w:r w:rsidR="00E023B0">
        <w:rPr>
          <w:lang w:val="en-US"/>
        </w:rPr>
        <w:t>of</w:t>
      </w:r>
      <w:r w:rsidR="00E023B0" w:rsidRPr="00E023B0">
        <w:t xml:space="preserve"> </w:t>
      </w:r>
      <w:r w:rsidR="00E023B0">
        <w:rPr>
          <w:lang w:val="en-US"/>
        </w:rPr>
        <w:t>any</w:t>
      </w:r>
      <w:r w:rsidR="00E023B0" w:rsidRPr="00E023B0">
        <w:t xml:space="preserve"> </w:t>
      </w:r>
      <w:r w:rsidR="00E023B0">
        <w:rPr>
          <w:lang w:val="en-US"/>
        </w:rPr>
        <w:t>racial</w:t>
      </w:r>
      <w:r w:rsidR="00E023B0" w:rsidRPr="00E023B0">
        <w:t xml:space="preserve"> </w:t>
      </w:r>
      <w:r w:rsidR="00E023B0">
        <w:rPr>
          <w:lang w:val="en-US"/>
        </w:rPr>
        <w:t>discrimination</w:t>
      </w:r>
      <w:r w:rsidR="00E023B0" w:rsidRPr="00E023B0">
        <w:t>"</w:t>
      </w:r>
      <w:r w:rsidR="00E023B0">
        <w:t>)</w:t>
      </w:r>
      <w:r w:rsidR="008E095C" w:rsidRPr="008E095C">
        <w:t xml:space="preserve">. </w:t>
      </w:r>
    </w:p>
    <w:p w:rsidR="008E095C" w:rsidRPr="008E095C" w:rsidRDefault="008E095C" w:rsidP="0097261C">
      <w:pPr>
        <w:autoSpaceDE w:val="0"/>
        <w:autoSpaceDN w:val="0"/>
        <w:adjustRightInd w:val="0"/>
      </w:pPr>
    </w:p>
    <w:p w:rsidR="00990705" w:rsidRPr="00990705" w:rsidRDefault="00990705" w:rsidP="0097261C">
      <w:pPr>
        <w:autoSpaceDE w:val="0"/>
        <w:autoSpaceDN w:val="0"/>
        <w:adjustRightInd w:val="0"/>
        <w:rPr>
          <w:i/>
        </w:rPr>
      </w:pPr>
      <w:r>
        <w:t>48.</w:t>
      </w:r>
      <w:r>
        <w:tab/>
      </w:r>
      <w:r w:rsidR="008B42DD" w:rsidRPr="0044109B">
        <w:rPr>
          <w:u w:val="single"/>
        </w:rPr>
        <w:t>Пункт второй</w:t>
      </w:r>
      <w:r w:rsidRPr="0044109B">
        <w:rPr>
          <w:u w:val="single"/>
        </w:rPr>
        <w:t xml:space="preserve"> с внесенными в него изменениями принимается</w:t>
      </w:r>
      <w:r w:rsidRPr="00990705">
        <w:rPr>
          <w:i/>
        </w:rPr>
        <w:t>.</w:t>
      </w:r>
    </w:p>
    <w:p w:rsidR="00990705" w:rsidRDefault="00990705" w:rsidP="0097261C">
      <w:pPr>
        <w:autoSpaceDE w:val="0"/>
        <w:autoSpaceDN w:val="0"/>
        <w:adjustRightInd w:val="0"/>
      </w:pPr>
    </w:p>
    <w:p w:rsidR="00990705" w:rsidRPr="00B936CF" w:rsidRDefault="00990705" w:rsidP="0097261C">
      <w:pPr>
        <w:autoSpaceDE w:val="0"/>
        <w:autoSpaceDN w:val="0"/>
        <w:adjustRightInd w:val="0"/>
        <w:rPr>
          <w:u w:val="single"/>
        </w:rPr>
      </w:pPr>
      <w:r w:rsidRPr="00B936CF">
        <w:rPr>
          <w:u w:val="single"/>
        </w:rPr>
        <w:t>Подпункт а</w:t>
      </w:r>
      <w:r w:rsidRPr="004864AB">
        <w:t>)</w:t>
      </w:r>
    </w:p>
    <w:p w:rsidR="00990705" w:rsidRDefault="00990705" w:rsidP="0097261C">
      <w:pPr>
        <w:autoSpaceDE w:val="0"/>
        <w:autoSpaceDN w:val="0"/>
        <w:adjustRightInd w:val="0"/>
      </w:pPr>
    </w:p>
    <w:p w:rsidR="003515FE" w:rsidRDefault="00B936CF" w:rsidP="0097261C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autoSpaceDE w:val="0"/>
        <w:autoSpaceDN w:val="0"/>
        <w:adjustRightInd w:val="0"/>
      </w:pPr>
      <w:r>
        <w:t>49.</w:t>
      </w:r>
      <w:r>
        <w:tab/>
      </w:r>
      <w:r w:rsidRPr="00E42F72">
        <w:rPr>
          <w:u w:val="single"/>
        </w:rPr>
        <w:t>Г-н БЕНТОН</w:t>
      </w:r>
      <w:r w:rsidR="008E095C" w:rsidRPr="008E095C">
        <w:t xml:space="preserve"> предл</w:t>
      </w:r>
      <w:r>
        <w:t>агает</w:t>
      </w:r>
      <w:r w:rsidR="008E095C" w:rsidRPr="008E095C">
        <w:t xml:space="preserve"> после </w:t>
      </w:r>
      <w:r w:rsidR="006B02F4">
        <w:t>второго пункта</w:t>
      </w:r>
      <w:r w:rsidR="00E42F72">
        <w:t xml:space="preserve"> добавить подпункт а), котор</w:t>
      </w:r>
      <w:r w:rsidR="003515FE">
        <w:t>ый</w:t>
      </w:r>
      <w:r w:rsidR="00E42F72">
        <w:t xml:space="preserve"> бы гласил:   </w:t>
      </w:r>
      <w:r w:rsidR="004864AB">
        <w:t>"</w:t>
      </w:r>
      <w:r w:rsidR="008E095C" w:rsidRPr="008E095C">
        <w:t xml:space="preserve">а) </w:t>
      </w:r>
      <w:r w:rsidR="00575BA6">
        <w:t>П</w:t>
      </w:r>
      <w:r w:rsidR="008E095C" w:rsidRPr="008E095C">
        <w:t>рав</w:t>
      </w:r>
      <w:r w:rsidR="003C7D0D">
        <w:t>о</w:t>
      </w:r>
      <w:r w:rsidR="008E095C" w:rsidRPr="008E095C">
        <w:t xml:space="preserve"> </w:t>
      </w:r>
      <w:r w:rsidR="00575BA6">
        <w:t xml:space="preserve">на равное обращение </w:t>
      </w:r>
      <w:r w:rsidR="008E095C" w:rsidRPr="008E095C">
        <w:t xml:space="preserve">в любых судах </w:t>
      </w:r>
      <w:r w:rsidR="00E42F72">
        <w:t xml:space="preserve">и </w:t>
      </w:r>
      <w:r w:rsidR="003C7D0D">
        <w:t xml:space="preserve">любых </w:t>
      </w:r>
      <w:r w:rsidR="00E42F72">
        <w:t xml:space="preserve">других органах </w:t>
      </w:r>
      <w:r w:rsidR="00575BA6">
        <w:t>правосудия</w:t>
      </w:r>
      <w:r w:rsidR="00E407E1">
        <w:t>"</w:t>
      </w:r>
      <w:r w:rsidR="00E42F72">
        <w:t xml:space="preserve"> (</w:t>
      </w:r>
      <w:r w:rsidR="00E42F72" w:rsidRPr="00E42F72">
        <w:t>"a) The right to equal treatment before all the tribunals and all other</w:t>
      </w:r>
      <w:r w:rsidR="00E42F72">
        <w:t xml:space="preserve"> </w:t>
      </w:r>
      <w:r w:rsidR="00E42F72" w:rsidRPr="00E42F72">
        <w:t>organs administering justice.")</w:t>
      </w:r>
      <w:r w:rsidR="003515FE">
        <w:t>.</w:t>
      </w:r>
    </w:p>
    <w:p w:rsidR="003515FE" w:rsidRDefault="003515FE" w:rsidP="0097261C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autoSpaceDE w:val="0"/>
        <w:autoSpaceDN w:val="0"/>
        <w:adjustRightInd w:val="0"/>
      </w:pPr>
    </w:p>
    <w:p w:rsidR="003515FE" w:rsidRDefault="003515FE" w:rsidP="0097261C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autoSpaceDE w:val="0"/>
        <w:autoSpaceDN w:val="0"/>
        <w:adjustRightInd w:val="0"/>
      </w:pPr>
      <w:r>
        <w:t>50.</w:t>
      </w:r>
      <w:r>
        <w:tab/>
      </w:r>
      <w:r w:rsidRPr="0044109B">
        <w:rPr>
          <w:u w:val="single"/>
        </w:rPr>
        <w:t>Подпункт а) принимается</w:t>
      </w:r>
      <w:r w:rsidRPr="00741E98">
        <w:rPr>
          <w:i/>
        </w:rPr>
        <w:t>.</w:t>
      </w:r>
    </w:p>
    <w:p w:rsidR="003515FE" w:rsidRDefault="003515FE" w:rsidP="0097261C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autoSpaceDE w:val="0"/>
        <w:autoSpaceDN w:val="0"/>
        <w:adjustRightInd w:val="0"/>
      </w:pPr>
    </w:p>
    <w:p w:rsidR="006B0BD4" w:rsidRPr="006B0BD4" w:rsidRDefault="006B0BD4" w:rsidP="0097261C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autoSpaceDE w:val="0"/>
        <w:autoSpaceDN w:val="0"/>
        <w:adjustRightInd w:val="0"/>
        <w:rPr>
          <w:u w:val="single"/>
        </w:rPr>
      </w:pPr>
      <w:r w:rsidRPr="006B0BD4">
        <w:rPr>
          <w:u w:val="single"/>
        </w:rPr>
        <w:t>Пункт третий</w:t>
      </w:r>
    </w:p>
    <w:p w:rsidR="006B0BD4" w:rsidRDefault="006B0BD4" w:rsidP="0097261C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autoSpaceDE w:val="0"/>
        <w:autoSpaceDN w:val="0"/>
        <w:adjustRightInd w:val="0"/>
      </w:pPr>
    </w:p>
    <w:p w:rsidR="008E095C" w:rsidRPr="005F34E8" w:rsidRDefault="003515FE" w:rsidP="0097261C">
      <w:pPr>
        <w:tabs>
          <w:tab w:val="clear" w:pos="567"/>
          <w:tab w:val="clear" w:pos="1134"/>
          <w:tab w:val="clear" w:pos="1701"/>
          <w:tab w:val="clear" w:pos="2268"/>
          <w:tab w:val="clear" w:pos="6237"/>
        </w:tabs>
        <w:autoSpaceDE w:val="0"/>
        <w:autoSpaceDN w:val="0"/>
        <w:adjustRightInd w:val="0"/>
        <w:rPr>
          <w:lang w:val="en-US"/>
        </w:rPr>
      </w:pPr>
      <w:r>
        <w:t>51.</w:t>
      </w:r>
      <w:r>
        <w:tab/>
      </w:r>
      <w:r w:rsidR="00E42F72" w:rsidRPr="00E42F72">
        <w:t xml:space="preserve"> </w:t>
      </w:r>
      <w:r w:rsidR="004A4735" w:rsidRPr="005F34E8">
        <w:rPr>
          <w:u w:val="single"/>
        </w:rPr>
        <w:t>Г-н БЕНТОН</w:t>
      </w:r>
      <w:r w:rsidR="004A4735">
        <w:t xml:space="preserve"> предлагает после подпункта </w:t>
      </w:r>
      <w:r w:rsidR="008E095C" w:rsidRPr="008E095C">
        <w:t xml:space="preserve">а) добавить </w:t>
      </w:r>
      <w:r w:rsidR="004A4735">
        <w:t>пункт третий, который гласит</w:t>
      </w:r>
      <w:r w:rsidR="008E095C" w:rsidRPr="008E095C">
        <w:t xml:space="preserve">: </w:t>
      </w:r>
      <w:r w:rsidR="005F34E8">
        <w:t xml:space="preserve"> </w:t>
      </w:r>
      <w:r w:rsidR="00E407E1">
        <w:t>"</w:t>
      </w:r>
      <w:r w:rsidR="00A03AAC">
        <w:t>Д</w:t>
      </w:r>
      <w:r w:rsidR="008E095C" w:rsidRPr="008E095C">
        <w:t>анн</w:t>
      </w:r>
      <w:r w:rsidR="00A03AAC">
        <w:t>ая</w:t>
      </w:r>
      <w:r w:rsidR="008E095C" w:rsidRPr="008E095C">
        <w:t xml:space="preserve"> част</w:t>
      </w:r>
      <w:r w:rsidR="00A03AAC">
        <w:t>ь</w:t>
      </w:r>
      <w:r w:rsidR="008E095C" w:rsidRPr="008E095C">
        <w:t xml:space="preserve"> </w:t>
      </w:r>
      <w:r w:rsidR="0093091D">
        <w:t>доклада</w:t>
      </w:r>
      <w:r w:rsidR="008E095C" w:rsidRPr="008E095C">
        <w:t xml:space="preserve"> </w:t>
      </w:r>
      <w:r w:rsidR="00A03AAC">
        <w:t xml:space="preserve">предназначена для </w:t>
      </w:r>
      <w:r w:rsidR="008E095C" w:rsidRPr="008E095C">
        <w:t>информаци</w:t>
      </w:r>
      <w:r w:rsidR="00A03AAC">
        <w:t>и</w:t>
      </w:r>
      <w:r w:rsidR="008E095C" w:rsidRPr="008E095C">
        <w:t>, касающ</w:t>
      </w:r>
      <w:r w:rsidR="00A03AAC">
        <w:t>ей</w:t>
      </w:r>
      <w:r w:rsidR="008E095C" w:rsidRPr="008E095C">
        <w:t>ся обучения и надзора</w:t>
      </w:r>
      <w:r w:rsidR="00A03AAC">
        <w:t xml:space="preserve"> за</w:t>
      </w:r>
      <w:r w:rsidR="008E095C" w:rsidRPr="008E095C">
        <w:t xml:space="preserve"> служащими системы правопорядка и судебны</w:t>
      </w:r>
      <w:r w:rsidR="00A03AAC">
        <w:t>ми</w:t>
      </w:r>
      <w:r w:rsidR="008E095C" w:rsidRPr="008E095C">
        <w:t xml:space="preserve"> </w:t>
      </w:r>
      <w:r w:rsidR="00A03AAC">
        <w:t xml:space="preserve">чиновниками </w:t>
      </w:r>
      <w:r w:rsidR="008E095C" w:rsidRPr="008E095C">
        <w:t>во избежание расовой дискриминации, а также информаци</w:t>
      </w:r>
      <w:r w:rsidR="00A03AAC">
        <w:t>и</w:t>
      </w:r>
      <w:r w:rsidR="008E095C" w:rsidRPr="008E095C">
        <w:t xml:space="preserve"> о мерах, принима</w:t>
      </w:r>
      <w:r w:rsidR="009E4671">
        <w:t>емых при рассмотрении жалоб [В случаях, когда</w:t>
      </w:r>
      <w:r w:rsidR="008E095C" w:rsidRPr="008E095C">
        <w:t xml:space="preserve"> ли присяжные</w:t>
      </w:r>
      <w:r w:rsidR="009E4671">
        <w:t xml:space="preserve"> являются</w:t>
      </w:r>
      <w:r w:rsidR="008E095C" w:rsidRPr="008E095C">
        <w:t xml:space="preserve"> частью судебной процедуры, Комитет вправе запросить информацию о том, насколько пропорционально представлены граждане, относящиеся к уязвимым группа</w:t>
      </w:r>
      <w:r w:rsidR="005F34E8">
        <w:t xml:space="preserve">м, </w:t>
      </w:r>
      <w:r w:rsidR="009E4671">
        <w:t>при выборе</w:t>
      </w:r>
      <w:r w:rsidR="005F34E8">
        <w:t xml:space="preserve"> присяжных]</w:t>
      </w:r>
      <w:r w:rsidR="00E407E1">
        <w:t>"</w:t>
      </w:r>
      <w:r w:rsidR="005F34E8">
        <w:t xml:space="preserve"> (</w:t>
      </w:r>
      <w:r w:rsidR="005F34E8" w:rsidRPr="005F34E8">
        <w:t>"This part of the report is the place in which to provide any</w:t>
      </w:r>
      <w:r w:rsidR="005F34E8">
        <w:t xml:space="preserve"> </w:t>
      </w:r>
      <w:r w:rsidR="005F34E8" w:rsidRPr="005F34E8">
        <w:t>information on the training and supervision of law enforcement officials</w:t>
      </w:r>
      <w:r w:rsidR="005F34E8">
        <w:t xml:space="preserve"> </w:t>
      </w:r>
      <w:r w:rsidR="005F34E8" w:rsidRPr="005F34E8">
        <w:t>and judicial officers in the avoidance of racial discrimination, together</w:t>
      </w:r>
      <w:r w:rsidR="005F34E8">
        <w:t xml:space="preserve"> </w:t>
      </w:r>
      <w:r w:rsidR="005F34E8" w:rsidRPr="005F34E8">
        <w:t xml:space="preserve">with information on measures for the investigation of complaints. </w:t>
      </w:r>
      <w:r w:rsidR="005F34E8" w:rsidRPr="005F34E8">
        <w:rPr>
          <w:lang w:val="en-US"/>
        </w:rPr>
        <w:t>[Where juries play a part in the judicial process the Committee may inquire whether citizens from vulnerable groups are proportionately represented in jury selection.]").</w:t>
      </w:r>
    </w:p>
    <w:p w:rsidR="008E095C" w:rsidRPr="005F34E8" w:rsidRDefault="008E095C" w:rsidP="0097261C">
      <w:pPr>
        <w:autoSpaceDE w:val="0"/>
        <w:autoSpaceDN w:val="0"/>
        <w:adjustRightInd w:val="0"/>
        <w:rPr>
          <w:lang w:val="en-US"/>
        </w:rPr>
      </w:pPr>
    </w:p>
    <w:p w:rsidR="008E095C" w:rsidRPr="008E095C" w:rsidRDefault="00317CB5" w:rsidP="0097261C">
      <w:pPr>
        <w:autoSpaceDE w:val="0"/>
        <w:autoSpaceDN w:val="0"/>
        <w:adjustRightInd w:val="0"/>
      </w:pPr>
      <w:r>
        <w:t>52.</w:t>
      </w:r>
      <w:r>
        <w:tab/>
      </w:r>
      <w:r w:rsidRPr="00317CB5">
        <w:rPr>
          <w:u w:val="single"/>
        </w:rPr>
        <w:t>Г-н де ГУТТ</w:t>
      </w:r>
      <w:r>
        <w:t xml:space="preserve"> предлагает исключить</w:t>
      </w:r>
      <w:r w:rsidR="008E095C" w:rsidRPr="008E095C">
        <w:t xml:space="preserve"> фразу, </w:t>
      </w:r>
      <w:r>
        <w:t xml:space="preserve">расположенную </w:t>
      </w:r>
      <w:r w:rsidR="008E095C" w:rsidRPr="008E095C">
        <w:t>в фигурны</w:t>
      </w:r>
      <w:r>
        <w:t>х</w:t>
      </w:r>
      <w:r w:rsidR="008E095C" w:rsidRPr="008E095C">
        <w:t xml:space="preserve"> скобк</w:t>
      </w:r>
      <w:r>
        <w:t>ах</w:t>
      </w:r>
      <w:r w:rsidR="008E095C" w:rsidRPr="008E095C">
        <w:t xml:space="preserve"> в конце </w:t>
      </w:r>
      <w:r>
        <w:t>пункта</w:t>
      </w:r>
      <w:r w:rsidR="008E095C" w:rsidRPr="008E095C">
        <w:t xml:space="preserve">. </w:t>
      </w:r>
    </w:p>
    <w:p w:rsidR="008E095C" w:rsidRDefault="008E095C" w:rsidP="0097261C">
      <w:pPr>
        <w:autoSpaceDE w:val="0"/>
        <w:autoSpaceDN w:val="0"/>
        <w:adjustRightInd w:val="0"/>
      </w:pPr>
    </w:p>
    <w:p w:rsidR="00317CB5" w:rsidRDefault="00317CB5" w:rsidP="0097261C">
      <w:pPr>
        <w:autoSpaceDE w:val="0"/>
        <w:autoSpaceDN w:val="0"/>
        <w:adjustRightInd w:val="0"/>
      </w:pPr>
      <w:r>
        <w:t>53.</w:t>
      </w:r>
      <w:r>
        <w:tab/>
      </w:r>
      <w:r w:rsidRPr="0044109B">
        <w:rPr>
          <w:u w:val="single"/>
        </w:rPr>
        <w:t>Подпункт а) с внесенными в него изменениями принимается</w:t>
      </w:r>
      <w:r w:rsidRPr="00317CB5">
        <w:rPr>
          <w:i/>
        </w:rPr>
        <w:t>.</w:t>
      </w:r>
    </w:p>
    <w:p w:rsidR="00317CB5" w:rsidRPr="008E095C" w:rsidRDefault="00317CB5" w:rsidP="0097261C">
      <w:pPr>
        <w:autoSpaceDE w:val="0"/>
        <w:autoSpaceDN w:val="0"/>
        <w:adjustRightInd w:val="0"/>
      </w:pPr>
    </w:p>
    <w:p w:rsidR="008E095C" w:rsidRPr="008E095C" w:rsidRDefault="00317CB5" w:rsidP="0097261C">
      <w:pPr>
        <w:autoSpaceDE w:val="0"/>
        <w:autoSpaceDN w:val="0"/>
        <w:adjustRightInd w:val="0"/>
      </w:pPr>
      <w:r>
        <w:t>54.</w:t>
      </w:r>
      <w:r>
        <w:tab/>
      </w:r>
      <w:r w:rsidRPr="00317CB5">
        <w:rPr>
          <w:u w:val="single"/>
        </w:rPr>
        <w:t>Г-н АБУЛ-НАСР</w:t>
      </w:r>
      <w:r>
        <w:t xml:space="preserve"> считает, </w:t>
      </w:r>
      <w:r w:rsidR="008E095C" w:rsidRPr="008E095C">
        <w:t xml:space="preserve">что предложенные изменения, </w:t>
      </w:r>
      <w:r>
        <w:t>вместо того, чтобы облегчить, о</w:t>
      </w:r>
      <w:r w:rsidR="008E095C" w:rsidRPr="008E095C">
        <w:t xml:space="preserve">сложнят работу по </w:t>
      </w:r>
      <w:r>
        <w:t>составлению докладов государствами-участниками</w:t>
      </w:r>
      <w:r w:rsidR="008E095C" w:rsidRPr="008E095C">
        <w:t xml:space="preserve">, в </w:t>
      </w:r>
      <w:r>
        <w:t>особенности</w:t>
      </w:r>
      <w:r w:rsidR="008E095C" w:rsidRPr="008E095C">
        <w:t xml:space="preserve">, теми, которые располагают лишь ограниченными ресурсами. </w:t>
      </w:r>
      <w:r w:rsidR="00A20E71">
        <w:t xml:space="preserve"> </w:t>
      </w:r>
      <w:r w:rsidR="008E095C" w:rsidRPr="008E095C">
        <w:t>В связи с этим он отказ</w:t>
      </w:r>
      <w:r w:rsidR="00AD3A31">
        <w:t>ывается к ним присоединиться</w:t>
      </w:r>
      <w:r w:rsidR="008E095C" w:rsidRPr="008E095C">
        <w:t xml:space="preserve">. </w:t>
      </w:r>
    </w:p>
    <w:p w:rsidR="008E095C" w:rsidRPr="008E095C" w:rsidRDefault="008E095C" w:rsidP="0097261C">
      <w:pPr>
        <w:autoSpaceDE w:val="0"/>
        <w:autoSpaceDN w:val="0"/>
        <w:adjustRightInd w:val="0"/>
      </w:pPr>
    </w:p>
    <w:p w:rsidR="008E095C" w:rsidRPr="008E095C" w:rsidRDefault="00AD3A31" w:rsidP="0097261C">
      <w:pPr>
        <w:autoSpaceDE w:val="0"/>
        <w:autoSpaceDN w:val="0"/>
        <w:adjustRightInd w:val="0"/>
      </w:pPr>
      <w:r>
        <w:t>55.</w:t>
      </w:r>
      <w:r>
        <w:tab/>
      </w:r>
      <w:r w:rsidR="008E095C" w:rsidRPr="00F21818">
        <w:rPr>
          <w:u w:val="single"/>
        </w:rPr>
        <w:t>ПРЕДСЕДАТЕЛЬ</w:t>
      </w:r>
      <w:r w:rsidR="008E095C" w:rsidRPr="008E095C">
        <w:t xml:space="preserve"> </w:t>
      </w:r>
      <w:r>
        <w:t>говорит</w:t>
      </w:r>
      <w:r w:rsidR="00F21818">
        <w:t>, что</w:t>
      </w:r>
      <w:r w:rsidR="008E095C" w:rsidRPr="008E095C">
        <w:t xml:space="preserve"> заявление г-на </w:t>
      </w:r>
      <w:r>
        <w:t>Абул-Насра будет должным образом отражено</w:t>
      </w:r>
      <w:r w:rsidR="008E095C" w:rsidRPr="008E095C">
        <w:t xml:space="preserve"> в протокол</w:t>
      </w:r>
      <w:r w:rsidR="00F21818">
        <w:t xml:space="preserve">е заседания.  </w:t>
      </w:r>
      <w:r w:rsidR="008E095C" w:rsidRPr="008E095C">
        <w:t>Он добав</w:t>
      </w:r>
      <w:r>
        <w:t>ляет</w:t>
      </w:r>
      <w:r w:rsidR="008E095C" w:rsidRPr="008E095C">
        <w:t xml:space="preserve">, что Комитет продолжит рассмотрение проекта изменений на следующем заседании. </w:t>
      </w:r>
    </w:p>
    <w:p w:rsidR="008E095C" w:rsidRDefault="008E095C" w:rsidP="0097261C">
      <w:pPr>
        <w:autoSpaceDE w:val="0"/>
        <w:autoSpaceDN w:val="0"/>
        <w:adjustRightInd w:val="0"/>
      </w:pPr>
    </w:p>
    <w:p w:rsidR="00AD7354" w:rsidRPr="00AD7354" w:rsidRDefault="00AD7354" w:rsidP="0097261C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ind w:left="567" w:hanging="567"/>
        <w:rPr>
          <w:u w:val="single"/>
        </w:rPr>
      </w:pPr>
      <w:r>
        <w:rPr>
          <w:u w:val="single"/>
        </w:rPr>
        <w:t>Отставка</w:t>
      </w:r>
      <w:r w:rsidRPr="00AD7354">
        <w:rPr>
          <w:u w:val="single"/>
        </w:rPr>
        <w:t xml:space="preserve"> членов Комитета</w:t>
      </w:r>
    </w:p>
    <w:p w:rsidR="00F21818" w:rsidRPr="008E095C" w:rsidRDefault="00F21818" w:rsidP="0097261C">
      <w:pPr>
        <w:autoSpaceDE w:val="0"/>
        <w:autoSpaceDN w:val="0"/>
        <w:adjustRightInd w:val="0"/>
      </w:pPr>
    </w:p>
    <w:p w:rsidR="00AD7354" w:rsidRDefault="00AD7354" w:rsidP="0097261C">
      <w:pPr>
        <w:autoSpaceDE w:val="0"/>
        <w:autoSpaceDN w:val="0"/>
        <w:adjustRightInd w:val="0"/>
      </w:pPr>
      <w:r>
        <w:t>56.</w:t>
      </w:r>
      <w:r>
        <w:tab/>
      </w:r>
      <w:r w:rsidRPr="0044109B">
        <w:rPr>
          <w:u w:val="single"/>
        </w:rPr>
        <w:t>Г-н Абул-Наср занимает место Председателя</w:t>
      </w:r>
      <w:r w:rsidRPr="00AD7354">
        <w:rPr>
          <w:i/>
        </w:rPr>
        <w:t>.</w:t>
      </w:r>
    </w:p>
    <w:p w:rsidR="00AD7354" w:rsidRDefault="00AD7354" w:rsidP="0097261C">
      <w:pPr>
        <w:autoSpaceDE w:val="0"/>
        <w:autoSpaceDN w:val="0"/>
        <w:adjustRightInd w:val="0"/>
      </w:pPr>
    </w:p>
    <w:p w:rsidR="008E095C" w:rsidRPr="008E095C" w:rsidRDefault="00AD7354" w:rsidP="0097261C">
      <w:pPr>
        <w:autoSpaceDE w:val="0"/>
        <w:autoSpaceDN w:val="0"/>
        <w:adjustRightInd w:val="0"/>
      </w:pPr>
      <w:r>
        <w:t>57.</w:t>
      </w:r>
      <w:r>
        <w:tab/>
      </w:r>
      <w:r w:rsidR="008E095C" w:rsidRPr="00AD7354">
        <w:rPr>
          <w:u w:val="single"/>
        </w:rPr>
        <w:t>ПРЕДСЕДАТЕЛЬ</w:t>
      </w:r>
      <w:r w:rsidR="008E095C" w:rsidRPr="008E095C">
        <w:t xml:space="preserve"> сообщ</w:t>
      </w:r>
      <w:r>
        <w:t>ает</w:t>
      </w:r>
      <w:r w:rsidR="008E095C" w:rsidRPr="008E095C">
        <w:t xml:space="preserve"> членам Комитета </w:t>
      </w:r>
      <w:r>
        <w:t>об отставке</w:t>
      </w:r>
      <w:r w:rsidR="008E095C" w:rsidRPr="008E095C">
        <w:t xml:space="preserve"> г-на </w:t>
      </w:r>
      <w:r>
        <w:t>Вольфрума</w:t>
      </w:r>
      <w:r w:rsidR="00E407E1">
        <w:t xml:space="preserve"> и г</w:t>
      </w:r>
      <w:r w:rsidR="00E407E1">
        <w:noBreakHyphen/>
        <w:t>н</w:t>
      </w:r>
      <w:r w:rsidR="008E095C" w:rsidRPr="008E095C">
        <w:t>а</w:t>
      </w:r>
      <w:r w:rsidR="00E407E1">
        <w:t> </w:t>
      </w:r>
      <w:r>
        <w:t xml:space="preserve">Ферреро </w:t>
      </w:r>
      <w:r w:rsidR="008E095C" w:rsidRPr="008E095C">
        <w:t xml:space="preserve">Коста. </w:t>
      </w:r>
      <w:r w:rsidR="00630537">
        <w:t xml:space="preserve"> </w:t>
      </w:r>
      <w:r w:rsidR="008E095C" w:rsidRPr="008E095C">
        <w:t xml:space="preserve">От </w:t>
      </w:r>
      <w:r w:rsidR="00630537">
        <w:t>своего имени</w:t>
      </w:r>
      <w:r w:rsidR="008E095C" w:rsidRPr="008E095C">
        <w:t xml:space="preserve"> и в качестве Председателя он </w:t>
      </w:r>
      <w:r w:rsidR="00630537">
        <w:t>желает</w:t>
      </w:r>
      <w:r w:rsidR="008E095C" w:rsidRPr="008E095C">
        <w:t xml:space="preserve"> им обоим успехов в дальнейшей деятельности. </w:t>
      </w:r>
    </w:p>
    <w:p w:rsidR="008E095C" w:rsidRPr="008E095C" w:rsidRDefault="008E095C" w:rsidP="0097261C">
      <w:pPr>
        <w:autoSpaceDE w:val="0"/>
        <w:autoSpaceDN w:val="0"/>
        <w:adjustRightInd w:val="0"/>
      </w:pPr>
    </w:p>
    <w:p w:rsidR="008E095C" w:rsidRPr="008E095C" w:rsidRDefault="00630537" w:rsidP="0097261C">
      <w:pPr>
        <w:autoSpaceDE w:val="0"/>
        <w:autoSpaceDN w:val="0"/>
        <w:adjustRightInd w:val="0"/>
      </w:pPr>
      <w:r>
        <w:t>58.</w:t>
      </w:r>
      <w:r>
        <w:tab/>
      </w:r>
      <w:r w:rsidRPr="00630537">
        <w:rPr>
          <w:u w:val="single"/>
        </w:rPr>
        <w:t>Г-н ВОЛЬФРУМ</w:t>
      </w:r>
      <w:r w:rsidR="008E095C" w:rsidRPr="008E095C">
        <w:t xml:space="preserve"> надеется, что внес свой скромный вклад в работу Комитета. </w:t>
      </w:r>
      <w:r>
        <w:t xml:space="preserve"> </w:t>
      </w:r>
      <w:r w:rsidR="008E095C" w:rsidRPr="008E095C">
        <w:t>Он</w:t>
      </w:r>
      <w:r w:rsidR="00E407E1">
        <w:t> </w:t>
      </w:r>
      <w:r w:rsidR="008E095C" w:rsidRPr="008E095C">
        <w:t>уточн</w:t>
      </w:r>
      <w:r>
        <w:t>яет,</w:t>
      </w:r>
      <w:r w:rsidR="008E095C" w:rsidRPr="008E095C">
        <w:t xml:space="preserve"> что его отставка не связана с тем, что его перестали интересовать вопросы, которыми</w:t>
      </w:r>
      <w:r>
        <w:t xml:space="preserve"> занимается</w:t>
      </w:r>
      <w:r w:rsidR="008E095C" w:rsidRPr="008E095C">
        <w:t xml:space="preserve"> Комитет. </w:t>
      </w:r>
    </w:p>
    <w:p w:rsidR="008E095C" w:rsidRPr="008E095C" w:rsidRDefault="008E095C" w:rsidP="0097261C">
      <w:pPr>
        <w:autoSpaceDE w:val="0"/>
        <w:autoSpaceDN w:val="0"/>
        <w:adjustRightInd w:val="0"/>
      </w:pPr>
    </w:p>
    <w:p w:rsidR="008E095C" w:rsidRPr="008E095C" w:rsidRDefault="00630537" w:rsidP="0097261C">
      <w:pPr>
        <w:autoSpaceDE w:val="0"/>
        <w:autoSpaceDN w:val="0"/>
        <w:adjustRightInd w:val="0"/>
      </w:pPr>
      <w:r>
        <w:t>59.</w:t>
      </w:r>
      <w:r>
        <w:tab/>
      </w:r>
      <w:r w:rsidRPr="00630537">
        <w:rPr>
          <w:u w:val="single"/>
        </w:rPr>
        <w:t xml:space="preserve">Г-н ФЕРРЕРО </w:t>
      </w:r>
      <w:r w:rsidR="008E095C" w:rsidRPr="00630537">
        <w:rPr>
          <w:u w:val="single"/>
        </w:rPr>
        <w:t>КОСТА</w:t>
      </w:r>
      <w:r w:rsidR="008E095C" w:rsidRPr="008E095C">
        <w:t xml:space="preserve"> </w:t>
      </w:r>
      <w:r>
        <w:t>говорит</w:t>
      </w:r>
      <w:r w:rsidR="008E095C" w:rsidRPr="008E095C">
        <w:t xml:space="preserve">, что для него было честью участвовать в работе Комитета. </w:t>
      </w:r>
      <w:r w:rsidR="00B55B57">
        <w:t xml:space="preserve"> </w:t>
      </w:r>
      <w:r w:rsidR="008E095C" w:rsidRPr="008E095C">
        <w:t xml:space="preserve">Он надеется, что внес свой скромный вклад в борьбу </w:t>
      </w:r>
      <w:r>
        <w:t>против</w:t>
      </w:r>
      <w:r w:rsidR="008E095C" w:rsidRPr="008E095C">
        <w:t xml:space="preserve"> расовой дискриминаци</w:t>
      </w:r>
      <w:r>
        <w:t>и</w:t>
      </w:r>
      <w:r w:rsidR="008E095C" w:rsidRPr="008E095C">
        <w:t xml:space="preserve">. </w:t>
      </w:r>
    </w:p>
    <w:p w:rsidR="008E095C" w:rsidRDefault="008E095C" w:rsidP="0097261C">
      <w:pPr>
        <w:autoSpaceDE w:val="0"/>
        <w:autoSpaceDN w:val="0"/>
        <w:adjustRightInd w:val="0"/>
      </w:pPr>
    </w:p>
    <w:p w:rsidR="00826AEB" w:rsidRDefault="00826AEB" w:rsidP="0097261C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rPr>
          <w:b/>
          <w:color w:val="FF0000"/>
        </w:rPr>
      </w:pPr>
      <w:r>
        <w:t xml:space="preserve">ПРЕДОТВРАЩЕНИЕ РАСОВОЙ ДИСКРИМИНАЦИИ, ВКЛЮЧАЯ МЕРЫ РАННЕГО ПРЕДУПРЕЖДЕНИЯ И ПРОЦЕДУРЫ НЕЗАМЕДЛИТЕЛЬНЫХ ДЕЙСТВИЙ </w:t>
      </w:r>
      <w:r w:rsidR="006E6535">
        <w:t>(пункт 3 повестки дня)</w:t>
      </w:r>
      <w:r w:rsidR="006E6535" w:rsidRPr="00F0714A">
        <w:rPr>
          <w:i/>
        </w:rPr>
        <w:t xml:space="preserve"> (продолжение)</w:t>
      </w:r>
    </w:p>
    <w:p w:rsidR="00826AEB" w:rsidRDefault="00826AEB" w:rsidP="0097261C">
      <w:pPr>
        <w:autoSpaceDE w:val="0"/>
        <w:autoSpaceDN w:val="0"/>
        <w:adjustRightInd w:val="0"/>
      </w:pPr>
    </w:p>
    <w:p w:rsidR="00826AEB" w:rsidRPr="00826AEB" w:rsidRDefault="00586C80" w:rsidP="0097261C">
      <w:pPr>
        <w:autoSpaceDE w:val="0"/>
        <w:autoSpaceDN w:val="0"/>
        <w:adjustRightInd w:val="0"/>
        <w:rPr>
          <w:u w:val="single"/>
        </w:rPr>
      </w:pPr>
      <w:r>
        <w:rPr>
          <w:u w:val="single"/>
        </w:rPr>
        <w:t>Ситуация</w:t>
      </w:r>
      <w:r w:rsidR="00826AEB" w:rsidRPr="00826AEB">
        <w:rPr>
          <w:u w:val="single"/>
        </w:rPr>
        <w:t xml:space="preserve"> в Демократической Республике Конго</w:t>
      </w:r>
    </w:p>
    <w:p w:rsidR="00826AEB" w:rsidRPr="008E095C" w:rsidRDefault="00826AEB" w:rsidP="0097261C">
      <w:pPr>
        <w:autoSpaceDE w:val="0"/>
        <w:autoSpaceDN w:val="0"/>
        <w:adjustRightInd w:val="0"/>
      </w:pPr>
    </w:p>
    <w:p w:rsidR="008E095C" w:rsidRPr="008E095C" w:rsidRDefault="006E6535" w:rsidP="0097261C">
      <w:pPr>
        <w:autoSpaceDE w:val="0"/>
        <w:autoSpaceDN w:val="0"/>
        <w:adjustRightInd w:val="0"/>
      </w:pPr>
      <w:r>
        <w:t>60.</w:t>
      </w:r>
      <w:r>
        <w:tab/>
      </w:r>
      <w:r w:rsidRPr="00624F32">
        <w:rPr>
          <w:u w:val="single"/>
        </w:rPr>
        <w:t>Г-н ВАЛЕНСИЯ РОДРИГЕС</w:t>
      </w:r>
      <w:r>
        <w:t xml:space="preserve"> (Докладчик </w:t>
      </w:r>
      <w:r w:rsidR="00624F32" w:rsidRPr="00624F32">
        <w:t>по Демократической Республике Конго)</w:t>
      </w:r>
      <w:r w:rsidR="00624F32">
        <w:t xml:space="preserve"> </w:t>
      </w:r>
      <w:r w:rsidR="008E095C" w:rsidRPr="008E095C">
        <w:t>заяв</w:t>
      </w:r>
      <w:r w:rsidR="003B1A45">
        <w:t xml:space="preserve">ляет </w:t>
      </w:r>
      <w:r w:rsidR="008E095C" w:rsidRPr="008E095C">
        <w:t>о том, что</w:t>
      </w:r>
      <w:r w:rsidR="003B1A45">
        <w:t xml:space="preserve"> на следующем, пятом заседании,</w:t>
      </w:r>
      <w:r w:rsidR="008E095C" w:rsidRPr="008E095C">
        <w:t xml:space="preserve"> Комитет </w:t>
      </w:r>
      <w:r w:rsidR="003B1A45">
        <w:t>рассмотрит</w:t>
      </w:r>
      <w:r w:rsidR="008E095C" w:rsidRPr="008E095C">
        <w:t xml:space="preserve"> </w:t>
      </w:r>
      <w:r w:rsidR="000A765E">
        <w:t xml:space="preserve">проблему </w:t>
      </w:r>
      <w:r w:rsidR="008E095C" w:rsidRPr="008E095C">
        <w:t>предотвращени</w:t>
      </w:r>
      <w:r w:rsidR="000A765E">
        <w:t>я</w:t>
      </w:r>
      <w:r w:rsidR="008E095C" w:rsidRPr="008E095C">
        <w:t xml:space="preserve"> расовой дискриминации в Демократической Республике </w:t>
      </w:r>
      <w:r w:rsidR="000A765E">
        <w:t>Конго</w:t>
      </w:r>
      <w:r w:rsidR="008E095C" w:rsidRPr="008E095C">
        <w:t xml:space="preserve">. </w:t>
      </w:r>
      <w:r w:rsidR="000A765E">
        <w:t xml:space="preserve"> Своим решением </w:t>
      </w:r>
      <w:r w:rsidR="008E095C" w:rsidRPr="008E095C">
        <w:t>4 (54)</w:t>
      </w:r>
      <w:r w:rsidR="000A765E">
        <w:t xml:space="preserve"> от </w:t>
      </w:r>
      <w:r w:rsidR="008E095C" w:rsidRPr="008E095C">
        <w:t>март</w:t>
      </w:r>
      <w:r w:rsidR="000A765E">
        <w:t xml:space="preserve">а </w:t>
      </w:r>
      <w:r w:rsidR="008E095C" w:rsidRPr="008E095C">
        <w:t>1998 г</w:t>
      </w:r>
      <w:r w:rsidR="000A765E">
        <w:t>ода</w:t>
      </w:r>
      <w:r w:rsidR="008E095C" w:rsidRPr="008E095C">
        <w:t xml:space="preserve"> Комитет </w:t>
      </w:r>
      <w:r w:rsidR="00F41FB8">
        <w:t>заявил о намерении</w:t>
      </w:r>
      <w:r w:rsidR="008E095C" w:rsidRPr="008E095C">
        <w:t xml:space="preserve"> изуч</w:t>
      </w:r>
      <w:r w:rsidR="000A765E">
        <w:t>а</w:t>
      </w:r>
      <w:r w:rsidR="008E095C" w:rsidRPr="008E095C">
        <w:t xml:space="preserve">ть ситуацию с правами человека в этой стране в контексте расовой дискриминации. </w:t>
      </w:r>
    </w:p>
    <w:p w:rsidR="008E095C" w:rsidRPr="008E095C" w:rsidRDefault="008E095C" w:rsidP="0097261C">
      <w:pPr>
        <w:autoSpaceDE w:val="0"/>
        <w:autoSpaceDN w:val="0"/>
        <w:adjustRightInd w:val="0"/>
      </w:pPr>
    </w:p>
    <w:p w:rsidR="008E095C" w:rsidRPr="008E095C" w:rsidRDefault="000A765E" w:rsidP="0097261C">
      <w:pPr>
        <w:autoSpaceDE w:val="0"/>
        <w:autoSpaceDN w:val="0"/>
        <w:adjustRightInd w:val="0"/>
      </w:pPr>
      <w:r>
        <w:t>61.</w:t>
      </w:r>
      <w:r>
        <w:tab/>
      </w:r>
      <w:r w:rsidR="008E095C" w:rsidRPr="008E095C">
        <w:t>Докладчик отме</w:t>
      </w:r>
      <w:r>
        <w:t>чает</w:t>
      </w:r>
      <w:r w:rsidR="008E095C" w:rsidRPr="008E095C">
        <w:t xml:space="preserve"> несколько событий, </w:t>
      </w:r>
      <w:r>
        <w:t>произошедших с момента последнего рас</w:t>
      </w:r>
      <w:r w:rsidR="008E095C" w:rsidRPr="008E095C">
        <w:t xml:space="preserve">смотрения этого вопроса Комитетом. </w:t>
      </w:r>
      <w:r w:rsidR="00BE23E9">
        <w:t xml:space="preserve"> </w:t>
      </w:r>
      <w:r w:rsidR="00761405">
        <w:t>На последне</w:t>
      </w:r>
      <w:r w:rsidR="00AE50D6">
        <w:t>м</w:t>
      </w:r>
      <w:r w:rsidR="00761405">
        <w:t xml:space="preserve"> </w:t>
      </w:r>
      <w:r w:rsidR="00AE50D6">
        <w:t>заседании</w:t>
      </w:r>
      <w:r w:rsidR="00761405">
        <w:t xml:space="preserve"> Генеральной Ассамблеи Организации Объединенных Наций п</w:t>
      </w:r>
      <w:r w:rsidR="008E095C" w:rsidRPr="008E095C">
        <w:t xml:space="preserve">редставитель </w:t>
      </w:r>
      <w:r w:rsidR="00761405">
        <w:t>Демократической Республики Конго</w:t>
      </w:r>
      <w:r w:rsidR="008E095C" w:rsidRPr="008E095C">
        <w:t xml:space="preserve"> выступ</w:t>
      </w:r>
      <w:r w:rsidR="00BE23E9">
        <w:t>ил перед</w:t>
      </w:r>
      <w:r w:rsidR="008E095C" w:rsidRPr="008E095C">
        <w:t xml:space="preserve"> Третьей Комиссией, </w:t>
      </w:r>
      <w:r w:rsidR="00BE23E9">
        <w:t>для того, чтобы</w:t>
      </w:r>
      <w:r w:rsidR="008E095C" w:rsidRPr="008E095C">
        <w:t xml:space="preserve">, кроме прочего, </w:t>
      </w:r>
      <w:r w:rsidR="00BE23E9">
        <w:t xml:space="preserve">заявить, </w:t>
      </w:r>
      <w:r w:rsidR="008E095C" w:rsidRPr="008E095C">
        <w:t xml:space="preserve">что он считает, что со стороны Комитета в рассмотрении ситуации с расовой дискриминацией в его стране </w:t>
      </w:r>
      <w:r w:rsidR="00BE23E9">
        <w:t>не хватает</w:t>
      </w:r>
      <w:r w:rsidR="008E095C" w:rsidRPr="008E095C">
        <w:t xml:space="preserve"> объективност</w:t>
      </w:r>
      <w:r w:rsidR="00BE23E9">
        <w:t>и</w:t>
      </w:r>
      <w:r w:rsidR="008E095C" w:rsidRPr="008E095C">
        <w:t>.</w:t>
      </w:r>
      <w:r w:rsidR="00B309EE">
        <w:t xml:space="preserve">  </w:t>
      </w:r>
      <w:r w:rsidR="008E095C" w:rsidRPr="008E095C">
        <w:t xml:space="preserve">По словам представителя, Комитет утверждает, что нарушения прав человека, имеющие место в стране, являются актами геноцида. </w:t>
      </w:r>
    </w:p>
    <w:p w:rsidR="008E095C" w:rsidRPr="008E095C" w:rsidRDefault="008E095C" w:rsidP="0097261C">
      <w:pPr>
        <w:autoSpaceDE w:val="0"/>
        <w:autoSpaceDN w:val="0"/>
        <w:adjustRightInd w:val="0"/>
      </w:pPr>
    </w:p>
    <w:p w:rsidR="008E095C" w:rsidRPr="008E095C" w:rsidRDefault="00BE23E9" w:rsidP="0097261C">
      <w:pPr>
        <w:autoSpaceDE w:val="0"/>
        <w:autoSpaceDN w:val="0"/>
        <w:adjustRightInd w:val="0"/>
      </w:pPr>
      <w:r>
        <w:t>62.</w:t>
      </w:r>
      <w:r>
        <w:tab/>
      </w:r>
      <w:r w:rsidR="0057046F">
        <w:t>Что касается дипломатической сферы,</w:t>
      </w:r>
      <w:r w:rsidR="008E095C" w:rsidRPr="008E095C">
        <w:t xml:space="preserve"> </w:t>
      </w:r>
      <w:r w:rsidR="000F32E0">
        <w:t>с</w:t>
      </w:r>
      <w:r w:rsidR="008E095C" w:rsidRPr="008E095C">
        <w:t xml:space="preserve"> марта</w:t>
      </w:r>
      <w:r w:rsidR="000F32E0">
        <w:t xml:space="preserve"> прошлого года</w:t>
      </w:r>
      <w:r w:rsidR="008E095C" w:rsidRPr="008E095C">
        <w:t xml:space="preserve"> были предприняты серьезные попытки с целью </w:t>
      </w:r>
      <w:r w:rsidR="0057046F">
        <w:t xml:space="preserve">разрешить кризис в этой стране.  </w:t>
      </w:r>
      <w:r w:rsidR="008E095C" w:rsidRPr="008E095C">
        <w:t xml:space="preserve">В этом отношении следует упомянуть </w:t>
      </w:r>
      <w:r w:rsidR="00796672">
        <w:t>проявленную</w:t>
      </w:r>
      <w:r w:rsidR="008E095C" w:rsidRPr="008E095C">
        <w:t xml:space="preserve"> </w:t>
      </w:r>
      <w:r w:rsidR="00796672">
        <w:t xml:space="preserve">Генеральным Секретарем Организации Объединенных Наций </w:t>
      </w:r>
      <w:r w:rsidR="000F32E0">
        <w:t>в ходе двадцатой К</w:t>
      </w:r>
      <w:r w:rsidR="008E095C" w:rsidRPr="008E095C">
        <w:t xml:space="preserve">онференции </w:t>
      </w:r>
      <w:r w:rsidR="000F32E0">
        <w:t>глав</w:t>
      </w:r>
      <w:r w:rsidR="008E095C" w:rsidRPr="008E095C">
        <w:t xml:space="preserve"> африканских </w:t>
      </w:r>
      <w:r w:rsidR="000F32E0">
        <w:t>государств</w:t>
      </w:r>
      <w:r w:rsidR="00796672">
        <w:t xml:space="preserve"> и Франции </w:t>
      </w:r>
      <w:r w:rsidR="00796672" w:rsidRPr="008E095C">
        <w:t>в ноябре 1998 г</w:t>
      </w:r>
      <w:r w:rsidR="00796672">
        <w:t xml:space="preserve">ода </w:t>
      </w:r>
      <w:r w:rsidR="00796672" w:rsidRPr="008E095C">
        <w:t xml:space="preserve">в Париже </w:t>
      </w:r>
      <w:r w:rsidR="00796672">
        <w:t>инициативу</w:t>
      </w:r>
      <w:r w:rsidR="008E095C" w:rsidRPr="008E095C">
        <w:t xml:space="preserve"> </w:t>
      </w:r>
      <w:r w:rsidR="00F43CE7">
        <w:t>о проведении четырехсторонней встречи с участием Президента Конго Жозефа Кабилы и его коллег из Зимбабве, Намибии и Анголы, состоявшейся в марте в</w:t>
      </w:r>
      <w:r w:rsidR="008E095C" w:rsidRPr="008E095C">
        <w:t xml:space="preserve"> Киншаса, а также </w:t>
      </w:r>
      <w:r w:rsidR="00F43CE7">
        <w:t>Дурбанской Конференции в марте 1999 года.</w:t>
      </w:r>
    </w:p>
    <w:p w:rsidR="008E095C" w:rsidRPr="008E095C" w:rsidRDefault="008E095C" w:rsidP="0097261C">
      <w:pPr>
        <w:autoSpaceDE w:val="0"/>
        <w:autoSpaceDN w:val="0"/>
        <w:adjustRightInd w:val="0"/>
      </w:pPr>
    </w:p>
    <w:p w:rsidR="008E095C" w:rsidRPr="008E095C" w:rsidRDefault="009E18D2" w:rsidP="0097261C">
      <w:pPr>
        <w:autoSpaceDE w:val="0"/>
        <w:autoSpaceDN w:val="0"/>
        <w:adjustRightInd w:val="0"/>
      </w:pPr>
      <w:r>
        <w:t>63.</w:t>
      </w:r>
      <w:r>
        <w:tab/>
      </w:r>
      <w:r w:rsidR="008E095C" w:rsidRPr="008E095C">
        <w:t xml:space="preserve">Кроме того, помимо заявления Председателя Совета Безопасности от </w:t>
      </w:r>
      <w:smartTag w:uri="urn:schemas-microsoft-com:office:smarttags" w:element="date">
        <w:smartTagPr>
          <w:attr w:name="ls" w:val="trans"/>
          <w:attr w:name="Month" w:val="12"/>
          <w:attr w:name="Day" w:val="11"/>
          <w:attr w:name="Year" w:val="1998"/>
        </w:smartTagPr>
        <w:r w:rsidR="008E095C" w:rsidRPr="008E095C">
          <w:t>11 декабря 1998</w:t>
        </w:r>
      </w:smartTag>
      <w:r w:rsidR="008E095C" w:rsidRPr="008E095C">
        <w:t xml:space="preserve"> г</w:t>
      </w:r>
      <w:r>
        <w:t>ода,</w:t>
      </w:r>
      <w:r w:rsidR="008E095C" w:rsidRPr="008E095C">
        <w:t xml:space="preserve"> </w:t>
      </w:r>
      <w:smartTag w:uri="urn:schemas-microsoft-com:office:smarttags" w:element="date">
        <w:smartTagPr>
          <w:attr w:name="ls" w:val="trans"/>
          <w:attr w:name="Month" w:val="4"/>
          <w:attr w:name="Day" w:val="9"/>
          <w:attr w:name="Year" w:val="1999"/>
        </w:smartTagPr>
        <w:r w:rsidR="00A84E09" w:rsidRPr="008E095C">
          <w:t>9 апреля 1999</w:t>
        </w:r>
      </w:smartTag>
      <w:r w:rsidR="00A84E09" w:rsidRPr="008E095C">
        <w:t xml:space="preserve"> г</w:t>
      </w:r>
      <w:r w:rsidR="00A84E09">
        <w:t>ода</w:t>
      </w:r>
      <w:r w:rsidR="00A84E09" w:rsidRPr="008E095C">
        <w:t xml:space="preserve"> </w:t>
      </w:r>
      <w:r w:rsidR="008E095C" w:rsidRPr="008E095C">
        <w:t xml:space="preserve">сам Совет утвердил резолюцию 1234, требующую немедленного прекращения военных действий, осуждающую массовые убийства и предлагающую провести международное расследование. </w:t>
      </w:r>
      <w:r w:rsidR="00A84E09">
        <w:t xml:space="preserve"> </w:t>
      </w:r>
      <w:r w:rsidR="00E17729">
        <w:t>В</w:t>
      </w:r>
      <w:r w:rsidR="00E17729" w:rsidRPr="008E095C">
        <w:t xml:space="preserve"> свою очередь, </w:t>
      </w:r>
      <w:r w:rsidR="008E095C" w:rsidRPr="008E095C">
        <w:t>Комиссия</w:t>
      </w:r>
      <w:r w:rsidR="00A84E09">
        <w:t xml:space="preserve"> по правам человека</w:t>
      </w:r>
      <w:r w:rsidR="00E17729">
        <w:t xml:space="preserve"> </w:t>
      </w:r>
      <w:r w:rsidR="008E095C" w:rsidRPr="008E095C">
        <w:t xml:space="preserve">приняла </w:t>
      </w:r>
      <w:r w:rsidR="00E17729" w:rsidRPr="008E095C">
        <w:t>27 апреля 1999 г</w:t>
      </w:r>
      <w:r w:rsidR="00E17729">
        <w:t>ода</w:t>
      </w:r>
      <w:r w:rsidR="00E17729" w:rsidRPr="008E095C">
        <w:t xml:space="preserve"> </w:t>
      </w:r>
      <w:r w:rsidR="008E095C" w:rsidRPr="008E095C">
        <w:t xml:space="preserve">резолюцию, </w:t>
      </w:r>
      <w:r w:rsidR="00A84E09">
        <w:t xml:space="preserve">в </w:t>
      </w:r>
      <w:r w:rsidR="008E095C" w:rsidRPr="008E095C">
        <w:t xml:space="preserve">которой она выражает </w:t>
      </w:r>
      <w:r w:rsidR="00A84E09">
        <w:t xml:space="preserve">свою </w:t>
      </w:r>
      <w:r w:rsidR="008E095C" w:rsidRPr="008E095C">
        <w:t>обеспокоенность последствиями этого конфликта и его влиянием на с</w:t>
      </w:r>
      <w:r w:rsidR="00A84E09">
        <w:t>облюдение</w:t>
      </w:r>
      <w:r w:rsidR="008E095C" w:rsidRPr="008E095C">
        <w:t xml:space="preserve"> прав человека, ввиду того, права человека, как и гуманитарн</w:t>
      </w:r>
      <w:r w:rsidR="00E17729">
        <w:t>о</w:t>
      </w:r>
      <w:r w:rsidR="008E095C" w:rsidRPr="008E095C">
        <w:t>е прав</w:t>
      </w:r>
      <w:r w:rsidR="00E17729">
        <w:t>о</w:t>
      </w:r>
      <w:r w:rsidR="00B309EE">
        <w:t xml:space="preserve">, продолжают нарушаться.  </w:t>
      </w:r>
      <w:r w:rsidR="008E095C" w:rsidRPr="008E095C">
        <w:t>Комиссия потребовала от правительства выполнить свои обязательства по соблюдению прав человека в соответствии с международными</w:t>
      </w:r>
      <w:r w:rsidR="00B309EE">
        <w:t xml:space="preserve"> документами</w:t>
      </w:r>
      <w:r w:rsidR="00044FD3">
        <w:t xml:space="preserve"> по проблеме прав человека</w:t>
      </w:r>
      <w:r w:rsidR="008E095C" w:rsidRPr="008E095C">
        <w:t xml:space="preserve">, подписанными этой страной. </w:t>
      </w:r>
    </w:p>
    <w:p w:rsidR="008E095C" w:rsidRPr="008E095C" w:rsidRDefault="008E095C" w:rsidP="0097261C">
      <w:pPr>
        <w:autoSpaceDE w:val="0"/>
        <w:autoSpaceDN w:val="0"/>
        <w:adjustRightInd w:val="0"/>
      </w:pPr>
    </w:p>
    <w:p w:rsidR="008E095C" w:rsidRPr="008E095C" w:rsidRDefault="001255DA" w:rsidP="0097261C">
      <w:pPr>
        <w:autoSpaceDE w:val="0"/>
        <w:autoSpaceDN w:val="0"/>
        <w:adjustRightInd w:val="0"/>
      </w:pPr>
      <w:r>
        <w:t>64.</w:t>
      </w:r>
      <w:r>
        <w:tab/>
      </w:r>
      <w:r w:rsidR="008E095C" w:rsidRPr="008E095C">
        <w:t>Г-н</w:t>
      </w:r>
      <w:r>
        <w:t xml:space="preserve"> Валенсия Родригес</w:t>
      </w:r>
      <w:r w:rsidR="008E095C" w:rsidRPr="008E095C">
        <w:t xml:space="preserve"> </w:t>
      </w:r>
      <w:r w:rsidR="00BD46FB">
        <w:t>говорит о том</w:t>
      </w:r>
      <w:r w:rsidR="008E095C" w:rsidRPr="008E095C">
        <w:t xml:space="preserve">, что, несмотря на все усилия, </w:t>
      </w:r>
      <w:r w:rsidR="00846E65">
        <w:t xml:space="preserve">главные </w:t>
      </w:r>
      <w:r w:rsidR="008E095C" w:rsidRPr="008E095C">
        <w:t>действующие лица конфликта предпочли военное противостояние, что привело, как следствие, к вооруженной борьбе</w:t>
      </w:r>
      <w:r w:rsidR="00846E65">
        <w:t xml:space="preserve"> и связанной с ней чередой бедствий и разгромов</w:t>
      </w:r>
      <w:r w:rsidR="008E095C" w:rsidRPr="008E095C">
        <w:t>.</w:t>
      </w:r>
      <w:r w:rsidR="00846E65">
        <w:t xml:space="preserve"> </w:t>
      </w:r>
      <w:r w:rsidR="008E095C" w:rsidRPr="008E095C">
        <w:t xml:space="preserve"> В</w:t>
      </w:r>
      <w:r w:rsidR="00E407E1">
        <w:t> </w:t>
      </w:r>
      <w:r w:rsidR="008E095C" w:rsidRPr="008E095C">
        <w:t xml:space="preserve">настоящее время отсутствуют какие-либо видимые признаки улучшения ситуации. </w:t>
      </w:r>
      <w:r w:rsidR="00846E65">
        <w:t xml:space="preserve"> </w:t>
      </w:r>
      <w:r w:rsidR="008E095C" w:rsidRPr="008E095C">
        <w:t>Ситуация ослож</w:t>
      </w:r>
      <w:r w:rsidR="00846E65">
        <w:t>няется</w:t>
      </w:r>
      <w:r w:rsidR="003A5EC9">
        <w:t xml:space="preserve"> еще и</w:t>
      </w:r>
      <w:r w:rsidR="008E095C" w:rsidRPr="008E095C">
        <w:t xml:space="preserve"> экономическим кризисом, наступившим в стране, и характеризуется насилием, </w:t>
      </w:r>
      <w:r w:rsidR="003A5EC9">
        <w:t xml:space="preserve">отсутствием </w:t>
      </w:r>
      <w:r w:rsidR="008E095C" w:rsidRPr="008E095C">
        <w:t>безопасност</w:t>
      </w:r>
      <w:r w:rsidR="003A5EC9">
        <w:t>и</w:t>
      </w:r>
      <w:r w:rsidR="008E095C" w:rsidRPr="008E095C">
        <w:t xml:space="preserve"> и систематическим нарушением прав человека. </w:t>
      </w:r>
      <w:r w:rsidR="003A5EC9">
        <w:t xml:space="preserve"> </w:t>
      </w:r>
      <w:r w:rsidR="008E095C" w:rsidRPr="008E095C">
        <w:t>Провод</w:t>
      </w:r>
      <w:r w:rsidR="009F15E0">
        <w:t>я</w:t>
      </w:r>
      <w:r w:rsidR="008E095C" w:rsidRPr="008E095C">
        <w:t xml:space="preserve">тся </w:t>
      </w:r>
      <w:r w:rsidR="009F15E0">
        <w:t>беззаконные</w:t>
      </w:r>
      <w:r w:rsidR="008E095C" w:rsidRPr="008E095C">
        <w:t xml:space="preserve"> и </w:t>
      </w:r>
      <w:r w:rsidR="009F15E0">
        <w:t>поспешные казни</w:t>
      </w:r>
      <w:r w:rsidR="008E095C" w:rsidRPr="008E095C">
        <w:t xml:space="preserve">, члены тех или иных этнических групп вынуждены жить подпольно, по всей стране проводятся незаконные выборочные аресты. </w:t>
      </w:r>
      <w:r w:rsidR="003A5EC9">
        <w:t xml:space="preserve"> </w:t>
      </w:r>
      <w:r w:rsidR="008E095C" w:rsidRPr="008E095C">
        <w:t xml:space="preserve">Согласно некоторым источникам, широкомасштабно применяются </w:t>
      </w:r>
      <w:r w:rsidR="009F15E0" w:rsidRPr="008E095C">
        <w:t>пытки</w:t>
      </w:r>
      <w:r w:rsidR="009F15E0">
        <w:t>, с людьми обращаются</w:t>
      </w:r>
      <w:r w:rsidR="009F15E0" w:rsidRPr="008E095C">
        <w:t xml:space="preserve"> </w:t>
      </w:r>
      <w:r w:rsidR="008E095C" w:rsidRPr="008E095C">
        <w:t>жесток</w:t>
      </w:r>
      <w:r w:rsidR="009F15E0">
        <w:t>о</w:t>
      </w:r>
      <w:r w:rsidR="008E095C" w:rsidRPr="008E095C">
        <w:t xml:space="preserve">, </w:t>
      </w:r>
      <w:r w:rsidR="009F15E0">
        <w:t>бес</w:t>
      </w:r>
      <w:r w:rsidR="009F15E0" w:rsidRPr="008E095C">
        <w:t>человечн</w:t>
      </w:r>
      <w:r w:rsidR="009F15E0">
        <w:t>о</w:t>
      </w:r>
      <w:r w:rsidR="008E095C" w:rsidRPr="008E095C">
        <w:t xml:space="preserve"> и унизительн</w:t>
      </w:r>
      <w:r w:rsidR="009F15E0">
        <w:t>о</w:t>
      </w:r>
      <w:r w:rsidR="008E095C" w:rsidRPr="008E095C">
        <w:t xml:space="preserve">. </w:t>
      </w:r>
      <w:r w:rsidR="003A5EC9">
        <w:t xml:space="preserve"> </w:t>
      </w:r>
      <w:r w:rsidR="008E095C" w:rsidRPr="008E095C">
        <w:t xml:space="preserve">Кроме того, не прекращается иностранное вмешательство: </w:t>
      </w:r>
      <w:r w:rsidR="00400B79">
        <w:t xml:space="preserve"> </w:t>
      </w:r>
      <w:r w:rsidR="008E095C" w:rsidRPr="008E095C">
        <w:t xml:space="preserve">повстанцы постоянно рассчитывают на поддержку </w:t>
      </w:r>
      <w:r w:rsidR="00400B79">
        <w:t xml:space="preserve">со стороны Руанды </w:t>
      </w:r>
      <w:r w:rsidR="008E095C" w:rsidRPr="008E095C">
        <w:t xml:space="preserve">и </w:t>
      </w:r>
      <w:r w:rsidR="00400B79">
        <w:t>Уганды</w:t>
      </w:r>
      <w:r w:rsidR="008E095C" w:rsidRPr="008E095C">
        <w:t xml:space="preserve">, а Президент </w:t>
      </w:r>
      <w:r w:rsidR="00400B79">
        <w:t xml:space="preserve">Кабила </w:t>
      </w:r>
      <w:r w:rsidR="008E095C" w:rsidRPr="008E095C">
        <w:t xml:space="preserve">продолжает </w:t>
      </w:r>
      <w:r w:rsidR="001C21EC">
        <w:t xml:space="preserve">предоставлять привилегии </w:t>
      </w:r>
      <w:r w:rsidR="008E095C" w:rsidRPr="008E095C">
        <w:t xml:space="preserve">своим иностранным союзникам. </w:t>
      </w:r>
    </w:p>
    <w:p w:rsidR="008E095C" w:rsidRPr="008E095C" w:rsidRDefault="008E095C" w:rsidP="0097261C">
      <w:pPr>
        <w:autoSpaceDE w:val="0"/>
        <w:autoSpaceDN w:val="0"/>
        <w:adjustRightInd w:val="0"/>
      </w:pPr>
    </w:p>
    <w:p w:rsidR="008E095C" w:rsidRPr="008E095C" w:rsidRDefault="00400B79" w:rsidP="0097261C">
      <w:pPr>
        <w:autoSpaceDE w:val="0"/>
        <w:autoSpaceDN w:val="0"/>
        <w:adjustRightInd w:val="0"/>
      </w:pPr>
      <w:r>
        <w:t>65.</w:t>
      </w:r>
      <w:r>
        <w:tab/>
      </w:r>
      <w:r w:rsidR="001C21EC">
        <w:t xml:space="preserve">В заключение, </w:t>
      </w:r>
      <w:r w:rsidR="008E095C" w:rsidRPr="008E095C">
        <w:t xml:space="preserve">Докладчик </w:t>
      </w:r>
      <w:r w:rsidR="001C21EC">
        <w:t>считает</w:t>
      </w:r>
      <w:r w:rsidR="008E095C" w:rsidRPr="008E095C">
        <w:t xml:space="preserve"> при таких обстоятельствах чрезвычайно важн</w:t>
      </w:r>
      <w:r w:rsidR="001C21EC">
        <w:t>ым</w:t>
      </w:r>
      <w:r w:rsidR="008E095C" w:rsidRPr="008E095C">
        <w:t xml:space="preserve"> </w:t>
      </w:r>
      <w:r w:rsidR="001C21EC">
        <w:t>обеспечить в Демократической Республике Конго реальное осуществление и соблюдение Международной к</w:t>
      </w:r>
      <w:r w:rsidR="008E095C" w:rsidRPr="008E095C">
        <w:t>онвенци</w:t>
      </w:r>
      <w:r w:rsidR="001C21EC">
        <w:t>и</w:t>
      </w:r>
      <w:r w:rsidR="008E095C" w:rsidRPr="008E095C">
        <w:t xml:space="preserve"> </w:t>
      </w:r>
      <w:r w:rsidR="001C21EC">
        <w:t>о ликвидации всех форм расовой дискриминации</w:t>
      </w:r>
      <w:r w:rsidR="008E095C" w:rsidRPr="008E095C">
        <w:t xml:space="preserve">. </w:t>
      </w:r>
      <w:r w:rsidR="001C21EC">
        <w:t xml:space="preserve">  Как следствие</w:t>
      </w:r>
      <w:r w:rsidR="008E095C" w:rsidRPr="008E095C">
        <w:t xml:space="preserve">, в своих </w:t>
      </w:r>
      <w:r w:rsidR="001C21EC">
        <w:t>заключительных замечаниях</w:t>
      </w:r>
      <w:r w:rsidR="008E095C" w:rsidRPr="008E095C">
        <w:t xml:space="preserve"> и рекомендациях по этому вопросу Комитет должен повторить и </w:t>
      </w:r>
      <w:r w:rsidR="001C21EC">
        <w:t>подтвердить</w:t>
      </w:r>
      <w:r w:rsidR="008E095C" w:rsidRPr="008E095C">
        <w:t xml:space="preserve"> рекомендации, изложенные </w:t>
      </w:r>
      <w:r w:rsidR="001C21EC" w:rsidRPr="008E095C">
        <w:t xml:space="preserve">в последнем </w:t>
      </w:r>
      <w:r w:rsidR="001C21EC">
        <w:t>докладе Специального д</w:t>
      </w:r>
      <w:r w:rsidR="008E095C" w:rsidRPr="008E095C">
        <w:t>окладчик</w:t>
      </w:r>
      <w:r w:rsidR="001C21EC">
        <w:t>а</w:t>
      </w:r>
      <w:r w:rsidR="008E095C" w:rsidRPr="008E095C">
        <w:t xml:space="preserve"> </w:t>
      </w:r>
      <w:r w:rsidR="001C21EC">
        <w:t>Комиссии по правам человека (</w:t>
      </w:r>
      <w:r w:rsidR="001C21EC">
        <w:rPr>
          <w:lang w:val="en-US"/>
        </w:rPr>
        <w:t>E</w:t>
      </w:r>
      <w:r w:rsidR="001C21EC" w:rsidRPr="001C21EC">
        <w:t>/</w:t>
      </w:r>
      <w:r w:rsidR="001C21EC">
        <w:rPr>
          <w:lang w:val="en-US"/>
        </w:rPr>
        <w:t>CN</w:t>
      </w:r>
      <w:r w:rsidR="001C21EC" w:rsidRPr="001C21EC">
        <w:t xml:space="preserve">.4/1999/31, </w:t>
      </w:r>
      <w:r w:rsidR="001C21EC">
        <w:t>пункты</w:t>
      </w:r>
      <w:r w:rsidR="00E407E1">
        <w:t> </w:t>
      </w:r>
      <w:r w:rsidR="001C21EC">
        <w:t>134-146)</w:t>
      </w:r>
      <w:r w:rsidR="008E095C" w:rsidRPr="008E095C">
        <w:t xml:space="preserve">. </w:t>
      </w:r>
      <w:r w:rsidR="003A5EC9">
        <w:t xml:space="preserve"> </w:t>
      </w:r>
      <w:r w:rsidR="008E095C" w:rsidRPr="008E095C">
        <w:t xml:space="preserve">Следует также еще раз </w:t>
      </w:r>
      <w:r w:rsidR="008C05AE">
        <w:t>обратить внимание</w:t>
      </w:r>
      <w:r w:rsidR="008E095C" w:rsidRPr="008E095C">
        <w:t xml:space="preserve"> Совет</w:t>
      </w:r>
      <w:r w:rsidR="008C05AE">
        <w:t>а</w:t>
      </w:r>
      <w:r w:rsidR="008E095C" w:rsidRPr="008E095C">
        <w:t xml:space="preserve"> Безопасности </w:t>
      </w:r>
      <w:r w:rsidR="008C05AE">
        <w:t xml:space="preserve">на </w:t>
      </w:r>
      <w:r w:rsidR="008E095C" w:rsidRPr="008E095C">
        <w:t>ситуаци</w:t>
      </w:r>
      <w:r w:rsidR="008C05AE">
        <w:t>ю</w:t>
      </w:r>
      <w:r w:rsidR="008E095C" w:rsidRPr="008E095C">
        <w:t xml:space="preserve"> в этой стране. </w:t>
      </w:r>
      <w:r w:rsidR="003A5EC9">
        <w:t xml:space="preserve"> </w:t>
      </w:r>
      <w:r w:rsidR="008E095C" w:rsidRPr="008E095C">
        <w:t xml:space="preserve">С учетом осложнений, существующих в </w:t>
      </w:r>
      <w:r w:rsidR="008C05AE">
        <w:t>Демократической Республике Конго</w:t>
      </w:r>
      <w:r w:rsidR="008E095C" w:rsidRPr="008E095C">
        <w:t xml:space="preserve">, Совет Безопасности должен принять необходимые меры для прекращения военных действий, восстановления мира и безопасности, обеспечения </w:t>
      </w:r>
      <w:r w:rsidR="008C05AE">
        <w:t>вывода из страны</w:t>
      </w:r>
      <w:r w:rsidR="008E095C" w:rsidRPr="008E095C">
        <w:t xml:space="preserve"> иностранных военных и создания условий, благоприятствующих соблюдению прав и </w:t>
      </w:r>
      <w:r w:rsidR="008C05AE">
        <w:t>основных</w:t>
      </w:r>
      <w:r w:rsidR="008E095C" w:rsidRPr="008E095C">
        <w:t xml:space="preserve"> свобод человека, в частности, </w:t>
      </w:r>
      <w:r w:rsidR="008C05AE">
        <w:t>Конвенции о ликвидации всех форм расовой дискриминации</w:t>
      </w:r>
      <w:r w:rsidR="008E095C" w:rsidRPr="008E095C">
        <w:t xml:space="preserve">. </w:t>
      </w:r>
    </w:p>
    <w:p w:rsidR="008E095C" w:rsidRPr="008E095C" w:rsidRDefault="008E095C" w:rsidP="0097261C">
      <w:pPr>
        <w:autoSpaceDE w:val="0"/>
        <w:autoSpaceDN w:val="0"/>
        <w:adjustRightInd w:val="0"/>
      </w:pPr>
    </w:p>
    <w:p w:rsidR="008E095C" w:rsidRPr="008E095C" w:rsidRDefault="00DB3713" w:rsidP="0097261C">
      <w:pPr>
        <w:autoSpaceDE w:val="0"/>
        <w:autoSpaceDN w:val="0"/>
        <w:adjustRightInd w:val="0"/>
      </w:pPr>
      <w:r>
        <w:t>66.</w:t>
      </w:r>
      <w:r>
        <w:tab/>
      </w:r>
      <w:r w:rsidR="008E095C" w:rsidRPr="008E095C">
        <w:t xml:space="preserve">В своих </w:t>
      </w:r>
      <w:r>
        <w:t>заключительных замечаниях</w:t>
      </w:r>
      <w:r w:rsidR="008E095C" w:rsidRPr="008E095C">
        <w:t xml:space="preserve"> и рекомендациях Комитет</w:t>
      </w:r>
      <w:r>
        <w:t>у следует</w:t>
      </w:r>
      <w:r w:rsidR="008E095C" w:rsidRPr="008E095C">
        <w:t xml:space="preserve"> также еще </w:t>
      </w:r>
      <w:r>
        <w:t>раз подтвердить</w:t>
      </w:r>
      <w:r w:rsidR="008E095C" w:rsidRPr="008E095C">
        <w:t xml:space="preserve">, что в ходе процесса мирного межнационального урегулирования будут наказаны все лица, ответственные за совершенные </w:t>
      </w:r>
      <w:r w:rsidR="006071F0">
        <w:t>жестокости</w:t>
      </w:r>
      <w:r w:rsidR="008E095C" w:rsidRPr="008E095C">
        <w:t xml:space="preserve"> в данной стране, а также </w:t>
      </w:r>
      <w:r w:rsidR="006071F0">
        <w:t xml:space="preserve">что </w:t>
      </w:r>
      <w:r w:rsidR="008E095C" w:rsidRPr="008E095C">
        <w:t>нарушения прав человека и гуманитарных прав</w:t>
      </w:r>
      <w:r w:rsidR="006071F0">
        <w:t xml:space="preserve"> будут рассматриваться </w:t>
      </w:r>
      <w:r w:rsidR="008E095C" w:rsidRPr="008E095C">
        <w:t xml:space="preserve">международными независимыми и беспристрастными судами. </w:t>
      </w:r>
    </w:p>
    <w:p w:rsidR="008E095C" w:rsidRPr="008E095C" w:rsidRDefault="008E095C" w:rsidP="0097261C">
      <w:pPr>
        <w:autoSpaceDE w:val="0"/>
        <w:autoSpaceDN w:val="0"/>
        <w:adjustRightInd w:val="0"/>
      </w:pPr>
    </w:p>
    <w:p w:rsidR="008E095C" w:rsidRPr="008E095C" w:rsidRDefault="00EC504C" w:rsidP="0097261C">
      <w:pPr>
        <w:autoSpaceDE w:val="0"/>
        <w:autoSpaceDN w:val="0"/>
        <w:adjustRightInd w:val="0"/>
      </w:pPr>
      <w:r>
        <w:t>67.</w:t>
      </w:r>
      <w:r>
        <w:tab/>
      </w:r>
      <w:r w:rsidR="008E095C" w:rsidRPr="00EC504C">
        <w:rPr>
          <w:u w:val="single"/>
        </w:rPr>
        <w:t>ПРЕДСЕДАТЕЛЬ</w:t>
      </w:r>
      <w:r w:rsidR="008E095C" w:rsidRPr="008E095C">
        <w:t xml:space="preserve"> п</w:t>
      </w:r>
      <w:r>
        <w:t>росит упомянуть</w:t>
      </w:r>
      <w:r w:rsidR="008E095C" w:rsidRPr="008E095C">
        <w:t xml:space="preserve"> в проекте </w:t>
      </w:r>
      <w:r>
        <w:t>заключительных замечаний</w:t>
      </w:r>
      <w:r w:rsidR="008E095C" w:rsidRPr="008E095C">
        <w:t xml:space="preserve"> и рекомендаций Комитета по этому вопросу усилия Организации </w:t>
      </w:r>
      <w:r>
        <w:t>а</w:t>
      </w:r>
      <w:r w:rsidR="008E095C" w:rsidRPr="008E095C">
        <w:t xml:space="preserve">фриканского </w:t>
      </w:r>
      <w:r>
        <w:t>е</w:t>
      </w:r>
      <w:r w:rsidR="008E095C" w:rsidRPr="008E095C">
        <w:t xml:space="preserve">динства и </w:t>
      </w:r>
      <w:r>
        <w:t>Управления Верховного комиссара Организации Объединенных Наций</w:t>
      </w:r>
      <w:r w:rsidR="00A1571A">
        <w:t xml:space="preserve"> по правам человека.  Кроме того, он уточняет, что необходимо направить все заключительные замечания и рекомендации Комитета миссиям государств-участников, а также автоматически включить их ответы и возражения в ежегодный отчет Комитета Генеральной Ассамблее.</w:t>
      </w:r>
      <w:r w:rsidR="008E095C" w:rsidRPr="008E095C">
        <w:t xml:space="preserve"> </w:t>
      </w:r>
    </w:p>
    <w:p w:rsidR="008E095C" w:rsidRPr="008E095C" w:rsidRDefault="008E095C" w:rsidP="0097261C">
      <w:pPr>
        <w:autoSpaceDE w:val="0"/>
        <w:autoSpaceDN w:val="0"/>
        <w:adjustRightInd w:val="0"/>
      </w:pPr>
    </w:p>
    <w:p w:rsidR="008E095C" w:rsidRPr="008E095C" w:rsidRDefault="00A1571A" w:rsidP="0097261C">
      <w:pPr>
        <w:autoSpaceDE w:val="0"/>
        <w:autoSpaceDN w:val="0"/>
        <w:adjustRightInd w:val="0"/>
      </w:pPr>
      <w:r>
        <w:t>68.</w:t>
      </w:r>
      <w:r>
        <w:tab/>
      </w:r>
      <w:r w:rsidRPr="00A1571A">
        <w:rPr>
          <w:u w:val="single"/>
        </w:rPr>
        <w:t>Г-н ГАРВАЛОВ</w:t>
      </w:r>
      <w:r>
        <w:t xml:space="preserve"> </w:t>
      </w:r>
      <w:r w:rsidR="00AE50D6">
        <w:t>возвращается к вопросу критических замечаний</w:t>
      </w:r>
      <w:r w:rsidR="002B230A">
        <w:t xml:space="preserve"> в адрес Комитета</w:t>
      </w:r>
      <w:r w:rsidR="00AE50D6">
        <w:t>, высказанных</w:t>
      </w:r>
      <w:r w:rsidR="008E095C" w:rsidRPr="008E095C">
        <w:t xml:space="preserve"> представителем </w:t>
      </w:r>
      <w:r w:rsidR="00AE50D6">
        <w:t>Демократической Республики Конго</w:t>
      </w:r>
      <w:r w:rsidR="008E095C" w:rsidRPr="008E095C">
        <w:t xml:space="preserve"> в ходе </w:t>
      </w:r>
      <w:r w:rsidR="00AE50D6">
        <w:t xml:space="preserve">состоявшегося в </w:t>
      </w:r>
      <w:r w:rsidR="008E095C" w:rsidRPr="008E095C">
        <w:t>1998 г</w:t>
      </w:r>
      <w:r w:rsidR="00AE50D6">
        <w:t>оду</w:t>
      </w:r>
      <w:r w:rsidR="008E095C" w:rsidRPr="008E095C">
        <w:t xml:space="preserve"> </w:t>
      </w:r>
      <w:r w:rsidR="00AE50D6" w:rsidRPr="008E095C">
        <w:t xml:space="preserve">заседания </w:t>
      </w:r>
      <w:r w:rsidR="008E095C" w:rsidRPr="008E095C">
        <w:t>Третьей Комиссии, а именно – в отношении двух решений Коми</w:t>
      </w:r>
      <w:r w:rsidR="002B230A">
        <w:t>тета.</w:t>
      </w:r>
      <w:r w:rsidR="008D49EE">
        <w:t xml:space="preserve">  </w:t>
      </w:r>
      <w:r w:rsidR="008E095C" w:rsidRPr="008E095C">
        <w:t>Он напом</w:t>
      </w:r>
      <w:r w:rsidR="002B230A">
        <w:t>инает</w:t>
      </w:r>
      <w:r w:rsidR="008E095C" w:rsidRPr="008E095C">
        <w:t>, что  решением 4 (53) Комитет заяв</w:t>
      </w:r>
      <w:r w:rsidR="002B230A">
        <w:t>ляет</w:t>
      </w:r>
      <w:r w:rsidR="008E095C" w:rsidRPr="008E095C">
        <w:t xml:space="preserve"> о своей глубокой озабоченности в связи с появившейся информацией о массовых убийствах и других </w:t>
      </w:r>
      <w:r w:rsidR="002B230A">
        <w:t>серьезных</w:t>
      </w:r>
      <w:r w:rsidR="008E095C" w:rsidRPr="008E095C">
        <w:t xml:space="preserve"> нарушениях прав человека, которые</w:t>
      </w:r>
      <w:r w:rsidR="002B230A">
        <w:t>,</w:t>
      </w:r>
      <w:r w:rsidR="008E095C" w:rsidRPr="008E095C">
        <w:t xml:space="preserve"> согласно отчету совместной миссии, уполномоченной провести расследование массовых убийств и других преступлени</w:t>
      </w:r>
      <w:r w:rsidR="002B230A">
        <w:t>й</w:t>
      </w:r>
      <w:r w:rsidR="008E095C" w:rsidRPr="008E095C">
        <w:t xml:space="preserve"> против прав человека</w:t>
      </w:r>
      <w:r w:rsidR="002B230A">
        <w:t>,</w:t>
      </w:r>
      <w:r w:rsidR="008E095C" w:rsidRPr="008E095C">
        <w:t xml:space="preserve"> </w:t>
      </w:r>
      <w:r w:rsidR="00B7505E">
        <w:t>совершались</w:t>
      </w:r>
      <w:r w:rsidR="002B230A" w:rsidRPr="008E095C">
        <w:t xml:space="preserve"> </w:t>
      </w:r>
      <w:r w:rsidR="00515DD9">
        <w:t xml:space="preserve">по этническим мотивам </w:t>
      </w:r>
      <w:r w:rsidR="00B7505E">
        <w:t>на востоке</w:t>
      </w:r>
      <w:r w:rsidR="008E095C" w:rsidRPr="008E095C">
        <w:t xml:space="preserve"> </w:t>
      </w:r>
      <w:r w:rsidR="002B230A">
        <w:t>Заир</w:t>
      </w:r>
      <w:r w:rsidR="00B7505E">
        <w:t>а</w:t>
      </w:r>
      <w:r w:rsidR="008E095C" w:rsidRPr="008E095C">
        <w:t xml:space="preserve"> </w:t>
      </w:r>
      <w:r w:rsidR="002B230A">
        <w:t xml:space="preserve">с </w:t>
      </w:r>
      <w:r w:rsidR="008E095C" w:rsidRPr="008E095C">
        <w:t>сентября 1996 г</w:t>
      </w:r>
      <w:r w:rsidR="002B230A">
        <w:t>ода</w:t>
      </w:r>
      <w:r w:rsidR="008E095C" w:rsidRPr="008E095C">
        <w:t xml:space="preserve"> и которые могли представлять собой акты геноцида. </w:t>
      </w:r>
      <w:r w:rsidR="003A5EC9">
        <w:t xml:space="preserve"> </w:t>
      </w:r>
      <w:r w:rsidR="008E095C" w:rsidRPr="008E095C">
        <w:t>Возможн</w:t>
      </w:r>
      <w:r w:rsidR="00586C80">
        <w:t>о,</w:t>
      </w:r>
      <w:r w:rsidR="008E095C" w:rsidRPr="008E095C">
        <w:t xml:space="preserve"> Докладчик по </w:t>
      </w:r>
      <w:r w:rsidR="00586C80">
        <w:t>Демократической Республике Конго</w:t>
      </w:r>
      <w:r w:rsidR="008E095C" w:rsidRPr="008E095C">
        <w:t xml:space="preserve"> </w:t>
      </w:r>
      <w:r w:rsidR="00586C80">
        <w:t>сочтет нужным</w:t>
      </w:r>
      <w:r w:rsidR="008E095C" w:rsidRPr="008E095C">
        <w:t xml:space="preserve"> добавить </w:t>
      </w:r>
      <w:r w:rsidR="00586C80">
        <w:t>в текст своего проекта заключительных замечаний пункт</w:t>
      </w:r>
      <w:r w:rsidR="008E095C" w:rsidRPr="008E095C">
        <w:t xml:space="preserve"> или подпункт, в котором </w:t>
      </w:r>
      <w:r w:rsidR="00586C80">
        <w:t>бы говорилось</w:t>
      </w:r>
      <w:r w:rsidR="008E095C" w:rsidRPr="008E095C">
        <w:t>, что</w:t>
      </w:r>
      <w:r w:rsidR="00586C80">
        <w:t>,</w:t>
      </w:r>
      <w:r w:rsidR="008E095C" w:rsidRPr="008E095C">
        <w:t xml:space="preserve"> с точки зрения Комитета</w:t>
      </w:r>
      <w:r w:rsidR="00586C80">
        <w:t>,</w:t>
      </w:r>
      <w:r w:rsidR="008E095C" w:rsidRPr="008E095C">
        <w:t xml:space="preserve"> </w:t>
      </w:r>
      <w:r w:rsidR="00586C80">
        <w:t xml:space="preserve">вышеупомянутые критические замечания </w:t>
      </w:r>
      <w:r w:rsidR="008E095C" w:rsidRPr="008E095C">
        <w:t>не явля</w:t>
      </w:r>
      <w:r w:rsidR="00586C80">
        <w:t>ю</w:t>
      </w:r>
      <w:r w:rsidR="008E095C" w:rsidRPr="008E095C">
        <w:t>тся обоснованн</w:t>
      </w:r>
      <w:r w:rsidR="00586C80">
        <w:t>ыми</w:t>
      </w:r>
      <w:r w:rsidR="008E095C" w:rsidRPr="008E095C">
        <w:t xml:space="preserve">. </w:t>
      </w:r>
    </w:p>
    <w:p w:rsidR="008E095C" w:rsidRDefault="008E095C" w:rsidP="0097261C">
      <w:pPr>
        <w:rPr>
          <w:bCs/>
        </w:rPr>
      </w:pPr>
    </w:p>
    <w:p w:rsidR="00586C80" w:rsidRDefault="00586C80" w:rsidP="0097261C">
      <w:pPr>
        <w:rPr>
          <w:bCs/>
        </w:rPr>
      </w:pPr>
      <w:r>
        <w:rPr>
          <w:bCs/>
        </w:rPr>
        <w:t>69.</w:t>
      </w:r>
      <w:r>
        <w:rPr>
          <w:bCs/>
        </w:rPr>
        <w:tab/>
      </w:r>
      <w:r w:rsidRPr="008D49EE">
        <w:rPr>
          <w:bCs/>
          <w:u w:val="single"/>
        </w:rPr>
        <w:t xml:space="preserve">ПРЕДСЕДАТЕЛЬ </w:t>
      </w:r>
      <w:r>
        <w:rPr>
          <w:bCs/>
        </w:rPr>
        <w:t>считает излишним добавлять подобное уточнение, поскольку его текст будет отражен в отчете о заседании.</w:t>
      </w:r>
    </w:p>
    <w:p w:rsidR="00586C80" w:rsidRDefault="00586C80" w:rsidP="0097261C">
      <w:pPr>
        <w:rPr>
          <w:bCs/>
        </w:rPr>
      </w:pPr>
    </w:p>
    <w:p w:rsidR="00586C80" w:rsidRDefault="00586C80" w:rsidP="0097261C">
      <w:pPr>
        <w:rPr>
          <w:bCs/>
        </w:rPr>
      </w:pPr>
      <w:r>
        <w:rPr>
          <w:bCs/>
        </w:rPr>
        <w:t>70.</w:t>
      </w:r>
      <w:r>
        <w:rPr>
          <w:bCs/>
        </w:rPr>
        <w:tab/>
        <w:t>Он заявляет, что, таким образом, Комитет завершил рассмотрение ситуации в Демократической Республике Конго.</w:t>
      </w:r>
    </w:p>
    <w:p w:rsidR="00586C80" w:rsidRDefault="00586C80" w:rsidP="00845B39">
      <w:pPr>
        <w:spacing w:line="276" w:lineRule="auto"/>
        <w:rPr>
          <w:bCs/>
        </w:rPr>
      </w:pPr>
    </w:p>
    <w:p w:rsidR="008D49EE" w:rsidRPr="004A3500" w:rsidRDefault="008D49EE" w:rsidP="00845B39">
      <w:pPr>
        <w:spacing w:line="276" w:lineRule="auto"/>
        <w:rPr>
          <w:bCs/>
        </w:rPr>
      </w:pPr>
    </w:p>
    <w:p w:rsidR="00120C8D" w:rsidRDefault="00120C8D">
      <w:pPr>
        <w:jc w:val="center"/>
        <w:rPr>
          <w:i/>
          <w:iCs/>
        </w:rPr>
      </w:pPr>
      <w:r>
        <w:rPr>
          <w:i/>
          <w:iCs/>
        </w:rPr>
        <w:t>Заседание закрывается в 1</w:t>
      </w:r>
      <w:r w:rsidR="006E3388">
        <w:rPr>
          <w:i/>
          <w:iCs/>
        </w:rPr>
        <w:t>8</w:t>
      </w:r>
      <w:r>
        <w:rPr>
          <w:i/>
          <w:iCs/>
        </w:rPr>
        <w:t xml:space="preserve"> час. </w:t>
      </w:r>
      <w:r w:rsidR="00125101">
        <w:rPr>
          <w:i/>
          <w:iCs/>
        </w:rPr>
        <w:t>0</w:t>
      </w:r>
      <w:r w:rsidR="00586C80">
        <w:rPr>
          <w:i/>
          <w:iCs/>
        </w:rPr>
        <w:t>5</w:t>
      </w:r>
      <w:r>
        <w:rPr>
          <w:i/>
          <w:iCs/>
        </w:rPr>
        <w:t xml:space="preserve"> мин.</w:t>
      </w:r>
    </w:p>
    <w:p w:rsidR="00E407E1" w:rsidRDefault="00E407E1">
      <w:pPr>
        <w:jc w:val="center"/>
        <w:rPr>
          <w:i/>
          <w:iCs/>
        </w:rPr>
      </w:pPr>
    </w:p>
    <w:p w:rsidR="00E6776F" w:rsidRDefault="00E6776F" w:rsidP="00E6776F">
      <w:pPr>
        <w:jc w:val="center"/>
      </w:pPr>
      <w:r w:rsidRPr="009E4F09">
        <w:t>-----</w:t>
      </w:r>
    </w:p>
    <w:p w:rsidR="00E407E1" w:rsidRDefault="00E407E1" w:rsidP="00E6776F">
      <w:pPr>
        <w:jc w:val="center"/>
      </w:pPr>
    </w:p>
    <w:sectPr w:rsidR="00E407E1" w:rsidSect="00BA1111">
      <w:headerReference w:type="even" r:id="rId9"/>
      <w:headerReference w:type="default" r:id="rId10"/>
      <w:footerReference w:type="even" r:id="rId11"/>
      <w:type w:val="continuous"/>
      <w:pgSz w:w="11906" w:h="16838" w:code="9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3BD9" w:rsidRDefault="00A73BD9">
      <w:pPr>
        <w:spacing w:line="240" w:lineRule="auto"/>
      </w:pPr>
      <w:r>
        <w:separator/>
      </w:r>
    </w:p>
  </w:endnote>
  <w:endnote w:type="continuationSeparator" w:id="0">
    <w:p w:rsidR="00A73BD9" w:rsidRDefault="00A73BD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63A" w:rsidRDefault="0094063A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3BD9" w:rsidRDefault="00A73BD9">
      <w:pPr>
        <w:spacing w:line="240" w:lineRule="auto"/>
      </w:pPr>
      <w:r>
        <w:separator/>
      </w:r>
    </w:p>
  </w:footnote>
  <w:footnote w:type="continuationSeparator" w:id="0">
    <w:p w:rsidR="00A73BD9" w:rsidRDefault="00A73BD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63A" w:rsidRPr="007E577B" w:rsidRDefault="0094063A">
    <w:pPr>
      <w:pStyle w:val="Header"/>
      <w:tabs>
        <w:tab w:val="left" w:pos="6237"/>
      </w:tabs>
    </w:pPr>
    <w:r>
      <w:rPr>
        <w:lang w:val="en-US"/>
      </w:rPr>
      <w:t>CERD/C/SR.1</w:t>
    </w:r>
    <w:r>
      <w:t>3</w:t>
    </w:r>
    <w:r>
      <w:rPr>
        <w:lang w:val="en-US"/>
      </w:rPr>
      <w:t>5</w:t>
    </w:r>
    <w:r>
      <w:t>2</w:t>
    </w:r>
  </w:p>
  <w:p w:rsidR="0094063A" w:rsidRDefault="0094063A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E50C9">
      <w:rPr>
        <w:rStyle w:val="PageNumber"/>
        <w:noProof/>
      </w:rPr>
      <w:t>16</w:t>
    </w:r>
    <w:r>
      <w:rPr>
        <w:rStyle w:val="PageNumber"/>
      </w:rPr>
      <w:fldChar w:fldCharType="end"/>
    </w:r>
  </w:p>
  <w:p w:rsidR="0094063A" w:rsidRDefault="0094063A">
    <w:pPr>
      <w:pStyle w:val="Header"/>
      <w:tabs>
        <w:tab w:val="left" w:pos="6237"/>
      </w:tabs>
      <w:rPr>
        <w:rStyle w:val="PageNumber"/>
        <w:lang w:val="en-US"/>
      </w:rPr>
    </w:pPr>
  </w:p>
  <w:p w:rsidR="0094063A" w:rsidRDefault="0094063A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63A" w:rsidRPr="00656108" w:rsidRDefault="0094063A">
    <w:pPr>
      <w:pStyle w:val="Header"/>
      <w:tabs>
        <w:tab w:val="left" w:pos="6237"/>
      </w:tabs>
    </w:pPr>
    <w:r>
      <w:rPr>
        <w:lang w:val="en-US"/>
      </w:rPr>
      <w:tab/>
    </w:r>
    <w:r>
      <w:rPr>
        <w:lang w:val="en-US"/>
      </w:rPr>
      <w:tab/>
      <w:t>CERD/C/SR.1</w:t>
    </w:r>
    <w:r>
      <w:t>3</w:t>
    </w:r>
    <w:r>
      <w:rPr>
        <w:lang w:val="en-US"/>
      </w:rPr>
      <w:t>5</w:t>
    </w:r>
    <w:r>
      <w:t>2</w:t>
    </w:r>
  </w:p>
  <w:p w:rsidR="0094063A" w:rsidRDefault="0094063A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E50C9">
      <w:rPr>
        <w:rStyle w:val="PageNumber"/>
        <w:noProof/>
      </w:rPr>
      <w:t>15</w:t>
    </w:r>
    <w:r>
      <w:rPr>
        <w:rStyle w:val="PageNumber"/>
      </w:rPr>
      <w:fldChar w:fldCharType="end"/>
    </w:r>
  </w:p>
  <w:p w:rsidR="0094063A" w:rsidRDefault="0094063A">
    <w:pPr>
      <w:pStyle w:val="Header"/>
      <w:tabs>
        <w:tab w:val="left" w:pos="6237"/>
      </w:tabs>
      <w:rPr>
        <w:rStyle w:val="PageNumber"/>
        <w:lang w:val="en-US"/>
      </w:rPr>
    </w:pPr>
  </w:p>
  <w:p w:rsidR="0094063A" w:rsidRDefault="0094063A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A754C6F"/>
    <w:multiLevelType w:val="hybridMultilevel"/>
    <w:tmpl w:val="8F0AE3FC"/>
    <w:lvl w:ilvl="0" w:tplc="038A3346">
      <w:start w:val="1"/>
      <w:numFmt w:val="decimal"/>
      <w:lvlText w:val="%1."/>
      <w:lvlJc w:val="left"/>
      <w:pPr>
        <w:ind w:left="930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mirrorMargins/>
  <w:activeWritingStyle w:appName="MSWord" w:lang="ru-RU" w:vendorID="1" w:dllVersion="512" w:checkStyle="1"/>
  <w:activeWritingStyle w:appName="MSWord" w:lang="fr-FR" w:vendorID="9" w:dllVersion="512" w:checkStyle="1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406C0"/>
    <w:rsid w:val="00002354"/>
    <w:rsid w:val="00002C98"/>
    <w:rsid w:val="00002C99"/>
    <w:rsid w:val="0000314F"/>
    <w:rsid w:val="000135A7"/>
    <w:rsid w:val="00016411"/>
    <w:rsid w:val="00017344"/>
    <w:rsid w:val="00022366"/>
    <w:rsid w:val="000225FE"/>
    <w:rsid w:val="0002267C"/>
    <w:rsid w:val="00027713"/>
    <w:rsid w:val="0003006C"/>
    <w:rsid w:val="00030DB8"/>
    <w:rsid w:val="0003188C"/>
    <w:rsid w:val="00032000"/>
    <w:rsid w:val="00036D97"/>
    <w:rsid w:val="00037331"/>
    <w:rsid w:val="00044FD3"/>
    <w:rsid w:val="00047910"/>
    <w:rsid w:val="00050E10"/>
    <w:rsid w:val="00051B8F"/>
    <w:rsid w:val="00052F35"/>
    <w:rsid w:val="000626A7"/>
    <w:rsid w:val="000626C4"/>
    <w:rsid w:val="000635FB"/>
    <w:rsid w:val="00065F1C"/>
    <w:rsid w:val="000708CB"/>
    <w:rsid w:val="00070D92"/>
    <w:rsid w:val="00074A86"/>
    <w:rsid w:val="0007517E"/>
    <w:rsid w:val="00084341"/>
    <w:rsid w:val="00084874"/>
    <w:rsid w:val="00091296"/>
    <w:rsid w:val="00097047"/>
    <w:rsid w:val="00097615"/>
    <w:rsid w:val="000A0824"/>
    <w:rsid w:val="000A765E"/>
    <w:rsid w:val="000B5810"/>
    <w:rsid w:val="000B66F1"/>
    <w:rsid w:val="000B72AF"/>
    <w:rsid w:val="000C5F25"/>
    <w:rsid w:val="000C6CCD"/>
    <w:rsid w:val="000D5ED6"/>
    <w:rsid w:val="000D6036"/>
    <w:rsid w:val="000D6596"/>
    <w:rsid w:val="000D6B91"/>
    <w:rsid w:val="000D6D6E"/>
    <w:rsid w:val="000E3824"/>
    <w:rsid w:val="000E531E"/>
    <w:rsid w:val="000F1FBE"/>
    <w:rsid w:val="000F32E0"/>
    <w:rsid w:val="000F3511"/>
    <w:rsid w:val="000F63DF"/>
    <w:rsid w:val="000F6C61"/>
    <w:rsid w:val="000F7076"/>
    <w:rsid w:val="000F79BB"/>
    <w:rsid w:val="00102BA0"/>
    <w:rsid w:val="00104039"/>
    <w:rsid w:val="00107875"/>
    <w:rsid w:val="00110A5B"/>
    <w:rsid w:val="00111B9C"/>
    <w:rsid w:val="00113D04"/>
    <w:rsid w:val="00114315"/>
    <w:rsid w:val="001165C7"/>
    <w:rsid w:val="001200F5"/>
    <w:rsid w:val="001201D8"/>
    <w:rsid w:val="001202E6"/>
    <w:rsid w:val="00120342"/>
    <w:rsid w:val="00120C8D"/>
    <w:rsid w:val="00121C05"/>
    <w:rsid w:val="00121D33"/>
    <w:rsid w:val="00121D9C"/>
    <w:rsid w:val="001225D1"/>
    <w:rsid w:val="00125101"/>
    <w:rsid w:val="001255DA"/>
    <w:rsid w:val="001258E5"/>
    <w:rsid w:val="001268B5"/>
    <w:rsid w:val="00126DDA"/>
    <w:rsid w:val="00126F84"/>
    <w:rsid w:val="001320EE"/>
    <w:rsid w:val="00133308"/>
    <w:rsid w:val="0013343D"/>
    <w:rsid w:val="001357CD"/>
    <w:rsid w:val="00136E18"/>
    <w:rsid w:val="00136EC5"/>
    <w:rsid w:val="0013791C"/>
    <w:rsid w:val="001406C0"/>
    <w:rsid w:val="00141F89"/>
    <w:rsid w:val="00142E25"/>
    <w:rsid w:val="001451B8"/>
    <w:rsid w:val="00145810"/>
    <w:rsid w:val="00146F90"/>
    <w:rsid w:val="00147558"/>
    <w:rsid w:val="0015453A"/>
    <w:rsid w:val="001554AA"/>
    <w:rsid w:val="001565CE"/>
    <w:rsid w:val="001627B0"/>
    <w:rsid w:val="0016541D"/>
    <w:rsid w:val="00166CB6"/>
    <w:rsid w:val="0016752C"/>
    <w:rsid w:val="00171D49"/>
    <w:rsid w:val="00172E9D"/>
    <w:rsid w:val="001815B4"/>
    <w:rsid w:val="00181D20"/>
    <w:rsid w:val="00182132"/>
    <w:rsid w:val="00184B9A"/>
    <w:rsid w:val="00184ECC"/>
    <w:rsid w:val="00191FC7"/>
    <w:rsid w:val="00196864"/>
    <w:rsid w:val="00196B3E"/>
    <w:rsid w:val="001A03EF"/>
    <w:rsid w:val="001A12A3"/>
    <w:rsid w:val="001A17BC"/>
    <w:rsid w:val="001A1823"/>
    <w:rsid w:val="001A23A6"/>
    <w:rsid w:val="001A4AD4"/>
    <w:rsid w:val="001A4BA6"/>
    <w:rsid w:val="001A5808"/>
    <w:rsid w:val="001B233A"/>
    <w:rsid w:val="001B3BE5"/>
    <w:rsid w:val="001B47A9"/>
    <w:rsid w:val="001B5693"/>
    <w:rsid w:val="001B5DA5"/>
    <w:rsid w:val="001C177E"/>
    <w:rsid w:val="001C2072"/>
    <w:rsid w:val="001C21EC"/>
    <w:rsid w:val="001C24D7"/>
    <w:rsid w:val="001C4625"/>
    <w:rsid w:val="001C491E"/>
    <w:rsid w:val="001C66B1"/>
    <w:rsid w:val="001D54AF"/>
    <w:rsid w:val="001D604C"/>
    <w:rsid w:val="001E0717"/>
    <w:rsid w:val="001E7528"/>
    <w:rsid w:val="001E756B"/>
    <w:rsid w:val="001E7613"/>
    <w:rsid w:val="001F0353"/>
    <w:rsid w:val="001F05E2"/>
    <w:rsid w:val="001F3305"/>
    <w:rsid w:val="001F3F68"/>
    <w:rsid w:val="001F7BDC"/>
    <w:rsid w:val="00200BAD"/>
    <w:rsid w:val="00205782"/>
    <w:rsid w:val="00210621"/>
    <w:rsid w:val="002114CD"/>
    <w:rsid w:val="00214F72"/>
    <w:rsid w:val="002159FE"/>
    <w:rsid w:val="002240AA"/>
    <w:rsid w:val="0022589E"/>
    <w:rsid w:val="00227519"/>
    <w:rsid w:val="00232011"/>
    <w:rsid w:val="00232A1E"/>
    <w:rsid w:val="00232CC3"/>
    <w:rsid w:val="00233C74"/>
    <w:rsid w:val="002369F3"/>
    <w:rsid w:val="00237FA2"/>
    <w:rsid w:val="00241BC7"/>
    <w:rsid w:val="00247428"/>
    <w:rsid w:val="00251D43"/>
    <w:rsid w:val="002551ED"/>
    <w:rsid w:val="00255B66"/>
    <w:rsid w:val="0026078B"/>
    <w:rsid w:val="00262B45"/>
    <w:rsid w:val="0026460C"/>
    <w:rsid w:val="002659F5"/>
    <w:rsid w:val="00266DAD"/>
    <w:rsid w:val="00271D0C"/>
    <w:rsid w:val="00273857"/>
    <w:rsid w:val="002739D4"/>
    <w:rsid w:val="00277139"/>
    <w:rsid w:val="00281087"/>
    <w:rsid w:val="0028294D"/>
    <w:rsid w:val="002909A5"/>
    <w:rsid w:val="002914EF"/>
    <w:rsid w:val="002943E3"/>
    <w:rsid w:val="0029476F"/>
    <w:rsid w:val="002A0310"/>
    <w:rsid w:val="002A09ED"/>
    <w:rsid w:val="002A1FA2"/>
    <w:rsid w:val="002A34E1"/>
    <w:rsid w:val="002A51E3"/>
    <w:rsid w:val="002A7815"/>
    <w:rsid w:val="002B0EF4"/>
    <w:rsid w:val="002B1200"/>
    <w:rsid w:val="002B230A"/>
    <w:rsid w:val="002B439E"/>
    <w:rsid w:val="002B67AE"/>
    <w:rsid w:val="002C01F4"/>
    <w:rsid w:val="002C1E0D"/>
    <w:rsid w:val="002C3B08"/>
    <w:rsid w:val="002C4298"/>
    <w:rsid w:val="002C4D07"/>
    <w:rsid w:val="002C52BE"/>
    <w:rsid w:val="002C7E17"/>
    <w:rsid w:val="002D0B79"/>
    <w:rsid w:val="002D1E74"/>
    <w:rsid w:val="002D27C0"/>
    <w:rsid w:val="002D4510"/>
    <w:rsid w:val="002D656F"/>
    <w:rsid w:val="002D7EB2"/>
    <w:rsid w:val="002E1241"/>
    <w:rsid w:val="002E2028"/>
    <w:rsid w:val="002E3123"/>
    <w:rsid w:val="002E445B"/>
    <w:rsid w:val="002F04BB"/>
    <w:rsid w:val="002F155C"/>
    <w:rsid w:val="002F1849"/>
    <w:rsid w:val="002F3C5A"/>
    <w:rsid w:val="002F41E2"/>
    <w:rsid w:val="0030072E"/>
    <w:rsid w:val="00300A1B"/>
    <w:rsid w:val="00303C1E"/>
    <w:rsid w:val="00304466"/>
    <w:rsid w:val="003049DC"/>
    <w:rsid w:val="00305312"/>
    <w:rsid w:val="0030601E"/>
    <w:rsid w:val="003063D3"/>
    <w:rsid w:val="0030670A"/>
    <w:rsid w:val="00310C08"/>
    <w:rsid w:val="0031177F"/>
    <w:rsid w:val="003169DC"/>
    <w:rsid w:val="00317164"/>
    <w:rsid w:val="00317CB5"/>
    <w:rsid w:val="00322AC1"/>
    <w:rsid w:val="003313EE"/>
    <w:rsid w:val="0033207F"/>
    <w:rsid w:val="00332E5D"/>
    <w:rsid w:val="00340ECD"/>
    <w:rsid w:val="00346AC3"/>
    <w:rsid w:val="003502C6"/>
    <w:rsid w:val="003515FE"/>
    <w:rsid w:val="00352097"/>
    <w:rsid w:val="00364425"/>
    <w:rsid w:val="0036696D"/>
    <w:rsid w:val="003740E1"/>
    <w:rsid w:val="00380401"/>
    <w:rsid w:val="00381DC9"/>
    <w:rsid w:val="00382DAF"/>
    <w:rsid w:val="00382F5D"/>
    <w:rsid w:val="00383159"/>
    <w:rsid w:val="00392007"/>
    <w:rsid w:val="00392300"/>
    <w:rsid w:val="003941A0"/>
    <w:rsid w:val="0039514D"/>
    <w:rsid w:val="00395FDA"/>
    <w:rsid w:val="00397ECC"/>
    <w:rsid w:val="003A0DE2"/>
    <w:rsid w:val="003A12C0"/>
    <w:rsid w:val="003A1899"/>
    <w:rsid w:val="003A19E4"/>
    <w:rsid w:val="003A31E6"/>
    <w:rsid w:val="003A5E7A"/>
    <w:rsid w:val="003A5EC9"/>
    <w:rsid w:val="003B0211"/>
    <w:rsid w:val="003B1A45"/>
    <w:rsid w:val="003C7D0D"/>
    <w:rsid w:val="003C7F07"/>
    <w:rsid w:val="003D22AC"/>
    <w:rsid w:val="003D2BE8"/>
    <w:rsid w:val="003D4285"/>
    <w:rsid w:val="003D68BC"/>
    <w:rsid w:val="003E0F43"/>
    <w:rsid w:val="003E178E"/>
    <w:rsid w:val="003E4923"/>
    <w:rsid w:val="003E50C9"/>
    <w:rsid w:val="003E6C22"/>
    <w:rsid w:val="003F04C3"/>
    <w:rsid w:val="003F131F"/>
    <w:rsid w:val="003F2F31"/>
    <w:rsid w:val="003F672B"/>
    <w:rsid w:val="004001FE"/>
    <w:rsid w:val="00400B79"/>
    <w:rsid w:val="00402E56"/>
    <w:rsid w:val="0040325F"/>
    <w:rsid w:val="00403596"/>
    <w:rsid w:val="00403C9F"/>
    <w:rsid w:val="004043DF"/>
    <w:rsid w:val="00405564"/>
    <w:rsid w:val="0041028D"/>
    <w:rsid w:val="0041124B"/>
    <w:rsid w:val="004118A8"/>
    <w:rsid w:val="00412685"/>
    <w:rsid w:val="00412A63"/>
    <w:rsid w:val="00415F6E"/>
    <w:rsid w:val="00416798"/>
    <w:rsid w:val="00420DF2"/>
    <w:rsid w:val="00422492"/>
    <w:rsid w:val="0042388A"/>
    <w:rsid w:val="0042433E"/>
    <w:rsid w:val="0042516D"/>
    <w:rsid w:val="0042697C"/>
    <w:rsid w:val="00432D41"/>
    <w:rsid w:val="00433A3D"/>
    <w:rsid w:val="00433EB3"/>
    <w:rsid w:val="00434EA6"/>
    <w:rsid w:val="00436D67"/>
    <w:rsid w:val="00437FA3"/>
    <w:rsid w:val="004403C9"/>
    <w:rsid w:val="0044095D"/>
    <w:rsid w:val="0044109B"/>
    <w:rsid w:val="00442FE7"/>
    <w:rsid w:val="004468C8"/>
    <w:rsid w:val="0044709B"/>
    <w:rsid w:val="00447FF7"/>
    <w:rsid w:val="0045340C"/>
    <w:rsid w:val="00457D8F"/>
    <w:rsid w:val="00466A41"/>
    <w:rsid w:val="004724AE"/>
    <w:rsid w:val="00480223"/>
    <w:rsid w:val="004811EB"/>
    <w:rsid w:val="004824E1"/>
    <w:rsid w:val="0048495D"/>
    <w:rsid w:val="00484981"/>
    <w:rsid w:val="004864AB"/>
    <w:rsid w:val="00493B99"/>
    <w:rsid w:val="00494033"/>
    <w:rsid w:val="004962B1"/>
    <w:rsid w:val="004A0E30"/>
    <w:rsid w:val="004A0EFB"/>
    <w:rsid w:val="004A0F43"/>
    <w:rsid w:val="004A1301"/>
    <w:rsid w:val="004A2094"/>
    <w:rsid w:val="004A3500"/>
    <w:rsid w:val="004A3B56"/>
    <w:rsid w:val="004A4735"/>
    <w:rsid w:val="004A4FB0"/>
    <w:rsid w:val="004A6B6B"/>
    <w:rsid w:val="004A7A32"/>
    <w:rsid w:val="004B0861"/>
    <w:rsid w:val="004B1127"/>
    <w:rsid w:val="004B198B"/>
    <w:rsid w:val="004B28F1"/>
    <w:rsid w:val="004B5B41"/>
    <w:rsid w:val="004B66EF"/>
    <w:rsid w:val="004B6EC3"/>
    <w:rsid w:val="004C2C88"/>
    <w:rsid w:val="004C50B8"/>
    <w:rsid w:val="004D0AE3"/>
    <w:rsid w:val="004D428A"/>
    <w:rsid w:val="004D4678"/>
    <w:rsid w:val="004E02B2"/>
    <w:rsid w:val="004E48F7"/>
    <w:rsid w:val="004E4F54"/>
    <w:rsid w:val="004E5367"/>
    <w:rsid w:val="004E6E9A"/>
    <w:rsid w:val="004F1A06"/>
    <w:rsid w:val="004F1D9E"/>
    <w:rsid w:val="004F4531"/>
    <w:rsid w:val="004F4684"/>
    <w:rsid w:val="004F5597"/>
    <w:rsid w:val="004F60AD"/>
    <w:rsid w:val="004F6298"/>
    <w:rsid w:val="004F6332"/>
    <w:rsid w:val="004F6547"/>
    <w:rsid w:val="004F6686"/>
    <w:rsid w:val="0050164D"/>
    <w:rsid w:val="0050188E"/>
    <w:rsid w:val="005034DF"/>
    <w:rsid w:val="00504DE0"/>
    <w:rsid w:val="00507B30"/>
    <w:rsid w:val="00510CA9"/>
    <w:rsid w:val="00510CC6"/>
    <w:rsid w:val="00511BB0"/>
    <w:rsid w:val="00511E11"/>
    <w:rsid w:val="005133D4"/>
    <w:rsid w:val="00515DD9"/>
    <w:rsid w:val="00522495"/>
    <w:rsid w:val="00525CC3"/>
    <w:rsid w:val="005332F2"/>
    <w:rsid w:val="00534C08"/>
    <w:rsid w:val="00536D25"/>
    <w:rsid w:val="00536F6A"/>
    <w:rsid w:val="00540F43"/>
    <w:rsid w:val="00541BAA"/>
    <w:rsid w:val="00542B5A"/>
    <w:rsid w:val="00555518"/>
    <w:rsid w:val="005625AC"/>
    <w:rsid w:val="00562923"/>
    <w:rsid w:val="005631A8"/>
    <w:rsid w:val="00565162"/>
    <w:rsid w:val="00566F50"/>
    <w:rsid w:val="00567163"/>
    <w:rsid w:val="005701FE"/>
    <w:rsid w:val="0057046F"/>
    <w:rsid w:val="00572B2C"/>
    <w:rsid w:val="00573784"/>
    <w:rsid w:val="005751BC"/>
    <w:rsid w:val="00575BA6"/>
    <w:rsid w:val="00575EAA"/>
    <w:rsid w:val="0057611B"/>
    <w:rsid w:val="005779A3"/>
    <w:rsid w:val="00580BD6"/>
    <w:rsid w:val="0058171D"/>
    <w:rsid w:val="0058415F"/>
    <w:rsid w:val="00584D0B"/>
    <w:rsid w:val="005850EE"/>
    <w:rsid w:val="00586A2B"/>
    <w:rsid w:val="00586B24"/>
    <w:rsid w:val="00586C80"/>
    <w:rsid w:val="00586CA4"/>
    <w:rsid w:val="005871F5"/>
    <w:rsid w:val="00593E1A"/>
    <w:rsid w:val="0059460A"/>
    <w:rsid w:val="00595A82"/>
    <w:rsid w:val="005A1F6F"/>
    <w:rsid w:val="005A37A0"/>
    <w:rsid w:val="005A79FE"/>
    <w:rsid w:val="005B2A1F"/>
    <w:rsid w:val="005B2D15"/>
    <w:rsid w:val="005B3B38"/>
    <w:rsid w:val="005B49AA"/>
    <w:rsid w:val="005B5D94"/>
    <w:rsid w:val="005B6431"/>
    <w:rsid w:val="005B73F0"/>
    <w:rsid w:val="005C0066"/>
    <w:rsid w:val="005C0514"/>
    <w:rsid w:val="005C7F32"/>
    <w:rsid w:val="005D14EB"/>
    <w:rsid w:val="005D1919"/>
    <w:rsid w:val="005D1A51"/>
    <w:rsid w:val="005D5006"/>
    <w:rsid w:val="005D69A6"/>
    <w:rsid w:val="005D6CDD"/>
    <w:rsid w:val="005E1C85"/>
    <w:rsid w:val="005E30DE"/>
    <w:rsid w:val="005E3D86"/>
    <w:rsid w:val="005E532B"/>
    <w:rsid w:val="005E623E"/>
    <w:rsid w:val="005E7A26"/>
    <w:rsid w:val="005E7EA0"/>
    <w:rsid w:val="005F34E8"/>
    <w:rsid w:val="005F44F8"/>
    <w:rsid w:val="005F6454"/>
    <w:rsid w:val="00602B6F"/>
    <w:rsid w:val="006039CA"/>
    <w:rsid w:val="006071F0"/>
    <w:rsid w:val="00607AAC"/>
    <w:rsid w:val="00607E28"/>
    <w:rsid w:val="006135E0"/>
    <w:rsid w:val="006137F6"/>
    <w:rsid w:val="00613CB7"/>
    <w:rsid w:val="00613F73"/>
    <w:rsid w:val="0062094C"/>
    <w:rsid w:val="006217C7"/>
    <w:rsid w:val="0062382C"/>
    <w:rsid w:val="00624F32"/>
    <w:rsid w:val="00630537"/>
    <w:rsid w:val="00632991"/>
    <w:rsid w:val="00633A04"/>
    <w:rsid w:val="00634E7F"/>
    <w:rsid w:val="00634EC1"/>
    <w:rsid w:val="006367FE"/>
    <w:rsid w:val="00636E18"/>
    <w:rsid w:val="00637E5B"/>
    <w:rsid w:val="006402AA"/>
    <w:rsid w:val="00640339"/>
    <w:rsid w:val="0064135D"/>
    <w:rsid w:val="006426B8"/>
    <w:rsid w:val="006502A3"/>
    <w:rsid w:val="006504FC"/>
    <w:rsid w:val="0065120E"/>
    <w:rsid w:val="00652214"/>
    <w:rsid w:val="00652C56"/>
    <w:rsid w:val="00655BE6"/>
    <w:rsid w:val="00656108"/>
    <w:rsid w:val="00657AD0"/>
    <w:rsid w:val="0066449B"/>
    <w:rsid w:val="0066525E"/>
    <w:rsid w:val="00666E1E"/>
    <w:rsid w:val="006734C5"/>
    <w:rsid w:val="00673962"/>
    <w:rsid w:val="006770D1"/>
    <w:rsid w:val="006854C5"/>
    <w:rsid w:val="00685E6B"/>
    <w:rsid w:val="00687F04"/>
    <w:rsid w:val="00690096"/>
    <w:rsid w:val="00693DA8"/>
    <w:rsid w:val="00694570"/>
    <w:rsid w:val="006947F1"/>
    <w:rsid w:val="006A0186"/>
    <w:rsid w:val="006A6581"/>
    <w:rsid w:val="006A66F2"/>
    <w:rsid w:val="006B02F4"/>
    <w:rsid w:val="006B0BD4"/>
    <w:rsid w:val="006B4A4F"/>
    <w:rsid w:val="006B5E6C"/>
    <w:rsid w:val="006B6FE9"/>
    <w:rsid w:val="006B7259"/>
    <w:rsid w:val="006B7A79"/>
    <w:rsid w:val="006C4095"/>
    <w:rsid w:val="006C54FB"/>
    <w:rsid w:val="006C5CB8"/>
    <w:rsid w:val="006C5CF3"/>
    <w:rsid w:val="006C61BD"/>
    <w:rsid w:val="006D213A"/>
    <w:rsid w:val="006D37E7"/>
    <w:rsid w:val="006D3836"/>
    <w:rsid w:val="006D51C6"/>
    <w:rsid w:val="006D5277"/>
    <w:rsid w:val="006E0D92"/>
    <w:rsid w:val="006E3388"/>
    <w:rsid w:val="006E419C"/>
    <w:rsid w:val="006E5913"/>
    <w:rsid w:val="006E6535"/>
    <w:rsid w:val="006E78A2"/>
    <w:rsid w:val="006F0F78"/>
    <w:rsid w:val="006F7317"/>
    <w:rsid w:val="0070406C"/>
    <w:rsid w:val="00705372"/>
    <w:rsid w:val="00706E31"/>
    <w:rsid w:val="00712497"/>
    <w:rsid w:val="007132FD"/>
    <w:rsid w:val="00715029"/>
    <w:rsid w:val="007209EB"/>
    <w:rsid w:val="0072244F"/>
    <w:rsid w:val="00722A37"/>
    <w:rsid w:val="00723BE1"/>
    <w:rsid w:val="00725423"/>
    <w:rsid w:val="00736EE6"/>
    <w:rsid w:val="00736FE7"/>
    <w:rsid w:val="00740080"/>
    <w:rsid w:val="00740609"/>
    <w:rsid w:val="00740A89"/>
    <w:rsid w:val="00741E98"/>
    <w:rsid w:val="00743535"/>
    <w:rsid w:val="00743EB8"/>
    <w:rsid w:val="0074469B"/>
    <w:rsid w:val="00745462"/>
    <w:rsid w:val="00745CD5"/>
    <w:rsid w:val="007462EC"/>
    <w:rsid w:val="00747342"/>
    <w:rsid w:val="00750386"/>
    <w:rsid w:val="007524B7"/>
    <w:rsid w:val="0075368B"/>
    <w:rsid w:val="00757481"/>
    <w:rsid w:val="00761405"/>
    <w:rsid w:val="007621E2"/>
    <w:rsid w:val="007655EB"/>
    <w:rsid w:val="0076619B"/>
    <w:rsid w:val="007676C6"/>
    <w:rsid w:val="00773B89"/>
    <w:rsid w:val="00774069"/>
    <w:rsid w:val="00777DCC"/>
    <w:rsid w:val="007806ED"/>
    <w:rsid w:val="007829C5"/>
    <w:rsid w:val="00783059"/>
    <w:rsid w:val="00783C24"/>
    <w:rsid w:val="00784A64"/>
    <w:rsid w:val="00785450"/>
    <w:rsid w:val="0078676A"/>
    <w:rsid w:val="0079463F"/>
    <w:rsid w:val="00796672"/>
    <w:rsid w:val="00797F2D"/>
    <w:rsid w:val="007A006F"/>
    <w:rsid w:val="007A0821"/>
    <w:rsid w:val="007A0FCA"/>
    <w:rsid w:val="007A1B69"/>
    <w:rsid w:val="007A23F0"/>
    <w:rsid w:val="007A4799"/>
    <w:rsid w:val="007A4A47"/>
    <w:rsid w:val="007A4B54"/>
    <w:rsid w:val="007A5A09"/>
    <w:rsid w:val="007A5F8D"/>
    <w:rsid w:val="007A7AA7"/>
    <w:rsid w:val="007B013F"/>
    <w:rsid w:val="007B2BD2"/>
    <w:rsid w:val="007B3034"/>
    <w:rsid w:val="007B3C38"/>
    <w:rsid w:val="007B4E43"/>
    <w:rsid w:val="007B506F"/>
    <w:rsid w:val="007B7F84"/>
    <w:rsid w:val="007C1E42"/>
    <w:rsid w:val="007C2834"/>
    <w:rsid w:val="007C2A8F"/>
    <w:rsid w:val="007C4739"/>
    <w:rsid w:val="007C4FD5"/>
    <w:rsid w:val="007C59F7"/>
    <w:rsid w:val="007C5BE1"/>
    <w:rsid w:val="007D2386"/>
    <w:rsid w:val="007D3773"/>
    <w:rsid w:val="007D4A98"/>
    <w:rsid w:val="007D53C0"/>
    <w:rsid w:val="007D7292"/>
    <w:rsid w:val="007E3C57"/>
    <w:rsid w:val="007E4AF8"/>
    <w:rsid w:val="007E577B"/>
    <w:rsid w:val="007E5A45"/>
    <w:rsid w:val="007F38B4"/>
    <w:rsid w:val="007F3B4D"/>
    <w:rsid w:val="00802B7B"/>
    <w:rsid w:val="0080457F"/>
    <w:rsid w:val="00805E94"/>
    <w:rsid w:val="0080727D"/>
    <w:rsid w:val="008127BB"/>
    <w:rsid w:val="0081332D"/>
    <w:rsid w:val="0081731B"/>
    <w:rsid w:val="00823CD7"/>
    <w:rsid w:val="00826AE8"/>
    <w:rsid w:val="00826AEB"/>
    <w:rsid w:val="00826D15"/>
    <w:rsid w:val="008274CB"/>
    <w:rsid w:val="00831A3E"/>
    <w:rsid w:val="00831B95"/>
    <w:rsid w:val="00837C01"/>
    <w:rsid w:val="008411FF"/>
    <w:rsid w:val="008415A6"/>
    <w:rsid w:val="00842929"/>
    <w:rsid w:val="00844AE7"/>
    <w:rsid w:val="00845582"/>
    <w:rsid w:val="00845B39"/>
    <w:rsid w:val="00846D06"/>
    <w:rsid w:val="00846E65"/>
    <w:rsid w:val="00852EB7"/>
    <w:rsid w:val="00863C18"/>
    <w:rsid w:val="00864756"/>
    <w:rsid w:val="00866143"/>
    <w:rsid w:val="00870F77"/>
    <w:rsid w:val="0087666C"/>
    <w:rsid w:val="008819A7"/>
    <w:rsid w:val="00882D23"/>
    <w:rsid w:val="00884D4C"/>
    <w:rsid w:val="00890254"/>
    <w:rsid w:val="008929C2"/>
    <w:rsid w:val="008A0F54"/>
    <w:rsid w:val="008A1AC6"/>
    <w:rsid w:val="008A2EEE"/>
    <w:rsid w:val="008A6D66"/>
    <w:rsid w:val="008B03F8"/>
    <w:rsid w:val="008B0FE4"/>
    <w:rsid w:val="008B2402"/>
    <w:rsid w:val="008B4161"/>
    <w:rsid w:val="008B42DD"/>
    <w:rsid w:val="008B518B"/>
    <w:rsid w:val="008C05AE"/>
    <w:rsid w:val="008C0A3D"/>
    <w:rsid w:val="008C2059"/>
    <w:rsid w:val="008C33B1"/>
    <w:rsid w:val="008C3FFF"/>
    <w:rsid w:val="008C63F8"/>
    <w:rsid w:val="008D1AD1"/>
    <w:rsid w:val="008D49EE"/>
    <w:rsid w:val="008D4F58"/>
    <w:rsid w:val="008D5026"/>
    <w:rsid w:val="008D5C86"/>
    <w:rsid w:val="008E0285"/>
    <w:rsid w:val="008E044B"/>
    <w:rsid w:val="008E095C"/>
    <w:rsid w:val="008E20A1"/>
    <w:rsid w:val="008E26BE"/>
    <w:rsid w:val="008E572F"/>
    <w:rsid w:val="008F44CE"/>
    <w:rsid w:val="008F51A8"/>
    <w:rsid w:val="008F79B4"/>
    <w:rsid w:val="00904033"/>
    <w:rsid w:val="00916751"/>
    <w:rsid w:val="00921368"/>
    <w:rsid w:val="009216D2"/>
    <w:rsid w:val="00922879"/>
    <w:rsid w:val="00923C04"/>
    <w:rsid w:val="00926866"/>
    <w:rsid w:val="0093091D"/>
    <w:rsid w:val="0093114E"/>
    <w:rsid w:val="00932F34"/>
    <w:rsid w:val="00933056"/>
    <w:rsid w:val="00933929"/>
    <w:rsid w:val="00933C02"/>
    <w:rsid w:val="0094063A"/>
    <w:rsid w:val="009411F9"/>
    <w:rsid w:val="00944D54"/>
    <w:rsid w:val="00947757"/>
    <w:rsid w:val="009506CF"/>
    <w:rsid w:val="00951D6D"/>
    <w:rsid w:val="00952158"/>
    <w:rsid w:val="00956A45"/>
    <w:rsid w:val="00957470"/>
    <w:rsid w:val="0096110C"/>
    <w:rsid w:val="00962353"/>
    <w:rsid w:val="00966099"/>
    <w:rsid w:val="009724A9"/>
    <w:rsid w:val="0097261C"/>
    <w:rsid w:val="00972652"/>
    <w:rsid w:val="00972FA1"/>
    <w:rsid w:val="00975024"/>
    <w:rsid w:val="009754A5"/>
    <w:rsid w:val="00983387"/>
    <w:rsid w:val="00984EBF"/>
    <w:rsid w:val="0098512E"/>
    <w:rsid w:val="009875A5"/>
    <w:rsid w:val="009901A7"/>
    <w:rsid w:val="00990705"/>
    <w:rsid w:val="00992247"/>
    <w:rsid w:val="009932A5"/>
    <w:rsid w:val="0099367E"/>
    <w:rsid w:val="009A44EB"/>
    <w:rsid w:val="009A4BBC"/>
    <w:rsid w:val="009A5249"/>
    <w:rsid w:val="009A7996"/>
    <w:rsid w:val="009B16A9"/>
    <w:rsid w:val="009B1ACA"/>
    <w:rsid w:val="009B1FED"/>
    <w:rsid w:val="009B2009"/>
    <w:rsid w:val="009B3AB9"/>
    <w:rsid w:val="009B7BD2"/>
    <w:rsid w:val="009C095A"/>
    <w:rsid w:val="009C19D4"/>
    <w:rsid w:val="009C729F"/>
    <w:rsid w:val="009D0C6F"/>
    <w:rsid w:val="009D3611"/>
    <w:rsid w:val="009D64EF"/>
    <w:rsid w:val="009E05C7"/>
    <w:rsid w:val="009E0984"/>
    <w:rsid w:val="009E18D2"/>
    <w:rsid w:val="009E1F5A"/>
    <w:rsid w:val="009E2B8E"/>
    <w:rsid w:val="009E40E4"/>
    <w:rsid w:val="009E4671"/>
    <w:rsid w:val="009E4F09"/>
    <w:rsid w:val="009E5264"/>
    <w:rsid w:val="009E55CC"/>
    <w:rsid w:val="009F15E0"/>
    <w:rsid w:val="009F1C72"/>
    <w:rsid w:val="00A02A9C"/>
    <w:rsid w:val="00A03AAC"/>
    <w:rsid w:val="00A05CF2"/>
    <w:rsid w:val="00A07D2F"/>
    <w:rsid w:val="00A11883"/>
    <w:rsid w:val="00A11DAF"/>
    <w:rsid w:val="00A121F5"/>
    <w:rsid w:val="00A14154"/>
    <w:rsid w:val="00A1415A"/>
    <w:rsid w:val="00A1571A"/>
    <w:rsid w:val="00A16B36"/>
    <w:rsid w:val="00A17243"/>
    <w:rsid w:val="00A20E71"/>
    <w:rsid w:val="00A22CAC"/>
    <w:rsid w:val="00A23706"/>
    <w:rsid w:val="00A23FBE"/>
    <w:rsid w:val="00A252A7"/>
    <w:rsid w:val="00A27C46"/>
    <w:rsid w:val="00A30080"/>
    <w:rsid w:val="00A3155F"/>
    <w:rsid w:val="00A329EA"/>
    <w:rsid w:val="00A33B72"/>
    <w:rsid w:val="00A3676E"/>
    <w:rsid w:val="00A40762"/>
    <w:rsid w:val="00A40D42"/>
    <w:rsid w:val="00A44157"/>
    <w:rsid w:val="00A459FD"/>
    <w:rsid w:val="00A506DA"/>
    <w:rsid w:val="00A52A73"/>
    <w:rsid w:val="00A60202"/>
    <w:rsid w:val="00A60DEF"/>
    <w:rsid w:val="00A61B97"/>
    <w:rsid w:val="00A6395F"/>
    <w:rsid w:val="00A679FC"/>
    <w:rsid w:val="00A7175B"/>
    <w:rsid w:val="00A71FD6"/>
    <w:rsid w:val="00A725ED"/>
    <w:rsid w:val="00A73BD9"/>
    <w:rsid w:val="00A80037"/>
    <w:rsid w:val="00A8104D"/>
    <w:rsid w:val="00A8153B"/>
    <w:rsid w:val="00A819E4"/>
    <w:rsid w:val="00A82196"/>
    <w:rsid w:val="00A84E09"/>
    <w:rsid w:val="00A87B2D"/>
    <w:rsid w:val="00A87B95"/>
    <w:rsid w:val="00A93C8D"/>
    <w:rsid w:val="00A95FBD"/>
    <w:rsid w:val="00A96C84"/>
    <w:rsid w:val="00A972D6"/>
    <w:rsid w:val="00AA1C2C"/>
    <w:rsid w:val="00AA431F"/>
    <w:rsid w:val="00AA61B9"/>
    <w:rsid w:val="00AB13F6"/>
    <w:rsid w:val="00AB15A5"/>
    <w:rsid w:val="00AB4DB6"/>
    <w:rsid w:val="00AB54C4"/>
    <w:rsid w:val="00AB619C"/>
    <w:rsid w:val="00AB646A"/>
    <w:rsid w:val="00AB7F07"/>
    <w:rsid w:val="00AC2E6E"/>
    <w:rsid w:val="00AC5335"/>
    <w:rsid w:val="00AC7A4E"/>
    <w:rsid w:val="00AD3A31"/>
    <w:rsid w:val="00AD4236"/>
    <w:rsid w:val="00AD514B"/>
    <w:rsid w:val="00AD6275"/>
    <w:rsid w:val="00AD7354"/>
    <w:rsid w:val="00AE1597"/>
    <w:rsid w:val="00AE4783"/>
    <w:rsid w:val="00AE4CC8"/>
    <w:rsid w:val="00AE50D6"/>
    <w:rsid w:val="00AE67AD"/>
    <w:rsid w:val="00AE6CA7"/>
    <w:rsid w:val="00AF1674"/>
    <w:rsid w:val="00AF2FD1"/>
    <w:rsid w:val="00AF378C"/>
    <w:rsid w:val="00B04464"/>
    <w:rsid w:val="00B076C5"/>
    <w:rsid w:val="00B11F60"/>
    <w:rsid w:val="00B15A78"/>
    <w:rsid w:val="00B2006D"/>
    <w:rsid w:val="00B20128"/>
    <w:rsid w:val="00B20BC4"/>
    <w:rsid w:val="00B21A0B"/>
    <w:rsid w:val="00B24BAA"/>
    <w:rsid w:val="00B262B8"/>
    <w:rsid w:val="00B263B1"/>
    <w:rsid w:val="00B309EE"/>
    <w:rsid w:val="00B31DA6"/>
    <w:rsid w:val="00B32E0E"/>
    <w:rsid w:val="00B35332"/>
    <w:rsid w:val="00B35514"/>
    <w:rsid w:val="00B35E4E"/>
    <w:rsid w:val="00B42353"/>
    <w:rsid w:val="00B4750C"/>
    <w:rsid w:val="00B53DEA"/>
    <w:rsid w:val="00B5406B"/>
    <w:rsid w:val="00B55B57"/>
    <w:rsid w:val="00B60D40"/>
    <w:rsid w:val="00B62B35"/>
    <w:rsid w:val="00B63E10"/>
    <w:rsid w:val="00B64441"/>
    <w:rsid w:val="00B64C8E"/>
    <w:rsid w:val="00B65705"/>
    <w:rsid w:val="00B65ED4"/>
    <w:rsid w:val="00B70447"/>
    <w:rsid w:val="00B70A8E"/>
    <w:rsid w:val="00B70B5C"/>
    <w:rsid w:val="00B71C13"/>
    <w:rsid w:val="00B71EA1"/>
    <w:rsid w:val="00B7321A"/>
    <w:rsid w:val="00B73985"/>
    <w:rsid w:val="00B7505E"/>
    <w:rsid w:val="00B81483"/>
    <w:rsid w:val="00B8529C"/>
    <w:rsid w:val="00B90CFD"/>
    <w:rsid w:val="00B90E96"/>
    <w:rsid w:val="00B92D2F"/>
    <w:rsid w:val="00B936CF"/>
    <w:rsid w:val="00B94822"/>
    <w:rsid w:val="00B96102"/>
    <w:rsid w:val="00B97395"/>
    <w:rsid w:val="00B97685"/>
    <w:rsid w:val="00BA0ECC"/>
    <w:rsid w:val="00BA1111"/>
    <w:rsid w:val="00BB0222"/>
    <w:rsid w:val="00BB126F"/>
    <w:rsid w:val="00BB1717"/>
    <w:rsid w:val="00BB29C6"/>
    <w:rsid w:val="00BB43BA"/>
    <w:rsid w:val="00BB6868"/>
    <w:rsid w:val="00BB7413"/>
    <w:rsid w:val="00BC28F5"/>
    <w:rsid w:val="00BC2C50"/>
    <w:rsid w:val="00BC2C96"/>
    <w:rsid w:val="00BC7E83"/>
    <w:rsid w:val="00BD46FB"/>
    <w:rsid w:val="00BD592C"/>
    <w:rsid w:val="00BE0773"/>
    <w:rsid w:val="00BE23E9"/>
    <w:rsid w:val="00BE2C67"/>
    <w:rsid w:val="00BE7FA4"/>
    <w:rsid w:val="00BF25B3"/>
    <w:rsid w:val="00C02D53"/>
    <w:rsid w:val="00C03E84"/>
    <w:rsid w:val="00C05478"/>
    <w:rsid w:val="00C06712"/>
    <w:rsid w:val="00C12274"/>
    <w:rsid w:val="00C13002"/>
    <w:rsid w:val="00C13706"/>
    <w:rsid w:val="00C13C1F"/>
    <w:rsid w:val="00C13DE3"/>
    <w:rsid w:val="00C140A5"/>
    <w:rsid w:val="00C154D6"/>
    <w:rsid w:val="00C156A3"/>
    <w:rsid w:val="00C15AF8"/>
    <w:rsid w:val="00C1617F"/>
    <w:rsid w:val="00C175BA"/>
    <w:rsid w:val="00C22F26"/>
    <w:rsid w:val="00C25565"/>
    <w:rsid w:val="00C25F14"/>
    <w:rsid w:val="00C27170"/>
    <w:rsid w:val="00C27748"/>
    <w:rsid w:val="00C27790"/>
    <w:rsid w:val="00C27B8E"/>
    <w:rsid w:val="00C31B0D"/>
    <w:rsid w:val="00C328FB"/>
    <w:rsid w:val="00C33654"/>
    <w:rsid w:val="00C3374D"/>
    <w:rsid w:val="00C3780A"/>
    <w:rsid w:val="00C41D84"/>
    <w:rsid w:val="00C4376F"/>
    <w:rsid w:val="00C43896"/>
    <w:rsid w:val="00C46DA2"/>
    <w:rsid w:val="00C46F8F"/>
    <w:rsid w:val="00C47816"/>
    <w:rsid w:val="00C51D59"/>
    <w:rsid w:val="00C52084"/>
    <w:rsid w:val="00C53E8E"/>
    <w:rsid w:val="00C5770D"/>
    <w:rsid w:val="00C63D74"/>
    <w:rsid w:val="00C654B6"/>
    <w:rsid w:val="00C72947"/>
    <w:rsid w:val="00C74061"/>
    <w:rsid w:val="00C75664"/>
    <w:rsid w:val="00C761B8"/>
    <w:rsid w:val="00C76483"/>
    <w:rsid w:val="00C765EB"/>
    <w:rsid w:val="00C77D15"/>
    <w:rsid w:val="00C82462"/>
    <w:rsid w:val="00C82A0A"/>
    <w:rsid w:val="00C844B9"/>
    <w:rsid w:val="00C8542E"/>
    <w:rsid w:val="00C8584D"/>
    <w:rsid w:val="00C86777"/>
    <w:rsid w:val="00C87086"/>
    <w:rsid w:val="00C9037E"/>
    <w:rsid w:val="00C91B8E"/>
    <w:rsid w:val="00C93331"/>
    <w:rsid w:val="00C94240"/>
    <w:rsid w:val="00CA0AB2"/>
    <w:rsid w:val="00CA18CE"/>
    <w:rsid w:val="00CA1B90"/>
    <w:rsid w:val="00CA6659"/>
    <w:rsid w:val="00CA6D4F"/>
    <w:rsid w:val="00CB058C"/>
    <w:rsid w:val="00CC013C"/>
    <w:rsid w:val="00CC0571"/>
    <w:rsid w:val="00CC1467"/>
    <w:rsid w:val="00CC4601"/>
    <w:rsid w:val="00CD0863"/>
    <w:rsid w:val="00CD1257"/>
    <w:rsid w:val="00CD4F54"/>
    <w:rsid w:val="00CD5882"/>
    <w:rsid w:val="00CD6978"/>
    <w:rsid w:val="00CD7FBF"/>
    <w:rsid w:val="00CE02AE"/>
    <w:rsid w:val="00CE0AFD"/>
    <w:rsid w:val="00CE4511"/>
    <w:rsid w:val="00CE516B"/>
    <w:rsid w:val="00CF2307"/>
    <w:rsid w:val="00CF5743"/>
    <w:rsid w:val="00D01DCC"/>
    <w:rsid w:val="00D02655"/>
    <w:rsid w:val="00D0420E"/>
    <w:rsid w:val="00D04A45"/>
    <w:rsid w:val="00D068E2"/>
    <w:rsid w:val="00D153C1"/>
    <w:rsid w:val="00D20118"/>
    <w:rsid w:val="00D20B34"/>
    <w:rsid w:val="00D22F96"/>
    <w:rsid w:val="00D24C94"/>
    <w:rsid w:val="00D25145"/>
    <w:rsid w:val="00D26395"/>
    <w:rsid w:val="00D3547B"/>
    <w:rsid w:val="00D357FB"/>
    <w:rsid w:val="00D4158F"/>
    <w:rsid w:val="00D43BE1"/>
    <w:rsid w:val="00D4483B"/>
    <w:rsid w:val="00D46894"/>
    <w:rsid w:val="00D53DCD"/>
    <w:rsid w:val="00D53E7E"/>
    <w:rsid w:val="00D540D2"/>
    <w:rsid w:val="00D5513F"/>
    <w:rsid w:val="00D62FAC"/>
    <w:rsid w:val="00D634D1"/>
    <w:rsid w:val="00D678BC"/>
    <w:rsid w:val="00D71CAC"/>
    <w:rsid w:val="00D72FD2"/>
    <w:rsid w:val="00D762DE"/>
    <w:rsid w:val="00D77213"/>
    <w:rsid w:val="00D855DD"/>
    <w:rsid w:val="00D86FDC"/>
    <w:rsid w:val="00D9063B"/>
    <w:rsid w:val="00D92E87"/>
    <w:rsid w:val="00D94CBC"/>
    <w:rsid w:val="00D95783"/>
    <w:rsid w:val="00D96154"/>
    <w:rsid w:val="00DA1610"/>
    <w:rsid w:val="00DA5F81"/>
    <w:rsid w:val="00DB0016"/>
    <w:rsid w:val="00DB0DE1"/>
    <w:rsid w:val="00DB156B"/>
    <w:rsid w:val="00DB3713"/>
    <w:rsid w:val="00DC0074"/>
    <w:rsid w:val="00DC105B"/>
    <w:rsid w:val="00DC111C"/>
    <w:rsid w:val="00DC2EED"/>
    <w:rsid w:val="00DC36A6"/>
    <w:rsid w:val="00DC52AB"/>
    <w:rsid w:val="00DD5F8F"/>
    <w:rsid w:val="00DD73D5"/>
    <w:rsid w:val="00DE1475"/>
    <w:rsid w:val="00DE37B4"/>
    <w:rsid w:val="00DE5EC1"/>
    <w:rsid w:val="00DE6A4F"/>
    <w:rsid w:val="00DE6EDE"/>
    <w:rsid w:val="00DF0A76"/>
    <w:rsid w:val="00DF1639"/>
    <w:rsid w:val="00DF2E57"/>
    <w:rsid w:val="00DF3A7B"/>
    <w:rsid w:val="00DF46D9"/>
    <w:rsid w:val="00DF4FCB"/>
    <w:rsid w:val="00DF5B2D"/>
    <w:rsid w:val="00DF6401"/>
    <w:rsid w:val="00DF6BE0"/>
    <w:rsid w:val="00E00DBA"/>
    <w:rsid w:val="00E019AE"/>
    <w:rsid w:val="00E023B0"/>
    <w:rsid w:val="00E03F4C"/>
    <w:rsid w:val="00E04746"/>
    <w:rsid w:val="00E06A07"/>
    <w:rsid w:val="00E076DE"/>
    <w:rsid w:val="00E131FB"/>
    <w:rsid w:val="00E13753"/>
    <w:rsid w:val="00E169C1"/>
    <w:rsid w:val="00E17729"/>
    <w:rsid w:val="00E178E8"/>
    <w:rsid w:val="00E235E4"/>
    <w:rsid w:val="00E27B62"/>
    <w:rsid w:val="00E34163"/>
    <w:rsid w:val="00E407E1"/>
    <w:rsid w:val="00E40C3E"/>
    <w:rsid w:val="00E410EF"/>
    <w:rsid w:val="00E42E17"/>
    <w:rsid w:val="00E42EF7"/>
    <w:rsid w:val="00E42F72"/>
    <w:rsid w:val="00E46A25"/>
    <w:rsid w:val="00E503AA"/>
    <w:rsid w:val="00E5329A"/>
    <w:rsid w:val="00E623D2"/>
    <w:rsid w:val="00E64409"/>
    <w:rsid w:val="00E6776F"/>
    <w:rsid w:val="00E70D7F"/>
    <w:rsid w:val="00E72480"/>
    <w:rsid w:val="00E75122"/>
    <w:rsid w:val="00E76694"/>
    <w:rsid w:val="00E7728C"/>
    <w:rsid w:val="00E8193A"/>
    <w:rsid w:val="00E82E0D"/>
    <w:rsid w:val="00E83CFA"/>
    <w:rsid w:val="00E94327"/>
    <w:rsid w:val="00E94A94"/>
    <w:rsid w:val="00E94D74"/>
    <w:rsid w:val="00E94DE0"/>
    <w:rsid w:val="00E97800"/>
    <w:rsid w:val="00EA0ECC"/>
    <w:rsid w:val="00EA12CB"/>
    <w:rsid w:val="00EA3503"/>
    <w:rsid w:val="00EA37C3"/>
    <w:rsid w:val="00EA3873"/>
    <w:rsid w:val="00EA6B73"/>
    <w:rsid w:val="00EA6E3D"/>
    <w:rsid w:val="00EA739B"/>
    <w:rsid w:val="00EB349D"/>
    <w:rsid w:val="00EB665D"/>
    <w:rsid w:val="00EC18BD"/>
    <w:rsid w:val="00EC353B"/>
    <w:rsid w:val="00EC504C"/>
    <w:rsid w:val="00EC73B9"/>
    <w:rsid w:val="00ED2137"/>
    <w:rsid w:val="00ED2DB6"/>
    <w:rsid w:val="00ED6588"/>
    <w:rsid w:val="00ED6BE5"/>
    <w:rsid w:val="00ED6D2A"/>
    <w:rsid w:val="00ED72FA"/>
    <w:rsid w:val="00EE1282"/>
    <w:rsid w:val="00EE1465"/>
    <w:rsid w:val="00EE4623"/>
    <w:rsid w:val="00EE71DA"/>
    <w:rsid w:val="00EE7A6A"/>
    <w:rsid w:val="00EF1158"/>
    <w:rsid w:val="00EF3C25"/>
    <w:rsid w:val="00EF6DAC"/>
    <w:rsid w:val="00EF7D44"/>
    <w:rsid w:val="00F02827"/>
    <w:rsid w:val="00F02869"/>
    <w:rsid w:val="00F02A1B"/>
    <w:rsid w:val="00F04B4B"/>
    <w:rsid w:val="00F0714A"/>
    <w:rsid w:val="00F21818"/>
    <w:rsid w:val="00F227BE"/>
    <w:rsid w:val="00F254EB"/>
    <w:rsid w:val="00F25F0C"/>
    <w:rsid w:val="00F314C7"/>
    <w:rsid w:val="00F36708"/>
    <w:rsid w:val="00F3672D"/>
    <w:rsid w:val="00F373DA"/>
    <w:rsid w:val="00F40D58"/>
    <w:rsid w:val="00F41FB8"/>
    <w:rsid w:val="00F43CE7"/>
    <w:rsid w:val="00F45DC1"/>
    <w:rsid w:val="00F46F92"/>
    <w:rsid w:val="00F47260"/>
    <w:rsid w:val="00F47DAA"/>
    <w:rsid w:val="00F47F7E"/>
    <w:rsid w:val="00F51408"/>
    <w:rsid w:val="00F56280"/>
    <w:rsid w:val="00F60397"/>
    <w:rsid w:val="00F612A8"/>
    <w:rsid w:val="00F6351E"/>
    <w:rsid w:val="00F636EC"/>
    <w:rsid w:val="00F650BA"/>
    <w:rsid w:val="00F65CDC"/>
    <w:rsid w:val="00F66A77"/>
    <w:rsid w:val="00F679F3"/>
    <w:rsid w:val="00F70563"/>
    <w:rsid w:val="00F70D25"/>
    <w:rsid w:val="00F7206B"/>
    <w:rsid w:val="00F729D6"/>
    <w:rsid w:val="00F72CF5"/>
    <w:rsid w:val="00F732B9"/>
    <w:rsid w:val="00F73C41"/>
    <w:rsid w:val="00F741C8"/>
    <w:rsid w:val="00F77D5B"/>
    <w:rsid w:val="00F81096"/>
    <w:rsid w:val="00F846FE"/>
    <w:rsid w:val="00F8523F"/>
    <w:rsid w:val="00F87A83"/>
    <w:rsid w:val="00F9409C"/>
    <w:rsid w:val="00F96A41"/>
    <w:rsid w:val="00F97238"/>
    <w:rsid w:val="00FA06E7"/>
    <w:rsid w:val="00FA15A0"/>
    <w:rsid w:val="00FA38AC"/>
    <w:rsid w:val="00FA413D"/>
    <w:rsid w:val="00FA4834"/>
    <w:rsid w:val="00FB2C75"/>
    <w:rsid w:val="00FB53CF"/>
    <w:rsid w:val="00FB5F32"/>
    <w:rsid w:val="00FC0375"/>
    <w:rsid w:val="00FC48EC"/>
    <w:rsid w:val="00FC493A"/>
    <w:rsid w:val="00FC6DF8"/>
    <w:rsid w:val="00FD3F58"/>
    <w:rsid w:val="00FD4242"/>
    <w:rsid w:val="00FD68D4"/>
    <w:rsid w:val="00FE31AE"/>
    <w:rsid w:val="00FE330B"/>
    <w:rsid w:val="00FE46A2"/>
    <w:rsid w:val="00FF2DAE"/>
    <w:rsid w:val="00FF5B17"/>
    <w:rsid w:val="00FF648C"/>
    <w:rsid w:val="00FF7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date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  <w:style w:type="paragraph" w:styleId="BodyText">
    <w:name w:val="Body Text"/>
    <w:basedOn w:val="Normal"/>
    <w:semiHidden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720" w:lineRule="auto"/>
    </w:pPr>
    <w:rPr>
      <w:u w:val="single"/>
    </w:rPr>
  </w:style>
  <w:style w:type="character" w:styleId="Hyperlink">
    <w:name w:val="Hyperlink"/>
    <w:uiPriority w:val="99"/>
    <w:unhideWhenUsed/>
    <w:rsid w:val="0044095D"/>
    <w:rPr>
      <w:color w:val="0000FF"/>
      <w:u w:val="single"/>
    </w:rPr>
  </w:style>
  <w:style w:type="character" w:styleId="Strong">
    <w:name w:val="Strong"/>
    <w:uiPriority w:val="22"/>
    <w:qFormat/>
    <w:rsid w:val="00E40C3E"/>
    <w:rPr>
      <w:b/>
      <w:bCs/>
    </w:rPr>
  </w:style>
  <w:style w:type="character" w:customStyle="1" w:styleId="s1">
    <w:name w:val="s1"/>
    <w:rsid w:val="001357C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1</TotalTime>
  <Pages>1</Pages>
  <Words>4974</Words>
  <Characters>28352</Characters>
  <Application>Microsoft Office Word</Application>
  <DocSecurity>4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33260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Сафонова</dc:creator>
  <cp:keywords/>
  <dc:description/>
  <cp:lastModifiedBy>Chouvalova</cp:lastModifiedBy>
  <cp:revision>3</cp:revision>
  <cp:lastPrinted>2009-08-17T11:38:00Z</cp:lastPrinted>
  <dcterms:created xsi:type="dcterms:W3CDTF">2009-08-17T11:38:00Z</dcterms:created>
  <dcterms:modified xsi:type="dcterms:W3CDTF">2009-08-17T11:39:00Z</dcterms:modified>
</cp:coreProperties>
</file>