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20D56">
              <w:rPr>
                <w:sz w:val="20"/>
                <w:lang w:val="en-US"/>
              </w:rPr>
              <w:t>C/SR.103</w:t>
            </w:r>
            <w:r w:rsidR="00E648FD">
              <w:rPr>
                <w:sz w:val="20"/>
                <w:lang w:val="en-US"/>
              </w:rPr>
              <w:t>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220D56">
              <w:rPr>
                <w:sz w:val="20"/>
                <w:lang w:val="en-US"/>
              </w:rPr>
              <w:fldChar w:fldCharType="separate"/>
            </w:r>
            <w:r w:rsidR="00364FE9">
              <w:rPr>
                <w:sz w:val="20"/>
                <w:lang w:val="en-US"/>
              </w:rPr>
              <w:t>27 February</w:t>
            </w:r>
            <w:r w:rsidR="00220D56">
              <w:rPr>
                <w:sz w:val="20"/>
                <w:lang w:val="en-US"/>
              </w:rPr>
              <w:t xml:space="preserve">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C31007" w:rsidRPr="00220D56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05C91" w:rsidRPr="002B3BCC" w:rsidRDefault="00505C91" w:rsidP="00505C91">
      <w:pPr>
        <w:spacing w:before="120"/>
        <w:rPr>
          <w:b/>
        </w:rPr>
      </w:pPr>
      <w:r w:rsidRPr="009D20D3">
        <w:rPr>
          <w:b/>
          <w:sz w:val="24"/>
          <w:szCs w:val="24"/>
        </w:rPr>
        <w:t>Комитет против пыток</w:t>
      </w:r>
    </w:p>
    <w:p w:rsidR="00505C91" w:rsidRPr="00A12E16" w:rsidRDefault="00505C91" w:rsidP="00505C91">
      <w:pPr>
        <w:spacing w:after="120"/>
        <w:rPr>
          <w:b/>
        </w:rPr>
      </w:pPr>
      <w:r>
        <w:rPr>
          <w:b/>
        </w:rPr>
        <w:t>Сорок седьмая сессия</w:t>
      </w:r>
    </w:p>
    <w:p w:rsidR="00505C91" w:rsidRPr="00817722" w:rsidRDefault="00505C91" w:rsidP="00505C91">
      <w:pPr>
        <w:spacing w:before="120"/>
        <w:rPr>
          <w:b/>
        </w:rPr>
      </w:pPr>
      <w:r w:rsidRPr="00817722">
        <w:rPr>
          <w:b/>
        </w:rPr>
        <w:t>Краткий отчет о 10</w:t>
      </w:r>
      <w:r w:rsidRPr="002B3BCC">
        <w:rPr>
          <w:b/>
        </w:rPr>
        <w:t>3</w:t>
      </w:r>
      <w:r w:rsidRPr="00A12E16">
        <w:rPr>
          <w:b/>
        </w:rPr>
        <w:t>5</w:t>
      </w:r>
      <w:r w:rsidRPr="00817722">
        <w:rPr>
          <w:b/>
        </w:rPr>
        <w:t>-м заседании,</w:t>
      </w:r>
    </w:p>
    <w:p w:rsidR="00505C91" w:rsidRPr="0036111B" w:rsidRDefault="00505C91" w:rsidP="00505C91">
      <w:pPr>
        <w:spacing w:after="120"/>
      </w:pPr>
      <w:r w:rsidRPr="00817722">
        <w:t>состоявшемся во Дворце Вильсона в Женеве</w:t>
      </w:r>
      <w:r w:rsidRPr="00817722">
        <w:br/>
        <w:t>в</w:t>
      </w:r>
      <w:r w:rsidRPr="0036111B">
        <w:t xml:space="preserve"> </w:t>
      </w:r>
      <w:r>
        <w:t>четверг</w:t>
      </w:r>
      <w:r w:rsidRPr="00817722">
        <w:t xml:space="preserve">, </w:t>
      </w:r>
      <w:r w:rsidRPr="00A12E16">
        <w:t>10</w:t>
      </w:r>
      <w:r>
        <w:t xml:space="preserve"> ноября</w:t>
      </w:r>
      <w:r w:rsidRPr="00817722">
        <w:t xml:space="preserve"> 2011 года, в 15 ч. 00 м</w:t>
      </w:r>
      <w:r w:rsidRPr="0036111B">
        <w:t>.</w:t>
      </w:r>
    </w:p>
    <w:p w:rsidR="00505C91" w:rsidRPr="00FB75E2" w:rsidRDefault="00505C91" w:rsidP="00E648FD">
      <w:pPr>
        <w:tabs>
          <w:tab w:val="left" w:pos="540"/>
          <w:tab w:val="left" w:pos="1080"/>
        </w:tabs>
        <w:spacing w:after="120"/>
      </w:pPr>
      <w:r w:rsidRPr="00817722">
        <w:rPr>
          <w:i/>
        </w:rPr>
        <w:t>Председатель</w:t>
      </w:r>
      <w:r w:rsidRPr="005158BF">
        <w:t>:</w:t>
      </w:r>
      <w:r>
        <w:t xml:space="preserve"> </w:t>
      </w:r>
      <w:r w:rsidR="00E648FD">
        <w:tab/>
      </w:r>
      <w:r>
        <w:t>г-жа Гаер</w:t>
      </w:r>
    </w:p>
    <w:p w:rsidR="00505C91" w:rsidRPr="00E648FD" w:rsidRDefault="00505C91" w:rsidP="00E648FD">
      <w:pPr>
        <w:pStyle w:val="HChGR"/>
        <w:rPr>
          <w:b w:val="0"/>
        </w:rPr>
      </w:pPr>
      <w:r w:rsidRPr="00E648FD">
        <w:rPr>
          <w:b w:val="0"/>
        </w:rPr>
        <w:t>Содержание</w:t>
      </w:r>
    </w:p>
    <w:p w:rsidR="00505C91" w:rsidRPr="005158BF" w:rsidRDefault="00505C91" w:rsidP="00364FE9">
      <w:pPr>
        <w:pStyle w:val="H56GR"/>
        <w:ind w:firstLine="0"/>
      </w:pPr>
      <w:r w:rsidRPr="00CD7E23">
        <w:t>Рассмотрение докладов, представленных государствами-участниками в</w:t>
      </w:r>
      <w:r w:rsidR="00855A5B">
        <w:t> </w:t>
      </w:r>
      <w:r w:rsidRPr="00CD7E23">
        <w:t>соответствии со статьей 19 Конвенции (</w:t>
      </w:r>
      <w:r w:rsidRPr="00CD7E23">
        <w:rPr>
          <w:i/>
        </w:rPr>
        <w:t>продолжение</w:t>
      </w:r>
      <w:r w:rsidRPr="005158BF">
        <w:t>)</w:t>
      </w:r>
    </w:p>
    <w:p w:rsidR="00505C91" w:rsidRPr="00855A5B" w:rsidRDefault="00505C91" w:rsidP="00364FE9">
      <w:pPr>
        <w:pStyle w:val="H56GR"/>
        <w:ind w:left="1701" w:firstLine="0"/>
        <w:rPr>
          <w:i/>
          <w:iCs/>
        </w:rPr>
      </w:pPr>
      <w:r w:rsidRPr="00855A5B">
        <w:rPr>
          <w:i/>
          <w:iCs/>
        </w:rPr>
        <w:t xml:space="preserve">Четвертый и пятый периодические доклады Болгарии </w:t>
      </w:r>
      <w:r w:rsidRPr="00855A5B">
        <w:rPr>
          <w:iCs/>
        </w:rPr>
        <w:t>(продолжение)</w:t>
      </w:r>
    </w:p>
    <w:p w:rsidR="00505C91" w:rsidRPr="00855A5B" w:rsidRDefault="00505C91" w:rsidP="00364FE9">
      <w:pPr>
        <w:pStyle w:val="SingleTxtGR"/>
        <w:pageBreakBefore/>
        <w:rPr>
          <w:i/>
        </w:rPr>
      </w:pPr>
      <w:r w:rsidRPr="00855A5B">
        <w:rPr>
          <w:i/>
        </w:rPr>
        <w:t>Заседание открывается в 15 ч. 05 м.</w:t>
      </w:r>
    </w:p>
    <w:p w:rsidR="00505C91" w:rsidRPr="00497585" w:rsidRDefault="00505C91" w:rsidP="00855A5B">
      <w:pPr>
        <w:pStyle w:val="H23GR"/>
      </w:pPr>
      <w:r w:rsidRPr="00497585">
        <w:tab/>
      </w:r>
      <w:r w:rsidRPr="00497585">
        <w:tab/>
      </w:r>
      <w:r w:rsidRPr="00CD7E23">
        <w:t>Рассмотрение докладов, представленных государствами-участниками в</w:t>
      </w:r>
      <w:r w:rsidR="00855A5B">
        <w:t> </w:t>
      </w:r>
      <w:r w:rsidRPr="00CD7E23">
        <w:t xml:space="preserve">соответствии со статьей 19 Конвенции </w:t>
      </w:r>
      <w:r w:rsidRPr="00F247AE">
        <w:rPr>
          <w:b w:val="0"/>
        </w:rPr>
        <w:t>(</w:t>
      </w:r>
      <w:r w:rsidRPr="00F247AE">
        <w:rPr>
          <w:b w:val="0"/>
          <w:i/>
        </w:rPr>
        <w:t>продолжение</w:t>
      </w:r>
      <w:r w:rsidRPr="00F247AE">
        <w:rPr>
          <w:b w:val="0"/>
        </w:rPr>
        <w:t>)</w:t>
      </w:r>
    </w:p>
    <w:p w:rsidR="00505C91" w:rsidRPr="00497585" w:rsidRDefault="00F02202" w:rsidP="00F02202">
      <w:pPr>
        <w:pStyle w:val="H56GR"/>
      </w:pPr>
      <w:r>
        <w:rPr>
          <w:i/>
        </w:rPr>
        <w:tab/>
      </w:r>
      <w:r>
        <w:rPr>
          <w:i/>
        </w:rPr>
        <w:tab/>
      </w:r>
      <w:r w:rsidR="00505C91">
        <w:rPr>
          <w:i/>
        </w:rPr>
        <w:t>Четвертый и пятый периодические доклады Болгарии</w:t>
      </w:r>
      <w:r w:rsidR="00505C91" w:rsidRPr="00497585">
        <w:rPr>
          <w:i/>
        </w:rPr>
        <w:t xml:space="preserve"> </w:t>
      </w:r>
      <w:r w:rsidR="00505C91" w:rsidRPr="00497585">
        <w:t>(</w:t>
      </w:r>
      <w:r w:rsidR="00505C91">
        <w:t>CAT</w:t>
      </w:r>
      <w:r w:rsidR="00505C91" w:rsidRPr="00497585">
        <w:t>/</w:t>
      </w:r>
      <w:r w:rsidR="00505C91">
        <w:t>C</w:t>
      </w:r>
      <w:r w:rsidR="00505C91" w:rsidRPr="00497585">
        <w:t>/</w:t>
      </w:r>
      <w:r w:rsidR="00505C91">
        <w:t>BGR</w:t>
      </w:r>
      <w:r w:rsidR="00505C91" w:rsidRPr="00497585">
        <w:t xml:space="preserve">/4-5; </w:t>
      </w:r>
      <w:r w:rsidR="00505C91">
        <w:t>CAT</w:t>
      </w:r>
      <w:r w:rsidR="00505C91" w:rsidRPr="00497585">
        <w:t>/</w:t>
      </w:r>
      <w:r w:rsidR="00505C91">
        <w:t>C</w:t>
      </w:r>
      <w:r w:rsidR="00505C91" w:rsidRPr="00497585">
        <w:t>/</w:t>
      </w:r>
      <w:r w:rsidR="00505C91">
        <w:t>BGR</w:t>
      </w:r>
      <w:r w:rsidR="00505C91" w:rsidRPr="00497585">
        <w:t>/</w:t>
      </w:r>
      <w:r w:rsidR="00505C91">
        <w:t>Q</w:t>
      </w:r>
      <w:r w:rsidR="00505C91" w:rsidRPr="00497585">
        <w:t xml:space="preserve">/4-5, </w:t>
      </w:r>
      <w:r w:rsidR="00505C91">
        <w:t>CAT</w:t>
      </w:r>
      <w:r w:rsidR="00505C91" w:rsidRPr="00497585">
        <w:t>/</w:t>
      </w:r>
      <w:r w:rsidR="00505C91">
        <w:t>C</w:t>
      </w:r>
      <w:r w:rsidR="00505C91" w:rsidRPr="00497585">
        <w:t>/</w:t>
      </w:r>
      <w:r w:rsidR="00505C91">
        <w:t>BGR</w:t>
      </w:r>
      <w:r w:rsidR="00505C91" w:rsidRPr="00497585">
        <w:t>/</w:t>
      </w:r>
      <w:r w:rsidR="00505C91">
        <w:t>Q</w:t>
      </w:r>
      <w:r w:rsidR="00505C91" w:rsidRPr="00497585">
        <w:t>/4-5/</w:t>
      </w:r>
      <w:r w:rsidR="00505C91">
        <w:t>Add</w:t>
      </w:r>
      <w:r w:rsidR="00505C91" w:rsidRPr="00497585">
        <w:t>.</w:t>
      </w:r>
      <w:r w:rsidR="00505C91">
        <w:t>l</w:t>
      </w:r>
      <w:r w:rsidR="00505C91" w:rsidRPr="00497585">
        <w:t xml:space="preserve">; </w:t>
      </w:r>
      <w:r w:rsidR="00505C91">
        <w:t>HRI</w:t>
      </w:r>
      <w:r w:rsidR="00505C91" w:rsidRPr="00497585">
        <w:t>/</w:t>
      </w:r>
      <w:r w:rsidR="00505C91">
        <w:t>CORE</w:t>
      </w:r>
      <w:r w:rsidR="00505C91" w:rsidRPr="00497585">
        <w:t>/1/</w:t>
      </w:r>
      <w:r w:rsidR="00505C91">
        <w:t>Add</w:t>
      </w:r>
      <w:r w:rsidR="00505C91" w:rsidRPr="00497585">
        <w:t>.81) (</w:t>
      </w:r>
      <w:r w:rsidR="00505C91" w:rsidRPr="00497585">
        <w:rPr>
          <w:i/>
        </w:rPr>
        <w:t>продолжение</w:t>
      </w:r>
      <w:r w:rsidR="00505C91" w:rsidRPr="00497585">
        <w:t>)</w:t>
      </w:r>
    </w:p>
    <w:p w:rsidR="00505C91" w:rsidRPr="00F02202" w:rsidRDefault="00F02202" w:rsidP="00F02202">
      <w:pPr>
        <w:pStyle w:val="SingleTxtGR"/>
        <w:rPr>
          <w:i/>
        </w:rPr>
      </w:pPr>
      <w:r>
        <w:rPr>
          <w:i/>
        </w:rPr>
        <w:t>1.</w:t>
      </w:r>
      <w:r>
        <w:rPr>
          <w:i/>
        </w:rPr>
        <w:tab/>
      </w:r>
      <w:r w:rsidR="00505C91" w:rsidRPr="00F02202">
        <w:rPr>
          <w:i/>
        </w:rPr>
        <w:t>По приглашению Председателя делегация Болгарии вновь занимает ме</w:t>
      </w:r>
      <w:r w:rsidR="00505C91" w:rsidRPr="00F02202">
        <w:rPr>
          <w:i/>
        </w:rPr>
        <w:t>с</w:t>
      </w:r>
      <w:r w:rsidR="00505C91" w:rsidRPr="00F02202">
        <w:rPr>
          <w:i/>
        </w:rPr>
        <w:t>та за столом Комитета.</w:t>
      </w:r>
    </w:p>
    <w:p w:rsidR="00505C91" w:rsidRPr="00047ADC" w:rsidRDefault="00505C91" w:rsidP="00505C91">
      <w:pPr>
        <w:pStyle w:val="SingleTxtGR"/>
      </w:pPr>
      <w:r w:rsidRPr="001D5A4C">
        <w:t>2.</w:t>
      </w:r>
      <w:r w:rsidRPr="001D5A4C">
        <w:tab/>
      </w:r>
      <w:r w:rsidRPr="00F02202">
        <w:rPr>
          <w:b/>
        </w:rPr>
        <w:t>Г-н Цанчев</w:t>
      </w:r>
      <w:r w:rsidRPr="001D5A4C">
        <w:t xml:space="preserve"> (</w:t>
      </w:r>
      <w:r>
        <w:t>Болгария</w:t>
      </w:r>
      <w:r w:rsidRPr="001D5A4C">
        <w:t xml:space="preserve">), </w:t>
      </w:r>
      <w:r>
        <w:t>ссылаясь на болгарское законодательство в о</w:t>
      </w:r>
      <w:r>
        <w:t>т</w:t>
      </w:r>
      <w:r>
        <w:t>ношении пыток, говорит, что Уголовный кодекс рассматривает в качестве пр</w:t>
      </w:r>
      <w:r>
        <w:t>е</w:t>
      </w:r>
      <w:r>
        <w:t xml:space="preserve">ступления все деяния, подпадающие под статью </w:t>
      </w:r>
      <w:r w:rsidRPr="00505C91">
        <w:t xml:space="preserve">1 </w:t>
      </w:r>
      <w:r>
        <w:t>Конвенции</w:t>
      </w:r>
      <w:r w:rsidRPr="00505C91">
        <w:t xml:space="preserve">, </w:t>
      </w:r>
      <w:r>
        <w:t>и</w:t>
      </w:r>
      <w:r w:rsidRPr="00505C91">
        <w:t xml:space="preserve"> </w:t>
      </w:r>
      <w:r>
        <w:t>предусматр</w:t>
      </w:r>
      <w:r>
        <w:t>и</w:t>
      </w:r>
      <w:r>
        <w:t>вает</w:t>
      </w:r>
      <w:r w:rsidRPr="00505C91">
        <w:t xml:space="preserve"> </w:t>
      </w:r>
      <w:r>
        <w:t>наказание</w:t>
      </w:r>
      <w:r w:rsidRPr="00505C91">
        <w:t xml:space="preserve"> </w:t>
      </w:r>
      <w:r>
        <w:t>за</w:t>
      </w:r>
      <w:r w:rsidRPr="00505C91">
        <w:t xml:space="preserve"> </w:t>
      </w:r>
      <w:r>
        <w:t>них</w:t>
      </w:r>
      <w:r w:rsidRPr="00505C91">
        <w:t xml:space="preserve">. </w:t>
      </w:r>
      <w:r>
        <w:t>Среди</w:t>
      </w:r>
      <w:r w:rsidRPr="001E39DD">
        <w:t xml:space="preserve"> </w:t>
      </w:r>
      <w:r>
        <w:t>соответствующих</w:t>
      </w:r>
      <w:r w:rsidRPr="001E39DD">
        <w:t xml:space="preserve"> </w:t>
      </w:r>
      <w:r>
        <w:t>положений</w:t>
      </w:r>
      <w:r w:rsidRPr="001E39DD">
        <w:t xml:space="preserve"> </w:t>
      </w:r>
      <w:r>
        <w:t>Уголовного</w:t>
      </w:r>
      <w:r w:rsidRPr="001E39DD">
        <w:t xml:space="preserve"> </w:t>
      </w:r>
      <w:r>
        <w:t>кодекса</w:t>
      </w:r>
      <w:r w:rsidRPr="001E39DD">
        <w:t xml:space="preserve"> </w:t>
      </w:r>
      <w:r>
        <w:t>можно</w:t>
      </w:r>
      <w:r w:rsidRPr="001E39DD">
        <w:t xml:space="preserve"> </w:t>
      </w:r>
      <w:r>
        <w:t>назвать</w:t>
      </w:r>
      <w:r w:rsidRPr="001E39DD">
        <w:t xml:space="preserve">: </w:t>
      </w:r>
      <w:r>
        <w:t>статью</w:t>
      </w:r>
      <w:r w:rsidRPr="001E39DD">
        <w:t xml:space="preserve"> 287, </w:t>
      </w:r>
      <w:r>
        <w:t>касающуюся</w:t>
      </w:r>
      <w:r w:rsidRPr="001E39DD">
        <w:t xml:space="preserve"> </w:t>
      </w:r>
      <w:r>
        <w:t>причинения</w:t>
      </w:r>
      <w:r w:rsidRPr="001E39DD">
        <w:t xml:space="preserve"> </w:t>
      </w:r>
      <w:r>
        <w:t>телесных</w:t>
      </w:r>
      <w:r w:rsidRPr="001E39DD">
        <w:t xml:space="preserve"> </w:t>
      </w:r>
      <w:r>
        <w:t>повреждений</w:t>
      </w:r>
      <w:r w:rsidRPr="001E39DD">
        <w:t xml:space="preserve"> </w:t>
      </w:r>
      <w:r>
        <w:t>и</w:t>
      </w:r>
      <w:r w:rsidRPr="001E39DD">
        <w:t xml:space="preserve"> </w:t>
      </w:r>
      <w:r>
        <w:t>предусматривающую</w:t>
      </w:r>
      <w:r w:rsidRPr="001E39DD">
        <w:t xml:space="preserve"> </w:t>
      </w:r>
      <w:r>
        <w:t>наказание</w:t>
      </w:r>
      <w:r w:rsidRPr="001E39DD">
        <w:t xml:space="preserve"> </w:t>
      </w:r>
      <w:r>
        <w:t>за</w:t>
      </w:r>
      <w:r w:rsidRPr="001E39DD">
        <w:t xml:space="preserve"> </w:t>
      </w:r>
      <w:r>
        <w:t>использование</w:t>
      </w:r>
      <w:r w:rsidRPr="001E39DD">
        <w:t xml:space="preserve"> </w:t>
      </w:r>
      <w:r>
        <w:t>государственным</w:t>
      </w:r>
      <w:r w:rsidRPr="001E39DD">
        <w:t xml:space="preserve"> </w:t>
      </w:r>
      <w:r>
        <w:t>должнос</w:t>
      </w:r>
      <w:r>
        <w:t>т</w:t>
      </w:r>
      <w:r>
        <w:t>ным</w:t>
      </w:r>
      <w:r w:rsidRPr="001E39DD">
        <w:t xml:space="preserve"> </w:t>
      </w:r>
      <w:r>
        <w:t>лицом</w:t>
      </w:r>
      <w:r w:rsidRPr="001E39DD">
        <w:t xml:space="preserve"> </w:t>
      </w:r>
      <w:r>
        <w:t>незаконных</w:t>
      </w:r>
      <w:r w:rsidRPr="001E39DD">
        <w:t xml:space="preserve"> </w:t>
      </w:r>
      <w:r>
        <w:t>методов</w:t>
      </w:r>
      <w:r w:rsidRPr="001E39DD">
        <w:t xml:space="preserve"> </w:t>
      </w:r>
      <w:r>
        <w:t>принуждения</w:t>
      </w:r>
      <w:r w:rsidRPr="001E39DD">
        <w:t xml:space="preserve"> </w:t>
      </w:r>
      <w:r>
        <w:t>с</w:t>
      </w:r>
      <w:r w:rsidRPr="001E39DD">
        <w:t xml:space="preserve"> </w:t>
      </w:r>
      <w:r>
        <w:t>целью</w:t>
      </w:r>
      <w:r w:rsidRPr="001E39DD">
        <w:t xml:space="preserve"> </w:t>
      </w:r>
      <w:r>
        <w:t>получения</w:t>
      </w:r>
      <w:r w:rsidRPr="001E39DD">
        <w:t xml:space="preserve"> </w:t>
      </w:r>
      <w:r>
        <w:t>сведений</w:t>
      </w:r>
      <w:r w:rsidRPr="001E39DD">
        <w:t xml:space="preserve"> </w:t>
      </w:r>
      <w:r>
        <w:t>или</w:t>
      </w:r>
      <w:r w:rsidRPr="001E39DD">
        <w:t xml:space="preserve"> </w:t>
      </w:r>
      <w:r>
        <w:t>признаний</w:t>
      </w:r>
      <w:r w:rsidRPr="001E39DD">
        <w:t xml:space="preserve">; </w:t>
      </w:r>
      <w:r>
        <w:t>статью</w:t>
      </w:r>
      <w:r w:rsidRPr="001E39DD">
        <w:t xml:space="preserve"> </w:t>
      </w:r>
      <w:r w:rsidRPr="00A76FE7">
        <w:t xml:space="preserve">143, </w:t>
      </w:r>
      <w:r>
        <w:t>которая</w:t>
      </w:r>
      <w:r w:rsidRPr="00A76FE7">
        <w:t xml:space="preserve"> </w:t>
      </w:r>
      <w:r>
        <w:t>в</w:t>
      </w:r>
      <w:r w:rsidRPr="00A76FE7">
        <w:t xml:space="preserve"> </w:t>
      </w:r>
      <w:r>
        <w:t>более</w:t>
      </w:r>
      <w:r w:rsidRPr="00A76FE7">
        <w:t xml:space="preserve"> </w:t>
      </w:r>
      <w:r>
        <w:t>широком</w:t>
      </w:r>
      <w:r w:rsidRPr="00A76FE7">
        <w:t xml:space="preserve"> </w:t>
      </w:r>
      <w:r>
        <w:t>плане</w:t>
      </w:r>
      <w:r w:rsidRPr="00A76FE7">
        <w:t xml:space="preserve"> </w:t>
      </w:r>
      <w:r>
        <w:t xml:space="preserve">затрагивает вопрос о принуждении; и статью </w:t>
      </w:r>
      <w:r w:rsidRPr="00A76FE7">
        <w:t xml:space="preserve">131, </w:t>
      </w:r>
      <w:r>
        <w:t>рассматривающую</w:t>
      </w:r>
      <w:r w:rsidRPr="00A76FE7">
        <w:t xml:space="preserve"> </w:t>
      </w:r>
      <w:r>
        <w:t>в</w:t>
      </w:r>
      <w:r w:rsidRPr="00A76FE7">
        <w:t xml:space="preserve"> </w:t>
      </w:r>
      <w:r>
        <w:t>качестве</w:t>
      </w:r>
      <w:r w:rsidRPr="00A76FE7">
        <w:t xml:space="preserve"> </w:t>
      </w:r>
      <w:r>
        <w:t>отягчающего</w:t>
      </w:r>
      <w:r w:rsidRPr="00A76FE7">
        <w:t xml:space="preserve"> </w:t>
      </w:r>
      <w:r>
        <w:t>обсто</w:t>
      </w:r>
      <w:r>
        <w:t>я</w:t>
      </w:r>
      <w:r>
        <w:t>тельства причинение телесных повреждений государственным должностным лицом при исполнении своих служебных обязанностей</w:t>
      </w:r>
      <w:r w:rsidRPr="00A76FE7">
        <w:t xml:space="preserve">. </w:t>
      </w:r>
      <w:r>
        <w:t>Процессуальные</w:t>
      </w:r>
      <w:r w:rsidRPr="00F42F23">
        <w:t xml:space="preserve"> </w:t>
      </w:r>
      <w:r>
        <w:t>гара</w:t>
      </w:r>
      <w:r>
        <w:t>н</w:t>
      </w:r>
      <w:r>
        <w:t>тии</w:t>
      </w:r>
      <w:r w:rsidRPr="00F42F23">
        <w:t xml:space="preserve">, </w:t>
      </w:r>
      <w:r>
        <w:t>относящиеся</w:t>
      </w:r>
      <w:r w:rsidRPr="00F42F23">
        <w:t xml:space="preserve"> </w:t>
      </w:r>
      <w:r>
        <w:t>к</w:t>
      </w:r>
      <w:r w:rsidRPr="00F42F23">
        <w:t xml:space="preserve"> </w:t>
      </w:r>
      <w:r>
        <w:t>запрещению</w:t>
      </w:r>
      <w:r w:rsidRPr="00F42F23">
        <w:t xml:space="preserve"> </w:t>
      </w:r>
      <w:r>
        <w:t>пыток</w:t>
      </w:r>
      <w:r w:rsidRPr="00F42F23">
        <w:t xml:space="preserve">, </w:t>
      </w:r>
      <w:r>
        <w:t>изложены</w:t>
      </w:r>
      <w:r w:rsidRPr="00F42F23">
        <w:t xml:space="preserve"> </w:t>
      </w:r>
      <w:r>
        <w:t>в</w:t>
      </w:r>
      <w:r w:rsidRPr="00F42F23">
        <w:t xml:space="preserve"> </w:t>
      </w:r>
      <w:r>
        <w:t>Уголовно</w:t>
      </w:r>
      <w:r w:rsidRPr="00F42F23">
        <w:t>-</w:t>
      </w:r>
      <w:r>
        <w:t>процессуальном</w:t>
      </w:r>
      <w:r w:rsidRPr="00F42F23">
        <w:t xml:space="preserve"> </w:t>
      </w:r>
      <w:r>
        <w:t>кодексе</w:t>
      </w:r>
      <w:r w:rsidRPr="00F42F23">
        <w:t xml:space="preserve">, </w:t>
      </w:r>
      <w:r>
        <w:t>а</w:t>
      </w:r>
      <w:r w:rsidRPr="00F42F23">
        <w:t xml:space="preserve"> </w:t>
      </w:r>
      <w:r>
        <w:t>также</w:t>
      </w:r>
      <w:r w:rsidRPr="00F42F23">
        <w:t xml:space="preserve"> </w:t>
      </w:r>
      <w:r>
        <w:t>в</w:t>
      </w:r>
      <w:r w:rsidRPr="00F42F23">
        <w:t xml:space="preserve"> </w:t>
      </w:r>
      <w:r>
        <w:t>Законе</w:t>
      </w:r>
      <w:r w:rsidRPr="00F42F23">
        <w:t xml:space="preserve"> </w:t>
      </w:r>
      <w:r>
        <w:t>об исполнении наказаний и во многих подзаконных актах</w:t>
      </w:r>
      <w:r w:rsidRPr="00F42F23">
        <w:t xml:space="preserve">. </w:t>
      </w:r>
      <w:r>
        <w:t>Следует</w:t>
      </w:r>
      <w:r w:rsidRPr="00047ADC">
        <w:t xml:space="preserve"> </w:t>
      </w:r>
      <w:r>
        <w:t>также</w:t>
      </w:r>
      <w:r w:rsidRPr="00047ADC">
        <w:t xml:space="preserve"> </w:t>
      </w:r>
      <w:r>
        <w:t>упомянуть</w:t>
      </w:r>
      <w:r w:rsidRPr="00047ADC">
        <w:t xml:space="preserve"> </w:t>
      </w:r>
      <w:r>
        <w:t>статью</w:t>
      </w:r>
      <w:r w:rsidRPr="00047ADC">
        <w:t xml:space="preserve"> 9 </w:t>
      </w:r>
      <w:r>
        <w:t>Директивы</w:t>
      </w:r>
      <w:r w:rsidRPr="00047ADC">
        <w:t xml:space="preserve"> № </w:t>
      </w:r>
      <w:r>
        <w:t>Iz</w:t>
      </w:r>
      <w:r w:rsidRPr="00047ADC">
        <w:t xml:space="preserve">-2451 </w:t>
      </w:r>
      <w:r>
        <w:t>Министра</w:t>
      </w:r>
      <w:r w:rsidRPr="00047ADC">
        <w:t xml:space="preserve"> </w:t>
      </w:r>
      <w:r>
        <w:t>внутренних</w:t>
      </w:r>
      <w:r w:rsidRPr="00047ADC">
        <w:t xml:space="preserve"> </w:t>
      </w:r>
      <w:r>
        <w:t>дел</w:t>
      </w:r>
      <w:r w:rsidRPr="00047ADC">
        <w:t xml:space="preserve"> </w:t>
      </w:r>
      <w:r>
        <w:t>о</w:t>
      </w:r>
      <w:r w:rsidRPr="00047ADC">
        <w:t xml:space="preserve"> </w:t>
      </w:r>
      <w:r>
        <w:t>процедуре</w:t>
      </w:r>
      <w:r w:rsidRPr="00047ADC">
        <w:t xml:space="preserve">, </w:t>
      </w:r>
      <w:r>
        <w:t>которой</w:t>
      </w:r>
      <w:r w:rsidRPr="00047ADC">
        <w:t xml:space="preserve"> </w:t>
      </w:r>
      <w:r>
        <w:t>должны</w:t>
      </w:r>
      <w:r w:rsidRPr="00047ADC">
        <w:t xml:space="preserve"> </w:t>
      </w:r>
      <w:r>
        <w:t>следовать</w:t>
      </w:r>
      <w:r w:rsidRPr="00047ADC">
        <w:t xml:space="preserve"> </w:t>
      </w:r>
      <w:r>
        <w:t>сотрудники полиции в ходе содержания под стражей лиц в учреждениях, находящихся в ведении М</w:t>
      </w:r>
      <w:r>
        <w:t>и</w:t>
      </w:r>
      <w:r>
        <w:t>нистерства внутренних дел, и которая касается оборудования и правил вну</w:t>
      </w:r>
      <w:r>
        <w:t>т</w:t>
      </w:r>
      <w:r>
        <w:t xml:space="preserve">реннего распорядка мест содержания под стражей, а также предусматривает, что </w:t>
      </w:r>
      <w:r w:rsidR="00F02202">
        <w:t>"</w:t>
      </w:r>
      <w:r>
        <w:t xml:space="preserve">в своей деятельности органы полиции воздерживаются от совершения и провоцирования каких-либо актов пыток и других </w:t>
      </w:r>
      <w:r w:rsidRPr="00505C91">
        <w:t>жестоких, бесчеловечных или унижающих достоинство видов обращения и наказания, а также от</w:t>
      </w:r>
      <w:r>
        <w:t xml:space="preserve"> терп</w:t>
      </w:r>
      <w:r>
        <w:t>и</w:t>
      </w:r>
      <w:r>
        <w:t>мого отношения к ним [</w:t>
      </w:r>
      <w:r w:rsidRPr="00047ADC">
        <w:t>...</w:t>
      </w:r>
      <w:r>
        <w:t>]</w:t>
      </w:r>
      <w:r w:rsidR="00F02202">
        <w:t>"</w:t>
      </w:r>
      <w:r w:rsidRPr="00047ADC">
        <w:t>.</w:t>
      </w:r>
    </w:p>
    <w:p w:rsidR="00505C91" w:rsidRPr="00452734" w:rsidRDefault="00505C91" w:rsidP="00505C91">
      <w:pPr>
        <w:pStyle w:val="SingleTxtGR"/>
      </w:pPr>
      <w:r w:rsidRPr="005827B6">
        <w:t>3.</w:t>
      </w:r>
      <w:r w:rsidRPr="005827B6">
        <w:tab/>
      </w:r>
      <w:r>
        <w:t>Рабочая группа Министерства юстиции в настоящее время разрабатывает проект нового Уголовного кодекса</w:t>
      </w:r>
      <w:r w:rsidRPr="005827B6">
        <w:t xml:space="preserve">. </w:t>
      </w:r>
      <w:r>
        <w:t>Замечания</w:t>
      </w:r>
      <w:r w:rsidRPr="00452734">
        <w:t xml:space="preserve"> </w:t>
      </w:r>
      <w:r>
        <w:t>Комитета</w:t>
      </w:r>
      <w:r w:rsidRPr="00452734">
        <w:t xml:space="preserve"> </w:t>
      </w:r>
      <w:r>
        <w:t>в</w:t>
      </w:r>
      <w:r w:rsidRPr="00452734">
        <w:t xml:space="preserve"> </w:t>
      </w:r>
      <w:r>
        <w:t>отношении</w:t>
      </w:r>
      <w:r w:rsidRPr="00452734">
        <w:t xml:space="preserve"> </w:t>
      </w:r>
      <w:r>
        <w:t>определ</w:t>
      </w:r>
      <w:r>
        <w:t>е</w:t>
      </w:r>
      <w:r>
        <w:t>ния</w:t>
      </w:r>
      <w:r w:rsidRPr="00452734">
        <w:t xml:space="preserve"> </w:t>
      </w:r>
      <w:r>
        <w:t>пытки</w:t>
      </w:r>
      <w:r w:rsidRPr="00452734">
        <w:t xml:space="preserve"> </w:t>
      </w:r>
      <w:r>
        <w:t>будут должным образом приняты во внимание при подготовке разд</w:t>
      </w:r>
      <w:r>
        <w:t>е</w:t>
      </w:r>
      <w:r>
        <w:t>ла Кодекса, где могло бы найти свое местоположение, включающее такое опр</w:t>
      </w:r>
      <w:r>
        <w:t>е</w:t>
      </w:r>
      <w:r>
        <w:t>деление</w:t>
      </w:r>
      <w:r w:rsidRPr="00452734">
        <w:t>.</w:t>
      </w:r>
    </w:p>
    <w:p w:rsidR="00505C91" w:rsidRPr="004C496A" w:rsidRDefault="00505C91" w:rsidP="00505C91">
      <w:pPr>
        <w:pStyle w:val="SingleTxtGR"/>
      </w:pPr>
      <w:r w:rsidRPr="004C496A">
        <w:t>4.</w:t>
      </w:r>
      <w:r w:rsidRPr="004C496A">
        <w:tab/>
      </w:r>
      <w:r>
        <w:t>Что</w:t>
      </w:r>
      <w:r w:rsidRPr="004C496A">
        <w:t xml:space="preserve"> </w:t>
      </w:r>
      <w:r>
        <w:t>касается</w:t>
      </w:r>
      <w:r w:rsidRPr="004C496A">
        <w:t xml:space="preserve"> </w:t>
      </w:r>
      <w:r>
        <w:t>положения</w:t>
      </w:r>
      <w:r w:rsidRPr="004C496A">
        <w:t xml:space="preserve"> </w:t>
      </w:r>
      <w:r>
        <w:t>лиц</w:t>
      </w:r>
      <w:r w:rsidRPr="004C496A">
        <w:t xml:space="preserve"> </w:t>
      </w:r>
      <w:r>
        <w:t>без</w:t>
      </w:r>
      <w:r w:rsidRPr="004C496A">
        <w:t xml:space="preserve"> </w:t>
      </w:r>
      <w:r>
        <w:t>гражданства</w:t>
      </w:r>
      <w:r w:rsidRPr="004C496A">
        <w:t xml:space="preserve">, </w:t>
      </w:r>
      <w:r>
        <w:t>то</w:t>
      </w:r>
      <w:r w:rsidRPr="004C496A">
        <w:t xml:space="preserve"> </w:t>
      </w:r>
      <w:r>
        <w:t>компетентные</w:t>
      </w:r>
      <w:r w:rsidRPr="004C496A">
        <w:t xml:space="preserve"> </w:t>
      </w:r>
      <w:r>
        <w:t>органы занимаются этим вопросом, и решение по нему должно быть принято в бл</w:t>
      </w:r>
      <w:r>
        <w:t>и</w:t>
      </w:r>
      <w:r>
        <w:t>жайшее время</w:t>
      </w:r>
      <w:r w:rsidRPr="004C496A">
        <w:t>.</w:t>
      </w:r>
    </w:p>
    <w:p w:rsidR="00505C91" w:rsidRPr="00C93F33" w:rsidRDefault="00505C91" w:rsidP="00505C91">
      <w:pPr>
        <w:pStyle w:val="SingleTxtGR"/>
      </w:pPr>
      <w:r w:rsidRPr="00C93F33">
        <w:t>5.</w:t>
      </w:r>
      <w:r w:rsidRPr="00C93F33">
        <w:tab/>
      </w:r>
      <w:r>
        <w:t>Наконец</w:t>
      </w:r>
      <w:r w:rsidRPr="00C93F33">
        <w:t xml:space="preserve">, </w:t>
      </w:r>
      <w:r w:rsidRPr="00125EAE">
        <w:t>г</w:t>
      </w:r>
      <w:r w:rsidRPr="00C93F33">
        <w:t>-</w:t>
      </w:r>
      <w:r w:rsidRPr="00125EAE">
        <w:t>н</w:t>
      </w:r>
      <w:r w:rsidRPr="00C93F33">
        <w:t xml:space="preserve"> </w:t>
      </w:r>
      <w:r w:rsidRPr="00125EAE">
        <w:t>Цанчев</w:t>
      </w:r>
      <w:r w:rsidRPr="00C93F33">
        <w:t xml:space="preserve"> </w:t>
      </w:r>
      <w:r>
        <w:t>отмечает</w:t>
      </w:r>
      <w:r w:rsidRPr="00C93F33">
        <w:t xml:space="preserve">, </w:t>
      </w:r>
      <w:r>
        <w:t>что</w:t>
      </w:r>
      <w:r w:rsidRPr="00C93F33">
        <w:t xml:space="preserve"> </w:t>
      </w:r>
      <w:r>
        <w:t>Конституцией</w:t>
      </w:r>
      <w:r w:rsidRPr="00C93F33">
        <w:t xml:space="preserve"> </w:t>
      </w:r>
      <w:r>
        <w:t>Болгарии</w:t>
      </w:r>
      <w:r w:rsidRPr="00C93F33">
        <w:t xml:space="preserve"> </w:t>
      </w:r>
      <w:r>
        <w:t>предусматр</w:t>
      </w:r>
      <w:r>
        <w:t>и</w:t>
      </w:r>
      <w:r>
        <w:t>вается</w:t>
      </w:r>
      <w:r w:rsidRPr="00C93F33">
        <w:t xml:space="preserve">, </w:t>
      </w:r>
      <w:r>
        <w:t>что</w:t>
      </w:r>
      <w:r w:rsidRPr="00C93F33">
        <w:t xml:space="preserve"> </w:t>
      </w:r>
      <w:r>
        <w:t>законы</w:t>
      </w:r>
      <w:r w:rsidRPr="00C93F33">
        <w:t xml:space="preserve"> </w:t>
      </w:r>
      <w:r>
        <w:t>и</w:t>
      </w:r>
      <w:r w:rsidRPr="00C93F33">
        <w:t xml:space="preserve"> </w:t>
      </w:r>
      <w:r>
        <w:t>положения</w:t>
      </w:r>
      <w:r w:rsidRPr="00C93F33">
        <w:t xml:space="preserve">, </w:t>
      </w:r>
      <w:r>
        <w:t>относящиеся</w:t>
      </w:r>
      <w:r w:rsidRPr="00C93F33">
        <w:t xml:space="preserve"> </w:t>
      </w:r>
      <w:r>
        <w:t>к</w:t>
      </w:r>
      <w:r w:rsidRPr="00C93F33">
        <w:t xml:space="preserve"> </w:t>
      </w:r>
      <w:r>
        <w:t>правам</w:t>
      </w:r>
      <w:r w:rsidRPr="00C93F33">
        <w:t xml:space="preserve"> </w:t>
      </w:r>
      <w:r>
        <w:t>человека</w:t>
      </w:r>
      <w:r w:rsidRPr="00C93F33">
        <w:t xml:space="preserve">, </w:t>
      </w:r>
      <w:r>
        <w:t>не могут быть отменены или их действие не может быть приостановлено, независимо от сл</w:t>
      </w:r>
      <w:r>
        <w:t>о</w:t>
      </w:r>
      <w:r>
        <w:t>жившихся обстоятельств, что является достаточным для обеспечения соблюд</w:t>
      </w:r>
      <w:r>
        <w:t>е</w:t>
      </w:r>
      <w:r>
        <w:t xml:space="preserve">ния пунктов 2 и 3 статьи </w:t>
      </w:r>
      <w:r w:rsidRPr="00C93F33">
        <w:t>2</w:t>
      </w:r>
      <w:r>
        <w:t xml:space="preserve"> Конвенции</w:t>
      </w:r>
      <w:r w:rsidRPr="00C93F33">
        <w:t>.</w:t>
      </w:r>
    </w:p>
    <w:p w:rsidR="00505C91" w:rsidRPr="00CD78C9" w:rsidRDefault="00505C91" w:rsidP="00505C91">
      <w:pPr>
        <w:pStyle w:val="SingleTxtGR"/>
      </w:pPr>
      <w:r w:rsidRPr="00505C91">
        <w:t xml:space="preserve">6. </w:t>
      </w:r>
      <w:r w:rsidRPr="00505C91">
        <w:tab/>
      </w:r>
      <w:r w:rsidRPr="00F02202">
        <w:rPr>
          <w:b/>
        </w:rPr>
        <w:t>Г-н Петров</w:t>
      </w:r>
      <w:r w:rsidRPr="002A54A0">
        <w:t xml:space="preserve"> (</w:t>
      </w:r>
      <w:r>
        <w:t>Болгария</w:t>
      </w:r>
      <w:r w:rsidRPr="002A54A0">
        <w:t xml:space="preserve">), </w:t>
      </w:r>
      <w:r>
        <w:t>отвечая</w:t>
      </w:r>
      <w:r w:rsidRPr="002A54A0">
        <w:t xml:space="preserve"> </w:t>
      </w:r>
      <w:r>
        <w:t>на</w:t>
      </w:r>
      <w:r w:rsidRPr="002A54A0">
        <w:t xml:space="preserve"> </w:t>
      </w:r>
      <w:r>
        <w:t>вопросы</w:t>
      </w:r>
      <w:r w:rsidRPr="002A54A0">
        <w:t xml:space="preserve"> </w:t>
      </w:r>
      <w:r>
        <w:t>о</w:t>
      </w:r>
      <w:r w:rsidRPr="002A54A0">
        <w:t xml:space="preserve"> </w:t>
      </w:r>
      <w:r>
        <w:t>доступе</w:t>
      </w:r>
      <w:r w:rsidRPr="002A54A0">
        <w:t xml:space="preserve"> </w:t>
      </w:r>
      <w:r>
        <w:t>к</w:t>
      </w:r>
      <w:r w:rsidRPr="002A54A0">
        <w:t xml:space="preserve"> </w:t>
      </w:r>
      <w:r>
        <w:t>адвокату</w:t>
      </w:r>
      <w:r w:rsidRPr="002A54A0">
        <w:t xml:space="preserve"> </w:t>
      </w:r>
      <w:r>
        <w:t>заде</w:t>
      </w:r>
      <w:r>
        <w:t>р</w:t>
      </w:r>
      <w:r>
        <w:t>жанных</w:t>
      </w:r>
      <w:r w:rsidRPr="002A54A0">
        <w:t xml:space="preserve"> </w:t>
      </w:r>
      <w:r>
        <w:t>лиц</w:t>
      </w:r>
      <w:r w:rsidRPr="002A54A0">
        <w:t xml:space="preserve">, </w:t>
      </w:r>
      <w:r>
        <w:t>указывает</w:t>
      </w:r>
      <w:r w:rsidRPr="002A54A0">
        <w:t xml:space="preserve">, </w:t>
      </w:r>
      <w:r>
        <w:t>что</w:t>
      </w:r>
      <w:r w:rsidRPr="002A54A0">
        <w:t xml:space="preserve"> </w:t>
      </w:r>
      <w:r>
        <w:t>в</w:t>
      </w:r>
      <w:r w:rsidRPr="002A54A0">
        <w:t xml:space="preserve"> </w:t>
      </w:r>
      <w:r>
        <w:t>апреле</w:t>
      </w:r>
      <w:r w:rsidRPr="002A54A0">
        <w:t xml:space="preserve"> 2011 </w:t>
      </w:r>
      <w:r>
        <w:t>года</w:t>
      </w:r>
      <w:r w:rsidRPr="002A54A0">
        <w:t xml:space="preserve"> </w:t>
      </w:r>
      <w:r>
        <w:t>Генеральный</w:t>
      </w:r>
      <w:r w:rsidRPr="002A54A0">
        <w:t xml:space="preserve"> </w:t>
      </w:r>
      <w:r>
        <w:t>прокурор</w:t>
      </w:r>
      <w:r w:rsidRPr="002A54A0">
        <w:t xml:space="preserve"> </w:t>
      </w:r>
      <w:r>
        <w:t>издал</w:t>
      </w:r>
      <w:r w:rsidRPr="002A54A0">
        <w:t xml:space="preserve"> </w:t>
      </w:r>
      <w:r>
        <w:t>директиву</w:t>
      </w:r>
      <w:r w:rsidRPr="002A54A0">
        <w:t xml:space="preserve">, </w:t>
      </w:r>
      <w:r>
        <w:t>в</w:t>
      </w:r>
      <w:r w:rsidRPr="002A54A0">
        <w:t xml:space="preserve"> </w:t>
      </w:r>
      <w:r>
        <w:t>которой</w:t>
      </w:r>
      <w:r w:rsidRPr="002A54A0">
        <w:t xml:space="preserve">, </w:t>
      </w:r>
      <w:r>
        <w:t>в</w:t>
      </w:r>
      <w:r w:rsidRPr="002A54A0">
        <w:t xml:space="preserve"> </w:t>
      </w:r>
      <w:r>
        <w:t>частности</w:t>
      </w:r>
      <w:r w:rsidRPr="002A54A0">
        <w:t xml:space="preserve">, </w:t>
      </w:r>
      <w:r>
        <w:t>отмечается</w:t>
      </w:r>
      <w:r w:rsidRPr="002A54A0">
        <w:t xml:space="preserve">, </w:t>
      </w:r>
      <w:r>
        <w:t>что</w:t>
      </w:r>
      <w:r w:rsidRPr="002A54A0">
        <w:t xml:space="preserve"> </w:t>
      </w:r>
      <w:r>
        <w:t>любое</w:t>
      </w:r>
      <w:r w:rsidRPr="002A54A0">
        <w:t xml:space="preserve"> </w:t>
      </w:r>
      <w:r>
        <w:t>лицо</w:t>
      </w:r>
      <w:r w:rsidRPr="002A54A0">
        <w:t xml:space="preserve">, </w:t>
      </w:r>
      <w:r>
        <w:t>содержащееся</w:t>
      </w:r>
      <w:r w:rsidRPr="002A54A0">
        <w:t xml:space="preserve"> </w:t>
      </w:r>
      <w:r>
        <w:t>под</w:t>
      </w:r>
      <w:r w:rsidRPr="002A54A0">
        <w:t xml:space="preserve"> </w:t>
      </w:r>
      <w:r>
        <w:t>стражей</w:t>
      </w:r>
      <w:r w:rsidRPr="002A54A0">
        <w:t xml:space="preserve">, </w:t>
      </w:r>
      <w:r>
        <w:t>должно иметь возможность встретиться</w:t>
      </w:r>
      <w:r w:rsidRPr="002A54A0">
        <w:t xml:space="preserve"> </w:t>
      </w:r>
      <w:r>
        <w:t>наедине с адвокатом в т</w:t>
      </w:r>
      <w:r>
        <w:t>е</w:t>
      </w:r>
      <w:r>
        <w:t>чение двух часов после его ареста</w:t>
      </w:r>
      <w:r w:rsidRPr="002A54A0">
        <w:t xml:space="preserve">. </w:t>
      </w:r>
      <w:r>
        <w:t>Этой</w:t>
      </w:r>
      <w:r w:rsidRPr="00CD78C9">
        <w:t xml:space="preserve"> </w:t>
      </w:r>
      <w:r>
        <w:t>директивой</w:t>
      </w:r>
      <w:r w:rsidRPr="00CD78C9">
        <w:t xml:space="preserve"> </w:t>
      </w:r>
      <w:r>
        <w:t>также</w:t>
      </w:r>
      <w:r w:rsidRPr="00CD78C9">
        <w:t xml:space="preserve"> </w:t>
      </w:r>
      <w:r>
        <w:t>предусматривается</w:t>
      </w:r>
      <w:r w:rsidRPr="00CD78C9">
        <w:t xml:space="preserve">, </w:t>
      </w:r>
      <w:r>
        <w:t>что</w:t>
      </w:r>
      <w:r w:rsidRPr="00CD78C9">
        <w:t xml:space="preserve"> </w:t>
      </w:r>
      <w:r>
        <w:t>адвокат</w:t>
      </w:r>
      <w:r w:rsidRPr="00CD78C9">
        <w:t xml:space="preserve"> </w:t>
      </w:r>
      <w:r>
        <w:t>должен</w:t>
      </w:r>
      <w:r w:rsidRPr="00CD78C9">
        <w:t xml:space="preserve"> </w:t>
      </w:r>
      <w:r>
        <w:t>иметь</w:t>
      </w:r>
      <w:r w:rsidRPr="00CD78C9">
        <w:t xml:space="preserve"> </w:t>
      </w:r>
      <w:r>
        <w:t>возможность</w:t>
      </w:r>
      <w:r w:rsidRPr="00CD78C9">
        <w:t xml:space="preserve"> </w:t>
      </w:r>
      <w:r>
        <w:t>встретиться</w:t>
      </w:r>
      <w:r w:rsidRPr="00CD78C9">
        <w:t xml:space="preserve"> </w:t>
      </w:r>
      <w:r>
        <w:t>с</w:t>
      </w:r>
      <w:r w:rsidRPr="00CD78C9">
        <w:t xml:space="preserve"> </w:t>
      </w:r>
      <w:r>
        <w:t>данным</w:t>
      </w:r>
      <w:r w:rsidRPr="00CD78C9">
        <w:t xml:space="preserve"> </w:t>
      </w:r>
      <w:r>
        <w:t>лицом</w:t>
      </w:r>
      <w:r w:rsidRPr="00CD78C9">
        <w:t xml:space="preserve"> </w:t>
      </w:r>
      <w:r>
        <w:t>в</w:t>
      </w:r>
      <w:r w:rsidRPr="00CD78C9">
        <w:t xml:space="preserve"> </w:t>
      </w:r>
      <w:r>
        <w:t>течение</w:t>
      </w:r>
      <w:r w:rsidRPr="00CD78C9">
        <w:t xml:space="preserve"> 30 </w:t>
      </w:r>
      <w:r>
        <w:t>минут с момента своего прибытия в место содержания п</w:t>
      </w:r>
      <w:r w:rsidR="00364FE9">
        <w:t>од стражей этого лица, например</w:t>
      </w:r>
      <w:r>
        <w:t xml:space="preserve"> в отделение полиции</w:t>
      </w:r>
      <w:r w:rsidRPr="00CD78C9">
        <w:t>.</w:t>
      </w:r>
    </w:p>
    <w:p w:rsidR="00505C91" w:rsidRPr="00C1392E" w:rsidRDefault="00505C91" w:rsidP="00505C91">
      <w:pPr>
        <w:pStyle w:val="SingleTxtGR"/>
      </w:pPr>
      <w:r w:rsidRPr="0023647D">
        <w:t>7.</w:t>
      </w:r>
      <w:r w:rsidRPr="0023647D">
        <w:tab/>
      </w:r>
      <w:r w:rsidRPr="00F02202">
        <w:rPr>
          <w:b/>
        </w:rPr>
        <w:t xml:space="preserve">Г-жа Макева-Найденова </w:t>
      </w:r>
      <w:r w:rsidRPr="0023647D">
        <w:t>(</w:t>
      </w:r>
      <w:r>
        <w:t>Болгария</w:t>
      </w:r>
      <w:r w:rsidRPr="0023647D">
        <w:t xml:space="preserve">) </w:t>
      </w:r>
      <w:r>
        <w:t>напоминает</w:t>
      </w:r>
      <w:r w:rsidRPr="0023647D">
        <w:t xml:space="preserve">, </w:t>
      </w:r>
      <w:r>
        <w:t>что</w:t>
      </w:r>
      <w:r w:rsidRPr="0023647D">
        <w:t xml:space="preserve"> </w:t>
      </w:r>
      <w:r>
        <w:t>с</w:t>
      </w:r>
      <w:r w:rsidRPr="0023647D">
        <w:t xml:space="preserve"> 2005 </w:t>
      </w:r>
      <w:r>
        <w:t>года</w:t>
      </w:r>
      <w:r w:rsidRPr="0023647D">
        <w:t xml:space="preserve"> </w:t>
      </w:r>
      <w:r>
        <w:t>реал</w:t>
      </w:r>
      <w:r>
        <w:t>и</w:t>
      </w:r>
      <w:r>
        <w:t>зуется</w:t>
      </w:r>
      <w:r w:rsidRPr="0023647D">
        <w:t xml:space="preserve"> </w:t>
      </w:r>
      <w:r>
        <w:t>проект</w:t>
      </w:r>
      <w:r w:rsidRPr="0023647D">
        <w:t xml:space="preserve"> </w:t>
      </w:r>
      <w:r>
        <w:t>гражданского</w:t>
      </w:r>
      <w:r w:rsidRPr="0023647D">
        <w:t xml:space="preserve"> </w:t>
      </w:r>
      <w:r>
        <w:t>контроля</w:t>
      </w:r>
      <w:r w:rsidRPr="0023647D">
        <w:t xml:space="preserve"> </w:t>
      </w:r>
      <w:r>
        <w:t>за</w:t>
      </w:r>
      <w:r w:rsidRPr="0023647D">
        <w:t xml:space="preserve"> </w:t>
      </w:r>
      <w:r>
        <w:t>полицейскими</w:t>
      </w:r>
      <w:r w:rsidRPr="0023647D">
        <w:t xml:space="preserve"> </w:t>
      </w:r>
      <w:r>
        <w:t>силами, ставшего пре</w:t>
      </w:r>
      <w:r>
        <w:t>д</w:t>
      </w:r>
      <w:r>
        <w:t xml:space="preserve">метом доклада НПО Институт </w:t>
      </w:r>
      <w:r w:rsidR="00F247AE">
        <w:t>"</w:t>
      </w:r>
      <w:r>
        <w:t>Открытое общество</w:t>
      </w:r>
      <w:r w:rsidR="00F247AE">
        <w:t>"</w:t>
      </w:r>
      <w:r>
        <w:t>, о котором Болгарский хельсинский комитет упомянул в своем докладе Комитету</w:t>
      </w:r>
      <w:r w:rsidRPr="0023647D">
        <w:t xml:space="preserve">. </w:t>
      </w:r>
      <w:r>
        <w:t>Отвечая</w:t>
      </w:r>
      <w:r w:rsidRPr="00026FA7">
        <w:t xml:space="preserve"> </w:t>
      </w:r>
      <w:r>
        <w:t>на</w:t>
      </w:r>
      <w:r w:rsidRPr="00026FA7">
        <w:t xml:space="preserve"> </w:t>
      </w:r>
      <w:r>
        <w:t>утве</w:t>
      </w:r>
      <w:r>
        <w:t>р</w:t>
      </w:r>
      <w:r>
        <w:t>ждения</w:t>
      </w:r>
      <w:r w:rsidRPr="00026FA7">
        <w:t xml:space="preserve">, </w:t>
      </w:r>
      <w:r>
        <w:t>сделанные</w:t>
      </w:r>
      <w:r w:rsidRPr="00026FA7">
        <w:t xml:space="preserve"> </w:t>
      </w:r>
      <w:r>
        <w:t>в</w:t>
      </w:r>
      <w:r w:rsidRPr="00026FA7">
        <w:t xml:space="preserve"> </w:t>
      </w:r>
      <w:r>
        <w:t>этом</w:t>
      </w:r>
      <w:r w:rsidRPr="00026FA7">
        <w:t xml:space="preserve"> </w:t>
      </w:r>
      <w:r>
        <w:t>докладе</w:t>
      </w:r>
      <w:r w:rsidRPr="00026FA7">
        <w:t xml:space="preserve">, </w:t>
      </w:r>
      <w:r>
        <w:t>г</w:t>
      </w:r>
      <w:r w:rsidRPr="00026FA7">
        <w:t>-</w:t>
      </w:r>
      <w:r>
        <w:t>жа</w:t>
      </w:r>
      <w:r w:rsidRPr="00026FA7">
        <w:t xml:space="preserve"> Макева-Найденова </w:t>
      </w:r>
      <w:r>
        <w:t>подчеркивает, что данный проект пользуется полной поддержкой со стороны Министерства вну</w:t>
      </w:r>
      <w:r>
        <w:t>т</w:t>
      </w:r>
      <w:r>
        <w:t>ренних дел и что власти в течение многих лет работают над тем, чтобы реал</w:t>
      </w:r>
      <w:r>
        <w:t>и</w:t>
      </w:r>
      <w:r>
        <w:t>зовать рекомендацию Болгарского</w:t>
      </w:r>
      <w:r w:rsidRPr="00FC3C0C">
        <w:t xml:space="preserve"> </w:t>
      </w:r>
      <w:r>
        <w:t>хельсинского</w:t>
      </w:r>
      <w:r w:rsidRPr="00FC3C0C">
        <w:t xml:space="preserve"> </w:t>
      </w:r>
      <w:r>
        <w:t>комитета</w:t>
      </w:r>
      <w:r w:rsidRPr="00FC3C0C">
        <w:t xml:space="preserve"> </w:t>
      </w:r>
      <w:r>
        <w:t>в</w:t>
      </w:r>
      <w:r w:rsidRPr="00FC3C0C">
        <w:t xml:space="preserve"> </w:t>
      </w:r>
      <w:r>
        <w:t>отношении</w:t>
      </w:r>
      <w:r w:rsidRPr="00FC3C0C">
        <w:t xml:space="preserve"> </w:t>
      </w:r>
      <w:r>
        <w:t>обесп</w:t>
      </w:r>
      <w:r>
        <w:t>е</w:t>
      </w:r>
      <w:r>
        <w:t>чения доступа подвергнутых аресту лиц к адвокату</w:t>
      </w:r>
      <w:r w:rsidRPr="00FC3C0C">
        <w:t>.</w:t>
      </w:r>
      <w:r>
        <w:t xml:space="preserve"> Были</w:t>
      </w:r>
      <w:r w:rsidRPr="00466CB8">
        <w:t xml:space="preserve"> </w:t>
      </w:r>
      <w:r>
        <w:t>приняты</w:t>
      </w:r>
      <w:r w:rsidRPr="00466CB8">
        <w:t xml:space="preserve"> </w:t>
      </w:r>
      <w:r>
        <w:t>меры</w:t>
      </w:r>
      <w:r w:rsidRPr="00466CB8">
        <w:t xml:space="preserve"> </w:t>
      </w:r>
      <w:r>
        <w:t>для</w:t>
      </w:r>
      <w:r w:rsidRPr="00466CB8">
        <w:t xml:space="preserve"> </w:t>
      </w:r>
      <w:r>
        <w:t>устранения</w:t>
      </w:r>
      <w:r w:rsidRPr="00466CB8">
        <w:t xml:space="preserve"> </w:t>
      </w:r>
      <w:r>
        <w:t>пробелов</w:t>
      </w:r>
      <w:r w:rsidRPr="00466CB8">
        <w:t xml:space="preserve">, </w:t>
      </w:r>
      <w:r>
        <w:t>о</w:t>
      </w:r>
      <w:r w:rsidRPr="00466CB8">
        <w:t xml:space="preserve"> </w:t>
      </w:r>
      <w:r>
        <w:t>которых</w:t>
      </w:r>
      <w:r w:rsidRPr="00466CB8">
        <w:t xml:space="preserve"> </w:t>
      </w:r>
      <w:r>
        <w:t>сообщалось</w:t>
      </w:r>
      <w:r w:rsidRPr="00466CB8">
        <w:t xml:space="preserve"> </w:t>
      </w:r>
      <w:r>
        <w:t>в</w:t>
      </w:r>
      <w:r w:rsidRPr="00466CB8">
        <w:t xml:space="preserve"> </w:t>
      </w:r>
      <w:r>
        <w:t>ходе</w:t>
      </w:r>
      <w:r w:rsidRPr="00466CB8">
        <w:t xml:space="preserve"> </w:t>
      </w:r>
      <w:r>
        <w:t>осуществления</w:t>
      </w:r>
      <w:r w:rsidRPr="00466CB8">
        <w:t xml:space="preserve"> </w:t>
      </w:r>
      <w:r>
        <w:t>этого</w:t>
      </w:r>
      <w:r w:rsidRPr="00466CB8">
        <w:t xml:space="preserve"> </w:t>
      </w:r>
      <w:r>
        <w:t>пр</w:t>
      </w:r>
      <w:r>
        <w:t>о</w:t>
      </w:r>
      <w:r>
        <w:t>екта</w:t>
      </w:r>
      <w:r w:rsidRPr="00466CB8">
        <w:t xml:space="preserve">, </w:t>
      </w:r>
      <w:r>
        <w:t>особенно</w:t>
      </w:r>
      <w:r w:rsidRPr="00466CB8">
        <w:t xml:space="preserve"> </w:t>
      </w:r>
      <w:r>
        <w:t>в том, что касается наложения дисциплинарных санкций в сл</w:t>
      </w:r>
      <w:r>
        <w:t>у</w:t>
      </w:r>
      <w:r>
        <w:t>чае несоблюдения положений, связанных с</w:t>
      </w:r>
      <w:r w:rsidR="002D25D8">
        <w:t xml:space="preserve"> правом иметь доступ к адвокату</w:t>
      </w:r>
      <w:r w:rsidR="002D25D8">
        <w:br/>
      </w:r>
      <w:r>
        <w:t>и с обязанностью ежедневно сообщать информацию о количестве лиц, запр</w:t>
      </w:r>
      <w:r>
        <w:t>о</w:t>
      </w:r>
      <w:r>
        <w:t>сивших услуги адвоката, и о том, что было сделано в ответ на их просьбы</w:t>
      </w:r>
      <w:r w:rsidRPr="00466CB8">
        <w:t xml:space="preserve">. </w:t>
      </w:r>
      <w:r>
        <w:t>Кроме</w:t>
      </w:r>
      <w:r w:rsidRPr="001F2FAB">
        <w:t xml:space="preserve"> </w:t>
      </w:r>
      <w:r>
        <w:t>того</w:t>
      </w:r>
      <w:r w:rsidRPr="001F2FAB">
        <w:t xml:space="preserve">, </w:t>
      </w:r>
      <w:r>
        <w:t>рекомендации</w:t>
      </w:r>
      <w:r w:rsidRPr="001F2FAB">
        <w:t xml:space="preserve">, </w:t>
      </w:r>
      <w:r>
        <w:t>содержащиеся</w:t>
      </w:r>
      <w:r w:rsidRPr="001F2FAB">
        <w:t xml:space="preserve"> </w:t>
      </w:r>
      <w:r>
        <w:t>в</w:t>
      </w:r>
      <w:r w:rsidRPr="001F2FAB">
        <w:t xml:space="preserve"> </w:t>
      </w:r>
      <w:r>
        <w:t>докладе</w:t>
      </w:r>
      <w:r w:rsidRPr="001F2FAB">
        <w:t xml:space="preserve"> </w:t>
      </w:r>
      <w:r>
        <w:t>Института</w:t>
      </w:r>
      <w:r w:rsidRPr="001F2FAB">
        <w:t xml:space="preserve"> </w:t>
      </w:r>
      <w:r w:rsidR="00F247AE">
        <w:t>"</w:t>
      </w:r>
      <w:r>
        <w:t>Открытое</w:t>
      </w:r>
      <w:r w:rsidRPr="001F2FAB">
        <w:t xml:space="preserve"> </w:t>
      </w:r>
      <w:r>
        <w:t>о</w:t>
      </w:r>
      <w:r>
        <w:t>б</w:t>
      </w:r>
      <w:r>
        <w:t>щество</w:t>
      </w:r>
      <w:r w:rsidR="00F247AE">
        <w:t>"</w:t>
      </w:r>
      <w:r>
        <w:t>,</w:t>
      </w:r>
      <w:r w:rsidRPr="001F2FAB">
        <w:t xml:space="preserve"> </w:t>
      </w:r>
      <w:r>
        <w:t>стали предметом углубленного изучения в целях определения спос</w:t>
      </w:r>
      <w:r>
        <w:t>о</w:t>
      </w:r>
      <w:r>
        <w:t>бов их реализации</w:t>
      </w:r>
      <w:r w:rsidRPr="001F2FAB">
        <w:t xml:space="preserve">. </w:t>
      </w:r>
      <w:r>
        <w:t>Наконец</w:t>
      </w:r>
      <w:r w:rsidRPr="00C1392E">
        <w:t xml:space="preserve">, </w:t>
      </w:r>
      <w:r>
        <w:t>НПО</w:t>
      </w:r>
      <w:r w:rsidRPr="00C1392E">
        <w:t xml:space="preserve">, </w:t>
      </w:r>
      <w:r>
        <w:t>ответственная</w:t>
      </w:r>
      <w:r w:rsidRPr="00C1392E">
        <w:t xml:space="preserve"> </w:t>
      </w:r>
      <w:r>
        <w:t>за</w:t>
      </w:r>
      <w:r w:rsidRPr="00C1392E">
        <w:t xml:space="preserve"> </w:t>
      </w:r>
      <w:r>
        <w:t>ведение</w:t>
      </w:r>
      <w:r w:rsidRPr="00C1392E">
        <w:t xml:space="preserve"> </w:t>
      </w:r>
      <w:r>
        <w:t>отчетности</w:t>
      </w:r>
      <w:r w:rsidRPr="00C1392E">
        <w:t xml:space="preserve"> </w:t>
      </w:r>
      <w:r>
        <w:t>в</w:t>
      </w:r>
      <w:r w:rsidRPr="00C1392E">
        <w:t xml:space="preserve"> </w:t>
      </w:r>
      <w:r>
        <w:t>ра</w:t>
      </w:r>
      <w:r>
        <w:t>м</w:t>
      </w:r>
      <w:r>
        <w:t>ках</w:t>
      </w:r>
      <w:r w:rsidRPr="00C1392E">
        <w:t xml:space="preserve"> </w:t>
      </w:r>
      <w:r>
        <w:t>этого</w:t>
      </w:r>
      <w:r w:rsidRPr="00C1392E">
        <w:t xml:space="preserve"> </w:t>
      </w:r>
      <w:r>
        <w:t>проекта,</w:t>
      </w:r>
      <w:r w:rsidRPr="002E39C6">
        <w:t xml:space="preserve"> </w:t>
      </w:r>
      <w:r>
        <w:t>отметила</w:t>
      </w:r>
      <w:r w:rsidRPr="00C1392E">
        <w:t xml:space="preserve">, </w:t>
      </w:r>
      <w:r>
        <w:t>что</w:t>
      </w:r>
      <w:r w:rsidRPr="00C1392E">
        <w:t xml:space="preserve"> </w:t>
      </w:r>
      <w:r>
        <w:t>рекомендации</w:t>
      </w:r>
      <w:r w:rsidRPr="00C1392E">
        <w:t xml:space="preserve">, </w:t>
      </w:r>
      <w:r>
        <w:t>сделанные</w:t>
      </w:r>
      <w:r w:rsidRPr="00C1392E">
        <w:t xml:space="preserve"> </w:t>
      </w:r>
      <w:r>
        <w:t>в</w:t>
      </w:r>
      <w:r w:rsidRPr="00C1392E">
        <w:t xml:space="preserve"> </w:t>
      </w:r>
      <w:r>
        <w:t>этой</w:t>
      </w:r>
      <w:r w:rsidRPr="00C1392E">
        <w:t xml:space="preserve"> </w:t>
      </w:r>
      <w:r>
        <w:t>связи</w:t>
      </w:r>
      <w:r w:rsidRPr="00C1392E">
        <w:t xml:space="preserve">, </w:t>
      </w:r>
      <w:r>
        <w:t>были</w:t>
      </w:r>
      <w:r w:rsidRPr="00C1392E">
        <w:t xml:space="preserve"> </w:t>
      </w:r>
      <w:r>
        <w:t>приняты</w:t>
      </w:r>
      <w:r w:rsidRPr="00C1392E">
        <w:t xml:space="preserve"> </w:t>
      </w:r>
      <w:r>
        <w:t>во</w:t>
      </w:r>
      <w:r w:rsidRPr="00C1392E">
        <w:t xml:space="preserve"> </w:t>
      </w:r>
      <w:r>
        <w:t>внимание</w:t>
      </w:r>
      <w:r w:rsidRPr="00C1392E">
        <w:t xml:space="preserve"> </w:t>
      </w:r>
      <w:r>
        <w:t>и</w:t>
      </w:r>
      <w:r w:rsidRPr="00C1392E">
        <w:t xml:space="preserve"> </w:t>
      </w:r>
      <w:r>
        <w:t>что</w:t>
      </w:r>
      <w:r w:rsidRPr="00C1392E">
        <w:t xml:space="preserve"> </w:t>
      </w:r>
      <w:r>
        <w:t>отныне все</w:t>
      </w:r>
      <w:r w:rsidRPr="00C1392E">
        <w:t xml:space="preserve"> </w:t>
      </w:r>
      <w:r>
        <w:t>отчеты</w:t>
      </w:r>
      <w:r w:rsidRPr="00C1392E">
        <w:t xml:space="preserve"> </w:t>
      </w:r>
      <w:r w:rsidR="00364FE9">
        <w:t>имеются в наличии</w:t>
      </w:r>
      <w:r>
        <w:t xml:space="preserve"> и сама о</w:t>
      </w:r>
      <w:r>
        <w:t>т</w:t>
      </w:r>
      <w:r>
        <w:t>четность ведется удовл</w:t>
      </w:r>
      <w:r>
        <w:t>е</w:t>
      </w:r>
      <w:r>
        <w:t>творительным образом</w:t>
      </w:r>
      <w:r w:rsidRPr="00C1392E">
        <w:t>.</w:t>
      </w:r>
    </w:p>
    <w:p w:rsidR="00505C91" w:rsidRPr="00267364" w:rsidRDefault="00505C91" w:rsidP="00505C91">
      <w:pPr>
        <w:pStyle w:val="SingleTxtGR"/>
      </w:pPr>
      <w:r w:rsidRPr="005D3486">
        <w:t>8.</w:t>
      </w:r>
      <w:r w:rsidRPr="005D3486">
        <w:tab/>
      </w:r>
      <w:r>
        <w:t>Независимость Инспекционного управления Министерства внутренних дел гарантируется законом</w:t>
      </w:r>
      <w:r w:rsidRPr="005D3486">
        <w:t xml:space="preserve">. </w:t>
      </w:r>
      <w:r>
        <w:t>Эта</w:t>
      </w:r>
      <w:r w:rsidRPr="008512BE">
        <w:t xml:space="preserve"> </w:t>
      </w:r>
      <w:r>
        <w:t>служба</w:t>
      </w:r>
      <w:r w:rsidRPr="008512BE">
        <w:t xml:space="preserve"> </w:t>
      </w:r>
      <w:r>
        <w:t>не</w:t>
      </w:r>
      <w:r w:rsidRPr="008512BE">
        <w:t xml:space="preserve"> </w:t>
      </w:r>
      <w:r>
        <w:t>подчиняется никакому органу и по</w:t>
      </w:r>
      <w:r>
        <w:t>л</w:t>
      </w:r>
      <w:r>
        <w:t>ностью независима в своих расследованиях. Инспекционное</w:t>
      </w:r>
      <w:r w:rsidRPr="008512BE">
        <w:t xml:space="preserve"> </w:t>
      </w:r>
      <w:r>
        <w:t>управление</w:t>
      </w:r>
      <w:r w:rsidRPr="008512BE">
        <w:t xml:space="preserve"> </w:t>
      </w:r>
      <w:r>
        <w:t>следит</w:t>
      </w:r>
      <w:r w:rsidRPr="008512BE">
        <w:t xml:space="preserve"> </w:t>
      </w:r>
      <w:r>
        <w:t>за</w:t>
      </w:r>
      <w:r w:rsidRPr="008512BE">
        <w:t xml:space="preserve"> </w:t>
      </w:r>
      <w:r>
        <w:t>тем</w:t>
      </w:r>
      <w:r w:rsidRPr="008512BE">
        <w:t xml:space="preserve">, </w:t>
      </w:r>
      <w:r>
        <w:t>чтобы</w:t>
      </w:r>
      <w:r w:rsidRPr="008512BE">
        <w:t xml:space="preserve"> </w:t>
      </w:r>
      <w:r>
        <w:t>все</w:t>
      </w:r>
      <w:r w:rsidRPr="008512BE">
        <w:t xml:space="preserve"> </w:t>
      </w:r>
      <w:r>
        <w:t>жалобы</w:t>
      </w:r>
      <w:r w:rsidRPr="008512BE">
        <w:t xml:space="preserve"> </w:t>
      </w:r>
      <w:r>
        <w:t>на</w:t>
      </w:r>
      <w:r w:rsidRPr="008512BE">
        <w:t xml:space="preserve"> </w:t>
      </w:r>
      <w:r>
        <w:t>сотрудников</w:t>
      </w:r>
      <w:r w:rsidRPr="008512BE">
        <w:t xml:space="preserve"> </w:t>
      </w:r>
      <w:r>
        <w:t>полиции, совершивших</w:t>
      </w:r>
      <w:r w:rsidRPr="008512BE">
        <w:t xml:space="preserve"> </w:t>
      </w:r>
      <w:r>
        <w:t>насилие, ст</w:t>
      </w:r>
      <w:r>
        <w:t>а</w:t>
      </w:r>
      <w:r>
        <w:t>новились предметом расследования, а общественность информировалась о его результатах</w:t>
      </w:r>
      <w:r w:rsidRPr="008512BE">
        <w:t xml:space="preserve">. </w:t>
      </w:r>
      <w:r>
        <w:t>Если</w:t>
      </w:r>
      <w:r w:rsidRPr="00182AB6">
        <w:t xml:space="preserve"> </w:t>
      </w:r>
      <w:r>
        <w:t>будет</w:t>
      </w:r>
      <w:r w:rsidRPr="00182AB6">
        <w:t xml:space="preserve"> </w:t>
      </w:r>
      <w:r>
        <w:t>установлено</w:t>
      </w:r>
      <w:r w:rsidRPr="00182AB6">
        <w:t xml:space="preserve">, </w:t>
      </w:r>
      <w:r>
        <w:t>что имели место нарушения прав челов</w:t>
      </w:r>
      <w:r>
        <w:t>е</w:t>
      </w:r>
      <w:r>
        <w:t>ка или что какой-либо сотрудник полиции не выполнил своих обязанностей, принимаются дисциплинарные санкции</w:t>
      </w:r>
      <w:r w:rsidRPr="00182AB6">
        <w:t xml:space="preserve">. </w:t>
      </w:r>
      <w:r w:rsidRPr="00FB31A5">
        <w:t xml:space="preserve">Г-жа </w:t>
      </w:r>
      <w:r w:rsidRPr="00026FA7">
        <w:t>Макева</w:t>
      </w:r>
      <w:r w:rsidRPr="00FB31A5">
        <w:t>-</w:t>
      </w:r>
      <w:r w:rsidRPr="00026FA7">
        <w:t>Найденова</w:t>
      </w:r>
      <w:r w:rsidRPr="00FB31A5">
        <w:t xml:space="preserve"> </w:t>
      </w:r>
      <w:r>
        <w:t>подчеркивает</w:t>
      </w:r>
      <w:r w:rsidRPr="00FB31A5">
        <w:t xml:space="preserve">, </w:t>
      </w:r>
      <w:r>
        <w:t>что,</w:t>
      </w:r>
      <w:r w:rsidRPr="00FB31A5">
        <w:t xml:space="preserve"> </w:t>
      </w:r>
      <w:r>
        <w:t>вопреки</w:t>
      </w:r>
      <w:r w:rsidRPr="00FB31A5">
        <w:t xml:space="preserve"> </w:t>
      </w:r>
      <w:r>
        <w:t>утверждениям</w:t>
      </w:r>
      <w:r w:rsidRPr="00FB31A5">
        <w:t xml:space="preserve"> </w:t>
      </w:r>
      <w:r>
        <w:t>Болгарского</w:t>
      </w:r>
      <w:r w:rsidRPr="00FB31A5">
        <w:t xml:space="preserve"> </w:t>
      </w:r>
      <w:r>
        <w:t>хельсинского</w:t>
      </w:r>
      <w:r w:rsidRPr="00FB31A5">
        <w:t xml:space="preserve"> </w:t>
      </w:r>
      <w:r>
        <w:t>комитета, данные</w:t>
      </w:r>
      <w:r w:rsidRPr="00FB31A5">
        <w:t xml:space="preserve"> </w:t>
      </w:r>
      <w:r>
        <w:t>о с</w:t>
      </w:r>
      <w:r>
        <w:t>о</w:t>
      </w:r>
      <w:r>
        <w:t xml:space="preserve">трудниках полиции, в отношении которых были приняты дисциплинарные санкции, имеются в </w:t>
      </w:r>
      <w:r w:rsidR="00364FE9">
        <w:t>наличии</w:t>
      </w:r>
      <w:r>
        <w:t xml:space="preserve"> и эти данные были представлены в Комитет</w:t>
      </w:r>
      <w:r w:rsidRPr="00FB31A5">
        <w:t xml:space="preserve">. </w:t>
      </w:r>
      <w:r>
        <w:t>В</w:t>
      </w:r>
      <w:r w:rsidR="00F247AE">
        <w:t> </w:t>
      </w:r>
      <w:r>
        <w:t>этой</w:t>
      </w:r>
      <w:r w:rsidRPr="006920F8">
        <w:t xml:space="preserve"> </w:t>
      </w:r>
      <w:r>
        <w:t>связи</w:t>
      </w:r>
      <w:r w:rsidRPr="006920F8">
        <w:t xml:space="preserve"> </w:t>
      </w:r>
      <w:r>
        <w:t>она</w:t>
      </w:r>
      <w:r w:rsidRPr="006920F8">
        <w:t xml:space="preserve"> </w:t>
      </w:r>
      <w:r>
        <w:t>отмечает</w:t>
      </w:r>
      <w:r w:rsidRPr="006920F8">
        <w:t xml:space="preserve">, </w:t>
      </w:r>
      <w:r>
        <w:t>что</w:t>
      </w:r>
      <w:r w:rsidRPr="006920F8">
        <w:t xml:space="preserve"> </w:t>
      </w:r>
      <w:r>
        <w:t>в</w:t>
      </w:r>
      <w:r w:rsidRPr="006920F8">
        <w:t xml:space="preserve"> </w:t>
      </w:r>
      <w:r>
        <w:t>период</w:t>
      </w:r>
      <w:r w:rsidR="00364FE9">
        <w:t xml:space="preserve"> 2005</w:t>
      </w:r>
      <w:r w:rsidR="00364FE9" w:rsidRPr="00364FE9">
        <w:t>−</w:t>
      </w:r>
      <w:r w:rsidRPr="006920F8">
        <w:t xml:space="preserve">2011 </w:t>
      </w:r>
      <w:r>
        <w:t>годов</w:t>
      </w:r>
      <w:r w:rsidRPr="006920F8">
        <w:t xml:space="preserve"> </w:t>
      </w:r>
      <w:r>
        <w:t>Инспекционное</w:t>
      </w:r>
      <w:r w:rsidRPr="006920F8">
        <w:t xml:space="preserve"> </w:t>
      </w:r>
      <w:r>
        <w:t>управление</w:t>
      </w:r>
      <w:r w:rsidRPr="006920F8">
        <w:t xml:space="preserve"> </w:t>
      </w:r>
      <w:r>
        <w:t>провело</w:t>
      </w:r>
      <w:r w:rsidRPr="006920F8">
        <w:t xml:space="preserve"> </w:t>
      </w:r>
      <w:r>
        <w:t>расследование</w:t>
      </w:r>
      <w:r w:rsidRPr="006920F8">
        <w:t xml:space="preserve"> 37 </w:t>
      </w:r>
      <w:r w:rsidR="00364FE9">
        <w:t>жалоб на сотрудников полиции</w:t>
      </w:r>
      <w:r>
        <w:t xml:space="preserve"> и в отн</w:t>
      </w:r>
      <w:r>
        <w:t>о</w:t>
      </w:r>
      <w:r>
        <w:t>шении 35 сотрудников полиции были приняты дисциплинарные меры, причем двое из них были освобождены от занимаемой должности</w:t>
      </w:r>
      <w:r w:rsidRPr="006920F8">
        <w:t xml:space="preserve">. </w:t>
      </w:r>
      <w:r>
        <w:t>В</w:t>
      </w:r>
      <w:r w:rsidRPr="00267364">
        <w:t xml:space="preserve"> </w:t>
      </w:r>
      <w:r>
        <w:t>четырех</w:t>
      </w:r>
      <w:r w:rsidRPr="00267364">
        <w:t xml:space="preserve"> </w:t>
      </w:r>
      <w:r>
        <w:t>случаях</w:t>
      </w:r>
      <w:r w:rsidRPr="00267364">
        <w:t xml:space="preserve"> </w:t>
      </w:r>
      <w:r>
        <w:t>результ</w:t>
      </w:r>
      <w:r>
        <w:t>а</w:t>
      </w:r>
      <w:r>
        <w:t>ты</w:t>
      </w:r>
      <w:r w:rsidRPr="00267364">
        <w:t xml:space="preserve"> </w:t>
      </w:r>
      <w:r>
        <w:t>расследования</w:t>
      </w:r>
      <w:r w:rsidRPr="00267364">
        <w:t xml:space="preserve"> </w:t>
      </w:r>
      <w:r>
        <w:t>были</w:t>
      </w:r>
      <w:r w:rsidRPr="00267364">
        <w:t xml:space="preserve"> </w:t>
      </w:r>
      <w:r>
        <w:t>переданы</w:t>
      </w:r>
      <w:r w:rsidRPr="00267364">
        <w:t xml:space="preserve"> </w:t>
      </w:r>
      <w:r>
        <w:t>компетентному прокурору</w:t>
      </w:r>
      <w:r w:rsidRPr="00267364">
        <w:t>.</w:t>
      </w:r>
    </w:p>
    <w:p w:rsidR="00505C91" w:rsidRPr="009A6AD4" w:rsidRDefault="00505C91" w:rsidP="00505C91">
      <w:pPr>
        <w:pStyle w:val="SingleTxtGR"/>
      </w:pPr>
      <w:r w:rsidRPr="00912DF0">
        <w:t>9.</w:t>
      </w:r>
      <w:r w:rsidRPr="00912DF0">
        <w:tab/>
      </w:r>
      <w:r w:rsidRPr="00F02202">
        <w:rPr>
          <w:b/>
        </w:rPr>
        <w:t>Г-жа Николова</w:t>
      </w:r>
      <w:r w:rsidRPr="00912DF0">
        <w:t xml:space="preserve"> (</w:t>
      </w:r>
      <w:r>
        <w:t>Болгария</w:t>
      </w:r>
      <w:r w:rsidRPr="00912DF0">
        <w:t xml:space="preserve">) </w:t>
      </w:r>
      <w:r>
        <w:t>говорит, что законодательством Болгарии пр</w:t>
      </w:r>
      <w:r>
        <w:t>е</w:t>
      </w:r>
      <w:r>
        <w:t>дусмотрено право жертв преступлений, особенно пыток и жестокого обращ</w:t>
      </w:r>
      <w:r>
        <w:t>е</w:t>
      </w:r>
      <w:r>
        <w:t>ния, на реальное возмещение, включая справедливую компенсацию, сумма к</w:t>
      </w:r>
      <w:r>
        <w:t>о</w:t>
      </w:r>
      <w:r>
        <w:t>торой определяется судами</w:t>
      </w:r>
      <w:r w:rsidRPr="00912DF0">
        <w:t xml:space="preserve">. </w:t>
      </w:r>
      <w:r>
        <w:t>Жертва</w:t>
      </w:r>
      <w:r w:rsidRPr="00CB769B">
        <w:t xml:space="preserve"> </w:t>
      </w:r>
      <w:r>
        <w:t>пыток</w:t>
      </w:r>
      <w:r w:rsidRPr="00CB769B">
        <w:t xml:space="preserve"> </w:t>
      </w:r>
      <w:r>
        <w:t>может</w:t>
      </w:r>
      <w:r w:rsidRPr="00CB769B">
        <w:t xml:space="preserve"> </w:t>
      </w:r>
      <w:r>
        <w:t>подать гражданский</w:t>
      </w:r>
      <w:r w:rsidRPr="00CB769B">
        <w:t xml:space="preserve"> </w:t>
      </w:r>
      <w:r>
        <w:t>иск</w:t>
      </w:r>
      <w:r w:rsidRPr="00CB769B">
        <w:t xml:space="preserve"> </w:t>
      </w:r>
      <w:r>
        <w:t>о</w:t>
      </w:r>
      <w:r w:rsidRPr="00CB769B">
        <w:t xml:space="preserve"> </w:t>
      </w:r>
      <w:r>
        <w:t>возмещении</w:t>
      </w:r>
      <w:r w:rsidRPr="00CB769B">
        <w:t xml:space="preserve"> </w:t>
      </w:r>
      <w:r>
        <w:t>ущерба</w:t>
      </w:r>
      <w:r w:rsidRPr="00CB769B">
        <w:t xml:space="preserve"> </w:t>
      </w:r>
      <w:r>
        <w:t>в</w:t>
      </w:r>
      <w:r w:rsidRPr="00CB769B">
        <w:t xml:space="preserve"> </w:t>
      </w:r>
      <w:r>
        <w:t>рамках</w:t>
      </w:r>
      <w:r w:rsidRPr="00CB769B">
        <w:t xml:space="preserve"> </w:t>
      </w:r>
      <w:r>
        <w:t>уголовного</w:t>
      </w:r>
      <w:r w:rsidRPr="00CB769B">
        <w:t xml:space="preserve"> </w:t>
      </w:r>
      <w:r>
        <w:t>разбирательства</w:t>
      </w:r>
      <w:r w:rsidRPr="00CB769B">
        <w:t xml:space="preserve">, </w:t>
      </w:r>
      <w:r>
        <w:t>и</w:t>
      </w:r>
      <w:r w:rsidRPr="00CB769B">
        <w:t xml:space="preserve">, </w:t>
      </w:r>
      <w:r>
        <w:t>если</w:t>
      </w:r>
      <w:r w:rsidRPr="00CB769B">
        <w:t xml:space="preserve"> </w:t>
      </w:r>
      <w:r>
        <w:t>жертва</w:t>
      </w:r>
      <w:r w:rsidRPr="00CB769B">
        <w:t xml:space="preserve"> </w:t>
      </w:r>
      <w:r>
        <w:t>или</w:t>
      </w:r>
      <w:r w:rsidRPr="00CB769B">
        <w:t xml:space="preserve"> </w:t>
      </w:r>
      <w:r>
        <w:t>члены</w:t>
      </w:r>
      <w:r w:rsidRPr="00CB769B">
        <w:t xml:space="preserve"> </w:t>
      </w:r>
      <w:r>
        <w:t>ее</w:t>
      </w:r>
      <w:r w:rsidRPr="00CB769B">
        <w:t xml:space="preserve"> </w:t>
      </w:r>
      <w:r>
        <w:t>семьи</w:t>
      </w:r>
      <w:r w:rsidRPr="00CB769B">
        <w:t xml:space="preserve"> </w:t>
      </w:r>
      <w:r>
        <w:t>понесли ущерб в результате рассматриваемого уголовного пр</w:t>
      </w:r>
      <w:r>
        <w:t>е</w:t>
      </w:r>
      <w:r>
        <w:t>ступления, они могут подать гражданский иск о возмещении ущерба в качестве истцов</w:t>
      </w:r>
      <w:r w:rsidRPr="00CB769B">
        <w:t xml:space="preserve">. </w:t>
      </w:r>
      <w:r>
        <w:t>В</w:t>
      </w:r>
      <w:r w:rsidRPr="00751A4E">
        <w:t xml:space="preserve"> </w:t>
      </w:r>
      <w:r>
        <w:t>случае,</w:t>
      </w:r>
      <w:r w:rsidRPr="00751A4E">
        <w:t xml:space="preserve"> </w:t>
      </w:r>
      <w:r>
        <w:t>когда</w:t>
      </w:r>
      <w:r w:rsidRPr="00751A4E">
        <w:t xml:space="preserve"> </w:t>
      </w:r>
      <w:r>
        <w:t>какому</w:t>
      </w:r>
      <w:r w:rsidRPr="00751A4E">
        <w:t>-</w:t>
      </w:r>
      <w:r>
        <w:t>либо</w:t>
      </w:r>
      <w:r w:rsidRPr="00751A4E">
        <w:t xml:space="preserve"> </w:t>
      </w:r>
      <w:r>
        <w:t>лицу</w:t>
      </w:r>
      <w:r w:rsidRPr="00751A4E">
        <w:t xml:space="preserve"> </w:t>
      </w:r>
      <w:r>
        <w:t>причиняются</w:t>
      </w:r>
      <w:r w:rsidRPr="00751A4E">
        <w:t xml:space="preserve"> </w:t>
      </w:r>
      <w:r>
        <w:t>тяжкие</w:t>
      </w:r>
      <w:r w:rsidRPr="00751A4E">
        <w:t xml:space="preserve"> </w:t>
      </w:r>
      <w:r>
        <w:t>телесные</w:t>
      </w:r>
      <w:r w:rsidRPr="00751A4E">
        <w:t xml:space="preserve"> </w:t>
      </w:r>
      <w:r>
        <w:t>п</w:t>
      </w:r>
      <w:r>
        <w:t>о</w:t>
      </w:r>
      <w:r>
        <w:t>вреждения</w:t>
      </w:r>
      <w:r w:rsidRPr="00751A4E">
        <w:t xml:space="preserve"> </w:t>
      </w:r>
      <w:r>
        <w:t>и</w:t>
      </w:r>
      <w:r w:rsidRPr="00751A4E">
        <w:t xml:space="preserve"> </w:t>
      </w:r>
      <w:r>
        <w:t>оно</w:t>
      </w:r>
      <w:r w:rsidRPr="00751A4E">
        <w:t xml:space="preserve"> </w:t>
      </w:r>
      <w:r>
        <w:t>не</w:t>
      </w:r>
      <w:r w:rsidRPr="00751A4E">
        <w:t xml:space="preserve"> </w:t>
      </w:r>
      <w:r>
        <w:t>подает</w:t>
      </w:r>
      <w:r w:rsidRPr="00751A4E">
        <w:t xml:space="preserve"> </w:t>
      </w:r>
      <w:r>
        <w:t>одного</w:t>
      </w:r>
      <w:r w:rsidRPr="00751A4E">
        <w:t xml:space="preserve"> </w:t>
      </w:r>
      <w:r>
        <w:t>из</w:t>
      </w:r>
      <w:r w:rsidRPr="00751A4E">
        <w:t xml:space="preserve"> </w:t>
      </w:r>
      <w:r>
        <w:t>упомянутых</w:t>
      </w:r>
      <w:r w:rsidRPr="00751A4E">
        <w:t xml:space="preserve"> </w:t>
      </w:r>
      <w:r>
        <w:t>выше</w:t>
      </w:r>
      <w:r w:rsidRPr="00751A4E">
        <w:t xml:space="preserve"> </w:t>
      </w:r>
      <w:r>
        <w:t>исков</w:t>
      </w:r>
      <w:r w:rsidRPr="00751A4E">
        <w:t xml:space="preserve">, </w:t>
      </w:r>
      <w:r>
        <w:t>оно</w:t>
      </w:r>
      <w:r w:rsidRPr="00751A4E">
        <w:t xml:space="preserve"> </w:t>
      </w:r>
      <w:r>
        <w:t>может</w:t>
      </w:r>
      <w:r w:rsidRPr="00751A4E">
        <w:t xml:space="preserve"> </w:t>
      </w:r>
      <w:r>
        <w:t>з</w:t>
      </w:r>
      <w:r>
        <w:t>а</w:t>
      </w:r>
      <w:r>
        <w:t>требовать возмещения ущерба на основании Закона о помощи жертвам и в</w:t>
      </w:r>
      <w:r>
        <w:t>ы</w:t>
      </w:r>
      <w:r>
        <w:t>плате компенсаций</w:t>
      </w:r>
      <w:r w:rsidRPr="00751A4E">
        <w:t xml:space="preserve">. </w:t>
      </w:r>
      <w:r>
        <w:t>Жертвы</w:t>
      </w:r>
      <w:r w:rsidRPr="0022571D">
        <w:t xml:space="preserve"> </w:t>
      </w:r>
      <w:r>
        <w:t>деяний</w:t>
      </w:r>
      <w:r w:rsidRPr="0022571D">
        <w:t xml:space="preserve">, </w:t>
      </w:r>
      <w:r>
        <w:t>охватываемых</w:t>
      </w:r>
      <w:r w:rsidRPr="0022571D">
        <w:t xml:space="preserve"> </w:t>
      </w:r>
      <w:r>
        <w:t>Конвенцией</w:t>
      </w:r>
      <w:r w:rsidRPr="0022571D">
        <w:t xml:space="preserve">, </w:t>
      </w:r>
      <w:r>
        <w:t>имеют</w:t>
      </w:r>
      <w:r w:rsidRPr="0022571D">
        <w:t xml:space="preserve"> </w:t>
      </w:r>
      <w:r>
        <w:t>также</w:t>
      </w:r>
      <w:r w:rsidRPr="0022571D">
        <w:t xml:space="preserve"> </w:t>
      </w:r>
      <w:r>
        <w:t>возможность</w:t>
      </w:r>
      <w:r w:rsidRPr="0022571D">
        <w:t xml:space="preserve"> </w:t>
      </w:r>
      <w:r>
        <w:t>возбудить</w:t>
      </w:r>
      <w:r w:rsidRPr="0022571D">
        <w:t xml:space="preserve"> </w:t>
      </w:r>
      <w:r>
        <w:t>иск</w:t>
      </w:r>
      <w:r w:rsidRPr="0022571D">
        <w:t xml:space="preserve"> </w:t>
      </w:r>
      <w:r>
        <w:t>согласно</w:t>
      </w:r>
      <w:r w:rsidRPr="0022571D">
        <w:t xml:space="preserve"> </w:t>
      </w:r>
      <w:r>
        <w:t>Закону об ответственности государства и муниципалитетов в случае причинения ущерба, который предусматривает о</w:t>
      </w:r>
      <w:r>
        <w:t>т</w:t>
      </w:r>
      <w:r>
        <w:t>ветственность правоохранительных органов в случае любых актов, повлекших ущерб</w:t>
      </w:r>
      <w:r w:rsidRPr="0022571D">
        <w:t xml:space="preserve">. </w:t>
      </w:r>
      <w:r>
        <w:t>В</w:t>
      </w:r>
      <w:r w:rsidRPr="005A7752">
        <w:t xml:space="preserve"> </w:t>
      </w:r>
      <w:r>
        <w:t>этом</w:t>
      </w:r>
      <w:r w:rsidRPr="005A7752">
        <w:t xml:space="preserve"> </w:t>
      </w:r>
      <w:r>
        <w:t>случае</w:t>
      </w:r>
      <w:r w:rsidRPr="005A7752">
        <w:t xml:space="preserve"> </w:t>
      </w:r>
      <w:r>
        <w:t>условия</w:t>
      </w:r>
      <w:r w:rsidRPr="005A7752">
        <w:t xml:space="preserve"> </w:t>
      </w:r>
      <w:r>
        <w:t>возмещения</w:t>
      </w:r>
      <w:r w:rsidRPr="005A7752">
        <w:t xml:space="preserve"> </w:t>
      </w:r>
      <w:r>
        <w:t>ущерба</w:t>
      </w:r>
      <w:r w:rsidRPr="005A7752">
        <w:t xml:space="preserve"> </w:t>
      </w:r>
      <w:r>
        <w:t>определяются</w:t>
      </w:r>
      <w:r w:rsidRPr="005A7752">
        <w:t xml:space="preserve"> </w:t>
      </w:r>
      <w:r>
        <w:t>Законом о п</w:t>
      </w:r>
      <w:r>
        <w:t>о</w:t>
      </w:r>
      <w:r>
        <w:t>мощи жертвам и выплате компенсаций</w:t>
      </w:r>
      <w:r w:rsidRPr="005A7752">
        <w:t xml:space="preserve">. </w:t>
      </w:r>
      <w:r>
        <w:t>Следует</w:t>
      </w:r>
      <w:r w:rsidRPr="009A6AD4">
        <w:t xml:space="preserve"> </w:t>
      </w:r>
      <w:r>
        <w:t>также</w:t>
      </w:r>
      <w:r w:rsidRPr="009A6AD4">
        <w:t xml:space="preserve"> </w:t>
      </w:r>
      <w:r>
        <w:t>отметить</w:t>
      </w:r>
      <w:r w:rsidRPr="009A6AD4">
        <w:t xml:space="preserve">, </w:t>
      </w:r>
      <w:r>
        <w:t>что</w:t>
      </w:r>
      <w:r w:rsidRPr="009A6AD4">
        <w:t xml:space="preserve"> </w:t>
      </w:r>
      <w:r>
        <w:t>в</w:t>
      </w:r>
      <w:r w:rsidRPr="009A6AD4">
        <w:t xml:space="preserve"> </w:t>
      </w:r>
      <w:r>
        <w:t>соотве</w:t>
      </w:r>
      <w:r>
        <w:t>т</w:t>
      </w:r>
      <w:r>
        <w:t>ствии</w:t>
      </w:r>
      <w:r w:rsidRPr="009A6AD4">
        <w:t xml:space="preserve"> </w:t>
      </w:r>
      <w:r>
        <w:t>с</w:t>
      </w:r>
      <w:r w:rsidRPr="009A6AD4">
        <w:t xml:space="preserve"> </w:t>
      </w:r>
      <w:r>
        <w:t>Законом</w:t>
      </w:r>
      <w:r w:rsidRPr="009A6AD4">
        <w:t xml:space="preserve"> </w:t>
      </w:r>
      <w:r>
        <w:t>о</w:t>
      </w:r>
      <w:r w:rsidRPr="009A6AD4">
        <w:t xml:space="preserve"> </w:t>
      </w:r>
      <w:r>
        <w:t>посредничестве</w:t>
      </w:r>
      <w:r w:rsidRPr="009A6AD4">
        <w:t xml:space="preserve"> </w:t>
      </w:r>
      <w:r>
        <w:t>Национальная</w:t>
      </w:r>
      <w:r w:rsidRPr="009A6AD4">
        <w:t xml:space="preserve"> </w:t>
      </w:r>
      <w:r>
        <w:t>ассоциация</w:t>
      </w:r>
      <w:r w:rsidRPr="009A6AD4">
        <w:t xml:space="preserve"> </w:t>
      </w:r>
      <w:r>
        <w:t>посредников</w:t>
      </w:r>
      <w:r w:rsidRPr="009A6AD4">
        <w:t xml:space="preserve"> </w:t>
      </w:r>
      <w:r>
        <w:t>в</w:t>
      </w:r>
      <w:r>
        <w:t>ы</w:t>
      </w:r>
      <w:r>
        <w:t>ступила</w:t>
      </w:r>
      <w:r w:rsidRPr="009A6AD4">
        <w:t xml:space="preserve"> </w:t>
      </w:r>
      <w:r>
        <w:t>с</w:t>
      </w:r>
      <w:r w:rsidRPr="009A6AD4">
        <w:t xml:space="preserve"> </w:t>
      </w:r>
      <w:r>
        <w:t>различными</w:t>
      </w:r>
      <w:r w:rsidRPr="009A6AD4">
        <w:t xml:space="preserve"> </w:t>
      </w:r>
      <w:r>
        <w:t>предложениями</w:t>
      </w:r>
      <w:r w:rsidRPr="009A6AD4">
        <w:t xml:space="preserve"> </w:t>
      </w:r>
      <w:r>
        <w:t>и</w:t>
      </w:r>
      <w:r w:rsidRPr="009A6AD4">
        <w:t xml:space="preserve"> </w:t>
      </w:r>
      <w:r>
        <w:t>проектами</w:t>
      </w:r>
      <w:r w:rsidRPr="009A6AD4">
        <w:t xml:space="preserve"> </w:t>
      </w:r>
      <w:r>
        <w:t>по внесению поправок в Уголовный и Уголовно-процессуальный кодексы</w:t>
      </w:r>
      <w:r w:rsidRPr="009A6AD4">
        <w:t xml:space="preserve">, </w:t>
      </w:r>
      <w:r>
        <w:t>направленными на то, чтобы сделать посредничество эффективным институтом, способным внести вклад в обеспечение быстрой и справедливой компенсации пострадавших лиц, вкл</w:t>
      </w:r>
      <w:r>
        <w:t>ю</w:t>
      </w:r>
      <w:r>
        <w:t>чая, когда это возможно, жертв пыток</w:t>
      </w:r>
      <w:r w:rsidRPr="009A6AD4">
        <w:t>.</w:t>
      </w:r>
    </w:p>
    <w:p w:rsidR="00505C91" w:rsidRPr="00C90D03" w:rsidRDefault="00505C91" w:rsidP="00505C91">
      <w:pPr>
        <w:pStyle w:val="SingleTxtGR"/>
      </w:pPr>
      <w:r w:rsidRPr="001714B0">
        <w:t>10.</w:t>
      </w:r>
      <w:r w:rsidRPr="001714B0">
        <w:tab/>
      </w:r>
      <w:r w:rsidRPr="00F02202">
        <w:rPr>
          <w:b/>
        </w:rPr>
        <w:t xml:space="preserve">Г-жа Петрова </w:t>
      </w:r>
      <w:r w:rsidRPr="001714B0">
        <w:t>(</w:t>
      </w:r>
      <w:r>
        <w:t>Болгария</w:t>
      </w:r>
      <w:r w:rsidRPr="001714B0">
        <w:t xml:space="preserve">) </w:t>
      </w:r>
      <w:r>
        <w:t>говорит, что проблема переполненности тюрем остается комплексной и трудноразрешимой</w:t>
      </w:r>
      <w:r w:rsidRPr="001714B0">
        <w:t xml:space="preserve">. </w:t>
      </w:r>
      <w:r>
        <w:t>Власти</w:t>
      </w:r>
      <w:r w:rsidRPr="00DB2AE8">
        <w:t xml:space="preserve"> </w:t>
      </w:r>
      <w:r>
        <w:t>утвердили</w:t>
      </w:r>
      <w:r w:rsidRPr="00DB2AE8">
        <w:t xml:space="preserve"> </w:t>
      </w:r>
      <w:r>
        <w:t>программу</w:t>
      </w:r>
      <w:r w:rsidRPr="00DB2AE8">
        <w:t xml:space="preserve"> </w:t>
      </w:r>
      <w:r>
        <w:t>по</w:t>
      </w:r>
      <w:r w:rsidRPr="00DB2AE8">
        <w:t xml:space="preserve"> </w:t>
      </w:r>
      <w:r>
        <w:t>улучшению</w:t>
      </w:r>
      <w:r w:rsidRPr="00DB2AE8">
        <w:t xml:space="preserve"> </w:t>
      </w:r>
      <w:r>
        <w:t>условий</w:t>
      </w:r>
      <w:r w:rsidRPr="00DB2AE8">
        <w:t xml:space="preserve"> </w:t>
      </w:r>
      <w:r>
        <w:t>содержания</w:t>
      </w:r>
      <w:r w:rsidRPr="00DB2AE8">
        <w:t xml:space="preserve"> </w:t>
      </w:r>
      <w:r>
        <w:t>в</w:t>
      </w:r>
      <w:r w:rsidRPr="00DB2AE8">
        <w:t xml:space="preserve"> </w:t>
      </w:r>
      <w:r>
        <w:t>тюрьмах</w:t>
      </w:r>
      <w:r w:rsidRPr="00DB2AE8">
        <w:t xml:space="preserve"> </w:t>
      </w:r>
      <w:r>
        <w:t>на</w:t>
      </w:r>
      <w:r w:rsidRPr="00DB2AE8">
        <w:t xml:space="preserve"> 2008</w:t>
      </w:r>
      <w:r w:rsidR="009C3B12">
        <w:t>−</w:t>
      </w:r>
      <w:r w:rsidRPr="00DB2AE8">
        <w:t>2015</w:t>
      </w:r>
      <w:r>
        <w:t xml:space="preserve"> годы, которая была обновлена двумя дополнительными планами действий, принятыми в </w:t>
      </w:r>
      <w:r w:rsidRPr="00DB2AE8">
        <w:t>2010</w:t>
      </w:r>
      <w:r>
        <w:t xml:space="preserve"> году</w:t>
      </w:r>
      <w:r w:rsidRPr="00DB2AE8">
        <w:t xml:space="preserve">. </w:t>
      </w:r>
      <w:r>
        <w:t>Этой</w:t>
      </w:r>
      <w:r w:rsidRPr="00712883">
        <w:t xml:space="preserve"> </w:t>
      </w:r>
      <w:r>
        <w:t>программой</w:t>
      </w:r>
      <w:r w:rsidRPr="00712883">
        <w:t xml:space="preserve"> </w:t>
      </w:r>
      <w:r>
        <w:t>предусмотрено</w:t>
      </w:r>
      <w:r w:rsidRPr="00712883">
        <w:t xml:space="preserve"> </w:t>
      </w:r>
      <w:r>
        <w:t>ассигнование</w:t>
      </w:r>
      <w:r w:rsidRPr="00712883">
        <w:t xml:space="preserve"> 20 </w:t>
      </w:r>
      <w:r>
        <w:t>млн</w:t>
      </w:r>
      <w:r w:rsidRPr="00712883">
        <w:t xml:space="preserve">. </w:t>
      </w:r>
      <w:r>
        <w:t>левов</w:t>
      </w:r>
      <w:r w:rsidRPr="00712883">
        <w:t xml:space="preserve"> </w:t>
      </w:r>
      <w:r>
        <w:t>на</w:t>
      </w:r>
      <w:r w:rsidRPr="00712883">
        <w:t xml:space="preserve"> </w:t>
      </w:r>
      <w:r>
        <w:t>улучшение</w:t>
      </w:r>
      <w:r w:rsidRPr="00712883">
        <w:t xml:space="preserve"> </w:t>
      </w:r>
      <w:r>
        <w:t>тюремной</w:t>
      </w:r>
      <w:r w:rsidRPr="00712883">
        <w:t xml:space="preserve"> </w:t>
      </w:r>
      <w:r>
        <w:t>системы. Хотя</w:t>
      </w:r>
      <w:r w:rsidRPr="00712883">
        <w:t xml:space="preserve"> </w:t>
      </w:r>
      <w:r>
        <w:t>верно</w:t>
      </w:r>
      <w:r w:rsidRPr="00712883">
        <w:t xml:space="preserve">, </w:t>
      </w:r>
      <w:r>
        <w:t>что</w:t>
      </w:r>
      <w:r w:rsidRPr="00712883">
        <w:t xml:space="preserve"> </w:t>
      </w:r>
      <w:r>
        <w:t>многое</w:t>
      </w:r>
      <w:r w:rsidRPr="00712883">
        <w:t xml:space="preserve"> </w:t>
      </w:r>
      <w:r>
        <w:t>еще</w:t>
      </w:r>
      <w:r w:rsidRPr="00712883">
        <w:t xml:space="preserve"> </w:t>
      </w:r>
      <w:r>
        <w:t>предстоит</w:t>
      </w:r>
      <w:r w:rsidRPr="00712883">
        <w:t xml:space="preserve"> </w:t>
      </w:r>
      <w:r>
        <w:t>сделать</w:t>
      </w:r>
      <w:r w:rsidRPr="00712883">
        <w:t xml:space="preserve">, </w:t>
      </w:r>
      <w:r>
        <w:t>все</w:t>
      </w:r>
      <w:r w:rsidRPr="00712883">
        <w:t xml:space="preserve"> </w:t>
      </w:r>
      <w:r>
        <w:t>же</w:t>
      </w:r>
      <w:r w:rsidRPr="00712883">
        <w:t xml:space="preserve"> </w:t>
      </w:r>
      <w:r>
        <w:t>з</w:t>
      </w:r>
      <w:r>
        <w:t>а</w:t>
      </w:r>
      <w:r>
        <w:t>метный прогресс был достигнут</w:t>
      </w:r>
      <w:r w:rsidRPr="00712883">
        <w:t xml:space="preserve">. </w:t>
      </w:r>
      <w:r>
        <w:t>Так</w:t>
      </w:r>
      <w:r w:rsidRPr="00D9446F">
        <w:t xml:space="preserve">, </w:t>
      </w:r>
      <w:r>
        <w:t>в</w:t>
      </w:r>
      <w:r w:rsidRPr="00D9446F">
        <w:t xml:space="preserve"> </w:t>
      </w:r>
      <w:r>
        <w:t>период</w:t>
      </w:r>
      <w:r w:rsidRPr="00D9446F">
        <w:t xml:space="preserve"> 2008</w:t>
      </w:r>
      <w:r w:rsidR="009C3B12">
        <w:t>−</w:t>
      </w:r>
      <w:r w:rsidRPr="00D9446F">
        <w:t xml:space="preserve">2010 </w:t>
      </w:r>
      <w:r>
        <w:t>годов</w:t>
      </w:r>
      <w:r w:rsidRPr="00D9446F">
        <w:t xml:space="preserve"> </w:t>
      </w:r>
      <w:r>
        <w:t>были</w:t>
      </w:r>
      <w:r w:rsidRPr="00D9446F">
        <w:t xml:space="preserve"> </w:t>
      </w:r>
      <w:r>
        <w:t>отремо</w:t>
      </w:r>
      <w:r>
        <w:t>н</w:t>
      </w:r>
      <w:r>
        <w:t>тированы и модернизированы тюрьмы в Ловече, Враце</w:t>
      </w:r>
      <w:r w:rsidRPr="00D9446F">
        <w:t>,</w:t>
      </w:r>
      <w:r>
        <w:t xml:space="preserve"> Бургасе и Плевене</w:t>
      </w:r>
      <w:r w:rsidRPr="00D9446F">
        <w:t xml:space="preserve">. </w:t>
      </w:r>
      <w:r>
        <w:t>В</w:t>
      </w:r>
      <w:r w:rsidR="009C3B12">
        <w:t> </w:t>
      </w:r>
      <w:r w:rsidRPr="00361C00">
        <w:t xml:space="preserve">2012 </w:t>
      </w:r>
      <w:r>
        <w:t>году</w:t>
      </w:r>
      <w:r w:rsidRPr="00361C00">
        <w:t xml:space="preserve"> </w:t>
      </w:r>
      <w:r>
        <w:t>будет</w:t>
      </w:r>
      <w:r w:rsidRPr="00361C00">
        <w:t xml:space="preserve"> </w:t>
      </w:r>
      <w:r>
        <w:t>сдано</w:t>
      </w:r>
      <w:r w:rsidRPr="00361C00">
        <w:t xml:space="preserve"> </w:t>
      </w:r>
      <w:r>
        <w:t>в</w:t>
      </w:r>
      <w:r w:rsidRPr="00361C00">
        <w:t xml:space="preserve"> </w:t>
      </w:r>
      <w:r>
        <w:t>эксплуатацию</w:t>
      </w:r>
      <w:r w:rsidRPr="00361C00">
        <w:t xml:space="preserve"> </w:t>
      </w:r>
      <w:r>
        <w:t>новое</w:t>
      </w:r>
      <w:r w:rsidRPr="00361C00">
        <w:t xml:space="preserve"> </w:t>
      </w:r>
      <w:r>
        <w:t>пенитенциарное</w:t>
      </w:r>
      <w:r w:rsidRPr="00361C00">
        <w:t xml:space="preserve"> </w:t>
      </w:r>
      <w:r>
        <w:t>учреждение</w:t>
      </w:r>
      <w:r w:rsidRPr="00361C00">
        <w:t xml:space="preserve"> </w:t>
      </w:r>
      <w:r>
        <w:t>з</w:t>
      </w:r>
      <w:r>
        <w:t>а</w:t>
      </w:r>
      <w:r>
        <w:t>крытого</w:t>
      </w:r>
      <w:r w:rsidRPr="00361C00">
        <w:t xml:space="preserve"> </w:t>
      </w:r>
      <w:r>
        <w:t>типа</w:t>
      </w:r>
      <w:r w:rsidRPr="00361C00">
        <w:t xml:space="preserve">, </w:t>
      </w:r>
      <w:r>
        <w:t>рассчитанное</w:t>
      </w:r>
      <w:r w:rsidRPr="00361C00">
        <w:t xml:space="preserve"> </w:t>
      </w:r>
      <w:r>
        <w:t>на</w:t>
      </w:r>
      <w:r w:rsidRPr="00361C00">
        <w:t xml:space="preserve"> 450</w:t>
      </w:r>
      <w:r>
        <w:t xml:space="preserve"> заключенных</w:t>
      </w:r>
      <w:r w:rsidRPr="00361C00">
        <w:t>,</w:t>
      </w:r>
      <w:r>
        <w:t xml:space="preserve"> чтобы уменьшить перегр</w:t>
      </w:r>
      <w:r>
        <w:t>у</w:t>
      </w:r>
      <w:r>
        <w:t xml:space="preserve">женность тюрьмы во Враце, а в </w:t>
      </w:r>
      <w:r w:rsidRPr="00361C00">
        <w:t>2013</w:t>
      </w:r>
      <w:r>
        <w:t xml:space="preserve"> году открытие новой тюрьмы должно п</w:t>
      </w:r>
      <w:r>
        <w:t>о</w:t>
      </w:r>
      <w:r>
        <w:t>зволить смягчить проблемы, связанные с переполненностью тюрьмы в Варне</w:t>
      </w:r>
      <w:r w:rsidRPr="00361C00">
        <w:t xml:space="preserve">. </w:t>
      </w:r>
      <w:r>
        <w:t>Власти также прилагают усилия по решению этой проблемы путем более част</w:t>
      </w:r>
      <w:r>
        <w:t>о</w:t>
      </w:r>
      <w:r>
        <w:t>го применения мер по условно-досрочному освобождению</w:t>
      </w:r>
      <w:r w:rsidRPr="00074F05">
        <w:t xml:space="preserve">, </w:t>
      </w:r>
      <w:r>
        <w:t>по помилованию и по использованию наказаний, не предусматривающих тюремного заключения</w:t>
      </w:r>
      <w:r w:rsidRPr="00074F05">
        <w:t xml:space="preserve">. </w:t>
      </w:r>
      <w:r>
        <w:t xml:space="preserve">Таким образом, в </w:t>
      </w:r>
      <w:r w:rsidRPr="00C90D03">
        <w:t>2011</w:t>
      </w:r>
      <w:r>
        <w:t xml:space="preserve"> году 1</w:t>
      </w:r>
      <w:r w:rsidR="009C3B12">
        <w:t xml:space="preserve"> </w:t>
      </w:r>
      <w:r w:rsidRPr="00C90D03">
        <w:t>014</w:t>
      </w:r>
      <w:r>
        <w:t xml:space="preserve"> заключенным было предоставлено условно-досрочное освобождение</w:t>
      </w:r>
      <w:r w:rsidRPr="00C90D03">
        <w:t xml:space="preserve"> </w:t>
      </w:r>
      <w:r>
        <w:t xml:space="preserve">и </w:t>
      </w:r>
      <w:r w:rsidRPr="00C90D03">
        <w:t xml:space="preserve">45 </w:t>
      </w:r>
      <w:r>
        <w:t>были помилованы</w:t>
      </w:r>
      <w:r w:rsidRPr="00C90D03">
        <w:t>.</w:t>
      </w:r>
    </w:p>
    <w:p w:rsidR="00505C91" w:rsidRPr="005C407D" w:rsidRDefault="00505C91" w:rsidP="00505C91">
      <w:pPr>
        <w:pStyle w:val="SingleTxtGR"/>
      </w:pPr>
      <w:r w:rsidRPr="002A4D2C">
        <w:t>11.</w:t>
      </w:r>
      <w:r w:rsidRPr="002A4D2C">
        <w:tab/>
      </w:r>
      <w:r w:rsidRPr="008753E8">
        <w:rPr>
          <w:b/>
        </w:rPr>
        <w:t>Г-н Петров</w:t>
      </w:r>
      <w:r w:rsidRPr="002A4D2C">
        <w:t xml:space="preserve"> (</w:t>
      </w:r>
      <w:r>
        <w:t>Болгария</w:t>
      </w:r>
      <w:r w:rsidRPr="002A4D2C">
        <w:t xml:space="preserve">) </w:t>
      </w:r>
      <w:r>
        <w:t>говорит, что основной мерой наказания, не св</w:t>
      </w:r>
      <w:r>
        <w:t>я</w:t>
      </w:r>
      <w:r>
        <w:t>занной с лишением свободы, к которой прибегают суды, является пробация</w:t>
      </w:r>
      <w:r w:rsidRPr="002A4D2C">
        <w:t xml:space="preserve">. </w:t>
      </w:r>
      <w:r>
        <w:t>К</w:t>
      </w:r>
      <w:r>
        <w:t>о</w:t>
      </w:r>
      <w:r>
        <w:t>личество</w:t>
      </w:r>
      <w:r w:rsidRPr="005C407D">
        <w:t xml:space="preserve"> </w:t>
      </w:r>
      <w:r>
        <w:t>лиц</w:t>
      </w:r>
      <w:r w:rsidRPr="005C407D">
        <w:t xml:space="preserve">, </w:t>
      </w:r>
      <w:r>
        <w:t>к</w:t>
      </w:r>
      <w:r w:rsidRPr="005C407D">
        <w:t xml:space="preserve"> </w:t>
      </w:r>
      <w:r>
        <w:t>которым</w:t>
      </w:r>
      <w:r w:rsidRPr="005C407D">
        <w:t xml:space="preserve"> </w:t>
      </w:r>
      <w:r>
        <w:t>применялась</w:t>
      </w:r>
      <w:r w:rsidRPr="005C407D">
        <w:t xml:space="preserve"> </w:t>
      </w:r>
      <w:r>
        <w:t>эта</w:t>
      </w:r>
      <w:r w:rsidRPr="005C407D">
        <w:t xml:space="preserve"> </w:t>
      </w:r>
      <w:r>
        <w:t>мера</w:t>
      </w:r>
      <w:r w:rsidRPr="005C407D">
        <w:t xml:space="preserve">, </w:t>
      </w:r>
      <w:r>
        <w:t>значительно</w:t>
      </w:r>
      <w:r w:rsidRPr="005C407D">
        <w:t xml:space="preserve"> </w:t>
      </w:r>
      <w:r>
        <w:t>возросло</w:t>
      </w:r>
      <w:r w:rsidRPr="005C407D">
        <w:t xml:space="preserve">: </w:t>
      </w:r>
      <w:r>
        <w:t>с</w:t>
      </w:r>
      <w:r w:rsidRPr="005C407D">
        <w:t xml:space="preserve"> 2</w:t>
      </w:r>
      <w:r w:rsidR="009C3B12">
        <w:t> 0</w:t>
      </w:r>
      <w:r w:rsidRPr="005C407D">
        <w:t>00</w:t>
      </w:r>
      <w:r w:rsidR="009C3B12">
        <w:t> </w:t>
      </w:r>
      <w:r>
        <w:t>человек в</w:t>
      </w:r>
      <w:r w:rsidRPr="005C407D">
        <w:t xml:space="preserve"> 2005</w:t>
      </w:r>
      <w:r>
        <w:t xml:space="preserve"> году до</w:t>
      </w:r>
      <w:r w:rsidRPr="005C407D">
        <w:t xml:space="preserve"> 16</w:t>
      </w:r>
      <w:r w:rsidR="009C3B12">
        <w:t xml:space="preserve"> </w:t>
      </w:r>
      <w:r w:rsidRPr="005C407D">
        <w:t xml:space="preserve">000 </w:t>
      </w:r>
      <w:r>
        <w:t>в</w:t>
      </w:r>
      <w:r w:rsidRPr="005C407D">
        <w:t xml:space="preserve"> 2009</w:t>
      </w:r>
      <w:r>
        <w:t xml:space="preserve"> году</w:t>
      </w:r>
      <w:r w:rsidRPr="005C407D">
        <w:t>.</w:t>
      </w:r>
      <w:r>
        <w:t xml:space="preserve"> Примерно</w:t>
      </w:r>
      <w:r w:rsidRPr="005C407D">
        <w:t xml:space="preserve"> 52% </w:t>
      </w:r>
      <w:r>
        <w:t>осужденных</w:t>
      </w:r>
      <w:r w:rsidRPr="005C407D">
        <w:t xml:space="preserve"> </w:t>
      </w:r>
      <w:r>
        <w:t>за</w:t>
      </w:r>
      <w:r w:rsidRPr="005C407D">
        <w:t xml:space="preserve"> </w:t>
      </w:r>
      <w:r>
        <w:t>этот</w:t>
      </w:r>
      <w:r w:rsidRPr="005C407D">
        <w:t xml:space="preserve"> </w:t>
      </w:r>
      <w:r>
        <w:t>период</w:t>
      </w:r>
      <w:r w:rsidRPr="005C407D">
        <w:t xml:space="preserve"> </w:t>
      </w:r>
      <w:r>
        <w:t>были</w:t>
      </w:r>
      <w:r w:rsidRPr="005C407D">
        <w:t xml:space="preserve"> </w:t>
      </w:r>
      <w:r>
        <w:t>приговорены</w:t>
      </w:r>
      <w:r w:rsidRPr="005C407D">
        <w:t xml:space="preserve"> </w:t>
      </w:r>
      <w:r>
        <w:t>к</w:t>
      </w:r>
      <w:r w:rsidRPr="005C407D">
        <w:t xml:space="preserve"> </w:t>
      </w:r>
      <w:r>
        <w:t>этой</w:t>
      </w:r>
      <w:r w:rsidRPr="005C407D">
        <w:t xml:space="preserve"> </w:t>
      </w:r>
      <w:r>
        <w:t>мере</w:t>
      </w:r>
      <w:r w:rsidRPr="005C407D">
        <w:t xml:space="preserve"> </w:t>
      </w:r>
      <w:r>
        <w:t>наказания</w:t>
      </w:r>
      <w:r w:rsidRPr="005C407D">
        <w:t xml:space="preserve">, </w:t>
      </w:r>
      <w:r>
        <w:t>которая оказалась очень э</w:t>
      </w:r>
      <w:r>
        <w:t>ф</w:t>
      </w:r>
      <w:r>
        <w:t>фективной в плане сокращения численности заключенных</w:t>
      </w:r>
      <w:r w:rsidRPr="005C407D">
        <w:t>.</w:t>
      </w:r>
    </w:p>
    <w:p w:rsidR="00505C91" w:rsidRPr="003105F5" w:rsidRDefault="00505C91" w:rsidP="00505C91">
      <w:pPr>
        <w:pStyle w:val="SingleTxtGR"/>
      </w:pPr>
      <w:r w:rsidRPr="003105F5">
        <w:t>12.</w:t>
      </w:r>
      <w:r w:rsidRPr="003105F5">
        <w:tab/>
      </w:r>
      <w:r w:rsidRPr="008753E8">
        <w:rPr>
          <w:b/>
        </w:rPr>
        <w:t>Г-жа Петрова</w:t>
      </w:r>
      <w:r w:rsidRPr="003105F5">
        <w:t xml:space="preserve"> (</w:t>
      </w:r>
      <w:r>
        <w:t>Болгария</w:t>
      </w:r>
      <w:r w:rsidRPr="003105F5">
        <w:t xml:space="preserve">) </w:t>
      </w:r>
      <w:r>
        <w:t>уточняет</w:t>
      </w:r>
      <w:r w:rsidRPr="003105F5">
        <w:t xml:space="preserve">, </w:t>
      </w:r>
      <w:r>
        <w:t>что</w:t>
      </w:r>
      <w:r w:rsidRPr="003105F5">
        <w:t xml:space="preserve"> </w:t>
      </w:r>
      <w:r>
        <w:t>в</w:t>
      </w:r>
      <w:r w:rsidRPr="003105F5">
        <w:t xml:space="preserve"> 2010 </w:t>
      </w:r>
      <w:r>
        <w:t>году</w:t>
      </w:r>
      <w:r w:rsidRPr="003105F5">
        <w:t xml:space="preserve"> </w:t>
      </w:r>
      <w:r>
        <w:t>пробация была пр</w:t>
      </w:r>
      <w:r>
        <w:t>и</w:t>
      </w:r>
      <w:r>
        <w:t>менена примерно в отношении</w:t>
      </w:r>
      <w:r w:rsidRPr="003105F5">
        <w:t xml:space="preserve"> 10 000 </w:t>
      </w:r>
      <w:r>
        <w:t>человек, что позволило не усугублять п</w:t>
      </w:r>
      <w:r>
        <w:t>о</w:t>
      </w:r>
      <w:r>
        <w:t>ложения с переполненностью тюрем</w:t>
      </w:r>
      <w:r w:rsidRPr="003105F5">
        <w:t>.</w:t>
      </w:r>
    </w:p>
    <w:p w:rsidR="00505C91" w:rsidRPr="00AC6DF7" w:rsidRDefault="00505C91" w:rsidP="00505C91">
      <w:pPr>
        <w:pStyle w:val="SingleTxtGR"/>
      </w:pPr>
      <w:r w:rsidRPr="006F060A">
        <w:t>13.</w:t>
      </w:r>
      <w:r w:rsidRPr="006F060A">
        <w:tab/>
      </w:r>
      <w:r>
        <w:t>Помещение</w:t>
      </w:r>
      <w:r w:rsidRPr="006F060A">
        <w:t xml:space="preserve"> </w:t>
      </w:r>
      <w:r>
        <w:t>заключенных</w:t>
      </w:r>
      <w:r w:rsidRPr="006F060A">
        <w:t xml:space="preserve"> </w:t>
      </w:r>
      <w:r>
        <w:t>в</w:t>
      </w:r>
      <w:r w:rsidRPr="006F060A">
        <w:t xml:space="preserve"> </w:t>
      </w:r>
      <w:r>
        <w:t>одиночную</w:t>
      </w:r>
      <w:r w:rsidRPr="006F060A">
        <w:t xml:space="preserve"> </w:t>
      </w:r>
      <w:r>
        <w:t>камеру</w:t>
      </w:r>
      <w:r w:rsidRPr="006F060A">
        <w:t xml:space="preserve"> </w:t>
      </w:r>
      <w:r>
        <w:t>является</w:t>
      </w:r>
      <w:r w:rsidRPr="006F060A">
        <w:t xml:space="preserve"> </w:t>
      </w:r>
      <w:r>
        <w:t>дисциплинарной</w:t>
      </w:r>
      <w:r w:rsidRPr="006F060A">
        <w:t xml:space="preserve"> </w:t>
      </w:r>
      <w:r>
        <w:t>мерой продолжительностью от 14 дней до двух месяцев</w:t>
      </w:r>
      <w:r w:rsidRPr="006F060A">
        <w:t xml:space="preserve">, </w:t>
      </w:r>
      <w:r>
        <w:t>решение</w:t>
      </w:r>
      <w:r w:rsidRPr="006F060A">
        <w:t xml:space="preserve"> </w:t>
      </w:r>
      <w:r>
        <w:t>о</w:t>
      </w:r>
      <w:r w:rsidRPr="006F060A">
        <w:t xml:space="preserve"> </w:t>
      </w:r>
      <w:r>
        <w:t>которой</w:t>
      </w:r>
      <w:r w:rsidRPr="006F060A">
        <w:t xml:space="preserve"> </w:t>
      </w:r>
      <w:r>
        <w:t>принимает</w:t>
      </w:r>
      <w:r w:rsidRPr="006F060A">
        <w:t xml:space="preserve"> </w:t>
      </w:r>
      <w:r>
        <w:t>суд</w:t>
      </w:r>
      <w:r w:rsidRPr="006F060A">
        <w:t xml:space="preserve"> </w:t>
      </w:r>
      <w:r>
        <w:t>в</w:t>
      </w:r>
      <w:r w:rsidRPr="006F060A">
        <w:t xml:space="preserve"> </w:t>
      </w:r>
      <w:r>
        <w:t>случаях</w:t>
      </w:r>
      <w:r w:rsidRPr="006F060A">
        <w:t xml:space="preserve">, </w:t>
      </w:r>
      <w:r>
        <w:t>когда</w:t>
      </w:r>
      <w:r w:rsidRPr="006F060A">
        <w:t xml:space="preserve"> </w:t>
      </w:r>
      <w:r>
        <w:t>заключенный представляет риск для жизни и безопасности других заключенных или тюремного персонала</w:t>
      </w:r>
      <w:r w:rsidRPr="006F060A">
        <w:t>.</w:t>
      </w:r>
      <w:r>
        <w:t xml:space="preserve"> Условия</w:t>
      </w:r>
      <w:r w:rsidRPr="00453444">
        <w:t xml:space="preserve"> </w:t>
      </w:r>
      <w:r>
        <w:t>закл</w:t>
      </w:r>
      <w:r>
        <w:t>ю</w:t>
      </w:r>
      <w:r>
        <w:t>чения</w:t>
      </w:r>
      <w:r w:rsidRPr="00453444">
        <w:t xml:space="preserve"> </w:t>
      </w:r>
      <w:r>
        <w:t>в</w:t>
      </w:r>
      <w:r w:rsidRPr="00453444">
        <w:t xml:space="preserve"> </w:t>
      </w:r>
      <w:r>
        <w:t>одиночную</w:t>
      </w:r>
      <w:r w:rsidRPr="00453444">
        <w:t xml:space="preserve"> </w:t>
      </w:r>
      <w:r>
        <w:t>камеру</w:t>
      </w:r>
      <w:r w:rsidRPr="00453444">
        <w:t xml:space="preserve"> </w:t>
      </w:r>
      <w:r>
        <w:t>определяются</w:t>
      </w:r>
      <w:r w:rsidRPr="00453444">
        <w:t xml:space="preserve"> </w:t>
      </w:r>
      <w:r>
        <w:t>законодательством</w:t>
      </w:r>
      <w:r w:rsidRPr="00453444">
        <w:t xml:space="preserve"> </w:t>
      </w:r>
      <w:r>
        <w:t>в</w:t>
      </w:r>
      <w:r w:rsidRPr="00453444">
        <w:t xml:space="preserve"> </w:t>
      </w:r>
      <w:r>
        <w:t>соответствии</w:t>
      </w:r>
      <w:r w:rsidRPr="00453444">
        <w:t xml:space="preserve"> </w:t>
      </w:r>
      <w:r>
        <w:t>с</w:t>
      </w:r>
      <w:r w:rsidRPr="00453444">
        <w:t xml:space="preserve"> </w:t>
      </w:r>
      <w:r>
        <w:t>международными</w:t>
      </w:r>
      <w:r w:rsidRPr="00453444">
        <w:t xml:space="preserve"> </w:t>
      </w:r>
      <w:r>
        <w:t>стандартами; лица, подвергнутые такой мере, отделяются от других заключенных, однако их не лишают прогулок, переписки или занятий физическими упражнениями</w:t>
      </w:r>
      <w:r w:rsidRPr="00453444">
        <w:t xml:space="preserve">. </w:t>
      </w:r>
      <w:r>
        <w:t>На практике помещение в одиночною камеру я</w:t>
      </w:r>
      <w:r>
        <w:t>в</w:t>
      </w:r>
      <w:r>
        <w:t>ляется мерой, которая применяется редко</w:t>
      </w:r>
      <w:r w:rsidRPr="00AC6DF7">
        <w:t xml:space="preserve">. </w:t>
      </w:r>
    </w:p>
    <w:p w:rsidR="00505C91" w:rsidRPr="00171B20" w:rsidRDefault="00505C91" w:rsidP="00505C91">
      <w:pPr>
        <w:pStyle w:val="SingleTxtGR"/>
      </w:pPr>
      <w:r w:rsidRPr="00C81491">
        <w:t>14.</w:t>
      </w:r>
      <w:r w:rsidRPr="00C81491">
        <w:tab/>
      </w:r>
      <w:r>
        <w:t>Решение кадровых вопросов, связанных с тюремным персоналом, являе</w:t>
      </w:r>
      <w:r>
        <w:t>т</w:t>
      </w:r>
      <w:r>
        <w:t>ся сложной задачей, и в связи с нехваткой кандидатур трудно заполнять име</w:t>
      </w:r>
      <w:r>
        <w:t>ю</w:t>
      </w:r>
      <w:r>
        <w:t>щиеся вакансии</w:t>
      </w:r>
      <w:r w:rsidRPr="00C81491">
        <w:t xml:space="preserve">. </w:t>
      </w:r>
      <w:r>
        <w:t>Что</w:t>
      </w:r>
      <w:r w:rsidRPr="00AB5746">
        <w:t xml:space="preserve"> </w:t>
      </w:r>
      <w:r>
        <w:t>касается</w:t>
      </w:r>
      <w:r w:rsidRPr="00AB5746">
        <w:t xml:space="preserve"> </w:t>
      </w:r>
      <w:r>
        <w:t>насилия</w:t>
      </w:r>
      <w:r w:rsidRPr="00AB5746">
        <w:t xml:space="preserve"> </w:t>
      </w:r>
      <w:r>
        <w:t>между</w:t>
      </w:r>
      <w:r w:rsidRPr="00AB5746">
        <w:t xml:space="preserve"> </w:t>
      </w:r>
      <w:r>
        <w:t>заключенными</w:t>
      </w:r>
      <w:r w:rsidRPr="00AB5746">
        <w:t xml:space="preserve">, </w:t>
      </w:r>
      <w:r>
        <w:t>то</w:t>
      </w:r>
      <w:r w:rsidRPr="00AB5746">
        <w:t xml:space="preserve"> </w:t>
      </w:r>
      <w:r>
        <w:t>все</w:t>
      </w:r>
      <w:r w:rsidRPr="00AB5746">
        <w:t xml:space="preserve"> </w:t>
      </w:r>
      <w:r>
        <w:t>случаи, включая словесные оскорбления, регистрируются персоналом, что, несомненно, объясняет столь высокие опубликованные цифровые показатели</w:t>
      </w:r>
      <w:r w:rsidRPr="00AB5746">
        <w:t xml:space="preserve">. </w:t>
      </w:r>
      <w:r>
        <w:t>Начальники</w:t>
      </w:r>
      <w:r w:rsidRPr="00171B20">
        <w:t xml:space="preserve"> </w:t>
      </w:r>
      <w:r>
        <w:t>тюрем</w:t>
      </w:r>
      <w:r w:rsidRPr="00171B20">
        <w:t xml:space="preserve"> </w:t>
      </w:r>
      <w:r>
        <w:t>должны</w:t>
      </w:r>
      <w:r w:rsidRPr="00171B20">
        <w:t xml:space="preserve"> </w:t>
      </w:r>
      <w:r>
        <w:t>мотивировать</w:t>
      </w:r>
      <w:r w:rsidRPr="00171B20">
        <w:t xml:space="preserve"> </w:t>
      </w:r>
      <w:r>
        <w:t>принимаемые</w:t>
      </w:r>
      <w:r w:rsidRPr="00171B20">
        <w:t xml:space="preserve"> </w:t>
      </w:r>
      <w:r>
        <w:t>ими дисциплинарные меры</w:t>
      </w:r>
      <w:r w:rsidRPr="00171B20">
        <w:t>.</w:t>
      </w:r>
    </w:p>
    <w:p w:rsidR="00505C91" w:rsidRPr="002047B1" w:rsidRDefault="00505C91" w:rsidP="00505C91">
      <w:pPr>
        <w:pStyle w:val="SingleTxtGR"/>
      </w:pPr>
      <w:r w:rsidRPr="002047B1">
        <w:t>15.</w:t>
      </w:r>
      <w:r w:rsidRPr="002047B1">
        <w:tab/>
      </w:r>
      <w:r w:rsidRPr="008753E8">
        <w:rPr>
          <w:b/>
        </w:rPr>
        <w:t>Г-жа Макева-Найденова</w:t>
      </w:r>
      <w:r w:rsidRPr="002047B1">
        <w:t xml:space="preserve"> (</w:t>
      </w:r>
      <w:r>
        <w:t>Болгария</w:t>
      </w:r>
      <w:r w:rsidRPr="002047B1">
        <w:t xml:space="preserve">) </w:t>
      </w:r>
      <w:r>
        <w:t>говорит, что металлические реше</w:t>
      </w:r>
      <w:r>
        <w:t>т</w:t>
      </w:r>
      <w:r>
        <w:t>ки уже давно были демонтированы в отделениях полиции и что отныне прот</w:t>
      </w:r>
      <w:r>
        <w:t>и</w:t>
      </w:r>
      <w:r>
        <w:t>возаконно содержать там задержанных в наручниках</w:t>
      </w:r>
      <w:r w:rsidRPr="002047B1">
        <w:t>.</w:t>
      </w:r>
    </w:p>
    <w:p w:rsidR="00505C91" w:rsidRPr="00A87939" w:rsidRDefault="00505C91" w:rsidP="00505C91">
      <w:pPr>
        <w:pStyle w:val="SingleTxtGR"/>
      </w:pPr>
      <w:r w:rsidRPr="000F31D7">
        <w:t>16.</w:t>
      </w:r>
      <w:r w:rsidRPr="000F31D7">
        <w:tab/>
      </w:r>
      <w:r>
        <w:t>Министерство</w:t>
      </w:r>
      <w:r w:rsidRPr="000F31D7">
        <w:t xml:space="preserve"> </w:t>
      </w:r>
      <w:r>
        <w:t>внутренних</w:t>
      </w:r>
      <w:r w:rsidRPr="000F31D7">
        <w:t xml:space="preserve"> </w:t>
      </w:r>
      <w:r>
        <w:t>дел</w:t>
      </w:r>
      <w:r w:rsidRPr="000F31D7">
        <w:t xml:space="preserve"> </w:t>
      </w:r>
      <w:r>
        <w:t>приняло</w:t>
      </w:r>
      <w:r w:rsidRPr="000F31D7">
        <w:t xml:space="preserve"> </w:t>
      </w:r>
      <w:r>
        <w:t>конкретные</w:t>
      </w:r>
      <w:r w:rsidRPr="000F31D7">
        <w:t xml:space="preserve"> </w:t>
      </w:r>
      <w:r>
        <w:t>меры</w:t>
      </w:r>
      <w:r w:rsidRPr="000F31D7">
        <w:t xml:space="preserve"> </w:t>
      </w:r>
      <w:r>
        <w:t>против</w:t>
      </w:r>
      <w:r w:rsidRPr="000F31D7">
        <w:t xml:space="preserve"> </w:t>
      </w:r>
      <w:r>
        <w:t>зл</w:t>
      </w:r>
      <w:r>
        <w:t>о</w:t>
      </w:r>
      <w:r>
        <w:t>употреблений</w:t>
      </w:r>
      <w:r w:rsidRPr="000F31D7">
        <w:t xml:space="preserve"> </w:t>
      </w:r>
      <w:r>
        <w:t>со стороны сотрудников полиции,</w:t>
      </w:r>
      <w:r w:rsidRPr="000F31D7">
        <w:t xml:space="preserve"> </w:t>
      </w:r>
      <w:r>
        <w:t>создав</w:t>
      </w:r>
      <w:r w:rsidRPr="000F31D7">
        <w:t xml:space="preserve"> </w:t>
      </w:r>
      <w:r>
        <w:t>специальную</w:t>
      </w:r>
      <w:r w:rsidRPr="000F31D7">
        <w:t xml:space="preserve"> </w:t>
      </w:r>
      <w:r>
        <w:t>систему</w:t>
      </w:r>
      <w:r w:rsidRPr="000F31D7">
        <w:t xml:space="preserve"> </w:t>
      </w:r>
      <w:r>
        <w:t>регистрации</w:t>
      </w:r>
      <w:r w:rsidRPr="000F31D7">
        <w:t xml:space="preserve"> </w:t>
      </w:r>
      <w:r>
        <w:t>жалоб</w:t>
      </w:r>
      <w:r w:rsidRPr="000F31D7">
        <w:t xml:space="preserve"> </w:t>
      </w:r>
      <w:r>
        <w:t>о</w:t>
      </w:r>
      <w:r w:rsidRPr="000F31D7">
        <w:t xml:space="preserve"> </w:t>
      </w:r>
      <w:r>
        <w:t>случаях</w:t>
      </w:r>
      <w:r w:rsidRPr="000F31D7">
        <w:t xml:space="preserve"> </w:t>
      </w:r>
      <w:r>
        <w:t>насилия и сделав обязательным проведение ра</w:t>
      </w:r>
      <w:r>
        <w:t>с</w:t>
      </w:r>
      <w:r>
        <w:t>следований, а также передачу прокурору улик, собранных во время служебных расследований</w:t>
      </w:r>
      <w:r w:rsidRPr="000F31D7">
        <w:t xml:space="preserve">. </w:t>
      </w:r>
      <w:r>
        <w:t>После</w:t>
      </w:r>
      <w:r w:rsidRPr="008048A4">
        <w:t xml:space="preserve"> </w:t>
      </w:r>
      <w:r>
        <w:t>установления</w:t>
      </w:r>
      <w:r w:rsidRPr="008048A4">
        <w:t xml:space="preserve"> </w:t>
      </w:r>
      <w:r>
        <w:t>факта</w:t>
      </w:r>
      <w:r w:rsidRPr="008048A4">
        <w:t xml:space="preserve"> </w:t>
      </w:r>
      <w:r>
        <w:t>нарушения</w:t>
      </w:r>
      <w:r w:rsidRPr="008048A4">
        <w:t xml:space="preserve"> </w:t>
      </w:r>
      <w:r>
        <w:t>виновные</w:t>
      </w:r>
      <w:r w:rsidRPr="008048A4">
        <w:t xml:space="preserve">, </w:t>
      </w:r>
      <w:r>
        <w:t>а</w:t>
      </w:r>
      <w:r w:rsidRPr="008048A4">
        <w:t xml:space="preserve"> </w:t>
      </w:r>
      <w:r>
        <w:t>порой</w:t>
      </w:r>
      <w:r w:rsidRPr="008048A4">
        <w:t xml:space="preserve"> </w:t>
      </w:r>
      <w:r>
        <w:t>и</w:t>
      </w:r>
      <w:r w:rsidRPr="008048A4">
        <w:t xml:space="preserve"> </w:t>
      </w:r>
      <w:r>
        <w:t>их</w:t>
      </w:r>
      <w:r w:rsidRPr="008048A4">
        <w:t xml:space="preserve"> </w:t>
      </w:r>
      <w:r>
        <w:t>непосредственные начальники подвергаются санкциям</w:t>
      </w:r>
      <w:r w:rsidRPr="008048A4">
        <w:t xml:space="preserve">. </w:t>
      </w:r>
      <w:r>
        <w:t>Что</w:t>
      </w:r>
      <w:r w:rsidRPr="00AB2A55">
        <w:t xml:space="preserve"> </w:t>
      </w:r>
      <w:r>
        <w:t>касается</w:t>
      </w:r>
      <w:r w:rsidRPr="00AB2A55">
        <w:t xml:space="preserve"> </w:t>
      </w:r>
      <w:r>
        <w:t>независ</w:t>
      </w:r>
      <w:r>
        <w:t>и</w:t>
      </w:r>
      <w:r>
        <w:t>мости</w:t>
      </w:r>
      <w:r w:rsidRPr="00AB2A55">
        <w:t xml:space="preserve"> </w:t>
      </w:r>
      <w:r>
        <w:t>расследований</w:t>
      </w:r>
      <w:r w:rsidRPr="00AB2A55">
        <w:t xml:space="preserve">, </w:t>
      </w:r>
      <w:r>
        <w:t>то</w:t>
      </w:r>
      <w:r w:rsidRPr="00AB2A55">
        <w:t xml:space="preserve"> </w:t>
      </w:r>
      <w:r>
        <w:t>Уголовно</w:t>
      </w:r>
      <w:r w:rsidRPr="00AB2A55">
        <w:t>-</w:t>
      </w:r>
      <w:r>
        <w:t>процессуальным</w:t>
      </w:r>
      <w:r w:rsidRPr="00AB2A55">
        <w:t xml:space="preserve"> </w:t>
      </w:r>
      <w:r>
        <w:t>кодексом</w:t>
      </w:r>
      <w:r w:rsidRPr="00AB2A55">
        <w:t xml:space="preserve"> </w:t>
      </w:r>
      <w:r>
        <w:t>предусматривае</w:t>
      </w:r>
      <w:r>
        <w:t>т</w:t>
      </w:r>
      <w:r>
        <w:t>ся</w:t>
      </w:r>
      <w:r w:rsidRPr="00AB2A55">
        <w:t xml:space="preserve">, </w:t>
      </w:r>
      <w:r>
        <w:t>что в случае обвинений в отношении сотрудников полиции расследования должны проводиться судьями, а не самой полицией</w:t>
      </w:r>
      <w:r w:rsidRPr="00AB2A55">
        <w:t xml:space="preserve">. </w:t>
      </w:r>
      <w:r>
        <w:t>Все</w:t>
      </w:r>
      <w:r w:rsidRPr="00583457">
        <w:t xml:space="preserve"> </w:t>
      </w:r>
      <w:r>
        <w:t>сотрудники</w:t>
      </w:r>
      <w:r w:rsidRPr="00583457">
        <w:t xml:space="preserve"> </w:t>
      </w:r>
      <w:r>
        <w:t>полиции</w:t>
      </w:r>
      <w:r w:rsidRPr="00583457">
        <w:t xml:space="preserve"> </w:t>
      </w:r>
      <w:r>
        <w:t>проходят</w:t>
      </w:r>
      <w:r w:rsidRPr="00583457">
        <w:t xml:space="preserve"> </w:t>
      </w:r>
      <w:r>
        <w:t>подготовку</w:t>
      </w:r>
      <w:r w:rsidRPr="00583457">
        <w:t xml:space="preserve"> </w:t>
      </w:r>
      <w:r>
        <w:t>по</w:t>
      </w:r>
      <w:r w:rsidRPr="00583457">
        <w:t xml:space="preserve"> </w:t>
      </w:r>
      <w:r>
        <w:t>правилам</w:t>
      </w:r>
      <w:r w:rsidRPr="00583457">
        <w:t xml:space="preserve">, </w:t>
      </w:r>
      <w:r>
        <w:t>регулирующим</w:t>
      </w:r>
      <w:r w:rsidRPr="00583457">
        <w:t xml:space="preserve"> </w:t>
      </w:r>
      <w:r>
        <w:t>применение</w:t>
      </w:r>
      <w:r w:rsidRPr="00583457">
        <w:t xml:space="preserve"> </w:t>
      </w:r>
      <w:r>
        <w:t>силы</w:t>
      </w:r>
      <w:r w:rsidRPr="00583457">
        <w:t xml:space="preserve"> </w:t>
      </w:r>
      <w:r>
        <w:t>и</w:t>
      </w:r>
      <w:r w:rsidRPr="00583457">
        <w:t xml:space="preserve"> </w:t>
      </w:r>
      <w:r>
        <w:t>огн</w:t>
      </w:r>
      <w:r>
        <w:t>е</w:t>
      </w:r>
      <w:r>
        <w:t>стрельного оружия, которые основываются на международных стандартах</w:t>
      </w:r>
      <w:r w:rsidRPr="00583457">
        <w:t xml:space="preserve">. </w:t>
      </w:r>
      <w:r>
        <w:t>Первичным и вторичным законодательством предусматривается, что сотрудн</w:t>
      </w:r>
      <w:r>
        <w:t>и</w:t>
      </w:r>
      <w:r>
        <w:t>ки полиции могут применять огнестрельное оружие только в исключительных обстоятельствах и только как крайнюю меру</w:t>
      </w:r>
      <w:r w:rsidRPr="00A87939">
        <w:t>.</w:t>
      </w:r>
    </w:p>
    <w:p w:rsidR="00505C91" w:rsidRPr="00AE3AB2" w:rsidRDefault="00505C91" w:rsidP="00505C91">
      <w:pPr>
        <w:pStyle w:val="SingleTxtGR"/>
      </w:pPr>
      <w:r w:rsidRPr="00A87939">
        <w:t>17.</w:t>
      </w:r>
      <w:r w:rsidRPr="00A87939">
        <w:tab/>
      </w:r>
      <w:r w:rsidRPr="008753E8">
        <w:rPr>
          <w:b/>
        </w:rPr>
        <w:t>Г-н Цанчев</w:t>
      </w:r>
      <w:r w:rsidRPr="00A87939">
        <w:t xml:space="preserve"> (</w:t>
      </w:r>
      <w:r>
        <w:t>Болгария</w:t>
      </w:r>
      <w:r w:rsidRPr="00A87939">
        <w:t xml:space="preserve">) </w:t>
      </w:r>
      <w:r>
        <w:t>отмечает, что подготовкой новых тюремных сл</w:t>
      </w:r>
      <w:r>
        <w:t>у</w:t>
      </w:r>
      <w:r>
        <w:t>жащих, в которой участвуют врачи, предусматривается, в частности, обучение методам обнаружения признаков жестокого обращения и потребления наркот</w:t>
      </w:r>
      <w:r>
        <w:t>и</w:t>
      </w:r>
      <w:r>
        <w:t>ков</w:t>
      </w:r>
      <w:r w:rsidRPr="00A87939">
        <w:t xml:space="preserve">. </w:t>
      </w:r>
      <w:r>
        <w:t>Кроме</w:t>
      </w:r>
      <w:r w:rsidRPr="00AE3AB2">
        <w:t xml:space="preserve"> </w:t>
      </w:r>
      <w:r>
        <w:t>того</w:t>
      </w:r>
      <w:r w:rsidRPr="00AE3AB2">
        <w:t xml:space="preserve">, </w:t>
      </w:r>
      <w:r>
        <w:t>о</w:t>
      </w:r>
      <w:r w:rsidRPr="00AE3AB2">
        <w:t xml:space="preserve"> </w:t>
      </w:r>
      <w:r>
        <w:t>всех</w:t>
      </w:r>
      <w:r w:rsidRPr="00AE3AB2">
        <w:t xml:space="preserve"> </w:t>
      </w:r>
      <w:r>
        <w:t>случаях</w:t>
      </w:r>
      <w:r w:rsidRPr="00AE3AB2">
        <w:t xml:space="preserve"> </w:t>
      </w:r>
      <w:r>
        <w:t>смерти</w:t>
      </w:r>
      <w:r w:rsidRPr="00AE3AB2">
        <w:t xml:space="preserve"> </w:t>
      </w:r>
      <w:r>
        <w:t>заключенных</w:t>
      </w:r>
      <w:r w:rsidRPr="00AE3AB2">
        <w:t xml:space="preserve"> </w:t>
      </w:r>
      <w:r>
        <w:t>немедленно</w:t>
      </w:r>
      <w:r w:rsidRPr="00AE3AB2">
        <w:t xml:space="preserve"> </w:t>
      </w:r>
      <w:r>
        <w:t>сообщается</w:t>
      </w:r>
      <w:r w:rsidRPr="00AE3AB2">
        <w:t xml:space="preserve"> </w:t>
      </w:r>
      <w:r>
        <w:t>прокурору</w:t>
      </w:r>
      <w:r w:rsidRPr="00AE3AB2">
        <w:t>.</w:t>
      </w:r>
    </w:p>
    <w:p w:rsidR="00505C91" w:rsidRPr="008A114A" w:rsidRDefault="00505C91" w:rsidP="00505C91">
      <w:pPr>
        <w:pStyle w:val="SingleTxtGR"/>
      </w:pPr>
      <w:r w:rsidRPr="00AE3AB2">
        <w:t>18.</w:t>
      </w:r>
      <w:r w:rsidRPr="00AE3AB2">
        <w:tab/>
      </w:r>
      <w:r w:rsidRPr="008753E8">
        <w:rPr>
          <w:b/>
        </w:rPr>
        <w:t>Г-н Петков</w:t>
      </w:r>
      <w:r w:rsidRPr="00AE3AB2">
        <w:t xml:space="preserve"> (</w:t>
      </w:r>
      <w:r>
        <w:t>Болгария</w:t>
      </w:r>
      <w:r w:rsidRPr="00AE3AB2">
        <w:t xml:space="preserve">), </w:t>
      </w:r>
      <w:r>
        <w:t>ссылаясь</w:t>
      </w:r>
      <w:r w:rsidRPr="00AE3AB2">
        <w:t xml:space="preserve"> </w:t>
      </w:r>
      <w:r>
        <w:t>на</w:t>
      </w:r>
      <w:r w:rsidRPr="00AE3AB2">
        <w:t xml:space="preserve"> </w:t>
      </w:r>
      <w:r>
        <w:t>происшествие</w:t>
      </w:r>
      <w:r w:rsidRPr="00AE3AB2">
        <w:t xml:space="preserve"> </w:t>
      </w:r>
      <w:r>
        <w:t>в</w:t>
      </w:r>
      <w:r w:rsidRPr="00AE3AB2">
        <w:t xml:space="preserve"> </w:t>
      </w:r>
      <w:r>
        <w:t>Катунице</w:t>
      </w:r>
      <w:r w:rsidRPr="00AE3AB2">
        <w:t xml:space="preserve">, </w:t>
      </w:r>
      <w:r>
        <w:t>повле</w:t>
      </w:r>
      <w:r>
        <w:t>к</w:t>
      </w:r>
      <w:r>
        <w:t>шее</w:t>
      </w:r>
      <w:r w:rsidRPr="00AE3AB2">
        <w:t xml:space="preserve"> </w:t>
      </w:r>
      <w:r>
        <w:t>гибель молодого человека и вызвавшее призывы, разжигающие ненависть, говорит, что идет уголовное разбирательство</w:t>
      </w:r>
      <w:r w:rsidRPr="00AE3AB2">
        <w:t xml:space="preserve">. </w:t>
      </w:r>
      <w:r>
        <w:t>Подозреваемый</w:t>
      </w:r>
      <w:r w:rsidRPr="00750D7F">
        <w:t xml:space="preserve"> </w:t>
      </w:r>
      <w:r>
        <w:t>находится</w:t>
      </w:r>
      <w:r w:rsidRPr="00750D7F">
        <w:t xml:space="preserve"> </w:t>
      </w:r>
      <w:r>
        <w:t>в</w:t>
      </w:r>
      <w:r w:rsidRPr="00750D7F">
        <w:t xml:space="preserve"> </w:t>
      </w:r>
      <w:r>
        <w:t>тюрьме</w:t>
      </w:r>
      <w:r w:rsidRPr="00750D7F">
        <w:t xml:space="preserve">, </w:t>
      </w:r>
      <w:r>
        <w:t>и</w:t>
      </w:r>
      <w:r w:rsidRPr="00750D7F">
        <w:t xml:space="preserve"> </w:t>
      </w:r>
      <w:r>
        <w:t>выдвинутые против него обвинения были</w:t>
      </w:r>
      <w:r w:rsidRPr="00750D7F">
        <w:t xml:space="preserve"> </w:t>
      </w:r>
      <w:r>
        <w:t>подтверждены</w:t>
      </w:r>
      <w:r w:rsidRPr="00750D7F">
        <w:t xml:space="preserve">. </w:t>
      </w:r>
      <w:r>
        <w:t>К</w:t>
      </w:r>
      <w:r w:rsidRPr="00750D7F">
        <w:t xml:space="preserve"> </w:t>
      </w:r>
      <w:r>
        <w:t>сожал</w:t>
      </w:r>
      <w:r>
        <w:t>е</w:t>
      </w:r>
      <w:r>
        <w:t>нию</w:t>
      </w:r>
      <w:r w:rsidRPr="00750D7F">
        <w:t xml:space="preserve">, </w:t>
      </w:r>
      <w:r>
        <w:t>некоторые</w:t>
      </w:r>
      <w:r w:rsidRPr="00750D7F">
        <w:t xml:space="preserve"> </w:t>
      </w:r>
      <w:r>
        <w:t>лица</w:t>
      </w:r>
      <w:r w:rsidRPr="00750D7F">
        <w:t xml:space="preserve"> </w:t>
      </w:r>
      <w:r>
        <w:t>попытались</w:t>
      </w:r>
      <w:r w:rsidRPr="00750D7F">
        <w:t xml:space="preserve"> </w:t>
      </w:r>
      <w:r>
        <w:t>использовать</w:t>
      </w:r>
      <w:r w:rsidRPr="00750D7F">
        <w:t xml:space="preserve"> </w:t>
      </w:r>
      <w:r>
        <w:t>этот</w:t>
      </w:r>
      <w:r w:rsidRPr="00750D7F">
        <w:t xml:space="preserve"> </w:t>
      </w:r>
      <w:r>
        <w:t>инцидент</w:t>
      </w:r>
      <w:r w:rsidRPr="00750D7F">
        <w:t xml:space="preserve"> </w:t>
      </w:r>
      <w:r>
        <w:t>в</w:t>
      </w:r>
      <w:r w:rsidRPr="00750D7F">
        <w:t xml:space="preserve"> </w:t>
      </w:r>
      <w:r>
        <w:t>политических</w:t>
      </w:r>
      <w:r w:rsidRPr="00750D7F">
        <w:t xml:space="preserve"> </w:t>
      </w:r>
      <w:r>
        <w:t>целях, однако эти попытки были безоговорочно осуждены правительством и гражданским обществом</w:t>
      </w:r>
      <w:r w:rsidRPr="00750D7F">
        <w:t xml:space="preserve">. </w:t>
      </w:r>
      <w:r>
        <w:t>Было</w:t>
      </w:r>
      <w:r w:rsidRPr="002309C3">
        <w:t xml:space="preserve"> </w:t>
      </w:r>
      <w:r>
        <w:t>проведено</w:t>
      </w:r>
      <w:r w:rsidRPr="002309C3">
        <w:t xml:space="preserve"> </w:t>
      </w:r>
      <w:r>
        <w:t>расследование</w:t>
      </w:r>
      <w:r w:rsidRPr="002309C3">
        <w:t xml:space="preserve"> </w:t>
      </w:r>
      <w:r>
        <w:t>в</w:t>
      </w:r>
      <w:r w:rsidRPr="002309C3">
        <w:t xml:space="preserve"> </w:t>
      </w:r>
      <w:r>
        <w:t>целях</w:t>
      </w:r>
      <w:r w:rsidRPr="002309C3">
        <w:t xml:space="preserve"> </w:t>
      </w:r>
      <w:r>
        <w:t>избежать</w:t>
      </w:r>
      <w:r w:rsidRPr="002309C3">
        <w:t xml:space="preserve"> </w:t>
      </w:r>
      <w:r>
        <w:t>п</w:t>
      </w:r>
      <w:r>
        <w:t>о</w:t>
      </w:r>
      <w:r>
        <w:t>вторения</w:t>
      </w:r>
      <w:r w:rsidRPr="002309C3">
        <w:t xml:space="preserve"> </w:t>
      </w:r>
      <w:r>
        <w:t>подобных эксцессов, особенно что касается подстрекательства к нен</w:t>
      </w:r>
      <w:r>
        <w:t>а</w:t>
      </w:r>
      <w:r>
        <w:t>висти, р</w:t>
      </w:r>
      <w:r>
        <w:t>а</w:t>
      </w:r>
      <w:r>
        <w:t>совому насилию и этнической нетерпимости</w:t>
      </w:r>
      <w:r w:rsidRPr="002309C3">
        <w:t xml:space="preserve">. </w:t>
      </w:r>
      <w:r>
        <w:t>Сфера</w:t>
      </w:r>
      <w:r w:rsidRPr="003842EA">
        <w:t xml:space="preserve"> </w:t>
      </w:r>
      <w:r>
        <w:t>действия</w:t>
      </w:r>
      <w:r w:rsidRPr="003842EA">
        <w:t xml:space="preserve"> </w:t>
      </w:r>
      <w:r>
        <w:t>законов</w:t>
      </w:r>
      <w:r w:rsidRPr="003842EA">
        <w:t xml:space="preserve">, </w:t>
      </w:r>
      <w:r>
        <w:t>касающихся</w:t>
      </w:r>
      <w:r w:rsidRPr="003842EA">
        <w:t xml:space="preserve"> </w:t>
      </w:r>
      <w:r>
        <w:t>подстрекательства</w:t>
      </w:r>
      <w:r w:rsidRPr="003842EA">
        <w:t xml:space="preserve"> </w:t>
      </w:r>
      <w:r>
        <w:t>к</w:t>
      </w:r>
      <w:r w:rsidRPr="003842EA">
        <w:t xml:space="preserve"> </w:t>
      </w:r>
      <w:r>
        <w:t>ненависти</w:t>
      </w:r>
      <w:r w:rsidRPr="003842EA">
        <w:t xml:space="preserve">, </w:t>
      </w:r>
      <w:r>
        <w:t>была</w:t>
      </w:r>
      <w:r w:rsidRPr="003842EA">
        <w:t xml:space="preserve"> </w:t>
      </w:r>
      <w:r>
        <w:t>расширена</w:t>
      </w:r>
      <w:r w:rsidRPr="003842EA">
        <w:t xml:space="preserve">, </w:t>
      </w:r>
      <w:r>
        <w:t>и</w:t>
      </w:r>
      <w:r w:rsidRPr="003842EA">
        <w:t xml:space="preserve"> </w:t>
      </w:r>
      <w:r>
        <w:t>распростран</w:t>
      </w:r>
      <w:r>
        <w:t>е</w:t>
      </w:r>
      <w:r>
        <w:t>ние</w:t>
      </w:r>
      <w:r w:rsidRPr="003842EA">
        <w:t xml:space="preserve"> </w:t>
      </w:r>
      <w:r>
        <w:t>призывов</w:t>
      </w:r>
      <w:r w:rsidRPr="003842EA">
        <w:t xml:space="preserve"> </w:t>
      </w:r>
      <w:r>
        <w:t>к</w:t>
      </w:r>
      <w:r w:rsidRPr="003842EA">
        <w:t xml:space="preserve"> </w:t>
      </w:r>
      <w:r>
        <w:t>ненависти или дискриминации, особенно через средства масс</w:t>
      </w:r>
      <w:r>
        <w:t>о</w:t>
      </w:r>
      <w:r>
        <w:t>вой информации, отныне подлежит наказанию в виде тюремного заключения на срок от одного года до четырех лет и штрафом на сумму, эквивалентную не м</w:t>
      </w:r>
      <w:r>
        <w:t>е</w:t>
      </w:r>
      <w:r>
        <w:t xml:space="preserve">нее </w:t>
      </w:r>
      <w:r w:rsidRPr="0094643C">
        <w:t>2500</w:t>
      </w:r>
      <w:r>
        <w:t xml:space="preserve"> евро</w:t>
      </w:r>
      <w:r w:rsidRPr="0094643C">
        <w:t xml:space="preserve">. </w:t>
      </w:r>
      <w:r>
        <w:t>Из</w:t>
      </w:r>
      <w:r w:rsidRPr="00205BDD">
        <w:t xml:space="preserve"> </w:t>
      </w:r>
      <w:r>
        <w:t>сотни</w:t>
      </w:r>
      <w:r w:rsidRPr="00205BDD">
        <w:t xml:space="preserve"> </w:t>
      </w:r>
      <w:r>
        <w:t>человек</w:t>
      </w:r>
      <w:r w:rsidRPr="00205BDD">
        <w:t xml:space="preserve">, </w:t>
      </w:r>
      <w:r>
        <w:t>которые</w:t>
      </w:r>
      <w:r w:rsidRPr="00205BDD">
        <w:t xml:space="preserve"> </w:t>
      </w:r>
      <w:r>
        <w:t>приняли</w:t>
      </w:r>
      <w:r w:rsidRPr="00205BDD">
        <w:t xml:space="preserve"> </w:t>
      </w:r>
      <w:r>
        <w:t>участие</w:t>
      </w:r>
      <w:r w:rsidRPr="00205BDD">
        <w:t xml:space="preserve"> </w:t>
      </w:r>
      <w:r>
        <w:t>в</w:t>
      </w:r>
      <w:r w:rsidRPr="00205BDD">
        <w:t xml:space="preserve"> </w:t>
      </w:r>
      <w:r>
        <w:t>демонстрациях</w:t>
      </w:r>
      <w:r w:rsidRPr="00205BDD">
        <w:t xml:space="preserve"> </w:t>
      </w:r>
      <w:r>
        <w:t>п</w:t>
      </w:r>
      <w:r>
        <w:t>о</w:t>
      </w:r>
      <w:r>
        <w:t>сле</w:t>
      </w:r>
      <w:r w:rsidRPr="00205BDD">
        <w:t xml:space="preserve"> </w:t>
      </w:r>
      <w:r>
        <w:t>этого</w:t>
      </w:r>
      <w:r w:rsidRPr="00205BDD">
        <w:t xml:space="preserve"> </w:t>
      </w:r>
      <w:r>
        <w:t>происшествия</w:t>
      </w:r>
      <w:r w:rsidRPr="00205BDD">
        <w:t xml:space="preserve">, </w:t>
      </w:r>
      <w:r>
        <w:t>многие</w:t>
      </w:r>
      <w:r w:rsidRPr="00205BDD">
        <w:t xml:space="preserve"> </w:t>
      </w:r>
      <w:r>
        <w:t>были</w:t>
      </w:r>
      <w:r w:rsidRPr="00205BDD">
        <w:t xml:space="preserve"> </w:t>
      </w:r>
      <w:r>
        <w:t>осуждены</w:t>
      </w:r>
      <w:r w:rsidRPr="00205BDD">
        <w:t xml:space="preserve">, </w:t>
      </w:r>
      <w:r>
        <w:t>и</w:t>
      </w:r>
      <w:r w:rsidRPr="00205BDD">
        <w:t xml:space="preserve"> </w:t>
      </w:r>
      <w:r>
        <w:t>во избежание обострения напряженности полиция, соблюдая правовые нормы, гарантирующие свободу собраний, предприняла вмешательство со своей стороны</w:t>
      </w:r>
      <w:r w:rsidRPr="00205BDD">
        <w:t>,</w:t>
      </w:r>
      <w:r>
        <w:t xml:space="preserve"> в частности, обр</w:t>
      </w:r>
      <w:r>
        <w:t>а</w:t>
      </w:r>
      <w:r>
        <w:t>тившись к общине рома</w:t>
      </w:r>
      <w:r w:rsidRPr="00205BDD">
        <w:t xml:space="preserve">. </w:t>
      </w:r>
      <w:r>
        <w:t>Правительство</w:t>
      </w:r>
      <w:r w:rsidRPr="008A114A">
        <w:t xml:space="preserve"> </w:t>
      </w:r>
      <w:r>
        <w:t>также</w:t>
      </w:r>
      <w:r w:rsidRPr="008A114A">
        <w:t xml:space="preserve"> </w:t>
      </w:r>
      <w:r>
        <w:t>подготовило</w:t>
      </w:r>
      <w:r w:rsidRPr="008A114A">
        <w:t xml:space="preserve"> </w:t>
      </w:r>
      <w:r>
        <w:t>рамочный</w:t>
      </w:r>
      <w:r w:rsidRPr="008A114A">
        <w:t xml:space="preserve"> </w:t>
      </w:r>
      <w:r>
        <w:t>план</w:t>
      </w:r>
      <w:r w:rsidRPr="008A114A">
        <w:t xml:space="preserve"> </w:t>
      </w:r>
      <w:r>
        <w:t>по</w:t>
      </w:r>
      <w:r w:rsidRPr="008A114A">
        <w:t xml:space="preserve"> </w:t>
      </w:r>
      <w:r>
        <w:t>интеграции</w:t>
      </w:r>
      <w:r w:rsidRPr="008A114A">
        <w:t xml:space="preserve"> </w:t>
      </w:r>
      <w:r>
        <w:t>рома</w:t>
      </w:r>
      <w:r w:rsidRPr="008A114A">
        <w:t xml:space="preserve"> (2010–2020 </w:t>
      </w:r>
      <w:r>
        <w:t>годы</w:t>
      </w:r>
      <w:r w:rsidRPr="008A114A">
        <w:t xml:space="preserve">) </w:t>
      </w:r>
      <w:r>
        <w:t>с уделением особого внимания вопросам образования, здравоохранения и обеспечения жильем</w:t>
      </w:r>
      <w:r w:rsidRPr="008A114A">
        <w:t>.</w:t>
      </w:r>
    </w:p>
    <w:p w:rsidR="00505C91" w:rsidRPr="0005589D" w:rsidRDefault="00505C91" w:rsidP="00505C91">
      <w:pPr>
        <w:pStyle w:val="SingleTxtGR"/>
      </w:pPr>
      <w:r w:rsidRPr="006F49A6">
        <w:t>19.</w:t>
      </w:r>
      <w:r w:rsidRPr="006F49A6">
        <w:tab/>
      </w:r>
      <w:r>
        <w:t>Омбудсмен</w:t>
      </w:r>
      <w:r w:rsidRPr="006F49A6">
        <w:t xml:space="preserve"> </w:t>
      </w:r>
      <w:r>
        <w:t>избирается</w:t>
      </w:r>
      <w:r w:rsidRPr="006F49A6">
        <w:t xml:space="preserve"> </w:t>
      </w:r>
      <w:r>
        <w:t>Народным</w:t>
      </w:r>
      <w:r w:rsidRPr="006F49A6">
        <w:t xml:space="preserve"> </w:t>
      </w:r>
      <w:r>
        <w:t>собранием</w:t>
      </w:r>
      <w:r w:rsidRPr="006F49A6">
        <w:t xml:space="preserve"> </w:t>
      </w:r>
      <w:r>
        <w:t>и</w:t>
      </w:r>
      <w:r w:rsidRPr="006F49A6">
        <w:t xml:space="preserve"> </w:t>
      </w:r>
      <w:r>
        <w:t>выполняет</w:t>
      </w:r>
      <w:r w:rsidRPr="006F49A6">
        <w:t xml:space="preserve"> </w:t>
      </w:r>
      <w:r>
        <w:t>свои</w:t>
      </w:r>
      <w:r w:rsidRPr="006F49A6">
        <w:t xml:space="preserve"> </w:t>
      </w:r>
      <w:r>
        <w:t>функции</w:t>
      </w:r>
      <w:r w:rsidRPr="006F49A6">
        <w:t xml:space="preserve"> </w:t>
      </w:r>
      <w:r>
        <w:t>независимо</w:t>
      </w:r>
      <w:r w:rsidRPr="006F49A6">
        <w:t xml:space="preserve"> </w:t>
      </w:r>
      <w:r>
        <w:t>и в</w:t>
      </w:r>
      <w:r w:rsidRPr="006F49A6">
        <w:t xml:space="preserve"> </w:t>
      </w:r>
      <w:r>
        <w:t>соответствии</w:t>
      </w:r>
      <w:r w:rsidRPr="006F49A6">
        <w:t xml:space="preserve"> </w:t>
      </w:r>
      <w:r>
        <w:t>с</w:t>
      </w:r>
      <w:r w:rsidRPr="006F49A6">
        <w:t xml:space="preserve"> </w:t>
      </w:r>
      <w:r>
        <w:t>Конституцией</w:t>
      </w:r>
      <w:r w:rsidRPr="006F49A6">
        <w:t>,</w:t>
      </w:r>
      <w:r>
        <w:t xml:space="preserve"> национальным законодательс</w:t>
      </w:r>
      <w:r>
        <w:t>т</w:t>
      </w:r>
      <w:r>
        <w:t>вом и международными договорами, стороной которых является Болгария</w:t>
      </w:r>
      <w:r w:rsidRPr="006F49A6">
        <w:t xml:space="preserve">. </w:t>
      </w:r>
      <w:r>
        <w:t>В</w:t>
      </w:r>
      <w:r w:rsidR="00E63257">
        <w:t> </w:t>
      </w:r>
      <w:r>
        <w:t>его</w:t>
      </w:r>
      <w:r w:rsidRPr="004313ED">
        <w:t xml:space="preserve"> </w:t>
      </w:r>
      <w:r>
        <w:t>задачу</w:t>
      </w:r>
      <w:r w:rsidRPr="004313ED">
        <w:t xml:space="preserve"> </w:t>
      </w:r>
      <w:r>
        <w:t>входит</w:t>
      </w:r>
      <w:r w:rsidRPr="004313ED">
        <w:t xml:space="preserve"> </w:t>
      </w:r>
      <w:r>
        <w:t>защита</w:t>
      </w:r>
      <w:r w:rsidRPr="004313ED">
        <w:t xml:space="preserve"> </w:t>
      </w:r>
      <w:r>
        <w:t>наилучших</w:t>
      </w:r>
      <w:r w:rsidRPr="004313ED">
        <w:t xml:space="preserve"> </w:t>
      </w:r>
      <w:r>
        <w:t>интересов</w:t>
      </w:r>
      <w:r w:rsidRPr="004313ED">
        <w:t xml:space="preserve"> </w:t>
      </w:r>
      <w:r>
        <w:t>ребенка</w:t>
      </w:r>
      <w:r w:rsidRPr="004313ED">
        <w:t xml:space="preserve">, </w:t>
      </w:r>
      <w:r>
        <w:t>надзор</w:t>
      </w:r>
      <w:r w:rsidRPr="004313ED">
        <w:t xml:space="preserve"> </w:t>
      </w:r>
      <w:r>
        <w:t>за</w:t>
      </w:r>
      <w:r w:rsidRPr="004313ED">
        <w:t xml:space="preserve"> </w:t>
      </w:r>
      <w:r>
        <w:t>соблюд</w:t>
      </w:r>
      <w:r>
        <w:t>е</w:t>
      </w:r>
      <w:r>
        <w:t>нием</w:t>
      </w:r>
      <w:r w:rsidRPr="004313ED">
        <w:t xml:space="preserve"> </w:t>
      </w:r>
      <w:r>
        <w:t>основных</w:t>
      </w:r>
      <w:r w:rsidRPr="004313ED">
        <w:t xml:space="preserve"> </w:t>
      </w:r>
      <w:r>
        <w:t>прав</w:t>
      </w:r>
      <w:r w:rsidRPr="004313ED">
        <w:t xml:space="preserve"> </w:t>
      </w:r>
      <w:r>
        <w:t>и</w:t>
      </w:r>
      <w:r w:rsidRPr="004313ED">
        <w:t xml:space="preserve"> </w:t>
      </w:r>
      <w:r>
        <w:t>обеспечение</w:t>
      </w:r>
      <w:r w:rsidRPr="004313ED">
        <w:t xml:space="preserve"> </w:t>
      </w:r>
      <w:r>
        <w:t>защиты определенных групп в случае пр</w:t>
      </w:r>
      <w:r>
        <w:t>о</w:t>
      </w:r>
      <w:r>
        <w:t>явлений нетерпимости или дискриминации</w:t>
      </w:r>
      <w:r w:rsidRPr="004313ED">
        <w:t xml:space="preserve">. </w:t>
      </w:r>
      <w:r>
        <w:t>Он</w:t>
      </w:r>
      <w:r w:rsidRPr="004B722A">
        <w:t xml:space="preserve"> </w:t>
      </w:r>
      <w:r>
        <w:t>также</w:t>
      </w:r>
      <w:r w:rsidRPr="004B722A">
        <w:t xml:space="preserve"> </w:t>
      </w:r>
      <w:r>
        <w:t>уполномочен</w:t>
      </w:r>
      <w:r w:rsidRPr="004B722A">
        <w:t xml:space="preserve"> </w:t>
      </w:r>
      <w:r>
        <w:t>обращаться</w:t>
      </w:r>
      <w:r w:rsidRPr="004B722A">
        <w:t xml:space="preserve"> </w:t>
      </w:r>
      <w:r>
        <w:t>в</w:t>
      </w:r>
      <w:r w:rsidRPr="004B722A">
        <w:t xml:space="preserve"> </w:t>
      </w:r>
      <w:r>
        <w:t>Конституционный</w:t>
      </w:r>
      <w:r w:rsidRPr="004B722A">
        <w:t xml:space="preserve"> </w:t>
      </w:r>
      <w:r>
        <w:t>суд</w:t>
      </w:r>
      <w:r w:rsidRPr="004B722A">
        <w:t xml:space="preserve"> </w:t>
      </w:r>
      <w:r>
        <w:t>и посещать места содержания под стражей</w:t>
      </w:r>
      <w:r w:rsidRPr="004B722A">
        <w:t xml:space="preserve">. </w:t>
      </w:r>
      <w:r>
        <w:t>Подав</w:t>
      </w:r>
      <w:r w:rsidRPr="0005589D">
        <w:t xml:space="preserve"> </w:t>
      </w:r>
      <w:r>
        <w:t>зая</w:t>
      </w:r>
      <w:r>
        <w:t>в</w:t>
      </w:r>
      <w:r>
        <w:t>ку</w:t>
      </w:r>
      <w:r w:rsidRPr="0005589D">
        <w:t xml:space="preserve"> </w:t>
      </w:r>
      <w:r>
        <w:t>на</w:t>
      </w:r>
      <w:r w:rsidRPr="0005589D">
        <w:t xml:space="preserve"> </w:t>
      </w:r>
      <w:r>
        <w:t>аккредитацию</w:t>
      </w:r>
      <w:r w:rsidRPr="0005589D">
        <w:t xml:space="preserve"> </w:t>
      </w:r>
      <w:r>
        <w:t>в</w:t>
      </w:r>
      <w:r w:rsidRPr="0005589D">
        <w:t xml:space="preserve"> </w:t>
      </w:r>
      <w:r>
        <w:t>качестве</w:t>
      </w:r>
      <w:r w:rsidRPr="0005589D">
        <w:t xml:space="preserve"> </w:t>
      </w:r>
      <w:r>
        <w:t>национального</w:t>
      </w:r>
      <w:r w:rsidRPr="0005589D">
        <w:t xml:space="preserve"> </w:t>
      </w:r>
      <w:r>
        <w:t>учреждения</w:t>
      </w:r>
      <w:r w:rsidRPr="0005589D">
        <w:t xml:space="preserve"> </w:t>
      </w:r>
      <w:r>
        <w:t>по</w:t>
      </w:r>
      <w:r w:rsidRPr="0005589D">
        <w:t xml:space="preserve"> </w:t>
      </w:r>
      <w:r>
        <w:t>защите</w:t>
      </w:r>
      <w:r w:rsidRPr="0005589D">
        <w:t xml:space="preserve"> </w:t>
      </w:r>
      <w:r>
        <w:t>прав</w:t>
      </w:r>
      <w:r w:rsidRPr="0005589D">
        <w:t xml:space="preserve"> </w:t>
      </w:r>
      <w:r>
        <w:t>ч</w:t>
      </w:r>
      <w:r>
        <w:t>е</w:t>
      </w:r>
      <w:r>
        <w:t>ловека</w:t>
      </w:r>
      <w:r w:rsidRPr="0005589D">
        <w:t xml:space="preserve"> </w:t>
      </w:r>
      <w:r>
        <w:t>и</w:t>
      </w:r>
      <w:r w:rsidRPr="0005589D">
        <w:t xml:space="preserve"> </w:t>
      </w:r>
      <w:r>
        <w:t>борьбе</w:t>
      </w:r>
      <w:r w:rsidRPr="0005589D">
        <w:t xml:space="preserve"> </w:t>
      </w:r>
      <w:r>
        <w:t>с</w:t>
      </w:r>
      <w:r w:rsidRPr="0005589D">
        <w:t xml:space="preserve"> </w:t>
      </w:r>
      <w:r>
        <w:t>дискриминацией</w:t>
      </w:r>
      <w:r w:rsidRPr="0005589D">
        <w:t xml:space="preserve"> </w:t>
      </w:r>
      <w:r>
        <w:t>в</w:t>
      </w:r>
      <w:r w:rsidRPr="0005589D">
        <w:t xml:space="preserve"> </w:t>
      </w:r>
      <w:r>
        <w:t>соответствии</w:t>
      </w:r>
      <w:r w:rsidRPr="0005589D">
        <w:t xml:space="preserve"> </w:t>
      </w:r>
      <w:r>
        <w:t>с</w:t>
      </w:r>
      <w:r w:rsidRPr="0005589D">
        <w:t xml:space="preserve"> </w:t>
      </w:r>
      <w:r>
        <w:t>Парижскими принципами, он ожидает решения Международного</w:t>
      </w:r>
      <w:r w:rsidRPr="0005589D">
        <w:t xml:space="preserve"> </w:t>
      </w:r>
      <w:r>
        <w:t>координационного комитета по этому вопросу</w:t>
      </w:r>
      <w:r w:rsidR="002D25D8">
        <w:t>.</w:t>
      </w:r>
    </w:p>
    <w:p w:rsidR="00505C91" w:rsidRPr="005F6705" w:rsidRDefault="00505C91" w:rsidP="00505C91">
      <w:pPr>
        <w:pStyle w:val="SingleTxtGR"/>
      </w:pPr>
      <w:r w:rsidRPr="0018309E">
        <w:t>20.</w:t>
      </w:r>
      <w:r w:rsidRPr="0018309E">
        <w:tab/>
      </w:r>
      <w:r w:rsidRPr="008753E8">
        <w:rPr>
          <w:b/>
        </w:rPr>
        <w:t>Г-н Петров</w:t>
      </w:r>
      <w:r w:rsidRPr="0018309E">
        <w:t xml:space="preserve"> (</w:t>
      </w:r>
      <w:r>
        <w:t>Болгария</w:t>
      </w:r>
      <w:r w:rsidRPr="0018309E">
        <w:t xml:space="preserve">) </w:t>
      </w:r>
      <w:r>
        <w:t>дает</w:t>
      </w:r>
      <w:r w:rsidRPr="0018309E">
        <w:t xml:space="preserve"> </w:t>
      </w:r>
      <w:r>
        <w:t>краткий</w:t>
      </w:r>
      <w:r w:rsidRPr="0018309E">
        <w:t xml:space="preserve"> </w:t>
      </w:r>
      <w:r>
        <w:t>обзор</w:t>
      </w:r>
      <w:r w:rsidRPr="0018309E">
        <w:t xml:space="preserve"> </w:t>
      </w:r>
      <w:r>
        <w:t>организационной</w:t>
      </w:r>
      <w:r w:rsidRPr="0018309E">
        <w:t xml:space="preserve"> </w:t>
      </w:r>
      <w:r>
        <w:t>структуры</w:t>
      </w:r>
      <w:r w:rsidRPr="0018309E">
        <w:t xml:space="preserve"> </w:t>
      </w:r>
      <w:r>
        <w:t>болгарской</w:t>
      </w:r>
      <w:r w:rsidRPr="0018309E">
        <w:t xml:space="preserve"> </w:t>
      </w:r>
      <w:r>
        <w:t>судебной</w:t>
      </w:r>
      <w:r w:rsidRPr="0018309E">
        <w:t xml:space="preserve"> </w:t>
      </w:r>
      <w:r>
        <w:t>системы</w:t>
      </w:r>
      <w:r w:rsidRPr="0018309E">
        <w:t xml:space="preserve">, </w:t>
      </w:r>
      <w:r>
        <w:t>независимость</w:t>
      </w:r>
      <w:r w:rsidRPr="0018309E">
        <w:t xml:space="preserve"> </w:t>
      </w:r>
      <w:r>
        <w:t>которой</w:t>
      </w:r>
      <w:r w:rsidRPr="0018309E">
        <w:t xml:space="preserve"> </w:t>
      </w:r>
      <w:r>
        <w:t>была усилена, в частн</w:t>
      </w:r>
      <w:r>
        <w:t>о</w:t>
      </w:r>
      <w:r>
        <w:t xml:space="preserve">сти, благодаря созданию в </w:t>
      </w:r>
      <w:r w:rsidRPr="0018309E">
        <w:t>2007</w:t>
      </w:r>
      <w:r>
        <w:t xml:space="preserve"> году Инспекционного управления Высшего с</w:t>
      </w:r>
      <w:r>
        <w:t>у</w:t>
      </w:r>
      <w:r>
        <w:t>дебного совета, в мандат которого, среди прочего, входит контроль за деятел</w:t>
      </w:r>
      <w:r>
        <w:t>ь</w:t>
      </w:r>
      <w:r>
        <w:t>ностью судей без ущерба для их независимости</w:t>
      </w:r>
      <w:r w:rsidRPr="0018309E">
        <w:t xml:space="preserve">. </w:t>
      </w:r>
      <w:r>
        <w:t>Инспекционное</w:t>
      </w:r>
      <w:r w:rsidRPr="005F6705">
        <w:t xml:space="preserve"> </w:t>
      </w:r>
      <w:r>
        <w:t>управление</w:t>
      </w:r>
      <w:r w:rsidRPr="005F6705">
        <w:t xml:space="preserve"> </w:t>
      </w:r>
      <w:r>
        <w:t>действует</w:t>
      </w:r>
      <w:r w:rsidRPr="005F6705">
        <w:t xml:space="preserve"> </w:t>
      </w:r>
      <w:r>
        <w:t>по</w:t>
      </w:r>
      <w:r w:rsidRPr="005F6705">
        <w:t xml:space="preserve"> </w:t>
      </w:r>
      <w:r>
        <w:t>своей</w:t>
      </w:r>
      <w:r w:rsidRPr="005F6705">
        <w:t xml:space="preserve"> </w:t>
      </w:r>
      <w:r>
        <w:t>собственной</w:t>
      </w:r>
      <w:r w:rsidRPr="005F6705">
        <w:t xml:space="preserve"> </w:t>
      </w:r>
      <w:r>
        <w:t>инициативе</w:t>
      </w:r>
      <w:r w:rsidRPr="005F6705">
        <w:t xml:space="preserve"> </w:t>
      </w:r>
      <w:r>
        <w:t>или</w:t>
      </w:r>
      <w:r w:rsidRPr="005F6705">
        <w:t xml:space="preserve"> </w:t>
      </w:r>
      <w:r>
        <w:t>по</w:t>
      </w:r>
      <w:r w:rsidRPr="005F6705">
        <w:t xml:space="preserve"> </w:t>
      </w:r>
      <w:r>
        <w:t>просьбе государственных властей, а также самих граждан, что делает его ценным инструментом в руках гражданского общества</w:t>
      </w:r>
      <w:r w:rsidRPr="005F6705">
        <w:t>.</w:t>
      </w:r>
    </w:p>
    <w:p w:rsidR="00505C91" w:rsidRPr="00B218CC" w:rsidRDefault="00505C91" w:rsidP="00505C91">
      <w:pPr>
        <w:pStyle w:val="SingleTxtGR"/>
      </w:pPr>
      <w:r w:rsidRPr="00726A04">
        <w:t>21.</w:t>
      </w:r>
      <w:r w:rsidRPr="00726A04">
        <w:tab/>
      </w:r>
      <w:r>
        <w:t>Следователи</w:t>
      </w:r>
      <w:r w:rsidRPr="00726A04">
        <w:t xml:space="preserve">, </w:t>
      </w:r>
      <w:r>
        <w:t>судьи</w:t>
      </w:r>
      <w:r w:rsidRPr="00726A04">
        <w:t xml:space="preserve"> </w:t>
      </w:r>
      <w:r>
        <w:t>и</w:t>
      </w:r>
      <w:r w:rsidRPr="00726A04">
        <w:t xml:space="preserve"> </w:t>
      </w:r>
      <w:r>
        <w:t>прокуроры</w:t>
      </w:r>
      <w:r w:rsidRPr="00726A04">
        <w:t xml:space="preserve"> </w:t>
      </w:r>
      <w:r>
        <w:t>не</w:t>
      </w:r>
      <w:r w:rsidRPr="00726A04">
        <w:t xml:space="preserve"> </w:t>
      </w:r>
      <w:r>
        <w:t>обладают</w:t>
      </w:r>
      <w:r w:rsidRPr="00726A04">
        <w:t xml:space="preserve"> </w:t>
      </w:r>
      <w:r>
        <w:t>иммунитетом</w:t>
      </w:r>
      <w:r w:rsidRPr="00726A04">
        <w:t xml:space="preserve"> </w:t>
      </w:r>
      <w:r>
        <w:t>от уголовн</w:t>
      </w:r>
      <w:r>
        <w:t>о</w:t>
      </w:r>
      <w:r>
        <w:t>го преследования. В</w:t>
      </w:r>
      <w:r w:rsidRPr="00726A04">
        <w:t xml:space="preserve"> </w:t>
      </w:r>
      <w:r>
        <w:t>случае</w:t>
      </w:r>
      <w:r w:rsidRPr="00726A04">
        <w:t xml:space="preserve"> </w:t>
      </w:r>
      <w:r>
        <w:t>совершения</w:t>
      </w:r>
      <w:r w:rsidRPr="00726A04">
        <w:t xml:space="preserve"> </w:t>
      </w:r>
      <w:r>
        <w:t>преступления</w:t>
      </w:r>
      <w:r w:rsidRPr="00726A04">
        <w:t xml:space="preserve"> </w:t>
      </w:r>
      <w:r>
        <w:t>они</w:t>
      </w:r>
      <w:r w:rsidRPr="00726A04">
        <w:t xml:space="preserve"> </w:t>
      </w:r>
      <w:r>
        <w:t>могут</w:t>
      </w:r>
      <w:r w:rsidRPr="00726A04">
        <w:t xml:space="preserve"> </w:t>
      </w:r>
      <w:r>
        <w:t>быть</w:t>
      </w:r>
      <w:r w:rsidRPr="00726A04">
        <w:t xml:space="preserve"> </w:t>
      </w:r>
      <w:r>
        <w:t>привл</w:t>
      </w:r>
      <w:r>
        <w:t>е</w:t>
      </w:r>
      <w:r>
        <w:t>чены к судебной ответственности без необходимости получения одобрения Высшего судебного совета</w:t>
      </w:r>
      <w:r w:rsidRPr="003E1BA3">
        <w:t xml:space="preserve"> </w:t>
      </w:r>
      <w:r>
        <w:t>или парламента</w:t>
      </w:r>
      <w:r w:rsidRPr="00726A04">
        <w:t xml:space="preserve">. </w:t>
      </w:r>
      <w:r>
        <w:t>Помимо</w:t>
      </w:r>
      <w:r w:rsidRPr="00445F31">
        <w:t xml:space="preserve"> </w:t>
      </w:r>
      <w:r>
        <w:t>создания</w:t>
      </w:r>
      <w:r w:rsidRPr="00445F31">
        <w:t xml:space="preserve"> </w:t>
      </w:r>
      <w:r>
        <w:t>Инспекционного</w:t>
      </w:r>
      <w:r w:rsidRPr="00445F31">
        <w:t xml:space="preserve"> </w:t>
      </w:r>
      <w:r>
        <w:t>управления</w:t>
      </w:r>
      <w:r w:rsidRPr="00445F31">
        <w:t xml:space="preserve"> </w:t>
      </w:r>
      <w:r>
        <w:t>следует</w:t>
      </w:r>
      <w:r w:rsidRPr="00445F31">
        <w:t xml:space="preserve"> </w:t>
      </w:r>
      <w:r>
        <w:t>упомянуть</w:t>
      </w:r>
      <w:r w:rsidRPr="00445F31">
        <w:t xml:space="preserve"> </w:t>
      </w:r>
      <w:r>
        <w:t>об</w:t>
      </w:r>
      <w:r w:rsidRPr="00445F31">
        <w:t xml:space="preserve"> </w:t>
      </w:r>
      <w:r>
        <w:t>усилении</w:t>
      </w:r>
      <w:r w:rsidRPr="00445F31">
        <w:t xml:space="preserve"> </w:t>
      </w:r>
      <w:r>
        <w:t>в</w:t>
      </w:r>
      <w:r w:rsidRPr="00445F31">
        <w:t xml:space="preserve"> 2008</w:t>
      </w:r>
      <w:r>
        <w:t xml:space="preserve"> году полномочий Министе</w:t>
      </w:r>
      <w:r>
        <w:t>р</w:t>
      </w:r>
      <w:r>
        <w:t>ства правосудия, которое с этого времени ведает бюджетом и распоряжается имуществом судебной администрации, а также может давать предложения по назначению, продвижению по службе или увольнению судей</w:t>
      </w:r>
      <w:r w:rsidRPr="00445F31">
        <w:t xml:space="preserve">. </w:t>
      </w:r>
      <w:r>
        <w:t>В</w:t>
      </w:r>
      <w:r w:rsidRPr="00120C02">
        <w:t xml:space="preserve"> </w:t>
      </w:r>
      <w:r>
        <w:t>соответствии</w:t>
      </w:r>
      <w:r w:rsidRPr="00120C02">
        <w:t xml:space="preserve"> </w:t>
      </w:r>
      <w:r>
        <w:t>с</w:t>
      </w:r>
      <w:r w:rsidRPr="00120C02">
        <w:t xml:space="preserve"> </w:t>
      </w:r>
      <w:r>
        <w:t>последней</w:t>
      </w:r>
      <w:r w:rsidRPr="00120C02">
        <w:t xml:space="preserve"> </w:t>
      </w:r>
      <w:r>
        <w:t>поправкой</w:t>
      </w:r>
      <w:r w:rsidRPr="00120C02">
        <w:t xml:space="preserve">, </w:t>
      </w:r>
      <w:r>
        <w:t>внесенной</w:t>
      </w:r>
      <w:r w:rsidRPr="00120C02">
        <w:t xml:space="preserve"> </w:t>
      </w:r>
      <w:r>
        <w:t>в</w:t>
      </w:r>
      <w:r w:rsidRPr="00120C02">
        <w:t xml:space="preserve"> </w:t>
      </w:r>
      <w:r>
        <w:t>Закон</w:t>
      </w:r>
      <w:r w:rsidRPr="00120C02">
        <w:t xml:space="preserve"> </w:t>
      </w:r>
      <w:r>
        <w:t>о</w:t>
      </w:r>
      <w:r w:rsidRPr="00120C02">
        <w:t xml:space="preserve"> </w:t>
      </w:r>
      <w:r>
        <w:t>судебной</w:t>
      </w:r>
      <w:r w:rsidRPr="00120C02">
        <w:t xml:space="preserve"> </w:t>
      </w:r>
      <w:r>
        <w:t>власти</w:t>
      </w:r>
      <w:r w:rsidRPr="00120C02">
        <w:t xml:space="preserve"> </w:t>
      </w:r>
      <w:r>
        <w:t>в</w:t>
      </w:r>
      <w:r w:rsidRPr="00120C02">
        <w:t xml:space="preserve"> 2011 </w:t>
      </w:r>
      <w:r>
        <w:t>году</w:t>
      </w:r>
      <w:r w:rsidRPr="00120C02">
        <w:t xml:space="preserve">, </w:t>
      </w:r>
      <w:r>
        <w:t>уст</w:t>
      </w:r>
      <w:r>
        <w:t>а</w:t>
      </w:r>
      <w:r>
        <w:t>навливается</w:t>
      </w:r>
      <w:r w:rsidRPr="00120C02">
        <w:t xml:space="preserve"> </w:t>
      </w:r>
      <w:r>
        <w:t>принцип</w:t>
      </w:r>
      <w:r w:rsidRPr="00120C02">
        <w:t xml:space="preserve"> </w:t>
      </w:r>
      <w:r>
        <w:t>конкурсного</w:t>
      </w:r>
      <w:r w:rsidRPr="00120C02">
        <w:t xml:space="preserve"> </w:t>
      </w:r>
      <w:r>
        <w:t>отбора при найме и продвижении по службе. Таким образом, любой адвокат отныне может представить свою кандидатуру, которая оценивается комиссией перед направлением ее в Совет</w:t>
      </w:r>
      <w:r w:rsidRPr="00120C02">
        <w:t xml:space="preserve">. </w:t>
      </w:r>
      <w:r>
        <w:t>Кроме</w:t>
      </w:r>
      <w:r w:rsidRPr="00B218CC">
        <w:t xml:space="preserve"> </w:t>
      </w:r>
      <w:r>
        <w:t>того</w:t>
      </w:r>
      <w:r w:rsidRPr="00B218CC">
        <w:t xml:space="preserve">, </w:t>
      </w:r>
      <w:r>
        <w:t>все</w:t>
      </w:r>
      <w:r w:rsidRPr="00B218CC">
        <w:t xml:space="preserve"> </w:t>
      </w:r>
      <w:r>
        <w:t>решения</w:t>
      </w:r>
      <w:r w:rsidRPr="00B218CC">
        <w:t xml:space="preserve"> </w:t>
      </w:r>
      <w:r>
        <w:t>Совета</w:t>
      </w:r>
      <w:r w:rsidRPr="00B218CC">
        <w:t xml:space="preserve"> </w:t>
      </w:r>
      <w:r>
        <w:t>становятся</w:t>
      </w:r>
      <w:r w:rsidRPr="00B218CC">
        <w:t xml:space="preserve"> </w:t>
      </w:r>
      <w:r>
        <w:t>предметом</w:t>
      </w:r>
      <w:r w:rsidRPr="00B218CC">
        <w:t xml:space="preserve"> </w:t>
      </w:r>
      <w:r>
        <w:t>реального</w:t>
      </w:r>
      <w:r w:rsidRPr="00B218CC">
        <w:t xml:space="preserve"> </w:t>
      </w:r>
      <w:r>
        <w:t>контроля</w:t>
      </w:r>
      <w:r w:rsidRPr="00B218CC">
        <w:t xml:space="preserve"> </w:t>
      </w:r>
      <w:r>
        <w:t>со стороны Верхо</w:t>
      </w:r>
      <w:r>
        <w:t>в</w:t>
      </w:r>
      <w:r>
        <w:t>ного административного суда</w:t>
      </w:r>
      <w:r w:rsidRPr="00B218CC">
        <w:t>.</w:t>
      </w:r>
    </w:p>
    <w:p w:rsidR="00505C91" w:rsidRPr="00555C0A" w:rsidRDefault="00505C91" w:rsidP="00505C91">
      <w:pPr>
        <w:pStyle w:val="SingleTxtGR"/>
      </w:pPr>
      <w:r w:rsidRPr="00490B1C">
        <w:t>22.</w:t>
      </w:r>
      <w:r w:rsidRPr="00490B1C">
        <w:tab/>
      </w:r>
      <w:r>
        <w:t>Что</w:t>
      </w:r>
      <w:r w:rsidRPr="00490B1C">
        <w:t xml:space="preserve"> </w:t>
      </w:r>
      <w:r>
        <w:t>касается</w:t>
      </w:r>
      <w:r w:rsidRPr="00490B1C">
        <w:t xml:space="preserve"> </w:t>
      </w:r>
      <w:r>
        <w:t>приемлемости</w:t>
      </w:r>
      <w:r w:rsidRPr="00490B1C">
        <w:t xml:space="preserve"> </w:t>
      </w:r>
      <w:r>
        <w:t>признаний</w:t>
      </w:r>
      <w:r w:rsidRPr="00490B1C">
        <w:t xml:space="preserve">, </w:t>
      </w:r>
      <w:r>
        <w:t>полученных</w:t>
      </w:r>
      <w:r w:rsidRPr="00490B1C">
        <w:t xml:space="preserve"> </w:t>
      </w:r>
      <w:r>
        <w:t>под</w:t>
      </w:r>
      <w:r w:rsidRPr="00490B1C">
        <w:t xml:space="preserve"> </w:t>
      </w:r>
      <w:r>
        <w:t>пытками</w:t>
      </w:r>
      <w:r w:rsidRPr="00490B1C">
        <w:t xml:space="preserve">, </w:t>
      </w:r>
      <w:r>
        <w:t>то</w:t>
      </w:r>
      <w:r w:rsidRPr="00490B1C">
        <w:t xml:space="preserve"> </w:t>
      </w:r>
      <w:r>
        <w:t>ст</w:t>
      </w:r>
      <w:r>
        <w:t>а</w:t>
      </w:r>
      <w:r>
        <w:t>тья</w:t>
      </w:r>
      <w:r w:rsidRPr="00490B1C">
        <w:t xml:space="preserve"> 116 </w:t>
      </w:r>
      <w:r>
        <w:t>Уголовно-процессуального кодекса предусматривает, что обвинение или приговор не могут основываться только лишь на заявлениях ответчика</w:t>
      </w:r>
      <w:r w:rsidRPr="00490B1C">
        <w:t>.</w:t>
      </w:r>
      <w:r>
        <w:t xml:space="preserve"> Н</w:t>
      </w:r>
      <w:r>
        <w:t>е</w:t>
      </w:r>
      <w:r>
        <w:t>смотря на отсутствие статистики, можно утверждать, что суды Болгарии с</w:t>
      </w:r>
      <w:r>
        <w:t>о</w:t>
      </w:r>
      <w:r>
        <w:t xml:space="preserve">блюдают статью </w:t>
      </w:r>
      <w:r w:rsidRPr="00505C91">
        <w:t xml:space="preserve">15 </w:t>
      </w:r>
      <w:r>
        <w:t>Конвенции</w:t>
      </w:r>
      <w:r w:rsidRPr="00505C91">
        <w:t xml:space="preserve">. </w:t>
      </w:r>
      <w:r>
        <w:t>Так</w:t>
      </w:r>
      <w:r w:rsidRPr="00555C0A">
        <w:t xml:space="preserve">, </w:t>
      </w:r>
      <w:r>
        <w:t>Верховный</w:t>
      </w:r>
      <w:r w:rsidRPr="00555C0A">
        <w:t xml:space="preserve"> </w:t>
      </w:r>
      <w:r>
        <w:t>суд</w:t>
      </w:r>
      <w:r w:rsidRPr="00555C0A">
        <w:t xml:space="preserve"> </w:t>
      </w:r>
      <w:r>
        <w:t>оправдал</w:t>
      </w:r>
      <w:r w:rsidRPr="00555C0A">
        <w:t xml:space="preserve"> </w:t>
      </w:r>
      <w:r>
        <w:t>бывшего</w:t>
      </w:r>
      <w:r w:rsidRPr="00555C0A">
        <w:t xml:space="preserve"> </w:t>
      </w:r>
      <w:r>
        <w:t>Пр</w:t>
      </w:r>
      <w:r>
        <w:t>е</w:t>
      </w:r>
      <w:r>
        <w:t>мьер</w:t>
      </w:r>
      <w:r w:rsidRPr="00555C0A">
        <w:t>-</w:t>
      </w:r>
      <w:r>
        <w:t>министра</w:t>
      </w:r>
      <w:r w:rsidRPr="00555C0A">
        <w:t xml:space="preserve">, </w:t>
      </w:r>
      <w:r>
        <w:t>который</w:t>
      </w:r>
      <w:r w:rsidRPr="00555C0A">
        <w:t xml:space="preserve"> </w:t>
      </w:r>
      <w:r>
        <w:t>был</w:t>
      </w:r>
      <w:r w:rsidRPr="00555C0A">
        <w:t xml:space="preserve"> </w:t>
      </w:r>
      <w:r>
        <w:t>обвинен</w:t>
      </w:r>
      <w:r w:rsidRPr="00555C0A">
        <w:t xml:space="preserve"> </w:t>
      </w:r>
      <w:r>
        <w:t>в</w:t>
      </w:r>
      <w:r w:rsidRPr="00555C0A">
        <w:t xml:space="preserve"> </w:t>
      </w:r>
      <w:r>
        <w:t>заговоре</w:t>
      </w:r>
      <w:r w:rsidRPr="00555C0A">
        <w:t xml:space="preserve"> </w:t>
      </w:r>
      <w:r>
        <w:t>в</w:t>
      </w:r>
      <w:r w:rsidRPr="00555C0A">
        <w:t xml:space="preserve"> </w:t>
      </w:r>
      <w:r>
        <w:t>конце</w:t>
      </w:r>
      <w:r w:rsidRPr="00555C0A">
        <w:t xml:space="preserve"> </w:t>
      </w:r>
      <w:r w:rsidR="00364FE9">
        <w:t>19</w:t>
      </w:r>
      <w:r w:rsidRPr="00555C0A">
        <w:t>90-</w:t>
      </w:r>
      <w:r>
        <w:t>х</w:t>
      </w:r>
      <w:r w:rsidRPr="00555C0A">
        <w:t xml:space="preserve"> </w:t>
      </w:r>
      <w:r>
        <w:t>годов</w:t>
      </w:r>
      <w:r w:rsidRPr="00555C0A">
        <w:t xml:space="preserve">, </w:t>
      </w:r>
      <w:r>
        <w:t>когда</w:t>
      </w:r>
      <w:r w:rsidRPr="00555C0A">
        <w:t xml:space="preserve"> </w:t>
      </w:r>
      <w:r>
        <w:t>было</w:t>
      </w:r>
      <w:r w:rsidRPr="00555C0A">
        <w:t xml:space="preserve"> </w:t>
      </w:r>
      <w:r>
        <w:t>доказано</w:t>
      </w:r>
      <w:r w:rsidRPr="00555C0A">
        <w:t xml:space="preserve">, </w:t>
      </w:r>
      <w:r>
        <w:t>что</w:t>
      </w:r>
      <w:r w:rsidRPr="00555C0A">
        <w:t xml:space="preserve"> </w:t>
      </w:r>
      <w:r>
        <w:t>он</w:t>
      </w:r>
      <w:r w:rsidRPr="00555C0A">
        <w:t xml:space="preserve"> </w:t>
      </w:r>
      <w:r>
        <w:t>был</w:t>
      </w:r>
      <w:r w:rsidRPr="00555C0A">
        <w:t xml:space="preserve"> </w:t>
      </w:r>
      <w:r>
        <w:t>подвергнут</w:t>
      </w:r>
      <w:r w:rsidRPr="00555C0A">
        <w:t xml:space="preserve"> </w:t>
      </w:r>
      <w:r>
        <w:t>насилию</w:t>
      </w:r>
      <w:r w:rsidRPr="00555C0A">
        <w:t xml:space="preserve"> </w:t>
      </w:r>
      <w:r>
        <w:t>в</w:t>
      </w:r>
      <w:r w:rsidRPr="00555C0A">
        <w:t xml:space="preserve"> </w:t>
      </w:r>
      <w:r>
        <w:t>здании</w:t>
      </w:r>
      <w:r w:rsidRPr="00555C0A">
        <w:t xml:space="preserve"> </w:t>
      </w:r>
      <w:r>
        <w:t>Министерства</w:t>
      </w:r>
      <w:r w:rsidRPr="00555C0A">
        <w:t xml:space="preserve"> </w:t>
      </w:r>
      <w:r>
        <w:t>вну</w:t>
      </w:r>
      <w:r>
        <w:t>т</w:t>
      </w:r>
      <w:r>
        <w:t>ренних</w:t>
      </w:r>
      <w:r w:rsidRPr="00555C0A">
        <w:t xml:space="preserve"> </w:t>
      </w:r>
      <w:r>
        <w:t>дел</w:t>
      </w:r>
      <w:r w:rsidRPr="00555C0A">
        <w:t>.</w:t>
      </w:r>
    </w:p>
    <w:p w:rsidR="00505C91" w:rsidRPr="00F60E0A" w:rsidRDefault="00505C91" w:rsidP="00505C91">
      <w:pPr>
        <w:pStyle w:val="SingleTxtGR"/>
      </w:pPr>
      <w:r w:rsidRPr="00555C0A">
        <w:t>23.</w:t>
      </w:r>
      <w:r w:rsidRPr="00555C0A">
        <w:tab/>
      </w:r>
      <w:r w:rsidRPr="008753E8">
        <w:rPr>
          <w:b/>
        </w:rPr>
        <w:t>Г-жа Макева</w:t>
      </w:r>
      <w:r w:rsidRPr="00555C0A">
        <w:t xml:space="preserve"> (</w:t>
      </w:r>
      <w:r>
        <w:t>Болгария</w:t>
      </w:r>
      <w:r w:rsidRPr="00555C0A">
        <w:t xml:space="preserve">) </w:t>
      </w:r>
      <w:r>
        <w:t>говорит</w:t>
      </w:r>
      <w:r w:rsidRPr="00555C0A">
        <w:t xml:space="preserve">, </w:t>
      </w:r>
      <w:r>
        <w:t>что</w:t>
      </w:r>
      <w:r w:rsidRPr="00555C0A">
        <w:t xml:space="preserve"> </w:t>
      </w:r>
      <w:r>
        <w:t>Закон</w:t>
      </w:r>
      <w:r w:rsidRPr="00555C0A">
        <w:t xml:space="preserve"> 2005 </w:t>
      </w:r>
      <w:r>
        <w:t>года по</w:t>
      </w:r>
      <w:r w:rsidRPr="00555C0A">
        <w:t xml:space="preserve"> </w:t>
      </w:r>
      <w:r>
        <w:t>борьбе</w:t>
      </w:r>
      <w:r w:rsidRPr="00555C0A">
        <w:t xml:space="preserve"> </w:t>
      </w:r>
      <w:r>
        <w:t>с</w:t>
      </w:r>
      <w:r w:rsidRPr="00555C0A">
        <w:t xml:space="preserve"> </w:t>
      </w:r>
      <w:r>
        <w:t>нас</w:t>
      </w:r>
      <w:r>
        <w:t>и</w:t>
      </w:r>
      <w:r>
        <w:t>лием</w:t>
      </w:r>
      <w:r w:rsidRPr="00555C0A">
        <w:t xml:space="preserve"> </w:t>
      </w:r>
      <w:r>
        <w:t>в</w:t>
      </w:r>
      <w:r w:rsidRPr="00555C0A">
        <w:t xml:space="preserve"> </w:t>
      </w:r>
      <w:r>
        <w:t>семье</w:t>
      </w:r>
      <w:r w:rsidRPr="00555C0A">
        <w:t xml:space="preserve"> </w:t>
      </w:r>
      <w:r>
        <w:t>полностью</w:t>
      </w:r>
      <w:r w:rsidRPr="00555C0A">
        <w:t xml:space="preserve"> </w:t>
      </w:r>
      <w:r>
        <w:t>соответствует</w:t>
      </w:r>
      <w:r w:rsidRPr="00555C0A">
        <w:t xml:space="preserve"> </w:t>
      </w:r>
      <w:r>
        <w:t>всем</w:t>
      </w:r>
      <w:r w:rsidRPr="00555C0A">
        <w:t xml:space="preserve"> </w:t>
      </w:r>
      <w:r>
        <w:t>международным</w:t>
      </w:r>
      <w:r w:rsidRPr="00555C0A">
        <w:t xml:space="preserve"> </w:t>
      </w:r>
      <w:r>
        <w:t>стандартам</w:t>
      </w:r>
      <w:r w:rsidRPr="00555C0A">
        <w:t xml:space="preserve"> </w:t>
      </w:r>
      <w:r>
        <w:t>в</w:t>
      </w:r>
      <w:r w:rsidRPr="00555C0A">
        <w:t xml:space="preserve"> </w:t>
      </w:r>
      <w:r>
        <w:t>этой</w:t>
      </w:r>
      <w:r w:rsidRPr="00555C0A">
        <w:t xml:space="preserve"> </w:t>
      </w:r>
      <w:r>
        <w:t>области</w:t>
      </w:r>
      <w:r w:rsidRPr="00555C0A">
        <w:t xml:space="preserve"> </w:t>
      </w:r>
      <w:r>
        <w:t>и позволил добиться значительного прогресса, особенно благодаря п</w:t>
      </w:r>
      <w:r>
        <w:t>е</w:t>
      </w:r>
      <w:r>
        <w:t>рераспределению бремени доказывания в пользу жертвы и учету всех форм н</w:t>
      </w:r>
      <w:r>
        <w:t>а</w:t>
      </w:r>
      <w:r>
        <w:t>силия в семье, включая психологическое насилие</w:t>
      </w:r>
      <w:r w:rsidRPr="00555C0A">
        <w:t xml:space="preserve">. </w:t>
      </w:r>
      <w:r>
        <w:t>В</w:t>
      </w:r>
      <w:r w:rsidRPr="00F1756F">
        <w:t xml:space="preserve"> 2009 </w:t>
      </w:r>
      <w:r>
        <w:t>году</w:t>
      </w:r>
      <w:r w:rsidRPr="00F1756F">
        <w:t xml:space="preserve"> </w:t>
      </w:r>
      <w:r>
        <w:t>в</w:t>
      </w:r>
      <w:r w:rsidRPr="00F1756F">
        <w:t xml:space="preserve"> </w:t>
      </w:r>
      <w:r>
        <w:t>этот</w:t>
      </w:r>
      <w:r w:rsidRPr="00F1756F">
        <w:t xml:space="preserve"> </w:t>
      </w:r>
      <w:r>
        <w:t>Закон</w:t>
      </w:r>
      <w:r w:rsidRPr="00F1756F">
        <w:t xml:space="preserve"> </w:t>
      </w:r>
      <w:r>
        <w:t>б</w:t>
      </w:r>
      <w:r>
        <w:t>ы</w:t>
      </w:r>
      <w:r>
        <w:t>ли</w:t>
      </w:r>
      <w:r w:rsidRPr="00F1756F">
        <w:t xml:space="preserve"> </w:t>
      </w:r>
      <w:r>
        <w:t>внесены</w:t>
      </w:r>
      <w:r w:rsidRPr="00F1756F">
        <w:t xml:space="preserve"> </w:t>
      </w:r>
      <w:r>
        <w:t>поправки</w:t>
      </w:r>
      <w:r w:rsidRPr="00F1756F">
        <w:t xml:space="preserve">, </w:t>
      </w:r>
      <w:r>
        <w:t>чтобы</w:t>
      </w:r>
      <w:r w:rsidRPr="00F1756F">
        <w:t xml:space="preserve"> </w:t>
      </w:r>
      <w:r>
        <w:t>признать</w:t>
      </w:r>
      <w:r w:rsidRPr="00F1756F">
        <w:t xml:space="preserve"> </w:t>
      </w:r>
      <w:r>
        <w:t>в</w:t>
      </w:r>
      <w:r w:rsidRPr="00F1756F">
        <w:t xml:space="preserve"> </w:t>
      </w:r>
      <w:r>
        <w:t>качестве</w:t>
      </w:r>
      <w:r w:rsidRPr="00F1756F">
        <w:t xml:space="preserve"> </w:t>
      </w:r>
      <w:r>
        <w:t>преступления</w:t>
      </w:r>
      <w:r w:rsidRPr="00F1756F">
        <w:t xml:space="preserve"> </w:t>
      </w:r>
      <w:r>
        <w:t>эмоциональное насилие, в особенности то, которому могут подвергаться дети в семье</w:t>
      </w:r>
      <w:r w:rsidRPr="00F1756F">
        <w:t>.</w:t>
      </w:r>
      <w:r>
        <w:t xml:space="preserve"> Каждый</w:t>
      </w:r>
      <w:r w:rsidRPr="00F1756F">
        <w:t xml:space="preserve"> </w:t>
      </w:r>
      <w:r>
        <w:t>суд</w:t>
      </w:r>
      <w:r w:rsidRPr="00F1756F">
        <w:t xml:space="preserve"> </w:t>
      </w:r>
      <w:r>
        <w:t>ведет</w:t>
      </w:r>
      <w:r w:rsidRPr="00F1756F">
        <w:t xml:space="preserve"> </w:t>
      </w:r>
      <w:r>
        <w:t>специальный</w:t>
      </w:r>
      <w:r w:rsidRPr="00F1756F">
        <w:t xml:space="preserve"> </w:t>
      </w:r>
      <w:r>
        <w:t>реестр</w:t>
      </w:r>
      <w:r w:rsidRPr="00F1756F">
        <w:t xml:space="preserve">, </w:t>
      </w:r>
      <w:r>
        <w:t>в</w:t>
      </w:r>
      <w:r w:rsidRPr="00F1756F">
        <w:t xml:space="preserve"> </w:t>
      </w:r>
      <w:r>
        <w:t>котором</w:t>
      </w:r>
      <w:r w:rsidRPr="00F1756F">
        <w:t xml:space="preserve"> </w:t>
      </w:r>
      <w:r>
        <w:t>регистрируются</w:t>
      </w:r>
      <w:r w:rsidRPr="00F1756F">
        <w:t xml:space="preserve"> </w:t>
      </w:r>
      <w:r>
        <w:t>все</w:t>
      </w:r>
      <w:r w:rsidRPr="00F1756F">
        <w:t xml:space="preserve"> </w:t>
      </w:r>
      <w:r>
        <w:t>случаи</w:t>
      </w:r>
      <w:r w:rsidRPr="00F1756F">
        <w:t xml:space="preserve"> </w:t>
      </w:r>
      <w:r>
        <w:t>насилия в семье</w:t>
      </w:r>
      <w:r w:rsidRPr="00F1756F">
        <w:t xml:space="preserve">. </w:t>
      </w:r>
      <w:r>
        <w:t>В</w:t>
      </w:r>
      <w:r w:rsidRPr="00F60E0A">
        <w:t xml:space="preserve"> 2009 </w:t>
      </w:r>
      <w:r>
        <w:t>году</w:t>
      </w:r>
      <w:r w:rsidRPr="00F60E0A">
        <w:t xml:space="preserve"> </w:t>
      </w:r>
      <w:r>
        <w:t>судами</w:t>
      </w:r>
      <w:r w:rsidRPr="00F60E0A">
        <w:t xml:space="preserve"> </w:t>
      </w:r>
      <w:r>
        <w:t>был</w:t>
      </w:r>
      <w:r w:rsidRPr="00F60E0A">
        <w:t xml:space="preserve"> </w:t>
      </w:r>
      <w:r>
        <w:t>выдан</w:t>
      </w:r>
      <w:r w:rsidRPr="00F60E0A">
        <w:t xml:space="preserve"> 1</w:t>
      </w:r>
      <w:r w:rsidR="00E63257">
        <w:t xml:space="preserve"> </w:t>
      </w:r>
      <w:r w:rsidRPr="00F60E0A">
        <w:t xml:space="preserve">271 </w:t>
      </w:r>
      <w:r>
        <w:t>охранный</w:t>
      </w:r>
      <w:r w:rsidRPr="00F60E0A">
        <w:t xml:space="preserve"> </w:t>
      </w:r>
      <w:r>
        <w:t>ордер</w:t>
      </w:r>
      <w:r w:rsidRPr="00F60E0A">
        <w:t xml:space="preserve"> </w:t>
      </w:r>
      <w:r>
        <w:t xml:space="preserve">на срок от </w:t>
      </w:r>
      <w:r w:rsidRPr="00F60E0A">
        <w:t xml:space="preserve">3 </w:t>
      </w:r>
      <w:r>
        <w:t>до</w:t>
      </w:r>
      <w:r w:rsidRPr="00F60E0A">
        <w:t xml:space="preserve"> 18</w:t>
      </w:r>
      <w:r w:rsidR="00E63257">
        <w:t> </w:t>
      </w:r>
      <w:r>
        <w:t xml:space="preserve">месяцев, а в 2010 году – </w:t>
      </w:r>
      <w:r w:rsidRPr="00F60E0A">
        <w:t>1</w:t>
      </w:r>
      <w:r w:rsidR="00E63257">
        <w:t xml:space="preserve"> </w:t>
      </w:r>
      <w:r>
        <w:t>408</w:t>
      </w:r>
      <w:r w:rsidRPr="00F60E0A">
        <w:t xml:space="preserve">. </w:t>
      </w:r>
      <w:r>
        <w:t>Законом</w:t>
      </w:r>
      <w:r w:rsidRPr="00F60E0A">
        <w:t xml:space="preserve"> </w:t>
      </w:r>
      <w:r>
        <w:t>предусматривается</w:t>
      </w:r>
      <w:r w:rsidRPr="00F60E0A">
        <w:t xml:space="preserve"> </w:t>
      </w:r>
      <w:r>
        <w:t>возможность</w:t>
      </w:r>
      <w:r w:rsidRPr="00F60E0A">
        <w:t xml:space="preserve"> </w:t>
      </w:r>
      <w:r>
        <w:t>в</w:t>
      </w:r>
      <w:r>
        <w:t>ы</w:t>
      </w:r>
      <w:r>
        <w:t>дачи</w:t>
      </w:r>
      <w:r w:rsidRPr="00F60E0A">
        <w:t xml:space="preserve"> </w:t>
      </w:r>
      <w:r>
        <w:t>охранного</w:t>
      </w:r>
      <w:r w:rsidRPr="00F60E0A">
        <w:t xml:space="preserve"> </w:t>
      </w:r>
      <w:r>
        <w:t>ордера</w:t>
      </w:r>
      <w:r w:rsidRPr="00F60E0A">
        <w:t xml:space="preserve"> </w:t>
      </w:r>
      <w:r>
        <w:t>исключительно на основании заявления жертвы без н</w:t>
      </w:r>
      <w:r>
        <w:t>е</w:t>
      </w:r>
      <w:r>
        <w:t>обходимости представления других доказательств</w:t>
      </w:r>
      <w:r w:rsidRPr="00F60E0A">
        <w:t>.</w:t>
      </w:r>
    </w:p>
    <w:p w:rsidR="00505C91" w:rsidRPr="00794985" w:rsidRDefault="00505C91" w:rsidP="00505C91">
      <w:pPr>
        <w:pStyle w:val="SingleTxtGR"/>
      </w:pPr>
      <w:r w:rsidRPr="001575A2">
        <w:t>24.</w:t>
      </w:r>
      <w:r w:rsidRPr="001575A2">
        <w:tab/>
      </w:r>
      <w:r w:rsidRPr="008753E8">
        <w:rPr>
          <w:b/>
        </w:rPr>
        <w:t>Г-жа Николова</w:t>
      </w:r>
      <w:r w:rsidRPr="00505C91">
        <w:t xml:space="preserve"> </w:t>
      </w:r>
      <w:r w:rsidRPr="001575A2">
        <w:t>(</w:t>
      </w:r>
      <w:r>
        <w:t>Болгария</w:t>
      </w:r>
      <w:r w:rsidRPr="001575A2">
        <w:t xml:space="preserve">) </w:t>
      </w:r>
      <w:r>
        <w:t>говорит</w:t>
      </w:r>
      <w:r w:rsidRPr="001575A2">
        <w:t xml:space="preserve">, </w:t>
      </w:r>
      <w:r>
        <w:t>что</w:t>
      </w:r>
      <w:r w:rsidRPr="001575A2">
        <w:t xml:space="preserve"> </w:t>
      </w:r>
      <w:r>
        <w:t>План</w:t>
      </w:r>
      <w:r w:rsidRPr="001575A2">
        <w:t xml:space="preserve"> </w:t>
      </w:r>
      <w:r>
        <w:t>действий</w:t>
      </w:r>
      <w:r w:rsidRPr="001575A2">
        <w:t xml:space="preserve"> </w:t>
      </w:r>
      <w:r>
        <w:t>по</w:t>
      </w:r>
      <w:r w:rsidRPr="001575A2">
        <w:t xml:space="preserve"> </w:t>
      </w:r>
      <w:r w:rsidRPr="00505C91">
        <w:t xml:space="preserve"> деинстит</w:t>
      </w:r>
      <w:r w:rsidRPr="00505C91">
        <w:t>у</w:t>
      </w:r>
      <w:r w:rsidRPr="00505C91">
        <w:t>ционализации детей основывается на новой концепции помещения детей под опеку и предоставления им заботы и ухода</w:t>
      </w:r>
      <w:r w:rsidRPr="001575A2">
        <w:t xml:space="preserve">. </w:t>
      </w:r>
      <w:r>
        <w:t>Болгария</w:t>
      </w:r>
      <w:r w:rsidRPr="003E475F">
        <w:t xml:space="preserve"> </w:t>
      </w:r>
      <w:r>
        <w:t>отныне</w:t>
      </w:r>
      <w:r w:rsidRPr="003E475F">
        <w:t xml:space="preserve"> </w:t>
      </w:r>
      <w:r>
        <w:t>будет</w:t>
      </w:r>
      <w:r w:rsidRPr="003E475F">
        <w:t xml:space="preserve"> </w:t>
      </w:r>
      <w:r>
        <w:t>стремиться</w:t>
      </w:r>
      <w:r w:rsidRPr="003E475F">
        <w:t xml:space="preserve"> </w:t>
      </w:r>
      <w:r>
        <w:t>к</w:t>
      </w:r>
      <w:r w:rsidRPr="003E475F">
        <w:t xml:space="preserve"> </w:t>
      </w:r>
      <w:r>
        <w:t>тому</w:t>
      </w:r>
      <w:r w:rsidRPr="003E475F">
        <w:t xml:space="preserve">, </w:t>
      </w:r>
      <w:r>
        <w:t>чтобы</w:t>
      </w:r>
      <w:r w:rsidRPr="003E475F">
        <w:t xml:space="preserve"> </w:t>
      </w:r>
      <w:r>
        <w:t>отдавать</w:t>
      </w:r>
      <w:r w:rsidRPr="003E475F">
        <w:t xml:space="preserve"> </w:t>
      </w:r>
      <w:r>
        <w:t>предпочтение</w:t>
      </w:r>
      <w:r w:rsidRPr="003E475F">
        <w:t xml:space="preserve"> </w:t>
      </w:r>
      <w:r>
        <w:t>помещению детей в среду, близкую к с</w:t>
      </w:r>
      <w:r>
        <w:t>е</w:t>
      </w:r>
      <w:r>
        <w:t>мейной ячейке, и к тому, чтобы сосредоточить внимание на индивидуальной оценке потребностей детей и на облегчении их интеграции в общество при до</w:t>
      </w:r>
      <w:r>
        <w:t>с</w:t>
      </w:r>
      <w:r>
        <w:t>тижении совершеннолетия</w:t>
      </w:r>
      <w:r w:rsidRPr="003E475F">
        <w:t xml:space="preserve">. </w:t>
      </w:r>
      <w:r>
        <w:t>Первый</w:t>
      </w:r>
      <w:r w:rsidRPr="00C5652C">
        <w:t xml:space="preserve"> </w:t>
      </w:r>
      <w:r>
        <w:t>проект</w:t>
      </w:r>
      <w:r w:rsidRPr="00C5652C">
        <w:t xml:space="preserve">, </w:t>
      </w:r>
      <w:r>
        <w:t>который</w:t>
      </w:r>
      <w:r w:rsidRPr="00C5652C">
        <w:t xml:space="preserve"> </w:t>
      </w:r>
      <w:r>
        <w:t>реализуется</w:t>
      </w:r>
      <w:r w:rsidRPr="00C5652C">
        <w:t xml:space="preserve"> </w:t>
      </w:r>
      <w:r>
        <w:t>в</w:t>
      </w:r>
      <w:r w:rsidRPr="00C5652C">
        <w:t xml:space="preserve"> </w:t>
      </w:r>
      <w:r>
        <w:t>рамках</w:t>
      </w:r>
      <w:r w:rsidRPr="00C5652C">
        <w:t xml:space="preserve"> </w:t>
      </w:r>
      <w:r>
        <w:t>этого</w:t>
      </w:r>
      <w:r w:rsidRPr="00C5652C">
        <w:t xml:space="preserve"> </w:t>
      </w:r>
      <w:r>
        <w:t>Плана</w:t>
      </w:r>
      <w:r w:rsidRPr="00C5652C">
        <w:t xml:space="preserve"> </w:t>
      </w:r>
      <w:r>
        <w:t>действий</w:t>
      </w:r>
      <w:r w:rsidRPr="00C5652C">
        <w:t xml:space="preserve">, </w:t>
      </w:r>
      <w:r>
        <w:t>касается</w:t>
      </w:r>
      <w:r w:rsidRPr="00C5652C">
        <w:t xml:space="preserve"> </w:t>
      </w:r>
      <w:r>
        <w:t>помещения детей-инвалидов в приемные семьи, тогда как ранее они систематически помещались в соответствующие учреждения</w:t>
      </w:r>
      <w:r w:rsidRPr="00C5652C">
        <w:t xml:space="preserve">. </w:t>
      </w:r>
      <w:r>
        <w:t>Болг</w:t>
      </w:r>
      <w:r>
        <w:t>а</w:t>
      </w:r>
      <w:r>
        <w:t>рия</w:t>
      </w:r>
      <w:r w:rsidRPr="00794985">
        <w:t xml:space="preserve"> </w:t>
      </w:r>
      <w:r>
        <w:t>также</w:t>
      </w:r>
      <w:r w:rsidRPr="00794985">
        <w:t xml:space="preserve"> </w:t>
      </w:r>
      <w:r>
        <w:t>желает</w:t>
      </w:r>
      <w:r w:rsidRPr="00794985">
        <w:t xml:space="preserve"> </w:t>
      </w:r>
      <w:r>
        <w:t>размещать</w:t>
      </w:r>
      <w:r w:rsidRPr="00794985">
        <w:t xml:space="preserve"> </w:t>
      </w:r>
      <w:r>
        <w:t>большее</w:t>
      </w:r>
      <w:r w:rsidRPr="00794985">
        <w:t xml:space="preserve"> </w:t>
      </w:r>
      <w:r>
        <w:t>количество</w:t>
      </w:r>
      <w:r w:rsidRPr="00794985">
        <w:t xml:space="preserve"> </w:t>
      </w:r>
      <w:r>
        <w:t>детей</w:t>
      </w:r>
      <w:r w:rsidRPr="00794985">
        <w:t>-</w:t>
      </w:r>
      <w:r>
        <w:t>инвалидов</w:t>
      </w:r>
      <w:r w:rsidRPr="00794985">
        <w:t xml:space="preserve"> </w:t>
      </w:r>
      <w:r>
        <w:t>в</w:t>
      </w:r>
      <w:r w:rsidRPr="00794985">
        <w:t xml:space="preserve"> </w:t>
      </w:r>
      <w:r>
        <w:t>крупных</w:t>
      </w:r>
      <w:r w:rsidRPr="00794985">
        <w:t xml:space="preserve"> </w:t>
      </w:r>
      <w:r>
        <w:t>городах</w:t>
      </w:r>
      <w:r w:rsidRPr="00794985">
        <w:t xml:space="preserve">, </w:t>
      </w:r>
      <w:r>
        <w:t>где они будут иметь лучший доступ к медицинской помощи и другим услугам высокого качества</w:t>
      </w:r>
      <w:r w:rsidRPr="00794985">
        <w:t>.</w:t>
      </w:r>
    </w:p>
    <w:p w:rsidR="00505C91" w:rsidRPr="00986D56" w:rsidRDefault="00505C91" w:rsidP="00505C91">
      <w:pPr>
        <w:pStyle w:val="SingleTxtGR"/>
      </w:pPr>
      <w:r w:rsidRPr="000B5525">
        <w:t>25.</w:t>
      </w:r>
      <w:r w:rsidRPr="000B5525">
        <w:tab/>
      </w:r>
      <w:r w:rsidRPr="008753E8">
        <w:rPr>
          <w:b/>
        </w:rPr>
        <w:t>Г-жа Андреева</w:t>
      </w:r>
      <w:r w:rsidRPr="00505C91">
        <w:t xml:space="preserve"> </w:t>
      </w:r>
      <w:r w:rsidRPr="000B5525">
        <w:t>(</w:t>
      </w:r>
      <w:r>
        <w:t>Болгария</w:t>
      </w:r>
      <w:r w:rsidRPr="000B5525">
        <w:t xml:space="preserve">) </w:t>
      </w:r>
      <w:r>
        <w:t>говорит</w:t>
      </w:r>
      <w:r w:rsidRPr="000B5525">
        <w:t xml:space="preserve">, </w:t>
      </w:r>
      <w:r>
        <w:t>что</w:t>
      </w:r>
      <w:r w:rsidRPr="000B5525">
        <w:t xml:space="preserve"> </w:t>
      </w:r>
      <w:r>
        <w:t>Национальная</w:t>
      </w:r>
      <w:r w:rsidRPr="000B5525">
        <w:t xml:space="preserve"> </w:t>
      </w:r>
      <w:r>
        <w:t>стратегия</w:t>
      </w:r>
      <w:r w:rsidRPr="000B5525">
        <w:t xml:space="preserve"> </w:t>
      </w:r>
      <w:r>
        <w:t>в</w:t>
      </w:r>
      <w:r w:rsidRPr="000B5525">
        <w:t xml:space="preserve"> </w:t>
      </w:r>
      <w:r>
        <w:t>отн</w:t>
      </w:r>
      <w:r>
        <w:t>о</w:t>
      </w:r>
      <w:r>
        <w:t>шении</w:t>
      </w:r>
      <w:r w:rsidRPr="000B5525">
        <w:t xml:space="preserve"> </w:t>
      </w:r>
      <w:r>
        <w:t>просителей</w:t>
      </w:r>
      <w:r w:rsidRPr="000B5525">
        <w:t xml:space="preserve"> </w:t>
      </w:r>
      <w:r>
        <w:t>убежища</w:t>
      </w:r>
      <w:r w:rsidRPr="000B5525">
        <w:t xml:space="preserve"> </w:t>
      </w:r>
      <w:r>
        <w:t>на</w:t>
      </w:r>
      <w:r w:rsidRPr="000B5525">
        <w:t xml:space="preserve"> 2011</w:t>
      </w:r>
      <w:r w:rsidR="00E63257">
        <w:t>−</w:t>
      </w:r>
      <w:r w:rsidRPr="000B5525">
        <w:t xml:space="preserve">2020 </w:t>
      </w:r>
      <w:r>
        <w:t>годы</w:t>
      </w:r>
      <w:r w:rsidRPr="000B5525">
        <w:t xml:space="preserve"> </w:t>
      </w:r>
      <w:r>
        <w:t>направлена</w:t>
      </w:r>
      <w:r w:rsidRPr="000B5525">
        <w:t xml:space="preserve"> </w:t>
      </w:r>
      <w:r>
        <w:t>на</w:t>
      </w:r>
      <w:r w:rsidRPr="000B5525">
        <w:t xml:space="preserve"> </w:t>
      </w:r>
      <w:r>
        <w:t>укрепление</w:t>
      </w:r>
      <w:r w:rsidRPr="000B5525">
        <w:t xml:space="preserve"> </w:t>
      </w:r>
      <w:r>
        <w:t>с</w:t>
      </w:r>
      <w:r>
        <w:t>о</w:t>
      </w:r>
      <w:r>
        <w:t>трудничества</w:t>
      </w:r>
      <w:r w:rsidRPr="000B5525">
        <w:t xml:space="preserve"> </w:t>
      </w:r>
      <w:r>
        <w:t>между Государственным агентством по делам беженцев, Мин</w:t>
      </w:r>
      <w:r>
        <w:t>и</w:t>
      </w:r>
      <w:r>
        <w:t>стерством иностранных дел и Пограничной полицией с целью ускорения ра</w:t>
      </w:r>
      <w:r>
        <w:t>с</w:t>
      </w:r>
      <w:r>
        <w:t>смотрения ходатайств о предоставлении убежища, введения более трансп</w:t>
      </w:r>
      <w:r>
        <w:t>а</w:t>
      </w:r>
      <w:r>
        <w:t>рентных процедур в области предоставления убежища и прекращения удерж</w:t>
      </w:r>
      <w:r>
        <w:t>и</w:t>
      </w:r>
      <w:r>
        <w:t>вания просителей убежища в закрытых центрах</w:t>
      </w:r>
      <w:r w:rsidRPr="00B555CA">
        <w:t xml:space="preserve">. </w:t>
      </w:r>
      <w:r>
        <w:t>Она</w:t>
      </w:r>
      <w:r w:rsidRPr="001B08E8">
        <w:t xml:space="preserve"> </w:t>
      </w:r>
      <w:r>
        <w:t>подчеркивает</w:t>
      </w:r>
      <w:r w:rsidRPr="001B08E8">
        <w:t xml:space="preserve">, </w:t>
      </w:r>
      <w:r>
        <w:t>что</w:t>
      </w:r>
      <w:r w:rsidRPr="001B08E8">
        <w:t xml:space="preserve"> </w:t>
      </w:r>
      <w:r>
        <w:t>все</w:t>
      </w:r>
      <w:r w:rsidRPr="001B08E8">
        <w:t xml:space="preserve"> </w:t>
      </w:r>
      <w:r>
        <w:t>просители</w:t>
      </w:r>
      <w:r w:rsidRPr="001B08E8">
        <w:t xml:space="preserve"> </w:t>
      </w:r>
      <w:r>
        <w:t>убежища</w:t>
      </w:r>
      <w:r w:rsidRPr="001B08E8">
        <w:t xml:space="preserve"> </w:t>
      </w:r>
      <w:r>
        <w:t>пользуются</w:t>
      </w:r>
      <w:r w:rsidRPr="001B08E8">
        <w:t xml:space="preserve"> </w:t>
      </w:r>
      <w:r>
        <w:t>такой</w:t>
      </w:r>
      <w:r w:rsidRPr="001B08E8">
        <w:t xml:space="preserve"> </w:t>
      </w:r>
      <w:r>
        <w:t>же</w:t>
      </w:r>
      <w:r w:rsidRPr="001B08E8">
        <w:t xml:space="preserve"> </w:t>
      </w:r>
      <w:r>
        <w:t>медицинской</w:t>
      </w:r>
      <w:r w:rsidRPr="001B08E8">
        <w:t xml:space="preserve"> </w:t>
      </w:r>
      <w:r>
        <w:t>помощью</w:t>
      </w:r>
      <w:r w:rsidRPr="001B08E8">
        <w:t xml:space="preserve"> </w:t>
      </w:r>
      <w:r>
        <w:t>и</w:t>
      </w:r>
      <w:r w:rsidRPr="001B08E8">
        <w:t xml:space="preserve"> </w:t>
      </w:r>
      <w:r>
        <w:t>такими же социальными услугами, что и болгарские граждане</w:t>
      </w:r>
      <w:r w:rsidRPr="001B08E8">
        <w:t xml:space="preserve">. </w:t>
      </w:r>
      <w:r>
        <w:t>Вопреки</w:t>
      </w:r>
      <w:r w:rsidRPr="00986D56">
        <w:t xml:space="preserve"> </w:t>
      </w:r>
      <w:r>
        <w:t>утверждениям</w:t>
      </w:r>
      <w:r w:rsidRPr="00986D56">
        <w:t xml:space="preserve">, </w:t>
      </w:r>
      <w:r>
        <w:t>переданным</w:t>
      </w:r>
      <w:r w:rsidRPr="00986D56">
        <w:t xml:space="preserve"> </w:t>
      </w:r>
      <w:r>
        <w:t>членам</w:t>
      </w:r>
      <w:r w:rsidRPr="00986D56">
        <w:t xml:space="preserve"> </w:t>
      </w:r>
      <w:r>
        <w:t>Комитета</w:t>
      </w:r>
      <w:r w:rsidRPr="00986D56">
        <w:t xml:space="preserve">, </w:t>
      </w:r>
      <w:r>
        <w:t>государство</w:t>
      </w:r>
      <w:r w:rsidRPr="00986D56">
        <w:t xml:space="preserve"> </w:t>
      </w:r>
      <w:r>
        <w:t>не</w:t>
      </w:r>
      <w:r w:rsidRPr="00986D56">
        <w:t xml:space="preserve"> </w:t>
      </w:r>
      <w:r>
        <w:t>принимало решения о приост</w:t>
      </w:r>
      <w:r>
        <w:t>а</w:t>
      </w:r>
      <w:r>
        <w:t>новке бесплатной юридической помощи просителям убежища</w:t>
      </w:r>
      <w:r w:rsidR="002D25D8">
        <w:t>.</w:t>
      </w:r>
    </w:p>
    <w:p w:rsidR="00505C91" w:rsidRPr="008F5E2D" w:rsidRDefault="00505C91" w:rsidP="00505C91">
      <w:pPr>
        <w:pStyle w:val="SingleTxtGR"/>
      </w:pPr>
      <w:r w:rsidRPr="002762C9">
        <w:t>26.</w:t>
      </w:r>
      <w:r w:rsidRPr="002762C9">
        <w:tab/>
      </w:r>
      <w:r w:rsidRPr="008753E8">
        <w:rPr>
          <w:b/>
        </w:rPr>
        <w:t>Г-жа Клеопас</w:t>
      </w:r>
      <w:r w:rsidRPr="00505C91">
        <w:t xml:space="preserve"> </w:t>
      </w:r>
      <w:r w:rsidRPr="002762C9">
        <w:t>(</w:t>
      </w:r>
      <w:r>
        <w:t>Докладчик</w:t>
      </w:r>
      <w:r w:rsidRPr="002762C9">
        <w:t xml:space="preserve"> </w:t>
      </w:r>
      <w:r>
        <w:t>по</w:t>
      </w:r>
      <w:r w:rsidRPr="002762C9">
        <w:t xml:space="preserve"> </w:t>
      </w:r>
      <w:r>
        <w:t>Болгарии</w:t>
      </w:r>
      <w:r w:rsidRPr="002762C9">
        <w:t xml:space="preserve">) </w:t>
      </w:r>
      <w:r>
        <w:t>говорит</w:t>
      </w:r>
      <w:r w:rsidRPr="002762C9">
        <w:t xml:space="preserve">, </w:t>
      </w:r>
      <w:r>
        <w:t>что</w:t>
      </w:r>
      <w:r w:rsidRPr="002762C9">
        <w:t xml:space="preserve"> </w:t>
      </w:r>
      <w:r>
        <w:t>она</w:t>
      </w:r>
      <w:r w:rsidRPr="002762C9">
        <w:t xml:space="preserve"> </w:t>
      </w:r>
      <w:r>
        <w:t>не</w:t>
      </w:r>
      <w:r w:rsidRPr="002762C9">
        <w:t xml:space="preserve"> </w:t>
      </w:r>
      <w:r>
        <w:t>удовлетвор</w:t>
      </w:r>
      <w:r>
        <w:t>е</w:t>
      </w:r>
      <w:r>
        <w:t>на</w:t>
      </w:r>
      <w:r w:rsidRPr="002762C9">
        <w:t xml:space="preserve"> </w:t>
      </w:r>
      <w:r>
        <w:t>объяснениями</w:t>
      </w:r>
      <w:r w:rsidRPr="002762C9">
        <w:t xml:space="preserve">, </w:t>
      </w:r>
      <w:r>
        <w:t>представленными</w:t>
      </w:r>
      <w:r w:rsidRPr="002762C9">
        <w:t xml:space="preserve"> </w:t>
      </w:r>
      <w:r>
        <w:t>делегацией</w:t>
      </w:r>
      <w:r w:rsidRPr="002762C9">
        <w:t xml:space="preserve"> </w:t>
      </w:r>
      <w:r>
        <w:t>по вопросу об определении пытки, и считает необходимым, чтобы государство-участник включило пытки в число преступлений, предусмотренных его уголовным правом</w:t>
      </w:r>
      <w:r w:rsidRPr="002762C9">
        <w:t xml:space="preserve">. </w:t>
      </w:r>
      <w:r>
        <w:t>Она</w:t>
      </w:r>
      <w:r w:rsidRPr="00BD479B">
        <w:t xml:space="preserve"> </w:t>
      </w:r>
      <w:r>
        <w:t>хотела</w:t>
      </w:r>
      <w:r w:rsidRPr="00BD479B">
        <w:t xml:space="preserve"> </w:t>
      </w:r>
      <w:r>
        <w:t>бы</w:t>
      </w:r>
      <w:r w:rsidRPr="00BD479B">
        <w:t xml:space="preserve"> </w:t>
      </w:r>
      <w:r>
        <w:t>получить</w:t>
      </w:r>
      <w:r w:rsidRPr="00BD479B">
        <w:t xml:space="preserve"> </w:t>
      </w:r>
      <w:r>
        <w:t>более</w:t>
      </w:r>
      <w:r w:rsidRPr="00BD479B">
        <w:t xml:space="preserve"> </w:t>
      </w:r>
      <w:r>
        <w:t>подробную</w:t>
      </w:r>
      <w:r w:rsidRPr="00BD479B">
        <w:t xml:space="preserve"> </w:t>
      </w:r>
      <w:r>
        <w:t>информацию</w:t>
      </w:r>
      <w:r w:rsidRPr="00BD479B">
        <w:t xml:space="preserve"> </w:t>
      </w:r>
      <w:r>
        <w:t>по</w:t>
      </w:r>
      <w:r w:rsidRPr="00BD479B">
        <w:t xml:space="preserve"> </w:t>
      </w:r>
      <w:r>
        <w:t>следующим</w:t>
      </w:r>
      <w:r w:rsidRPr="00BD479B">
        <w:t xml:space="preserve"> </w:t>
      </w:r>
      <w:r>
        <w:t>вопросам</w:t>
      </w:r>
      <w:r w:rsidRPr="00BD479B">
        <w:t xml:space="preserve">: </w:t>
      </w:r>
      <w:r>
        <w:t>новые</w:t>
      </w:r>
      <w:r w:rsidRPr="00BD479B">
        <w:t xml:space="preserve"> </w:t>
      </w:r>
      <w:r>
        <w:t>пр</w:t>
      </w:r>
      <w:r>
        <w:t>а</w:t>
      </w:r>
      <w:r>
        <w:t>вила</w:t>
      </w:r>
      <w:r w:rsidRPr="00BD479B">
        <w:t xml:space="preserve"> </w:t>
      </w:r>
      <w:r>
        <w:t>применения</w:t>
      </w:r>
      <w:r w:rsidRPr="00BD479B">
        <w:t xml:space="preserve"> </w:t>
      </w:r>
      <w:r>
        <w:t>огнестрельного</w:t>
      </w:r>
      <w:r w:rsidRPr="00BD479B">
        <w:t xml:space="preserve"> </w:t>
      </w:r>
      <w:r>
        <w:t>оружия</w:t>
      </w:r>
      <w:r w:rsidRPr="00BD479B">
        <w:t xml:space="preserve"> </w:t>
      </w:r>
      <w:r>
        <w:t>полицией</w:t>
      </w:r>
      <w:r w:rsidRPr="00BD479B">
        <w:t xml:space="preserve">; </w:t>
      </w:r>
      <w:r>
        <w:t>случаи</w:t>
      </w:r>
      <w:r w:rsidRPr="00BD479B">
        <w:t xml:space="preserve"> </w:t>
      </w:r>
      <w:r>
        <w:t>судебного</w:t>
      </w:r>
      <w:r w:rsidRPr="00BD479B">
        <w:t xml:space="preserve"> </w:t>
      </w:r>
      <w:r>
        <w:t>пресл</w:t>
      </w:r>
      <w:r>
        <w:t>е</w:t>
      </w:r>
      <w:r>
        <w:t>дования</w:t>
      </w:r>
      <w:r w:rsidRPr="00BD479B">
        <w:t xml:space="preserve"> </w:t>
      </w:r>
      <w:r>
        <w:t>и наказания сотрудников полиции за чрезмерное применение силы и меры по возмещению ущерба и выплаты компенсаций жертвам; подготовка лиц, ответственных за расследование случаев пыток и жестокого обращения, в ос</w:t>
      </w:r>
      <w:r>
        <w:t>о</w:t>
      </w:r>
      <w:r>
        <w:t>бенности на основе  Руководства по эффективному расследованию и докуме</w:t>
      </w:r>
      <w:r>
        <w:t>н</w:t>
      </w:r>
      <w:r>
        <w:t>тированию пыток и других жестоких, бесчеловечных или унижающих достои</w:t>
      </w:r>
      <w:r>
        <w:t>н</w:t>
      </w:r>
      <w:r>
        <w:t>ство видов обращения и наказания (Стамбульский протокол)</w:t>
      </w:r>
      <w:r w:rsidRPr="00BD479B">
        <w:t xml:space="preserve">. </w:t>
      </w:r>
      <w:r>
        <w:t>Докладчик</w:t>
      </w:r>
      <w:r w:rsidRPr="00734EFE">
        <w:t xml:space="preserve"> </w:t>
      </w:r>
      <w:r>
        <w:t>просит</w:t>
      </w:r>
      <w:r w:rsidRPr="00734EFE">
        <w:t xml:space="preserve"> </w:t>
      </w:r>
      <w:r>
        <w:t>представить</w:t>
      </w:r>
      <w:r w:rsidRPr="00734EFE">
        <w:t xml:space="preserve"> </w:t>
      </w:r>
      <w:r>
        <w:t>статистические</w:t>
      </w:r>
      <w:r w:rsidRPr="00734EFE">
        <w:t xml:space="preserve"> </w:t>
      </w:r>
      <w:r>
        <w:t>данные</w:t>
      </w:r>
      <w:r w:rsidRPr="00734EFE">
        <w:t xml:space="preserve"> </w:t>
      </w:r>
      <w:r>
        <w:t>о</w:t>
      </w:r>
      <w:r w:rsidRPr="00734EFE">
        <w:t xml:space="preserve"> </w:t>
      </w:r>
      <w:r>
        <w:t>проведенных</w:t>
      </w:r>
      <w:r w:rsidRPr="00734EFE">
        <w:t xml:space="preserve"> </w:t>
      </w:r>
      <w:r>
        <w:t>расследованиях</w:t>
      </w:r>
      <w:r w:rsidRPr="00734EFE">
        <w:t xml:space="preserve">, </w:t>
      </w:r>
      <w:r>
        <w:t>уголовном преследовании и вынесенным приговорам по делам о насилии в семье</w:t>
      </w:r>
      <w:r w:rsidRPr="00734EFE">
        <w:t xml:space="preserve">. </w:t>
      </w:r>
      <w:r>
        <w:t>Она</w:t>
      </w:r>
      <w:r w:rsidRPr="00734EFE">
        <w:t xml:space="preserve"> </w:t>
      </w:r>
      <w:r>
        <w:t>ссылается</w:t>
      </w:r>
      <w:r w:rsidRPr="00734EFE">
        <w:t xml:space="preserve"> </w:t>
      </w:r>
      <w:r>
        <w:t>на</w:t>
      </w:r>
      <w:r w:rsidRPr="00734EFE">
        <w:t xml:space="preserve"> </w:t>
      </w:r>
      <w:r>
        <w:t>источники</w:t>
      </w:r>
      <w:r w:rsidRPr="00734EFE">
        <w:t xml:space="preserve"> </w:t>
      </w:r>
      <w:r>
        <w:t>информации</w:t>
      </w:r>
      <w:r w:rsidRPr="00734EFE">
        <w:t xml:space="preserve">, </w:t>
      </w:r>
      <w:r>
        <w:t>согласно</w:t>
      </w:r>
      <w:r w:rsidRPr="00734EFE">
        <w:t xml:space="preserve"> </w:t>
      </w:r>
      <w:r>
        <w:t>которым</w:t>
      </w:r>
      <w:r w:rsidRPr="00734EFE">
        <w:t xml:space="preserve"> </w:t>
      </w:r>
      <w:r>
        <w:t>уголовное</w:t>
      </w:r>
      <w:r w:rsidRPr="00734EFE">
        <w:t xml:space="preserve"> </w:t>
      </w:r>
      <w:r>
        <w:t>преследов</w:t>
      </w:r>
      <w:r>
        <w:t>а</w:t>
      </w:r>
      <w:r>
        <w:t>ние</w:t>
      </w:r>
      <w:r w:rsidRPr="00734EFE">
        <w:t xml:space="preserve"> </w:t>
      </w:r>
      <w:r>
        <w:t>может</w:t>
      </w:r>
      <w:r w:rsidRPr="00734EFE">
        <w:t xml:space="preserve"> </w:t>
      </w:r>
      <w:r>
        <w:t>быть</w:t>
      </w:r>
      <w:r w:rsidRPr="00734EFE">
        <w:t xml:space="preserve"> </w:t>
      </w:r>
      <w:r>
        <w:t>возбуждено</w:t>
      </w:r>
      <w:r w:rsidRPr="00734EFE">
        <w:t xml:space="preserve"> </w:t>
      </w:r>
      <w:r>
        <w:t>только на основании официальной жалобы, пода</w:t>
      </w:r>
      <w:r>
        <w:t>н</w:t>
      </w:r>
      <w:r>
        <w:t xml:space="preserve">ной жертвой, что не соответствует статье </w:t>
      </w:r>
      <w:r w:rsidRPr="00734EFE">
        <w:t>12</w:t>
      </w:r>
      <w:r>
        <w:t xml:space="preserve"> Конвенции</w:t>
      </w:r>
      <w:r w:rsidRPr="00734EFE">
        <w:t xml:space="preserve">. </w:t>
      </w:r>
      <w:r w:rsidRPr="003F3D67">
        <w:t xml:space="preserve">Г-жа Клеопас </w:t>
      </w:r>
      <w:r>
        <w:t>обращ</w:t>
      </w:r>
      <w:r>
        <w:t>а</w:t>
      </w:r>
      <w:r>
        <w:t>ет</w:t>
      </w:r>
      <w:r w:rsidRPr="003F3D67">
        <w:t xml:space="preserve"> </w:t>
      </w:r>
      <w:r>
        <w:t>внимание</w:t>
      </w:r>
      <w:r w:rsidRPr="003F3D67">
        <w:t xml:space="preserve"> </w:t>
      </w:r>
      <w:r>
        <w:t>на</w:t>
      </w:r>
      <w:r w:rsidRPr="003F3D67">
        <w:t xml:space="preserve"> </w:t>
      </w:r>
      <w:r>
        <w:t>выводы</w:t>
      </w:r>
      <w:r w:rsidRPr="003F3D67">
        <w:t xml:space="preserve">, </w:t>
      </w:r>
      <w:r>
        <w:t>сформулированные</w:t>
      </w:r>
      <w:r w:rsidRPr="003F3D67">
        <w:t xml:space="preserve"> </w:t>
      </w:r>
      <w:r>
        <w:t>Специальным докладчиком по в</w:t>
      </w:r>
      <w:r>
        <w:t>о</w:t>
      </w:r>
      <w:r>
        <w:t xml:space="preserve">просу о независимости судей и адвокатов по итогам ее посещения Болгарии </w:t>
      </w:r>
      <w:r w:rsidRPr="003F3D67">
        <w:t>9</w:t>
      </w:r>
      <w:r w:rsidR="00E63257">
        <w:t>−</w:t>
      </w:r>
      <w:r w:rsidRPr="003F3D67">
        <w:t>16</w:t>
      </w:r>
      <w:r>
        <w:t xml:space="preserve"> мая </w:t>
      </w:r>
      <w:r w:rsidRPr="003F3D67">
        <w:t>2011</w:t>
      </w:r>
      <w:r>
        <w:t xml:space="preserve"> года</w:t>
      </w:r>
      <w:r w:rsidRPr="003F3D67">
        <w:t xml:space="preserve"> (</w:t>
      </w:r>
      <w:hyperlink r:id="rId8" w:history="1">
        <w:r w:rsidRPr="00505C91">
          <w:t>http://www.ohchr.org/en/NewsEvents/Pages/DisplayNews.</w:t>
        </w:r>
        <w:r w:rsidR="00364FE9">
          <w:t xml:space="preserve"> </w:t>
        </w:r>
        <w:r w:rsidRPr="00505C91">
          <w:t>aspx?NewsID=11020&amp;LangID=E</w:t>
        </w:r>
      </w:hyperlink>
      <w:r w:rsidRPr="00CB679A">
        <w:t>)</w:t>
      </w:r>
      <w:r>
        <w:t>, в отношении недостаточной независимости судебной власти и нехватки финансовых и людских ресурсов, выделяемых на юридическую помощь.</w:t>
      </w:r>
      <w:r w:rsidRPr="00CB679A">
        <w:t xml:space="preserve"> </w:t>
      </w:r>
      <w:r>
        <w:t>Делегации</w:t>
      </w:r>
      <w:r w:rsidRPr="00505C91">
        <w:t xml:space="preserve"> </w:t>
      </w:r>
      <w:r>
        <w:t>Болгарии</w:t>
      </w:r>
      <w:r w:rsidRPr="00505C91">
        <w:t xml:space="preserve"> </w:t>
      </w:r>
      <w:r>
        <w:t>предлагается</w:t>
      </w:r>
      <w:r w:rsidRPr="00505C91">
        <w:t xml:space="preserve"> </w:t>
      </w:r>
      <w:r>
        <w:t>прокомментировать</w:t>
      </w:r>
      <w:r w:rsidRPr="00505C91">
        <w:t xml:space="preserve"> </w:t>
      </w:r>
      <w:r>
        <w:t>эти</w:t>
      </w:r>
      <w:r w:rsidRPr="00505C91">
        <w:t xml:space="preserve"> </w:t>
      </w:r>
      <w:r>
        <w:t>выводы</w:t>
      </w:r>
      <w:r w:rsidRPr="00505C91">
        <w:t xml:space="preserve">. </w:t>
      </w:r>
      <w:r>
        <w:t>Докладчик</w:t>
      </w:r>
      <w:r w:rsidRPr="00576FC5">
        <w:t xml:space="preserve"> </w:t>
      </w:r>
      <w:r>
        <w:t>хотела</w:t>
      </w:r>
      <w:r w:rsidRPr="00576FC5">
        <w:t xml:space="preserve"> </w:t>
      </w:r>
      <w:r>
        <w:t>бы</w:t>
      </w:r>
      <w:r w:rsidRPr="00576FC5">
        <w:t xml:space="preserve"> </w:t>
      </w:r>
      <w:r>
        <w:t>знать</w:t>
      </w:r>
      <w:r w:rsidRPr="00576FC5">
        <w:t xml:space="preserve">, </w:t>
      </w:r>
      <w:r>
        <w:t>какие</w:t>
      </w:r>
      <w:r w:rsidRPr="00576FC5">
        <w:t xml:space="preserve"> </w:t>
      </w:r>
      <w:r>
        <w:t>меры</w:t>
      </w:r>
      <w:r w:rsidRPr="00576FC5">
        <w:t xml:space="preserve"> </w:t>
      </w:r>
      <w:r>
        <w:t>были</w:t>
      </w:r>
      <w:r w:rsidRPr="00576FC5">
        <w:t xml:space="preserve"> </w:t>
      </w:r>
      <w:r>
        <w:t>приняты</w:t>
      </w:r>
      <w:r w:rsidRPr="00576FC5">
        <w:t xml:space="preserve"> </w:t>
      </w:r>
      <w:r>
        <w:t>для</w:t>
      </w:r>
      <w:r w:rsidRPr="00576FC5">
        <w:t xml:space="preserve"> </w:t>
      </w:r>
      <w:r>
        <w:t>выпо</w:t>
      </w:r>
      <w:r>
        <w:t>л</w:t>
      </w:r>
      <w:r>
        <w:t>нения</w:t>
      </w:r>
      <w:r w:rsidRPr="00576FC5">
        <w:t xml:space="preserve"> </w:t>
      </w:r>
      <w:r>
        <w:t>рекомендаций</w:t>
      </w:r>
      <w:r w:rsidRPr="00576FC5">
        <w:t xml:space="preserve"> </w:t>
      </w:r>
      <w:r>
        <w:t>Европейской</w:t>
      </w:r>
      <w:r w:rsidRPr="00576FC5">
        <w:t xml:space="preserve"> </w:t>
      </w:r>
      <w:r>
        <w:t>комиссии</w:t>
      </w:r>
      <w:r w:rsidRPr="00576FC5">
        <w:t xml:space="preserve"> </w:t>
      </w:r>
      <w:r>
        <w:t>по</w:t>
      </w:r>
      <w:r w:rsidRPr="00576FC5">
        <w:t xml:space="preserve"> </w:t>
      </w:r>
      <w:r>
        <w:t>борьбе</w:t>
      </w:r>
      <w:r w:rsidRPr="00576FC5">
        <w:t xml:space="preserve"> </w:t>
      </w:r>
      <w:r>
        <w:t>с</w:t>
      </w:r>
      <w:r w:rsidRPr="00576FC5">
        <w:t xml:space="preserve"> </w:t>
      </w:r>
      <w:r>
        <w:t>расизмом</w:t>
      </w:r>
      <w:r w:rsidRPr="00576FC5">
        <w:t xml:space="preserve"> </w:t>
      </w:r>
      <w:r>
        <w:t>и</w:t>
      </w:r>
      <w:r w:rsidRPr="00576FC5">
        <w:t xml:space="preserve"> </w:t>
      </w:r>
      <w:r>
        <w:t>нетерпим</w:t>
      </w:r>
      <w:r>
        <w:t>о</w:t>
      </w:r>
      <w:r>
        <w:t>стью</w:t>
      </w:r>
      <w:r w:rsidRPr="00576FC5">
        <w:t xml:space="preserve"> </w:t>
      </w:r>
      <w:r>
        <w:t>о</w:t>
      </w:r>
      <w:r w:rsidRPr="00576FC5">
        <w:t xml:space="preserve"> </w:t>
      </w:r>
      <w:r>
        <w:t>том</w:t>
      </w:r>
      <w:r w:rsidRPr="00576FC5">
        <w:t xml:space="preserve">, </w:t>
      </w:r>
      <w:r>
        <w:t>что</w:t>
      </w:r>
      <w:r w:rsidRPr="00576FC5">
        <w:t xml:space="preserve"> </w:t>
      </w:r>
      <w:r>
        <w:t>Болгарии</w:t>
      </w:r>
      <w:r w:rsidRPr="00576FC5">
        <w:t xml:space="preserve"> </w:t>
      </w:r>
      <w:r>
        <w:t>необходимо</w:t>
      </w:r>
      <w:r w:rsidRPr="00576FC5">
        <w:t xml:space="preserve"> </w:t>
      </w:r>
      <w:r>
        <w:t>обеспечить</w:t>
      </w:r>
      <w:r w:rsidRPr="00576FC5">
        <w:t xml:space="preserve"> </w:t>
      </w:r>
      <w:r>
        <w:t>уголовное</w:t>
      </w:r>
      <w:r w:rsidRPr="00576FC5">
        <w:t xml:space="preserve"> </w:t>
      </w:r>
      <w:r>
        <w:t>преследование</w:t>
      </w:r>
      <w:r w:rsidRPr="00576FC5">
        <w:t xml:space="preserve"> </w:t>
      </w:r>
      <w:r>
        <w:t>и</w:t>
      </w:r>
      <w:r w:rsidRPr="00576FC5">
        <w:t xml:space="preserve"> </w:t>
      </w:r>
      <w:r>
        <w:t>наказание</w:t>
      </w:r>
      <w:r w:rsidRPr="00576FC5">
        <w:t xml:space="preserve"> </w:t>
      </w:r>
      <w:r>
        <w:t>правонарушений</w:t>
      </w:r>
      <w:r w:rsidRPr="00576FC5">
        <w:t xml:space="preserve"> </w:t>
      </w:r>
      <w:r>
        <w:t>расистского</w:t>
      </w:r>
      <w:r w:rsidRPr="00576FC5">
        <w:t xml:space="preserve"> </w:t>
      </w:r>
      <w:r>
        <w:t>характера</w:t>
      </w:r>
      <w:r w:rsidRPr="00576FC5">
        <w:t xml:space="preserve"> </w:t>
      </w:r>
      <w:r>
        <w:t>и</w:t>
      </w:r>
      <w:r w:rsidRPr="00576FC5">
        <w:t xml:space="preserve"> </w:t>
      </w:r>
      <w:r>
        <w:t>включить</w:t>
      </w:r>
      <w:r w:rsidRPr="00576FC5">
        <w:t xml:space="preserve"> </w:t>
      </w:r>
      <w:r>
        <w:t>в</w:t>
      </w:r>
      <w:r w:rsidRPr="00576FC5">
        <w:t xml:space="preserve"> </w:t>
      </w:r>
      <w:r>
        <w:t>свой</w:t>
      </w:r>
      <w:r w:rsidRPr="00576FC5">
        <w:t xml:space="preserve"> </w:t>
      </w:r>
      <w:r>
        <w:t>Уголо</w:t>
      </w:r>
      <w:r>
        <w:t>в</w:t>
      </w:r>
      <w:r>
        <w:t>ный</w:t>
      </w:r>
      <w:r w:rsidRPr="00576FC5">
        <w:t xml:space="preserve"> </w:t>
      </w:r>
      <w:r>
        <w:t>кодекс</w:t>
      </w:r>
      <w:r w:rsidRPr="00576FC5">
        <w:t xml:space="preserve"> </w:t>
      </w:r>
      <w:r>
        <w:t>положение</w:t>
      </w:r>
      <w:r w:rsidRPr="00576FC5">
        <w:t xml:space="preserve">, </w:t>
      </w:r>
      <w:r>
        <w:t>позволяющее</w:t>
      </w:r>
      <w:r w:rsidRPr="00576FC5">
        <w:t xml:space="preserve"> </w:t>
      </w:r>
      <w:r>
        <w:t>рассматривать</w:t>
      </w:r>
      <w:r w:rsidRPr="00576FC5">
        <w:t xml:space="preserve"> </w:t>
      </w:r>
      <w:r>
        <w:t>расовую мотивировку пр</w:t>
      </w:r>
      <w:r>
        <w:t>е</w:t>
      </w:r>
      <w:r>
        <w:t>ступлений в качестве отя</w:t>
      </w:r>
      <w:r>
        <w:t>г</w:t>
      </w:r>
      <w:r>
        <w:t>чающего обстоятельства</w:t>
      </w:r>
      <w:r w:rsidRPr="00576FC5">
        <w:t xml:space="preserve">. </w:t>
      </w:r>
      <w:r>
        <w:t>Наконец</w:t>
      </w:r>
      <w:r w:rsidRPr="008F5E2D">
        <w:t xml:space="preserve">, </w:t>
      </w:r>
      <w:r>
        <w:t>она</w:t>
      </w:r>
      <w:r w:rsidRPr="008F5E2D">
        <w:t xml:space="preserve"> </w:t>
      </w:r>
      <w:r>
        <w:t>хотела</w:t>
      </w:r>
      <w:r w:rsidRPr="008F5E2D">
        <w:t xml:space="preserve"> </w:t>
      </w:r>
      <w:r>
        <w:t>бы</w:t>
      </w:r>
      <w:r w:rsidRPr="008F5E2D">
        <w:t xml:space="preserve">, </w:t>
      </w:r>
      <w:r>
        <w:t>чтобы</w:t>
      </w:r>
      <w:r w:rsidRPr="008F5E2D">
        <w:t xml:space="preserve"> </w:t>
      </w:r>
      <w:r>
        <w:t>делегация</w:t>
      </w:r>
      <w:r w:rsidRPr="008F5E2D">
        <w:t xml:space="preserve"> </w:t>
      </w:r>
      <w:r>
        <w:t>Болгарии</w:t>
      </w:r>
      <w:r w:rsidRPr="008F5E2D">
        <w:t xml:space="preserve"> </w:t>
      </w:r>
      <w:r>
        <w:t>ответила</w:t>
      </w:r>
      <w:r w:rsidRPr="008F5E2D">
        <w:t xml:space="preserve"> </w:t>
      </w:r>
      <w:r>
        <w:t>на</w:t>
      </w:r>
      <w:r w:rsidRPr="008F5E2D">
        <w:t xml:space="preserve"> </w:t>
      </w:r>
      <w:r>
        <w:t>уже</w:t>
      </w:r>
      <w:r w:rsidRPr="008F5E2D">
        <w:t xml:space="preserve"> </w:t>
      </w:r>
      <w:r>
        <w:t>поставленные</w:t>
      </w:r>
      <w:r w:rsidRPr="008F5E2D">
        <w:t xml:space="preserve"> </w:t>
      </w:r>
      <w:r>
        <w:t>вопросы</w:t>
      </w:r>
      <w:r w:rsidRPr="008F5E2D">
        <w:t xml:space="preserve"> </w:t>
      </w:r>
      <w:r>
        <w:t>о</w:t>
      </w:r>
      <w:r w:rsidRPr="008F5E2D">
        <w:t xml:space="preserve"> </w:t>
      </w:r>
      <w:r>
        <w:t>принуд</w:t>
      </w:r>
      <w:r>
        <w:t>и</w:t>
      </w:r>
      <w:r>
        <w:t>тельных</w:t>
      </w:r>
      <w:r w:rsidRPr="008F5E2D">
        <w:t xml:space="preserve"> </w:t>
      </w:r>
      <w:r>
        <w:t>браках</w:t>
      </w:r>
      <w:r w:rsidRPr="008F5E2D">
        <w:t xml:space="preserve">, </w:t>
      </w:r>
      <w:r>
        <w:t>затрагивающих</w:t>
      </w:r>
      <w:r w:rsidRPr="008F5E2D">
        <w:t xml:space="preserve"> </w:t>
      </w:r>
      <w:r>
        <w:t>лиц</w:t>
      </w:r>
      <w:r w:rsidRPr="008F5E2D">
        <w:t xml:space="preserve"> </w:t>
      </w:r>
      <w:r>
        <w:t>в</w:t>
      </w:r>
      <w:r w:rsidRPr="008F5E2D">
        <w:t xml:space="preserve"> </w:t>
      </w:r>
      <w:r>
        <w:t>возрасте</w:t>
      </w:r>
      <w:r w:rsidRPr="008F5E2D">
        <w:t xml:space="preserve"> 14</w:t>
      </w:r>
      <w:r w:rsidR="00E63257">
        <w:t>−</w:t>
      </w:r>
      <w:r w:rsidRPr="008F5E2D">
        <w:t>20</w:t>
      </w:r>
      <w:r>
        <w:t xml:space="preserve"> лет</w:t>
      </w:r>
      <w:r w:rsidRPr="008F5E2D">
        <w:t xml:space="preserve">, </w:t>
      </w:r>
      <w:r>
        <w:t>и о доступе НПО к местам содержания под стр</w:t>
      </w:r>
      <w:r>
        <w:t>а</w:t>
      </w:r>
      <w:r>
        <w:t>жей, в особенности о причинах, по которым от Болгарского хельсинского коми</w:t>
      </w:r>
      <w:r w:rsidR="00364FE9">
        <w:t>тета требуется получение</w:t>
      </w:r>
      <w:r>
        <w:t xml:space="preserve"> предварительного ра</w:t>
      </w:r>
      <w:r>
        <w:t>з</w:t>
      </w:r>
      <w:r>
        <w:t>решения на посещение отдел</w:t>
      </w:r>
      <w:r>
        <w:t>е</w:t>
      </w:r>
      <w:r>
        <w:t>ний полиции</w:t>
      </w:r>
      <w:r w:rsidRPr="008F5E2D">
        <w:t>.</w:t>
      </w:r>
    </w:p>
    <w:p w:rsidR="00505C91" w:rsidRPr="00A450F3" w:rsidRDefault="00505C91" w:rsidP="00362BC8">
      <w:pPr>
        <w:pStyle w:val="SingleTxtGR"/>
        <w:pageBreakBefore/>
      </w:pPr>
      <w:r w:rsidRPr="00A52BA3">
        <w:t>27.</w:t>
      </w:r>
      <w:r w:rsidRPr="00A52BA3">
        <w:tab/>
      </w:r>
      <w:r w:rsidRPr="008753E8">
        <w:rPr>
          <w:b/>
        </w:rPr>
        <w:t>Г-н Ван</w:t>
      </w:r>
      <w:r w:rsidRPr="00505C91">
        <w:t xml:space="preserve"> </w:t>
      </w:r>
      <w:r>
        <w:t>Сюэсянь</w:t>
      </w:r>
      <w:r w:rsidRPr="00A52BA3">
        <w:t xml:space="preserve"> (</w:t>
      </w:r>
      <w:r>
        <w:t>Содокладчик</w:t>
      </w:r>
      <w:r w:rsidRPr="00A52BA3">
        <w:t xml:space="preserve"> </w:t>
      </w:r>
      <w:r>
        <w:t>по</w:t>
      </w:r>
      <w:r w:rsidRPr="00A52BA3">
        <w:t xml:space="preserve"> </w:t>
      </w:r>
      <w:r>
        <w:t>Болгарии</w:t>
      </w:r>
      <w:r w:rsidRPr="00A52BA3">
        <w:t xml:space="preserve">) </w:t>
      </w:r>
      <w:r>
        <w:t>хотел бы получить ко</w:t>
      </w:r>
      <w:r>
        <w:t>н</w:t>
      </w:r>
      <w:r>
        <w:t>кретные примеры дел, когда жертвы актов пыток и жестокого обращения пол</w:t>
      </w:r>
      <w:r>
        <w:t>у</w:t>
      </w:r>
      <w:r>
        <w:t>чили компенсацию</w:t>
      </w:r>
      <w:r w:rsidRPr="00A52BA3">
        <w:t xml:space="preserve">. </w:t>
      </w:r>
      <w:r>
        <w:t>В</w:t>
      </w:r>
      <w:r w:rsidRPr="00A52BA3">
        <w:t xml:space="preserve"> </w:t>
      </w:r>
      <w:r>
        <w:t>частности</w:t>
      </w:r>
      <w:r w:rsidRPr="00A52BA3">
        <w:t xml:space="preserve">, </w:t>
      </w:r>
      <w:r>
        <w:t>он</w:t>
      </w:r>
      <w:r w:rsidRPr="00A52BA3">
        <w:t xml:space="preserve"> </w:t>
      </w:r>
      <w:r>
        <w:t>спрашивает</w:t>
      </w:r>
      <w:r w:rsidRPr="00A52BA3">
        <w:t xml:space="preserve">, </w:t>
      </w:r>
      <w:r>
        <w:t>какие</w:t>
      </w:r>
      <w:r w:rsidRPr="00A52BA3">
        <w:t xml:space="preserve"> </w:t>
      </w:r>
      <w:r>
        <w:t>дальнейшие меры</w:t>
      </w:r>
      <w:r w:rsidRPr="00A52BA3">
        <w:t xml:space="preserve"> </w:t>
      </w:r>
      <w:r>
        <w:t>были</w:t>
      </w:r>
      <w:r w:rsidRPr="00A52BA3">
        <w:t xml:space="preserve"> </w:t>
      </w:r>
      <w:r>
        <w:t>пр</w:t>
      </w:r>
      <w:r>
        <w:t>и</w:t>
      </w:r>
      <w:r>
        <w:t>няты</w:t>
      </w:r>
      <w:r w:rsidRPr="00A52BA3">
        <w:t xml:space="preserve"> </w:t>
      </w:r>
      <w:r>
        <w:t>государством</w:t>
      </w:r>
      <w:r w:rsidRPr="00A52BA3">
        <w:t>-</w:t>
      </w:r>
      <w:r>
        <w:t>участником</w:t>
      </w:r>
      <w:r w:rsidRPr="00A52BA3">
        <w:t xml:space="preserve"> </w:t>
      </w:r>
      <w:r>
        <w:t xml:space="preserve">по сообщению </w:t>
      </w:r>
      <w:r w:rsidRPr="004D3AE9">
        <w:t>№</w:t>
      </w:r>
      <w:r>
        <w:t xml:space="preserve"> </w:t>
      </w:r>
      <w:r w:rsidRPr="004D3AE9">
        <w:t xml:space="preserve">257/2004 </w:t>
      </w:r>
      <w:r w:rsidRPr="00E63257">
        <w:rPr>
          <w:i/>
        </w:rPr>
        <w:t>Керемедчиев против Болгарии</w:t>
      </w:r>
      <w:r>
        <w:t>, которое было представлено в Комитет против пыток</w:t>
      </w:r>
      <w:r w:rsidRPr="004D3AE9">
        <w:t xml:space="preserve">. </w:t>
      </w:r>
      <w:r>
        <w:t>Что</w:t>
      </w:r>
      <w:r w:rsidRPr="00D11373">
        <w:t xml:space="preserve"> </w:t>
      </w:r>
      <w:r>
        <w:t>к</w:t>
      </w:r>
      <w:r>
        <w:t>а</w:t>
      </w:r>
      <w:r>
        <w:t>сается</w:t>
      </w:r>
      <w:r w:rsidRPr="00D11373">
        <w:t xml:space="preserve"> </w:t>
      </w:r>
      <w:r>
        <w:t>умственно</w:t>
      </w:r>
      <w:r w:rsidRPr="00D11373">
        <w:t xml:space="preserve"> </w:t>
      </w:r>
      <w:r>
        <w:t>отсталых</w:t>
      </w:r>
      <w:r w:rsidRPr="00D11373">
        <w:t xml:space="preserve"> </w:t>
      </w:r>
      <w:r>
        <w:t>детей</w:t>
      </w:r>
      <w:r w:rsidRPr="00D11373">
        <w:t xml:space="preserve">, </w:t>
      </w:r>
      <w:r>
        <w:t>умерших в результате халатности при леч</w:t>
      </w:r>
      <w:r>
        <w:t>е</w:t>
      </w:r>
      <w:r>
        <w:t>нии в г</w:t>
      </w:r>
      <w:r>
        <w:t>о</w:t>
      </w:r>
      <w:r>
        <w:t>сударственных специализированных учреждениях, то Содокладчик спрашивает, были ли осуждены виновные, а семьи жертв получили ли компе</w:t>
      </w:r>
      <w:r>
        <w:t>н</w:t>
      </w:r>
      <w:r>
        <w:t>сацию</w:t>
      </w:r>
      <w:r w:rsidR="002D25D8">
        <w:t>.</w:t>
      </w:r>
    </w:p>
    <w:p w:rsidR="00505C91" w:rsidRPr="00DE5CD9" w:rsidRDefault="00505C91" w:rsidP="00505C91">
      <w:pPr>
        <w:pStyle w:val="SingleTxtGR"/>
      </w:pPr>
      <w:r w:rsidRPr="000D65B2">
        <w:t>28.</w:t>
      </w:r>
      <w:r w:rsidRPr="000D65B2">
        <w:tab/>
        <w:t>Г-н Ван</w:t>
      </w:r>
      <w:r w:rsidRPr="00505C91">
        <w:t xml:space="preserve"> </w:t>
      </w:r>
      <w:r>
        <w:t xml:space="preserve">Сюэсянь отмечает, что в пункте </w:t>
      </w:r>
      <w:r w:rsidRPr="000D65B2">
        <w:t>144</w:t>
      </w:r>
      <w:r>
        <w:t xml:space="preserve"> письменных ответов на п</w:t>
      </w:r>
      <w:r>
        <w:t>е</w:t>
      </w:r>
      <w:r>
        <w:t>речень вопросов</w:t>
      </w:r>
      <w:r w:rsidRPr="000D65B2">
        <w:t xml:space="preserve"> (</w:t>
      </w:r>
      <w:r>
        <w:t>CAT</w:t>
      </w:r>
      <w:r w:rsidRPr="000D65B2">
        <w:t>/</w:t>
      </w:r>
      <w:r>
        <w:t>C</w:t>
      </w:r>
      <w:r w:rsidRPr="000D65B2">
        <w:t>/</w:t>
      </w:r>
      <w:r>
        <w:t>BGR</w:t>
      </w:r>
      <w:r w:rsidRPr="000D65B2">
        <w:t>/</w:t>
      </w:r>
      <w:r>
        <w:t>Q</w:t>
      </w:r>
      <w:r w:rsidRPr="000D65B2">
        <w:t>/4-5/</w:t>
      </w:r>
      <w:r>
        <w:t>Add</w:t>
      </w:r>
      <w:r w:rsidRPr="000D65B2">
        <w:t>.1)</w:t>
      </w:r>
      <w:r>
        <w:t xml:space="preserve"> указано, что</w:t>
      </w:r>
      <w:r w:rsidRPr="000D65B2">
        <w:t xml:space="preserve"> </w:t>
      </w:r>
      <w:r>
        <w:t xml:space="preserve">в период </w:t>
      </w:r>
      <w:r w:rsidRPr="000D65B2">
        <w:t>2005</w:t>
      </w:r>
      <w:r w:rsidR="00E63257">
        <w:t>−</w:t>
      </w:r>
      <w:r w:rsidRPr="000D65B2">
        <w:t>2011</w:t>
      </w:r>
      <w:r>
        <w:t xml:space="preserve"> г</w:t>
      </w:r>
      <w:r>
        <w:t>о</w:t>
      </w:r>
      <w:r>
        <w:t xml:space="preserve">дов было выслано </w:t>
      </w:r>
      <w:r w:rsidRPr="000D65B2">
        <w:t>1</w:t>
      </w:r>
      <w:r w:rsidR="00364FE9">
        <w:t> </w:t>
      </w:r>
      <w:r w:rsidRPr="000D65B2">
        <w:t>265</w:t>
      </w:r>
      <w:r>
        <w:t xml:space="preserve"> иностранцев.</w:t>
      </w:r>
      <w:r w:rsidRPr="000D65B2">
        <w:t xml:space="preserve"> </w:t>
      </w:r>
      <w:r>
        <w:t>Он</w:t>
      </w:r>
      <w:r w:rsidRPr="000D65B2">
        <w:t xml:space="preserve"> </w:t>
      </w:r>
      <w:r>
        <w:t>хотел</w:t>
      </w:r>
      <w:r w:rsidRPr="000D65B2">
        <w:t xml:space="preserve"> </w:t>
      </w:r>
      <w:r>
        <w:t>бы</w:t>
      </w:r>
      <w:r w:rsidRPr="000D65B2">
        <w:t xml:space="preserve"> </w:t>
      </w:r>
      <w:r>
        <w:t>знать</w:t>
      </w:r>
      <w:r w:rsidRPr="000D65B2">
        <w:t xml:space="preserve">, </w:t>
      </w:r>
      <w:r>
        <w:t>были ли</w:t>
      </w:r>
      <w:r w:rsidRPr="000D65B2">
        <w:t xml:space="preserve"> </w:t>
      </w:r>
      <w:r>
        <w:t>в</w:t>
      </w:r>
      <w:r w:rsidRPr="000D65B2">
        <w:t xml:space="preserve"> </w:t>
      </w:r>
      <w:r>
        <w:t>числе</w:t>
      </w:r>
      <w:r w:rsidRPr="000D65B2">
        <w:t xml:space="preserve"> </w:t>
      </w:r>
      <w:r>
        <w:t>этих</w:t>
      </w:r>
      <w:r w:rsidRPr="000D65B2">
        <w:t xml:space="preserve"> </w:t>
      </w:r>
      <w:r>
        <w:t>лиц</w:t>
      </w:r>
      <w:r w:rsidRPr="000D65B2">
        <w:t xml:space="preserve"> </w:t>
      </w:r>
      <w:r>
        <w:t>те, кто просил предоставления убежища</w:t>
      </w:r>
      <w:r w:rsidRPr="000D65B2">
        <w:t xml:space="preserve">. </w:t>
      </w:r>
      <w:r>
        <w:t>Наконец</w:t>
      </w:r>
      <w:r w:rsidRPr="00DE5CD9">
        <w:t xml:space="preserve">, </w:t>
      </w:r>
      <w:r>
        <w:t>он</w:t>
      </w:r>
      <w:r w:rsidRPr="00DE5CD9">
        <w:t xml:space="preserve"> </w:t>
      </w:r>
      <w:r>
        <w:t>хотел</w:t>
      </w:r>
      <w:r w:rsidRPr="00DE5CD9">
        <w:t xml:space="preserve"> </w:t>
      </w:r>
      <w:r>
        <w:t>бы</w:t>
      </w:r>
      <w:r w:rsidRPr="00DE5CD9">
        <w:t xml:space="preserve"> </w:t>
      </w:r>
      <w:r>
        <w:t>получить</w:t>
      </w:r>
      <w:r w:rsidRPr="00DE5CD9">
        <w:t xml:space="preserve"> </w:t>
      </w:r>
      <w:r>
        <w:t>подробную</w:t>
      </w:r>
      <w:r w:rsidRPr="00DE5CD9">
        <w:t xml:space="preserve"> </w:t>
      </w:r>
      <w:r>
        <w:t>информацию</w:t>
      </w:r>
      <w:r w:rsidRPr="00DE5CD9">
        <w:t xml:space="preserve"> </w:t>
      </w:r>
      <w:r>
        <w:t>об</w:t>
      </w:r>
      <w:r w:rsidRPr="00DE5CD9">
        <w:t xml:space="preserve"> </w:t>
      </w:r>
      <w:r>
        <w:t>условиях</w:t>
      </w:r>
      <w:r w:rsidRPr="00DE5CD9">
        <w:t xml:space="preserve">, </w:t>
      </w:r>
      <w:r>
        <w:t>в</w:t>
      </w:r>
      <w:r w:rsidRPr="00DE5CD9">
        <w:t xml:space="preserve"> </w:t>
      </w:r>
      <w:r>
        <w:t>которых</w:t>
      </w:r>
      <w:r w:rsidRPr="00DE5CD9">
        <w:t xml:space="preserve"> </w:t>
      </w:r>
      <w:r>
        <w:t>проходила</w:t>
      </w:r>
      <w:r w:rsidRPr="00DE5CD9">
        <w:t xml:space="preserve"> </w:t>
      </w:r>
      <w:r>
        <w:t>высылка</w:t>
      </w:r>
      <w:r w:rsidRPr="00DE5CD9">
        <w:t xml:space="preserve"> </w:t>
      </w:r>
      <w:r>
        <w:t>рома</w:t>
      </w:r>
      <w:r w:rsidRPr="00DE5CD9">
        <w:t xml:space="preserve"> </w:t>
      </w:r>
      <w:r>
        <w:t>в</w:t>
      </w:r>
      <w:r w:rsidRPr="00DE5CD9">
        <w:t xml:space="preserve"> 2009</w:t>
      </w:r>
      <w:r w:rsidR="00E63257">
        <w:t>−</w:t>
      </w:r>
      <w:r w:rsidRPr="00DE5CD9">
        <w:t>2010</w:t>
      </w:r>
      <w:r>
        <w:t xml:space="preserve"> годах, и хотел бы знать, стали ли случаи насилия в отношении рома в Катунице предметом расследования и привлечения к ответственности</w:t>
      </w:r>
      <w:r w:rsidR="002D25D8">
        <w:t>.</w:t>
      </w:r>
    </w:p>
    <w:p w:rsidR="00505C91" w:rsidRPr="00F12B20" w:rsidRDefault="00505C91" w:rsidP="00505C91">
      <w:pPr>
        <w:pStyle w:val="SingleTxtGR"/>
      </w:pPr>
      <w:r w:rsidRPr="00F12B20">
        <w:t>29.</w:t>
      </w:r>
      <w:r w:rsidRPr="00F12B20">
        <w:tab/>
      </w:r>
      <w:r w:rsidRPr="008753E8">
        <w:rPr>
          <w:b/>
        </w:rPr>
        <w:t>Г-н Бруни</w:t>
      </w:r>
      <w:r w:rsidRPr="00505C91">
        <w:t xml:space="preserve"> </w:t>
      </w:r>
      <w:r>
        <w:t>спрашивает</w:t>
      </w:r>
      <w:r w:rsidRPr="00F12B20">
        <w:t xml:space="preserve">, </w:t>
      </w:r>
      <w:r>
        <w:t>намерено ли</w:t>
      </w:r>
      <w:r w:rsidRPr="00F12B20">
        <w:t xml:space="preserve"> </w:t>
      </w:r>
      <w:r>
        <w:t>государство</w:t>
      </w:r>
      <w:r w:rsidRPr="00F12B20">
        <w:t>-</w:t>
      </w:r>
      <w:r>
        <w:t>участник</w:t>
      </w:r>
      <w:r w:rsidRPr="00F12B20">
        <w:t xml:space="preserve"> </w:t>
      </w:r>
      <w:r>
        <w:t>прекратить</w:t>
      </w:r>
      <w:r w:rsidRPr="00F12B20">
        <w:t xml:space="preserve"> </w:t>
      </w:r>
      <w:r>
        <w:t>практику</w:t>
      </w:r>
      <w:r w:rsidRPr="00F12B20">
        <w:t xml:space="preserve"> </w:t>
      </w:r>
      <w:r>
        <w:t>помещения</w:t>
      </w:r>
      <w:r w:rsidRPr="00F12B20">
        <w:t xml:space="preserve"> </w:t>
      </w:r>
      <w:r>
        <w:t>в</w:t>
      </w:r>
      <w:r w:rsidRPr="00F12B20">
        <w:t xml:space="preserve"> </w:t>
      </w:r>
      <w:r>
        <w:t>одиночную</w:t>
      </w:r>
      <w:r w:rsidRPr="00F12B20">
        <w:t xml:space="preserve"> </w:t>
      </w:r>
      <w:r>
        <w:t>камеру</w:t>
      </w:r>
      <w:r w:rsidRPr="00F12B20">
        <w:t xml:space="preserve"> </w:t>
      </w:r>
      <w:r>
        <w:t>в</w:t>
      </w:r>
      <w:r w:rsidRPr="00F12B20">
        <w:t xml:space="preserve"> </w:t>
      </w:r>
      <w:r>
        <w:t>качестве</w:t>
      </w:r>
      <w:r w:rsidRPr="00F12B20">
        <w:t xml:space="preserve"> </w:t>
      </w:r>
      <w:r>
        <w:t>дисциплинарной</w:t>
      </w:r>
      <w:r w:rsidRPr="00F12B20">
        <w:t xml:space="preserve"> </w:t>
      </w:r>
      <w:r>
        <w:t>меры</w:t>
      </w:r>
      <w:r w:rsidRPr="00F12B20">
        <w:t xml:space="preserve">, </w:t>
      </w:r>
      <w:r>
        <w:t>к</w:t>
      </w:r>
      <w:r>
        <w:t>о</w:t>
      </w:r>
      <w:r>
        <w:t>торая имеет</w:t>
      </w:r>
      <w:r w:rsidRPr="00F12B20">
        <w:t xml:space="preserve"> </w:t>
      </w:r>
      <w:r>
        <w:t>пагубные</w:t>
      </w:r>
      <w:r w:rsidRPr="00F12B20">
        <w:t xml:space="preserve"> </w:t>
      </w:r>
      <w:r>
        <w:t>психологические</w:t>
      </w:r>
      <w:r w:rsidRPr="00F12B20">
        <w:t xml:space="preserve"> </w:t>
      </w:r>
      <w:r>
        <w:t>последствия</w:t>
      </w:r>
      <w:r w:rsidRPr="00F12B20">
        <w:t xml:space="preserve"> </w:t>
      </w:r>
      <w:r>
        <w:t>для</w:t>
      </w:r>
      <w:r w:rsidRPr="00F12B20">
        <w:t xml:space="preserve"> </w:t>
      </w:r>
      <w:r>
        <w:t>заключенных</w:t>
      </w:r>
      <w:r w:rsidRPr="00F12B20">
        <w:t xml:space="preserve">. </w:t>
      </w:r>
      <w:r>
        <w:t>Он</w:t>
      </w:r>
      <w:r w:rsidRPr="00F12B20">
        <w:t xml:space="preserve"> </w:t>
      </w:r>
      <w:r>
        <w:t>н</w:t>
      </w:r>
      <w:r>
        <w:t>а</w:t>
      </w:r>
      <w:r>
        <w:t>поминает</w:t>
      </w:r>
      <w:r w:rsidRPr="00F12B20">
        <w:t xml:space="preserve"> </w:t>
      </w:r>
      <w:r>
        <w:t>о случае с двумя палестинскими беженцами, которые были высланы из Болгарии в Ливан, где, как сообщается, они были подвергнуты пыткам, и спрашивает, как государство-участник следит за выполнением своих обяз</w:t>
      </w:r>
      <w:r>
        <w:t>а</w:t>
      </w:r>
      <w:r>
        <w:t xml:space="preserve">тельств по статье </w:t>
      </w:r>
      <w:r w:rsidRPr="00F12B20">
        <w:t xml:space="preserve">3 </w:t>
      </w:r>
      <w:r>
        <w:t>Конвенции, особенно в том, что касается тщательного из</w:t>
      </w:r>
      <w:r>
        <w:t>у</w:t>
      </w:r>
      <w:r>
        <w:t>чения риска применения пыток перед высылкой того или иного лица в другое государство</w:t>
      </w:r>
      <w:r w:rsidRPr="00F12B20">
        <w:t>.</w:t>
      </w:r>
    </w:p>
    <w:p w:rsidR="00505C91" w:rsidRPr="00D404A4" w:rsidRDefault="00505C91" w:rsidP="00505C91">
      <w:pPr>
        <w:pStyle w:val="SingleTxtGR"/>
      </w:pPr>
      <w:r w:rsidRPr="00D404A4">
        <w:t>30.</w:t>
      </w:r>
      <w:r w:rsidRPr="00D404A4">
        <w:tab/>
      </w:r>
      <w:r w:rsidRPr="008753E8">
        <w:rPr>
          <w:b/>
        </w:rPr>
        <w:t>Г-н Мариньо Менендес</w:t>
      </w:r>
      <w:r w:rsidRPr="00505C91">
        <w:t xml:space="preserve"> </w:t>
      </w:r>
      <w:r w:rsidRPr="00055506">
        <w:t>спрашивает</w:t>
      </w:r>
      <w:r>
        <w:t>,</w:t>
      </w:r>
      <w:r w:rsidRPr="00D404A4">
        <w:t xml:space="preserve"> </w:t>
      </w:r>
      <w:r>
        <w:t>при</w:t>
      </w:r>
      <w:r w:rsidRPr="00D404A4">
        <w:t xml:space="preserve"> </w:t>
      </w:r>
      <w:r>
        <w:t>каких</w:t>
      </w:r>
      <w:r w:rsidRPr="00D404A4">
        <w:t xml:space="preserve"> </w:t>
      </w:r>
      <w:r>
        <w:t>условиях</w:t>
      </w:r>
      <w:r w:rsidRPr="00D404A4">
        <w:t xml:space="preserve"> </w:t>
      </w:r>
      <w:r>
        <w:t>в</w:t>
      </w:r>
      <w:r w:rsidRPr="00D404A4">
        <w:t xml:space="preserve"> </w:t>
      </w:r>
      <w:r>
        <w:t>Болгарии</w:t>
      </w:r>
      <w:r w:rsidRPr="00D404A4">
        <w:t xml:space="preserve"> </w:t>
      </w:r>
      <w:r>
        <w:t>прибегают</w:t>
      </w:r>
      <w:r w:rsidRPr="00D404A4">
        <w:t xml:space="preserve"> </w:t>
      </w:r>
      <w:r>
        <w:t>к</w:t>
      </w:r>
      <w:r w:rsidRPr="00D404A4">
        <w:t xml:space="preserve"> </w:t>
      </w:r>
      <w:r>
        <w:t>режиму</w:t>
      </w:r>
      <w:r w:rsidRPr="00D404A4">
        <w:t xml:space="preserve"> </w:t>
      </w:r>
      <w:r>
        <w:t>строгой</w:t>
      </w:r>
      <w:r w:rsidRPr="00D404A4">
        <w:t xml:space="preserve"> </w:t>
      </w:r>
      <w:r>
        <w:t>изоляции</w:t>
      </w:r>
      <w:r w:rsidRPr="00D404A4">
        <w:t xml:space="preserve"> </w:t>
      </w:r>
      <w:r>
        <w:t>и</w:t>
      </w:r>
      <w:r w:rsidRPr="00D404A4">
        <w:t xml:space="preserve"> </w:t>
      </w:r>
      <w:r>
        <w:t>какова</w:t>
      </w:r>
      <w:r w:rsidRPr="00D404A4">
        <w:t xml:space="preserve"> </w:t>
      </w:r>
      <w:r>
        <w:t>продолжительность</w:t>
      </w:r>
      <w:r w:rsidRPr="00D404A4">
        <w:t xml:space="preserve"> </w:t>
      </w:r>
      <w:r>
        <w:t>такого</w:t>
      </w:r>
      <w:r w:rsidRPr="00D404A4">
        <w:t xml:space="preserve"> </w:t>
      </w:r>
      <w:r>
        <w:t>з</w:t>
      </w:r>
      <w:r>
        <w:t>а</w:t>
      </w:r>
      <w:r>
        <w:t>ключения</w:t>
      </w:r>
      <w:r w:rsidRPr="00D404A4">
        <w:t xml:space="preserve">. </w:t>
      </w:r>
      <w:r>
        <w:t>Он хотел бы знать, существует ли процедура подачи апелляции в срочном порядке, позволяющая лицам, чье ходатайство о предоставлении уб</w:t>
      </w:r>
      <w:r>
        <w:t>е</w:t>
      </w:r>
      <w:r>
        <w:t>жища было отклонено, получить приост</w:t>
      </w:r>
      <w:r w:rsidR="002D25D8">
        <w:t>ановку исполнения постановления</w:t>
      </w:r>
      <w:r w:rsidR="002D25D8">
        <w:br/>
      </w:r>
      <w:r>
        <w:t>о в</w:t>
      </w:r>
      <w:r>
        <w:t>ы</w:t>
      </w:r>
      <w:r>
        <w:t>сылке в ожидании принятия компетентными властями решения по их делу</w:t>
      </w:r>
      <w:r w:rsidRPr="00D404A4">
        <w:t>.</w:t>
      </w:r>
    </w:p>
    <w:p w:rsidR="00505C91" w:rsidRPr="00351BEE" w:rsidRDefault="00505C91" w:rsidP="00505C91">
      <w:pPr>
        <w:pStyle w:val="SingleTxtGR"/>
      </w:pPr>
      <w:r w:rsidRPr="00BC02DA">
        <w:t>31.</w:t>
      </w:r>
      <w:r w:rsidRPr="00BC02DA">
        <w:tab/>
      </w:r>
      <w:r w:rsidRPr="008753E8">
        <w:rPr>
          <w:b/>
        </w:rPr>
        <w:t>Г-жа Свеосс</w:t>
      </w:r>
      <w:r w:rsidRPr="00505C91">
        <w:t xml:space="preserve"> </w:t>
      </w:r>
      <w:r>
        <w:t>хотела</w:t>
      </w:r>
      <w:r w:rsidRPr="00BC02DA">
        <w:t xml:space="preserve"> </w:t>
      </w:r>
      <w:r>
        <w:t>бы</w:t>
      </w:r>
      <w:r w:rsidRPr="00BC02DA">
        <w:t xml:space="preserve"> </w:t>
      </w:r>
      <w:r>
        <w:t>знать</w:t>
      </w:r>
      <w:r w:rsidRPr="00BC02DA">
        <w:t xml:space="preserve">, </w:t>
      </w:r>
      <w:r>
        <w:t>внесли ли</w:t>
      </w:r>
      <w:r w:rsidRPr="00BC02DA">
        <w:t xml:space="preserve"> </w:t>
      </w:r>
      <w:r>
        <w:t>альтернативные</w:t>
      </w:r>
      <w:r w:rsidRPr="00BC02DA">
        <w:t xml:space="preserve"> </w:t>
      </w:r>
      <w:r>
        <w:t>лишению</w:t>
      </w:r>
      <w:r w:rsidRPr="00BC02DA">
        <w:t xml:space="preserve"> </w:t>
      </w:r>
      <w:r>
        <w:t>св</w:t>
      </w:r>
      <w:r>
        <w:t>о</w:t>
      </w:r>
      <w:r>
        <w:t>боды</w:t>
      </w:r>
      <w:r w:rsidRPr="00BC02DA">
        <w:t xml:space="preserve"> </w:t>
      </w:r>
      <w:r>
        <w:t>виды</w:t>
      </w:r>
      <w:r w:rsidRPr="00BC02DA">
        <w:t xml:space="preserve"> </w:t>
      </w:r>
      <w:r>
        <w:t>наказания</w:t>
      </w:r>
      <w:r w:rsidRPr="00BC02DA">
        <w:t xml:space="preserve"> </w:t>
      </w:r>
      <w:r>
        <w:t>свой вклад в уменьшение переполненности тюрем и в с</w:t>
      </w:r>
      <w:r>
        <w:t>о</w:t>
      </w:r>
      <w:r>
        <w:t>кращение числа случаев насилия среди заключенных</w:t>
      </w:r>
      <w:r w:rsidRPr="00BC02DA">
        <w:t xml:space="preserve">. </w:t>
      </w:r>
      <w:r>
        <w:t>Она также хотела бы знать, были ли приняты меры по сокращению числа институционализирова</w:t>
      </w:r>
      <w:r>
        <w:t>н</w:t>
      </w:r>
      <w:r>
        <w:t>ных лиц</w:t>
      </w:r>
      <w:r w:rsidRPr="00AF3B90">
        <w:t xml:space="preserve">. </w:t>
      </w:r>
      <w:r>
        <w:t>Не</w:t>
      </w:r>
      <w:r w:rsidRPr="00EE7BF7">
        <w:t xml:space="preserve"> </w:t>
      </w:r>
      <w:r>
        <w:t>могла</w:t>
      </w:r>
      <w:r w:rsidRPr="00EE7BF7">
        <w:t xml:space="preserve"> </w:t>
      </w:r>
      <w:r>
        <w:t>бы</w:t>
      </w:r>
      <w:r w:rsidRPr="00EE7BF7">
        <w:t xml:space="preserve"> </w:t>
      </w:r>
      <w:r>
        <w:t>делегация</w:t>
      </w:r>
      <w:r w:rsidRPr="00EE7BF7">
        <w:t xml:space="preserve"> </w:t>
      </w:r>
      <w:r>
        <w:t>также</w:t>
      </w:r>
      <w:r w:rsidRPr="00EE7BF7">
        <w:t xml:space="preserve"> </w:t>
      </w:r>
      <w:r>
        <w:t>представить</w:t>
      </w:r>
      <w:r w:rsidRPr="00EE7BF7">
        <w:t xml:space="preserve"> </w:t>
      </w:r>
      <w:r>
        <w:t>обновленную</w:t>
      </w:r>
      <w:r w:rsidRPr="00EE7BF7">
        <w:t xml:space="preserve"> </w:t>
      </w:r>
      <w:r>
        <w:t>информацию</w:t>
      </w:r>
      <w:r w:rsidRPr="00EE7BF7">
        <w:t xml:space="preserve"> </w:t>
      </w:r>
      <w:r>
        <w:t>о</w:t>
      </w:r>
      <w:r w:rsidRPr="00EE7BF7">
        <w:t xml:space="preserve"> </w:t>
      </w:r>
      <w:r>
        <w:t>результатах</w:t>
      </w:r>
      <w:r w:rsidRPr="00EE7BF7">
        <w:t xml:space="preserve"> </w:t>
      </w:r>
      <w:r>
        <w:t>расследования</w:t>
      </w:r>
      <w:r w:rsidRPr="00EE7BF7">
        <w:t xml:space="preserve">, </w:t>
      </w:r>
      <w:r>
        <w:t>проводимого</w:t>
      </w:r>
      <w:r w:rsidRPr="00EE7BF7">
        <w:t xml:space="preserve"> </w:t>
      </w:r>
      <w:r>
        <w:t>Генеральным</w:t>
      </w:r>
      <w:r w:rsidRPr="00EE7BF7">
        <w:t xml:space="preserve"> </w:t>
      </w:r>
      <w:r>
        <w:t>прокурором</w:t>
      </w:r>
      <w:r w:rsidRPr="00EE7BF7">
        <w:t xml:space="preserve"> </w:t>
      </w:r>
      <w:r>
        <w:t>в</w:t>
      </w:r>
      <w:r w:rsidRPr="00EE7BF7">
        <w:t xml:space="preserve"> </w:t>
      </w:r>
      <w:r>
        <w:t>отнош</w:t>
      </w:r>
      <w:r>
        <w:t>е</w:t>
      </w:r>
      <w:r>
        <w:t>нии</w:t>
      </w:r>
      <w:r w:rsidRPr="00EE7BF7">
        <w:t xml:space="preserve"> </w:t>
      </w:r>
      <w:r>
        <w:t>гибели</w:t>
      </w:r>
      <w:r w:rsidRPr="00EE7BF7">
        <w:t xml:space="preserve"> 166 </w:t>
      </w:r>
      <w:r>
        <w:t>человек</w:t>
      </w:r>
      <w:r w:rsidRPr="00EE7BF7">
        <w:t xml:space="preserve"> </w:t>
      </w:r>
      <w:r>
        <w:t>и</w:t>
      </w:r>
      <w:r w:rsidRPr="00EE7BF7">
        <w:t xml:space="preserve"> </w:t>
      </w:r>
      <w:r>
        <w:t>в</w:t>
      </w:r>
      <w:r w:rsidRPr="00EE7BF7">
        <w:t xml:space="preserve"> </w:t>
      </w:r>
      <w:r>
        <w:t>отношении</w:t>
      </w:r>
      <w:r w:rsidRPr="00EE7BF7">
        <w:t xml:space="preserve"> 30 </w:t>
      </w:r>
      <w:r>
        <w:t>случаев</w:t>
      </w:r>
      <w:r w:rsidRPr="00EE7BF7">
        <w:t xml:space="preserve"> </w:t>
      </w:r>
      <w:r>
        <w:t>жестокого обращения с детьми</w:t>
      </w:r>
      <w:r w:rsidRPr="00EE7BF7">
        <w:t xml:space="preserve">. </w:t>
      </w:r>
      <w:r>
        <w:t>Аналогичным</w:t>
      </w:r>
      <w:r w:rsidRPr="00351BEE">
        <w:t xml:space="preserve"> </w:t>
      </w:r>
      <w:r>
        <w:t>образом</w:t>
      </w:r>
      <w:r w:rsidRPr="00351BEE">
        <w:t xml:space="preserve"> </w:t>
      </w:r>
      <w:r>
        <w:t>будут</w:t>
      </w:r>
      <w:r w:rsidRPr="00351BEE">
        <w:t xml:space="preserve"> </w:t>
      </w:r>
      <w:r>
        <w:t>приветствоваться</w:t>
      </w:r>
      <w:r w:rsidRPr="00351BEE">
        <w:t xml:space="preserve"> </w:t>
      </w:r>
      <w:r>
        <w:t>сведения</w:t>
      </w:r>
      <w:r w:rsidRPr="00351BEE">
        <w:t xml:space="preserve"> </w:t>
      </w:r>
      <w:r>
        <w:t>о</w:t>
      </w:r>
      <w:r w:rsidRPr="00351BEE">
        <w:t xml:space="preserve"> </w:t>
      </w:r>
      <w:r>
        <w:t>юридических гарантиях в связи с принудительной госпитализацией</w:t>
      </w:r>
      <w:r w:rsidRPr="00351BEE">
        <w:t xml:space="preserve">. </w:t>
      </w:r>
      <w:r>
        <w:t>Наконец</w:t>
      </w:r>
      <w:r w:rsidRPr="00351BEE">
        <w:t xml:space="preserve">, </w:t>
      </w:r>
      <w:r>
        <w:t>г</w:t>
      </w:r>
      <w:r w:rsidRPr="00351BEE">
        <w:t xml:space="preserve">-жа Свеосс </w:t>
      </w:r>
      <w:r>
        <w:t>хотела</w:t>
      </w:r>
      <w:r w:rsidRPr="00351BEE">
        <w:t xml:space="preserve"> </w:t>
      </w:r>
      <w:r>
        <w:t>бы</w:t>
      </w:r>
      <w:r w:rsidRPr="00351BEE">
        <w:t xml:space="preserve"> </w:t>
      </w:r>
      <w:r>
        <w:t>знать, какие меры были приняты властями после жестокого напад</w:t>
      </w:r>
      <w:r>
        <w:t>е</w:t>
      </w:r>
      <w:r>
        <w:t xml:space="preserve">ния на пятерых членов общины </w:t>
      </w:r>
      <w:r w:rsidR="00156BB4">
        <w:t>"</w:t>
      </w:r>
      <w:r>
        <w:t>Свидетели Иеговы</w:t>
      </w:r>
      <w:r w:rsidR="00156BB4">
        <w:t>"</w:t>
      </w:r>
      <w:r>
        <w:t xml:space="preserve"> в Бургасе</w:t>
      </w:r>
      <w:r w:rsidR="002D25D8">
        <w:t>?</w:t>
      </w:r>
    </w:p>
    <w:p w:rsidR="00505C91" w:rsidRPr="00513119" w:rsidRDefault="00505C91" w:rsidP="00505C91">
      <w:pPr>
        <w:pStyle w:val="SingleTxtGR"/>
      </w:pPr>
      <w:r w:rsidRPr="00AF1AD4">
        <w:t>32.</w:t>
      </w:r>
      <w:r w:rsidRPr="00AF1AD4">
        <w:tab/>
      </w:r>
      <w:r w:rsidRPr="008753E8">
        <w:rPr>
          <w:b/>
        </w:rPr>
        <w:t>Г-жа Бельмир</w:t>
      </w:r>
      <w:r w:rsidRPr="00AF1AD4">
        <w:t xml:space="preserve"> </w:t>
      </w:r>
      <w:r>
        <w:t>благодарит</w:t>
      </w:r>
      <w:r w:rsidRPr="00AF1AD4">
        <w:t xml:space="preserve"> </w:t>
      </w:r>
      <w:r>
        <w:t>делегацию</w:t>
      </w:r>
      <w:r w:rsidRPr="00AF1AD4">
        <w:t xml:space="preserve"> </w:t>
      </w:r>
      <w:r>
        <w:t>за</w:t>
      </w:r>
      <w:r w:rsidRPr="00AF1AD4">
        <w:t xml:space="preserve"> </w:t>
      </w:r>
      <w:r>
        <w:t>ее</w:t>
      </w:r>
      <w:r w:rsidRPr="00AF1AD4">
        <w:t xml:space="preserve"> </w:t>
      </w:r>
      <w:r>
        <w:t>исключительно</w:t>
      </w:r>
      <w:r w:rsidRPr="00AF1AD4">
        <w:t xml:space="preserve"> </w:t>
      </w:r>
      <w:r>
        <w:t>четкие ответы и спрашивает, почему правило несменяемости судей распространяется только на старших судей, что, по меньшей мере, вызывает удивление</w:t>
      </w:r>
      <w:r w:rsidRPr="00AF1AD4">
        <w:t xml:space="preserve">. </w:t>
      </w:r>
      <w:r>
        <w:t>По</w:t>
      </w:r>
      <w:r w:rsidRPr="00A55EEB">
        <w:t xml:space="preserve"> </w:t>
      </w:r>
      <w:r>
        <w:t>сути</w:t>
      </w:r>
      <w:r w:rsidRPr="00A55EEB">
        <w:t xml:space="preserve"> </w:t>
      </w:r>
      <w:r>
        <w:t>дела</w:t>
      </w:r>
      <w:r w:rsidRPr="00A55EEB">
        <w:t xml:space="preserve">, </w:t>
      </w:r>
      <w:r>
        <w:t>несменяемость</w:t>
      </w:r>
      <w:r w:rsidRPr="00A55EEB">
        <w:t xml:space="preserve"> </w:t>
      </w:r>
      <w:r>
        <w:t>является</w:t>
      </w:r>
      <w:r w:rsidRPr="00A55EEB">
        <w:t xml:space="preserve"> </w:t>
      </w:r>
      <w:r w:rsidRPr="00505C91">
        <w:t>основной гарантией</w:t>
      </w:r>
      <w:r w:rsidRPr="00A55EEB">
        <w:t xml:space="preserve">, </w:t>
      </w:r>
      <w:r>
        <w:t>которая обычно предоставляется всем судьям</w:t>
      </w:r>
      <w:r w:rsidRPr="00A55EEB">
        <w:t xml:space="preserve">. </w:t>
      </w:r>
      <w:r>
        <w:t>Кроме</w:t>
      </w:r>
      <w:r w:rsidRPr="00BF4B43">
        <w:t xml:space="preserve"> </w:t>
      </w:r>
      <w:r>
        <w:t>того</w:t>
      </w:r>
      <w:r w:rsidRPr="00BF4B43">
        <w:t xml:space="preserve">, </w:t>
      </w:r>
      <w:r>
        <w:t>похоже</w:t>
      </w:r>
      <w:r w:rsidRPr="00BF4B43">
        <w:t xml:space="preserve">, </w:t>
      </w:r>
      <w:r>
        <w:t>что</w:t>
      </w:r>
      <w:r w:rsidRPr="00BF4B43">
        <w:t xml:space="preserve"> </w:t>
      </w:r>
      <w:r>
        <w:t>условия содержания приговоренных к пожизненному заключению являются очень тяжелыми, особенно в течение пе</w:t>
      </w:r>
      <w:r>
        <w:t>р</w:t>
      </w:r>
      <w:r>
        <w:t>вых пяти лет заключения</w:t>
      </w:r>
      <w:r w:rsidRPr="00BF4B43">
        <w:t xml:space="preserve">. </w:t>
      </w:r>
      <w:r>
        <w:t>Было бы интересно услышать мнение делегации по этому вопросу. Наконец</w:t>
      </w:r>
      <w:r w:rsidRPr="00513119">
        <w:t xml:space="preserve">, </w:t>
      </w:r>
      <w:r>
        <w:t>Комитет</w:t>
      </w:r>
      <w:r w:rsidRPr="00513119">
        <w:t xml:space="preserve"> </w:t>
      </w:r>
      <w:r>
        <w:t>хотел</w:t>
      </w:r>
      <w:r w:rsidRPr="00513119">
        <w:t xml:space="preserve"> </w:t>
      </w:r>
      <w:r>
        <w:t>бы</w:t>
      </w:r>
      <w:r w:rsidRPr="00513119">
        <w:t xml:space="preserve"> </w:t>
      </w:r>
      <w:r>
        <w:t>знать</w:t>
      </w:r>
      <w:r w:rsidRPr="00513119">
        <w:t xml:space="preserve">, </w:t>
      </w:r>
      <w:r>
        <w:t>подлежат ли</w:t>
      </w:r>
      <w:r w:rsidRPr="00513119">
        <w:t xml:space="preserve"> </w:t>
      </w:r>
      <w:r>
        <w:t>лица</w:t>
      </w:r>
      <w:r w:rsidRPr="00513119">
        <w:t xml:space="preserve"> </w:t>
      </w:r>
      <w:r>
        <w:t>в</w:t>
      </w:r>
      <w:r w:rsidRPr="00513119">
        <w:t xml:space="preserve"> </w:t>
      </w:r>
      <w:r>
        <w:t>возрасте</w:t>
      </w:r>
      <w:r w:rsidRPr="00513119">
        <w:t xml:space="preserve"> 14</w:t>
      </w:r>
      <w:r>
        <w:t xml:space="preserve"> лет уголовному наказанию</w:t>
      </w:r>
      <w:r w:rsidR="00362BC8">
        <w:t>.</w:t>
      </w:r>
    </w:p>
    <w:p w:rsidR="00505C91" w:rsidRPr="00BB3EFF" w:rsidRDefault="00505C91" w:rsidP="00505C91">
      <w:pPr>
        <w:pStyle w:val="SingleTxtGR"/>
      </w:pPr>
      <w:r w:rsidRPr="005D203A">
        <w:t>33.</w:t>
      </w:r>
      <w:r w:rsidRPr="005D203A">
        <w:tab/>
      </w:r>
      <w:r w:rsidRPr="008753E8">
        <w:rPr>
          <w:b/>
        </w:rPr>
        <w:t>Г-жа Андреева</w:t>
      </w:r>
      <w:r w:rsidRPr="005D203A">
        <w:t xml:space="preserve"> (</w:t>
      </w:r>
      <w:r>
        <w:t>Болгария</w:t>
      </w:r>
      <w:r w:rsidRPr="005D203A">
        <w:t xml:space="preserve">) </w:t>
      </w:r>
      <w:r>
        <w:t>говорит</w:t>
      </w:r>
      <w:r w:rsidRPr="005D203A">
        <w:t xml:space="preserve">, </w:t>
      </w:r>
      <w:r>
        <w:t>что</w:t>
      </w:r>
      <w:r w:rsidRPr="005D203A">
        <w:t xml:space="preserve"> </w:t>
      </w:r>
      <w:r>
        <w:t>пограничный</w:t>
      </w:r>
      <w:r w:rsidRPr="005D203A">
        <w:t xml:space="preserve"> </w:t>
      </w:r>
      <w:r>
        <w:t>транзитный</w:t>
      </w:r>
      <w:r w:rsidRPr="005D203A">
        <w:t xml:space="preserve"> </w:t>
      </w:r>
      <w:r>
        <w:t>центр</w:t>
      </w:r>
      <w:r w:rsidRPr="005D203A">
        <w:t xml:space="preserve"> </w:t>
      </w:r>
      <w:r>
        <w:t>в</w:t>
      </w:r>
      <w:r w:rsidRPr="005D203A">
        <w:t xml:space="preserve"> </w:t>
      </w:r>
      <w:r>
        <w:t>Пастрогоре</w:t>
      </w:r>
      <w:r w:rsidRPr="005D203A">
        <w:t xml:space="preserve"> </w:t>
      </w:r>
      <w:r>
        <w:t>не</w:t>
      </w:r>
      <w:r w:rsidRPr="005D203A">
        <w:t xml:space="preserve"> </w:t>
      </w:r>
      <w:r>
        <w:t>мог</w:t>
      </w:r>
      <w:r w:rsidRPr="005D203A">
        <w:t xml:space="preserve"> </w:t>
      </w:r>
      <w:r>
        <w:t>быть</w:t>
      </w:r>
      <w:r w:rsidRPr="005D203A">
        <w:t xml:space="preserve"> </w:t>
      </w:r>
      <w:r>
        <w:t>открыт</w:t>
      </w:r>
      <w:r w:rsidRPr="005D203A">
        <w:t xml:space="preserve"> </w:t>
      </w:r>
      <w:r>
        <w:t>в</w:t>
      </w:r>
      <w:r w:rsidRPr="005D203A">
        <w:t xml:space="preserve"> 2009 </w:t>
      </w:r>
      <w:r>
        <w:t>году в связи с задержками в строител</w:t>
      </w:r>
      <w:r>
        <w:t>ь</w:t>
      </w:r>
      <w:r>
        <w:t xml:space="preserve">стве; тем не менее он должен вступить в строй в конце </w:t>
      </w:r>
      <w:r w:rsidRPr="005D203A">
        <w:t>2011</w:t>
      </w:r>
      <w:r>
        <w:t xml:space="preserve"> года</w:t>
      </w:r>
      <w:r w:rsidRPr="005D203A">
        <w:t xml:space="preserve">, </w:t>
      </w:r>
      <w:r>
        <w:t>поскольку н</w:t>
      </w:r>
      <w:r>
        <w:t>е</w:t>
      </w:r>
      <w:r>
        <w:t>обходимые дополнительные кредиты были выделены</w:t>
      </w:r>
      <w:r w:rsidRPr="005D203A">
        <w:t xml:space="preserve">. </w:t>
      </w:r>
      <w:r>
        <w:t>Центр в Пастрогоре будет учреждением открытого типа с современным оснащением, включая Интернет</w:t>
      </w:r>
      <w:r w:rsidRPr="005D203A">
        <w:t xml:space="preserve">. </w:t>
      </w:r>
      <w:r>
        <w:t>Одно крыло здания будет отведено для самых молодых лиц, а просители уб</w:t>
      </w:r>
      <w:r>
        <w:t>е</w:t>
      </w:r>
      <w:r>
        <w:t>жища не будут больше размещаться в тех же помещениях, что и иностранцы в ожидании высылки или препровождения на границу</w:t>
      </w:r>
      <w:r w:rsidR="00362BC8">
        <w:t>.</w:t>
      </w:r>
    </w:p>
    <w:p w:rsidR="00505C91" w:rsidRPr="00261C91" w:rsidRDefault="00505C91" w:rsidP="00505C91">
      <w:pPr>
        <w:pStyle w:val="SingleTxtGR"/>
      </w:pPr>
      <w:r w:rsidRPr="00552157">
        <w:t>34.</w:t>
      </w:r>
      <w:r w:rsidRPr="00552157">
        <w:tab/>
      </w:r>
      <w:r w:rsidRPr="008753E8">
        <w:rPr>
          <w:b/>
        </w:rPr>
        <w:t>Г-жа Петрова</w:t>
      </w:r>
      <w:r w:rsidRPr="00552157">
        <w:t xml:space="preserve"> (</w:t>
      </w:r>
      <w:r>
        <w:t>Болгария</w:t>
      </w:r>
      <w:r w:rsidRPr="00552157">
        <w:t xml:space="preserve">) </w:t>
      </w:r>
      <w:r>
        <w:t>говорит</w:t>
      </w:r>
      <w:r w:rsidRPr="00552157">
        <w:t xml:space="preserve">, </w:t>
      </w:r>
      <w:r>
        <w:t>что</w:t>
      </w:r>
      <w:r w:rsidRPr="00552157">
        <w:t xml:space="preserve"> </w:t>
      </w:r>
      <w:r>
        <w:t>в</w:t>
      </w:r>
      <w:r w:rsidRPr="00552157">
        <w:t xml:space="preserve"> </w:t>
      </w:r>
      <w:r>
        <w:t>соответствии</w:t>
      </w:r>
      <w:r w:rsidRPr="00552157">
        <w:t xml:space="preserve"> </w:t>
      </w:r>
      <w:r>
        <w:t>со</w:t>
      </w:r>
      <w:r w:rsidRPr="00552157">
        <w:t xml:space="preserve"> </w:t>
      </w:r>
      <w:r>
        <w:t>статьей</w:t>
      </w:r>
      <w:r w:rsidRPr="00552157">
        <w:t xml:space="preserve"> 32 </w:t>
      </w:r>
      <w:r>
        <w:t>Уг</w:t>
      </w:r>
      <w:r>
        <w:t>о</w:t>
      </w:r>
      <w:r>
        <w:t xml:space="preserve">ловного кодекса несовершеннолетние моложе </w:t>
      </w:r>
      <w:r w:rsidRPr="00552157">
        <w:t xml:space="preserve">14 </w:t>
      </w:r>
      <w:r>
        <w:t>лет не несут уголовной отве</w:t>
      </w:r>
      <w:r>
        <w:t>т</w:t>
      </w:r>
      <w:r>
        <w:t>ственности</w:t>
      </w:r>
      <w:r w:rsidRPr="00552157">
        <w:t>.</w:t>
      </w:r>
      <w:r>
        <w:t xml:space="preserve"> Напротив</w:t>
      </w:r>
      <w:r w:rsidRPr="00552157">
        <w:t xml:space="preserve">, </w:t>
      </w:r>
      <w:r>
        <w:t>несовершеннолетние</w:t>
      </w:r>
      <w:r w:rsidRPr="00552157">
        <w:t xml:space="preserve"> </w:t>
      </w:r>
      <w:r>
        <w:t>в</w:t>
      </w:r>
      <w:r w:rsidRPr="00552157">
        <w:t xml:space="preserve"> </w:t>
      </w:r>
      <w:r>
        <w:t>возрасте</w:t>
      </w:r>
      <w:r w:rsidRPr="00552157">
        <w:t xml:space="preserve"> 14</w:t>
      </w:r>
      <w:r w:rsidR="00156BB4">
        <w:t>−</w:t>
      </w:r>
      <w:r w:rsidRPr="00552157">
        <w:t xml:space="preserve">18 </w:t>
      </w:r>
      <w:r>
        <w:t>лет</w:t>
      </w:r>
      <w:r w:rsidRPr="00552157">
        <w:t xml:space="preserve"> </w:t>
      </w:r>
      <w:r>
        <w:t>могут</w:t>
      </w:r>
      <w:r w:rsidRPr="00552157">
        <w:t xml:space="preserve"> </w:t>
      </w:r>
      <w:r>
        <w:t>быть</w:t>
      </w:r>
      <w:r w:rsidRPr="00552157">
        <w:t xml:space="preserve"> </w:t>
      </w:r>
      <w:r>
        <w:t>привлечены</w:t>
      </w:r>
      <w:r w:rsidRPr="00552157">
        <w:t xml:space="preserve"> </w:t>
      </w:r>
      <w:r>
        <w:t>к</w:t>
      </w:r>
      <w:r w:rsidRPr="00552157">
        <w:t xml:space="preserve"> </w:t>
      </w:r>
      <w:r>
        <w:t>уголовной</w:t>
      </w:r>
      <w:r w:rsidRPr="00552157">
        <w:t xml:space="preserve"> </w:t>
      </w:r>
      <w:r>
        <w:t>ответственности</w:t>
      </w:r>
      <w:r w:rsidRPr="00552157">
        <w:t xml:space="preserve">, </w:t>
      </w:r>
      <w:r>
        <w:t>если будет установлено, что они б</w:t>
      </w:r>
      <w:r>
        <w:t>ы</w:t>
      </w:r>
      <w:r>
        <w:t>ли в состоянии отдавать себе отчет в своих действиях на момент совершения преступления</w:t>
      </w:r>
      <w:r w:rsidRPr="00552157">
        <w:t xml:space="preserve">. </w:t>
      </w:r>
      <w:r>
        <w:t>Кроме</w:t>
      </w:r>
      <w:r w:rsidRPr="00150D0F">
        <w:t xml:space="preserve"> </w:t>
      </w:r>
      <w:r>
        <w:t>того</w:t>
      </w:r>
      <w:r w:rsidRPr="00150D0F">
        <w:t xml:space="preserve">, </w:t>
      </w:r>
      <w:r>
        <w:t>в</w:t>
      </w:r>
      <w:r w:rsidRPr="00150D0F">
        <w:t xml:space="preserve"> </w:t>
      </w:r>
      <w:r>
        <w:t>соответствии</w:t>
      </w:r>
      <w:r w:rsidRPr="00150D0F">
        <w:t xml:space="preserve"> </w:t>
      </w:r>
      <w:r>
        <w:t>с</w:t>
      </w:r>
      <w:r w:rsidRPr="00150D0F">
        <w:t xml:space="preserve"> </w:t>
      </w:r>
      <w:r>
        <w:t>общими</w:t>
      </w:r>
      <w:r w:rsidRPr="00150D0F">
        <w:t xml:space="preserve"> </w:t>
      </w:r>
      <w:r>
        <w:t>положениями</w:t>
      </w:r>
      <w:r w:rsidRPr="00150D0F">
        <w:t xml:space="preserve"> </w:t>
      </w:r>
      <w:r>
        <w:t>статьи</w:t>
      </w:r>
      <w:r w:rsidRPr="00150D0F">
        <w:t xml:space="preserve"> 62 </w:t>
      </w:r>
      <w:r>
        <w:t>Уголовного кодекса</w:t>
      </w:r>
      <w:r w:rsidRPr="00150D0F">
        <w:t xml:space="preserve"> </w:t>
      </w:r>
      <w:r>
        <w:t>несовершеннолетним может быть смягчено наказание, а с</w:t>
      </w:r>
      <w:r>
        <w:t>у</w:t>
      </w:r>
      <w:r>
        <w:t>дьи должны отдавать предпочтение альтернативным лишению свободы видам наказания, таким как условно-досрочное освобождение или условное наказ</w:t>
      </w:r>
      <w:r>
        <w:t>а</w:t>
      </w:r>
      <w:r>
        <w:t>ние</w:t>
      </w:r>
      <w:r w:rsidRPr="00150D0F">
        <w:t xml:space="preserve">. </w:t>
      </w:r>
      <w:r>
        <w:t>Следует</w:t>
      </w:r>
      <w:r w:rsidRPr="00C31190">
        <w:t xml:space="preserve"> </w:t>
      </w:r>
      <w:r>
        <w:t>также</w:t>
      </w:r>
      <w:r w:rsidRPr="00C31190">
        <w:t xml:space="preserve"> </w:t>
      </w:r>
      <w:r>
        <w:t>отметить</w:t>
      </w:r>
      <w:r w:rsidRPr="00C31190">
        <w:t xml:space="preserve">, </w:t>
      </w:r>
      <w:r>
        <w:t>что</w:t>
      </w:r>
      <w:r w:rsidRPr="00C31190">
        <w:t xml:space="preserve"> </w:t>
      </w:r>
      <w:r>
        <w:t>в</w:t>
      </w:r>
      <w:r w:rsidRPr="00C31190">
        <w:t xml:space="preserve"> </w:t>
      </w:r>
      <w:r>
        <w:t>случаях</w:t>
      </w:r>
      <w:r w:rsidRPr="00C31190">
        <w:t xml:space="preserve">, </w:t>
      </w:r>
      <w:r>
        <w:t>когда</w:t>
      </w:r>
      <w:r w:rsidRPr="00C31190">
        <w:t xml:space="preserve"> </w:t>
      </w:r>
      <w:r>
        <w:t>несовершеннолетний</w:t>
      </w:r>
      <w:r w:rsidRPr="00C31190">
        <w:t xml:space="preserve"> </w:t>
      </w:r>
      <w:r>
        <w:t>приг</w:t>
      </w:r>
      <w:r>
        <w:t>о</w:t>
      </w:r>
      <w:r>
        <w:t>варивается</w:t>
      </w:r>
      <w:r w:rsidRPr="00C31190">
        <w:t xml:space="preserve"> </w:t>
      </w:r>
      <w:r>
        <w:t>к</w:t>
      </w:r>
      <w:r w:rsidRPr="00C31190">
        <w:t xml:space="preserve"> </w:t>
      </w:r>
      <w:r>
        <w:t>тюремному</w:t>
      </w:r>
      <w:r w:rsidRPr="00C31190">
        <w:t xml:space="preserve"> </w:t>
      </w:r>
      <w:r>
        <w:t>заключению</w:t>
      </w:r>
      <w:r w:rsidRPr="00C31190">
        <w:t xml:space="preserve"> – </w:t>
      </w:r>
      <w:r>
        <w:t>наказание</w:t>
      </w:r>
      <w:r w:rsidRPr="00C31190">
        <w:t xml:space="preserve">, </w:t>
      </w:r>
      <w:r>
        <w:t>которое</w:t>
      </w:r>
      <w:r w:rsidRPr="00C31190">
        <w:t xml:space="preserve"> </w:t>
      </w:r>
      <w:r>
        <w:t>применяется</w:t>
      </w:r>
      <w:r w:rsidRPr="00C31190">
        <w:t xml:space="preserve"> </w:t>
      </w:r>
      <w:r>
        <w:t>в</w:t>
      </w:r>
      <w:r w:rsidRPr="00C31190">
        <w:t xml:space="preserve"> </w:t>
      </w:r>
      <w:r>
        <w:t>кач</w:t>
      </w:r>
      <w:r>
        <w:t>е</w:t>
      </w:r>
      <w:r>
        <w:t>стве</w:t>
      </w:r>
      <w:r w:rsidRPr="00C31190">
        <w:t xml:space="preserve"> </w:t>
      </w:r>
      <w:r>
        <w:t>крайней</w:t>
      </w:r>
      <w:r w:rsidRPr="00C31190">
        <w:t xml:space="preserve"> </w:t>
      </w:r>
      <w:r>
        <w:t>меры</w:t>
      </w:r>
      <w:r w:rsidR="00364FE9">
        <w:t>,</w:t>
      </w:r>
      <w:r w:rsidRPr="00C31190">
        <w:t xml:space="preserve"> – </w:t>
      </w:r>
      <w:r>
        <w:t>суд</w:t>
      </w:r>
      <w:r w:rsidRPr="00C31190">
        <w:t xml:space="preserve"> </w:t>
      </w:r>
      <w:r>
        <w:t>может</w:t>
      </w:r>
      <w:r w:rsidRPr="00C31190">
        <w:t xml:space="preserve"> </w:t>
      </w:r>
      <w:r>
        <w:t>освободить его от отбывания наказания в тюр</w:t>
      </w:r>
      <w:r>
        <w:t>ь</w:t>
      </w:r>
      <w:r>
        <w:t>ме и поместить в интернат</w:t>
      </w:r>
      <w:r w:rsidRPr="00C31190">
        <w:t xml:space="preserve"> </w:t>
      </w:r>
      <w:r>
        <w:t xml:space="preserve">(статья </w:t>
      </w:r>
      <w:r w:rsidRPr="00C31190">
        <w:t xml:space="preserve">64 </w:t>
      </w:r>
      <w:r>
        <w:t>Уголовного кодекса)</w:t>
      </w:r>
      <w:r w:rsidRPr="00C31190">
        <w:t xml:space="preserve">. </w:t>
      </w:r>
      <w:r>
        <w:t>По</w:t>
      </w:r>
      <w:r w:rsidRPr="00665EC3">
        <w:t xml:space="preserve"> </w:t>
      </w:r>
      <w:r>
        <w:t>состоянию</w:t>
      </w:r>
      <w:r w:rsidRPr="00665EC3">
        <w:t xml:space="preserve"> </w:t>
      </w:r>
      <w:r>
        <w:t>на</w:t>
      </w:r>
      <w:r w:rsidRPr="00665EC3">
        <w:t xml:space="preserve"> 11</w:t>
      </w:r>
      <w:r w:rsidR="00156BB4">
        <w:t> </w:t>
      </w:r>
      <w:r>
        <w:t>июля</w:t>
      </w:r>
      <w:r w:rsidRPr="00665EC3">
        <w:t xml:space="preserve"> 2001 </w:t>
      </w:r>
      <w:r>
        <w:t>года</w:t>
      </w:r>
      <w:r w:rsidRPr="00665EC3">
        <w:t xml:space="preserve"> </w:t>
      </w:r>
      <w:r>
        <w:t>в</w:t>
      </w:r>
      <w:r w:rsidRPr="00665EC3">
        <w:t xml:space="preserve"> </w:t>
      </w:r>
      <w:r>
        <w:t>Болгарии</w:t>
      </w:r>
      <w:r w:rsidRPr="00665EC3">
        <w:t xml:space="preserve"> </w:t>
      </w:r>
      <w:r>
        <w:t>в</w:t>
      </w:r>
      <w:r w:rsidRPr="00665EC3">
        <w:t xml:space="preserve"> </w:t>
      </w:r>
      <w:r>
        <w:t>тюрьмах</w:t>
      </w:r>
      <w:r w:rsidRPr="00665EC3">
        <w:t xml:space="preserve"> </w:t>
      </w:r>
      <w:r>
        <w:t>отбывали</w:t>
      </w:r>
      <w:r w:rsidRPr="00665EC3">
        <w:t xml:space="preserve"> </w:t>
      </w:r>
      <w:r>
        <w:t>срок</w:t>
      </w:r>
      <w:r w:rsidRPr="00665EC3">
        <w:t xml:space="preserve"> 65 </w:t>
      </w:r>
      <w:r>
        <w:t>несовершенноле</w:t>
      </w:r>
      <w:r>
        <w:t>т</w:t>
      </w:r>
      <w:r>
        <w:t>них, т</w:t>
      </w:r>
      <w:r w:rsidR="00364FE9">
        <w:t xml:space="preserve">.е. </w:t>
      </w:r>
      <w:r>
        <w:t xml:space="preserve">менее </w:t>
      </w:r>
      <w:r w:rsidRPr="00665EC3">
        <w:t xml:space="preserve">1 </w:t>
      </w:r>
      <w:r>
        <w:t>% всех заключенных</w:t>
      </w:r>
      <w:r w:rsidRPr="00665EC3">
        <w:t xml:space="preserve">. </w:t>
      </w:r>
      <w:r>
        <w:t>Что касается несменяемости судей в Бо</w:t>
      </w:r>
      <w:r>
        <w:t>л</w:t>
      </w:r>
      <w:r>
        <w:t>гарии, то следует уточнить, что в Болгарии все болгарские судьи могут быть отозваны Высшим судебным советом независимо от их ранга</w:t>
      </w:r>
      <w:r w:rsidR="00362BC8">
        <w:t>.</w:t>
      </w:r>
    </w:p>
    <w:p w:rsidR="00505C91" w:rsidRPr="00093280" w:rsidRDefault="00505C91" w:rsidP="00505C91">
      <w:pPr>
        <w:pStyle w:val="SingleTxtGR"/>
      </w:pPr>
      <w:r w:rsidRPr="00355555">
        <w:t>35.</w:t>
      </w:r>
      <w:r w:rsidRPr="00355555">
        <w:tab/>
      </w:r>
      <w:r>
        <w:t>Инциденты</w:t>
      </w:r>
      <w:r w:rsidRPr="00355555">
        <w:t xml:space="preserve"> </w:t>
      </w:r>
      <w:r>
        <w:t>в</w:t>
      </w:r>
      <w:r w:rsidRPr="00355555">
        <w:t xml:space="preserve"> </w:t>
      </w:r>
      <w:r>
        <w:t>Катунице</w:t>
      </w:r>
      <w:r w:rsidRPr="00355555">
        <w:t xml:space="preserve"> </w:t>
      </w:r>
      <w:r>
        <w:t>послужили</w:t>
      </w:r>
      <w:r w:rsidRPr="00355555">
        <w:t xml:space="preserve"> </w:t>
      </w:r>
      <w:r>
        <w:t>основанием</w:t>
      </w:r>
      <w:r w:rsidRPr="00355555">
        <w:t xml:space="preserve"> </w:t>
      </w:r>
      <w:r>
        <w:t xml:space="preserve">к возбуждению </w:t>
      </w:r>
      <w:r w:rsidRPr="000A0A5E">
        <w:t xml:space="preserve">38 </w:t>
      </w:r>
      <w:r>
        <w:t>дел</w:t>
      </w:r>
      <w:r w:rsidRPr="000A0A5E">
        <w:t xml:space="preserve"> </w:t>
      </w:r>
      <w:r>
        <w:t>по</w:t>
      </w:r>
      <w:r w:rsidRPr="000A0A5E">
        <w:t xml:space="preserve"> </w:t>
      </w:r>
      <w:r>
        <w:t>статьям</w:t>
      </w:r>
      <w:r w:rsidRPr="000A0A5E">
        <w:t xml:space="preserve"> 161 </w:t>
      </w:r>
      <w:r>
        <w:t>и</w:t>
      </w:r>
      <w:r w:rsidRPr="000A0A5E">
        <w:t xml:space="preserve"> 162 </w:t>
      </w:r>
      <w:r>
        <w:t>Уголовного кодекса, которые предусматривают уголовную ответственность за акты расовой ненависти и подстрекательства к расовой н</w:t>
      </w:r>
      <w:r>
        <w:t>е</w:t>
      </w:r>
      <w:r>
        <w:t>нависти</w:t>
      </w:r>
      <w:r w:rsidRPr="000A0A5E">
        <w:t xml:space="preserve">. </w:t>
      </w:r>
      <w:r>
        <w:t>Делегация</w:t>
      </w:r>
      <w:r w:rsidRPr="008C1D93">
        <w:t xml:space="preserve"> </w:t>
      </w:r>
      <w:r>
        <w:t>может</w:t>
      </w:r>
      <w:r w:rsidRPr="008C1D93">
        <w:t xml:space="preserve"> </w:t>
      </w:r>
      <w:r>
        <w:t>представить</w:t>
      </w:r>
      <w:r w:rsidRPr="008C1D93">
        <w:t xml:space="preserve"> </w:t>
      </w:r>
      <w:r>
        <w:t>Секретариату</w:t>
      </w:r>
      <w:r w:rsidRPr="008C1D93">
        <w:t xml:space="preserve"> </w:t>
      </w:r>
      <w:r>
        <w:t>документ</w:t>
      </w:r>
      <w:r w:rsidRPr="008C1D93">
        <w:t xml:space="preserve"> </w:t>
      </w:r>
      <w:r>
        <w:t>с перечислен</w:t>
      </w:r>
      <w:r>
        <w:t>и</w:t>
      </w:r>
      <w:r>
        <w:t>ем всех случаев привлечения к уголовной ответственности и вынесенных пр</w:t>
      </w:r>
      <w:r>
        <w:t>и</w:t>
      </w:r>
      <w:r>
        <w:t>говоров на основании этих статей. Лица</w:t>
      </w:r>
      <w:r w:rsidRPr="00093280">
        <w:t xml:space="preserve">, </w:t>
      </w:r>
      <w:r>
        <w:t xml:space="preserve">совершившие нападение, жертвами которого стали члены общины </w:t>
      </w:r>
      <w:r w:rsidR="00156BB4">
        <w:t>"</w:t>
      </w:r>
      <w:r>
        <w:t>Свидетелей Иеговы</w:t>
      </w:r>
      <w:r w:rsidR="00156BB4">
        <w:t>"</w:t>
      </w:r>
      <w:r>
        <w:t xml:space="preserve"> в Бургасе, были также привлечены к уголовной ответственности; судебный процесс завершился вын</w:t>
      </w:r>
      <w:r>
        <w:t>е</w:t>
      </w:r>
      <w:r>
        <w:t>сением приговоров восьми обвиняемым</w:t>
      </w:r>
      <w:r w:rsidRPr="00093280">
        <w:t>.</w:t>
      </w:r>
    </w:p>
    <w:p w:rsidR="00505C91" w:rsidRPr="00CE293A" w:rsidRDefault="00505C91" w:rsidP="00505C91">
      <w:pPr>
        <w:pStyle w:val="SingleTxtGR"/>
      </w:pPr>
      <w:r w:rsidRPr="005601AF">
        <w:t>36.</w:t>
      </w:r>
      <w:r w:rsidRPr="005601AF">
        <w:tab/>
      </w:r>
      <w:r>
        <w:t>Статьей</w:t>
      </w:r>
      <w:r w:rsidRPr="005601AF">
        <w:t xml:space="preserve"> 131 </w:t>
      </w:r>
      <w:r>
        <w:t>Уголовного</w:t>
      </w:r>
      <w:r w:rsidRPr="005601AF">
        <w:t xml:space="preserve"> </w:t>
      </w:r>
      <w:r>
        <w:t>кодекса</w:t>
      </w:r>
      <w:r w:rsidRPr="005601AF">
        <w:t xml:space="preserve"> </w:t>
      </w:r>
      <w:r>
        <w:t>предусматривается</w:t>
      </w:r>
      <w:r w:rsidRPr="005601AF">
        <w:t xml:space="preserve">, </w:t>
      </w:r>
      <w:r>
        <w:t>что</w:t>
      </w:r>
      <w:r w:rsidRPr="005601AF">
        <w:t xml:space="preserve"> </w:t>
      </w:r>
      <w:r>
        <w:t>для</w:t>
      </w:r>
      <w:r w:rsidRPr="005601AF">
        <w:t xml:space="preserve"> </w:t>
      </w:r>
      <w:r>
        <w:t>получения</w:t>
      </w:r>
      <w:r w:rsidRPr="005601AF">
        <w:t xml:space="preserve"> </w:t>
      </w:r>
      <w:r>
        <w:t>доступа</w:t>
      </w:r>
      <w:r w:rsidRPr="005601AF">
        <w:t xml:space="preserve"> </w:t>
      </w:r>
      <w:r>
        <w:t>неправительственных</w:t>
      </w:r>
      <w:r w:rsidRPr="005601AF">
        <w:t xml:space="preserve"> </w:t>
      </w:r>
      <w:r>
        <w:t>организаций</w:t>
      </w:r>
      <w:r w:rsidRPr="005601AF">
        <w:t xml:space="preserve"> </w:t>
      </w:r>
      <w:r>
        <w:t>к</w:t>
      </w:r>
      <w:r w:rsidRPr="005601AF">
        <w:t xml:space="preserve"> </w:t>
      </w:r>
      <w:r>
        <w:t>содержащимся под стражей обв</w:t>
      </w:r>
      <w:r>
        <w:t>и</w:t>
      </w:r>
      <w:r>
        <w:t>няемым в целях контроля за соблюдением прав человека необходимо получить разрешение Генерального прокурора или суда</w:t>
      </w:r>
      <w:r w:rsidRPr="005601AF">
        <w:t xml:space="preserve">. </w:t>
      </w:r>
      <w:r>
        <w:t>Это</w:t>
      </w:r>
      <w:r w:rsidRPr="00057067">
        <w:t xml:space="preserve"> </w:t>
      </w:r>
      <w:r>
        <w:t>положение</w:t>
      </w:r>
      <w:r w:rsidRPr="00057067">
        <w:t xml:space="preserve"> </w:t>
      </w:r>
      <w:r>
        <w:t>имеет</w:t>
      </w:r>
      <w:r w:rsidRPr="00057067">
        <w:t xml:space="preserve"> </w:t>
      </w:r>
      <w:r>
        <w:t>целью</w:t>
      </w:r>
      <w:r w:rsidRPr="00057067">
        <w:t xml:space="preserve"> </w:t>
      </w:r>
      <w:r>
        <w:t>обеспечить</w:t>
      </w:r>
      <w:r w:rsidRPr="00057067">
        <w:t xml:space="preserve"> </w:t>
      </w:r>
      <w:r>
        <w:t>эффективность</w:t>
      </w:r>
      <w:r w:rsidRPr="00057067">
        <w:t xml:space="preserve"> </w:t>
      </w:r>
      <w:r>
        <w:t>предварительного</w:t>
      </w:r>
      <w:r w:rsidRPr="00057067">
        <w:t xml:space="preserve"> </w:t>
      </w:r>
      <w:r>
        <w:t>расследования</w:t>
      </w:r>
      <w:r w:rsidRPr="00057067">
        <w:t xml:space="preserve"> </w:t>
      </w:r>
      <w:r>
        <w:t>и</w:t>
      </w:r>
      <w:r w:rsidRPr="00057067">
        <w:t xml:space="preserve"> </w:t>
      </w:r>
      <w:r>
        <w:t>не</w:t>
      </w:r>
      <w:r w:rsidRPr="00057067">
        <w:t xml:space="preserve"> </w:t>
      </w:r>
      <w:r>
        <w:t>препятствует свиданиям обвиняемых со своими близкими</w:t>
      </w:r>
      <w:r w:rsidRPr="00057067">
        <w:t xml:space="preserve">. </w:t>
      </w:r>
      <w:r>
        <w:t>Следует добавить, что на практике НПО очень редко получают отказ в доступе к обвиняемым</w:t>
      </w:r>
      <w:r w:rsidR="00362BC8">
        <w:t>.</w:t>
      </w:r>
    </w:p>
    <w:p w:rsidR="00505C91" w:rsidRPr="004E52BE" w:rsidRDefault="00505C91" w:rsidP="00505C91">
      <w:pPr>
        <w:pStyle w:val="SingleTxtGR"/>
      </w:pPr>
      <w:r w:rsidRPr="00B17898">
        <w:t>37.</w:t>
      </w:r>
      <w:r w:rsidRPr="00B17898">
        <w:tab/>
      </w:r>
      <w:r>
        <w:t>Что</w:t>
      </w:r>
      <w:r w:rsidRPr="00B17898">
        <w:t xml:space="preserve"> </w:t>
      </w:r>
      <w:r>
        <w:t>касается</w:t>
      </w:r>
      <w:r w:rsidRPr="00B17898">
        <w:t xml:space="preserve"> </w:t>
      </w:r>
      <w:r>
        <w:t>гибели</w:t>
      </w:r>
      <w:r w:rsidRPr="00B17898">
        <w:t xml:space="preserve"> </w:t>
      </w:r>
      <w:r>
        <w:t>несовершеннолетних</w:t>
      </w:r>
      <w:r w:rsidRPr="00B17898">
        <w:t xml:space="preserve">, </w:t>
      </w:r>
      <w:r>
        <w:t>помещенных</w:t>
      </w:r>
      <w:r w:rsidRPr="00B17898">
        <w:t xml:space="preserve"> </w:t>
      </w:r>
      <w:r>
        <w:t>в</w:t>
      </w:r>
      <w:r w:rsidRPr="00B17898">
        <w:t xml:space="preserve"> </w:t>
      </w:r>
      <w:r>
        <w:t>учреждения</w:t>
      </w:r>
      <w:r w:rsidRPr="00B17898">
        <w:t xml:space="preserve"> </w:t>
      </w:r>
      <w:r>
        <w:t>для</w:t>
      </w:r>
      <w:r w:rsidRPr="00B17898">
        <w:t xml:space="preserve"> </w:t>
      </w:r>
      <w:r>
        <w:t>детей</w:t>
      </w:r>
      <w:r w:rsidRPr="00B17898">
        <w:t>-</w:t>
      </w:r>
      <w:r>
        <w:t>инвалидов</w:t>
      </w:r>
      <w:r w:rsidRPr="00B17898">
        <w:t xml:space="preserve">, </w:t>
      </w:r>
      <w:r>
        <w:t>то</w:t>
      </w:r>
      <w:r w:rsidRPr="00B17898">
        <w:t xml:space="preserve"> </w:t>
      </w:r>
      <w:r>
        <w:t>было</w:t>
      </w:r>
      <w:r w:rsidRPr="00B17898">
        <w:t xml:space="preserve"> </w:t>
      </w:r>
      <w:r>
        <w:t>проведено</w:t>
      </w:r>
      <w:r w:rsidRPr="00B17898">
        <w:t xml:space="preserve"> </w:t>
      </w:r>
      <w:r>
        <w:t>очень</w:t>
      </w:r>
      <w:r w:rsidRPr="00B17898">
        <w:t xml:space="preserve"> </w:t>
      </w:r>
      <w:r>
        <w:t>тщательное расследование под контролем высших органов прокуратуры</w:t>
      </w:r>
      <w:r w:rsidRPr="00B17898">
        <w:t xml:space="preserve">. </w:t>
      </w:r>
      <w:r>
        <w:t>Однако</w:t>
      </w:r>
      <w:r w:rsidRPr="00CC6871">
        <w:t xml:space="preserve"> </w:t>
      </w:r>
      <w:r>
        <w:t>не</w:t>
      </w:r>
      <w:r w:rsidRPr="00CC6871">
        <w:t xml:space="preserve"> </w:t>
      </w:r>
      <w:r>
        <w:t>представилось</w:t>
      </w:r>
      <w:r w:rsidRPr="00CC6871">
        <w:t xml:space="preserve"> </w:t>
      </w:r>
      <w:r>
        <w:t>возможным</w:t>
      </w:r>
      <w:r w:rsidRPr="00CC6871">
        <w:t xml:space="preserve"> </w:t>
      </w:r>
      <w:r>
        <w:t>возбудить</w:t>
      </w:r>
      <w:r w:rsidRPr="00CC6871">
        <w:t xml:space="preserve"> </w:t>
      </w:r>
      <w:r>
        <w:t>уголовное</w:t>
      </w:r>
      <w:r w:rsidRPr="00CC6871">
        <w:t xml:space="preserve"> </w:t>
      </w:r>
      <w:r>
        <w:t>преследование</w:t>
      </w:r>
      <w:r w:rsidRPr="00CC6871">
        <w:t xml:space="preserve">, </w:t>
      </w:r>
      <w:r>
        <w:t>поскольку</w:t>
      </w:r>
      <w:r w:rsidRPr="00CC6871">
        <w:t xml:space="preserve"> </w:t>
      </w:r>
      <w:r>
        <w:t>ввиду</w:t>
      </w:r>
      <w:r w:rsidRPr="00CC6871">
        <w:t xml:space="preserve"> </w:t>
      </w:r>
      <w:r>
        <w:t>давности событий, нек</w:t>
      </w:r>
      <w:r>
        <w:t>о</w:t>
      </w:r>
      <w:r>
        <w:t>торые из которых имели место более десяти лет назад, необходимые доказ</w:t>
      </w:r>
      <w:r>
        <w:t>а</w:t>
      </w:r>
      <w:r>
        <w:t>тельства собрать невозможно</w:t>
      </w:r>
      <w:r w:rsidRPr="00CC6871">
        <w:t xml:space="preserve">. </w:t>
      </w:r>
      <w:r>
        <w:t>Тем</w:t>
      </w:r>
      <w:r w:rsidRPr="004E52BE">
        <w:t xml:space="preserve"> </w:t>
      </w:r>
      <w:r>
        <w:t>не</w:t>
      </w:r>
      <w:r w:rsidRPr="004E52BE">
        <w:t xml:space="preserve"> </w:t>
      </w:r>
      <w:r>
        <w:t>менее</w:t>
      </w:r>
      <w:r w:rsidRPr="004E52BE">
        <w:t xml:space="preserve"> </w:t>
      </w:r>
      <w:r>
        <w:t>Комитет</w:t>
      </w:r>
      <w:r w:rsidRPr="004E52BE">
        <w:t xml:space="preserve"> </w:t>
      </w:r>
      <w:r>
        <w:t>должен</w:t>
      </w:r>
      <w:r w:rsidRPr="004E52BE">
        <w:t xml:space="preserve"> </w:t>
      </w:r>
      <w:r>
        <w:t>знать</w:t>
      </w:r>
      <w:r w:rsidRPr="004E52BE">
        <w:t xml:space="preserve"> </w:t>
      </w:r>
      <w:r>
        <w:t>о</w:t>
      </w:r>
      <w:r w:rsidRPr="004E52BE">
        <w:t xml:space="preserve"> </w:t>
      </w:r>
      <w:r>
        <w:t>том</w:t>
      </w:r>
      <w:r w:rsidRPr="004E52BE">
        <w:t xml:space="preserve">, </w:t>
      </w:r>
      <w:r>
        <w:t>что</w:t>
      </w:r>
      <w:r w:rsidRPr="004E52BE">
        <w:t xml:space="preserve"> </w:t>
      </w:r>
      <w:r>
        <w:t>по</w:t>
      </w:r>
      <w:r w:rsidRPr="004E52BE">
        <w:t xml:space="preserve"> 117</w:t>
      </w:r>
      <w:r>
        <w:t xml:space="preserve"> делам разбирательство по-прежнему продолжается</w:t>
      </w:r>
      <w:r w:rsidR="00362BC8">
        <w:t>.</w:t>
      </w:r>
    </w:p>
    <w:p w:rsidR="00505C91" w:rsidRPr="00473F67" w:rsidRDefault="00505C91" w:rsidP="00505C91">
      <w:pPr>
        <w:pStyle w:val="SingleTxtGR"/>
      </w:pPr>
      <w:r w:rsidRPr="003B0A2B">
        <w:t>38.</w:t>
      </w:r>
      <w:r w:rsidRPr="003B0A2B">
        <w:tab/>
      </w:r>
      <w:r w:rsidRPr="008753E8">
        <w:rPr>
          <w:b/>
        </w:rPr>
        <w:t>Г-жа Андреева</w:t>
      </w:r>
      <w:r w:rsidRPr="003B0A2B">
        <w:t xml:space="preserve"> (</w:t>
      </w:r>
      <w:r>
        <w:t>Болгария</w:t>
      </w:r>
      <w:r w:rsidRPr="003B0A2B">
        <w:t xml:space="preserve">), </w:t>
      </w:r>
      <w:r>
        <w:t>отвечая</w:t>
      </w:r>
      <w:r w:rsidRPr="003B0A2B">
        <w:t xml:space="preserve"> </w:t>
      </w:r>
      <w:r>
        <w:t>на</w:t>
      </w:r>
      <w:r w:rsidRPr="003B0A2B">
        <w:t xml:space="preserve"> </w:t>
      </w:r>
      <w:r>
        <w:t>вопросы</w:t>
      </w:r>
      <w:r w:rsidRPr="003B0A2B">
        <w:t xml:space="preserve"> </w:t>
      </w:r>
      <w:r>
        <w:t>о</w:t>
      </w:r>
      <w:r w:rsidRPr="003B0A2B">
        <w:t xml:space="preserve"> </w:t>
      </w:r>
      <w:r>
        <w:t>двух</w:t>
      </w:r>
      <w:r w:rsidRPr="003B0A2B">
        <w:t xml:space="preserve"> </w:t>
      </w:r>
      <w:r>
        <w:t>палестинцах</w:t>
      </w:r>
      <w:r w:rsidRPr="003B0A2B">
        <w:t xml:space="preserve">, </w:t>
      </w:r>
      <w:r>
        <w:t>в</w:t>
      </w:r>
      <w:r>
        <w:t>ы</w:t>
      </w:r>
      <w:r>
        <w:t>сланных</w:t>
      </w:r>
      <w:r w:rsidRPr="003B0A2B">
        <w:t xml:space="preserve"> </w:t>
      </w:r>
      <w:r>
        <w:t>в</w:t>
      </w:r>
      <w:r w:rsidRPr="003B0A2B">
        <w:t xml:space="preserve"> </w:t>
      </w:r>
      <w:r>
        <w:t>Ливан</w:t>
      </w:r>
      <w:r w:rsidRPr="003B0A2B">
        <w:t xml:space="preserve"> </w:t>
      </w:r>
      <w:r>
        <w:t>в</w:t>
      </w:r>
      <w:r w:rsidRPr="003B0A2B">
        <w:t xml:space="preserve"> 2010 </w:t>
      </w:r>
      <w:r>
        <w:t>году</w:t>
      </w:r>
      <w:r w:rsidRPr="003B0A2B">
        <w:t xml:space="preserve"> </w:t>
      </w:r>
      <w:r>
        <w:t>после</w:t>
      </w:r>
      <w:r w:rsidRPr="003B0A2B">
        <w:t xml:space="preserve"> </w:t>
      </w:r>
      <w:r>
        <w:t>отклонения их ходатайств о предоставлении убежища, напоминает, что болгарское законодательство в полной мере гарант</w:t>
      </w:r>
      <w:r>
        <w:t>и</w:t>
      </w:r>
      <w:r>
        <w:t xml:space="preserve">рует соблюдение принципа невозвращения, закрепленного в статье </w:t>
      </w:r>
      <w:r w:rsidRPr="003B0A2B">
        <w:t xml:space="preserve">3 </w:t>
      </w:r>
      <w:r>
        <w:t>Конве</w:t>
      </w:r>
      <w:r>
        <w:t>н</w:t>
      </w:r>
      <w:r>
        <w:t>ции против пыток</w:t>
      </w:r>
      <w:r w:rsidRPr="003B0A2B">
        <w:t xml:space="preserve">. </w:t>
      </w:r>
      <w:r>
        <w:t>Действительно</w:t>
      </w:r>
      <w:r w:rsidRPr="00020E93">
        <w:t xml:space="preserve">, </w:t>
      </w:r>
      <w:r>
        <w:t>в</w:t>
      </w:r>
      <w:r w:rsidRPr="00020E93">
        <w:t xml:space="preserve"> </w:t>
      </w:r>
      <w:r>
        <w:t>соответствии</w:t>
      </w:r>
      <w:r w:rsidRPr="00020E93">
        <w:t xml:space="preserve"> </w:t>
      </w:r>
      <w:r>
        <w:t>с</w:t>
      </w:r>
      <w:r w:rsidRPr="00020E93">
        <w:t xml:space="preserve"> </w:t>
      </w:r>
      <w:r>
        <w:t>пунктом</w:t>
      </w:r>
      <w:r w:rsidRPr="00020E93">
        <w:t xml:space="preserve"> 3 </w:t>
      </w:r>
      <w:r>
        <w:t>статьи</w:t>
      </w:r>
      <w:r w:rsidRPr="00020E93">
        <w:t xml:space="preserve"> 4 </w:t>
      </w:r>
      <w:r>
        <w:t>Закона</w:t>
      </w:r>
      <w:r w:rsidRPr="00020E93">
        <w:t xml:space="preserve"> </w:t>
      </w:r>
      <w:r>
        <w:t>об</w:t>
      </w:r>
      <w:r w:rsidRPr="00020E93">
        <w:t xml:space="preserve"> </w:t>
      </w:r>
      <w:r>
        <w:t>убежище</w:t>
      </w:r>
      <w:r w:rsidRPr="00020E93">
        <w:t xml:space="preserve"> </w:t>
      </w:r>
      <w:r>
        <w:t>и</w:t>
      </w:r>
      <w:r w:rsidRPr="00020E93">
        <w:t xml:space="preserve"> </w:t>
      </w:r>
      <w:r>
        <w:t>беженцах</w:t>
      </w:r>
      <w:r w:rsidRPr="00020E93">
        <w:t xml:space="preserve"> </w:t>
      </w:r>
      <w:r>
        <w:t>иностранцы</w:t>
      </w:r>
      <w:r w:rsidRPr="00020E93">
        <w:t xml:space="preserve">, </w:t>
      </w:r>
      <w:r>
        <w:t>прибывшие</w:t>
      </w:r>
      <w:r w:rsidRPr="00020E93">
        <w:t xml:space="preserve"> </w:t>
      </w:r>
      <w:r>
        <w:t>в</w:t>
      </w:r>
      <w:r w:rsidRPr="00020E93">
        <w:t xml:space="preserve"> </w:t>
      </w:r>
      <w:r>
        <w:t>Болгарию</w:t>
      </w:r>
      <w:r w:rsidRPr="00020E93">
        <w:t xml:space="preserve"> </w:t>
      </w:r>
      <w:r>
        <w:t>в</w:t>
      </w:r>
      <w:r w:rsidRPr="00020E93">
        <w:t xml:space="preserve"> </w:t>
      </w:r>
      <w:r>
        <w:t>поисках</w:t>
      </w:r>
      <w:r w:rsidRPr="00020E93">
        <w:t xml:space="preserve"> </w:t>
      </w:r>
      <w:r>
        <w:t>защ</w:t>
      </w:r>
      <w:r>
        <w:t>и</w:t>
      </w:r>
      <w:r>
        <w:t>ты</w:t>
      </w:r>
      <w:r w:rsidRPr="00020E93">
        <w:t xml:space="preserve">, </w:t>
      </w:r>
      <w:r>
        <w:t>не</w:t>
      </w:r>
      <w:r w:rsidRPr="00020E93">
        <w:t xml:space="preserve"> </w:t>
      </w:r>
      <w:r>
        <w:t>могут</w:t>
      </w:r>
      <w:r w:rsidRPr="00020E93">
        <w:t xml:space="preserve"> </w:t>
      </w:r>
      <w:r>
        <w:t>быть</w:t>
      </w:r>
      <w:r w:rsidRPr="00020E93">
        <w:t xml:space="preserve"> </w:t>
      </w:r>
      <w:r>
        <w:t>высланы</w:t>
      </w:r>
      <w:r w:rsidRPr="00020E93">
        <w:t xml:space="preserve"> </w:t>
      </w:r>
      <w:r>
        <w:t>в</w:t>
      </w:r>
      <w:r w:rsidRPr="00020E93">
        <w:t xml:space="preserve"> </w:t>
      </w:r>
      <w:r>
        <w:t>страну</w:t>
      </w:r>
      <w:r w:rsidRPr="00020E93">
        <w:t xml:space="preserve">, </w:t>
      </w:r>
      <w:r>
        <w:t>где</w:t>
      </w:r>
      <w:r w:rsidRPr="00020E93">
        <w:t xml:space="preserve"> </w:t>
      </w:r>
      <w:r>
        <w:t>их</w:t>
      </w:r>
      <w:r w:rsidRPr="00020E93">
        <w:t xml:space="preserve"> </w:t>
      </w:r>
      <w:r>
        <w:t>жизнь</w:t>
      </w:r>
      <w:r w:rsidRPr="00020E93">
        <w:t xml:space="preserve"> </w:t>
      </w:r>
      <w:r>
        <w:t>или</w:t>
      </w:r>
      <w:r w:rsidRPr="00020E93">
        <w:t xml:space="preserve"> </w:t>
      </w:r>
      <w:r>
        <w:t>свобода</w:t>
      </w:r>
      <w:r w:rsidRPr="00020E93">
        <w:t xml:space="preserve"> </w:t>
      </w:r>
      <w:r>
        <w:t>может</w:t>
      </w:r>
      <w:r w:rsidRPr="00020E93">
        <w:t xml:space="preserve"> </w:t>
      </w:r>
      <w:r>
        <w:t>попасть</w:t>
      </w:r>
      <w:r w:rsidRPr="00020E93">
        <w:t xml:space="preserve"> </w:t>
      </w:r>
      <w:r>
        <w:t>под</w:t>
      </w:r>
      <w:r w:rsidRPr="00020E93">
        <w:t xml:space="preserve"> </w:t>
      </w:r>
      <w:r>
        <w:t>угрозу</w:t>
      </w:r>
      <w:r w:rsidRPr="00020E93">
        <w:t xml:space="preserve"> </w:t>
      </w:r>
      <w:r>
        <w:t>по причине их расы, религии, национальности, принадлежности к определенной социальной группе, политических убеждений или где для них существует риск подвергнуться пыткам или другим жестоким, бесчеловечным или унижающим достоинство видам обращения и наказания</w:t>
      </w:r>
      <w:r w:rsidRPr="00020E93">
        <w:t xml:space="preserve">. </w:t>
      </w:r>
      <w:r>
        <w:t>Что</w:t>
      </w:r>
      <w:r w:rsidRPr="004C3162">
        <w:t xml:space="preserve"> </w:t>
      </w:r>
      <w:r>
        <w:t>касается</w:t>
      </w:r>
      <w:r w:rsidRPr="004C3162">
        <w:t xml:space="preserve"> </w:t>
      </w:r>
      <w:r>
        <w:t>двух</w:t>
      </w:r>
      <w:r w:rsidRPr="004C3162">
        <w:t xml:space="preserve"> </w:t>
      </w:r>
      <w:r>
        <w:t>палестинских</w:t>
      </w:r>
      <w:r w:rsidRPr="004C3162">
        <w:t xml:space="preserve"> </w:t>
      </w:r>
      <w:r>
        <w:t>беженцев</w:t>
      </w:r>
      <w:r w:rsidRPr="004C3162">
        <w:t xml:space="preserve">, </w:t>
      </w:r>
      <w:r>
        <w:t>высланных</w:t>
      </w:r>
      <w:r w:rsidRPr="004C3162">
        <w:t xml:space="preserve"> </w:t>
      </w:r>
      <w:r>
        <w:t>в</w:t>
      </w:r>
      <w:r w:rsidRPr="004C3162">
        <w:t xml:space="preserve"> </w:t>
      </w:r>
      <w:r>
        <w:t>Иран</w:t>
      </w:r>
      <w:r w:rsidRPr="004C3162">
        <w:t xml:space="preserve">, </w:t>
      </w:r>
      <w:r>
        <w:t>то</w:t>
      </w:r>
      <w:r w:rsidRPr="004C3162">
        <w:t xml:space="preserve"> </w:t>
      </w:r>
      <w:r>
        <w:t>их</w:t>
      </w:r>
      <w:r w:rsidRPr="004C3162">
        <w:t xml:space="preserve"> </w:t>
      </w:r>
      <w:r>
        <w:t>ходатайства</w:t>
      </w:r>
      <w:r w:rsidRPr="004C3162">
        <w:t xml:space="preserve"> </w:t>
      </w:r>
      <w:r>
        <w:t>о</w:t>
      </w:r>
      <w:r w:rsidRPr="004C3162">
        <w:t xml:space="preserve"> </w:t>
      </w:r>
      <w:r>
        <w:t>предоставл</w:t>
      </w:r>
      <w:r>
        <w:t>е</w:t>
      </w:r>
      <w:r>
        <w:t>нии</w:t>
      </w:r>
      <w:r w:rsidRPr="004C3162">
        <w:t xml:space="preserve"> </w:t>
      </w:r>
      <w:r>
        <w:t>убежища</w:t>
      </w:r>
      <w:r w:rsidRPr="004C3162">
        <w:t xml:space="preserve"> </w:t>
      </w:r>
      <w:r>
        <w:t>не</w:t>
      </w:r>
      <w:r w:rsidRPr="004C3162">
        <w:t xml:space="preserve"> </w:t>
      </w:r>
      <w:r>
        <w:t>были</w:t>
      </w:r>
      <w:r w:rsidRPr="004C3162">
        <w:t xml:space="preserve"> </w:t>
      </w:r>
      <w:r>
        <w:t>достаточно</w:t>
      </w:r>
      <w:r w:rsidRPr="004C3162">
        <w:t xml:space="preserve"> </w:t>
      </w:r>
      <w:r>
        <w:t>обоснованными</w:t>
      </w:r>
      <w:r w:rsidRPr="004C3162">
        <w:t xml:space="preserve"> </w:t>
      </w:r>
      <w:r>
        <w:t>для</w:t>
      </w:r>
      <w:r w:rsidRPr="004C3162">
        <w:t xml:space="preserve"> </w:t>
      </w:r>
      <w:r>
        <w:t>предоставления</w:t>
      </w:r>
      <w:r w:rsidRPr="004C3162">
        <w:t xml:space="preserve"> </w:t>
      </w:r>
      <w:r>
        <w:t>им</w:t>
      </w:r>
      <w:r w:rsidRPr="004C3162">
        <w:t xml:space="preserve"> </w:t>
      </w:r>
      <w:r>
        <w:t>ме</w:t>
      </w:r>
      <w:r>
        <w:t>ж</w:t>
      </w:r>
      <w:r>
        <w:t>дународной</w:t>
      </w:r>
      <w:r w:rsidRPr="004C3162">
        <w:t xml:space="preserve"> </w:t>
      </w:r>
      <w:r>
        <w:t>защиты</w:t>
      </w:r>
      <w:r w:rsidRPr="004C3162">
        <w:t xml:space="preserve">, </w:t>
      </w:r>
      <w:r>
        <w:t>а власти Болгарии не располагали никакой информацией, дающей основания полагать, что они могут подвергнуться пыткам или жест</w:t>
      </w:r>
      <w:r>
        <w:t>о</w:t>
      </w:r>
      <w:r>
        <w:t>кому обращению в случае их возвращения в эту страну</w:t>
      </w:r>
      <w:r w:rsidRPr="004C3162">
        <w:t xml:space="preserve">. </w:t>
      </w:r>
      <w:r>
        <w:t>В</w:t>
      </w:r>
      <w:r w:rsidRPr="00F77D1D">
        <w:t xml:space="preserve"> </w:t>
      </w:r>
      <w:r>
        <w:t>этой</w:t>
      </w:r>
      <w:r w:rsidRPr="00F77D1D">
        <w:t xml:space="preserve"> </w:t>
      </w:r>
      <w:r>
        <w:t>связи</w:t>
      </w:r>
      <w:r w:rsidRPr="00F77D1D">
        <w:t xml:space="preserve"> </w:t>
      </w:r>
      <w:r>
        <w:t>недавно</w:t>
      </w:r>
      <w:r w:rsidRPr="00F77D1D">
        <w:t xml:space="preserve"> </w:t>
      </w:r>
      <w:r>
        <w:t>был</w:t>
      </w:r>
      <w:r w:rsidRPr="00F77D1D">
        <w:t xml:space="preserve"> </w:t>
      </w:r>
      <w:r>
        <w:t>создан</w:t>
      </w:r>
      <w:r w:rsidRPr="00F77D1D">
        <w:t xml:space="preserve"> </w:t>
      </w:r>
      <w:r>
        <w:t>Информационный</w:t>
      </w:r>
      <w:r w:rsidRPr="00F77D1D">
        <w:t xml:space="preserve"> </w:t>
      </w:r>
      <w:r>
        <w:t>центр</w:t>
      </w:r>
      <w:r w:rsidRPr="00F77D1D">
        <w:t xml:space="preserve"> </w:t>
      </w:r>
      <w:r>
        <w:t>по</w:t>
      </w:r>
      <w:r w:rsidRPr="00F77D1D">
        <w:t xml:space="preserve"> </w:t>
      </w:r>
      <w:r>
        <w:t>странам</w:t>
      </w:r>
      <w:r w:rsidRPr="00F77D1D">
        <w:t xml:space="preserve"> </w:t>
      </w:r>
      <w:r>
        <w:t>происхождения</w:t>
      </w:r>
      <w:r w:rsidRPr="00F77D1D">
        <w:t xml:space="preserve">; </w:t>
      </w:r>
      <w:r>
        <w:t>он позволит еще больше повысить эффективность сбора требуемой информации</w:t>
      </w:r>
      <w:r w:rsidRPr="00F77D1D">
        <w:t xml:space="preserve">. </w:t>
      </w:r>
      <w:r>
        <w:t>Что</w:t>
      </w:r>
      <w:r w:rsidRPr="00F46018">
        <w:t xml:space="preserve"> </w:t>
      </w:r>
      <w:r>
        <w:t>кас</w:t>
      </w:r>
      <w:r>
        <w:t>а</w:t>
      </w:r>
      <w:r>
        <w:t>ется</w:t>
      </w:r>
      <w:r w:rsidRPr="00F46018">
        <w:t xml:space="preserve"> </w:t>
      </w:r>
      <w:r>
        <w:t>механизмов</w:t>
      </w:r>
      <w:r w:rsidRPr="00F46018">
        <w:t xml:space="preserve"> </w:t>
      </w:r>
      <w:r>
        <w:t>наблюдения за судьбой иностранцев, возвращенных в страны своего происхождения, то, к сожалению, Болгария не располагает необходим</w:t>
      </w:r>
      <w:r>
        <w:t>ы</w:t>
      </w:r>
      <w:r>
        <w:t>ми средствами для их финансирования</w:t>
      </w:r>
      <w:r w:rsidRPr="00F46018">
        <w:t xml:space="preserve">. </w:t>
      </w:r>
      <w:r>
        <w:t>В</w:t>
      </w:r>
      <w:r w:rsidRPr="00F46018">
        <w:t xml:space="preserve"> </w:t>
      </w:r>
      <w:r>
        <w:t>отношении</w:t>
      </w:r>
      <w:r w:rsidRPr="00F46018">
        <w:t xml:space="preserve"> </w:t>
      </w:r>
      <w:r>
        <w:t>ускоренной</w:t>
      </w:r>
      <w:r w:rsidRPr="00F46018">
        <w:t xml:space="preserve"> </w:t>
      </w:r>
      <w:r>
        <w:t>процедуры</w:t>
      </w:r>
      <w:r w:rsidRPr="00F46018">
        <w:t xml:space="preserve"> </w:t>
      </w:r>
      <w:r>
        <w:t>предоставления</w:t>
      </w:r>
      <w:r w:rsidRPr="00F46018">
        <w:t xml:space="preserve"> </w:t>
      </w:r>
      <w:r>
        <w:t>убежища</w:t>
      </w:r>
      <w:r w:rsidRPr="00F46018">
        <w:t xml:space="preserve"> </w:t>
      </w:r>
      <w:r>
        <w:t>г-жа Андреева, учитывая поздний час, предлагает п</w:t>
      </w:r>
      <w:r>
        <w:t>е</w:t>
      </w:r>
      <w:r>
        <w:t>редать в Секретариат документ, содержащий всю необходимую информацию</w:t>
      </w:r>
      <w:r w:rsidR="002D25D8">
        <w:t>.</w:t>
      </w:r>
    </w:p>
    <w:p w:rsidR="00505C91" w:rsidRPr="00B00A3D" w:rsidRDefault="00505C91" w:rsidP="00505C91">
      <w:pPr>
        <w:pStyle w:val="SingleTxtGR"/>
      </w:pPr>
      <w:r w:rsidRPr="00245DF5">
        <w:t>39.</w:t>
      </w:r>
      <w:r w:rsidRPr="00245DF5">
        <w:tab/>
      </w:r>
      <w:r w:rsidRPr="008753E8">
        <w:rPr>
          <w:b/>
        </w:rPr>
        <w:t>Г-жа Николова</w:t>
      </w:r>
      <w:r w:rsidRPr="00245DF5">
        <w:t xml:space="preserve"> (</w:t>
      </w:r>
      <w:r>
        <w:t>Болгария</w:t>
      </w:r>
      <w:r w:rsidRPr="00245DF5">
        <w:t>)</w:t>
      </w:r>
      <w:r>
        <w:t>,</w:t>
      </w:r>
      <w:r w:rsidRPr="00245DF5">
        <w:t xml:space="preserve"> </w:t>
      </w:r>
      <w:r>
        <w:t>касаясь</w:t>
      </w:r>
      <w:r w:rsidRPr="00245DF5">
        <w:t xml:space="preserve"> </w:t>
      </w:r>
      <w:r>
        <w:t>вопроса</w:t>
      </w:r>
      <w:r w:rsidRPr="00245DF5">
        <w:t xml:space="preserve"> </w:t>
      </w:r>
      <w:r>
        <w:t>о</w:t>
      </w:r>
      <w:r w:rsidRPr="00245DF5">
        <w:t xml:space="preserve"> </w:t>
      </w:r>
      <w:r>
        <w:t>дальнейших</w:t>
      </w:r>
      <w:r w:rsidRPr="00245DF5">
        <w:t xml:space="preserve"> </w:t>
      </w:r>
      <w:r>
        <w:t>мерах, прин</w:t>
      </w:r>
      <w:r>
        <w:t>я</w:t>
      </w:r>
      <w:r>
        <w:t xml:space="preserve">тых в ответ на решение Комитета по делу </w:t>
      </w:r>
      <w:r w:rsidRPr="00245DF5">
        <w:t>Керемедчиев</w:t>
      </w:r>
      <w:r>
        <w:t>а</w:t>
      </w:r>
      <w:r w:rsidRPr="00245DF5">
        <w:t xml:space="preserve"> (</w:t>
      </w:r>
      <w:r>
        <w:t>сообщ</w:t>
      </w:r>
      <w:r>
        <w:t>е</w:t>
      </w:r>
      <w:r>
        <w:t>ние</w:t>
      </w:r>
      <w:r w:rsidR="00156BB4">
        <w:t> </w:t>
      </w:r>
      <w:r>
        <w:t>№</w:t>
      </w:r>
      <w:r w:rsidR="00156BB4">
        <w:t> </w:t>
      </w:r>
      <w:r w:rsidRPr="00245DF5">
        <w:t xml:space="preserve">257/2004), </w:t>
      </w:r>
      <w:r>
        <w:t>говорит, что данное лицо не исчерпало всех внутренних средств правовой защиты</w:t>
      </w:r>
      <w:r w:rsidRPr="00245DF5">
        <w:t xml:space="preserve">. </w:t>
      </w:r>
      <w:r>
        <w:t>Оно</w:t>
      </w:r>
      <w:r w:rsidRPr="005B4EAB">
        <w:t xml:space="preserve"> </w:t>
      </w:r>
      <w:r>
        <w:t>может</w:t>
      </w:r>
      <w:r w:rsidRPr="005B4EAB">
        <w:t xml:space="preserve"> </w:t>
      </w:r>
      <w:r>
        <w:t>возбудить</w:t>
      </w:r>
      <w:r w:rsidRPr="005B4EAB">
        <w:t xml:space="preserve"> </w:t>
      </w:r>
      <w:r>
        <w:t>иск</w:t>
      </w:r>
      <w:r w:rsidRPr="005B4EAB">
        <w:t xml:space="preserve"> </w:t>
      </w:r>
      <w:r>
        <w:t>на</w:t>
      </w:r>
      <w:r w:rsidRPr="005B4EAB">
        <w:t xml:space="preserve"> </w:t>
      </w:r>
      <w:r>
        <w:t>основании</w:t>
      </w:r>
      <w:r w:rsidRPr="005B4EAB">
        <w:t xml:space="preserve"> </w:t>
      </w:r>
      <w:r>
        <w:t>Закона</w:t>
      </w:r>
      <w:r w:rsidRPr="005B4EAB">
        <w:t xml:space="preserve"> </w:t>
      </w:r>
      <w:r>
        <w:t>о д</w:t>
      </w:r>
      <w:r>
        <w:t>е</w:t>
      </w:r>
      <w:r>
        <w:t>ликтной ответственности государства и органов местного самоуправления. Ра</w:t>
      </w:r>
      <w:r>
        <w:t>с</w:t>
      </w:r>
      <w:r>
        <w:t>смотрев</w:t>
      </w:r>
      <w:r w:rsidRPr="00B00A3D">
        <w:t xml:space="preserve"> </w:t>
      </w:r>
      <w:r>
        <w:t>целый</w:t>
      </w:r>
      <w:r w:rsidRPr="00B00A3D">
        <w:t xml:space="preserve"> </w:t>
      </w:r>
      <w:r>
        <w:t>ряд</w:t>
      </w:r>
      <w:r w:rsidRPr="00B00A3D">
        <w:t xml:space="preserve"> </w:t>
      </w:r>
      <w:r>
        <w:t>дел</w:t>
      </w:r>
      <w:r w:rsidRPr="00B00A3D">
        <w:t xml:space="preserve">, </w:t>
      </w:r>
      <w:r>
        <w:t>касающихся</w:t>
      </w:r>
      <w:r w:rsidRPr="00B00A3D">
        <w:t xml:space="preserve"> </w:t>
      </w:r>
      <w:r>
        <w:t>Болгарии</w:t>
      </w:r>
      <w:r w:rsidRPr="00B00A3D">
        <w:t xml:space="preserve">, </w:t>
      </w:r>
      <w:r>
        <w:t>Европейский суд по правам ч</w:t>
      </w:r>
      <w:r>
        <w:t>е</w:t>
      </w:r>
      <w:r>
        <w:t>ловека признал, что этот Закон обеспечивает надлежащее средство правовой защиты.</w:t>
      </w:r>
    </w:p>
    <w:p w:rsidR="00505C91" w:rsidRPr="009D0451" w:rsidRDefault="00505C91" w:rsidP="00505C91">
      <w:pPr>
        <w:pStyle w:val="SingleTxtGR"/>
      </w:pPr>
      <w:r w:rsidRPr="007721B4">
        <w:t>40.</w:t>
      </w:r>
      <w:r w:rsidRPr="007721B4">
        <w:tab/>
      </w:r>
      <w:r w:rsidRPr="008753E8">
        <w:rPr>
          <w:b/>
        </w:rPr>
        <w:t>Г-н Цанчев</w:t>
      </w:r>
      <w:r w:rsidRPr="007721B4">
        <w:t xml:space="preserve"> (</w:t>
      </w:r>
      <w:r>
        <w:t>Болгария</w:t>
      </w:r>
      <w:r w:rsidRPr="007721B4">
        <w:t xml:space="preserve">) </w:t>
      </w:r>
      <w:r>
        <w:t>говорит</w:t>
      </w:r>
      <w:r w:rsidRPr="007721B4">
        <w:t xml:space="preserve">, </w:t>
      </w:r>
      <w:r>
        <w:t>что</w:t>
      </w:r>
      <w:r w:rsidRPr="007721B4">
        <w:t xml:space="preserve"> </w:t>
      </w:r>
      <w:r>
        <w:t>поселенцы</w:t>
      </w:r>
      <w:r w:rsidRPr="007721B4">
        <w:t xml:space="preserve"> </w:t>
      </w:r>
      <w:r>
        <w:t>из</w:t>
      </w:r>
      <w:r w:rsidRPr="007721B4">
        <w:t xml:space="preserve"> </w:t>
      </w:r>
      <w:r>
        <w:t>числа</w:t>
      </w:r>
      <w:r w:rsidRPr="007721B4">
        <w:t xml:space="preserve"> </w:t>
      </w:r>
      <w:r>
        <w:t>рома</w:t>
      </w:r>
      <w:r w:rsidRPr="007721B4">
        <w:t xml:space="preserve">, </w:t>
      </w:r>
      <w:r>
        <w:t>которые</w:t>
      </w:r>
      <w:r w:rsidRPr="007721B4">
        <w:t xml:space="preserve"> </w:t>
      </w:r>
      <w:r>
        <w:t>разместились</w:t>
      </w:r>
      <w:r w:rsidRPr="007721B4">
        <w:t xml:space="preserve"> </w:t>
      </w:r>
      <w:r>
        <w:t>на</w:t>
      </w:r>
      <w:r w:rsidRPr="007721B4">
        <w:t xml:space="preserve"> </w:t>
      </w:r>
      <w:r>
        <w:t>частных</w:t>
      </w:r>
      <w:r w:rsidRPr="007721B4">
        <w:t xml:space="preserve"> </w:t>
      </w:r>
      <w:r>
        <w:t>землях</w:t>
      </w:r>
      <w:r w:rsidRPr="007721B4">
        <w:t xml:space="preserve"> </w:t>
      </w:r>
      <w:r>
        <w:t>в</w:t>
      </w:r>
      <w:r w:rsidRPr="007721B4">
        <w:t xml:space="preserve"> </w:t>
      </w:r>
      <w:r>
        <w:t>окрестностях</w:t>
      </w:r>
      <w:r w:rsidRPr="007721B4">
        <w:t xml:space="preserve"> </w:t>
      </w:r>
      <w:r>
        <w:t>города</w:t>
      </w:r>
      <w:r w:rsidRPr="007721B4">
        <w:t xml:space="preserve"> </w:t>
      </w:r>
      <w:r>
        <w:t>Бургаса</w:t>
      </w:r>
      <w:r w:rsidRPr="007721B4">
        <w:t xml:space="preserve">, </w:t>
      </w:r>
      <w:r>
        <w:t>добровольно покинули свой лагерь после издания муниципалитетом постановления о выс</w:t>
      </w:r>
      <w:r>
        <w:t>е</w:t>
      </w:r>
      <w:r>
        <w:t>лен</w:t>
      </w:r>
      <w:r w:rsidR="00364FE9">
        <w:t>ии по соображениям безопасности</w:t>
      </w:r>
      <w:r>
        <w:t xml:space="preserve"> и что они получили возможность разме</w:t>
      </w:r>
      <w:r>
        <w:t>с</w:t>
      </w:r>
      <w:r>
        <w:t>титься в другом месте</w:t>
      </w:r>
      <w:r w:rsidRPr="007721B4">
        <w:t xml:space="preserve">. </w:t>
      </w:r>
      <w:r>
        <w:t>Что</w:t>
      </w:r>
      <w:r w:rsidRPr="009D0451">
        <w:t xml:space="preserve"> </w:t>
      </w:r>
      <w:r>
        <w:t>касается</w:t>
      </w:r>
      <w:r w:rsidRPr="009D0451">
        <w:t xml:space="preserve"> </w:t>
      </w:r>
      <w:r>
        <w:t>подрыва</w:t>
      </w:r>
      <w:r w:rsidRPr="009D0451">
        <w:t xml:space="preserve"> 14 </w:t>
      </w:r>
      <w:r>
        <w:t>октября</w:t>
      </w:r>
      <w:r w:rsidRPr="009D0451">
        <w:t xml:space="preserve"> 2011 </w:t>
      </w:r>
      <w:r>
        <w:t>года</w:t>
      </w:r>
      <w:r w:rsidRPr="009D0451">
        <w:t xml:space="preserve"> </w:t>
      </w:r>
      <w:r>
        <w:t>автом</w:t>
      </w:r>
      <w:r>
        <w:t>о</w:t>
      </w:r>
      <w:r>
        <w:t>биля</w:t>
      </w:r>
      <w:r w:rsidRPr="009D0451">
        <w:t xml:space="preserve"> </w:t>
      </w:r>
      <w:r>
        <w:t>Сашо</w:t>
      </w:r>
      <w:r w:rsidRPr="009D0451">
        <w:t xml:space="preserve"> </w:t>
      </w:r>
      <w:r>
        <w:t>Дикова</w:t>
      </w:r>
      <w:r w:rsidRPr="009D0451">
        <w:t xml:space="preserve">, </w:t>
      </w:r>
      <w:r>
        <w:t>оппозиционного</w:t>
      </w:r>
      <w:r w:rsidRPr="009D0451">
        <w:t xml:space="preserve"> </w:t>
      </w:r>
      <w:r>
        <w:t>журналиста</w:t>
      </w:r>
      <w:r w:rsidRPr="009D0451">
        <w:t xml:space="preserve">, </w:t>
      </w:r>
      <w:r>
        <w:t>то следует подчеркнуть, что этот акт был решительно осужден Премьер-министром Болгарии, г-ном Бойко Бор</w:t>
      </w:r>
      <w:r>
        <w:t>и</w:t>
      </w:r>
      <w:r>
        <w:t>совым, и что было немедленно начато его расследование</w:t>
      </w:r>
      <w:r w:rsidR="002D25D8">
        <w:t>.</w:t>
      </w:r>
    </w:p>
    <w:p w:rsidR="00505C91" w:rsidRPr="006859D8" w:rsidRDefault="00505C91" w:rsidP="00505C91">
      <w:pPr>
        <w:pStyle w:val="SingleTxtGR"/>
      </w:pPr>
      <w:r w:rsidRPr="00E25E56">
        <w:t>41.</w:t>
      </w:r>
      <w:r w:rsidRPr="00E25E56">
        <w:tab/>
      </w:r>
      <w:r w:rsidRPr="00F247AE">
        <w:rPr>
          <w:b/>
        </w:rPr>
        <w:t>Г-жа Клеопас</w:t>
      </w:r>
      <w:r w:rsidRPr="00E25E56">
        <w:t xml:space="preserve"> (</w:t>
      </w:r>
      <w:r>
        <w:t>Докладчик</w:t>
      </w:r>
      <w:r w:rsidRPr="002762C9">
        <w:t xml:space="preserve"> </w:t>
      </w:r>
      <w:r>
        <w:t>по</w:t>
      </w:r>
      <w:r w:rsidRPr="002762C9">
        <w:t xml:space="preserve"> </w:t>
      </w:r>
      <w:r>
        <w:t>Болгарии</w:t>
      </w:r>
      <w:r w:rsidRPr="002762C9">
        <w:t>)</w:t>
      </w:r>
      <w:r>
        <w:t xml:space="preserve"> отмечает, что делегация не отв</w:t>
      </w:r>
      <w:r>
        <w:t>е</w:t>
      </w:r>
      <w:r>
        <w:t>тила на некоторые из ее вопросов. Так, не было представлено никаких сведений о наличии положений, устанавливающих универсальную юрисдикцию болга</w:t>
      </w:r>
      <w:r>
        <w:t>р</w:t>
      </w:r>
      <w:r>
        <w:t>ских судов по рассмотрению дел о преступлениях, заключающихся в примен</w:t>
      </w:r>
      <w:r>
        <w:t>е</w:t>
      </w:r>
      <w:r>
        <w:t>нии пыток</w:t>
      </w:r>
      <w:r w:rsidRPr="00E25E56">
        <w:t xml:space="preserve">. </w:t>
      </w:r>
      <w:r>
        <w:t>Комитету</w:t>
      </w:r>
      <w:r w:rsidRPr="005A6B41">
        <w:t xml:space="preserve"> </w:t>
      </w:r>
      <w:r>
        <w:t>также</w:t>
      </w:r>
      <w:r w:rsidRPr="005A6B41">
        <w:t xml:space="preserve"> </w:t>
      </w:r>
      <w:r>
        <w:t>неизвестно, предусматривается ли законодательс</w:t>
      </w:r>
      <w:r>
        <w:t>т</w:t>
      </w:r>
      <w:r>
        <w:t>вом Болгарии автоматическое расследование и преследование актов насилия в семье</w:t>
      </w:r>
      <w:r w:rsidRPr="005A6B41">
        <w:t xml:space="preserve">. </w:t>
      </w:r>
      <w:r>
        <w:t>Не</w:t>
      </w:r>
      <w:r w:rsidRPr="006859D8">
        <w:t xml:space="preserve"> </w:t>
      </w:r>
      <w:r>
        <w:t>могла</w:t>
      </w:r>
      <w:r w:rsidRPr="006859D8">
        <w:t xml:space="preserve"> </w:t>
      </w:r>
      <w:r>
        <w:t>бы</w:t>
      </w:r>
      <w:r w:rsidRPr="006859D8">
        <w:t xml:space="preserve"> </w:t>
      </w:r>
      <w:r>
        <w:t>делегация</w:t>
      </w:r>
      <w:r w:rsidRPr="006859D8">
        <w:t xml:space="preserve"> </w:t>
      </w:r>
      <w:r>
        <w:t>использовать</w:t>
      </w:r>
      <w:r w:rsidRPr="006859D8">
        <w:t xml:space="preserve"> </w:t>
      </w:r>
      <w:r>
        <w:t>оставшееся</w:t>
      </w:r>
      <w:r w:rsidRPr="006859D8">
        <w:t xml:space="preserve"> </w:t>
      </w:r>
      <w:r>
        <w:t>время</w:t>
      </w:r>
      <w:r w:rsidRPr="006859D8">
        <w:t xml:space="preserve"> </w:t>
      </w:r>
      <w:r>
        <w:t>для</w:t>
      </w:r>
      <w:r w:rsidRPr="006859D8">
        <w:t xml:space="preserve"> </w:t>
      </w:r>
      <w:r>
        <w:t>ответа</w:t>
      </w:r>
      <w:r w:rsidRPr="006859D8">
        <w:t xml:space="preserve"> </w:t>
      </w:r>
      <w:r>
        <w:t>на</w:t>
      </w:r>
      <w:r w:rsidRPr="006859D8">
        <w:t xml:space="preserve"> </w:t>
      </w:r>
      <w:r>
        <w:t>этот</w:t>
      </w:r>
      <w:r w:rsidRPr="006859D8">
        <w:t xml:space="preserve"> </w:t>
      </w:r>
      <w:r>
        <w:t>вопрос</w:t>
      </w:r>
      <w:r w:rsidR="002D25D8">
        <w:t>.</w:t>
      </w:r>
    </w:p>
    <w:p w:rsidR="00505C91" w:rsidRPr="008A4F8B" w:rsidRDefault="00505C91" w:rsidP="00505C91">
      <w:pPr>
        <w:pStyle w:val="SingleTxtGR"/>
      </w:pPr>
      <w:r w:rsidRPr="006859D8">
        <w:t>42.</w:t>
      </w:r>
      <w:r w:rsidRPr="006859D8">
        <w:tab/>
      </w:r>
      <w:r w:rsidRPr="00F247AE">
        <w:rPr>
          <w:b/>
        </w:rPr>
        <w:t>Г-жа Макева</w:t>
      </w:r>
      <w:r w:rsidRPr="006859D8">
        <w:t xml:space="preserve"> (</w:t>
      </w:r>
      <w:r>
        <w:t>Болгария</w:t>
      </w:r>
      <w:r w:rsidRPr="006859D8">
        <w:t xml:space="preserve">) </w:t>
      </w:r>
      <w:r>
        <w:t>говорит, что законодательством Болгарии пр</w:t>
      </w:r>
      <w:r>
        <w:t>е</w:t>
      </w:r>
      <w:r>
        <w:t xml:space="preserve">дусматривается судебное преследование </w:t>
      </w:r>
      <w:r w:rsidRPr="00CD0CDD">
        <w:t>ex</w:t>
      </w:r>
      <w:r w:rsidRPr="006859D8">
        <w:t xml:space="preserve"> </w:t>
      </w:r>
      <w:r w:rsidRPr="00CD0CDD">
        <w:t>officio</w:t>
      </w:r>
      <w:r w:rsidRPr="006859D8">
        <w:t xml:space="preserve"> </w:t>
      </w:r>
      <w:r>
        <w:t>деяний, образующих уголо</w:t>
      </w:r>
      <w:r>
        <w:t>в</w:t>
      </w:r>
      <w:r>
        <w:t>ное преступление</w:t>
      </w:r>
      <w:r w:rsidRPr="006859D8">
        <w:t xml:space="preserve">. </w:t>
      </w:r>
      <w:r>
        <w:t>Кроме</w:t>
      </w:r>
      <w:r w:rsidRPr="008A4F8B">
        <w:t xml:space="preserve"> </w:t>
      </w:r>
      <w:r>
        <w:t>того</w:t>
      </w:r>
      <w:r w:rsidRPr="008A4F8B">
        <w:t xml:space="preserve">, </w:t>
      </w:r>
      <w:r>
        <w:t>статья</w:t>
      </w:r>
      <w:r w:rsidRPr="008A4F8B">
        <w:t xml:space="preserve"> 296 </w:t>
      </w:r>
      <w:r>
        <w:t>Уголовного</w:t>
      </w:r>
      <w:r w:rsidRPr="008A4F8B">
        <w:t xml:space="preserve"> </w:t>
      </w:r>
      <w:r>
        <w:t>кодекса</w:t>
      </w:r>
      <w:r w:rsidRPr="008A4F8B">
        <w:t xml:space="preserve"> </w:t>
      </w:r>
      <w:r>
        <w:t>Болгарии</w:t>
      </w:r>
      <w:r w:rsidRPr="008A4F8B">
        <w:t xml:space="preserve"> </w:t>
      </w:r>
      <w:r>
        <w:t>отныне</w:t>
      </w:r>
      <w:r w:rsidRPr="008A4F8B">
        <w:t xml:space="preserve"> </w:t>
      </w:r>
      <w:r>
        <w:t>предусматривает</w:t>
      </w:r>
      <w:r w:rsidRPr="008A4F8B">
        <w:t xml:space="preserve"> </w:t>
      </w:r>
      <w:r>
        <w:t>возможность выдачи судами охранных ордеров, несоблюдение которых систематически наказывается</w:t>
      </w:r>
      <w:r w:rsidR="002D25D8">
        <w:t>.</w:t>
      </w:r>
    </w:p>
    <w:p w:rsidR="00505C91" w:rsidRPr="0055726E" w:rsidRDefault="00505C91" w:rsidP="002D25D8">
      <w:pPr>
        <w:pStyle w:val="SingleTxtGR"/>
        <w:pageBreakBefore/>
      </w:pPr>
      <w:r w:rsidRPr="0055726E">
        <w:t>43.</w:t>
      </w:r>
      <w:r w:rsidRPr="0055726E">
        <w:tab/>
      </w:r>
      <w:r w:rsidRPr="00F247AE">
        <w:rPr>
          <w:b/>
        </w:rPr>
        <w:t>Председатель</w:t>
      </w:r>
      <w:r w:rsidRPr="0055726E">
        <w:t xml:space="preserve"> </w:t>
      </w:r>
      <w:r w:rsidR="00364FE9">
        <w:t>благодарит делегацию Болгарии</w:t>
      </w:r>
      <w:r>
        <w:t xml:space="preserve"> за ее ответы и напомин</w:t>
      </w:r>
      <w:r>
        <w:t>а</w:t>
      </w:r>
      <w:r>
        <w:t xml:space="preserve">ет, что в ее распоряжении есть </w:t>
      </w:r>
      <w:r w:rsidRPr="0055726E">
        <w:t xml:space="preserve">48 </w:t>
      </w:r>
      <w:r>
        <w:t>часов для передачи в Секретариат любой д</w:t>
      </w:r>
      <w:r>
        <w:t>о</w:t>
      </w:r>
      <w:r>
        <w:t>полнительной информации в письменном виде, которую она сочтет необход</w:t>
      </w:r>
      <w:r>
        <w:t>и</w:t>
      </w:r>
      <w:r>
        <w:t>мым довести до сведения членов Комитета</w:t>
      </w:r>
      <w:r w:rsidR="002D25D8">
        <w:t>.</w:t>
      </w:r>
    </w:p>
    <w:p w:rsidR="00505C91" w:rsidRPr="00F247AE" w:rsidRDefault="00505C91" w:rsidP="00F247AE">
      <w:pPr>
        <w:pStyle w:val="SingleTxtGR"/>
        <w:rPr>
          <w:i/>
        </w:rPr>
      </w:pPr>
      <w:r w:rsidRPr="00F247AE">
        <w:rPr>
          <w:i/>
        </w:rPr>
        <w:t>Заседание закрывается в 18 ч. 00 м.</w:t>
      </w:r>
    </w:p>
    <w:sectPr w:rsidR="00505C91" w:rsidRPr="00F247AE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0BD" w:rsidRDefault="00B430BD">
      <w:r>
        <w:rPr>
          <w:lang w:val="en-US"/>
        </w:rPr>
        <w:tab/>
      </w:r>
      <w:r>
        <w:separator/>
      </w:r>
    </w:p>
  </w:endnote>
  <w:endnote w:type="continuationSeparator" w:id="0">
    <w:p w:rsidR="00B430BD" w:rsidRDefault="00B43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0BD" w:rsidRPr="00B74BE2" w:rsidRDefault="00B430B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lang w:val="en-US"/>
      </w:rPr>
      <w:t>GE.11-46870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0BD" w:rsidRPr="00B74BE2" w:rsidRDefault="00B430B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GE.11-46870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0BD" w:rsidRDefault="00B430BD" w:rsidP="005058F6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B430BD" w:rsidRPr="00E34957" w:rsidRDefault="00B430BD" w:rsidP="00364FE9">
    <w:pPr>
      <w:pStyle w:val="SingleTxtGR"/>
      <w:suppressAutoHyphens/>
      <w:spacing w:before="120" w:line="240" w:lineRule="auto"/>
      <w:jc w:val="left"/>
      <w:rPr>
        <w:sz w:val="18"/>
        <w:szCs w:val="18"/>
      </w:rPr>
    </w:pPr>
    <w:r w:rsidRPr="00E34957">
      <w:rPr>
        <w:sz w:val="18"/>
        <w:szCs w:val="18"/>
      </w:rPr>
      <w:t>В настоящий отчет могут вноситься поправки.</w:t>
    </w:r>
  </w:p>
  <w:p w:rsidR="00B430BD" w:rsidRPr="00E34957" w:rsidRDefault="00B430BD" w:rsidP="00E568DE">
    <w:pPr>
      <w:pStyle w:val="SingleTxtGR"/>
      <w:suppressAutoHyphens/>
      <w:spacing w:line="240" w:lineRule="auto"/>
      <w:jc w:val="left"/>
      <w:rPr>
        <w:sz w:val="18"/>
        <w:szCs w:val="18"/>
      </w:rPr>
    </w:pPr>
    <w:r w:rsidRPr="00E34957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E34957">
      <w:rPr>
        <w:i/>
        <w:sz w:val="18"/>
        <w:szCs w:val="18"/>
      </w:rPr>
      <w:t>в течение одной недели с момента выпуска настоящего документа</w:t>
    </w:r>
    <w:r w:rsidRPr="00E34957">
      <w:rPr>
        <w:sz w:val="18"/>
        <w:szCs w:val="18"/>
      </w:rPr>
      <w:t xml:space="preserve"> в Группу издания официальных документов, комната E.4108, Дворец Наций, </w:t>
    </w:r>
    <w:r w:rsidRPr="005058F6">
      <w:rPr>
        <w:sz w:val="18"/>
        <w:szCs w:val="18"/>
      </w:rPr>
      <w:br/>
    </w:r>
    <w:r w:rsidRPr="00E34957">
      <w:rPr>
        <w:sz w:val="18"/>
        <w:szCs w:val="18"/>
      </w:rPr>
      <w:t>Ж</w:t>
    </w:r>
    <w:r w:rsidRPr="00E34957">
      <w:rPr>
        <w:sz w:val="18"/>
        <w:szCs w:val="18"/>
      </w:rPr>
      <w:t>е</w:t>
    </w:r>
    <w:r w:rsidRPr="00E34957">
      <w:rPr>
        <w:sz w:val="18"/>
        <w:szCs w:val="18"/>
      </w:rPr>
      <w:t>нева.</w:t>
    </w:r>
  </w:p>
  <w:p w:rsidR="00B430BD" w:rsidRPr="00214CA8" w:rsidRDefault="00B430BD" w:rsidP="00E568DE">
    <w:pPr>
      <w:pStyle w:val="FootnoteText"/>
      <w:spacing w:after="240"/>
      <w:ind w:firstLine="0"/>
      <w:rPr>
        <w:lang w:val="ru-RU"/>
      </w:rPr>
    </w:pPr>
    <w:r w:rsidRPr="00817722">
      <w:rPr>
        <w:szCs w:val="18"/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</w:r>
    <w:r w:rsidRPr="00817722">
      <w:rPr>
        <w:szCs w:val="18"/>
        <w:lang w:val="ru-RU"/>
      </w:rPr>
      <w:t>н</w:t>
    </w:r>
    <w:r w:rsidRPr="00817722">
      <w:rPr>
        <w:szCs w:val="18"/>
        <w:lang w:val="ru-RU"/>
      </w:rPr>
      <w:t>чания сессии</w:t>
    </w:r>
    <w:r w:rsidRPr="00214CA8">
      <w:rPr>
        <w:lang w:val="ru-RU"/>
      </w:rPr>
      <w:t>.</w:t>
    </w:r>
  </w:p>
  <w:p w:rsidR="00B430BD" w:rsidRDefault="00B430BD">
    <w:pPr>
      <w:pStyle w:val="Footer"/>
      <w:rPr>
        <w:b/>
      </w:rPr>
    </w:pPr>
    <w:r>
      <w:rPr>
        <w:sz w:val="20"/>
        <w:lang w:val="en-US"/>
      </w:rPr>
      <w:t>GE.11-46870 (R)  120213  270213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0BD" w:rsidRPr="00F71F63" w:rsidRDefault="00B430B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430BD" w:rsidRPr="00F71F63" w:rsidRDefault="00B430B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430BD" w:rsidRPr="00635E86" w:rsidRDefault="00B430B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0BD" w:rsidRPr="00220D56" w:rsidRDefault="00B430BD">
    <w:pPr>
      <w:pStyle w:val="Header"/>
      <w:rPr>
        <w:lang w:val="en-US"/>
      </w:rPr>
    </w:pPr>
    <w:r>
      <w:rPr>
        <w:lang w:val="en-US"/>
      </w:rPr>
      <w:t>CAT/</w:t>
    </w:r>
    <w:r w:rsidRPr="00220D56">
      <w:rPr>
        <w:lang w:val="en-US"/>
      </w:rPr>
      <w:t>C/SR.103</w:t>
    </w:r>
    <w:r>
      <w:rPr>
        <w:lang w:val="en-US"/>
      </w:rPr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0BD" w:rsidRPr="00220D56" w:rsidRDefault="00B430BD">
    <w:pPr>
      <w:pStyle w:val="Header"/>
      <w:rPr>
        <w:lang w:val="en-US"/>
      </w:rPr>
    </w:pPr>
    <w:r>
      <w:rPr>
        <w:lang w:val="en-US"/>
      </w:rPr>
      <w:tab/>
      <w:t>CAT/</w:t>
    </w:r>
    <w:r w:rsidRPr="00220D56">
      <w:rPr>
        <w:lang w:val="en-US"/>
      </w:rPr>
      <w:t>C/SR.103</w:t>
    </w:r>
    <w:r>
      <w:rPr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7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2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4B463F3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1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6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5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0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4"/>
  </w:num>
  <w:num w:numId="14">
    <w:abstractNumId w:val="38"/>
  </w:num>
  <w:num w:numId="15">
    <w:abstractNumId w:val="31"/>
  </w:num>
  <w:num w:numId="16">
    <w:abstractNumId w:val="36"/>
  </w:num>
  <w:num w:numId="17">
    <w:abstractNumId w:val="35"/>
  </w:num>
  <w:num w:numId="18">
    <w:abstractNumId w:val="14"/>
  </w:num>
  <w:num w:numId="19">
    <w:abstractNumId w:val="43"/>
  </w:num>
  <w:num w:numId="20">
    <w:abstractNumId w:val="17"/>
  </w:num>
  <w:num w:numId="21">
    <w:abstractNumId w:val="10"/>
  </w:num>
  <w:num w:numId="22">
    <w:abstractNumId w:val="44"/>
  </w:num>
  <w:num w:numId="23">
    <w:abstractNumId w:val="21"/>
  </w:num>
  <w:num w:numId="24">
    <w:abstractNumId w:val="12"/>
  </w:num>
  <w:num w:numId="25">
    <w:abstractNumId w:val="25"/>
  </w:num>
  <w:num w:numId="26">
    <w:abstractNumId w:val="27"/>
  </w:num>
  <w:num w:numId="27">
    <w:abstractNumId w:val="42"/>
  </w:num>
  <w:num w:numId="28">
    <w:abstractNumId w:val="32"/>
  </w:num>
  <w:num w:numId="29">
    <w:abstractNumId w:val="45"/>
  </w:num>
  <w:num w:numId="30">
    <w:abstractNumId w:val="30"/>
  </w:num>
  <w:num w:numId="31">
    <w:abstractNumId w:val="39"/>
  </w:num>
  <w:num w:numId="32">
    <w:abstractNumId w:val="26"/>
  </w:num>
  <w:num w:numId="33">
    <w:abstractNumId w:val="24"/>
  </w:num>
  <w:num w:numId="34">
    <w:abstractNumId w:val="11"/>
  </w:num>
  <w:num w:numId="35">
    <w:abstractNumId w:val="16"/>
  </w:num>
  <w:num w:numId="36">
    <w:abstractNumId w:val="13"/>
  </w:num>
  <w:num w:numId="37">
    <w:abstractNumId w:val="29"/>
  </w:num>
  <w:num w:numId="38">
    <w:abstractNumId w:val="23"/>
  </w:num>
  <w:num w:numId="39">
    <w:abstractNumId w:val="20"/>
  </w:num>
  <w:num w:numId="40">
    <w:abstractNumId w:val="33"/>
  </w:num>
  <w:num w:numId="41">
    <w:abstractNumId w:val="22"/>
  </w:num>
  <w:num w:numId="42">
    <w:abstractNumId w:val="19"/>
  </w:num>
  <w:num w:numId="43">
    <w:abstractNumId w:val="37"/>
  </w:num>
  <w:num w:numId="44">
    <w:abstractNumId w:val="18"/>
  </w:num>
  <w:num w:numId="45">
    <w:abstractNumId w:val="41"/>
  </w:num>
  <w:num w:numId="46">
    <w:abstractNumId w:val="28"/>
  </w:num>
  <w:num w:numId="47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D5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C5A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C68C5"/>
    <w:rsid w:val="000D6863"/>
    <w:rsid w:val="00100CA5"/>
    <w:rsid w:val="00117AEE"/>
    <w:rsid w:val="001463F7"/>
    <w:rsid w:val="0014744F"/>
    <w:rsid w:val="00150C58"/>
    <w:rsid w:val="00153279"/>
    <w:rsid w:val="00156BB4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2A0F"/>
    <w:rsid w:val="00220D56"/>
    <w:rsid w:val="00232D42"/>
    <w:rsid w:val="00237334"/>
    <w:rsid w:val="002444F4"/>
    <w:rsid w:val="002476B4"/>
    <w:rsid w:val="002629A0"/>
    <w:rsid w:val="0028492B"/>
    <w:rsid w:val="00291C8F"/>
    <w:rsid w:val="002C5036"/>
    <w:rsid w:val="002C6A71"/>
    <w:rsid w:val="002C6D5F"/>
    <w:rsid w:val="002D15EA"/>
    <w:rsid w:val="002D25D8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2BC8"/>
    <w:rsid w:val="00364FE9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05"/>
    <w:rsid w:val="005058F6"/>
    <w:rsid w:val="00505C91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966FC"/>
    <w:rsid w:val="005A09CF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66C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BA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A5B"/>
    <w:rsid w:val="00861C52"/>
    <w:rsid w:val="008727A1"/>
    <w:rsid w:val="008753E8"/>
    <w:rsid w:val="00886B0F"/>
    <w:rsid w:val="00891C08"/>
    <w:rsid w:val="008A3879"/>
    <w:rsid w:val="008A5FA8"/>
    <w:rsid w:val="008A7575"/>
    <w:rsid w:val="008B3C4C"/>
    <w:rsid w:val="008B5F47"/>
    <w:rsid w:val="008C7B87"/>
    <w:rsid w:val="008D6A7A"/>
    <w:rsid w:val="008E371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3B12"/>
    <w:rsid w:val="009C60BE"/>
    <w:rsid w:val="009E6279"/>
    <w:rsid w:val="009F00A6"/>
    <w:rsid w:val="009F56A7"/>
    <w:rsid w:val="009F5B05"/>
    <w:rsid w:val="00A026CA"/>
    <w:rsid w:val="00A0306B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30BD"/>
    <w:rsid w:val="00B46A1E"/>
    <w:rsid w:val="00B81305"/>
    <w:rsid w:val="00BB17DC"/>
    <w:rsid w:val="00BB1AF9"/>
    <w:rsid w:val="00BB4C4A"/>
    <w:rsid w:val="00BD3CAE"/>
    <w:rsid w:val="00BD4310"/>
    <w:rsid w:val="00BD5F3C"/>
    <w:rsid w:val="00C07C0F"/>
    <w:rsid w:val="00C145C4"/>
    <w:rsid w:val="00C20D2F"/>
    <w:rsid w:val="00C2131B"/>
    <w:rsid w:val="00C3100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65E7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D617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560A"/>
    <w:rsid w:val="00E568DE"/>
    <w:rsid w:val="00E63257"/>
    <w:rsid w:val="00E648F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2202"/>
    <w:rsid w:val="00F069D1"/>
    <w:rsid w:val="00F1503D"/>
    <w:rsid w:val="00F22712"/>
    <w:rsid w:val="00F247AE"/>
    <w:rsid w:val="00F275F5"/>
    <w:rsid w:val="00F33188"/>
    <w:rsid w:val="00F35BDE"/>
    <w:rsid w:val="00F36886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E3AE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C3100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C3100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C31007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C31007"/>
    <w:pPr>
      <w:numPr>
        <w:numId w:val="2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C3100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C3100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C3100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C3100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C31007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C31007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C31007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C3100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C3100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C3100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C31007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C3100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en/NewsEvents/Pages/DisplayNews.aspx?NewsID=11020&amp;LangID=E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4166</Words>
  <Characters>28043</Characters>
  <Application>Microsoft Office Word</Application>
  <DocSecurity>4</DocSecurity>
  <Lines>491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1146753</vt:lpstr>
    </vt:vector>
  </TitlesOfParts>
  <Company>CSD</Company>
  <LinksUpToDate>false</LinksUpToDate>
  <CharactersWithSpaces>32138</CharactersWithSpaces>
  <SharedDoc>false</SharedDoc>
  <HLinks>
    <vt:vector size="6" baseType="variant">
      <vt:variant>
        <vt:i4>2162794</vt:i4>
      </vt:variant>
      <vt:variant>
        <vt:i4>10</vt:i4>
      </vt:variant>
      <vt:variant>
        <vt:i4>0</vt:i4>
      </vt:variant>
      <vt:variant>
        <vt:i4>5</vt:i4>
      </vt:variant>
      <vt:variant>
        <vt:lpwstr>http://www.ohchr.org/en/NewsEvents/Pages/DisplayNews.aspx?NewsID=11020&amp;LangID=E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1146753</dc:title>
  <dc:subject/>
  <dc:creator>Belova</dc:creator>
  <cp:keywords/>
  <dc:description/>
  <cp:lastModifiedBy>Анна Киселева</cp:lastModifiedBy>
  <cp:revision>2</cp:revision>
  <cp:lastPrinted>2013-02-26T09:23:00Z</cp:lastPrinted>
  <dcterms:created xsi:type="dcterms:W3CDTF">2013-02-27T08:46:00Z</dcterms:created>
  <dcterms:modified xsi:type="dcterms:W3CDTF">2013-02-27T08:46:00Z</dcterms:modified>
</cp:coreProperties>
</file>