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8CF21E2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F3C0DAF" w14:textId="77777777" w:rsidR="002D5AAC" w:rsidRDefault="002D5AAC" w:rsidP="00A5596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DE5CC8F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3E58FEB" w14:textId="3ADF82FB" w:rsidR="002D5AAC" w:rsidRDefault="00A5596A" w:rsidP="00A5596A">
            <w:pPr>
              <w:jc w:val="right"/>
            </w:pPr>
            <w:r w:rsidRPr="00A5596A">
              <w:rPr>
                <w:sz w:val="40"/>
              </w:rPr>
              <w:t>A</w:t>
            </w:r>
            <w:r>
              <w:t>/HRC/RES/47/2</w:t>
            </w:r>
          </w:p>
        </w:tc>
      </w:tr>
      <w:tr w:rsidR="002D5AAC" w:rsidRPr="005D2CA5" w14:paraId="51E1EF1C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D53AA27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D8C6D8B" wp14:editId="5F531F3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DB365D9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77D742F" w14:textId="77777777" w:rsidR="002D5AAC" w:rsidRDefault="00A5596A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7CF40A8" w14:textId="77777777" w:rsidR="00A5596A" w:rsidRDefault="00A5596A" w:rsidP="00A5596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26 July 2021</w:t>
            </w:r>
          </w:p>
          <w:p w14:paraId="14AF023F" w14:textId="77777777" w:rsidR="00A5596A" w:rsidRDefault="00A5596A" w:rsidP="00A5596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656FAD8" w14:textId="2F59F9AD" w:rsidR="00A5596A" w:rsidRPr="00E71476" w:rsidRDefault="00A5596A" w:rsidP="00A5596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39ED951" w14:textId="77777777" w:rsidR="00DF71B9" w:rsidRPr="005D2CA5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6AD3565F" w14:textId="77777777" w:rsidR="00A5596A" w:rsidRPr="006C375C" w:rsidRDefault="00A5596A" w:rsidP="00A5596A">
      <w:pPr>
        <w:rPr>
          <w:b/>
        </w:rPr>
      </w:pPr>
      <w:r>
        <w:rPr>
          <w:b/>
          <w:bCs/>
        </w:rPr>
        <w:t>Сорок седьмая сессия</w:t>
      </w:r>
    </w:p>
    <w:p w14:paraId="48A55FD1" w14:textId="619BB4C2" w:rsidR="00A5596A" w:rsidRPr="006C375C" w:rsidRDefault="00A5596A" w:rsidP="00A5596A">
      <w:r>
        <w:t xml:space="preserve">21 июня </w:t>
      </w:r>
      <w:r w:rsidRPr="005D2CA5">
        <w:t>—</w:t>
      </w:r>
      <w:r>
        <w:t xml:space="preserve"> 14 июля 2021 года</w:t>
      </w:r>
    </w:p>
    <w:p w14:paraId="0B599E95" w14:textId="77777777" w:rsidR="00A5596A" w:rsidRPr="006C375C" w:rsidRDefault="00A5596A" w:rsidP="00A5596A">
      <w:r>
        <w:t>Пункт 2 повестки дня</w:t>
      </w:r>
    </w:p>
    <w:p w14:paraId="129F19A2" w14:textId="353708B7" w:rsidR="00A5596A" w:rsidRPr="006C375C" w:rsidRDefault="00A5596A" w:rsidP="00A5596A">
      <w:pPr>
        <w:rPr>
          <w:b/>
        </w:rPr>
      </w:pPr>
      <w:r>
        <w:rPr>
          <w:b/>
          <w:bCs/>
        </w:rPr>
        <w:t>Ежегодный доклад Верховного комиссара</w:t>
      </w:r>
      <w:r w:rsidRPr="00A5596A">
        <w:rPr>
          <w:b/>
          <w:bCs/>
        </w:rPr>
        <w:t xml:space="preserve"> </w:t>
      </w:r>
      <w:r w:rsidRPr="00A5596A">
        <w:rPr>
          <w:b/>
          <w:bCs/>
        </w:rPr>
        <w:br/>
      </w:r>
      <w:r>
        <w:rPr>
          <w:b/>
          <w:bCs/>
        </w:rPr>
        <w:t xml:space="preserve">Организации Объединенных Наций по правам </w:t>
      </w:r>
      <w:r>
        <w:rPr>
          <w:b/>
          <w:bCs/>
        </w:rPr>
        <w:br/>
        <w:t>человека</w:t>
      </w:r>
      <w:r w:rsidRPr="00A5596A">
        <w:rPr>
          <w:b/>
          <w:bCs/>
        </w:rPr>
        <w:t xml:space="preserve"> </w:t>
      </w:r>
      <w:r>
        <w:rPr>
          <w:b/>
          <w:bCs/>
        </w:rPr>
        <w:t xml:space="preserve">и доклады Управления Верховного </w:t>
      </w:r>
      <w:r>
        <w:rPr>
          <w:b/>
          <w:bCs/>
        </w:rPr>
        <w:br/>
        <w:t>комиссара и Генерального секретаря</w:t>
      </w:r>
    </w:p>
    <w:p w14:paraId="7CA72102" w14:textId="4EF5B4D8" w:rsidR="00A5596A" w:rsidRPr="00671AD3" w:rsidRDefault="00A5596A" w:rsidP="00A5596A">
      <w:pPr>
        <w:pStyle w:val="HChG"/>
        <w:rPr>
          <w:color w:val="000000" w:themeColor="text1"/>
        </w:rPr>
      </w:pPr>
      <w:r w:rsidRPr="00671AD3">
        <w:rPr>
          <w:color w:val="000000" w:themeColor="text1"/>
        </w:rPr>
        <w:tab/>
      </w:r>
      <w:r w:rsidRPr="00671AD3">
        <w:rPr>
          <w:color w:val="000000" w:themeColor="text1"/>
        </w:rPr>
        <w:tab/>
      </w:r>
      <w:r w:rsidRPr="00671AD3">
        <w:rPr>
          <w:bCs/>
          <w:color w:val="000000" w:themeColor="text1"/>
        </w:rPr>
        <w:t>Резолюция, принятая Советом по правам человека 12</w:t>
      </w:r>
      <w:r w:rsidRPr="00671AD3">
        <w:rPr>
          <w:bCs/>
          <w:color w:val="000000" w:themeColor="text1"/>
          <w:lang w:val="en-US"/>
        </w:rPr>
        <w:t> </w:t>
      </w:r>
      <w:r w:rsidRPr="00671AD3">
        <w:rPr>
          <w:bCs/>
          <w:color w:val="000000" w:themeColor="text1"/>
        </w:rPr>
        <w:t>июля 2021 года</w:t>
      </w:r>
    </w:p>
    <w:p w14:paraId="32AA3CAB" w14:textId="0EE48461" w:rsidR="00A5596A" w:rsidRPr="00862B39" w:rsidRDefault="00862B39" w:rsidP="00862B39">
      <w:pPr>
        <w:pStyle w:val="H1G"/>
        <w:rPr>
          <w:lang w:val="es-ES_tradnl" w:eastAsia="es-ES"/>
        </w:rPr>
      </w:pPr>
      <w:r>
        <w:rPr>
          <w:lang w:val="es-ES_tradnl" w:eastAsia="es-ES"/>
        </w:rPr>
        <w:tab/>
      </w:r>
      <w:r w:rsidR="00A5596A" w:rsidRPr="00862B39">
        <w:rPr>
          <w:lang w:val="es-ES_tradnl" w:eastAsia="es-ES"/>
        </w:rPr>
        <w:t>47/2.</w:t>
      </w:r>
      <w:r w:rsidR="00A5596A" w:rsidRPr="00862B39">
        <w:rPr>
          <w:lang w:val="es-ES_tradnl" w:eastAsia="es-ES"/>
        </w:rPr>
        <w:tab/>
      </w:r>
      <w:r w:rsidR="00A5596A" w:rsidRPr="00862B39">
        <w:rPr>
          <w:lang w:val="es-ES_tradnl" w:eastAsia="es-ES"/>
        </w:rPr>
        <w:tab/>
        <w:t>Положение в области прав человека в Эритрее</w:t>
      </w:r>
    </w:p>
    <w:p w14:paraId="47E6382C" w14:textId="77777777" w:rsidR="00A5596A" w:rsidRPr="00671AD3" w:rsidRDefault="00A5596A" w:rsidP="00A5596A">
      <w:pPr>
        <w:spacing w:after="120"/>
        <w:ind w:left="1134" w:right="1134"/>
        <w:jc w:val="both"/>
        <w:rPr>
          <w:color w:val="000000" w:themeColor="text1"/>
        </w:rPr>
      </w:pPr>
      <w:r w:rsidRPr="00671AD3">
        <w:rPr>
          <w:color w:val="000000" w:themeColor="text1"/>
        </w:rPr>
        <w:tab/>
      </w:r>
      <w:r w:rsidRPr="00671AD3">
        <w:rPr>
          <w:color w:val="000000" w:themeColor="text1"/>
        </w:rPr>
        <w:tab/>
      </w:r>
      <w:r w:rsidRPr="00671AD3">
        <w:rPr>
          <w:i/>
          <w:iCs/>
          <w:color w:val="000000" w:themeColor="text1"/>
        </w:rPr>
        <w:t>Совет по правам человека</w:t>
      </w:r>
      <w:r w:rsidRPr="00671AD3">
        <w:rPr>
          <w:color w:val="000000" w:themeColor="text1"/>
        </w:rPr>
        <w:t>,</w:t>
      </w:r>
    </w:p>
    <w:p w14:paraId="6605D7D5" w14:textId="77777777" w:rsidR="00A5596A" w:rsidRPr="00671AD3" w:rsidRDefault="00A5596A" w:rsidP="00A5596A">
      <w:pPr>
        <w:pStyle w:val="SingleTxtG"/>
        <w:ind w:firstLine="567"/>
        <w:rPr>
          <w:color w:val="000000" w:themeColor="text1"/>
        </w:rPr>
      </w:pPr>
      <w:r w:rsidRPr="00671AD3">
        <w:rPr>
          <w:i/>
          <w:iCs/>
          <w:color w:val="000000" w:themeColor="text1"/>
        </w:rPr>
        <w:t>руководствуясь</w:t>
      </w:r>
      <w:r w:rsidRPr="00671AD3">
        <w:rPr>
          <w:color w:val="000000" w:themeColor="text1"/>
        </w:rPr>
        <w:t xml:space="preserve"> Уставом Организации Объединенных Наций, Всеобщей декларацией прав человека, международными пактами о правах человека и другими соответствующими международными договорами по правам человека,</w:t>
      </w:r>
    </w:p>
    <w:p w14:paraId="0935FD25" w14:textId="616E471F" w:rsidR="00A5596A" w:rsidRPr="00671AD3" w:rsidRDefault="00A5596A" w:rsidP="00A5596A">
      <w:pPr>
        <w:pStyle w:val="SingleTxtG"/>
        <w:ind w:firstLine="567"/>
        <w:rPr>
          <w:color w:val="000000" w:themeColor="text1"/>
        </w:rPr>
      </w:pPr>
      <w:r w:rsidRPr="00671AD3">
        <w:rPr>
          <w:i/>
          <w:iCs/>
          <w:color w:val="000000" w:themeColor="text1"/>
        </w:rPr>
        <w:t xml:space="preserve">ссылаясь </w:t>
      </w:r>
      <w:r w:rsidRPr="00671AD3">
        <w:rPr>
          <w:color w:val="000000" w:themeColor="text1"/>
        </w:rPr>
        <w:t>на резолюцию 60/251 Генеральной Ассамблеи от 15 марта 2006 года, резолюции 5/1 и 5/2 Совета по правам человека от 18 июня 2007 года, резолюцию</w:t>
      </w:r>
      <w:r w:rsidRPr="00671AD3">
        <w:rPr>
          <w:color w:val="000000" w:themeColor="text1"/>
          <w:lang w:val="en-US"/>
        </w:rPr>
        <w:t> </w:t>
      </w:r>
      <w:r w:rsidRPr="00671AD3">
        <w:rPr>
          <w:color w:val="000000" w:themeColor="text1"/>
        </w:rPr>
        <w:t>91 и решения 250/2002, 275/2003 и 428/12 Африканской комиссии по правам человека и народов и все предыдущие резолюции Совета о положении в области прав человека в Эритрее,</w:t>
      </w:r>
    </w:p>
    <w:p w14:paraId="773D2418" w14:textId="77777777" w:rsidR="00A5596A" w:rsidRPr="00671AD3" w:rsidRDefault="00A5596A" w:rsidP="00A5596A">
      <w:pPr>
        <w:pStyle w:val="SingleTxtG"/>
        <w:ind w:firstLine="567"/>
        <w:rPr>
          <w:color w:val="000000" w:themeColor="text1"/>
        </w:rPr>
      </w:pPr>
      <w:r w:rsidRPr="00671AD3">
        <w:rPr>
          <w:i/>
          <w:iCs/>
          <w:color w:val="000000" w:themeColor="text1"/>
        </w:rPr>
        <w:t>отмечая</w:t>
      </w:r>
      <w:r w:rsidRPr="00671AD3">
        <w:rPr>
          <w:color w:val="000000" w:themeColor="text1"/>
        </w:rPr>
        <w:t xml:space="preserve"> региональные события последних месяцев и их последствия, в том числе для прав человека в Эритрее,</w:t>
      </w:r>
    </w:p>
    <w:p w14:paraId="7F9E9AA3" w14:textId="77777777" w:rsidR="00A5596A" w:rsidRPr="00671AD3" w:rsidRDefault="00A5596A" w:rsidP="00A5596A">
      <w:pPr>
        <w:pStyle w:val="SingleTxtG"/>
        <w:ind w:firstLine="567"/>
        <w:rPr>
          <w:color w:val="000000" w:themeColor="text1"/>
        </w:rPr>
      </w:pPr>
      <w:r w:rsidRPr="00671AD3">
        <w:rPr>
          <w:i/>
          <w:iCs/>
          <w:color w:val="000000" w:themeColor="text1"/>
        </w:rPr>
        <w:t xml:space="preserve">приветствуя </w:t>
      </w:r>
      <w:r w:rsidRPr="00671AD3">
        <w:rPr>
          <w:color w:val="000000" w:themeColor="text1"/>
        </w:rPr>
        <w:t>доклад Специального докладчика по вопросу о положении в области прав человека в Эритрее</w:t>
      </w:r>
      <w:r w:rsidRPr="00671AD3">
        <w:rPr>
          <w:rStyle w:val="aa"/>
          <w:color w:val="000000" w:themeColor="text1"/>
        </w:rPr>
        <w:footnoteReference w:id="1"/>
      </w:r>
      <w:r w:rsidRPr="00671AD3">
        <w:rPr>
          <w:color w:val="000000" w:themeColor="text1"/>
        </w:rPr>
        <w:t xml:space="preserve"> и содержащиеся в нем его выводы,</w:t>
      </w:r>
    </w:p>
    <w:p w14:paraId="029F4B0A" w14:textId="77777777" w:rsidR="00A5596A" w:rsidRPr="00671AD3" w:rsidRDefault="00A5596A" w:rsidP="00A5596A">
      <w:pPr>
        <w:pStyle w:val="SingleTxtG"/>
        <w:ind w:firstLine="567"/>
        <w:rPr>
          <w:color w:val="000000" w:themeColor="text1"/>
        </w:rPr>
      </w:pPr>
      <w:r w:rsidRPr="00671AD3">
        <w:rPr>
          <w:i/>
          <w:iCs/>
          <w:color w:val="000000" w:themeColor="text1"/>
        </w:rPr>
        <w:t xml:space="preserve">выражая глубокую обеспокоенность </w:t>
      </w:r>
      <w:r w:rsidRPr="00671AD3">
        <w:rPr>
          <w:color w:val="000000" w:themeColor="text1"/>
        </w:rPr>
        <w:t>продолжающимися нарушениями и ущемлениями прав человека, которые были отмечены Специальным докладчиком в его докладе,</w:t>
      </w:r>
    </w:p>
    <w:p w14:paraId="340E80CC" w14:textId="77777777" w:rsidR="00A5596A" w:rsidRPr="00671AD3" w:rsidRDefault="00A5596A" w:rsidP="00A5596A">
      <w:pPr>
        <w:pStyle w:val="SingleTxtG"/>
        <w:ind w:firstLine="567"/>
        <w:rPr>
          <w:color w:val="000000" w:themeColor="text1"/>
        </w:rPr>
      </w:pPr>
      <w:r w:rsidRPr="00671AD3">
        <w:rPr>
          <w:color w:val="000000" w:themeColor="text1"/>
        </w:rPr>
        <w:t>1.</w:t>
      </w:r>
      <w:r w:rsidRPr="00671AD3">
        <w:rPr>
          <w:color w:val="000000" w:themeColor="text1"/>
        </w:rPr>
        <w:tab/>
      </w:r>
      <w:r w:rsidRPr="00671AD3">
        <w:rPr>
          <w:i/>
          <w:iCs/>
          <w:color w:val="000000" w:themeColor="text1"/>
        </w:rPr>
        <w:t>просит</w:t>
      </w:r>
      <w:r w:rsidRPr="00671AD3">
        <w:rPr>
          <w:color w:val="000000" w:themeColor="text1"/>
        </w:rPr>
        <w:t xml:space="preserve"> Управление Верховного комиссара Организации Объединенных Наций по правам человека представить Совету по правам человека на его сорок девятой сессии устную обновленную информацию о достигнутом прогрессе в сотрудничестве между Эритреей и Управлением Верховного комиссара и о его воздействии на положение в области прав человека в Эритрее;</w:t>
      </w:r>
    </w:p>
    <w:p w14:paraId="2B6FD480" w14:textId="77777777" w:rsidR="00A5596A" w:rsidRPr="00671AD3" w:rsidRDefault="00A5596A" w:rsidP="00A5596A">
      <w:pPr>
        <w:pStyle w:val="SingleTxtG"/>
        <w:ind w:firstLine="567"/>
        <w:rPr>
          <w:color w:val="000000" w:themeColor="text1"/>
        </w:rPr>
      </w:pPr>
      <w:r w:rsidRPr="00671AD3">
        <w:rPr>
          <w:color w:val="000000" w:themeColor="text1"/>
        </w:rPr>
        <w:t>2.</w:t>
      </w:r>
      <w:r w:rsidRPr="00671AD3">
        <w:rPr>
          <w:color w:val="000000" w:themeColor="text1"/>
        </w:rPr>
        <w:tab/>
      </w:r>
      <w:r w:rsidRPr="00671AD3">
        <w:rPr>
          <w:i/>
          <w:iCs/>
          <w:color w:val="000000" w:themeColor="text1"/>
        </w:rPr>
        <w:t>постановляет</w:t>
      </w:r>
      <w:r w:rsidRPr="00671AD3">
        <w:rPr>
          <w:color w:val="000000" w:themeColor="text1"/>
        </w:rPr>
        <w:t xml:space="preserve"> продлить мандат Специального докладчика по вопросу о положении в области прав человека в Эритрее еще на один год и продолжать проводить оценку и сообщать сведения относительно положения в области прав человека в контексте последующих мер в связи с докладом Специального докладчика и просит Специального докладчика представить Совету по правам человека в ходе </w:t>
      </w:r>
      <w:r w:rsidRPr="00671AD3">
        <w:rPr>
          <w:color w:val="000000" w:themeColor="text1"/>
        </w:rPr>
        <w:lastRenderedPageBreak/>
        <w:t>интерактивного диалога на его сорок девятой сессии устную обновленную информацию и представить Совету в ходе интерактивного диалога на его пятидесятой сессии и Генеральной Ассамблее на ее семьдесят шестой сессии доклад об осуществлении мандата;</w:t>
      </w:r>
    </w:p>
    <w:p w14:paraId="7C37FA6E" w14:textId="77777777" w:rsidR="00A5596A" w:rsidRPr="00671AD3" w:rsidRDefault="00A5596A" w:rsidP="00A5596A">
      <w:pPr>
        <w:pStyle w:val="SingleTxtG"/>
        <w:ind w:firstLine="567"/>
        <w:rPr>
          <w:color w:val="000000" w:themeColor="text1"/>
        </w:rPr>
      </w:pPr>
      <w:r w:rsidRPr="00671AD3">
        <w:rPr>
          <w:color w:val="000000" w:themeColor="text1"/>
        </w:rPr>
        <w:t>3.</w:t>
      </w:r>
      <w:r w:rsidRPr="00671AD3">
        <w:rPr>
          <w:color w:val="000000" w:themeColor="text1"/>
        </w:rPr>
        <w:tab/>
      </w:r>
      <w:r w:rsidRPr="00671AD3">
        <w:rPr>
          <w:i/>
          <w:iCs/>
          <w:color w:val="000000" w:themeColor="text1"/>
        </w:rPr>
        <w:t>призывает</w:t>
      </w:r>
      <w:r w:rsidRPr="00671AD3">
        <w:rPr>
          <w:color w:val="000000" w:themeColor="text1"/>
        </w:rPr>
        <w:t xml:space="preserve"> правительство Эритреи в полной мере сотрудничать со Специальным докладчиком, в том числе путем предоставления ему доступа в страну и принятия на себя обязательств по достижению прогресса в отношении контрольных показателей, предложенных предыдущим мандатарием</w:t>
      </w:r>
      <w:r w:rsidRPr="00671AD3">
        <w:rPr>
          <w:rStyle w:val="aa"/>
          <w:bCs/>
          <w:color w:val="000000" w:themeColor="text1"/>
        </w:rPr>
        <w:footnoteReference w:id="2"/>
      </w:r>
      <w:r w:rsidRPr="00671AD3">
        <w:rPr>
          <w:color w:val="000000" w:themeColor="text1"/>
        </w:rPr>
        <w:t>;</w:t>
      </w:r>
    </w:p>
    <w:p w14:paraId="0A8F3631" w14:textId="77777777" w:rsidR="00A5596A" w:rsidRPr="00671AD3" w:rsidRDefault="00A5596A" w:rsidP="00A5596A">
      <w:pPr>
        <w:pStyle w:val="SingleTxtG"/>
        <w:ind w:firstLine="567"/>
        <w:rPr>
          <w:color w:val="000000" w:themeColor="text1"/>
        </w:rPr>
      </w:pPr>
      <w:r w:rsidRPr="00671AD3">
        <w:rPr>
          <w:color w:val="000000" w:themeColor="text1"/>
        </w:rPr>
        <w:t>4.</w:t>
      </w:r>
      <w:r w:rsidRPr="00671AD3">
        <w:rPr>
          <w:color w:val="000000" w:themeColor="text1"/>
        </w:rPr>
        <w:tab/>
      </w:r>
      <w:r w:rsidRPr="00671AD3">
        <w:rPr>
          <w:i/>
          <w:iCs/>
          <w:color w:val="000000" w:themeColor="text1"/>
        </w:rPr>
        <w:t xml:space="preserve">просит </w:t>
      </w:r>
      <w:r w:rsidRPr="00671AD3">
        <w:rPr>
          <w:color w:val="000000" w:themeColor="text1"/>
        </w:rPr>
        <w:t>Генерального секретаря предоставить Специальному докладчику всю информацию и ресурсы, необходимые для выполнения мандата;</w:t>
      </w:r>
    </w:p>
    <w:p w14:paraId="386270B6" w14:textId="78345551" w:rsidR="00A5596A" w:rsidRPr="00671AD3" w:rsidRDefault="00A5596A" w:rsidP="00A5596A">
      <w:pPr>
        <w:pStyle w:val="SingleTxtG"/>
        <w:ind w:firstLine="567"/>
        <w:rPr>
          <w:color w:val="000000" w:themeColor="text1"/>
        </w:rPr>
      </w:pPr>
      <w:r w:rsidRPr="00671AD3">
        <w:rPr>
          <w:color w:val="000000" w:themeColor="text1"/>
        </w:rPr>
        <w:t>5.</w:t>
      </w:r>
      <w:r w:rsidRPr="00671AD3">
        <w:rPr>
          <w:color w:val="000000" w:themeColor="text1"/>
        </w:rPr>
        <w:tab/>
      </w:r>
      <w:r w:rsidRPr="00671AD3">
        <w:rPr>
          <w:i/>
          <w:iCs/>
          <w:color w:val="000000" w:themeColor="text1"/>
        </w:rPr>
        <w:t>постановляет</w:t>
      </w:r>
      <w:r w:rsidRPr="00671AD3">
        <w:rPr>
          <w:color w:val="000000" w:themeColor="text1"/>
        </w:rPr>
        <w:t xml:space="preserve"> продолжать заниматься этим вопросом.</w:t>
      </w:r>
    </w:p>
    <w:p w14:paraId="6C451F1C" w14:textId="23D0826C" w:rsidR="00A5596A" w:rsidRPr="00671AD3" w:rsidRDefault="00A5596A" w:rsidP="00A5596A">
      <w:pPr>
        <w:pStyle w:val="SingleTxtG"/>
        <w:jc w:val="right"/>
        <w:rPr>
          <w:i/>
          <w:iCs/>
          <w:color w:val="000000" w:themeColor="text1"/>
        </w:rPr>
      </w:pPr>
      <w:r w:rsidRPr="00671AD3">
        <w:rPr>
          <w:i/>
          <w:iCs/>
          <w:color w:val="000000" w:themeColor="text1"/>
        </w:rPr>
        <w:t xml:space="preserve">35-е заседание </w:t>
      </w:r>
      <w:r w:rsidRPr="00671AD3">
        <w:rPr>
          <w:i/>
          <w:iCs/>
          <w:color w:val="000000" w:themeColor="text1"/>
        </w:rPr>
        <w:br/>
        <w:t>12 июля 2021 года</w:t>
      </w:r>
    </w:p>
    <w:p w14:paraId="32C75F32" w14:textId="4064F262" w:rsidR="00A5596A" w:rsidRPr="00671AD3" w:rsidRDefault="00A5596A" w:rsidP="00A5596A">
      <w:pPr>
        <w:pStyle w:val="SingleTxtG"/>
        <w:rPr>
          <w:color w:val="000000" w:themeColor="text1"/>
        </w:rPr>
      </w:pPr>
      <w:r w:rsidRPr="00671AD3">
        <w:rPr>
          <w:color w:val="000000" w:themeColor="text1"/>
        </w:rPr>
        <w:t>[Принята в результате заносимого в отчет о заседании голосования 21 голосом против</w:t>
      </w:r>
      <w:r w:rsidR="00671AD3">
        <w:rPr>
          <w:color w:val="000000" w:themeColor="text1"/>
          <w:lang w:val="en-US"/>
        </w:rPr>
        <w:t> </w:t>
      </w:r>
      <w:r w:rsidRPr="00671AD3">
        <w:rPr>
          <w:color w:val="000000" w:themeColor="text1"/>
        </w:rPr>
        <w:t xml:space="preserve">13 при 13 воздержавшихся. Голоса распределились следующим образом: </w:t>
      </w:r>
    </w:p>
    <w:p w14:paraId="259BDBE7" w14:textId="77777777" w:rsidR="00A5596A" w:rsidRPr="00671AD3" w:rsidRDefault="00A5596A" w:rsidP="00A5596A">
      <w:pPr>
        <w:pStyle w:val="SingleTxtG"/>
        <w:spacing w:after="0"/>
        <w:ind w:left="1701"/>
        <w:rPr>
          <w:color w:val="000000" w:themeColor="text1"/>
        </w:rPr>
      </w:pPr>
      <w:r w:rsidRPr="00671AD3">
        <w:rPr>
          <w:i/>
          <w:iCs/>
          <w:color w:val="000000" w:themeColor="text1"/>
        </w:rPr>
        <w:t>Голосовали за:</w:t>
      </w:r>
      <w:r w:rsidRPr="00671AD3">
        <w:rPr>
          <w:color w:val="000000" w:themeColor="text1"/>
        </w:rPr>
        <w:t xml:space="preserve"> </w:t>
      </w:r>
    </w:p>
    <w:p w14:paraId="6750057B" w14:textId="77777777" w:rsidR="00A5596A" w:rsidRPr="00671AD3" w:rsidRDefault="00A5596A" w:rsidP="00A5596A">
      <w:pPr>
        <w:pStyle w:val="SingleTxtG"/>
        <w:ind w:left="2268"/>
        <w:rPr>
          <w:color w:val="000000" w:themeColor="text1"/>
        </w:rPr>
      </w:pPr>
      <w:r w:rsidRPr="00671AD3">
        <w:rPr>
          <w:color w:val="000000" w:themeColor="text1"/>
        </w:rPr>
        <w:t>Австрия, Аргентина, Армения, Багамские острова, Болгария, Бразилия, Германия, Дания, Италия, Маршалловы острова, Мексика, Нидерланды, Польша, Республика Корея, Соединенное Королевство Великобритании и Северной Ирландии, Украина, Уругвай, Фиджи, Франция, Чехия и Япония.</w:t>
      </w:r>
    </w:p>
    <w:p w14:paraId="03EF345A" w14:textId="77777777" w:rsidR="00A5596A" w:rsidRPr="00671AD3" w:rsidRDefault="00A5596A" w:rsidP="00A5596A">
      <w:pPr>
        <w:pStyle w:val="SingleTxtG"/>
        <w:spacing w:after="0"/>
        <w:ind w:left="1701"/>
        <w:rPr>
          <w:color w:val="000000" w:themeColor="text1"/>
        </w:rPr>
      </w:pPr>
      <w:r w:rsidRPr="00671AD3">
        <w:rPr>
          <w:i/>
          <w:iCs/>
          <w:color w:val="000000" w:themeColor="text1"/>
        </w:rPr>
        <w:t>Голосовали против:</w:t>
      </w:r>
    </w:p>
    <w:p w14:paraId="0AB80D0E" w14:textId="77777777" w:rsidR="00A5596A" w:rsidRPr="00671AD3" w:rsidRDefault="00A5596A" w:rsidP="00A5596A">
      <w:pPr>
        <w:pStyle w:val="SingleTxtG"/>
        <w:ind w:left="2268"/>
        <w:rPr>
          <w:color w:val="000000" w:themeColor="text1"/>
        </w:rPr>
      </w:pPr>
      <w:r w:rsidRPr="00671AD3">
        <w:rPr>
          <w:color w:val="000000" w:themeColor="text1"/>
        </w:rPr>
        <w:t>Бахрейн, Боливия (Многонациональное Государство), Венесуэла (Боливарианская Республика), Индия, Камерун, Китай, Куба, Пакистан, Российская Федерация, Сомали, Судан, Филиппины и Эритрея.</w:t>
      </w:r>
    </w:p>
    <w:p w14:paraId="51D999F1" w14:textId="77777777" w:rsidR="00A5596A" w:rsidRPr="00671AD3" w:rsidRDefault="00A5596A" w:rsidP="00A5596A">
      <w:pPr>
        <w:pStyle w:val="SingleTxtG"/>
        <w:spacing w:after="0"/>
        <w:ind w:left="1701"/>
        <w:rPr>
          <w:color w:val="000000" w:themeColor="text1"/>
        </w:rPr>
      </w:pPr>
      <w:r w:rsidRPr="00671AD3">
        <w:rPr>
          <w:i/>
          <w:iCs/>
          <w:color w:val="000000" w:themeColor="text1"/>
        </w:rPr>
        <w:t>Воздержались:</w:t>
      </w:r>
      <w:r w:rsidRPr="00671AD3">
        <w:rPr>
          <w:color w:val="000000" w:themeColor="text1"/>
        </w:rPr>
        <w:t xml:space="preserve"> </w:t>
      </w:r>
    </w:p>
    <w:p w14:paraId="23F393CF" w14:textId="2FF63030" w:rsidR="00A5596A" w:rsidRPr="00671AD3" w:rsidRDefault="00A5596A" w:rsidP="00A5596A">
      <w:pPr>
        <w:pStyle w:val="SingleTxtG"/>
        <w:ind w:left="2268"/>
        <w:rPr>
          <w:color w:val="000000" w:themeColor="text1"/>
        </w:rPr>
      </w:pPr>
      <w:r w:rsidRPr="00671AD3">
        <w:rPr>
          <w:color w:val="000000" w:themeColor="text1"/>
        </w:rPr>
        <w:t>Бангладеш, Буркина-Фасо, Габон, Индонезия, Кот-д'Ивуар, Ливия, Мавритания, Малави, Намибия, Непал, Сенегал, Того и Узбекистан</w:t>
      </w:r>
      <w:r w:rsidR="003D6305" w:rsidRPr="00671AD3">
        <w:rPr>
          <w:color w:val="000000" w:themeColor="text1"/>
        </w:rPr>
        <w:t>.</w:t>
      </w:r>
      <w:r w:rsidRPr="00671AD3">
        <w:rPr>
          <w:color w:val="000000" w:themeColor="text1"/>
        </w:rPr>
        <w:t>]</w:t>
      </w:r>
    </w:p>
    <w:p w14:paraId="527A3D32" w14:textId="77777777" w:rsidR="00A5596A" w:rsidRPr="00671AD3" w:rsidRDefault="00A5596A" w:rsidP="00A5596A">
      <w:pPr>
        <w:pStyle w:val="SingleTxtG"/>
        <w:spacing w:before="240" w:after="0"/>
        <w:jc w:val="center"/>
        <w:rPr>
          <w:color w:val="000000" w:themeColor="text1"/>
          <w:u w:val="single"/>
        </w:rPr>
      </w:pPr>
      <w:r w:rsidRPr="00671AD3">
        <w:rPr>
          <w:color w:val="000000" w:themeColor="text1"/>
          <w:u w:val="single"/>
        </w:rPr>
        <w:tab/>
      </w:r>
      <w:r w:rsidRPr="00671AD3">
        <w:rPr>
          <w:color w:val="000000" w:themeColor="text1"/>
          <w:u w:val="single"/>
        </w:rPr>
        <w:tab/>
      </w:r>
      <w:r w:rsidRPr="00671AD3">
        <w:rPr>
          <w:color w:val="000000" w:themeColor="text1"/>
          <w:u w:val="single"/>
        </w:rPr>
        <w:tab/>
      </w:r>
      <w:r w:rsidRPr="00671AD3">
        <w:rPr>
          <w:color w:val="000000" w:themeColor="text1"/>
          <w:u w:val="single"/>
        </w:rPr>
        <w:tab/>
      </w:r>
    </w:p>
    <w:sectPr w:rsidR="00A5596A" w:rsidRPr="00671AD3" w:rsidSect="00A559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9654AD" w14:textId="77777777" w:rsidR="006B26AF" w:rsidRPr="00A312BC" w:rsidRDefault="006B26AF" w:rsidP="00A312BC"/>
  </w:endnote>
  <w:endnote w:type="continuationSeparator" w:id="0">
    <w:p w14:paraId="72062F99" w14:textId="77777777" w:rsidR="006B26AF" w:rsidRPr="00A312BC" w:rsidRDefault="006B26A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F02F6D" w14:textId="47DC8CCC" w:rsidR="00A5596A" w:rsidRPr="00A5596A" w:rsidRDefault="00A5596A">
    <w:pPr>
      <w:pStyle w:val="a8"/>
    </w:pPr>
    <w:r w:rsidRPr="00A5596A">
      <w:rPr>
        <w:b/>
        <w:sz w:val="18"/>
      </w:rPr>
      <w:fldChar w:fldCharType="begin"/>
    </w:r>
    <w:r w:rsidRPr="00A5596A">
      <w:rPr>
        <w:b/>
        <w:sz w:val="18"/>
      </w:rPr>
      <w:instrText xml:space="preserve"> PAGE  \* MERGEFORMAT </w:instrText>
    </w:r>
    <w:r w:rsidRPr="00A5596A">
      <w:rPr>
        <w:b/>
        <w:sz w:val="18"/>
      </w:rPr>
      <w:fldChar w:fldCharType="separate"/>
    </w:r>
    <w:r w:rsidRPr="00A5596A">
      <w:rPr>
        <w:b/>
        <w:noProof/>
        <w:sz w:val="18"/>
      </w:rPr>
      <w:t>2</w:t>
    </w:r>
    <w:r w:rsidRPr="00A5596A">
      <w:rPr>
        <w:b/>
        <w:sz w:val="18"/>
      </w:rPr>
      <w:fldChar w:fldCharType="end"/>
    </w:r>
    <w:r>
      <w:rPr>
        <w:b/>
        <w:sz w:val="18"/>
      </w:rPr>
      <w:tab/>
    </w:r>
    <w:r>
      <w:t>GE.21-10293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89463E" w14:textId="445AB4FC" w:rsidR="00A5596A" w:rsidRPr="00A5596A" w:rsidRDefault="00A5596A" w:rsidP="00A5596A">
    <w:pPr>
      <w:pStyle w:val="a8"/>
      <w:tabs>
        <w:tab w:val="clear" w:pos="9639"/>
        <w:tab w:val="right" w:pos="9638"/>
      </w:tabs>
      <w:rPr>
        <w:b/>
        <w:sz w:val="18"/>
      </w:rPr>
    </w:pPr>
    <w:r>
      <w:t>GE.21-10293</w:t>
    </w:r>
    <w:r>
      <w:tab/>
    </w:r>
    <w:r w:rsidRPr="00A5596A">
      <w:rPr>
        <w:b/>
        <w:sz w:val="18"/>
      </w:rPr>
      <w:fldChar w:fldCharType="begin"/>
    </w:r>
    <w:r w:rsidRPr="00A5596A">
      <w:rPr>
        <w:b/>
        <w:sz w:val="18"/>
      </w:rPr>
      <w:instrText xml:space="preserve"> PAGE  \* MERGEFORMAT </w:instrText>
    </w:r>
    <w:r w:rsidRPr="00A5596A">
      <w:rPr>
        <w:b/>
        <w:sz w:val="18"/>
      </w:rPr>
      <w:fldChar w:fldCharType="separate"/>
    </w:r>
    <w:r w:rsidRPr="00A5596A">
      <w:rPr>
        <w:b/>
        <w:noProof/>
        <w:sz w:val="18"/>
      </w:rPr>
      <w:t>3</w:t>
    </w:r>
    <w:r w:rsidRPr="00A5596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FCE752" w14:textId="60F61368" w:rsidR="00042B72" w:rsidRPr="00A5596A" w:rsidRDefault="00A5596A" w:rsidP="00A5596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588E20F" wp14:editId="74A8AEF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21-10293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FE943BC" wp14:editId="402CFDE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120821  170821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E2A51B" w14:textId="77777777" w:rsidR="006B26AF" w:rsidRPr="001075E9" w:rsidRDefault="006B26A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1EF33CD" w14:textId="77777777" w:rsidR="006B26AF" w:rsidRDefault="006B26A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68A8E91" w14:textId="77777777" w:rsidR="00A5596A" w:rsidRPr="00C265B3" w:rsidRDefault="00A5596A" w:rsidP="00A5596A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aa"/>
        </w:rPr>
        <w:footnoteRef/>
      </w:r>
      <w:r w:rsidRPr="00C265B3">
        <w:rPr>
          <w:lang w:val="en-US"/>
        </w:rPr>
        <w:tab/>
        <w:t>A/HRC/47/21.</w:t>
      </w:r>
    </w:p>
  </w:footnote>
  <w:footnote w:id="2">
    <w:p w14:paraId="7C8C1DA0" w14:textId="77777777" w:rsidR="00A5596A" w:rsidRPr="00C265B3" w:rsidRDefault="00A5596A" w:rsidP="00A5596A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C265B3">
        <w:rPr>
          <w:lang w:val="en-US"/>
        </w:rPr>
        <w:tab/>
      </w:r>
      <w:r>
        <w:rPr>
          <w:rStyle w:val="aa"/>
        </w:rPr>
        <w:footnoteRef/>
      </w:r>
      <w:r w:rsidRPr="00C265B3">
        <w:rPr>
          <w:lang w:val="en-US"/>
        </w:rPr>
        <w:tab/>
      </w:r>
      <w:r>
        <w:t>См</w:t>
      </w:r>
      <w:r w:rsidRPr="00C265B3">
        <w:rPr>
          <w:lang w:val="en-US"/>
        </w:rPr>
        <w:t xml:space="preserve">. A/HRC/41/53, </w:t>
      </w:r>
      <w:r>
        <w:t>пп</w:t>
      </w:r>
      <w:r w:rsidRPr="00C265B3">
        <w:rPr>
          <w:lang w:val="en-US"/>
        </w:rPr>
        <w:t>. 78</w:t>
      </w:r>
      <w:r w:rsidRPr="00A5596A">
        <w:rPr>
          <w:lang w:val="en-US"/>
        </w:rPr>
        <w:t>–</w:t>
      </w:r>
      <w:r w:rsidRPr="00C265B3">
        <w:rPr>
          <w:lang w:val="en-US"/>
        </w:rPr>
        <w:t>82.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CF0CE1" w14:textId="37476531" w:rsidR="00A5596A" w:rsidRPr="00A5596A" w:rsidRDefault="005D2CA5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A/HRC/RES/47/2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BEC671" w14:textId="65E81BB3" w:rsidR="00A5596A" w:rsidRPr="00A5596A" w:rsidRDefault="005D2CA5" w:rsidP="00A5596A">
    <w:pPr>
      <w:pStyle w:val="a5"/>
      <w:jc w:val="right"/>
    </w:pPr>
    <w:r>
      <w:fldChar w:fldCharType="begin"/>
    </w:r>
    <w:r>
      <w:instrText xml:space="preserve"> TI</w:instrText>
    </w:r>
    <w:r>
      <w:instrText xml:space="preserve">TLE  \* MERGEFORMAT </w:instrText>
    </w:r>
    <w:r>
      <w:fldChar w:fldCharType="separate"/>
    </w:r>
    <w:r>
      <w:t>A/HRC/RES/47/2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BB027D" w14:textId="77777777" w:rsidR="00A5596A" w:rsidRDefault="00A5596A" w:rsidP="00A5596A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6AF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D70FF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3C2792"/>
    <w:rsid w:val="003D6305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2CA5"/>
    <w:rsid w:val="005D7914"/>
    <w:rsid w:val="005E2B41"/>
    <w:rsid w:val="005F0B42"/>
    <w:rsid w:val="00671AD3"/>
    <w:rsid w:val="00681A10"/>
    <w:rsid w:val="006A1ED8"/>
    <w:rsid w:val="006B26AF"/>
    <w:rsid w:val="006C2031"/>
    <w:rsid w:val="006C6883"/>
    <w:rsid w:val="006D461A"/>
    <w:rsid w:val="006F0B59"/>
    <w:rsid w:val="006F35EE"/>
    <w:rsid w:val="007021FF"/>
    <w:rsid w:val="00707123"/>
    <w:rsid w:val="00712895"/>
    <w:rsid w:val="007539FF"/>
    <w:rsid w:val="00757357"/>
    <w:rsid w:val="00782C09"/>
    <w:rsid w:val="007D3BD5"/>
    <w:rsid w:val="007D5A02"/>
    <w:rsid w:val="00825F8D"/>
    <w:rsid w:val="00834B71"/>
    <w:rsid w:val="00862B39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5596A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E65A8"/>
    <w:rsid w:val="00CF55F6"/>
    <w:rsid w:val="00D33D63"/>
    <w:rsid w:val="00D90028"/>
    <w:rsid w:val="00D90138"/>
    <w:rsid w:val="00DC2121"/>
    <w:rsid w:val="00DC6D3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74938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6EB79D5"/>
  <w15:docId w15:val="{00FECDD8-B3F1-4649-8EC3-832F6464C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2</Pages>
  <Words>483</Words>
  <Characters>3216</Characters>
  <Application>Microsoft Office Word</Application>
  <DocSecurity>0</DocSecurity>
  <Lines>357</Lines>
  <Paragraphs>154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A/HRC/RES/47/2</vt:lpstr>
      <vt:lpstr>A/</vt:lpstr>
      <vt:lpstr>A/</vt:lpstr>
      <vt:lpstr>A/</vt:lpstr>
    </vt:vector>
  </TitlesOfParts>
  <Company>DCM</Company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A/HRC/RES/47/2</dc:title>
  <dc:subject/>
  <dc:creator>Olga OVTCHINNIKOVA</dc:creator>
  <cp:keywords/>
  <cp:lastModifiedBy>Olga Ovchinnikova</cp:lastModifiedBy>
  <cp:revision>3</cp:revision>
  <cp:lastPrinted>2021-08-17T08:01:00Z</cp:lastPrinted>
  <dcterms:created xsi:type="dcterms:W3CDTF">2021-08-17T08:01:00Z</dcterms:created>
  <dcterms:modified xsi:type="dcterms:W3CDTF">2021-08-17T08:01:00Z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