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8161A3">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8161A3" w:rsidP="008161A3">
            <w:pPr>
              <w:jc w:val="right"/>
            </w:pPr>
            <w:r w:rsidRPr="008161A3">
              <w:rPr>
                <w:sz w:val="40"/>
              </w:rPr>
              <w:t>E</w:t>
            </w:r>
            <w:r>
              <w:t>/C.12/45/1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161A3" w:rsidRDefault="008161A3" w:rsidP="00F01516">
            <w:pPr>
              <w:spacing w:before="240"/>
            </w:pPr>
            <w:r>
              <w:t>Distr. générale</w:t>
            </w:r>
          </w:p>
          <w:p w:rsidR="008161A3" w:rsidRDefault="008161A3" w:rsidP="008161A3">
            <w:pPr>
              <w:spacing w:line="240" w:lineRule="exact"/>
            </w:pPr>
            <w:r>
              <w:t>20 août 2010</w:t>
            </w:r>
          </w:p>
          <w:p w:rsidR="008161A3" w:rsidRDefault="008161A3" w:rsidP="008161A3">
            <w:pPr>
              <w:spacing w:line="240" w:lineRule="exact"/>
            </w:pPr>
            <w:r>
              <w:t>Français</w:t>
            </w:r>
          </w:p>
          <w:p w:rsidR="003D1DF3" w:rsidRPr="00DB58B5" w:rsidRDefault="008161A3" w:rsidP="008161A3">
            <w:pPr>
              <w:spacing w:line="240" w:lineRule="exact"/>
            </w:pPr>
            <w:r>
              <w:t>Original: anglais</w:t>
            </w:r>
          </w:p>
        </w:tc>
      </w:tr>
    </w:tbl>
    <w:p w:rsidR="008161A3" w:rsidRPr="00EB58D5" w:rsidRDefault="008161A3" w:rsidP="008161A3">
      <w:pPr>
        <w:spacing w:before="120"/>
        <w:rPr>
          <w:b/>
          <w:sz w:val="24"/>
          <w:szCs w:val="24"/>
        </w:rPr>
      </w:pPr>
      <w:r w:rsidRPr="00EB58D5">
        <w:rPr>
          <w:b/>
          <w:sz w:val="24"/>
          <w:szCs w:val="24"/>
        </w:rPr>
        <w:t>Comité des droits économiques, sociaux et culturels</w:t>
      </w:r>
    </w:p>
    <w:p w:rsidR="008161A3" w:rsidRPr="001513A8" w:rsidRDefault="008161A3" w:rsidP="008161A3">
      <w:pPr>
        <w:rPr>
          <w:b/>
        </w:rPr>
      </w:pPr>
      <w:r w:rsidRPr="001513A8">
        <w:rPr>
          <w:b/>
        </w:rPr>
        <w:t>Quarante-cinquième session</w:t>
      </w:r>
    </w:p>
    <w:p w:rsidR="008161A3" w:rsidRPr="001513A8" w:rsidRDefault="008161A3" w:rsidP="008161A3">
      <w:r>
        <w:t>Genève, 1</w:t>
      </w:r>
      <w:r w:rsidRPr="008161A3">
        <w:rPr>
          <w:vertAlign w:val="superscript"/>
        </w:rPr>
        <w:t>er</w:t>
      </w:r>
      <w:r w:rsidRPr="001513A8">
        <w:t>-19 novembre 2010</w:t>
      </w:r>
    </w:p>
    <w:p w:rsidR="008161A3" w:rsidRPr="001513A8" w:rsidRDefault="008161A3" w:rsidP="008161A3">
      <w:pPr>
        <w:pStyle w:val="HChG"/>
      </w:pPr>
      <w:r w:rsidRPr="001513A8">
        <w:tab/>
      </w:r>
      <w:r w:rsidRPr="001513A8">
        <w:tab/>
        <w:t>Ordre du jour provisoire annoté</w:t>
      </w:r>
    </w:p>
    <w:p w:rsidR="008161A3" w:rsidRPr="001513A8" w:rsidRDefault="008161A3" w:rsidP="008161A3">
      <w:pPr>
        <w:pStyle w:val="H1G"/>
      </w:pPr>
      <w:r w:rsidRPr="001513A8">
        <w:tab/>
      </w:r>
      <w:r w:rsidRPr="001513A8">
        <w:tab/>
        <w:t>Note du Secrétaire général</w:t>
      </w:r>
    </w:p>
    <w:p w:rsidR="008161A3" w:rsidRPr="001513A8" w:rsidRDefault="008161A3" w:rsidP="008161A3">
      <w:pPr>
        <w:pStyle w:val="SingleTxtG"/>
      </w:pPr>
      <w:r w:rsidRPr="001513A8">
        <w:t>1.</w:t>
      </w:r>
      <w:r w:rsidRPr="001513A8">
        <w:tab/>
        <w:t>La quarante-cinquième session du Comité des droits économiques, sociaux et culturels, créé conformément à la résolution 1985/17 du Conseil économique et social, se tiendra à l</w:t>
      </w:r>
      <w:r>
        <w:t>’</w:t>
      </w:r>
      <w:r w:rsidRPr="001513A8">
        <w:t>Office des Nations Unies à Genève du 1</w:t>
      </w:r>
      <w:r w:rsidRPr="001513A8">
        <w:rPr>
          <w:vertAlign w:val="superscript"/>
        </w:rPr>
        <w:t>er</w:t>
      </w:r>
      <w:r w:rsidRPr="001513A8">
        <w:t xml:space="preserve"> au 19 novembre 2010 (Palais Wilson). La 1</w:t>
      </w:r>
      <w:r w:rsidRPr="001513A8">
        <w:rPr>
          <w:vertAlign w:val="superscript"/>
        </w:rPr>
        <w:t>re</w:t>
      </w:r>
      <w:r w:rsidR="009F7294">
        <w:t xml:space="preserve"> </w:t>
      </w:r>
      <w:r w:rsidRPr="001513A8">
        <w:t>séance s</w:t>
      </w:r>
      <w:r>
        <w:t>’</w:t>
      </w:r>
      <w:r w:rsidRPr="001513A8">
        <w:t>ouvrira le lundi 1</w:t>
      </w:r>
      <w:r w:rsidRPr="001513A8">
        <w:rPr>
          <w:vertAlign w:val="superscript"/>
        </w:rPr>
        <w:t>er</w:t>
      </w:r>
      <w:r w:rsidRPr="001513A8">
        <w:t xml:space="preserve"> novembre 2010, à 10 heures.</w:t>
      </w:r>
    </w:p>
    <w:p w:rsidR="008161A3" w:rsidRPr="001513A8" w:rsidRDefault="008161A3" w:rsidP="008161A3">
      <w:pPr>
        <w:pStyle w:val="SingleTxtG"/>
      </w:pPr>
      <w:r w:rsidRPr="001513A8">
        <w:t>2.</w:t>
      </w:r>
      <w:r w:rsidRPr="001513A8">
        <w:tab/>
        <w:t>L</w:t>
      </w:r>
      <w:r>
        <w:t>’</w:t>
      </w:r>
      <w:r w:rsidRPr="001513A8">
        <w:t>ordre du jour provisoire de la quarante-cinquième session du Comité et les annotations y relatives figurant ci-après ont été établis par le Secrétaire général conformément à l</w:t>
      </w:r>
      <w:r>
        <w:t>’</w:t>
      </w:r>
      <w:r w:rsidRPr="001513A8">
        <w:t>article 4 du Règlement intérieur du Comité.</w:t>
      </w:r>
    </w:p>
    <w:p w:rsidR="008161A3" w:rsidRPr="001513A8" w:rsidRDefault="008161A3" w:rsidP="008161A3">
      <w:pPr>
        <w:pStyle w:val="SingleTxtG"/>
      </w:pPr>
      <w:r w:rsidRPr="001513A8">
        <w:t>3.</w:t>
      </w:r>
      <w:r w:rsidRPr="001513A8">
        <w:tab/>
        <w:t>L</w:t>
      </w:r>
      <w:r>
        <w:t>’</w:t>
      </w:r>
      <w:r w:rsidRPr="001513A8">
        <w:t>attention des États parties est appelée en particulier sur les annotations au point 6, où sont énumérés les rapports dont le Comité sera saisi à sa quarante-cinquième session et à ses sessions ultérieures.</w:t>
      </w:r>
    </w:p>
    <w:p w:rsidR="008161A3" w:rsidRPr="001513A8" w:rsidRDefault="008161A3" w:rsidP="008161A3">
      <w:pPr>
        <w:pStyle w:val="HChG"/>
      </w:pPr>
      <w:r w:rsidRPr="001513A8">
        <w:br w:type="page"/>
      </w:r>
      <w:r w:rsidRPr="001513A8">
        <w:tab/>
      </w:r>
      <w:r w:rsidRPr="001513A8">
        <w:tab/>
        <w:t>Ordre du jour provisoire</w:t>
      </w:r>
    </w:p>
    <w:p w:rsidR="008161A3" w:rsidRPr="001513A8" w:rsidRDefault="008161A3" w:rsidP="008161A3">
      <w:pPr>
        <w:pStyle w:val="SingleTxtG"/>
      </w:pPr>
      <w:r w:rsidRPr="001513A8">
        <w:t>1.</w:t>
      </w:r>
      <w:r w:rsidRPr="001513A8">
        <w:tab/>
        <w:t>Adoption de l</w:t>
      </w:r>
      <w:r>
        <w:t>’</w:t>
      </w:r>
      <w:r w:rsidRPr="001513A8">
        <w:t>ordre du jour.</w:t>
      </w:r>
    </w:p>
    <w:p w:rsidR="008161A3" w:rsidRPr="001513A8" w:rsidRDefault="008161A3" w:rsidP="008161A3">
      <w:pPr>
        <w:pStyle w:val="SingleTxtG"/>
      </w:pPr>
      <w:r w:rsidRPr="001513A8">
        <w:t>2.</w:t>
      </w:r>
      <w:r w:rsidRPr="001513A8">
        <w:tab/>
        <w:t>Organisation des travaux.</w:t>
      </w:r>
    </w:p>
    <w:p w:rsidR="008161A3" w:rsidRPr="001513A8" w:rsidRDefault="008161A3" w:rsidP="008161A3">
      <w:pPr>
        <w:pStyle w:val="SingleTxtG"/>
        <w:ind w:left="1701" w:hanging="567"/>
      </w:pPr>
      <w:r w:rsidRPr="001513A8">
        <w:t>3.</w:t>
      </w:r>
      <w:r w:rsidRPr="001513A8">
        <w:tab/>
        <w:t>Questions de fond concernant la mise en œuvre du Pacte international relatif aux droits économiques, sociaux et culturels.</w:t>
      </w:r>
    </w:p>
    <w:p w:rsidR="008161A3" w:rsidRPr="001513A8" w:rsidRDefault="008161A3" w:rsidP="008161A3">
      <w:pPr>
        <w:pStyle w:val="SingleTxtG"/>
        <w:ind w:left="1701" w:hanging="567"/>
      </w:pPr>
      <w:r w:rsidRPr="001513A8">
        <w:t>4.</w:t>
      </w:r>
      <w:r w:rsidRPr="001513A8">
        <w:tab/>
        <w:t>Suite donnée à l</w:t>
      </w:r>
      <w:r>
        <w:t>’</w:t>
      </w:r>
      <w:r w:rsidRPr="001513A8">
        <w:t>examen des rapports présentés conformément aux articles 16 et 17 du Pacte.</w:t>
      </w:r>
    </w:p>
    <w:p w:rsidR="008161A3" w:rsidRPr="001513A8" w:rsidRDefault="008161A3" w:rsidP="008161A3">
      <w:pPr>
        <w:pStyle w:val="SingleTxtG"/>
        <w:ind w:left="1701" w:hanging="567"/>
      </w:pPr>
      <w:r w:rsidRPr="001513A8">
        <w:t>5.</w:t>
      </w:r>
      <w:r w:rsidRPr="001513A8">
        <w:tab/>
        <w:t>Relations avec les organismes des Nations Unies et les autres organes conventionnels.</w:t>
      </w:r>
    </w:p>
    <w:p w:rsidR="008161A3" w:rsidRPr="001513A8" w:rsidRDefault="008161A3" w:rsidP="008161A3">
      <w:pPr>
        <w:pStyle w:val="SingleTxtG"/>
      </w:pPr>
      <w:r w:rsidRPr="001513A8">
        <w:t>6.</w:t>
      </w:r>
      <w:r w:rsidRPr="001513A8">
        <w:tab/>
        <w:t>Examen des rapports:</w:t>
      </w:r>
    </w:p>
    <w:p w:rsidR="008161A3" w:rsidRPr="001513A8" w:rsidRDefault="008161A3" w:rsidP="008161A3">
      <w:pPr>
        <w:pStyle w:val="SingleTxtG"/>
        <w:ind w:left="2268" w:hanging="567"/>
      </w:pPr>
      <w:r w:rsidRPr="001513A8">
        <w:t>a)</w:t>
      </w:r>
      <w:r w:rsidRPr="001513A8">
        <w:tab/>
        <w:t>Rapports présentés par les États parties conformément aux articles 16 et 17 du Pacte;</w:t>
      </w:r>
    </w:p>
    <w:p w:rsidR="008161A3" w:rsidRPr="001513A8" w:rsidRDefault="008161A3" w:rsidP="008161A3">
      <w:pPr>
        <w:pStyle w:val="SingleTxtG"/>
        <w:ind w:left="2268" w:hanging="567"/>
      </w:pPr>
      <w:r w:rsidRPr="001513A8">
        <w:t>b)</w:t>
      </w:r>
      <w:r w:rsidRPr="001513A8">
        <w:tab/>
        <w:t>Rapports présentés par les institutions spécialisées conformément à l</w:t>
      </w:r>
      <w:r>
        <w:t>’</w:t>
      </w:r>
      <w:r w:rsidRPr="001513A8">
        <w:t>article</w:t>
      </w:r>
      <w:r w:rsidR="009F7294">
        <w:t> </w:t>
      </w:r>
      <w:r w:rsidRPr="001513A8">
        <w:t>18 du Pacte.</w:t>
      </w:r>
    </w:p>
    <w:p w:rsidR="008161A3" w:rsidRPr="001513A8" w:rsidRDefault="008161A3" w:rsidP="008161A3">
      <w:pPr>
        <w:pStyle w:val="SingleTxtG"/>
      </w:pPr>
      <w:r w:rsidRPr="001513A8">
        <w:t>7.</w:t>
      </w:r>
      <w:r w:rsidRPr="001513A8">
        <w:tab/>
        <w:t>Réunion avec les États parties.</w:t>
      </w:r>
    </w:p>
    <w:p w:rsidR="008161A3" w:rsidRPr="001513A8" w:rsidRDefault="008161A3" w:rsidP="008161A3">
      <w:pPr>
        <w:pStyle w:val="SingleTxtG"/>
        <w:ind w:left="1701" w:hanging="567"/>
      </w:pPr>
      <w:r w:rsidRPr="001513A8">
        <w:t>8.</w:t>
      </w:r>
      <w:r w:rsidRPr="001513A8">
        <w:tab/>
        <w:t>Présentation de rapports par les États parties conformément aux articles 16 et 17 du Pacte.</w:t>
      </w:r>
    </w:p>
    <w:p w:rsidR="008161A3" w:rsidRPr="001513A8" w:rsidRDefault="008161A3" w:rsidP="008161A3">
      <w:pPr>
        <w:pStyle w:val="SingleTxtG"/>
        <w:ind w:left="1701" w:hanging="567"/>
      </w:pPr>
      <w:r w:rsidRPr="001513A8">
        <w:t>9.</w:t>
      </w:r>
      <w:r w:rsidRPr="001513A8">
        <w:tab/>
        <w:t>Formulation de suggestions et de recommandations de caractère général fondées sur l</w:t>
      </w:r>
      <w:r>
        <w:t>’</w:t>
      </w:r>
      <w:r w:rsidRPr="001513A8">
        <w:t>examen des rapports présentés par les États parties au Pacte et par les institutions spécialisées.</w:t>
      </w:r>
    </w:p>
    <w:p w:rsidR="008161A3" w:rsidRPr="001513A8" w:rsidRDefault="008161A3" w:rsidP="008161A3">
      <w:pPr>
        <w:pStyle w:val="SingleTxtG"/>
      </w:pPr>
      <w:r w:rsidRPr="001513A8">
        <w:t>10.</w:t>
      </w:r>
      <w:r w:rsidRPr="001513A8">
        <w:tab/>
        <w:t>Adoption du rapport annuel.</w:t>
      </w:r>
    </w:p>
    <w:p w:rsidR="008161A3" w:rsidRPr="001513A8" w:rsidRDefault="008161A3" w:rsidP="008161A3">
      <w:pPr>
        <w:pStyle w:val="SingleTxtG"/>
      </w:pPr>
      <w:r w:rsidRPr="001513A8">
        <w:t>11.</w:t>
      </w:r>
      <w:r w:rsidRPr="001513A8">
        <w:tab/>
        <w:t>Questions diverses.</w:t>
      </w:r>
    </w:p>
    <w:p w:rsidR="008161A3" w:rsidRPr="001513A8" w:rsidRDefault="008161A3" w:rsidP="008161A3">
      <w:pPr>
        <w:pStyle w:val="HChG"/>
      </w:pPr>
      <w:r w:rsidRPr="001513A8">
        <w:br w:type="page"/>
      </w:r>
      <w:r w:rsidRPr="001513A8">
        <w:tab/>
      </w:r>
      <w:r w:rsidRPr="001513A8">
        <w:tab/>
        <w:t>Annotations</w:t>
      </w:r>
    </w:p>
    <w:p w:rsidR="008161A3" w:rsidRPr="001513A8" w:rsidRDefault="008161A3" w:rsidP="008161A3">
      <w:pPr>
        <w:pStyle w:val="H1G"/>
      </w:pPr>
      <w:r w:rsidRPr="001513A8">
        <w:tab/>
        <w:t>1.</w:t>
      </w:r>
      <w:r w:rsidRPr="001513A8">
        <w:tab/>
        <w:t>Adoption de l</w:t>
      </w:r>
      <w:r>
        <w:t>’</w:t>
      </w:r>
      <w:r w:rsidRPr="001513A8">
        <w:t>ordre du jour</w:t>
      </w:r>
    </w:p>
    <w:p w:rsidR="008161A3" w:rsidRPr="001513A8" w:rsidRDefault="008161A3" w:rsidP="008161A3">
      <w:pPr>
        <w:pStyle w:val="SingleTxtG"/>
        <w:ind w:firstLine="567"/>
      </w:pPr>
      <w:r w:rsidRPr="001513A8">
        <w:t>Aux termes de l</w:t>
      </w:r>
      <w:r>
        <w:t>’</w:t>
      </w:r>
      <w:r w:rsidRPr="001513A8">
        <w:t>article 5 du Règlement intérieur du Comité, l</w:t>
      </w:r>
      <w:r>
        <w:t>’</w:t>
      </w:r>
      <w:r w:rsidRPr="001513A8">
        <w:t>adoption de l</w:t>
      </w:r>
      <w:r>
        <w:t>’</w:t>
      </w:r>
      <w:r w:rsidRPr="001513A8">
        <w:t>ordre du jour constitue le premier point de l</w:t>
      </w:r>
      <w:r>
        <w:t>’</w:t>
      </w:r>
      <w:r w:rsidRPr="001513A8">
        <w:t>ordre du jour d</w:t>
      </w:r>
      <w:r>
        <w:t>’</w:t>
      </w:r>
      <w:r w:rsidRPr="001513A8">
        <w:t>une session. Aux termes de l</w:t>
      </w:r>
      <w:r>
        <w:t>’</w:t>
      </w:r>
      <w:r w:rsidRPr="001513A8">
        <w:t>article 6 du Règlement intérieur, le Comité peut réviser l</w:t>
      </w:r>
      <w:r>
        <w:t>’</w:t>
      </w:r>
      <w:r w:rsidRPr="001513A8">
        <w:t>ordre du jour au cours d</w:t>
      </w:r>
      <w:r>
        <w:t>’</w:t>
      </w:r>
      <w:r w:rsidRPr="001513A8">
        <w:t>une session et, s</w:t>
      </w:r>
      <w:r>
        <w:t>’</w:t>
      </w:r>
      <w:r w:rsidRPr="001513A8">
        <w:t>il y a lieu, ajouter, supprimer ou ajourner des points.</w:t>
      </w:r>
    </w:p>
    <w:p w:rsidR="008161A3" w:rsidRPr="001513A8" w:rsidRDefault="008161A3" w:rsidP="008161A3">
      <w:pPr>
        <w:pStyle w:val="H1G"/>
        <w:rPr>
          <w:b w:val="0"/>
        </w:rPr>
      </w:pPr>
      <w:r w:rsidRPr="001513A8">
        <w:rPr>
          <w:b w:val="0"/>
        </w:rPr>
        <w:tab/>
      </w:r>
      <w:r w:rsidRPr="00EB58D5">
        <w:t>2.</w:t>
      </w:r>
      <w:r w:rsidRPr="001513A8">
        <w:rPr>
          <w:b w:val="0"/>
        </w:rPr>
        <w:tab/>
      </w:r>
      <w:r w:rsidRPr="008161A3">
        <w:t>Organisation</w:t>
      </w:r>
      <w:r w:rsidRPr="001513A8">
        <w:rPr>
          <w:b w:val="0"/>
        </w:rPr>
        <w:t xml:space="preserve"> </w:t>
      </w:r>
      <w:r w:rsidRPr="008161A3">
        <w:t>des</w:t>
      </w:r>
      <w:r w:rsidRPr="001513A8">
        <w:rPr>
          <w:b w:val="0"/>
        </w:rPr>
        <w:t xml:space="preserve"> </w:t>
      </w:r>
      <w:r w:rsidRPr="008161A3">
        <w:t>travaux</w:t>
      </w:r>
    </w:p>
    <w:p w:rsidR="008161A3" w:rsidRPr="001513A8" w:rsidRDefault="008161A3" w:rsidP="008161A3">
      <w:pPr>
        <w:pStyle w:val="SingleTxtG"/>
        <w:ind w:firstLine="567"/>
      </w:pPr>
      <w:r w:rsidRPr="001513A8">
        <w:t>Conformément à l</w:t>
      </w:r>
      <w:r>
        <w:t>’</w:t>
      </w:r>
      <w:r w:rsidRPr="001513A8">
        <w:t>article 8 de son Règlement intérieur, le Comité examine au début de chaque session les questions d</w:t>
      </w:r>
      <w:r>
        <w:t>’</w:t>
      </w:r>
      <w:r w:rsidRPr="001513A8">
        <w:t>organisation appropriées, y compris le calendrier de ses réunions. À cet égard, l</w:t>
      </w:r>
      <w:r>
        <w:t>’</w:t>
      </w:r>
      <w:r w:rsidRPr="001513A8">
        <w:t>attention est appelée sur le projet de programme de travail pour la session, contenu dans le présent document et élaboré par le Secrétaire général en consultation avec le Président du Comité et conformément à l</w:t>
      </w:r>
      <w:r>
        <w:t>’</w:t>
      </w:r>
      <w:r w:rsidRPr="001513A8">
        <w:t>usage établi.</w:t>
      </w:r>
    </w:p>
    <w:p w:rsidR="008161A3" w:rsidRPr="001513A8" w:rsidRDefault="008161A3" w:rsidP="008161A3">
      <w:pPr>
        <w:pStyle w:val="H1G"/>
        <w:rPr>
          <w:b w:val="0"/>
        </w:rPr>
      </w:pPr>
      <w:r w:rsidRPr="001513A8">
        <w:rPr>
          <w:b w:val="0"/>
        </w:rPr>
        <w:tab/>
      </w:r>
      <w:r w:rsidRPr="008161A3">
        <w:t>3.</w:t>
      </w:r>
      <w:r w:rsidRPr="008161A3">
        <w:tab/>
        <w:t>Questions de fond concernant la mise en œuvre du Pacte international relatif aux droits économiques, sociaux et culturels</w:t>
      </w:r>
    </w:p>
    <w:p w:rsidR="008161A3" w:rsidRPr="001513A8" w:rsidRDefault="008161A3" w:rsidP="008161A3">
      <w:pPr>
        <w:pStyle w:val="SingleTxtG"/>
        <w:ind w:firstLine="567"/>
      </w:pPr>
      <w:r w:rsidRPr="001513A8">
        <w:t>Conformément à l</w:t>
      </w:r>
      <w:r>
        <w:t>’</w:t>
      </w:r>
      <w:r w:rsidR="00EB58D5">
        <w:t>article </w:t>
      </w:r>
      <w:r w:rsidRPr="001513A8">
        <w:t>65 de son Règlement intérieur, le Comité peut rédiger des observations générales fondées sur les différents articles et dispositions du Pacte en vue d</w:t>
      </w:r>
      <w:r>
        <w:t>’</w:t>
      </w:r>
      <w:r w:rsidRPr="001513A8">
        <w:t>aider les États parties à s</w:t>
      </w:r>
      <w:r>
        <w:t>’</w:t>
      </w:r>
      <w:r w:rsidRPr="001513A8">
        <w:t>acquitter des obligations qui leur incombent en matière d</w:t>
      </w:r>
      <w:r>
        <w:t>’</w:t>
      </w:r>
      <w:r w:rsidRPr="001513A8">
        <w:t>établissement de rapports. Le Comité a décidé à sa quato</w:t>
      </w:r>
      <w:r w:rsidR="009F7294">
        <w:t>rzième session (28 avril-17 mai </w:t>
      </w:r>
      <w:r w:rsidRPr="001513A8">
        <w:t>1996) qu</w:t>
      </w:r>
      <w:r>
        <w:t>’</w:t>
      </w:r>
      <w:r w:rsidRPr="001513A8">
        <w:t>à partir de sa quinzième session, les discussions concernant la mise en œuvre du Pacte (journées de débat général, examen et adoption d</w:t>
      </w:r>
      <w:r>
        <w:t>’</w:t>
      </w:r>
      <w:r w:rsidRPr="001513A8">
        <w:t>observations générales, méthodes de travail, documents soumis par des ONG, etc.) se dérouleraient au titre de ce point de l</w:t>
      </w:r>
      <w:r>
        <w:t>’</w:t>
      </w:r>
      <w:r w:rsidRPr="001513A8">
        <w:t>ordre du jour. À la présente session, le Comité organisera le 15 novembre un débat général sur le projet d</w:t>
      </w:r>
      <w:r>
        <w:t>’</w:t>
      </w:r>
      <w:r w:rsidRPr="001513A8">
        <w:t>observation générale concernant les droits à la santé sexuelle et génésique. En outre, il examinera une déclaration sur le secteur des entreprises et les droits de l</w:t>
      </w:r>
      <w:r>
        <w:t>’</w:t>
      </w:r>
      <w:r w:rsidRPr="001513A8">
        <w:t>homme et une déclaration sur l</w:t>
      </w:r>
      <w:r>
        <w:t>’</w:t>
      </w:r>
      <w:r w:rsidRPr="001513A8">
        <w:t>assainissement.</w:t>
      </w:r>
    </w:p>
    <w:p w:rsidR="008161A3" w:rsidRPr="001513A8" w:rsidRDefault="008161A3" w:rsidP="008161A3">
      <w:pPr>
        <w:pStyle w:val="SingleTxtG"/>
        <w:ind w:firstLine="567"/>
      </w:pPr>
      <w:r w:rsidRPr="001513A8">
        <w:t>Pendant la session, le Comité examinera également le projet de règlement intérieur pour le Protocole facultatif se rapportant au Pacte et d</w:t>
      </w:r>
      <w:r>
        <w:t>’</w:t>
      </w:r>
      <w:r w:rsidRPr="001513A8">
        <w:t>autres méthodes de travail.</w:t>
      </w:r>
    </w:p>
    <w:p w:rsidR="008161A3" w:rsidRPr="001513A8" w:rsidRDefault="008161A3" w:rsidP="008161A3">
      <w:pPr>
        <w:pStyle w:val="H1G"/>
        <w:rPr>
          <w:b w:val="0"/>
        </w:rPr>
      </w:pPr>
      <w:r w:rsidRPr="001513A8">
        <w:rPr>
          <w:b w:val="0"/>
        </w:rPr>
        <w:tab/>
      </w:r>
      <w:r w:rsidRPr="008161A3">
        <w:t>4.</w:t>
      </w:r>
      <w:r w:rsidRPr="008161A3">
        <w:tab/>
        <w:t>Suite donnée à l’examen des rapports présentés conformément aux articles 16 et 17 du Pacte</w:t>
      </w:r>
    </w:p>
    <w:p w:rsidR="008161A3" w:rsidRPr="001513A8" w:rsidRDefault="008161A3" w:rsidP="008161A3">
      <w:pPr>
        <w:pStyle w:val="SingleTxtG"/>
        <w:ind w:firstLine="567"/>
      </w:pPr>
      <w:r w:rsidRPr="001513A8">
        <w:t>À sa quatorzième session, le Comité des droits économiques, sociaux et culturels, reconnaissant l</w:t>
      </w:r>
      <w:r>
        <w:t>’</w:t>
      </w:r>
      <w:r w:rsidRPr="001513A8">
        <w:t>importance qu</w:t>
      </w:r>
      <w:r>
        <w:t>’</w:t>
      </w:r>
      <w:r w:rsidRPr="001513A8">
        <w:t>il y avait à examiner périodiquement la suite donnée à ses suggestions et recommandations par les États parties, a demandé au secrétariat de lui présenter, à compter de sa quinzième session, un document indiquant tous les cas dans lesquels le Comité avait souhaité que des mesures de suivi soient prises. À cet égard, l</w:t>
      </w:r>
      <w:r>
        <w:t>’</w:t>
      </w:r>
      <w:r w:rsidRPr="001513A8">
        <w:t xml:space="preserve">attention des membres du Comité est appelée sur le document E/C.12/2007/2, qui contient les informations demandées. </w:t>
      </w:r>
    </w:p>
    <w:p w:rsidR="008161A3" w:rsidRPr="008161A3" w:rsidRDefault="008161A3" w:rsidP="008161A3">
      <w:pPr>
        <w:pStyle w:val="H1G"/>
      </w:pPr>
      <w:r w:rsidRPr="001513A8">
        <w:rPr>
          <w:b w:val="0"/>
        </w:rPr>
        <w:tab/>
      </w:r>
      <w:r w:rsidRPr="008161A3">
        <w:t>5.</w:t>
      </w:r>
      <w:r w:rsidRPr="008161A3">
        <w:tab/>
        <w:t>Relations avec les organismes des Nations Unies et les autres organes conventionnels</w:t>
      </w:r>
    </w:p>
    <w:p w:rsidR="008161A3" w:rsidRPr="001513A8" w:rsidRDefault="008161A3" w:rsidP="008161A3">
      <w:pPr>
        <w:pStyle w:val="SingleTxtG"/>
        <w:ind w:firstLine="567"/>
      </w:pPr>
      <w:r w:rsidRPr="001513A8">
        <w:t>Le Comité a décidé, à sa sixième session, de charger certains de ses membres de suivre, à titre individuel, les travaux des autres organes conventionnels. Le rôle de ces membres consiste à suivre aussi attentivement que possible les activités des comités pertinents, à établir éventuellement des contacts avec leurs membres et à présenter oralement un rapport sur les faits nouveaux intervenus dans leurs travaux, tant sur le plan de la procédure que sur le fond, qui semblent présenter un intérêt spécifique pour les travaux du Comité (E/1992/23, par. 371 à 373).</w:t>
      </w:r>
    </w:p>
    <w:p w:rsidR="008161A3" w:rsidRPr="001513A8" w:rsidRDefault="008161A3" w:rsidP="008161A3">
      <w:pPr>
        <w:pStyle w:val="SingleTxtG"/>
        <w:ind w:firstLine="567"/>
      </w:pPr>
      <w:r w:rsidRPr="001513A8">
        <w:t>Au titre de ce point de l</w:t>
      </w:r>
      <w:r>
        <w:t>’</w:t>
      </w:r>
      <w:r w:rsidRPr="001513A8">
        <w:t>ordre du jour, le Comité examinera les questions découlant de la dernière Réunion intercomités et de la réunion des Présidents et débattra des questions à aborder lors des prochaines réunions, qui auront lieu aux dates suivantes</w:t>
      </w:r>
      <w:r>
        <w:t>:</w:t>
      </w:r>
      <w:r w:rsidRPr="001513A8">
        <w:t xml:space="preserve"> Groupe de travail de la Réunion intercomités du 12 au 14 janvier 2011, Réunion intercomités du 27 au 29 juin 2011 et réunion des Présidents du 30 juin au 1</w:t>
      </w:r>
      <w:r w:rsidRPr="001513A8">
        <w:rPr>
          <w:vertAlign w:val="superscript"/>
        </w:rPr>
        <w:t>er</w:t>
      </w:r>
      <w:r w:rsidRPr="001513A8">
        <w:t xml:space="preserve"> juillet 2011. Les rapports de la précédente réunion des Présidents/Réunion intercomités ainsi que de leurs réunions intersessions seront mis à la disposition des membres du Comité.</w:t>
      </w:r>
    </w:p>
    <w:p w:rsidR="008161A3" w:rsidRPr="008161A3" w:rsidRDefault="008161A3" w:rsidP="008161A3">
      <w:pPr>
        <w:pStyle w:val="H1G"/>
      </w:pPr>
      <w:r w:rsidRPr="008161A3">
        <w:tab/>
        <w:t>6.</w:t>
      </w:r>
      <w:r w:rsidRPr="008161A3">
        <w:tab/>
        <w:t>Examen des rapports</w:t>
      </w:r>
    </w:p>
    <w:p w:rsidR="008161A3" w:rsidRPr="001513A8" w:rsidRDefault="008161A3" w:rsidP="008161A3">
      <w:pPr>
        <w:pStyle w:val="H23G"/>
      </w:pPr>
      <w:r w:rsidRPr="001513A8">
        <w:tab/>
        <w:t>a)</w:t>
      </w:r>
      <w:r w:rsidRPr="001513A8">
        <w:tab/>
        <w:t>Rapports présentés par les États parties conformément aux articles 16 et 17 du Pacte</w:t>
      </w:r>
    </w:p>
    <w:p w:rsidR="008161A3" w:rsidRPr="001513A8" w:rsidRDefault="008161A3" w:rsidP="008161A3">
      <w:pPr>
        <w:pStyle w:val="SingleTxtG"/>
        <w:ind w:firstLine="567"/>
      </w:pPr>
      <w:r w:rsidRPr="001513A8">
        <w:t>En application du paragraphe 2 de l</w:t>
      </w:r>
      <w:r>
        <w:t>’</w:t>
      </w:r>
      <w:r w:rsidRPr="001513A8">
        <w:t>article 61 de son Règlement intérieur, le Comité examine normalement les rapports présentés par les États parties en vertu de l</w:t>
      </w:r>
      <w:r>
        <w:t>’</w:t>
      </w:r>
      <w:r w:rsidRPr="001513A8">
        <w:t>article 16 du Pacte dans l</w:t>
      </w:r>
      <w:r>
        <w:t>’</w:t>
      </w:r>
      <w:r w:rsidRPr="001513A8">
        <w:t>ordre dans lequel ils ont été reçus par le Secrétaire général. Les représentants des États parties qui présentent un rapport ont le droit d</w:t>
      </w:r>
      <w:r>
        <w:t>’</w:t>
      </w:r>
      <w:r w:rsidRPr="001513A8">
        <w:t>assister aux séances du Comité consacrées à l</w:t>
      </w:r>
      <w:r>
        <w:t>’</w:t>
      </w:r>
      <w:r w:rsidRPr="001513A8">
        <w:t>examen dudit rapport; ils doivent être en mesure de faire des déclarations sur les rapports soumis par leur gouvernement et de répondre aux questions que peuvent leur poser les membres du Comité.</w:t>
      </w:r>
    </w:p>
    <w:p w:rsidR="008161A3" w:rsidRPr="001513A8" w:rsidRDefault="008161A3" w:rsidP="008161A3">
      <w:pPr>
        <w:pStyle w:val="SingleTxtG"/>
        <w:ind w:firstLine="567"/>
      </w:pPr>
      <w:r w:rsidRPr="001513A8">
        <w:t>En application du paragraphe 2 de l</w:t>
      </w:r>
      <w:r>
        <w:t>’</w:t>
      </w:r>
      <w:r w:rsidRPr="001513A8">
        <w:t>article 62 du Règlement intérieur du Comité, le Secrétaire général a, par des notes verbales datées du 1</w:t>
      </w:r>
      <w:r w:rsidRPr="001513A8">
        <w:rPr>
          <w:vertAlign w:val="superscript"/>
        </w:rPr>
        <w:t>er</w:t>
      </w:r>
      <w:r w:rsidRPr="001513A8">
        <w:t xml:space="preserve"> juin 2010, notifié aux États parties intéressés la date d</w:t>
      </w:r>
      <w:r>
        <w:t>’</w:t>
      </w:r>
      <w:r w:rsidRPr="001513A8">
        <w:t>ouverture et la durée de la quarante-cinquième session du Comité et les a invités à envoyer des représentants pour assister aux séances du Comité au cours desquelles leur rapport devrait être examiné. À la suite de consultations avec les missions permanentes des États parties concernés au sujet des dates d</w:t>
      </w:r>
      <w:r>
        <w:t>’</w:t>
      </w:r>
      <w:r w:rsidRPr="001513A8">
        <w:t>examen de leurs rapports respectifs, le Secrétaire général a, en consultation avec le Président du Comité, établi le calendrier provisoire d</w:t>
      </w:r>
      <w:r>
        <w:t>’</w:t>
      </w:r>
      <w:r w:rsidRPr="001513A8">
        <w:t>examen de ces rapports.</w:t>
      </w:r>
    </w:p>
    <w:p w:rsidR="008161A3" w:rsidRPr="001513A8" w:rsidRDefault="008161A3" w:rsidP="008161A3">
      <w:pPr>
        <w:pStyle w:val="SingleTxtG"/>
        <w:ind w:firstLine="567"/>
      </w:pPr>
      <w:r w:rsidRPr="001513A8">
        <w:t>Au 19 août 2010, le Secrétaire général avait reçu les 46 rapports énumérés ci-après, qui étaient en attente d</w:t>
      </w:r>
      <w:r>
        <w:t>’</w:t>
      </w:r>
      <w:r w:rsidRPr="001513A8">
        <w:t>examen par le Comité. Les rapports des États parties qui doivent être examinés aux quarante-cinquième (novembre 2010), quarante-sixième (mai 2011) et quarante-septième (novembre 2011) sessions du Comité sont signalés comme tels dans la dernière colonne des tableaux ci-après. Les rapports qui seront examinés à des sessions ultérieures du Comité sont les cinq que le Comité a reçus ensuite. Ils seront examinés dans l</w:t>
      </w:r>
      <w:r>
        <w:t>’</w:t>
      </w:r>
      <w:r w:rsidRPr="001513A8">
        <w:t xml:space="preserve">ordre chronologique dans lequel ils lui sont parvenus. Le calendrier de leur examen par le Comité à sa quarante-cinquième session et à ses sessions ultérieures est soumis à son approbation. </w:t>
      </w:r>
    </w:p>
    <w:p w:rsidR="008161A3" w:rsidRPr="001513A8" w:rsidRDefault="008161A3" w:rsidP="008161A3">
      <w:pPr>
        <w:pStyle w:val="SingleTxtG"/>
        <w:ind w:firstLine="567"/>
      </w:pPr>
      <w:r w:rsidRPr="001513A8">
        <w:t>Les tableaux ci-après n</w:t>
      </w:r>
      <w:r>
        <w:t>’</w:t>
      </w:r>
      <w:r w:rsidRPr="001513A8">
        <w:t>incluent pas les État parties, qui ont été priés de présenter un rapport dans un certain délai, faute de quoi, le Comité entreprendrait d</w:t>
      </w:r>
      <w:r>
        <w:t>’</w:t>
      </w:r>
      <w:r w:rsidRPr="001513A8">
        <w:t>examiner la situation des droits économiques, sociaux et culturels sur leur territoire, même en l</w:t>
      </w:r>
      <w:r>
        <w:t>’</w:t>
      </w:r>
      <w:r w:rsidRPr="001513A8">
        <w:t>absence de rapport.</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7"/>
        <w:gridCol w:w="2140"/>
        <w:gridCol w:w="1580"/>
        <w:gridCol w:w="1694"/>
        <w:gridCol w:w="1708"/>
      </w:tblGrid>
      <w:tr w:rsidR="008161A3" w:rsidRPr="008161A3" w:rsidTr="00EB58D5">
        <w:trPr>
          <w:jc w:val="center"/>
        </w:trPr>
        <w:tc>
          <w:tcPr>
            <w:tcW w:w="1701" w:type="dxa"/>
            <w:tcBorders>
              <w:top w:val="single" w:sz="4" w:space="0" w:color="auto"/>
              <w:bottom w:val="single" w:sz="12" w:space="0" w:color="auto"/>
            </w:tcBorders>
            <w:shd w:val="clear" w:color="auto" w:fill="auto"/>
            <w:vAlign w:val="bottom"/>
          </w:tcPr>
          <w:p w:rsidR="008161A3" w:rsidRPr="008161A3" w:rsidRDefault="008161A3" w:rsidP="008161A3">
            <w:pPr>
              <w:spacing w:before="80" w:after="80" w:line="200" w:lineRule="exact"/>
              <w:rPr>
                <w:i/>
                <w:sz w:val="16"/>
                <w:szCs w:val="16"/>
              </w:rPr>
            </w:pPr>
            <w:r w:rsidRPr="008161A3">
              <w:rPr>
                <w:i/>
                <w:sz w:val="16"/>
                <w:szCs w:val="16"/>
              </w:rPr>
              <w:t>Rapports initiaux</w:t>
            </w:r>
          </w:p>
        </w:tc>
        <w:tc>
          <w:tcPr>
            <w:tcW w:w="1446" w:type="dxa"/>
            <w:tcBorders>
              <w:top w:val="single" w:sz="4" w:space="0" w:color="auto"/>
              <w:bottom w:val="single" w:sz="12" w:space="0" w:color="auto"/>
            </w:tcBorders>
            <w:shd w:val="clear" w:color="auto" w:fill="auto"/>
            <w:vAlign w:val="bottom"/>
          </w:tcPr>
          <w:p w:rsidR="008161A3" w:rsidRPr="008161A3" w:rsidRDefault="008161A3" w:rsidP="008161A3">
            <w:pPr>
              <w:spacing w:before="80" w:after="80" w:line="200" w:lineRule="exact"/>
              <w:rPr>
                <w:i/>
                <w:sz w:val="16"/>
                <w:szCs w:val="16"/>
              </w:rPr>
            </w:pPr>
            <w:r w:rsidRPr="008161A3">
              <w:rPr>
                <w:i/>
                <w:sz w:val="16"/>
                <w:szCs w:val="16"/>
              </w:rPr>
              <w:t>Cote</w:t>
            </w:r>
          </w:p>
        </w:tc>
        <w:tc>
          <w:tcPr>
            <w:tcW w:w="1068" w:type="dxa"/>
            <w:tcBorders>
              <w:top w:val="single" w:sz="4" w:space="0" w:color="auto"/>
              <w:bottom w:val="single" w:sz="12" w:space="0" w:color="auto"/>
            </w:tcBorders>
            <w:shd w:val="clear" w:color="auto" w:fill="auto"/>
            <w:vAlign w:val="bottom"/>
          </w:tcPr>
          <w:p w:rsidR="008161A3" w:rsidRPr="008161A3" w:rsidRDefault="008161A3" w:rsidP="008161A3">
            <w:pPr>
              <w:spacing w:before="80" w:after="80" w:line="200" w:lineRule="exact"/>
              <w:rPr>
                <w:i/>
                <w:sz w:val="16"/>
                <w:szCs w:val="16"/>
              </w:rPr>
            </w:pPr>
            <w:r w:rsidRPr="008161A3">
              <w:rPr>
                <w:i/>
                <w:sz w:val="16"/>
                <w:szCs w:val="16"/>
              </w:rPr>
              <w:t>Reçu le</w:t>
            </w:r>
          </w:p>
        </w:tc>
        <w:tc>
          <w:tcPr>
            <w:tcW w:w="1145" w:type="dxa"/>
            <w:tcBorders>
              <w:top w:val="single" w:sz="4" w:space="0" w:color="auto"/>
              <w:bottom w:val="single" w:sz="12" w:space="0" w:color="auto"/>
            </w:tcBorders>
            <w:shd w:val="clear" w:color="auto" w:fill="auto"/>
            <w:vAlign w:val="bottom"/>
          </w:tcPr>
          <w:p w:rsidR="008161A3" w:rsidRPr="008161A3" w:rsidRDefault="008161A3" w:rsidP="008161A3">
            <w:pPr>
              <w:spacing w:before="80" w:after="80" w:line="200" w:lineRule="exact"/>
              <w:rPr>
                <w:i/>
                <w:sz w:val="16"/>
                <w:szCs w:val="16"/>
              </w:rPr>
            </w:pPr>
            <w:r w:rsidRPr="008161A3">
              <w:rPr>
                <w:i/>
                <w:sz w:val="16"/>
                <w:szCs w:val="16"/>
              </w:rPr>
              <w:t>Attendu le</w:t>
            </w:r>
          </w:p>
        </w:tc>
        <w:tc>
          <w:tcPr>
            <w:tcW w:w="1154" w:type="dxa"/>
            <w:tcBorders>
              <w:top w:val="single" w:sz="4" w:space="0" w:color="auto"/>
              <w:bottom w:val="single" w:sz="12" w:space="0" w:color="auto"/>
            </w:tcBorders>
            <w:shd w:val="clear" w:color="auto" w:fill="auto"/>
            <w:vAlign w:val="bottom"/>
          </w:tcPr>
          <w:p w:rsidR="008161A3" w:rsidRPr="008161A3" w:rsidRDefault="008161A3" w:rsidP="008161A3">
            <w:pPr>
              <w:spacing w:before="80" w:after="80" w:line="200" w:lineRule="exact"/>
              <w:rPr>
                <w:i/>
                <w:sz w:val="16"/>
                <w:szCs w:val="16"/>
              </w:rPr>
            </w:pPr>
            <w:r w:rsidRPr="008161A3">
              <w:rPr>
                <w:i/>
                <w:sz w:val="16"/>
                <w:szCs w:val="16"/>
              </w:rPr>
              <w:t>Examen prévu pour</w:t>
            </w:r>
          </w:p>
        </w:tc>
      </w:tr>
      <w:tr w:rsidR="008161A3" w:rsidRPr="001513A8" w:rsidTr="00EB58D5">
        <w:trPr>
          <w:jc w:val="center"/>
        </w:trPr>
        <w:tc>
          <w:tcPr>
            <w:tcW w:w="1701" w:type="dxa"/>
            <w:tcBorders>
              <w:top w:val="single" w:sz="12" w:space="0" w:color="auto"/>
            </w:tcBorders>
            <w:shd w:val="clear" w:color="auto" w:fill="auto"/>
            <w:tcMar>
              <w:right w:w="113" w:type="dxa"/>
            </w:tcMar>
          </w:tcPr>
          <w:p w:rsidR="008161A3" w:rsidRPr="003572DD" w:rsidRDefault="008161A3" w:rsidP="003572DD">
            <w:pPr>
              <w:spacing w:before="40" w:after="120"/>
            </w:pPr>
            <w:r w:rsidRPr="003572DD">
              <w:t>1. Djibouti (rapport initial et deuxième rapport périodique</w:t>
            </w:r>
          </w:p>
        </w:tc>
        <w:tc>
          <w:tcPr>
            <w:tcW w:w="1446" w:type="dxa"/>
            <w:tcBorders>
              <w:top w:val="single" w:sz="12" w:space="0" w:color="auto"/>
            </w:tcBorders>
            <w:shd w:val="clear" w:color="auto" w:fill="auto"/>
            <w:tcMar>
              <w:right w:w="113" w:type="dxa"/>
            </w:tcMar>
          </w:tcPr>
          <w:p w:rsidR="008161A3" w:rsidRPr="003572DD" w:rsidRDefault="008161A3" w:rsidP="003572DD">
            <w:pPr>
              <w:spacing w:before="40" w:after="120"/>
            </w:pPr>
            <w:r w:rsidRPr="003572DD">
              <w:t>E/C.12/DJI/1-2</w:t>
            </w:r>
          </w:p>
        </w:tc>
        <w:tc>
          <w:tcPr>
            <w:tcW w:w="1068" w:type="dxa"/>
            <w:tcBorders>
              <w:top w:val="single" w:sz="12" w:space="0" w:color="auto"/>
            </w:tcBorders>
            <w:shd w:val="clear" w:color="auto" w:fill="auto"/>
            <w:tcMar>
              <w:right w:w="113" w:type="dxa"/>
            </w:tcMar>
          </w:tcPr>
          <w:p w:rsidR="008161A3" w:rsidRPr="003572DD" w:rsidRDefault="006B1911" w:rsidP="003572DD">
            <w:pPr>
              <w:spacing w:before="40" w:after="120"/>
            </w:pPr>
            <w:r>
              <w:t>21 juil.</w:t>
            </w:r>
            <w:r w:rsidR="008161A3" w:rsidRPr="003572DD">
              <w:t xml:space="preserve"> 2010</w:t>
            </w:r>
          </w:p>
        </w:tc>
        <w:tc>
          <w:tcPr>
            <w:tcW w:w="1145" w:type="dxa"/>
            <w:tcBorders>
              <w:top w:val="single" w:sz="12" w:space="0" w:color="auto"/>
            </w:tcBorders>
            <w:shd w:val="clear" w:color="auto" w:fill="auto"/>
            <w:tcMar>
              <w:right w:w="113" w:type="dxa"/>
            </w:tcMar>
          </w:tcPr>
          <w:p w:rsidR="008161A3" w:rsidRPr="003572DD" w:rsidRDefault="008161A3" w:rsidP="003572DD">
            <w:pPr>
              <w:spacing w:before="40" w:after="120"/>
            </w:pPr>
            <w:r w:rsidRPr="003572DD">
              <w:t>30 juin 2009</w:t>
            </w:r>
          </w:p>
        </w:tc>
        <w:tc>
          <w:tcPr>
            <w:tcW w:w="1154" w:type="dxa"/>
            <w:tcBorders>
              <w:top w:val="single" w:sz="12" w:space="0" w:color="auto"/>
            </w:tcBorders>
            <w:shd w:val="clear" w:color="auto" w:fill="auto"/>
            <w:tcMar>
              <w:right w:w="113" w:type="dxa"/>
            </w:tcMar>
          </w:tcPr>
          <w:p w:rsidR="008161A3" w:rsidRPr="003572DD" w:rsidRDefault="008161A3" w:rsidP="003572DD">
            <w:pPr>
              <w:spacing w:before="40" w:after="120"/>
            </w:pP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2. Éthiopie (rapport initial à troisième rapport périodique)</w:t>
            </w:r>
          </w:p>
        </w:tc>
        <w:tc>
          <w:tcPr>
            <w:tcW w:w="1446" w:type="dxa"/>
            <w:shd w:val="clear" w:color="auto" w:fill="auto"/>
            <w:tcMar>
              <w:right w:w="113" w:type="dxa"/>
            </w:tcMar>
          </w:tcPr>
          <w:p w:rsidR="008161A3" w:rsidRPr="003572DD" w:rsidRDefault="008161A3" w:rsidP="003572DD">
            <w:pPr>
              <w:spacing w:before="40" w:after="120"/>
            </w:pPr>
            <w:r w:rsidRPr="003572DD">
              <w:t>E/C.12/ETH/1-3</w:t>
            </w:r>
          </w:p>
        </w:tc>
        <w:tc>
          <w:tcPr>
            <w:tcW w:w="1068" w:type="dxa"/>
            <w:shd w:val="clear" w:color="auto" w:fill="auto"/>
            <w:tcMar>
              <w:right w:w="113" w:type="dxa"/>
            </w:tcMar>
          </w:tcPr>
          <w:p w:rsidR="008161A3" w:rsidRPr="003572DD" w:rsidRDefault="006B1911" w:rsidP="003572DD">
            <w:pPr>
              <w:spacing w:before="40" w:after="120"/>
            </w:pPr>
            <w:r>
              <w:t>28 juil.</w:t>
            </w:r>
            <w:r w:rsidR="008161A3" w:rsidRPr="003572DD">
              <w:t xml:space="preserve"> 2009</w:t>
            </w:r>
          </w:p>
        </w:tc>
        <w:tc>
          <w:tcPr>
            <w:tcW w:w="1145" w:type="dxa"/>
            <w:shd w:val="clear" w:color="auto" w:fill="auto"/>
            <w:tcMar>
              <w:right w:w="113" w:type="dxa"/>
            </w:tcMar>
          </w:tcPr>
          <w:p w:rsidR="008161A3" w:rsidRPr="003572DD" w:rsidRDefault="008161A3" w:rsidP="003572DD">
            <w:pPr>
              <w:spacing w:before="40" w:after="120"/>
            </w:pPr>
            <w:r w:rsidRPr="003572DD">
              <w:t>30 juin 1995</w:t>
            </w:r>
            <w:r w:rsidRPr="003572DD">
              <w:br/>
              <w:t>30 juin 2000</w:t>
            </w:r>
            <w:r w:rsidRPr="003572DD">
              <w:br/>
              <w:t>30 juin 2005</w:t>
            </w:r>
            <w:r w:rsidRPr="003572DD">
              <w:br/>
              <w:t>30 juin 2010</w:t>
            </w:r>
          </w:p>
        </w:tc>
        <w:tc>
          <w:tcPr>
            <w:tcW w:w="1154" w:type="dxa"/>
            <w:shd w:val="clear" w:color="auto" w:fill="auto"/>
            <w:tcMar>
              <w:right w:w="113" w:type="dxa"/>
            </w:tcMar>
          </w:tcPr>
          <w:p w:rsidR="008161A3" w:rsidRPr="003572DD" w:rsidRDefault="008161A3" w:rsidP="003572DD">
            <w:pPr>
              <w:spacing w:before="40" w:after="120"/>
            </w:pP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3. Mauritanie</w:t>
            </w:r>
          </w:p>
        </w:tc>
        <w:tc>
          <w:tcPr>
            <w:tcW w:w="1446" w:type="dxa"/>
            <w:shd w:val="clear" w:color="auto" w:fill="auto"/>
            <w:tcMar>
              <w:right w:w="113" w:type="dxa"/>
            </w:tcMar>
          </w:tcPr>
          <w:p w:rsidR="008161A3" w:rsidRPr="003572DD" w:rsidRDefault="008161A3" w:rsidP="003572DD">
            <w:pPr>
              <w:spacing w:before="40" w:after="120"/>
            </w:pPr>
            <w:r w:rsidRPr="003572DD">
              <w:t>E/C.12/MRT/1</w:t>
            </w:r>
          </w:p>
        </w:tc>
        <w:tc>
          <w:tcPr>
            <w:tcW w:w="1068" w:type="dxa"/>
            <w:shd w:val="clear" w:color="auto" w:fill="auto"/>
            <w:tcMar>
              <w:right w:w="113" w:type="dxa"/>
            </w:tcMar>
          </w:tcPr>
          <w:p w:rsidR="008161A3" w:rsidRPr="003572DD" w:rsidRDefault="008161A3" w:rsidP="003572DD">
            <w:pPr>
              <w:spacing w:before="40" w:after="120"/>
            </w:pPr>
            <w:r w:rsidRPr="003572DD">
              <w:t>20 août 2009</w:t>
            </w:r>
          </w:p>
        </w:tc>
        <w:tc>
          <w:tcPr>
            <w:tcW w:w="1145" w:type="dxa"/>
            <w:shd w:val="clear" w:color="auto" w:fill="auto"/>
            <w:tcMar>
              <w:right w:w="113" w:type="dxa"/>
            </w:tcMar>
          </w:tcPr>
          <w:p w:rsidR="008161A3" w:rsidRPr="003572DD" w:rsidRDefault="008161A3" w:rsidP="003572DD">
            <w:pPr>
              <w:spacing w:before="40" w:after="120"/>
            </w:pPr>
            <w:r w:rsidRPr="003572DD">
              <w:t>30 juin 2007</w:t>
            </w:r>
          </w:p>
        </w:tc>
        <w:tc>
          <w:tcPr>
            <w:tcW w:w="1154" w:type="dxa"/>
            <w:shd w:val="clear" w:color="auto" w:fill="auto"/>
            <w:tcMar>
              <w:right w:w="113" w:type="dxa"/>
            </w:tcMar>
          </w:tcPr>
          <w:p w:rsidR="008161A3" w:rsidRPr="003572DD" w:rsidRDefault="008161A3" w:rsidP="003572DD">
            <w:pPr>
              <w:spacing w:before="40" w:after="120"/>
            </w:pP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4. Pérou (rapport initial à troisième rapport périodique)</w:t>
            </w:r>
          </w:p>
        </w:tc>
        <w:tc>
          <w:tcPr>
            <w:tcW w:w="1446" w:type="dxa"/>
            <w:shd w:val="clear" w:color="auto" w:fill="auto"/>
            <w:tcMar>
              <w:right w:w="113" w:type="dxa"/>
            </w:tcMar>
          </w:tcPr>
          <w:p w:rsidR="008161A3" w:rsidRPr="003572DD" w:rsidRDefault="008161A3" w:rsidP="003572DD">
            <w:pPr>
              <w:spacing w:before="40" w:after="120"/>
            </w:pPr>
            <w:r w:rsidRPr="003572DD">
              <w:t>E/C.12/PER/1-3</w:t>
            </w:r>
          </w:p>
        </w:tc>
        <w:tc>
          <w:tcPr>
            <w:tcW w:w="1068" w:type="dxa"/>
            <w:shd w:val="clear" w:color="auto" w:fill="auto"/>
            <w:tcMar>
              <w:right w:w="113" w:type="dxa"/>
            </w:tcMar>
          </w:tcPr>
          <w:p w:rsidR="008161A3" w:rsidRPr="003572DD" w:rsidRDefault="008161A3" w:rsidP="003572DD">
            <w:pPr>
              <w:spacing w:before="40" w:after="120"/>
            </w:pPr>
            <w:r w:rsidRPr="003572DD">
              <w:t>26 mai 2009</w:t>
            </w:r>
          </w:p>
        </w:tc>
        <w:tc>
          <w:tcPr>
            <w:tcW w:w="1145" w:type="dxa"/>
            <w:shd w:val="clear" w:color="auto" w:fill="auto"/>
            <w:tcMar>
              <w:right w:w="113" w:type="dxa"/>
            </w:tcMar>
          </w:tcPr>
          <w:p w:rsidR="008161A3" w:rsidRPr="003572DD" w:rsidRDefault="008161A3" w:rsidP="003572DD">
            <w:pPr>
              <w:spacing w:before="40" w:after="120"/>
            </w:pPr>
            <w:r w:rsidRPr="003572DD">
              <w:t>30 juin 1995</w:t>
            </w:r>
            <w:r w:rsidRPr="003572DD">
              <w:br/>
              <w:t>30 juin 2000</w:t>
            </w:r>
            <w:r w:rsidRPr="003572DD">
              <w:br/>
              <w:t>30 juin 2005</w:t>
            </w:r>
          </w:p>
        </w:tc>
        <w:tc>
          <w:tcPr>
            <w:tcW w:w="1154" w:type="dxa"/>
            <w:shd w:val="clear" w:color="auto" w:fill="auto"/>
            <w:tcMar>
              <w:right w:w="113" w:type="dxa"/>
            </w:tcMar>
          </w:tcPr>
          <w:p w:rsidR="008161A3" w:rsidRPr="003572DD" w:rsidRDefault="008161A3" w:rsidP="003572DD">
            <w:pPr>
              <w:spacing w:before="40" w:after="120"/>
            </w:pP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5. Togo</w:t>
            </w:r>
          </w:p>
        </w:tc>
        <w:tc>
          <w:tcPr>
            <w:tcW w:w="1446" w:type="dxa"/>
            <w:shd w:val="clear" w:color="auto" w:fill="auto"/>
            <w:tcMar>
              <w:right w:w="113" w:type="dxa"/>
            </w:tcMar>
          </w:tcPr>
          <w:p w:rsidR="008161A3" w:rsidRPr="003572DD" w:rsidRDefault="008161A3" w:rsidP="003572DD">
            <w:pPr>
              <w:spacing w:before="40" w:after="120"/>
            </w:pPr>
            <w:r w:rsidRPr="003572DD">
              <w:t>E/C.12/TGO/1</w:t>
            </w:r>
          </w:p>
        </w:tc>
        <w:tc>
          <w:tcPr>
            <w:tcW w:w="1068" w:type="dxa"/>
            <w:shd w:val="clear" w:color="auto" w:fill="auto"/>
            <w:tcMar>
              <w:right w:w="113" w:type="dxa"/>
            </w:tcMar>
          </w:tcPr>
          <w:p w:rsidR="008161A3" w:rsidRPr="003572DD" w:rsidRDefault="006B1911" w:rsidP="003572DD">
            <w:pPr>
              <w:spacing w:before="40" w:after="120"/>
            </w:pPr>
            <w:r>
              <w:t>26 janv.</w:t>
            </w:r>
            <w:r w:rsidR="008161A3" w:rsidRPr="003572DD">
              <w:t xml:space="preserve"> 2010</w:t>
            </w:r>
          </w:p>
        </w:tc>
        <w:tc>
          <w:tcPr>
            <w:tcW w:w="1145" w:type="dxa"/>
            <w:shd w:val="clear" w:color="auto" w:fill="auto"/>
            <w:tcMar>
              <w:right w:w="113" w:type="dxa"/>
            </w:tcMar>
          </w:tcPr>
          <w:p w:rsidR="008161A3" w:rsidRPr="003572DD" w:rsidRDefault="008161A3" w:rsidP="003572DD">
            <w:pPr>
              <w:spacing w:before="40" w:after="120"/>
            </w:pPr>
            <w:r w:rsidRPr="003572DD">
              <w:t>30 juin 1990</w:t>
            </w:r>
            <w:r w:rsidRPr="003572DD">
              <w:br/>
              <w:t>30 juin 1995</w:t>
            </w:r>
            <w:r w:rsidRPr="003572DD">
              <w:br/>
              <w:t>30 juin 2000</w:t>
            </w:r>
            <w:r w:rsidRPr="003572DD">
              <w:br/>
              <w:t>30 juin 2005</w:t>
            </w:r>
          </w:p>
        </w:tc>
        <w:tc>
          <w:tcPr>
            <w:tcW w:w="1154" w:type="dxa"/>
            <w:shd w:val="clear" w:color="auto" w:fill="auto"/>
            <w:tcMar>
              <w:right w:w="113" w:type="dxa"/>
            </w:tcMar>
          </w:tcPr>
          <w:p w:rsidR="008161A3" w:rsidRPr="003572DD" w:rsidRDefault="008161A3" w:rsidP="003572DD">
            <w:pPr>
              <w:spacing w:before="40" w:after="120"/>
            </w:pP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6. Turquie</w:t>
            </w:r>
          </w:p>
        </w:tc>
        <w:tc>
          <w:tcPr>
            <w:tcW w:w="1446" w:type="dxa"/>
            <w:shd w:val="clear" w:color="auto" w:fill="auto"/>
            <w:tcMar>
              <w:right w:w="113" w:type="dxa"/>
            </w:tcMar>
          </w:tcPr>
          <w:p w:rsidR="008161A3" w:rsidRPr="003572DD" w:rsidRDefault="008161A3" w:rsidP="003572DD">
            <w:pPr>
              <w:spacing w:before="40" w:after="120"/>
            </w:pPr>
            <w:r w:rsidRPr="003572DD">
              <w:t>E/C.12/TUR/1</w:t>
            </w:r>
          </w:p>
        </w:tc>
        <w:tc>
          <w:tcPr>
            <w:tcW w:w="1068" w:type="dxa"/>
            <w:shd w:val="clear" w:color="auto" w:fill="auto"/>
            <w:tcMar>
              <w:right w:w="113" w:type="dxa"/>
            </w:tcMar>
          </w:tcPr>
          <w:p w:rsidR="008161A3" w:rsidRPr="003572DD" w:rsidRDefault="008161A3" w:rsidP="003572DD">
            <w:pPr>
              <w:spacing w:before="40" w:after="120"/>
            </w:pPr>
            <w:r w:rsidRPr="003572DD">
              <w:t>25 juin 2008</w:t>
            </w:r>
          </w:p>
        </w:tc>
        <w:tc>
          <w:tcPr>
            <w:tcW w:w="1145" w:type="dxa"/>
            <w:shd w:val="clear" w:color="auto" w:fill="auto"/>
            <w:tcMar>
              <w:right w:w="113" w:type="dxa"/>
            </w:tcMar>
          </w:tcPr>
          <w:p w:rsidR="008161A3" w:rsidRPr="003572DD" w:rsidRDefault="008161A3" w:rsidP="003572DD">
            <w:pPr>
              <w:spacing w:before="40" w:after="120"/>
            </w:pPr>
            <w:r w:rsidRPr="003572DD">
              <w:t>30 juin 2005</w:t>
            </w:r>
            <w:r w:rsidRPr="003572DD">
              <w:br/>
              <w:t>30 juin 2010</w:t>
            </w:r>
          </w:p>
        </w:tc>
        <w:tc>
          <w:tcPr>
            <w:tcW w:w="1154" w:type="dxa"/>
            <w:shd w:val="clear" w:color="auto" w:fill="auto"/>
            <w:tcMar>
              <w:right w:w="113" w:type="dxa"/>
            </w:tcMar>
          </w:tcPr>
          <w:p w:rsidR="008161A3" w:rsidRPr="003572DD" w:rsidRDefault="008161A3" w:rsidP="003572DD">
            <w:pPr>
              <w:spacing w:before="40" w:after="120"/>
            </w:pPr>
            <w:r w:rsidRPr="003572DD">
              <w:t>Quarante-sixième session</w:t>
            </w:r>
            <w:r w:rsidRPr="003572DD">
              <w:br/>
              <w:t>(mai 2011)</w:t>
            </w:r>
          </w:p>
        </w:tc>
      </w:tr>
      <w:tr w:rsidR="008161A3" w:rsidRPr="001513A8" w:rsidTr="00EB58D5">
        <w:trPr>
          <w:jc w:val="center"/>
        </w:trPr>
        <w:tc>
          <w:tcPr>
            <w:tcW w:w="1701" w:type="dxa"/>
            <w:shd w:val="clear" w:color="auto" w:fill="auto"/>
            <w:tcMar>
              <w:right w:w="113" w:type="dxa"/>
            </w:tcMar>
          </w:tcPr>
          <w:p w:rsidR="008161A3" w:rsidRPr="003572DD" w:rsidRDefault="008161A3" w:rsidP="003572DD">
            <w:pPr>
              <w:spacing w:before="40" w:after="120"/>
            </w:pPr>
            <w:r w:rsidRPr="003572DD">
              <w:t>7. Turkménistan</w:t>
            </w:r>
          </w:p>
        </w:tc>
        <w:tc>
          <w:tcPr>
            <w:tcW w:w="1446" w:type="dxa"/>
            <w:shd w:val="clear" w:color="auto" w:fill="auto"/>
            <w:tcMar>
              <w:right w:w="113" w:type="dxa"/>
            </w:tcMar>
          </w:tcPr>
          <w:p w:rsidR="008161A3" w:rsidRPr="003572DD" w:rsidRDefault="008161A3" w:rsidP="003572DD">
            <w:pPr>
              <w:spacing w:before="40" w:after="120"/>
            </w:pPr>
            <w:r w:rsidRPr="003572DD">
              <w:t>E/C.12/TKM/</w:t>
            </w:r>
            <w:r w:rsidR="006B1911">
              <w:t>1</w:t>
            </w:r>
          </w:p>
        </w:tc>
        <w:tc>
          <w:tcPr>
            <w:tcW w:w="1068" w:type="dxa"/>
            <w:shd w:val="clear" w:color="auto" w:fill="auto"/>
            <w:tcMar>
              <w:right w:w="113" w:type="dxa"/>
            </w:tcMar>
          </w:tcPr>
          <w:p w:rsidR="008161A3" w:rsidRPr="003572DD" w:rsidRDefault="008161A3" w:rsidP="003572DD">
            <w:pPr>
              <w:spacing w:before="40" w:after="120"/>
            </w:pPr>
            <w:r w:rsidRPr="003572DD">
              <w:t>3 mars 2009</w:t>
            </w:r>
          </w:p>
        </w:tc>
        <w:tc>
          <w:tcPr>
            <w:tcW w:w="1145" w:type="dxa"/>
            <w:shd w:val="clear" w:color="auto" w:fill="auto"/>
            <w:tcMar>
              <w:right w:w="113" w:type="dxa"/>
            </w:tcMar>
          </w:tcPr>
          <w:p w:rsidR="008161A3" w:rsidRPr="003572DD" w:rsidRDefault="008161A3" w:rsidP="003572DD">
            <w:pPr>
              <w:spacing w:before="40" w:after="120"/>
            </w:pPr>
            <w:r w:rsidRPr="003572DD">
              <w:t>30 juin 2005</w:t>
            </w:r>
            <w:r w:rsidRPr="003572DD">
              <w:br/>
              <w:t>30 juin 2010</w:t>
            </w:r>
          </w:p>
        </w:tc>
        <w:tc>
          <w:tcPr>
            <w:tcW w:w="1154" w:type="dxa"/>
            <w:shd w:val="clear" w:color="auto" w:fill="auto"/>
            <w:tcMar>
              <w:right w:w="113" w:type="dxa"/>
            </w:tcMar>
          </w:tcPr>
          <w:p w:rsidR="008161A3" w:rsidRPr="003572DD" w:rsidRDefault="008161A3" w:rsidP="003572DD">
            <w:pPr>
              <w:spacing w:before="40" w:after="120"/>
            </w:pPr>
            <w:r w:rsidRPr="003572DD">
              <w:t>Qua</w:t>
            </w:r>
            <w:r w:rsidR="006B1911">
              <w:t xml:space="preserve">rante-septième session </w:t>
            </w:r>
            <w:r w:rsidR="006010B7">
              <w:br/>
            </w:r>
            <w:r w:rsidR="006B1911">
              <w:t>(nov.</w:t>
            </w:r>
            <w:r w:rsidRPr="003572DD">
              <w:t xml:space="preserve"> 2011)</w:t>
            </w:r>
          </w:p>
        </w:tc>
      </w:tr>
      <w:tr w:rsidR="008161A3" w:rsidRPr="001513A8" w:rsidTr="00EB58D5">
        <w:trPr>
          <w:jc w:val="center"/>
        </w:trPr>
        <w:tc>
          <w:tcPr>
            <w:tcW w:w="1701" w:type="dxa"/>
            <w:tcBorders>
              <w:bottom w:val="single" w:sz="4" w:space="0" w:color="auto"/>
            </w:tcBorders>
            <w:shd w:val="clear" w:color="auto" w:fill="auto"/>
            <w:tcMar>
              <w:right w:w="113" w:type="dxa"/>
            </w:tcMar>
          </w:tcPr>
          <w:p w:rsidR="008161A3" w:rsidRPr="003572DD" w:rsidRDefault="008161A3" w:rsidP="003572DD">
            <w:pPr>
              <w:spacing w:before="40" w:after="120"/>
            </w:pPr>
            <w:r w:rsidRPr="003572DD">
              <w:t>8. République-Unie de Tanzanie (rapport initial à troisième rapport périodique)</w:t>
            </w:r>
          </w:p>
        </w:tc>
        <w:tc>
          <w:tcPr>
            <w:tcW w:w="1446" w:type="dxa"/>
            <w:tcBorders>
              <w:bottom w:val="single" w:sz="4" w:space="0" w:color="auto"/>
            </w:tcBorders>
            <w:shd w:val="clear" w:color="auto" w:fill="auto"/>
            <w:tcMar>
              <w:right w:w="113" w:type="dxa"/>
            </w:tcMar>
          </w:tcPr>
          <w:p w:rsidR="008161A3" w:rsidRPr="003572DD" w:rsidRDefault="008161A3" w:rsidP="003572DD">
            <w:pPr>
              <w:spacing w:before="40" w:after="120"/>
            </w:pPr>
            <w:r w:rsidRPr="003572DD">
              <w:t>E/C.12/TZA/1-3</w:t>
            </w:r>
          </w:p>
        </w:tc>
        <w:tc>
          <w:tcPr>
            <w:tcW w:w="1068" w:type="dxa"/>
            <w:tcBorders>
              <w:bottom w:val="single" w:sz="4" w:space="0" w:color="auto"/>
            </w:tcBorders>
            <w:shd w:val="clear" w:color="auto" w:fill="auto"/>
            <w:tcMar>
              <w:right w:w="113" w:type="dxa"/>
            </w:tcMar>
          </w:tcPr>
          <w:p w:rsidR="008161A3" w:rsidRPr="003572DD" w:rsidRDefault="008161A3" w:rsidP="003572DD">
            <w:pPr>
              <w:spacing w:before="40" w:after="120"/>
            </w:pPr>
            <w:r w:rsidRPr="003572DD">
              <w:t>25 août 2009</w:t>
            </w:r>
          </w:p>
        </w:tc>
        <w:tc>
          <w:tcPr>
            <w:tcW w:w="1145" w:type="dxa"/>
            <w:tcBorders>
              <w:bottom w:val="single" w:sz="4" w:space="0" w:color="auto"/>
            </w:tcBorders>
            <w:shd w:val="clear" w:color="auto" w:fill="auto"/>
            <w:tcMar>
              <w:right w:w="113" w:type="dxa"/>
            </w:tcMar>
          </w:tcPr>
          <w:p w:rsidR="008161A3" w:rsidRPr="003572DD" w:rsidRDefault="008161A3" w:rsidP="003572DD">
            <w:pPr>
              <w:spacing w:before="40" w:after="120"/>
            </w:pPr>
            <w:r w:rsidRPr="003572DD">
              <w:t>30 juin 1990</w:t>
            </w:r>
            <w:r w:rsidRPr="003572DD">
              <w:br/>
              <w:t>30 juin 1995</w:t>
            </w:r>
            <w:r w:rsidRPr="003572DD">
              <w:br/>
              <w:t>30 juin 2000</w:t>
            </w:r>
            <w:r w:rsidRPr="003572DD">
              <w:br/>
              <w:t>30 juin 2005</w:t>
            </w:r>
          </w:p>
        </w:tc>
        <w:tc>
          <w:tcPr>
            <w:tcW w:w="1154" w:type="dxa"/>
            <w:tcBorders>
              <w:bottom w:val="single" w:sz="4" w:space="0" w:color="auto"/>
            </w:tcBorders>
            <w:shd w:val="clear" w:color="auto" w:fill="auto"/>
            <w:tcMar>
              <w:right w:w="113" w:type="dxa"/>
            </w:tcMar>
          </w:tcPr>
          <w:p w:rsidR="008161A3" w:rsidRPr="003572DD" w:rsidRDefault="008161A3" w:rsidP="003572DD">
            <w:pPr>
              <w:spacing w:before="40" w:after="120"/>
            </w:pPr>
          </w:p>
        </w:tc>
      </w:tr>
    </w:tbl>
    <w:p w:rsidR="008161A3" w:rsidRDefault="008161A3" w:rsidP="006B1911"/>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6"/>
        <w:gridCol w:w="2139"/>
        <w:gridCol w:w="1581"/>
        <w:gridCol w:w="1695"/>
        <w:gridCol w:w="1708"/>
      </w:tblGrid>
      <w:tr w:rsidR="003572DD" w:rsidRPr="008161A3" w:rsidTr="00EB58D5">
        <w:trPr>
          <w:tblHeader/>
          <w:jc w:val="center"/>
        </w:trPr>
        <w:tc>
          <w:tcPr>
            <w:tcW w:w="1924" w:type="dxa"/>
            <w:tcBorders>
              <w:top w:val="single" w:sz="4" w:space="0" w:color="auto"/>
              <w:bottom w:val="single" w:sz="12" w:space="0" w:color="auto"/>
            </w:tcBorders>
            <w:shd w:val="clear" w:color="auto" w:fill="auto"/>
            <w:vAlign w:val="bottom"/>
          </w:tcPr>
          <w:p w:rsidR="003572DD" w:rsidRPr="008161A3" w:rsidRDefault="003572DD" w:rsidP="00456924">
            <w:pPr>
              <w:spacing w:before="80" w:after="80" w:line="200" w:lineRule="exact"/>
              <w:rPr>
                <w:i/>
                <w:sz w:val="16"/>
                <w:szCs w:val="16"/>
              </w:rPr>
            </w:pPr>
            <w:r>
              <w:rPr>
                <w:i/>
                <w:sz w:val="16"/>
                <w:szCs w:val="16"/>
              </w:rPr>
              <w:t>Deuxièmes rapports périodiques</w:t>
            </w:r>
          </w:p>
        </w:tc>
        <w:tc>
          <w:tcPr>
            <w:tcW w:w="1636" w:type="dxa"/>
            <w:tcBorders>
              <w:top w:val="single" w:sz="4" w:space="0" w:color="auto"/>
              <w:bottom w:val="single" w:sz="12" w:space="0" w:color="auto"/>
            </w:tcBorders>
            <w:shd w:val="clear" w:color="auto" w:fill="auto"/>
            <w:vAlign w:val="bottom"/>
          </w:tcPr>
          <w:p w:rsidR="003572DD" w:rsidRPr="008161A3" w:rsidRDefault="003572DD" w:rsidP="00456924">
            <w:pPr>
              <w:spacing w:before="80" w:after="80" w:line="200" w:lineRule="exact"/>
              <w:rPr>
                <w:i/>
                <w:sz w:val="16"/>
                <w:szCs w:val="16"/>
              </w:rPr>
            </w:pPr>
            <w:r w:rsidRPr="008161A3">
              <w:rPr>
                <w:i/>
                <w:sz w:val="16"/>
                <w:szCs w:val="16"/>
              </w:rPr>
              <w:t>Cote</w:t>
            </w:r>
          </w:p>
        </w:tc>
        <w:tc>
          <w:tcPr>
            <w:tcW w:w="1209" w:type="dxa"/>
            <w:tcBorders>
              <w:top w:val="single" w:sz="4" w:space="0" w:color="auto"/>
              <w:bottom w:val="single" w:sz="12" w:space="0" w:color="auto"/>
            </w:tcBorders>
            <w:shd w:val="clear" w:color="auto" w:fill="auto"/>
            <w:vAlign w:val="bottom"/>
          </w:tcPr>
          <w:p w:rsidR="003572DD" w:rsidRPr="008161A3" w:rsidRDefault="003572DD" w:rsidP="00456924">
            <w:pPr>
              <w:spacing w:before="80" w:after="80" w:line="200" w:lineRule="exact"/>
              <w:rPr>
                <w:i/>
                <w:sz w:val="16"/>
                <w:szCs w:val="16"/>
              </w:rPr>
            </w:pPr>
            <w:r w:rsidRPr="008161A3">
              <w:rPr>
                <w:i/>
                <w:sz w:val="16"/>
                <w:szCs w:val="16"/>
              </w:rPr>
              <w:t>Reçu le</w:t>
            </w:r>
          </w:p>
        </w:tc>
        <w:tc>
          <w:tcPr>
            <w:tcW w:w="1296" w:type="dxa"/>
            <w:tcBorders>
              <w:top w:val="single" w:sz="4" w:space="0" w:color="auto"/>
              <w:bottom w:val="single" w:sz="12" w:space="0" w:color="auto"/>
            </w:tcBorders>
            <w:shd w:val="clear" w:color="auto" w:fill="auto"/>
            <w:vAlign w:val="bottom"/>
          </w:tcPr>
          <w:p w:rsidR="003572DD" w:rsidRPr="008161A3" w:rsidRDefault="003572DD" w:rsidP="00456924">
            <w:pPr>
              <w:spacing w:before="80" w:after="80" w:line="200" w:lineRule="exact"/>
              <w:rPr>
                <w:i/>
                <w:sz w:val="16"/>
                <w:szCs w:val="16"/>
              </w:rPr>
            </w:pPr>
            <w:r w:rsidRPr="008161A3">
              <w:rPr>
                <w:i/>
                <w:sz w:val="16"/>
                <w:szCs w:val="16"/>
              </w:rPr>
              <w:t>Attendu le</w:t>
            </w:r>
          </w:p>
        </w:tc>
        <w:tc>
          <w:tcPr>
            <w:tcW w:w="1306" w:type="dxa"/>
            <w:tcBorders>
              <w:top w:val="single" w:sz="4" w:space="0" w:color="auto"/>
              <w:bottom w:val="single" w:sz="12" w:space="0" w:color="auto"/>
            </w:tcBorders>
            <w:shd w:val="clear" w:color="auto" w:fill="auto"/>
            <w:vAlign w:val="bottom"/>
          </w:tcPr>
          <w:p w:rsidR="003572DD" w:rsidRPr="008161A3" w:rsidRDefault="003572DD" w:rsidP="00456924">
            <w:pPr>
              <w:spacing w:before="80" w:after="80" w:line="200" w:lineRule="exact"/>
              <w:rPr>
                <w:i/>
                <w:sz w:val="16"/>
                <w:szCs w:val="16"/>
              </w:rPr>
            </w:pPr>
            <w:r w:rsidRPr="008161A3">
              <w:rPr>
                <w:i/>
                <w:sz w:val="16"/>
                <w:szCs w:val="16"/>
              </w:rPr>
              <w:t>Examen prévu pour</w:t>
            </w:r>
          </w:p>
        </w:tc>
      </w:tr>
      <w:tr w:rsidR="003572DD" w:rsidRPr="001513A8" w:rsidTr="00EB58D5">
        <w:trPr>
          <w:jc w:val="center"/>
        </w:trPr>
        <w:tc>
          <w:tcPr>
            <w:tcW w:w="1924" w:type="dxa"/>
            <w:tcBorders>
              <w:top w:val="single" w:sz="12" w:space="0" w:color="auto"/>
            </w:tcBorders>
            <w:shd w:val="clear" w:color="auto" w:fill="auto"/>
            <w:tcMar>
              <w:right w:w="113" w:type="dxa"/>
            </w:tcMar>
          </w:tcPr>
          <w:p w:rsidR="003572DD" w:rsidRPr="003572DD" w:rsidRDefault="003572DD" w:rsidP="003572DD">
            <w:pPr>
              <w:spacing w:before="40" w:after="120"/>
            </w:pPr>
            <w:r w:rsidRPr="003572DD">
              <w:t>9. Albanie (deuxième et troisième rapports périodiques)</w:t>
            </w:r>
          </w:p>
        </w:tc>
        <w:tc>
          <w:tcPr>
            <w:tcW w:w="1636" w:type="dxa"/>
            <w:tcBorders>
              <w:top w:val="single" w:sz="12" w:space="0" w:color="auto"/>
            </w:tcBorders>
            <w:shd w:val="clear" w:color="auto" w:fill="auto"/>
            <w:tcMar>
              <w:right w:w="113" w:type="dxa"/>
            </w:tcMar>
          </w:tcPr>
          <w:p w:rsidR="003572DD" w:rsidRPr="003572DD" w:rsidRDefault="003572DD" w:rsidP="003572DD">
            <w:pPr>
              <w:spacing w:before="40" w:after="120"/>
            </w:pPr>
            <w:r w:rsidRPr="003572DD">
              <w:t>E/C.12/ALB/2-3</w:t>
            </w:r>
          </w:p>
        </w:tc>
        <w:tc>
          <w:tcPr>
            <w:tcW w:w="1209" w:type="dxa"/>
            <w:tcBorders>
              <w:top w:val="single" w:sz="12" w:space="0" w:color="auto"/>
            </w:tcBorders>
            <w:shd w:val="clear" w:color="auto" w:fill="auto"/>
            <w:tcMar>
              <w:right w:w="113" w:type="dxa"/>
            </w:tcMar>
          </w:tcPr>
          <w:p w:rsidR="003572DD" w:rsidRPr="003572DD" w:rsidRDefault="003572DD" w:rsidP="003572DD">
            <w:pPr>
              <w:spacing w:before="40" w:after="120"/>
            </w:pPr>
            <w:r w:rsidRPr="003572DD">
              <w:t>9 avril 2010</w:t>
            </w:r>
          </w:p>
        </w:tc>
        <w:tc>
          <w:tcPr>
            <w:tcW w:w="1296" w:type="dxa"/>
            <w:tcBorders>
              <w:top w:val="single" w:sz="12" w:space="0" w:color="auto"/>
            </w:tcBorders>
            <w:shd w:val="clear" w:color="auto" w:fill="auto"/>
            <w:tcMar>
              <w:right w:w="113" w:type="dxa"/>
            </w:tcMar>
          </w:tcPr>
          <w:p w:rsidR="003572DD" w:rsidRPr="003572DD" w:rsidRDefault="00EB58D5" w:rsidP="003572DD">
            <w:pPr>
              <w:spacing w:before="40" w:after="120"/>
            </w:pPr>
            <w:r>
              <w:t>30 j</w:t>
            </w:r>
            <w:r w:rsidR="003572DD" w:rsidRPr="003572DD">
              <w:t>uin 2009</w:t>
            </w:r>
            <w:r w:rsidR="003572DD" w:rsidRPr="003572DD">
              <w:br/>
              <w:t>30 juin 2014</w:t>
            </w:r>
          </w:p>
        </w:tc>
        <w:tc>
          <w:tcPr>
            <w:tcW w:w="1306" w:type="dxa"/>
            <w:tcBorders>
              <w:top w:val="single" w:sz="12" w:space="0" w:color="auto"/>
            </w:tcBorders>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10. Belgique</w:t>
            </w:r>
          </w:p>
        </w:tc>
        <w:tc>
          <w:tcPr>
            <w:tcW w:w="1636" w:type="dxa"/>
            <w:shd w:val="clear" w:color="auto" w:fill="auto"/>
            <w:tcMar>
              <w:right w:w="113" w:type="dxa"/>
            </w:tcMar>
          </w:tcPr>
          <w:p w:rsidR="003572DD" w:rsidRPr="003572DD" w:rsidRDefault="003572DD" w:rsidP="003572DD">
            <w:pPr>
              <w:spacing w:before="40" w:after="120"/>
            </w:pPr>
            <w:r w:rsidRPr="003572DD">
              <w:t>E/C.12/BEL/4</w:t>
            </w:r>
          </w:p>
        </w:tc>
        <w:tc>
          <w:tcPr>
            <w:tcW w:w="1209" w:type="dxa"/>
            <w:shd w:val="clear" w:color="auto" w:fill="auto"/>
            <w:tcMar>
              <w:right w:w="113" w:type="dxa"/>
            </w:tcMar>
          </w:tcPr>
          <w:p w:rsidR="003572DD" w:rsidRPr="003572DD" w:rsidRDefault="006B1911" w:rsidP="003572DD">
            <w:pPr>
              <w:spacing w:before="40" w:after="120"/>
            </w:pPr>
            <w:r>
              <w:t>9 juil.</w:t>
            </w:r>
            <w:r w:rsidR="003572DD" w:rsidRPr="003572DD">
              <w:t xml:space="preserve"> 2010</w:t>
            </w:r>
          </w:p>
        </w:tc>
        <w:tc>
          <w:tcPr>
            <w:tcW w:w="1296" w:type="dxa"/>
            <w:shd w:val="clear" w:color="auto" w:fill="auto"/>
            <w:tcMar>
              <w:right w:w="113" w:type="dxa"/>
            </w:tcMar>
          </w:tcPr>
          <w:p w:rsidR="003572DD" w:rsidRPr="003572DD" w:rsidRDefault="003572DD" w:rsidP="003572DD">
            <w:pPr>
              <w:spacing w:before="40" w:after="120"/>
            </w:pPr>
            <w:r w:rsidRPr="003572DD">
              <w:t>30 juin 2010</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11. Cameroun (deuxième et troisième rapports périodiques)</w:t>
            </w:r>
          </w:p>
        </w:tc>
        <w:tc>
          <w:tcPr>
            <w:tcW w:w="1636" w:type="dxa"/>
            <w:shd w:val="clear" w:color="auto" w:fill="auto"/>
            <w:tcMar>
              <w:right w:w="113" w:type="dxa"/>
            </w:tcMar>
          </w:tcPr>
          <w:p w:rsidR="003572DD" w:rsidRPr="003572DD" w:rsidRDefault="003572DD" w:rsidP="003572DD">
            <w:pPr>
              <w:spacing w:before="40" w:after="120"/>
            </w:pPr>
            <w:r w:rsidRPr="003572DD">
              <w:t>E/C.12/CMR/2-3</w:t>
            </w:r>
          </w:p>
        </w:tc>
        <w:tc>
          <w:tcPr>
            <w:tcW w:w="1209" w:type="dxa"/>
            <w:shd w:val="clear" w:color="auto" w:fill="auto"/>
            <w:tcMar>
              <w:right w:w="113" w:type="dxa"/>
            </w:tcMar>
          </w:tcPr>
          <w:p w:rsidR="003572DD" w:rsidRPr="003572DD" w:rsidRDefault="006B1911" w:rsidP="003572DD">
            <w:pPr>
              <w:spacing w:before="40" w:after="120"/>
            </w:pPr>
            <w:r>
              <w:t>26 nov.</w:t>
            </w:r>
            <w:r w:rsidR="003572DD" w:rsidRPr="003572DD">
              <w:t xml:space="preserve"> 2008</w:t>
            </w:r>
          </w:p>
        </w:tc>
        <w:tc>
          <w:tcPr>
            <w:tcW w:w="1296" w:type="dxa"/>
            <w:shd w:val="clear" w:color="auto" w:fill="auto"/>
            <w:tcMar>
              <w:right w:w="113" w:type="dxa"/>
            </w:tcMar>
          </w:tcPr>
          <w:p w:rsidR="003572DD" w:rsidRPr="003572DD" w:rsidRDefault="00EB58D5" w:rsidP="003572DD">
            <w:pPr>
              <w:spacing w:before="40" w:after="120"/>
            </w:pPr>
            <w:r>
              <w:t>30 juin 2001</w:t>
            </w:r>
            <w:r>
              <w:br/>
              <w:t>30 juin 200</w:t>
            </w:r>
            <w:r w:rsidR="003572DD" w:rsidRPr="003572DD">
              <w:t>6</w:t>
            </w:r>
            <w:r w:rsidR="003572DD" w:rsidRPr="003572DD">
              <w:br/>
              <w:t>30 juin 2011</w:t>
            </w:r>
          </w:p>
        </w:tc>
        <w:tc>
          <w:tcPr>
            <w:tcW w:w="1306" w:type="dxa"/>
            <w:shd w:val="clear" w:color="auto" w:fill="auto"/>
            <w:tcMar>
              <w:right w:w="113" w:type="dxa"/>
            </w:tcMar>
          </w:tcPr>
          <w:p w:rsidR="003572DD" w:rsidRPr="003572DD" w:rsidRDefault="003572DD" w:rsidP="003572DD">
            <w:pPr>
              <w:spacing w:before="40" w:after="120"/>
            </w:pPr>
            <w:r w:rsidRPr="003572DD">
              <w:t>Qua</w:t>
            </w:r>
            <w:r w:rsidR="006B1911">
              <w:t>rante-septième session</w:t>
            </w:r>
            <w:r w:rsidR="006010B7">
              <w:br/>
            </w:r>
            <w:r w:rsidR="006B1911">
              <w:t>(nov.</w:t>
            </w:r>
            <w:r w:rsidRPr="003572DD">
              <w:t xml:space="preserve"> 2011)</w:t>
            </w: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 xml:space="preserve">12. Chine (deuxième rapport périodique) et </w:t>
            </w:r>
          </w:p>
        </w:tc>
        <w:tc>
          <w:tcPr>
            <w:tcW w:w="1636" w:type="dxa"/>
            <w:shd w:val="clear" w:color="auto" w:fill="auto"/>
            <w:tcMar>
              <w:right w:w="113" w:type="dxa"/>
            </w:tcMar>
          </w:tcPr>
          <w:p w:rsidR="003572DD" w:rsidRPr="003572DD" w:rsidRDefault="003572DD" w:rsidP="003572DD">
            <w:pPr>
              <w:spacing w:before="40" w:after="120"/>
            </w:pPr>
            <w:r w:rsidRPr="003572DD">
              <w:t>E/C.12/CHN/2</w:t>
            </w:r>
          </w:p>
        </w:tc>
        <w:tc>
          <w:tcPr>
            <w:tcW w:w="1209" w:type="dxa"/>
            <w:shd w:val="clear" w:color="auto" w:fill="auto"/>
            <w:tcMar>
              <w:right w:w="113" w:type="dxa"/>
            </w:tcMar>
          </w:tcPr>
          <w:p w:rsidR="003572DD" w:rsidRPr="003572DD" w:rsidRDefault="003572DD" w:rsidP="003572DD">
            <w:pPr>
              <w:spacing w:before="40" w:after="120"/>
            </w:pPr>
            <w:r w:rsidRPr="003572DD">
              <w:t>30 juin 2010</w:t>
            </w:r>
          </w:p>
        </w:tc>
        <w:tc>
          <w:tcPr>
            <w:tcW w:w="1296" w:type="dxa"/>
            <w:shd w:val="clear" w:color="auto" w:fill="auto"/>
            <w:tcMar>
              <w:right w:w="113" w:type="dxa"/>
            </w:tcMar>
          </w:tcPr>
          <w:p w:rsidR="003572DD" w:rsidRPr="003572DD" w:rsidRDefault="003572DD" w:rsidP="003572DD">
            <w:pPr>
              <w:spacing w:before="40" w:after="120"/>
            </w:pPr>
            <w:r w:rsidRPr="003572DD">
              <w:t>30 juin 2010</w:t>
            </w:r>
            <w:r w:rsidRPr="003572DD">
              <w:br/>
              <w:t>30 juin 2011</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795237">
            <w:pPr>
              <w:keepNext/>
              <w:spacing w:before="40" w:after="120"/>
            </w:pPr>
            <w:r w:rsidRPr="003572DD">
              <w:t>Hong-Kong (troisième rapport périodique) et</w:t>
            </w:r>
          </w:p>
        </w:tc>
        <w:tc>
          <w:tcPr>
            <w:tcW w:w="1636" w:type="dxa"/>
            <w:shd w:val="clear" w:color="auto" w:fill="auto"/>
            <w:tcMar>
              <w:right w:w="113" w:type="dxa"/>
            </w:tcMar>
          </w:tcPr>
          <w:p w:rsidR="003572DD" w:rsidRPr="003572DD" w:rsidRDefault="003572DD" w:rsidP="00795237">
            <w:pPr>
              <w:keepNext/>
              <w:spacing w:before="40" w:after="120"/>
            </w:pPr>
            <w:r w:rsidRPr="003572DD">
              <w:t>E/C.12/CHN/3/</w:t>
            </w:r>
            <w:r>
              <w:br/>
            </w:r>
            <w:r w:rsidRPr="003572DD">
              <w:t>Add.1</w:t>
            </w:r>
          </w:p>
        </w:tc>
        <w:tc>
          <w:tcPr>
            <w:tcW w:w="1209" w:type="dxa"/>
            <w:shd w:val="clear" w:color="auto" w:fill="auto"/>
            <w:tcMar>
              <w:right w:w="113" w:type="dxa"/>
            </w:tcMar>
          </w:tcPr>
          <w:p w:rsidR="003572DD" w:rsidRPr="003572DD" w:rsidRDefault="003572DD" w:rsidP="00795237">
            <w:pPr>
              <w:keepNext/>
              <w:spacing w:before="40" w:after="120"/>
            </w:pPr>
            <w:r w:rsidRPr="003572DD">
              <w:t>30 juin 2010</w:t>
            </w:r>
          </w:p>
        </w:tc>
        <w:tc>
          <w:tcPr>
            <w:tcW w:w="1296" w:type="dxa"/>
            <w:shd w:val="clear" w:color="auto" w:fill="auto"/>
            <w:tcMar>
              <w:right w:w="113" w:type="dxa"/>
            </w:tcMar>
          </w:tcPr>
          <w:p w:rsidR="003572DD" w:rsidRPr="003572DD" w:rsidRDefault="003572DD" w:rsidP="00795237">
            <w:pPr>
              <w:keepNext/>
              <w:spacing w:before="40" w:after="120"/>
            </w:pPr>
          </w:p>
        </w:tc>
        <w:tc>
          <w:tcPr>
            <w:tcW w:w="1306" w:type="dxa"/>
            <w:shd w:val="clear" w:color="auto" w:fill="auto"/>
            <w:tcMar>
              <w:right w:w="113" w:type="dxa"/>
            </w:tcMar>
          </w:tcPr>
          <w:p w:rsidR="003572DD" w:rsidRPr="003572DD" w:rsidRDefault="003572DD" w:rsidP="00795237">
            <w:pPr>
              <w:keepNext/>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Macao (deuxième rapport périodique)</w:t>
            </w:r>
          </w:p>
        </w:tc>
        <w:tc>
          <w:tcPr>
            <w:tcW w:w="1636" w:type="dxa"/>
            <w:shd w:val="clear" w:color="auto" w:fill="auto"/>
            <w:tcMar>
              <w:right w:w="113" w:type="dxa"/>
            </w:tcMar>
          </w:tcPr>
          <w:p w:rsidR="003572DD" w:rsidRPr="003572DD" w:rsidRDefault="003572DD" w:rsidP="003572DD">
            <w:pPr>
              <w:spacing w:before="40" w:after="120"/>
            </w:pPr>
            <w:r w:rsidRPr="003572DD">
              <w:t>E/C.12/CHN/2/</w:t>
            </w:r>
            <w:r>
              <w:br/>
            </w:r>
            <w:r w:rsidRPr="003572DD">
              <w:t>Add.1</w:t>
            </w:r>
          </w:p>
        </w:tc>
        <w:tc>
          <w:tcPr>
            <w:tcW w:w="1209" w:type="dxa"/>
            <w:shd w:val="clear" w:color="auto" w:fill="auto"/>
            <w:tcMar>
              <w:right w:w="113" w:type="dxa"/>
            </w:tcMar>
          </w:tcPr>
          <w:p w:rsidR="003572DD" w:rsidRPr="003572DD" w:rsidRDefault="003572DD" w:rsidP="003572DD">
            <w:pPr>
              <w:spacing w:before="40" w:after="120"/>
            </w:pPr>
            <w:r w:rsidRPr="003572DD">
              <w:t>30 juin 2010</w:t>
            </w:r>
          </w:p>
        </w:tc>
        <w:tc>
          <w:tcPr>
            <w:tcW w:w="1296" w:type="dxa"/>
            <w:shd w:val="clear" w:color="auto" w:fill="auto"/>
            <w:tcMar>
              <w:right w:w="113" w:type="dxa"/>
            </w:tcMar>
          </w:tcPr>
          <w:p w:rsidR="003572DD" w:rsidRPr="003572DD" w:rsidRDefault="003572DD" w:rsidP="003572DD">
            <w:pPr>
              <w:spacing w:before="40" w:after="120"/>
            </w:pP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13. Égypte (deuxième à quatrième rapport périodique)</w:t>
            </w:r>
          </w:p>
        </w:tc>
        <w:tc>
          <w:tcPr>
            <w:tcW w:w="1636" w:type="dxa"/>
            <w:shd w:val="clear" w:color="auto" w:fill="auto"/>
            <w:tcMar>
              <w:right w:w="113" w:type="dxa"/>
            </w:tcMar>
          </w:tcPr>
          <w:p w:rsidR="003572DD" w:rsidRPr="003572DD" w:rsidRDefault="003572DD" w:rsidP="003572DD">
            <w:pPr>
              <w:spacing w:before="40" w:after="120"/>
            </w:pPr>
            <w:r w:rsidRPr="003572DD">
              <w:t>E/C.12/EGY/2-4</w:t>
            </w:r>
          </w:p>
        </w:tc>
        <w:tc>
          <w:tcPr>
            <w:tcW w:w="1209" w:type="dxa"/>
            <w:shd w:val="clear" w:color="auto" w:fill="auto"/>
            <w:tcMar>
              <w:right w:w="113" w:type="dxa"/>
            </w:tcMar>
          </w:tcPr>
          <w:p w:rsidR="003572DD" w:rsidRPr="003572DD" w:rsidRDefault="003572DD" w:rsidP="003572DD">
            <w:pPr>
              <w:spacing w:before="40" w:after="120"/>
            </w:pPr>
            <w:r w:rsidRPr="003572DD">
              <w:t>11 mai 2010</w:t>
            </w:r>
          </w:p>
        </w:tc>
        <w:tc>
          <w:tcPr>
            <w:tcW w:w="1296" w:type="dxa"/>
            <w:shd w:val="clear" w:color="auto" w:fill="auto"/>
            <w:tcMar>
              <w:right w:w="113" w:type="dxa"/>
            </w:tcMar>
          </w:tcPr>
          <w:p w:rsidR="003572DD" w:rsidRPr="003572DD" w:rsidRDefault="003572DD" w:rsidP="003572DD">
            <w:pPr>
              <w:spacing w:before="40" w:after="120"/>
            </w:pPr>
            <w:r w:rsidRPr="003572DD">
              <w:t>30 juin 1995</w:t>
            </w:r>
            <w:r w:rsidRPr="003572DD">
              <w:br/>
              <w:t>30 juin 2000</w:t>
            </w:r>
            <w:r w:rsidRPr="003572DD">
              <w:br/>
              <w:t>30 juin 2005</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14. République islamique d’Iran</w:t>
            </w:r>
          </w:p>
        </w:tc>
        <w:tc>
          <w:tcPr>
            <w:tcW w:w="1636" w:type="dxa"/>
            <w:shd w:val="clear" w:color="auto" w:fill="auto"/>
            <w:tcMar>
              <w:right w:w="113" w:type="dxa"/>
            </w:tcMar>
          </w:tcPr>
          <w:p w:rsidR="003572DD" w:rsidRPr="003572DD" w:rsidRDefault="003572DD" w:rsidP="003572DD">
            <w:pPr>
              <w:spacing w:before="40" w:after="120"/>
            </w:pPr>
            <w:r w:rsidRPr="003572DD">
              <w:t>E/C.12/IRN/2</w:t>
            </w:r>
          </w:p>
        </w:tc>
        <w:tc>
          <w:tcPr>
            <w:tcW w:w="1209" w:type="dxa"/>
            <w:shd w:val="clear" w:color="auto" w:fill="auto"/>
            <w:tcMar>
              <w:right w:w="113" w:type="dxa"/>
            </w:tcMar>
          </w:tcPr>
          <w:p w:rsidR="003572DD" w:rsidRPr="003572DD" w:rsidRDefault="006B1911" w:rsidP="003572DD">
            <w:pPr>
              <w:spacing w:before="40" w:after="120"/>
            </w:pPr>
            <w:r>
              <w:t>3 nov.</w:t>
            </w:r>
            <w:r w:rsidR="003572DD" w:rsidRPr="003572DD">
              <w:t xml:space="preserve"> 2009</w:t>
            </w:r>
          </w:p>
        </w:tc>
        <w:tc>
          <w:tcPr>
            <w:tcW w:w="1296" w:type="dxa"/>
            <w:shd w:val="clear" w:color="auto" w:fill="auto"/>
            <w:tcMar>
              <w:right w:w="113" w:type="dxa"/>
            </w:tcMar>
          </w:tcPr>
          <w:p w:rsidR="003572DD" w:rsidRPr="003572DD" w:rsidRDefault="003572DD" w:rsidP="003572DD">
            <w:pPr>
              <w:spacing w:before="40" w:after="120"/>
            </w:pPr>
            <w:r w:rsidRPr="003572DD">
              <w:t>30 juin 1995</w:t>
            </w:r>
            <w:r w:rsidRPr="003572DD">
              <w:br/>
              <w:t>30 juin 2000</w:t>
            </w:r>
            <w:r w:rsidRPr="003572DD">
              <w:br/>
              <w:t>30 juin 2005</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15. Koweït</w:t>
            </w:r>
          </w:p>
        </w:tc>
        <w:tc>
          <w:tcPr>
            <w:tcW w:w="1636" w:type="dxa"/>
            <w:shd w:val="clear" w:color="auto" w:fill="auto"/>
            <w:tcMar>
              <w:right w:w="113" w:type="dxa"/>
            </w:tcMar>
          </w:tcPr>
          <w:p w:rsidR="003572DD" w:rsidRPr="003572DD" w:rsidRDefault="003572DD" w:rsidP="003572DD">
            <w:pPr>
              <w:spacing w:before="40" w:after="120"/>
            </w:pPr>
            <w:r w:rsidRPr="003572DD">
              <w:t>E/C.12/KWT/2</w:t>
            </w:r>
          </w:p>
        </w:tc>
        <w:tc>
          <w:tcPr>
            <w:tcW w:w="1209" w:type="dxa"/>
            <w:shd w:val="clear" w:color="auto" w:fill="auto"/>
            <w:tcMar>
              <w:right w:w="113" w:type="dxa"/>
            </w:tcMar>
          </w:tcPr>
          <w:p w:rsidR="003572DD" w:rsidRPr="003572DD" w:rsidRDefault="003572DD" w:rsidP="003572DD">
            <w:pPr>
              <w:spacing w:before="40" w:after="120"/>
            </w:pPr>
            <w:r w:rsidRPr="003572DD">
              <w:t>31 mars 2010</w:t>
            </w:r>
          </w:p>
        </w:tc>
        <w:tc>
          <w:tcPr>
            <w:tcW w:w="1296" w:type="dxa"/>
            <w:shd w:val="clear" w:color="auto" w:fill="auto"/>
            <w:tcMar>
              <w:right w:w="113" w:type="dxa"/>
            </w:tcMar>
          </w:tcPr>
          <w:p w:rsidR="003572DD" w:rsidRPr="003572DD" w:rsidRDefault="003572DD" w:rsidP="003572DD">
            <w:pPr>
              <w:spacing w:before="40" w:after="120"/>
            </w:pPr>
            <w:r w:rsidRPr="003572DD">
              <w:t>30 juin 2009</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16. Lituanie</w:t>
            </w:r>
          </w:p>
        </w:tc>
        <w:tc>
          <w:tcPr>
            <w:tcW w:w="1636" w:type="dxa"/>
            <w:shd w:val="clear" w:color="auto" w:fill="auto"/>
            <w:tcMar>
              <w:right w:w="113" w:type="dxa"/>
            </w:tcMar>
          </w:tcPr>
          <w:p w:rsidR="003572DD" w:rsidRPr="003572DD" w:rsidRDefault="003572DD" w:rsidP="003572DD">
            <w:pPr>
              <w:spacing w:before="40" w:after="120"/>
            </w:pPr>
            <w:r w:rsidRPr="003572DD">
              <w:t>E/C.12/LTU/2</w:t>
            </w:r>
          </w:p>
        </w:tc>
        <w:tc>
          <w:tcPr>
            <w:tcW w:w="1209" w:type="dxa"/>
            <w:shd w:val="clear" w:color="auto" w:fill="auto"/>
            <w:tcMar>
              <w:right w:w="113" w:type="dxa"/>
            </w:tcMar>
          </w:tcPr>
          <w:p w:rsidR="003572DD" w:rsidRPr="003572DD" w:rsidRDefault="003572DD" w:rsidP="003572DD">
            <w:pPr>
              <w:spacing w:before="40" w:after="120"/>
            </w:pPr>
            <w:r w:rsidRPr="003572DD">
              <w:t>1</w:t>
            </w:r>
            <w:r w:rsidRPr="003572DD">
              <w:rPr>
                <w:vertAlign w:val="superscript"/>
              </w:rPr>
              <w:t>er</w:t>
            </w:r>
            <w:r w:rsidR="006B1911">
              <w:t xml:space="preserve"> fév.</w:t>
            </w:r>
            <w:r w:rsidRPr="003572DD">
              <w:t xml:space="preserve"> 2010</w:t>
            </w:r>
          </w:p>
        </w:tc>
        <w:tc>
          <w:tcPr>
            <w:tcW w:w="1296" w:type="dxa"/>
            <w:shd w:val="clear" w:color="auto" w:fill="auto"/>
            <w:tcMar>
              <w:right w:w="113" w:type="dxa"/>
            </w:tcMar>
          </w:tcPr>
          <w:p w:rsidR="003572DD" w:rsidRPr="003572DD" w:rsidRDefault="003572DD" w:rsidP="003572DD">
            <w:pPr>
              <w:spacing w:before="40" w:after="120"/>
            </w:pPr>
            <w:r w:rsidRPr="003572DD">
              <w:t>30 juin 2009</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17. République de Moldova</w:t>
            </w:r>
          </w:p>
        </w:tc>
        <w:tc>
          <w:tcPr>
            <w:tcW w:w="1636" w:type="dxa"/>
            <w:shd w:val="clear" w:color="auto" w:fill="auto"/>
            <w:tcMar>
              <w:right w:w="113" w:type="dxa"/>
            </w:tcMar>
          </w:tcPr>
          <w:p w:rsidR="003572DD" w:rsidRPr="003572DD" w:rsidRDefault="003572DD" w:rsidP="003572DD">
            <w:pPr>
              <w:spacing w:before="40" w:after="120"/>
            </w:pPr>
            <w:r w:rsidRPr="003572DD">
              <w:t>E/C.12/MDA/2</w:t>
            </w:r>
          </w:p>
        </w:tc>
        <w:tc>
          <w:tcPr>
            <w:tcW w:w="1209" w:type="dxa"/>
            <w:shd w:val="clear" w:color="auto" w:fill="auto"/>
            <w:tcMar>
              <w:right w:w="113" w:type="dxa"/>
            </w:tcMar>
          </w:tcPr>
          <w:p w:rsidR="003572DD" w:rsidRPr="003572DD" w:rsidRDefault="006B1911" w:rsidP="003572DD">
            <w:pPr>
              <w:spacing w:before="40" w:after="120"/>
            </w:pPr>
            <w:r>
              <w:t>5 sept.</w:t>
            </w:r>
            <w:r w:rsidR="003572DD" w:rsidRPr="003572DD">
              <w:t xml:space="preserve"> 2008</w:t>
            </w:r>
          </w:p>
        </w:tc>
        <w:tc>
          <w:tcPr>
            <w:tcW w:w="1296" w:type="dxa"/>
            <w:shd w:val="clear" w:color="auto" w:fill="auto"/>
            <w:tcMar>
              <w:right w:w="113" w:type="dxa"/>
            </w:tcMar>
          </w:tcPr>
          <w:p w:rsidR="003572DD" w:rsidRPr="003572DD" w:rsidRDefault="003572DD" w:rsidP="003572DD">
            <w:pPr>
              <w:spacing w:before="40" w:after="120"/>
            </w:pPr>
            <w:r w:rsidRPr="003572DD">
              <w:t>30 juin 2008</w:t>
            </w:r>
            <w:r w:rsidRPr="003572DD">
              <w:br/>
              <w:t>30 juin 2013</w:t>
            </w:r>
          </w:p>
        </w:tc>
        <w:tc>
          <w:tcPr>
            <w:tcW w:w="1306" w:type="dxa"/>
            <w:shd w:val="clear" w:color="auto" w:fill="auto"/>
            <w:tcMar>
              <w:right w:w="113" w:type="dxa"/>
            </w:tcMar>
          </w:tcPr>
          <w:p w:rsidR="003572DD" w:rsidRPr="003572DD" w:rsidRDefault="003572DD" w:rsidP="003572DD">
            <w:pPr>
              <w:spacing w:before="40" w:after="120"/>
            </w:pPr>
            <w:r w:rsidRPr="003572DD">
              <w:t>Quarante-sixième session</w:t>
            </w:r>
            <w:r w:rsidR="006010B7">
              <w:br/>
            </w:r>
            <w:r w:rsidRPr="003572DD">
              <w:t xml:space="preserve">(mai 2011) </w:t>
            </w: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18. Rwanda (deuxième à quatrième rapport périodique)</w:t>
            </w:r>
          </w:p>
        </w:tc>
        <w:tc>
          <w:tcPr>
            <w:tcW w:w="1636" w:type="dxa"/>
            <w:shd w:val="clear" w:color="auto" w:fill="auto"/>
            <w:tcMar>
              <w:right w:w="113" w:type="dxa"/>
            </w:tcMar>
          </w:tcPr>
          <w:p w:rsidR="003572DD" w:rsidRPr="003572DD" w:rsidRDefault="003572DD" w:rsidP="003572DD">
            <w:pPr>
              <w:spacing w:before="40" w:after="120"/>
            </w:pPr>
            <w:r w:rsidRPr="003572DD">
              <w:t>E/C.12/RWA/2-4</w:t>
            </w:r>
          </w:p>
        </w:tc>
        <w:tc>
          <w:tcPr>
            <w:tcW w:w="1209" w:type="dxa"/>
            <w:shd w:val="clear" w:color="auto" w:fill="auto"/>
            <w:tcMar>
              <w:right w:w="113" w:type="dxa"/>
            </w:tcMar>
          </w:tcPr>
          <w:p w:rsidR="003572DD" w:rsidRPr="003572DD" w:rsidRDefault="006B1911" w:rsidP="003572DD">
            <w:pPr>
              <w:spacing w:before="40" w:after="120"/>
            </w:pPr>
            <w:r>
              <w:t xml:space="preserve">20 janv. </w:t>
            </w:r>
            <w:r w:rsidR="003572DD" w:rsidRPr="003572DD">
              <w:t>2010</w:t>
            </w:r>
          </w:p>
        </w:tc>
        <w:tc>
          <w:tcPr>
            <w:tcW w:w="1296" w:type="dxa"/>
            <w:shd w:val="clear" w:color="auto" w:fill="auto"/>
            <w:tcMar>
              <w:right w:w="113" w:type="dxa"/>
            </w:tcMar>
          </w:tcPr>
          <w:p w:rsidR="003572DD" w:rsidRPr="003572DD" w:rsidRDefault="003572DD" w:rsidP="003572DD">
            <w:pPr>
              <w:spacing w:before="40" w:after="120"/>
            </w:pPr>
            <w:r w:rsidRPr="003572DD">
              <w:t>30 juin 1990</w:t>
            </w:r>
            <w:r w:rsidRPr="003572DD">
              <w:br/>
              <w:t>30 juin 1995</w:t>
            </w:r>
            <w:r w:rsidRPr="003572DD">
              <w:br/>
              <w:t>30 juin 2000</w:t>
            </w:r>
            <w:r w:rsidRPr="003572DD">
              <w:br/>
              <w:t>30 juin 2005</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19. Slovaquie</w:t>
            </w:r>
          </w:p>
        </w:tc>
        <w:tc>
          <w:tcPr>
            <w:tcW w:w="1636" w:type="dxa"/>
            <w:shd w:val="clear" w:color="auto" w:fill="auto"/>
            <w:tcMar>
              <w:right w:w="113" w:type="dxa"/>
            </w:tcMar>
          </w:tcPr>
          <w:p w:rsidR="003572DD" w:rsidRPr="003572DD" w:rsidRDefault="003572DD" w:rsidP="003572DD">
            <w:pPr>
              <w:spacing w:before="40" w:after="120"/>
            </w:pPr>
            <w:r w:rsidRPr="003572DD">
              <w:t>E/C.12/SVK/2</w:t>
            </w:r>
          </w:p>
        </w:tc>
        <w:tc>
          <w:tcPr>
            <w:tcW w:w="1209" w:type="dxa"/>
            <w:shd w:val="clear" w:color="auto" w:fill="auto"/>
            <w:tcMar>
              <w:right w:w="113" w:type="dxa"/>
            </w:tcMar>
          </w:tcPr>
          <w:p w:rsidR="003572DD" w:rsidRPr="003572DD" w:rsidRDefault="003572DD" w:rsidP="003572DD">
            <w:pPr>
              <w:spacing w:before="40" w:after="120"/>
            </w:pPr>
            <w:r w:rsidRPr="003572DD">
              <w:t>25 juin 2009</w:t>
            </w:r>
          </w:p>
        </w:tc>
        <w:tc>
          <w:tcPr>
            <w:tcW w:w="1296" w:type="dxa"/>
            <w:shd w:val="clear" w:color="auto" w:fill="auto"/>
            <w:tcMar>
              <w:right w:w="113" w:type="dxa"/>
            </w:tcMar>
          </w:tcPr>
          <w:p w:rsidR="003572DD" w:rsidRPr="003572DD" w:rsidRDefault="003572DD" w:rsidP="003572DD">
            <w:pPr>
              <w:spacing w:before="40" w:after="120"/>
            </w:pPr>
            <w:r w:rsidRPr="003572DD">
              <w:t>30 juin 20</w:t>
            </w:r>
            <w:r w:rsidR="006B1911">
              <w:t>0</w:t>
            </w:r>
            <w:r w:rsidRPr="003572DD">
              <w:t>7</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20. Sri Lanka (deuxième à quatrième rapport périodique)</w:t>
            </w:r>
          </w:p>
        </w:tc>
        <w:tc>
          <w:tcPr>
            <w:tcW w:w="1636" w:type="dxa"/>
            <w:shd w:val="clear" w:color="auto" w:fill="auto"/>
            <w:tcMar>
              <w:right w:w="113" w:type="dxa"/>
            </w:tcMar>
          </w:tcPr>
          <w:p w:rsidR="003572DD" w:rsidRPr="003572DD" w:rsidRDefault="003572DD" w:rsidP="003572DD">
            <w:pPr>
              <w:spacing w:before="40" w:after="120"/>
            </w:pPr>
            <w:r w:rsidRPr="003572DD">
              <w:t>E/C.12/LKA/2-4</w:t>
            </w:r>
          </w:p>
        </w:tc>
        <w:tc>
          <w:tcPr>
            <w:tcW w:w="1209" w:type="dxa"/>
            <w:shd w:val="clear" w:color="auto" w:fill="auto"/>
            <w:tcMar>
              <w:right w:w="113" w:type="dxa"/>
            </w:tcMar>
          </w:tcPr>
          <w:p w:rsidR="003572DD" w:rsidRPr="003572DD" w:rsidRDefault="006C7C46" w:rsidP="003572DD">
            <w:pPr>
              <w:spacing w:before="40" w:after="120"/>
            </w:pPr>
            <w:r>
              <w:t>9 juin 2008</w:t>
            </w:r>
          </w:p>
        </w:tc>
        <w:tc>
          <w:tcPr>
            <w:tcW w:w="1296" w:type="dxa"/>
            <w:shd w:val="clear" w:color="auto" w:fill="auto"/>
            <w:tcMar>
              <w:right w:w="113" w:type="dxa"/>
            </w:tcMar>
          </w:tcPr>
          <w:p w:rsidR="003572DD" w:rsidRPr="003572DD" w:rsidRDefault="006B1911" w:rsidP="003572DD">
            <w:pPr>
              <w:spacing w:before="40" w:after="120"/>
            </w:pPr>
            <w:r>
              <w:t>30 juin 1995</w:t>
            </w:r>
            <w:r>
              <w:br/>
              <w:t>30 juin 2010</w:t>
            </w:r>
          </w:p>
        </w:tc>
        <w:tc>
          <w:tcPr>
            <w:tcW w:w="1306" w:type="dxa"/>
            <w:shd w:val="clear" w:color="auto" w:fill="auto"/>
            <w:tcMar>
              <w:right w:w="113" w:type="dxa"/>
            </w:tcMar>
          </w:tcPr>
          <w:p w:rsidR="003572DD" w:rsidRPr="003572DD" w:rsidRDefault="006B1911" w:rsidP="003572DD">
            <w:pPr>
              <w:spacing w:before="40" w:after="120"/>
            </w:pPr>
            <w:r>
              <w:t>Quarante-cinquième session</w:t>
            </w:r>
            <w:r w:rsidR="006010B7">
              <w:br/>
            </w:r>
            <w:r>
              <w:t>(nov. 2010)</w:t>
            </w: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21. Suisse (deuxième et troisième rapports périodiques)</w:t>
            </w:r>
          </w:p>
        </w:tc>
        <w:tc>
          <w:tcPr>
            <w:tcW w:w="1636" w:type="dxa"/>
            <w:shd w:val="clear" w:color="auto" w:fill="auto"/>
            <w:tcMar>
              <w:right w:w="113" w:type="dxa"/>
            </w:tcMar>
          </w:tcPr>
          <w:p w:rsidR="003572DD" w:rsidRPr="003572DD" w:rsidRDefault="003572DD" w:rsidP="003572DD">
            <w:pPr>
              <w:spacing w:before="40" w:after="120"/>
            </w:pPr>
            <w:r w:rsidRPr="003572DD">
              <w:t>E/C.12/CHE/2-3</w:t>
            </w:r>
          </w:p>
        </w:tc>
        <w:tc>
          <w:tcPr>
            <w:tcW w:w="1209" w:type="dxa"/>
            <w:shd w:val="clear" w:color="auto" w:fill="auto"/>
            <w:tcMar>
              <w:right w:w="113" w:type="dxa"/>
            </w:tcMar>
          </w:tcPr>
          <w:p w:rsidR="003572DD" w:rsidRPr="003572DD" w:rsidRDefault="003572DD" w:rsidP="003572DD">
            <w:pPr>
              <w:spacing w:before="40" w:after="120"/>
            </w:pPr>
            <w:r w:rsidRPr="003572DD">
              <w:t>14 mai 2008</w:t>
            </w:r>
          </w:p>
        </w:tc>
        <w:tc>
          <w:tcPr>
            <w:tcW w:w="1296" w:type="dxa"/>
            <w:shd w:val="clear" w:color="auto" w:fill="auto"/>
            <w:tcMar>
              <w:right w:w="113" w:type="dxa"/>
            </w:tcMar>
          </w:tcPr>
          <w:p w:rsidR="003572DD" w:rsidRPr="003572DD" w:rsidRDefault="003572DD" w:rsidP="003572DD">
            <w:pPr>
              <w:spacing w:before="40" w:after="120"/>
            </w:pPr>
            <w:r w:rsidRPr="003572DD">
              <w:t>30 juin 1999</w:t>
            </w:r>
            <w:r w:rsidRPr="003572DD">
              <w:br/>
              <w:t>30 juin 2009</w:t>
            </w:r>
          </w:p>
        </w:tc>
        <w:tc>
          <w:tcPr>
            <w:tcW w:w="1306" w:type="dxa"/>
            <w:shd w:val="clear" w:color="auto" w:fill="auto"/>
            <w:tcMar>
              <w:right w:w="113" w:type="dxa"/>
            </w:tcMar>
          </w:tcPr>
          <w:p w:rsidR="003572DD" w:rsidRPr="003572DD" w:rsidRDefault="003572DD" w:rsidP="003572DD">
            <w:pPr>
              <w:spacing w:before="40" w:after="120"/>
            </w:pPr>
            <w:r w:rsidRPr="003572DD">
              <w:t>Quar</w:t>
            </w:r>
            <w:r w:rsidR="006010B7">
              <w:t>ante-cinquième session</w:t>
            </w:r>
            <w:r w:rsidR="006010B7">
              <w:br/>
            </w:r>
            <w:r w:rsidR="006B1911">
              <w:t>(nov.</w:t>
            </w:r>
            <w:r w:rsidRPr="003572DD">
              <w:t xml:space="preserve"> 2010)</w:t>
            </w:r>
          </w:p>
        </w:tc>
      </w:tr>
      <w:tr w:rsidR="003572DD" w:rsidRPr="001513A8" w:rsidTr="00EB58D5">
        <w:trPr>
          <w:jc w:val="center"/>
        </w:trPr>
        <w:tc>
          <w:tcPr>
            <w:tcW w:w="1924" w:type="dxa"/>
            <w:shd w:val="clear" w:color="auto" w:fill="auto"/>
            <w:tcMar>
              <w:right w:w="113" w:type="dxa"/>
            </w:tcMar>
          </w:tcPr>
          <w:p w:rsidR="003572DD" w:rsidRPr="003572DD" w:rsidRDefault="003572DD" w:rsidP="003572DD">
            <w:pPr>
              <w:spacing w:before="40" w:after="120"/>
            </w:pPr>
            <w:r w:rsidRPr="003572DD">
              <w:t>22. Ouzbékistan</w:t>
            </w:r>
          </w:p>
        </w:tc>
        <w:tc>
          <w:tcPr>
            <w:tcW w:w="1636" w:type="dxa"/>
            <w:shd w:val="clear" w:color="auto" w:fill="auto"/>
            <w:tcMar>
              <w:right w:w="113" w:type="dxa"/>
            </w:tcMar>
          </w:tcPr>
          <w:p w:rsidR="003572DD" w:rsidRPr="003572DD" w:rsidRDefault="003572DD" w:rsidP="003572DD">
            <w:pPr>
              <w:spacing w:before="40" w:after="120"/>
            </w:pPr>
            <w:r w:rsidRPr="003572DD">
              <w:t>E/C.12/UZB/2</w:t>
            </w:r>
          </w:p>
        </w:tc>
        <w:tc>
          <w:tcPr>
            <w:tcW w:w="1209" w:type="dxa"/>
            <w:shd w:val="clear" w:color="auto" w:fill="auto"/>
            <w:tcMar>
              <w:right w:w="113" w:type="dxa"/>
            </w:tcMar>
          </w:tcPr>
          <w:p w:rsidR="003572DD" w:rsidRPr="003572DD" w:rsidRDefault="003572DD" w:rsidP="003572DD">
            <w:pPr>
              <w:spacing w:before="40" w:after="120"/>
            </w:pPr>
            <w:r w:rsidRPr="003572DD">
              <w:t>2 juillet 2010</w:t>
            </w:r>
          </w:p>
        </w:tc>
        <w:tc>
          <w:tcPr>
            <w:tcW w:w="1296" w:type="dxa"/>
            <w:shd w:val="clear" w:color="auto" w:fill="auto"/>
            <w:tcMar>
              <w:right w:w="113" w:type="dxa"/>
            </w:tcMar>
          </w:tcPr>
          <w:p w:rsidR="003572DD" w:rsidRPr="003572DD" w:rsidRDefault="003572DD" w:rsidP="003572DD">
            <w:pPr>
              <w:spacing w:before="40" w:after="120"/>
            </w:pPr>
            <w:r w:rsidRPr="003572DD">
              <w:t>30 juin 2010</w:t>
            </w:r>
            <w:r w:rsidRPr="003572DD">
              <w:br/>
              <w:t>30 juin 2015</w:t>
            </w:r>
          </w:p>
        </w:tc>
        <w:tc>
          <w:tcPr>
            <w:tcW w:w="1306" w:type="dxa"/>
            <w:shd w:val="clear" w:color="auto" w:fill="auto"/>
            <w:tcMar>
              <w:right w:w="113" w:type="dxa"/>
            </w:tcMar>
          </w:tcPr>
          <w:p w:rsidR="003572DD" w:rsidRPr="003572DD" w:rsidRDefault="003572DD" w:rsidP="003572DD">
            <w:pPr>
              <w:spacing w:before="40" w:after="120"/>
            </w:pPr>
          </w:p>
        </w:tc>
      </w:tr>
      <w:tr w:rsidR="003572DD" w:rsidRPr="001513A8" w:rsidTr="00EB58D5">
        <w:trPr>
          <w:jc w:val="center"/>
        </w:trPr>
        <w:tc>
          <w:tcPr>
            <w:tcW w:w="1924" w:type="dxa"/>
            <w:tcBorders>
              <w:bottom w:val="single" w:sz="4" w:space="0" w:color="auto"/>
            </w:tcBorders>
            <w:shd w:val="clear" w:color="auto" w:fill="auto"/>
            <w:tcMar>
              <w:right w:w="113" w:type="dxa"/>
            </w:tcMar>
          </w:tcPr>
          <w:p w:rsidR="003572DD" w:rsidRPr="003572DD" w:rsidRDefault="003572DD" w:rsidP="003572DD">
            <w:pPr>
              <w:spacing w:before="40" w:after="120"/>
            </w:pPr>
            <w:r w:rsidRPr="003572DD">
              <w:t>23. Yémen</w:t>
            </w:r>
          </w:p>
        </w:tc>
        <w:tc>
          <w:tcPr>
            <w:tcW w:w="1636" w:type="dxa"/>
            <w:tcBorders>
              <w:bottom w:val="single" w:sz="4" w:space="0" w:color="auto"/>
            </w:tcBorders>
            <w:shd w:val="clear" w:color="auto" w:fill="auto"/>
            <w:tcMar>
              <w:right w:w="113" w:type="dxa"/>
            </w:tcMar>
          </w:tcPr>
          <w:p w:rsidR="003572DD" w:rsidRPr="003572DD" w:rsidRDefault="003572DD" w:rsidP="003572DD">
            <w:pPr>
              <w:spacing w:before="40" w:after="120"/>
            </w:pPr>
            <w:r w:rsidRPr="003572DD">
              <w:t>E/C.12/YEM/2</w:t>
            </w:r>
          </w:p>
        </w:tc>
        <w:tc>
          <w:tcPr>
            <w:tcW w:w="1209" w:type="dxa"/>
            <w:tcBorders>
              <w:bottom w:val="single" w:sz="4" w:space="0" w:color="auto"/>
            </w:tcBorders>
            <w:shd w:val="clear" w:color="auto" w:fill="auto"/>
            <w:tcMar>
              <w:right w:w="113" w:type="dxa"/>
            </w:tcMar>
          </w:tcPr>
          <w:p w:rsidR="003572DD" w:rsidRPr="003572DD" w:rsidRDefault="003572DD" w:rsidP="003572DD">
            <w:pPr>
              <w:spacing w:before="40" w:after="120"/>
            </w:pPr>
            <w:r w:rsidRPr="003572DD">
              <w:t>3 juillet 20</w:t>
            </w:r>
            <w:r w:rsidR="006B1911">
              <w:t>0</w:t>
            </w:r>
            <w:r w:rsidRPr="003572DD">
              <w:t>8</w:t>
            </w:r>
          </w:p>
        </w:tc>
        <w:tc>
          <w:tcPr>
            <w:tcW w:w="1296" w:type="dxa"/>
            <w:tcBorders>
              <w:bottom w:val="single" w:sz="4" w:space="0" w:color="auto"/>
            </w:tcBorders>
            <w:shd w:val="clear" w:color="auto" w:fill="auto"/>
            <w:tcMar>
              <w:right w:w="113" w:type="dxa"/>
            </w:tcMar>
          </w:tcPr>
          <w:p w:rsidR="003572DD" w:rsidRPr="003572DD" w:rsidRDefault="003572DD" w:rsidP="003572DD">
            <w:pPr>
              <w:spacing w:before="40" w:after="120"/>
            </w:pPr>
            <w:r w:rsidRPr="003572DD">
              <w:t>30 juin 2008</w:t>
            </w:r>
            <w:r w:rsidRPr="003572DD">
              <w:br/>
              <w:t>30 juin 2013</w:t>
            </w:r>
          </w:p>
        </w:tc>
        <w:tc>
          <w:tcPr>
            <w:tcW w:w="1306" w:type="dxa"/>
            <w:tcBorders>
              <w:bottom w:val="single" w:sz="4" w:space="0" w:color="auto"/>
            </w:tcBorders>
            <w:shd w:val="clear" w:color="auto" w:fill="auto"/>
            <w:tcMar>
              <w:right w:w="113" w:type="dxa"/>
            </w:tcMar>
          </w:tcPr>
          <w:p w:rsidR="003572DD" w:rsidRPr="003572DD" w:rsidRDefault="003572DD" w:rsidP="003572DD">
            <w:pPr>
              <w:spacing w:before="40" w:after="120"/>
            </w:pPr>
            <w:r w:rsidRPr="003572DD">
              <w:t>Quara</w:t>
            </w:r>
            <w:r w:rsidR="006010B7">
              <w:t>nte-sixième session</w:t>
            </w:r>
            <w:r w:rsidR="006010B7">
              <w:br/>
            </w:r>
            <w:r w:rsidRPr="003572DD">
              <w:t xml:space="preserve">(mai 2011) </w:t>
            </w:r>
          </w:p>
        </w:tc>
      </w:tr>
    </w:tbl>
    <w:p w:rsidR="00AB634B" w:rsidRDefault="00AB634B" w:rsidP="006B1911"/>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6"/>
        <w:gridCol w:w="2139"/>
        <w:gridCol w:w="1581"/>
        <w:gridCol w:w="1695"/>
        <w:gridCol w:w="1708"/>
      </w:tblGrid>
      <w:tr w:rsidR="00D96264" w:rsidRPr="008161A3" w:rsidTr="00EB58D5">
        <w:trPr>
          <w:tblHeader/>
          <w:jc w:val="center"/>
        </w:trPr>
        <w:tc>
          <w:tcPr>
            <w:tcW w:w="2516"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Pr>
                <w:i/>
                <w:sz w:val="16"/>
                <w:szCs w:val="16"/>
              </w:rPr>
              <w:t>Troisièmes rapports périodiques</w:t>
            </w:r>
          </w:p>
        </w:tc>
        <w:tc>
          <w:tcPr>
            <w:tcW w:w="2139"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Cote</w:t>
            </w:r>
          </w:p>
        </w:tc>
        <w:tc>
          <w:tcPr>
            <w:tcW w:w="1581"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Reçu le</w:t>
            </w:r>
          </w:p>
        </w:tc>
        <w:tc>
          <w:tcPr>
            <w:tcW w:w="1695"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Attendu le</w:t>
            </w:r>
          </w:p>
        </w:tc>
        <w:tc>
          <w:tcPr>
            <w:tcW w:w="1708"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Examen prévu pour</w:t>
            </w:r>
          </w:p>
        </w:tc>
      </w:tr>
      <w:tr w:rsidR="00D96264" w:rsidRPr="001513A8" w:rsidTr="00EB58D5">
        <w:trPr>
          <w:jc w:val="center"/>
        </w:trPr>
        <w:tc>
          <w:tcPr>
            <w:tcW w:w="2516" w:type="dxa"/>
            <w:tcBorders>
              <w:top w:val="single" w:sz="12" w:space="0" w:color="auto"/>
            </w:tcBorders>
            <w:shd w:val="clear" w:color="auto" w:fill="auto"/>
            <w:tcMar>
              <w:right w:w="113" w:type="dxa"/>
            </w:tcMar>
          </w:tcPr>
          <w:p w:rsidR="00D96264" w:rsidRPr="00D96264" w:rsidRDefault="00D96264" w:rsidP="00D96264">
            <w:pPr>
              <w:spacing w:before="40" w:after="120"/>
            </w:pPr>
            <w:r w:rsidRPr="00D96264">
              <w:t>24. Argentine</w:t>
            </w:r>
          </w:p>
        </w:tc>
        <w:tc>
          <w:tcPr>
            <w:tcW w:w="2139" w:type="dxa"/>
            <w:tcBorders>
              <w:top w:val="single" w:sz="12" w:space="0" w:color="auto"/>
            </w:tcBorders>
            <w:shd w:val="clear" w:color="auto" w:fill="auto"/>
            <w:tcMar>
              <w:right w:w="113" w:type="dxa"/>
            </w:tcMar>
          </w:tcPr>
          <w:p w:rsidR="00D96264" w:rsidRPr="00D96264" w:rsidRDefault="00D96264" w:rsidP="00D96264">
            <w:pPr>
              <w:spacing w:before="40" w:after="120"/>
            </w:pPr>
            <w:r w:rsidRPr="00D96264">
              <w:t>E/C.12/ARG/3</w:t>
            </w:r>
          </w:p>
        </w:tc>
        <w:tc>
          <w:tcPr>
            <w:tcW w:w="1581" w:type="dxa"/>
            <w:tcBorders>
              <w:top w:val="single" w:sz="12" w:space="0" w:color="auto"/>
            </w:tcBorders>
            <w:shd w:val="clear" w:color="auto" w:fill="auto"/>
            <w:tcMar>
              <w:right w:w="113" w:type="dxa"/>
            </w:tcMar>
          </w:tcPr>
          <w:p w:rsidR="00D96264" w:rsidRPr="00D96264" w:rsidRDefault="00D96264" w:rsidP="00D96264">
            <w:pPr>
              <w:spacing w:before="40" w:after="120"/>
            </w:pPr>
            <w:r w:rsidRPr="00D96264">
              <w:t>6 mai 2009</w:t>
            </w:r>
          </w:p>
        </w:tc>
        <w:tc>
          <w:tcPr>
            <w:tcW w:w="1695" w:type="dxa"/>
            <w:tcBorders>
              <w:top w:val="single" w:sz="12" w:space="0" w:color="auto"/>
            </w:tcBorders>
            <w:shd w:val="clear" w:color="auto" w:fill="auto"/>
            <w:tcMar>
              <w:right w:w="113" w:type="dxa"/>
            </w:tcMar>
          </w:tcPr>
          <w:p w:rsidR="00D96264" w:rsidRPr="00D96264" w:rsidRDefault="00D96264" w:rsidP="00D96264">
            <w:pPr>
              <w:spacing w:before="40" w:after="120"/>
            </w:pPr>
            <w:r w:rsidRPr="00D96264">
              <w:t>30 juin 2001</w:t>
            </w:r>
            <w:r w:rsidRPr="00D96264">
              <w:br/>
              <w:t>30 juin 2006</w:t>
            </w:r>
          </w:p>
        </w:tc>
        <w:tc>
          <w:tcPr>
            <w:tcW w:w="1708" w:type="dxa"/>
            <w:tcBorders>
              <w:top w:val="single" w:sz="12" w:space="0" w:color="auto"/>
            </w:tcBorders>
            <w:shd w:val="clear" w:color="auto" w:fill="auto"/>
            <w:tcMar>
              <w:right w:w="113" w:type="dxa"/>
            </w:tcMar>
          </w:tcPr>
          <w:p w:rsidR="00D96264" w:rsidRPr="00D96264" w:rsidRDefault="00D96264" w:rsidP="00D96264">
            <w:pPr>
              <w:spacing w:before="40" w:after="120"/>
            </w:pPr>
            <w:r w:rsidRPr="00D96264">
              <w:t xml:space="preserve">Quarante-septième </w:t>
            </w:r>
            <w:r w:rsidR="006010B7">
              <w:t>session</w:t>
            </w:r>
            <w:r w:rsidR="006010B7">
              <w:br/>
            </w:r>
            <w:r w:rsidR="006B1911">
              <w:t>(nov.</w:t>
            </w:r>
            <w:r w:rsidRPr="00D96264">
              <w:t xml:space="preserve"> 2011) </w:t>
            </w: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25. Azerbaïdjan</w:t>
            </w:r>
          </w:p>
        </w:tc>
        <w:tc>
          <w:tcPr>
            <w:tcW w:w="2139" w:type="dxa"/>
            <w:shd w:val="clear" w:color="auto" w:fill="auto"/>
            <w:tcMar>
              <w:right w:w="113" w:type="dxa"/>
            </w:tcMar>
          </w:tcPr>
          <w:p w:rsidR="00D96264" w:rsidRPr="00D96264" w:rsidRDefault="00D96264" w:rsidP="00D96264">
            <w:pPr>
              <w:spacing w:before="40" w:after="120"/>
            </w:pPr>
            <w:r w:rsidRPr="00D96264">
              <w:t>E/C.12/AZE/3</w:t>
            </w:r>
          </w:p>
        </w:tc>
        <w:tc>
          <w:tcPr>
            <w:tcW w:w="1581" w:type="dxa"/>
            <w:shd w:val="clear" w:color="auto" w:fill="auto"/>
            <w:tcMar>
              <w:right w:w="113" w:type="dxa"/>
            </w:tcMar>
          </w:tcPr>
          <w:p w:rsidR="00D96264" w:rsidRPr="00D96264" w:rsidRDefault="006B1911" w:rsidP="00D96264">
            <w:pPr>
              <w:spacing w:before="40" w:after="120"/>
            </w:pPr>
            <w:r>
              <w:t>29 sept.</w:t>
            </w:r>
            <w:r w:rsidR="00D96264" w:rsidRPr="00D96264">
              <w:t xml:space="preserve"> 2009</w:t>
            </w:r>
          </w:p>
        </w:tc>
        <w:tc>
          <w:tcPr>
            <w:tcW w:w="1695" w:type="dxa"/>
            <w:shd w:val="clear" w:color="auto" w:fill="auto"/>
            <w:tcMar>
              <w:right w:w="113" w:type="dxa"/>
            </w:tcMar>
          </w:tcPr>
          <w:p w:rsidR="00D96264" w:rsidRPr="00D96264" w:rsidRDefault="00D96264" w:rsidP="00D96264">
            <w:pPr>
              <w:spacing w:before="40" w:after="120"/>
            </w:pPr>
            <w:r w:rsidRPr="00D96264">
              <w:t>30 juin 2009</w:t>
            </w:r>
          </w:p>
        </w:tc>
        <w:tc>
          <w:tcPr>
            <w:tcW w:w="1708" w:type="dxa"/>
            <w:shd w:val="clear" w:color="auto" w:fill="auto"/>
            <w:tcMar>
              <w:right w:w="113" w:type="dxa"/>
            </w:tcMar>
          </w:tcPr>
          <w:p w:rsidR="00D96264" w:rsidRPr="00D96264" w:rsidRDefault="00D96264" w:rsidP="00D96264">
            <w:pPr>
              <w:spacing w:before="40" w:after="120"/>
            </w:pP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26. République dominicaine</w:t>
            </w:r>
          </w:p>
        </w:tc>
        <w:tc>
          <w:tcPr>
            <w:tcW w:w="2139" w:type="dxa"/>
            <w:shd w:val="clear" w:color="auto" w:fill="auto"/>
            <w:tcMar>
              <w:right w:w="113" w:type="dxa"/>
            </w:tcMar>
          </w:tcPr>
          <w:p w:rsidR="00D96264" w:rsidRPr="00D96264" w:rsidRDefault="00D96264" w:rsidP="00D96264">
            <w:pPr>
              <w:spacing w:before="40" w:after="120"/>
            </w:pPr>
            <w:r w:rsidRPr="00D96264">
              <w:t>E/C.12/DOM/3</w:t>
            </w:r>
          </w:p>
        </w:tc>
        <w:tc>
          <w:tcPr>
            <w:tcW w:w="1581" w:type="dxa"/>
            <w:shd w:val="clear" w:color="auto" w:fill="auto"/>
            <w:tcMar>
              <w:right w:w="113" w:type="dxa"/>
            </w:tcMar>
          </w:tcPr>
          <w:p w:rsidR="00D96264" w:rsidRPr="00D96264" w:rsidRDefault="00D96264" w:rsidP="00D96264">
            <w:pPr>
              <w:spacing w:before="40" w:after="120"/>
            </w:pPr>
            <w:r w:rsidRPr="00D96264">
              <w:t>22 août 2008</w:t>
            </w:r>
          </w:p>
        </w:tc>
        <w:tc>
          <w:tcPr>
            <w:tcW w:w="1695" w:type="dxa"/>
            <w:shd w:val="clear" w:color="auto" w:fill="auto"/>
            <w:tcMar>
              <w:right w:w="113" w:type="dxa"/>
            </w:tcMar>
          </w:tcPr>
          <w:p w:rsidR="00D96264" w:rsidRPr="00D96264" w:rsidRDefault="00D96264" w:rsidP="00D96264">
            <w:pPr>
              <w:spacing w:before="40" w:after="120"/>
            </w:pPr>
            <w:r w:rsidRPr="00D96264">
              <w:t>30 juin 1999</w:t>
            </w:r>
            <w:r w:rsidRPr="00D96264">
              <w:br/>
              <w:t>30 juin 2009</w:t>
            </w:r>
          </w:p>
        </w:tc>
        <w:tc>
          <w:tcPr>
            <w:tcW w:w="1708" w:type="dxa"/>
            <w:shd w:val="clear" w:color="auto" w:fill="auto"/>
            <w:tcMar>
              <w:right w:w="113" w:type="dxa"/>
            </w:tcMar>
          </w:tcPr>
          <w:p w:rsidR="00D96264" w:rsidRPr="00D96264" w:rsidRDefault="00D96264" w:rsidP="00D96264">
            <w:pPr>
              <w:spacing w:before="40" w:after="120"/>
            </w:pPr>
            <w:r w:rsidRPr="00D96264">
              <w:t>Quar</w:t>
            </w:r>
            <w:r w:rsidR="006B1911">
              <w:t>ante-cinquième session</w:t>
            </w:r>
            <w:r w:rsidR="006010B7">
              <w:br/>
            </w:r>
            <w:r w:rsidR="006B1911">
              <w:t>(nov.</w:t>
            </w:r>
            <w:r w:rsidRPr="00D96264">
              <w:t xml:space="preserve"> 2010)</w:t>
            </w: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27. Équateur</w:t>
            </w:r>
          </w:p>
        </w:tc>
        <w:tc>
          <w:tcPr>
            <w:tcW w:w="2139" w:type="dxa"/>
            <w:shd w:val="clear" w:color="auto" w:fill="auto"/>
            <w:tcMar>
              <w:right w:w="113" w:type="dxa"/>
            </w:tcMar>
          </w:tcPr>
          <w:p w:rsidR="00D96264" w:rsidRPr="00D96264" w:rsidRDefault="00D96264" w:rsidP="00D96264">
            <w:pPr>
              <w:spacing w:before="40" w:after="120"/>
            </w:pPr>
            <w:r w:rsidRPr="00D96264">
              <w:t>E/C.12/ECU/3</w:t>
            </w:r>
          </w:p>
        </w:tc>
        <w:tc>
          <w:tcPr>
            <w:tcW w:w="1581" w:type="dxa"/>
            <w:shd w:val="clear" w:color="auto" w:fill="auto"/>
            <w:tcMar>
              <w:right w:w="113" w:type="dxa"/>
            </w:tcMar>
          </w:tcPr>
          <w:p w:rsidR="00D96264" w:rsidRPr="00D96264" w:rsidRDefault="006B1911" w:rsidP="00D96264">
            <w:pPr>
              <w:spacing w:before="40" w:after="120"/>
            </w:pPr>
            <w:r>
              <w:t xml:space="preserve">8 sept. </w:t>
            </w:r>
            <w:r w:rsidR="00D96264" w:rsidRPr="00D96264">
              <w:t>2009</w:t>
            </w:r>
          </w:p>
        </w:tc>
        <w:tc>
          <w:tcPr>
            <w:tcW w:w="1695" w:type="dxa"/>
            <w:shd w:val="clear" w:color="auto" w:fill="auto"/>
            <w:tcMar>
              <w:right w:w="113" w:type="dxa"/>
            </w:tcMar>
          </w:tcPr>
          <w:p w:rsidR="00D96264" w:rsidRPr="00D96264" w:rsidRDefault="00D96264" w:rsidP="00D96264">
            <w:pPr>
              <w:spacing w:before="40" w:after="120"/>
            </w:pPr>
            <w:r w:rsidRPr="00D96264">
              <w:t>30 juin 2009</w:t>
            </w:r>
          </w:p>
        </w:tc>
        <w:tc>
          <w:tcPr>
            <w:tcW w:w="1708" w:type="dxa"/>
            <w:shd w:val="clear" w:color="auto" w:fill="auto"/>
            <w:tcMar>
              <w:right w:w="113" w:type="dxa"/>
            </w:tcMar>
          </w:tcPr>
          <w:p w:rsidR="00D96264" w:rsidRPr="00D96264" w:rsidRDefault="00D96264" w:rsidP="00D96264">
            <w:pPr>
              <w:spacing w:before="40" w:after="120"/>
            </w:pP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28. Estonie</w:t>
            </w:r>
          </w:p>
        </w:tc>
        <w:tc>
          <w:tcPr>
            <w:tcW w:w="2139" w:type="dxa"/>
            <w:shd w:val="clear" w:color="auto" w:fill="auto"/>
            <w:tcMar>
              <w:right w:w="113" w:type="dxa"/>
            </w:tcMar>
          </w:tcPr>
          <w:p w:rsidR="00D96264" w:rsidRPr="00D96264" w:rsidRDefault="00D96264" w:rsidP="00D96264">
            <w:pPr>
              <w:spacing w:before="40" w:after="120"/>
            </w:pPr>
            <w:r w:rsidRPr="00D96264">
              <w:t>E/C.12/EST/3</w:t>
            </w:r>
          </w:p>
        </w:tc>
        <w:tc>
          <w:tcPr>
            <w:tcW w:w="1581" w:type="dxa"/>
            <w:shd w:val="clear" w:color="auto" w:fill="auto"/>
            <w:tcMar>
              <w:right w:w="113" w:type="dxa"/>
            </w:tcMar>
          </w:tcPr>
          <w:p w:rsidR="00D96264" w:rsidRPr="00D96264" w:rsidRDefault="001A5DE5" w:rsidP="00D96264">
            <w:pPr>
              <w:spacing w:before="40" w:after="120"/>
            </w:pPr>
            <w:r>
              <w:t>31 oct.</w:t>
            </w:r>
            <w:r w:rsidR="00D96264" w:rsidRPr="00D96264">
              <w:t xml:space="preserve"> 2008</w:t>
            </w:r>
          </w:p>
        </w:tc>
        <w:tc>
          <w:tcPr>
            <w:tcW w:w="1695" w:type="dxa"/>
            <w:shd w:val="clear" w:color="auto" w:fill="auto"/>
            <w:tcMar>
              <w:right w:w="113" w:type="dxa"/>
            </w:tcMar>
          </w:tcPr>
          <w:p w:rsidR="00D96264" w:rsidRPr="00D96264" w:rsidRDefault="00D96264" w:rsidP="00D96264">
            <w:pPr>
              <w:spacing w:before="40" w:after="120"/>
            </w:pPr>
            <w:r w:rsidRPr="00D96264">
              <w:t>30 juin 2007</w:t>
            </w:r>
          </w:p>
        </w:tc>
        <w:tc>
          <w:tcPr>
            <w:tcW w:w="1708" w:type="dxa"/>
            <w:shd w:val="clear" w:color="auto" w:fill="auto"/>
            <w:tcMar>
              <w:right w:w="113" w:type="dxa"/>
            </w:tcMar>
          </w:tcPr>
          <w:p w:rsidR="00D96264" w:rsidRPr="00D96264" w:rsidRDefault="001A5DE5" w:rsidP="00D96264">
            <w:pPr>
              <w:spacing w:before="40" w:after="120"/>
            </w:pPr>
            <w:r>
              <w:t xml:space="preserve">Quarante septième </w:t>
            </w:r>
            <w:r w:rsidR="006B1911">
              <w:t xml:space="preserve">session </w:t>
            </w:r>
            <w:r w:rsidR="006010B7">
              <w:br/>
            </w:r>
            <w:r w:rsidR="006B1911">
              <w:t>(nov.</w:t>
            </w:r>
            <w:r w:rsidR="00D96264" w:rsidRPr="00D96264">
              <w:t xml:space="preserve"> 2011)</w:t>
            </w:r>
          </w:p>
        </w:tc>
      </w:tr>
      <w:tr w:rsidR="00D96264" w:rsidRPr="001513A8" w:rsidTr="00EB58D5">
        <w:trPr>
          <w:jc w:val="center"/>
        </w:trPr>
        <w:tc>
          <w:tcPr>
            <w:tcW w:w="2516" w:type="dxa"/>
            <w:shd w:val="clear" w:color="auto" w:fill="auto"/>
            <w:tcMar>
              <w:right w:w="113" w:type="dxa"/>
            </w:tcMar>
          </w:tcPr>
          <w:p w:rsidR="00D96264" w:rsidRPr="00D96264" w:rsidRDefault="00D96264" w:rsidP="00EB58D5">
            <w:pPr>
              <w:keepNext/>
              <w:spacing w:before="40" w:after="120"/>
            </w:pPr>
            <w:r w:rsidRPr="00D96264">
              <w:t>29. Israël</w:t>
            </w:r>
          </w:p>
        </w:tc>
        <w:tc>
          <w:tcPr>
            <w:tcW w:w="2139" w:type="dxa"/>
            <w:shd w:val="clear" w:color="auto" w:fill="auto"/>
            <w:tcMar>
              <w:right w:w="113" w:type="dxa"/>
            </w:tcMar>
          </w:tcPr>
          <w:p w:rsidR="00D96264" w:rsidRPr="00D96264" w:rsidRDefault="00D96264" w:rsidP="00EB58D5">
            <w:pPr>
              <w:keepNext/>
              <w:spacing w:before="40" w:after="120"/>
            </w:pPr>
            <w:r w:rsidRPr="00D96264">
              <w:t>E/C.12/ISR/3</w:t>
            </w:r>
          </w:p>
        </w:tc>
        <w:tc>
          <w:tcPr>
            <w:tcW w:w="1581" w:type="dxa"/>
            <w:shd w:val="clear" w:color="auto" w:fill="auto"/>
            <w:tcMar>
              <w:right w:w="113" w:type="dxa"/>
            </w:tcMar>
          </w:tcPr>
          <w:p w:rsidR="00D96264" w:rsidRPr="00D96264" w:rsidRDefault="006B1911" w:rsidP="00EB58D5">
            <w:pPr>
              <w:keepNext/>
              <w:spacing w:before="40" w:after="120"/>
            </w:pPr>
            <w:r>
              <w:t>20 janv.</w:t>
            </w:r>
            <w:r w:rsidR="00D96264" w:rsidRPr="00D96264">
              <w:t xml:space="preserve"> 2009</w:t>
            </w:r>
          </w:p>
        </w:tc>
        <w:tc>
          <w:tcPr>
            <w:tcW w:w="1695" w:type="dxa"/>
            <w:shd w:val="clear" w:color="auto" w:fill="auto"/>
            <w:tcMar>
              <w:right w:w="113" w:type="dxa"/>
            </w:tcMar>
          </w:tcPr>
          <w:p w:rsidR="00D96264" w:rsidRPr="00D96264" w:rsidRDefault="00D96264" w:rsidP="00EB58D5">
            <w:pPr>
              <w:keepNext/>
              <w:spacing w:before="40" w:after="120"/>
            </w:pPr>
            <w:r w:rsidRPr="00D96264">
              <w:t>30 Juin 2008</w:t>
            </w:r>
          </w:p>
        </w:tc>
        <w:tc>
          <w:tcPr>
            <w:tcW w:w="1708" w:type="dxa"/>
            <w:shd w:val="clear" w:color="auto" w:fill="auto"/>
            <w:tcMar>
              <w:right w:w="113" w:type="dxa"/>
            </w:tcMar>
          </w:tcPr>
          <w:p w:rsidR="00D96264" w:rsidRPr="00D96264" w:rsidRDefault="00D96264" w:rsidP="00EB58D5">
            <w:pPr>
              <w:keepNext/>
              <w:spacing w:before="40" w:after="120"/>
            </w:pPr>
            <w:r w:rsidRPr="00D96264">
              <w:t>Qua</w:t>
            </w:r>
            <w:r w:rsidR="006B1911">
              <w:t>rante-septième session</w:t>
            </w:r>
            <w:r w:rsidR="006010B7">
              <w:br/>
            </w:r>
            <w:r w:rsidR="006B1911">
              <w:t>(nov.</w:t>
            </w:r>
            <w:r w:rsidRPr="00D96264">
              <w:t xml:space="preserve"> 2011)</w:t>
            </w: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30. Japon</w:t>
            </w:r>
          </w:p>
        </w:tc>
        <w:tc>
          <w:tcPr>
            <w:tcW w:w="2139" w:type="dxa"/>
            <w:shd w:val="clear" w:color="auto" w:fill="auto"/>
            <w:tcMar>
              <w:right w:w="113" w:type="dxa"/>
            </w:tcMar>
          </w:tcPr>
          <w:p w:rsidR="00D96264" w:rsidRPr="00D96264" w:rsidRDefault="00D96264" w:rsidP="00D96264">
            <w:pPr>
              <w:spacing w:before="40" w:after="120"/>
            </w:pPr>
            <w:r w:rsidRPr="00D96264">
              <w:t>E/C.12/JPN/3</w:t>
            </w:r>
          </w:p>
        </w:tc>
        <w:tc>
          <w:tcPr>
            <w:tcW w:w="1581" w:type="dxa"/>
            <w:shd w:val="clear" w:color="auto" w:fill="auto"/>
            <w:tcMar>
              <w:right w:w="113" w:type="dxa"/>
            </w:tcMar>
          </w:tcPr>
          <w:p w:rsidR="00D96264" w:rsidRPr="00D96264" w:rsidRDefault="006B1911" w:rsidP="00D96264">
            <w:pPr>
              <w:spacing w:before="40" w:after="120"/>
            </w:pPr>
            <w:r>
              <w:t>22 déc.</w:t>
            </w:r>
            <w:r w:rsidR="00D96264" w:rsidRPr="00D96264">
              <w:t xml:space="preserve"> 2009</w:t>
            </w:r>
          </w:p>
        </w:tc>
        <w:tc>
          <w:tcPr>
            <w:tcW w:w="1695" w:type="dxa"/>
            <w:shd w:val="clear" w:color="auto" w:fill="auto"/>
            <w:tcMar>
              <w:right w:w="113" w:type="dxa"/>
            </w:tcMar>
          </w:tcPr>
          <w:p w:rsidR="00D96264" w:rsidRPr="00D96264" w:rsidRDefault="00D96264" w:rsidP="00D96264">
            <w:pPr>
              <w:spacing w:before="40" w:after="120"/>
            </w:pPr>
            <w:r w:rsidRPr="00D96264">
              <w:t>30 juin 2006</w:t>
            </w:r>
          </w:p>
        </w:tc>
        <w:tc>
          <w:tcPr>
            <w:tcW w:w="1708" w:type="dxa"/>
            <w:shd w:val="clear" w:color="auto" w:fill="auto"/>
            <w:tcMar>
              <w:right w:w="113" w:type="dxa"/>
            </w:tcMar>
          </w:tcPr>
          <w:p w:rsidR="00D96264" w:rsidRPr="00D96264" w:rsidRDefault="00D96264" w:rsidP="00D96264">
            <w:pPr>
              <w:spacing w:before="40" w:after="120"/>
            </w:pP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31. Jamaïque (troisième et quatrième rapports périodiques)</w:t>
            </w:r>
          </w:p>
        </w:tc>
        <w:tc>
          <w:tcPr>
            <w:tcW w:w="2139" w:type="dxa"/>
            <w:shd w:val="clear" w:color="auto" w:fill="auto"/>
            <w:tcMar>
              <w:right w:w="113" w:type="dxa"/>
            </w:tcMar>
          </w:tcPr>
          <w:p w:rsidR="00D96264" w:rsidRPr="00D96264" w:rsidRDefault="00D96264" w:rsidP="00D96264">
            <w:pPr>
              <w:spacing w:before="40" w:after="120"/>
            </w:pPr>
            <w:r w:rsidRPr="00D96264">
              <w:t>E/C.12/JAM/3-4</w:t>
            </w:r>
          </w:p>
        </w:tc>
        <w:tc>
          <w:tcPr>
            <w:tcW w:w="1581" w:type="dxa"/>
            <w:shd w:val="clear" w:color="auto" w:fill="auto"/>
            <w:tcMar>
              <w:right w:w="113" w:type="dxa"/>
            </w:tcMar>
          </w:tcPr>
          <w:p w:rsidR="00D96264" w:rsidRPr="00D96264" w:rsidRDefault="006B1911" w:rsidP="00D96264">
            <w:pPr>
              <w:spacing w:before="40" w:after="120"/>
            </w:pPr>
            <w:r>
              <w:t>6 janv.</w:t>
            </w:r>
            <w:r w:rsidR="001A5DE5">
              <w:t xml:space="preserve"> 2010</w:t>
            </w:r>
          </w:p>
        </w:tc>
        <w:tc>
          <w:tcPr>
            <w:tcW w:w="1695" w:type="dxa"/>
            <w:shd w:val="clear" w:color="auto" w:fill="auto"/>
            <w:tcMar>
              <w:right w:w="113" w:type="dxa"/>
            </w:tcMar>
          </w:tcPr>
          <w:p w:rsidR="00D96264" w:rsidRPr="00D96264" w:rsidRDefault="00D96264" w:rsidP="00D96264">
            <w:pPr>
              <w:spacing w:before="40" w:after="120"/>
            </w:pPr>
            <w:r w:rsidRPr="00D96264">
              <w:t>30 juin 2003</w:t>
            </w:r>
            <w:r w:rsidRPr="00D96264">
              <w:br/>
              <w:t>30 juin 2008</w:t>
            </w:r>
          </w:p>
        </w:tc>
        <w:tc>
          <w:tcPr>
            <w:tcW w:w="1708" w:type="dxa"/>
            <w:shd w:val="clear" w:color="auto" w:fill="auto"/>
            <w:tcMar>
              <w:right w:w="113" w:type="dxa"/>
            </w:tcMar>
          </w:tcPr>
          <w:p w:rsidR="00D96264" w:rsidRPr="00D96264" w:rsidRDefault="00D96264" w:rsidP="00D96264">
            <w:pPr>
              <w:spacing w:before="40" w:after="120"/>
            </w:pPr>
          </w:p>
        </w:tc>
      </w:tr>
      <w:tr w:rsidR="00D96264" w:rsidRPr="001513A8" w:rsidTr="00EB58D5">
        <w:trPr>
          <w:jc w:val="center"/>
        </w:trPr>
        <w:tc>
          <w:tcPr>
            <w:tcW w:w="2516" w:type="dxa"/>
            <w:shd w:val="clear" w:color="auto" w:fill="auto"/>
            <w:tcMar>
              <w:right w:w="113" w:type="dxa"/>
            </w:tcMar>
          </w:tcPr>
          <w:p w:rsidR="00D96264" w:rsidRPr="00D96264" w:rsidRDefault="00D96264" w:rsidP="00D96264">
            <w:pPr>
              <w:spacing w:before="40" w:after="120"/>
            </w:pPr>
            <w:r w:rsidRPr="00D96264">
              <w:t>32. Nouvelle-Zélande</w:t>
            </w:r>
          </w:p>
        </w:tc>
        <w:tc>
          <w:tcPr>
            <w:tcW w:w="2139" w:type="dxa"/>
            <w:shd w:val="clear" w:color="auto" w:fill="auto"/>
            <w:tcMar>
              <w:right w:w="113" w:type="dxa"/>
            </w:tcMar>
          </w:tcPr>
          <w:p w:rsidR="00D96264" w:rsidRPr="00D96264" w:rsidRDefault="00D96264" w:rsidP="00D96264">
            <w:pPr>
              <w:spacing w:before="40" w:after="120"/>
            </w:pPr>
            <w:r w:rsidRPr="00D96264">
              <w:t>E/C.12/NZL/3</w:t>
            </w:r>
          </w:p>
        </w:tc>
        <w:tc>
          <w:tcPr>
            <w:tcW w:w="1581" w:type="dxa"/>
            <w:shd w:val="clear" w:color="auto" w:fill="auto"/>
            <w:tcMar>
              <w:right w:w="113" w:type="dxa"/>
            </w:tcMar>
          </w:tcPr>
          <w:p w:rsidR="00D96264" w:rsidRPr="00D96264" w:rsidRDefault="00D96264" w:rsidP="00D96264">
            <w:pPr>
              <w:spacing w:before="40" w:after="120"/>
            </w:pPr>
            <w:r w:rsidRPr="00D96264">
              <w:t>15 mai 2009</w:t>
            </w:r>
          </w:p>
        </w:tc>
        <w:tc>
          <w:tcPr>
            <w:tcW w:w="1695" w:type="dxa"/>
            <w:shd w:val="clear" w:color="auto" w:fill="auto"/>
            <w:tcMar>
              <w:right w:w="113" w:type="dxa"/>
            </w:tcMar>
          </w:tcPr>
          <w:p w:rsidR="00D96264" w:rsidRPr="00D96264" w:rsidRDefault="00D96264" w:rsidP="00D96264">
            <w:pPr>
              <w:spacing w:before="40" w:after="120"/>
            </w:pPr>
            <w:r w:rsidRPr="00D96264">
              <w:t>30 juin 2008</w:t>
            </w:r>
          </w:p>
        </w:tc>
        <w:tc>
          <w:tcPr>
            <w:tcW w:w="1708" w:type="dxa"/>
            <w:shd w:val="clear" w:color="auto" w:fill="auto"/>
            <w:tcMar>
              <w:right w:w="113" w:type="dxa"/>
            </w:tcMar>
          </w:tcPr>
          <w:p w:rsidR="00D96264" w:rsidRPr="00D96264" w:rsidRDefault="00D96264" w:rsidP="00D96264">
            <w:pPr>
              <w:spacing w:before="40" w:after="120"/>
            </w:pPr>
          </w:p>
        </w:tc>
      </w:tr>
      <w:tr w:rsidR="00D96264" w:rsidRPr="001513A8" w:rsidTr="00EB58D5">
        <w:trPr>
          <w:jc w:val="center"/>
        </w:trPr>
        <w:tc>
          <w:tcPr>
            <w:tcW w:w="2516" w:type="dxa"/>
            <w:tcBorders>
              <w:bottom w:val="single" w:sz="4" w:space="0" w:color="auto"/>
            </w:tcBorders>
            <w:shd w:val="clear" w:color="auto" w:fill="auto"/>
            <w:tcMar>
              <w:right w:w="113" w:type="dxa"/>
            </w:tcMar>
          </w:tcPr>
          <w:p w:rsidR="00D96264" w:rsidRPr="00D96264" w:rsidRDefault="00D96264" w:rsidP="00D96264">
            <w:pPr>
              <w:spacing w:before="40" w:after="120"/>
            </w:pPr>
            <w:r w:rsidRPr="00D96264">
              <w:t>33. Uruguay (troisième</w:t>
            </w:r>
            <w:r w:rsidR="009F7294">
              <w:t xml:space="preserve"> </w:t>
            </w:r>
            <w:r w:rsidRPr="00D96264">
              <w:t>et quatrième rapports périodiques)</w:t>
            </w:r>
          </w:p>
        </w:tc>
        <w:tc>
          <w:tcPr>
            <w:tcW w:w="2139" w:type="dxa"/>
            <w:tcBorders>
              <w:bottom w:val="single" w:sz="4" w:space="0" w:color="auto"/>
            </w:tcBorders>
            <w:shd w:val="clear" w:color="auto" w:fill="auto"/>
            <w:tcMar>
              <w:right w:w="113" w:type="dxa"/>
            </w:tcMar>
          </w:tcPr>
          <w:p w:rsidR="00D96264" w:rsidRPr="00D96264" w:rsidRDefault="00D96264" w:rsidP="00D96264">
            <w:pPr>
              <w:spacing w:before="40" w:after="120"/>
            </w:pPr>
            <w:r w:rsidRPr="00D96264">
              <w:t>E/C.12/URY/3-4</w:t>
            </w:r>
          </w:p>
        </w:tc>
        <w:tc>
          <w:tcPr>
            <w:tcW w:w="1581" w:type="dxa"/>
            <w:tcBorders>
              <w:bottom w:val="single" w:sz="4" w:space="0" w:color="auto"/>
            </w:tcBorders>
            <w:shd w:val="clear" w:color="auto" w:fill="auto"/>
            <w:tcMar>
              <w:right w:w="113" w:type="dxa"/>
            </w:tcMar>
          </w:tcPr>
          <w:p w:rsidR="00D96264" w:rsidRPr="00D96264" w:rsidRDefault="00D96264" w:rsidP="00D96264">
            <w:pPr>
              <w:spacing w:before="40" w:after="120"/>
            </w:pPr>
            <w:r w:rsidRPr="00D96264">
              <w:t>1</w:t>
            </w:r>
            <w:r w:rsidRPr="00D96264">
              <w:rPr>
                <w:vertAlign w:val="superscript"/>
              </w:rPr>
              <w:t>er</w:t>
            </w:r>
            <w:r w:rsidRPr="00D96264">
              <w:t xml:space="preserve"> avril 1008</w:t>
            </w:r>
          </w:p>
        </w:tc>
        <w:tc>
          <w:tcPr>
            <w:tcW w:w="1695" w:type="dxa"/>
            <w:tcBorders>
              <w:bottom w:val="single" w:sz="4" w:space="0" w:color="auto"/>
            </w:tcBorders>
            <w:shd w:val="clear" w:color="auto" w:fill="auto"/>
            <w:tcMar>
              <w:right w:w="113" w:type="dxa"/>
            </w:tcMar>
          </w:tcPr>
          <w:p w:rsidR="00D96264" w:rsidRPr="00D96264" w:rsidRDefault="00D96264" w:rsidP="00D96264">
            <w:pPr>
              <w:spacing w:before="40" w:after="120"/>
            </w:pPr>
            <w:r w:rsidRPr="00D96264">
              <w:t>30 juin 2000</w:t>
            </w:r>
            <w:r w:rsidR="001A5DE5">
              <w:br/>
            </w:r>
            <w:r w:rsidRPr="00D96264">
              <w:t>30 juin 2010</w:t>
            </w:r>
          </w:p>
        </w:tc>
        <w:tc>
          <w:tcPr>
            <w:tcW w:w="1708" w:type="dxa"/>
            <w:tcBorders>
              <w:bottom w:val="single" w:sz="4" w:space="0" w:color="auto"/>
            </w:tcBorders>
            <w:shd w:val="clear" w:color="auto" w:fill="auto"/>
            <w:tcMar>
              <w:right w:w="113" w:type="dxa"/>
            </w:tcMar>
          </w:tcPr>
          <w:p w:rsidR="00D96264" w:rsidRPr="00D96264" w:rsidRDefault="00D96264" w:rsidP="00D96264">
            <w:pPr>
              <w:spacing w:before="40" w:after="120"/>
            </w:pPr>
            <w:r w:rsidRPr="00D96264">
              <w:t>Quar</w:t>
            </w:r>
            <w:r w:rsidR="006B1911">
              <w:t>ante-cinquième session</w:t>
            </w:r>
            <w:r w:rsidR="006010B7">
              <w:br/>
            </w:r>
            <w:r w:rsidR="006B1911">
              <w:t>(nov.</w:t>
            </w:r>
            <w:r w:rsidRPr="00D96264">
              <w:t xml:space="preserve"> 2010) </w:t>
            </w:r>
          </w:p>
        </w:tc>
      </w:tr>
    </w:tbl>
    <w:p w:rsidR="003572DD" w:rsidRPr="001513A8" w:rsidRDefault="003572DD" w:rsidP="008161A3"/>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6"/>
        <w:gridCol w:w="2139"/>
        <w:gridCol w:w="1581"/>
        <w:gridCol w:w="1695"/>
        <w:gridCol w:w="1708"/>
      </w:tblGrid>
      <w:tr w:rsidR="00D96264" w:rsidRPr="008161A3" w:rsidTr="00EB58D5">
        <w:trPr>
          <w:tblHeader/>
          <w:jc w:val="center"/>
        </w:trPr>
        <w:tc>
          <w:tcPr>
            <w:tcW w:w="1924"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Pr>
                <w:i/>
                <w:sz w:val="16"/>
                <w:szCs w:val="16"/>
              </w:rPr>
              <w:t>Quatrièmes rapports périodiques</w:t>
            </w:r>
          </w:p>
        </w:tc>
        <w:tc>
          <w:tcPr>
            <w:tcW w:w="1636"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Cote</w:t>
            </w:r>
          </w:p>
        </w:tc>
        <w:tc>
          <w:tcPr>
            <w:tcW w:w="1209"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Reçu le</w:t>
            </w:r>
          </w:p>
        </w:tc>
        <w:tc>
          <w:tcPr>
            <w:tcW w:w="1296"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Attendu le</w:t>
            </w:r>
          </w:p>
        </w:tc>
        <w:tc>
          <w:tcPr>
            <w:tcW w:w="1306" w:type="dxa"/>
            <w:tcBorders>
              <w:top w:val="single" w:sz="4" w:space="0" w:color="auto"/>
              <w:bottom w:val="single" w:sz="12" w:space="0" w:color="auto"/>
            </w:tcBorders>
            <w:shd w:val="clear" w:color="auto" w:fill="auto"/>
            <w:vAlign w:val="bottom"/>
          </w:tcPr>
          <w:p w:rsidR="00D96264" w:rsidRPr="008161A3" w:rsidRDefault="00D96264" w:rsidP="00456924">
            <w:pPr>
              <w:spacing w:before="80" w:after="80" w:line="200" w:lineRule="exact"/>
              <w:rPr>
                <w:i/>
                <w:sz w:val="16"/>
                <w:szCs w:val="16"/>
              </w:rPr>
            </w:pPr>
            <w:r w:rsidRPr="008161A3">
              <w:rPr>
                <w:i/>
                <w:sz w:val="16"/>
                <w:szCs w:val="16"/>
              </w:rPr>
              <w:t>Examen prévu pour</w:t>
            </w:r>
          </w:p>
        </w:tc>
      </w:tr>
      <w:tr w:rsidR="00D96264" w:rsidRPr="001513A8" w:rsidTr="00EB58D5">
        <w:trPr>
          <w:jc w:val="center"/>
        </w:trPr>
        <w:tc>
          <w:tcPr>
            <w:tcW w:w="1924" w:type="dxa"/>
            <w:tcBorders>
              <w:top w:val="single" w:sz="12" w:space="0" w:color="auto"/>
            </w:tcBorders>
            <w:shd w:val="clear" w:color="auto" w:fill="auto"/>
            <w:tcMar>
              <w:right w:w="113" w:type="dxa"/>
            </w:tcMar>
          </w:tcPr>
          <w:p w:rsidR="00D96264" w:rsidRPr="001513A8" w:rsidRDefault="00D96264" w:rsidP="00D96264">
            <w:pPr>
              <w:spacing w:before="40" w:after="120"/>
            </w:pPr>
            <w:r w:rsidRPr="001513A8">
              <w:t>34. Belgique</w:t>
            </w:r>
          </w:p>
        </w:tc>
        <w:tc>
          <w:tcPr>
            <w:tcW w:w="1636" w:type="dxa"/>
            <w:tcBorders>
              <w:top w:val="single" w:sz="12" w:space="0" w:color="auto"/>
            </w:tcBorders>
            <w:shd w:val="clear" w:color="auto" w:fill="auto"/>
            <w:tcMar>
              <w:right w:w="113" w:type="dxa"/>
            </w:tcMar>
          </w:tcPr>
          <w:p w:rsidR="00D96264" w:rsidRPr="001513A8" w:rsidRDefault="00D96264" w:rsidP="00D96264">
            <w:pPr>
              <w:spacing w:before="40" w:after="120"/>
            </w:pPr>
            <w:r w:rsidRPr="001513A8">
              <w:t>E/C.12/BEL/4</w:t>
            </w:r>
          </w:p>
        </w:tc>
        <w:tc>
          <w:tcPr>
            <w:tcW w:w="1209" w:type="dxa"/>
            <w:tcBorders>
              <w:top w:val="single" w:sz="12" w:space="0" w:color="auto"/>
            </w:tcBorders>
            <w:shd w:val="clear" w:color="auto" w:fill="auto"/>
            <w:tcMar>
              <w:right w:w="113" w:type="dxa"/>
            </w:tcMar>
          </w:tcPr>
          <w:p w:rsidR="00D96264" w:rsidRPr="001513A8" w:rsidRDefault="00D96264" w:rsidP="00D96264">
            <w:pPr>
              <w:spacing w:before="40" w:after="120"/>
            </w:pPr>
            <w:r w:rsidRPr="001513A8">
              <w:t>9 juillet 2010</w:t>
            </w:r>
          </w:p>
        </w:tc>
        <w:tc>
          <w:tcPr>
            <w:tcW w:w="1296" w:type="dxa"/>
            <w:tcBorders>
              <w:top w:val="single" w:sz="12" w:space="0" w:color="auto"/>
            </w:tcBorders>
            <w:shd w:val="clear" w:color="auto" w:fill="auto"/>
            <w:tcMar>
              <w:right w:w="113" w:type="dxa"/>
            </w:tcMar>
          </w:tcPr>
          <w:p w:rsidR="00D96264" w:rsidRPr="001513A8" w:rsidRDefault="00D96264" w:rsidP="00D96264">
            <w:pPr>
              <w:spacing w:before="40" w:after="120"/>
            </w:pPr>
            <w:r w:rsidRPr="001513A8">
              <w:t>30 juin 2010</w:t>
            </w:r>
            <w:r w:rsidRPr="001513A8">
              <w:br/>
              <w:t>30 juin 2015</w:t>
            </w:r>
          </w:p>
        </w:tc>
        <w:tc>
          <w:tcPr>
            <w:tcW w:w="1306" w:type="dxa"/>
            <w:tcBorders>
              <w:top w:val="single" w:sz="12" w:space="0" w:color="auto"/>
            </w:tcBorders>
            <w:shd w:val="clear" w:color="auto" w:fill="auto"/>
            <w:tcMar>
              <w:right w:w="113" w:type="dxa"/>
            </w:tcMar>
          </w:tcPr>
          <w:p w:rsidR="00D96264" w:rsidRPr="001513A8" w:rsidRDefault="00D96264" w:rsidP="00D96264">
            <w:pPr>
              <w:spacing w:before="40" w:after="120"/>
            </w:pPr>
          </w:p>
        </w:tc>
      </w:tr>
      <w:tr w:rsidR="00D96264" w:rsidRPr="001513A8" w:rsidTr="00EB58D5">
        <w:trPr>
          <w:jc w:val="center"/>
        </w:trPr>
        <w:tc>
          <w:tcPr>
            <w:tcW w:w="1924" w:type="dxa"/>
            <w:shd w:val="clear" w:color="auto" w:fill="auto"/>
            <w:tcMar>
              <w:right w:w="113" w:type="dxa"/>
            </w:tcMar>
          </w:tcPr>
          <w:p w:rsidR="00D96264" w:rsidRPr="001513A8" w:rsidRDefault="00D96264" w:rsidP="00D96264">
            <w:pPr>
              <w:keepNext/>
              <w:keepLines/>
              <w:spacing w:before="40" w:after="120"/>
            </w:pPr>
            <w:r w:rsidRPr="001513A8">
              <w:t>35. Bulgarie (quatrième et cinquième rapports périodiques)</w:t>
            </w:r>
          </w:p>
        </w:tc>
        <w:tc>
          <w:tcPr>
            <w:tcW w:w="1636" w:type="dxa"/>
            <w:shd w:val="clear" w:color="auto" w:fill="auto"/>
            <w:tcMar>
              <w:right w:w="113" w:type="dxa"/>
            </w:tcMar>
          </w:tcPr>
          <w:p w:rsidR="00D96264" w:rsidRPr="001513A8" w:rsidRDefault="00D96264" w:rsidP="00D96264">
            <w:pPr>
              <w:keepNext/>
              <w:keepLines/>
              <w:spacing w:before="40" w:after="120"/>
            </w:pPr>
            <w:r w:rsidRPr="001513A8">
              <w:t>E/C.12/BGR/4-5</w:t>
            </w:r>
          </w:p>
        </w:tc>
        <w:tc>
          <w:tcPr>
            <w:tcW w:w="1209" w:type="dxa"/>
            <w:shd w:val="clear" w:color="auto" w:fill="auto"/>
            <w:tcMar>
              <w:right w:w="113" w:type="dxa"/>
            </w:tcMar>
          </w:tcPr>
          <w:p w:rsidR="00D96264" w:rsidRPr="001513A8" w:rsidRDefault="006B1911" w:rsidP="00D96264">
            <w:pPr>
              <w:keepNext/>
              <w:keepLines/>
              <w:spacing w:before="40" w:after="120"/>
            </w:pPr>
            <w:r>
              <w:t>31 juil.</w:t>
            </w:r>
            <w:r w:rsidR="00D96264" w:rsidRPr="001513A8">
              <w:t xml:space="preserve"> 2009</w:t>
            </w:r>
          </w:p>
        </w:tc>
        <w:tc>
          <w:tcPr>
            <w:tcW w:w="1296" w:type="dxa"/>
            <w:shd w:val="clear" w:color="auto" w:fill="auto"/>
            <w:tcMar>
              <w:right w:w="113" w:type="dxa"/>
            </w:tcMar>
          </w:tcPr>
          <w:p w:rsidR="00D96264" w:rsidRPr="001513A8" w:rsidRDefault="00D96264" w:rsidP="00D96264">
            <w:pPr>
              <w:keepNext/>
              <w:keepLines/>
              <w:spacing w:before="40" w:after="120"/>
            </w:pPr>
            <w:r w:rsidRPr="001513A8">
              <w:t>30 juin 1999</w:t>
            </w:r>
            <w:r w:rsidRPr="001513A8">
              <w:br/>
              <w:t>30 juin 2004</w:t>
            </w:r>
            <w:r w:rsidRPr="001513A8">
              <w:br/>
              <w:t>30 juin 2013</w:t>
            </w:r>
          </w:p>
        </w:tc>
        <w:tc>
          <w:tcPr>
            <w:tcW w:w="1306" w:type="dxa"/>
            <w:shd w:val="clear" w:color="auto" w:fill="auto"/>
            <w:tcMar>
              <w:right w:w="113" w:type="dxa"/>
            </w:tcMar>
          </w:tcPr>
          <w:p w:rsidR="00D96264" w:rsidRPr="001513A8" w:rsidRDefault="00D96264" w:rsidP="00D96264">
            <w:pPr>
              <w:spacing w:before="40" w:after="120"/>
            </w:pPr>
          </w:p>
        </w:tc>
      </w:tr>
      <w:tr w:rsidR="00D96264" w:rsidRPr="001513A8" w:rsidTr="00EB58D5">
        <w:trPr>
          <w:jc w:val="center"/>
        </w:trPr>
        <w:tc>
          <w:tcPr>
            <w:tcW w:w="1924" w:type="dxa"/>
            <w:shd w:val="clear" w:color="auto" w:fill="auto"/>
            <w:tcMar>
              <w:right w:w="113" w:type="dxa"/>
            </w:tcMar>
          </w:tcPr>
          <w:p w:rsidR="00D96264" w:rsidRPr="001513A8" w:rsidRDefault="00D96264" w:rsidP="00D96264">
            <w:pPr>
              <w:spacing w:before="40" w:after="120"/>
            </w:pPr>
            <w:r w:rsidRPr="001513A8">
              <w:t>36. Islande</w:t>
            </w:r>
          </w:p>
        </w:tc>
        <w:tc>
          <w:tcPr>
            <w:tcW w:w="1636" w:type="dxa"/>
            <w:shd w:val="clear" w:color="auto" w:fill="auto"/>
            <w:tcMar>
              <w:right w:w="113" w:type="dxa"/>
            </w:tcMar>
          </w:tcPr>
          <w:p w:rsidR="00D96264" w:rsidRPr="001513A8" w:rsidRDefault="00D96264" w:rsidP="00D96264">
            <w:pPr>
              <w:spacing w:before="40" w:after="120"/>
            </w:pPr>
            <w:r w:rsidRPr="001513A8">
              <w:t>E/C.12/ISL/4</w:t>
            </w:r>
          </w:p>
        </w:tc>
        <w:tc>
          <w:tcPr>
            <w:tcW w:w="1209" w:type="dxa"/>
            <w:shd w:val="clear" w:color="auto" w:fill="auto"/>
            <w:tcMar>
              <w:right w:w="113" w:type="dxa"/>
            </w:tcMar>
          </w:tcPr>
          <w:p w:rsidR="00D96264" w:rsidRPr="001513A8" w:rsidRDefault="006B1911" w:rsidP="00D96264">
            <w:pPr>
              <w:spacing w:before="40" w:after="120"/>
            </w:pPr>
            <w:r>
              <w:t>19 janv.</w:t>
            </w:r>
            <w:r w:rsidR="00D96264" w:rsidRPr="001513A8">
              <w:t xml:space="preserve"> 2010</w:t>
            </w:r>
          </w:p>
        </w:tc>
        <w:tc>
          <w:tcPr>
            <w:tcW w:w="1296" w:type="dxa"/>
            <w:shd w:val="clear" w:color="auto" w:fill="auto"/>
            <w:tcMar>
              <w:right w:w="113" w:type="dxa"/>
            </w:tcMar>
          </w:tcPr>
          <w:p w:rsidR="00D96264" w:rsidRPr="001513A8" w:rsidRDefault="00D96264" w:rsidP="00D96264">
            <w:pPr>
              <w:spacing w:before="40" w:after="120"/>
            </w:pPr>
            <w:r w:rsidRPr="001513A8">
              <w:t>30 juin 2008</w:t>
            </w:r>
          </w:p>
        </w:tc>
        <w:tc>
          <w:tcPr>
            <w:tcW w:w="1306" w:type="dxa"/>
            <w:shd w:val="clear" w:color="auto" w:fill="auto"/>
            <w:tcMar>
              <w:right w:w="113" w:type="dxa"/>
            </w:tcMar>
          </w:tcPr>
          <w:p w:rsidR="00D96264" w:rsidRPr="001513A8" w:rsidRDefault="00D96264" w:rsidP="00D96264">
            <w:pPr>
              <w:spacing w:before="40" w:after="120"/>
            </w:pPr>
          </w:p>
        </w:tc>
      </w:tr>
      <w:tr w:rsidR="00D96264" w:rsidRPr="001513A8" w:rsidTr="00EB58D5">
        <w:trPr>
          <w:jc w:val="center"/>
        </w:trPr>
        <w:tc>
          <w:tcPr>
            <w:tcW w:w="1924" w:type="dxa"/>
            <w:shd w:val="clear" w:color="auto" w:fill="auto"/>
            <w:tcMar>
              <w:right w:w="113" w:type="dxa"/>
            </w:tcMar>
          </w:tcPr>
          <w:p w:rsidR="00D96264" w:rsidRPr="001513A8" w:rsidRDefault="00D96264" w:rsidP="00795237">
            <w:pPr>
              <w:keepNext/>
              <w:spacing w:before="40" w:after="120"/>
            </w:pPr>
            <w:r w:rsidRPr="001513A8">
              <w:t>37. Pays-Bas (quatrième et cinquième rapports périodiques) et</w:t>
            </w:r>
          </w:p>
        </w:tc>
        <w:tc>
          <w:tcPr>
            <w:tcW w:w="1636" w:type="dxa"/>
            <w:shd w:val="clear" w:color="auto" w:fill="auto"/>
            <w:tcMar>
              <w:right w:w="113" w:type="dxa"/>
            </w:tcMar>
          </w:tcPr>
          <w:p w:rsidR="00D96264" w:rsidRPr="001513A8" w:rsidRDefault="00D96264" w:rsidP="00795237">
            <w:pPr>
              <w:keepNext/>
              <w:spacing w:before="40" w:after="120"/>
            </w:pPr>
            <w:r w:rsidRPr="001513A8">
              <w:t>E/C.12/NLD/4-5</w:t>
            </w:r>
          </w:p>
        </w:tc>
        <w:tc>
          <w:tcPr>
            <w:tcW w:w="1209" w:type="dxa"/>
            <w:shd w:val="clear" w:color="auto" w:fill="auto"/>
            <w:tcMar>
              <w:right w:w="113" w:type="dxa"/>
            </w:tcMar>
          </w:tcPr>
          <w:p w:rsidR="00D96264" w:rsidRPr="001513A8" w:rsidRDefault="00D96264" w:rsidP="00795237">
            <w:pPr>
              <w:keepNext/>
              <w:spacing w:before="40" w:after="120"/>
            </w:pPr>
            <w:r w:rsidRPr="001513A8">
              <w:t>9 avril 2008 et</w:t>
            </w:r>
          </w:p>
        </w:tc>
        <w:tc>
          <w:tcPr>
            <w:tcW w:w="1296" w:type="dxa"/>
            <w:shd w:val="clear" w:color="auto" w:fill="auto"/>
            <w:tcMar>
              <w:right w:w="113" w:type="dxa"/>
            </w:tcMar>
          </w:tcPr>
          <w:p w:rsidR="00D96264" w:rsidRPr="001513A8" w:rsidRDefault="006C7C46" w:rsidP="00795237">
            <w:pPr>
              <w:keepNext/>
              <w:spacing w:before="40" w:after="120"/>
            </w:pPr>
            <w:r>
              <w:t>30 juin 2007</w:t>
            </w:r>
            <w:r>
              <w:br/>
              <w:t>30 juin 2012</w:t>
            </w:r>
          </w:p>
        </w:tc>
        <w:tc>
          <w:tcPr>
            <w:tcW w:w="1306" w:type="dxa"/>
            <w:shd w:val="clear" w:color="auto" w:fill="auto"/>
            <w:tcMar>
              <w:right w:w="113" w:type="dxa"/>
            </w:tcMar>
          </w:tcPr>
          <w:p w:rsidR="00D96264" w:rsidRPr="001513A8" w:rsidRDefault="00D96264" w:rsidP="00795237">
            <w:pPr>
              <w:keepNext/>
              <w:spacing w:before="40" w:after="120"/>
            </w:pPr>
            <w:r w:rsidRPr="001513A8">
              <w:t>Quar</w:t>
            </w:r>
            <w:r w:rsidR="006010B7">
              <w:t>ante-cinquième session</w:t>
            </w:r>
            <w:r w:rsidR="006010B7">
              <w:br/>
            </w:r>
            <w:r w:rsidR="006B1911">
              <w:t>(nov.</w:t>
            </w:r>
            <w:r w:rsidRPr="001513A8">
              <w:t xml:space="preserve"> 2010)</w:t>
            </w:r>
          </w:p>
        </w:tc>
      </w:tr>
      <w:tr w:rsidR="00D96264" w:rsidRPr="001513A8" w:rsidTr="00EB58D5">
        <w:trPr>
          <w:jc w:val="center"/>
        </w:trPr>
        <w:tc>
          <w:tcPr>
            <w:tcW w:w="1924" w:type="dxa"/>
            <w:tcBorders>
              <w:bottom w:val="single" w:sz="4" w:space="0" w:color="auto"/>
            </w:tcBorders>
            <w:shd w:val="clear" w:color="auto" w:fill="auto"/>
            <w:tcMar>
              <w:right w:w="113" w:type="dxa"/>
            </w:tcMar>
          </w:tcPr>
          <w:p w:rsidR="00D96264" w:rsidRPr="001513A8" w:rsidRDefault="00D96264" w:rsidP="00D96264">
            <w:pPr>
              <w:spacing w:before="40" w:after="120"/>
            </w:pPr>
            <w:r w:rsidRPr="001513A8">
              <w:t>Antilles néerlandaises (quatrième rapport périodique)</w:t>
            </w:r>
          </w:p>
        </w:tc>
        <w:tc>
          <w:tcPr>
            <w:tcW w:w="1636" w:type="dxa"/>
            <w:tcBorders>
              <w:bottom w:val="single" w:sz="4" w:space="0" w:color="auto"/>
            </w:tcBorders>
            <w:shd w:val="clear" w:color="auto" w:fill="auto"/>
            <w:tcMar>
              <w:right w:w="113" w:type="dxa"/>
            </w:tcMar>
          </w:tcPr>
          <w:p w:rsidR="00D96264" w:rsidRPr="001513A8" w:rsidRDefault="00D96264" w:rsidP="00D96264">
            <w:pPr>
              <w:spacing w:before="40" w:after="120"/>
            </w:pPr>
            <w:r w:rsidRPr="001513A8">
              <w:t>E/C.12/NLD/4/</w:t>
            </w:r>
            <w:r>
              <w:br/>
            </w:r>
            <w:r w:rsidRPr="001513A8">
              <w:t>Add.1</w:t>
            </w:r>
          </w:p>
        </w:tc>
        <w:tc>
          <w:tcPr>
            <w:tcW w:w="1209" w:type="dxa"/>
            <w:tcBorders>
              <w:bottom w:val="single" w:sz="4" w:space="0" w:color="auto"/>
            </w:tcBorders>
            <w:shd w:val="clear" w:color="auto" w:fill="auto"/>
            <w:tcMar>
              <w:right w:w="113" w:type="dxa"/>
            </w:tcMar>
          </w:tcPr>
          <w:p w:rsidR="00D96264" w:rsidRPr="001513A8" w:rsidRDefault="006B1911" w:rsidP="00D96264">
            <w:pPr>
              <w:spacing w:before="40" w:after="120"/>
            </w:pPr>
            <w:r>
              <w:t>16 déc.</w:t>
            </w:r>
            <w:r w:rsidR="00D96264" w:rsidRPr="001513A8">
              <w:t xml:space="preserve"> 2008</w:t>
            </w:r>
          </w:p>
        </w:tc>
        <w:tc>
          <w:tcPr>
            <w:tcW w:w="1296" w:type="dxa"/>
            <w:tcBorders>
              <w:bottom w:val="single" w:sz="4" w:space="0" w:color="auto"/>
            </w:tcBorders>
            <w:shd w:val="clear" w:color="auto" w:fill="auto"/>
            <w:tcMar>
              <w:right w:w="113" w:type="dxa"/>
            </w:tcMar>
          </w:tcPr>
          <w:p w:rsidR="00D96264" w:rsidRPr="001513A8" w:rsidRDefault="00D96264" w:rsidP="00D96264">
            <w:pPr>
              <w:spacing w:before="40" w:after="120"/>
            </w:pPr>
          </w:p>
        </w:tc>
        <w:tc>
          <w:tcPr>
            <w:tcW w:w="1306" w:type="dxa"/>
            <w:tcBorders>
              <w:bottom w:val="single" w:sz="4" w:space="0" w:color="auto"/>
            </w:tcBorders>
            <w:shd w:val="clear" w:color="auto" w:fill="auto"/>
            <w:tcMar>
              <w:right w:w="113" w:type="dxa"/>
            </w:tcMar>
          </w:tcPr>
          <w:p w:rsidR="00D96264" w:rsidRPr="001513A8" w:rsidRDefault="00D96264" w:rsidP="00D96264">
            <w:pPr>
              <w:spacing w:before="40" w:after="120"/>
            </w:pPr>
          </w:p>
        </w:tc>
      </w:tr>
    </w:tbl>
    <w:p w:rsidR="008161A3" w:rsidRPr="001513A8" w:rsidRDefault="008161A3" w:rsidP="00AB634B"/>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6"/>
        <w:gridCol w:w="2139"/>
        <w:gridCol w:w="1581"/>
        <w:gridCol w:w="1695"/>
        <w:gridCol w:w="1708"/>
      </w:tblGrid>
      <w:tr w:rsidR="00D96264" w:rsidRPr="008161A3" w:rsidTr="00EB58D5">
        <w:trPr>
          <w:tblHeader/>
          <w:jc w:val="center"/>
        </w:trPr>
        <w:tc>
          <w:tcPr>
            <w:tcW w:w="1924" w:type="dxa"/>
            <w:tcBorders>
              <w:top w:val="single" w:sz="4" w:space="0" w:color="auto"/>
              <w:bottom w:val="single" w:sz="12" w:space="0" w:color="auto"/>
            </w:tcBorders>
            <w:shd w:val="clear" w:color="auto" w:fill="auto"/>
            <w:vAlign w:val="bottom"/>
          </w:tcPr>
          <w:p w:rsidR="00D96264" w:rsidRPr="008161A3" w:rsidRDefault="00D96264" w:rsidP="00EB58D5">
            <w:pPr>
              <w:keepNext/>
              <w:spacing w:before="80" w:after="80" w:line="200" w:lineRule="exact"/>
              <w:rPr>
                <w:i/>
                <w:sz w:val="16"/>
                <w:szCs w:val="16"/>
              </w:rPr>
            </w:pPr>
            <w:r>
              <w:rPr>
                <w:i/>
                <w:sz w:val="16"/>
                <w:szCs w:val="16"/>
              </w:rPr>
              <w:t>Cinquièmes rapports périodiques</w:t>
            </w:r>
          </w:p>
        </w:tc>
        <w:tc>
          <w:tcPr>
            <w:tcW w:w="1636" w:type="dxa"/>
            <w:tcBorders>
              <w:top w:val="single" w:sz="4" w:space="0" w:color="auto"/>
              <w:bottom w:val="single" w:sz="12" w:space="0" w:color="auto"/>
            </w:tcBorders>
            <w:shd w:val="clear" w:color="auto" w:fill="auto"/>
            <w:vAlign w:val="bottom"/>
          </w:tcPr>
          <w:p w:rsidR="00D96264" w:rsidRPr="008161A3" w:rsidRDefault="00D96264" w:rsidP="00EB58D5">
            <w:pPr>
              <w:keepNext/>
              <w:spacing w:before="80" w:after="80" w:line="200" w:lineRule="exact"/>
              <w:rPr>
                <w:i/>
                <w:sz w:val="16"/>
                <w:szCs w:val="16"/>
              </w:rPr>
            </w:pPr>
            <w:r w:rsidRPr="008161A3">
              <w:rPr>
                <w:i/>
                <w:sz w:val="16"/>
                <w:szCs w:val="16"/>
              </w:rPr>
              <w:t>Cote</w:t>
            </w:r>
          </w:p>
        </w:tc>
        <w:tc>
          <w:tcPr>
            <w:tcW w:w="1209" w:type="dxa"/>
            <w:tcBorders>
              <w:top w:val="single" w:sz="4" w:space="0" w:color="auto"/>
              <w:bottom w:val="single" w:sz="12" w:space="0" w:color="auto"/>
            </w:tcBorders>
            <w:shd w:val="clear" w:color="auto" w:fill="auto"/>
            <w:vAlign w:val="bottom"/>
          </w:tcPr>
          <w:p w:rsidR="00D96264" w:rsidRPr="008161A3" w:rsidRDefault="00D96264" w:rsidP="00EB58D5">
            <w:pPr>
              <w:keepNext/>
              <w:spacing w:before="80" w:after="80" w:line="200" w:lineRule="exact"/>
              <w:rPr>
                <w:i/>
                <w:sz w:val="16"/>
                <w:szCs w:val="16"/>
              </w:rPr>
            </w:pPr>
            <w:r w:rsidRPr="008161A3">
              <w:rPr>
                <w:i/>
                <w:sz w:val="16"/>
                <w:szCs w:val="16"/>
              </w:rPr>
              <w:t>Reçu le</w:t>
            </w:r>
          </w:p>
        </w:tc>
        <w:tc>
          <w:tcPr>
            <w:tcW w:w="1296" w:type="dxa"/>
            <w:tcBorders>
              <w:top w:val="single" w:sz="4" w:space="0" w:color="auto"/>
              <w:bottom w:val="single" w:sz="12" w:space="0" w:color="auto"/>
            </w:tcBorders>
            <w:shd w:val="clear" w:color="auto" w:fill="auto"/>
            <w:vAlign w:val="bottom"/>
          </w:tcPr>
          <w:p w:rsidR="00D96264" w:rsidRPr="008161A3" w:rsidRDefault="00D96264" w:rsidP="00EB58D5">
            <w:pPr>
              <w:keepNext/>
              <w:spacing w:before="80" w:after="80" w:line="200" w:lineRule="exact"/>
              <w:rPr>
                <w:i/>
                <w:sz w:val="16"/>
                <w:szCs w:val="16"/>
              </w:rPr>
            </w:pPr>
            <w:r w:rsidRPr="008161A3">
              <w:rPr>
                <w:i/>
                <w:sz w:val="16"/>
                <w:szCs w:val="16"/>
              </w:rPr>
              <w:t>Attendu le</w:t>
            </w:r>
          </w:p>
        </w:tc>
        <w:tc>
          <w:tcPr>
            <w:tcW w:w="1306" w:type="dxa"/>
            <w:tcBorders>
              <w:top w:val="single" w:sz="4" w:space="0" w:color="auto"/>
              <w:bottom w:val="single" w:sz="12" w:space="0" w:color="auto"/>
            </w:tcBorders>
            <w:shd w:val="clear" w:color="auto" w:fill="auto"/>
            <w:vAlign w:val="bottom"/>
          </w:tcPr>
          <w:p w:rsidR="00D96264" w:rsidRPr="008161A3" w:rsidRDefault="00D96264" w:rsidP="00EB58D5">
            <w:pPr>
              <w:keepNext/>
              <w:spacing w:before="80" w:after="80" w:line="200" w:lineRule="exact"/>
              <w:rPr>
                <w:i/>
                <w:sz w:val="16"/>
                <w:szCs w:val="16"/>
              </w:rPr>
            </w:pPr>
            <w:r w:rsidRPr="008161A3">
              <w:rPr>
                <w:i/>
                <w:sz w:val="16"/>
                <w:szCs w:val="16"/>
              </w:rPr>
              <w:t>Examen prévu pour</w:t>
            </w:r>
          </w:p>
        </w:tc>
      </w:tr>
      <w:tr w:rsidR="009F7294" w:rsidRPr="001513A8" w:rsidTr="00EB58D5">
        <w:trPr>
          <w:jc w:val="center"/>
        </w:trPr>
        <w:tc>
          <w:tcPr>
            <w:tcW w:w="1924" w:type="dxa"/>
            <w:tcBorders>
              <w:top w:val="single" w:sz="12" w:space="0" w:color="auto"/>
            </w:tcBorders>
            <w:shd w:val="clear" w:color="auto" w:fill="auto"/>
            <w:tcMar>
              <w:right w:w="113" w:type="dxa"/>
            </w:tcMar>
          </w:tcPr>
          <w:p w:rsidR="009F7294" w:rsidRPr="001513A8" w:rsidRDefault="009F7294" w:rsidP="009F7294">
            <w:pPr>
              <w:spacing w:before="40" w:after="120"/>
            </w:pPr>
            <w:r w:rsidRPr="001513A8">
              <w:t>38. Colombie</w:t>
            </w:r>
          </w:p>
        </w:tc>
        <w:tc>
          <w:tcPr>
            <w:tcW w:w="1636" w:type="dxa"/>
            <w:tcBorders>
              <w:top w:val="single" w:sz="12" w:space="0" w:color="auto"/>
            </w:tcBorders>
            <w:shd w:val="clear" w:color="auto" w:fill="auto"/>
            <w:tcMar>
              <w:right w:w="113" w:type="dxa"/>
            </w:tcMar>
          </w:tcPr>
          <w:p w:rsidR="009F7294" w:rsidRPr="001513A8" w:rsidRDefault="009F7294" w:rsidP="009F7294">
            <w:pPr>
              <w:spacing w:before="40" w:after="120"/>
            </w:pPr>
            <w:r w:rsidRPr="001513A8">
              <w:t>E/C.12/COL/5</w:t>
            </w:r>
          </w:p>
        </w:tc>
        <w:tc>
          <w:tcPr>
            <w:tcW w:w="1209" w:type="dxa"/>
            <w:tcBorders>
              <w:top w:val="single" w:sz="12" w:space="0" w:color="auto"/>
            </w:tcBorders>
            <w:shd w:val="clear" w:color="auto" w:fill="auto"/>
            <w:tcMar>
              <w:right w:w="113" w:type="dxa"/>
            </w:tcMar>
          </w:tcPr>
          <w:p w:rsidR="009F7294" w:rsidRPr="001513A8" w:rsidRDefault="006B1911" w:rsidP="009F7294">
            <w:pPr>
              <w:spacing w:before="40" w:after="120"/>
            </w:pPr>
            <w:r>
              <w:t xml:space="preserve">22 janv. </w:t>
            </w:r>
            <w:r w:rsidR="009F7294" w:rsidRPr="001513A8">
              <w:t>2008</w:t>
            </w:r>
          </w:p>
        </w:tc>
        <w:tc>
          <w:tcPr>
            <w:tcW w:w="1296" w:type="dxa"/>
            <w:tcBorders>
              <w:top w:val="single" w:sz="12" w:space="0" w:color="auto"/>
            </w:tcBorders>
            <w:shd w:val="clear" w:color="auto" w:fill="auto"/>
            <w:tcMar>
              <w:right w:w="113" w:type="dxa"/>
            </w:tcMar>
          </w:tcPr>
          <w:p w:rsidR="009F7294" w:rsidRPr="001513A8" w:rsidRDefault="009F7294" w:rsidP="009F7294">
            <w:pPr>
              <w:spacing w:before="40" w:after="120"/>
            </w:pPr>
            <w:r w:rsidRPr="001513A8">
              <w:t>30 juin 2006</w:t>
            </w:r>
            <w:r w:rsidRPr="001513A8">
              <w:br/>
              <w:t>30 juin 2011</w:t>
            </w:r>
          </w:p>
        </w:tc>
        <w:tc>
          <w:tcPr>
            <w:tcW w:w="1306" w:type="dxa"/>
            <w:tcBorders>
              <w:top w:val="single" w:sz="12" w:space="0" w:color="auto"/>
            </w:tcBorders>
            <w:shd w:val="clear" w:color="auto" w:fill="auto"/>
            <w:tcMar>
              <w:right w:w="113" w:type="dxa"/>
            </w:tcMar>
          </w:tcPr>
          <w:p w:rsidR="009F7294" w:rsidRPr="001513A8" w:rsidRDefault="009F7294" w:rsidP="009F7294">
            <w:pPr>
              <w:spacing w:before="40" w:after="120"/>
            </w:pPr>
            <w:r w:rsidRPr="001513A8">
              <w:t>Quar</w:t>
            </w:r>
            <w:r w:rsidR="006010B7">
              <w:t>ante-quatrième session</w:t>
            </w:r>
            <w:r w:rsidR="006010B7">
              <w:br/>
            </w:r>
            <w:r w:rsidR="001A5DE5">
              <w:t>(mai</w:t>
            </w:r>
            <w:r w:rsidRPr="001513A8">
              <w:t xml:space="preserve"> 2010) </w:t>
            </w:r>
          </w:p>
        </w:tc>
      </w:tr>
      <w:tr w:rsidR="009F7294" w:rsidRPr="001513A8" w:rsidTr="00EB58D5">
        <w:trPr>
          <w:jc w:val="center"/>
        </w:trPr>
        <w:tc>
          <w:tcPr>
            <w:tcW w:w="1924" w:type="dxa"/>
            <w:shd w:val="clear" w:color="auto" w:fill="auto"/>
            <w:tcMar>
              <w:right w:w="113" w:type="dxa"/>
            </w:tcMar>
          </w:tcPr>
          <w:p w:rsidR="009F7294" w:rsidRPr="001513A8" w:rsidRDefault="009F7294" w:rsidP="009F7294">
            <w:pPr>
              <w:spacing w:before="40" w:after="120"/>
            </w:pPr>
            <w:r w:rsidRPr="001513A8">
              <w:t>39. Danemark</w:t>
            </w:r>
          </w:p>
        </w:tc>
        <w:tc>
          <w:tcPr>
            <w:tcW w:w="1636" w:type="dxa"/>
            <w:shd w:val="clear" w:color="auto" w:fill="auto"/>
            <w:tcMar>
              <w:right w:w="113" w:type="dxa"/>
            </w:tcMar>
          </w:tcPr>
          <w:p w:rsidR="009F7294" w:rsidRPr="001513A8" w:rsidRDefault="009F7294" w:rsidP="009F7294">
            <w:pPr>
              <w:spacing w:before="40" w:after="120"/>
            </w:pPr>
            <w:r w:rsidRPr="001513A8">
              <w:t>E/C.12/DNK/5</w:t>
            </w:r>
          </w:p>
        </w:tc>
        <w:tc>
          <w:tcPr>
            <w:tcW w:w="1209" w:type="dxa"/>
            <w:shd w:val="clear" w:color="auto" w:fill="auto"/>
            <w:tcMar>
              <w:right w:w="113" w:type="dxa"/>
            </w:tcMar>
          </w:tcPr>
          <w:p w:rsidR="009F7294" w:rsidRPr="001513A8" w:rsidRDefault="006B1911" w:rsidP="009F7294">
            <w:pPr>
              <w:spacing w:before="40" w:after="120"/>
            </w:pPr>
            <w:r>
              <w:t>25 janv.</w:t>
            </w:r>
            <w:r w:rsidR="009F7294" w:rsidRPr="001513A8">
              <w:t xml:space="preserve"> 2010</w:t>
            </w:r>
          </w:p>
        </w:tc>
        <w:tc>
          <w:tcPr>
            <w:tcW w:w="1296" w:type="dxa"/>
            <w:shd w:val="clear" w:color="auto" w:fill="auto"/>
            <w:tcMar>
              <w:right w:w="113" w:type="dxa"/>
            </w:tcMar>
          </w:tcPr>
          <w:p w:rsidR="009F7294" w:rsidRPr="001513A8" w:rsidRDefault="009F7294" w:rsidP="009F7294">
            <w:pPr>
              <w:spacing w:before="40" w:after="120"/>
            </w:pPr>
            <w:r w:rsidRPr="001513A8">
              <w:t>30 juin 2009</w:t>
            </w:r>
          </w:p>
        </w:tc>
        <w:tc>
          <w:tcPr>
            <w:tcW w:w="1306" w:type="dxa"/>
            <w:shd w:val="clear" w:color="auto" w:fill="auto"/>
            <w:tcMar>
              <w:right w:w="113" w:type="dxa"/>
            </w:tcMar>
          </w:tcPr>
          <w:p w:rsidR="009F7294" w:rsidRPr="001513A8" w:rsidRDefault="009F7294" w:rsidP="009F7294">
            <w:pPr>
              <w:spacing w:before="40" w:after="120"/>
            </w:pPr>
          </w:p>
        </w:tc>
      </w:tr>
      <w:tr w:rsidR="009F7294" w:rsidRPr="001513A8" w:rsidTr="00EB58D5">
        <w:trPr>
          <w:jc w:val="center"/>
        </w:trPr>
        <w:tc>
          <w:tcPr>
            <w:tcW w:w="1924" w:type="dxa"/>
            <w:shd w:val="clear" w:color="auto" w:fill="auto"/>
            <w:tcMar>
              <w:right w:w="113" w:type="dxa"/>
            </w:tcMar>
          </w:tcPr>
          <w:p w:rsidR="009F7294" w:rsidRPr="001513A8" w:rsidRDefault="009F7294" w:rsidP="009F7294">
            <w:pPr>
              <w:spacing w:before="40" w:after="120"/>
            </w:pPr>
            <w:r w:rsidRPr="001513A8">
              <w:t>40. Allemagne</w:t>
            </w:r>
          </w:p>
        </w:tc>
        <w:tc>
          <w:tcPr>
            <w:tcW w:w="1636" w:type="dxa"/>
            <w:shd w:val="clear" w:color="auto" w:fill="auto"/>
            <w:tcMar>
              <w:right w:w="113" w:type="dxa"/>
            </w:tcMar>
          </w:tcPr>
          <w:p w:rsidR="009F7294" w:rsidRPr="001513A8" w:rsidRDefault="009F7294" w:rsidP="009F7294">
            <w:pPr>
              <w:spacing w:before="40" w:after="120"/>
            </w:pPr>
            <w:r w:rsidRPr="001513A8">
              <w:t>E/C.12/DEU/5</w:t>
            </w:r>
          </w:p>
        </w:tc>
        <w:tc>
          <w:tcPr>
            <w:tcW w:w="1209" w:type="dxa"/>
            <w:shd w:val="clear" w:color="auto" w:fill="auto"/>
            <w:tcMar>
              <w:right w:w="113" w:type="dxa"/>
            </w:tcMar>
          </w:tcPr>
          <w:p w:rsidR="009F7294" w:rsidRPr="001513A8" w:rsidRDefault="006B1911" w:rsidP="009F7294">
            <w:pPr>
              <w:spacing w:before="40" w:after="120"/>
            </w:pPr>
            <w:r>
              <w:t>16 sept.</w:t>
            </w:r>
            <w:r w:rsidR="009F7294" w:rsidRPr="001513A8">
              <w:t xml:space="preserve"> 2008</w:t>
            </w:r>
          </w:p>
        </w:tc>
        <w:tc>
          <w:tcPr>
            <w:tcW w:w="1296" w:type="dxa"/>
            <w:shd w:val="clear" w:color="auto" w:fill="auto"/>
            <w:tcMar>
              <w:right w:w="113" w:type="dxa"/>
            </w:tcMar>
          </w:tcPr>
          <w:p w:rsidR="009F7294" w:rsidRPr="001513A8" w:rsidRDefault="009F7294" w:rsidP="009F7294">
            <w:pPr>
              <w:spacing w:before="40" w:after="120"/>
            </w:pPr>
            <w:r w:rsidRPr="001513A8">
              <w:t>30 juin 2006</w:t>
            </w:r>
          </w:p>
        </w:tc>
        <w:tc>
          <w:tcPr>
            <w:tcW w:w="1306" w:type="dxa"/>
            <w:shd w:val="clear" w:color="auto" w:fill="auto"/>
            <w:tcMar>
              <w:right w:w="113" w:type="dxa"/>
            </w:tcMar>
          </w:tcPr>
          <w:p w:rsidR="009F7294" w:rsidRPr="001513A8" w:rsidRDefault="009F7294" w:rsidP="009F7294">
            <w:pPr>
              <w:spacing w:before="40" w:after="120"/>
            </w:pPr>
            <w:r w:rsidRPr="001513A8">
              <w:t xml:space="preserve">Quarante-sixième session </w:t>
            </w:r>
            <w:r w:rsidR="006010B7">
              <w:br/>
            </w:r>
            <w:r w:rsidRPr="001513A8">
              <w:t>(mai 2011)</w:t>
            </w:r>
          </w:p>
        </w:tc>
      </w:tr>
      <w:tr w:rsidR="009F7294" w:rsidRPr="001513A8" w:rsidTr="00EB58D5">
        <w:trPr>
          <w:jc w:val="center"/>
        </w:trPr>
        <w:tc>
          <w:tcPr>
            <w:tcW w:w="1924" w:type="dxa"/>
            <w:shd w:val="clear" w:color="auto" w:fill="auto"/>
            <w:tcMar>
              <w:right w:w="113" w:type="dxa"/>
            </w:tcMar>
          </w:tcPr>
          <w:p w:rsidR="009F7294" w:rsidRPr="001513A8" w:rsidRDefault="009F7294" w:rsidP="009F7294">
            <w:pPr>
              <w:spacing w:before="40" w:after="120"/>
            </w:pPr>
            <w:r w:rsidRPr="001513A8">
              <w:t>41. Norvège</w:t>
            </w:r>
          </w:p>
        </w:tc>
        <w:tc>
          <w:tcPr>
            <w:tcW w:w="1636" w:type="dxa"/>
            <w:shd w:val="clear" w:color="auto" w:fill="auto"/>
            <w:tcMar>
              <w:right w:w="113" w:type="dxa"/>
            </w:tcMar>
          </w:tcPr>
          <w:p w:rsidR="009F7294" w:rsidRPr="001513A8" w:rsidRDefault="009F7294" w:rsidP="009F7294">
            <w:pPr>
              <w:spacing w:before="40" w:after="120"/>
            </w:pPr>
            <w:r w:rsidRPr="001513A8">
              <w:t>E/C.12/NOR/5</w:t>
            </w:r>
          </w:p>
        </w:tc>
        <w:tc>
          <w:tcPr>
            <w:tcW w:w="1209" w:type="dxa"/>
            <w:shd w:val="clear" w:color="auto" w:fill="auto"/>
            <w:tcMar>
              <w:right w:w="113" w:type="dxa"/>
            </w:tcMar>
          </w:tcPr>
          <w:p w:rsidR="009F7294" w:rsidRPr="001513A8" w:rsidRDefault="009F7294" w:rsidP="009F7294">
            <w:pPr>
              <w:spacing w:before="40" w:after="120"/>
            </w:pPr>
            <w:r w:rsidRPr="001513A8">
              <w:t>28 juin 2010</w:t>
            </w:r>
          </w:p>
        </w:tc>
        <w:tc>
          <w:tcPr>
            <w:tcW w:w="1296" w:type="dxa"/>
            <w:shd w:val="clear" w:color="auto" w:fill="auto"/>
            <w:tcMar>
              <w:right w:w="113" w:type="dxa"/>
            </w:tcMar>
          </w:tcPr>
          <w:p w:rsidR="009F7294" w:rsidRPr="001513A8" w:rsidRDefault="009F7294" w:rsidP="009F7294">
            <w:pPr>
              <w:spacing w:before="40" w:after="120"/>
            </w:pPr>
            <w:r w:rsidRPr="001513A8">
              <w:t>30 juin 2010</w:t>
            </w:r>
            <w:r w:rsidRPr="001513A8">
              <w:br/>
              <w:t>30 juin 2015</w:t>
            </w:r>
          </w:p>
        </w:tc>
        <w:tc>
          <w:tcPr>
            <w:tcW w:w="1306" w:type="dxa"/>
            <w:shd w:val="clear" w:color="auto" w:fill="auto"/>
            <w:tcMar>
              <w:right w:w="113" w:type="dxa"/>
            </w:tcMar>
          </w:tcPr>
          <w:p w:rsidR="009F7294" w:rsidRPr="001513A8" w:rsidRDefault="009F7294" w:rsidP="009F7294">
            <w:pPr>
              <w:spacing w:before="40" w:after="120"/>
            </w:pPr>
          </w:p>
        </w:tc>
      </w:tr>
      <w:tr w:rsidR="009F7294" w:rsidRPr="001513A8" w:rsidTr="00EB58D5">
        <w:trPr>
          <w:jc w:val="center"/>
        </w:trPr>
        <w:tc>
          <w:tcPr>
            <w:tcW w:w="1924" w:type="dxa"/>
            <w:shd w:val="clear" w:color="auto" w:fill="auto"/>
            <w:tcMar>
              <w:right w:w="113" w:type="dxa"/>
            </w:tcMar>
          </w:tcPr>
          <w:p w:rsidR="009F7294" w:rsidRPr="001513A8" w:rsidRDefault="009F7294" w:rsidP="00EB58D5">
            <w:pPr>
              <w:keepNext/>
              <w:spacing w:before="40" w:after="120"/>
            </w:pPr>
            <w:r w:rsidRPr="001513A8">
              <w:t>42. Fédération de Russie</w:t>
            </w:r>
          </w:p>
        </w:tc>
        <w:tc>
          <w:tcPr>
            <w:tcW w:w="1636" w:type="dxa"/>
            <w:shd w:val="clear" w:color="auto" w:fill="auto"/>
            <w:tcMar>
              <w:right w:w="113" w:type="dxa"/>
            </w:tcMar>
          </w:tcPr>
          <w:p w:rsidR="009F7294" w:rsidRPr="001513A8" w:rsidRDefault="009F7294" w:rsidP="00EB58D5">
            <w:pPr>
              <w:keepNext/>
              <w:spacing w:before="40" w:after="120"/>
            </w:pPr>
            <w:r w:rsidRPr="001513A8">
              <w:t>E/C.12/RUS/5</w:t>
            </w:r>
          </w:p>
        </w:tc>
        <w:tc>
          <w:tcPr>
            <w:tcW w:w="1209" w:type="dxa"/>
            <w:shd w:val="clear" w:color="auto" w:fill="auto"/>
            <w:tcMar>
              <w:right w:w="113" w:type="dxa"/>
            </w:tcMar>
          </w:tcPr>
          <w:p w:rsidR="009F7294" w:rsidRPr="001513A8" w:rsidRDefault="009F7294" w:rsidP="00EB58D5">
            <w:pPr>
              <w:keepNext/>
              <w:spacing w:before="40" w:after="120"/>
            </w:pPr>
            <w:r w:rsidRPr="001513A8">
              <w:t>30 juin 2008</w:t>
            </w:r>
          </w:p>
        </w:tc>
        <w:tc>
          <w:tcPr>
            <w:tcW w:w="1296" w:type="dxa"/>
            <w:shd w:val="clear" w:color="auto" w:fill="auto"/>
            <w:tcMar>
              <w:right w:w="113" w:type="dxa"/>
            </w:tcMar>
          </w:tcPr>
          <w:p w:rsidR="009F7294" w:rsidRPr="001513A8" w:rsidRDefault="009F7294" w:rsidP="00EB58D5">
            <w:pPr>
              <w:keepNext/>
              <w:spacing w:before="40" w:after="120"/>
            </w:pPr>
            <w:r w:rsidRPr="001513A8">
              <w:t>30 juin 2008</w:t>
            </w:r>
            <w:r w:rsidRPr="001513A8">
              <w:br/>
              <w:t>30 juin 2013</w:t>
            </w:r>
          </w:p>
        </w:tc>
        <w:tc>
          <w:tcPr>
            <w:tcW w:w="1306" w:type="dxa"/>
            <w:shd w:val="clear" w:color="auto" w:fill="auto"/>
            <w:tcMar>
              <w:right w:w="113" w:type="dxa"/>
            </w:tcMar>
          </w:tcPr>
          <w:p w:rsidR="009F7294" w:rsidRPr="001513A8" w:rsidRDefault="006C7C46" w:rsidP="00EB58D5">
            <w:pPr>
              <w:keepNext/>
              <w:spacing w:before="40" w:after="120"/>
            </w:pPr>
            <w:r w:rsidRPr="001513A8">
              <w:t xml:space="preserve">Quarante-sixième session </w:t>
            </w:r>
            <w:r w:rsidR="006010B7">
              <w:br/>
            </w:r>
            <w:r w:rsidRPr="001513A8">
              <w:t>(mai 2011)</w:t>
            </w:r>
          </w:p>
        </w:tc>
      </w:tr>
      <w:tr w:rsidR="009F7294" w:rsidRPr="001513A8" w:rsidTr="00EB58D5">
        <w:trPr>
          <w:jc w:val="center"/>
        </w:trPr>
        <w:tc>
          <w:tcPr>
            <w:tcW w:w="1924" w:type="dxa"/>
            <w:tcBorders>
              <w:bottom w:val="single" w:sz="4" w:space="0" w:color="auto"/>
            </w:tcBorders>
            <w:shd w:val="clear" w:color="auto" w:fill="auto"/>
            <w:tcMar>
              <w:right w:w="113" w:type="dxa"/>
            </w:tcMar>
          </w:tcPr>
          <w:p w:rsidR="009F7294" w:rsidRPr="001513A8" w:rsidRDefault="009F7294" w:rsidP="009F7294">
            <w:pPr>
              <w:spacing w:before="40" w:after="120"/>
            </w:pPr>
            <w:r w:rsidRPr="001513A8">
              <w:t>43. Espagne</w:t>
            </w:r>
          </w:p>
        </w:tc>
        <w:tc>
          <w:tcPr>
            <w:tcW w:w="1636" w:type="dxa"/>
            <w:tcBorders>
              <w:bottom w:val="single" w:sz="4" w:space="0" w:color="auto"/>
            </w:tcBorders>
            <w:shd w:val="clear" w:color="auto" w:fill="auto"/>
            <w:tcMar>
              <w:right w:w="113" w:type="dxa"/>
            </w:tcMar>
          </w:tcPr>
          <w:p w:rsidR="009F7294" w:rsidRPr="001513A8" w:rsidRDefault="009F7294" w:rsidP="009F7294">
            <w:pPr>
              <w:spacing w:before="40" w:after="120"/>
            </w:pPr>
            <w:r w:rsidRPr="001513A8">
              <w:t>E/C.12/ESP/5</w:t>
            </w:r>
          </w:p>
        </w:tc>
        <w:tc>
          <w:tcPr>
            <w:tcW w:w="1209" w:type="dxa"/>
            <w:tcBorders>
              <w:bottom w:val="single" w:sz="4" w:space="0" w:color="auto"/>
            </w:tcBorders>
            <w:shd w:val="clear" w:color="auto" w:fill="auto"/>
            <w:tcMar>
              <w:right w:w="113" w:type="dxa"/>
            </w:tcMar>
          </w:tcPr>
          <w:p w:rsidR="009F7294" w:rsidRPr="001513A8" w:rsidRDefault="009F7294" w:rsidP="009F7294">
            <w:pPr>
              <w:spacing w:before="40" w:after="120"/>
            </w:pPr>
            <w:r w:rsidRPr="001513A8">
              <w:t>30 juin 2010</w:t>
            </w:r>
          </w:p>
        </w:tc>
        <w:tc>
          <w:tcPr>
            <w:tcW w:w="1296" w:type="dxa"/>
            <w:tcBorders>
              <w:bottom w:val="single" w:sz="4" w:space="0" w:color="auto"/>
            </w:tcBorders>
            <w:shd w:val="clear" w:color="auto" w:fill="auto"/>
            <w:tcMar>
              <w:right w:w="113" w:type="dxa"/>
            </w:tcMar>
          </w:tcPr>
          <w:p w:rsidR="009F7294" w:rsidRPr="001513A8" w:rsidRDefault="009F7294" w:rsidP="009F7294">
            <w:pPr>
              <w:spacing w:before="40" w:after="120"/>
            </w:pPr>
            <w:r w:rsidRPr="001513A8">
              <w:t>30 juin 2009</w:t>
            </w:r>
          </w:p>
        </w:tc>
        <w:tc>
          <w:tcPr>
            <w:tcW w:w="1306" w:type="dxa"/>
            <w:tcBorders>
              <w:bottom w:val="single" w:sz="4" w:space="0" w:color="auto"/>
            </w:tcBorders>
            <w:shd w:val="clear" w:color="auto" w:fill="auto"/>
            <w:tcMar>
              <w:right w:w="113" w:type="dxa"/>
            </w:tcMar>
          </w:tcPr>
          <w:p w:rsidR="009F7294" w:rsidRPr="001513A8" w:rsidRDefault="009F7294" w:rsidP="009F7294">
            <w:pPr>
              <w:spacing w:before="40" w:after="120"/>
            </w:pPr>
          </w:p>
        </w:tc>
      </w:tr>
    </w:tbl>
    <w:p w:rsidR="008161A3" w:rsidRPr="001513A8" w:rsidRDefault="008161A3" w:rsidP="009F7294">
      <w:pPr>
        <w:pStyle w:val="H23G"/>
      </w:pPr>
      <w:r w:rsidRPr="001513A8">
        <w:tab/>
        <w:t>b)</w:t>
      </w:r>
      <w:r w:rsidRPr="001513A8">
        <w:tab/>
        <w:t>Rapports présentés par les institutions spécialisées conformément à l</w:t>
      </w:r>
      <w:r>
        <w:t>’</w:t>
      </w:r>
      <w:r w:rsidRPr="001513A8">
        <w:t>article 18 du Pacte</w:t>
      </w:r>
    </w:p>
    <w:p w:rsidR="008161A3" w:rsidRPr="001513A8" w:rsidRDefault="00EB58D5" w:rsidP="009F7294">
      <w:pPr>
        <w:pStyle w:val="SingleTxtG"/>
        <w:ind w:firstLine="567"/>
      </w:pPr>
      <w:r>
        <w:t>Conformément</w:t>
      </w:r>
      <w:r w:rsidR="00780007">
        <w:t xml:space="preserve"> à </w:t>
      </w:r>
      <w:r w:rsidR="008161A3" w:rsidRPr="001513A8">
        <w:t>l</w:t>
      </w:r>
      <w:r w:rsidR="008161A3">
        <w:t>’</w:t>
      </w:r>
      <w:r>
        <w:t>article</w:t>
      </w:r>
      <w:r w:rsidR="00780007">
        <w:t xml:space="preserve"> </w:t>
      </w:r>
      <w:r w:rsidR="008161A3" w:rsidRPr="001513A8">
        <w:t>67</w:t>
      </w:r>
      <w:r>
        <w:t xml:space="preserve"> de</w:t>
      </w:r>
      <w:r w:rsidR="00780007">
        <w:t xml:space="preserve"> son </w:t>
      </w:r>
      <w:r>
        <w:t>Règlement intérieur, le</w:t>
      </w:r>
      <w:r w:rsidR="00780007">
        <w:t xml:space="preserve"> </w:t>
      </w:r>
      <w:r w:rsidR="008161A3" w:rsidRPr="001513A8">
        <w:t>Comité a pour tâche d</w:t>
      </w:r>
      <w:r w:rsidR="008161A3">
        <w:t>’</w:t>
      </w:r>
      <w:r w:rsidR="008161A3" w:rsidRPr="001513A8">
        <w:t>examiner les rapports présentés par les institutions spécialisées en application de l</w:t>
      </w:r>
      <w:r w:rsidR="008161A3">
        <w:t>’</w:t>
      </w:r>
      <w:r w:rsidR="008161A3" w:rsidRPr="001513A8">
        <w:t>article</w:t>
      </w:r>
      <w:r>
        <w:t> </w:t>
      </w:r>
      <w:r w:rsidR="008161A3" w:rsidRPr="001513A8">
        <w:t>18 du Pacte.</w:t>
      </w:r>
    </w:p>
    <w:p w:rsidR="008161A3" w:rsidRPr="001513A8" w:rsidRDefault="008161A3" w:rsidP="00795237">
      <w:pPr>
        <w:pStyle w:val="SingleTxtG"/>
        <w:spacing w:after="100" w:line="220" w:lineRule="atLeast"/>
        <w:ind w:firstLine="567"/>
      </w:pPr>
      <w:r w:rsidRPr="001513A8">
        <w:t>En vertu de l</w:t>
      </w:r>
      <w:r>
        <w:t>’</w:t>
      </w:r>
      <w:r w:rsidRPr="001513A8">
        <w:t>article 68 du Règlement intérieur, les représentants des institutions spécialisées intéressées peuvent faire des déclarations sur des questions liées au domaine de compétence de leur organisation au cours de l</w:t>
      </w:r>
      <w:r>
        <w:t>’</w:t>
      </w:r>
      <w:r w:rsidRPr="001513A8">
        <w:t>examen par le Comité du rapport de chaque État partie. Les représentants des États parties qui présentent un rapport au Comité peuvent répondre aux déclarations formulées par les institutions spécialisées ou en tenir compte. Le Secrétaire général a invité les institutions spécialisées, les organismes des Nations Unies et les institutions financières ci-après à se faire représenter aux séances du Comité: Organisation internationale du Travail (OIT), Organisation des Nations Unies pour l</w:t>
      </w:r>
      <w:r>
        <w:t>’</w:t>
      </w:r>
      <w:r w:rsidRPr="001513A8">
        <w:t>alimentation et l</w:t>
      </w:r>
      <w:r>
        <w:t>’</w:t>
      </w:r>
      <w:r w:rsidRPr="001513A8">
        <w:t>agriculture (FAO), Organisation des Nations Unies pour l</w:t>
      </w:r>
      <w:r>
        <w:t>’</w:t>
      </w:r>
      <w:r w:rsidRPr="001513A8">
        <w:t>éducation, la science et la culture (UNESCO), Organisation mondiale de la santé (OMS), Haut-Commissariat des Nations Unies pour les réfugiés (HCR), Organisation mondiale de la propriété intellectuelle (OMPI), Fonds des Nations Unies pour l</w:t>
      </w:r>
      <w:r>
        <w:t>’</w:t>
      </w:r>
      <w:r w:rsidRPr="001513A8">
        <w:t>enfance (UNICEF), Programme des Nations Unies pour le développement (PNUD), Programme des Nations Unies pour les établissements humains (ONU-HABITAT), Programme des Nations Unies pour l</w:t>
      </w:r>
      <w:r>
        <w:t>’</w:t>
      </w:r>
      <w:r w:rsidRPr="001513A8">
        <w:t>environnement (PNUE), Conférence des Nations Unies sur le commerce et le développement (CNUCED), Fonds des Nations Unies pour la population (FNUAP), Programme commun des Nations Unies sur le VIH/sida (ONUSIDA), Fonds monétaire international (FMI), Banque mondiale et Organisation mondiale du commerce (OMC).</w:t>
      </w:r>
    </w:p>
    <w:p w:rsidR="008161A3" w:rsidRPr="001513A8" w:rsidRDefault="008161A3" w:rsidP="00795237">
      <w:pPr>
        <w:pStyle w:val="SingleTxtG"/>
        <w:spacing w:after="100" w:line="220" w:lineRule="atLeast"/>
        <w:ind w:firstLine="567"/>
      </w:pPr>
      <w:r w:rsidRPr="001513A8">
        <w:t>Le Comité sera saisi, en temps voulu, de tout rapport reçu des institutions spécialisées en application de l</w:t>
      </w:r>
      <w:r>
        <w:t>’</w:t>
      </w:r>
      <w:r w:rsidRPr="001513A8">
        <w:t>article 18 du Pacte.</w:t>
      </w:r>
    </w:p>
    <w:p w:rsidR="008161A3" w:rsidRPr="001513A8" w:rsidRDefault="009F7294" w:rsidP="00795237">
      <w:pPr>
        <w:pStyle w:val="H1G"/>
        <w:spacing w:after="100" w:line="220" w:lineRule="atLeast"/>
      </w:pPr>
      <w:r>
        <w:tab/>
        <w:t>7.</w:t>
      </w:r>
      <w:r>
        <w:tab/>
      </w:r>
      <w:r w:rsidR="008161A3" w:rsidRPr="001513A8">
        <w:t>Réunion avec les États parties</w:t>
      </w:r>
    </w:p>
    <w:p w:rsidR="008161A3" w:rsidRPr="001513A8" w:rsidRDefault="008161A3" w:rsidP="00795237">
      <w:pPr>
        <w:pStyle w:val="SingleTxtG"/>
        <w:spacing w:after="100" w:line="220" w:lineRule="atLeast"/>
        <w:ind w:firstLine="567"/>
      </w:pPr>
      <w:r w:rsidRPr="001513A8">
        <w:t>Conformément à la pratique du Comité consistant à se réunir régulièrement avec des représentants des États parties pour procéder à l</w:t>
      </w:r>
      <w:r>
        <w:t>’</w:t>
      </w:r>
      <w:r w:rsidRPr="001513A8">
        <w:t xml:space="preserve">examen de questions concernant la mise en œuvre du Pacte, le Comité réservera une </w:t>
      </w:r>
      <w:r w:rsidR="009F7294" w:rsidRPr="001513A8">
        <w:t>demi-journée</w:t>
      </w:r>
      <w:r w:rsidRPr="001513A8">
        <w:t xml:space="preserve"> à une réunion avec les États parties. Il est prévu de tenir le 11 novembre. </w:t>
      </w:r>
    </w:p>
    <w:p w:rsidR="008161A3" w:rsidRPr="009F7294" w:rsidRDefault="008161A3" w:rsidP="00795237">
      <w:pPr>
        <w:pStyle w:val="H1G"/>
        <w:spacing w:after="100" w:line="220" w:lineRule="atLeast"/>
      </w:pPr>
      <w:r w:rsidRPr="001513A8">
        <w:rPr>
          <w:b w:val="0"/>
        </w:rPr>
        <w:tab/>
      </w:r>
      <w:r w:rsidRPr="009F7294">
        <w:t>8.</w:t>
      </w:r>
      <w:r w:rsidRPr="009F7294">
        <w:tab/>
        <w:t>Présentation de rapports par les États parties conformément aux articles 16 et 17 du Pacte</w:t>
      </w:r>
    </w:p>
    <w:p w:rsidR="008161A3" w:rsidRPr="001513A8" w:rsidRDefault="008161A3" w:rsidP="00795237">
      <w:pPr>
        <w:pStyle w:val="SingleTxtG"/>
        <w:spacing w:after="100" w:line="220" w:lineRule="atLeast"/>
        <w:ind w:firstLine="567"/>
      </w:pPr>
      <w:r w:rsidRPr="001513A8">
        <w:t>Conformément au paragraphe 1 de l</w:t>
      </w:r>
      <w:r>
        <w:t>’</w:t>
      </w:r>
      <w:r w:rsidRPr="001513A8">
        <w:t>article 59 de son Règlement intérieur, le Comité examine à chaque session la situation en ce qui concerne les rapports à présenter en application des articles 16 et 17 du Pacte et peut formuler des recommandations appropriées dans son rapport au Conseil, y compris des recommandations tendant à ce que le Secrétaire général envoie des rappels aux États parties qui n</w:t>
      </w:r>
      <w:r>
        <w:t>’</w:t>
      </w:r>
      <w:r w:rsidRPr="001513A8">
        <w:t>ont pas encore fait parvenir leurs rapports. Au titre de ce point de l</w:t>
      </w:r>
      <w:r>
        <w:t>’</w:t>
      </w:r>
      <w:r w:rsidRPr="001513A8">
        <w:t>ordre du jour, le Comité sera saisi du document ci-après:</w:t>
      </w:r>
    </w:p>
    <w:p w:rsidR="008161A3" w:rsidRPr="001513A8" w:rsidRDefault="008161A3" w:rsidP="00795237">
      <w:pPr>
        <w:pStyle w:val="SingleTxtG"/>
        <w:spacing w:after="100" w:line="220" w:lineRule="atLeast"/>
        <w:ind w:firstLine="567"/>
      </w:pPr>
      <w:r w:rsidRPr="001513A8">
        <w:t>Note du Secrétaire général sur les États parties au Pacte et l</w:t>
      </w:r>
      <w:r>
        <w:t>’</w:t>
      </w:r>
      <w:r w:rsidRPr="001513A8">
        <w:t>état de la présentation des rapports (E/C.12/45/2).</w:t>
      </w:r>
    </w:p>
    <w:p w:rsidR="008161A3" w:rsidRPr="001513A8" w:rsidRDefault="008161A3" w:rsidP="00795237">
      <w:pPr>
        <w:pStyle w:val="H1G"/>
        <w:spacing w:after="100" w:line="220" w:lineRule="atLeast"/>
      </w:pPr>
      <w:r w:rsidRPr="001513A8">
        <w:tab/>
        <w:t>9.</w:t>
      </w:r>
      <w:r w:rsidRPr="001513A8">
        <w:tab/>
        <w:t>Formulation de suggestions et de recommandations de caractère général fondées sur l</w:t>
      </w:r>
      <w:r>
        <w:t>’</w:t>
      </w:r>
      <w:r w:rsidRPr="001513A8">
        <w:t>examen des rapports présentés par les États parties au Pacte et par les institutions spécialisées</w:t>
      </w:r>
    </w:p>
    <w:p w:rsidR="008161A3" w:rsidRPr="001513A8" w:rsidRDefault="008161A3" w:rsidP="00795237">
      <w:pPr>
        <w:pStyle w:val="SingleTxtG"/>
        <w:spacing w:after="100" w:line="220" w:lineRule="atLeast"/>
        <w:ind w:firstLine="567"/>
      </w:pPr>
      <w:r w:rsidRPr="001513A8">
        <w:t>Conformément à l</w:t>
      </w:r>
      <w:r>
        <w:t>’</w:t>
      </w:r>
      <w:r w:rsidRPr="001513A8">
        <w:t>article 64 de son Règlement intérieur, le Comité voudra peut-être formuler des suggestions et des recommandations de caractère général fondées sur l</w:t>
      </w:r>
      <w:r>
        <w:t>’</w:t>
      </w:r>
      <w:r w:rsidRPr="001513A8">
        <w:t>examen qu</w:t>
      </w:r>
      <w:r>
        <w:t>’</w:t>
      </w:r>
      <w:r w:rsidRPr="001513A8">
        <w:t>il aura fait des rapports présentés par les États parties et des rapports présentés par les institutions spécialisées, afin d</w:t>
      </w:r>
      <w:r>
        <w:t>’</w:t>
      </w:r>
      <w:r w:rsidRPr="001513A8">
        <w:t>aider le Conseil à s</w:t>
      </w:r>
      <w:r>
        <w:t>’</w:t>
      </w:r>
      <w:r w:rsidRPr="001513A8">
        <w:t>acquitter de ses responsabilités, notamment celles qui découlent des articles 21 et 22 du Pacte. Le Comité jugera peut-être bon également de soumettre au Conseil, pour examen, des suggestions concernant les articles 19, 22 et 23 du Pacte.</w:t>
      </w:r>
    </w:p>
    <w:p w:rsidR="008161A3" w:rsidRPr="001513A8" w:rsidRDefault="009F7294" w:rsidP="00795237">
      <w:pPr>
        <w:pStyle w:val="H1G"/>
        <w:spacing w:after="100" w:line="220" w:lineRule="atLeast"/>
      </w:pPr>
      <w:r>
        <w:tab/>
        <w:t>10.</w:t>
      </w:r>
      <w:r>
        <w:tab/>
      </w:r>
      <w:r w:rsidR="008161A3" w:rsidRPr="001513A8">
        <w:t>Adoption du rapport annuel</w:t>
      </w:r>
    </w:p>
    <w:p w:rsidR="008161A3" w:rsidRPr="001513A8" w:rsidRDefault="008161A3" w:rsidP="00795237">
      <w:pPr>
        <w:pStyle w:val="SingleTxtG"/>
        <w:spacing w:after="100" w:line="220" w:lineRule="atLeast"/>
        <w:ind w:firstLine="567"/>
        <w:rPr>
          <w:bCs/>
        </w:rPr>
      </w:pPr>
      <w:r w:rsidRPr="001513A8">
        <w:rPr>
          <w:bCs/>
        </w:rPr>
        <w:t xml:space="preserve">Le Comité </w:t>
      </w:r>
      <w:r w:rsidRPr="009F7294">
        <w:t>examinera</w:t>
      </w:r>
      <w:r w:rsidRPr="001513A8">
        <w:rPr>
          <w:bCs/>
        </w:rPr>
        <w:t xml:space="preserve"> et adoptera le rapport annuel sur ses quarante-quatrième (3</w:t>
      </w:r>
      <w:r w:rsidRPr="001513A8">
        <w:rPr>
          <w:bCs/>
        </w:rPr>
        <w:noBreakHyphen/>
        <w:t>21</w:t>
      </w:r>
      <w:r w:rsidR="009F7294">
        <w:rPr>
          <w:bCs/>
        </w:rPr>
        <w:t> </w:t>
      </w:r>
      <w:r w:rsidRPr="001513A8">
        <w:rPr>
          <w:bCs/>
        </w:rPr>
        <w:t>mai 2010) et quarante-cinquième (1</w:t>
      </w:r>
      <w:r w:rsidRPr="001513A8">
        <w:rPr>
          <w:bCs/>
          <w:vertAlign w:val="superscript"/>
        </w:rPr>
        <w:t>er</w:t>
      </w:r>
      <w:r w:rsidR="009F7294">
        <w:rPr>
          <w:bCs/>
        </w:rPr>
        <w:t>-</w:t>
      </w:r>
      <w:r w:rsidRPr="001513A8">
        <w:rPr>
          <w:bCs/>
        </w:rPr>
        <w:t xml:space="preserve">19 novembre 2010) </w:t>
      </w:r>
      <w:r w:rsidRPr="001513A8">
        <w:t>sessions</w:t>
      </w:r>
      <w:r w:rsidRPr="001513A8">
        <w:rPr>
          <w:bCs/>
        </w:rPr>
        <w:t xml:space="preserve">, qui </w:t>
      </w:r>
      <w:r w:rsidRPr="001513A8">
        <w:t>sera</w:t>
      </w:r>
      <w:r w:rsidRPr="001513A8">
        <w:rPr>
          <w:bCs/>
        </w:rPr>
        <w:t xml:space="preserve"> soumis au Conseil économique et social. </w:t>
      </w:r>
    </w:p>
    <w:p w:rsidR="008161A3" w:rsidRPr="001513A8" w:rsidRDefault="008161A3" w:rsidP="00795237">
      <w:pPr>
        <w:pStyle w:val="H1G"/>
        <w:spacing w:after="100" w:line="220" w:lineRule="atLeast"/>
      </w:pPr>
      <w:r w:rsidRPr="001513A8">
        <w:tab/>
        <w:t>11.</w:t>
      </w:r>
      <w:r w:rsidRPr="001513A8">
        <w:tab/>
        <w:t>Questions diverses</w:t>
      </w:r>
    </w:p>
    <w:p w:rsidR="00EB58D5" w:rsidRDefault="008161A3" w:rsidP="00795237">
      <w:pPr>
        <w:pStyle w:val="SingleTxtG"/>
        <w:spacing w:after="100" w:line="220" w:lineRule="atLeast"/>
        <w:ind w:firstLine="567"/>
      </w:pPr>
      <w:r w:rsidRPr="001513A8">
        <w:t>À sa vingt et unième session (1999), le Comité a décidé d</w:t>
      </w:r>
      <w:r>
        <w:t>’</w:t>
      </w:r>
      <w:r w:rsidRPr="001513A8">
        <w:t>inscrire à son ordre du jour un point permanent intitulé «Questions diverses», au titre duquel il pourrait examiner toute question sortant du champ des autres points permanents de l</w:t>
      </w:r>
      <w:r>
        <w:t>’</w:t>
      </w:r>
      <w:r w:rsidRPr="001513A8">
        <w:t>ordre du jour.</w:t>
      </w:r>
    </w:p>
    <w:p w:rsidR="00795237" w:rsidRPr="001513A8" w:rsidRDefault="00EB58D5" w:rsidP="00EB58D5">
      <w:pPr>
        <w:pStyle w:val="HChG"/>
      </w:pPr>
      <w:r>
        <w:br w:type="page"/>
      </w:r>
      <w:r>
        <w:tab/>
      </w:r>
      <w:r>
        <w:tab/>
      </w:r>
      <w:r w:rsidRPr="004D5F8D">
        <w:rPr>
          <w:spacing w:val="-2"/>
        </w:rPr>
        <w:t>Programme de travail provisoire de la quarante-cinquième session du Comité des droits économiques, sociaux et culturels</w:t>
      </w:r>
      <w:r>
        <w:rPr>
          <w:spacing w:val="-2"/>
        </w:rPr>
        <w:br/>
      </w:r>
      <w:r w:rsidRPr="001513A8">
        <w:t>(1</w:t>
      </w:r>
      <w:r w:rsidRPr="009E1D80">
        <w:rPr>
          <w:vertAlign w:val="superscript"/>
        </w:rPr>
        <w:t>er</w:t>
      </w:r>
      <w:r w:rsidRPr="001513A8">
        <w:t>-19 novembre 2010)</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11"/>
        <w:gridCol w:w="842"/>
        <w:gridCol w:w="842"/>
        <w:gridCol w:w="5444"/>
      </w:tblGrid>
      <w:tr w:rsidR="00172434" w:rsidRPr="001513A8" w:rsidTr="00DF2B11">
        <w:tc>
          <w:tcPr>
            <w:tcW w:w="9639" w:type="dxa"/>
            <w:gridSpan w:val="4"/>
            <w:shd w:val="clear" w:color="auto" w:fill="auto"/>
          </w:tcPr>
          <w:p w:rsidR="00172434" w:rsidRPr="001513A8" w:rsidRDefault="00172434" w:rsidP="00DF2B11">
            <w:pPr>
              <w:spacing w:before="40" w:after="120"/>
              <w:rPr>
                <w:b/>
              </w:rPr>
            </w:pPr>
            <w:r w:rsidRPr="001513A8">
              <w:rPr>
                <w:b/>
              </w:rPr>
              <w:t>Première semaine: 1</w:t>
            </w:r>
            <w:r w:rsidRPr="001513A8">
              <w:rPr>
                <w:b/>
                <w:vertAlign w:val="superscript"/>
              </w:rPr>
              <w:t>er</w:t>
            </w:r>
            <w:r w:rsidRPr="001513A8">
              <w:rPr>
                <w:b/>
              </w:rPr>
              <w:t>-5 novembre 2010</w:t>
            </w:r>
          </w:p>
        </w:tc>
      </w:tr>
      <w:tr w:rsidR="00172434" w:rsidRPr="001513A8" w:rsidTr="00EB58D5">
        <w:tc>
          <w:tcPr>
            <w:tcW w:w="2511" w:type="dxa"/>
            <w:shd w:val="clear" w:color="auto" w:fill="auto"/>
          </w:tcPr>
          <w:p w:rsidR="00172434" w:rsidRPr="001513A8" w:rsidRDefault="00172434" w:rsidP="00DF2B11">
            <w:pPr>
              <w:spacing w:before="40" w:after="120"/>
              <w:rPr>
                <w:b/>
              </w:rPr>
            </w:pPr>
            <w:r w:rsidRPr="001513A8">
              <w:rPr>
                <w:b/>
              </w:rPr>
              <w:t>Lundi 1</w:t>
            </w:r>
            <w:r w:rsidRPr="001513A8">
              <w:rPr>
                <w:b/>
                <w:vertAlign w:val="superscript"/>
              </w:rPr>
              <w:t>er</w:t>
            </w:r>
            <w:r w:rsidRPr="001513A8">
              <w:rPr>
                <w:b/>
              </w:rPr>
              <w:t xml:space="preserve"> novembre</w:t>
            </w: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5444" w:type="dxa"/>
            <w:shd w:val="clear" w:color="auto" w:fill="auto"/>
          </w:tcPr>
          <w:p w:rsidR="00172434" w:rsidRPr="001513A8" w:rsidRDefault="00172434" w:rsidP="00DF2B11">
            <w:pPr>
              <w:spacing w:before="40" w:after="120"/>
            </w:pPr>
          </w:p>
        </w:tc>
      </w:tr>
      <w:tr w:rsidR="00172434" w:rsidRPr="001513A8" w:rsidTr="00EB58D5">
        <w:tc>
          <w:tcPr>
            <w:tcW w:w="2511" w:type="dxa"/>
            <w:shd w:val="clear" w:color="auto" w:fill="auto"/>
          </w:tcPr>
          <w:p w:rsidR="00172434" w:rsidRPr="001513A8" w:rsidRDefault="00172434" w:rsidP="00DF2B11">
            <w:pPr>
              <w:spacing w:before="40" w:after="120"/>
            </w:pPr>
            <w:r w:rsidRPr="001513A8">
              <w:t>29</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1</w:t>
            </w:r>
          </w:p>
        </w:tc>
        <w:tc>
          <w:tcPr>
            <w:tcW w:w="5444" w:type="dxa"/>
            <w:shd w:val="clear" w:color="auto" w:fill="auto"/>
          </w:tcPr>
          <w:p w:rsidR="00172434" w:rsidRPr="001513A8" w:rsidRDefault="00172434" w:rsidP="00DF2B11">
            <w:pPr>
              <w:spacing w:before="40" w:after="120"/>
            </w:pPr>
            <w:r w:rsidRPr="001513A8">
              <w:t>Adoption de l</w:t>
            </w:r>
            <w:r>
              <w:t>’</w:t>
            </w:r>
            <w:r w:rsidRPr="001513A8">
              <w:t>ordre du jour</w:t>
            </w:r>
          </w:p>
        </w:tc>
      </w:tr>
      <w:tr w:rsidR="00172434" w:rsidRPr="001513A8" w:rsidTr="00EB58D5">
        <w:tc>
          <w:tcPr>
            <w:tcW w:w="2511"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r w:rsidRPr="001513A8">
              <w:t>(privée)</w:t>
            </w:r>
          </w:p>
        </w:tc>
        <w:tc>
          <w:tcPr>
            <w:tcW w:w="842" w:type="dxa"/>
            <w:shd w:val="clear" w:color="auto" w:fill="auto"/>
          </w:tcPr>
          <w:p w:rsidR="00172434" w:rsidRPr="001513A8" w:rsidRDefault="00172434" w:rsidP="00DF2B11">
            <w:pPr>
              <w:spacing w:before="40" w:after="120"/>
            </w:pPr>
            <w:r w:rsidRPr="001513A8">
              <w:t>Point 2</w:t>
            </w:r>
          </w:p>
        </w:tc>
        <w:tc>
          <w:tcPr>
            <w:tcW w:w="5444" w:type="dxa"/>
            <w:shd w:val="clear" w:color="auto" w:fill="auto"/>
          </w:tcPr>
          <w:p w:rsidR="00172434" w:rsidRPr="001513A8" w:rsidRDefault="00172434" w:rsidP="00DF2B11">
            <w:pPr>
              <w:spacing w:before="40" w:after="120"/>
            </w:pPr>
            <w:r w:rsidRPr="001513A8">
              <w:t>Organisation des travaux</w:t>
            </w:r>
          </w:p>
        </w:tc>
      </w:tr>
      <w:tr w:rsidR="00172434" w:rsidRPr="001513A8" w:rsidTr="00EB58D5">
        <w:tc>
          <w:tcPr>
            <w:tcW w:w="2511"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r w:rsidRPr="001513A8">
              <w:t>(privée)</w:t>
            </w:r>
          </w:p>
        </w:tc>
        <w:tc>
          <w:tcPr>
            <w:tcW w:w="842" w:type="dxa"/>
            <w:shd w:val="clear" w:color="auto" w:fill="auto"/>
          </w:tcPr>
          <w:p w:rsidR="00172434" w:rsidRPr="001513A8" w:rsidRDefault="00172434" w:rsidP="00DF2B11">
            <w:pPr>
              <w:spacing w:before="40" w:after="120"/>
            </w:pPr>
            <w:r w:rsidRPr="001513A8">
              <w:t>Point 8</w:t>
            </w:r>
          </w:p>
        </w:tc>
        <w:tc>
          <w:tcPr>
            <w:tcW w:w="5444" w:type="dxa"/>
            <w:shd w:val="clear" w:color="auto" w:fill="auto"/>
          </w:tcPr>
          <w:p w:rsidR="00172434" w:rsidRPr="001513A8" w:rsidRDefault="00172434" w:rsidP="00DF2B11">
            <w:pPr>
              <w:spacing w:before="40" w:after="120"/>
            </w:pPr>
            <w:r w:rsidRPr="001513A8">
              <w:t>Présentation de rapports par les États parties conformément aux articles 16 et 17 du Pacte</w:t>
            </w:r>
          </w:p>
        </w:tc>
      </w:tr>
      <w:tr w:rsidR="00172434" w:rsidRPr="001513A8" w:rsidTr="00EB58D5">
        <w:tc>
          <w:tcPr>
            <w:tcW w:w="2511"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r w:rsidRPr="001513A8">
              <w:t>Point 11</w:t>
            </w:r>
          </w:p>
        </w:tc>
        <w:tc>
          <w:tcPr>
            <w:tcW w:w="5444" w:type="dxa"/>
            <w:shd w:val="clear" w:color="auto" w:fill="auto"/>
          </w:tcPr>
          <w:p w:rsidR="00172434" w:rsidRPr="001513A8" w:rsidRDefault="00172434" w:rsidP="00DF2B11">
            <w:pPr>
              <w:spacing w:before="40" w:after="120"/>
            </w:pPr>
            <w:r w:rsidRPr="001513A8">
              <w:t>Questions diverses</w:t>
            </w:r>
          </w:p>
        </w:tc>
      </w:tr>
      <w:tr w:rsidR="00172434" w:rsidRPr="001513A8" w:rsidTr="00EB58D5">
        <w:tc>
          <w:tcPr>
            <w:tcW w:w="2511"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r w:rsidRPr="001513A8">
              <w:t>(privée)</w:t>
            </w:r>
          </w:p>
        </w:tc>
        <w:tc>
          <w:tcPr>
            <w:tcW w:w="842" w:type="dxa"/>
            <w:shd w:val="clear" w:color="auto" w:fill="auto"/>
          </w:tcPr>
          <w:p w:rsidR="00172434" w:rsidRPr="001513A8" w:rsidRDefault="00172434" w:rsidP="00DF2B11">
            <w:pPr>
              <w:spacing w:before="40" w:after="120"/>
            </w:pPr>
            <w:r w:rsidRPr="001513A8">
              <w:t>Point 3</w:t>
            </w:r>
          </w:p>
        </w:tc>
        <w:tc>
          <w:tcPr>
            <w:tcW w:w="5444"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déclarations sur 1) l</w:t>
            </w:r>
            <w:r>
              <w:t>’</w:t>
            </w:r>
            <w:r w:rsidRPr="001513A8">
              <w:t>assainissement et 2) le secteur des entreprises et des droits de l</w:t>
            </w:r>
            <w:r>
              <w:t>’</w:t>
            </w:r>
            <w:r w:rsidRPr="001513A8">
              <w:t>homme</w:t>
            </w:r>
          </w:p>
        </w:tc>
      </w:tr>
      <w:tr w:rsidR="00172434" w:rsidRPr="001513A8" w:rsidTr="00EB58D5">
        <w:tc>
          <w:tcPr>
            <w:tcW w:w="2511" w:type="dxa"/>
            <w:shd w:val="clear" w:color="auto" w:fill="auto"/>
          </w:tcPr>
          <w:p w:rsidR="00172434" w:rsidRPr="001513A8" w:rsidRDefault="00172434" w:rsidP="00DF2B11">
            <w:pPr>
              <w:spacing w:before="40" w:after="120"/>
            </w:pPr>
            <w:r w:rsidRPr="001513A8">
              <w:t>30</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(privée)</w:t>
            </w:r>
          </w:p>
        </w:tc>
        <w:tc>
          <w:tcPr>
            <w:tcW w:w="842" w:type="dxa"/>
            <w:shd w:val="clear" w:color="auto" w:fill="auto"/>
          </w:tcPr>
          <w:p w:rsidR="00172434" w:rsidRPr="001513A8" w:rsidRDefault="00172434" w:rsidP="00DF2B11">
            <w:pPr>
              <w:spacing w:before="40" w:after="120"/>
            </w:pPr>
            <w:r w:rsidRPr="001513A8">
              <w:t>Point 5</w:t>
            </w:r>
          </w:p>
        </w:tc>
        <w:tc>
          <w:tcPr>
            <w:tcW w:w="5444" w:type="dxa"/>
            <w:shd w:val="clear" w:color="auto" w:fill="auto"/>
          </w:tcPr>
          <w:p w:rsidR="00172434" w:rsidRPr="001513A8" w:rsidRDefault="00172434" w:rsidP="00DF2B11">
            <w:pPr>
              <w:spacing w:before="40" w:after="120"/>
            </w:pPr>
            <w:r w:rsidRPr="001513A8">
              <w:t xml:space="preserve">Relations avec les organismes des Nations Unies et </w:t>
            </w:r>
            <w:r>
              <w:br/>
            </w:r>
            <w:r w:rsidRPr="001513A8">
              <w:t>les autres organes conventionnels</w:t>
            </w:r>
          </w:p>
        </w:tc>
      </w:tr>
      <w:tr w:rsidR="00172434" w:rsidRPr="001513A8" w:rsidTr="00EB58D5">
        <w:tc>
          <w:tcPr>
            <w:tcW w:w="2511"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3</w:t>
            </w:r>
          </w:p>
        </w:tc>
        <w:tc>
          <w:tcPr>
            <w:tcW w:w="5444"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documents soumis par des ONG</w:t>
            </w:r>
          </w:p>
        </w:tc>
      </w:tr>
      <w:tr w:rsidR="00172434" w:rsidRPr="001513A8" w:rsidTr="00EB58D5">
        <w:tc>
          <w:tcPr>
            <w:tcW w:w="2511" w:type="dxa"/>
            <w:shd w:val="clear" w:color="auto" w:fill="auto"/>
          </w:tcPr>
          <w:p w:rsidR="00172434" w:rsidRPr="001513A8" w:rsidRDefault="00172434" w:rsidP="00DF2B11">
            <w:pPr>
              <w:spacing w:before="40" w:after="120"/>
              <w:rPr>
                <w:b/>
              </w:rPr>
            </w:pPr>
            <w:r w:rsidRPr="001513A8">
              <w:rPr>
                <w:b/>
              </w:rPr>
              <w:t>Mardi 2 novembre</w:t>
            </w: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5444" w:type="dxa"/>
            <w:shd w:val="clear" w:color="auto" w:fill="auto"/>
          </w:tcPr>
          <w:p w:rsidR="00172434" w:rsidRPr="001513A8" w:rsidRDefault="00172434" w:rsidP="00DF2B11">
            <w:pPr>
              <w:spacing w:before="40" w:after="120"/>
            </w:pPr>
          </w:p>
        </w:tc>
      </w:tr>
      <w:tr w:rsidR="00172434" w:rsidRPr="001513A8" w:rsidTr="00EB58D5">
        <w:tc>
          <w:tcPr>
            <w:tcW w:w="2511" w:type="dxa"/>
            <w:shd w:val="clear" w:color="auto" w:fill="auto"/>
          </w:tcPr>
          <w:p w:rsidR="00172434" w:rsidRPr="001513A8" w:rsidRDefault="00172434" w:rsidP="00DF2B11">
            <w:pPr>
              <w:spacing w:before="40" w:after="120"/>
            </w:pPr>
            <w:r w:rsidRPr="001513A8">
              <w:t>31</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Uruguay</w:t>
            </w:r>
          </w:p>
        </w:tc>
      </w:tr>
      <w:tr w:rsidR="00172434" w:rsidRPr="001513A8" w:rsidTr="00EB58D5">
        <w:tc>
          <w:tcPr>
            <w:tcW w:w="2511" w:type="dxa"/>
            <w:shd w:val="clear" w:color="auto" w:fill="auto"/>
          </w:tcPr>
          <w:p w:rsidR="00172434" w:rsidRPr="001513A8" w:rsidRDefault="00172434" w:rsidP="00DF2B11">
            <w:pPr>
              <w:spacing w:before="40" w:after="120"/>
            </w:pPr>
            <w:r w:rsidRPr="001513A8">
              <w:t>32</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Uruguay (</w:t>
            </w:r>
            <w:r w:rsidRPr="001513A8">
              <w:rPr>
                <w:i/>
              </w:rPr>
              <w:t>suite</w:t>
            </w:r>
            <w:r w:rsidRPr="001513A8">
              <w:t>)</w:t>
            </w:r>
          </w:p>
        </w:tc>
      </w:tr>
      <w:tr w:rsidR="00172434" w:rsidRPr="001513A8" w:rsidTr="00EB58D5">
        <w:tc>
          <w:tcPr>
            <w:tcW w:w="2511" w:type="dxa"/>
            <w:shd w:val="clear" w:color="auto" w:fill="auto"/>
          </w:tcPr>
          <w:p w:rsidR="00172434" w:rsidRPr="001513A8" w:rsidRDefault="00172434" w:rsidP="00DF2B11">
            <w:pPr>
              <w:spacing w:before="40" w:after="120"/>
              <w:rPr>
                <w:b/>
              </w:rPr>
            </w:pPr>
            <w:r>
              <w:rPr>
                <w:b/>
              </w:rPr>
              <w:t>M</w:t>
            </w:r>
            <w:r w:rsidRPr="001513A8">
              <w:rPr>
                <w:b/>
              </w:rPr>
              <w:t>ercredi 3 novembre</w:t>
            </w: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5444" w:type="dxa"/>
            <w:shd w:val="clear" w:color="auto" w:fill="auto"/>
          </w:tcPr>
          <w:p w:rsidR="00172434" w:rsidRPr="001513A8" w:rsidRDefault="00172434" w:rsidP="00DF2B11">
            <w:pPr>
              <w:spacing w:before="40" w:after="120"/>
            </w:pPr>
          </w:p>
        </w:tc>
      </w:tr>
      <w:tr w:rsidR="00172434" w:rsidRPr="001513A8" w:rsidTr="00EB58D5">
        <w:tc>
          <w:tcPr>
            <w:tcW w:w="2511" w:type="dxa"/>
            <w:shd w:val="clear" w:color="auto" w:fill="auto"/>
          </w:tcPr>
          <w:p w:rsidR="00172434" w:rsidRPr="001513A8" w:rsidRDefault="00172434" w:rsidP="00DF2B11">
            <w:pPr>
              <w:spacing w:before="40" w:after="120"/>
            </w:pPr>
            <w:r w:rsidRPr="001513A8">
              <w:t>33</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Uruguay (</w:t>
            </w:r>
            <w:r w:rsidRPr="001513A8">
              <w:rPr>
                <w:i/>
              </w:rPr>
              <w:t>suite</w:t>
            </w:r>
            <w:r w:rsidRPr="001513A8">
              <w:t>)</w:t>
            </w:r>
          </w:p>
        </w:tc>
      </w:tr>
      <w:tr w:rsidR="00172434" w:rsidRPr="001513A8" w:rsidTr="00EB58D5">
        <w:tc>
          <w:tcPr>
            <w:tcW w:w="2511" w:type="dxa"/>
            <w:shd w:val="clear" w:color="auto" w:fill="auto"/>
          </w:tcPr>
          <w:p w:rsidR="00172434" w:rsidRPr="001513A8" w:rsidRDefault="00172434" w:rsidP="00DF2B11">
            <w:pPr>
              <w:spacing w:before="40" w:after="120"/>
            </w:pPr>
            <w:r w:rsidRPr="001513A8">
              <w:t>34</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République dominicaine</w:t>
            </w:r>
          </w:p>
        </w:tc>
      </w:tr>
      <w:tr w:rsidR="00172434" w:rsidRPr="001513A8" w:rsidTr="00EB58D5">
        <w:tc>
          <w:tcPr>
            <w:tcW w:w="2511" w:type="dxa"/>
            <w:shd w:val="clear" w:color="auto" w:fill="auto"/>
          </w:tcPr>
          <w:p w:rsidR="00172434" w:rsidRPr="001513A8" w:rsidRDefault="00172434" w:rsidP="00DF2B11">
            <w:pPr>
              <w:spacing w:before="40" w:after="120"/>
              <w:rPr>
                <w:b/>
              </w:rPr>
            </w:pPr>
            <w:r>
              <w:rPr>
                <w:b/>
              </w:rPr>
              <w:t>J</w:t>
            </w:r>
            <w:r w:rsidRPr="001513A8">
              <w:rPr>
                <w:b/>
              </w:rPr>
              <w:t>eudi 4 novembre</w:t>
            </w: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5444" w:type="dxa"/>
            <w:shd w:val="clear" w:color="auto" w:fill="auto"/>
          </w:tcPr>
          <w:p w:rsidR="00172434" w:rsidRPr="001513A8" w:rsidRDefault="00172434" w:rsidP="00DF2B11">
            <w:pPr>
              <w:spacing w:before="40" w:after="120"/>
            </w:pPr>
          </w:p>
        </w:tc>
      </w:tr>
      <w:tr w:rsidR="00172434" w:rsidRPr="001513A8" w:rsidTr="00EB58D5">
        <w:tc>
          <w:tcPr>
            <w:tcW w:w="2511" w:type="dxa"/>
            <w:shd w:val="clear" w:color="auto" w:fill="auto"/>
          </w:tcPr>
          <w:p w:rsidR="00172434" w:rsidRPr="001513A8" w:rsidRDefault="00172434" w:rsidP="00DF2B11">
            <w:pPr>
              <w:spacing w:before="40" w:after="120"/>
            </w:pPr>
            <w:r w:rsidRPr="001513A8">
              <w:t>35</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République dominicaine (</w:t>
            </w:r>
            <w:r w:rsidRPr="001513A8">
              <w:rPr>
                <w:i/>
              </w:rPr>
              <w:t>suite</w:t>
            </w:r>
            <w:r w:rsidRPr="001513A8">
              <w:t>)</w:t>
            </w:r>
          </w:p>
        </w:tc>
      </w:tr>
      <w:tr w:rsidR="00172434" w:rsidRPr="001513A8" w:rsidTr="00EB58D5">
        <w:tc>
          <w:tcPr>
            <w:tcW w:w="2511" w:type="dxa"/>
            <w:shd w:val="clear" w:color="auto" w:fill="auto"/>
          </w:tcPr>
          <w:p w:rsidR="00172434" w:rsidRPr="001513A8" w:rsidRDefault="00172434" w:rsidP="00DF2B11">
            <w:pPr>
              <w:spacing w:before="40" w:after="120"/>
            </w:pPr>
            <w:r w:rsidRPr="001513A8">
              <w:t>36</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République dominicaine (</w:t>
            </w:r>
            <w:r w:rsidRPr="001513A8">
              <w:rPr>
                <w:i/>
              </w:rPr>
              <w:t>suite</w:t>
            </w:r>
            <w:r w:rsidRPr="001513A8">
              <w:t>)</w:t>
            </w:r>
          </w:p>
        </w:tc>
      </w:tr>
      <w:tr w:rsidR="00172434" w:rsidRPr="001513A8" w:rsidTr="00EB58D5">
        <w:tc>
          <w:tcPr>
            <w:tcW w:w="2511" w:type="dxa"/>
            <w:shd w:val="clear" w:color="auto" w:fill="auto"/>
          </w:tcPr>
          <w:p w:rsidR="00172434" w:rsidRPr="001513A8" w:rsidRDefault="00172434" w:rsidP="00DF2B11">
            <w:pPr>
              <w:spacing w:before="40" w:after="120"/>
              <w:rPr>
                <w:b/>
              </w:rPr>
            </w:pPr>
            <w:r w:rsidRPr="001513A8">
              <w:rPr>
                <w:b/>
              </w:rPr>
              <w:t>Vendredi 5 novembre</w:t>
            </w:r>
          </w:p>
        </w:tc>
        <w:tc>
          <w:tcPr>
            <w:tcW w:w="842" w:type="dxa"/>
            <w:shd w:val="clear" w:color="auto" w:fill="auto"/>
          </w:tcPr>
          <w:p w:rsidR="00172434" w:rsidRPr="001513A8" w:rsidRDefault="00172434" w:rsidP="00DF2B11">
            <w:pPr>
              <w:spacing w:before="40" w:after="120"/>
            </w:pPr>
          </w:p>
        </w:tc>
        <w:tc>
          <w:tcPr>
            <w:tcW w:w="842" w:type="dxa"/>
            <w:shd w:val="clear" w:color="auto" w:fill="auto"/>
          </w:tcPr>
          <w:p w:rsidR="00172434" w:rsidRPr="001513A8" w:rsidRDefault="00172434" w:rsidP="00DF2B11">
            <w:pPr>
              <w:spacing w:before="40" w:after="120"/>
            </w:pPr>
          </w:p>
        </w:tc>
        <w:tc>
          <w:tcPr>
            <w:tcW w:w="5444" w:type="dxa"/>
            <w:shd w:val="clear" w:color="auto" w:fill="auto"/>
          </w:tcPr>
          <w:p w:rsidR="00172434" w:rsidRPr="001513A8" w:rsidRDefault="00172434" w:rsidP="00DF2B11">
            <w:pPr>
              <w:spacing w:before="40" w:after="120"/>
            </w:pPr>
          </w:p>
        </w:tc>
      </w:tr>
      <w:tr w:rsidR="00172434" w:rsidRPr="001513A8" w:rsidTr="00EB58D5">
        <w:tc>
          <w:tcPr>
            <w:tcW w:w="2511" w:type="dxa"/>
            <w:shd w:val="clear" w:color="auto" w:fill="auto"/>
          </w:tcPr>
          <w:p w:rsidR="00172434" w:rsidRPr="001513A8" w:rsidRDefault="00172434" w:rsidP="00DF2B11">
            <w:pPr>
              <w:spacing w:before="40" w:after="120"/>
            </w:pPr>
            <w:r w:rsidRPr="001513A8">
              <w:t>37</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Suisse</w:t>
            </w:r>
          </w:p>
        </w:tc>
      </w:tr>
      <w:tr w:rsidR="00172434" w:rsidRPr="001513A8" w:rsidTr="00EB58D5">
        <w:tc>
          <w:tcPr>
            <w:tcW w:w="2511" w:type="dxa"/>
            <w:shd w:val="clear" w:color="auto" w:fill="auto"/>
          </w:tcPr>
          <w:p w:rsidR="00172434" w:rsidRPr="001513A8" w:rsidRDefault="00172434" w:rsidP="00DF2B11">
            <w:pPr>
              <w:spacing w:before="40" w:after="120"/>
            </w:pPr>
            <w:r w:rsidRPr="001513A8">
              <w:t>38</w:t>
            </w:r>
            <w:r w:rsidRPr="001513A8">
              <w:rPr>
                <w:vertAlign w:val="superscript"/>
              </w:rPr>
              <w:t>e</w:t>
            </w:r>
            <w:r w:rsidRPr="001513A8">
              <w:t xml:space="preserve"> séance</w:t>
            </w:r>
          </w:p>
        </w:tc>
        <w:tc>
          <w:tcPr>
            <w:tcW w:w="842" w:type="dxa"/>
            <w:shd w:val="clear" w:color="auto" w:fill="auto"/>
          </w:tcPr>
          <w:p w:rsidR="00172434" w:rsidRPr="001513A8" w:rsidRDefault="00172434" w:rsidP="00DF2B11">
            <w:pPr>
              <w:spacing w:before="40" w:after="120"/>
            </w:pPr>
            <w:r w:rsidRPr="001513A8">
              <w:t>(publique)</w:t>
            </w:r>
          </w:p>
        </w:tc>
        <w:tc>
          <w:tcPr>
            <w:tcW w:w="842" w:type="dxa"/>
            <w:shd w:val="clear" w:color="auto" w:fill="auto"/>
          </w:tcPr>
          <w:p w:rsidR="00172434" w:rsidRPr="001513A8" w:rsidRDefault="00172434" w:rsidP="00DF2B11">
            <w:pPr>
              <w:spacing w:before="40" w:after="120"/>
            </w:pPr>
            <w:r w:rsidRPr="001513A8">
              <w:t>Point 6</w:t>
            </w:r>
          </w:p>
        </w:tc>
        <w:tc>
          <w:tcPr>
            <w:tcW w:w="5444" w:type="dxa"/>
            <w:shd w:val="clear" w:color="auto" w:fill="auto"/>
          </w:tcPr>
          <w:p w:rsidR="00172434" w:rsidRPr="001513A8" w:rsidRDefault="00172434" w:rsidP="00DF2B11">
            <w:pPr>
              <w:spacing w:before="40" w:after="120"/>
            </w:pPr>
            <w:r w:rsidRPr="001513A8">
              <w:t>Examen des rapports: Suisse (</w:t>
            </w:r>
            <w:r w:rsidRPr="001513A8">
              <w:rPr>
                <w:i/>
              </w:rPr>
              <w:t>suite</w:t>
            </w:r>
            <w:r w:rsidRPr="001513A8">
              <w:t>)</w:t>
            </w:r>
          </w:p>
        </w:tc>
      </w:tr>
    </w:tbl>
    <w:p w:rsidR="00172434" w:rsidRDefault="00172434" w:rsidP="00172434">
      <w:r>
        <w:br w:type="page"/>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25"/>
        <w:gridCol w:w="1317"/>
        <w:gridCol w:w="880"/>
        <w:gridCol w:w="4817"/>
      </w:tblGrid>
      <w:tr w:rsidR="00172434" w:rsidRPr="001513A8" w:rsidTr="00BD1836">
        <w:tc>
          <w:tcPr>
            <w:tcW w:w="9639" w:type="dxa"/>
            <w:gridSpan w:val="4"/>
            <w:shd w:val="clear" w:color="auto" w:fill="auto"/>
          </w:tcPr>
          <w:p w:rsidR="00172434" w:rsidRPr="001513A8" w:rsidRDefault="00172434" w:rsidP="00DF2B11">
            <w:pPr>
              <w:spacing w:before="40" w:after="120"/>
            </w:pPr>
            <w:r w:rsidRPr="001513A8">
              <w:rPr>
                <w:b/>
              </w:rPr>
              <w:t>Deuxième semaine: 8-12 novembre 2010</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Lundi 8 novembre</w:t>
            </w:r>
          </w:p>
        </w:tc>
        <w:tc>
          <w:tcPr>
            <w:tcW w:w="1701"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39</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Suisse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pPr>
            <w:r w:rsidRPr="001513A8">
              <w:t>40</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Sri Lanka</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Mardi 9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41</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Sri Lanka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pPr>
            <w:r w:rsidRPr="001513A8">
              <w:t>42</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Sri Lanka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Mercredi 10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43</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Pays-Bas et Antilles néerlandaises</w:t>
            </w:r>
          </w:p>
        </w:tc>
      </w:tr>
      <w:tr w:rsidR="00172434" w:rsidRPr="001513A8" w:rsidTr="009454F3">
        <w:tc>
          <w:tcPr>
            <w:tcW w:w="3397" w:type="dxa"/>
            <w:shd w:val="clear" w:color="auto" w:fill="auto"/>
          </w:tcPr>
          <w:p w:rsidR="00172434" w:rsidRPr="001513A8" w:rsidRDefault="00172434" w:rsidP="00DF2B11">
            <w:pPr>
              <w:spacing w:before="40" w:after="120"/>
            </w:pPr>
            <w:r w:rsidRPr="001513A8">
              <w:t>44</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rPr>
                <w:i/>
              </w:rPr>
            </w:pPr>
            <w:r w:rsidRPr="001513A8">
              <w:t>Examen des rapports: Pays-Bas et Antilles néerlandaises (</w:t>
            </w:r>
            <w:r w:rsidRPr="001513A8">
              <w:rPr>
                <w:i/>
              </w:rPr>
              <w:t>suite)</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Jeudi 11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45</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Pays-Bas et Antilles néerlandaises (</w:t>
            </w:r>
            <w:r w:rsidRPr="001513A8">
              <w:rPr>
                <w:i/>
              </w:rPr>
              <w:t>suite)</w:t>
            </w:r>
          </w:p>
        </w:tc>
      </w:tr>
      <w:tr w:rsidR="00172434" w:rsidRPr="001513A8" w:rsidTr="009454F3">
        <w:tc>
          <w:tcPr>
            <w:tcW w:w="3397" w:type="dxa"/>
            <w:shd w:val="clear" w:color="auto" w:fill="auto"/>
          </w:tcPr>
          <w:p w:rsidR="00172434" w:rsidRPr="001513A8" w:rsidRDefault="00172434" w:rsidP="00DF2B11">
            <w:pPr>
              <w:spacing w:before="40" w:after="120"/>
            </w:pPr>
            <w:r w:rsidRPr="001513A8">
              <w:t>46</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7</w:t>
            </w:r>
          </w:p>
        </w:tc>
        <w:tc>
          <w:tcPr>
            <w:tcW w:w="6237" w:type="dxa"/>
            <w:shd w:val="clear" w:color="auto" w:fill="auto"/>
          </w:tcPr>
          <w:p w:rsidR="00172434" w:rsidRPr="001513A8" w:rsidRDefault="00172434" w:rsidP="00DF2B11">
            <w:pPr>
              <w:spacing w:before="40" w:after="120"/>
            </w:pPr>
            <w:r w:rsidRPr="001513A8">
              <w:t>Réunion avec les États parties</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Vendredi 12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47</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projet de règlement intérieur pour le Protocole facultatif se rapportant au Pacte</w:t>
            </w:r>
          </w:p>
        </w:tc>
      </w:tr>
      <w:tr w:rsidR="00172434" w:rsidRPr="001513A8" w:rsidTr="009454F3">
        <w:tc>
          <w:tcPr>
            <w:tcW w:w="3397" w:type="dxa"/>
            <w:shd w:val="clear" w:color="auto" w:fill="auto"/>
          </w:tcPr>
          <w:p w:rsidR="00172434" w:rsidRPr="001513A8" w:rsidRDefault="00172434" w:rsidP="00DF2B11">
            <w:pPr>
              <w:spacing w:before="40" w:after="120"/>
            </w:pPr>
            <w:r w:rsidRPr="001513A8">
              <w:t>48</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projet de règlement intérieur pour le Protocole facultatif se rapportant au Pacte (</w:t>
            </w:r>
            <w:r w:rsidRPr="001513A8">
              <w:rPr>
                <w:i/>
              </w:rPr>
              <w:t>suite</w:t>
            </w:r>
            <w:r w:rsidRPr="001513A8">
              <w:t>)</w:t>
            </w:r>
          </w:p>
        </w:tc>
      </w:tr>
      <w:tr w:rsidR="00172434" w:rsidRPr="001513A8" w:rsidTr="00BD1836">
        <w:tc>
          <w:tcPr>
            <w:tcW w:w="9639" w:type="dxa"/>
            <w:gridSpan w:val="4"/>
            <w:shd w:val="clear" w:color="auto" w:fill="auto"/>
          </w:tcPr>
          <w:p w:rsidR="00172434" w:rsidRPr="001513A8" w:rsidRDefault="00172434" w:rsidP="00DF2B11">
            <w:pPr>
              <w:spacing w:before="40" w:after="120"/>
              <w:rPr>
                <w:b/>
              </w:rPr>
            </w:pPr>
            <w:r w:rsidRPr="001513A8">
              <w:rPr>
                <w:b/>
              </w:rPr>
              <w:t>Troisième semaine: 15-19 novembre 2010</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Lundi 15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49</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journée de débat général: projet d</w:t>
            </w:r>
            <w:r>
              <w:t>’</w:t>
            </w:r>
            <w:r w:rsidRPr="001513A8">
              <w:t>observation générale sur la santé sexuelle et génésique</w:t>
            </w:r>
          </w:p>
        </w:tc>
      </w:tr>
      <w:tr w:rsidR="00172434" w:rsidRPr="001513A8" w:rsidTr="009454F3">
        <w:tc>
          <w:tcPr>
            <w:tcW w:w="3397" w:type="dxa"/>
            <w:shd w:val="clear" w:color="auto" w:fill="auto"/>
          </w:tcPr>
          <w:p w:rsidR="00172434" w:rsidRPr="001513A8" w:rsidRDefault="00172434" w:rsidP="00DF2B11">
            <w:pPr>
              <w:spacing w:before="40" w:after="120"/>
            </w:pPr>
            <w:r w:rsidRPr="001513A8">
              <w:t>50</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(publique)</w:t>
            </w: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journée de débat général: projet d</w:t>
            </w:r>
            <w:r>
              <w:t>’</w:t>
            </w:r>
            <w:r w:rsidRPr="001513A8">
              <w:t>observation générale sur la santé sexuelle et génésique (</w:t>
            </w:r>
            <w:r w:rsidRPr="001513A8">
              <w:rPr>
                <w:i/>
              </w:rPr>
              <w:t>suite</w:t>
            </w:r>
            <w:r w:rsidRPr="001513A8">
              <w:t>)</w:t>
            </w:r>
          </w:p>
        </w:tc>
      </w:tr>
    </w:tbl>
    <w:p w:rsidR="00172434" w:rsidRDefault="00172434" w:rsidP="00172434">
      <w:r>
        <w:br w:type="page"/>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25"/>
        <w:gridCol w:w="880"/>
        <w:gridCol w:w="1317"/>
        <w:gridCol w:w="4817"/>
      </w:tblGrid>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Mardi 16 novembre</w:t>
            </w:r>
          </w:p>
        </w:tc>
        <w:tc>
          <w:tcPr>
            <w:tcW w:w="1134" w:type="dxa"/>
            <w:shd w:val="clear" w:color="auto" w:fill="auto"/>
          </w:tcPr>
          <w:p w:rsidR="00172434" w:rsidRPr="001513A8" w:rsidRDefault="00172434" w:rsidP="00DF2B11">
            <w:pPr>
              <w:spacing w:before="40" w:after="120"/>
            </w:pPr>
          </w:p>
        </w:tc>
        <w:tc>
          <w:tcPr>
            <w:tcW w:w="1701"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51</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déclarations sur 1) l</w:t>
            </w:r>
            <w:r>
              <w:t>’</w:t>
            </w:r>
            <w:r w:rsidRPr="001513A8">
              <w:t>assainissement et 2) le secteur des entreprises et des droits de l</w:t>
            </w:r>
            <w:r>
              <w:t>’</w:t>
            </w:r>
            <w:r w:rsidRPr="001513A8">
              <w:t>homme</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adoption des observations finales</w:t>
            </w:r>
          </w:p>
        </w:tc>
      </w:tr>
      <w:tr w:rsidR="00172434" w:rsidRPr="001513A8" w:rsidTr="009454F3">
        <w:tc>
          <w:tcPr>
            <w:tcW w:w="3397" w:type="dxa"/>
            <w:shd w:val="clear" w:color="auto" w:fill="auto"/>
          </w:tcPr>
          <w:p w:rsidR="00172434" w:rsidRPr="001513A8" w:rsidRDefault="00172434" w:rsidP="00DF2B11">
            <w:pPr>
              <w:spacing w:before="40" w:after="120"/>
            </w:pPr>
            <w:r w:rsidRPr="001513A8">
              <w:t>52</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adoption des observations finales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Mercredi 17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r w:rsidRPr="001513A8">
              <w:t>Jour férié</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Jeudi 18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53</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adoption des observations finales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pPr>
            <w:r w:rsidRPr="001513A8">
              <w:t>54</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10</w:t>
            </w:r>
          </w:p>
        </w:tc>
        <w:tc>
          <w:tcPr>
            <w:tcW w:w="6237" w:type="dxa"/>
            <w:shd w:val="clear" w:color="auto" w:fill="auto"/>
          </w:tcPr>
          <w:p w:rsidR="00172434" w:rsidRPr="001513A8" w:rsidRDefault="00172434" w:rsidP="00DF2B11">
            <w:pPr>
              <w:spacing w:before="40" w:after="120"/>
            </w:pPr>
            <w:r w:rsidRPr="001513A8">
              <w:t>Adoption du rapport annuel</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adoption des observations finales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rPr>
                <w:b/>
              </w:rPr>
            </w:pPr>
            <w:r w:rsidRPr="001513A8">
              <w:rPr>
                <w:b/>
              </w:rPr>
              <w:t>Vendredi 19 novembre</w:t>
            </w: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p>
        </w:tc>
      </w:tr>
      <w:tr w:rsidR="00172434" w:rsidRPr="001513A8" w:rsidTr="009454F3">
        <w:tc>
          <w:tcPr>
            <w:tcW w:w="3397" w:type="dxa"/>
            <w:shd w:val="clear" w:color="auto" w:fill="auto"/>
          </w:tcPr>
          <w:p w:rsidR="00172434" w:rsidRPr="001513A8" w:rsidRDefault="00172434" w:rsidP="00DF2B11">
            <w:pPr>
              <w:spacing w:before="40" w:after="120"/>
            </w:pPr>
            <w:r w:rsidRPr="001513A8">
              <w:t>55</w:t>
            </w:r>
            <w:r w:rsidRPr="001513A8">
              <w:rPr>
                <w:vertAlign w:val="superscript"/>
              </w:rPr>
              <w:t>e</w:t>
            </w:r>
            <w:r w:rsidRPr="001513A8">
              <w:t xml:space="preserve"> séance</w:t>
            </w:r>
          </w:p>
        </w:tc>
        <w:tc>
          <w:tcPr>
            <w:tcW w:w="1134" w:type="dxa"/>
            <w:shd w:val="clear" w:color="auto" w:fill="auto"/>
          </w:tcPr>
          <w:p w:rsidR="00172434" w:rsidRPr="001513A8" w:rsidRDefault="00172434" w:rsidP="00DF2B11">
            <w:pPr>
              <w:spacing w:before="40" w:after="120"/>
            </w:pPr>
            <w:r w:rsidRPr="001513A8">
              <w:t>(privée)</w:t>
            </w:r>
          </w:p>
        </w:tc>
        <w:tc>
          <w:tcPr>
            <w:tcW w:w="1134" w:type="dxa"/>
            <w:shd w:val="clear" w:color="auto" w:fill="auto"/>
          </w:tcPr>
          <w:p w:rsidR="00172434" w:rsidRPr="001513A8" w:rsidRDefault="00172434" w:rsidP="00DF2B11">
            <w:pPr>
              <w:spacing w:before="40" w:after="120"/>
            </w:pPr>
            <w:r w:rsidRPr="001513A8">
              <w:t>Point 6</w:t>
            </w:r>
          </w:p>
        </w:tc>
        <w:tc>
          <w:tcPr>
            <w:tcW w:w="6237" w:type="dxa"/>
            <w:shd w:val="clear" w:color="auto" w:fill="auto"/>
          </w:tcPr>
          <w:p w:rsidR="00172434" w:rsidRPr="001513A8" w:rsidRDefault="00172434" w:rsidP="00DF2B11">
            <w:pPr>
              <w:spacing w:before="40" w:after="120"/>
            </w:pPr>
            <w:r w:rsidRPr="001513A8">
              <w:t>Examen des rapports: adoption des observations finales (</w:t>
            </w:r>
            <w:r w:rsidRPr="001513A8">
              <w:rPr>
                <w:i/>
              </w:rPr>
              <w:t>suite</w:t>
            </w:r>
            <w:r w:rsidRPr="001513A8">
              <w:t>)</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Point 3</w:t>
            </w:r>
          </w:p>
        </w:tc>
        <w:tc>
          <w:tcPr>
            <w:tcW w:w="6237" w:type="dxa"/>
            <w:shd w:val="clear" w:color="auto" w:fill="auto"/>
          </w:tcPr>
          <w:p w:rsidR="00172434" w:rsidRPr="001513A8" w:rsidRDefault="00172434" w:rsidP="00DF2B11">
            <w:pPr>
              <w:spacing w:before="40" w:after="120"/>
            </w:pPr>
            <w:r w:rsidRPr="001513A8">
              <w:t>Questions de fond concernant la mise en œuvre du Pacte international relatif aux droits économiques, sociaux et culturels: méthodes de travail</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Point 4</w:t>
            </w:r>
          </w:p>
        </w:tc>
        <w:tc>
          <w:tcPr>
            <w:tcW w:w="6237" w:type="dxa"/>
            <w:shd w:val="clear" w:color="auto" w:fill="auto"/>
          </w:tcPr>
          <w:p w:rsidR="00172434" w:rsidRPr="001513A8" w:rsidRDefault="00172434" w:rsidP="00DF2B11">
            <w:pPr>
              <w:spacing w:before="40" w:after="120"/>
            </w:pPr>
            <w:r w:rsidRPr="001513A8">
              <w:t>Suivi donné à l</w:t>
            </w:r>
            <w:r>
              <w:t>’</w:t>
            </w:r>
            <w:r w:rsidRPr="001513A8">
              <w:t>examen des rapports présentés conformément aux articles 16 et 17 du Pacte</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Point 9</w:t>
            </w:r>
          </w:p>
        </w:tc>
        <w:tc>
          <w:tcPr>
            <w:tcW w:w="6237" w:type="dxa"/>
            <w:shd w:val="clear" w:color="auto" w:fill="auto"/>
          </w:tcPr>
          <w:p w:rsidR="00172434" w:rsidRPr="001513A8" w:rsidRDefault="00172434" w:rsidP="00DF2B11">
            <w:pPr>
              <w:spacing w:before="40" w:after="120"/>
            </w:pPr>
            <w:r w:rsidRPr="001513A8">
              <w:t>Formulation de suggestions et de recommandations générales</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Point 11</w:t>
            </w:r>
          </w:p>
        </w:tc>
        <w:tc>
          <w:tcPr>
            <w:tcW w:w="6237" w:type="dxa"/>
            <w:shd w:val="clear" w:color="auto" w:fill="auto"/>
          </w:tcPr>
          <w:p w:rsidR="00172434" w:rsidRPr="001513A8" w:rsidRDefault="00172434" w:rsidP="00DF2B11">
            <w:pPr>
              <w:spacing w:before="40" w:after="120"/>
            </w:pPr>
            <w:r w:rsidRPr="001513A8">
              <w:t>Questions diverses</w:t>
            </w:r>
          </w:p>
        </w:tc>
      </w:tr>
      <w:tr w:rsidR="00172434" w:rsidRPr="001513A8" w:rsidTr="009454F3">
        <w:tc>
          <w:tcPr>
            <w:tcW w:w="3397" w:type="dxa"/>
            <w:shd w:val="clear" w:color="auto" w:fill="auto"/>
          </w:tcPr>
          <w:p w:rsidR="00172434" w:rsidRPr="001513A8" w:rsidRDefault="00172434" w:rsidP="00DF2B11">
            <w:pPr>
              <w:spacing w:before="40" w:after="120"/>
            </w:pPr>
          </w:p>
        </w:tc>
        <w:tc>
          <w:tcPr>
            <w:tcW w:w="1134" w:type="dxa"/>
            <w:shd w:val="clear" w:color="auto" w:fill="auto"/>
          </w:tcPr>
          <w:p w:rsidR="00172434" w:rsidRPr="001513A8" w:rsidRDefault="00172434" w:rsidP="00DF2B11">
            <w:pPr>
              <w:spacing w:before="40" w:after="120"/>
            </w:pPr>
            <w:r w:rsidRPr="001513A8">
              <w:t>(publique)</w:t>
            </w:r>
          </w:p>
        </w:tc>
        <w:tc>
          <w:tcPr>
            <w:tcW w:w="1701" w:type="dxa"/>
            <w:shd w:val="clear" w:color="auto" w:fill="auto"/>
          </w:tcPr>
          <w:p w:rsidR="00172434" w:rsidRPr="001513A8" w:rsidRDefault="00172434" w:rsidP="00DF2B11">
            <w:pPr>
              <w:spacing w:before="40" w:after="120"/>
            </w:pPr>
          </w:p>
        </w:tc>
        <w:tc>
          <w:tcPr>
            <w:tcW w:w="6237" w:type="dxa"/>
            <w:shd w:val="clear" w:color="auto" w:fill="auto"/>
          </w:tcPr>
          <w:p w:rsidR="00172434" w:rsidRPr="001513A8" w:rsidRDefault="00172434" w:rsidP="00DF2B11">
            <w:pPr>
              <w:spacing w:before="40" w:after="120"/>
            </w:pPr>
            <w:r w:rsidRPr="001513A8">
              <w:t>Clôture de la session</w:t>
            </w:r>
          </w:p>
        </w:tc>
      </w:tr>
    </w:tbl>
    <w:p w:rsidR="00FF1DBD" w:rsidRPr="00172434" w:rsidRDefault="00172434" w:rsidP="00172434">
      <w:pPr>
        <w:pStyle w:val="SingleTxtG"/>
        <w:spacing w:before="240" w:after="0"/>
        <w:jc w:val="center"/>
        <w:rPr>
          <w:u w:val="single"/>
        </w:rPr>
      </w:pPr>
      <w:r>
        <w:rPr>
          <w:u w:val="single"/>
        </w:rPr>
        <w:tab/>
      </w:r>
      <w:r>
        <w:rPr>
          <w:u w:val="single"/>
        </w:rPr>
        <w:tab/>
      </w:r>
      <w:r>
        <w:rPr>
          <w:u w:val="single"/>
        </w:rPr>
        <w:tab/>
      </w:r>
    </w:p>
    <w:sectPr w:rsidR="00FF1DBD" w:rsidRPr="00172434" w:rsidSect="008161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17B" w:rsidRDefault="0033017B"/>
  </w:endnote>
  <w:endnote w:type="continuationSeparator" w:id="0">
    <w:p w:rsidR="0033017B" w:rsidRDefault="0033017B"/>
  </w:endnote>
  <w:endnote w:type="continuationNotice" w:id="1">
    <w:p w:rsidR="0033017B" w:rsidRDefault="00330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A3" w:rsidRPr="008161A3" w:rsidRDefault="008161A3" w:rsidP="008161A3">
    <w:pPr>
      <w:pStyle w:val="Footer"/>
      <w:tabs>
        <w:tab w:val="right" w:pos="9638"/>
      </w:tabs>
    </w:pPr>
    <w:r w:rsidRPr="008161A3">
      <w:rPr>
        <w:b/>
        <w:sz w:val="18"/>
      </w:rPr>
      <w:fldChar w:fldCharType="begin"/>
    </w:r>
    <w:r w:rsidRPr="008161A3">
      <w:rPr>
        <w:b/>
        <w:sz w:val="18"/>
      </w:rPr>
      <w:instrText xml:space="preserve"> PAGE  \* MERGEFORMAT </w:instrText>
    </w:r>
    <w:r w:rsidRPr="008161A3">
      <w:rPr>
        <w:b/>
        <w:sz w:val="18"/>
      </w:rPr>
      <w:fldChar w:fldCharType="separate"/>
    </w:r>
    <w:r w:rsidR="0052299C">
      <w:rPr>
        <w:b/>
        <w:noProof/>
        <w:sz w:val="18"/>
      </w:rPr>
      <w:t>8</w:t>
    </w:r>
    <w:r w:rsidRPr="008161A3">
      <w:rPr>
        <w:b/>
        <w:sz w:val="18"/>
      </w:rPr>
      <w:fldChar w:fldCharType="end"/>
    </w:r>
    <w:r>
      <w:rPr>
        <w:b/>
        <w:sz w:val="18"/>
      </w:rPr>
      <w:tab/>
    </w:r>
    <w:r>
      <w:t>GE.10-44492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A3" w:rsidRPr="008161A3" w:rsidRDefault="008161A3" w:rsidP="008161A3">
    <w:pPr>
      <w:pStyle w:val="Footer"/>
      <w:tabs>
        <w:tab w:val="right" w:pos="9638"/>
      </w:tabs>
      <w:rPr>
        <w:b/>
        <w:sz w:val="18"/>
      </w:rPr>
    </w:pPr>
    <w:r>
      <w:t>GE.10-44492</w:t>
    </w:r>
    <w:r>
      <w:tab/>
    </w:r>
    <w:r w:rsidRPr="008161A3">
      <w:rPr>
        <w:b/>
        <w:sz w:val="18"/>
      </w:rPr>
      <w:fldChar w:fldCharType="begin"/>
    </w:r>
    <w:r w:rsidRPr="008161A3">
      <w:rPr>
        <w:b/>
        <w:sz w:val="18"/>
      </w:rPr>
      <w:instrText xml:space="preserve"> PAGE  \* MERGEFORMAT </w:instrText>
    </w:r>
    <w:r w:rsidRPr="008161A3">
      <w:rPr>
        <w:b/>
        <w:sz w:val="18"/>
      </w:rPr>
      <w:fldChar w:fldCharType="separate"/>
    </w:r>
    <w:r w:rsidR="0052299C">
      <w:rPr>
        <w:b/>
        <w:noProof/>
        <w:sz w:val="18"/>
      </w:rPr>
      <w:t>7</w:t>
    </w:r>
    <w:r w:rsidRPr="008161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2CC" w:rsidRPr="008161A3" w:rsidRDefault="008161A3">
    <w:pPr>
      <w:pStyle w:val="Footer"/>
      <w:rPr>
        <w:sz w:val="20"/>
      </w:rPr>
    </w:pPr>
    <w:r>
      <w:rPr>
        <w:sz w:val="20"/>
      </w:rPr>
      <w:t>GE.</w:t>
    </w:r>
    <w:r w:rsidR="000352C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10-44492  (F)    060910    </w:t>
    </w:r>
    <w:r w:rsidR="00172434">
      <w:rPr>
        <w:sz w:val="20"/>
      </w:rPr>
      <w:t>070910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17B" w:rsidRPr="00D27D5E" w:rsidRDefault="0033017B" w:rsidP="00D27D5E">
      <w:pPr>
        <w:tabs>
          <w:tab w:val="right" w:pos="2155"/>
        </w:tabs>
        <w:spacing w:after="80"/>
        <w:ind w:left="680"/>
        <w:rPr>
          <w:u w:val="single"/>
        </w:rPr>
      </w:pPr>
      <w:r>
        <w:rPr>
          <w:u w:val="single"/>
        </w:rPr>
        <w:tab/>
      </w:r>
    </w:p>
  </w:footnote>
  <w:footnote w:type="continuationSeparator" w:id="0">
    <w:p w:rsidR="0033017B" w:rsidRPr="005B09DD" w:rsidRDefault="0033017B" w:rsidP="005B09DD">
      <w:pPr>
        <w:tabs>
          <w:tab w:val="right" w:pos="2155"/>
        </w:tabs>
        <w:spacing w:after="80"/>
        <w:ind w:left="680"/>
        <w:rPr>
          <w:u w:val="single"/>
        </w:rPr>
      </w:pPr>
      <w:r w:rsidRPr="005B09DD">
        <w:rPr>
          <w:u w:val="single"/>
        </w:rPr>
        <w:tab/>
      </w:r>
    </w:p>
  </w:footnote>
  <w:footnote w:type="continuationNotice" w:id="1">
    <w:p w:rsidR="0033017B" w:rsidRDefault="003301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A3" w:rsidRPr="008161A3" w:rsidRDefault="008161A3">
    <w:pPr>
      <w:pStyle w:val="Header"/>
    </w:pPr>
    <w:r>
      <w:t>E/C.12/45/1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A3" w:rsidRPr="008161A3" w:rsidRDefault="008161A3" w:rsidP="008161A3">
    <w:pPr>
      <w:pStyle w:val="Header"/>
      <w:jc w:val="right"/>
    </w:pPr>
    <w:r>
      <w:t>E/C.12/45/1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2CC"/>
    <w:rsid w:val="0000696F"/>
    <w:rsid w:val="00016AC5"/>
    <w:rsid w:val="00030ADE"/>
    <w:rsid w:val="000352CC"/>
    <w:rsid w:val="000F41F2"/>
    <w:rsid w:val="00135C0D"/>
    <w:rsid w:val="00160540"/>
    <w:rsid w:val="00172434"/>
    <w:rsid w:val="00177007"/>
    <w:rsid w:val="00186EE9"/>
    <w:rsid w:val="00192EEB"/>
    <w:rsid w:val="001A20FB"/>
    <w:rsid w:val="001A5DE5"/>
    <w:rsid w:val="001B6F40"/>
    <w:rsid w:val="001D7F8A"/>
    <w:rsid w:val="001E3FEB"/>
    <w:rsid w:val="001E4A02"/>
    <w:rsid w:val="00223B89"/>
    <w:rsid w:val="00225A8C"/>
    <w:rsid w:val="002659F1"/>
    <w:rsid w:val="00287E79"/>
    <w:rsid w:val="002928F9"/>
    <w:rsid w:val="002A5D07"/>
    <w:rsid w:val="003007E5"/>
    <w:rsid w:val="003016B7"/>
    <w:rsid w:val="0033017B"/>
    <w:rsid w:val="00340C35"/>
    <w:rsid w:val="003515AA"/>
    <w:rsid w:val="003572DD"/>
    <w:rsid w:val="00370E0F"/>
    <w:rsid w:val="00374106"/>
    <w:rsid w:val="003976D5"/>
    <w:rsid w:val="003A3B0D"/>
    <w:rsid w:val="003D1DF3"/>
    <w:rsid w:val="003D46A7"/>
    <w:rsid w:val="003D6C68"/>
    <w:rsid w:val="004159D0"/>
    <w:rsid w:val="004249E7"/>
    <w:rsid w:val="00456924"/>
    <w:rsid w:val="004A7FCC"/>
    <w:rsid w:val="004D5B0E"/>
    <w:rsid w:val="004F3E8B"/>
    <w:rsid w:val="005046DB"/>
    <w:rsid w:val="0052299C"/>
    <w:rsid w:val="00543D5E"/>
    <w:rsid w:val="00570109"/>
    <w:rsid w:val="00571F41"/>
    <w:rsid w:val="005B09DD"/>
    <w:rsid w:val="005E5D1F"/>
    <w:rsid w:val="006010B7"/>
    <w:rsid w:val="00603391"/>
    <w:rsid w:val="00611D43"/>
    <w:rsid w:val="00612D48"/>
    <w:rsid w:val="00616B45"/>
    <w:rsid w:val="00630D9B"/>
    <w:rsid w:val="00631953"/>
    <w:rsid w:val="006439EC"/>
    <w:rsid w:val="00652353"/>
    <w:rsid w:val="006B1911"/>
    <w:rsid w:val="006B4590"/>
    <w:rsid w:val="006C340C"/>
    <w:rsid w:val="006C7C46"/>
    <w:rsid w:val="0070347C"/>
    <w:rsid w:val="007176C1"/>
    <w:rsid w:val="00780007"/>
    <w:rsid w:val="00795237"/>
    <w:rsid w:val="007C0E8B"/>
    <w:rsid w:val="007F55CB"/>
    <w:rsid w:val="008161A3"/>
    <w:rsid w:val="008317F6"/>
    <w:rsid w:val="00844750"/>
    <w:rsid w:val="008B44C4"/>
    <w:rsid w:val="008B7879"/>
    <w:rsid w:val="008E7FAE"/>
    <w:rsid w:val="00911BF7"/>
    <w:rsid w:val="009422C4"/>
    <w:rsid w:val="009454F3"/>
    <w:rsid w:val="00977EC8"/>
    <w:rsid w:val="009B6C14"/>
    <w:rsid w:val="009D3A8C"/>
    <w:rsid w:val="009E7956"/>
    <w:rsid w:val="009F5257"/>
    <w:rsid w:val="009F7294"/>
    <w:rsid w:val="009F759C"/>
    <w:rsid w:val="00A02E14"/>
    <w:rsid w:val="00A2492E"/>
    <w:rsid w:val="00A70163"/>
    <w:rsid w:val="00A93719"/>
    <w:rsid w:val="00AB634B"/>
    <w:rsid w:val="00AC67A1"/>
    <w:rsid w:val="00AC7977"/>
    <w:rsid w:val="00AD4B5C"/>
    <w:rsid w:val="00AE352C"/>
    <w:rsid w:val="00AE51DC"/>
    <w:rsid w:val="00B161A1"/>
    <w:rsid w:val="00B32E2D"/>
    <w:rsid w:val="00B4466B"/>
    <w:rsid w:val="00B61990"/>
    <w:rsid w:val="00B85D99"/>
    <w:rsid w:val="00BD1836"/>
    <w:rsid w:val="00BF0556"/>
    <w:rsid w:val="00C261F8"/>
    <w:rsid w:val="00C33100"/>
    <w:rsid w:val="00C940E9"/>
    <w:rsid w:val="00CB25DD"/>
    <w:rsid w:val="00CD1A71"/>
    <w:rsid w:val="00CD1FBB"/>
    <w:rsid w:val="00D016B5"/>
    <w:rsid w:val="00D034F1"/>
    <w:rsid w:val="00D11B17"/>
    <w:rsid w:val="00D27D5E"/>
    <w:rsid w:val="00D96264"/>
    <w:rsid w:val="00DA3F8E"/>
    <w:rsid w:val="00DA57D4"/>
    <w:rsid w:val="00DB4793"/>
    <w:rsid w:val="00DB714E"/>
    <w:rsid w:val="00DE01E3"/>
    <w:rsid w:val="00DE6D90"/>
    <w:rsid w:val="00DF002F"/>
    <w:rsid w:val="00DF2B11"/>
    <w:rsid w:val="00E0244D"/>
    <w:rsid w:val="00E55D71"/>
    <w:rsid w:val="00E81E94"/>
    <w:rsid w:val="00E82607"/>
    <w:rsid w:val="00EA31C2"/>
    <w:rsid w:val="00EB58D5"/>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3397</Words>
  <Characters>18686</Characters>
  <Application>Microsoft Office Word</Application>
  <DocSecurity>4</DocSecurity>
  <Lines>155</Lines>
  <Paragraphs>44</Paragraphs>
  <ScaleCrop>false</ScaleCrop>
  <HeadingPairs>
    <vt:vector size="2" baseType="variant">
      <vt:variant>
        <vt:lpstr>Titre</vt:lpstr>
      </vt:variant>
      <vt:variant>
        <vt:i4>1</vt:i4>
      </vt:variant>
    </vt:vector>
  </HeadingPairs>
  <TitlesOfParts>
    <vt:vector size="1" baseType="lpstr">
      <vt:lpstr>E/C.12/45/1</vt:lpstr>
    </vt:vector>
  </TitlesOfParts>
  <Company>Corinne</Company>
  <LinksUpToDate>false</LinksUpToDate>
  <CharactersWithSpaces>22039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E/C.12/45/1</dc:title>
  <dc:subject>final</dc:subject>
  <dc:creator>Tissier</dc:creator>
  <cp:keywords/>
  <dc:description/>
  <cp:lastModifiedBy>Y.Gibert</cp:lastModifiedBy>
  <cp:revision>2</cp:revision>
  <cp:lastPrinted>2010-09-07T07:22:00Z</cp:lastPrinted>
  <dcterms:created xsi:type="dcterms:W3CDTF">2010-09-07T07:38:00Z</dcterms:created>
  <dcterms:modified xsi:type="dcterms:W3CDTF">2010-09-07T07:38:00Z</dcterms:modified>
</cp:coreProperties>
</file>