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D110D8" w:rsidRDefault="00D110D8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44764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291008    291008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6087"/>
        <w:gridCol w:w="2134"/>
      </w:tblGrid>
      <w:tr w:rsidR="004D5A73" w:rsidTr="006506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095392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192860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6087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134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 w:rsidR="00046DA6">
              <w:rPr>
                <w:sz w:val="22"/>
              </w:rPr>
              <w:fldChar w:fldCharType="separate"/>
            </w:r>
            <w:r w:rsidR="00046DA6">
              <w:rPr>
                <w:sz w:val="22"/>
              </w:rPr>
              <w:t>CAT/C/41/1</w:t>
            </w:r>
            <w:r>
              <w:rPr>
                <w:sz w:val="22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 w:rsidR="00046DA6">
              <w:rPr>
                <w:sz w:val="22"/>
              </w:rPr>
              <w:fldChar w:fldCharType="separate"/>
            </w:r>
            <w:r w:rsidR="00046DA6">
              <w:rPr>
                <w:sz w:val="22"/>
              </w:rPr>
              <w:t>27 October 2008</w:t>
            </w:r>
            <w:r>
              <w:rPr>
                <w:sz w:val="22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46DA6" w:rsidRDefault="00046DA6" w:rsidP="00046DA6">
      <w:r>
        <w:t>КОМИТЕТ ПРОТИВ ПЫТОК</w:t>
      </w:r>
    </w:p>
    <w:p w:rsidR="00046DA6" w:rsidRDefault="00046DA6" w:rsidP="00046DA6">
      <w:r>
        <w:t>Сорок первая сессия</w:t>
      </w:r>
    </w:p>
    <w:p w:rsidR="00046DA6" w:rsidRDefault="00046DA6" w:rsidP="00046DA6">
      <w:r>
        <w:t>Женева, 3-21 ноября 2008 года</w:t>
      </w:r>
    </w:p>
    <w:p w:rsidR="00046DA6" w:rsidRDefault="00046DA6" w:rsidP="00046DA6">
      <w:pPr>
        <w:rPr>
          <w:lang w:val="en-US"/>
        </w:rPr>
      </w:pPr>
    </w:p>
    <w:p w:rsidR="00046DA6" w:rsidRPr="00046DA6" w:rsidRDefault="00046DA6" w:rsidP="00046DA6">
      <w:pPr>
        <w:rPr>
          <w:lang w:val="en-US"/>
        </w:rPr>
      </w:pPr>
    </w:p>
    <w:p w:rsidR="00046DA6" w:rsidRDefault="00046DA6" w:rsidP="00046DA6">
      <w:pPr>
        <w:jc w:val="center"/>
        <w:rPr>
          <w:b/>
        </w:rPr>
      </w:pPr>
      <w:r>
        <w:rPr>
          <w:b/>
        </w:rPr>
        <w:t>ПРЕДВАРИТЕЛЬНАЯ ПОВЕСТКА ДНЯ С ПОЯСНЕНИЯМИ</w:t>
      </w:r>
    </w:p>
    <w:p w:rsidR="00046DA6" w:rsidRDefault="00046DA6" w:rsidP="00046DA6">
      <w:pPr>
        <w:jc w:val="center"/>
        <w:rPr>
          <w:b/>
        </w:rPr>
      </w:pPr>
    </w:p>
    <w:p w:rsidR="00046DA6" w:rsidRDefault="00046DA6" w:rsidP="00046DA6">
      <w:pPr>
        <w:jc w:val="center"/>
        <w:rPr>
          <w:b/>
        </w:rPr>
      </w:pPr>
      <w:r>
        <w:rPr>
          <w:b/>
        </w:rPr>
        <w:t>Записка Генерального секретаря</w:t>
      </w:r>
    </w:p>
    <w:p w:rsidR="00046DA6" w:rsidRDefault="00046DA6" w:rsidP="00046DA6">
      <w:pPr>
        <w:jc w:val="center"/>
        <w:rPr>
          <w:b/>
        </w:rPr>
      </w:pPr>
    </w:p>
    <w:p w:rsidR="00046DA6" w:rsidRDefault="00046DA6" w:rsidP="00046DA6">
      <w:r>
        <w:t>1.</w:t>
      </w:r>
      <w:r>
        <w:tab/>
        <w:t>Сорок первая сессия Комитета против пыток состоится в Отделении Организации Объединенных Наций в Женеве (во Дворце Вильсона) 3-21 ноября 2008 года.  Первое заседание сессии откроется в понедельник, 3 ноября, в 10 час. 30 мин.</w:t>
      </w:r>
    </w:p>
    <w:p w:rsidR="00046DA6" w:rsidRDefault="00046DA6" w:rsidP="00046DA6"/>
    <w:p w:rsidR="00046DA6" w:rsidRDefault="00046DA6" w:rsidP="00046DA6">
      <w:r>
        <w:t>2.</w:t>
      </w:r>
      <w:r>
        <w:tab/>
        <w:t xml:space="preserve">В соответствии с правилом 6 правил процедуры Генеральный секретарь в консультации с </w:t>
      </w:r>
      <w:r w:rsidR="00C8407C">
        <w:t>П</w:t>
      </w:r>
      <w:r>
        <w:t>редседателем Комитета подготовил прилагаемую предварительную повестку дня сессии.  Прилагаются также пояснения к этой предварительной повестке дня.</w:t>
      </w:r>
    </w:p>
    <w:p w:rsidR="00046DA6" w:rsidRDefault="00046DA6" w:rsidP="00046DA6"/>
    <w:p w:rsidR="00046DA6" w:rsidRDefault="00046DA6" w:rsidP="00046DA6">
      <w:r>
        <w:t>3.</w:t>
      </w:r>
      <w:r>
        <w:tab/>
        <w:t>Согласно правилу 31 правил процедуры заседания Комитета будут открытыми, если Комитет не примет иного решения или если из соответствующих положений Конвенции не вытекает, что заседания должны быть закрытыми.</w:t>
      </w:r>
    </w:p>
    <w:p w:rsidR="00046DA6" w:rsidRDefault="00046DA6" w:rsidP="00046DA6"/>
    <w:p w:rsidR="00046DA6" w:rsidRDefault="00046DA6" w:rsidP="00046DA6">
      <w:r>
        <w:t>4.</w:t>
      </w:r>
      <w:r>
        <w:tab/>
        <w:t>Внимание государств-</w:t>
      </w:r>
      <w:r w:rsidR="00C8407C">
        <w:t>участников обращается на пункт 5</w:t>
      </w:r>
      <w:r>
        <w:t xml:space="preserve"> пояснений, в котором содержится предварительный график рассмотрения докладов.  В соответствии с правилом 66 правил процедуры представители государств-участников приглашаются на заседания Комитета, посвященные рассмотрению их докладов.</w:t>
      </w:r>
    </w:p>
    <w:p w:rsidR="00046DA6" w:rsidRDefault="00046DA6" w:rsidP="00046DA6"/>
    <w:p w:rsidR="00046DA6" w:rsidRDefault="00046DA6" w:rsidP="00046DA6">
      <w:pPr>
        <w:jc w:val="center"/>
        <w:rPr>
          <w:b/>
        </w:rPr>
      </w:pPr>
      <w:r>
        <w:br w:type="page"/>
      </w:r>
      <w:r>
        <w:rPr>
          <w:b/>
        </w:rPr>
        <w:t>Предварительная повестка дня</w:t>
      </w:r>
    </w:p>
    <w:p w:rsidR="00046DA6" w:rsidRDefault="00046DA6" w:rsidP="00046DA6">
      <w:pPr>
        <w:jc w:val="center"/>
        <w:rPr>
          <w:b/>
        </w:rPr>
      </w:pPr>
    </w:p>
    <w:p w:rsidR="00046DA6" w:rsidRDefault="00046DA6" w:rsidP="00046DA6">
      <w:pPr>
        <w:ind w:left="567" w:hanging="567"/>
      </w:pPr>
      <w:r>
        <w:t>1.</w:t>
      </w:r>
      <w:r>
        <w:tab/>
        <w:t>Открытие сессии представителем Генерального секретаря.</w:t>
      </w:r>
    </w:p>
    <w:p w:rsidR="00046DA6" w:rsidRDefault="00046DA6" w:rsidP="00046DA6">
      <w:pPr>
        <w:ind w:left="567" w:hanging="567"/>
      </w:pPr>
    </w:p>
    <w:p w:rsidR="00046DA6" w:rsidRDefault="00046DA6" w:rsidP="00046DA6">
      <w:pPr>
        <w:ind w:left="567" w:hanging="567"/>
      </w:pPr>
      <w:r>
        <w:t>2.</w:t>
      </w:r>
      <w:r>
        <w:tab/>
        <w:t>Утверждение повестки дня.</w:t>
      </w:r>
    </w:p>
    <w:p w:rsidR="00046DA6" w:rsidRDefault="00046DA6" w:rsidP="00046DA6">
      <w:pPr>
        <w:ind w:left="567" w:hanging="567"/>
      </w:pPr>
    </w:p>
    <w:p w:rsidR="00046DA6" w:rsidRDefault="00046DA6" w:rsidP="00046DA6">
      <w:pPr>
        <w:ind w:left="567" w:hanging="567"/>
      </w:pPr>
      <w:r>
        <w:t>3.</w:t>
      </w:r>
      <w:r>
        <w:tab/>
        <w:t>Организационные и другие вопросы.</w:t>
      </w:r>
    </w:p>
    <w:p w:rsidR="00046DA6" w:rsidRDefault="00046DA6" w:rsidP="00046DA6">
      <w:pPr>
        <w:ind w:left="567" w:hanging="567"/>
      </w:pPr>
    </w:p>
    <w:p w:rsidR="00046DA6" w:rsidRDefault="00046DA6" w:rsidP="00046DA6">
      <w:pPr>
        <w:ind w:left="567" w:hanging="567"/>
      </w:pPr>
      <w:r>
        <w:t>4.</w:t>
      </w:r>
      <w:r>
        <w:tab/>
        <w:t>Представление докладов государствами-участниками в соответствии со статьей 19 Конвенции.</w:t>
      </w:r>
    </w:p>
    <w:p w:rsidR="00046DA6" w:rsidRDefault="00046DA6" w:rsidP="00046DA6">
      <w:pPr>
        <w:ind w:left="567" w:hanging="567"/>
      </w:pPr>
    </w:p>
    <w:p w:rsidR="00046DA6" w:rsidRDefault="00046DA6" w:rsidP="00046DA6">
      <w:pPr>
        <w:ind w:left="567" w:hanging="567"/>
      </w:pPr>
      <w:r>
        <w:t>5.</w:t>
      </w:r>
      <w:r>
        <w:tab/>
        <w:t>Рассмотрение докладов, представленных государствами-участниками в соответствии со статьей 19 Конвенции.</w:t>
      </w:r>
    </w:p>
    <w:p w:rsidR="00046DA6" w:rsidRDefault="00046DA6" w:rsidP="00046DA6">
      <w:pPr>
        <w:ind w:left="567" w:hanging="567"/>
      </w:pPr>
    </w:p>
    <w:p w:rsidR="00046DA6" w:rsidRDefault="00046DA6" w:rsidP="00046DA6">
      <w:pPr>
        <w:ind w:left="567" w:hanging="567"/>
      </w:pPr>
      <w:r>
        <w:t>6.</w:t>
      </w:r>
      <w:r>
        <w:tab/>
        <w:t>Рассмотрение информации в соответствии со статьей 20 Конвенции.</w:t>
      </w:r>
    </w:p>
    <w:p w:rsidR="00046DA6" w:rsidRDefault="00046DA6" w:rsidP="00046DA6">
      <w:pPr>
        <w:ind w:left="567" w:hanging="567"/>
      </w:pPr>
    </w:p>
    <w:p w:rsidR="00046DA6" w:rsidRDefault="00046DA6" w:rsidP="00046DA6">
      <w:pPr>
        <w:ind w:left="567" w:hanging="567"/>
      </w:pPr>
      <w:r>
        <w:t>7.</w:t>
      </w:r>
      <w:r>
        <w:tab/>
        <w:t>Рассмотрение сообщений в соответствии со статьей 22 Конвенции.</w:t>
      </w:r>
    </w:p>
    <w:p w:rsidR="00046DA6" w:rsidRDefault="00046DA6" w:rsidP="00046DA6">
      <w:pPr>
        <w:ind w:left="567" w:hanging="567"/>
      </w:pPr>
    </w:p>
    <w:p w:rsidR="00046DA6" w:rsidRDefault="00046DA6" w:rsidP="00046DA6">
      <w:pPr>
        <w:jc w:val="center"/>
        <w:rPr>
          <w:b/>
        </w:rPr>
      </w:pPr>
      <w:r>
        <w:br w:type="page"/>
      </w:r>
      <w:r>
        <w:rPr>
          <w:b/>
        </w:rPr>
        <w:t>Пояснения</w:t>
      </w:r>
    </w:p>
    <w:p w:rsidR="00046DA6" w:rsidRDefault="00046DA6" w:rsidP="00046DA6">
      <w:pPr>
        <w:jc w:val="center"/>
        <w:rPr>
          <w:b/>
        </w:rPr>
      </w:pPr>
    </w:p>
    <w:p w:rsidR="00046DA6" w:rsidRDefault="00046DA6" w:rsidP="00046DA6">
      <w:pPr>
        <w:jc w:val="center"/>
        <w:rPr>
          <w:b/>
        </w:rPr>
      </w:pPr>
      <w:r>
        <w:rPr>
          <w:b/>
        </w:rPr>
        <w:t>1.</w:t>
      </w:r>
      <w:r>
        <w:rPr>
          <w:b/>
        </w:rPr>
        <w:tab/>
        <w:t>Открытие сессии представителем Генерального секретаря</w:t>
      </w:r>
    </w:p>
    <w:p w:rsidR="00046DA6" w:rsidRDefault="00046DA6" w:rsidP="00046DA6">
      <w:pPr>
        <w:jc w:val="center"/>
        <w:rPr>
          <w:b/>
        </w:rPr>
      </w:pPr>
    </w:p>
    <w:p w:rsidR="00046DA6" w:rsidRDefault="00046DA6" w:rsidP="00046DA6">
      <w:r>
        <w:tab/>
        <w:t>Сорок первая сессия Комиссии будет открыта представителем Генерального секретаря.</w:t>
      </w:r>
    </w:p>
    <w:p w:rsidR="00046DA6" w:rsidRDefault="00046DA6" w:rsidP="00046DA6"/>
    <w:p w:rsidR="00046DA6" w:rsidRDefault="00046DA6" w:rsidP="00046DA6">
      <w:pPr>
        <w:jc w:val="center"/>
        <w:rPr>
          <w:b/>
        </w:rPr>
      </w:pPr>
      <w:r>
        <w:rPr>
          <w:b/>
        </w:rPr>
        <w:t>2.</w:t>
      </w:r>
      <w:r>
        <w:rPr>
          <w:b/>
        </w:rPr>
        <w:tab/>
        <w:t>Утверждение повестки дня</w:t>
      </w:r>
    </w:p>
    <w:p w:rsidR="00046DA6" w:rsidRDefault="00046DA6" w:rsidP="00046DA6">
      <w:pPr>
        <w:jc w:val="center"/>
        <w:rPr>
          <w:b/>
        </w:rPr>
      </w:pPr>
    </w:p>
    <w:p w:rsidR="00046DA6" w:rsidRDefault="00046DA6" w:rsidP="00046DA6">
      <w:r>
        <w:tab/>
        <w:t>В соответствии с правилом 8 правил процедуры первым пунктом повестки дня любой сессии является утверждение повестки дня.  В соответствии с правилом 9 во время сессии Комитет может пересмотреть повестку дня и может в случае необходимости откладывать рассмотрение пунктов или исключать их;  в повестку дня могут быть добавлены только срочные и важные пункты.</w:t>
      </w:r>
    </w:p>
    <w:p w:rsidR="00046DA6" w:rsidRDefault="00046DA6" w:rsidP="00046DA6"/>
    <w:p w:rsidR="00046DA6" w:rsidRDefault="00046DA6" w:rsidP="00046DA6">
      <w:pPr>
        <w:jc w:val="center"/>
        <w:rPr>
          <w:b/>
        </w:rPr>
      </w:pPr>
      <w:r>
        <w:rPr>
          <w:b/>
        </w:rPr>
        <w:t>3.</w:t>
      </w:r>
      <w:r>
        <w:rPr>
          <w:b/>
        </w:rPr>
        <w:tab/>
        <w:t>Организационные и другие вопросы</w:t>
      </w:r>
    </w:p>
    <w:p w:rsidR="00046DA6" w:rsidRDefault="00046DA6" w:rsidP="00046DA6">
      <w:pPr>
        <w:jc w:val="center"/>
        <w:rPr>
          <w:b/>
        </w:rPr>
      </w:pPr>
    </w:p>
    <w:p w:rsidR="00046DA6" w:rsidRDefault="00046DA6" w:rsidP="00046DA6">
      <w:r>
        <w:tab/>
        <w:t>По этому пункту Комитет, возможно, пожелает рассмотреть программу работы сессии, методы работы, а также любой другой вопрос, касающийся порядка выполнения им своих функций в соответствии с Конвенцией.</w:t>
      </w:r>
    </w:p>
    <w:p w:rsidR="00046DA6" w:rsidRDefault="00046DA6" w:rsidP="00046DA6"/>
    <w:p w:rsidR="00046DA6" w:rsidRDefault="00046DA6" w:rsidP="00046DA6">
      <w:pPr>
        <w:jc w:val="center"/>
        <w:rPr>
          <w:b/>
        </w:rPr>
      </w:pPr>
      <w:r>
        <w:rPr>
          <w:b/>
        </w:rPr>
        <w:t>4.</w:t>
      </w:r>
      <w:r>
        <w:rPr>
          <w:b/>
        </w:rPr>
        <w:tab/>
        <w:t>Представление докладов государствами-участниками в соответствии со статьей 19 Конвенции</w:t>
      </w:r>
    </w:p>
    <w:p w:rsidR="00046DA6" w:rsidRDefault="00046DA6" w:rsidP="00046DA6">
      <w:pPr>
        <w:jc w:val="center"/>
        <w:rPr>
          <w:b/>
        </w:rPr>
      </w:pPr>
    </w:p>
    <w:p w:rsidR="00046DA6" w:rsidRDefault="00046DA6" w:rsidP="00046DA6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Полученные доклады</w:t>
      </w:r>
    </w:p>
    <w:p w:rsidR="00046DA6" w:rsidRDefault="00046DA6" w:rsidP="00046DA6">
      <w:pPr>
        <w:jc w:val="center"/>
        <w:rPr>
          <w:b/>
        </w:rPr>
      </w:pPr>
    </w:p>
    <w:p w:rsidR="00933187" w:rsidRDefault="00046DA6" w:rsidP="00046DA6">
      <w:r>
        <w:tab/>
        <w:t xml:space="preserve">В дополнение </w:t>
      </w:r>
      <w:r w:rsidR="00420D0D">
        <w:t xml:space="preserve">к </w:t>
      </w:r>
      <w:r>
        <w:t>докладам, намеченным для рассмотрения Комитетом на его сорок первой сессии, к 1 октября 2008 года</w:t>
      </w:r>
      <w:r w:rsidR="009C58C7" w:rsidRPr="009C58C7">
        <w:t xml:space="preserve"> </w:t>
      </w:r>
      <w:r w:rsidR="009C58C7">
        <w:t>Генеральный секретарь</w:t>
      </w:r>
      <w:r>
        <w:t xml:space="preserve"> получил доклады следующих государств-участников, ожидающие рассмотрения:</w:t>
      </w:r>
    </w:p>
    <w:p w:rsidR="00D12BDF" w:rsidRDefault="00D12BDF" w:rsidP="00046DA6"/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77"/>
        <w:gridCol w:w="4785"/>
      </w:tblGrid>
      <w:tr w:rsidR="00A13FF3" w:rsidTr="00450A49">
        <w:trPr>
          <w:trHeight w:val="159"/>
        </w:trPr>
        <w:tc>
          <w:tcPr>
            <w:tcW w:w="9462" w:type="dxa"/>
            <w:gridSpan w:val="2"/>
          </w:tcPr>
          <w:p w:rsidR="00A13FF3" w:rsidRDefault="00933187" w:rsidP="00D12BDF">
            <w:pPr>
              <w:spacing w:after="0" w:line="240" w:lineRule="auto"/>
              <w:jc w:val="center"/>
              <w:rPr>
                <w:b/>
              </w:rPr>
            </w:pPr>
            <w:r w:rsidRPr="006506D0">
              <w:br w:type="page"/>
            </w:r>
            <w:r w:rsidR="00A13FF3" w:rsidRPr="00420D0D">
              <w:rPr>
                <w:b/>
              </w:rPr>
              <w:t>Первоначальные доклады</w:t>
            </w:r>
          </w:p>
          <w:p w:rsidR="00900D47" w:rsidRPr="00420D0D" w:rsidRDefault="00900D47" w:rsidP="00D12BDF">
            <w:pPr>
              <w:spacing w:after="0" w:line="240" w:lineRule="auto"/>
              <w:jc w:val="center"/>
              <w:rPr>
                <w:b/>
                <w:lang w:val="en-US"/>
              </w:rPr>
            </w:pPr>
          </w:p>
        </w:tc>
      </w:tr>
      <w:tr w:rsidR="00A13FF3" w:rsidTr="00450A49">
        <w:tc>
          <w:tcPr>
            <w:tcW w:w="4677" w:type="dxa"/>
          </w:tcPr>
          <w:p w:rsidR="00A13FF3" w:rsidRPr="00A13FF3" w:rsidRDefault="00A13FF3" w:rsidP="00D12BDF">
            <w:pPr>
              <w:spacing w:after="0" w:line="240" w:lineRule="auto"/>
            </w:pPr>
            <w:r>
              <w:t>Чад</w:t>
            </w:r>
          </w:p>
        </w:tc>
        <w:tc>
          <w:tcPr>
            <w:tcW w:w="4785" w:type="dxa"/>
          </w:tcPr>
          <w:p w:rsidR="00A13FF3" w:rsidRDefault="00F0790A" w:rsidP="00D12BDF">
            <w:pPr>
              <w:spacing w:after="0" w:line="240" w:lineRule="auto"/>
              <w:rPr>
                <w:lang w:val="en-US"/>
              </w:rPr>
            </w:pPr>
            <w:r w:rsidRPr="00292E54">
              <w:t>CAT/C/TCD/1</w:t>
            </w:r>
          </w:p>
        </w:tc>
      </w:tr>
      <w:tr w:rsidR="00A13FF3" w:rsidTr="00450A49">
        <w:tc>
          <w:tcPr>
            <w:tcW w:w="4677" w:type="dxa"/>
          </w:tcPr>
          <w:p w:rsidR="00A13FF3" w:rsidRPr="00A13FF3" w:rsidRDefault="00A13FF3" w:rsidP="00D12BDF">
            <w:pPr>
              <w:spacing w:after="0" w:line="240" w:lineRule="auto"/>
            </w:pPr>
            <w:r>
              <w:t>Гондурас</w:t>
            </w:r>
          </w:p>
        </w:tc>
        <w:tc>
          <w:tcPr>
            <w:tcW w:w="4785" w:type="dxa"/>
          </w:tcPr>
          <w:p w:rsidR="00A13FF3" w:rsidRDefault="00F0790A" w:rsidP="00D12BDF">
            <w:pPr>
              <w:spacing w:after="0" w:line="240" w:lineRule="auto"/>
              <w:rPr>
                <w:lang w:val="en-US"/>
              </w:rPr>
            </w:pPr>
            <w:r w:rsidRPr="00292E54">
              <w:t>CAT/C/HON/1</w:t>
            </w:r>
          </w:p>
        </w:tc>
      </w:tr>
      <w:tr w:rsidR="00A13FF3" w:rsidTr="00450A49">
        <w:tc>
          <w:tcPr>
            <w:tcW w:w="4677" w:type="dxa"/>
          </w:tcPr>
          <w:p w:rsidR="00A13FF3" w:rsidRPr="00A13FF3" w:rsidRDefault="00A13FF3" w:rsidP="00D12BDF">
            <w:pPr>
              <w:spacing w:after="0" w:line="240" w:lineRule="auto"/>
            </w:pPr>
            <w:r>
              <w:t>Никарагуа</w:t>
            </w:r>
          </w:p>
        </w:tc>
        <w:tc>
          <w:tcPr>
            <w:tcW w:w="4785" w:type="dxa"/>
          </w:tcPr>
          <w:p w:rsidR="00A13FF3" w:rsidRDefault="00F0790A" w:rsidP="00D12BDF">
            <w:pPr>
              <w:spacing w:after="0" w:line="240" w:lineRule="auto"/>
            </w:pPr>
            <w:r w:rsidRPr="00292E54">
              <w:t>CAT/C/NIC/1</w:t>
            </w:r>
          </w:p>
          <w:p w:rsidR="00900D47" w:rsidRDefault="00900D47" w:rsidP="00D12BDF">
            <w:pPr>
              <w:spacing w:after="0" w:line="240" w:lineRule="auto"/>
              <w:rPr>
                <w:lang w:val="en-US"/>
              </w:rPr>
            </w:pPr>
          </w:p>
        </w:tc>
      </w:tr>
      <w:tr w:rsidR="00A13FF3" w:rsidTr="00450A49">
        <w:tc>
          <w:tcPr>
            <w:tcW w:w="9462" w:type="dxa"/>
            <w:gridSpan w:val="2"/>
          </w:tcPr>
          <w:p w:rsidR="00A13FF3" w:rsidRDefault="00F0790A" w:rsidP="00D12BDF">
            <w:pPr>
              <w:spacing w:after="0" w:line="240" w:lineRule="auto"/>
              <w:jc w:val="center"/>
              <w:rPr>
                <w:b/>
              </w:rPr>
            </w:pPr>
            <w:r w:rsidRPr="00420D0D">
              <w:rPr>
                <w:b/>
              </w:rPr>
              <w:t xml:space="preserve">Вторые периодические </w:t>
            </w:r>
            <w:r w:rsidR="00A13FF3" w:rsidRPr="00420D0D">
              <w:rPr>
                <w:b/>
              </w:rPr>
              <w:t>доклады</w:t>
            </w:r>
          </w:p>
          <w:p w:rsidR="00900D47" w:rsidRPr="00420D0D" w:rsidRDefault="00900D47" w:rsidP="00D12BDF">
            <w:pPr>
              <w:spacing w:after="0" w:line="240" w:lineRule="auto"/>
              <w:jc w:val="center"/>
              <w:rPr>
                <w:b/>
                <w:lang w:val="en-US"/>
              </w:rPr>
            </w:pPr>
          </w:p>
        </w:tc>
      </w:tr>
      <w:tr w:rsidR="00A13FF3" w:rsidTr="00450A49">
        <w:tc>
          <w:tcPr>
            <w:tcW w:w="4677" w:type="dxa"/>
          </w:tcPr>
          <w:p w:rsidR="00A13FF3" w:rsidRPr="00F0790A" w:rsidRDefault="00F0790A" w:rsidP="00D12BDF">
            <w:pPr>
              <w:spacing w:after="0" w:line="240" w:lineRule="auto"/>
            </w:pPr>
            <w:r>
              <w:t>Сальвадор</w:t>
            </w:r>
          </w:p>
        </w:tc>
        <w:tc>
          <w:tcPr>
            <w:tcW w:w="4785" w:type="dxa"/>
          </w:tcPr>
          <w:p w:rsidR="00A13FF3" w:rsidRDefault="00F0790A" w:rsidP="00D12BDF">
            <w:pPr>
              <w:spacing w:after="0" w:line="240" w:lineRule="auto"/>
              <w:rPr>
                <w:lang w:val="en-US"/>
              </w:rPr>
            </w:pPr>
            <w:r w:rsidRPr="00292E54">
              <w:t>CAT/C/SLV/2</w:t>
            </w:r>
          </w:p>
        </w:tc>
      </w:tr>
      <w:tr w:rsidR="00A13FF3" w:rsidTr="00450A49">
        <w:tc>
          <w:tcPr>
            <w:tcW w:w="4677" w:type="dxa"/>
          </w:tcPr>
          <w:p w:rsidR="00A13FF3" w:rsidRPr="00F0790A" w:rsidRDefault="00F0790A" w:rsidP="00D12BDF">
            <w:pPr>
              <w:spacing w:after="0" w:line="240" w:lineRule="auto"/>
            </w:pPr>
            <w:r>
              <w:t>Республика Молдова</w:t>
            </w:r>
          </w:p>
        </w:tc>
        <w:tc>
          <w:tcPr>
            <w:tcW w:w="4785" w:type="dxa"/>
          </w:tcPr>
          <w:p w:rsidR="00A13FF3" w:rsidRDefault="00F0790A" w:rsidP="00D12BDF">
            <w:pPr>
              <w:spacing w:after="0" w:line="240" w:lineRule="auto"/>
              <w:rPr>
                <w:lang w:val="en-US"/>
              </w:rPr>
            </w:pPr>
            <w:r w:rsidRPr="00046DA6">
              <w:rPr>
                <w:lang w:val="en-US"/>
              </w:rPr>
              <w:t>CAT/C/MDA/2</w:t>
            </w:r>
          </w:p>
        </w:tc>
      </w:tr>
      <w:tr w:rsidR="00A13FF3" w:rsidTr="00450A49">
        <w:tc>
          <w:tcPr>
            <w:tcW w:w="4677" w:type="dxa"/>
          </w:tcPr>
          <w:p w:rsidR="00A13FF3" w:rsidRPr="00F0790A" w:rsidRDefault="00F0790A" w:rsidP="00D12BDF">
            <w:pPr>
              <w:spacing w:after="0" w:line="240" w:lineRule="auto"/>
            </w:pPr>
            <w:r>
              <w:t>Филиппины</w:t>
            </w:r>
          </w:p>
        </w:tc>
        <w:tc>
          <w:tcPr>
            <w:tcW w:w="4785" w:type="dxa"/>
          </w:tcPr>
          <w:p w:rsidR="00A13FF3" w:rsidRDefault="00F45D21" w:rsidP="00D12BDF">
            <w:pPr>
              <w:spacing w:after="0" w:line="240" w:lineRule="auto"/>
              <w:rPr>
                <w:lang w:val="en-US"/>
              </w:rPr>
            </w:pPr>
            <w:r w:rsidRPr="00046DA6">
              <w:rPr>
                <w:lang w:val="en-US"/>
              </w:rPr>
              <w:t>CAT/C/PHI/2</w:t>
            </w:r>
          </w:p>
        </w:tc>
      </w:tr>
      <w:tr w:rsidR="00A13FF3" w:rsidTr="00450A49">
        <w:tc>
          <w:tcPr>
            <w:tcW w:w="4677" w:type="dxa"/>
          </w:tcPr>
          <w:p w:rsidR="00A13FF3" w:rsidRPr="00F0790A" w:rsidRDefault="00F0790A" w:rsidP="00D12BDF">
            <w:pPr>
              <w:spacing w:after="0" w:line="240" w:lineRule="auto"/>
            </w:pPr>
            <w:r>
              <w:t>Словакия</w:t>
            </w:r>
          </w:p>
        </w:tc>
        <w:tc>
          <w:tcPr>
            <w:tcW w:w="4785" w:type="dxa"/>
          </w:tcPr>
          <w:p w:rsidR="00A13FF3" w:rsidRDefault="00F45D21" w:rsidP="00D12BDF">
            <w:pPr>
              <w:spacing w:after="0" w:line="240" w:lineRule="auto"/>
              <w:rPr>
                <w:lang w:val="en-US"/>
              </w:rPr>
            </w:pPr>
            <w:r w:rsidRPr="00046DA6">
              <w:rPr>
                <w:lang w:val="en-US"/>
              </w:rPr>
              <w:t>CAT/C/SLO/2</w:t>
            </w:r>
          </w:p>
        </w:tc>
      </w:tr>
      <w:tr w:rsidR="00A13FF3" w:rsidTr="00450A49">
        <w:tc>
          <w:tcPr>
            <w:tcW w:w="4677" w:type="dxa"/>
          </w:tcPr>
          <w:p w:rsidR="00A13FF3" w:rsidRPr="00F0790A" w:rsidRDefault="00F0790A" w:rsidP="00D12BDF">
            <w:pPr>
              <w:spacing w:after="0" w:line="240" w:lineRule="auto"/>
            </w:pPr>
            <w:r>
              <w:t>Йемен</w:t>
            </w:r>
          </w:p>
        </w:tc>
        <w:tc>
          <w:tcPr>
            <w:tcW w:w="4785" w:type="dxa"/>
          </w:tcPr>
          <w:p w:rsidR="00A13FF3" w:rsidRDefault="00F45D21" w:rsidP="00D12BDF">
            <w:pPr>
              <w:spacing w:after="0" w:line="240" w:lineRule="auto"/>
            </w:pPr>
            <w:r w:rsidRPr="00046DA6">
              <w:rPr>
                <w:lang w:val="en-US"/>
              </w:rPr>
              <w:t>CAT/C/YEM/2</w:t>
            </w:r>
          </w:p>
          <w:p w:rsidR="00900D47" w:rsidRPr="00900D47" w:rsidRDefault="00900D47" w:rsidP="00D12BDF">
            <w:pPr>
              <w:spacing w:after="0" w:line="240" w:lineRule="auto"/>
            </w:pPr>
          </w:p>
        </w:tc>
      </w:tr>
      <w:tr w:rsidR="00F45D21" w:rsidTr="00450A49">
        <w:tc>
          <w:tcPr>
            <w:tcW w:w="9462" w:type="dxa"/>
            <w:gridSpan w:val="2"/>
          </w:tcPr>
          <w:p w:rsidR="00F45D21" w:rsidRDefault="00F45D21" w:rsidP="00D12BDF">
            <w:pPr>
              <w:spacing w:after="0" w:line="240" w:lineRule="auto"/>
              <w:jc w:val="center"/>
              <w:rPr>
                <w:b/>
              </w:rPr>
            </w:pPr>
            <w:r w:rsidRPr="00420D0D">
              <w:rPr>
                <w:b/>
              </w:rPr>
              <w:t>Третьи периодические доклады</w:t>
            </w:r>
          </w:p>
          <w:p w:rsidR="00900D47" w:rsidRPr="00420D0D" w:rsidRDefault="00900D47" w:rsidP="00D12BDF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A13FF3" w:rsidTr="00450A49">
        <w:tc>
          <w:tcPr>
            <w:tcW w:w="4677" w:type="dxa"/>
          </w:tcPr>
          <w:p w:rsidR="00A13FF3" w:rsidRPr="00F45D21" w:rsidRDefault="00F45D21" w:rsidP="00D12BDF">
            <w:pPr>
              <w:spacing w:after="0" w:line="240" w:lineRule="auto"/>
            </w:pPr>
            <w:r>
              <w:t>Азербайджан</w:t>
            </w:r>
          </w:p>
        </w:tc>
        <w:tc>
          <w:tcPr>
            <w:tcW w:w="4785" w:type="dxa"/>
          </w:tcPr>
          <w:p w:rsidR="00A13FF3" w:rsidRDefault="00F45D21" w:rsidP="00D12BDF">
            <w:pPr>
              <w:spacing w:after="0" w:line="240" w:lineRule="auto"/>
            </w:pPr>
            <w:r w:rsidRPr="00292E54">
              <w:t>CAT/C/AZE/3</w:t>
            </w:r>
          </w:p>
          <w:p w:rsidR="00900D47" w:rsidRDefault="00900D47" w:rsidP="00D12BDF">
            <w:pPr>
              <w:spacing w:after="0" w:line="240" w:lineRule="auto"/>
              <w:rPr>
                <w:lang w:val="en-US"/>
              </w:rPr>
            </w:pPr>
          </w:p>
        </w:tc>
      </w:tr>
      <w:tr w:rsidR="00F45D21" w:rsidTr="00450A49">
        <w:tc>
          <w:tcPr>
            <w:tcW w:w="9462" w:type="dxa"/>
            <w:gridSpan w:val="2"/>
          </w:tcPr>
          <w:p w:rsidR="00F45D21" w:rsidRDefault="00F45D21" w:rsidP="00D12BDF">
            <w:pPr>
              <w:spacing w:after="0" w:line="240" w:lineRule="auto"/>
              <w:jc w:val="center"/>
              <w:rPr>
                <w:b/>
              </w:rPr>
            </w:pPr>
            <w:r w:rsidRPr="00420D0D">
              <w:rPr>
                <w:b/>
              </w:rPr>
              <w:t>Четвертые периодические доклады</w:t>
            </w:r>
          </w:p>
          <w:p w:rsidR="00900D47" w:rsidRPr="00420D0D" w:rsidRDefault="00900D47" w:rsidP="00D12BDF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A13FF3" w:rsidTr="00450A49">
        <w:tc>
          <w:tcPr>
            <w:tcW w:w="4677" w:type="dxa"/>
          </w:tcPr>
          <w:p w:rsidR="00A13FF3" w:rsidRPr="00933187" w:rsidRDefault="00933187" w:rsidP="00D12BDF">
            <w:pPr>
              <w:spacing w:after="0" w:line="240" w:lineRule="auto"/>
            </w:pPr>
            <w:r>
              <w:t>Колумбия</w:t>
            </w:r>
          </w:p>
        </w:tc>
        <w:tc>
          <w:tcPr>
            <w:tcW w:w="4785" w:type="dxa"/>
          </w:tcPr>
          <w:p w:rsidR="00A13FF3" w:rsidRDefault="00933187" w:rsidP="00D12BDF">
            <w:pPr>
              <w:spacing w:after="0" w:line="240" w:lineRule="auto"/>
              <w:rPr>
                <w:lang w:val="en-US"/>
              </w:rPr>
            </w:pPr>
            <w:r w:rsidRPr="00292E54">
              <w:t>CAT/C/COL/4</w:t>
            </w:r>
          </w:p>
        </w:tc>
      </w:tr>
      <w:tr w:rsidR="00A13FF3" w:rsidTr="00450A49">
        <w:tc>
          <w:tcPr>
            <w:tcW w:w="4677" w:type="dxa"/>
          </w:tcPr>
          <w:p w:rsidR="00A13FF3" w:rsidRPr="00933187" w:rsidRDefault="00933187" w:rsidP="00D12BDF">
            <w:pPr>
              <w:spacing w:after="0" w:line="240" w:lineRule="auto"/>
            </w:pPr>
            <w:r>
              <w:t>Израиль</w:t>
            </w:r>
          </w:p>
        </w:tc>
        <w:tc>
          <w:tcPr>
            <w:tcW w:w="4785" w:type="dxa"/>
          </w:tcPr>
          <w:p w:rsidR="00A13FF3" w:rsidRDefault="00933187" w:rsidP="00D12BDF">
            <w:pPr>
              <w:spacing w:after="0" w:line="240" w:lineRule="auto"/>
              <w:rPr>
                <w:lang w:val="en-US"/>
              </w:rPr>
            </w:pPr>
            <w:r w:rsidRPr="00292E54">
              <w:t>CAT/C/ISR/4</w:t>
            </w:r>
          </w:p>
        </w:tc>
      </w:tr>
    </w:tbl>
    <w:p w:rsidR="009C58C7" w:rsidRDefault="009C58C7" w:rsidP="00046DA6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8"/>
        <w:gridCol w:w="4682"/>
      </w:tblGrid>
      <w:tr w:rsidR="00450A49" w:rsidTr="00712D58">
        <w:tblPrEx>
          <w:tblCellMar>
            <w:top w:w="0" w:type="dxa"/>
            <w:bottom w:w="0" w:type="dxa"/>
          </w:tblCellMar>
        </w:tblPrEx>
        <w:tc>
          <w:tcPr>
            <w:tcW w:w="9360" w:type="dxa"/>
            <w:gridSpan w:val="2"/>
          </w:tcPr>
          <w:p w:rsidR="00450A49" w:rsidRPr="00DF4275" w:rsidRDefault="00450A49" w:rsidP="00712D58">
            <w:pPr>
              <w:pStyle w:val="Heading2"/>
              <w:spacing w:after="120"/>
              <w:jc w:val="center"/>
              <w:rPr>
                <w:b/>
                <w:u w:val="none"/>
              </w:rPr>
            </w:pPr>
            <w:r w:rsidRPr="00DF4275">
              <w:rPr>
                <w:b/>
                <w:u w:val="none"/>
              </w:rPr>
              <w:t xml:space="preserve">Пятые периодические доклады </w:t>
            </w:r>
          </w:p>
        </w:tc>
      </w:tr>
      <w:tr w:rsidR="00450A49" w:rsidRPr="00DF4275" w:rsidTr="00450A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tcBorders>
              <w:bottom w:val="nil"/>
            </w:tcBorders>
          </w:tcPr>
          <w:p w:rsidR="00450A49" w:rsidRPr="00DF4275" w:rsidRDefault="00450A49" w:rsidP="00712D58">
            <w:pPr>
              <w:rPr>
                <w:lang w:val="en-US"/>
              </w:rPr>
            </w:pPr>
            <w:r>
              <w:t>Чили</w:t>
            </w:r>
            <w:r w:rsidRPr="00DF4275">
              <w:rPr>
                <w:lang w:val="en-US"/>
              </w:rPr>
              <w:t xml:space="preserve"> </w:t>
            </w:r>
            <w:r w:rsidRPr="00DF4275">
              <w:rPr>
                <w:lang w:val="en-US"/>
              </w:rPr>
              <w:br/>
            </w:r>
            <w:r>
              <w:t xml:space="preserve">Новая Зеландия </w:t>
            </w:r>
          </w:p>
          <w:p w:rsidR="00450A49" w:rsidRPr="00DF4275" w:rsidRDefault="00450A49" w:rsidP="00712D58">
            <w:pPr>
              <w:rPr>
                <w:lang w:val="en-US"/>
              </w:rPr>
            </w:pPr>
            <w:r>
              <w:t>Испания</w:t>
            </w:r>
            <w:r w:rsidRPr="00DF4275">
              <w:rPr>
                <w:lang w:val="en-US"/>
              </w:rPr>
              <w:br/>
            </w:r>
          </w:p>
        </w:tc>
        <w:tc>
          <w:tcPr>
            <w:tcW w:w="4682" w:type="dxa"/>
            <w:tcBorders>
              <w:bottom w:val="nil"/>
            </w:tcBorders>
          </w:tcPr>
          <w:p w:rsidR="00450A49" w:rsidRPr="00DF4275" w:rsidRDefault="00450A49" w:rsidP="00712D58">
            <w:pPr>
              <w:pStyle w:val="FootnoteText"/>
              <w:spacing w:line="288" w:lineRule="auto"/>
              <w:rPr>
                <w:lang w:val="en-US"/>
              </w:rPr>
            </w:pPr>
            <w:r w:rsidRPr="00DF4275">
              <w:rPr>
                <w:lang w:val="en-US"/>
              </w:rPr>
              <w:t>CAT/C/CHL/5</w:t>
            </w:r>
            <w:r w:rsidRPr="00DF4275">
              <w:rPr>
                <w:lang w:val="en-US"/>
              </w:rPr>
              <w:br/>
              <w:t>CAT/C/NZL/5</w:t>
            </w:r>
            <w:r w:rsidRPr="00DF4275">
              <w:rPr>
                <w:lang w:val="en-US"/>
              </w:rPr>
              <w:br/>
              <w:t>CAT/C/SPN/5</w:t>
            </w:r>
            <w:r w:rsidRPr="00DF4275">
              <w:rPr>
                <w:lang w:val="en-US"/>
              </w:rPr>
              <w:br/>
            </w:r>
          </w:p>
        </w:tc>
      </w:tr>
      <w:tr w:rsidR="00450A49" w:rsidRPr="00DF4275" w:rsidTr="00712D58">
        <w:tblPrEx>
          <w:tblCellMar>
            <w:top w:w="0" w:type="dxa"/>
            <w:bottom w:w="0" w:type="dxa"/>
          </w:tblCellMar>
        </w:tblPrEx>
        <w:tc>
          <w:tcPr>
            <w:tcW w:w="9360" w:type="dxa"/>
            <w:gridSpan w:val="2"/>
          </w:tcPr>
          <w:p w:rsidR="00450A49" w:rsidRPr="00DF4275" w:rsidRDefault="00450A49" w:rsidP="00712D58">
            <w:pPr>
              <w:pStyle w:val="Heading2"/>
              <w:spacing w:after="120"/>
              <w:jc w:val="center"/>
              <w:rPr>
                <w:b/>
                <w:u w:val="none"/>
                <w:lang w:val="en-US"/>
              </w:rPr>
            </w:pPr>
            <w:r w:rsidRPr="00DF4275">
              <w:rPr>
                <w:b/>
                <w:u w:val="none"/>
              </w:rPr>
              <w:t xml:space="preserve">Шестые периодические доклады </w:t>
            </w:r>
          </w:p>
        </w:tc>
      </w:tr>
      <w:tr w:rsidR="00450A49" w:rsidRPr="00935975" w:rsidTr="00450A4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tcBorders>
              <w:bottom w:val="nil"/>
            </w:tcBorders>
          </w:tcPr>
          <w:p w:rsidR="00450A49" w:rsidRPr="00DF4275" w:rsidRDefault="00450A49" w:rsidP="00712D58">
            <w:pPr>
              <w:pStyle w:val="Header"/>
              <w:spacing w:line="288" w:lineRule="auto"/>
              <w:rPr>
                <w:lang w:val="en-US"/>
              </w:rPr>
            </w:pPr>
            <w:r>
              <w:t>Франция</w:t>
            </w:r>
            <w:r>
              <w:rPr>
                <w:lang w:val="en-US"/>
              </w:rPr>
              <w:br/>
            </w:r>
            <w:r>
              <w:t xml:space="preserve">Швейцария </w:t>
            </w:r>
          </w:p>
          <w:p w:rsidR="00450A49" w:rsidRPr="00DF4275" w:rsidRDefault="00450A49" w:rsidP="00712D58">
            <w:pPr>
              <w:rPr>
                <w:lang w:val="en-US"/>
              </w:rPr>
            </w:pPr>
          </w:p>
        </w:tc>
        <w:tc>
          <w:tcPr>
            <w:tcW w:w="4682" w:type="dxa"/>
            <w:tcBorders>
              <w:bottom w:val="nil"/>
            </w:tcBorders>
          </w:tcPr>
          <w:p w:rsidR="00450A49" w:rsidRPr="00935975" w:rsidRDefault="00450A49" w:rsidP="00712D58">
            <w:pPr>
              <w:pStyle w:val="FootnoteText"/>
              <w:spacing w:line="288" w:lineRule="auto"/>
              <w:rPr>
                <w:lang w:val="fr-FR"/>
              </w:rPr>
            </w:pPr>
            <w:r w:rsidRPr="00935975">
              <w:rPr>
                <w:lang w:val="fr-FR"/>
              </w:rPr>
              <w:t>CAT/C/FRA/6</w:t>
            </w:r>
            <w:r w:rsidRPr="00935975">
              <w:rPr>
                <w:lang w:val="fr-FR"/>
              </w:rPr>
              <w:br/>
              <w:t>CAT/C/CHE/6</w:t>
            </w:r>
            <w:r w:rsidRPr="00935975">
              <w:rPr>
                <w:lang w:val="fr-FR"/>
              </w:rPr>
              <w:br/>
            </w:r>
          </w:p>
        </w:tc>
      </w:tr>
    </w:tbl>
    <w:p w:rsidR="00450A49" w:rsidRPr="00935975" w:rsidRDefault="00450A49" w:rsidP="00712D58">
      <w:pPr>
        <w:pStyle w:val="Heading2"/>
        <w:spacing w:after="120"/>
        <w:jc w:val="center"/>
        <w:rPr>
          <w:b/>
          <w:u w:val="none"/>
        </w:rPr>
      </w:pPr>
      <w:r w:rsidRPr="00DF4275">
        <w:rPr>
          <w:b/>
          <w:u w:val="none"/>
          <w:lang w:val="en-US"/>
        </w:rPr>
        <w:t>B</w:t>
      </w:r>
      <w:r w:rsidRPr="00935975">
        <w:rPr>
          <w:b/>
          <w:u w:val="none"/>
        </w:rPr>
        <w:t>.</w:t>
      </w:r>
      <w:r w:rsidRPr="00935975">
        <w:rPr>
          <w:b/>
          <w:u w:val="none"/>
        </w:rPr>
        <w:tab/>
      </w:r>
      <w:r>
        <w:rPr>
          <w:b/>
          <w:u w:val="none"/>
        </w:rPr>
        <w:t>Просроченные доклады</w:t>
      </w:r>
    </w:p>
    <w:p w:rsidR="00450A49" w:rsidRDefault="00450A49" w:rsidP="00712D58">
      <w:r w:rsidRPr="00935975">
        <w:tab/>
      </w:r>
      <w:r>
        <w:t xml:space="preserve">Положение с просроченными докладами на </w:t>
      </w:r>
      <w:r w:rsidRPr="00DF4275">
        <w:t xml:space="preserve">1 </w:t>
      </w:r>
      <w:r>
        <w:t>октября 2008 года является следующим</w:t>
      </w:r>
      <w:r w:rsidRPr="00DF4275">
        <w:t>:</w:t>
      </w:r>
    </w:p>
    <w:p w:rsidR="00450A49" w:rsidRPr="00DF4275" w:rsidRDefault="00450A49" w:rsidP="00712D58"/>
    <w:tbl>
      <w:tblPr>
        <w:tblW w:w="15434" w:type="dxa"/>
        <w:tblInd w:w="108" w:type="dxa"/>
        <w:tblLook w:val="0000" w:firstRow="0" w:lastRow="0" w:firstColumn="0" w:lastColumn="0" w:noHBand="0" w:noVBand="0"/>
      </w:tblPr>
      <w:tblGrid>
        <w:gridCol w:w="3544"/>
        <w:gridCol w:w="2923"/>
        <w:gridCol w:w="2883"/>
        <w:gridCol w:w="6084"/>
      </w:tblGrid>
      <w:tr w:rsidR="00450A49" w:rsidTr="00712D58">
        <w:tblPrEx>
          <w:tblCellMar>
            <w:top w:w="0" w:type="dxa"/>
            <w:bottom w:w="0" w:type="dxa"/>
          </w:tblCellMar>
        </w:tblPrEx>
        <w:tc>
          <w:tcPr>
            <w:tcW w:w="15434" w:type="dxa"/>
            <w:gridSpan w:val="4"/>
          </w:tcPr>
          <w:tbl>
            <w:tblPr>
              <w:tblW w:w="9248" w:type="dxa"/>
              <w:tblLook w:val="0000" w:firstRow="0" w:lastRow="0" w:firstColumn="0" w:lastColumn="0" w:noHBand="0" w:noVBand="0"/>
            </w:tblPr>
            <w:tblGrid>
              <w:gridCol w:w="3395"/>
              <w:gridCol w:w="2992"/>
              <w:gridCol w:w="2861"/>
            </w:tblGrid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rPr>
                <w:tblHeader/>
              </w:trPr>
              <w:tc>
                <w:tcPr>
                  <w:tcW w:w="3395" w:type="dxa"/>
                </w:tcPr>
                <w:p w:rsidR="00450A49" w:rsidRPr="00DF4275" w:rsidRDefault="00450A49" w:rsidP="00712D58">
                  <w:pPr>
                    <w:ind w:left="-188"/>
                    <w:jc w:val="center"/>
                    <w:rPr>
                      <w:b/>
                      <w:bCs/>
                      <w:lang w:val="en-US"/>
                    </w:rPr>
                  </w:pPr>
                  <w:r>
                    <w:rPr>
                      <w:b/>
                      <w:bCs/>
                    </w:rPr>
                    <w:t>Государство-участник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</w:tabs>
                    <w:ind w:left="4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Дата, к которой должен был быть представлен доклад</w:t>
                  </w:r>
                </w:p>
                <w:p w:rsidR="00450A49" w:rsidRPr="00925324" w:rsidRDefault="00450A49" w:rsidP="00712D58">
                  <w:pPr>
                    <w:tabs>
                      <w:tab w:val="clear" w:pos="567"/>
                    </w:tabs>
                    <w:ind w:left="40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Pr="009C79CF" w:rsidRDefault="00450A49" w:rsidP="00712D58">
                  <w:pPr>
                    <w:ind w:left="-650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Новая дата</w:t>
                  </w:r>
                  <w:r w:rsidRPr="00450A49">
                    <w:rPr>
                      <w:rStyle w:val="FootnoteReference"/>
                      <w:b w:val="0"/>
                      <w:bCs/>
                      <w:vertAlign w:val="baseline"/>
                    </w:rPr>
                    <w:footnoteReference w:customMarkFollows="1" w:id="1"/>
                    <w:sym w:font="Symbol" w:char="F02A"/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9248" w:type="dxa"/>
                  <w:gridSpan w:val="3"/>
                </w:tcPr>
                <w:p w:rsidR="00450A49" w:rsidRPr="00A7486C" w:rsidRDefault="00450A49" w:rsidP="00712D58">
                  <w:pPr>
                    <w:pStyle w:val="Heading2"/>
                    <w:tabs>
                      <w:tab w:val="clear" w:pos="567"/>
                    </w:tabs>
                    <w:spacing w:after="120"/>
                    <w:ind w:left="236"/>
                    <w:jc w:val="center"/>
                    <w:rPr>
                      <w:b/>
                      <w:u w:val="none"/>
                    </w:rPr>
                  </w:pPr>
                  <w:r w:rsidRPr="00A7486C">
                    <w:rPr>
                      <w:b/>
                      <w:u w:val="none"/>
                    </w:rPr>
                    <w:t xml:space="preserve">Первоначальные доклады 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Гвинея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8 ноября 1990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Сомали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22 февраля 1991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Сейшельские Острова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3 июня 1993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>Кабо-Верде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3 июля 1993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Антигуа и Барбуда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17 августа 1994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Эфиопия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12 апреля 1995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>Кот-д’Ивуар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16 января 1997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Малави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10 июля 1997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Бангладеш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4 ноября 1999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>Нигер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3 ноября 1999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Буркина-Фасо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2 февраля 2000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>Мали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27 марта 2000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Туркменистан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25 июля 2000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Мозамбик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14 октября 2000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Гана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6 октября 2001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Ботсвана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7 октября 2001 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Габон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7 октября 2001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Ливан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3 ноября 2001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Сьерра-Леоне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25 мая 2002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Нигерия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28 июня 2002 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6A5C21" w:rsidRDefault="00450A49" w:rsidP="00712D58">
                  <w:pPr>
                    <w:rPr>
                      <w:lang w:val="en-US"/>
                    </w:rPr>
                  </w:pPr>
                  <w:r>
                    <w:t xml:space="preserve">Сент-Винсент и Гренадины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30 августа 2002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Лесото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11 декабря 2002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Монголия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23 февраля 2003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Ирландия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11 мая 2003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Святой Престол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25 июля 2003 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Экваториальная Гвинея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6 ноября 2003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Джибути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5 декабря 2003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Тимор-Лешти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16 мая 2004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Конго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30 августа 2004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Свазиленд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25 апреля 2005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>Мальдивские Острова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20 мая 2005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Сирийская Арабская Республика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18 сентября 2005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Либерия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22 октября 2005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Мавритания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17 декабря 2005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Мадагаскар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13 января 2007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Андорра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22 октября 2007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Сан-Марино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  <w:r>
                    <w:t>27 декабря 2007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236"/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pStyle w:val="Header"/>
                    <w:spacing w:line="288" w:lineRule="auto"/>
                    <w:ind w:left="46"/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9248" w:type="dxa"/>
                  <w:gridSpan w:val="3"/>
                </w:tcPr>
                <w:p w:rsidR="00450A49" w:rsidRPr="00F23950" w:rsidRDefault="00450A49" w:rsidP="00712D58">
                  <w:pPr>
                    <w:pStyle w:val="Heading2"/>
                    <w:tabs>
                      <w:tab w:val="clear" w:pos="567"/>
                    </w:tabs>
                    <w:spacing w:after="120"/>
                    <w:ind w:left="236"/>
                    <w:jc w:val="center"/>
                    <w:rPr>
                      <w:b/>
                      <w:u w:val="none"/>
                    </w:rPr>
                  </w:pPr>
                  <w:r>
                    <w:rPr>
                      <w:b/>
                      <w:u w:val="none"/>
                    </w:rPr>
                    <w:t xml:space="preserve">Вторые периодические доклады 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Афганистан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25 июня 1992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Белиз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25 июня 1992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Уганда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25 июня 1992 года</w:t>
                  </w:r>
                  <w:r>
                    <w:rPr>
                      <w:bCs/>
                    </w:rPr>
                    <w:tab/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  <w:r>
                    <w:rPr>
                      <w:bCs/>
                    </w:rPr>
                    <w:t>[25 июня 2008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>Того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17 декабря 1992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 w:right="480"/>
                    <w:rPr>
                      <w:bCs/>
                    </w:rPr>
                  </w:pPr>
                  <w:r>
                    <w:rPr>
                      <w:bCs/>
                    </w:rPr>
                    <w:t>[17 декабря 2008 г</w:t>
                  </w:r>
                  <w:r w:rsidRPr="00F23950">
                    <w:rPr>
                      <w:bCs/>
                    </w:rPr>
                    <w:t>ода</w:t>
                  </w:r>
                  <w:r>
                    <w:rPr>
                      <w:bCs/>
                    </w:rPr>
                    <w:t>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>Гайана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17 июня 1993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  <w:r>
                    <w:rPr>
                      <w:bCs/>
                    </w:rPr>
                    <w:t>[31 декабря 2008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Бразилия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27 октября 1994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Гвинея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8 ноября 1994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>Сомали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22 февраля 1995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Румыния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16 января 1996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Иордания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12 декабря 1996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Босния и Герцеговина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5 марта 1997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  <w:r>
                    <w:rPr>
                      <w:bCs/>
                    </w:rPr>
                    <w:t>[5 марта 2009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Сейшельские Острова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3 июня 1997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Кабо-Верде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3 июля 1997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Камбоджа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13 ноября 1997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Бурунди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19 марта 1998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  <w:r>
                    <w:rPr>
                      <w:bCs/>
                    </w:rPr>
                    <w:t>[31 декабря 2008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Антигуа и Барбуда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 xml:space="preserve">17 августа 1998 года 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Эфиопия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12 апреля 1999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Албания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9 июня 1999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  <w:r>
                    <w:rPr>
                      <w:bCs/>
                    </w:rPr>
                    <w:t>[9 июня 2007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Намибия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27 декабря 1999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Таджикистан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9 февраля 2000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  <w:r>
                    <w:rPr>
                      <w:bCs/>
                    </w:rPr>
                    <w:t>[31 декабря 2008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Куба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 xml:space="preserve">15 июня </w:t>
                  </w:r>
                  <w:r w:rsidRPr="00C15D20">
                    <w:rPr>
                      <w:bCs/>
                    </w:rPr>
                    <w:t>2000 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Чад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9 июля 2000 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Кот-д’Ивуар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 xml:space="preserve">16 января </w:t>
                  </w:r>
                  <w:r w:rsidRPr="00C15D20">
                    <w:rPr>
                      <w:bCs/>
                    </w:rPr>
                    <w:t>2001 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6A5C21" w:rsidRDefault="00450A49" w:rsidP="00712D58">
                  <w:pPr>
                    <w:rPr>
                      <w:lang w:val="en-US"/>
                    </w:rPr>
                  </w:pPr>
                  <w:r>
                    <w:t xml:space="preserve">Демократическая Республика Конго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16 апреля 2001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  <w:r>
                    <w:rPr>
                      <w:bCs/>
                    </w:rPr>
                    <w:t>[16 апреля 2009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Кувейт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6 апреля 2001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Малави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10 июля 2002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Гондурас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3 января 2002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Кения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23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22 марта 2002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23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Кыргызстан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4 октября 2002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Саудовская Аравия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21 октября 2002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AC756D" w:rsidRDefault="00450A49" w:rsidP="00712D58">
                  <w:r>
                    <w:t xml:space="preserve">Бахрейн </w:t>
                  </w:r>
                </w:p>
              </w:tc>
              <w:tc>
                <w:tcPr>
                  <w:tcW w:w="2992" w:type="dxa"/>
                </w:tcPr>
                <w:p w:rsidR="00450A49" w:rsidRPr="00AC756D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 w:rsidRPr="00AC756D">
                    <w:rPr>
                      <w:bCs/>
                    </w:rPr>
                    <w:t xml:space="preserve">4 </w:t>
                  </w:r>
                  <w:r>
                    <w:rPr>
                      <w:bCs/>
                    </w:rPr>
                    <w:t xml:space="preserve">апреля </w:t>
                  </w:r>
                  <w:r w:rsidRPr="00AC756D">
                    <w:rPr>
                      <w:bCs/>
                    </w:rPr>
                    <w:t>2003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AC756D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  <w:r>
                    <w:rPr>
                      <w:bCs/>
                    </w:rPr>
                    <w:t xml:space="preserve">[4 апреля </w:t>
                  </w:r>
                  <w:r w:rsidRPr="00AC756D">
                    <w:rPr>
                      <w:bCs/>
                    </w:rPr>
                    <w:t>2007</w:t>
                  </w:r>
                  <w:r>
                    <w:rPr>
                      <w:bCs/>
                    </w:rPr>
                    <w:t xml:space="preserve"> года</w:t>
                  </w:r>
                  <w:r w:rsidRPr="00AC756D">
                    <w:rPr>
                      <w:bCs/>
                    </w:rPr>
                    <w:t>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AC756D" w:rsidRDefault="00450A49" w:rsidP="00712D58">
                  <w:r>
                    <w:t xml:space="preserve">Бангладеш </w:t>
                  </w:r>
                </w:p>
              </w:tc>
              <w:tc>
                <w:tcPr>
                  <w:tcW w:w="2992" w:type="dxa"/>
                </w:tcPr>
                <w:p w:rsidR="00450A49" w:rsidRPr="00AC756D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 w:rsidRPr="00AC756D">
                    <w:rPr>
                      <w:bCs/>
                    </w:rPr>
                    <w:t xml:space="preserve">3 </w:t>
                  </w:r>
                  <w:r>
                    <w:rPr>
                      <w:bCs/>
                    </w:rPr>
                    <w:t xml:space="preserve">ноября </w:t>
                  </w:r>
                  <w:r w:rsidRPr="00AC756D">
                    <w:rPr>
                      <w:bCs/>
                    </w:rPr>
                    <w:t>2003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AC756D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/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AC756D" w:rsidRDefault="00450A49" w:rsidP="00712D58">
                  <w:r>
                    <w:t xml:space="preserve">Нигер </w:t>
                  </w:r>
                </w:p>
              </w:tc>
              <w:tc>
                <w:tcPr>
                  <w:tcW w:w="2992" w:type="dxa"/>
                </w:tcPr>
                <w:p w:rsidR="00450A49" w:rsidRPr="00AC756D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 w:rsidRPr="00AC756D">
                    <w:rPr>
                      <w:bCs/>
                    </w:rPr>
                    <w:t xml:space="preserve">3 </w:t>
                  </w:r>
                  <w:r>
                    <w:rPr>
                      <w:bCs/>
                    </w:rPr>
                    <w:t xml:space="preserve">ноября </w:t>
                  </w:r>
                  <w:r w:rsidRPr="00AC756D">
                    <w:rPr>
                      <w:bCs/>
                    </w:rPr>
                    <w:t>2003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AC756D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AC756D" w:rsidRDefault="00450A49" w:rsidP="00712D58">
                  <w:r>
                    <w:t xml:space="preserve">Южная Африка </w:t>
                  </w:r>
                </w:p>
              </w:tc>
              <w:tc>
                <w:tcPr>
                  <w:tcW w:w="2992" w:type="dxa"/>
                </w:tcPr>
                <w:p w:rsidR="00450A49" w:rsidRPr="00AC756D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 xml:space="preserve">8 января </w:t>
                  </w:r>
                  <w:r w:rsidRPr="00AC756D">
                    <w:rPr>
                      <w:bCs/>
                    </w:rPr>
                    <w:t>2004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AC756D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  <w:r>
                    <w:rPr>
                      <w:bCs/>
                    </w:rPr>
                    <w:t xml:space="preserve">[31 декабря </w:t>
                  </w:r>
                  <w:r w:rsidRPr="00AC756D">
                    <w:rPr>
                      <w:bCs/>
                    </w:rPr>
                    <w:t>2009</w:t>
                  </w:r>
                  <w:r>
                    <w:rPr>
                      <w:bCs/>
                    </w:rPr>
                    <w:t xml:space="preserve"> года</w:t>
                  </w:r>
                  <w:r w:rsidRPr="00AC756D">
                    <w:rPr>
                      <w:bCs/>
                    </w:rPr>
                    <w:t>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AC756D" w:rsidRDefault="00450A49" w:rsidP="00712D58">
                  <w:r>
                    <w:t>Буркина-Фасо</w:t>
                  </w:r>
                </w:p>
              </w:tc>
              <w:tc>
                <w:tcPr>
                  <w:tcW w:w="2992" w:type="dxa"/>
                </w:tcPr>
                <w:p w:rsidR="00450A49" w:rsidRPr="00AC756D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 w:rsidRPr="00AC756D">
                    <w:rPr>
                      <w:bCs/>
                    </w:rPr>
                    <w:t xml:space="preserve">2 </w:t>
                  </w:r>
                  <w:r>
                    <w:rPr>
                      <w:bCs/>
                    </w:rPr>
                    <w:t xml:space="preserve">февраля </w:t>
                  </w:r>
                  <w:r w:rsidRPr="00AC756D">
                    <w:rPr>
                      <w:bCs/>
                    </w:rPr>
                    <w:t>2004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AC756D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AC756D" w:rsidRDefault="00450A49" w:rsidP="00712D58"/>
              </w:tc>
              <w:tc>
                <w:tcPr>
                  <w:tcW w:w="2992" w:type="dxa"/>
                </w:tcPr>
                <w:p w:rsidR="00450A49" w:rsidRPr="00AC756D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Pr="00AC756D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AC756D" w:rsidRDefault="00450A49" w:rsidP="00712D58">
                  <w:r>
                    <w:t xml:space="preserve">Катар </w:t>
                  </w:r>
                </w:p>
              </w:tc>
              <w:tc>
                <w:tcPr>
                  <w:tcW w:w="2992" w:type="dxa"/>
                </w:tcPr>
                <w:p w:rsidR="00450A49" w:rsidRPr="00AC756D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 w:rsidRPr="00AC756D">
                    <w:rPr>
                      <w:bCs/>
                    </w:rPr>
                    <w:t xml:space="preserve">10 </w:t>
                  </w:r>
                  <w:r>
                    <w:rPr>
                      <w:bCs/>
                    </w:rPr>
                    <w:t xml:space="preserve">февраля </w:t>
                  </w:r>
                  <w:r w:rsidRPr="00AC756D">
                    <w:rPr>
                      <w:bCs/>
                    </w:rPr>
                    <w:t>2004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AC756D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  <w:r>
                    <w:rPr>
                      <w:bCs/>
                    </w:rPr>
                    <w:t xml:space="preserve">[10 февраля </w:t>
                  </w:r>
                  <w:r w:rsidRPr="00AC756D">
                    <w:rPr>
                      <w:bCs/>
                    </w:rPr>
                    <w:t>2005</w:t>
                  </w:r>
                  <w:r>
                    <w:rPr>
                      <w:bCs/>
                    </w:rPr>
                    <w:t xml:space="preserve"> года</w:t>
                  </w:r>
                  <w:r w:rsidRPr="00AC756D">
                    <w:rPr>
                      <w:bCs/>
                    </w:rPr>
                    <w:t>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AC756D" w:rsidRDefault="00450A49" w:rsidP="00712D58">
                  <w:r>
                    <w:t xml:space="preserve">Мали </w:t>
                  </w:r>
                </w:p>
              </w:tc>
              <w:tc>
                <w:tcPr>
                  <w:tcW w:w="2992" w:type="dxa"/>
                </w:tcPr>
                <w:p w:rsidR="00450A49" w:rsidRPr="00AC756D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 w:rsidRPr="00AC756D">
                    <w:rPr>
                      <w:bCs/>
                    </w:rPr>
                    <w:t xml:space="preserve">27 </w:t>
                  </w:r>
                  <w:r>
                    <w:rPr>
                      <w:bCs/>
                    </w:rPr>
                    <w:t xml:space="preserve">марта </w:t>
                  </w:r>
                  <w:r w:rsidRPr="00AC756D">
                    <w:rPr>
                      <w:bCs/>
                    </w:rPr>
                    <w:t>2004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AC756D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AC756D" w:rsidRDefault="00450A49" w:rsidP="00712D58">
                  <w:r>
                    <w:t xml:space="preserve">Боливия </w:t>
                  </w:r>
                </w:p>
              </w:tc>
              <w:tc>
                <w:tcPr>
                  <w:tcW w:w="2992" w:type="dxa"/>
                </w:tcPr>
                <w:p w:rsidR="00450A49" w:rsidRPr="00AC756D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 w:rsidRPr="00AC756D">
                    <w:rPr>
                      <w:bCs/>
                    </w:rPr>
                    <w:t xml:space="preserve">11 </w:t>
                  </w:r>
                  <w:r>
                    <w:rPr>
                      <w:bCs/>
                    </w:rPr>
                    <w:t xml:space="preserve">мая </w:t>
                  </w:r>
                  <w:r w:rsidRPr="00AC756D">
                    <w:rPr>
                      <w:bCs/>
                    </w:rPr>
                    <w:t>2004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AC756D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AC756D" w:rsidRDefault="00450A49" w:rsidP="00712D58">
                  <w:r>
                    <w:t xml:space="preserve">Туркменистан </w:t>
                  </w:r>
                </w:p>
              </w:tc>
              <w:tc>
                <w:tcPr>
                  <w:tcW w:w="2992" w:type="dxa"/>
                </w:tcPr>
                <w:p w:rsidR="00450A49" w:rsidRPr="00AC756D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 w:rsidRPr="00AC756D">
                    <w:rPr>
                      <w:bCs/>
                    </w:rPr>
                    <w:t xml:space="preserve">24 </w:t>
                  </w:r>
                  <w:r>
                    <w:rPr>
                      <w:bCs/>
                    </w:rPr>
                    <w:t xml:space="preserve">июля </w:t>
                  </w:r>
                  <w:r w:rsidRPr="00AC756D">
                    <w:rPr>
                      <w:bCs/>
                    </w:rPr>
                    <w:t>2004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AC756D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AC756D" w:rsidRDefault="00450A49" w:rsidP="00712D58">
                  <w:r>
                    <w:t xml:space="preserve">Япония </w:t>
                  </w:r>
                </w:p>
              </w:tc>
              <w:tc>
                <w:tcPr>
                  <w:tcW w:w="2992" w:type="dxa"/>
                </w:tcPr>
                <w:p w:rsidR="00450A49" w:rsidRPr="00AC756D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 w:rsidRPr="00AC756D">
                    <w:rPr>
                      <w:bCs/>
                    </w:rPr>
                    <w:t xml:space="preserve">29 </w:t>
                  </w:r>
                  <w:r>
                    <w:rPr>
                      <w:bCs/>
                    </w:rPr>
                    <w:t xml:space="preserve">июля </w:t>
                  </w:r>
                  <w:r w:rsidRPr="00AC756D">
                    <w:rPr>
                      <w:bCs/>
                    </w:rPr>
                    <w:t>2004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AC756D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  <w:r w:rsidRPr="00AC756D">
                    <w:rPr>
                      <w:bCs/>
                    </w:rPr>
                    <w:t xml:space="preserve">[30 </w:t>
                  </w:r>
                  <w:r>
                    <w:rPr>
                      <w:bCs/>
                    </w:rPr>
                    <w:t xml:space="preserve">июня </w:t>
                  </w:r>
                  <w:r w:rsidRPr="00AC756D">
                    <w:rPr>
                      <w:bCs/>
                    </w:rPr>
                    <w:t>2011</w:t>
                  </w:r>
                  <w:r>
                    <w:rPr>
                      <w:bCs/>
                    </w:rPr>
                    <w:t xml:space="preserve"> года</w:t>
                  </w:r>
                  <w:r w:rsidRPr="00AC756D">
                    <w:rPr>
                      <w:bCs/>
                    </w:rPr>
                    <w:t>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AC756D" w:rsidRDefault="00450A49" w:rsidP="00712D58"/>
              </w:tc>
              <w:tc>
                <w:tcPr>
                  <w:tcW w:w="2992" w:type="dxa"/>
                </w:tcPr>
                <w:p w:rsidR="00450A49" w:rsidRPr="00AC756D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Pr="00AC756D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Мозамбик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13 октября 2004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Ливан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5 октября 2005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Ботсвана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7 октября 2005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Габон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8 октября 2005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Гана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18 декабря 2005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Сьерра-Леоне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 xml:space="preserve">25 мая 2006 года 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Нигерия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 xml:space="preserve">28 июля 2006 года 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6A5C21" w:rsidRDefault="00450A49" w:rsidP="00712D58">
                  <w:pPr>
                    <w:rPr>
                      <w:lang w:val="en-US"/>
                    </w:rPr>
                  </w:pPr>
                  <w:r>
                    <w:t xml:space="preserve">Сент-Винсент и Гренадины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31 августа 2006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Лесото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12 декабря 2006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Монголия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23 февраля 2007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Ирландия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11 мая 2007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Святой Престол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25 июля 2007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Экваториальная Гвинея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t>6 ноября 2007 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Джибути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</w:pPr>
                  <w:r>
                    <w:t xml:space="preserve">5 декабря 2007 года 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Del="00D82E29" w:rsidRDefault="00450A49" w:rsidP="00712D58">
                  <w:r>
                    <w:t xml:space="preserve">Тимор-Лешти </w:t>
                  </w:r>
                </w:p>
              </w:tc>
              <w:tc>
                <w:tcPr>
                  <w:tcW w:w="2992" w:type="dxa"/>
                </w:tcPr>
                <w:p w:rsidR="00450A49" w:rsidDel="00D82E2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t>16 мая 2008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Del="00D82E29" w:rsidRDefault="00450A49" w:rsidP="00712D58"/>
              </w:tc>
              <w:tc>
                <w:tcPr>
                  <w:tcW w:w="2992" w:type="dxa"/>
                </w:tcPr>
                <w:p w:rsidR="00450A49" w:rsidDel="00D82E2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Del="00D82E29" w:rsidRDefault="00450A49" w:rsidP="00712D58">
                  <w:r>
                    <w:t xml:space="preserve">Конго </w:t>
                  </w:r>
                </w:p>
              </w:tc>
              <w:tc>
                <w:tcPr>
                  <w:tcW w:w="2992" w:type="dxa"/>
                </w:tcPr>
                <w:p w:rsidR="00450A49" w:rsidDel="00D82E2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  <w:r>
                    <w:t>30 августа 2008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Del="00D82E29" w:rsidRDefault="00450A49" w:rsidP="00712D58"/>
              </w:tc>
              <w:tc>
                <w:tcPr>
                  <w:tcW w:w="2992" w:type="dxa"/>
                </w:tcPr>
                <w:p w:rsidR="00450A49" w:rsidDel="00D82E29" w:rsidRDefault="00450A49" w:rsidP="00712D58">
                  <w:pPr>
                    <w:tabs>
                      <w:tab w:val="clear" w:pos="567"/>
                      <w:tab w:val="left" w:pos="2470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470"/>
                    </w:tabs>
                    <w:ind w:left="46"/>
                    <w:rPr>
                      <w:bCs/>
                    </w:rPr>
                  </w:pPr>
                </w:p>
              </w:tc>
            </w:tr>
            <w:tr w:rsidR="00450A49" w:rsidRPr="00EE166B" w:rsidTr="005D4A93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9248" w:type="dxa"/>
                  <w:gridSpan w:val="3"/>
                </w:tcPr>
                <w:p w:rsidR="00450A49" w:rsidRPr="00EE166B" w:rsidRDefault="00450A49" w:rsidP="00712D58">
                  <w:pPr>
                    <w:pStyle w:val="Heading2"/>
                    <w:tabs>
                      <w:tab w:val="clear" w:pos="567"/>
                    </w:tabs>
                    <w:spacing w:after="120"/>
                    <w:ind w:left="236"/>
                    <w:jc w:val="center"/>
                    <w:rPr>
                      <w:b/>
                      <w:u w:val="none"/>
                      <w:lang w:val="en-US"/>
                    </w:rPr>
                  </w:pPr>
                  <w:r w:rsidRPr="00EE166B">
                    <w:rPr>
                      <w:b/>
                      <w:lang w:val="en-US"/>
                    </w:rPr>
                    <w:br w:type="page"/>
                  </w:r>
                  <w:r>
                    <w:rPr>
                      <w:b/>
                      <w:u w:val="none"/>
                    </w:rPr>
                    <w:t xml:space="preserve">Третьи периодические доклады </w:t>
                  </w:r>
                </w:p>
              </w:tc>
            </w:tr>
            <w:tr w:rsidR="00450A49" w:rsidRPr="00EE166B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EE166B" w:rsidRDefault="00450A49" w:rsidP="00712D58">
                  <w:pPr>
                    <w:rPr>
                      <w:lang w:val="en-US"/>
                    </w:rPr>
                  </w:pPr>
                  <w:r>
                    <w:t xml:space="preserve">Афганистан </w:t>
                  </w:r>
                </w:p>
              </w:tc>
              <w:tc>
                <w:tcPr>
                  <w:tcW w:w="2992" w:type="dxa"/>
                </w:tcPr>
                <w:p w:rsidR="00450A49" w:rsidRPr="008A724B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EE166B">
                    <w:rPr>
                      <w:bCs/>
                      <w:lang w:val="en-US"/>
                    </w:rPr>
                    <w:t xml:space="preserve">25 </w:t>
                  </w:r>
                  <w:r>
                    <w:rPr>
                      <w:bCs/>
                    </w:rPr>
                    <w:t xml:space="preserve">июня </w:t>
                  </w:r>
                  <w:r w:rsidRPr="00EE166B">
                    <w:rPr>
                      <w:bCs/>
                      <w:lang w:val="en-US"/>
                    </w:rPr>
                    <w:t>1996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EE166B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  <w:lang w:val="en-US"/>
                    </w:rPr>
                  </w:pPr>
                </w:p>
              </w:tc>
            </w:tr>
            <w:tr w:rsidR="00450A49" w:rsidRPr="00EE166B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EE166B" w:rsidRDefault="00450A49" w:rsidP="00712D58">
                  <w:pPr>
                    <w:rPr>
                      <w:lang w:val="en-US"/>
                    </w:rPr>
                  </w:pPr>
                  <w:r>
                    <w:t xml:space="preserve">Белиз </w:t>
                  </w:r>
                </w:p>
              </w:tc>
              <w:tc>
                <w:tcPr>
                  <w:tcW w:w="2992" w:type="dxa"/>
                </w:tcPr>
                <w:p w:rsidR="00450A49" w:rsidRPr="008A724B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EE166B">
                    <w:rPr>
                      <w:bCs/>
                      <w:lang w:val="en-US"/>
                    </w:rPr>
                    <w:t xml:space="preserve">25 </w:t>
                  </w:r>
                  <w:r>
                    <w:rPr>
                      <w:bCs/>
                    </w:rPr>
                    <w:t xml:space="preserve">июня </w:t>
                  </w:r>
                  <w:r w:rsidRPr="00EE166B">
                    <w:rPr>
                      <w:bCs/>
                      <w:lang w:val="en-US"/>
                    </w:rPr>
                    <w:t>1996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EE166B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  <w:lang w:val="en-US"/>
                    </w:rPr>
                  </w:pPr>
                </w:p>
              </w:tc>
            </w:tr>
            <w:tr w:rsidR="00450A49" w:rsidRPr="00EE166B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EE166B" w:rsidRDefault="00450A49" w:rsidP="00712D58">
                  <w:pPr>
                    <w:rPr>
                      <w:lang w:val="en-US"/>
                    </w:rPr>
                  </w:pPr>
                  <w:r>
                    <w:t xml:space="preserve">Филиппины </w:t>
                  </w:r>
                </w:p>
              </w:tc>
              <w:tc>
                <w:tcPr>
                  <w:tcW w:w="2992" w:type="dxa"/>
                </w:tcPr>
                <w:p w:rsidR="00450A49" w:rsidRPr="008A724B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EE166B">
                    <w:rPr>
                      <w:bCs/>
                      <w:lang w:val="en-US"/>
                    </w:rPr>
                    <w:t xml:space="preserve">25 </w:t>
                  </w:r>
                  <w:r>
                    <w:rPr>
                      <w:bCs/>
                    </w:rPr>
                    <w:t xml:space="preserve">июня </w:t>
                  </w:r>
                  <w:r w:rsidRPr="00EE166B">
                    <w:rPr>
                      <w:bCs/>
                      <w:lang w:val="en-US"/>
                    </w:rPr>
                    <w:t>1996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EE166B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  <w:lang w:val="en-US"/>
                    </w:rPr>
                  </w:pPr>
                </w:p>
              </w:tc>
            </w:tr>
            <w:tr w:rsidR="00450A49" w:rsidRPr="00EE166B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EE166B" w:rsidRDefault="00450A49" w:rsidP="00712D58">
                  <w:pPr>
                    <w:rPr>
                      <w:lang w:val="en-US"/>
                    </w:rPr>
                  </w:pPr>
                  <w:r>
                    <w:t xml:space="preserve">Сенегал </w:t>
                  </w:r>
                </w:p>
              </w:tc>
              <w:tc>
                <w:tcPr>
                  <w:tcW w:w="2992" w:type="dxa"/>
                </w:tcPr>
                <w:p w:rsidR="00450A49" w:rsidRPr="008A724B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EE166B">
                    <w:rPr>
                      <w:bCs/>
                      <w:lang w:val="en-US"/>
                    </w:rPr>
                    <w:t xml:space="preserve">25 </w:t>
                  </w:r>
                  <w:r>
                    <w:rPr>
                      <w:bCs/>
                    </w:rPr>
                    <w:t xml:space="preserve">июня </w:t>
                  </w:r>
                  <w:r w:rsidRPr="00EE166B">
                    <w:rPr>
                      <w:bCs/>
                      <w:lang w:val="en-US"/>
                    </w:rPr>
                    <w:t>1996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EE166B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  <w:lang w:val="en-US"/>
                    </w:rPr>
                  </w:pPr>
                </w:p>
              </w:tc>
            </w:tr>
            <w:tr w:rsidR="00450A49" w:rsidRPr="00EE166B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EE166B" w:rsidRDefault="00450A49" w:rsidP="00712D58">
                  <w:pPr>
                    <w:rPr>
                      <w:lang w:val="en-US"/>
                    </w:rPr>
                  </w:pPr>
                  <w:r>
                    <w:t xml:space="preserve">Уругвай </w:t>
                  </w:r>
                </w:p>
              </w:tc>
              <w:tc>
                <w:tcPr>
                  <w:tcW w:w="2992" w:type="dxa"/>
                </w:tcPr>
                <w:p w:rsidR="00450A49" w:rsidRPr="008A724B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EE166B">
                    <w:rPr>
                      <w:bCs/>
                      <w:lang w:val="en-US"/>
                    </w:rPr>
                    <w:t xml:space="preserve">25 </w:t>
                  </w:r>
                  <w:r>
                    <w:rPr>
                      <w:bCs/>
                    </w:rPr>
                    <w:t xml:space="preserve">июня </w:t>
                  </w:r>
                  <w:r w:rsidRPr="00EE166B">
                    <w:rPr>
                      <w:bCs/>
                      <w:lang w:val="en-US"/>
                    </w:rPr>
                    <w:t>1996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EE166B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  <w:lang w:val="en-US"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Турция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 xml:space="preserve">31 августа 1997 года 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  <w:r>
                    <w:rPr>
                      <w:bCs/>
                    </w:rPr>
                    <w:t xml:space="preserve">[31 августа </w:t>
                  </w:r>
                  <w:r w:rsidRPr="008A724B">
                    <w:rPr>
                      <w:bCs/>
                    </w:rPr>
                    <w:t>2005 года</w:t>
                  </w:r>
                  <w:r>
                    <w:rPr>
                      <w:bCs/>
                    </w:rPr>
                    <w:t>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Тунис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22 октября 1997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  <w:r>
                    <w:rPr>
                      <w:bCs/>
                    </w:rPr>
                    <w:t>[30 ноября 1999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Бразилия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27 октября 1998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Гвинея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8 ноября 1998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Сомали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 xml:space="preserve">22 февраля </w:t>
                  </w:r>
                  <w:r w:rsidRPr="008A724B">
                    <w:rPr>
                      <w:bCs/>
                      <w:lang w:val="en-US"/>
                    </w:rPr>
                    <w:t>1999</w:t>
                  </w:r>
                  <w:r>
                    <w:rPr>
                      <w:bCs/>
                    </w:rPr>
                    <w:t xml:space="preserve"> </w:t>
                  </w:r>
                  <w:r w:rsidRPr="008A724B">
                    <w:rPr>
                      <w:bCs/>
                      <w:lang w:val="en-US"/>
                    </w:rPr>
                    <w:t>год</w:t>
                  </w:r>
                  <w:r w:rsidRPr="008A724B">
                    <w:rPr>
                      <w:bCs/>
                    </w:rPr>
                    <w:t>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Мальта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12 октября 1999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  <w:r>
                    <w:rPr>
                      <w:bCs/>
                    </w:rPr>
                    <w:t>[1 декабря 2000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Лихтенштейн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 декабря 1999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Румыния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 xml:space="preserve">16 января </w:t>
                  </w:r>
                  <w:r w:rsidRPr="008A724B">
                    <w:rPr>
                      <w:bCs/>
                    </w:rPr>
                    <w:t>2000 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>Непал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12 июня 2000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  <w:r>
                    <w:rPr>
                      <w:bCs/>
                    </w:rPr>
                    <w:t>[12 июня 2008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Сербия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3 сентября 2000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Йемен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4 декабря 2000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Иордания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12 декабря 2000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Босния и Герцеговина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5 марта 2001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  <w:r>
                    <w:rPr>
                      <w:bCs/>
                    </w:rPr>
                    <w:t>[5 марта 2009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>Бенин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10 апреля 2001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  <w:r>
                    <w:t>[</w:t>
                  </w:r>
                  <w:r w:rsidRPr="00D069F3">
                    <w:t xml:space="preserve">30 </w:t>
                  </w:r>
                  <w:r>
                    <w:t xml:space="preserve">декабря </w:t>
                  </w:r>
                  <w:r w:rsidRPr="00D069F3">
                    <w:t>2011</w:t>
                  </w:r>
                  <w:r>
                    <w:t xml:space="preserve">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Сейшельские Острова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3 июня 2001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Кабо-Верде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3 июля 2001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Камбоджа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13 ноября 2001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Маврикий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7 января 2002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Словакия </w:t>
                  </w:r>
                </w:p>
              </w:tc>
              <w:tc>
                <w:tcPr>
                  <w:tcW w:w="2992" w:type="dxa"/>
                </w:tcPr>
                <w:p w:rsidR="00450A49" w:rsidRPr="003C58EC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  <w:highlight w:val="yellow"/>
                    </w:rPr>
                  </w:pPr>
                  <w:r w:rsidRPr="00122C20">
                    <w:rPr>
                      <w:bCs/>
                    </w:rPr>
                    <w:t xml:space="preserve">27 </w:t>
                  </w:r>
                  <w:r>
                    <w:rPr>
                      <w:bCs/>
                    </w:rPr>
                    <w:t>мая</w:t>
                  </w:r>
                  <w:r w:rsidRPr="00122C20">
                    <w:rPr>
                      <w:bCs/>
                    </w:rPr>
                    <w:t xml:space="preserve"> 2002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3C58EC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  <w:highlight w:val="yellow"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Антигуа и Барбуда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17 августа 2002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Армения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12 октября 2002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Коста-Рика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10 декабря 2002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122C20" w:rsidRDefault="00450A49" w:rsidP="00712D58">
                  <w:r>
                    <w:t>Шри-Ланка</w:t>
                  </w:r>
                </w:p>
              </w:tc>
              <w:tc>
                <w:tcPr>
                  <w:tcW w:w="2992" w:type="dxa"/>
                </w:tcPr>
                <w:p w:rsidR="00450A49" w:rsidRPr="00122C20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122C20">
                    <w:rPr>
                      <w:bCs/>
                    </w:rPr>
                    <w:t xml:space="preserve">1 </w:t>
                  </w:r>
                  <w:r>
                    <w:rPr>
                      <w:bCs/>
                    </w:rPr>
                    <w:t xml:space="preserve">февраля </w:t>
                  </w:r>
                  <w:r w:rsidRPr="00122C20">
                    <w:rPr>
                      <w:bCs/>
                    </w:rPr>
                    <w:t>2003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  <w:r>
                    <w:rPr>
                      <w:bCs/>
                    </w:rPr>
                    <w:t>[1 февраля 2007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122C20" w:rsidRDefault="00450A49" w:rsidP="00712D58">
                  <w:r>
                    <w:t xml:space="preserve">Эфиопия </w:t>
                  </w:r>
                </w:p>
              </w:tc>
              <w:tc>
                <w:tcPr>
                  <w:tcW w:w="2992" w:type="dxa"/>
                </w:tcPr>
                <w:p w:rsidR="00450A49" w:rsidRPr="00122C20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122C20">
                    <w:rPr>
                      <w:bCs/>
                    </w:rPr>
                    <w:t xml:space="preserve">12 </w:t>
                  </w:r>
                  <w:r>
                    <w:rPr>
                      <w:bCs/>
                    </w:rPr>
                    <w:t xml:space="preserve">апреля </w:t>
                  </w:r>
                  <w:r w:rsidRPr="00122C20">
                    <w:rPr>
                      <w:bCs/>
                    </w:rPr>
                    <w:t>2003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7979C7" w:rsidRDefault="00450A49" w:rsidP="00712D58">
                  <w:r>
                    <w:t xml:space="preserve">бывшая югославская Республика Македония </w:t>
                  </w:r>
                </w:p>
              </w:tc>
              <w:tc>
                <w:tcPr>
                  <w:tcW w:w="2992" w:type="dxa"/>
                </w:tcPr>
                <w:p w:rsidR="00450A49" w:rsidRPr="00122C20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 xml:space="preserve">11 декабря </w:t>
                  </w:r>
                  <w:r w:rsidRPr="007979C7">
                    <w:rPr>
                      <w:bCs/>
                    </w:rPr>
                    <w:t>2003 года</w:t>
                  </w:r>
                  <w:r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  <w:r>
                    <w:rPr>
                      <w:bCs/>
                    </w:rPr>
                    <w:t>[</w:t>
                  </w:r>
                  <w:r w:rsidRPr="002C5167">
                    <w:rPr>
                      <w:bCs/>
                    </w:rPr>
                    <w:t xml:space="preserve">30 </w:t>
                  </w:r>
                  <w:r>
                    <w:rPr>
                      <w:bCs/>
                    </w:rPr>
                    <w:t xml:space="preserve">июня </w:t>
                  </w:r>
                  <w:r w:rsidRPr="002C5167">
                    <w:rPr>
                      <w:bCs/>
                    </w:rPr>
                    <w:t>2012</w:t>
                  </w:r>
                  <w:r>
                    <w:rPr>
                      <w:bCs/>
                    </w:rPr>
                    <w:t xml:space="preserve">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122C20" w:rsidRDefault="00450A49" w:rsidP="00712D58">
                  <w:r>
                    <w:t xml:space="preserve">Намибия </w:t>
                  </w:r>
                </w:p>
              </w:tc>
              <w:tc>
                <w:tcPr>
                  <w:tcW w:w="2992" w:type="dxa"/>
                </w:tcPr>
                <w:p w:rsidR="00450A49" w:rsidRPr="00122C20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122C20">
                    <w:rPr>
                      <w:bCs/>
                    </w:rPr>
                    <w:t xml:space="preserve">27 </w:t>
                  </w:r>
                  <w:r>
                    <w:rPr>
                      <w:bCs/>
                    </w:rPr>
                    <w:t xml:space="preserve">декабря </w:t>
                  </w:r>
                  <w:r w:rsidRPr="00122C20">
                    <w:rPr>
                      <w:bCs/>
                    </w:rPr>
                    <w:t>2003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122C20" w:rsidRDefault="00450A49" w:rsidP="00712D58">
                  <w:r>
                    <w:t xml:space="preserve">Республика Корея </w:t>
                  </w:r>
                </w:p>
              </w:tc>
              <w:tc>
                <w:tcPr>
                  <w:tcW w:w="2992" w:type="dxa"/>
                </w:tcPr>
                <w:p w:rsidR="00450A49" w:rsidRPr="00122C20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122C20">
                    <w:rPr>
                      <w:bCs/>
                    </w:rPr>
                    <w:t xml:space="preserve">7 </w:t>
                  </w:r>
                  <w:r>
                    <w:rPr>
                      <w:bCs/>
                    </w:rPr>
                    <w:t xml:space="preserve">февраля </w:t>
                  </w:r>
                  <w:r w:rsidRPr="00122C20">
                    <w:rPr>
                      <w:bCs/>
                    </w:rPr>
                    <w:t>2004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  <w:r>
                    <w:rPr>
                      <w:bCs/>
                    </w:rPr>
                    <w:t>[7 февраля 2012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122C20" w:rsidRDefault="00450A49" w:rsidP="00712D58">
                  <w:r>
                    <w:t xml:space="preserve">Куба </w:t>
                  </w:r>
                </w:p>
              </w:tc>
              <w:tc>
                <w:tcPr>
                  <w:tcW w:w="2992" w:type="dxa"/>
                </w:tcPr>
                <w:p w:rsidR="00450A49" w:rsidRPr="00122C20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122C20">
                    <w:rPr>
                      <w:bCs/>
                    </w:rPr>
                    <w:t xml:space="preserve">15 </w:t>
                  </w:r>
                  <w:r>
                    <w:rPr>
                      <w:bCs/>
                    </w:rPr>
                    <w:t xml:space="preserve">июня </w:t>
                  </w:r>
                  <w:r w:rsidRPr="00122C20">
                    <w:rPr>
                      <w:bCs/>
                    </w:rPr>
                    <w:t>2004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122C20" w:rsidRDefault="00450A49" w:rsidP="00712D58">
                  <w:r>
                    <w:t xml:space="preserve">Чад </w:t>
                  </w:r>
                </w:p>
              </w:tc>
              <w:tc>
                <w:tcPr>
                  <w:tcW w:w="2992" w:type="dxa"/>
                </w:tcPr>
                <w:p w:rsidR="00450A49" w:rsidRPr="00122C20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122C20">
                    <w:rPr>
                      <w:bCs/>
                    </w:rPr>
                    <w:t xml:space="preserve">9 </w:t>
                  </w:r>
                  <w:r>
                    <w:rPr>
                      <w:bCs/>
                    </w:rPr>
                    <w:t xml:space="preserve">июля </w:t>
                  </w:r>
                  <w:r w:rsidRPr="00122C20">
                    <w:rPr>
                      <w:bCs/>
                    </w:rPr>
                    <w:t>2004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5D4A93">
                  <w:r>
                    <w:t xml:space="preserve">Кот-д’Ивуар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keepNext/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16 января 2005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keepNext/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5D4A93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keepNext/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keepNext/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Литва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 марта 2005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Кувейт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5 апреля 2005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6A5C21" w:rsidRDefault="00450A49" w:rsidP="00712D58">
                  <w:pPr>
                    <w:rPr>
                      <w:lang w:val="en-US"/>
                    </w:rPr>
                  </w:pPr>
                  <w:r>
                    <w:t xml:space="preserve">Демократическая Республика Конго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16 апреля 2005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  <w:r>
                    <w:rPr>
                      <w:bCs/>
                    </w:rPr>
                    <w:t>[16 апреля 2009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Сальвадор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16 июля 2005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Гондурас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3 января 2006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Кения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22 марта 2006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Малави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10 июля 2006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Словения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14 августа 2006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Кыргызстан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 xml:space="preserve">4 октября </w:t>
                  </w:r>
                  <w:r w:rsidRPr="00F40BE0">
                    <w:rPr>
                      <w:bCs/>
                    </w:rPr>
                    <w:t>2006 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Саудовская Аравия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 xml:space="preserve">20 октября 2006 года 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09080E" w:rsidRDefault="00450A49" w:rsidP="00712D58">
                  <w:r>
                    <w:t xml:space="preserve">Бахрейн </w:t>
                  </w:r>
                </w:p>
              </w:tc>
              <w:tc>
                <w:tcPr>
                  <w:tcW w:w="2992" w:type="dxa"/>
                </w:tcPr>
                <w:p w:rsidR="00450A49" w:rsidRPr="0009080E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09080E">
                    <w:rPr>
                      <w:bCs/>
                    </w:rPr>
                    <w:t xml:space="preserve">4 </w:t>
                  </w:r>
                  <w:r>
                    <w:rPr>
                      <w:bCs/>
                    </w:rPr>
                    <w:t xml:space="preserve">апреля </w:t>
                  </w:r>
                  <w:r w:rsidRPr="0009080E">
                    <w:rPr>
                      <w:bCs/>
                    </w:rPr>
                    <w:t>2007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09080E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  <w:r w:rsidRPr="0009080E">
                    <w:rPr>
                      <w:bCs/>
                    </w:rPr>
                    <w:t xml:space="preserve">[4 </w:t>
                  </w:r>
                  <w:r>
                    <w:rPr>
                      <w:bCs/>
                    </w:rPr>
                    <w:t xml:space="preserve">апреля </w:t>
                  </w:r>
                  <w:r w:rsidRPr="0009080E">
                    <w:rPr>
                      <w:bCs/>
                    </w:rPr>
                    <w:t>2007</w:t>
                  </w:r>
                  <w:r>
                    <w:rPr>
                      <w:bCs/>
                    </w:rPr>
                    <w:t xml:space="preserve"> года</w:t>
                  </w:r>
                  <w:r w:rsidRPr="0009080E">
                    <w:rPr>
                      <w:bCs/>
                    </w:rPr>
                    <w:t>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09080E" w:rsidRDefault="00450A49" w:rsidP="00712D58">
                  <w:r>
                    <w:t xml:space="preserve">Бангладеш </w:t>
                  </w:r>
                </w:p>
              </w:tc>
              <w:tc>
                <w:tcPr>
                  <w:tcW w:w="2992" w:type="dxa"/>
                </w:tcPr>
                <w:p w:rsidR="00450A49" w:rsidRPr="0009080E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09080E">
                    <w:rPr>
                      <w:bCs/>
                    </w:rPr>
                    <w:t xml:space="preserve">3 </w:t>
                  </w:r>
                  <w:r>
                    <w:rPr>
                      <w:bCs/>
                    </w:rPr>
                    <w:t xml:space="preserve">ноября </w:t>
                  </w:r>
                  <w:r w:rsidRPr="0009080E">
                    <w:rPr>
                      <w:bCs/>
                    </w:rPr>
                    <w:t>2007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09080E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09080E" w:rsidRDefault="00450A49" w:rsidP="00712D58">
                  <w:r>
                    <w:t xml:space="preserve">Нигер </w:t>
                  </w:r>
                </w:p>
              </w:tc>
              <w:tc>
                <w:tcPr>
                  <w:tcW w:w="2992" w:type="dxa"/>
                </w:tcPr>
                <w:p w:rsidR="00450A49" w:rsidRPr="0009080E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09080E">
                    <w:rPr>
                      <w:bCs/>
                    </w:rPr>
                    <w:t xml:space="preserve">3 </w:t>
                  </w:r>
                  <w:r>
                    <w:rPr>
                      <w:bCs/>
                    </w:rPr>
                    <w:t xml:space="preserve">ноября </w:t>
                  </w:r>
                  <w:r w:rsidRPr="0009080E">
                    <w:rPr>
                      <w:bCs/>
                    </w:rPr>
                    <w:t>2007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09080E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09080E" w:rsidRDefault="00450A49" w:rsidP="00712D58">
                  <w:r>
                    <w:t xml:space="preserve">Южная Африка </w:t>
                  </w:r>
                </w:p>
              </w:tc>
              <w:tc>
                <w:tcPr>
                  <w:tcW w:w="2992" w:type="dxa"/>
                </w:tcPr>
                <w:p w:rsidR="00450A49" w:rsidRPr="0009080E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09080E">
                    <w:rPr>
                      <w:bCs/>
                    </w:rPr>
                    <w:t xml:space="preserve">8 </w:t>
                  </w:r>
                  <w:r>
                    <w:rPr>
                      <w:bCs/>
                    </w:rPr>
                    <w:t xml:space="preserve">января </w:t>
                  </w:r>
                  <w:r w:rsidRPr="0009080E">
                    <w:rPr>
                      <w:bCs/>
                    </w:rPr>
                    <w:t>2008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09080E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  <w:r>
                    <w:rPr>
                      <w:bCs/>
                    </w:rPr>
                    <w:t xml:space="preserve">[31 декабря </w:t>
                  </w:r>
                  <w:r w:rsidRPr="0009080E">
                    <w:rPr>
                      <w:bCs/>
                    </w:rPr>
                    <w:t>2009</w:t>
                  </w:r>
                  <w:r>
                    <w:rPr>
                      <w:bCs/>
                    </w:rPr>
                    <w:t xml:space="preserve"> года</w:t>
                  </w:r>
                  <w:r w:rsidRPr="0009080E">
                    <w:rPr>
                      <w:bCs/>
                    </w:rPr>
                    <w:t>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09080E" w:rsidRDefault="00450A49" w:rsidP="00712D58"/>
              </w:tc>
              <w:tc>
                <w:tcPr>
                  <w:tcW w:w="2992" w:type="dxa"/>
                </w:tcPr>
                <w:p w:rsidR="00450A49" w:rsidRPr="0009080E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Pr="0009080E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09080E" w:rsidRDefault="00450A49" w:rsidP="00712D58">
                  <w:r>
                    <w:t xml:space="preserve">Буркина-Фасо </w:t>
                  </w:r>
                </w:p>
              </w:tc>
              <w:tc>
                <w:tcPr>
                  <w:tcW w:w="2992" w:type="dxa"/>
                </w:tcPr>
                <w:p w:rsidR="00450A49" w:rsidRPr="0009080E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09080E">
                    <w:rPr>
                      <w:bCs/>
                    </w:rPr>
                    <w:t xml:space="preserve">2 </w:t>
                  </w:r>
                  <w:r>
                    <w:rPr>
                      <w:bCs/>
                    </w:rPr>
                    <w:t xml:space="preserve">февраля </w:t>
                  </w:r>
                  <w:r w:rsidRPr="0009080E">
                    <w:rPr>
                      <w:bCs/>
                    </w:rPr>
                    <w:t>2008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09080E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09080E" w:rsidRDefault="00450A49" w:rsidP="00712D58">
                  <w:r>
                    <w:t xml:space="preserve">Катар </w:t>
                  </w:r>
                </w:p>
              </w:tc>
              <w:tc>
                <w:tcPr>
                  <w:tcW w:w="2992" w:type="dxa"/>
                </w:tcPr>
                <w:p w:rsidR="00450A49" w:rsidRPr="0009080E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09080E">
                    <w:rPr>
                      <w:bCs/>
                    </w:rPr>
                    <w:t xml:space="preserve">10 </w:t>
                  </w:r>
                  <w:r>
                    <w:rPr>
                      <w:bCs/>
                    </w:rPr>
                    <w:t xml:space="preserve">февраля </w:t>
                  </w:r>
                  <w:r w:rsidRPr="0009080E">
                    <w:rPr>
                      <w:bCs/>
                    </w:rPr>
                    <w:t>2008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09080E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  <w:r w:rsidRPr="0009080E">
                    <w:rPr>
                      <w:bCs/>
                    </w:rPr>
                    <w:t xml:space="preserve">[10 </w:t>
                  </w:r>
                  <w:r>
                    <w:rPr>
                      <w:bCs/>
                    </w:rPr>
                    <w:t xml:space="preserve">февраля </w:t>
                  </w:r>
                  <w:r w:rsidRPr="0009080E">
                    <w:rPr>
                      <w:bCs/>
                    </w:rPr>
                    <w:t>2005</w:t>
                  </w:r>
                  <w:r>
                    <w:rPr>
                      <w:bCs/>
                    </w:rPr>
                    <w:t xml:space="preserve"> года</w:t>
                  </w:r>
                  <w:r w:rsidRPr="0009080E">
                    <w:rPr>
                      <w:bCs/>
                    </w:rPr>
                    <w:t>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09080E" w:rsidRDefault="00450A49" w:rsidP="00712D58">
                  <w:r>
                    <w:t xml:space="preserve">Мали </w:t>
                  </w:r>
                </w:p>
              </w:tc>
              <w:tc>
                <w:tcPr>
                  <w:tcW w:w="2992" w:type="dxa"/>
                </w:tcPr>
                <w:p w:rsidR="00450A49" w:rsidRPr="0009080E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09080E">
                    <w:rPr>
                      <w:bCs/>
                    </w:rPr>
                    <w:t xml:space="preserve">27 </w:t>
                  </w:r>
                  <w:r>
                    <w:rPr>
                      <w:bCs/>
                    </w:rPr>
                    <w:t xml:space="preserve">марта </w:t>
                  </w:r>
                  <w:r w:rsidRPr="0009080E">
                    <w:rPr>
                      <w:bCs/>
                    </w:rPr>
                    <w:t>2008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09080E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09080E" w:rsidRDefault="00450A49" w:rsidP="00712D58">
                  <w:r>
                    <w:t xml:space="preserve">Боливия </w:t>
                  </w:r>
                </w:p>
              </w:tc>
              <w:tc>
                <w:tcPr>
                  <w:tcW w:w="2992" w:type="dxa"/>
                </w:tcPr>
                <w:p w:rsidR="00450A49" w:rsidRPr="0009080E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09080E">
                    <w:rPr>
                      <w:bCs/>
                    </w:rPr>
                    <w:t xml:space="preserve">11 </w:t>
                  </w:r>
                  <w:r>
                    <w:rPr>
                      <w:bCs/>
                    </w:rPr>
                    <w:t xml:space="preserve">мая </w:t>
                  </w:r>
                  <w:r w:rsidRPr="0009080E">
                    <w:rPr>
                      <w:bCs/>
                    </w:rPr>
                    <w:t>2008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09080E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09080E" w:rsidRDefault="00450A49" w:rsidP="00712D58">
                  <w:r>
                    <w:t xml:space="preserve">Туркменистан </w:t>
                  </w:r>
                </w:p>
              </w:tc>
              <w:tc>
                <w:tcPr>
                  <w:tcW w:w="2992" w:type="dxa"/>
                </w:tcPr>
                <w:p w:rsidR="00450A49" w:rsidRPr="0009080E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09080E">
                    <w:rPr>
                      <w:bCs/>
                    </w:rPr>
                    <w:t xml:space="preserve">24 </w:t>
                  </w:r>
                  <w:r>
                    <w:rPr>
                      <w:bCs/>
                    </w:rPr>
                    <w:t xml:space="preserve">июля </w:t>
                  </w:r>
                  <w:r w:rsidRPr="0009080E">
                    <w:rPr>
                      <w:bCs/>
                    </w:rPr>
                    <w:t>2008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09080E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09080E" w:rsidRDefault="00450A49" w:rsidP="00712D58"/>
              </w:tc>
              <w:tc>
                <w:tcPr>
                  <w:tcW w:w="2992" w:type="dxa"/>
                </w:tcPr>
                <w:p w:rsidR="00450A49" w:rsidRPr="0009080E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Pr="0009080E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09080E" w:rsidRDefault="00450A49" w:rsidP="00712D58">
                  <w:r>
                    <w:t xml:space="preserve">Япония </w:t>
                  </w:r>
                </w:p>
              </w:tc>
              <w:tc>
                <w:tcPr>
                  <w:tcW w:w="2992" w:type="dxa"/>
                </w:tcPr>
                <w:p w:rsidR="00450A49" w:rsidRPr="0009080E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09080E">
                    <w:rPr>
                      <w:bCs/>
                    </w:rPr>
                    <w:t xml:space="preserve">29 </w:t>
                  </w:r>
                  <w:r>
                    <w:rPr>
                      <w:bCs/>
                    </w:rPr>
                    <w:t xml:space="preserve">июля </w:t>
                  </w:r>
                  <w:r w:rsidRPr="001A4084">
                    <w:rPr>
                      <w:bCs/>
                    </w:rPr>
                    <w:t>2008 года</w:t>
                  </w:r>
                  <w:r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861" w:type="dxa"/>
                </w:tcPr>
                <w:p w:rsidR="00450A49" w:rsidRPr="0009080E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</w:rPr>
                  </w:pPr>
                  <w:r w:rsidRPr="0009080E">
                    <w:rPr>
                      <w:bCs/>
                    </w:rPr>
                    <w:t xml:space="preserve">[30 </w:t>
                  </w:r>
                  <w:r>
                    <w:rPr>
                      <w:bCs/>
                    </w:rPr>
                    <w:t xml:space="preserve">июня </w:t>
                  </w:r>
                  <w:r w:rsidRPr="0009080E">
                    <w:rPr>
                      <w:bCs/>
                    </w:rPr>
                    <w:t>2011</w:t>
                  </w:r>
                  <w:r>
                    <w:rPr>
                      <w:bCs/>
                    </w:rPr>
                    <w:t xml:space="preserve"> года</w:t>
                  </w:r>
                  <w:r w:rsidRPr="0009080E">
                    <w:rPr>
                      <w:bCs/>
                    </w:rPr>
                    <w:t>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3C58EC" w:rsidRDefault="00450A49" w:rsidP="00712D58">
                  <w:pPr>
                    <w:rPr>
                      <w:highlight w:val="cyan"/>
                    </w:rPr>
                  </w:pPr>
                </w:p>
              </w:tc>
              <w:tc>
                <w:tcPr>
                  <w:tcW w:w="2992" w:type="dxa"/>
                </w:tcPr>
                <w:p w:rsidR="00450A49" w:rsidRPr="003C58EC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  <w:highlight w:val="cyan"/>
                    </w:rPr>
                  </w:pPr>
                </w:p>
              </w:tc>
              <w:tc>
                <w:tcPr>
                  <w:tcW w:w="2861" w:type="dxa"/>
                </w:tcPr>
                <w:p w:rsidR="00450A49" w:rsidRPr="003C58EC" w:rsidRDefault="00450A49" w:rsidP="00712D58">
                  <w:pPr>
                    <w:tabs>
                      <w:tab w:val="left" w:pos="2358"/>
                    </w:tabs>
                    <w:ind w:left="4"/>
                    <w:rPr>
                      <w:bCs/>
                      <w:highlight w:val="cyan"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</w:trPr>
              <w:tc>
                <w:tcPr>
                  <w:tcW w:w="9248" w:type="dxa"/>
                  <w:gridSpan w:val="3"/>
                </w:tcPr>
                <w:p w:rsidR="00450A49" w:rsidRPr="001A4084" w:rsidRDefault="00450A49" w:rsidP="00712D58">
                  <w:pPr>
                    <w:pStyle w:val="Heading2"/>
                    <w:tabs>
                      <w:tab w:val="clear" w:pos="567"/>
                    </w:tabs>
                    <w:spacing w:after="120"/>
                    <w:ind w:left="236"/>
                    <w:jc w:val="center"/>
                    <w:rPr>
                      <w:b/>
                      <w:u w:val="none"/>
                    </w:rPr>
                  </w:pPr>
                  <w:r>
                    <w:rPr>
                      <w:b/>
                      <w:u w:val="none"/>
                    </w:rPr>
                    <w:t xml:space="preserve">Четвертые периодические доклады 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Афганистан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25 июня 2000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09080E" w:rsidRDefault="00450A49" w:rsidP="00712D58">
                  <w:r>
                    <w:t xml:space="preserve">Беларусь </w:t>
                  </w:r>
                </w:p>
              </w:tc>
              <w:tc>
                <w:tcPr>
                  <w:tcW w:w="2992" w:type="dxa"/>
                </w:tcPr>
                <w:p w:rsidR="00450A49" w:rsidRPr="0009080E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09080E">
                    <w:rPr>
                      <w:bCs/>
                    </w:rPr>
                    <w:t xml:space="preserve">25 </w:t>
                  </w:r>
                  <w:r>
                    <w:rPr>
                      <w:bCs/>
                    </w:rPr>
                    <w:t xml:space="preserve">июня </w:t>
                  </w:r>
                  <w:r w:rsidRPr="0009080E">
                    <w:rPr>
                      <w:bCs/>
                    </w:rPr>
                    <w:t>2000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AD6EC3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  <w:highlight w:val="yellow"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Белиз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25 июня 2000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9C595B" w:rsidRDefault="00450A49" w:rsidP="00712D58">
                  <w:pPr>
                    <w:rPr>
                      <w:highlight w:val="yellow"/>
                    </w:rPr>
                  </w:pPr>
                  <w:r>
                    <w:t xml:space="preserve">Филиппины </w:t>
                  </w:r>
                </w:p>
              </w:tc>
              <w:tc>
                <w:tcPr>
                  <w:tcW w:w="2992" w:type="dxa"/>
                </w:tcPr>
                <w:p w:rsidR="00450A49" w:rsidRPr="009C595B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  <w:highlight w:val="yellow"/>
                    </w:rPr>
                  </w:pPr>
                  <w:r>
                    <w:rPr>
                      <w:bCs/>
                    </w:rPr>
                    <w:t xml:space="preserve">25 июня </w:t>
                  </w:r>
                  <w:r w:rsidRPr="001A4084">
                    <w:rPr>
                      <w:bCs/>
                    </w:rPr>
                    <w:t>2000 года</w:t>
                  </w:r>
                  <w:r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861" w:type="dxa"/>
                </w:tcPr>
                <w:p w:rsidR="00450A49" w:rsidRPr="009C595B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  <w:highlight w:val="yellow"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Сенегал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25 июня 2000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Уругвай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25 июня 2000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Австрия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 xml:space="preserve">27 августа </w:t>
                  </w:r>
                  <w:r w:rsidRPr="001A4084">
                    <w:rPr>
                      <w:bCs/>
                    </w:rPr>
                    <w:t>2000 года</w:t>
                  </w:r>
                  <w:r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  <w:r>
                    <w:rPr>
                      <w:bCs/>
                    </w:rPr>
                    <w:t>[31 декабря 2008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Панама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22 сентября 2000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Эквадор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28 апреля 2001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  <w:r>
                    <w:rPr>
                      <w:bCs/>
                    </w:rPr>
                    <w:t>[28 апреля 2009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Ливийская Арабская Джамахирия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14 июня 2002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/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Алжир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 xml:space="preserve">11 октября </w:t>
                  </w:r>
                  <w:r w:rsidRPr="001A4084">
                    <w:rPr>
                      <w:bCs/>
                    </w:rPr>
                    <w:t>2002 года</w:t>
                  </w:r>
                  <w:r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  <w:r>
                    <w:rPr>
                      <w:bCs/>
                    </w:rPr>
                    <w:t>[</w:t>
                  </w:r>
                  <w:r w:rsidRPr="009C595B">
                    <w:rPr>
                      <w:bCs/>
                    </w:rPr>
                    <w:t xml:space="preserve">20 </w:t>
                  </w:r>
                  <w:r>
                    <w:rPr>
                      <w:bCs/>
                    </w:rPr>
                    <w:t xml:space="preserve">июня </w:t>
                  </w:r>
                  <w:r w:rsidRPr="009C595B">
                    <w:rPr>
                      <w:bCs/>
                    </w:rPr>
                    <w:t>2012</w:t>
                  </w:r>
                  <w:r>
                    <w:rPr>
                      <w:bCs/>
                    </w:rPr>
                    <w:t xml:space="preserve"> года]</w:t>
                  </w: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Бразилия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>27 октября 2002 года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Default="00450A49" w:rsidP="00712D58">
                  <w:r>
                    <w:t xml:space="preserve">Гвинея </w:t>
                  </w:r>
                </w:p>
              </w:tc>
              <w:tc>
                <w:tcPr>
                  <w:tcW w:w="2992" w:type="dxa"/>
                </w:tcPr>
                <w:p w:rsidR="00450A49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 xml:space="preserve">8 ноября </w:t>
                  </w:r>
                  <w:r w:rsidRPr="002D6C41">
                    <w:rPr>
                      <w:bCs/>
                    </w:rPr>
                    <w:t>2002 года</w:t>
                  </w:r>
                  <w:r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861" w:type="dxa"/>
                </w:tcPr>
                <w:p w:rsidR="00450A49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4A0290" w:rsidRDefault="00450A49" w:rsidP="00712D58">
                  <w:r>
                    <w:t xml:space="preserve">Сомали </w:t>
                  </w:r>
                </w:p>
              </w:tc>
              <w:tc>
                <w:tcPr>
                  <w:tcW w:w="2992" w:type="dxa"/>
                </w:tcPr>
                <w:p w:rsidR="00450A49" w:rsidRPr="004A0290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>
                    <w:rPr>
                      <w:bCs/>
                    </w:rPr>
                    <w:t xml:space="preserve">22 февраля </w:t>
                  </w:r>
                  <w:r w:rsidRPr="002D6C41">
                    <w:rPr>
                      <w:bCs/>
                    </w:rPr>
                    <w:t>2003 года</w:t>
                  </w:r>
                  <w:r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861" w:type="dxa"/>
                </w:tcPr>
                <w:p w:rsidR="00450A49" w:rsidRPr="004A0290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4A0290" w:rsidRDefault="00450A49" w:rsidP="00712D58">
                  <w:pPr>
                    <w:pStyle w:val="Header"/>
                    <w:spacing w:line="288" w:lineRule="auto"/>
                  </w:pPr>
                  <w:r>
                    <w:t xml:space="preserve">Парагвай </w:t>
                  </w:r>
                </w:p>
              </w:tc>
              <w:tc>
                <w:tcPr>
                  <w:tcW w:w="2992" w:type="dxa"/>
                </w:tcPr>
                <w:p w:rsidR="00450A49" w:rsidRPr="004A0290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4A0290">
                    <w:rPr>
                      <w:bCs/>
                    </w:rPr>
                    <w:t xml:space="preserve">10 </w:t>
                  </w:r>
                  <w:r>
                    <w:rPr>
                      <w:bCs/>
                    </w:rPr>
                    <w:t xml:space="preserve">апреля </w:t>
                  </w:r>
                  <w:r w:rsidRPr="004A0290">
                    <w:rPr>
                      <w:bCs/>
                    </w:rPr>
                    <w:t>2003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4A0290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4A0290" w:rsidRDefault="00450A49" w:rsidP="00712D58">
                  <w:pPr>
                    <w:pStyle w:val="Header"/>
                    <w:spacing w:line="288" w:lineRule="auto"/>
                  </w:pPr>
                </w:p>
              </w:tc>
              <w:tc>
                <w:tcPr>
                  <w:tcW w:w="2992" w:type="dxa"/>
                </w:tcPr>
                <w:p w:rsidR="00450A49" w:rsidRPr="004A0290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Pr="004A0290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4A0290" w:rsidRDefault="00450A49" w:rsidP="005D4A93">
                  <w:r>
                    <w:t xml:space="preserve">Тунис </w:t>
                  </w:r>
                </w:p>
              </w:tc>
              <w:tc>
                <w:tcPr>
                  <w:tcW w:w="2992" w:type="dxa"/>
                </w:tcPr>
                <w:p w:rsidR="00450A49" w:rsidRPr="004A0290" w:rsidRDefault="00450A49" w:rsidP="005D4A93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4A0290">
                    <w:rPr>
                      <w:bCs/>
                    </w:rPr>
                    <w:t xml:space="preserve">22 </w:t>
                  </w:r>
                  <w:r>
                    <w:rPr>
                      <w:bCs/>
                    </w:rPr>
                    <w:t xml:space="preserve">октября </w:t>
                  </w:r>
                  <w:r w:rsidRPr="002D6C41">
                    <w:rPr>
                      <w:bCs/>
                    </w:rPr>
                    <w:t>2003 года</w:t>
                  </w:r>
                  <w:r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2861" w:type="dxa"/>
                </w:tcPr>
                <w:p w:rsidR="00450A49" w:rsidRPr="004A0290" w:rsidRDefault="00450A49" w:rsidP="005D4A93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4A0290" w:rsidRDefault="00450A49" w:rsidP="005D4A93">
                  <w:r>
                    <w:t xml:space="preserve">Лихтенштейн </w:t>
                  </w:r>
                </w:p>
              </w:tc>
              <w:tc>
                <w:tcPr>
                  <w:tcW w:w="2992" w:type="dxa"/>
                </w:tcPr>
                <w:p w:rsidR="00450A49" w:rsidRPr="004A0290" w:rsidRDefault="00450A49" w:rsidP="005D4A93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4A0290">
                    <w:rPr>
                      <w:bCs/>
                    </w:rPr>
                    <w:t xml:space="preserve">1 </w:t>
                  </w:r>
                  <w:r>
                    <w:rPr>
                      <w:bCs/>
                    </w:rPr>
                    <w:t xml:space="preserve">декабря </w:t>
                  </w:r>
                  <w:r w:rsidRPr="004A0290">
                    <w:rPr>
                      <w:bCs/>
                    </w:rPr>
                    <w:t>2003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4A0290" w:rsidRDefault="00450A49" w:rsidP="005D4A93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4A0290" w:rsidRDefault="00450A49" w:rsidP="00712D58">
                  <w:r>
                    <w:t xml:space="preserve">Румыния </w:t>
                  </w:r>
                </w:p>
              </w:tc>
              <w:tc>
                <w:tcPr>
                  <w:tcW w:w="2992" w:type="dxa"/>
                </w:tcPr>
                <w:p w:rsidR="00450A49" w:rsidRPr="004A0290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  <w:r w:rsidRPr="004A0290">
                    <w:rPr>
                      <w:bCs/>
                    </w:rPr>
                    <w:t xml:space="preserve">16 </w:t>
                  </w:r>
                  <w:r>
                    <w:rPr>
                      <w:bCs/>
                    </w:rPr>
                    <w:t xml:space="preserve">января </w:t>
                  </w:r>
                  <w:r w:rsidRPr="004A0290">
                    <w:rPr>
                      <w:bCs/>
                    </w:rPr>
                    <w:t>2004</w:t>
                  </w:r>
                  <w:r>
                    <w:rPr>
                      <w:bCs/>
                    </w:rPr>
                    <w:t xml:space="preserve"> года</w:t>
                  </w:r>
                </w:p>
              </w:tc>
              <w:tc>
                <w:tcPr>
                  <w:tcW w:w="2861" w:type="dxa"/>
                </w:tcPr>
                <w:p w:rsidR="00450A49" w:rsidRPr="004A0290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</w:p>
              </w:tc>
            </w:tr>
            <w:tr w:rsidR="00450A49" w:rsidTr="005D4A9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3395" w:type="dxa"/>
                </w:tcPr>
                <w:p w:rsidR="00450A49" w:rsidRPr="004A0290" w:rsidRDefault="00450A49" w:rsidP="00712D58"/>
              </w:tc>
              <w:tc>
                <w:tcPr>
                  <w:tcW w:w="2992" w:type="dxa"/>
                </w:tcPr>
                <w:p w:rsidR="00450A49" w:rsidRPr="004A0290" w:rsidRDefault="00450A49" w:rsidP="00712D58">
                  <w:pPr>
                    <w:tabs>
                      <w:tab w:val="clear" w:pos="567"/>
                      <w:tab w:val="left" w:pos="2358"/>
                    </w:tabs>
                    <w:ind w:left="236"/>
                    <w:rPr>
                      <w:bCs/>
                    </w:rPr>
                  </w:pPr>
                </w:p>
              </w:tc>
              <w:tc>
                <w:tcPr>
                  <w:tcW w:w="2861" w:type="dxa"/>
                </w:tcPr>
                <w:p w:rsidR="00450A49" w:rsidRPr="004A0290" w:rsidRDefault="00450A49" w:rsidP="00712D58">
                  <w:pPr>
                    <w:tabs>
                      <w:tab w:val="left" w:pos="2358"/>
                    </w:tabs>
                    <w:ind w:left="32" w:hanging="14"/>
                    <w:rPr>
                      <w:bCs/>
                    </w:rPr>
                  </w:pPr>
                </w:p>
              </w:tc>
            </w:tr>
          </w:tbl>
          <w:p w:rsidR="00450A49" w:rsidRPr="002D6C41" w:rsidRDefault="00450A49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15434" w:type="dxa"/>
            <w:gridSpan w:val="4"/>
          </w:tcPr>
          <w:tbl>
            <w:tblPr>
              <w:tblW w:w="9242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3436"/>
              <w:gridCol w:w="2895"/>
              <w:gridCol w:w="2911"/>
            </w:tblGrid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Непал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12 июня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[12 июня 2008 года]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Болгария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25 июня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[25 июня 2008 года]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Камерун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25 июня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Кипр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16 августа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Венесуэла (Боливарианская Республика)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20 августа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Хорватия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7 октября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[7 октября 2008 года]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Сербия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3 сентября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Йемен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4 декабря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Иордания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12 декабря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Монако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4 января 2005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[4 января 2009]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Босния и Герцеговина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5 марта 2005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[5 марта 2009]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trike/>
                      <w:szCs w:val="24"/>
                      <w:highlight w:val="yellow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Кабо-Верде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trike/>
                      <w:szCs w:val="24"/>
                      <w:highlight w:val="yellow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3 июля 2005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Камбоджа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13 ноября 2005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Чешская Республика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31 декабря 2005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[31 декабря 2009]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Маврикий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7 января 2006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Словакия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 xml:space="preserve">27 мая 2006 года 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Марокко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 xml:space="preserve">20 июля 2006 года 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Антигуа и Барбуда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17 августа 2006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Коста-Рика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10 декабря 2006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Шри-Ланка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1 февраля 2007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[1 февраля 2007 года]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  <w:highlight w:val="yellow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Эфиопия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  <w:highlight w:val="yellow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12 апреля 2007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  <w:highlight w:val="yellow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Намибия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27 декабря 2007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Республика Корея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7 февраля 2008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[7 февраля 2012]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Куба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15 июня 2008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Чад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9 июля 2008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Del="003C58EC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</w:p>
              </w:tc>
              <w:tc>
                <w:tcPr>
                  <w:tcW w:w="1566" w:type="pct"/>
                </w:tcPr>
                <w:p w:rsidR="005D4A93" w:rsidRPr="005F7310" w:rsidDel="003C58EC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712D58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000" w:type="pct"/>
                  <w:gridSpan w:val="3"/>
                </w:tcPr>
                <w:p w:rsidR="005D4A93" w:rsidRPr="005F7310" w:rsidRDefault="005D4A93" w:rsidP="00712D58">
                  <w:pPr>
                    <w:pStyle w:val="Heading2"/>
                    <w:spacing w:before="240" w:after="120"/>
                    <w:jc w:val="center"/>
                    <w:rPr>
                      <w:rFonts w:ascii="11,5" w:hAnsi="11,5"/>
                      <w:b/>
                      <w:szCs w:val="24"/>
                      <w:u w:val="none"/>
                    </w:rPr>
                  </w:pPr>
                  <w:r w:rsidRPr="005F7310">
                    <w:rPr>
                      <w:rFonts w:ascii="11,5" w:hAnsi="11,5"/>
                      <w:b/>
                      <w:szCs w:val="24"/>
                      <w:u w:val="none"/>
                    </w:rPr>
                    <w:t>Пятые периодические доклады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Афганистан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25 июня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Аргентина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25 июня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[25 июня 2008 года]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Беларусь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25 июня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Белиз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25 июня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Египет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25 июня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Венгрия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25 июня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[31 декабря 2010 года]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Мексика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25 июня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[31 декабря 2010 года]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Филиппины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25 июня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Российская Федерация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25 июня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[31 декабря 2010 года]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Сенегал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25 июня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Уругвай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25 июня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Австрия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27 августа 2004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[31 декабря 2008 года]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Панама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 xml:space="preserve">27 сентября 2004 года   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Колумбия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6 января 2005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Эквадор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25 апреля 2005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[28 апреля 2009]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Греция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4 ноября 2005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[4 ноября 2009]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Китай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 ноября 2005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Ливийская Арабская Джамахирия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 xml:space="preserve">14 июня 2006 года 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Соединенные Штаты Америки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 xml:space="preserve">19 ноября 2005 года  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[19 ноября 2011 года]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Соединенное Королевство Великобритании и Северной Ирландии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 xml:space="preserve">6 января 2006 года 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[6 января 2008 года]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Финляндия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28 сентября 2006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[28 сентября 2010 года]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Бразилия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 xml:space="preserve">27 октября 2006 года 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Гвинея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 xml:space="preserve">8 ноября 2006 года 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 xml:space="preserve">Сомали 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 xml:space="preserve">22 февраля 2007 года 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Парагвай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10 апреля 2007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Тунис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22 октября 2007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Лихтенштейн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1 декабря 2007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Румыния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16 января 2008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Непал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12 июня 2008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[12 июня 2008 года]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Болгария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25 июня 2008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[25 июня 2008 года]</w:t>
                  </w: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szCs w:val="24"/>
                    </w:rPr>
                  </w:pP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Камерун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25 июня 2008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Кипр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16 августа 2008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szCs w:val="24"/>
                    </w:rPr>
                    <w:t>Венесуэла</w:t>
                  </w: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szCs w:val="24"/>
                    </w:rPr>
                  </w:pPr>
                  <w:r w:rsidRPr="005F7310">
                    <w:rPr>
                      <w:rFonts w:ascii="11,5" w:hAnsi="11,5"/>
                      <w:bCs/>
                      <w:szCs w:val="24"/>
                    </w:rPr>
                    <w:t>20 августа 2008 года</w:t>
                  </w: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  <w:tr w:rsidR="005D4A93" w:rsidRPr="005F7310" w:rsidTr="005F7310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1859" w:type="pct"/>
                </w:tcPr>
                <w:p w:rsidR="005D4A93" w:rsidRPr="005F7310" w:rsidRDefault="005D4A93" w:rsidP="00712D58">
                  <w:pPr>
                    <w:rPr>
                      <w:rFonts w:ascii="11,5" w:hAnsi="11,5"/>
                      <w:szCs w:val="24"/>
                    </w:rPr>
                  </w:pPr>
                </w:p>
              </w:tc>
              <w:tc>
                <w:tcPr>
                  <w:tcW w:w="1566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szCs w:val="24"/>
                    </w:rPr>
                  </w:pPr>
                </w:p>
              </w:tc>
              <w:tc>
                <w:tcPr>
                  <w:tcW w:w="1575" w:type="pct"/>
                </w:tcPr>
                <w:p w:rsidR="005D4A93" w:rsidRPr="005F7310" w:rsidRDefault="005D4A93" w:rsidP="00712D58">
                  <w:pPr>
                    <w:tabs>
                      <w:tab w:val="left" w:pos="2358"/>
                    </w:tabs>
                    <w:ind w:left="310"/>
                    <w:rPr>
                      <w:rFonts w:ascii="11,5" w:hAnsi="11,5"/>
                      <w:bCs/>
                      <w:szCs w:val="24"/>
                    </w:rPr>
                  </w:pPr>
                </w:p>
              </w:tc>
            </w:tr>
          </w:tbl>
          <w:p w:rsidR="005D4A93" w:rsidRPr="00C961F2" w:rsidRDefault="005D4A93" w:rsidP="00712D58">
            <w:pPr>
              <w:pStyle w:val="Heading2"/>
              <w:spacing w:after="180"/>
              <w:rPr>
                <w:rFonts w:ascii="11,5" w:hAnsi="11,5"/>
                <w:sz w:val="23"/>
              </w:rPr>
            </w:pPr>
          </w:p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rPr>
          <w:gridAfter w:val="1"/>
          <w:wAfter w:w="6084" w:type="dxa"/>
          <w:cantSplit/>
        </w:trPr>
        <w:tc>
          <w:tcPr>
            <w:tcW w:w="9350" w:type="dxa"/>
            <w:gridSpan w:val="3"/>
          </w:tcPr>
          <w:p w:rsidR="005D4A93" w:rsidRPr="00C961F2" w:rsidRDefault="005D4A93" w:rsidP="00712D58">
            <w:pPr>
              <w:pStyle w:val="Heading2"/>
              <w:spacing w:before="240" w:after="120"/>
              <w:jc w:val="center"/>
              <w:rPr>
                <w:rFonts w:ascii="11,5" w:hAnsi="11,5"/>
                <w:b/>
                <w:sz w:val="23"/>
                <w:u w:val="none"/>
              </w:rPr>
            </w:pPr>
            <w:r w:rsidRPr="00C961F2">
              <w:rPr>
                <w:rFonts w:ascii="11,5" w:hAnsi="11,5"/>
                <w:b/>
                <w:sz w:val="23"/>
                <w:u w:val="none"/>
              </w:rPr>
              <w:t>Шестые периодические доклады</w:t>
            </w:r>
          </w:p>
        </w:tc>
      </w:tr>
      <w:tr w:rsidR="005D4A93" w:rsidRPr="00C961F2" w:rsidTr="005F7310">
        <w:tblPrEx>
          <w:tblCellMar>
            <w:top w:w="0" w:type="dxa"/>
            <w:bottom w:w="0" w:type="dxa"/>
          </w:tblCellMar>
        </w:tblPrEx>
        <w:trPr>
          <w:gridAfter w:val="1"/>
          <w:wAfter w:w="6084" w:type="dxa"/>
        </w:trPr>
        <w:tc>
          <w:tcPr>
            <w:tcW w:w="3544" w:type="dxa"/>
          </w:tcPr>
          <w:p w:rsidR="005D4A93" w:rsidRPr="00C961F2" w:rsidRDefault="005D4A93" w:rsidP="00712D58">
            <w:pPr>
              <w:rPr>
                <w:rFonts w:ascii="11,5" w:hAnsi="11,5"/>
                <w:sz w:val="23"/>
              </w:rPr>
            </w:pPr>
            <w:r w:rsidRPr="00C961F2">
              <w:rPr>
                <w:rFonts w:ascii="11,5" w:hAnsi="11,5"/>
                <w:sz w:val="23"/>
              </w:rPr>
              <w:t>Афганистан</w:t>
            </w:r>
          </w:p>
        </w:tc>
        <w:tc>
          <w:tcPr>
            <w:tcW w:w="292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25 июня 2008 года</w:t>
            </w:r>
          </w:p>
        </w:tc>
        <w:tc>
          <w:tcPr>
            <w:tcW w:w="288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</w:p>
        </w:tc>
      </w:tr>
      <w:tr w:rsidR="005D4A93" w:rsidRPr="00C961F2" w:rsidTr="005F7310">
        <w:tblPrEx>
          <w:tblCellMar>
            <w:top w:w="0" w:type="dxa"/>
            <w:bottom w:w="0" w:type="dxa"/>
          </w:tblCellMar>
        </w:tblPrEx>
        <w:trPr>
          <w:gridAfter w:val="1"/>
          <w:wAfter w:w="6084" w:type="dxa"/>
        </w:trPr>
        <w:tc>
          <w:tcPr>
            <w:tcW w:w="3544" w:type="dxa"/>
          </w:tcPr>
          <w:p w:rsidR="005D4A93" w:rsidRPr="00C961F2" w:rsidRDefault="005D4A93" w:rsidP="00712D58">
            <w:pPr>
              <w:rPr>
                <w:rFonts w:ascii="11,5" w:hAnsi="11,5"/>
                <w:sz w:val="23"/>
              </w:rPr>
            </w:pPr>
            <w:r w:rsidRPr="00C961F2">
              <w:rPr>
                <w:rFonts w:ascii="11,5" w:hAnsi="11,5"/>
                <w:sz w:val="23"/>
              </w:rPr>
              <w:t>Аргентина</w:t>
            </w:r>
          </w:p>
        </w:tc>
        <w:tc>
          <w:tcPr>
            <w:tcW w:w="292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25 июня 2008 года</w:t>
            </w:r>
          </w:p>
        </w:tc>
        <w:tc>
          <w:tcPr>
            <w:tcW w:w="288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[25 июня 2008 года]</w:t>
            </w:r>
          </w:p>
        </w:tc>
      </w:tr>
      <w:tr w:rsidR="005D4A93" w:rsidRPr="00C961F2" w:rsidTr="005F7310">
        <w:tblPrEx>
          <w:tblCellMar>
            <w:top w:w="0" w:type="dxa"/>
            <w:bottom w:w="0" w:type="dxa"/>
          </w:tblCellMar>
        </w:tblPrEx>
        <w:trPr>
          <w:gridAfter w:val="1"/>
          <w:wAfter w:w="6084" w:type="dxa"/>
        </w:trPr>
        <w:tc>
          <w:tcPr>
            <w:tcW w:w="3544" w:type="dxa"/>
          </w:tcPr>
          <w:p w:rsidR="005D4A93" w:rsidRPr="00C961F2" w:rsidRDefault="005D4A93" w:rsidP="00712D58">
            <w:pPr>
              <w:rPr>
                <w:rFonts w:ascii="11,5" w:hAnsi="11,5"/>
                <w:sz w:val="23"/>
              </w:rPr>
            </w:pPr>
            <w:r w:rsidRPr="00C961F2">
              <w:rPr>
                <w:rFonts w:ascii="11,5" w:hAnsi="11,5"/>
                <w:sz w:val="23"/>
              </w:rPr>
              <w:t>Беларусь</w:t>
            </w:r>
          </w:p>
        </w:tc>
        <w:tc>
          <w:tcPr>
            <w:tcW w:w="292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25 июня 2008 года</w:t>
            </w:r>
          </w:p>
        </w:tc>
        <w:tc>
          <w:tcPr>
            <w:tcW w:w="288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</w:p>
        </w:tc>
      </w:tr>
      <w:tr w:rsidR="005D4A93" w:rsidRPr="00C961F2" w:rsidTr="005F7310">
        <w:tblPrEx>
          <w:tblCellMar>
            <w:top w:w="0" w:type="dxa"/>
            <w:bottom w:w="0" w:type="dxa"/>
          </w:tblCellMar>
        </w:tblPrEx>
        <w:trPr>
          <w:gridAfter w:val="1"/>
          <w:wAfter w:w="6084" w:type="dxa"/>
        </w:trPr>
        <w:tc>
          <w:tcPr>
            <w:tcW w:w="3544" w:type="dxa"/>
          </w:tcPr>
          <w:p w:rsidR="005D4A93" w:rsidRPr="00C961F2" w:rsidRDefault="005D4A93" w:rsidP="00712D58">
            <w:pPr>
              <w:rPr>
                <w:rFonts w:ascii="11,5" w:hAnsi="11,5"/>
                <w:sz w:val="23"/>
              </w:rPr>
            </w:pPr>
            <w:r w:rsidRPr="00C961F2">
              <w:rPr>
                <w:rFonts w:ascii="11,5" w:hAnsi="11,5"/>
                <w:sz w:val="23"/>
              </w:rPr>
              <w:t>Белиз</w:t>
            </w:r>
          </w:p>
        </w:tc>
        <w:tc>
          <w:tcPr>
            <w:tcW w:w="292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25 июня 2008 года</w:t>
            </w:r>
          </w:p>
        </w:tc>
        <w:tc>
          <w:tcPr>
            <w:tcW w:w="288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</w:p>
        </w:tc>
      </w:tr>
      <w:tr w:rsidR="005D4A93" w:rsidRPr="00C961F2" w:rsidTr="005F7310">
        <w:tblPrEx>
          <w:tblCellMar>
            <w:top w:w="0" w:type="dxa"/>
            <w:bottom w:w="0" w:type="dxa"/>
          </w:tblCellMar>
        </w:tblPrEx>
        <w:trPr>
          <w:gridAfter w:val="1"/>
          <w:wAfter w:w="6084" w:type="dxa"/>
        </w:trPr>
        <w:tc>
          <w:tcPr>
            <w:tcW w:w="3544" w:type="dxa"/>
          </w:tcPr>
          <w:p w:rsidR="005D4A93" w:rsidRPr="00C961F2" w:rsidRDefault="005D4A93" w:rsidP="00712D58">
            <w:pPr>
              <w:rPr>
                <w:rFonts w:ascii="11,5" w:hAnsi="11,5"/>
                <w:sz w:val="23"/>
              </w:rPr>
            </w:pPr>
            <w:r w:rsidRPr="00C961F2">
              <w:rPr>
                <w:rFonts w:ascii="11,5" w:hAnsi="11,5"/>
                <w:sz w:val="23"/>
              </w:rPr>
              <w:t>Египет</w:t>
            </w:r>
          </w:p>
        </w:tc>
        <w:tc>
          <w:tcPr>
            <w:tcW w:w="292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25 июня 2008 года</w:t>
            </w:r>
          </w:p>
        </w:tc>
        <w:tc>
          <w:tcPr>
            <w:tcW w:w="288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</w:p>
        </w:tc>
      </w:tr>
      <w:tr w:rsidR="005D4A93" w:rsidRPr="00C961F2" w:rsidTr="005F7310">
        <w:tblPrEx>
          <w:tblCellMar>
            <w:top w:w="0" w:type="dxa"/>
            <w:bottom w:w="0" w:type="dxa"/>
          </w:tblCellMar>
        </w:tblPrEx>
        <w:trPr>
          <w:gridAfter w:val="1"/>
          <w:wAfter w:w="6084" w:type="dxa"/>
        </w:trPr>
        <w:tc>
          <w:tcPr>
            <w:tcW w:w="3544" w:type="dxa"/>
          </w:tcPr>
          <w:p w:rsidR="005D4A93" w:rsidRPr="00C961F2" w:rsidRDefault="005D4A93" w:rsidP="00712D58">
            <w:pPr>
              <w:rPr>
                <w:rFonts w:ascii="11,5" w:hAnsi="11,5"/>
                <w:sz w:val="23"/>
              </w:rPr>
            </w:pPr>
          </w:p>
        </w:tc>
        <w:tc>
          <w:tcPr>
            <w:tcW w:w="292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</w:p>
        </w:tc>
        <w:tc>
          <w:tcPr>
            <w:tcW w:w="288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</w:p>
        </w:tc>
      </w:tr>
      <w:tr w:rsidR="005D4A93" w:rsidRPr="00C961F2" w:rsidTr="005F7310">
        <w:tblPrEx>
          <w:tblCellMar>
            <w:top w:w="0" w:type="dxa"/>
            <w:bottom w:w="0" w:type="dxa"/>
          </w:tblCellMar>
        </w:tblPrEx>
        <w:trPr>
          <w:gridAfter w:val="1"/>
          <w:wAfter w:w="6084" w:type="dxa"/>
        </w:trPr>
        <w:tc>
          <w:tcPr>
            <w:tcW w:w="3544" w:type="dxa"/>
          </w:tcPr>
          <w:p w:rsidR="005D4A93" w:rsidRPr="00C961F2" w:rsidRDefault="005D4A93" w:rsidP="00712D58">
            <w:pPr>
              <w:rPr>
                <w:rFonts w:ascii="11,5" w:hAnsi="11,5"/>
                <w:sz w:val="23"/>
              </w:rPr>
            </w:pPr>
            <w:r w:rsidRPr="00C961F2">
              <w:rPr>
                <w:rFonts w:ascii="11,5" w:hAnsi="11,5"/>
                <w:sz w:val="23"/>
              </w:rPr>
              <w:t>Венгрия</w:t>
            </w:r>
          </w:p>
        </w:tc>
        <w:tc>
          <w:tcPr>
            <w:tcW w:w="292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25 июня 2008 года</w:t>
            </w:r>
          </w:p>
        </w:tc>
        <w:tc>
          <w:tcPr>
            <w:tcW w:w="288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[31 декабря 2010 года]</w:t>
            </w:r>
          </w:p>
        </w:tc>
      </w:tr>
      <w:tr w:rsidR="005D4A93" w:rsidRPr="00C961F2" w:rsidTr="005F7310">
        <w:tblPrEx>
          <w:tblCellMar>
            <w:top w:w="0" w:type="dxa"/>
            <w:bottom w:w="0" w:type="dxa"/>
          </w:tblCellMar>
        </w:tblPrEx>
        <w:trPr>
          <w:gridAfter w:val="1"/>
          <w:wAfter w:w="6084" w:type="dxa"/>
        </w:trPr>
        <w:tc>
          <w:tcPr>
            <w:tcW w:w="3544" w:type="dxa"/>
          </w:tcPr>
          <w:p w:rsidR="005D4A93" w:rsidRPr="00C961F2" w:rsidRDefault="005D4A93" w:rsidP="00712D58">
            <w:pPr>
              <w:rPr>
                <w:rFonts w:ascii="11,5" w:hAnsi="11,5"/>
                <w:sz w:val="23"/>
              </w:rPr>
            </w:pPr>
            <w:r w:rsidRPr="00C961F2">
              <w:rPr>
                <w:rFonts w:ascii="11,5" w:hAnsi="11,5"/>
                <w:sz w:val="23"/>
              </w:rPr>
              <w:t>Мексика</w:t>
            </w:r>
          </w:p>
        </w:tc>
        <w:tc>
          <w:tcPr>
            <w:tcW w:w="292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25 июня 2008 года</w:t>
            </w:r>
          </w:p>
        </w:tc>
        <w:tc>
          <w:tcPr>
            <w:tcW w:w="288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[31 декабря 2010 года]</w:t>
            </w:r>
          </w:p>
        </w:tc>
      </w:tr>
      <w:tr w:rsidR="005D4A93" w:rsidRPr="00C961F2" w:rsidTr="005F7310">
        <w:tblPrEx>
          <w:tblCellMar>
            <w:top w:w="0" w:type="dxa"/>
            <w:bottom w:w="0" w:type="dxa"/>
          </w:tblCellMar>
        </w:tblPrEx>
        <w:trPr>
          <w:gridAfter w:val="1"/>
          <w:wAfter w:w="6084" w:type="dxa"/>
        </w:trPr>
        <w:tc>
          <w:tcPr>
            <w:tcW w:w="3544" w:type="dxa"/>
          </w:tcPr>
          <w:p w:rsidR="005D4A93" w:rsidRPr="00C961F2" w:rsidRDefault="005D4A93" w:rsidP="00712D58">
            <w:pPr>
              <w:rPr>
                <w:rFonts w:ascii="11,5" w:hAnsi="11,5"/>
                <w:sz w:val="23"/>
              </w:rPr>
            </w:pPr>
            <w:r w:rsidRPr="00C961F2">
              <w:rPr>
                <w:rFonts w:ascii="11,5" w:hAnsi="11,5"/>
                <w:sz w:val="23"/>
              </w:rPr>
              <w:t>Филиппины</w:t>
            </w:r>
          </w:p>
        </w:tc>
        <w:tc>
          <w:tcPr>
            <w:tcW w:w="292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25 июня 2008 года</w:t>
            </w:r>
          </w:p>
        </w:tc>
        <w:tc>
          <w:tcPr>
            <w:tcW w:w="288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</w:p>
        </w:tc>
      </w:tr>
      <w:tr w:rsidR="005D4A93" w:rsidRPr="00C961F2" w:rsidTr="005F7310">
        <w:tblPrEx>
          <w:tblCellMar>
            <w:top w:w="0" w:type="dxa"/>
            <w:bottom w:w="0" w:type="dxa"/>
          </w:tblCellMar>
        </w:tblPrEx>
        <w:trPr>
          <w:gridAfter w:val="1"/>
          <w:wAfter w:w="6084" w:type="dxa"/>
        </w:trPr>
        <w:tc>
          <w:tcPr>
            <w:tcW w:w="3544" w:type="dxa"/>
          </w:tcPr>
          <w:p w:rsidR="005D4A93" w:rsidRPr="00C961F2" w:rsidRDefault="005D4A93" w:rsidP="00712D58">
            <w:pPr>
              <w:rPr>
                <w:rFonts w:ascii="11,5" w:hAnsi="11,5"/>
                <w:sz w:val="23"/>
              </w:rPr>
            </w:pPr>
            <w:r w:rsidRPr="00C961F2">
              <w:rPr>
                <w:rFonts w:ascii="11,5" w:hAnsi="11,5"/>
                <w:sz w:val="23"/>
              </w:rPr>
              <w:t>Российская Федерация</w:t>
            </w:r>
          </w:p>
        </w:tc>
        <w:tc>
          <w:tcPr>
            <w:tcW w:w="292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25 июня 2008 года</w:t>
            </w:r>
          </w:p>
        </w:tc>
        <w:tc>
          <w:tcPr>
            <w:tcW w:w="288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[31 декабря 2010 года]</w:t>
            </w:r>
          </w:p>
        </w:tc>
      </w:tr>
      <w:tr w:rsidR="005D4A93" w:rsidRPr="00C961F2" w:rsidTr="005F7310">
        <w:tblPrEx>
          <w:tblCellMar>
            <w:top w:w="0" w:type="dxa"/>
            <w:bottom w:w="0" w:type="dxa"/>
          </w:tblCellMar>
        </w:tblPrEx>
        <w:trPr>
          <w:gridAfter w:val="1"/>
          <w:wAfter w:w="6084" w:type="dxa"/>
        </w:trPr>
        <w:tc>
          <w:tcPr>
            <w:tcW w:w="3544" w:type="dxa"/>
          </w:tcPr>
          <w:p w:rsidR="005D4A93" w:rsidRPr="00C961F2" w:rsidRDefault="005D4A93" w:rsidP="00712D58">
            <w:pPr>
              <w:rPr>
                <w:rFonts w:ascii="11,5" w:hAnsi="11,5"/>
                <w:sz w:val="23"/>
              </w:rPr>
            </w:pPr>
            <w:r w:rsidRPr="00C961F2">
              <w:rPr>
                <w:rFonts w:ascii="11,5" w:hAnsi="11,5"/>
                <w:sz w:val="23"/>
              </w:rPr>
              <w:t>Сенегал</w:t>
            </w:r>
          </w:p>
        </w:tc>
        <w:tc>
          <w:tcPr>
            <w:tcW w:w="292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25 июня 2008 года</w:t>
            </w:r>
          </w:p>
        </w:tc>
        <w:tc>
          <w:tcPr>
            <w:tcW w:w="288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</w:p>
        </w:tc>
      </w:tr>
      <w:tr w:rsidR="005D4A93" w:rsidRPr="00C961F2" w:rsidTr="005F7310">
        <w:tblPrEx>
          <w:tblCellMar>
            <w:top w:w="0" w:type="dxa"/>
            <w:bottom w:w="0" w:type="dxa"/>
          </w:tblCellMar>
        </w:tblPrEx>
        <w:trPr>
          <w:gridAfter w:val="1"/>
          <w:wAfter w:w="6084" w:type="dxa"/>
        </w:trPr>
        <w:tc>
          <w:tcPr>
            <w:tcW w:w="3544" w:type="dxa"/>
          </w:tcPr>
          <w:p w:rsidR="005D4A93" w:rsidRPr="00C961F2" w:rsidRDefault="005D4A93" w:rsidP="00712D58">
            <w:pPr>
              <w:rPr>
                <w:rFonts w:ascii="11,5" w:hAnsi="11,5"/>
                <w:sz w:val="23"/>
              </w:rPr>
            </w:pPr>
          </w:p>
        </w:tc>
        <w:tc>
          <w:tcPr>
            <w:tcW w:w="292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</w:p>
        </w:tc>
        <w:tc>
          <w:tcPr>
            <w:tcW w:w="288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</w:p>
        </w:tc>
      </w:tr>
      <w:tr w:rsidR="005D4A93" w:rsidRPr="00C961F2" w:rsidTr="005F7310">
        <w:tblPrEx>
          <w:tblCellMar>
            <w:top w:w="0" w:type="dxa"/>
            <w:bottom w:w="0" w:type="dxa"/>
          </w:tblCellMar>
        </w:tblPrEx>
        <w:trPr>
          <w:gridAfter w:val="1"/>
          <w:wAfter w:w="6084" w:type="dxa"/>
        </w:trPr>
        <w:tc>
          <w:tcPr>
            <w:tcW w:w="3544" w:type="dxa"/>
          </w:tcPr>
          <w:p w:rsidR="005D4A93" w:rsidRPr="00C961F2" w:rsidRDefault="005D4A93" w:rsidP="00712D58">
            <w:pPr>
              <w:rPr>
                <w:rFonts w:ascii="11,5" w:hAnsi="11,5"/>
                <w:sz w:val="23"/>
              </w:rPr>
            </w:pPr>
            <w:r w:rsidRPr="00C961F2">
              <w:rPr>
                <w:rFonts w:ascii="11,5" w:hAnsi="11,5"/>
                <w:sz w:val="23"/>
              </w:rPr>
              <w:t>Уругвай</w:t>
            </w:r>
          </w:p>
        </w:tc>
        <w:tc>
          <w:tcPr>
            <w:tcW w:w="292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25 июня 2008 года</w:t>
            </w:r>
          </w:p>
        </w:tc>
        <w:tc>
          <w:tcPr>
            <w:tcW w:w="288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</w:p>
        </w:tc>
      </w:tr>
      <w:tr w:rsidR="005D4A93" w:rsidRPr="00C961F2" w:rsidTr="005F7310">
        <w:tblPrEx>
          <w:tblCellMar>
            <w:top w:w="0" w:type="dxa"/>
            <w:bottom w:w="0" w:type="dxa"/>
          </w:tblCellMar>
        </w:tblPrEx>
        <w:trPr>
          <w:gridAfter w:val="1"/>
          <w:wAfter w:w="6084" w:type="dxa"/>
        </w:trPr>
        <w:tc>
          <w:tcPr>
            <w:tcW w:w="3544" w:type="dxa"/>
          </w:tcPr>
          <w:p w:rsidR="005D4A93" w:rsidRPr="00C961F2" w:rsidRDefault="005D4A93" w:rsidP="00712D58">
            <w:pPr>
              <w:rPr>
                <w:rFonts w:ascii="11,5" w:hAnsi="11,5"/>
                <w:sz w:val="23"/>
              </w:rPr>
            </w:pPr>
            <w:r w:rsidRPr="00C961F2">
              <w:rPr>
                <w:rFonts w:ascii="11,5" w:hAnsi="11,5"/>
                <w:sz w:val="23"/>
              </w:rPr>
              <w:t>Австрия</w:t>
            </w:r>
          </w:p>
        </w:tc>
        <w:tc>
          <w:tcPr>
            <w:tcW w:w="292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27 августа 2008 года</w:t>
            </w:r>
          </w:p>
        </w:tc>
        <w:tc>
          <w:tcPr>
            <w:tcW w:w="288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[31 декабря 2008 года]</w:t>
            </w:r>
          </w:p>
        </w:tc>
      </w:tr>
      <w:tr w:rsidR="005D4A93" w:rsidRPr="00C961F2" w:rsidTr="005F7310">
        <w:tblPrEx>
          <w:tblCellMar>
            <w:top w:w="0" w:type="dxa"/>
            <w:bottom w:w="0" w:type="dxa"/>
          </w:tblCellMar>
        </w:tblPrEx>
        <w:trPr>
          <w:gridAfter w:val="1"/>
          <w:wAfter w:w="6084" w:type="dxa"/>
        </w:trPr>
        <w:tc>
          <w:tcPr>
            <w:tcW w:w="3544" w:type="dxa"/>
          </w:tcPr>
          <w:p w:rsidR="005D4A93" w:rsidRPr="00C961F2" w:rsidRDefault="005D4A93" w:rsidP="00712D58">
            <w:pPr>
              <w:rPr>
                <w:rFonts w:ascii="11,5" w:hAnsi="11,5"/>
                <w:sz w:val="23"/>
              </w:rPr>
            </w:pPr>
            <w:r w:rsidRPr="00C961F2">
              <w:rPr>
                <w:rFonts w:ascii="11,5" w:hAnsi="11,5"/>
                <w:sz w:val="23"/>
              </w:rPr>
              <w:t>Панама</w:t>
            </w:r>
          </w:p>
        </w:tc>
        <w:tc>
          <w:tcPr>
            <w:tcW w:w="292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  <w:r w:rsidRPr="00C961F2">
              <w:rPr>
                <w:rFonts w:ascii="11,5" w:hAnsi="11,5"/>
                <w:bCs/>
                <w:sz w:val="23"/>
              </w:rPr>
              <w:t>27 сентября 2008 года</w:t>
            </w:r>
          </w:p>
        </w:tc>
        <w:tc>
          <w:tcPr>
            <w:tcW w:w="2883" w:type="dxa"/>
          </w:tcPr>
          <w:p w:rsidR="005D4A93" w:rsidRPr="00C961F2" w:rsidRDefault="005D4A93" w:rsidP="00712D58">
            <w:pPr>
              <w:tabs>
                <w:tab w:val="left" w:pos="2358"/>
              </w:tabs>
              <w:ind w:left="310"/>
              <w:rPr>
                <w:rFonts w:ascii="11,5" w:hAnsi="11,5"/>
                <w:bCs/>
                <w:sz w:val="23"/>
              </w:rPr>
            </w:pPr>
          </w:p>
        </w:tc>
      </w:tr>
    </w:tbl>
    <w:p w:rsidR="005D4A93" w:rsidRPr="00C961F2" w:rsidRDefault="005D4A93" w:rsidP="00712D58">
      <w:pPr>
        <w:pStyle w:val="Heading2"/>
        <w:keepNext w:val="0"/>
      </w:pPr>
    </w:p>
    <w:p w:rsidR="005D4A93" w:rsidRPr="00C961F2" w:rsidRDefault="005D4A93" w:rsidP="00712D58">
      <w:pPr>
        <w:pStyle w:val="Heading2"/>
        <w:keepNext w:val="0"/>
        <w:ind w:left="1134" w:hanging="573"/>
        <w:rPr>
          <w:b/>
          <w:u w:val="none"/>
        </w:rPr>
      </w:pPr>
      <w:r w:rsidRPr="00C961F2">
        <w:rPr>
          <w:b/>
          <w:u w:val="none"/>
        </w:rPr>
        <w:t>5.</w:t>
      </w:r>
      <w:r w:rsidRPr="00C961F2">
        <w:rPr>
          <w:b/>
          <w:u w:val="none"/>
        </w:rPr>
        <w:tab/>
        <w:t>Рассмотрение докладов, представленных государствами-участниками</w:t>
      </w:r>
      <w:r w:rsidRPr="00C961F2">
        <w:rPr>
          <w:b/>
          <w:u w:val="none"/>
        </w:rPr>
        <w:br/>
        <w:t>в соответствии со статьей 19 Конвенции</w:t>
      </w:r>
    </w:p>
    <w:p w:rsidR="005D4A93" w:rsidRPr="00C961F2" w:rsidRDefault="005D4A93" w:rsidP="00712D58"/>
    <w:p w:rsidR="005D4A93" w:rsidRPr="00C961F2" w:rsidRDefault="005D4A93" w:rsidP="00712D58">
      <w:r w:rsidRPr="00C961F2">
        <w:tab/>
        <w:t>Ниже приводится предварительный график рассмотрения докладов на сорок первой сессии:</w:t>
      </w:r>
    </w:p>
    <w:p w:rsidR="005D4A93" w:rsidRPr="00C961F2" w:rsidRDefault="005D4A93" w:rsidP="00712D58"/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2992"/>
        <w:gridCol w:w="4595"/>
        <w:gridCol w:w="1773"/>
      </w:tblGrid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pPr>
              <w:rPr>
                <w:b/>
                <w:bCs/>
              </w:rPr>
            </w:pPr>
            <w:r w:rsidRPr="00C961F2">
              <w:rPr>
                <w:b/>
                <w:bCs/>
              </w:rPr>
              <w:t>Вторник, 4 ноября</w:t>
            </w:r>
          </w:p>
        </w:tc>
        <w:tc>
          <w:tcPr>
            <w:tcW w:w="4595" w:type="dxa"/>
          </w:tcPr>
          <w:p w:rsidR="005D4A93" w:rsidRPr="00C961F2" w:rsidRDefault="005D4A93" w:rsidP="00712D58"/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r w:rsidRPr="00C961F2">
              <w:t>10 час. 00 мин.</w:t>
            </w:r>
          </w:p>
        </w:tc>
        <w:tc>
          <w:tcPr>
            <w:tcW w:w="4595" w:type="dxa"/>
          </w:tcPr>
          <w:p w:rsidR="005D4A93" w:rsidRPr="00C961F2" w:rsidRDefault="005D4A93" w:rsidP="00712D58">
            <w:r w:rsidRPr="00C961F2">
              <w:t>Литва:  второй периодический доклад</w:t>
            </w:r>
          </w:p>
        </w:tc>
        <w:tc>
          <w:tcPr>
            <w:tcW w:w="1773" w:type="dxa"/>
          </w:tcPr>
          <w:p w:rsidR="005D4A93" w:rsidRPr="00C961F2" w:rsidRDefault="005D4A93" w:rsidP="00712D58">
            <w:r w:rsidRPr="00C961F2">
              <w:t>CAT/C/LTU/2</w:t>
            </w:r>
          </w:p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2992" w:type="dxa"/>
          </w:tcPr>
          <w:p w:rsidR="005D4A93" w:rsidRPr="00C961F2" w:rsidRDefault="005D4A93" w:rsidP="00712D58">
            <w:pPr>
              <w:rPr>
                <w:b/>
                <w:bCs/>
              </w:rPr>
            </w:pPr>
          </w:p>
        </w:tc>
        <w:tc>
          <w:tcPr>
            <w:tcW w:w="4595" w:type="dxa"/>
          </w:tcPr>
          <w:p w:rsidR="005D4A93" w:rsidRPr="00C961F2" w:rsidRDefault="005D4A93" w:rsidP="00712D58"/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2992" w:type="dxa"/>
          </w:tcPr>
          <w:p w:rsidR="005D4A93" w:rsidRPr="00C961F2" w:rsidRDefault="005D4A93" w:rsidP="00712D58">
            <w:r w:rsidRPr="00C961F2">
              <w:rPr>
                <w:b/>
                <w:bCs/>
              </w:rPr>
              <w:t>Среда,</w:t>
            </w:r>
            <w:r w:rsidRPr="00C961F2">
              <w:rPr>
                <w:b/>
              </w:rPr>
              <w:t xml:space="preserve"> 5</w:t>
            </w:r>
            <w:r w:rsidRPr="00C961F2">
              <w:rPr>
                <w:b/>
                <w:bCs/>
              </w:rPr>
              <w:t xml:space="preserve"> ноября</w:t>
            </w:r>
          </w:p>
        </w:tc>
        <w:tc>
          <w:tcPr>
            <w:tcW w:w="4595" w:type="dxa"/>
          </w:tcPr>
          <w:p w:rsidR="005D4A93" w:rsidRPr="00C961F2" w:rsidRDefault="005D4A93" w:rsidP="00712D58"/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r w:rsidRPr="00C961F2">
              <w:t xml:space="preserve">10 час. 00 мин. </w:t>
            </w:r>
          </w:p>
        </w:tc>
        <w:tc>
          <w:tcPr>
            <w:tcW w:w="4595" w:type="dxa"/>
          </w:tcPr>
          <w:p w:rsidR="005D4A93" w:rsidRPr="00C961F2" w:rsidRDefault="005D4A93" w:rsidP="00712D58">
            <w:r w:rsidRPr="00C961F2">
              <w:t>Сербия:  первоначальный доклад</w:t>
            </w:r>
          </w:p>
        </w:tc>
        <w:tc>
          <w:tcPr>
            <w:tcW w:w="1773" w:type="dxa"/>
          </w:tcPr>
          <w:p w:rsidR="005D4A93" w:rsidRPr="00C961F2" w:rsidRDefault="005D4A93" w:rsidP="00712D58">
            <w:r w:rsidRPr="00C961F2">
              <w:t>CAT/C/SRB/1</w:t>
            </w:r>
          </w:p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r w:rsidRPr="00C961F2">
              <w:t xml:space="preserve">15 час. 00 мин. </w:t>
            </w:r>
          </w:p>
        </w:tc>
        <w:tc>
          <w:tcPr>
            <w:tcW w:w="4595" w:type="dxa"/>
          </w:tcPr>
          <w:p w:rsidR="005D4A93" w:rsidRPr="00C961F2" w:rsidRDefault="005D4A93" w:rsidP="00712D58">
            <w:r w:rsidRPr="00C961F2">
              <w:t>Литва:  ответы</w:t>
            </w:r>
          </w:p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pPr>
              <w:rPr>
                <w:b/>
                <w:bCs/>
              </w:rPr>
            </w:pPr>
          </w:p>
        </w:tc>
        <w:tc>
          <w:tcPr>
            <w:tcW w:w="4595" w:type="dxa"/>
          </w:tcPr>
          <w:p w:rsidR="005D4A93" w:rsidRPr="00C961F2" w:rsidRDefault="005D4A93" w:rsidP="00712D58"/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5F7310">
            <w:pPr>
              <w:keepNext/>
            </w:pPr>
            <w:r w:rsidRPr="00C961F2">
              <w:rPr>
                <w:b/>
                <w:bCs/>
              </w:rPr>
              <w:t>Четверг</w:t>
            </w:r>
            <w:r w:rsidRPr="00C961F2">
              <w:t>,</w:t>
            </w:r>
            <w:r w:rsidRPr="00C961F2">
              <w:rPr>
                <w:b/>
              </w:rPr>
              <w:t xml:space="preserve"> 6</w:t>
            </w:r>
            <w:r w:rsidRPr="00C961F2">
              <w:rPr>
                <w:b/>
                <w:bCs/>
              </w:rPr>
              <w:t xml:space="preserve"> ноября</w:t>
            </w:r>
          </w:p>
        </w:tc>
        <w:tc>
          <w:tcPr>
            <w:tcW w:w="4595" w:type="dxa"/>
          </w:tcPr>
          <w:p w:rsidR="005D4A93" w:rsidRPr="00C961F2" w:rsidRDefault="005D4A93" w:rsidP="00712D58"/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r w:rsidRPr="00C961F2">
              <w:t>10 час. 00 мин.</w:t>
            </w:r>
          </w:p>
        </w:tc>
        <w:tc>
          <w:tcPr>
            <w:tcW w:w="4595" w:type="dxa"/>
          </w:tcPr>
          <w:p w:rsidR="005D4A93" w:rsidRPr="00C961F2" w:rsidRDefault="005D4A93" w:rsidP="00712D58">
            <w:r w:rsidRPr="00C961F2">
              <w:t>Казахстан:  второй периодический доклад</w:t>
            </w:r>
          </w:p>
        </w:tc>
        <w:tc>
          <w:tcPr>
            <w:tcW w:w="1773" w:type="dxa"/>
          </w:tcPr>
          <w:p w:rsidR="005D4A93" w:rsidRPr="00C961F2" w:rsidRDefault="005D4A93" w:rsidP="00712D58">
            <w:r w:rsidRPr="00C961F2">
              <w:t>CAT/C/KAZ/2</w:t>
            </w:r>
          </w:p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r w:rsidRPr="00C961F2">
              <w:t>15 час. 00 мин.</w:t>
            </w:r>
          </w:p>
        </w:tc>
        <w:tc>
          <w:tcPr>
            <w:tcW w:w="4595" w:type="dxa"/>
          </w:tcPr>
          <w:p w:rsidR="005D4A93" w:rsidRPr="00C961F2" w:rsidRDefault="005D4A93" w:rsidP="00712D58">
            <w:pPr>
              <w:pStyle w:val="Header"/>
            </w:pPr>
            <w:r w:rsidRPr="00C961F2">
              <w:t>Сербия:  ответы</w:t>
            </w:r>
          </w:p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pPr>
              <w:rPr>
                <w:b/>
                <w:bCs/>
              </w:rPr>
            </w:pPr>
          </w:p>
        </w:tc>
        <w:tc>
          <w:tcPr>
            <w:tcW w:w="4595" w:type="dxa"/>
          </w:tcPr>
          <w:p w:rsidR="005D4A93" w:rsidRPr="00C961F2" w:rsidRDefault="005D4A93" w:rsidP="00712D58"/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pPr>
              <w:rPr>
                <w:b/>
                <w:bCs/>
              </w:rPr>
            </w:pPr>
            <w:r w:rsidRPr="00C961F2">
              <w:rPr>
                <w:b/>
                <w:bCs/>
              </w:rPr>
              <w:t>Пятница</w:t>
            </w:r>
            <w:r w:rsidRPr="00C961F2">
              <w:t xml:space="preserve">, </w:t>
            </w:r>
            <w:r w:rsidRPr="00C961F2">
              <w:rPr>
                <w:b/>
                <w:bCs/>
              </w:rPr>
              <w:t>7 ноября</w:t>
            </w:r>
          </w:p>
          <w:p w:rsidR="005D4A93" w:rsidRPr="00C961F2" w:rsidRDefault="005D4A93" w:rsidP="00712D58">
            <w:r w:rsidRPr="00C961F2">
              <w:t>10 час. 00 мин.</w:t>
            </w:r>
          </w:p>
        </w:tc>
        <w:tc>
          <w:tcPr>
            <w:tcW w:w="4595" w:type="dxa"/>
          </w:tcPr>
          <w:p w:rsidR="005D4A93" w:rsidRPr="00C961F2" w:rsidRDefault="005D4A93" w:rsidP="00712D58"/>
          <w:p w:rsidR="005D4A93" w:rsidRPr="00C961F2" w:rsidRDefault="005D4A93" w:rsidP="00712D58">
            <w:r w:rsidRPr="00C961F2">
              <w:t>Китай, включая ОАР Гонконг и Макао:  четвертые периодические доклады</w:t>
            </w:r>
          </w:p>
        </w:tc>
        <w:tc>
          <w:tcPr>
            <w:tcW w:w="1773" w:type="dxa"/>
          </w:tcPr>
          <w:p w:rsidR="005D4A93" w:rsidRPr="00C961F2" w:rsidRDefault="005D4A93" w:rsidP="00712D58"/>
          <w:p w:rsidR="005D4A93" w:rsidRPr="00C961F2" w:rsidRDefault="005D4A93" w:rsidP="00712D58">
            <w:r w:rsidRPr="00C961F2">
              <w:t>CAT/C/CHN/4</w:t>
            </w:r>
          </w:p>
          <w:p w:rsidR="005D4A93" w:rsidRPr="00C961F2" w:rsidRDefault="005D4A93" w:rsidP="00712D58">
            <w:r w:rsidRPr="00C961F2">
              <w:t>CAT/C/HKG/4</w:t>
            </w:r>
          </w:p>
          <w:p w:rsidR="005D4A93" w:rsidRPr="00C961F2" w:rsidRDefault="005D4A93" w:rsidP="00712D58">
            <w:r w:rsidRPr="00C961F2">
              <w:t>CAT/C/MAC/4</w:t>
            </w:r>
          </w:p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r w:rsidRPr="00C961F2">
              <w:t>15 час. 00 мин.</w:t>
            </w:r>
          </w:p>
        </w:tc>
        <w:tc>
          <w:tcPr>
            <w:tcW w:w="4595" w:type="dxa"/>
          </w:tcPr>
          <w:p w:rsidR="005D4A93" w:rsidRPr="00C961F2" w:rsidRDefault="005D4A93" w:rsidP="00712D58">
            <w:r w:rsidRPr="00C961F2">
              <w:t>Казахстан:  ответы</w:t>
            </w:r>
          </w:p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pPr>
              <w:rPr>
                <w:b/>
                <w:bCs/>
              </w:rPr>
            </w:pPr>
          </w:p>
        </w:tc>
        <w:tc>
          <w:tcPr>
            <w:tcW w:w="4595" w:type="dxa"/>
          </w:tcPr>
          <w:p w:rsidR="005D4A93" w:rsidRPr="00C961F2" w:rsidRDefault="005D4A93" w:rsidP="00712D58"/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r w:rsidRPr="00C961F2">
              <w:rPr>
                <w:b/>
                <w:bCs/>
              </w:rPr>
              <w:t>Понедельник, 10 ноября</w:t>
            </w:r>
          </w:p>
        </w:tc>
        <w:tc>
          <w:tcPr>
            <w:tcW w:w="4595" w:type="dxa"/>
          </w:tcPr>
          <w:p w:rsidR="005D4A93" w:rsidRPr="00C961F2" w:rsidRDefault="005D4A93" w:rsidP="00712D58"/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r w:rsidRPr="00C961F2">
              <w:t>10 час. 00 мин.</w:t>
            </w:r>
          </w:p>
        </w:tc>
        <w:tc>
          <w:tcPr>
            <w:tcW w:w="4595" w:type="dxa"/>
          </w:tcPr>
          <w:p w:rsidR="005D4A93" w:rsidRPr="00C961F2" w:rsidRDefault="005D4A93" w:rsidP="00712D58">
            <w:r w:rsidRPr="00C961F2">
              <w:t>Китай, включая ОАР Гонконг и Макао:  ответы</w:t>
            </w:r>
          </w:p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pPr>
              <w:rPr>
                <w:b/>
                <w:bCs/>
              </w:rPr>
            </w:pPr>
          </w:p>
        </w:tc>
        <w:tc>
          <w:tcPr>
            <w:tcW w:w="4595" w:type="dxa"/>
          </w:tcPr>
          <w:p w:rsidR="005D4A93" w:rsidRPr="00C961F2" w:rsidRDefault="005D4A93" w:rsidP="00712D58"/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r w:rsidRPr="00C961F2">
              <w:rPr>
                <w:b/>
                <w:bCs/>
              </w:rPr>
              <w:t>Вторник,</w:t>
            </w:r>
            <w:r w:rsidRPr="00C961F2">
              <w:t xml:space="preserve"> </w:t>
            </w:r>
            <w:r w:rsidRPr="00C961F2">
              <w:rPr>
                <w:b/>
                <w:bCs/>
              </w:rPr>
              <w:t>11 ноября</w:t>
            </w:r>
          </w:p>
        </w:tc>
        <w:tc>
          <w:tcPr>
            <w:tcW w:w="4595" w:type="dxa"/>
          </w:tcPr>
          <w:p w:rsidR="005D4A93" w:rsidRPr="00C961F2" w:rsidRDefault="005D4A93" w:rsidP="00712D58"/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r w:rsidRPr="00C961F2">
              <w:t>10 час. 00 мин.</w:t>
            </w:r>
          </w:p>
        </w:tc>
        <w:tc>
          <w:tcPr>
            <w:tcW w:w="4595" w:type="dxa"/>
          </w:tcPr>
          <w:p w:rsidR="005D4A93" w:rsidRPr="00C961F2" w:rsidRDefault="005D4A93" w:rsidP="00712D58">
            <w:r w:rsidRPr="00C961F2">
              <w:t>Черногория:  первоначальный доклад</w:t>
            </w:r>
          </w:p>
        </w:tc>
        <w:tc>
          <w:tcPr>
            <w:tcW w:w="1773" w:type="dxa"/>
          </w:tcPr>
          <w:p w:rsidR="005D4A93" w:rsidRPr="00C961F2" w:rsidRDefault="005D4A93" w:rsidP="00712D58">
            <w:r w:rsidRPr="00C961F2">
              <w:t>CAT/C/MNE/1</w:t>
            </w:r>
          </w:p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2992" w:type="dxa"/>
          </w:tcPr>
          <w:p w:rsidR="005D4A93" w:rsidRPr="00C961F2" w:rsidRDefault="005D4A93" w:rsidP="00712D58">
            <w:pPr>
              <w:rPr>
                <w:b/>
                <w:bCs/>
              </w:rPr>
            </w:pPr>
          </w:p>
        </w:tc>
        <w:tc>
          <w:tcPr>
            <w:tcW w:w="4595" w:type="dxa"/>
          </w:tcPr>
          <w:p w:rsidR="005D4A93" w:rsidRPr="00C961F2" w:rsidRDefault="005D4A93" w:rsidP="00712D58"/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2992" w:type="dxa"/>
          </w:tcPr>
          <w:p w:rsidR="005D4A93" w:rsidRPr="00C961F2" w:rsidRDefault="005D4A93" w:rsidP="00712D58">
            <w:r w:rsidRPr="00C961F2">
              <w:rPr>
                <w:b/>
                <w:bCs/>
              </w:rPr>
              <w:t>Среда,</w:t>
            </w:r>
            <w:r w:rsidRPr="00C961F2">
              <w:t xml:space="preserve"> </w:t>
            </w:r>
            <w:r w:rsidRPr="00C961F2">
              <w:rPr>
                <w:b/>
                <w:bCs/>
              </w:rPr>
              <w:t>12 ноября</w:t>
            </w:r>
          </w:p>
        </w:tc>
        <w:tc>
          <w:tcPr>
            <w:tcW w:w="4595" w:type="dxa"/>
          </w:tcPr>
          <w:p w:rsidR="005D4A93" w:rsidRPr="00C961F2" w:rsidRDefault="005D4A93" w:rsidP="00712D58"/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r w:rsidRPr="00C961F2">
              <w:t xml:space="preserve">10 час. 00 мин. </w:t>
            </w:r>
          </w:p>
        </w:tc>
        <w:tc>
          <w:tcPr>
            <w:tcW w:w="4595" w:type="dxa"/>
          </w:tcPr>
          <w:p w:rsidR="005D4A93" w:rsidRPr="00C961F2" w:rsidRDefault="005D4A93" w:rsidP="00712D58">
            <w:r w:rsidRPr="00C961F2">
              <w:t>Бельгия:  второй периодический доклад</w:t>
            </w:r>
          </w:p>
        </w:tc>
        <w:tc>
          <w:tcPr>
            <w:tcW w:w="1773" w:type="dxa"/>
          </w:tcPr>
          <w:p w:rsidR="005D4A93" w:rsidRPr="00C961F2" w:rsidRDefault="005D4A93" w:rsidP="00712D58">
            <w:r w:rsidRPr="00C961F2">
              <w:t>CAT/C/BEL/2</w:t>
            </w:r>
          </w:p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r w:rsidRPr="00C961F2">
              <w:t>15 час. 00 мин.</w:t>
            </w:r>
          </w:p>
        </w:tc>
        <w:tc>
          <w:tcPr>
            <w:tcW w:w="4595" w:type="dxa"/>
          </w:tcPr>
          <w:p w:rsidR="005D4A93" w:rsidRPr="00C961F2" w:rsidRDefault="005D4A93" w:rsidP="00712D58">
            <w:r w:rsidRPr="00C961F2">
              <w:t>Черногория:  ответы</w:t>
            </w:r>
          </w:p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pPr>
              <w:rPr>
                <w:b/>
                <w:bCs/>
              </w:rPr>
            </w:pPr>
          </w:p>
        </w:tc>
        <w:tc>
          <w:tcPr>
            <w:tcW w:w="4595" w:type="dxa"/>
          </w:tcPr>
          <w:p w:rsidR="005D4A93" w:rsidRPr="00C961F2" w:rsidRDefault="005D4A93" w:rsidP="00712D58"/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r w:rsidRPr="00C961F2">
              <w:rPr>
                <w:b/>
                <w:bCs/>
              </w:rPr>
              <w:t>Четверг</w:t>
            </w:r>
            <w:r w:rsidRPr="00C961F2">
              <w:t xml:space="preserve">, </w:t>
            </w:r>
            <w:r w:rsidRPr="00C961F2">
              <w:rPr>
                <w:b/>
                <w:bCs/>
              </w:rPr>
              <w:t>13 ноября</w:t>
            </w:r>
          </w:p>
        </w:tc>
        <w:tc>
          <w:tcPr>
            <w:tcW w:w="4595" w:type="dxa"/>
          </w:tcPr>
          <w:p w:rsidR="005D4A93" w:rsidRPr="00C961F2" w:rsidRDefault="005D4A93" w:rsidP="00712D58"/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r w:rsidRPr="00C961F2">
              <w:t>10 час. 00 мин.</w:t>
            </w:r>
          </w:p>
        </w:tc>
        <w:tc>
          <w:tcPr>
            <w:tcW w:w="4595" w:type="dxa"/>
          </w:tcPr>
          <w:p w:rsidR="005D4A93" w:rsidRPr="00C961F2" w:rsidRDefault="005D4A93" w:rsidP="00712D58">
            <w:r w:rsidRPr="00C961F2">
              <w:t>Кения:  первоначальный доклад</w:t>
            </w:r>
          </w:p>
        </w:tc>
        <w:tc>
          <w:tcPr>
            <w:tcW w:w="1773" w:type="dxa"/>
          </w:tcPr>
          <w:p w:rsidR="005D4A93" w:rsidRPr="00C961F2" w:rsidRDefault="005D4A93" w:rsidP="00712D58">
            <w:r w:rsidRPr="00C961F2">
              <w:t>CAT/C/KEN/1</w:t>
            </w:r>
          </w:p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r w:rsidRPr="00C961F2">
              <w:t>15 час. 00 мин.</w:t>
            </w:r>
          </w:p>
        </w:tc>
        <w:tc>
          <w:tcPr>
            <w:tcW w:w="4595" w:type="dxa"/>
          </w:tcPr>
          <w:p w:rsidR="005D4A93" w:rsidRPr="00C961F2" w:rsidRDefault="005D4A93" w:rsidP="00712D58">
            <w:pPr>
              <w:pStyle w:val="Header"/>
            </w:pPr>
            <w:r w:rsidRPr="00C961F2">
              <w:t>Бельгия:  ответы</w:t>
            </w:r>
          </w:p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/>
        </w:tc>
        <w:tc>
          <w:tcPr>
            <w:tcW w:w="4595" w:type="dxa"/>
          </w:tcPr>
          <w:p w:rsidR="005D4A93" w:rsidRPr="00C961F2" w:rsidRDefault="005D4A93" w:rsidP="00712D58"/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r w:rsidRPr="00C961F2">
              <w:br w:type="page"/>
            </w:r>
            <w:r w:rsidRPr="00C961F2">
              <w:rPr>
                <w:b/>
                <w:bCs/>
              </w:rPr>
              <w:t>Пятница,</w:t>
            </w:r>
            <w:r w:rsidRPr="00C961F2">
              <w:t xml:space="preserve"> </w:t>
            </w:r>
            <w:r w:rsidRPr="00C961F2">
              <w:rPr>
                <w:b/>
                <w:bCs/>
              </w:rPr>
              <w:t>16 ноября</w:t>
            </w:r>
          </w:p>
        </w:tc>
        <w:tc>
          <w:tcPr>
            <w:tcW w:w="4595" w:type="dxa"/>
          </w:tcPr>
          <w:p w:rsidR="005D4A93" w:rsidRPr="00C961F2" w:rsidRDefault="005D4A93" w:rsidP="00712D58"/>
        </w:tc>
        <w:tc>
          <w:tcPr>
            <w:tcW w:w="1773" w:type="dxa"/>
          </w:tcPr>
          <w:p w:rsidR="005D4A93" w:rsidRPr="00C961F2" w:rsidRDefault="005D4A93" w:rsidP="00712D58"/>
        </w:tc>
      </w:tr>
      <w:tr w:rsidR="005D4A93" w:rsidRPr="00C961F2" w:rsidTr="00712D58">
        <w:tblPrEx>
          <w:tblCellMar>
            <w:top w:w="0" w:type="dxa"/>
            <w:bottom w:w="0" w:type="dxa"/>
          </w:tblCellMar>
        </w:tblPrEx>
        <w:tc>
          <w:tcPr>
            <w:tcW w:w="2992" w:type="dxa"/>
          </w:tcPr>
          <w:p w:rsidR="005D4A93" w:rsidRPr="00C961F2" w:rsidRDefault="005D4A93" w:rsidP="00712D58">
            <w:r w:rsidRPr="00C961F2">
              <w:t>10 час. 00 мин.</w:t>
            </w:r>
          </w:p>
        </w:tc>
        <w:tc>
          <w:tcPr>
            <w:tcW w:w="4595" w:type="dxa"/>
          </w:tcPr>
          <w:p w:rsidR="005D4A93" w:rsidRPr="00C961F2" w:rsidRDefault="005D4A93" w:rsidP="00712D58">
            <w:r w:rsidRPr="00C961F2">
              <w:t>Кения:  ответы</w:t>
            </w:r>
          </w:p>
        </w:tc>
        <w:tc>
          <w:tcPr>
            <w:tcW w:w="1773" w:type="dxa"/>
          </w:tcPr>
          <w:p w:rsidR="005D4A93" w:rsidRPr="00C961F2" w:rsidRDefault="005D4A93" w:rsidP="00712D58"/>
        </w:tc>
      </w:tr>
    </w:tbl>
    <w:p w:rsidR="005D4A93" w:rsidRPr="00C961F2" w:rsidRDefault="005D4A93" w:rsidP="00712D58">
      <w:pPr>
        <w:pStyle w:val="Heading2"/>
        <w:keepNext w:val="0"/>
        <w:rPr>
          <w:u w:val="none"/>
        </w:rPr>
      </w:pPr>
    </w:p>
    <w:p w:rsidR="005D4A93" w:rsidRPr="00C961F2" w:rsidRDefault="005D4A93" w:rsidP="00712D58">
      <w:pPr>
        <w:pStyle w:val="Heading2"/>
        <w:keepNext w:val="0"/>
        <w:ind w:left="1134" w:hanging="567"/>
        <w:rPr>
          <w:b/>
          <w:u w:val="none"/>
        </w:rPr>
      </w:pPr>
      <w:r w:rsidRPr="00C961F2">
        <w:rPr>
          <w:b/>
          <w:u w:val="none"/>
        </w:rPr>
        <w:t>6.</w:t>
      </w:r>
      <w:r w:rsidRPr="00C961F2">
        <w:rPr>
          <w:b/>
          <w:u w:val="none"/>
        </w:rPr>
        <w:tab/>
        <w:t>Рассмотрение информации в соответствии со статьей 20 Конвенции</w:t>
      </w:r>
    </w:p>
    <w:p w:rsidR="005D4A93" w:rsidRPr="00C961F2" w:rsidRDefault="005D4A93" w:rsidP="00712D58">
      <w:pPr>
        <w:pStyle w:val="Heading2"/>
        <w:keepNext w:val="0"/>
        <w:rPr>
          <w:u w:val="none"/>
        </w:rPr>
      </w:pPr>
    </w:p>
    <w:p w:rsidR="005D4A93" w:rsidRPr="00C961F2" w:rsidRDefault="005D4A93" w:rsidP="00712D58">
      <w:r w:rsidRPr="00C961F2">
        <w:tab/>
        <w:t>В соответствии с положениями главы XVII своих правил процедуры Комитет рассмотрит в рамках этого пункта информацию, которая передана или, как представляется, подлежит передаче на его рассмотрение согласно статье 20 Конвенции.</w:t>
      </w:r>
    </w:p>
    <w:p w:rsidR="005D4A93" w:rsidRPr="00C961F2" w:rsidRDefault="005D4A93" w:rsidP="00712D58"/>
    <w:p w:rsidR="005D4A93" w:rsidRPr="00C961F2" w:rsidRDefault="005D4A93" w:rsidP="00712D58">
      <w:r w:rsidRPr="00C961F2">
        <w:tab/>
        <w:t>В соответствии с положениями пункта 5 статьи 20 Конвенции и правилами 72 и 73 правил процедур все документы и материалы Комитета, связанные с его функциями, вытекающими из статьи 20 Конвенции, носят конфиденциальный характер и все заседания, касающиеся его работы согласно этой статье являются закрытыми.</w:t>
      </w:r>
    </w:p>
    <w:p w:rsidR="005D4A93" w:rsidRPr="00C961F2" w:rsidRDefault="005D4A93" w:rsidP="00712D58"/>
    <w:p w:rsidR="005D4A93" w:rsidRPr="00C961F2" w:rsidRDefault="005D4A93" w:rsidP="00712D58">
      <w:pPr>
        <w:pStyle w:val="Heading2"/>
        <w:keepNext w:val="0"/>
        <w:ind w:left="567"/>
        <w:rPr>
          <w:b/>
          <w:u w:val="none"/>
        </w:rPr>
      </w:pPr>
      <w:r w:rsidRPr="00C961F2">
        <w:rPr>
          <w:b/>
          <w:u w:val="none"/>
        </w:rPr>
        <w:t>7.</w:t>
      </w:r>
      <w:r w:rsidRPr="00C961F2">
        <w:rPr>
          <w:b/>
          <w:u w:val="none"/>
        </w:rPr>
        <w:tab/>
        <w:t>Рассмотрение сообщений в соответствии со статьей 22 Конвенции</w:t>
      </w:r>
    </w:p>
    <w:p w:rsidR="005D4A93" w:rsidRPr="00C961F2" w:rsidRDefault="005D4A93" w:rsidP="00712D58">
      <w:pPr>
        <w:pStyle w:val="Heading2"/>
        <w:keepNext w:val="0"/>
        <w:rPr>
          <w:u w:val="none"/>
        </w:rPr>
      </w:pPr>
    </w:p>
    <w:p w:rsidR="005D4A93" w:rsidRPr="00C961F2" w:rsidRDefault="005D4A93" w:rsidP="00712D58">
      <w:r w:rsidRPr="00C961F2">
        <w:tab/>
        <w:t>В соответствии с положениями главы XIX своих правил процедуры Комитет рассмотрит в рамках этого пункта сообщения, которые переданы или, как представляется, подлежат передаче на его рассмотрение согласно статье 22 Конвенции.</w:t>
      </w:r>
    </w:p>
    <w:p w:rsidR="005D4A93" w:rsidRPr="00C961F2" w:rsidRDefault="005D4A93" w:rsidP="00712D58"/>
    <w:p w:rsidR="005D4A93" w:rsidRPr="00C961F2" w:rsidRDefault="005D4A93" w:rsidP="00712D58">
      <w:r w:rsidRPr="00C961F2">
        <w:tab/>
        <w:t>В соответствии с пунктом 6 статьи 22 Конвенции и пунктом 1 правила 101 правил процедуры заседания Комитета или его вспомогательных органов, на которых рассматриваются сообщения в соответствии со статьей 22 Конвенции, являются закрытыми.</w:t>
      </w:r>
    </w:p>
    <w:p w:rsidR="005D4A93" w:rsidRPr="00C961F2" w:rsidRDefault="005D4A93" w:rsidP="00712D58"/>
    <w:p w:rsidR="005D4A93" w:rsidRPr="00C961F2" w:rsidRDefault="005D4A93" w:rsidP="00712D58"/>
    <w:p w:rsidR="005D4A93" w:rsidRPr="00C961F2" w:rsidRDefault="005D4A93" w:rsidP="00712D58">
      <w:pPr>
        <w:jc w:val="center"/>
      </w:pPr>
      <w:r w:rsidRPr="00C961F2">
        <w:t>- - - - -</w:t>
      </w:r>
    </w:p>
    <w:p w:rsidR="00450A49" w:rsidRPr="00450A49" w:rsidRDefault="00450A49" w:rsidP="00046DA6"/>
    <w:sectPr w:rsidR="00450A49" w:rsidRPr="00450A49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B9F" w:rsidRDefault="002A0B9F">
      <w:r>
        <w:separator/>
      </w:r>
    </w:p>
  </w:endnote>
  <w:endnote w:type="continuationSeparator" w:id="0">
    <w:p w:rsidR="002A0B9F" w:rsidRDefault="002A0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11,5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B9F" w:rsidRDefault="002A0B9F">
      <w:r>
        <w:separator/>
      </w:r>
    </w:p>
  </w:footnote>
  <w:footnote w:type="continuationSeparator" w:id="0">
    <w:p w:rsidR="002A0B9F" w:rsidRDefault="002A0B9F">
      <w:r>
        <w:continuationSeparator/>
      </w:r>
    </w:p>
  </w:footnote>
  <w:footnote w:id="1">
    <w:p w:rsidR="00D110D8" w:rsidRPr="009F0C68" w:rsidRDefault="00D110D8" w:rsidP="00712D58">
      <w:pPr>
        <w:pStyle w:val="FootnoteText"/>
      </w:pPr>
      <w:r w:rsidRPr="00450A49">
        <w:rPr>
          <w:rStyle w:val="FootnoteReference"/>
          <w:b w:val="0"/>
          <w:bCs/>
          <w:vertAlign w:val="baseline"/>
        </w:rPr>
        <w:sym w:font="Symbol" w:char="F02A"/>
      </w:r>
      <w:r w:rsidRPr="009F0C68">
        <w:tab/>
      </w:r>
      <w:r>
        <w:t>В скобках указана новая дата, к которой должен быть представлен доклад государства-участника в соответствии с решением Комитета, вынесенным на момент принятия рекомендаций после рассмотрения предыдущего доклада государства-участника.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0D8" w:rsidRPr="00C23F30" w:rsidRDefault="00D110D8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CAT/C/41/1</w:t>
    </w:r>
  </w:p>
  <w:p w:rsidR="00D110D8" w:rsidRDefault="00D110D8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92860">
      <w:rPr>
        <w:rStyle w:val="PageNumber"/>
        <w:noProof/>
      </w:rPr>
      <w:t>14</w:t>
    </w:r>
    <w:r>
      <w:rPr>
        <w:rStyle w:val="PageNumber"/>
      </w:rPr>
      <w:fldChar w:fldCharType="end"/>
    </w:r>
  </w:p>
  <w:p w:rsidR="00D110D8" w:rsidRDefault="00D110D8">
    <w:pPr>
      <w:pStyle w:val="Header"/>
      <w:tabs>
        <w:tab w:val="left" w:pos="6237"/>
      </w:tabs>
      <w:rPr>
        <w:rStyle w:val="PageNumber"/>
        <w:lang w:val="en-US"/>
      </w:rPr>
    </w:pPr>
  </w:p>
  <w:p w:rsidR="00D110D8" w:rsidRDefault="00D110D8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0D8" w:rsidRDefault="00D110D8" w:rsidP="00C23F30">
    <w:pPr>
      <w:pStyle w:val="Header"/>
      <w:tabs>
        <w:tab w:val="clear" w:pos="8306"/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CAT/C/41/1</w:t>
    </w:r>
  </w:p>
  <w:p w:rsidR="00D110D8" w:rsidRDefault="00D110D8" w:rsidP="00C23F30">
    <w:pPr>
      <w:pStyle w:val="Header"/>
      <w:tabs>
        <w:tab w:val="clear" w:pos="8306"/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92860">
      <w:rPr>
        <w:rStyle w:val="PageNumber"/>
        <w:noProof/>
      </w:rPr>
      <w:t>13</w:t>
    </w:r>
    <w:r>
      <w:rPr>
        <w:rStyle w:val="PageNumber"/>
      </w:rPr>
      <w:fldChar w:fldCharType="end"/>
    </w:r>
  </w:p>
  <w:p w:rsidR="00D110D8" w:rsidRDefault="00D110D8" w:rsidP="00C23F30">
    <w:pPr>
      <w:pStyle w:val="Header"/>
      <w:tabs>
        <w:tab w:val="clear" w:pos="8306"/>
        <w:tab w:val="left" w:pos="7230"/>
      </w:tabs>
      <w:rPr>
        <w:rStyle w:val="PageNumber"/>
        <w:lang w:val="en-US"/>
      </w:rPr>
    </w:pPr>
  </w:p>
  <w:p w:rsidR="00D110D8" w:rsidRDefault="00D110D8" w:rsidP="00C23F30">
    <w:pPr>
      <w:pStyle w:val="Header"/>
      <w:tabs>
        <w:tab w:val="clear" w:pos="8306"/>
        <w:tab w:val="left" w:pos="6237"/>
        <w:tab w:val="left" w:pos="7230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6DA6"/>
    <w:rsid w:val="00046DA6"/>
    <w:rsid w:val="00192860"/>
    <w:rsid w:val="0020343C"/>
    <w:rsid w:val="002A0B9F"/>
    <w:rsid w:val="0031418D"/>
    <w:rsid w:val="00420D0D"/>
    <w:rsid w:val="00450A49"/>
    <w:rsid w:val="004D5A73"/>
    <w:rsid w:val="005D4A93"/>
    <w:rsid w:val="005F7310"/>
    <w:rsid w:val="006506D0"/>
    <w:rsid w:val="00712D58"/>
    <w:rsid w:val="00752043"/>
    <w:rsid w:val="007F692B"/>
    <w:rsid w:val="00900D47"/>
    <w:rsid w:val="0091115B"/>
    <w:rsid w:val="00933187"/>
    <w:rsid w:val="009C58C7"/>
    <w:rsid w:val="00A13FF3"/>
    <w:rsid w:val="00BC0B2B"/>
    <w:rsid w:val="00C216A0"/>
    <w:rsid w:val="00C23F30"/>
    <w:rsid w:val="00C8407C"/>
    <w:rsid w:val="00D110D8"/>
    <w:rsid w:val="00D12BDF"/>
    <w:rsid w:val="00D17F43"/>
    <w:rsid w:val="00E501E9"/>
    <w:rsid w:val="00F0790A"/>
    <w:rsid w:val="00F11AEF"/>
    <w:rsid w:val="00F4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046DA6"/>
    <w:pPr>
      <w:spacing w:after="24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2296</Words>
  <Characters>13090</Characters>
  <Application>Microsoft Office Word</Application>
  <DocSecurity>4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0844764.doc</vt:lpstr>
    </vt:vector>
  </TitlesOfParts>
  <Company> </Company>
  <LinksUpToDate>false</LinksUpToDate>
  <CharactersWithSpaces>15356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0844764.doc</dc:title>
  <dc:subject>Skourikhine</dc:subject>
  <dc:creator>TDm</dc:creator>
  <cp:keywords/>
  <dc:description/>
  <cp:lastModifiedBy>Tatiana Dmitrieva</cp:lastModifiedBy>
  <cp:revision>3</cp:revision>
  <cp:lastPrinted>2008-10-29T15:49:00Z</cp:lastPrinted>
  <dcterms:created xsi:type="dcterms:W3CDTF">2008-10-29T15:48:00Z</dcterms:created>
  <dcterms:modified xsi:type="dcterms:W3CDTF">2008-10-29T15:49:00Z</dcterms:modified>
</cp:coreProperties>
</file>