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401CD0" w:rsidTr="0015307C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401CD0" w:rsidRDefault="00401CD0" w:rsidP="0015307C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401CD0" w:rsidRPr="00B97172" w:rsidRDefault="00401CD0" w:rsidP="0015307C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2429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401CD0" w:rsidRPr="006E4EE9" w:rsidRDefault="001A3A89" w:rsidP="001A3A89">
            <w:pPr>
              <w:suppressAutoHyphens w:val="0"/>
              <w:spacing w:after="20"/>
              <w:jc w:val="right"/>
            </w:pPr>
            <w:r w:rsidRPr="001A3A89">
              <w:rPr>
                <w:sz w:val="40"/>
              </w:rPr>
              <w:t>CAT</w:t>
            </w:r>
            <w:r>
              <w:t>/C/SR.1570</w:t>
            </w:r>
          </w:p>
        </w:tc>
      </w:tr>
      <w:tr w:rsidR="00401CD0" w:rsidTr="0015307C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401CD0" w:rsidRDefault="00401CD0" w:rsidP="0015307C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AF13677" wp14:editId="32C32EF3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401CD0" w:rsidRDefault="00401CD0" w:rsidP="0015307C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Convention</w:t>
            </w:r>
            <w:r w:rsidR="0024296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against</w:t>
            </w:r>
            <w:r w:rsidR="0024296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Torture</w:t>
            </w:r>
            <w:r>
              <w:rPr>
                <w:b/>
                <w:sz w:val="34"/>
                <w:szCs w:val="40"/>
              </w:rPr>
              <w:br/>
              <w:t>and</w:t>
            </w:r>
            <w:r w:rsidR="0024296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Other</w:t>
            </w:r>
            <w:r w:rsidR="0024296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Cruel,</w:t>
            </w:r>
            <w:r w:rsidR="0024296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Inhuman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24296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Degrading</w:t>
            </w:r>
            <w:r w:rsidR="0024296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Treatment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24296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01CD0" w:rsidRDefault="001A3A89" w:rsidP="001A3A89">
            <w:pPr>
              <w:suppressAutoHyphens w:val="0"/>
              <w:spacing w:before="240" w:line="240" w:lineRule="exact"/>
            </w:pPr>
            <w:r>
              <w:t>Distr.:</w:t>
            </w:r>
            <w:r w:rsidR="00242964">
              <w:t xml:space="preserve"> </w:t>
            </w:r>
            <w:r>
              <w:t>General</w:t>
            </w:r>
          </w:p>
          <w:p w:rsidR="001A3A89" w:rsidRDefault="000311CE" w:rsidP="001A3A89">
            <w:pPr>
              <w:suppressAutoHyphens w:val="0"/>
            </w:pPr>
            <w:r>
              <w:t>8</w:t>
            </w:r>
            <w:r w:rsidR="00242964">
              <w:t xml:space="preserve"> </w:t>
            </w:r>
            <w:r w:rsidR="001A3A89">
              <w:t>November</w:t>
            </w:r>
            <w:r w:rsidR="00242964">
              <w:t xml:space="preserve"> </w:t>
            </w:r>
            <w:r w:rsidR="001A3A89">
              <w:t>2017</w:t>
            </w:r>
          </w:p>
          <w:p w:rsidR="001A3A89" w:rsidRDefault="001A3A89" w:rsidP="001A3A89">
            <w:pPr>
              <w:suppressAutoHyphens w:val="0"/>
            </w:pPr>
          </w:p>
          <w:p w:rsidR="001A3A89" w:rsidRDefault="001A3A89" w:rsidP="001A3A89">
            <w:pPr>
              <w:suppressAutoHyphens w:val="0"/>
            </w:pPr>
            <w:r>
              <w:t>Original:</w:t>
            </w:r>
            <w:r w:rsidR="00242964">
              <w:t xml:space="preserve"> </w:t>
            </w:r>
            <w:r>
              <w:t>English</w:t>
            </w:r>
          </w:p>
        </w:tc>
      </w:tr>
    </w:tbl>
    <w:p w:rsidR="00401CD0" w:rsidRDefault="00401CD0" w:rsidP="00401CD0">
      <w:pPr>
        <w:spacing w:before="120"/>
        <w:rPr>
          <w:b/>
          <w:sz w:val="24"/>
        </w:rPr>
      </w:pPr>
      <w:r>
        <w:rPr>
          <w:b/>
          <w:sz w:val="24"/>
        </w:rPr>
        <w:t>Committee</w:t>
      </w:r>
      <w:r w:rsidR="00242964">
        <w:rPr>
          <w:b/>
          <w:sz w:val="24"/>
        </w:rPr>
        <w:t xml:space="preserve"> </w:t>
      </w:r>
      <w:r>
        <w:rPr>
          <w:b/>
          <w:sz w:val="24"/>
        </w:rPr>
        <w:t>against</w:t>
      </w:r>
      <w:r w:rsidR="00242964">
        <w:rPr>
          <w:b/>
          <w:sz w:val="24"/>
        </w:rPr>
        <w:t xml:space="preserve"> </w:t>
      </w:r>
      <w:r>
        <w:rPr>
          <w:b/>
          <w:sz w:val="24"/>
        </w:rPr>
        <w:t>Torture</w:t>
      </w:r>
    </w:p>
    <w:p w:rsidR="00432009" w:rsidRPr="007A3186" w:rsidRDefault="007A3186" w:rsidP="005A0782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uppressAutoHyphens w:val="0"/>
        <w:autoSpaceDE w:val="0"/>
        <w:autoSpaceDN w:val="0"/>
        <w:adjustRightInd w:val="0"/>
        <w:spacing w:line="360" w:lineRule="auto"/>
        <w:rPr>
          <w:rFonts w:eastAsia="SimSun"/>
          <w:lang w:eastAsia="zh-CN"/>
        </w:rPr>
      </w:pPr>
      <w:r>
        <w:rPr>
          <w:rFonts w:eastAsia="SimSun"/>
          <w:b/>
          <w:bCs/>
          <w:lang w:eastAsia="zh-CN"/>
        </w:rPr>
        <w:t>Sixt</w:t>
      </w:r>
      <w:r w:rsidR="005A0782">
        <w:rPr>
          <w:rFonts w:eastAsia="SimSun"/>
          <w:b/>
          <w:bCs/>
          <w:lang w:eastAsia="zh-CN"/>
        </w:rPr>
        <w:t>y-second</w:t>
      </w:r>
      <w:r w:rsidR="00242964">
        <w:rPr>
          <w:rFonts w:eastAsia="SimSun"/>
          <w:b/>
          <w:bCs/>
          <w:lang w:eastAsia="zh-CN"/>
        </w:rPr>
        <w:t xml:space="preserve"> </w:t>
      </w:r>
      <w:r>
        <w:rPr>
          <w:rFonts w:eastAsia="SimSun"/>
          <w:b/>
          <w:bCs/>
          <w:lang w:eastAsia="zh-CN"/>
        </w:rPr>
        <w:t>session</w:t>
      </w:r>
    </w:p>
    <w:p w:rsidR="00432009" w:rsidRDefault="00432009" w:rsidP="005A0782">
      <w:pPr>
        <w:rPr>
          <w:b/>
        </w:rPr>
      </w:pPr>
      <w:r>
        <w:rPr>
          <w:b/>
        </w:rPr>
        <w:t>Summary</w:t>
      </w:r>
      <w:r w:rsidR="00242964">
        <w:rPr>
          <w:b/>
        </w:rPr>
        <w:t xml:space="preserve"> </w:t>
      </w:r>
      <w:r>
        <w:rPr>
          <w:b/>
        </w:rPr>
        <w:t>record</w:t>
      </w:r>
      <w:r w:rsidR="00242964">
        <w:rPr>
          <w:b/>
        </w:rPr>
        <w:t xml:space="preserve"> </w:t>
      </w:r>
      <w:r>
        <w:rPr>
          <w:b/>
        </w:rPr>
        <w:t>of</w:t>
      </w:r>
      <w:r w:rsidR="00242964">
        <w:rPr>
          <w:b/>
        </w:rPr>
        <w:t xml:space="preserve"> </w:t>
      </w:r>
      <w:r>
        <w:rPr>
          <w:b/>
        </w:rPr>
        <w:t>the</w:t>
      </w:r>
      <w:r w:rsidR="00242964">
        <w:rPr>
          <w:b/>
        </w:rPr>
        <w:t xml:space="preserve"> </w:t>
      </w:r>
      <w:r>
        <w:rPr>
          <w:b/>
        </w:rPr>
        <w:t>first</w:t>
      </w:r>
      <w:r w:rsidR="00242964">
        <w:rPr>
          <w:b/>
        </w:rPr>
        <w:t xml:space="preserve"> </w:t>
      </w:r>
      <w:r>
        <w:rPr>
          <w:b/>
        </w:rPr>
        <w:t>part</w:t>
      </w:r>
      <w:r w:rsidR="00242964">
        <w:rPr>
          <w:b/>
        </w:rPr>
        <w:t xml:space="preserve"> </w:t>
      </w:r>
      <w:r>
        <w:rPr>
          <w:b/>
        </w:rPr>
        <w:t>(public)</w:t>
      </w:r>
      <w:r>
        <w:t>*</w:t>
      </w:r>
      <w:r w:rsidR="00242964">
        <w:t xml:space="preserve"> </w:t>
      </w:r>
      <w:r>
        <w:rPr>
          <w:b/>
        </w:rPr>
        <w:t>of</w:t>
      </w:r>
      <w:r w:rsidR="00242964">
        <w:rPr>
          <w:b/>
        </w:rPr>
        <w:t xml:space="preserve"> </w:t>
      </w:r>
      <w:r>
        <w:rPr>
          <w:b/>
        </w:rPr>
        <w:t>the</w:t>
      </w:r>
      <w:r w:rsidR="00242964">
        <w:rPr>
          <w:b/>
        </w:rPr>
        <w:t xml:space="preserve"> </w:t>
      </w:r>
      <w:r w:rsidR="005A0782">
        <w:rPr>
          <w:b/>
        </w:rPr>
        <w:t>1570th</w:t>
      </w:r>
      <w:r w:rsidR="00242964">
        <w:rPr>
          <w:b/>
        </w:rPr>
        <w:t xml:space="preserve"> </w:t>
      </w:r>
      <w:r>
        <w:rPr>
          <w:b/>
        </w:rPr>
        <w:t>meeting</w:t>
      </w:r>
    </w:p>
    <w:p w:rsidR="00432009" w:rsidRDefault="00432009" w:rsidP="005A0782">
      <w:pPr>
        <w:spacing w:after="120"/>
      </w:pPr>
      <w:r>
        <w:t>Held</w:t>
      </w:r>
      <w:r w:rsidR="00242964">
        <w:t xml:space="preserve"> </w:t>
      </w:r>
      <w:r>
        <w:t>at</w:t>
      </w:r>
      <w:r w:rsidR="00242964">
        <w:t xml:space="preserve"> </w:t>
      </w:r>
      <w:r w:rsidR="005A0782">
        <w:t>the</w:t>
      </w:r>
      <w:r w:rsidR="00242964">
        <w:t xml:space="preserve"> </w:t>
      </w:r>
      <w:r w:rsidR="005A0782">
        <w:t>Palais</w:t>
      </w:r>
      <w:r w:rsidR="00242964">
        <w:t xml:space="preserve"> </w:t>
      </w:r>
      <w:r w:rsidR="005A0782">
        <w:t>Wilson,</w:t>
      </w:r>
      <w:r w:rsidR="00242964">
        <w:t xml:space="preserve"> </w:t>
      </w:r>
      <w:r w:rsidR="005A0782">
        <w:t>Geneva,</w:t>
      </w:r>
      <w:r w:rsidR="00242964">
        <w:t xml:space="preserve"> </w:t>
      </w:r>
      <w:r w:rsidR="005A0782">
        <w:t>on</w:t>
      </w:r>
      <w:r w:rsidR="00242964">
        <w:t xml:space="preserve"> </w:t>
      </w:r>
      <w:r w:rsidR="005A0782">
        <w:t>Monday</w:t>
      </w:r>
      <w:r>
        <w:t>,</w:t>
      </w:r>
      <w:r w:rsidR="00242964">
        <w:t xml:space="preserve"> </w:t>
      </w:r>
      <w:r w:rsidR="005A0782">
        <w:rPr>
          <w:rFonts w:eastAsia="SimSun"/>
          <w:lang w:eastAsia="zh-CN"/>
        </w:rPr>
        <w:t>6</w:t>
      </w:r>
      <w:r w:rsidR="00242964">
        <w:rPr>
          <w:rFonts w:eastAsia="SimSun"/>
          <w:lang w:eastAsia="zh-CN"/>
        </w:rPr>
        <w:t xml:space="preserve"> </w:t>
      </w:r>
      <w:r w:rsidR="005A0782">
        <w:rPr>
          <w:rFonts w:eastAsia="SimSun"/>
          <w:lang w:eastAsia="zh-CN"/>
        </w:rPr>
        <w:t>November</w:t>
      </w:r>
      <w:r w:rsidR="00242964">
        <w:rPr>
          <w:rFonts w:eastAsia="SimSun"/>
          <w:lang w:eastAsia="zh-CN"/>
        </w:rPr>
        <w:t xml:space="preserve"> </w:t>
      </w:r>
      <w:r w:rsidR="005A0782">
        <w:rPr>
          <w:rFonts w:eastAsia="SimSun"/>
          <w:lang w:eastAsia="zh-CN"/>
        </w:rPr>
        <w:t>2017</w:t>
      </w:r>
      <w:r>
        <w:t>,</w:t>
      </w:r>
      <w:r w:rsidR="00242964">
        <w:t xml:space="preserve"> </w:t>
      </w:r>
      <w:r>
        <w:t>at</w:t>
      </w:r>
      <w:r w:rsidR="00242964">
        <w:t xml:space="preserve"> </w:t>
      </w:r>
      <w:r w:rsidR="005A0782">
        <w:t>10</w:t>
      </w:r>
      <w:r w:rsidR="00242964">
        <w:t xml:space="preserve"> </w:t>
      </w:r>
      <w:r>
        <w:t>a.m.</w:t>
      </w:r>
    </w:p>
    <w:p w:rsidR="00401CD0" w:rsidRDefault="00432009" w:rsidP="00432009">
      <w:pPr>
        <w:tabs>
          <w:tab w:val="left" w:pos="1134"/>
          <w:tab w:val="right" w:leader="dot" w:pos="8504"/>
        </w:tabs>
        <w:spacing w:after="120"/>
      </w:pPr>
      <w:r>
        <w:rPr>
          <w:i/>
        </w:rPr>
        <w:t>Chair</w:t>
      </w:r>
      <w:r>
        <w:t>:</w:t>
      </w:r>
      <w:r>
        <w:tab/>
        <w:t>Mr.</w:t>
      </w:r>
      <w:r w:rsidR="00242964">
        <w:t xml:space="preserve"> </w:t>
      </w:r>
      <w:r w:rsidR="007D1F90">
        <w:t>Modvig</w:t>
      </w:r>
    </w:p>
    <w:p w:rsidR="00401CD0" w:rsidRDefault="00401CD0" w:rsidP="00401CD0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7D1F90" w:rsidRDefault="007D1F90" w:rsidP="007D1F90">
      <w:pPr>
        <w:pStyle w:val="SingleTxtG"/>
      </w:pPr>
      <w:r>
        <w:t>Opening</w:t>
      </w:r>
      <w:r w:rsidR="00242964">
        <w:t xml:space="preserve"> </w:t>
      </w:r>
      <w:r>
        <w:t>of</w:t>
      </w:r>
      <w:r w:rsidR="00242964">
        <w:t xml:space="preserve"> </w:t>
      </w:r>
      <w:r>
        <w:t>the</w:t>
      </w:r>
      <w:r w:rsidR="00242964">
        <w:t xml:space="preserve"> </w:t>
      </w:r>
      <w:r>
        <w:t>session</w:t>
      </w:r>
      <w:bookmarkStart w:id="0" w:name="_GoBack"/>
      <w:bookmarkEnd w:id="0"/>
    </w:p>
    <w:p w:rsidR="007268F9" w:rsidRDefault="007D1F90" w:rsidP="007D1F90">
      <w:pPr>
        <w:pStyle w:val="SingleTxtG"/>
      </w:pPr>
      <w:r>
        <w:t>Adoption</w:t>
      </w:r>
      <w:r w:rsidR="00242964">
        <w:t xml:space="preserve"> </w:t>
      </w:r>
      <w:r>
        <w:t>of</w:t>
      </w:r>
      <w:r w:rsidR="00242964">
        <w:t xml:space="preserve"> </w:t>
      </w:r>
      <w:r>
        <w:t>the</w:t>
      </w:r>
      <w:r w:rsidR="00242964">
        <w:t xml:space="preserve"> </w:t>
      </w:r>
      <w:r>
        <w:t>agenda</w:t>
      </w:r>
    </w:p>
    <w:p w:rsidR="00786843" w:rsidRPr="003C0DD4" w:rsidRDefault="00786843" w:rsidP="003C0DD4">
      <w:pPr>
        <w:pStyle w:val="SingleTxtG"/>
        <w:rPr>
          <w:i/>
          <w:iCs/>
        </w:rPr>
      </w:pPr>
      <w:r>
        <w:br w:type="page"/>
      </w:r>
      <w:r w:rsidRPr="003C0DD4">
        <w:rPr>
          <w:i/>
          <w:iCs/>
        </w:rPr>
        <w:lastRenderedPageBreak/>
        <w:t>The</w:t>
      </w:r>
      <w:r w:rsidR="00242964">
        <w:rPr>
          <w:i/>
          <w:iCs/>
        </w:rPr>
        <w:t xml:space="preserve"> </w:t>
      </w:r>
      <w:r w:rsidRPr="003C0DD4">
        <w:rPr>
          <w:i/>
          <w:iCs/>
        </w:rPr>
        <w:t>meeting</w:t>
      </w:r>
      <w:r w:rsidR="00242964">
        <w:rPr>
          <w:i/>
          <w:iCs/>
        </w:rPr>
        <w:t xml:space="preserve"> </w:t>
      </w:r>
      <w:r w:rsidRPr="003C0DD4">
        <w:rPr>
          <w:i/>
          <w:iCs/>
        </w:rPr>
        <w:t>was</w:t>
      </w:r>
      <w:r w:rsidR="00242964">
        <w:rPr>
          <w:i/>
          <w:iCs/>
        </w:rPr>
        <w:t xml:space="preserve"> </w:t>
      </w:r>
      <w:r w:rsidRPr="003C0DD4">
        <w:rPr>
          <w:i/>
          <w:iCs/>
        </w:rPr>
        <w:t>called</w:t>
      </w:r>
      <w:r w:rsidR="00242964">
        <w:rPr>
          <w:i/>
          <w:iCs/>
        </w:rPr>
        <w:t xml:space="preserve"> </w:t>
      </w:r>
      <w:r w:rsidRPr="003C0DD4">
        <w:rPr>
          <w:i/>
          <w:iCs/>
        </w:rPr>
        <w:t>to</w:t>
      </w:r>
      <w:r w:rsidR="00242964">
        <w:rPr>
          <w:i/>
          <w:iCs/>
        </w:rPr>
        <w:t xml:space="preserve"> </w:t>
      </w:r>
      <w:r w:rsidRPr="003C0DD4">
        <w:rPr>
          <w:i/>
          <w:iCs/>
        </w:rPr>
        <w:t>order</w:t>
      </w:r>
      <w:r w:rsidR="00242964">
        <w:rPr>
          <w:i/>
          <w:iCs/>
        </w:rPr>
        <w:t xml:space="preserve"> </w:t>
      </w:r>
      <w:r w:rsidRPr="003C0DD4">
        <w:rPr>
          <w:i/>
          <w:iCs/>
        </w:rPr>
        <w:t>at</w:t>
      </w:r>
      <w:r w:rsidR="00242964">
        <w:rPr>
          <w:i/>
          <w:iCs/>
        </w:rPr>
        <w:t xml:space="preserve"> </w:t>
      </w:r>
      <w:r w:rsidRPr="003C0DD4">
        <w:rPr>
          <w:i/>
          <w:iCs/>
        </w:rPr>
        <w:t>10.05</w:t>
      </w:r>
      <w:r w:rsidR="00242964">
        <w:rPr>
          <w:i/>
          <w:iCs/>
        </w:rPr>
        <w:t xml:space="preserve"> </w:t>
      </w:r>
      <w:r w:rsidRPr="003C0DD4">
        <w:rPr>
          <w:i/>
          <w:iCs/>
        </w:rPr>
        <w:t>a.m.</w:t>
      </w:r>
    </w:p>
    <w:p w:rsidR="00786843" w:rsidRPr="003A7AA2" w:rsidRDefault="003C0DD4" w:rsidP="003C0DD4">
      <w:pPr>
        <w:pStyle w:val="H23G"/>
      </w:pPr>
      <w:r>
        <w:tab/>
      </w:r>
      <w:r>
        <w:tab/>
      </w:r>
      <w:r w:rsidR="00786843" w:rsidRPr="003A7AA2">
        <w:t>Opening</w:t>
      </w:r>
      <w:r w:rsidR="00242964">
        <w:t xml:space="preserve"> </w:t>
      </w:r>
      <w:r w:rsidR="00786843" w:rsidRPr="003A7AA2">
        <w:t>of</w:t>
      </w:r>
      <w:r w:rsidR="00242964">
        <w:t xml:space="preserve"> </w:t>
      </w:r>
      <w:r w:rsidR="00786843" w:rsidRPr="003A7AA2">
        <w:t>the</w:t>
      </w:r>
      <w:r w:rsidR="00242964">
        <w:t xml:space="preserve"> </w:t>
      </w:r>
      <w:r w:rsidR="00786843" w:rsidRPr="003A7AA2">
        <w:t>session</w:t>
      </w:r>
    </w:p>
    <w:p w:rsidR="00786843" w:rsidRPr="003A7AA2" w:rsidRDefault="00786843" w:rsidP="00786843">
      <w:pPr>
        <w:pStyle w:val="ParaNoG"/>
      </w:pPr>
      <w:r w:rsidRPr="003C0DD4">
        <w:rPr>
          <w:b/>
          <w:bCs/>
        </w:rPr>
        <w:t>The</w:t>
      </w:r>
      <w:r w:rsidR="00242964">
        <w:rPr>
          <w:b/>
          <w:bCs/>
        </w:rPr>
        <w:t xml:space="preserve"> </w:t>
      </w:r>
      <w:r w:rsidRPr="003C0DD4">
        <w:rPr>
          <w:b/>
          <w:bCs/>
        </w:rPr>
        <w:t>Chair</w:t>
      </w:r>
      <w:r w:rsidR="00242964">
        <w:t xml:space="preserve"> </w:t>
      </w:r>
      <w:r w:rsidRPr="003A7AA2">
        <w:t>declared</w:t>
      </w:r>
      <w:r w:rsidR="00242964">
        <w:t xml:space="preserve"> </w:t>
      </w:r>
      <w:r w:rsidRPr="003A7AA2">
        <w:t>open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sixty-second</w:t>
      </w:r>
      <w:r w:rsidR="00242964">
        <w:t xml:space="preserve"> </w:t>
      </w:r>
      <w:r w:rsidRPr="003A7AA2">
        <w:t>session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against</w:t>
      </w:r>
      <w:r w:rsidR="00242964">
        <w:t xml:space="preserve"> </w:t>
      </w:r>
      <w:r w:rsidRPr="003A7AA2">
        <w:t>Torture.</w:t>
      </w:r>
    </w:p>
    <w:p w:rsidR="00786843" w:rsidRPr="003A7AA2" w:rsidRDefault="00786843" w:rsidP="00786843">
      <w:pPr>
        <w:pStyle w:val="ParaNoG"/>
      </w:pPr>
      <w:r w:rsidRPr="003C0DD4">
        <w:rPr>
          <w:b/>
          <w:bCs/>
        </w:rPr>
        <w:t>Mr.</w:t>
      </w:r>
      <w:r w:rsidR="00242964">
        <w:rPr>
          <w:b/>
          <w:bCs/>
        </w:rPr>
        <w:t xml:space="preserve"> </w:t>
      </w:r>
      <w:r w:rsidRPr="003C0DD4">
        <w:rPr>
          <w:b/>
          <w:bCs/>
        </w:rPr>
        <w:t>David</w:t>
      </w:r>
      <w:r w:rsidR="00242964">
        <w:t xml:space="preserve"> </w:t>
      </w:r>
      <w:r w:rsidRPr="003A7AA2">
        <w:t>(Office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United</w:t>
      </w:r>
      <w:r w:rsidR="00242964">
        <w:t xml:space="preserve"> </w:t>
      </w:r>
      <w:r w:rsidRPr="003A7AA2">
        <w:t>Nations</w:t>
      </w:r>
      <w:r w:rsidR="00242964">
        <w:t xml:space="preserve"> </w:t>
      </w:r>
      <w:r w:rsidRPr="003A7AA2">
        <w:t>High</w:t>
      </w:r>
      <w:r w:rsidR="00242964">
        <w:t xml:space="preserve"> </w:t>
      </w:r>
      <w:r w:rsidRPr="003A7AA2">
        <w:t>Commissioner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Rights</w:t>
      </w:r>
      <w:r w:rsidR="00242964">
        <w:t xml:space="preserve"> </w:t>
      </w:r>
      <w:r w:rsidRPr="003A7AA2">
        <w:t>(OHCHR))</w:t>
      </w:r>
      <w:r w:rsidR="00242964">
        <w:t xml:space="preserve"> </w:t>
      </w:r>
      <w:r w:rsidRPr="003A7AA2">
        <w:t>said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High</w:t>
      </w:r>
      <w:r w:rsidR="00242964">
        <w:t xml:space="preserve"> </w:t>
      </w:r>
      <w:r w:rsidRPr="003A7AA2">
        <w:t>Commissioner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Rights,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his</w:t>
      </w:r>
      <w:r w:rsidR="00242964">
        <w:t xml:space="preserve"> </w:t>
      </w:r>
      <w:r w:rsidRPr="003A7AA2">
        <w:t>opening</w:t>
      </w:r>
      <w:r w:rsidR="00242964">
        <w:t xml:space="preserve"> </w:t>
      </w:r>
      <w:r w:rsidRPr="003A7AA2">
        <w:t>statement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thirty-sixth</w:t>
      </w:r>
      <w:r w:rsidR="00242964">
        <w:t xml:space="preserve"> </w:t>
      </w:r>
      <w:r w:rsidRPr="003A7AA2">
        <w:t>session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Rights</w:t>
      </w:r>
      <w:r w:rsidR="00242964">
        <w:t xml:space="preserve"> </w:t>
      </w:r>
      <w:r w:rsidRPr="003A7AA2">
        <w:t>Council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11</w:t>
      </w:r>
      <w:r w:rsidR="00242964">
        <w:t xml:space="preserve"> </w:t>
      </w:r>
      <w:r w:rsidRPr="003A7AA2">
        <w:t>September</w:t>
      </w:r>
      <w:r w:rsidR="00242964">
        <w:t xml:space="preserve"> </w:t>
      </w:r>
      <w:r w:rsidRPr="003A7AA2">
        <w:t>2017,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stressed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fact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world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become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darker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more</w:t>
      </w:r>
      <w:r w:rsidR="00242964">
        <w:t xml:space="preserve"> </w:t>
      </w:r>
      <w:r w:rsidRPr="003A7AA2">
        <w:t>dangerous</w:t>
      </w:r>
      <w:r w:rsidR="00242964">
        <w:t xml:space="preserve"> </w:t>
      </w:r>
      <w:r w:rsidRPr="003A7AA2">
        <w:t>place.</w:t>
      </w:r>
      <w:r w:rsidR="00242964">
        <w:t xml:space="preserve"> </w:t>
      </w:r>
      <w:r w:rsidRPr="003A7AA2">
        <w:t>At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same</w:t>
      </w:r>
      <w:r w:rsidR="00242964">
        <w:t xml:space="preserve"> </w:t>
      </w:r>
      <w:r w:rsidRPr="003A7AA2">
        <w:t>time,</w:t>
      </w:r>
      <w:r w:rsidR="00242964">
        <w:t xml:space="preserve"> </w:t>
      </w:r>
      <w:r w:rsidRPr="003A7AA2">
        <w:t>OHCHR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adopting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more</w:t>
      </w:r>
      <w:r w:rsidR="00242964">
        <w:t xml:space="preserve"> </w:t>
      </w:r>
      <w:r w:rsidRPr="003A7AA2">
        <w:t>determined</w:t>
      </w:r>
      <w:r w:rsidR="00242964">
        <w:t xml:space="preserve"> </w:t>
      </w:r>
      <w:r w:rsidRPr="003A7AA2">
        <w:t>approach,</w:t>
      </w:r>
      <w:r w:rsidR="00242964">
        <w:t xml:space="preserve"> </w:t>
      </w:r>
      <w:r w:rsidRPr="003A7AA2">
        <w:t>given</w:t>
      </w:r>
      <w:r w:rsidR="00242964">
        <w:t xml:space="preserve"> </w:t>
      </w:r>
      <w:r w:rsidRPr="003A7AA2">
        <w:t>its</w:t>
      </w:r>
      <w:r w:rsidR="00242964">
        <w:t xml:space="preserve"> </w:t>
      </w:r>
      <w:r w:rsidRPr="003A7AA2">
        <w:t>position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rights</w:t>
      </w:r>
      <w:r w:rsidR="00242964">
        <w:t xml:space="preserve"> </w:t>
      </w:r>
      <w:r w:rsidRPr="003A7AA2">
        <w:t>principles</w:t>
      </w:r>
      <w:r w:rsidR="00242964">
        <w:t xml:space="preserve"> </w:t>
      </w:r>
      <w:r w:rsidRPr="003A7AA2">
        <w:t>were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only</w:t>
      </w:r>
      <w:r w:rsidR="00242964">
        <w:t xml:space="preserve"> </w:t>
      </w:r>
      <w:r w:rsidRPr="003A7AA2">
        <w:t>way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avoid</w:t>
      </w:r>
      <w:r w:rsidR="00242964">
        <w:t xml:space="preserve"> </w:t>
      </w:r>
      <w:r w:rsidRPr="003A7AA2">
        <w:t>war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profound</w:t>
      </w:r>
      <w:r w:rsidR="00242964">
        <w:t xml:space="preserve"> </w:t>
      </w:r>
      <w:r w:rsidRPr="003A7AA2">
        <w:t>misery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deprivation.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following</w:t>
      </w:r>
      <w:r w:rsidR="00242964">
        <w:t xml:space="preserve"> </w:t>
      </w:r>
      <w:r w:rsidRPr="003A7AA2">
        <w:t>principles</w:t>
      </w:r>
      <w:r w:rsidR="00242964">
        <w:t xml:space="preserve"> </w:t>
      </w:r>
      <w:r w:rsidRPr="003A7AA2">
        <w:t>contained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Convention</w:t>
      </w:r>
      <w:r w:rsidR="00242964">
        <w:t xml:space="preserve"> </w:t>
      </w:r>
      <w:r w:rsidRPr="003A7AA2">
        <w:t>against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Other</w:t>
      </w:r>
      <w:r w:rsidR="00242964">
        <w:t xml:space="preserve"> </w:t>
      </w:r>
      <w:r w:rsidRPr="003A7AA2">
        <w:t>Cruel,</w:t>
      </w:r>
      <w:r w:rsidR="00242964">
        <w:t xml:space="preserve"> </w:t>
      </w:r>
      <w:r w:rsidRPr="003A7AA2">
        <w:t>Inhuman</w:t>
      </w:r>
      <w:r w:rsidR="00242964">
        <w:t xml:space="preserve"> </w:t>
      </w:r>
      <w:r w:rsidRPr="003A7AA2">
        <w:t>or</w:t>
      </w:r>
      <w:r w:rsidR="00242964">
        <w:t xml:space="preserve"> </w:t>
      </w:r>
      <w:r w:rsidRPr="003A7AA2">
        <w:t>Degrading</w:t>
      </w:r>
      <w:r w:rsidR="00242964">
        <w:t xml:space="preserve"> </w:t>
      </w:r>
      <w:r w:rsidRPr="003A7AA2">
        <w:t>Treatment</w:t>
      </w:r>
      <w:r w:rsidR="00242964">
        <w:t xml:space="preserve"> </w:t>
      </w:r>
      <w:r w:rsidRPr="003A7AA2">
        <w:t>or</w:t>
      </w:r>
      <w:r w:rsidR="00242964">
        <w:t xml:space="preserve"> </w:t>
      </w:r>
      <w:r w:rsidRPr="003A7AA2">
        <w:t>Punishment</w:t>
      </w:r>
      <w:r w:rsidR="00242964">
        <w:t xml:space="preserve"> </w:t>
      </w:r>
      <w:r w:rsidRPr="003A7AA2">
        <w:t>remained</w:t>
      </w:r>
      <w:r w:rsidR="00242964">
        <w:t xml:space="preserve"> </w:t>
      </w:r>
      <w:r w:rsidRPr="003A7AA2">
        <w:t>highly</w:t>
      </w:r>
      <w:r w:rsidR="00242964">
        <w:t xml:space="preserve"> </w:t>
      </w:r>
      <w:r w:rsidRPr="003A7AA2">
        <w:t>relevant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context: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crime</w:t>
      </w:r>
      <w:r w:rsidR="00242964">
        <w:t xml:space="preserve"> </w:t>
      </w:r>
      <w:r w:rsidRPr="003A7AA2">
        <w:t>which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never</w:t>
      </w:r>
      <w:r w:rsidR="00242964">
        <w:t xml:space="preserve"> </w:t>
      </w:r>
      <w:r w:rsidRPr="003A7AA2">
        <w:t>allowed</w:t>
      </w:r>
      <w:r w:rsidR="00242964">
        <w:t xml:space="preserve"> </w:t>
      </w:r>
      <w:r w:rsidRPr="003A7AA2">
        <w:t>or</w:t>
      </w:r>
      <w:r w:rsidR="00242964">
        <w:t xml:space="preserve"> </w:t>
      </w:r>
      <w:r w:rsidRPr="003A7AA2">
        <w:t>justified,</w:t>
      </w:r>
      <w:r w:rsidR="00242964">
        <w:t xml:space="preserve"> </w:t>
      </w:r>
      <w:r w:rsidRPr="003A7AA2">
        <w:t>not</w:t>
      </w:r>
      <w:r w:rsidR="00242964">
        <w:t xml:space="preserve"> </w:t>
      </w:r>
      <w:r w:rsidRPr="003A7AA2">
        <w:t>even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time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war</w:t>
      </w:r>
      <w:r w:rsidR="00242964">
        <w:t xml:space="preserve"> </w:t>
      </w:r>
      <w:r w:rsidRPr="003A7AA2">
        <w:t>or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fight</w:t>
      </w:r>
      <w:r w:rsidR="00242964">
        <w:t xml:space="preserve"> </w:t>
      </w:r>
      <w:r w:rsidRPr="003A7AA2">
        <w:t>against</w:t>
      </w:r>
      <w:r w:rsidR="00242964">
        <w:t xml:space="preserve"> </w:t>
      </w:r>
      <w:r w:rsidRPr="003A7AA2">
        <w:t>terrorism;</w:t>
      </w:r>
      <w:r w:rsidR="00242964">
        <w:t xml:space="preserve"> </w:t>
      </w:r>
      <w:r w:rsidRPr="003A7AA2">
        <w:t>those</w:t>
      </w:r>
      <w:r w:rsidR="00242964">
        <w:t xml:space="preserve"> </w:t>
      </w:r>
      <w:r w:rsidRPr="003A7AA2">
        <w:t>who</w:t>
      </w:r>
      <w:r w:rsidR="00242964">
        <w:t xml:space="preserve"> </w:t>
      </w:r>
      <w:r w:rsidRPr="003A7AA2">
        <w:t>committed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crime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would</w:t>
      </w:r>
      <w:r w:rsidR="00242964">
        <w:t xml:space="preserve"> </w:t>
      </w:r>
      <w:r w:rsidRPr="003A7AA2">
        <w:t>always</w:t>
      </w:r>
      <w:r w:rsidR="00242964">
        <w:t xml:space="preserve"> </w:t>
      </w:r>
      <w:r w:rsidRPr="003A7AA2">
        <w:t>be</w:t>
      </w:r>
      <w:r w:rsidR="00242964">
        <w:t xml:space="preserve"> </w:t>
      </w:r>
      <w:r w:rsidRPr="003A7AA2">
        <w:t>held</w:t>
      </w:r>
      <w:r w:rsidR="00242964">
        <w:t xml:space="preserve"> </w:t>
      </w:r>
      <w:r w:rsidRPr="003A7AA2">
        <w:t>accountable;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victims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right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rehabilitation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redress.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played</w:t>
      </w:r>
      <w:r w:rsidR="00242964">
        <w:t xml:space="preserve"> </w:t>
      </w:r>
      <w:r w:rsidRPr="003A7AA2">
        <w:t>an</w:t>
      </w:r>
      <w:r w:rsidR="00242964">
        <w:t xml:space="preserve"> </w:t>
      </w:r>
      <w:r w:rsidRPr="003A7AA2">
        <w:t>essential</w:t>
      </w:r>
      <w:r w:rsidR="00242964">
        <w:t xml:space="preserve"> </w:t>
      </w:r>
      <w:r w:rsidRPr="003A7AA2">
        <w:t>role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implementing</w:t>
      </w:r>
      <w:r w:rsidR="00242964">
        <w:t xml:space="preserve"> </w:t>
      </w:r>
      <w:r w:rsidRPr="003A7AA2">
        <w:t>those</w:t>
      </w:r>
      <w:r w:rsidR="00242964">
        <w:t xml:space="preserve"> </w:t>
      </w:r>
      <w:r w:rsidRPr="003A7AA2">
        <w:t>principles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its</w:t>
      </w:r>
      <w:r w:rsidR="00242964">
        <w:t xml:space="preserve"> </w:t>
      </w:r>
      <w:r w:rsidRPr="003A7AA2">
        <w:t>work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enriched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contributions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States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civil</w:t>
      </w:r>
      <w:r w:rsidR="00242964">
        <w:t xml:space="preserve"> </w:t>
      </w:r>
      <w:r w:rsidRPr="003A7AA2">
        <w:t>society</w:t>
      </w:r>
      <w:r w:rsidR="00242964">
        <w:t xml:space="preserve"> </w:t>
      </w:r>
      <w:r w:rsidRPr="003A7AA2">
        <w:t>representatives.</w:t>
      </w:r>
    </w:p>
    <w:p w:rsidR="00786843" w:rsidRPr="003A7AA2" w:rsidRDefault="00786843" w:rsidP="00786843">
      <w:pPr>
        <w:pStyle w:val="ParaNoG"/>
      </w:pPr>
      <w:r w:rsidRPr="003A7AA2">
        <w:t>An</w:t>
      </w:r>
      <w:r w:rsidR="00242964">
        <w:t xml:space="preserve"> </w:t>
      </w:r>
      <w:r w:rsidRPr="003A7AA2">
        <w:t>impressive</w:t>
      </w:r>
      <w:r w:rsidR="00242964">
        <w:t xml:space="preserve"> </w:t>
      </w:r>
      <w:r w:rsidRPr="003A7AA2">
        <w:t>number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initiatives</w:t>
      </w:r>
      <w:r w:rsidR="00242964">
        <w:t xml:space="preserve"> </w:t>
      </w:r>
      <w:r w:rsidRPr="003A7AA2">
        <w:t>were</w:t>
      </w:r>
      <w:r w:rsidR="00242964">
        <w:t xml:space="preserve"> </w:t>
      </w:r>
      <w:r w:rsidRPr="003A7AA2">
        <w:t>being</w:t>
      </w:r>
      <w:r w:rsidR="00242964">
        <w:t xml:space="preserve"> </w:t>
      </w:r>
      <w:r w:rsidRPr="003A7AA2">
        <w:t>taken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combat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prevent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ill-treatment.</w:t>
      </w:r>
      <w:r w:rsidR="00242964">
        <w:t xml:space="preserve"> </w:t>
      </w:r>
      <w:r w:rsidRPr="003A7AA2">
        <w:t>They</w:t>
      </w:r>
      <w:r w:rsidR="00242964">
        <w:t xml:space="preserve"> </w:t>
      </w:r>
      <w:r w:rsidRPr="003A7AA2">
        <w:t>came</w:t>
      </w:r>
      <w:r w:rsidR="00242964">
        <w:t xml:space="preserve"> </w:t>
      </w:r>
      <w:r w:rsidRPr="003A7AA2">
        <w:t>at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crucial</w:t>
      </w:r>
      <w:r w:rsidR="00242964">
        <w:t xml:space="preserve"> </w:t>
      </w:r>
      <w:r w:rsidRPr="003A7AA2">
        <w:t>time</w:t>
      </w:r>
      <w:r w:rsidR="00242964">
        <w:t xml:space="preserve"> </w:t>
      </w:r>
      <w:r w:rsidRPr="003A7AA2">
        <w:t>when</w:t>
      </w:r>
      <w:r w:rsidR="00242964">
        <w:t xml:space="preserve"> </w:t>
      </w:r>
      <w:r w:rsidRPr="003A7AA2">
        <w:t>some</w:t>
      </w:r>
      <w:r w:rsidR="00242964">
        <w:t xml:space="preserve"> </w:t>
      </w:r>
      <w:r w:rsidRPr="003A7AA2">
        <w:t>country’s</w:t>
      </w:r>
      <w:r w:rsidR="00242964">
        <w:t xml:space="preserve"> </w:t>
      </w:r>
      <w:r w:rsidRPr="003A7AA2">
        <w:t>leaders</w:t>
      </w:r>
      <w:r w:rsidR="00242964">
        <w:t xml:space="preserve"> </w:t>
      </w:r>
      <w:r w:rsidRPr="003A7AA2">
        <w:t>were</w:t>
      </w:r>
      <w:r w:rsidR="00242964">
        <w:t xml:space="preserve"> </w:t>
      </w:r>
      <w:r w:rsidRPr="003A7AA2">
        <w:t>trying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weaken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anti-torture</w:t>
      </w:r>
      <w:r w:rsidR="00242964">
        <w:t xml:space="preserve"> </w:t>
      </w:r>
      <w:r w:rsidRPr="003A7AA2">
        <w:t>narrative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protection</w:t>
      </w:r>
      <w:r w:rsidR="00242964">
        <w:t xml:space="preserve"> </w:t>
      </w:r>
      <w:r w:rsidRPr="003A7AA2">
        <w:t>framework,</w:t>
      </w:r>
      <w:r w:rsidR="00242964">
        <w:t xml:space="preserve"> </w:t>
      </w:r>
      <w:r w:rsidRPr="003A7AA2">
        <w:t>as</w:t>
      </w:r>
      <w:r w:rsidR="00242964">
        <w:t xml:space="preserve"> </w:t>
      </w:r>
      <w:r w:rsidRPr="003A7AA2">
        <w:t>noted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High</w:t>
      </w:r>
      <w:r w:rsidR="00242964">
        <w:t xml:space="preserve"> </w:t>
      </w:r>
      <w:r w:rsidRPr="003A7AA2">
        <w:t>Commissioner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his</w:t>
      </w:r>
      <w:r w:rsidR="00242964">
        <w:t xml:space="preserve"> </w:t>
      </w:r>
      <w:r w:rsidRPr="003A7AA2">
        <w:t>address</w:t>
      </w:r>
      <w:r w:rsidR="00242964">
        <w:t xml:space="preserve"> </w:t>
      </w:r>
      <w:r w:rsidRPr="003A7AA2">
        <w:t>at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Annual</w:t>
      </w:r>
      <w:r w:rsidR="00242964">
        <w:t xml:space="preserve"> </w:t>
      </w:r>
      <w:r w:rsidRPr="003A7AA2">
        <w:t>Grotius</w:t>
      </w:r>
      <w:r w:rsidR="00242964">
        <w:t xml:space="preserve"> </w:t>
      </w:r>
      <w:r w:rsidRPr="003A7AA2">
        <w:t>Lecture</w:t>
      </w:r>
      <w:r w:rsidR="00242964">
        <w:t xml:space="preserve"> </w:t>
      </w:r>
      <w:r w:rsidRPr="003A7AA2">
        <w:t>2017.</w:t>
      </w:r>
      <w:r w:rsidR="00242964">
        <w:t xml:space="preserve"> </w:t>
      </w:r>
    </w:p>
    <w:p w:rsidR="00786843" w:rsidRPr="003A7AA2" w:rsidRDefault="00786843" w:rsidP="00786843">
      <w:pPr>
        <w:pStyle w:val="ParaNoG"/>
      </w:pPr>
      <w:r w:rsidRPr="003A7AA2">
        <w:t>The</w:t>
      </w:r>
      <w:r w:rsidR="00242964">
        <w:t xml:space="preserve"> </w:t>
      </w:r>
      <w:r w:rsidRPr="003A7AA2">
        <w:t>unique</w:t>
      </w:r>
      <w:r w:rsidR="00242964">
        <w:t xml:space="preserve"> </w:t>
      </w:r>
      <w:r w:rsidRPr="003A7AA2">
        <w:t>State-driven</w:t>
      </w:r>
      <w:r w:rsidR="00242964">
        <w:t xml:space="preserve"> </w:t>
      </w:r>
      <w:r w:rsidRPr="003A7AA2">
        <w:t>Convention</w:t>
      </w:r>
      <w:r w:rsidR="00242964">
        <w:t xml:space="preserve"> </w:t>
      </w:r>
      <w:r w:rsidRPr="003A7AA2">
        <w:t>against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Initiative</w:t>
      </w:r>
      <w:r w:rsidR="00242964">
        <w:t xml:space="preserve"> </w:t>
      </w:r>
      <w:r w:rsidRPr="003A7AA2">
        <w:t>(CTI)</w:t>
      </w:r>
      <w:r w:rsidR="00242964">
        <w:t xml:space="preserve"> </w:t>
      </w:r>
      <w:r w:rsidRPr="003A7AA2">
        <w:t>aimed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achieve</w:t>
      </w:r>
      <w:r w:rsidR="00242964">
        <w:t xml:space="preserve"> </w:t>
      </w:r>
      <w:r w:rsidRPr="003A7AA2">
        <w:t>universal</w:t>
      </w:r>
      <w:r w:rsidR="00242964">
        <w:t xml:space="preserve"> </w:t>
      </w:r>
      <w:r w:rsidRPr="003A7AA2">
        <w:t>ratification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Convention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identifying</w:t>
      </w:r>
      <w:r w:rsidR="00242964">
        <w:t xml:space="preserve"> </w:t>
      </w:r>
      <w:r w:rsidRPr="003A7AA2">
        <w:t>challenges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barriers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ratification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implementation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addressing</w:t>
      </w:r>
      <w:r w:rsidR="00242964">
        <w:t xml:space="preserve"> </w:t>
      </w:r>
      <w:r w:rsidRPr="003A7AA2">
        <w:t>them</w:t>
      </w:r>
      <w:r w:rsidR="00242964">
        <w:t xml:space="preserve"> </w:t>
      </w:r>
      <w:r w:rsidRPr="003A7AA2">
        <w:t>through</w:t>
      </w:r>
      <w:r w:rsidR="00242964">
        <w:t xml:space="preserve"> </w:t>
      </w:r>
      <w:r w:rsidRPr="003A7AA2">
        <w:t>inter-State</w:t>
      </w:r>
      <w:r w:rsidR="00242964">
        <w:t xml:space="preserve"> </w:t>
      </w:r>
      <w:r w:rsidRPr="003A7AA2">
        <w:t>cooperation,</w:t>
      </w:r>
      <w:r w:rsidR="00242964">
        <w:t xml:space="preserve"> </w:t>
      </w:r>
      <w:r w:rsidRPr="003A7AA2">
        <w:t>assistance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dialogue;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providing</w:t>
      </w:r>
      <w:r w:rsidR="00242964">
        <w:t xml:space="preserve"> </w:t>
      </w:r>
      <w:r w:rsidRPr="003A7AA2">
        <w:t>legal</w:t>
      </w:r>
      <w:r w:rsidR="00242964">
        <w:t xml:space="preserve"> </w:t>
      </w:r>
      <w:r w:rsidRPr="003A7AA2">
        <w:t>advice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technical</w:t>
      </w:r>
      <w:r w:rsidR="00242964">
        <w:t xml:space="preserve"> </w:t>
      </w:r>
      <w:r w:rsidRPr="003A7AA2">
        <w:t>assistance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Governments</w:t>
      </w:r>
      <w:r w:rsidR="00242964">
        <w:t xml:space="preserve"> </w:t>
      </w:r>
      <w:r w:rsidRPr="003A7AA2">
        <w:t>at</w:t>
      </w:r>
      <w:r w:rsidR="00242964">
        <w:t xml:space="preserve"> </w:t>
      </w:r>
      <w:r w:rsidRPr="003A7AA2">
        <w:t>their</w:t>
      </w:r>
      <w:r w:rsidR="00242964">
        <w:t xml:space="preserve"> </w:t>
      </w:r>
      <w:r w:rsidRPr="003A7AA2">
        <w:t>request;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building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global</w:t>
      </w:r>
      <w:r w:rsidR="00242964">
        <w:t xml:space="preserve"> </w:t>
      </w:r>
      <w:r w:rsidRPr="003A7AA2">
        <w:t>platform</w:t>
      </w:r>
      <w:r w:rsidR="00242964">
        <w:t xml:space="preserve"> </w:t>
      </w:r>
      <w:r w:rsidRPr="003A7AA2">
        <w:t>composed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States,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United</w:t>
      </w:r>
      <w:r w:rsidR="00242964">
        <w:t xml:space="preserve"> </w:t>
      </w:r>
      <w:r w:rsidRPr="003A7AA2">
        <w:t>Nations,</w:t>
      </w:r>
      <w:r w:rsidR="00242964">
        <w:t xml:space="preserve"> </w:t>
      </w:r>
      <w:r w:rsidRPr="003A7AA2">
        <w:t>national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international</w:t>
      </w:r>
      <w:r w:rsidR="00242964">
        <w:t xml:space="preserve"> </w:t>
      </w:r>
      <w:r w:rsidRPr="003A7AA2">
        <w:t>NGOs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experts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work</w:t>
      </w:r>
      <w:r w:rsidR="00242964">
        <w:t xml:space="preserve"> </w:t>
      </w:r>
      <w:r w:rsidRPr="003A7AA2">
        <w:t>together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achieve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CTI</w:t>
      </w:r>
      <w:r w:rsidR="00242964">
        <w:t xml:space="preserve"> </w:t>
      </w:r>
      <w:r w:rsidRPr="003A7AA2">
        <w:t>vision.</w:t>
      </w:r>
      <w:r w:rsidR="00242964">
        <w:t xml:space="preserve"> </w:t>
      </w:r>
      <w:r w:rsidRPr="003A7AA2">
        <w:t>Since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creation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CTI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March</w:t>
      </w:r>
      <w:r w:rsidR="00242964">
        <w:t xml:space="preserve"> </w:t>
      </w:r>
      <w:r w:rsidRPr="003A7AA2">
        <w:t>2014,</w:t>
      </w:r>
      <w:r w:rsidR="00242964">
        <w:t xml:space="preserve"> </w:t>
      </w:r>
      <w:r w:rsidRPr="003A7AA2">
        <w:t>eight</w:t>
      </w:r>
      <w:r w:rsidR="00242964">
        <w:t xml:space="preserve"> </w:t>
      </w:r>
      <w:r w:rsidRPr="003A7AA2">
        <w:t>States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ratified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Convention.</w:t>
      </w:r>
      <w:r w:rsidR="00242964">
        <w:t xml:space="preserve"> </w:t>
      </w:r>
      <w:r w:rsidRPr="003A7AA2">
        <w:t>CTI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also</w:t>
      </w:r>
      <w:r w:rsidR="00242964">
        <w:t xml:space="preserve"> </w:t>
      </w:r>
      <w:r w:rsidRPr="003A7AA2">
        <w:t>launched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series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implementation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training</w:t>
      </w:r>
      <w:r w:rsidR="00242964">
        <w:t xml:space="preserve"> </w:t>
      </w:r>
      <w:r w:rsidRPr="003A7AA2">
        <w:t>tools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Convention</w:t>
      </w:r>
      <w:r w:rsidR="00242964">
        <w:t xml:space="preserve"> </w:t>
      </w:r>
      <w:r w:rsidRPr="003A7AA2">
        <w:t>based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good</w:t>
      </w:r>
      <w:r w:rsidR="00242964">
        <w:t xml:space="preserve"> </w:t>
      </w:r>
      <w:r w:rsidRPr="003A7AA2">
        <w:t>State</w:t>
      </w:r>
      <w:r w:rsidR="00242964">
        <w:t xml:space="preserve"> </w:t>
      </w:r>
      <w:r w:rsidRPr="003A7AA2">
        <w:t>practices.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first</w:t>
      </w:r>
      <w:r w:rsidR="00242964">
        <w:t xml:space="preserve"> </w:t>
      </w:r>
      <w:r w:rsidRPr="003A7AA2">
        <w:t>tool</w:t>
      </w:r>
      <w:r w:rsidR="00242964">
        <w:t xml:space="preserve"> </w:t>
      </w:r>
      <w:r w:rsidRPr="003A7AA2">
        <w:t>focused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State</w:t>
      </w:r>
      <w:r w:rsidR="00242964">
        <w:t xml:space="preserve"> </w:t>
      </w:r>
      <w:r w:rsidRPr="003A7AA2">
        <w:t>strategies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prevent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second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safeguards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police</w:t>
      </w:r>
      <w:r w:rsidR="00242964">
        <w:t xml:space="preserve"> </w:t>
      </w:r>
      <w:r w:rsidRPr="003A7AA2">
        <w:t>detention.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first</w:t>
      </w:r>
      <w:r w:rsidR="00242964">
        <w:t xml:space="preserve"> </w:t>
      </w:r>
      <w:r w:rsidRPr="003A7AA2">
        <w:t>training</w:t>
      </w:r>
      <w:r w:rsidR="00242964">
        <w:t xml:space="preserve"> </w:t>
      </w:r>
      <w:r w:rsidRPr="003A7AA2">
        <w:t>tool</w:t>
      </w:r>
      <w:r w:rsidR="00242964">
        <w:t xml:space="preserve"> </w:t>
      </w:r>
      <w:r w:rsidRPr="003A7AA2">
        <w:t>focused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investigative</w:t>
      </w:r>
      <w:r w:rsidR="00242964">
        <w:t xml:space="preserve"> </w:t>
      </w:r>
      <w:r w:rsidRPr="003A7AA2">
        <w:t>interviewing.</w:t>
      </w:r>
      <w:r w:rsidR="00242964">
        <w:t xml:space="preserve"> </w:t>
      </w:r>
      <w:r w:rsidRPr="003A7AA2">
        <w:t>State</w:t>
      </w:r>
      <w:r w:rsidR="00242964">
        <w:t xml:space="preserve"> </w:t>
      </w:r>
      <w:r w:rsidRPr="003A7AA2">
        <w:t>party</w:t>
      </w:r>
      <w:r w:rsidR="00242964">
        <w:t xml:space="preserve"> </w:t>
      </w:r>
      <w:r w:rsidRPr="003A7AA2">
        <w:t>reports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Committee’s</w:t>
      </w:r>
      <w:r w:rsidR="00242964">
        <w:t xml:space="preserve"> </w:t>
      </w:r>
      <w:r w:rsidRPr="003A7AA2">
        <w:t>concluding</w:t>
      </w:r>
      <w:r w:rsidR="00242964">
        <w:t xml:space="preserve"> </w:t>
      </w:r>
      <w:r w:rsidRPr="003A7AA2">
        <w:t>observations</w:t>
      </w:r>
      <w:r w:rsidR="00242964">
        <w:t xml:space="preserve"> </w:t>
      </w:r>
      <w:r w:rsidRPr="003A7AA2">
        <w:t>were</w:t>
      </w:r>
      <w:r w:rsidR="00242964">
        <w:t xml:space="preserve"> </w:t>
      </w:r>
      <w:r w:rsidRPr="003A7AA2">
        <w:t>an</w:t>
      </w:r>
      <w:r w:rsidR="00242964">
        <w:t xml:space="preserve"> </w:t>
      </w:r>
      <w:r w:rsidRPr="003A7AA2">
        <w:t>extremely</w:t>
      </w:r>
      <w:r w:rsidR="00242964">
        <w:t xml:space="preserve"> </w:t>
      </w:r>
      <w:r w:rsidRPr="003A7AA2">
        <w:t>important</w:t>
      </w:r>
      <w:r w:rsidR="00242964">
        <w:t xml:space="preserve"> </w:t>
      </w:r>
      <w:r w:rsidRPr="003A7AA2">
        <w:t>source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good</w:t>
      </w:r>
      <w:r w:rsidR="00242964">
        <w:t xml:space="preserve"> </w:t>
      </w:r>
      <w:r w:rsidRPr="003A7AA2">
        <w:t>practices.</w:t>
      </w:r>
      <w:r w:rsidR="00242964">
        <w:t xml:space="preserve"> </w:t>
      </w:r>
      <w:r w:rsidRPr="003A7AA2">
        <w:t>CTI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also</w:t>
      </w:r>
      <w:r w:rsidR="00242964">
        <w:t xml:space="preserve"> </w:t>
      </w:r>
      <w:r w:rsidRPr="003A7AA2">
        <w:t>launched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blog</w:t>
      </w:r>
      <w:r w:rsidR="00242964">
        <w:t xml:space="preserve"> </w:t>
      </w:r>
      <w:r w:rsidRPr="003A7AA2">
        <w:t>series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States</w:t>
      </w:r>
      <w:r w:rsidR="00242964">
        <w:t xml:space="preserve"> </w:t>
      </w:r>
      <w:r w:rsidRPr="003A7AA2">
        <w:t>parties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Convention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its</w:t>
      </w:r>
      <w:r w:rsidR="00242964">
        <w:t xml:space="preserve"> </w:t>
      </w:r>
      <w:r w:rsidRPr="003A7AA2">
        <w:t>Optional</w:t>
      </w:r>
      <w:r w:rsidR="00242964">
        <w:t xml:space="preserve"> </w:t>
      </w:r>
      <w:r w:rsidRPr="003A7AA2">
        <w:t>Protocol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view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sharing</w:t>
      </w:r>
      <w:r w:rsidR="00242964">
        <w:t xml:space="preserve"> </w:t>
      </w:r>
      <w:r w:rsidRPr="003A7AA2">
        <w:t>inspiration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experiences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States</w:t>
      </w:r>
      <w:r w:rsidR="00242964">
        <w:t xml:space="preserve"> </w:t>
      </w:r>
      <w:r w:rsidRPr="003A7AA2">
        <w:t>contemplating</w:t>
      </w:r>
      <w:r w:rsidR="00242964">
        <w:t xml:space="preserve"> </w:t>
      </w:r>
      <w:r w:rsidRPr="003A7AA2">
        <w:t>ratification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two</w:t>
      </w:r>
      <w:r w:rsidR="00242964">
        <w:t xml:space="preserve"> </w:t>
      </w:r>
      <w:r w:rsidRPr="003A7AA2">
        <w:t>treaties.</w:t>
      </w:r>
    </w:p>
    <w:p w:rsidR="00786843" w:rsidRPr="003A7AA2" w:rsidRDefault="00786843" w:rsidP="00786843">
      <w:pPr>
        <w:pStyle w:val="ParaNoG"/>
      </w:pPr>
      <w:r w:rsidRPr="003A7AA2">
        <w:t>The</w:t>
      </w:r>
      <w:r w:rsidR="00242964">
        <w:t xml:space="preserve"> </w:t>
      </w:r>
      <w:r w:rsidRPr="003A7AA2">
        <w:t>Alliance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Torture-Free</w:t>
      </w:r>
      <w:r w:rsidR="00242964">
        <w:t xml:space="preserve"> </w:t>
      </w:r>
      <w:r w:rsidRPr="003A7AA2">
        <w:t>Trade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been</w:t>
      </w:r>
      <w:r w:rsidR="00242964">
        <w:t xml:space="preserve"> </w:t>
      </w:r>
      <w:r w:rsidRPr="003A7AA2">
        <w:t>launched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September</w:t>
      </w:r>
      <w:r w:rsidR="00242964">
        <w:t xml:space="preserve"> </w:t>
      </w:r>
      <w:r w:rsidRPr="003A7AA2">
        <w:t>2017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Argentina,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European</w:t>
      </w:r>
      <w:r w:rsidR="00242964">
        <w:t xml:space="preserve"> </w:t>
      </w:r>
      <w:r w:rsidRPr="003A7AA2">
        <w:t>Union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Mongolia</w:t>
      </w:r>
      <w:r w:rsidR="00242964">
        <w:t xml:space="preserve"> </w:t>
      </w:r>
      <w:r w:rsidRPr="003A7AA2">
        <w:t>during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high-level</w:t>
      </w:r>
      <w:r w:rsidR="00242964">
        <w:t xml:space="preserve"> </w:t>
      </w:r>
      <w:r w:rsidRPr="003A7AA2">
        <w:t>week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seventy-second</w:t>
      </w:r>
      <w:r w:rsidR="00242964">
        <w:t xml:space="preserve"> </w:t>
      </w:r>
      <w:r w:rsidRPr="003A7AA2">
        <w:t>session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United</w:t>
      </w:r>
      <w:r w:rsidR="00242964">
        <w:t xml:space="preserve"> </w:t>
      </w:r>
      <w:r w:rsidRPr="003A7AA2">
        <w:t>Nations</w:t>
      </w:r>
      <w:r w:rsidR="00242964">
        <w:t xml:space="preserve"> </w:t>
      </w:r>
      <w:r w:rsidRPr="003A7AA2">
        <w:t>General</w:t>
      </w:r>
      <w:r w:rsidR="00242964">
        <w:t xml:space="preserve"> </w:t>
      </w:r>
      <w:r w:rsidRPr="003A7AA2">
        <w:t>Assembly.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Alliance</w:t>
      </w:r>
      <w:r w:rsidR="00242964">
        <w:t xml:space="preserve"> </w:t>
      </w:r>
      <w:r w:rsidRPr="003A7AA2">
        <w:t>sought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control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restrict</w:t>
      </w:r>
      <w:r w:rsidR="00242964">
        <w:t xml:space="preserve"> </w:t>
      </w:r>
      <w:r w:rsidRPr="003A7AA2">
        <w:t>exports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goods</w:t>
      </w:r>
      <w:r w:rsidR="00242964">
        <w:t xml:space="preserve"> </w:t>
      </w:r>
      <w:r w:rsidRPr="003A7AA2">
        <w:t>used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carry</w:t>
      </w:r>
      <w:r w:rsidR="00242964">
        <w:t xml:space="preserve"> </w:t>
      </w:r>
      <w:r w:rsidRPr="003A7AA2">
        <w:t>out</w:t>
      </w:r>
      <w:r w:rsidR="00242964">
        <w:t xml:space="preserve"> </w:t>
      </w:r>
      <w:r w:rsidRPr="003A7AA2">
        <w:t>torture,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monitor</w:t>
      </w:r>
      <w:r w:rsidR="00242964">
        <w:t xml:space="preserve"> </w:t>
      </w:r>
      <w:r w:rsidRPr="003A7AA2">
        <w:t>trade</w:t>
      </w:r>
      <w:r w:rsidR="00242964">
        <w:t xml:space="preserve"> </w:t>
      </w:r>
      <w:r w:rsidRPr="003A7AA2">
        <w:t>routes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exchange</w:t>
      </w:r>
      <w:r w:rsidR="00242964">
        <w:t xml:space="preserve"> </w:t>
      </w:r>
      <w:r w:rsidRPr="003A7AA2">
        <w:t>information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order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put</w:t>
      </w:r>
      <w:r w:rsidR="00242964">
        <w:t xml:space="preserve"> </w:t>
      </w:r>
      <w:r w:rsidRPr="003A7AA2">
        <w:t>an</w:t>
      </w:r>
      <w:r w:rsidR="00242964">
        <w:t xml:space="preserve"> </w:t>
      </w:r>
      <w:r w:rsidRPr="003A7AA2">
        <w:t>end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such</w:t>
      </w:r>
      <w:r w:rsidR="00242964">
        <w:t xml:space="preserve"> </w:t>
      </w:r>
      <w:r w:rsidRPr="003A7AA2">
        <w:t>trade.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OHCHR</w:t>
      </w:r>
      <w:r w:rsidR="00242964">
        <w:t xml:space="preserve"> </w:t>
      </w:r>
      <w:r w:rsidRPr="003A7AA2">
        <w:t>Office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New</w:t>
      </w:r>
      <w:r w:rsidR="00242964">
        <w:t xml:space="preserve"> </w:t>
      </w:r>
      <w:r w:rsidRPr="003A7AA2">
        <w:t>York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been</w:t>
      </w:r>
      <w:r w:rsidR="00242964">
        <w:t xml:space="preserve"> </w:t>
      </w:r>
      <w:r w:rsidRPr="003A7AA2">
        <w:t>closely</w:t>
      </w:r>
      <w:r w:rsidR="00242964">
        <w:t xml:space="preserve"> </w:t>
      </w:r>
      <w:r w:rsidRPr="003A7AA2">
        <w:t>associated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initiative.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October</w:t>
      </w:r>
      <w:r w:rsidR="00242964">
        <w:t xml:space="preserve"> </w:t>
      </w:r>
      <w:r w:rsidRPr="003A7AA2">
        <w:t>2017,</w:t>
      </w:r>
      <w:r w:rsidR="00242964">
        <w:t xml:space="preserve"> </w:t>
      </w:r>
      <w:r w:rsidRPr="003A7AA2">
        <w:t>CTI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European</w:t>
      </w:r>
      <w:r w:rsidR="00242964">
        <w:t xml:space="preserve"> </w:t>
      </w:r>
      <w:r w:rsidRPr="003A7AA2">
        <w:t>Union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held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side-event</w:t>
      </w:r>
      <w:r w:rsidR="00242964">
        <w:t xml:space="preserve"> </w:t>
      </w:r>
      <w:r w:rsidRPr="003A7AA2">
        <w:t>following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launch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Alliance,</w:t>
      </w:r>
      <w:r w:rsidR="00242964">
        <w:t xml:space="preserve"> </w:t>
      </w:r>
      <w:r w:rsidRPr="003A7AA2">
        <w:t>which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been</w:t>
      </w:r>
      <w:r w:rsidR="00242964">
        <w:t xml:space="preserve"> </w:t>
      </w:r>
      <w:r w:rsidRPr="003A7AA2">
        <w:t>attended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representatives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against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Subcommittee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Prevention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Torture,</w:t>
      </w:r>
      <w:r w:rsidR="00242964">
        <w:t xml:space="preserve"> </w:t>
      </w:r>
      <w:r w:rsidRPr="003A7AA2">
        <w:t>as</w:t>
      </w:r>
      <w:r w:rsidR="00242964">
        <w:t xml:space="preserve"> </w:t>
      </w:r>
      <w:r w:rsidRPr="003A7AA2">
        <w:t>well</w:t>
      </w:r>
      <w:r w:rsidR="00242964">
        <w:t xml:space="preserve"> </w:t>
      </w:r>
      <w:r w:rsidRPr="003A7AA2">
        <w:t>as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Special</w:t>
      </w:r>
      <w:r w:rsidR="00242964">
        <w:t xml:space="preserve"> </w:t>
      </w:r>
      <w:r w:rsidRPr="003A7AA2">
        <w:t>Rapporteur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other</w:t>
      </w:r>
      <w:r w:rsidR="00242964">
        <w:t xml:space="preserve"> </w:t>
      </w:r>
      <w:r w:rsidRPr="003A7AA2">
        <w:t>cruel,</w:t>
      </w:r>
      <w:r w:rsidR="00242964">
        <w:t xml:space="preserve"> </w:t>
      </w:r>
      <w:r w:rsidRPr="003A7AA2">
        <w:t>inhuman</w:t>
      </w:r>
      <w:r w:rsidR="00242964">
        <w:t xml:space="preserve"> </w:t>
      </w:r>
      <w:r w:rsidRPr="003A7AA2">
        <w:t>or</w:t>
      </w:r>
      <w:r w:rsidR="00242964">
        <w:t xml:space="preserve"> </w:t>
      </w:r>
      <w:r w:rsidRPr="003A7AA2">
        <w:t>degrading</w:t>
      </w:r>
      <w:r w:rsidR="00242964">
        <w:t xml:space="preserve"> </w:t>
      </w:r>
      <w:r w:rsidRPr="003A7AA2">
        <w:t>treatment</w:t>
      </w:r>
      <w:r w:rsidR="00242964">
        <w:t xml:space="preserve"> </w:t>
      </w:r>
      <w:r w:rsidRPr="003A7AA2">
        <w:t>or</w:t>
      </w:r>
      <w:r w:rsidR="00242964">
        <w:t xml:space="preserve"> </w:t>
      </w:r>
      <w:r w:rsidRPr="003A7AA2">
        <w:t>punishment.</w:t>
      </w:r>
    </w:p>
    <w:p w:rsidR="00786843" w:rsidRPr="003A7AA2" w:rsidRDefault="00786843" w:rsidP="00786843">
      <w:pPr>
        <w:pStyle w:val="ParaNoG"/>
      </w:pPr>
      <w:r w:rsidRPr="003A7AA2">
        <w:t>The</w:t>
      </w:r>
      <w:r w:rsidR="00242964">
        <w:t xml:space="preserve"> </w:t>
      </w:r>
      <w:r w:rsidRPr="003A7AA2">
        <w:t>High</w:t>
      </w:r>
      <w:r w:rsidR="00242964">
        <w:t xml:space="preserve"> </w:t>
      </w:r>
      <w:r w:rsidRPr="003A7AA2">
        <w:t>Commissioner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addressed</w:t>
      </w:r>
      <w:r w:rsidR="00242964">
        <w:t xml:space="preserve"> </w:t>
      </w:r>
      <w:r w:rsidRPr="003A7AA2">
        <w:t>another</w:t>
      </w:r>
      <w:r w:rsidR="00242964">
        <w:t xml:space="preserve"> </w:t>
      </w:r>
      <w:r w:rsidRPr="003A7AA2">
        <w:t>CTI</w:t>
      </w:r>
      <w:r w:rsidR="00242964">
        <w:t xml:space="preserve"> </w:t>
      </w:r>
      <w:r w:rsidRPr="003A7AA2">
        <w:t>high-level</w:t>
      </w:r>
      <w:r w:rsidR="00242964">
        <w:t xml:space="preserve"> </w:t>
      </w:r>
      <w:r w:rsidRPr="003A7AA2">
        <w:t>event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context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United</w:t>
      </w:r>
      <w:r w:rsidR="00242964">
        <w:t xml:space="preserve"> </w:t>
      </w:r>
      <w:r w:rsidRPr="003A7AA2">
        <w:t>Nations</w:t>
      </w:r>
      <w:r w:rsidR="00242964">
        <w:t xml:space="preserve"> </w:t>
      </w:r>
      <w:r w:rsidRPr="003A7AA2">
        <w:t>General</w:t>
      </w:r>
      <w:r w:rsidR="00242964">
        <w:t xml:space="preserve"> </w:t>
      </w:r>
      <w:r w:rsidRPr="003A7AA2">
        <w:t>Assembly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September</w:t>
      </w:r>
      <w:r w:rsidR="00242964">
        <w:t xml:space="preserve"> </w:t>
      </w:r>
      <w:r w:rsidRPr="003A7AA2">
        <w:t>2017</w:t>
      </w:r>
      <w:r w:rsidR="00242964">
        <w:t xml:space="preserve"> </w:t>
      </w:r>
      <w:r w:rsidRPr="003A7AA2">
        <w:t>on</w:t>
      </w:r>
      <w:r w:rsidR="00242964">
        <w:t xml:space="preserve"> </w:t>
      </w:r>
      <w:r w:rsidR="00771E3D">
        <w:t>“</w:t>
      </w:r>
      <w:r w:rsidRPr="003A7AA2">
        <w:t>Torture</w:t>
      </w:r>
      <w:r w:rsidR="00242964">
        <w:t xml:space="preserve"> </w:t>
      </w:r>
      <w:r w:rsidRPr="003A7AA2">
        <w:t>during</w:t>
      </w:r>
      <w:r w:rsidR="00242964">
        <w:t xml:space="preserve"> </w:t>
      </w:r>
      <w:r w:rsidRPr="003A7AA2">
        <w:t>interrogations</w:t>
      </w:r>
      <w:r w:rsidR="00242964">
        <w:t xml:space="preserve"> </w:t>
      </w:r>
      <w:r w:rsidR="00771E3D">
        <w:t>—</w:t>
      </w:r>
      <w:r w:rsidR="00242964">
        <w:t xml:space="preserve"> </w:t>
      </w:r>
      <w:r w:rsidRPr="003A7AA2">
        <w:t>illegal,</w:t>
      </w:r>
      <w:r w:rsidR="00242964">
        <w:t xml:space="preserve"> </w:t>
      </w:r>
      <w:r w:rsidRPr="003A7AA2">
        <w:t>immoral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ineffective</w:t>
      </w:r>
      <w:r w:rsidR="00771E3D">
        <w:t>”</w:t>
      </w:r>
      <w:r w:rsidRPr="003A7AA2">
        <w:t>.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occasion,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High</w:t>
      </w:r>
      <w:r w:rsidR="00242964">
        <w:t xml:space="preserve"> </w:t>
      </w:r>
      <w:r w:rsidRPr="003A7AA2">
        <w:t>Commissioner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announced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OHCHR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planning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produce,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association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Police</w:t>
      </w:r>
      <w:r w:rsidR="00242964">
        <w:t xml:space="preserve"> </w:t>
      </w:r>
      <w:r w:rsidRPr="003A7AA2">
        <w:t>Division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Department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Peacekeeping</w:t>
      </w:r>
      <w:r w:rsidR="00242964">
        <w:t xml:space="preserve"> </w:t>
      </w:r>
      <w:r w:rsidRPr="003A7AA2">
        <w:t>Operations,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manual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investigative</w:t>
      </w:r>
      <w:r w:rsidR="00242964">
        <w:t xml:space="preserve"> </w:t>
      </w:r>
      <w:r w:rsidRPr="003A7AA2">
        <w:t>interviewing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use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United</w:t>
      </w:r>
      <w:r w:rsidR="00242964">
        <w:t xml:space="preserve"> </w:t>
      </w:r>
      <w:r w:rsidRPr="003A7AA2">
        <w:t>Nations</w:t>
      </w:r>
      <w:r w:rsidR="00242964">
        <w:t xml:space="preserve"> </w:t>
      </w:r>
      <w:r w:rsidRPr="003A7AA2">
        <w:t>police</w:t>
      </w:r>
      <w:r w:rsidR="00242964">
        <w:t xml:space="preserve"> </w:t>
      </w:r>
      <w:r w:rsidRPr="003A7AA2">
        <w:t>officers</w:t>
      </w:r>
      <w:r w:rsidR="00242964">
        <w:t xml:space="preserve"> </w:t>
      </w:r>
      <w:r w:rsidRPr="003A7AA2">
        <w:t>worldwide.</w:t>
      </w:r>
      <w:r w:rsidR="00242964">
        <w:t xml:space="preserve"> </w:t>
      </w:r>
      <w:r w:rsidRPr="003A7AA2">
        <w:t>CTI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Norwegian</w:t>
      </w:r>
      <w:r w:rsidR="00242964">
        <w:t xml:space="preserve"> </w:t>
      </w:r>
      <w:r w:rsidRPr="003A7AA2">
        <w:t>Centre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Rights</w:t>
      </w:r>
      <w:r w:rsidR="00242964">
        <w:t xml:space="preserve"> </w:t>
      </w:r>
      <w:r w:rsidRPr="003A7AA2">
        <w:t>were</w:t>
      </w:r>
      <w:r w:rsidR="00242964">
        <w:t xml:space="preserve"> </w:t>
      </w:r>
      <w:r w:rsidRPr="003A7AA2">
        <w:t>also</w:t>
      </w:r>
      <w:r w:rsidR="00242964">
        <w:t xml:space="preserve"> </w:t>
      </w:r>
      <w:r w:rsidRPr="003A7AA2">
        <w:t>preparing</w:t>
      </w:r>
      <w:r w:rsidR="00242964">
        <w:t xml:space="preserve"> </w:t>
      </w:r>
      <w:r w:rsidRPr="003A7AA2">
        <w:t>guidance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investigative</w:t>
      </w:r>
      <w:r w:rsidR="00242964">
        <w:t xml:space="preserve"> </w:t>
      </w:r>
      <w:r w:rsidRPr="003A7AA2">
        <w:t>interviewing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did</w:t>
      </w:r>
      <w:r w:rsidR="00242964">
        <w:t xml:space="preserve"> </w:t>
      </w:r>
      <w:r w:rsidRPr="003A7AA2">
        <w:t>not</w:t>
      </w:r>
      <w:r w:rsidR="00242964">
        <w:t xml:space="preserve"> </w:t>
      </w:r>
      <w:r w:rsidRPr="003A7AA2">
        <w:t>rely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threats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brutality.</w:t>
      </w:r>
    </w:p>
    <w:p w:rsidR="00786843" w:rsidRPr="003A7AA2" w:rsidRDefault="00786843" w:rsidP="00786843">
      <w:pPr>
        <w:pStyle w:val="ParaNoG"/>
      </w:pPr>
      <w:r w:rsidRPr="003A7AA2">
        <w:t>Following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adoption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Rights</w:t>
      </w:r>
      <w:r w:rsidR="00242964">
        <w:t xml:space="preserve"> </w:t>
      </w:r>
      <w:r w:rsidRPr="003A7AA2">
        <w:t>Council</w:t>
      </w:r>
      <w:r w:rsidR="00242964">
        <w:t xml:space="preserve"> </w:t>
      </w:r>
      <w:r w:rsidRPr="003A7AA2">
        <w:t>resolution</w:t>
      </w:r>
      <w:r w:rsidR="00242964">
        <w:t xml:space="preserve"> </w:t>
      </w:r>
      <w:r w:rsidRPr="003A7AA2">
        <w:t>31/31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24</w:t>
      </w:r>
      <w:r w:rsidR="00242964">
        <w:t xml:space="preserve"> </w:t>
      </w:r>
      <w:r w:rsidRPr="003A7AA2">
        <w:t>March</w:t>
      </w:r>
      <w:r w:rsidR="00242964">
        <w:t xml:space="preserve"> </w:t>
      </w:r>
      <w:r w:rsidRPr="003A7AA2">
        <w:t>2016,</w:t>
      </w:r>
      <w:r w:rsidR="00242964">
        <w:t xml:space="preserve"> </w:t>
      </w:r>
      <w:r w:rsidRPr="003A7AA2">
        <w:t>OHCHR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convened</w:t>
      </w:r>
      <w:r w:rsidR="00242964">
        <w:t xml:space="preserve"> </w:t>
      </w:r>
      <w:r w:rsidRPr="003A7AA2">
        <w:t>an</w:t>
      </w:r>
      <w:r w:rsidR="00242964">
        <w:t xml:space="preserve"> </w:t>
      </w:r>
      <w:r w:rsidRPr="003A7AA2">
        <w:t>intersessional</w:t>
      </w:r>
      <w:r w:rsidR="00242964">
        <w:t xml:space="preserve"> </w:t>
      </w:r>
      <w:r w:rsidRPr="003A7AA2">
        <w:t>seminar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6</w:t>
      </w:r>
      <w:r w:rsidR="00242964">
        <w:t xml:space="preserve"> </w:t>
      </w:r>
      <w:r w:rsidRPr="003A7AA2">
        <w:t>October</w:t>
      </w:r>
      <w:r w:rsidR="00242964">
        <w:t xml:space="preserve"> </w:t>
      </w:r>
      <w:r w:rsidRPr="003A7AA2">
        <w:t>2017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implementation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effective</w:t>
      </w:r>
      <w:r w:rsidR="00242964">
        <w:t xml:space="preserve"> </w:t>
      </w:r>
      <w:r w:rsidRPr="003A7AA2">
        <w:t>safeguards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prevent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other</w:t>
      </w:r>
      <w:r w:rsidR="00242964">
        <w:t xml:space="preserve"> </w:t>
      </w:r>
      <w:r w:rsidRPr="003A7AA2">
        <w:t>cruel,</w:t>
      </w:r>
      <w:r w:rsidR="00242964">
        <w:t xml:space="preserve"> </w:t>
      </w:r>
      <w:r w:rsidRPr="003A7AA2">
        <w:t>inhuman</w:t>
      </w:r>
      <w:r w:rsidR="00242964">
        <w:t xml:space="preserve"> </w:t>
      </w:r>
      <w:r w:rsidRPr="003A7AA2">
        <w:t>or</w:t>
      </w:r>
      <w:r w:rsidR="00242964">
        <w:t xml:space="preserve"> </w:t>
      </w:r>
      <w:r w:rsidRPr="003A7AA2">
        <w:lastRenderedPageBreak/>
        <w:t>degrading</w:t>
      </w:r>
      <w:r w:rsidR="00242964">
        <w:t xml:space="preserve"> </w:t>
      </w:r>
      <w:r w:rsidRPr="003A7AA2">
        <w:t>treatment</w:t>
      </w:r>
      <w:r w:rsidR="00242964">
        <w:t xml:space="preserve"> </w:t>
      </w:r>
      <w:r w:rsidRPr="003A7AA2">
        <w:t>or</w:t>
      </w:r>
      <w:r w:rsidR="00242964">
        <w:t xml:space="preserve"> </w:t>
      </w:r>
      <w:r w:rsidRPr="003A7AA2">
        <w:t>punishment</w:t>
      </w:r>
      <w:r w:rsidR="00242964">
        <w:t xml:space="preserve"> </w:t>
      </w:r>
      <w:r w:rsidRPr="003A7AA2">
        <w:t>during</w:t>
      </w:r>
      <w:r w:rsidR="00242964">
        <w:t xml:space="preserve"> </w:t>
      </w:r>
      <w:r w:rsidRPr="003A7AA2">
        <w:t>police</w:t>
      </w:r>
      <w:r w:rsidR="00242964">
        <w:t xml:space="preserve"> </w:t>
      </w:r>
      <w:r w:rsidRPr="003A7AA2">
        <w:t>custody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pretrial</w:t>
      </w:r>
      <w:r w:rsidR="00242964">
        <w:t xml:space="preserve"> </w:t>
      </w:r>
      <w:r w:rsidRPr="003A7AA2">
        <w:t>detention.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event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been</w:t>
      </w:r>
      <w:r w:rsidR="00242964">
        <w:t xml:space="preserve"> </w:t>
      </w:r>
      <w:r w:rsidRPr="003A7AA2">
        <w:t>preceded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CTI</w:t>
      </w:r>
      <w:r w:rsidR="00242964">
        <w:t xml:space="preserve"> </w:t>
      </w:r>
      <w:r w:rsidRPr="003A7AA2">
        <w:t>event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investigative</w:t>
      </w:r>
      <w:r w:rsidR="00242964">
        <w:t xml:space="preserve"> </w:t>
      </w:r>
      <w:r w:rsidRPr="003A7AA2">
        <w:t>interviewing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been</w:t>
      </w:r>
      <w:r w:rsidR="00242964">
        <w:t xml:space="preserve"> </w:t>
      </w:r>
      <w:r w:rsidRPr="003A7AA2">
        <w:t>attended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Chair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against</w:t>
      </w:r>
      <w:r w:rsidR="00242964">
        <w:t xml:space="preserve"> </w:t>
      </w:r>
      <w:r w:rsidRPr="003A7AA2">
        <w:t>Torture.</w:t>
      </w:r>
    </w:p>
    <w:p w:rsidR="00786843" w:rsidRPr="003A7AA2" w:rsidRDefault="00786843" w:rsidP="00786843">
      <w:pPr>
        <w:pStyle w:val="ParaNoG"/>
      </w:pPr>
      <w:r w:rsidRPr="003A7AA2">
        <w:t>The</w:t>
      </w:r>
      <w:r w:rsidR="00242964">
        <w:t xml:space="preserve"> </w:t>
      </w:r>
      <w:r w:rsidRPr="003A7AA2">
        <w:t>United</w:t>
      </w:r>
      <w:r w:rsidR="00242964">
        <w:t xml:space="preserve"> </w:t>
      </w:r>
      <w:r w:rsidRPr="003A7AA2">
        <w:t>Nations</w:t>
      </w:r>
      <w:r w:rsidR="00242964">
        <w:t xml:space="preserve"> </w:t>
      </w:r>
      <w:r w:rsidRPr="003A7AA2">
        <w:t>Voluntary</w:t>
      </w:r>
      <w:r w:rsidR="00242964">
        <w:t xml:space="preserve"> </w:t>
      </w:r>
      <w:r w:rsidRPr="003A7AA2">
        <w:t>Fund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Victims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decided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previous</w:t>
      </w:r>
      <w:r w:rsidR="00242964">
        <w:t xml:space="preserve"> </w:t>
      </w:r>
      <w:r w:rsidRPr="003A7AA2">
        <w:t>week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devote</w:t>
      </w:r>
      <w:r w:rsidR="00242964">
        <w:t xml:space="preserve"> </w:t>
      </w:r>
      <w:r w:rsidRPr="003A7AA2">
        <w:t>its</w:t>
      </w:r>
      <w:r w:rsidR="00242964">
        <w:t xml:space="preserve"> </w:t>
      </w:r>
      <w:r w:rsidRPr="003A7AA2">
        <w:t>2018</w:t>
      </w:r>
      <w:r w:rsidR="00242964">
        <w:t xml:space="preserve"> </w:t>
      </w:r>
      <w:r w:rsidRPr="003A7AA2">
        <w:t>annual</w:t>
      </w:r>
      <w:r w:rsidR="00242964">
        <w:t xml:space="preserve"> </w:t>
      </w:r>
      <w:r w:rsidRPr="003A7AA2">
        <w:t>expert</w:t>
      </w:r>
      <w:r w:rsidR="00242964">
        <w:t xml:space="preserve"> </w:t>
      </w:r>
      <w:r w:rsidRPr="003A7AA2">
        <w:t>workshop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theme</w:t>
      </w:r>
      <w:r w:rsidR="00242964">
        <w:t xml:space="preserve"> </w:t>
      </w:r>
      <w:r w:rsidR="00771E3D">
        <w:t>“</w:t>
      </w:r>
      <w:r w:rsidRPr="003A7AA2">
        <w:t>Access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justice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victims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torture</w:t>
      </w:r>
      <w:r w:rsidR="00771E3D">
        <w:t>”</w:t>
      </w:r>
      <w:r w:rsidRPr="003A7AA2">
        <w:t>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would</w:t>
      </w:r>
      <w:r w:rsidR="00242964">
        <w:t xml:space="preserve"> </w:t>
      </w:r>
      <w:r w:rsidRPr="003A7AA2">
        <w:t>be</w:t>
      </w:r>
      <w:r w:rsidR="00242964">
        <w:t xml:space="preserve"> </w:t>
      </w:r>
      <w:r w:rsidRPr="003A7AA2">
        <w:t>closely</w:t>
      </w:r>
      <w:r w:rsidR="00242964">
        <w:t xml:space="preserve"> </w:t>
      </w:r>
      <w:r w:rsidRPr="003A7AA2">
        <w:t>associated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event.</w:t>
      </w:r>
    </w:p>
    <w:p w:rsidR="00786843" w:rsidRPr="003A7AA2" w:rsidRDefault="00786843" w:rsidP="00786843">
      <w:pPr>
        <w:pStyle w:val="ParaNoG"/>
      </w:pPr>
      <w:r w:rsidRPr="003A7AA2">
        <w:t>There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thus</w:t>
      </w:r>
      <w:r w:rsidR="00242964">
        <w:t xml:space="preserve"> </w:t>
      </w:r>
      <w:r w:rsidRPr="003A7AA2">
        <w:t>strong</w:t>
      </w:r>
      <w:r w:rsidR="00242964">
        <w:t xml:space="preserve"> </w:t>
      </w:r>
      <w:r w:rsidRPr="003A7AA2">
        <w:t>international</w:t>
      </w:r>
      <w:r w:rsidR="00242964">
        <w:t xml:space="preserve"> </w:t>
      </w:r>
      <w:r w:rsidRPr="003A7AA2">
        <w:t>support</w:t>
      </w:r>
      <w:r w:rsidR="00242964">
        <w:t xml:space="preserve"> </w:t>
      </w:r>
      <w:r w:rsidRPr="003A7AA2">
        <w:t>from</w:t>
      </w:r>
      <w:r w:rsidR="00242964">
        <w:t xml:space="preserve"> </w:t>
      </w:r>
      <w:r w:rsidRPr="003A7AA2">
        <w:t>coalitions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States,</w:t>
      </w:r>
      <w:r w:rsidR="00242964">
        <w:t xml:space="preserve"> </w:t>
      </w:r>
      <w:r w:rsidRPr="003A7AA2">
        <w:t>NGOs,</w:t>
      </w:r>
      <w:r w:rsidR="00242964">
        <w:t xml:space="preserve"> </w:t>
      </w:r>
      <w:r w:rsidRPr="003A7AA2">
        <w:t>United</w:t>
      </w:r>
      <w:r w:rsidR="00242964">
        <w:t xml:space="preserve"> </w:t>
      </w:r>
      <w:r w:rsidRPr="003A7AA2">
        <w:t>Nations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rights</w:t>
      </w:r>
      <w:r w:rsidR="00242964">
        <w:t xml:space="preserve"> </w:t>
      </w:r>
      <w:r w:rsidRPr="003A7AA2">
        <w:t>mechanisms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OHCHR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action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combat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never-ending</w:t>
      </w:r>
      <w:r w:rsidR="00242964">
        <w:t xml:space="preserve"> </w:t>
      </w:r>
      <w:r w:rsidRPr="003A7AA2">
        <w:t>practice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all</w:t>
      </w:r>
      <w:r w:rsidR="00242964">
        <w:t xml:space="preserve"> </w:t>
      </w:r>
      <w:r w:rsidRPr="003A7AA2">
        <w:t>rhetoric</w:t>
      </w:r>
      <w:r w:rsidR="00242964">
        <w:t xml:space="preserve"> </w:t>
      </w:r>
      <w:r w:rsidRPr="003A7AA2">
        <w:t>seeking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justify</w:t>
      </w:r>
      <w:r w:rsidR="00242964">
        <w:t xml:space="preserve"> </w:t>
      </w:r>
      <w:r w:rsidRPr="003A7AA2">
        <w:t>it,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instance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context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fight</w:t>
      </w:r>
      <w:r w:rsidR="00242964">
        <w:t xml:space="preserve"> </w:t>
      </w:r>
      <w:r w:rsidRPr="003A7AA2">
        <w:t>against</w:t>
      </w:r>
      <w:r w:rsidR="00242964">
        <w:t xml:space="preserve"> </w:t>
      </w:r>
      <w:r w:rsidRPr="003A7AA2">
        <w:t>terrorism.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key</w:t>
      </w:r>
      <w:r w:rsidR="00242964">
        <w:t xml:space="preserve"> </w:t>
      </w:r>
      <w:r w:rsidRPr="003A7AA2">
        <w:t>actor</w:t>
      </w:r>
      <w:r w:rsidR="00242964">
        <w:t xml:space="preserve"> </w:t>
      </w:r>
      <w:r w:rsidRPr="003A7AA2">
        <w:t>whose</w:t>
      </w:r>
      <w:r w:rsidR="00242964">
        <w:t xml:space="preserve"> </w:t>
      </w:r>
      <w:r w:rsidRPr="003A7AA2">
        <w:t>recommendations,</w:t>
      </w:r>
      <w:r w:rsidR="00242964">
        <w:t xml:space="preserve"> </w:t>
      </w:r>
      <w:r w:rsidRPr="003A7AA2">
        <w:t>decisions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individual</w:t>
      </w:r>
      <w:r w:rsidR="00242964">
        <w:t xml:space="preserve"> </w:t>
      </w:r>
      <w:r w:rsidRPr="003A7AA2">
        <w:t>complaints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general</w:t>
      </w:r>
      <w:r w:rsidR="00242964">
        <w:t xml:space="preserve"> </w:t>
      </w:r>
      <w:r w:rsidRPr="003A7AA2">
        <w:t>comments</w:t>
      </w:r>
      <w:r w:rsidR="00242964">
        <w:t xml:space="preserve"> </w:t>
      </w:r>
      <w:r w:rsidRPr="003A7AA2">
        <w:t>provided</w:t>
      </w:r>
      <w:r w:rsidR="00242964">
        <w:t xml:space="preserve"> </w:t>
      </w:r>
      <w:r w:rsidRPr="003A7AA2">
        <w:t>authoritative</w:t>
      </w:r>
      <w:r w:rsidR="00242964">
        <w:t xml:space="preserve"> </w:t>
      </w:r>
      <w:r w:rsidRPr="003A7AA2">
        <w:t>guidance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international,</w:t>
      </w:r>
      <w:r w:rsidR="00242964">
        <w:t xml:space="preserve"> </w:t>
      </w:r>
      <w:r w:rsidRPr="003A7AA2">
        <w:t>regional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national</w:t>
      </w:r>
      <w:r w:rsidR="00242964">
        <w:t xml:space="preserve"> </w:t>
      </w:r>
      <w:r w:rsidRPr="003A7AA2">
        <w:t>stakeholders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OHCHR.</w:t>
      </w:r>
    </w:p>
    <w:p w:rsidR="00786843" w:rsidRPr="003A7AA2" w:rsidRDefault="00786843" w:rsidP="00786843">
      <w:pPr>
        <w:pStyle w:val="ParaNoG"/>
      </w:pPr>
      <w:r w:rsidRPr="003A7AA2">
        <w:t>In</w:t>
      </w:r>
      <w:r w:rsidR="00242964">
        <w:t xml:space="preserve"> </w:t>
      </w:r>
      <w:r w:rsidRPr="003A7AA2">
        <w:t>his</w:t>
      </w:r>
      <w:r w:rsidR="00242964">
        <w:t xml:space="preserve"> </w:t>
      </w:r>
      <w:r w:rsidRPr="003A7AA2">
        <w:t>statement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Third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United</w:t>
      </w:r>
      <w:r w:rsidR="00242964">
        <w:t xml:space="preserve"> </w:t>
      </w:r>
      <w:r w:rsidRPr="003A7AA2">
        <w:t>Nations</w:t>
      </w:r>
      <w:r w:rsidR="00242964">
        <w:t xml:space="preserve"> </w:t>
      </w:r>
      <w:r w:rsidRPr="003A7AA2">
        <w:t>General</w:t>
      </w:r>
      <w:r w:rsidR="00242964">
        <w:t xml:space="preserve"> </w:t>
      </w:r>
      <w:r w:rsidRPr="003A7AA2">
        <w:t>Assembly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16</w:t>
      </w:r>
      <w:r w:rsidR="00242964">
        <w:t xml:space="preserve"> </w:t>
      </w:r>
      <w:r w:rsidRPr="003A7AA2">
        <w:t>October</w:t>
      </w:r>
      <w:r w:rsidR="00242964">
        <w:t xml:space="preserve"> </w:t>
      </w:r>
      <w:r w:rsidRPr="003A7AA2">
        <w:t>2017,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High</w:t>
      </w:r>
      <w:r w:rsidR="00242964">
        <w:t xml:space="preserve"> </w:t>
      </w:r>
      <w:r w:rsidRPr="003A7AA2">
        <w:t>Commissioner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stressed</w:t>
      </w:r>
      <w:r w:rsidR="00242964">
        <w:t xml:space="preserve"> </w:t>
      </w:r>
      <w:r w:rsidRPr="003A7AA2">
        <w:t>his</w:t>
      </w:r>
      <w:r w:rsidR="00242964">
        <w:t xml:space="preserve"> </w:t>
      </w:r>
      <w:r w:rsidRPr="003A7AA2">
        <w:t>determination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do</w:t>
      </w:r>
      <w:r w:rsidR="00242964">
        <w:t xml:space="preserve"> </w:t>
      </w:r>
      <w:r w:rsidRPr="003A7AA2">
        <w:t>everything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his</w:t>
      </w:r>
      <w:r w:rsidR="00242964">
        <w:t xml:space="preserve"> </w:t>
      </w:r>
      <w:r w:rsidRPr="003A7AA2">
        <w:t>power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ensure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comprehensive</w:t>
      </w:r>
      <w:r w:rsidR="00242964">
        <w:t xml:space="preserve"> </w:t>
      </w:r>
      <w:r w:rsidRPr="003A7AA2">
        <w:t>implementation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recommendations</w:t>
      </w:r>
      <w:r w:rsidR="00242964">
        <w:t xml:space="preserve"> </w:t>
      </w:r>
      <w:r w:rsidRPr="003A7AA2">
        <w:t>issued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all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rights</w:t>
      </w:r>
      <w:r w:rsidR="00242964">
        <w:t xml:space="preserve"> </w:t>
      </w:r>
      <w:r w:rsidRPr="003A7AA2">
        <w:t>mechanisms.</w:t>
      </w:r>
      <w:r w:rsidR="00242964">
        <w:t xml:space="preserve"> </w:t>
      </w:r>
      <w:r w:rsidRPr="003A7AA2">
        <w:t>He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referred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particular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support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establishment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national</w:t>
      </w:r>
      <w:r w:rsidR="00242964">
        <w:t xml:space="preserve"> </w:t>
      </w:r>
      <w:r w:rsidRPr="003A7AA2">
        <w:t>mechanisms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reporting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follow-up</w:t>
      </w:r>
      <w:r w:rsidR="00242964">
        <w:t xml:space="preserve"> </w:t>
      </w:r>
      <w:r w:rsidRPr="003A7AA2">
        <w:t>through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Treaty</w:t>
      </w:r>
      <w:r w:rsidR="00242964">
        <w:t xml:space="preserve"> </w:t>
      </w:r>
      <w:r w:rsidRPr="003A7AA2">
        <w:t>Body</w:t>
      </w:r>
      <w:r w:rsidR="00242964">
        <w:t xml:space="preserve"> </w:t>
      </w:r>
      <w:r w:rsidRPr="003A7AA2">
        <w:t>Capacity-Building</w:t>
      </w:r>
      <w:r w:rsidR="00242964">
        <w:t xml:space="preserve"> </w:t>
      </w:r>
      <w:r w:rsidRPr="003A7AA2">
        <w:t>Programme</w:t>
      </w:r>
      <w:r w:rsidR="00242964">
        <w:t xml:space="preserve"> </w:t>
      </w:r>
      <w:r w:rsidRPr="003A7AA2">
        <w:t>(TBCBP).</w:t>
      </w:r>
      <w:r w:rsidR="00242964">
        <w:t xml:space="preserve"> </w:t>
      </w:r>
      <w:r w:rsidRPr="003A7AA2">
        <w:t>OHCHR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worked</w:t>
      </w:r>
      <w:r w:rsidR="00242964">
        <w:t xml:space="preserve"> </w:t>
      </w:r>
      <w:r w:rsidRPr="003A7AA2">
        <w:t>under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programme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Fiji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Sao</w:t>
      </w:r>
      <w:r w:rsidR="00242964">
        <w:t xml:space="preserve"> </w:t>
      </w:r>
      <w:r w:rsidRPr="003A7AA2">
        <w:t>Tome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Principe,</w:t>
      </w:r>
      <w:r w:rsidR="00242964">
        <w:t xml:space="preserve"> </w:t>
      </w:r>
      <w:r w:rsidRPr="003A7AA2">
        <w:t>both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which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ratified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Convention</w:t>
      </w:r>
      <w:r w:rsidR="00242964">
        <w:t xml:space="preserve"> </w:t>
      </w:r>
      <w:r w:rsidRPr="003A7AA2">
        <w:t>against</w:t>
      </w:r>
      <w:r w:rsidR="00242964">
        <w:t xml:space="preserve"> </w:t>
      </w:r>
      <w:r w:rsidRPr="003A7AA2">
        <w:t>Torture.</w:t>
      </w:r>
      <w:r w:rsidR="00242964">
        <w:t xml:space="preserve"> </w:t>
      </w:r>
      <w:r w:rsidRPr="003A7AA2">
        <w:t>CTI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OHCHR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worked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Comoros,</w:t>
      </w:r>
      <w:r w:rsidR="00242964">
        <w:t xml:space="preserve"> </w:t>
      </w:r>
      <w:r w:rsidRPr="003A7AA2">
        <w:t>which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ratified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Convention,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now</w:t>
      </w:r>
      <w:r w:rsidR="00242964">
        <w:t xml:space="preserve"> </w:t>
      </w:r>
      <w:r w:rsidRPr="003A7AA2">
        <w:t>working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Angola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Suriname.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TBCBP</w:t>
      </w:r>
      <w:r w:rsidR="00242964">
        <w:t xml:space="preserve"> </w:t>
      </w:r>
      <w:r w:rsidRPr="003A7AA2">
        <w:t>team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participated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subregional</w:t>
      </w:r>
      <w:r w:rsidR="00242964">
        <w:t xml:space="preserve"> </w:t>
      </w:r>
      <w:r w:rsidRPr="003A7AA2">
        <w:t>CTI-led</w:t>
      </w:r>
      <w:r w:rsidR="00242964">
        <w:t xml:space="preserve"> </w:t>
      </w:r>
      <w:r w:rsidRPr="003A7AA2">
        <w:t>events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Costa</w:t>
      </w:r>
      <w:r w:rsidR="00242964">
        <w:t xml:space="preserve"> </w:t>
      </w:r>
      <w:r w:rsidRPr="003A7AA2">
        <w:t>Rica,</w:t>
      </w:r>
      <w:r w:rsidR="00242964">
        <w:t xml:space="preserve"> </w:t>
      </w:r>
      <w:r w:rsidRPr="003A7AA2">
        <w:t>Morocco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Pacific</w:t>
      </w:r>
      <w:r w:rsidR="00242964">
        <w:t xml:space="preserve"> </w:t>
      </w:r>
      <w:r w:rsidRPr="003A7AA2">
        <w:t>region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promotion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universal</w:t>
      </w:r>
      <w:r w:rsidR="00242964">
        <w:t xml:space="preserve"> </w:t>
      </w:r>
      <w:r w:rsidRPr="003A7AA2">
        <w:t>ratification,</w:t>
      </w:r>
      <w:r w:rsidR="00242964">
        <w:t xml:space="preserve"> </w:t>
      </w:r>
      <w:r w:rsidRPr="003A7AA2">
        <w:t>reporting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implementation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treaty</w:t>
      </w:r>
      <w:r w:rsidR="00242964">
        <w:t xml:space="preserve"> </w:t>
      </w:r>
      <w:r w:rsidRPr="003A7AA2">
        <w:t>obligations.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events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led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submission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reports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Mauritius,</w:t>
      </w:r>
      <w:r w:rsidR="00242964">
        <w:t xml:space="preserve"> </w:t>
      </w:r>
      <w:r w:rsidRPr="003A7AA2">
        <w:t>Panama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South</w:t>
      </w:r>
      <w:r w:rsidR="00242964">
        <w:t xml:space="preserve"> </w:t>
      </w:r>
      <w:r w:rsidRPr="003A7AA2">
        <w:t>Africa.</w:t>
      </w:r>
    </w:p>
    <w:p w:rsidR="00786843" w:rsidRPr="003A7AA2" w:rsidRDefault="00786843" w:rsidP="00786843">
      <w:pPr>
        <w:pStyle w:val="ParaNoG"/>
      </w:pPr>
      <w:r w:rsidRPr="003A7AA2">
        <w:t>Turning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General</w:t>
      </w:r>
      <w:r w:rsidR="00242964">
        <w:t xml:space="preserve"> </w:t>
      </w:r>
      <w:r w:rsidRPr="003A7AA2">
        <w:t>Assembly</w:t>
      </w:r>
      <w:r w:rsidR="00242964">
        <w:t xml:space="preserve"> </w:t>
      </w:r>
      <w:r w:rsidRPr="003A7AA2">
        <w:t>resolution</w:t>
      </w:r>
      <w:r w:rsidR="00242964">
        <w:t xml:space="preserve"> </w:t>
      </w:r>
      <w:r w:rsidRPr="003A7AA2">
        <w:t>68/268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strengthening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treaty</w:t>
      </w:r>
      <w:r w:rsidR="00242964">
        <w:t xml:space="preserve"> </w:t>
      </w:r>
      <w:r w:rsidRPr="003A7AA2">
        <w:t>body</w:t>
      </w:r>
      <w:r w:rsidR="00242964">
        <w:t xml:space="preserve"> </w:t>
      </w:r>
      <w:r w:rsidRPr="003A7AA2">
        <w:t>system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preparations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2020</w:t>
      </w:r>
      <w:r w:rsidR="00242964">
        <w:t xml:space="preserve"> </w:t>
      </w:r>
      <w:r w:rsidRPr="003A7AA2">
        <w:t>review,</w:t>
      </w:r>
      <w:r w:rsidR="00242964">
        <w:t xml:space="preserve"> </w:t>
      </w:r>
      <w:r w:rsidRPr="003A7AA2">
        <w:t>he</w:t>
      </w:r>
      <w:r w:rsidR="00242964">
        <w:t xml:space="preserve"> </w:t>
      </w:r>
      <w:r w:rsidRPr="003A7AA2">
        <w:t>said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Secretary-General’s</w:t>
      </w:r>
      <w:r w:rsidR="00242964">
        <w:t xml:space="preserve"> </w:t>
      </w:r>
      <w:r w:rsidRPr="003A7AA2">
        <w:t>first</w:t>
      </w:r>
      <w:r w:rsidR="00242964">
        <w:t xml:space="preserve"> </w:t>
      </w:r>
      <w:r w:rsidRPr="003A7AA2">
        <w:t>report,</w:t>
      </w:r>
      <w:r w:rsidR="00242964">
        <w:t xml:space="preserve"> </w:t>
      </w:r>
      <w:r w:rsidRPr="003A7AA2">
        <w:t>which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currently</w:t>
      </w:r>
      <w:r w:rsidR="00242964">
        <w:t xml:space="preserve"> </w:t>
      </w:r>
      <w:r w:rsidRPr="003A7AA2">
        <w:t>being</w:t>
      </w:r>
      <w:r w:rsidR="00242964">
        <w:t xml:space="preserve"> </w:t>
      </w:r>
      <w:r w:rsidRPr="003A7AA2">
        <w:t>considered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General</w:t>
      </w:r>
      <w:r w:rsidR="00242964">
        <w:t xml:space="preserve"> </w:t>
      </w:r>
      <w:r w:rsidRPr="003A7AA2">
        <w:t>Assembly,</w:t>
      </w:r>
      <w:r w:rsidR="00242964">
        <w:t xml:space="preserve"> </w:t>
      </w:r>
      <w:r w:rsidRPr="003A7AA2">
        <w:t>recommended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reallocation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meeting</w:t>
      </w:r>
      <w:r w:rsidR="00242964">
        <w:t xml:space="preserve"> </w:t>
      </w:r>
      <w:r w:rsidRPr="003A7AA2">
        <w:t>time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resources</w:t>
      </w:r>
      <w:r w:rsidR="00242964">
        <w:t xml:space="preserve"> </w:t>
      </w:r>
      <w:r w:rsidRPr="003A7AA2">
        <w:t>allotted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each</w:t>
      </w:r>
      <w:r w:rsidR="00242964">
        <w:t xml:space="preserve"> </w:t>
      </w:r>
      <w:r w:rsidRPr="003A7AA2">
        <w:t>treaty</w:t>
      </w:r>
      <w:r w:rsidR="00242964">
        <w:t xml:space="preserve"> </w:t>
      </w:r>
      <w:r w:rsidRPr="003A7AA2">
        <w:t>body</w:t>
      </w:r>
      <w:r w:rsidR="00242964">
        <w:t xml:space="preserve"> </w:t>
      </w:r>
      <w:r w:rsidRPr="003A7AA2">
        <w:t>based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its</w:t>
      </w:r>
      <w:r w:rsidR="00242964">
        <w:t xml:space="preserve"> </w:t>
      </w:r>
      <w:r w:rsidRPr="003A7AA2">
        <w:t>workload,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considerable</w:t>
      </w:r>
      <w:r w:rsidR="00242964">
        <w:t xml:space="preserve"> </w:t>
      </w:r>
      <w:r w:rsidRPr="003A7AA2">
        <w:t>increase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resources</w:t>
      </w:r>
      <w:r w:rsidR="00242964">
        <w:t xml:space="preserve"> </w:t>
      </w:r>
      <w:r w:rsidRPr="003A7AA2">
        <w:t>allocated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bodies</w:t>
      </w:r>
      <w:r w:rsidR="00242964">
        <w:t xml:space="preserve"> </w:t>
      </w:r>
      <w:r w:rsidRPr="003A7AA2">
        <w:t>examining</w:t>
      </w:r>
      <w:r w:rsidR="00242964">
        <w:t xml:space="preserve"> </w:t>
      </w:r>
      <w:r w:rsidRPr="003A7AA2">
        <w:t>individual</w:t>
      </w:r>
      <w:r w:rsidR="00242964">
        <w:t xml:space="preserve"> </w:t>
      </w:r>
      <w:r w:rsidRPr="003A7AA2">
        <w:t>communications.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Fifth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would</w:t>
      </w:r>
      <w:r w:rsidR="00242964">
        <w:t xml:space="preserve"> </w:t>
      </w:r>
      <w:r w:rsidRPr="003A7AA2">
        <w:t>consider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proposal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weeks</w:t>
      </w:r>
      <w:r w:rsidR="00242964">
        <w:t xml:space="preserve"> </w:t>
      </w:r>
      <w:r w:rsidRPr="003A7AA2">
        <w:t>ahead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decision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expected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December</w:t>
      </w:r>
      <w:r w:rsidR="00242964">
        <w:t xml:space="preserve"> </w:t>
      </w:r>
      <w:r w:rsidRPr="003A7AA2">
        <w:t>2017.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Chief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Rights</w:t>
      </w:r>
      <w:r w:rsidR="00242964">
        <w:t xml:space="preserve"> </w:t>
      </w:r>
      <w:r w:rsidRPr="003A7AA2">
        <w:t>Treaties</w:t>
      </w:r>
      <w:r w:rsidR="00242964">
        <w:t xml:space="preserve"> </w:t>
      </w:r>
      <w:r w:rsidRPr="003A7AA2">
        <w:t>Branch</w:t>
      </w:r>
      <w:r w:rsidR="00242964">
        <w:t xml:space="preserve"> </w:t>
      </w:r>
      <w:r w:rsidRPr="003A7AA2">
        <w:t>would</w:t>
      </w:r>
      <w:r w:rsidR="00242964">
        <w:t xml:space="preserve"> </w:t>
      </w:r>
      <w:r w:rsidRPr="003A7AA2">
        <w:t>shortly</w:t>
      </w:r>
      <w:r w:rsidR="00242964">
        <w:t xml:space="preserve"> </w:t>
      </w:r>
      <w:r w:rsidRPr="003A7AA2">
        <w:t>spend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week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New</w:t>
      </w:r>
      <w:r w:rsidR="00242964">
        <w:t xml:space="preserve"> </w:t>
      </w:r>
      <w:r w:rsidRPr="003A7AA2">
        <w:t>York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discuss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resolution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Member</w:t>
      </w:r>
      <w:r w:rsidR="00242964">
        <w:t xml:space="preserve"> </w:t>
      </w:r>
      <w:r w:rsidRPr="003A7AA2">
        <w:t>States.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might</w:t>
      </w:r>
      <w:r w:rsidR="00242964">
        <w:t xml:space="preserve"> </w:t>
      </w:r>
      <w:r w:rsidRPr="003A7AA2">
        <w:t>wish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discuss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outcome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him</w:t>
      </w:r>
      <w:r w:rsidR="00242964">
        <w:t xml:space="preserve"> </w:t>
      </w:r>
      <w:r w:rsidRPr="003A7AA2">
        <w:t>later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session.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13</w:t>
      </w:r>
      <w:r w:rsidR="00242964">
        <w:t xml:space="preserve"> </w:t>
      </w:r>
      <w:r w:rsidRPr="003A7AA2">
        <w:t>October</w:t>
      </w:r>
      <w:r w:rsidR="00242964">
        <w:t xml:space="preserve"> </w:t>
      </w:r>
      <w:r w:rsidRPr="003A7AA2">
        <w:t>2017,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number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Chairs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treaty</w:t>
      </w:r>
      <w:r w:rsidR="00242964">
        <w:t xml:space="preserve"> </w:t>
      </w:r>
      <w:r w:rsidRPr="003A7AA2">
        <w:t>bodies,</w:t>
      </w:r>
      <w:r w:rsidR="00242964">
        <w:t xml:space="preserve"> </w:t>
      </w:r>
      <w:r w:rsidRPr="003A7AA2">
        <w:t>including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Chair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against</w:t>
      </w:r>
      <w:r w:rsidR="00242964">
        <w:t xml:space="preserve"> </w:t>
      </w:r>
      <w:r w:rsidRPr="003A7AA2">
        <w:t>Torture,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addressed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Third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General</w:t>
      </w:r>
      <w:r w:rsidR="00242964">
        <w:t xml:space="preserve"> </w:t>
      </w:r>
      <w:r w:rsidRPr="003A7AA2">
        <w:t>Assembly,</w:t>
      </w:r>
      <w:r w:rsidR="00242964">
        <w:t xml:space="preserve"> </w:t>
      </w:r>
      <w:r w:rsidRPr="003A7AA2">
        <w:t>underscoring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need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additional</w:t>
      </w:r>
      <w:r w:rsidR="00242964">
        <w:t xml:space="preserve"> </w:t>
      </w:r>
      <w:r w:rsidRPr="003A7AA2">
        <w:t>resources.</w:t>
      </w:r>
    </w:p>
    <w:p w:rsidR="00786843" w:rsidRPr="003A7AA2" w:rsidRDefault="00786843" w:rsidP="00786843">
      <w:pPr>
        <w:pStyle w:val="ParaNoG"/>
      </w:pPr>
      <w:r w:rsidRPr="003A7AA2">
        <w:t>Three</w:t>
      </w:r>
      <w:r w:rsidR="00242964">
        <w:t xml:space="preserve"> </w:t>
      </w:r>
      <w:r w:rsidRPr="003A7AA2">
        <w:t>members</w:t>
      </w:r>
      <w:r w:rsidR="00242964">
        <w:t xml:space="preserve"> </w:t>
      </w:r>
      <w:r w:rsidRPr="003A7AA2">
        <w:t>were</w:t>
      </w:r>
      <w:r w:rsidR="00242964">
        <w:t xml:space="preserve"> </w:t>
      </w:r>
      <w:r w:rsidRPr="003A7AA2">
        <w:t>leaving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at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end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current</w:t>
      </w:r>
      <w:r w:rsidR="00242964">
        <w:t xml:space="preserve"> </w:t>
      </w:r>
      <w:r w:rsidRPr="003A7AA2">
        <w:t>session:</w:t>
      </w:r>
      <w:r w:rsidR="00242964">
        <w:t xml:space="preserve"> </w:t>
      </w:r>
      <w:r w:rsidRPr="003A7AA2">
        <w:t>Ms.</w:t>
      </w:r>
      <w:r w:rsidR="00242964">
        <w:t xml:space="preserve"> </w:t>
      </w:r>
      <w:r w:rsidRPr="003A7AA2">
        <w:t>Pradhan-Malla,</w:t>
      </w:r>
      <w:r w:rsidR="00242964">
        <w:t xml:space="preserve"> </w:t>
      </w:r>
      <w:r w:rsidRPr="003A7AA2">
        <w:t>who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known,</w:t>
      </w:r>
      <w:r w:rsidR="00242964">
        <w:t xml:space="preserve"> </w:t>
      </w:r>
      <w:r w:rsidRPr="003A7AA2">
        <w:t>in</w:t>
      </w:r>
      <w:r w:rsidR="00242964">
        <w:t xml:space="preserve"> </w:t>
      </w:r>
      <w:r w:rsidRPr="003A7AA2">
        <w:t>particular,</w:t>
      </w:r>
      <w:r w:rsidR="00242964">
        <w:t xml:space="preserve"> </w:t>
      </w:r>
      <w:r w:rsidRPr="003A7AA2">
        <w:t>for</w:t>
      </w:r>
      <w:r w:rsidR="00242964">
        <w:t xml:space="preserve"> </w:t>
      </w:r>
      <w:r w:rsidRPr="003A7AA2">
        <w:t>her</w:t>
      </w:r>
      <w:r w:rsidR="00242964">
        <w:t xml:space="preserve"> </w:t>
      </w:r>
      <w:r w:rsidRPr="003A7AA2">
        <w:t>gender</w:t>
      </w:r>
      <w:r w:rsidR="00242964">
        <w:t xml:space="preserve"> </w:t>
      </w:r>
      <w:r w:rsidRPr="003A7AA2">
        <w:t>expertise;</w:t>
      </w:r>
      <w:r w:rsidR="00242964">
        <w:t xml:space="preserve"> </w:t>
      </w:r>
      <w:r w:rsidRPr="003A7AA2">
        <w:t>Mr.</w:t>
      </w:r>
      <w:r w:rsidR="00242964">
        <w:t xml:space="preserve"> </w:t>
      </w:r>
      <w:r w:rsidRPr="003A7AA2">
        <w:t>Zhang,</w:t>
      </w:r>
      <w:r w:rsidR="00242964">
        <w:t xml:space="preserve"> </w:t>
      </w:r>
      <w:r w:rsidRPr="003A7AA2">
        <w:t>whose</w:t>
      </w:r>
      <w:r w:rsidR="00242964">
        <w:t xml:space="preserve"> </w:t>
      </w:r>
      <w:r w:rsidRPr="003A7AA2">
        <w:t>wisdom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guided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Committee;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Mr.</w:t>
      </w:r>
      <w:r w:rsidR="00242964">
        <w:t xml:space="preserve"> </w:t>
      </w:r>
      <w:r w:rsidRPr="003A7AA2">
        <w:t>Bruni,</w:t>
      </w:r>
      <w:r w:rsidR="00242964">
        <w:t xml:space="preserve"> </w:t>
      </w:r>
      <w:r w:rsidRPr="003A7AA2">
        <w:t>who</w:t>
      </w:r>
      <w:r w:rsidR="00242964">
        <w:t xml:space="preserve"> </w:t>
      </w:r>
      <w:r w:rsidRPr="003A7AA2">
        <w:t>had</w:t>
      </w:r>
      <w:r w:rsidR="00242964">
        <w:t xml:space="preserve"> </w:t>
      </w:r>
      <w:r w:rsidRPr="003A7AA2">
        <w:t>spared</w:t>
      </w:r>
      <w:r w:rsidR="00242964">
        <w:t xml:space="preserve"> </w:t>
      </w:r>
      <w:r w:rsidRPr="003A7AA2">
        <w:t>no</w:t>
      </w:r>
      <w:r w:rsidR="00242964">
        <w:t xml:space="preserve"> </w:t>
      </w:r>
      <w:r w:rsidRPr="003A7AA2">
        <w:t>effort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share</w:t>
      </w:r>
      <w:r w:rsidR="00242964">
        <w:t xml:space="preserve"> </w:t>
      </w:r>
      <w:r w:rsidRPr="003A7AA2">
        <w:t>his</w:t>
      </w:r>
      <w:r w:rsidR="00242964">
        <w:t xml:space="preserve"> </w:t>
      </w:r>
      <w:r w:rsidRPr="003A7AA2">
        <w:t>unique</w:t>
      </w:r>
      <w:r w:rsidR="00242964">
        <w:t xml:space="preserve"> </w:t>
      </w:r>
      <w:r w:rsidRPr="003A7AA2">
        <w:t>knowledge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his</w:t>
      </w:r>
      <w:r w:rsidR="00242964">
        <w:t xml:space="preserve"> </w:t>
      </w:r>
      <w:r w:rsidRPr="003A7AA2">
        <w:t>experience</w:t>
      </w:r>
      <w:r w:rsidR="00242964">
        <w:t xml:space="preserve"> </w:t>
      </w:r>
      <w:r w:rsidRPr="003A7AA2">
        <w:t>as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former</w:t>
      </w:r>
      <w:r w:rsidR="00242964">
        <w:t xml:space="preserve"> </w:t>
      </w:r>
      <w:r w:rsidRPr="003A7AA2">
        <w:t>Secretary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Committee.</w:t>
      </w:r>
      <w:r w:rsidR="00242964">
        <w:t xml:space="preserve"> </w:t>
      </w:r>
    </w:p>
    <w:p w:rsidR="00786843" w:rsidRPr="003A7AA2" w:rsidRDefault="00786843" w:rsidP="00786843">
      <w:pPr>
        <w:pStyle w:val="ParaNoG"/>
      </w:pPr>
      <w:r w:rsidRPr="003A7AA2">
        <w:t>He</w:t>
      </w:r>
      <w:r w:rsidR="00242964">
        <w:t xml:space="preserve"> </w:t>
      </w:r>
      <w:r w:rsidRPr="003A7AA2">
        <w:t>wished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fruitful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successful</w:t>
      </w:r>
      <w:r w:rsidR="00242964">
        <w:t xml:space="preserve"> </w:t>
      </w:r>
      <w:r w:rsidRPr="003A7AA2">
        <w:t>session.</w:t>
      </w:r>
    </w:p>
    <w:p w:rsidR="00786843" w:rsidRPr="003A7AA2" w:rsidRDefault="00786843" w:rsidP="00786843">
      <w:pPr>
        <w:pStyle w:val="ParaNoG"/>
      </w:pPr>
      <w:r w:rsidRPr="00242964">
        <w:rPr>
          <w:b/>
          <w:bCs/>
        </w:rPr>
        <w:t>The</w:t>
      </w:r>
      <w:r w:rsidR="00242964" w:rsidRPr="00242964">
        <w:rPr>
          <w:b/>
          <w:bCs/>
        </w:rPr>
        <w:t xml:space="preserve"> </w:t>
      </w:r>
      <w:r w:rsidRPr="00242964">
        <w:rPr>
          <w:b/>
          <w:bCs/>
        </w:rPr>
        <w:t>Chair</w:t>
      </w:r>
      <w:r w:rsidR="00242964">
        <w:t xml:space="preserve"> </w:t>
      </w:r>
      <w:r w:rsidRPr="003A7AA2">
        <w:t>said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intensive</w:t>
      </w:r>
      <w:r w:rsidR="00242964">
        <w:t xml:space="preserve"> </w:t>
      </w:r>
      <w:r w:rsidRPr="003A7AA2">
        <w:t>action</w:t>
      </w:r>
      <w:r w:rsidR="00242964">
        <w:t xml:space="preserve"> </w:t>
      </w:r>
      <w:r w:rsidRPr="003A7AA2">
        <w:t>being</w:t>
      </w:r>
      <w:r w:rsidR="00242964">
        <w:t xml:space="preserve"> </w:t>
      </w:r>
      <w:r w:rsidRPr="003A7AA2">
        <w:t>taken</w:t>
      </w:r>
      <w:r w:rsidR="00242964">
        <w:t xml:space="preserve"> </w:t>
      </w:r>
      <w:r w:rsidRPr="003A7AA2">
        <w:t>to</w:t>
      </w:r>
      <w:r w:rsidR="00242964">
        <w:t xml:space="preserve"> </w:t>
      </w:r>
      <w:r w:rsidRPr="003A7AA2">
        <w:t>combat</w:t>
      </w:r>
      <w:r w:rsidR="00242964">
        <w:t xml:space="preserve"> </w:t>
      </w:r>
      <w:r w:rsidRPr="003A7AA2">
        <w:t>torture</w:t>
      </w:r>
      <w:r w:rsidR="00242964">
        <w:t xml:space="preserve"> </w:t>
      </w:r>
      <w:r w:rsidRPr="003A7AA2">
        <w:t>was</w:t>
      </w:r>
      <w:r w:rsidR="00242964">
        <w:t xml:space="preserve"> </w:t>
      </w:r>
      <w:r w:rsidRPr="003A7AA2">
        <w:t>highly</w:t>
      </w:r>
      <w:r w:rsidR="00242964">
        <w:t xml:space="preserve"> </w:t>
      </w:r>
      <w:r w:rsidRPr="003A7AA2">
        <w:t>encouraging.</w:t>
      </w:r>
      <w:r w:rsidR="00242964">
        <w:t xml:space="preserve"> </w:t>
      </w:r>
    </w:p>
    <w:p w:rsidR="00786843" w:rsidRPr="003A7AA2" w:rsidRDefault="00786843" w:rsidP="00786843">
      <w:pPr>
        <w:pStyle w:val="ParaNoG"/>
      </w:pPr>
      <w:r w:rsidRPr="00242964">
        <w:rPr>
          <w:b/>
          <w:bCs/>
        </w:rPr>
        <w:t>Mr.</w:t>
      </w:r>
      <w:r w:rsidR="00242964" w:rsidRPr="00242964">
        <w:rPr>
          <w:b/>
          <w:bCs/>
        </w:rPr>
        <w:t xml:space="preserve"> </w:t>
      </w:r>
      <w:r w:rsidRPr="00242964">
        <w:rPr>
          <w:b/>
          <w:bCs/>
        </w:rPr>
        <w:t>Hani</w:t>
      </w:r>
      <w:r w:rsidR="00242964">
        <w:t xml:space="preserve"> </w:t>
      </w:r>
      <w:r w:rsidRPr="003A7AA2">
        <w:t>said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there</w:t>
      </w:r>
      <w:r w:rsidR="00242964">
        <w:t xml:space="preserve"> </w:t>
      </w:r>
      <w:r w:rsidRPr="003A7AA2">
        <w:t>might</w:t>
      </w:r>
      <w:r w:rsidR="00242964">
        <w:t xml:space="preserve"> </w:t>
      </w:r>
      <w:r w:rsidRPr="003A7AA2">
        <w:t>be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risk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overlap</w:t>
      </w:r>
      <w:r w:rsidR="00242964">
        <w:t xml:space="preserve"> </w:t>
      </w:r>
      <w:r w:rsidRPr="003A7AA2">
        <w:t>between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two</w:t>
      </w:r>
      <w:r w:rsidR="00242964">
        <w:t xml:space="preserve"> </w:t>
      </w:r>
      <w:r w:rsidRPr="003A7AA2">
        <w:t>initiatives</w:t>
      </w:r>
      <w:r w:rsidR="00242964">
        <w:t xml:space="preserve"> </w:t>
      </w:r>
      <w:r w:rsidRPr="003A7AA2">
        <w:t>mentioned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Mr.</w:t>
      </w:r>
      <w:r w:rsidR="00242964">
        <w:t xml:space="preserve"> </w:t>
      </w:r>
      <w:r w:rsidRPr="003A7AA2">
        <w:t>David,</w:t>
      </w:r>
      <w:r w:rsidR="00242964">
        <w:t xml:space="preserve"> </w:t>
      </w:r>
      <w:r w:rsidRPr="003A7AA2">
        <w:t>namely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production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a</w:t>
      </w:r>
      <w:r w:rsidR="00242964">
        <w:t xml:space="preserve"> </w:t>
      </w:r>
      <w:r w:rsidRPr="003A7AA2">
        <w:t>manual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investigative</w:t>
      </w:r>
      <w:r w:rsidR="00242964">
        <w:t xml:space="preserve"> </w:t>
      </w:r>
      <w:r w:rsidRPr="003A7AA2">
        <w:t>interviewing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OHCHR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Police</w:t>
      </w:r>
      <w:r w:rsidR="00242964">
        <w:t xml:space="preserve"> </w:t>
      </w:r>
      <w:r w:rsidRPr="003A7AA2">
        <w:t>Division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Department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Peacekeeping</w:t>
      </w:r>
      <w:r w:rsidR="00242964">
        <w:t xml:space="preserve"> </w:t>
      </w:r>
      <w:r w:rsidRPr="003A7AA2">
        <w:t>Operations,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preparation</w:t>
      </w:r>
      <w:r w:rsidR="00242964">
        <w:t xml:space="preserve"> </w:t>
      </w:r>
      <w:r w:rsidRPr="003A7AA2">
        <w:t>of</w:t>
      </w:r>
      <w:r w:rsidR="00242964">
        <w:t xml:space="preserve"> </w:t>
      </w:r>
      <w:r w:rsidRPr="003A7AA2">
        <w:t>guidance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investigative</w:t>
      </w:r>
      <w:r w:rsidR="00242964">
        <w:t xml:space="preserve"> </w:t>
      </w:r>
      <w:r w:rsidRPr="003A7AA2">
        <w:t>interviewing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CTI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Norwegian</w:t>
      </w:r>
      <w:r w:rsidR="00242964">
        <w:t xml:space="preserve"> </w:t>
      </w:r>
      <w:r w:rsidRPr="003A7AA2">
        <w:t>Centre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Human</w:t>
      </w:r>
      <w:r w:rsidR="00242964">
        <w:t xml:space="preserve"> </w:t>
      </w:r>
      <w:r w:rsidRPr="003A7AA2">
        <w:t>Rights.</w:t>
      </w:r>
      <w:r w:rsidR="00242964">
        <w:t xml:space="preserve"> </w:t>
      </w:r>
      <w:r w:rsidRPr="003A7AA2">
        <w:t>He</w:t>
      </w:r>
      <w:r w:rsidR="00242964">
        <w:t xml:space="preserve"> </w:t>
      </w:r>
      <w:r w:rsidRPr="003A7AA2">
        <w:t>suggested</w:t>
      </w:r>
      <w:r w:rsidR="00242964">
        <w:t xml:space="preserve"> </w:t>
      </w:r>
      <w:r w:rsidRPr="003A7AA2">
        <w:t>that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Committee</w:t>
      </w:r>
      <w:r w:rsidR="00242964">
        <w:t xml:space="preserve"> </w:t>
      </w:r>
      <w:r w:rsidRPr="003A7AA2">
        <w:t>should</w:t>
      </w:r>
      <w:r w:rsidR="00242964">
        <w:t xml:space="preserve"> </w:t>
      </w:r>
      <w:r w:rsidRPr="003A7AA2">
        <w:t>examine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two</w:t>
      </w:r>
      <w:r w:rsidR="00242964">
        <w:t xml:space="preserve"> </w:t>
      </w:r>
      <w:r w:rsidRPr="003A7AA2">
        <w:t>initiatives</w:t>
      </w:r>
      <w:r w:rsidR="00242964">
        <w:t xml:space="preserve"> </w:t>
      </w:r>
      <w:r w:rsidRPr="003A7AA2">
        <w:t>and</w:t>
      </w:r>
      <w:r w:rsidR="00242964">
        <w:t xml:space="preserve"> </w:t>
      </w:r>
      <w:r w:rsidRPr="003A7AA2">
        <w:t>see</w:t>
      </w:r>
      <w:r w:rsidR="00242964">
        <w:t xml:space="preserve"> </w:t>
      </w:r>
      <w:r w:rsidRPr="003A7AA2">
        <w:t>how</w:t>
      </w:r>
      <w:r w:rsidR="00242964">
        <w:t xml:space="preserve"> </w:t>
      </w:r>
      <w:r w:rsidRPr="003A7AA2">
        <w:t>they</w:t>
      </w:r>
      <w:r w:rsidR="00242964">
        <w:t xml:space="preserve"> </w:t>
      </w:r>
      <w:r w:rsidRPr="003A7AA2">
        <w:t>could</w:t>
      </w:r>
      <w:r w:rsidR="00242964">
        <w:t xml:space="preserve"> </w:t>
      </w:r>
      <w:r w:rsidRPr="003A7AA2">
        <w:t>be</w:t>
      </w:r>
      <w:r w:rsidR="00242964">
        <w:t xml:space="preserve"> </w:t>
      </w:r>
      <w:r w:rsidRPr="003A7AA2">
        <w:t>aligned</w:t>
      </w:r>
      <w:r w:rsidR="00242964">
        <w:t xml:space="preserve"> </w:t>
      </w:r>
      <w:r w:rsidRPr="003A7AA2">
        <w:t>with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recommendations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same</w:t>
      </w:r>
      <w:r w:rsidR="00242964">
        <w:t xml:space="preserve"> </w:t>
      </w:r>
      <w:r w:rsidRPr="003A7AA2">
        <w:t>subject</w:t>
      </w:r>
      <w:r w:rsidR="00242964">
        <w:t xml:space="preserve"> </w:t>
      </w:r>
      <w:r w:rsidRPr="003A7AA2">
        <w:t>issued</w:t>
      </w:r>
      <w:r w:rsidR="00242964">
        <w:t xml:space="preserve"> </w:t>
      </w:r>
      <w:r w:rsidRPr="003A7AA2">
        <w:t>by</w:t>
      </w:r>
      <w:r w:rsidR="00242964">
        <w:t xml:space="preserve"> </w:t>
      </w:r>
      <w:r w:rsidRPr="003A7AA2">
        <w:t>the</w:t>
      </w:r>
      <w:r w:rsidR="00242964">
        <w:t xml:space="preserve"> </w:t>
      </w:r>
      <w:r w:rsidRPr="003A7AA2">
        <w:t>Special</w:t>
      </w:r>
      <w:r w:rsidR="00242964">
        <w:t xml:space="preserve"> </w:t>
      </w:r>
      <w:r w:rsidRPr="003A7AA2">
        <w:t>Rapporteur</w:t>
      </w:r>
      <w:r w:rsidR="00242964">
        <w:t xml:space="preserve"> </w:t>
      </w:r>
      <w:r w:rsidRPr="003A7AA2">
        <w:t>on</w:t>
      </w:r>
      <w:r w:rsidR="00242964">
        <w:t xml:space="preserve"> </w:t>
      </w:r>
      <w:r w:rsidRPr="003A7AA2">
        <w:t>torture.</w:t>
      </w:r>
    </w:p>
    <w:p w:rsidR="00786843" w:rsidRPr="003A7AA2" w:rsidRDefault="00242964" w:rsidP="00242964">
      <w:pPr>
        <w:pStyle w:val="H23G"/>
      </w:pPr>
      <w:r>
        <w:tab/>
      </w:r>
      <w:r>
        <w:tab/>
      </w:r>
      <w:r w:rsidR="00786843" w:rsidRPr="003A7AA2">
        <w:t>Adoption</w:t>
      </w:r>
      <w:r>
        <w:t xml:space="preserve"> </w:t>
      </w:r>
      <w:r w:rsidR="00786843" w:rsidRPr="003A7AA2">
        <w:t>of</w:t>
      </w:r>
      <w:r>
        <w:t xml:space="preserve"> </w:t>
      </w:r>
      <w:r w:rsidR="00786843" w:rsidRPr="003A7AA2">
        <w:t>the</w:t>
      </w:r>
      <w:r>
        <w:t xml:space="preserve"> </w:t>
      </w:r>
      <w:r w:rsidR="00786843" w:rsidRPr="003A7AA2">
        <w:t>agenda</w:t>
      </w:r>
      <w:r>
        <w:t xml:space="preserve"> </w:t>
      </w:r>
      <w:r w:rsidR="00786843" w:rsidRPr="00242964">
        <w:rPr>
          <w:b w:val="0"/>
          <w:bCs/>
        </w:rPr>
        <w:t>(CAT/C/62/1)</w:t>
      </w:r>
    </w:p>
    <w:p w:rsidR="00786843" w:rsidRPr="003A7AA2" w:rsidRDefault="00786843" w:rsidP="00786843">
      <w:pPr>
        <w:pStyle w:val="ParaNoG"/>
      </w:pPr>
      <w:r w:rsidRPr="00242964">
        <w:rPr>
          <w:i/>
          <w:iCs/>
        </w:rPr>
        <w:t>The</w:t>
      </w:r>
      <w:r w:rsidR="00242964" w:rsidRPr="00242964">
        <w:rPr>
          <w:i/>
          <w:iCs/>
        </w:rPr>
        <w:t xml:space="preserve"> </w:t>
      </w:r>
      <w:r w:rsidRPr="00242964">
        <w:rPr>
          <w:i/>
          <w:iCs/>
        </w:rPr>
        <w:t>agenda</w:t>
      </w:r>
      <w:r w:rsidR="00242964" w:rsidRPr="00242964">
        <w:rPr>
          <w:i/>
          <w:iCs/>
        </w:rPr>
        <w:t xml:space="preserve"> </w:t>
      </w:r>
      <w:r w:rsidRPr="00242964">
        <w:rPr>
          <w:i/>
          <w:iCs/>
        </w:rPr>
        <w:t>was</w:t>
      </w:r>
      <w:r w:rsidR="00242964" w:rsidRPr="00242964">
        <w:rPr>
          <w:i/>
          <w:iCs/>
        </w:rPr>
        <w:t xml:space="preserve"> </w:t>
      </w:r>
      <w:r w:rsidRPr="00242964">
        <w:rPr>
          <w:i/>
          <w:iCs/>
        </w:rPr>
        <w:t>adopted</w:t>
      </w:r>
      <w:r w:rsidRPr="003A7AA2">
        <w:t>.</w:t>
      </w:r>
    </w:p>
    <w:p w:rsidR="00786843" w:rsidRPr="00342AC8" w:rsidRDefault="00786843" w:rsidP="00BA5126">
      <w:pPr>
        <w:pStyle w:val="SingleTxtG"/>
      </w:pPr>
      <w:r w:rsidRPr="00BA5126">
        <w:rPr>
          <w:i/>
          <w:iCs/>
        </w:rPr>
        <w:t>The</w:t>
      </w:r>
      <w:r w:rsidR="00242964" w:rsidRPr="00BA5126">
        <w:rPr>
          <w:i/>
          <w:iCs/>
        </w:rPr>
        <w:t xml:space="preserve"> </w:t>
      </w:r>
      <w:r w:rsidRPr="00BA5126">
        <w:rPr>
          <w:i/>
          <w:iCs/>
        </w:rPr>
        <w:t>public</w:t>
      </w:r>
      <w:r w:rsidR="00242964" w:rsidRPr="00BA5126">
        <w:rPr>
          <w:i/>
          <w:iCs/>
        </w:rPr>
        <w:t xml:space="preserve"> </w:t>
      </w:r>
      <w:r w:rsidRPr="00BA5126">
        <w:rPr>
          <w:i/>
          <w:iCs/>
        </w:rPr>
        <w:t>part</w:t>
      </w:r>
      <w:r w:rsidR="00242964" w:rsidRPr="00BA5126">
        <w:rPr>
          <w:i/>
          <w:iCs/>
        </w:rPr>
        <w:t xml:space="preserve"> </w:t>
      </w:r>
      <w:r w:rsidRPr="00BA5126">
        <w:rPr>
          <w:i/>
          <w:iCs/>
        </w:rPr>
        <w:t>of</w:t>
      </w:r>
      <w:r w:rsidR="00242964" w:rsidRPr="00BA5126">
        <w:rPr>
          <w:i/>
          <w:iCs/>
        </w:rPr>
        <w:t xml:space="preserve"> </w:t>
      </w:r>
      <w:r w:rsidRPr="00BA5126">
        <w:rPr>
          <w:i/>
          <w:iCs/>
        </w:rPr>
        <w:t>the</w:t>
      </w:r>
      <w:r w:rsidR="00242964" w:rsidRPr="00BA5126">
        <w:rPr>
          <w:i/>
          <w:iCs/>
        </w:rPr>
        <w:t xml:space="preserve"> </w:t>
      </w:r>
      <w:r w:rsidRPr="00BA5126">
        <w:rPr>
          <w:i/>
          <w:iCs/>
        </w:rPr>
        <w:t>meeting</w:t>
      </w:r>
      <w:r w:rsidR="00242964" w:rsidRPr="00BA5126">
        <w:rPr>
          <w:i/>
          <w:iCs/>
        </w:rPr>
        <w:t xml:space="preserve"> </w:t>
      </w:r>
      <w:r w:rsidRPr="00BA5126">
        <w:rPr>
          <w:i/>
          <w:iCs/>
        </w:rPr>
        <w:t>rose</w:t>
      </w:r>
      <w:r w:rsidR="00242964" w:rsidRPr="00BA5126">
        <w:rPr>
          <w:i/>
          <w:iCs/>
        </w:rPr>
        <w:t xml:space="preserve"> </w:t>
      </w:r>
      <w:r w:rsidRPr="00BA5126">
        <w:rPr>
          <w:i/>
          <w:iCs/>
        </w:rPr>
        <w:t>at</w:t>
      </w:r>
      <w:r w:rsidR="00242964" w:rsidRPr="00BA5126">
        <w:rPr>
          <w:i/>
          <w:iCs/>
        </w:rPr>
        <w:t xml:space="preserve"> </w:t>
      </w:r>
      <w:r w:rsidRPr="00BA5126">
        <w:rPr>
          <w:i/>
          <w:iCs/>
        </w:rPr>
        <w:t>10.25</w:t>
      </w:r>
      <w:r w:rsidR="00242964" w:rsidRPr="00BA5126">
        <w:rPr>
          <w:i/>
          <w:iCs/>
        </w:rPr>
        <w:t xml:space="preserve"> </w:t>
      </w:r>
      <w:r w:rsidRPr="00BA5126">
        <w:rPr>
          <w:i/>
          <w:iCs/>
        </w:rPr>
        <w:t>a.m.</w:t>
      </w:r>
    </w:p>
    <w:sectPr w:rsidR="00786843" w:rsidRPr="00342AC8" w:rsidSect="001A3A8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964" w:rsidRDefault="00242964" w:rsidP="00247E2C">
      <w:pPr>
        <w:spacing w:line="240" w:lineRule="auto"/>
      </w:pPr>
      <w:r>
        <w:separator/>
      </w:r>
    </w:p>
  </w:endnote>
  <w:endnote w:type="continuationSeparator" w:id="0">
    <w:p w:rsidR="00242964" w:rsidRDefault="00242964" w:rsidP="00247E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964" w:rsidRPr="001A3A89" w:rsidRDefault="00242964" w:rsidP="001A3A89">
    <w:pPr>
      <w:pStyle w:val="Footer"/>
      <w:tabs>
        <w:tab w:val="right" w:pos="9598"/>
      </w:tabs>
    </w:pPr>
    <w:r w:rsidRPr="001A3A89">
      <w:rPr>
        <w:b/>
        <w:sz w:val="18"/>
      </w:rPr>
      <w:fldChar w:fldCharType="begin"/>
    </w:r>
    <w:r w:rsidRPr="001A3A89">
      <w:rPr>
        <w:b/>
        <w:sz w:val="18"/>
      </w:rPr>
      <w:instrText xml:space="preserve"> PAGE  \* MERGEFORMAT </w:instrText>
    </w:r>
    <w:r w:rsidRPr="001A3A89">
      <w:rPr>
        <w:b/>
        <w:sz w:val="18"/>
      </w:rPr>
      <w:fldChar w:fldCharType="separate"/>
    </w:r>
    <w:r w:rsidR="0066057D">
      <w:rPr>
        <w:b/>
        <w:noProof/>
        <w:sz w:val="18"/>
      </w:rPr>
      <w:t>2</w:t>
    </w:r>
    <w:r w:rsidRPr="001A3A89">
      <w:rPr>
        <w:b/>
        <w:sz w:val="18"/>
      </w:rPr>
      <w:fldChar w:fldCharType="end"/>
    </w:r>
    <w:r>
      <w:rPr>
        <w:sz w:val="18"/>
      </w:rPr>
      <w:tab/>
    </w:r>
    <w:r>
      <w:t>GE.17-19654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964" w:rsidRPr="001A3A89" w:rsidRDefault="00242964" w:rsidP="001A3A89">
    <w:pPr>
      <w:pStyle w:val="Footer"/>
      <w:tabs>
        <w:tab w:val="right" w:pos="9598"/>
      </w:tabs>
      <w:rPr>
        <w:b/>
        <w:sz w:val="18"/>
      </w:rPr>
    </w:pPr>
    <w:r>
      <w:t>GE.17-19654</w:t>
    </w:r>
    <w:r>
      <w:tab/>
    </w:r>
    <w:r w:rsidRPr="001A3A89">
      <w:rPr>
        <w:b/>
        <w:sz w:val="18"/>
      </w:rPr>
      <w:fldChar w:fldCharType="begin"/>
    </w:r>
    <w:r w:rsidRPr="001A3A89">
      <w:rPr>
        <w:b/>
        <w:sz w:val="18"/>
      </w:rPr>
      <w:instrText xml:space="preserve"> PAGE  \* MERGEFORMAT </w:instrText>
    </w:r>
    <w:r w:rsidRPr="001A3A89">
      <w:rPr>
        <w:b/>
        <w:sz w:val="18"/>
      </w:rPr>
      <w:fldChar w:fldCharType="separate"/>
    </w:r>
    <w:r w:rsidR="0066057D">
      <w:rPr>
        <w:b/>
        <w:noProof/>
        <w:sz w:val="18"/>
      </w:rPr>
      <w:t>3</w:t>
    </w:r>
    <w:r w:rsidRPr="001A3A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964" w:rsidRDefault="00242964" w:rsidP="007A3186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242964" w:rsidRDefault="00242964" w:rsidP="007A3186">
    <w:pPr>
      <w:pStyle w:val="FootnoteText"/>
    </w:pPr>
    <w:r>
      <w:tab/>
    </w:r>
    <w:r>
      <w:rPr>
        <w:sz w:val="20"/>
      </w:rPr>
      <w:t>*</w:t>
    </w:r>
    <w:r>
      <w:tab/>
      <w:t>The summary record of the second part (closed) of the meeting appears as document CAT/C/SR.1570/Add</w:t>
    </w:r>
    <w:r>
      <w:rPr>
        <w:sz w:val="20"/>
      </w:rPr>
      <w:t>.</w:t>
    </w:r>
    <w:r>
      <w:rPr>
        <w:szCs w:val="18"/>
      </w:rPr>
      <w:t>1</w:t>
    </w:r>
    <w:r>
      <w:rPr>
        <w:sz w:val="20"/>
      </w:rPr>
      <w:t>.</w:t>
    </w:r>
  </w:p>
  <w:p w:rsidR="00242964" w:rsidRDefault="00242964" w:rsidP="007A3186">
    <w:pPr>
      <w:pStyle w:val="FootnoteText"/>
      <w:pBdr>
        <w:bottom w:val="single" w:sz="4" w:space="1" w:color="auto"/>
      </w:pBdr>
      <w:ind w:left="0" w:right="0" w:firstLine="0"/>
    </w:pPr>
  </w:p>
  <w:p w:rsidR="00242964" w:rsidRDefault="00242964" w:rsidP="009451F4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</w:t>
    </w:r>
    <w:r>
      <w:rPr>
        <w:rFonts w:hint="eastAsia"/>
      </w:rPr>
      <w:t>-DCM</w:t>
    </w:r>
    <w:r>
      <w:t>@un.org).</w:t>
    </w:r>
  </w:p>
  <w:p w:rsidR="00242964" w:rsidRDefault="00242964" w:rsidP="007A3186">
    <w:pPr>
      <w:pStyle w:val="FootnoteText"/>
      <w:tabs>
        <w:tab w:val="clear" w:pos="1021"/>
      </w:tabs>
      <w:spacing w:after="240"/>
      <w:ind w:firstLine="0"/>
      <w:rPr>
        <w:sz w:val="20"/>
      </w:rPr>
    </w:pPr>
    <w:r>
      <w:t>Any corrected records of the public meetings of the Committee at this session will be reissued for technical reasons after the end of the session.</w:t>
    </w:r>
    <w:r>
      <w:rPr>
        <w:noProof/>
        <w:sz w:val="20"/>
      </w:rPr>
      <w:drawing>
        <wp:anchor distT="0" distB="0" distL="114300" distR="114300" simplePos="0" relativeHeight="251670016" behindDoc="0" locked="1" layoutInCell="1" allowOverlap="1" wp14:anchorId="5DF96911" wp14:editId="44408C97">
          <wp:simplePos x="0" y="0"/>
          <wp:positionH relativeFrom="margin">
            <wp:posOffset>4319905</wp:posOffset>
          </wp:positionH>
          <wp:positionV relativeFrom="margin">
            <wp:posOffset>9114790</wp:posOffset>
          </wp:positionV>
          <wp:extent cx="933450" cy="228600"/>
          <wp:effectExtent l="0" t="0" r="0" b="0"/>
          <wp:wrapNone/>
          <wp:docPr id="2" name="Picture 2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42964" w:rsidRDefault="00242964" w:rsidP="000311CE">
    <w:pPr>
      <w:pStyle w:val="FootnoteText"/>
      <w:tabs>
        <w:tab w:val="clear" w:pos="1021"/>
      </w:tabs>
      <w:ind w:left="0" w:firstLine="0"/>
      <w:rPr>
        <w:sz w:val="20"/>
      </w:rPr>
    </w:pPr>
    <w:r>
      <w:rPr>
        <w:sz w:val="20"/>
      </w:rPr>
      <w:t>GE.17-19654  (E)</w:t>
    </w:r>
    <w:r w:rsidR="00EB5ED7">
      <w:rPr>
        <w:sz w:val="20"/>
      </w:rPr>
      <w:t xml:space="preserve">    081117    </w:t>
    </w:r>
    <w:r w:rsidR="000311CE">
      <w:rPr>
        <w:sz w:val="20"/>
      </w:rPr>
      <w:t>08</w:t>
    </w:r>
    <w:r w:rsidR="00EB5ED7">
      <w:rPr>
        <w:sz w:val="20"/>
      </w:rPr>
      <w:t>1117</w:t>
    </w:r>
  </w:p>
  <w:p w:rsidR="00242964" w:rsidRPr="001A3A89" w:rsidRDefault="00242964" w:rsidP="001A3A89">
    <w:pPr>
      <w:pStyle w:val="FootnoteText"/>
      <w:tabs>
        <w:tab w:val="clear" w:pos="1021"/>
      </w:tabs>
      <w:spacing w:line="240" w:lineRule="auto"/>
      <w:ind w:left="0" w:firstLine="0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86400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3" name="Picture 1" descr="https://undocs.org/m2/QRCode.ashx?DS=CAT/C/SR.1570&amp;Size=2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SR.1570&amp;Size=2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964" w:rsidRPr="009F5CDC" w:rsidRDefault="00242964" w:rsidP="009F5CDC">
      <w:pPr>
        <w:tabs>
          <w:tab w:val="left" w:pos="2155"/>
        </w:tabs>
        <w:snapToGrid w:val="0"/>
        <w:spacing w:before="24" w:after="80" w:line="240" w:lineRule="exact"/>
        <w:rPr>
          <w:u w:val="single"/>
        </w:rPr>
      </w:pPr>
      <w:r w:rsidRPr="009F5CDC">
        <w:rPr>
          <w:u w:val="single"/>
        </w:rPr>
        <w:tab/>
      </w:r>
    </w:p>
  </w:footnote>
  <w:footnote w:type="continuationSeparator" w:id="0">
    <w:p w:rsidR="00242964" w:rsidRDefault="00242964" w:rsidP="00247E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964" w:rsidRPr="001A3A89" w:rsidRDefault="00242964" w:rsidP="001A3A89">
    <w:pPr>
      <w:pStyle w:val="Header"/>
    </w:pPr>
    <w:r w:rsidRPr="001A3A89">
      <w:t>CAT/C/SR.1570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964" w:rsidRPr="001A3A89" w:rsidRDefault="00242964" w:rsidP="001A3A89">
    <w:pPr>
      <w:pStyle w:val="Header"/>
      <w:jc w:val="right"/>
    </w:pPr>
    <w:r w:rsidRPr="001A3A89">
      <w:t>CAT/C/SR.1570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F7CFB"/>
    <w:rsid w:val="000311CE"/>
    <w:rsid w:val="00046E92"/>
    <w:rsid w:val="0015307C"/>
    <w:rsid w:val="001A3A89"/>
    <w:rsid w:val="00242964"/>
    <w:rsid w:val="00247E2C"/>
    <w:rsid w:val="002D6C53"/>
    <w:rsid w:val="002F5595"/>
    <w:rsid w:val="00334F6A"/>
    <w:rsid w:val="00342AC8"/>
    <w:rsid w:val="003864BE"/>
    <w:rsid w:val="00391B83"/>
    <w:rsid w:val="003B4550"/>
    <w:rsid w:val="003C0DD4"/>
    <w:rsid w:val="00401CD0"/>
    <w:rsid w:val="00432009"/>
    <w:rsid w:val="00461253"/>
    <w:rsid w:val="005042C2"/>
    <w:rsid w:val="005A0782"/>
    <w:rsid w:val="0066057D"/>
    <w:rsid w:val="00671529"/>
    <w:rsid w:val="006E6728"/>
    <w:rsid w:val="00725361"/>
    <w:rsid w:val="007268F9"/>
    <w:rsid w:val="00771E3D"/>
    <w:rsid w:val="00786843"/>
    <w:rsid w:val="007A3186"/>
    <w:rsid w:val="007C52B0"/>
    <w:rsid w:val="007D1F90"/>
    <w:rsid w:val="0085373F"/>
    <w:rsid w:val="008D59BD"/>
    <w:rsid w:val="009411B4"/>
    <w:rsid w:val="009451F4"/>
    <w:rsid w:val="009D0139"/>
    <w:rsid w:val="009F5CDC"/>
    <w:rsid w:val="009F7CFB"/>
    <w:rsid w:val="00A775CF"/>
    <w:rsid w:val="00AC702E"/>
    <w:rsid w:val="00B06045"/>
    <w:rsid w:val="00B757CE"/>
    <w:rsid w:val="00B76825"/>
    <w:rsid w:val="00BA5126"/>
    <w:rsid w:val="00C17126"/>
    <w:rsid w:val="00C35A27"/>
    <w:rsid w:val="00C52DCA"/>
    <w:rsid w:val="00C84DC1"/>
    <w:rsid w:val="00E02C2B"/>
    <w:rsid w:val="00EB5ED7"/>
    <w:rsid w:val="00ED6C48"/>
    <w:rsid w:val="00F428C7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FFC9E0"/>
  <w15:docId w15:val="{308C9A9E-ACE1-4BB1-A7BC-F9F1E95D4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CD0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401CD0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1C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CD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AT3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65D16-DE8C-4D6D-A662-59AB0AD46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CAT3.dotm</Template>
  <TotalTime>0</TotalTime>
  <Pages>3</Pages>
  <Words>1415</Words>
  <Characters>7663</Characters>
  <Application>Microsoft Office Word</Application>
  <DocSecurity>0</DocSecurity>
  <Lines>129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1719654</vt:lpstr>
    </vt:vector>
  </TitlesOfParts>
  <Company>DCM</Company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1719654</dc:title>
  <dc:subject>CAT/C/SR.1570</dc:subject>
  <dc:creator>Cristina BRIGOLI</dc:creator>
  <cp:keywords/>
  <dc:description/>
  <cp:lastModifiedBy>Cristina BRIGOLI</cp:lastModifiedBy>
  <cp:revision>2</cp:revision>
  <cp:lastPrinted>2017-11-08T14:27:00Z</cp:lastPrinted>
  <dcterms:created xsi:type="dcterms:W3CDTF">2017-11-08T15:51:00Z</dcterms:created>
  <dcterms:modified xsi:type="dcterms:W3CDTF">2017-11-08T15:51:00Z</dcterms:modified>
</cp:coreProperties>
</file>