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C9007B" w:rsidTr="005E08DF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:rsidR="00C9007B" w:rsidRDefault="00C9007B" w:rsidP="005E08DF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C9007B" w:rsidRDefault="00C9007B" w:rsidP="005E08DF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</w:t>
            </w:r>
            <w:r w:rsidR="00C21DB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C9007B" w:rsidRDefault="00AD4E9F" w:rsidP="00AD4E9F">
            <w:pPr>
              <w:suppressAutoHyphens w:val="0"/>
              <w:spacing w:after="20"/>
              <w:jc w:val="right"/>
            </w:pPr>
            <w:r w:rsidRPr="00AD4E9F">
              <w:rPr>
                <w:sz w:val="40"/>
              </w:rPr>
              <w:t>CRPD</w:t>
            </w:r>
            <w:r>
              <w:t>/C/EST/RQ/1</w:t>
            </w:r>
          </w:p>
        </w:tc>
      </w:tr>
      <w:tr w:rsidR="00C9007B" w:rsidTr="005E08DF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C9007B" w:rsidRDefault="00C9007B" w:rsidP="005E08DF">
            <w:pPr>
              <w:spacing w:before="120"/>
              <w:jc w:val="center"/>
            </w:pPr>
            <w:r>
              <w:rPr>
                <w:noProof/>
              </w:rPr>
              <w:drawing>
                <wp:inline distT="0" distB="0" distL="0" distR="0" wp14:anchorId="4A3FB4C1" wp14:editId="090639D7">
                  <wp:extent cx="714375" cy="590550"/>
                  <wp:effectExtent l="0" t="0" r="9525" b="0"/>
                  <wp:docPr id="1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C9007B" w:rsidRDefault="00C9007B" w:rsidP="005E08DF">
            <w:pPr>
              <w:spacing w:before="120" w:line="380" w:lineRule="exact"/>
              <w:rPr>
                <w:b/>
                <w:sz w:val="34"/>
                <w:szCs w:val="40"/>
              </w:rPr>
            </w:pPr>
            <w:r>
              <w:rPr>
                <w:b/>
                <w:sz w:val="34"/>
                <w:szCs w:val="40"/>
              </w:rPr>
              <w:t>Convention</w:t>
            </w:r>
            <w:r w:rsidR="00C21DB7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on</w:t>
            </w:r>
            <w:r w:rsidR="00C21DB7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the</w:t>
            </w:r>
            <w:r w:rsidR="00C21DB7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Rights</w:t>
            </w:r>
            <w:r>
              <w:rPr>
                <w:b/>
                <w:sz w:val="34"/>
                <w:szCs w:val="40"/>
              </w:rPr>
              <w:br/>
              <w:t>of</w:t>
            </w:r>
            <w:r w:rsidR="00C21DB7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Persons</w:t>
            </w:r>
            <w:r w:rsidR="00C21DB7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with</w:t>
            </w:r>
            <w:r w:rsidR="00C21DB7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Disabilities</w:t>
            </w:r>
          </w:p>
          <w:p w:rsidR="00C9007B" w:rsidRDefault="00C9007B" w:rsidP="005E08DF">
            <w:pPr>
              <w:spacing w:before="120" w:line="420" w:lineRule="exact"/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C9007B" w:rsidRDefault="00AD4E9F" w:rsidP="00AD4E9F">
            <w:pPr>
              <w:spacing w:before="240"/>
            </w:pPr>
            <w:r>
              <w:t>Distr.:</w:t>
            </w:r>
            <w:r w:rsidR="00C21DB7">
              <w:t xml:space="preserve"> </w:t>
            </w:r>
            <w:r>
              <w:t>General</w:t>
            </w:r>
          </w:p>
          <w:p w:rsidR="00AD4E9F" w:rsidRDefault="00AD4E9F" w:rsidP="00AD4E9F">
            <w:pPr>
              <w:suppressAutoHyphens w:val="0"/>
            </w:pPr>
            <w:r>
              <w:t>16</w:t>
            </w:r>
            <w:r w:rsidR="00C21DB7">
              <w:t xml:space="preserve"> </w:t>
            </w:r>
            <w:r>
              <w:t>December</w:t>
            </w:r>
            <w:r w:rsidR="00C21DB7">
              <w:t xml:space="preserve"> </w:t>
            </w:r>
            <w:r>
              <w:t>2019</w:t>
            </w:r>
          </w:p>
          <w:p w:rsidR="00AD4E9F" w:rsidRDefault="00AD4E9F" w:rsidP="00AD4E9F">
            <w:pPr>
              <w:suppressAutoHyphens w:val="0"/>
            </w:pPr>
          </w:p>
          <w:p w:rsidR="00AD4E9F" w:rsidRDefault="00AD4E9F" w:rsidP="00AD4E9F">
            <w:pPr>
              <w:suppressAutoHyphens w:val="0"/>
            </w:pPr>
            <w:r>
              <w:t>Original:</w:t>
            </w:r>
            <w:r w:rsidR="00C21DB7">
              <w:t xml:space="preserve"> </w:t>
            </w:r>
            <w:r>
              <w:t>English</w:t>
            </w:r>
          </w:p>
          <w:p w:rsidR="00AD4E9F" w:rsidRDefault="00AD4E9F" w:rsidP="00AD4E9F">
            <w:pPr>
              <w:suppressAutoHyphens w:val="0"/>
            </w:pPr>
            <w:r>
              <w:t>English,</w:t>
            </w:r>
            <w:r w:rsidR="00C21DB7">
              <w:t xml:space="preserve"> </w:t>
            </w:r>
            <w:r>
              <w:t>Russian</w:t>
            </w:r>
            <w:r w:rsidR="00C21DB7">
              <w:t xml:space="preserve"> </w:t>
            </w:r>
            <w:r>
              <w:t>and</w:t>
            </w:r>
            <w:r w:rsidR="00C21DB7">
              <w:t xml:space="preserve"> </w:t>
            </w:r>
            <w:r>
              <w:t>Spanish</w:t>
            </w:r>
            <w:r w:rsidR="00C21DB7">
              <w:t xml:space="preserve"> </w:t>
            </w:r>
            <w:r>
              <w:t>only</w:t>
            </w:r>
          </w:p>
        </w:tc>
      </w:tr>
    </w:tbl>
    <w:p w:rsidR="002F001C" w:rsidRPr="002F001C" w:rsidRDefault="002F001C" w:rsidP="002F001C">
      <w:pPr>
        <w:spacing w:before="120"/>
        <w:rPr>
          <w:b/>
          <w:bCs/>
          <w:sz w:val="24"/>
          <w:szCs w:val="24"/>
        </w:rPr>
      </w:pPr>
      <w:r w:rsidRPr="002F001C">
        <w:rPr>
          <w:b/>
          <w:bCs/>
          <w:sz w:val="24"/>
          <w:szCs w:val="24"/>
        </w:rPr>
        <w:t>Committee</w:t>
      </w:r>
      <w:r w:rsidR="00C21DB7">
        <w:rPr>
          <w:b/>
          <w:bCs/>
          <w:sz w:val="24"/>
          <w:szCs w:val="24"/>
        </w:rPr>
        <w:t xml:space="preserve"> </w:t>
      </w:r>
      <w:r w:rsidRPr="002F001C">
        <w:rPr>
          <w:b/>
          <w:bCs/>
          <w:sz w:val="24"/>
          <w:szCs w:val="24"/>
        </w:rPr>
        <w:t>on</w:t>
      </w:r>
      <w:r w:rsidR="00C21DB7">
        <w:rPr>
          <w:b/>
          <w:bCs/>
          <w:sz w:val="24"/>
          <w:szCs w:val="24"/>
        </w:rPr>
        <w:t xml:space="preserve"> </w:t>
      </w:r>
      <w:r w:rsidRPr="002F001C">
        <w:rPr>
          <w:b/>
          <w:bCs/>
          <w:sz w:val="24"/>
          <w:szCs w:val="24"/>
        </w:rPr>
        <w:t>the</w:t>
      </w:r>
      <w:r w:rsidR="00C21DB7">
        <w:rPr>
          <w:b/>
          <w:bCs/>
          <w:sz w:val="24"/>
          <w:szCs w:val="24"/>
        </w:rPr>
        <w:t xml:space="preserve"> </w:t>
      </w:r>
      <w:r w:rsidRPr="002F001C">
        <w:rPr>
          <w:b/>
          <w:bCs/>
          <w:sz w:val="24"/>
          <w:szCs w:val="24"/>
        </w:rPr>
        <w:t>Rights</w:t>
      </w:r>
      <w:r w:rsidR="00C21DB7">
        <w:rPr>
          <w:b/>
          <w:bCs/>
          <w:sz w:val="24"/>
          <w:szCs w:val="24"/>
        </w:rPr>
        <w:t xml:space="preserve"> </w:t>
      </w:r>
      <w:r w:rsidRPr="002F001C">
        <w:rPr>
          <w:b/>
          <w:bCs/>
          <w:sz w:val="24"/>
          <w:szCs w:val="24"/>
        </w:rPr>
        <w:t>of</w:t>
      </w:r>
      <w:r w:rsidR="00C21DB7">
        <w:rPr>
          <w:b/>
          <w:bCs/>
          <w:sz w:val="24"/>
          <w:szCs w:val="24"/>
        </w:rPr>
        <w:t xml:space="preserve"> </w:t>
      </w:r>
      <w:r w:rsidRPr="002F001C">
        <w:rPr>
          <w:b/>
          <w:bCs/>
          <w:sz w:val="24"/>
          <w:szCs w:val="24"/>
        </w:rPr>
        <w:t>Persons</w:t>
      </w:r>
      <w:r w:rsidR="00C21DB7">
        <w:rPr>
          <w:b/>
          <w:bCs/>
          <w:sz w:val="24"/>
          <w:szCs w:val="24"/>
        </w:rPr>
        <w:t xml:space="preserve"> </w:t>
      </w:r>
      <w:r w:rsidRPr="002F001C">
        <w:rPr>
          <w:b/>
          <w:bCs/>
          <w:sz w:val="24"/>
          <w:szCs w:val="24"/>
        </w:rPr>
        <w:t>with</w:t>
      </w:r>
      <w:r w:rsidR="00C21DB7">
        <w:rPr>
          <w:b/>
          <w:bCs/>
          <w:sz w:val="24"/>
          <w:szCs w:val="24"/>
        </w:rPr>
        <w:t xml:space="preserve"> </w:t>
      </w:r>
      <w:r w:rsidRPr="002F001C">
        <w:rPr>
          <w:b/>
          <w:bCs/>
          <w:sz w:val="24"/>
          <w:szCs w:val="24"/>
        </w:rPr>
        <w:t>Disabilities</w:t>
      </w:r>
    </w:p>
    <w:p w:rsidR="002F001C" w:rsidRPr="002F001C" w:rsidRDefault="002F001C" w:rsidP="002F001C">
      <w:pPr>
        <w:rPr>
          <w:b/>
          <w:bCs/>
        </w:rPr>
      </w:pPr>
      <w:r w:rsidRPr="002F001C">
        <w:rPr>
          <w:b/>
          <w:bCs/>
        </w:rPr>
        <w:t>Twenty-third</w:t>
      </w:r>
      <w:r w:rsidR="00C21DB7">
        <w:rPr>
          <w:b/>
          <w:bCs/>
        </w:rPr>
        <w:t xml:space="preserve"> </w:t>
      </w:r>
      <w:r w:rsidRPr="002F001C">
        <w:rPr>
          <w:b/>
          <w:bCs/>
        </w:rPr>
        <w:t>session</w:t>
      </w:r>
    </w:p>
    <w:p w:rsidR="002F001C" w:rsidRPr="00E31BBF" w:rsidRDefault="002F001C" w:rsidP="002F001C">
      <w:r w:rsidRPr="00E31BBF">
        <w:t>9–27</w:t>
      </w:r>
      <w:r w:rsidR="00C21DB7">
        <w:t xml:space="preserve"> </w:t>
      </w:r>
      <w:r w:rsidRPr="00E31BBF">
        <w:t>March</w:t>
      </w:r>
      <w:r w:rsidR="00C21DB7">
        <w:t xml:space="preserve"> </w:t>
      </w:r>
      <w:r w:rsidRPr="00E31BBF">
        <w:t>2020</w:t>
      </w:r>
    </w:p>
    <w:p w:rsidR="002F001C" w:rsidRPr="00E31BBF" w:rsidRDefault="002F001C" w:rsidP="002F001C">
      <w:r w:rsidRPr="00E31BBF">
        <w:t>Item</w:t>
      </w:r>
      <w:r w:rsidR="00C21DB7">
        <w:t xml:space="preserve"> </w:t>
      </w:r>
      <w:proofErr w:type="gramStart"/>
      <w:r w:rsidRPr="00E31BBF">
        <w:t>5</w:t>
      </w:r>
      <w:proofErr w:type="gramEnd"/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provisional</w:t>
      </w:r>
      <w:r w:rsidR="00C21DB7">
        <w:t xml:space="preserve"> </w:t>
      </w:r>
      <w:r w:rsidRPr="00E31BBF">
        <w:t>agenda</w:t>
      </w:r>
    </w:p>
    <w:p w:rsidR="002F001C" w:rsidRPr="002F001C" w:rsidRDefault="002F001C" w:rsidP="002F001C">
      <w:pPr>
        <w:rPr>
          <w:b/>
          <w:bCs/>
        </w:rPr>
      </w:pPr>
      <w:r w:rsidRPr="002F001C">
        <w:rPr>
          <w:b/>
          <w:bCs/>
        </w:rPr>
        <w:t>Consideration</w:t>
      </w:r>
      <w:r w:rsidR="00C21DB7">
        <w:rPr>
          <w:b/>
          <w:bCs/>
        </w:rPr>
        <w:t xml:space="preserve"> </w:t>
      </w:r>
      <w:r w:rsidRPr="002F001C">
        <w:rPr>
          <w:b/>
          <w:bCs/>
        </w:rPr>
        <w:t>of</w:t>
      </w:r>
      <w:r w:rsidR="00C21DB7">
        <w:rPr>
          <w:b/>
          <w:bCs/>
        </w:rPr>
        <w:t xml:space="preserve"> </w:t>
      </w:r>
      <w:r w:rsidRPr="002F001C">
        <w:rPr>
          <w:b/>
          <w:bCs/>
        </w:rPr>
        <w:t>reports</w:t>
      </w:r>
      <w:r w:rsidR="00C21DB7">
        <w:rPr>
          <w:b/>
          <w:bCs/>
        </w:rPr>
        <w:t xml:space="preserve"> </w:t>
      </w:r>
      <w:r w:rsidRPr="002F001C">
        <w:rPr>
          <w:b/>
          <w:bCs/>
        </w:rPr>
        <w:t>submitted</w:t>
      </w:r>
      <w:r w:rsidR="00C21DB7">
        <w:rPr>
          <w:b/>
          <w:bCs/>
        </w:rPr>
        <w:t xml:space="preserve"> </w:t>
      </w:r>
      <w:r w:rsidRPr="002F001C">
        <w:rPr>
          <w:b/>
          <w:bCs/>
        </w:rPr>
        <w:t>by</w:t>
      </w:r>
      <w:r w:rsidR="00C21DB7">
        <w:rPr>
          <w:b/>
          <w:bCs/>
        </w:rPr>
        <w:t xml:space="preserve"> </w:t>
      </w:r>
      <w:r w:rsidRPr="002F001C">
        <w:rPr>
          <w:b/>
          <w:bCs/>
        </w:rPr>
        <w:t>parties</w:t>
      </w:r>
      <w:r w:rsidR="00C21DB7">
        <w:rPr>
          <w:b/>
          <w:bCs/>
        </w:rPr>
        <w:t xml:space="preserve"> </w:t>
      </w:r>
      <w:r w:rsidRPr="002F001C">
        <w:rPr>
          <w:b/>
          <w:bCs/>
        </w:rPr>
        <w:t>to</w:t>
      </w:r>
      <w:r w:rsidR="00C21DB7">
        <w:rPr>
          <w:b/>
          <w:bCs/>
        </w:rPr>
        <w:t xml:space="preserve"> </w:t>
      </w:r>
      <w:r w:rsidRPr="002F001C">
        <w:rPr>
          <w:b/>
          <w:bCs/>
        </w:rPr>
        <w:br/>
        <w:t>the</w:t>
      </w:r>
      <w:r w:rsidR="00C21DB7">
        <w:rPr>
          <w:b/>
          <w:bCs/>
        </w:rPr>
        <w:t xml:space="preserve"> </w:t>
      </w:r>
      <w:r w:rsidRPr="002F001C">
        <w:rPr>
          <w:b/>
          <w:bCs/>
        </w:rPr>
        <w:t>Convention</w:t>
      </w:r>
      <w:r w:rsidR="00C21DB7">
        <w:rPr>
          <w:b/>
          <w:bCs/>
        </w:rPr>
        <w:t xml:space="preserve"> </w:t>
      </w:r>
      <w:r w:rsidRPr="002F001C">
        <w:rPr>
          <w:b/>
          <w:bCs/>
        </w:rPr>
        <w:t>under</w:t>
      </w:r>
      <w:r w:rsidR="00C21DB7">
        <w:rPr>
          <w:b/>
          <w:bCs/>
        </w:rPr>
        <w:t xml:space="preserve"> </w:t>
      </w:r>
      <w:r w:rsidRPr="002F001C">
        <w:rPr>
          <w:b/>
          <w:bCs/>
        </w:rPr>
        <w:t>article</w:t>
      </w:r>
      <w:r w:rsidR="00C21DB7">
        <w:rPr>
          <w:b/>
          <w:bCs/>
        </w:rPr>
        <w:t xml:space="preserve"> </w:t>
      </w:r>
      <w:r w:rsidRPr="002F001C">
        <w:rPr>
          <w:b/>
          <w:bCs/>
        </w:rPr>
        <w:t>35</w:t>
      </w:r>
    </w:p>
    <w:p w:rsidR="002F001C" w:rsidRPr="00E31BBF" w:rsidRDefault="002F001C" w:rsidP="002F001C">
      <w:pPr>
        <w:pStyle w:val="HChG"/>
      </w:pPr>
      <w:r w:rsidRPr="00E31BBF">
        <w:tab/>
      </w:r>
      <w:r w:rsidRPr="00E31BBF">
        <w:tab/>
        <w:t>Replies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Estonia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list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issues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relation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its</w:t>
      </w:r>
      <w:r w:rsidR="00C21DB7">
        <w:t xml:space="preserve"> </w:t>
      </w:r>
      <w:r w:rsidRPr="00E31BBF">
        <w:t>initial</w:t>
      </w:r>
      <w:r w:rsidR="00C21DB7">
        <w:t xml:space="preserve"> </w:t>
      </w:r>
      <w:r w:rsidRPr="00E31BBF">
        <w:t>report</w:t>
      </w:r>
      <w:r w:rsidR="00732F46" w:rsidRPr="00732F46">
        <w:rPr>
          <w:rStyle w:val="FootnoteReference"/>
          <w:b w:val="0"/>
          <w:bCs/>
          <w:sz w:val="20"/>
          <w:vertAlign w:val="baseline"/>
        </w:rPr>
        <w:footnoteReference w:customMarkFollows="1" w:id="1"/>
        <w:t>*</w:t>
      </w:r>
    </w:p>
    <w:p w:rsidR="002F001C" w:rsidRPr="00E31BBF" w:rsidRDefault="002F001C" w:rsidP="00732F46">
      <w:pPr>
        <w:pStyle w:val="SingleTxtG"/>
        <w:jc w:val="right"/>
      </w:pPr>
      <w:r w:rsidRPr="00E31BBF">
        <w:t>[Date</w:t>
      </w:r>
      <w:r w:rsidR="00C21DB7">
        <w:t xml:space="preserve"> </w:t>
      </w:r>
      <w:proofErr w:type="gramStart"/>
      <w:r w:rsidRPr="00E31BBF">
        <w:t>received:</w:t>
      </w:r>
      <w:proofErr w:type="gramEnd"/>
      <w:r w:rsidR="00C21DB7">
        <w:t xml:space="preserve"> </w:t>
      </w:r>
      <w:r w:rsidRPr="00E31BBF">
        <w:t>10</w:t>
      </w:r>
      <w:r w:rsidR="00C21DB7">
        <w:t xml:space="preserve"> </w:t>
      </w:r>
      <w:r w:rsidRPr="00E31BBF">
        <w:t>December</w:t>
      </w:r>
      <w:r w:rsidR="00C21DB7">
        <w:t xml:space="preserve"> </w:t>
      </w:r>
      <w:r w:rsidRPr="00E31BBF">
        <w:t>2019]</w:t>
      </w:r>
    </w:p>
    <w:p w:rsidR="002F001C" w:rsidRPr="00E31BBF" w:rsidRDefault="002F001C" w:rsidP="002F001C">
      <w:r w:rsidRPr="00E31BBF">
        <w:br w:type="page"/>
      </w:r>
    </w:p>
    <w:p w:rsidR="002F001C" w:rsidRPr="00E31BBF" w:rsidRDefault="002F001C" w:rsidP="003B09C3">
      <w:pPr>
        <w:pStyle w:val="HChG"/>
      </w:pPr>
      <w:r w:rsidRPr="00E31BBF">
        <w:lastRenderedPageBreak/>
        <w:tab/>
        <w:t>A.</w:t>
      </w:r>
      <w:r w:rsidRPr="00E31BBF">
        <w:tab/>
        <w:t>Purpose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general</w:t>
      </w:r>
      <w:r w:rsidR="00C21DB7">
        <w:t xml:space="preserve"> </w:t>
      </w:r>
      <w:r w:rsidRPr="00E31BBF">
        <w:t>obligations</w:t>
      </w:r>
      <w:r w:rsidR="00C21DB7">
        <w:t xml:space="preserve"> </w:t>
      </w:r>
      <w:r w:rsidRPr="00E31BBF">
        <w:t>(arts.</w:t>
      </w:r>
      <w:r w:rsidR="00C21DB7">
        <w:t xml:space="preserve"> </w:t>
      </w:r>
      <w:r w:rsidRPr="00E31BBF">
        <w:t>1–4)</w:t>
      </w:r>
      <w:r w:rsidR="00C21DB7">
        <w:t xml:space="preserve"> </w:t>
      </w:r>
    </w:p>
    <w:p w:rsidR="002F001C" w:rsidRPr="00E31BBF" w:rsidRDefault="002F001C" w:rsidP="00410130">
      <w:pPr>
        <w:pStyle w:val="H23G"/>
      </w:pPr>
      <w:r w:rsidRPr="00E31BBF">
        <w:tab/>
      </w:r>
      <w:r w:rsidRPr="00E31BBF">
        <w:tab/>
        <w:t>Reply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paragraph</w:t>
      </w:r>
      <w:r w:rsidR="00C21DB7">
        <w:t xml:space="preserve"> </w:t>
      </w:r>
      <w:r w:rsidRPr="00E31BBF">
        <w:t>1</w:t>
      </w:r>
      <w:r w:rsidR="00A354BB">
        <w:t xml:space="preserve"> </w:t>
      </w:r>
      <w:r w:rsidRPr="00E31BBF">
        <w:t>(a)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(b)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list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issues</w:t>
      </w:r>
      <w:r w:rsidR="00C21DB7">
        <w:t xml:space="preserve"> </w:t>
      </w:r>
      <w:r w:rsidRPr="00E31BBF">
        <w:t>CRPD/C/EST/Q/1</w:t>
      </w:r>
    </w:p>
    <w:p w:rsidR="002F001C" w:rsidRPr="00E31BBF" w:rsidRDefault="002F001C" w:rsidP="00732F46">
      <w:pPr>
        <w:pStyle w:val="SingleTxtG"/>
      </w:pPr>
      <w:r w:rsidRPr="00E31BBF">
        <w:t>1.</w:t>
      </w:r>
      <w:r w:rsidRPr="00E31BBF">
        <w:tab/>
        <w:t>Advancing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rights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persons</w:t>
      </w:r>
      <w:r w:rsidR="00C21DB7">
        <w:t xml:space="preserve"> </w:t>
      </w:r>
      <w:r w:rsidRPr="00E31BBF">
        <w:t>with</w:t>
      </w:r>
      <w:r w:rsidR="00C21DB7">
        <w:t xml:space="preserve"> </w:t>
      </w:r>
      <w:r w:rsidRPr="00E31BBF">
        <w:t>disabilities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line</w:t>
      </w:r>
      <w:r w:rsidR="00C21DB7">
        <w:t xml:space="preserve"> </w:t>
      </w:r>
      <w:r w:rsidRPr="00E31BBF">
        <w:t>with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principles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Convention</w:t>
      </w:r>
      <w:r w:rsidR="00C21DB7">
        <w:t xml:space="preserve"> </w:t>
      </w:r>
      <w:proofErr w:type="gramStart"/>
      <w:r w:rsidRPr="00E31BBF">
        <w:t>is</w:t>
      </w:r>
      <w:r w:rsidR="00C21DB7">
        <w:t xml:space="preserve"> </w:t>
      </w:r>
      <w:r w:rsidRPr="00E31BBF">
        <w:t>mainstreamed</w:t>
      </w:r>
      <w:proofErr w:type="gramEnd"/>
      <w:r w:rsidR="00C21DB7">
        <w:t xml:space="preserve"> </w:t>
      </w:r>
      <w:r w:rsidRPr="00E31BBF">
        <w:t>into</w:t>
      </w:r>
      <w:r w:rsidR="00C21DB7">
        <w:t xml:space="preserve"> </w:t>
      </w:r>
      <w:r w:rsidRPr="00E31BBF">
        <w:t>several</w:t>
      </w:r>
      <w:r w:rsidR="00C21DB7">
        <w:t xml:space="preserve"> </w:t>
      </w:r>
      <w:r w:rsidRPr="00E31BBF">
        <w:t>development</w:t>
      </w:r>
      <w:r w:rsidR="00C21DB7">
        <w:t xml:space="preserve"> </w:t>
      </w:r>
      <w:r w:rsidRPr="00E31BBF">
        <w:t>plans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strategies,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most</w:t>
      </w:r>
      <w:r w:rsidR="00C21DB7">
        <w:t xml:space="preserve"> </w:t>
      </w:r>
      <w:r w:rsidRPr="00E31BBF">
        <w:t>relevant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them</w:t>
      </w:r>
      <w:r w:rsidR="00C21DB7">
        <w:t xml:space="preserve"> </w:t>
      </w:r>
      <w:r w:rsidRPr="00E31BBF">
        <w:t>being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Welfare</w:t>
      </w:r>
      <w:r w:rsidR="00C21DB7">
        <w:t xml:space="preserve"> </w:t>
      </w:r>
      <w:r w:rsidRPr="00E31BBF">
        <w:t>Development</w:t>
      </w:r>
      <w:r w:rsidR="00C21DB7">
        <w:t xml:space="preserve"> </w:t>
      </w:r>
      <w:r w:rsidRPr="00E31BBF">
        <w:t>Plan</w:t>
      </w:r>
      <w:r w:rsidR="00C21DB7">
        <w:t xml:space="preserve"> </w:t>
      </w:r>
      <w:r w:rsidRPr="00E31BBF">
        <w:t>2016</w:t>
      </w:r>
      <w:r w:rsidR="003E41EF">
        <w:t>–</w:t>
      </w:r>
      <w:r w:rsidRPr="00E31BBF">
        <w:t>2023.</w:t>
      </w:r>
    </w:p>
    <w:p w:rsidR="002F001C" w:rsidRPr="00E31BBF" w:rsidRDefault="002F001C" w:rsidP="00732F46">
      <w:pPr>
        <w:pStyle w:val="SingleTxtG"/>
      </w:pPr>
      <w:r w:rsidRPr="00E31BBF">
        <w:t>2.</w:t>
      </w:r>
      <w:r w:rsidRPr="00E31BBF">
        <w:tab/>
        <w:t>Problems</w:t>
      </w:r>
      <w:r w:rsidR="00C21DB7">
        <w:t xml:space="preserve"> </w:t>
      </w:r>
      <w:r w:rsidRPr="00E31BBF">
        <w:t>faced</w:t>
      </w:r>
      <w:r w:rsidR="00C21DB7">
        <w:t xml:space="preserve"> </w:t>
      </w:r>
      <w:r w:rsidRPr="00E31BBF">
        <w:t>by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target</w:t>
      </w:r>
      <w:r w:rsidR="00C21DB7">
        <w:t xml:space="preserve"> </w:t>
      </w:r>
      <w:r w:rsidRPr="00E31BBF">
        <w:t>group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relevant</w:t>
      </w:r>
      <w:r w:rsidR="00C21DB7">
        <w:t xml:space="preserve"> </w:t>
      </w:r>
      <w:r w:rsidRPr="00E31BBF">
        <w:t>policy</w:t>
      </w:r>
      <w:r w:rsidR="00C21DB7">
        <w:t xml:space="preserve"> </w:t>
      </w:r>
      <w:r w:rsidRPr="00E31BBF">
        <w:t>instruments</w:t>
      </w:r>
      <w:r w:rsidR="00C21DB7">
        <w:t xml:space="preserve"> </w:t>
      </w:r>
      <w:proofErr w:type="gramStart"/>
      <w:r w:rsidRPr="00E31BBF">
        <w:t>are</w:t>
      </w:r>
      <w:r w:rsidR="00C21DB7">
        <w:t xml:space="preserve"> </w:t>
      </w:r>
      <w:r w:rsidRPr="00E31BBF">
        <w:t>more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less</w:t>
      </w:r>
      <w:r w:rsidR="00C21DB7">
        <w:t xml:space="preserve"> </w:t>
      </w:r>
      <w:r w:rsidRPr="00E31BBF">
        <w:t>directly</w:t>
      </w:r>
      <w:r w:rsidR="00C21DB7">
        <w:t xml:space="preserve"> </w:t>
      </w:r>
      <w:r w:rsidRPr="00E31BBF">
        <w:t>described</w:t>
      </w:r>
      <w:proofErr w:type="gramEnd"/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all</w:t>
      </w:r>
      <w:r w:rsidR="00C21DB7">
        <w:t xml:space="preserve"> </w:t>
      </w:r>
      <w:r w:rsidRPr="00E31BBF">
        <w:t>four</w:t>
      </w:r>
      <w:r w:rsidR="00C21DB7">
        <w:t xml:space="preserve"> </w:t>
      </w:r>
      <w:r w:rsidRPr="00E31BBF">
        <w:t>sub-objectives.</w:t>
      </w:r>
      <w:r w:rsidR="00C21DB7">
        <w:t xml:space="preserve"> </w:t>
      </w:r>
      <w:r w:rsidRPr="00E31BBF">
        <w:t>However,</w:t>
      </w:r>
      <w:r w:rsidR="00C21DB7">
        <w:t xml:space="preserve"> </w:t>
      </w:r>
      <w:r w:rsidRPr="00E31BBF">
        <w:t>sub-objective</w:t>
      </w:r>
      <w:r w:rsidR="00C21DB7">
        <w:t xml:space="preserve"> </w:t>
      </w:r>
      <w:r w:rsidRPr="00E31BBF">
        <w:t>no</w:t>
      </w:r>
      <w:r w:rsidR="00C21DB7">
        <w:t xml:space="preserve"> </w:t>
      </w:r>
      <w:r w:rsidRPr="00E31BBF">
        <w:t>3</w:t>
      </w:r>
      <w:r w:rsidR="00C21DB7">
        <w:t xml:space="preserve"> </w:t>
      </w:r>
      <w:r w:rsidRPr="00E31BBF">
        <w:t>focuses</w:t>
      </w:r>
      <w:r w:rsidR="00C21DB7">
        <w:t xml:space="preserve"> </w:t>
      </w:r>
      <w:r w:rsidRPr="00E31BBF">
        <w:t>more</w:t>
      </w:r>
      <w:r w:rsidR="00C21DB7">
        <w:t xml:space="preserve"> </w:t>
      </w:r>
      <w:r w:rsidRPr="00E31BBF">
        <w:t>directly</w:t>
      </w:r>
      <w:r w:rsidR="00C21DB7">
        <w:t xml:space="preserve"> </w:t>
      </w:r>
      <w:r w:rsidRPr="00E31BBF">
        <w:t>on</w:t>
      </w:r>
      <w:r w:rsidR="00C21DB7">
        <w:t xml:space="preserve"> </w:t>
      </w:r>
      <w:r w:rsidRPr="00E31BBF">
        <w:t>improving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accessibility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quality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social</w:t>
      </w:r>
      <w:r w:rsidR="00C21DB7">
        <w:t xml:space="preserve"> </w:t>
      </w:r>
      <w:r w:rsidRPr="00E31BBF">
        <w:t>services,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development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services</w:t>
      </w:r>
      <w:r w:rsidR="00C21DB7">
        <w:t xml:space="preserve"> </w:t>
      </w:r>
      <w:r w:rsidRPr="00E31BBF">
        <w:t>that</w:t>
      </w:r>
      <w:r w:rsidR="00C21DB7">
        <w:t xml:space="preserve"> </w:t>
      </w:r>
      <w:r w:rsidRPr="00E31BBF">
        <w:t>include</w:t>
      </w:r>
      <w:r w:rsidR="00C21DB7">
        <w:t xml:space="preserve"> </w:t>
      </w:r>
      <w:r w:rsidRPr="00E31BBF">
        <w:t>people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society,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protection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fundamental</w:t>
      </w:r>
      <w:r w:rsidR="00C21DB7">
        <w:t xml:space="preserve"> </w:t>
      </w:r>
      <w:r w:rsidRPr="00E31BBF">
        <w:t>rights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freedoms.</w:t>
      </w:r>
    </w:p>
    <w:p w:rsidR="002F001C" w:rsidRPr="00E31BBF" w:rsidRDefault="002F001C" w:rsidP="00410130">
      <w:pPr>
        <w:pStyle w:val="H23G"/>
      </w:pPr>
      <w:r w:rsidRPr="00E31BBF">
        <w:tab/>
      </w:r>
      <w:r w:rsidRPr="00E31BBF">
        <w:tab/>
        <w:t>Reply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paragraph</w:t>
      </w:r>
      <w:r w:rsidR="00C21DB7">
        <w:t xml:space="preserve"> </w:t>
      </w:r>
      <w:r w:rsidRPr="00E31BBF">
        <w:t>1</w:t>
      </w:r>
      <w:r w:rsidR="00A354BB">
        <w:t xml:space="preserve"> </w:t>
      </w:r>
      <w:r w:rsidRPr="00E31BBF">
        <w:t>(c)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list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issues</w:t>
      </w:r>
      <w:r w:rsidR="00C21DB7">
        <w:t xml:space="preserve"> </w:t>
      </w:r>
    </w:p>
    <w:p w:rsidR="002F001C" w:rsidRPr="00E31BBF" w:rsidRDefault="002F001C" w:rsidP="00732F46">
      <w:pPr>
        <w:pStyle w:val="SingleTxtG"/>
      </w:pPr>
      <w:r w:rsidRPr="00E31BBF">
        <w:t>3.</w:t>
      </w:r>
      <w:r w:rsidRPr="00E31BBF">
        <w:tab/>
        <w:t>In</w:t>
      </w:r>
      <w:r w:rsidR="00C21DB7">
        <w:t xml:space="preserve"> </w:t>
      </w:r>
      <w:r w:rsidRPr="00E31BBF">
        <w:t>2016,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new</w:t>
      </w:r>
      <w:r w:rsidR="00C21DB7">
        <w:t xml:space="preserve"> </w:t>
      </w:r>
      <w:r w:rsidRPr="00E31BBF">
        <w:t>system</w:t>
      </w:r>
      <w:r w:rsidR="00C21DB7">
        <w:t xml:space="preserve"> </w:t>
      </w:r>
      <w:r w:rsidRPr="00E31BBF">
        <w:t>was</w:t>
      </w:r>
      <w:r w:rsidR="00C21DB7">
        <w:t xml:space="preserve"> </w:t>
      </w:r>
      <w:r w:rsidRPr="00E31BBF">
        <w:t>set</w:t>
      </w:r>
      <w:r w:rsidR="00C21DB7">
        <w:t xml:space="preserve"> </w:t>
      </w:r>
      <w:r w:rsidRPr="00E31BBF">
        <w:t>up</w:t>
      </w:r>
      <w:r w:rsidR="00C21DB7">
        <w:t xml:space="preserve"> </w:t>
      </w:r>
      <w:r w:rsidRPr="00E31BBF">
        <w:t>for</w:t>
      </w:r>
      <w:r w:rsidR="00C21DB7">
        <w:t xml:space="preserve"> </w:t>
      </w:r>
      <w:r w:rsidRPr="00E31BBF">
        <w:t>supporting</w:t>
      </w:r>
      <w:r w:rsidR="00C21DB7">
        <w:t xml:space="preserve"> </w:t>
      </w:r>
      <w:r w:rsidRPr="00E31BBF">
        <w:t>working</w:t>
      </w:r>
      <w:r w:rsidR="00C21DB7">
        <w:t xml:space="preserve"> </w:t>
      </w:r>
      <w:r w:rsidRPr="00E31BBF">
        <w:t>ability,</w:t>
      </w:r>
      <w:r w:rsidR="00C21DB7">
        <w:t xml:space="preserve"> </w:t>
      </w:r>
      <w:r w:rsidRPr="00E31BBF">
        <w:t>which</w:t>
      </w:r>
      <w:r w:rsidR="00C21DB7">
        <w:t xml:space="preserve"> </w:t>
      </w:r>
      <w:r w:rsidRPr="00E31BBF">
        <w:t>renewed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way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assessing</w:t>
      </w:r>
      <w:r w:rsidR="00C21DB7">
        <w:t xml:space="preserve"> </w:t>
      </w:r>
      <w:r w:rsidRPr="00E31BBF">
        <w:t>working</w:t>
      </w:r>
      <w:r w:rsidR="00C21DB7">
        <w:t xml:space="preserve"> </w:t>
      </w:r>
      <w:r w:rsidRPr="00E31BBF">
        <w:t>ability,</w:t>
      </w:r>
      <w:r w:rsidR="00C21DB7">
        <w:t xml:space="preserve"> </w:t>
      </w:r>
      <w:r w:rsidRPr="00E31BBF">
        <w:t>also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subsidies</w:t>
      </w:r>
      <w:r w:rsidR="003E41EF">
        <w:t>’</w:t>
      </w:r>
      <w:r w:rsidR="00C21DB7">
        <w:t xml:space="preserve"> </w:t>
      </w:r>
      <w:r w:rsidRPr="00E31BBF">
        <w:t>system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range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services</w:t>
      </w:r>
      <w:r w:rsidR="00C21DB7">
        <w:t xml:space="preserve"> </w:t>
      </w:r>
      <w:r w:rsidRPr="00E31BBF">
        <w:t>provided</w:t>
      </w:r>
      <w:r w:rsidR="00C21DB7">
        <w:t xml:space="preserve"> </w:t>
      </w:r>
      <w:r w:rsidRPr="00E31BBF">
        <w:t>by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Estonian</w:t>
      </w:r>
      <w:r w:rsidR="00C21DB7">
        <w:t xml:space="preserve"> </w:t>
      </w:r>
      <w:r w:rsidRPr="00E31BBF">
        <w:t>Unemployment</w:t>
      </w:r>
      <w:r w:rsidR="00C21DB7">
        <w:t xml:space="preserve"> </w:t>
      </w:r>
      <w:r w:rsidRPr="00E31BBF">
        <w:t>Insurance</w:t>
      </w:r>
      <w:r w:rsidR="00C21DB7">
        <w:t xml:space="preserve"> </w:t>
      </w:r>
      <w:r w:rsidRPr="00E31BBF">
        <w:t>Fund.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system</w:t>
      </w:r>
      <w:r w:rsidR="00C21DB7">
        <w:t xml:space="preserve"> </w:t>
      </w:r>
      <w:proofErr w:type="gramStart"/>
      <w:r w:rsidRPr="00E31BBF">
        <w:t>is</w:t>
      </w:r>
      <w:r w:rsidR="00C21DB7">
        <w:t xml:space="preserve"> </w:t>
      </w:r>
      <w:r w:rsidRPr="00E31BBF">
        <w:t>based</w:t>
      </w:r>
      <w:proofErr w:type="gramEnd"/>
      <w:r w:rsidR="00C21DB7">
        <w:t xml:space="preserve"> </w:t>
      </w:r>
      <w:r w:rsidRPr="00E31BBF">
        <w:t>on</w:t>
      </w:r>
      <w:r w:rsidR="00C21DB7">
        <w:t xml:space="preserve"> </w:t>
      </w:r>
      <w:r w:rsidRPr="00E31BBF">
        <w:t>individual</w:t>
      </w:r>
      <w:r w:rsidR="00C21DB7">
        <w:t xml:space="preserve"> </w:t>
      </w:r>
      <w:r w:rsidRPr="00E31BBF">
        <w:t>approach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case</w:t>
      </w:r>
      <w:r w:rsidR="00C21DB7">
        <w:t xml:space="preserve"> </w:t>
      </w:r>
      <w:r w:rsidRPr="00E31BBF">
        <w:t>management</w:t>
      </w:r>
      <w:r w:rsidR="00C21DB7">
        <w:t xml:space="preserve"> </w:t>
      </w:r>
      <w:r w:rsidRPr="00E31BBF">
        <w:t>for</w:t>
      </w:r>
      <w:r w:rsidR="00C21DB7">
        <w:t xml:space="preserve"> </w:t>
      </w:r>
      <w:r w:rsidRPr="00E31BBF">
        <w:t>every</w:t>
      </w:r>
      <w:r w:rsidR="00C21DB7">
        <w:t xml:space="preserve"> </w:t>
      </w:r>
      <w:r w:rsidRPr="00E31BBF">
        <w:t>disabled</w:t>
      </w:r>
      <w:r w:rsidR="00C21DB7">
        <w:t xml:space="preserve"> </w:t>
      </w:r>
      <w:r w:rsidRPr="00E31BBF">
        <w:t>person.</w:t>
      </w:r>
      <w:r w:rsidR="00C21DB7">
        <w:t xml:space="preserve"> </w:t>
      </w:r>
      <w:proofErr w:type="gramStart"/>
      <w:r w:rsidRPr="00E31BBF">
        <w:t>Also</w:t>
      </w:r>
      <w:proofErr w:type="gramEnd"/>
      <w:r w:rsidR="00C21DB7">
        <w:t xml:space="preserve"> </w:t>
      </w:r>
      <w:r w:rsidRPr="00E31BBF">
        <w:t>mental</w:t>
      </w:r>
      <w:r w:rsidR="00C21DB7">
        <w:t xml:space="preserve"> </w:t>
      </w:r>
      <w:r w:rsidRPr="00E31BBF">
        <w:t>health</w:t>
      </w:r>
      <w:r w:rsidR="00C21DB7">
        <w:t xml:space="preserve"> </w:t>
      </w:r>
      <w:r w:rsidRPr="00E31BBF">
        <w:t>issues</w:t>
      </w:r>
      <w:r w:rsidR="00C21DB7">
        <w:t xml:space="preserve"> </w:t>
      </w:r>
      <w:r w:rsidRPr="00E31BBF">
        <w:t>are</w:t>
      </w:r>
      <w:r w:rsidR="00C21DB7">
        <w:t xml:space="preserve"> </w:t>
      </w:r>
      <w:r w:rsidRPr="00E31BBF">
        <w:t>considered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advising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supporting</w:t>
      </w:r>
      <w:r w:rsidR="00C21DB7">
        <w:t xml:space="preserve"> </w:t>
      </w:r>
      <w:r w:rsidRPr="00E31BBF">
        <w:t>job</w:t>
      </w:r>
      <w:r w:rsidR="00C21DB7">
        <w:t xml:space="preserve"> </w:t>
      </w:r>
      <w:r w:rsidRPr="00E31BBF">
        <w:t>search.</w:t>
      </w:r>
    </w:p>
    <w:p w:rsidR="002F001C" w:rsidRPr="00E31BBF" w:rsidRDefault="002F001C" w:rsidP="00732F46">
      <w:pPr>
        <w:pStyle w:val="SingleTxtG"/>
      </w:pPr>
      <w:r w:rsidRPr="00E31BBF">
        <w:t>4.</w:t>
      </w:r>
      <w:r w:rsidRPr="00E31BBF">
        <w:tab/>
        <w:t>The</w:t>
      </w:r>
      <w:r w:rsidR="00C21DB7">
        <w:t xml:space="preserve"> </w:t>
      </w:r>
      <w:r w:rsidRPr="00E31BBF">
        <w:t>new</w:t>
      </w:r>
      <w:r w:rsidR="00C21DB7">
        <w:t xml:space="preserve"> </w:t>
      </w:r>
      <w:r w:rsidRPr="00E31BBF">
        <w:t>work</w:t>
      </w:r>
      <w:r w:rsidR="00C21DB7">
        <w:t xml:space="preserve"> </w:t>
      </w:r>
      <w:r w:rsidRPr="00E31BBF">
        <w:t>ability</w:t>
      </w:r>
      <w:r w:rsidR="00C21DB7">
        <w:t xml:space="preserve"> </w:t>
      </w:r>
      <w:r w:rsidRPr="00E31BBF">
        <w:t>support</w:t>
      </w:r>
      <w:r w:rsidR="00C21DB7">
        <w:t xml:space="preserve"> </w:t>
      </w:r>
      <w:r w:rsidRPr="00E31BBF">
        <w:t>system</w:t>
      </w:r>
      <w:r w:rsidR="00C21DB7">
        <w:t xml:space="preserve"> </w:t>
      </w:r>
      <w:r w:rsidRPr="00E31BBF">
        <w:t>has</w:t>
      </w:r>
      <w:r w:rsidR="00C21DB7">
        <w:t xml:space="preserve"> </w:t>
      </w:r>
      <w:r w:rsidRPr="00E31BBF">
        <w:t>had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significantly</w:t>
      </w:r>
      <w:r w:rsidR="00C21DB7">
        <w:t xml:space="preserve"> </w:t>
      </w:r>
      <w:r w:rsidRPr="00E31BBF">
        <w:t>positive</w:t>
      </w:r>
      <w:r w:rsidR="00C21DB7">
        <w:t xml:space="preserve"> </w:t>
      </w:r>
      <w:r w:rsidRPr="00E31BBF">
        <w:t>effect</w:t>
      </w:r>
      <w:r w:rsidR="00C21DB7">
        <w:t xml:space="preserve"> </w:t>
      </w:r>
      <w:r w:rsidRPr="00E31BBF">
        <w:t>on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labour</w:t>
      </w:r>
      <w:r w:rsidR="00C21DB7">
        <w:t xml:space="preserve"> </w:t>
      </w:r>
      <w:r w:rsidRPr="00E31BBF">
        <w:t>market</w:t>
      </w:r>
      <w:r w:rsidR="00C21DB7">
        <w:t xml:space="preserve"> </w:t>
      </w:r>
      <w:r w:rsidRPr="00E31BBF">
        <w:t>participation.</w:t>
      </w:r>
      <w:r w:rsidR="00C21DB7">
        <w:t xml:space="preserve"> </w:t>
      </w:r>
      <w:r w:rsidRPr="00E31BBF">
        <w:t>Initially,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goal</w:t>
      </w:r>
      <w:r w:rsidR="00C21DB7">
        <w:t xml:space="preserve"> </w:t>
      </w:r>
      <w:r w:rsidRPr="00E31BBF">
        <w:t>was</w:t>
      </w:r>
      <w:r w:rsidR="00C21DB7">
        <w:t xml:space="preserve"> </w:t>
      </w:r>
      <w:r w:rsidRPr="00E31BBF">
        <w:t>set</w:t>
      </w:r>
      <w:r w:rsidR="00C21DB7">
        <w:t xml:space="preserve"> </w:t>
      </w:r>
      <w:r w:rsidRPr="00E31BBF">
        <w:t>that</w:t>
      </w:r>
      <w:r w:rsidR="00C21DB7">
        <w:t xml:space="preserve"> </w:t>
      </w:r>
      <w:r w:rsidRPr="00E31BBF">
        <w:t>by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year</w:t>
      </w:r>
      <w:r w:rsidR="00C21DB7">
        <w:t xml:space="preserve"> </w:t>
      </w:r>
      <w:r w:rsidRPr="00E31BBF">
        <w:t>2022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number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persons</w:t>
      </w:r>
      <w:r w:rsidR="00C21DB7">
        <w:t xml:space="preserve"> </w:t>
      </w:r>
      <w:r w:rsidRPr="00E31BBF">
        <w:t>with</w:t>
      </w:r>
      <w:r w:rsidR="00C21DB7">
        <w:t xml:space="preserve"> </w:t>
      </w:r>
      <w:r w:rsidRPr="00E31BBF">
        <w:t>reduced</w:t>
      </w:r>
      <w:r w:rsidR="00C21DB7">
        <w:t xml:space="preserve"> </w:t>
      </w:r>
      <w:r w:rsidRPr="00E31BBF">
        <w:t>working</w:t>
      </w:r>
      <w:r w:rsidR="00C21DB7">
        <w:t xml:space="preserve"> </w:t>
      </w:r>
      <w:r w:rsidRPr="00E31BBF">
        <w:t>ability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employment</w:t>
      </w:r>
      <w:r w:rsidR="00C21DB7">
        <w:t xml:space="preserve"> </w:t>
      </w:r>
      <w:r w:rsidRPr="00E31BBF">
        <w:t>would</w:t>
      </w:r>
      <w:r w:rsidR="00C21DB7">
        <w:t xml:space="preserve"> </w:t>
      </w:r>
      <w:r w:rsidRPr="00E31BBF">
        <w:t>increase</w:t>
      </w:r>
      <w:r w:rsidR="00C21DB7">
        <w:t xml:space="preserve"> </w:t>
      </w:r>
      <w:r w:rsidRPr="00E31BBF">
        <w:t>by</w:t>
      </w:r>
      <w:r w:rsidR="00C21DB7">
        <w:t xml:space="preserve"> </w:t>
      </w:r>
      <w:r w:rsidRPr="00E31BBF">
        <w:t>over</w:t>
      </w:r>
      <w:r w:rsidR="00C21DB7">
        <w:t xml:space="preserve"> </w:t>
      </w:r>
      <w:r w:rsidRPr="00E31BBF">
        <w:t>50%</w:t>
      </w:r>
      <w:r w:rsidR="00C21DB7">
        <w:t xml:space="preserve"> </w:t>
      </w:r>
      <w:r w:rsidR="003E41EF">
        <w:t>–</w:t>
      </w:r>
      <w:r w:rsidR="00C21DB7">
        <w:t xml:space="preserve"> </w:t>
      </w:r>
      <w:r w:rsidRPr="00E31BBF">
        <w:t>which</w:t>
      </w:r>
      <w:r w:rsidR="00C21DB7">
        <w:t xml:space="preserve"> </w:t>
      </w:r>
      <w:proofErr w:type="gramStart"/>
      <w:r w:rsidRPr="00E31BBF">
        <w:t>was</w:t>
      </w:r>
      <w:r w:rsidR="00C21DB7">
        <w:t xml:space="preserve"> </w:t>
      </w:r>
      <w:r w:rsidRPr="00E31BBF">
        <w:t>established</w:t>
      </w:r>
      <w:proofErr w:type="gramEnd"/>
      <w:r w:rsidR="00C21DB7">
        <w:t xml:space="preserve"> </w:t>
      </w:r>
      <w:r w:rsidRPr="00E31BBF">
        <w:t>already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2017.</w:t>
      </w:r>
      <w:r w:rsidR="00C21DB7">
        <w:t xml:space="preserve"> </w:t>
      </w:r>
      <w:r w:rsidRPr="00E31BBF">
        <w:t>According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estimates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Ministry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Finance,</w:t>
      </w:r>
      <w:r w:rsidR="00C21DB7">
        <w:t xml:space="preserve"> </w:t>
      </w:r>
      <w:r w:rsidRPr="00E31BBF">
        <w:t>by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year</w:t>
      </w:r>
      <w:r w:rsidR="00C21DB7">
        <w:t xml:space="preserve"> </w:t>
      </w:r>
      <w:r w:rsidRPr="00E31BBF">
        <w:t>2022,</w:t>
      </w:r>
      <w:r w:rsidR="00C21DB7">
        <w:t xml:space="preserve"> </w:t>
      </w:r>
      <w:r w:rsidRPr="00E31BBF">
        <w:t>there</w:t>
      </w:r>
      <w:r w:rsidR="00C21DB7">
        <w:t xml:space="preserve"> </w:t>
      </w:r>
      <w:r w:rsidRPr="00E31BBF">
        <w:t>will</w:t>
      </w:r>
      <w:r w:rsidR="00C21DB7">
        <w:t xml:space="preserve"> </w:t>
      </w:r>
      <w:r w:rsidRPr="00E31BBF">
        <w:t>be</w:t>
      </w:r>
      <w:r w:rsidR="00C21DB7">
        <w:t xml:space="preserve"> </w:t>
      </w:r>
      <w:r w:rsidRPr="00E31BBF">
        <w:t>19</w:t>
      </w:r>
      <w:r w:rsidR="00C21DB7">
        <w:t xml:space="preserve"> </w:t>
      </w:r>
      <w:r w:rsidRPr="00E31BBF">
        <w:t>100</w:t>
      </w:r>
      <w:r w:rsidR="00C21DB7">
        <w:t xml:space="preserve"> </w:t>
      </w:r>
      <w:r w:rsidRPr="00E31BBF">
        <w:t>more</w:t>
      </w:r>
      <w:r w:rsidR="00C21DB7">
        <w:t xml:space="preserve"> </w:t>
      </w:r>
      <w:r w:rsidRPr="00E31BBF">
        <w:t>persons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employment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16</w:t>
      </w:r>
      <w:r w:rsidR="00C21DB7">
        <w:t xml:space="preserve"> </w:t>
      </w:r>
      <w:r w:rsidRPr="00E31BBF">
        <w:t>400</w:t>
      </w:r>
      <w:r w:rsidR="00C21DB7">
        <w:t xml:space="preserve"> </w:t>
      </w:r>
      <w:r w:rsidRPr="00E31BBF">
        <w:t>more</w:t>
      </w:r>
      <w:r w:rsidR="00C21DB7">
        <w:t xml:space="preserve"> </w:t>
      </w:r>
      <w:r w:rsidRPr="00E31BBF">
        <w:t>persons</w:t>
      </w:r>
      <w:r w:rsidR="00C21DB7">
        <w:t xml:space="preserve"> </w:t>
      </w:r>
      <w:r w:rsidRPr="00E31BBF">
        <w:t>actively</w:t>
      </w:r>
      <w:r w:rsidR="00C21DB7">
        <w:t xml:space="preserve"> </w:t>
      </w:r>
      <w:r w:rsidRPr="00E31BBF">
        <w:t>looking</w:t>
      </w:r>
      <w:r w:rsidR="00C21DB7">
        <w:t xml:space="preserve"> </w:t>
      </w:r>
      <w:r w:rsidRPr="00E31BBF">
        <w:t>for</w:t>
      </w:r>
      <w:r w:rsidR="00C21DB7">
        <w:t xml:space="preserve"> </w:t>
      </w:r>
      <w:r w:rsidRPr="00E31BBF">
        <w:t>work</w:t>
      </w:r>
      <w:r w:rsidR="00C21DB7">
        <w:t xml:space="preserve"> </w:t>
      </w:r>
      <w:r w:rsidRPr="00E31BBF">
        <w:t>due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work</w:t>
      </w:r>
      <w:r w:rsidR="00C21DB7">
        <w:t xml:space="preserve"> </w:t>
      </w:r>
      <w:r w:rsidRPr="00E31BBF">
        <w:t>ability</w:t>
      </w:r>
      <w:r w:rsidR="00C21DB7">
        <w:t xml:space="preserve"> </w:t>
      </w:r>
      <w:r w:rsidRPr="00E31BBF">
        <w:t>reform,</w:t>
      </w:r>
      <w:r w:rsidR="00C21DB7">
        <w:t xml:space="preserve"> </w:t>
      </w:r>
      <w:r w:rsidRPr="00E31BBF">
        <w:t>compared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how</w:t>
      </w:r>
      <w:r w:rsidR="00C21DB7">
        <w:t xml:space="preserve"> </w:t>
      </w:r>
      <w:r w:rsidRPr="00E31BBF">
        <w:t>many</w:t>
      </w:r>
      <w:r w:rsidR="00C21DB7">
        <w:t xml:space="preserve"> </w:t>
      </w:r>
      <w:r w:rsidRPr="00E31BBF">
        <w:t>there</w:t>
      </w:r>
      <w:r w:rsidR="00C21DB7">
        <w:t xml:space="preserve"> </w:t>
      </w:r>
      <w:r w:rsidRPr="00E31BBF">
        <w:t>would</w:t>
      </w:r>
      <w:r w:rsidR="00C21DB7">
        <w:t xml:space="preserve"> </w:t>
      </w:r>
      <w:r w:rsidRPr="00E31BBF">
        <w:t>have</w:t>
      </w:r>
      <w:r w:rsidR="00C21DB7">
        <w:t xml:space="preserve"> </w:t>
      </w:r>
      <w:r w:rsidRPr="00E31BBF">
        <w:t>been</w:t>
      </w:r>
      <w:r w:rsidR="00C21DB7">
        <w:t xml:space="preserve"> </w:t>
      </w:r>
      <w:r w:rsidRPr="00E31BBF">
        <w:t>with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old</w:t>
      </w:r>
      <w:r w:rsidR="00C21DB7">
        <w:t xml:space="preserve"> </w:t>
      </w:r>
      <w:r w:rsidRPr="00E31BBF">
        <w:t>system.</w:t>
      </w:r>
    </w:p>
    <w:p w:rsidR="002F001C" w:rsidRPr="00E31BBF" w:rsidRDefault="002F001C" w:rsidP="00732F46">
      <w:pPr>
        <w:pStyle w:val="SingleTxtG"/>
      </w:pPr>
      <w:r w:rsidRPr="00E31BBF">
        <w:t>5.</w:t>
      </w:r>
      <w:r w:rsidRPr="00E31BBF">
        <w:tab/>
        <w:t>The</w:t>
      </w:r>
      <w:r w:rsidR="00C21DB7">
        <w:t xml:space="preserve"> </w:t>
      </w:r>
      <w:r w:rsidRPr="00E31BBF">
        <w:t>awareness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society</w:t>
      </w:r>
      <w:r w:rsidR="00C21DB7">
        <w:t xml:space="preserve"> </w:t>
      </w:r>
      <w:r w:rsidRPr="00E31BBF">
        <w:t>about</w:t>
      </w:r>
      <w:r w:rsidR="00C21DB7">
        <w:t xml:space="preserve"> </w:t>
      </w:r>
      <w:r w:rsidRPr="00E31BBF">
        <w:t>disabilities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people</w:t>
      </w:r>
      <w:r w:rsidR="00C21DB7">
        <w:t xml:space="preserve"> </w:t>
      </w:r>
      <w:r w:rsidRPr="00E31BBF">
        <w:t>with</w:t>
      </w:r>
      <w:r w:rsidR="00C21DB7">
        <w:t xml:space="preserve"> </w:t>
      </w:r>
      <w:r w:rsidRPr="00E31BBF">
        <w:t>special</w:t>
      </w:r>
      <w:r w:rsidR="00C21DB7">
        <w:t xml:space="preserve"> </w:t>
      </w:r>
      <w:r w:rsidRPr="00E31BBF">
        <w:t>needs</w:t>
      </w:r>
      <w:r w:rsidR="00C21DB7">
        <w:t xml:space="preserve"> </w:t>
      </w:r>
      <w:r w:rsidRPr="00E31BBF">
        <w:t>has</w:t>
      </w:r>
      <w:r w:rsidR="00C21DB7">
        <w:t xml:space="preserve"> </w:t>
      </w:r>
      <w:r w:rsidRPr="00E31BBF">
        <w:t>increased.</w:t>
      </w:r>
    </w:p>
    <w:p w:rsidR="002F001C" w:rsidRPr="00E31BBF" w:rsidRDefault="002F001C" w:rsidP="00410130">
      <w:pPr>
        <w:pStyle w:val="H23G"/>
      </w:pPr>
      <w:r w:rsidRPr="00E31BBF">
        <w:tab/>
      </w:r>
      <w:r w:rsidRPr="00E31BBF">
        <w:tab/>
        <w:t>Reply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paragraph</w:t>
      </w:r>
      <w:r w:rsidR="00C21DB7">
        <w:t xml:space="preserve"> </w:t>
      </w:r>
      <w:proofErr w:type="gramStart"/>
      <w:r w:rsidRPr="00E31BBF">
        <w:t>1</w:t>
      </w:r>
      <w:proofErr w:type="gramEnd"/>
      <w:r w:rsidR="00A354BB">
        <w:t xml:space="preserve"> </w:t>
      </w:r>
      <w:r w:rsidRPr="00E31BBF">
        <w:t>(d)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list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issues</w:t>
      </w:r>
      <w:r w:rsidR="00C21DB7">
        <w:t xml:space="preserve"> </w:t>
      </w:r>
    </w:p>
    <w:p w:rsidR="002F001C" w:rsidRPr="00E31BBF" w:rsidRDefault="002F001C" w:rsidP="00732F46">
      <w:pPr>
        <w:pStyle w:val="SingleTxtG"/>
      </w:pPr>
      <w:r w:rsidRPr="00E31BBF">
        <w:t>6.</w:t>
      </w:r>
      <w:r w:rsidRPr="00E31BBF">
        <w:tab/>
        <w:t>Pursuant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Government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Republic</w:t>
      </w:r>
      <w:r w:rsidR="00C21DB7">
        <w:t xml:space="preserve"> </w:t>
      </w:r>
      <w:r w:rsidRPr="00E31BBF">
        <w:t>Act,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Government</w:t>
      </w:r>
      <w:r w:rsidR="00C21DB7">
        <w:t xml:space="preserve"> </w:t>
      </w:r>
      <w:r w:rsidRPr="00E31BBF">
        <w:t>has</w:t>
      </w:r>
      <w:r w:rsidR="00C21DB7">
        <w:t xml:space="preserve"> </w:t>
      </w:r>
      <w:r w:rsidRPr="00E31BBF">
        <w:t>enacted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regulation</w:t>
      </w:r>
      <w:r w:rsidR="00C21DB7">
        <w:t xml:space="preserve"> </w:t>
      </w:r>
      <w:r w:rsidR="003E41EF">
        <w:t>“</w:t>
      </w:r>
      <w:r w:rsidRPr="00E31BBF">
        <w:t>Rules</w:t>
      </w:r>
      <w:r w:rsidR="00C21DB7">
        <w:t xml:space="preserve"> </w:t>
      </w:r>
      <w:r w:rsidRPr="00E31BBF">
        <w:t>for</w:t>
      </w:r>
      <w:r w:rsidR="00C21DB7">
        <w:t xml:space="preserve"> </w:t>
      </w:r>
      <w:r w:rsidRPr="00E31BBF">
        <w:t>Good</w:t>
      </w:r>
      <w:r w:rsidR="00C21DB7">
        <w:t xml:space="preserve"> </w:t>
      </w:r>
      <w:r w:rsidRPr="00E31BBF">
        <w:t>Legislative</w:t>
      </w:r>
      <w:r w:rsidR="00C21DB7">
        <w:t xml:space="preserve"> </w:t>
      </w:r>
      <w:r w:rsidRPr="00E31BBF">
        <w:t>Practice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Legislative</w:t>
      </w:r>
      <w:r w:rsidR="00C21DB7">
        <w:t xml:space="preserve"> </w:t>
      </w:r>
      <w:r w:rsidRPr="00E31BBF">
        <w:t>Drafting</w:t>
      </w:r>
      <w:r w:rsidR="003E41EF">
        <w:t>”</w:t>
      </w:r>
      <w:r w:rsidRPr="00E31BBF">
        <w:t>.</w:t>
      </w:r>
      <w:r w:rsidR="00C21DB7">
        <w:t xml:space="preserve"> </w:t>
      </w:r>
      <w:r w:rsidRPr="00E31BBF">
        <w:t>Pursuant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subsection</w:t>
      </w:r>
      <w:r w:rsidR="00C21DB7">
        <w:t xml:space="preserve"> </w:t>
      </w:r>
      <w:r w:rsidRPr="00E31BBF">
        <w:t>1</w:t>
      </w:r>
      <w:r w:rsidR="00A354BB">
        <w:t xml:space="preserve"> </w:t>
      </w:r>
      <w:r w:rsidRPr="00E31BBF">
        <w:t>(5)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Regulation,</w:t>
      </w:r>
      <w:r w:rsidR="00C21DB7">
        <w:t xml:space="preserve"> </w:t>
      </w:r>
      <w:r w:rsidRPr="00E31BBF">
        <w:t>according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which</w:t>
      </w:r>
      <w:r w:rsidR="00C21DB7">
        <w:t xml:space="preserve"> </w:t>
      </w:r>
      <w:r w:rsidRPr="00E31BBF">
        <w:t>interest</w:t>
      </w:r>
      <w:r w:rsidR="00C21DB7">
        <w:t xml:space="preserve"> </w:t>
      </w:r>
      <w:r w:rsidRPr="00E31BBF">
        <w:t>groups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public</w:t>
      </w:r>
      <w:r w:rsidR="00C21DB7">
        <w:t xml:space="preserve"> </w:t>
      </w:r>
      <w:r w:rsidRPr="00E31BBF">
        <w:t>shall</w:t>
      </w:r>
      <w:r w:rsidR="00C21DB7">
        <w:t xml:space="preserve"> </w:t>
      </w:r>
      <w:r w:rsidRPr="00E31BBF">
        <w:t>be</w:t>
      </w:r>
      <w:r w:rsidR="00C21DB7">
        <w:t xml:space="preserve"> </w:t>
      </w:r>
      <w:r w:rsidRPr="00E31BBF">
        <w:t>involved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preparation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statements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intent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draft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legislative</w:t>
      </w:r>
      <w:r w:rsidR="00C21DB7">
        <w:t xml:space="preserve"> </w:t>
      </w:r>
      <w:r w:rsidRPr="00E31BBF">
        <w:t>act,</w:t>
      </w:r>
      <w:r w:rsidR="00C21DB7">
        <w:t xml:space="preserve"> </w:t>
      </w:r>
      <w:r w:rsidRPr="00E31BBF">
        <w:t>policy</w:t>
      </w:r>
      <w:r w:rsidR="00C21DB7">
        <w:t xml:space="preserve"> </w:t>
      </w:r>
      <w:r w:rsidRPr="00E31BBF">
        <w:t>conceptions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draft</w:t>
      </w:r>
      <w:r w:rsidR="00C21DB7">
        <w:t xml:space="preserve"> </w:t>
      </w:r>
      <w:r w:rsidRPr="00E31BBF">
        <w:t>parliamentary</w:t>
      </w:r>
      <w:r w:rsidR="00C21DB7">
        <w:t xml:space="preserve"> </w:t>
      </w:r>
      <w:r w:rsidRPr="00E31BBF">
        <w:t>Acts.</w:t>
      </w:r>
      <w:r w:rsidR="00C21DB7">
        <w:t xml:space="preserve"> </w:t>
      </w:r>
      <w:r w:rsidRPr="00E31BBF">
        <w:t>They</w:t>
      </w:r>
      <w:r w:rsidR="00C21DB7">
        <w:t xml:space="preserve"> </w:t>
      </w:r>
      <w:r w:rsidRPr="00E31BBF">
        <w:t>shall</w:t>
      </w:r>
      <w:r w:rsidR="00C21DB7">
        <w:t xml:space="preserve"> </w:t>
      </w:r>
      <w:r w:rsidRPr="00E31BBF">
        <w:t>be</w:t>
      </w:r>
      <w:r w:rsidR="00C21DB7">
        <w:t xml:space="preserve"> </w:t>
      </w:r>
      <w:r w:rsidRPr="00E31BBF">
        <w:t>coordinated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compliance</w:t>
      </w:r>
      <w:r w:rsidR="00C21DB7">
        <w:t xml:space="preserve"> </w:t>
      </w:r>
      <w:r w:rsidRPr="00E31BBF">
        <w:t>with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Good</w:t>
      </w:r>
      <w:r w:rsidR="00C21DB7">
        <w:t xml:space="preserve"> </w:t>
      </w:r>
      <w:r w:rsidRPr="00E31BBF">
        <w:t>Practice</w:t>
      </w:r>
      <w:r w:rsidR="00C21DB7">
        <w:t xml:space="preserve"> </w:t>
      </w:r>
      <w:r w:rsidRPr="00E31BBF">
        <w:t>of</w:t>
      </w:r>
      <w:r w:rsidR="00C21DB7">
        <w:t xml:space="preserve"> </w:t>
      </w:r>
      <w:proofErr w:type="gramStart"/>
      <w:r w:rsidRPr="00E31BBF">
        <w:t>Engagement,</w:t>
      </w:r>
      <w:r w:rsidR="00C21DB7">
        <w:t xml:space="preserve"> </w:t>
      </w:r>
      <w:r w:rsidRPr="00E31BBF">
        <w:t>that</w:t>
      </w:r>
      <w:proofErr w:type="gramEnd"/>
      <w:r w:rsidR="00C21DB7">
        <w:t xml:space="preserve"> </w:t>
      </w:r>
      <w:r w:rsidRPr="00E31BBF">
        <w:t>require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Government</w:t>
      </w:r>
      <w:r w:rsidR="00C21DB7">
        <w:t xml:space="preserve"> </w:t>
      </w:r>
      <w:r w:rsidRPr="00E31BBF">
        <w:t>authorities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engage</w:t>
      </w:r>
      <w:r w:rsidR="00C21DB7">
        <w:t xml:space="preserve"> </w:t>
      </w:r>
      <w:r w:rsidRPr="00E31BBF">
        <w:t>interest</w:t>
      </w:r>
      <w:r w:rsidR="00C21DB7">
        <w:t xml:space="preserve"> </w:t>
      </w:r>
      <w:r w:rsidRPr="00E31BBF">
        <w:t>groups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public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decision-making</w:t>
      </w:r>
      <w:r w:rsidR="00C21DB7">
        <w:t xml:space="preserve"> </w:t>
      </w:r>
      <w:r w:rsidRPr="00E31BBF">
        <w:t>processes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ensure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best</w:t>
      </w:r>
      <w:r w:rsidR="00C21DB7">
        <w:t xml:space="preserve"> </w:t>
      </w:r>
      <w:r w:rsidRPr="00E31BBF">
        <w:t>possible</w:t>
      </w:r>
      <w:r w:rsidR="00C21DB7">
        <w:t xml:space="preserve"> </w:t>
      </w:r>
      <w:r w:rsidRPr="00E31BBF">
        <w:t>quality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legitimacy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decisions</w:t>
      </w:r>
      <w:r w:rsidR="00C21DB7">
        <w:t xml:space="preserve"> </w:t>
      </w:r>
      <w:r w:rsidRPr="00E31BBF">
        <w:t>taken.</w:t>
      </w:r>
    </w:p>
    <w:p w:rsidR="002F001C" w:rsidRPr="00E31BBF" w:rsidRDefault="002F001C" w:rsidP="00732F46">
      <w:pPr>
        <w:pStyle w:val="SingleTxtG"/>
      </w:pPr>
      <w:r w:rsidRPr="00E31BBF">
        <w:t>7.</w:t>
      </w:r>
      <w:r w:rsidRPr="00E31BBF">
        <w:tab/>
        <w:t>The</w:t>
      </w:r>
      <w:r w:rsidR="00C21DB7">
        <w:t xml:space="preserve"> </w:t>
      </w:r>
      <w:r w:rsidRPr="00E31BBF">
        <w:t>Good</w:t>
      </w:r>
      <w:r w:rsidR="00C21DB7">
        <w:t xml:space="preserve"> </w:t>
      </w:r>
      <w:r w:rsidRPr="00E31BBF">
        <w:t>Practice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Engagement</w:t>
      </w:r>
      <w:r w:rsidR="00C21DB7">
        <w:t xml:space="preserve"> </w:t>
      </w:r>
      <w:r w:rsidRPr="00E31BBF">
        <w:t>provides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guidelines</w:t>
      </w:r>
      <w:r w:rsidR="00C21DB7">
        <w:t xml:space="preserve"> </w:t>
      </w:r>
      <w:r w:rsidRPr="00E31BBF">
        <w:t>for</w:t>
      </w:r>
      <w:r w:rsidR="00C21DB7">
        <w:t xml:space="preserve"> </w:t>
      </w:r>
      <w:r w:rsidRPr="00E31BBF">
        <w:t>engaging</w:t>
      </w:r>
      <w:r w:rsidR="00C21DB7">
        <w:t xml:space="preserve"> </w:t>
      </w:r>
      <w:r w:rsidRPr="00E31BBF">
        <w:t>all</w:t>
      </w:r>
      <w:r w:rsidR="00C21DB7">
        <w:t xml:space="preserve"> </w:t>
      </w:r>
      <w:r w:rsidRPr="00E31BBF">
        <w:t>relevant</w:t>
      </w:r>
      <w:r w:rsidR="00C21DB7">
        <w:t xml:space="preserve"> </w:t>
      </w:r>
      <w:r w:rsidRPr="00E31BBF">
        <w:t>interests</w:t>
      </w:r>
      <w:r w:rsidR="00C21DB7">
        <w:t xml:space="preserve"> </w:t>
      </w:r>
      <w:r w:rsidRPr="00E31BBF">
        <w:t>groups</w:t>
      </w:r>
      <w:r w:rsidR="00C21DB7">
        <w:t xml:space="preserve"> </w:t>
      </w:r>
      <w:r w:rsidRPr="00E31BBF">
        <w:t>on</w:t>
      </w:r>
      <w:r w:rsidR="00C21DB7">
        <w:t xml:space="preserve"> </w:t>
      </w:r>
      <w:r w:rsidRPr="00E31BBF">
        <w:t>an</w:t>
      </w:r>
      <w:r w:rsidR="00C21DB7">
        <w:t xml:space="preserve"> </w:t>
      </w:r>
      <w:r w:rsidRPr="00E31BBF">
        <w:t>equal</w:t>
      </w:r>
      <w:r w:rsidR="00C21DB7">
        <w:t xml:space="preserve"> </w:t>
      </w:r>
      <w:r w:rsidRPr="00E31BBF">
        <w:t>basis,</w:t>
      </w:r>
      <w:r w:rsidR="00C21DB7">
        <w:t xml:space="preserve"> </w:t>
      </w:r>
      <w:r w:rsidRPr="00E31BBF">
        <w:t>including</w:t>
      </w:r>
      <w:r w:rsidR="00C21DB7">
        <w:t xml:space="preserve"> </w:t>
      </w:r>
      <w:r w:rsidRPr="00E31BBF">
        <w:t>persons</w:t>
      </w:r>
      <w:r w:rsidR="00C21DB7">
        <w:t xml:space="preserve"> </w:t>
      </w:r>
      <w:r w:rsidRPr="00E31BBF">
        <w:t>with</w:t>
      </w:r>
      <w:r w:rsidR="00C21DB7">
        <w:t xml:space="preserve"> </w:t>
      </w:r>
      <w:r w:rsidRPr="00E31BBF">
        <w:t>disabilities.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e-Consultation</w:t>
      </w:r>
      <w:r w:rsidR="00C21DB7">
        <w:t xml:space="preserve"> </w:t>
      </w:r>
      <w:r w:rsidRPr="00E31BBF">
        <w:t>System</w:t>
      </w:r>
      <w:r w:rsidR="00C21DB7">
        <w:t xml:space="preserve"> </w:t>
      </w:r>
      <w:r w:rsidRPr="00E31BBF">
        <w:t>enables</w:t>
      </w:r>
      <w:r w:rsidR="00C21DB7">
        <w:t xml:space="preserve"> </w:t>
      </w:r>
      <w:r w:rsidRPr="00E31BBF">
        <w:t>public</w:t>
      </w:r>
      <w:r w:rsidR="00C21DB7">
        <w:t xml:space="preserve"> </w:t>
      </w:r>
      <w:r w:rsidRPr="00E31BBF">
        <w:t>access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drafts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their</w:t>
      </w:r>
      <w:r w:rsidR="00C21DB7">
        <w:t xml:space="preserve"> </w:t>
      </w:r>
      <w:r w:rsidRPr="00E31BBF">
        <w:t>proceedings,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provides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opportunity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submit</w:t>
      </w:r>
      <w:r w:rsidR="00C21DB7">
        <w:t xml:space="preserve"> </w:t>
      </w:r>
      <w:r w:rsidRPr="00E31BBF">
        <w:t>opinions.</w:t>
      </w:r>
      <w:r w:rsidR="00C21DB7">
        <w:t xml:space="preserve"> </w:t>
      </w:r>
      <w:r w:rsidRPr="00E31BBF">
        <w:t>Feedback</w:t>
      </w:r>
      <w:r w:rsidR="00C21DB7">
        <w:t xml:space="preserve"> </w:t>
      </w:r>
      <w:r w:rsidRPr="00E31BBF">
        <w:t>on</w:t>
      </w:r>
      <w:r w:rsidR="00C21DB7">
        <w:t xml:space="preserve"> </w:t>
      </w:r>
      <w:r w:rsidRPr="00E31BBF">
        <w:t>drafts</w:t>
      </w:r>
      <w:r w:rsidR="00C21DB7">
        <w:t xml:space="preserve"> </w:t>
      </w:r>
      <w:r w:rsidRPr="00E31BBF">
        <w:t>that</w:t>
      </w:r>
      <w:r w:rsidR="00C21DB7">
        <w:t xml:space="preserve"> </w:t>
      </w:r>
      <w:r w:rsidRPr="00E31BBF">
        <w:t>are</w:t>
      </w:r>
      <w:r w:rsidR="00C21DB7">
        <w:t xml:space="preserve"> </w:t>
      </w:r>
      <w:r w:rsidRPr="00E31BBF">
        <w:t>being</w:t>
      </w:r>
      <w:r w:rsidR="00C21DB7">
        <w:t xml:space="preserve"> </w:t>
      </w:r>
      <w:r w:rsidRPr="00E31BBF">
        <w:t>prepared</w:t>
      </w:r>
      <w:r w:rsidR="00C21DB7">
        <w:t xml:space="preserve"> </w:t>
      </w:r>
      <w:proofErr w:type="gramStart"/>
      <w:r w:rsidRPr="00E31BBF">
        <w:t>can</w:t>
      </w:r>
      <w:r w:rsidR="00C21DB7">
        <w:t xml:space="preserve"> </w:t>
      </w:r>
      <w:r w:rsidRPr="00E31BBF">
        <w:t>be</w:t>
      </w:r>
      <w:r w:rsidR="00C21DB7">
        <w:t xml:space="preserve"> </w:t>
      </w:r>
      <w:r w:rsidRPr="00E31BBF">
        <w:t>given</w:t>
      </w:r>
      <w:proofErr w:type="gramEnd"/>
      <w:r w:rsidR="00C21DB7">
        <w:t xml:space="preserve"> </w:t>
      </w:r>
      <w:r w:rsidRPr="00E31BBF">
        <w:t>via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internet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public</w:t>
      </w:r>
      <w:r w:rsidR="00C21DB7">
        <w:t xml:space="preserve"> </w:t>
      </w:r>
      <w:r w:rsidRPr="00E31BBF">
        <w:t>consultation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coordination</w:t>
      </w:r>
      <w:r w:rsidR="00C21DB7">
        <w:t xml:space="preserve"> </w:t>
      </w:r>
      <w:r w:rsidRPr="00E31BBF">
        <w:t>stage.</w:t>
      </w:r>
    </w:p>
    <w:p w:rsidR="002F001C" w:rsidRPr="00E31BBF" w:rsidRDefault="002F001C" w:rsidP="00732F46">
      <w:pPr>
        <w:pStyle w:val="SingleTxtG"/>
      </w:pPr>
      <w:r w:rsidRPr="00E31BBF">
        <w:t>8.</w:t>
      </w:r>
      <w:r w:rsidRPr="00E31BBF">
        <w:tab/>
        <w:t>Estonia</w:t>
      </w:r>
      <w:r w:rsidR="003E41EF">
        <w:t>’</w:t>
      </w:r>
      <w:r w:rsidRPr="00E31BBF">
        <w:t>s</w:t>
      </w:r>
      <w:r w:rsidR="00C21DB7">
        <w:t xml:space="preserve"> </w:t>
      </w:r>
      <w:r w:rsidRPr="00E31BBF">
        <w:t>parliament</w:t>
      </w:r>
      <w:r w:rsidR="00C21DB7">
        <w:t xml:space="preserve"> </w:t>
      </w:r>
      <w:r w:rsidRPr="00E31BBF">
        <w:t>has</w:t>
      </w:r>
      <w:r w:rsidR="00C21DB7">
        <w:t xml:space="preserve"> </w:t>
      </w:r>
      <w:r w:rsidRPr="00E31BBF">
        <w:t>also</w:t>
      </w:r>
      <w:r w:rsidR="00C21DB7">
        <w:t xml:space="preserve"> </w:t>
      </w:r>
      <w:r w:rsidRPr="00E31BBF">
        <w:t>issued</w:t>
      </w:r>
      <w:r w:rsidR="00C21DB7">
        <w:t xml:space="preserve"> </w:t>
      </w:r>
      <w:r w:rsidRPr="00E31BBF">
        <w:t>guidelines</w:t>
      </w:r>
      <w:r w:rsidR="00C21DB7">
        <w:t xml:space="preserve"> </w:t>
      </w:r>
      <w:r w:rsidRPr="00E31BBF">
        <w:t>for</w:t>
      </w:r>
      <w:r w:rsidR="00C21DB7">
        <w:t xml:space="preserve"> </w:t>
      </w:r>
      <w:r w:rsidRPr="00E31BBF">
        <w:t>legislative</w:t>
      </w:r>
      <w:r w:rsidR="00C21DB7">
        <w:t xml:space="preserve"> </w:t>
      </w:r>
      <w:r w:rsidRPr="00E31BBF">
        <w:t>drafting</w:t>
      </w:r>
      <w:r w:rsidR="00C21DB7">
        <w:t xml:space="preserve"> </w:t>
      </w:r>
      <w:r w:rsidRPr="00E31BBF">
        <w:t>which</w:t>
      </w:r>
      <w:r w:rsidR="00C21DB7">
        <w:t xml:space="preserve"> </w:t>
      </w:r>
      <w:r w:rsidRPr="00E31BBF">
        <w:t>also</w:t>
      </w:r>
      <w:r w:rsidR="00C21DB7">
        <w:t xml:space="preserve"> </w:t>
      </w:r>
      <w:r w:rsidRPr="00E31BBF">
        <w:t>require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active</w:t>
      </w:r>
      <w:r w:rsidR="00C21DB7">
        <w:t xml:space="preserve"> </w:t>
      </w:r>
      <w:r w:rsidRPr="00E31BBF">
        <w:t>engagement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stakeholders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consultations</w:t>
      </w:r>
      <w:r w:rsidR="00C21DB7">
        <w:t xml:space="preserve"> </w:t>
      </w:r>
      <w:r w:rsidRPr="00E31BBF">
        <w:t>with</w:t>
      </w:r>
      <w:r w:rsidR="00C21DB7">
        <w:t xml:space="preserve"> </w:t>
      </w:r>
      <w:r w:rsidRPr="00E31BBF">
        <w:t>the</w:t>
      </w:r>
      <w:r w:rsidR="00C21DB7">
        <w:t xml:space="preserve"> </w:t>
      </w:r>
      <w:proofErr w:type="gramStart"/>
      <w:r w:rsidRPr="00E31BBF">
        <w:t>general</w:t>
      </w:r>
      <w:r w:rsidR="00C21DB7">
        <w:t xml:space="preserve"> </w:t>
      </w:r>
      <w:r w:rsidRPr="00E31BBF">
        <w:t>public</w:t>
      </w:r>
      <w:proofErr w:type="gramEnd"/>
      <w:r w:rsidRPr="00E31BBF">
        <w:t>.</w:t>
      </w:r>
      <w:r w:rsidR="00C21DB7">
        <w:t xml:space="preserve"> </w:t>
      </w:r>
    </w:p>
    <w:p w:rsidR="002F001C" w:rsidRPr="00E31BBF" w:rsidRDefault="002F001C" w:rsidP="00CE16E4">
      <w:pPr>
        <w:pStyle w:val="H23G"/>
      </w:pPr>
      <w:r w:rsidRPr="00E31BBF">
        <w:tab/>
      </w:r>
      <w:r w:rsidRPr="00E31BBF">
        <w:tab/>
        <w:t>Reply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paragraph</w:t>
      </w:r>
      <w:r w:rsidR="00C21DB7">
        <w:t xml:space="preserve"> </w:t>
      </w:r>
      <w:r w:rsidRPr="00E31BBF">
        <w:t>1</w:t>
      </w:r>
      <w:r w:rsidR="00A354BB">
        <w:t xml:space="preserve"> </w:t>
      </w:r>
      <w:r w:rsidRPr="00E31BBF">
        <w:t>(e)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list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issues</w:t>
      </w:r>
      <w:r w:rsidR="00C21DB7">
        <w:t xml:space="preserve"> </w:t>
      </w:r>
    </w:p>
    <w:p w:rsidR="002F001C" w:rsidRPr="00E31BBF" w:rsidRDefault="002F001C" w:rsidP="00732F46">
      <w:pPr>
        <w:pStyle w:val="SingleTxtG"/>
      </w:pPr>
      <w:r w:rsidRPr="00E31BBF">
        <w:t>9.</w:t>
      </w:r>
      <w:r w:rsidRPr="00E31BBF">
        <w:tab/>
        <w:t>In</w:t>
      </w:r>
      <w:r w:rsidR="00C21DB7">
        <w:t xml:space="preserve"> </w:t>
      </w:r>
      <w:r w:rsidRPr="00E31BBF">
        <w:t>2014,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Ministry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Finance</w:t>
      </w:r>
      <w:r w:rsidR="00C21DB7">
        <w:t xml:space="preserve"> </w:t>
      </w:r>
      <w:r w:rsidRPr="00E31BBF">
        <w:t>adopted</w:t>
      </w:r>
      <w:r w:rsidR="00C21DB7">
        <w:t xml:space="preserve"> </w:t>
      </w:r>
      <w:proofErr w:type="gramStart"/>
      <w:r w:rsidRPr="00E31BBF">
        <w:t>a</w:t>
      </w:r>
      <w:r w:rsidR="00C21DB7">
        <w:t xml:space="preserve"> </w:t>
      </w:r>
      <w:r w:rsidRPr="00E31BBF">
        <w:t>guiding</w:t>
      </w:r>
      <w:r w:rsidR="00C21DB7">
        <w:t xml:space="preserve"> </w:t>
      </w:r>
      <w:r w:rsidRPr="00E31BBF">
        <w:t>principles</w:t>
      </w:r>
      <w:proofErr w:type="gramEnd"/>
      <w:r w:rsidR="00C21DB7">
        <w:t xml:space="preserve"> </w:t>
      </w:r>
      <w:r w:rsidRPr="00E31BBF">
        <w:t>for</w:t>
      </w:r>
      <w:r w:rsidR="00C21DB7">
        <w:t xml:space="preserve"> </w:t>
      </w:r>
      <w:r w:rsidRPr="00E31BBF">
        <w:t>development.</w:t>
      </w:r>
      <w:r w:rsidR="00C21DB7">
        <w:t xml:space="preserve"> </w:t>
      </w:r>
      <w:r w:rsidRPr="00E31BBF">
        <w:t>This</w:t>
      </w:r>
      <w:r w:rsidR="00C21DB7">
        <w:t xml:space="preserve"> </w:t>
      </w:r>
      <w:r w:rsidRPr="00E31BBF">
        <w:t>document</w:t>
      </w:r>
      <w:r w:rsidR="00C21DB7">
        <w:t xml:space="preserve"> </w:t>
      </w:r>
      <w:r w:rsidRPr="00E31BBF">
        <w:t>sets</w:t>
      </w:r>
      <w:r w:rsidR="00C21DB7">
        <w:t xml:space="preserve"> </w:t>
      </w:r>
      <w:r w:rsidRPr="00E31BBF">
        <w:t>out</w:t>
      </w:r>
      <w:r w:rsidR="00C21DB7">
        <w:t xml:space="preserve"> </w:t>
      </w:r>
      <w:r w:rsidRPr="00E31BBF">
        <w:t>five</w:t>
      </w:r>
      <w:r w:rsidR="00C21DB7">
        <w:t xml:space="preserve"> </w:t>
      </w:r>
      <w:r w:rsidRPr="00E31BBF">
        <w:t>main</w:t>
      </w:r>
      <w:r w:rsidR="00C21DB7">
        <w:t xml:space="preserve"> </w:t>
      </w:r>
      <w:r w:rsidRPr="00E31BBF">
        <w:t>topics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be</w:t>
      </w:r>
      <w:r w:rsidR="00C21DB7">
        <w:t xml:space="preserve"> </w:t>
      </w:r>
      <w:r w:rsidRPr="00E31BBF">
        <w:t>considered,</w:t>
      </w:r>
      <w:r w:rsidR="00C21DB7">
        <w:t xml:space="preserve"> </w:t>
      </w:r>
      <w:r w:rsidRPr="00E31BBF">
        <w:t>one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them</w:t>
      </w:r>
      <w:r w:rsidR="00C21DB7">
        <w:t xml:space="preserve"> </w:t>
      </w:r>
      <w:r w:rsidRPr="00E31BBF">
        <w:t>being</w:t>
      </w:r>
      <w:r w:rsidR="00C21DB7">
        <w:t xml:space="preserve"> </w:t>
      </w:r>
      <w:r w:rsidRPr="00E31BBF">
        <w:t>equal</w:t>
      </w:r>
      <w:r w:rsidR="00C21DB7">
        <w:t xml:space="preserve"> </w:t>
      </w:r>
      <w:proofErr w:type="gramStart"/>
      <w:r w:rsidRPr="00E31BBF">
        <w:t>opportunities,</w:t>
      </w:r>
      <w:r w:rsidR="00C21DB7">
        <w:t xml:space="preserve"> </w:t>
      </w:r>
      <w:r w:rsidRPr="00E31BBF">
        <w:t>that</w:t>
      </w:r>
      <w:proofErr w:type="gramEnd"/>
      <w:r w:rsidR="00C21DB7">
        <w:t xml:space="preserve"> </w:t>
      </w:r>
      <w:r w:rsidRPr="00E31BBF">
        <w:t>also</w:t>
      </w:r>
      <w:r w:rsidR="00C21DB7">
        <w:t xml:space="preserve"> </w:t>
      </w:r>
      <w:r w:rsidRPr="00E31BBF">
        <w:t>include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subsection</w:t>
      </w:r>
      <w:r w:rsidR="00C21DB7">
        <w:t xml:space="preserve"> </w:t>
      </w:r>
      <w:r w:rsidRPr="00E31BBF">
        <w:t>on</w:t>
      </w:r>
      <w:r w:rsidR="00C21DB7">
        <w:t xml:space="preserve"> </w:t>
      </w:r>
      <w:r w:rsidRPr="00E31BBF">
        <w:t>disability.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subsection</w:t>
      </w:r>
      <w:r w:rsidR="00C21DB7">
        <w:t xml:space="preserve"> </w:t>
      </w:r>
      <w:r w:rsidRPr="00E31BBF">
        <w:t>describes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general</w:t>
      </w:r>
      <w:r w:rsidR="00C21DB7">
        <w:t xml:space="preserve"> </w:t>
      </w:r>
      <w:r w:rsidRPr="00E31BBF">
        <w:t>situation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persons</w:t>
      </w:r>
      <w:r w:rsidR="00C21DB7">
        <w:t xml:space="preserve"> </w:t>
      </w:r>
      <w:r w:rsidRPr="00E31BBF">
        <w:t>with</w:t>
      </w:r>
      <w:r w:rsidR="00C21DB7">
        <w:t xml:space="preserve"> </w:t>
      </w:r>
      <w:r w:rsidRPr="00E31BBF">
        <w:t>disabilities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Estonia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proposes</w:t>
      </w:r>
      <w:r w:rsidR="00C21DB7">
        <w:t xml:space="preserve"> </w:t>
      </w:r>
      <w:r w:rsidRPr="00E31BBF">
        <w:t>several</w:t>
      </w:r>
      <w:r w:rsidR="00C21DB7">
        <w:t xml:space="preserve"> </w:t>
      </w:r>
      <w:r w:rsidRPr="00E31BBF">
        <w:t>indicators</w:t>
      </w:r>
      <w:r w:rsidR="00C21DB7">
        <w:t xml:space="preserve"> </w:t>
      </w:r>
      <w:r w:rsidRPr="00E31BBF">
        <w:t>to</w:t>
      </w:r>
      <w:r w:rsidR="00C21DB7">
        <w:t xml:space="preserve"> </w:t>
      </w:r>
      <w:proofErr w:type="gramStart"/>
      <w:r w:rsidRPr="00E31BBF">
        <w:t>be</w:t>
      </w:r>
      <w:r w:rsidR="00C21DB7">
        <w:t xml:space="preserve"> </w:t>
      </w:r>
      <w:r w:rsidRPr="00E31BBF">
        <w:t>taken</w:t>
      </w:r>
      <w:proofErr w:type="gramEnd"/>
      <w:r w:rsidR="00C21DB7">
        <w:t xml:space="preserve"> </w:t>
      </w:r>
      <w:r w:rsidRPr="00E31BBF">
        <w:t>into</w:t>
      </w:r>
      <w:r w:rsidR="00C21DB7">
        <w:t xml:space="preserve"> </w:t>
      </w:r>
      <w:r w:rsidRPr="00E31BBF">
        <w:t>account.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section</w:t>
      </w:r>
      <w:r w:rsidR="00C21DB7">
        <w:t xml:space="preserve"> </w:t>
      </w:r>
      <w:r w:rsidRPr="00E31BBF">
        <w:t>also</w:t>
      </w:r>
      <w:r w:rsidR="00C21DB7">
        <w:t xml:space="preserve"> </w:t>
      </w:r>
      <w:r w:rsidRPr="00E31BBF">
        <w:t>addresses</w:t>
      </w:r>
      <w:r w:rsidR="00C21DB7">
        <w:t xml:space="preserve"> </w:t>
      </w:r>
      <w:r w:rsidRPr="00E31BBF">
        <w:t>intersectionality.</w:t>
      </w:r>
      <w:r w:rsidR="00C21DB7">
        <w:t xml:space="preserve"> </w:t>
      </w:r>
    </w:p>
    <w:p w:rsidR="002F001C" w:rsidRPr="00E31BBF" w:rsidRDefault="002F001C" w:rsidP="00CE16E4">
      <w:pPr>
        <w:pStyle w:val="SingleTxtG"/>
        <w:keepNext/>
        <w:keepLines/>
      </w:pPr>
      <w:r w:rsidRPr="00E31BBF">
        <w:t>10.</w:t>
      </w:r>
      <w:r w:rsidRPr="00E31BBF">
        <w:tab/>
        <w:t>The</w:t>
      </w:r>
      <w:r w:rsidR="00C21DB7">
        <w:t xml:space="preserve"> </w:t>
      </w:r>
      <w:r w:rsidRPr="00E31BBF">
        <w:t>Programme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Action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Government</w:t>
      </w:r>
      <w:r w:rsidR="00C21DB7">
        <w:t xml:space="preserve"> </w:t>
      </w:r>
      <w:r w:rsidRPr="00E31BBF">
        <w:t>for</w:t>
      </w:r>
      <w:r w:rsidR="00C21DB7">
        <w:t xml:space="preserve"> </w:t>
      </w:r>
      <w:r w:rsidRPr="00E31BBF">
        <w:t>2019</w:t>
      </w:r>
      <w:r w:rsidR="003E41EF">
        <w:t>–</w:t>
      </w:r>
      <w:r w:rsidRPr="00E31BBF">
        <w:t>2023</w:t>
      </w:r>
      <w:r w:rsidR="00C21DB7">
        <w:t xml:space="preserve"> </w:t>
      </w:r>
      <w:r w:rsidRPr="00E31BBF">
        <w:t>sets</w:t>
      </w:r>
      <w:r w:rsidR="00C21DB7">
        <w:t xml:space="preserve"> </w:t>
      </w:r>
      <w:r w:rsidRPr="00E31BBF">
        <w:t>several</w:t>
      </w:r>
      <w:r w:rsidR="00C21DB7">
        <w:t xml:space="preserve"> </w:t>
      </w:r>
      <w:r w:rsidRPr="00E31BBF">
        <w:t>goals:</w:t>
      </w:r>
    </w:p>
    <w:p w:rsidR="002F001C" w:rsidRPr="00E31BBF" w:rsidRDefault="002F001C" w:rsidP="00CE16E4">
      <w:pPr>
        <w:pStyle w:val="Bullet1G"/>
      </w:pPr>
      <w:r w:rsidRPr="00E31BBF">
        <w:t>Ensure</w:t>
      </w:r>
      <w:r w:rsidR="00C21DB7">
        <w:t xml:space="preserve"> </w:t>
      </w:r>
      <w:r w:rsidRPr="00E31BBF">
        <w:t>professional</w:t>
      </w:r>
      <w:r w:rsidR="00C21DB7">
        <w:t xml:space="preserve"> </w:t>
      </w:r>
      <w:r w:rsidRPr="00E31BBF">
        <w:t>counselling</w:t>
      </w:r>
      <w:r w:rsidR="00C21DB7">
        <w:t xml:space="preserve"> </w:t>
      </w:r>
      <w:r w:rsidRPr="00E31BBF">
        <w:t>for</w:t>
      </w:r>
      <w:r w:rsidR="00C21DB7">
        <w:t xml:space="preserve"> </w:t>
      </w:r>
      <w:r w:rsidRPr="00E31BBF">
        <w:t>teachers,</w:t>
      </w:r>
      <w:r w:rsidR="00C21DB7">
        <w:t xml:space="preserve"> </w:t>
      </w:r>
      <w:r w:rsidRPr="00E31BBF">
        <w:t>including</w:t>
      </w:r>
      <w:r w:rsidR="00C21DB7">
        <w:t xml:space="preserve"> </w:t>
      </w:r>
      <w:r w:rsidRPr="00E31BBF">
        <w:t>general</w:t>
      </w:r>
      <w:r w:rsidR="00C21DB7">
        <w:t xml:space="preserve"> </w:t>
      </w:r>
      <w:r w:rsidRPr="00E31BBF">
        <w:t>pedagogical,</w:t>
      </w:r>
      <w:r w:rsidR="00C21DB7">
        <w:t xml:space="preserve"> </w:t>
      </w:r>
      <w:r w:rsidRPr="00E31BBF">
        <w:t>psychological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teaching</w:t>
      </w:r>
      <w:r w:rsidR="00C21DB7">
        <w:t xml:space="preserve"> </w:t>
      </w:r>
      <w:r w:rsidRPr="00E31BBF">
        <w:t>advice</w:t>
      </w:r>
      <w:r w:rsidR="00C21DB7">
        <w:t xml:space="preserve"> </w:t>
      </w:r>
      <w:r w:rsidRPr="00E31BBF">
        <w:t>for</w:t>
      </w:r>
      <w:r w:rsidR="00C21DB7">
        <w:t xml:space="preserve"> </w:t>
      </w:r>
      <w:r w:rsidRPr="00E31BBF">
        <w:t>teaching</w:t>
      </w:r>
      <w:r w:rsidR="00C21DB7">
        <w:t xml:space="preserve"> </w:t>
      </w:r>
      <w:r w:rsidRPr="00E31BBF">
        <w:t>students</w:t>
      </w:r>
      <w:r w:rsidR="00C21DB7">
        <w:t xml:space="preserve"> </w:t>
      </w:r>
      <w:r w:rsidRPr="00E31BBF">
        <w:t>with</w:t>
      </w:r>
      <w:r w:rsidR="00C21DB7">
        <w:t xml:space="preserve"> </w:t>
      </w:r>
      <w:r w:rsidRPr="00E31BBF">
        <w:t>special</w:t>
      </w:r>
      <w:r w:rsidR="00C21DB7">
        <w:t xml:space="preserve"> </w:t>
      </w:r>
      <w:r w:rsidRPr="00E31BBF">
        <w:t>educational</w:t>
      </w:r>
      <w:r w:rsidR="00C21DB7">
        <w:t xml:space="preserve"> </w:t>
      </w:r>
      <w:r w:rsidRPr="00E31BBF">
        <w:t>needs;</w:t>
      </w:r>
    </w:p>
    <w:p w:rsidR="002F001C" w:rsidRPr="00E31BBF" w:rsidRDefault="002F001C" w:rsidP="00CE16E4">
      <w:pPr>
        <w:pStyle w:val="Bullet1G"/>
      </w:pPr>
      <w:r w:rsidRPr="00E31BBF">
        <w:lastRenderedPageBreak/>
        <w:t>Improve</w:t>
      </w:r>
      <w:r w:rsidR="00C21DB7">
        <w:t xml:space="preserve"> </w:t>
      </w:r>
      <w:r w:rsidRPr="00E31BBF">
        <w:t>cooperation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health,</w:t>
      </w:r>
      <w:r w:rsidR="00C21DB7">
        <w:t xml:space="preserve"> </w:t>
      </w:r>
      <w:r w:rsidRPr="00E31BBF">
        <w:t>social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education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ensure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availability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quality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support</w:t>
      </w:r>
      <w:r w:rsidR="00C21DB7">
        <w:t xml:space="preserve"> </w:t>
      </w:r>
      <w:r w:rsidRPr="00E31BBF">
        <w:t>services</w:t>
      </w:r>
      <w:r w:rsidR="00C21DB7">
        <w:t xml:space="preserve"> </w:t>
      </w:r>
      <w:r w:rsidRPr="00E31BBF">
        <w:t>for</w:t>
      </w:r>
      <w:r w:rsidR="00C21DB7">
        <w:t xml:space="preserve"> </w:t>
      </w:r>
      <w:r w:rsidRPr="00E31BBF">
        <w:t>children,</w:t>
      </w:r>
      <w:r w:rsidR="00C21DB7">
        <w:t xml:space="preserve"> </w:t>
      </w:r>
      <w:r w:rsidRPr="00E31BBF">
        <w:t>regardless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place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residence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child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existence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special</w:t>
      </w:r>
      <w:r w:rsidR="00C21DB7">
        <w:t xml:space="preserve"> </w:t>
      </w:r>
      <w:r w:rsidRPr="00E31BBF">
        <w:t>educational</w:t>
      </w:r>
      <w:r w:rsidR="00C21DB7">
        <w:t xml:space="preserve"> </w:t>
      </w:r>
      <w:r w:rsidRPr="00E31BBF">
        <w:t>needs.</w:t>
      </w:r>
    </w:p>
    <w:p w:rsidR="002F001C" w:rsidRPr="00E31BBF" w:rsidRDefault="002F001C" w:rsidP="00732F46">
      <w:pPr>
        <w:pStyle w:val="SingleTxtG"/>
      </w:pPr>
      <w:r w:rsidRPr="00E31BBF">
        <w:t>11.</w:t>
      </w:r>
      <w:r w:rsidRPr="00E31BBF">
        <w:tab/>
        <w:t>Furthermore,</w:t>
      </w:r>
      <w:r w:rsidR="00C21DB7">
        <w:t xml:space="preserve"> </w:t>
      </w:r>
      <w:r w:rsidRPr="00E31BBF">
        <w:t>inclusive</w:t>
      </w:r>
      <w:r w:rsidR="00C21DB7">
        <w:t xml:space="preserve"> </w:t>
      </w:r>
      <w:r w:rsidRPr="00E31BBF">
        <w:t>education</w:t>
      </w:r>
      <w:r w:rsidR="00C21DB7">
        <w:t xml:space="preserve"> </w:t>
      </w:r>
      <w:r w:rsidRPr="00E31BBF">
        <w:t>has</w:t>
      </w:r>
      <w:r w:rsidR="00C21DB7">
        <w:t xml:space="preserve"> </w:t>
      </w:r>
      <w:r w:rsidRPr="00E31BBF">
        <w:t>been</w:t>
      </w:r>
      <w:r w:rsidR="00C21DB7">
        <w:t xml:space="preserve"> </w:t>
      </w:r>
      <w:r w:rsidRPr="00E31BBF">
        <w:t>one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central</w:t>
      </w:r>
      <w:r w:rsidR="00C21DB7">
        <w:t xml:space="preserve"> </w:t>
      </w:r>
      <w:r w:rsidRPr="00E31BBF">
        <w:t>priorities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in-service</w:t>
      </w:r>
      <w:r w:rsidR="00C21DB7">
        <w:t xml:space="preserve"> </w:t>
      </w:r>
      <w:r w:rsidRPr="00E31BBF">
        <w:t>training</w:t>
      </w:r>
      <w:r w:rsidR="00C21DB7">
        <w:t xml:space="preserve"> </w:t>
      </w:r>
      <w:r w:rsidRPr="00E31BBF">
        <w:t>programme</w:t>
      </w:r>
      <w:r w:rsidR="00C21DB7">
        <w:t xml:space="preserve"> </w:t>
      </w:r>
      <w:r w:rsidRPr="00E31BBF">
        <w:t>for</w:t>
      </w:r>
      <w:r w:rsidR="00C21DB7">
        <w:t xml:space="preserve"> </w:t>
      </w:r>
      <w:r w:rsidRPr="00E31BBF">
        <w:t>teachers,</w:t>
      </w:r>
      <w:r w:rsidR="00C21DB7">
        <w:t xml:space="preserve"> </w:t>
      </w:r>
      <w:r w:rsidRPr="00E31BBF">
        <w:t>teaching</w:t>
      </w:r>
      <w:r w:rsidR="00C21DB7">
        <w:t xml:space="preserve"> </w:t>
      </w:r>
      <w:r w:rsidRPr="00E31BBF">
        <w:t>teams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school</w:t>
      </w:r>
      <w:r w:rsidR="00C21DB7">
        <w:t xml:space="preserve"> </w:t>
      </w:r>
      <w:r w:rsidRPr="00E31BBF">
        <w:t>leaders.</w:t>
      </w:r>
      <w:r w:rsidR="00C21DB7">
        <w:t xml:space="preserve"> </w:t>
      </w:r>
    </w:p>
    <w:p w:rsidR="002F001C" w:rsidRPr="00E31BBF" w:rsidRDefault="002F001C" w:rsidP="00732F46">
      <w:pPr>
        <w:pStyle w:val="SingleTxtG"/>
      </w:pPr>
      <w:proofErr w:type="gramStart"/>
      <w:r w:rsidRPr="00E31BBF">
        <w:t>12.</w:t>
      </w:r>
      <w:r w:rsidRPr="00E31BBF">
        <w:tab/>
        <w:t>Also</w:t>
      </w:r>
      <w:proofErr w:type="gramEnd"/>
      <w:r w:rsidRPr="00E31BBF">
        <w:t>,</w:t>
      </w:r>
      <w:r w:rsidR="00C21DB7">
        <w:t xml:space="preserve"> </w:t>
      </w:r>
      <w:r w:rsidRPr="00E31BBF">
        <w:t>one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elective</w:t>
      </w:r>
      <w:r w:rsidR="00C21DB7">
        <w:t xml:space="preserve"> </w:t>
      </w:r>
      <w:r w:rsidRPr="00E31BBF">
        <w:t>modules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initial</w:t>
      </w:r>
      <w:r w:rsidR="00C21DB7">
        <w:t xml:space="preserve"> </w:t>
      </w:r>
      <w:r w:rsidRPr="00E31BBF">
        <w:t>teacher</w:t>
      </w:r>
      <w:r w:rsidR="00C21DB7">
        <w:t xml:space="preserve"> </w:t>
      </w:r>
      <w:r w:rsidRPr="00E31BBF">
        <w:t>training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part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teacher</w:t>
      </w:r>
      <w:r w:rsidR="003E41EF">
        <w:t>’</w:t>
      </w:r>
      <w:r w:rsidRPr="00E31BBF">
        <w:t>s</w:t>
      </w:r>
      <w:r w:rsidR="00C21DB7">
        <w:t xml:space="preserve"> </w:t>
      </w:r>
      <w:r w:rsidRPr="00E31BBF">
        <w:t>professional</w:t>
      </w:r>
      <w:r w:rsidR="00C21DB7">
        <w:t xml:space="preserve"> </w:t>
      </w:r>
      <w:r w:rsidRPr="00E31BBF">
        <w:t>standard</w:t>
      </w:r>
      <w:r w:rsidR="00C21DB7">
        <w:t xml:space="preserve"> </w:t>
      </w:r>
      <w:r w:rsidRPr="00E31BBF">
        <w:t>is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skill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supporting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learner</w:t>
      </w:r>
      <w:r w:rsidR="00C21DB7">
        <w:t xml:space="preserve"> </w:t>
      </w:r>
      <w:r w:rsidRPr="00E31BBF">
        <w:t>with</w:t>
      </w:r>
      <w:r w:rsidR="00C21DB7">
        <w:t xml:space="preserve"> </w:t>
      </w:r>
      <w:r w:rsidRPr="00E31BBF">
        <w:t>special</w:t>
      </w:r>
      <w:r w:rsidR="00C21DB7">
        <w:t xml:space="preserve"> </w:t>
      </w:r>
      <w:r w:rsidRPr="00E31BBF">
        <w:t>educational</w:t>
      </w:r>
      <w:r w:rsidR="00C21DB7">
        <w:t xml:space="preserve"> </w:t>
      </w:r>
      <w:r w:rsidRPr="00E31BBF">
        <w:t>needs.</w:t>
      </w:r>
      <w:r w:rsidR="00C21DB7">
        <w:t xml:space="preserve"> </w:t>
      </w:r>
    </w:p>
    <w:p w:rsidR="002F001C" w:rsidRPr="00E31BBF" w:rsidRDefault="002F001C" w:rsidP="00732F46">
      <w:pPr>
        <w:pStyle w:val="SingleTxtG"/>
      </w:pPr>
      <w:r w:rsidRPr="00E31BBF">
        <w:t>13.</w:t>
      </w:r>
      <w:r w:rsidRPr="00E31BBF">
        <w:tab/>
        <w:t>The</w:t>
      </w:r>
      <w:r w:rsidR="00C21DB7">
        <w:t xml:space="preserve"> </w:t>
      </w:r>
      <w:r w:rsidRPr="00E31BBF">
        <w:t>Supreme</w:t>
      </w:r>
      <w:r w:rsidR="00C21DB7">
        <w:t xml:space="preserve"> </w:t>
      </w:r>
      <w:r w:rsidRPr="00E31BBF">
        <w:t>Court</w:t>
      </w:r>
      <w:r w:rsidR="00C21DB7">
        <w:t xml:space="preserve"> </w:t>
      </w:r>
      <w:r w:rsidRPr="00E31BBF">
        <w:t>organizes</w:t>
      </w:r>
      <w:r w:rsidR="00C21DB7">
        <w:t xml:space="preserve"> </w:t>
      </w:r>
      <w:r w:rsidRPr="00E31BBF">
        <w:t>trainings</w:t>
      </w:r>
      <w:r w:rsidR="00C21DB7">
        <w:t xml:space="preserve"> </w:t>
      </w:r>
      <w:r w:rsidRPr="00E31BBF">
        <w:t>for</w:t>
      </w:r>
      <w:r w:rsidR="00C21DB7">
        <w:t xml:space="preserve"> </w:t>
      </w:r>
      <w:r w:rsidRPr="00E31BBF">
        <w:t>judges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2019</w:t>
      </w:r>
      <w:r w:rsidR="00C21DB7">
        <w:t xml:space="preserve"> </w:t>
      </w:r>
      <w:r w:rsidRPr="00E31BBF">
        <w:t>on</w:t>
      </w:r>
      <w:r w:rsidR="00C21DB7">
        <w:t xml:space="preserve"> </w:t>
      </w:r>
      <w:r w:rsidRPr="00E31BBF">
        <w:t>work</w:t>
      </w:r>
      <w:r w:rsidR="00C21DB7">
        <w:t xml:space="preserve"> </w:t>
      </w:r>
      <w:r w:rsidRPr="00E31BBF">
        <w:t>capacity</w:t>
      </w:r>
      <w:r w:rsidR="00C21DB7">
        <w:t xml:space="preserve"> </w:t>
      </w:r>
      <w:r w:rsidRPr="00E31BBF">
        <w:t>reform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hearing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people</w:t>
      </w:r>
      <w:r w:rsidR="00C21DB7">
        <w:t xml:space="preserve"> </w:t>
      </w:r>
      <w:r w:rsidRPr="00E31BBF">
        <w:t>with</w:t>
      </w:r>
      <w:r w:rsidR="00C21DB7">
        <w:t xml:space="preserve"> </w:t>
      </w:r>
      <w:r w:rsidRPr="00E31BBF">
        <w:t>mental</w:t>
      </w:r>
      <w:r w:rsidR="00C21DB7">
        <w:t xml:space="preserve"> </w:t>
      </w:r>
      <w:r w:rsidRPr="00E31BBF">
        <w:t>disorders.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2020,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Judicial</w:t>
      </w:r>
      <w:r w:rsidR="00C21DB7">
        <w:t xml:space="preserve"> </w:t>
      </w:r>
      <w:r w:rsidRPr="00E31BBF">
        <w:t>Training</w:t>
      </w:r>
      <w:r w:rsidR="00C21DB7">
        <w:t xml:space="preserve"> </w:t>
      </w:r>
      <w:r w:rsidRPr="00E31BBF">
        <w:t>Programme</w:t>
      </w:r>
      <w:r w:rsidR="00C21DB7">
        <w:t xml:space="preserve"> </w:t>
      </w:r>
      <w:r w:rsidRPr="00E31BBF">
        <w:t>will</w:t>
      </w:r>
      <w:r w:rsidR="00C21DB7">
        <w:t xml:space="preserve"> </w:t>
      </w:r>
      <w:r w:rsidRPr="00E31BBF">
        <w:t>include</w:t>
      </w:r>
      <w:r w:rsidR="00C21DB7">
        <w:t xml:space="preserve"> </w:t>
      </w:r>
      <w:r w:rsidRPr="00E31BBF">
        <w:t>trainings</w:t>
      </w:r>
      <w:r w:rsidR="00C21DB7">
        <w:t xml:space="preserve"> </w:t>
      </w:r>
      <w:r w:rsidRPr="00E31BBF">
        <w:t>on</w:t>
      </w:r>
      <w:r w:rsidR="00C21DB7">
        <w:t xml:space="preserve"> </w:t>
      </w:r>
      <w:r w:rsidRPr="00E31BBF">
        <w:t>forensic</w:t>
      </w:r>
      <w:r w:rsidR="00C21DB7">
        <w:t xml:space="preserve"> </w:t>
      </w:r>
      <w:r w:rsidRPr="00E31BBF">
        <w:t>psychiatry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forensic</w:t>
      </w:r>
      <w:r w:rsidR="00C21DB7">
        <w:t xml:space="preserve"> </w:t>
      </w:r>
      <w:r w:rsidRPr="00E31BBF">
        <w:t>science,</w:t>
      </w:r>
      <w:r w:rsidR="00C21DB7">
        <w:t xml:space="preserve"> </w:t>
      </w:r>
      <w:r w:rsidRPr="00E31BBF">
        <w:t>closed</w:t>
      </w:r>
      <w:r w:rsidR="00C21DB7">
        <w:t xml:space="preserve"> </w:t>
      </w:r>
      <w:r w:rsidRPr="00E31BBF">
        <w:t>childcare</w:t>
      </w:r>
      <w:r w:rsidR="00C21DB7">
        <w:t xml:space="preserve"> </w:t>
      </w:r>
      <w:r w:rsidRPr="00E31BBF">
        <w:t>services,</w:t>
      </w:r>
      <w:r w:rsidR="00C21DB7">
        <w:t xml:space="preserve"> </w:t>
      </w:r>
      <w:r w:rsidRPr="00E31BBF">
        <w:t>social</w:t>
      </w:r>
      <w:r w:rsidR="00C21DB7">
        <w:t xml:space="preserve"> </w:t>
      </w:r>
      <w:r w:rsidRPr="00E31BBF">
        <w:t>services</w:t>
      </w:r>
      <w:r w:rsidR="00C21DB7">
        <w:t xml:space="preserve"> </w:t>
      </w:r>
      <w:r w:rsidRPr="00E31BBF">
        <w:t>on</w:t>
      </w:r>
      <w:r w:rsidR="00C21DB7">
        <w:t xml:space="preserve"> </w:t>
      </w:r>
      <w:r w:rsidRPr="00E31BBF">
        <w:t>placing</w:t>
      </w:r>
      <w:r w:rsidR="00C21DB7">
        <w:t xml:space="preserve"> </w:t>
      </w:r>
      <w:r w:rsidRPr="00E31BBF">
        <w:t>persons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closed</w:t>
      </w:r>
      <w:r w:rsidR="00C21DB7">
        <w:t xml:space="preserve"> </w:t>
      </w:r>
      <w:r w:rsidRPr="00E31BBF">
        <w:t>institutions.</w:t>
      </w:r>
      <w:r w:rsidR="00C21DB7">
        <w:t xml:space="preserve"> </w:t>
      </w:r>
    </w:p>
    <w:p w:rsidR="002F001C" w:rsidRPr="00E31BBF" w:rsidRDefault="002F001C" w:rsidP="00732F46">
      <w:pPr>
        <w:pStyle w:val="SingleTxtG"/>
      </w:pPr>
      <w:r w:rsidRPr="00E31BBF">
        <w:t>14.</w:t>
      </w:r>
      <w:r w:rsidRPr="00E31BBF">
        <w:tab/>
        <w:t>Members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prosecution</w:t>
      </w:r>
      <w:r w:rsidR="00C21DB7">
        <w:t xml:space="preserve"> </w:t>
      </w:r>
      <w:r w:rsidRPr="00E31BBF">
        <w:t>services</w:t>
      </w:r>
      <w:r w:rsidR="00C21DB7">
        <w:t xml:space="preserve"> </w:t>
      </w:r>
      <w:r w:rsidRPr="00E31BBF">
        <w:t>are</w:t>
      </w:r>
      <w:r w:rsidR="00C21DB7">
        <w:t xml:space="preserve"> </w:t>
      </w:r>
      <w:r w:rsidRPr="00E31BBF">
        <w:t>encouraged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partake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international</w:t>
      </w:r>
      <w:r w:rsidR="00C21DB7">
        <w:t xml:space="preserve"> </w:t>
      </w:r>
      <w:r w:rsidRPr="00E31BBF">
        <w:t>seminars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training.</w:t>
      </w:r>
      <w:r w:rsidR="00C21DB7">
        <w:t xml:space="preserve"> </w:t>
      </w:r>
    </w:p>
    <w:p w:rsidR="002F001C" w:rsidRPr="00E31BBF" w:rsidRDefault="002F001C" w:rsidP="001C2C65">
      <w:pPr>
        <w:pStyle w:val="H23G"/>
      </w:pPr>
      <w:r w:rsidRPr="00E31BBF">
        <w:tab/>
      </w:r>
      <w:r w:rsidRPr="00E31BBF">
        <w:tab/>
        <w:t>Reply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paragraph</w:t>
      </w:r>
      <w:r w:rsidR="00C21DB7">
        <w:t xml:space="preserve"> </w:t>
      </w:r>
      <w:r w:rsidRPr="00E31BBF">
        <w:t>2</w:t>
      </w:r>
      <w:r w:rsidR="000016B1">
        <w:t xml:space="preserve"> </w:t>
      </w:r>
      <w:r w:rsidRPr="00E31BBF">
        <w:t>(a)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list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issues</w:t>
      </w:r>
      <w:r w:rsidR="00C21DB7">
        <w:t xml:space="preserve"> </w:t>
      </w:r>
    </w:p>
    <w:p w:rsidR="002F001C" w:rsidRPr="00E31BBF" w:rsidRDefault="002F001C" w:rsidP="00732F46">
      <w:pPr>
        <w:pStyle w:val="SingleTxtG"/>
      </w:pPr>
      <w:r w:rsidRPr="00E31BBF">
        <w:t>15.</w:t>
      </w:r>
      <w:r w:rsidRPr="00E31BBF">
        <w:tab/>
        <w:t>The</w:t>
      </w:r>
      <w:r w:rsidR="00C21DB7">
        <w:t xml:space="preserve"> </w:t>
      </w:r>
      <w:r w:rsidRPr="00E31BBF">
        <w:t>Ministry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Social</w:t>
      </w:r>
      <w:r w:rsidR="00C21DB7">
        <w:t xml:space="preserve"> </w:t>
      </w:r>
      <w:r w:rsidRPr="00E31BBF">
        <w:t>Affairs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Ministry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Justice</w:t>
      </w:r>
      <w:r w:rsidR="00C21DB7">
        <w:t xml:space="preserve"> </w:t>
      </w:r>
      <w:r w:rsidRPr="00E31BBF">
        <w:t>have</w:t>
      </w:r>
      <w:r w:rsidR="00C21DB7">
        <w:t xml:space="preserve"> </w:t>
      </w:r>
      <w:r w:rsidRPr="00E31BBF">
        <w:t>decided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go</w:t>
      </w:r>
      <w:r w:rsidR="00C21DB7">
        <w:t xml:space="preserve"> </w:t>
      </w:r>
      <w:r w:rsidRPr="00E31BBF">
        <w:t>through</w:t>
      </w:r>
      <w:r w:rsidR="00C21DB7">
        <w:t xml:space="preserve"> </w:t>
      </w:r>
      <w:r w:rsidRPr="00E31BBF">
        <w:t>derogatory</w:t>
      </w:r>
      <w:r w:rsidR="00C21DB7">
        <w:t xml:space="preserve"> </w:t>
      </w:r>
      <w:r w:rsidRPr="00E31BBF">
        <w:t>terminology</w:t>
      </w:r>
      <w:r w:rsidR="00C21DB7">
        <w:t xml:space="preserve"> </w:t>
      </w:r>
      <w:r w:rsidRPr="00E31BBF">
        <w:t>issues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national</w:t>
      </w:r>
      <w:r w:rsidR="00C21DB7">
        <w:t xml:space="preserve"> </w:t>
      </w:r>
      <w:r w:rsidRPr="00E31BBF">
        <w:t>legislation</w:t>
      </w:r>
      <w:r w:rsidR="00C21DB7">
        <w:t xml:space="preserve"> </w:t>
      </w:r>
      <w:r w:rsidRPr="00E31BBF">
        <w:t>during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coming</w:t>
      </w:r>
      <w:r w:rsidR="00C21DB7">
        <w:t xml:space="preserve"> </w:t>
      </w:r>
      <w:r w:rsidRPr="00E31BBF">
        <w:t>years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update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terms</w:t>
      </w:r>
      <w:r w:rsidR="00C21DB7">
        <w:t xml:space="preserve"> </w:t>
      </w:r>
      <w:r w:rsidRPr="00E31BBF">
        <w:t>according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Convention.</w:t>
      </w:r>
      <w:r w:rsidR="00C21DB7">
        <w:t xml:space="preserve"> </w:t>
      </w:r>
    </w:p>
    <w:p w:rsidR="002F001C" w:rsidRPr="00E31BBF" w:rsidRDefault="002F001C" w:rsidP="001C2C65">
      <w:pPr>
        <w:pStyle w:val="H23G"/>
      </w:pPr>
      <w:r w:rsidRPr="00E31BBF">
        <w:tab/>
      </w:r>
      <w:r w:rsidRPr="00E31BBF">
        <w:tab/>
        <w:t>Reply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paragraph</w:t>
      </w:r>
      <w:r w:rsidR="00C21DB7">
        <w:t xml:space="preserve"> </w:t>
      </w:r>
      <w:r w:rsidRPr="00E31BBF">
        <w:t>2</w:t>
      </w:r>
      <w:r w:rsidR="000016B1">
        <w:t xml:space="preserve"> </w:t>
      </w:r>
      <w:r w:rsidRPr="00E31BBF">
        <w:t>(b)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list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issues</w:t>
      </w:r>
      <w:r w:rsidR="00C21DB7">
        <w:t xml:space="preserve"> </w:t>
      </w:r>
    </w:p>
    <w:p w:rsidR="002F001C" w:rsidRPr="00E31BBF" w:rsidRDefault="002F001C" w:rsidP="00732F46">
      <w:pPr>
        <w:pStyle w:val="SingleTxtG"/>
      </w:pPr>
      <w:r w:rsidRPr="00E31BBF">
        <w:t>16.</w:t>
      </w:r>
      <w:r w:rsidRPr="00E31BBF">
        <w:tab/>
        <w:t>Estonian</w:t>
      </w:r>
      <w:r w:rsidR="00C21DB7">
        <w:t xml:space="preserve"> </w:t>
      </w:r>
      <w:r w:rsidRPr="00E31BBF">
        <w:t>legislation</w:t>
      </w:r>
      <w:r w:rsidR="00C21DB7">
        <w:t xml:space="preserve"> </w:t>
      </w:r>
      <w:r w:rsidRPr="00E31BBF">
        <w:t>defines</w:t>
      </w:r>
      <w:r w:rsidR="00C21DB7">
        <w:t xml:space="preserve"> </w:t>
      </w:r>
      <w:r w:rsidRPr="00E31BBF">
        <w:t>disability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Social</w:t>
      </w:r>
      <w:r w:rsidR="00C21DB7">
        <w:t xml:space="preserve"> </w:t>
      </w:r>
      <w:r w:rsidRPr="00E31BBF">
        <w:t>Benefits</w:t>
      </w:r>
      <w:r w:rsidR="00C21DB7">
        <w:t xml:space="preserve"> </w:t>
      </w:r>
      <w:r w:rsidRPr="00E31BBF">
        <w:t>for</w:t>
      </w:r>
      <w:r w:rsidR="00C21DB7">
        <w:t xml:space="preserve"> </w:t>
      </w:r>
      <w:r w:rsidRPr="00E31BBF">
        <w:t>Disabled</w:t>
      </w:r>
      <w:r w:rsidR="00C21DB7">
        <w:t xml:space="preserve"> </w:t>
      </w:r>
      <w:r w:rsidRPr="00E31BBF">
        <w:t>Persons</w:t>
      </w:r>
      <w:r w:rsidR="00C21DB7">
        <w:t xml:space="preserve"> </w:t>
      </w:r>
      <w:r w:rsidRPr="00E31BBF">
        <w:t>Act</w:t>
      </w:r>
      <w:r w:rsidR="00C21DB7">
        <w:t xml:space="preserve"> </w:t>
      </w:r>
      <w:r w:rsidRPr="00E31BBF">
        <w:t>§</w:t>
      </w:r>
      <w:r w:rsidR="00C21DB7">
        <w:t xml:space="preserve"> </w:t>
      </w:r>
      <w:proofErr w:type="gramStart"/>
      <w:r w:rsidRPr="00E31BBF">
        <w:t>2</w:t>
      </w:r>
      <w:proofErr w:type="gramEnd"/>
      <w:r w:rsidR="00C21DB7">
        <w:t xml:space="preserve"> </w:t>
      </w:r>
      <w:r w:rsidRPr="00E31BBF">
        <w:t>section</w:t>
      </w:r>
      <w:r w:rsidR="00C21DB7">
        <w:t xml:space="preserve"> </w:t>
      </w:r>
      <w:r w:rsidRPr="00E31BBF">
        <w:t>1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Equal</w:t>
      </w:r>
      <w:r w:rsidR="00C21DB7">
        <w:t xml:space="preserve"> </w:t>
      </w:r>
      <w:r w:rsidRPr="00E31BBF">
        <w:t>Treatment</w:t>
      </w:r>
      <w:r w:rsidR="00C21DB7">
        <w:t xml:space="preserve"> </w:t>
      </w:r>
      <w:r w:rsidRPr="00E31BBF">
        <w:t>Act</w:t>
      </w:r>
      <w:r w:rsidR="00C21DB7">
        <w:t xml:space="preserve"> </w:t>
      </w:r>
      <w:r w:rsidRPr="00E31BBF">
        <w:t>§</w:t>
      </w:r>
      <w:r w:rsidR="00C21DB7">
        <w:t xml:space="preserve"> </w:t>
      </w:r>
      <w:r w:rsidRPr="00E31BBF">
        <w:t>5.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definition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both</w:t>
      </w:r>
      <w:r w:rsidR="00C21DB7">
        <w:t xml:space="preserve"> </w:t>
      </w:r>
      <w:r w:rsidRPr="00E31BBF">
        <w:t>acts</w:t>
      </w:r>
      <w:r w:rsidR="00C21DB7">
        <w:t xml:space="preserve"> </w:t>
      </w:r>
      <w:r w:rsidRPr="00E31BBF">
        <w:t>is</w:t>
      </w:r>
      <w:r w:rsidR="00C21DB7">
        <w:t xml:space="preserve"> </w:t>
      </w:r>
      <w:r w:rsidRPr="00E31BBF">
        <w:t>slightly</w:t>
      </w:r>
      <w:r w:rsidR="00C21DB7">
        <w:t xml:space="preserve"> </w:t>
      </w:r>
      <w:r w:rsidRPr="00E31BBF">
        <w:t>narrower</w:t>
      </w:r>
      <w:r w:rsidR="00C21DB7">
        <w:t xml:space="preserve"> </w:t>
      </w:r>
      <w:r w:rsidRPr="00E31BBF">
        <w:t>as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Convention.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difference</w:t>
      </w:r>
      <w:r w:rsidR="00C21DB7">
        <w:t xml:space="preserve"> </w:t>
      </w:r>
      <w:r w:rsidRPr="00E31BBF">
        <w:t>lies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wording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Social</w:t>
      </w:r>
      <w:r w:rsidR="00C21DB7">
        <w:t xml:space="preserve"> </w:t>
      </w:r>
      <w:r w:rsidRPr="00E31BBF">
        <w:t>Benefits</w:t>
      </w:r>
      <w:r w:rsidR="00C21DB7">
        <w:t xml:space="preserve"> </w:t>
      </w:r>
      <w:r w:rsidRPr="00E31BBF">
        <w:t>for</w:t>
      </w:r>
      <w:r w:rsidR="00C21DB7">
        <w:t xml:space="preserve"> </w:t>
      </w:r>
      <w:r w:rsidRPr="00E31BBF">
        <w:t>Disabled</w:t>
      </w:r>
      <w:r w:rsidR="00C21DB7">
        <w:t xml:space="preserve"> </w:t>
      </w:r>
      <w:r w:rsidRPr="00E31BBF">
        <w:t>Persons</w:t>
      </w:r>
      <w:r w:rsidR="00C21DB7">
        <w:t xml:space="preserve"> </w:t>
      </w:r>
      <w:r w:rsidRPr="00E31BBF">
        <w:t>Act</w:t>
      </w:r>
      <w:r w:rsidR="00C21DB7">
        <w:t xml:space="preserve"> </w:t>
      </w:r>
      <w:r w:rsidRPr="00E31BBF">
        <w:t>§</w:t>
      </w:r>
      <w:r w:rsidR="00C21DB7">
        <w:t xml:space="preserve"> </w:t>
      </w:r>
      <w:r w:rsidRPr="00E31BBF">
        <w:t>2</w:t>
      </w:r>
      <w:r w:rsidR="00C21DB7">
        <w:t xml:space="preserve"> </w:t>
      </w:r>
      <w:r w:rsidRPr="00E31BBF">
        <w:t>section</w:t>
      </w:r>
      <w:r w:rsidR="00C21DB7">
        <w:t xml:space="preserve"> </w:t>
      </w:r>
      <w:r w:rsidRPr="00E31BBF">
        <w:t>1</w:t>
      </w:r>
      <w:r w:rsidR="00C21DB7">
        <w:t xml:space="preserve"> </w:t>
      </w:r>
      <w:r w:rsidRPr="00E31BBF">
        <w:t>where</w:t>
      </w:r>
      <w:r w:rsidR="00C21DB7">
        <w:t xml:space="preserve"> </w:t>
      </w:r>
      <w:r w:rsidRPr="00E31BBF">
        <w:t>disability</w:t>
      </w:r>
      <w:r w:rsidR="00C21DB7">
        <w:t xml:space="preserve"> </w:t>
      </w:r>
      <w:r w:rsidRPr="00E31BBF">
        <w:t>is</w:t>
      </w:r>
      <w:r w:rsidR="00C21DB7">
        <w:t xml:space="preserve"> </w:t>
      </w:r>
      <w:r w:rsidRPr="00E31BBF">
        <w:t>set</w:t>
      </w:r>
      <w:r w:rsidR="00C21DB7">
        <w:t xml:space="preserve"> </w:t>
      </w:r>
      <w:r w:rsidRPr="00E31BBF">
        <w:t>as</w:t>
      </w:r>
      <w:r w:rsidR="00C21DB7">
        <w:t xml:space="preserve"> </w:t>
      </w:r>
      <w:r w:rsidR="00155C52">
        <w:t>“</w:t>
      </w:r>
      <w:r w:rsidRPr="00E31BBF">
        <w:t>/.../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loss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an</w:t>
      </w:r>
      <w:r w:rsidR="00C21DB7">
        <w:t xml:space="preserve"> </w:t>
      </w:r>
      <w:r w:rsidRPr="00E31BBF">
        <w:t>abnormality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an</w:t>
      </w:r>
      <w:r w:rsidR="00C21DB7">
        <w:t xml:space="preserve"> </w:t>
      </w:r>
      <w:r w:rsidRPr="00E31BBF">
        <w:t>anatomical,</w:t>
      </w:r>
      <w:r w:rsidR="00C21DB7">
        <w:t xml:space="preserve"> </w:t>
      </w:r>
      <w:r w:rsidRPr="00E31BBF">
        <w:t>physiological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mental</w:t>
      </w:r>
      <w:r w:rsidR="00C21DB7">
        <w:t xml:space="preserve"> </w:t>
      </w:r>
      <w:r w:rsidRPr="00E31BBF">
        <w:t>structure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function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person</w:t>
      </w:r>
      <w:r w:rsidR="00C21DB7">
        <w:t xml:space="preserve"> </w:t>
      </w:r>
      <w:r w:rsidRPr="00E31BBF">
        <w:t>which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conjunction</w:t>
      </w:r>
      <w:r w:rsidR="00C21DB7">
        <w:t xml:space="preserve"> </w:t>
      </w:r>
      <w:r w:rsidRPr="00E31BBF">
        <w:t>with</w:t>
      </w:r>
      <w:r w:rsidR="00C21DB7">
        <w:t xml:space="preserve"> </w:t>
      </w:r>
      <w:r w:rsidRPr="00E31BBF">
        <w:t>different</w:t>
      </w:r>
      <w:r w:rsidR="00C21DB7">
        <w:t xml:space="preserve"> </w:t>
      </w:r>
      <w:r w:rsidRPr="00E31BBF">
        <w:t>relational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environmental</w:t>
      </w:r>
      <w:r w:rsidR="00C21DB7">
        <w:t xml:space="preserve"> </w:t>
      </w:r>
      <w:r w:rsidRPr="00E31BBF">
        <w:t>restrictions</w:t>
      </w:r>
      <w:r w:rsidR="00C21DB7">
        <w:t xml:space="preserve"> </w:t>
      </w:r>
      <w:r w:rsidRPr="00E31BBF">
        <w:t>prevents</w:t>
      </w:r>
      <w:r w:rsidR="00C21DB7">
        <w:t xml:space="preserve"> </w:t>
      </w:r>
      <w:r w:rsidRPr="00E31BBF">
        <w:t>participation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social</w:t>
      </w:r>
      <w:r w:rsidR="00C21DB7">
        <w:t xml:space="preserve"> </w:t>
      </w:r>
      <w:r w:rsidRPr="00E31BBF">
        <w:t>life</w:t>
      </w:r>
      <w:r w:rsidR="00C21DB7">
        <w:t xml:space="preserve"> </w:t>
      </w:r>
      <w:r w:rsidRPr="00E31BBF">
        <w:t>on</w:t>
      </w:r>
      <w:r w:rsidR="00C21DB7">
        <w:t xml:space="preserve"> </w:t>
      </w:r>
      <w:r w:rsidRPr="00E31BBF">
        <w:t>equal</w:t>
      </w:r>
      <w:r w:rsidR="00C21DB7">
        <w:t xml:space="preserve"> </w:t>
      </w:r>
      <w:r w:rsidRPr="00E31BBF">
        <w:t>bases</w:t>
      </w:r>
      <w:r w:rsidR="00C21DB7">
        <w:t xml:space="preserve"> </w:t>
      </w:r>
      <w:r w:rsidRPr="00E31BBF">
        <w:t>with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others.</w:t>
      </w:r>
      <w:r w:rsidR="003E41EF">
        <w:t>”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Conventions</w:t>
      </w:r>
      <w:r w:rsidR="003E41EF">
        <w:t>’</w:t>
      </w:r>
      <w:r w:rsidR="00C21DB7">
        <w:t xml:space="preserve"> </w:t>
      </w:r>
      <w:r w:rsidRPr="00E31BBF">
        <w:t>wording</w:t>
      </w:r>
      <w:r w:rsidR="00C21DB7">
        <w:t xml:space="preserve"> </w:t>
      </w:r>
      <w:r w:rsidRPr="00E31BBF">
        <w:t>uses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term</w:t>
      </w:r>
      <w:r w:rsidR="00C21DB7">
        <w:t xml:space="preserve"> </w:t>
      </w:r>
      <w:r w:rsidR="003E41EF">
        <w:t>“</w:t>
      </w:r>
      <w:r w:rsidRPr="00E31BBF">
        <w:t>may</w:t>
      </w:r>
      <w:r w:rsidR="00C21DB7">
        <w:t xml:space="preserve"> </w:t>
      </w:r>
      <w:r w:rsidRPr="00E31BBF">
        <w:t>hinder</w:t>
      </w:r>
      <w:r w:rsidR="003E41EF">
        <w:t>”</w:t>
      </w:r>
      <w:r w:rsidRPr="00E31BBF">
        <w:t>.</w:t>
      </w:r>
      <w:r w:rsidR="00C21DB7">
        <w:t xml:space="preserve"> </w:t>
      </w:r>
    </w:p>
    <w:p w:rsidR="002F001C" w:rsidRPr="00E31BBF" w:rsidRDefault="002F001C" w:rsidP="00732F46">
      <w:pPr>
        <w:pStyle w:val="SingleTxtG"/>
      </w:pPr>
      <w:r w:rsidRPr="00E31BBF">
        <w:t>17.</w:t>
      </w:r>
      <w:r w:rsidRPr="00E31BBF">
        <w:tab/>
        <w:t>However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practice,</w:t>
      </w:r>
      <w:r w:rsidR="00C21DB7">
        <w:t xml:space="preserve"> </w:t>
      </w:r>
      <w:r w:rsidRPr="00E31BBF">
        <w:t>various</w:t>
      </w:r>
      <w:r w:rsidR="00C21DB7">
        <w:t xml:space="preserve"> </w:t>
      </w:r>
      <w:r w:rsidRPr="00E31BBF">
        <w:t>alternatives</w:t>
      </w:r>
      <w:r w:rsidR="00C21DB7">
        <w:t xml:space="preserve"> </w:t>
      </w:r>
      <w:r w:rsidRPr="00E31BBF">
        <w:t>(although</w:t>
      </w:r>
      <w:r w:rsidR="00C21DB7">
        <w:t xml:space="preserve"> </w:t>
      </w:r>
      <w:r w:rsidRPr="00E31BBF">
        <w:t>not</w:t>
      </w:r>
      <w:r w:rsidR="00C21DB7">
        <w:t xml:space="preserve"> </w:t>
      </w:r>
      <w:r w:rsidRPr="00E31BBF">
        <w:t>equivalents)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term</w:t>
      </w:r>
      <w:r w:rsidR="00C21DB7">
        <w:t xml:space="preserve"> </w:t>
      </w:r>
      <w:r w:rsidR="00155C52">
        <w:t>“</w:t>
      </w:r>
      <w:r w:rsidRPr="00E31BBF">
        <w:t>disability</w:t>
      </w:r>
      <w:r w:rsidR="003E41EF">
        <w:t>”</w:t>
      </w:r>
      <w:r w:rsidR="00C21DB7">
        <w:t xml:space="preserve"> </w:t>
      </w:r>
      <w:r w:rsidRPr="00E31BBF">
        <w:t>are</w:t>
      </w:r>
      <w:r w:rsidR="00C21DB7">
        <w:t xml:space="preserve"> </w:t>
      </w:r>
      <w:r w:rsidRPr="00E31BBF">
        <w:t>used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different</w:t>
      </w:r>
      <w:r w:rsidR="00C21DB7">
        <w:t xml:space="preserve"> </w:t>
      </w:r>
      <w:r w:rsidRPr="00E31BBF">
        <w:t>contexts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describe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similar</w:t>
      </w:r>
      <w:r w:rsidR="00C21DB7">
        <w:t xml:space="preserve"> </w:t>
      </w:r>
      <w:r w:rsidRPr="00E31BBF">
        <w:t>state:</w:t>
      </w:r>
      <w:r w:rsidR="00C21DB7">
        <w:t xml:space="preserve"> </w:t>
      </w:r>
      <w:r w:rsidR="00155C52">
        <w:t>“</w:t>
      </w:r>
      <w:r w:rsidRPr="00E31BBF">
        <w:t>special</w:t>
      </w:r>
      <w:r w:rsidR="00C21DB7">
        <w:t xml:space="preserve"> </w:t>
      </w:r>
      <w:r w:rsidRPr="00E31BBF">
        <w:t>needs</w:t>
      </w:r>
      <w:r w:rsidR="003E41EF">
        <w:t>”</w:t>
      </w:r>
      <w:r w:rsidRPr="00E31BBF">
        <w:t>,</w:t>
      </w:r>
      <w:r w:rsidR="00C21DB7">
        <w:t xml:space="preserve"> </w:t>
      </w:r>
      <w:r w:rsidRPr="00E31BBF">
        <w:t>which</w:t>
      </w:r>
      <w:r w:rsidR="00C21DB7">
        <w:t xml:space="preserve"> </w:t>
      </w:r>
      <w:r w:rsidRPr="00E31BBF">
        <w:t>is</w:t>
      </w:r>
      <w:r w:rsidR="00C21DB7">
        <w:t xml:space="preserve"> </w:t>
      </w:r>
      <w:r w:rsidRPr="00E31BBF">
        <w:t>broader,</w:t>
      </w:r>
      <w:r w:rsidR="00C21DB7">
        <w:t xml:space="preserve"> </w:t>
      </w:r>
      <w:r w:rsidR="00155C52">
        <w:t>“</w:t>
      </w:r>
      <w:r w:rsidRPr="00E31BBF">
        <w:t>reduced</w:t>
      </w:r>
      <w:r w:rsidR="00C21DB7">
        <w:t xml:space="preserve"> </w:t>
      </w:r>
      <w:r w:rsidRPr="00E31BBF">
        <w:t>workability</w:t>
      </w:r>
      <w:r w:rsidR="003E41EF">
        <w:t>”</w:t>
      </w:r>
      <w:r w:rsidRPr="00E31BBF">
        <w:t>,</w:t>
      </w:r>
      <w:r w:rsidR="00C21DB7">
        <w:t xml:space="preserve"> </w:t>
      </w:r>
      <w:r w:rsidR="00155C52">
        <w:t>“</w:t>
      </w:r>
      <w:r w:rsidRPr="00E31BBF">
        <w:t>incapacity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work</w:t>
      </w:r>
      <w:r w:rsidR="003E41EF">
        <w:t>”</w:t>
      </w:r>
      <w:r w:rsidR="00C21DB7">
        <w:t xml:space="preserve"> </w:t>
      </w:r>
      <w:r w:rsidRPr="00E31BBF">
        <w:t>etc.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surveys</w:t>
      </w:r>
      <w:r w:rsidR="00C21DB7">
        <w:t xml:space="preserve"> </w:t>
      </w:r>
      <w:r w:rsidRPr="00E31BBF">
        <w:t>conducted</w:t>
      </w:r>
      <w:r w:rsidR="00C21DB7">
        <w:t xml:space="preserve"> </w:t>
      </w:r>
      <w:proofErr w:type="gramStart"/>
      <w:r w:rsidRPr="00E31BBF">
        <w:t>also</w:t>
      </w:r>
      <w:proofErr w:type="gramEnd"/>
      <w:r w:rsidR="00C21DB7">
        <w:t xml:space="preserve"> </w:t>
      </w:r>
      <w:r w:rsidRPr="00E31BBF">
        <w:t>terms</w:t>
      </w:r>
      <w:r w:rsidR="00C21DB7">
        <w:t xml:space="preserve"> </w:t>
      </w:r>
      <w:r w:rsidRPr="00E31BBF">
        <w:t>such</w:t>
      </w:r>
      <w:r w:rsidR="00C21DB7">
        <w:t xml:space="preserve"> </w:t>
      </w:r>
      <w:r w:rsidRPr="00E31BBF">
        <w:t>as</w:t>
      </w:r>
      <w:r w:rsidR="00C21DB7">
        <w:t xml:space="preserve"> </w:t>
      </w:r>
      <w:r w:rsidR="00155C52">
        <w:t>“</w:t>
      </w:r>
      <w:r w:rsidRPr="00E31BBF">
        <w:t>activity</w:t>
      </w:r>
      <w:r w:rsidR="00C21DB7">
        <w:t xml:space="preserve"> </w:t>
      </w:r>
      <w:r w:rsidRPr="00E31BBF">
        <w:t>restriction</w:t>
      </w:r>
      <w:r w:rsidR="003E41EF">
        <w:t>”</w:t>
      </w:r>
      <w:r w:rsidR="00C21DB7">
        <w:t xml:space="preserve"> </w:t>
      </w:r>
      <w:r w:rsidRPr="00E31BBF">
        <w:t>and</w:t>
      </w:r>
      <w:r w:rsidR="00C21DB7">
        <w:t xml:space="preserve"> </w:t>
      </w:r>
      <w:r w:rsidR="003E41EF">
        <w:t>“</w:t>
      </w:r>
      <w:r w:rsidRPr="00E31BBF">
        <w:t>long-term</w:t>
      </w:r>
      <w:r w:rsidR="00C21DB7">
        <w:t xml:space="preserve"> </w:t>
      </w:r>
      <w:r w:rsidRPr="00E31BBF">
        <w:t>health</w:t>
      </w:r>
      <w:r w:rsidR="00C21DB7">
        <w:t xml:space="preserve"> </w:t>
      </w:r>
      <w:r w:rsidRPr="00E31BBF">
        <w:t>loss</w:t>
      </w:r>
      <w:r w:rsidR="003E41EF">
        <w:t>”</w:t>
      </w:r>
      <w:r w:rsidR="00C21DB7">
        <w:t xml:space="preserve"> </w:t>
      </w:r>
      <w:r w:rsidRPr="00E31BBF">
        <w:t>are</w:t>
      </w:r>
      <w:r w:rsidR="00C21DB7">
        <w:t xml:space="preserve"> </w:t>
      </w:r>
      <w:r w:rsidRPr="00E31BBF">
        <w:t>used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describe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state</w:t>
      </w:r>
      <w:r w:rsidR="00C21DB7">
        <w:t xml:space="preserve"> </w:t>
      </w:r>
      <w:r w:rsidRPr="00E31BBF">
        <w:t>as</w:t>
      </w:r>
      <w:r w:rsidR="00C21DB7">
        <w:t xml:space="preserve"> </w:t>
      </w:r>
      <w:r w:rsidRPr="00E31BBF">
        <w:t>set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Convention.</w:t>
      </w:r>
      <w:r w:rsidR="00C21DB7">
        <w:t xml:space="preserve"> </w:t>
      </w:r>
    </w:p>
    <w:p w:rsidR="002F001C" w:rsidRPr="00E31BBF" w:rsidRDefault="002F001C" w:rsidP="00732F46">
      <w:pPr>
        <w:pStyle w:val="SingleTxtG"/>
      </w:pPr>
      <w:r w:rsidRPr="00E31BBF">
        <w:t>18.</w:t>
      </w:r>
      <w:r w:rsidRPr="00E31BBF">
        <w:tab/>
        <w:t>In</w:t>
      </w:r>
      <w:r w:rsidR="00C21DB7">
        <w:t xml:space="preserve"> </w:t>
      </w:r>
      <w:r w:rsidRPr="00E31BBF">
        <w:t>2019,</w:t>
      </w:r>
      <w:r w:rsidR="00C21DB7">
        <w:t xml:space="preserve"> </w:t>
      </w:r>
      <w:r w:rsidRPr="00E31BBF">
        <w:t>an</w:t>
      </w:r>
      <w:r w:rsidR="00C21DB7">
        <w:t xml:space="preserve"> </w:t>
      </w:r>
      <w:r w:rsidRPr="00E31BBF">
        <w:t>analysis</w:t>
      </w:r>
      <w:r w:rsidR="00C21DB7">
        <w:t xml:space="preserve"> </w:t>
      </w:r>
      <w:r w:rsidRPr="00E31BBF">
        <w:t>on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disability</w:t>
      </w:r>
      <w:r w:rsidR="00C21DB7">
        <w:t xml:space="preserve"> </w:t>
      </w:r>
      <w:r w:rsidRPr="00E31BBF">
        <w:t>assessment</w:t>
      </w:r>
      <w:r w:rsidR="00C21DB7">
        <w:t xml:space="preserve"> </w:t>
      </w:r>
      <w:r w:rsidRPr="00E31BBF">
        <w:t>mechanism</w:t>
      </w:r>
      <w:r w:rsidR="00C21DB7">
        <w:t xml:space="preserve"> </w:t>
      </w:r>
      <w:proofErr w:type="gramStart"/>
      <w:r w:rsidRPr="00E31BBF">
        <w:t>was</w:t>
      </w:r>
      <w:r w:rsidR="00C21DB7">
        <w:t xml:space="preserve"> </w:t>
      </w:r>
      <w:r w:rsidRPr="00E31BBF">
        <w:t>conducted</w:t>
      </w:r>
      <w:proofErr w:type="gramEnd"/>
      <w:r w:rsidRPr="00E31BBF">
        <w:t>.</w:t>
      </w:r>
      <w:r w:rsidR="00C21DB7">
        <w:t xml:space="preserve"> </w:t>
      </w:r>
      <w:r w:rsidRPr="00E31BBF">
        <w:t>Work</w:t>
      </w:r>
      <w:r w:rsidR="00C21DB7">
        <w:t xml:space="preserve"> </w:t>
      </w:r>
      <w:r w:rsidRPr="00E31BBF">
        <w:t>on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results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policy</w:t>
      </w:r>
      <w:r w:rsidR="00C21DB7">
        <w:t xml:space="preserve"> </w:t>
      </w:r>
      <w:r w:rsidRPr="00E31BBF">
        <w:t>changes</w:t>
      </w:r>
      <w:r w:rsidR="00C21DB7">
        <w:t xml:space="preserve"> </w:t>
      </w:r>
      <w:r w:rsidRPr="00E31BBF">
        <w:t>relying</w:t>
      </w:r>
      <w:r w:rsidR="00C21DB7">
        <w:t xml:space="preserve"> </w:t>
      </w:r>
      <w:r w:rsidRPr="00E31BBF">
        <w:t>on</w:t>
      </w:r>
      <w:r w:rsidR="00C21DB7">
        <w:t xml:space="preserve"> </w:t>
      </w:r>
      <w:r w:rsidRPr="00E31BBF">
        <w:t>these</w:t>
      </w:r>
      <w:r w:rsidR="00C21DB7">
        <w:t xml:space="preserve"> </w:t>
      </w:r>
      <w:proofErr w:type="gramStart"/>
      <w:r w:rsidRPr="00E31BBF">
        <w:t>will</w:t>
      </w:r>
      <w:r w:rsidR="00C21DB7">
        <w:t xml:space="preserve"> </w:t>
      </w:r>
      <w:r w:rsidRPr="00E31BBF">
        <w:t>be</w:t>
      </w:r>
      <w:r w:rsidR="00C21DB7">
        <w:t xml:space="preserve"> </w:t>
      </w:r>
      <w:r w:rsidRPr="00E31BBF">
        <w:t>further</w:t>
      </w:r>
      <w:r w:rsidR="00C21DB7">
        <w:t xml:space="preserve"> </w:t>
      </w:r>
      <w:r w:rsidRPr="00E31BBF">
        <w:t>developed</w:t>
      </w:r>
      <w:proofErr w:type="gramEnd"/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framework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long-term</w:t>
      </w:r>
      <w:r w:rsidR="00C21DB7">
        <w:t xml:space="preserve"> </w:t>
      </w:r>
      <w:r w:rsidRPr="00E31BBF">
        <w:t>care</w:t>
      </w:r>
      <w:r w:rsidR="00C21DB7">
        <w:t xml:space="preserve"> </w:t>
      </w:r>
      <w:r w:rsidRPr="00E31BBF">
        <w:t>reform.</w:t>
      </w:r>
      <w:r w:rsidR="00C21DB7">
        <w:t xml:space="preserve"> </w:t>
      </w:r>
    </w:p>
    <w:p w:rsidR="002F001C" w:rsidRPr="00E31BBF" w:rsidRDefault="002F001C" w:rsidP="00AA3DE6">
      <w:pPr>
        <w:pStyle w:val="H23G"/>
      </w:pPr>
      <w:r w:rsidRPr="00E31BBF">
        <w:tab/>
      </w:r>
      <w:r w:rsidRPr="00E31BBF">
        <w:tab/>
        <w:t>Reply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paragraph</w:t>
      </w:r>
      <w:r w:rsidR="00C21DB7">
        <w:t xml:space="preserve"> </w:t>
      </w:r>
      <w:proofErr w:type="gramStart"/>
      <w:r w:rsidRPr="00E31BBF">
        <w:t>2</w:t>
      </w:r>
      <w:proofErr w:type="gramEnd"/>
      <w:r w:rsidR="00B10A4D">
        <w:t xml:space="preserve"> </w:t>
      </w:r>
      <w:r w:rsidRPr="00E31BBF">
        <w:t>(c)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list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issues</w:t>
      </w:r>
      <w:r w:rsidR="00C21DB7">
        <w:t xml:space="preserve"> </w:t>
      </w:r>
    </w:p>
    <w:p w:rsidR="002F001C" w:rsidRPr="00E31BBF" w:rsidRDefault="002F001C" w:rsidP="00732F46">
      <w:pPr>
        <w:pStyle w:val="SingleTxtG"/>
      </w:pPr>
      <w:r w:rsidRPr="00E31BBF">
        <w:t>19.</w:t>
      </w:r>
      <w:r w:rsidRPr="00E31BBF">
        <w:tab/>
        <w:t>In</w:t>
      </w:r>
      <w:r w:rsidR="00C21DB7">
        <w:t xml:space="preserve"> </w:t>
      </w:r>
      <w:r w:rsidRPr="00E31BBF">
        <w:t>2018,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regulation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Minister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Entrepreneurship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Information</w:t>
      </w:r>
      <w:r w:rsidR="00C21DB7">
        <w:t xml:space="preserve"> </w:t>
      </w:r>
      <w:r w:rsidRPr="00E31BBF">
        <w:t>Technology</w:t>
      </w:r>
      <w:r w:rsidR="00C21DB7">
        <w:t xml:space="preserve"> </w:t>
      </w:r>
      <w:r w:rsidRPr="00E31BBF">
        <w:t>came</w:t>
      </w:r>
      <w:r w:rsidR="00C21DB7">
        <w:t xml:space="preserve"> </w:t>
      </w:r>
      <w:r w:rsidRPr="00E31BBF">
        <w:t>into</w:t>
      </w:r>
      <w:r w:rsidR="00C21DB7">
        <w:t xml:space="preserve"> </w:t>
      </w:r>
      <w:r w:rsidRPr="00E31BBF">
        <w:t>force</w:t>
      </w:r>
      <w:r w:rsidR="00C21DB7">
        <w:t xml:space="preserve"> </w:t>
      </w:r>
      <w:r w:rsidRPr="00E31BBF">
        <w:t>that</w:t>
      </w:r>
      <w:r w:rsidR="00C21DB7">
        <w:t xml:space="preserve"> </w:t>
      </w:r>
      <w:r w:rsidRPr="00E31BBF">
        <w:t>provides</w:t>
      </w:r>
      <w:r w:rsidR="00C21DB7">
        <w:t xml:space="preserve"> </w:t>
      </w:r>
      <w:r w:rsidRPr="00E31BBF">
        <w:t>detailed</w:t>
      </w:r>
      <w:r w:rsidR="00C21DB7">
        <w:t xml:space="preserve"> </w:t>
      </w:r>
      <w:r w:rsidRPr="00E31BBF">
        <w:t>requirements</w:t>
      </w:r>
      <w:r w:rsidR="00C21DB7">
        <w:t xml:space="preserve"> </w:t>
      </w:r>
      <w:r w:rsidRPr="00E31BBF">
        <w:t>for</w:t>
      </w:r>
      <w:r w:rsidR="00C21DB7">
        <w:t xml:space="preserve"> </w:t>
      </w:r>
      <w:r w:rsidRPr="00E31BBF">
        <w:t>buildings</w:t>
      </w:r>
      <w:r w:rsidR="00C21DB7">
        <w:t xml:space="preserve"> </w:t>
      </w:r>
      <w:r w:rsidRPr="00E31BBF">
        <w:t>related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special</w:t>
      </w:r>
      <w:r w:rsidR="00C21DB7">
        <w:t xml:space="preserve"> </w:t>
      </w:r>
      <w:r w:rsidRPr="00E31BBF">
        <w:t>needs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persons</w:t>
      </w:r>
      <w:r w:rsidR="00C21DB7">
        <w:t xml:space="preserve"> </w:t>
      </w:r>
      <w:r w:rsidRPr="00E31BBF">
        <w:t>with</w:t>
      </w:r>
      <w:r w:rsidR="00C21DB7">
        <w:t xml:space="preserve"> </w:t>
      </w:r>
      <w:r w:rsidRPr="00E31BBF">
        <w:t>disabilities.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regulation</w:t>
      </w:r>
      <w:r w:rsidR="00C21DB7">
        <w:t xml:space="preserve"> </w:t>
      </w:r>
      <w:r w:rsidRPr="00E31BBF">
        <w:t>applies</w:t>
      </w:r>
      <w:r w:rsidR="00C21DB7">
        <w:t xml:space="preserve"> </w:t>
      </w:r>
      <w:proofErr w:type="gramStart"/>
      <w:r w:rsidRPr="00E31BBF">
        <w:t>first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foremost</w:t>
      </w:r>
      <w:proofErr w:type="gramEnd"/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buildings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parts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buildings</w:t>
      </w:r>
      <w:r w:rsidR="00C21DB7">
        <w:t xml:space="preserve"> </w:t>
      </w:r>
      <w:r w:rsidRPr="00E31BBF">
        <w:t>where</w:t>
      </w:r>
      <w:r w:rsidR="00C21DB7">
        <w:t xml:space="preserve"> </w:t>
      </w:r>
      <w:r w:rsidRPr="00E31BBF">
        <w:t>public</w:t>
      </w:r>
      <w:r w:rsidR="00C21DB7">
        <w:t xml:space="preserve"> </w:t>
      </w:r>
      <w:r w:rsidRPr="00E31BBF">
        <w:t>services</w:t>
      </w:r>
      <w:r w:rsidR="00C21DB7">
        <w:t xml:space="preserve"> </w:t>
      </w:r>
      <w:r w:rsidRPr="00E31BBF">
        <w:t>are</w:t>
      </w:r>
      <w:r w:rsidR="00C21DB7">
        <w:t xml:space="preserve"> </w:t>
      </w:r>
      <w:r w:rsidRPr="00E31BBF">
        <w:t>provided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public</w:t>
      </w:r>
      <w:r w:rsidR="00C21DB7">
        <w:t xml:space="preserve"> </w:t>
      </w:r>
      <w:r w:rsidRPr="00E31BBF">
        <w:t>roads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urban</w:t>
      </w:r>
      <w:r w:rsidR="00C21DB7">
        <w:t xml:space="preserve"> </w:t>
      </w:r>
      <w:r w:rsidRPr="00E31BBF">
        <w:t>areas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publicly</w:t>
      </w:r>
      <w:r w:rsidR="00C21DB7">
        <w:t xml:space="preserve"> </w:t>
      </w:r>
      <w:r w:rsidRPr="00E31BBF">
        <w:t>accessible</w:t>
      </w:r>
      <w:r w:rsidR="00C21DB7">
        <w:t xml:space="preserve"> </w:t>
      </w:r>
      <w:r w:rsidRPr="00E31BBF">
        <w:t>private</w:t>
      </w:r>
      <w:r w:rsidR="00C21DB7">
        <w:t xml:space="preserve"> </w:t>
      </w:r>
      <w:r w:rsidRPr="00E31BBF">
        <w:t>roads.</w:t>
      </w:r>
    </w:p>
    <w:p w:rsidR="002F001C" w:rsidRPr="00E31BBF" w:rsidRDefault="002F001C" w:rsidP="00732F46">
      <w:pPr>
        <w:pStyle w:val="SingleTxtG"/>
      </w:pPr>
      <w:r w:rsidRPr="00E31BBF">
        <w:t>20.</w:t>
      </w:r>
      <w:r w:rsidRPr="00E31BBF">
        <w:tab/>
        <w:t>As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January</w:t>
      </w:r>
      <w:r w:rsidR="00C21DB7">
        <w:t xml:space="preserve"> </w:t>
      </w:r>
      <w:r w:rsidRPr="00E31BBF">
        <w:t>2019,</w:t>
      </w:r>
      <w:r w:rsidR="00C21DB7">
        <w:t xml:space="preserve"> </w:t>
      </w:r>
      <w:r w:rsidRPr="00E31BBF">
        <w:t>Consumer</w:t>
      </w:r>
      <w:r w:rsidR="00C21DB7">
        <w:t xml:space="preserve"> </w:t>
      </w:r>
      <w:r w:rsidRPr="00E31BBF">
        <w:t>Protection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Technical</w:t>
      </w:r>
      <w:r w:rsidR="00C21DB7">
        <w:t xml:space="preserve"> </w:t>
      </w:r>
      <w:r w:rsidRPr="00E31BBF">
        <w:t>Regulatory</w:t>
      </w:r>
      <w:r w:rsidR="00C21DB7">
        <w:t xml:space="preserve"> </w:t>
      </w:r>
      <w:r w:rsidRPr="00E31BBF">
        <w:t>Authority</w:t>
      </w:r>
      <w:r w:rsidR="00C21DB7">
        <w:t xml:space="preserve"> </w:t>
      </w:r>
      <w:r w:rsidRPr="00E31BBF">
        <w:t>performs</w:t>
      </w:r>
      <w:r w:rsidR="00C21DB7">
        <w:t xml:space="preserve"> </w:t>
      </w:r>
      <w:r w:rsidRPr="00E31BBF">
        <w:t>state</w:t>
      </w:r>
      <w:r w:rsidR="00C21DB7">
        <w:t xml:space="preserve"> </w:t>
      </w:r>
      <w:r w:rsidRPr="00E31BBF">
        <w:t>supervision</w:t>
      </w:r>
      <w:r w:rsidR="00C21DB7">
        <w:t xml:space="preserve"> </w:t>
      </w:r>
      <w:r w:rsidRPr="00E31BBF">
        <w:t>over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application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regulation.</w:t>
      </w:r>
      <w:r w:rsidR="00C21DB7">
        <w:t xml:space="preserve"> </w:t>
      </w:r>
    </w:p>
    <w:p w:rsidR="002F001C" w:rsidRPr="00E31BBF" w:rsidRDefault="002F001C" w:rsidP="00732F46">
      <w:pPr>
        <w:pStyle w:val="SingleTxtG"/>
      </w:pPr>
      <w:r w:rsidRPr="00E31BBF">
        <w:t>21.</w:t>
      </w:r>
      <w:r w:rsidRPr="00E31BBF">
        <w:tab/>
        <w:t>In</w:t>
      </w:r>
      <w:r w:rsidR="00C21DB7">
        <w:t xml:space="preserve"> </w:t>
      </w:r>
      <w:r w:rsidRPr="00E31BBF">
        <w:t>2018,</w:t>
      </w:r>
      <w:r w:rsidR="00C21DB7">
        <w:t xml:space="preserve"> </w:t>
      </w:r>
      <w:r w:rsidRPr="00E31BBF">
        <w:t>also</w:t>
      </w:r>
      <w:r w:rsidR="00C21DB7">
        <w:t xml:space="preserve"> </w:t>
      </w:r>
      <w:r w:rsidRPr="00E31BBF">
        <w:t>another</w:t>
      </w:r>
      <w:r w:rsidR="00C21DB7">
        <w:t xml:space="preserve"> </w:t>
      </w:r>
      <w:r w:rsidRPr="00E31BBF">
        <w:t>regulation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Minister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Entrepreneurship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Information</w:t>
      </w:r>
      <w:r w:rsidR="00C21DB7">
        <w:t xml:space="preserve"> </w:t>
      </w:r>
      <w:r w:rsidRPr="00E31BBF">
        <w:t>Technology</w:t>
      </w:r>
      <w:r w:rsidR="00C21DB7">
        <w:t xml:space="preserve"> </w:t>
      </w:r>
      <w:r w:rsidRPr="00E31BBF">
        <w:t>came</w:t>
      </w:r>
      <w:r w:rsidR="00C21DB7">
        <w:t xml:space="preserve"> </w:t>
      </w:r>
      <w:r w:rsidRPr="00E31BBF">
        <w:t>into</w:t>
      </w:r>
      <w:r w:rsidR="00C21DB7">
        <w:t xml:space="preserve"> </w:t>
      </w:r>
      <w:r w:rsidRPr="00E31BBF">
        <w:t>force</w:t>
      </w:r>
      <w:r w:rsidR="00C21DB7">
        <w:t xml:space="preserve"> </w:t>
      </w:r>
      <w:r w:rsidRPr="00E31BBF">
        <w:t>that</w:t>
      </w:r>
      <w:r w:rsidR="00C21DB7">
        <w:t xml:space="preserve"> </w:t>
      </w:r>
      <w:r w:rsidRPr="00E31BBF">
        <w:t>complemented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earlier</w:t>
      </w:r>
      <w:r w:rsidR="00C21DB7">
        <w:t xml:space="preserve"> </w:t>
      </w:r>
      <w:r w:rsidRPr="00E31BBF">
        <w:t>regulation</w:t>
      </w:r>
      <w:r w:rsidR="00C21DB7">
        <w:t xml:space="preserve"> </w:t>
      </w:r>
      <w:r w:rsidRPr="00E31BBF">
        <w:t>on</w:t>
      </w:r>
      <w:r w:rsidR="00C21DB7">
        <w:t xml:space="preserve"> </w:t>
      </w:r>
      <w:r w:rsidR="003E41EF">
        <w:t>“</w:t>
      </w:r>
      <w:r w:rsidRPr="00E31BBF">
        <w:t>Requirements</w:t>
      </w:r>
      <w:r w:rsidR="00C21DB7">
        <w:t xml:space="preserve"> </w:t>
      </w:r>
      <w:r w:rsidRPr="00E31BBF">
        <w:t>set</w:t>
      </w:r>
      <w:r w:rsidR="00C21DB7">
        <w:t xml:space="preserve"> </w:t>
      </w:r>
      <w:r w:rsidRPr="00E31BBF">
        <w:t>on</w:t>
      </w:r>
      <w:r w:rsidR="00C21DB7">
        <w:t xml:space="preserve"> </w:t>
      </w:r>
      <w:r w:rsidRPr="00E31BBF">
        <w:t>living</w:t>
      </w:r>
      <w:r w:rsidR="00C21DB7">
        <w:t xml:space="preserve"> </w:t>
      </w:r>
      <w:r w:rsidRPr="00E31BBF">
        <w:t>space</w:t>
      </w:r>
      <w:r w:rsidR="003E41EF">
        <w:t>”</w:t>
      </w:r>
      <w:r w:rsidR="00155C52">
        <w:t>.</w:t>
      </w:r>
      <w:r w:rsidRPr="00060D87">
        <w:rPr>
          <w:rStyle w:val="FootnoteReference"/>
        </w:rPr>
        <w:footnoteReference w:id="2"/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new</w:t>
      </w:r>
      <w:r w:rsidR="00C21DB7">
        <w:t xml:space="preserve"> </w:t>
      </w:r>
      <w:r w:rsidRPr="00E31BBF">
        <w:t>regulations</w:t>
      </w:r>
      <w:r w:rsidR="003E41EF">
        <w:t>’</w:t>
      </w:r>
      <w:r w:rsidR="00C21DB7">
        <w:t xml:space="preserve"> </w:t>
      </w:r>
      <w:r w:rsidRPr="00E31BBF">
        <w:t>goal</w:t>
      </w:r>
      <w:r w:rsidR="00C21DB7">
        <w:t xml:space="preserve"> </w:t>
      </w:r>
      <w:r w:rsidRPr="00E31BBF">
        <w:t>is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improve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accessibility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living</w:t>
      </w:r>
      <w:r w:rsidR="00C21DB7">
        <w:t xml:space="preserve"> </w:t>
      </w:r>
      <w:r w:rsidRPr="00E31BBF">
        <w:t>space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it</w:t>
      </w:r>
      <w:r w:rsidR="00C21DB7">
        <w:t xml:space="preserve"> </w:t>
      </w:r>
      <w:r w:rsidRPr="00E31BBF">
        <w:t>requires</w:t>
      </w:r>
      <w:r w:rsidR="00C21DB7">
        <w:t xml:space="preserve"> </w:t>
      </w:r>
      <w:r w:rsidRPr="00E31BBF">
        <w:t>having</w:t>
      </w:r>
      <w:r w:rsidR="00C21DB7">
        <w:t xml:space="preserve"> </w:t>
      </w:r>
      <w:r w:rsidRPr="00E31BBF">
        <w:t>an</w:t>
      </w:r>
      <w:r w:rsidR="00C21DB7">
        <w:t xml:space="preserve"> </w:t>
      </w:r>
      <w:r w:rsidRPr="00E31BBF">
        <w:t>elevator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houses</w:t>
      </w:r>
      <w:r w:rsidR="00C21DB7">
        <w:t xml:space="preserve"> </w:t>
      </w:r>
      <w:r w:rsidRPr="00E31BBF">
        <w:t>that</w:t>
      </w:r>
      <w:r w:rsidR="00C21DB7">
        <w:t xml:space="preserve"> </w:t>
      </w:r>
      <w:r w:rsidRPr="00E31BBF">
        <w:t>have</w:t>
      </w:r>
      <w:r w:rsidR="00C21DB7">
        <w:t xml:space="preserve"> </w:t>
      </w:r>
      <w:r w:rsidRPr="00E31BBF">
        <w:t>at</w:t>
      </w:r>
      <w:r w:rsidR="00C21DB7">
        <w:t xml:space="preserve"> </w:t>
      </w:r>
      <w:r w:rsidRPr="00E31BBF">
        <w:t>least</w:t>
      </w:r>
      <w:r w:rsidR="00C21DB7">
        <w:t xml:space="preserve"> </w:t>
      </w:r>
      <w:r w:rsidRPr="00E31BBF">
        <w:t>four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more</w:t>
      </w:r>
      <w:r w:rsidR="00C21DB7">
        <w:t xml:space="preserve"> </w:t>
      </w:r>
      <w:r w:rsidRPr="00E31BBF">
        <w:t>floors.</w:t>
      </w:r>
      <w:r w:rsidR="00C21DB7">
        <w:t xml:space="preserve"> </w:t>
      </w:r>
      <w:r w:rsidRPr="00E31BBF">
        <w:t>This</w:t>
      </w:r>
      <w:r w:rsidR="00C21DB7">
        <w:t xml:space="preserve"> </w:t>
      </w:r>
      <w:r w:rsidRPr="00E31BBF">
        <w:t>requirement</w:t>
      </w:r>
      <w:r w:rsidR="00C21DB7">
        <w:t xml:space="preserve"> </w:t>
      </w:r>
      <w:r w:rsidRPr="00E31BBF">
        <w:t>applies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building</w:t>
      </w:r>
      <w:r w:rsidR="00C21DB7">
        <w:t xml:space="preserve"> </w:t>
      </w:r>
      <w:r w:rsidRPr="00E31BBF">
        <w:t>projects</w:t>
      </w:r>
      <w:r w:rsidR="00C21DB7">
        <w:t xml:space="preserve"> </w:t>
      </w:r>
      <w:r w:rsidRPr="00E31BBF">
        <w:t>implemented</w:t>
      </w:r>
      <w:r w:rsidR="00C21DB7">
        <w:t xml:space="preserve"> </w:t>
      </w:r>
      <w:r w:rsidRPr="00E31BBF">
        <w:t>from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1st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August</w:t>
      </w:r>
      <w:r w:rsidR="00C21DB7">
        <w:t xml:space="preserve"> </w:t>
      </w:r>
      <w:r w:rsidRPr="00E31BBF">
        <w:t>2019.</w:t>
      </w:r>
      <w:r w:rsidR="00C21DB7">
        <w:t xml:space="preserve"> </w:t>
      </w:r>
    </w:p>
    <w:p w:rsidR="002F001C" w:rsidRPr="00E31BBF" w:rsidRDefault="002F001C" w:rsidP="00AA3DE6">
      <w:pPr>
        <w:pStyle w:val="HChG"/>
      </w:pPr>
      <w:r w:rsidRPr="00E31BBF">
        <w:lastRenderedPageBreak/>
        <w:tab/>
        <w:t>B.</w:t>
      </w:r>
      <w:r w:rsidRPr="00E31BBF">
        <w:tab/>
        <w:t>Specific</w:t>
      </w:r>
      <w:r w:rsidR="00C21DB7">
        <w:t xml:space="preserve"> </w:t>
      </w:r>
      <w:r w:rsidRPr="00E31BBF">
        <w:t>rights</w:t>
      </w:r>
      <w:r w:rsidR="00C21DB7">
        <w:t xml:space="preserve"> </w:t>
      </w:r>
      <w:r w:rsidRPr="00E31BBF">
        <w:t>(arts.</w:t>
      </w:r>
      <w:r w:rsidR="00C21DB7">
        <w:t xml:space="preserve"> </w:t>
      </w:r>
      <w:r w:rsidRPr="00E31BBF">
        <w:t>5–30)</w:t>
      </w:r>
      <w:r w:rsidR="00C21DB7">
        <w:t xml:space="preserve"> </w:t>
      </w:r>
    </w:p>
    <w:p w:rsidR="002F001C" w:rsidRPr="00E31BBF" w:rsidRDefault="002F001C" w:rsidP="00AA3DE6">
      <w:pPr>
        <w:pStyle w:val="H1G"/>
      </w:pPr>
      <w:r w:rsidRPr="00E31BBF">
        <w:tab/>
      </w:r>
      <w:r w:rsidRPr="00E31BBF">
        <w:tab/>
        <w:t>Equality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non-discrimination</w:t>
      </w:r>
      <w:r w:rsidR="00C21DB7">
        <w:t xml:space="preserve"> </w:t>
      </w:r>
      <w:r w:rsidRPr="00E31BBF">
        <w:t>(art.</w:t>
      </w:r>
      <w:r w:rsidR="00C21DB7">
        <w:t xml:space="preserve"> </w:t>
      </w:r>
      <w:r w:rsidRPr="00E31BBF">
        <w:t>5)</w:t>
      </w:r>
      <w:r w:rsidR="00C21DB7">
        <w:t xml:space="preserve"> </w:t>
      </w:r>
    </w:p>
    <w:p w:rsidR="002F001C" w:rsidRPr="00E31BBF" w:rsidRDefault="002F001C" w:rsidP="00AA3DE6">
      <w:pPr>
        <w:pStyle w:val="H23G"/>
      </w:pPr>
      <w:r w:rsidRPr="00E31BBF">
        <w:tab/>
      </w:r>
      <w:r w:rsidRPr="00E31BBF">
        <w:tab/>
        <w:t>Reply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paragraph</w:t>
      </w:r>
      <w:r w:rsidR="00C21DB7">
        <w:t xml:space="preserve"> </w:t>
      </w:r>
      <w:r w:rsidRPr="00E31BBF">
        <w:t>3</w:t>
      </w:r>
      <w:r w:rsidR="00C21DB7">
        <w:t xml:space="preserve"> </w:t>
      </w:r>
      <w:r w:rsidRPr="00E31BBF">
        <w:t>(a)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list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issues</w:t>
      </w:r>
      <w:r w:rsidR="00C21DB7">
        <w:t xml:space="preserve"> </w:t>
      </w:r>
    </w:p>
    <w:p w:rsidR="002F001C" w:rsidRPr="00E31BBF" w:rsidRDefault="002F001C" w:rsidP="00732F46">
      <w:pPr>
        <w:pStyle w:val="SingleTxtG"/>
      </w:pPr>
      <w:r w:rsidRPr="00E31BBF">
        <w:t>22.</w:t>
      </w:r>
      <w:r w:rsidRPr="00E31BBF">
        <w:tab/>
        <w:t>The</w:t>
      </w:r>
      <w:r w:rsidR="00C21DB7">
        <w:t xml:space="preserve"> </w:t>
      </w:r>
      <w:r w:rsidRPr="00E31BBF">
        <w:t>Gender</w:t>
      </w:r>
      <w:r w:rsidR="00C21DB7">
        <w:t xml:space="preserve"> </w:t>
      </w:r>
      <w:r w:rsidRPr="00E31BBF">
        <w:t>Equality</w:t>
      </w:r>
      <w:r w:rsidR="00C21DB7">
        <w:t xml:space="preserve"> </w:t>
      </w:r>
      <w:r w:rsidRPr="00E31BBF">
        <w:t>Acts</w:t>
      </w:r>
      <w:r w:rsidR="003E41EF">
        <w:t>’</w:t>
      </w:r>
      <w:r w:rsidR="00C21DB7">
        <w:t xml:space="preserve"> </w:t>
      </w:r>
      <w:r w:rsidRPr="00E31BBF">
        <w:t>(Entry</w:t>
      </w:r>
      <w:r w:rsidR="00C21DB7">
        <w:t xml:space="preserve"> </w:t>
      </w:r>
      <w:r w:rsidRPr="00E31BBF">
        <w:t>into</w:t>
      </w:r>
      <w:r w:rsidR="00C21DB7">
        <w:t xml:space="preserve"> </w:t>
      </w:r>
      <w:r w:rsidRPr="00E31BBF">
        <w:t>force</w:t>
      </w:r>
      <w:r w:rsidR="00C21DB7">
        <w:t xml:space="preserve"> </w:t>
      </w:r>
      <w:r w:rsidRPr="00E31BBF">
        <w:t>01.05.2004)</w:t>
      </w:r>
      <w:r w:rsidR="00C21DB7">
        <w:t xml:space="preserve"> </w:t>
      </w:r>
      <w:r w:rsidRPr="00E31BBF">
        <w:t>purpose</w:t>
      </w:r>
      <w:r w:rsidR="00C21DB7">
        <w:t xml:space="preserve"> </w:t>
      </w:r>
      <w:r w:rsidRPr="00E31BBF">
        <w:t>is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ensure</w:t>
      </w:r>
      <w:r w:rsidR="00C21DB7">
        <w:t xml:space="preserve"> </w:t>
      </w:r>
      <w:r w:rsidRPr="00E31BBF">
        <w:t>equal</w:t>
      </w:r>
      <w:r w:rsidR="00C21DB7">
        <w:t xml:space="preserve"> </w:t>
      </w:r>
      <w:r w:rsidRPr="00E31BBF">
        <w:t>treatment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men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women</w:t>
      </w:r>
      <w:r w:rsidR="00C21DB7">
        <w:t xml:space="preserve"> </w:t>
      </w:r>
      <w:r w:rsidRPr="00E31BBF">
        <w:t>as</w:t>
      </w:r>
      <w:r w:rsidR="00C21DB7">
        <w:t xml:space="preserve"> </w:t>
      </w:r>
      <w:r w:rsidRPr="00E31BBF">
        <w:t>provided</w:t>
      </w:r>
      <w:r w:rsidR="00C21DB7">
        <w:t xml:space="preserve"> </w:t>
      </w:r>
      <w:r w:rsidRPr="00E31BBF">
        <w:t>for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Constitution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Republic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Estonia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promote</w:t>
      </w:r>
      <w:r w:rsidR="00C21DB7">
        <w:t xml:space="preserve"> </w:t>
      </w:r>
      <w:r w:rsidRPr="00E31BBF">
        <w:t>equality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men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women</w:t>
      </w:r>
      <w:r w:rsidR="00C21DB7">
        <w:t xml:space="preserve"> </w:t>
      </w:r>
      <w:r w:rsidRPr="00E31BBF">
        <w:t>as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fundamental</w:t>
      </w:r>
      <w:r w:rsidR="00C21DB7">
        <w:t xml:space="preserve"> </w:t>
      </w:r>
      <w:r w:rsidRPr="00E31BBF">
        <w:t>human</w:t>
      </w:r>
      <w:r w:rsidR="00C21DB7">
        <w:t xml:space="preserve"> </w:t>
      </w:r>
      <w:r w:rsidRPr="00E31BBF">
        <w:t>right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for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public</w:t>
      </w:r>
      <w:r w:rsidR="00C21DB7">
        <w:t xml:space="preserve"> </w:t>
      </w:r>
      <w:r w:rsidRPr="00E31BBF">
        <w:t>good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all</w:t>
      </w:r>
      <w:r w:rsidR="00C21DB7">
        <w:t xml:space="preserve"> </w:t>
      </w:r>
      <w:r w:rsidRPr="00E31BBF">
        <w:t>areas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social</w:t>
      </w:r>
      <w:r w:rsidR="00C21DB7">
        <w:t xml:space="preserve"> </w:t>
      </w:r>
      <w:r w:rsidRPr="00E31BBF">
        <w:t>life</w:t>
      </w:r>
      <w:r w:rsidR="00C21DB7">
        <w:t xml:space="preserve"> </w:t>
      </w:r>
      <w:r w:rsidRPr="00E31BBF">
        <w:t>(§</w:t>
      </w:r>
      <w:r w:rsidR="00C21DB7">
        <w:t xml:space="preserve"> </w:t>
      </w:r>
      <w:r w:rsidRPr="00E31BBF">
        <w:t>1).</w:t>
      </w:r>
      <w:r w:rsidR="00C21DB7">
        <w:t xml:space="preserve"> </w:t>
      </w:r>
    </w:p>
    <w:p w:rsidR="002F001C" w:rsidRPr="00E31BBF" w:rsidRDefault="002F001C" w:rsidP="00732F46">
      <w:pPr>
        <w:pStyle w:val="SingleTxtG"/>
      </w:pPr>
      <w:r w:rsidRPr="00E31BBF">
        <w:t>23.</w:t>
      </w:r>
      <w:r w:rsidRPr="00E31BBF">
        <w:tab/>
        <w:t>The</w:t>
      </w:r>
      <w:r w:rsidR="00C21DB7">
        <w:t xml:space="preserve"> </w:t>
      </w:r>
      <w:r w:rsidRPr="00E31BBF">
        <w:t>Act</w:t>
      </w:r>
      <w:r w:rsidR="00C21DB7">
        <w:t xml:space="preserve"> </w:t>
      </w:r>
      <w:r w:rsidRPr="00E31BBF">
        <w:t>applies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all</w:t>
      </w:r>
      <w:r w:rsidR="00C21DB7">
        <w:t xml:space="preserve"> </w:t>
      </w:r>
      <w:r w:rsidRPr="00E31BBF">
        <w:t>areas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social</w:t>
      </w:r>
      <w:r w:rsidR="00C21DB7">
        <w:t xml:space="preserve"> </w:t>
      </w:r>
      <w:r w:rsidRPr="00E31BBF">
        <w:t>life</w:t>
      </w:r>
      <w:r w:rsidR="00C21DB7">
        <w:t xml:space="preserve"> </w:t>
      </w:r>
      <w:r w:rsidRPr="00E31BBF">
        <w:t>with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exceptions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professing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practicing</w:t>
      </w:r>
      <w:r w:rsidR="00C21DB7">
        <w:t xml:space="preserve"> </w:t>
      </w:r>
      <w:r w:rsidRPr="00E31BBF">
        <w:t>faith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working</w:t>
      </w:r>
      <w:r w:rsidR="00C21DB7">
        <w:t xml:space="preserve"> </w:t>
      </w:r>
      <w:r w:rsidRPr="00E31BBF">
        <w:t>as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minister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religion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registered</w:t>
      </w:r>
      <w:r w:rsidR="00C21DB7">
        <w:t xml:space="preserve"> </w:t>
      </w:r>
      <w:r w:rsidRPr="00E31BBF">
        <w:t>religious</w:t>
      </w:r>
      <w:r w:rsidR="00C21DB7">
        <w:t xml:space="preserve"> </w:t>
      </w:r>
      <w:r w:rsidRPr="00E31BBF">
        <w:t>association</w:t>
      </w:r>
      <w:proofErr w:type="gramStart"/>
      <w:r w:rsidRPr="00E31BBF">
        <w:t>;</w:t>
      </w:r>
      <w:proofErr w:type="gramEnd"/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relations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family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private</w:t>
      </w:r>
      <w:r w:rsidR="00C21DB7">
        <w:t xml:space="preserve"> </w:t>
      </w:r>
      <w:r w:rsidRPr="00E31BBF">
        <w:t>life.</w:t>
      </w:r>
      <w:r w:rsidR="00C21DB7">
        <w:t xml:space="preserve"> </w:t>
      </w:r>
      <w:r w:rsidRPr="00E31BBF">
        <w:t>It</w:t>
      </w:r>
      <w:r w:rsidR="00C21DB7">
        <w:t xml:space="preserve"> </w:t>
      </w:r>
      <w:r w:rsidRPr="00E31BBF">
        <w:t>also</w:t>
      </w:r>
      <w:r w:rsidR="00C21DB7">
        <w:t xml:space="preserve"> </w:t>
      </w:r>
      <w:r w:rsidRPr="00E31BBF">
        <w:t>defines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prohibits</w:t>
      </w:r>
      <w:r w:rsidR="00C21DB7">
        <w:t xml:space="preserve"> </w:t>
      </w:r>
      <w:r w:rsidRPr="00E31BBF">
        <w:t>direct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indirect</w:t>
      </w:r>
      <w:r w:rsidR="00C21DB7">
        <w:t xml:space="preserve"> </w:t>
      </w:r>
      <w:r w:rsidRPr="00E31BBF">
        <w:t>discrimination</w:t>
      </w:r>
      <w:r w:rsidR="00C21DB7">
        <w:t xml:space="preserve"> </w:t>
      </w:r>
      <w:r w:rsidRPr="00E31BBF">
        <w:t>based</w:t>
      </w:r>
      <w:r w:rsidR="00C21DB7">
        <w:t xml:space="preserve"> </w:t>
      </w:r>
      <w:r w:rsidRPr="00E31BBF">
        <w:t>on</w:t>
      </w:r>
      <w:r w:rsidR="00C21DB7">
        <w:t xml:space="preserve"> </w:t>
      </w:r>
      <w:r w:rsidRPr="00E31BBF">
        <w:t>sex.</w:t>
      </w:r>
      <w:r w:rsidR="00C21DB7">
        <w:t xml:space="preserve"> </w:t>
      </w:r>
    </w:p>
    <w:p w:rsidR="002F001C" w:rsidRPr="00E31BBF" w:rsidRDefault="002F001C" w:rsidP="00732F46">
      <w:pPr>
        <w:pStyle w:val="SingleTxtG"/>
      </w:pPr>
      <w:r w:rsidRPr="00E31BBF">
        <w:t>24.</w:t>
      </w:r>
      <w:r w:rsidRPr="00E31BBF">
        <w:tab/>
        <w:t>The</w:t>
      </w:r>
      <w:r w:rsidR="00C21DB7">
        <w:t xml:space="preserve"> </w:t>
      </w:r>
      <w:r w:rsidRPr="00E31BBF">
        <w:t>purpose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Equal</w:t>
      </w:r>
      <w:r w:rsidR="00C21DB7">
        <w:t xml:space="preserve"> </w:t>
      </w:r>
      <w:r w:rsidRPr="00E31BBF">
        <w:t>Treatment</w:t>
      </w:r>
      <w:r w:rsidR="00C21DB7">
        <w:t xml:space="preserve"> </w:t>
      </w:r>
      <w:r w:rsidRPr="00E31BBF">
        <w:t>Act</w:t>
      </w:r>
      <w:r w:rsidR="00C21DB7">
        <w:t xml:space="preserve"> </w:t>
      </w:r>
      <w:r w:rsidRPr="00E31BBF">
        <w:t>is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ensure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protection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persons</w:t>
      </w:r>
      <w:r w:rsidR="00C21DB7">
        <w:t xml:space="preserve"> </w:t>
      </w:r>
      <w:r w:rsidRPr="00E31BBF">
        <w:t>against</w:t>
      </w:r>
      <w:r w:rsidR="00C21DB7">
        <w:t xml:space="preserve"> </w:t>
      </w:r>
      <w:r w:rsidRPr="00E31BBF">
        <w:t>discrimination</w:t>
      </w:r>
      <w:r w:rsidR="00C21DB7">
        <w:t xml:space="preserve"> </w:t>
      </w:r>
      <w:r w:rsidRPr="00E31BBF">
        <w:t>on</w:t>
      </w:r>
      <w:r w:rsidR="00C21DB7">
        <w:t xml:space="preserve"> </w:t>
      </w:r>
      <w:r w:rsidRPr="00E31BBF">
        <w:t>grounds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nationality</w:t>
      </w:r>
      <w:r w:rsidR="00C21DB7">
        <w:t xml:space="preserve"> </w:t>
      </w:r>
      <w:r w:rsidRPr="00E31BBF">
        <w:t>(ethnic</w:t>
      </w:r>
      <w:r w:rsidR="00C21DB7">
        <w:t xml:space="preserve"> </w:t>
      </w:r>
      <w:r w:rsidRPr="00E31BBF">
        <w:t>origin),</w:t>
      </w:r>
      <w:r w:rsidR="00C21DB7">
        <w:t xml:space="preserve"> </w:t>
      </w:r>
      <w:r w:rsidRPr="00E31BBF">
        <w:t>race,</w:t>
      </w:r>
      <w:r w:rsidR="00C21DB7">
        <w:t xml:space="preserve"> </w:t>
      </w:r>
      <w:r w:rsidRPr="00E31BBF">
        <w:t>colour,</w:t>
      </w:r>
      <w:r w:rsidR="00C21DB7">
        <w:t xml:space="preserve"> </w:t>
      </w:r>
      <w:r w:rsidRPr="00E31BBF">
        <w:t>religion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other</w:t>
      </w:r>
      <w:r w:rsidR="00C21DB7">
        <w:t xml:space="preserve"> </w:t>
      </w:r>
      <w:r w:rsidRPr="00E31BBF">
        <w:t>beliefs,</w:t>
      </w:r>
      <w:r w:rsidR="00C21DB7">
        <w:t xml:space="preserve"> </w:t>
      </w:r>
      <w:r w:rsidRPr="00E31BBF">
        <w:t>age,</w:t>
      </w:r>
      <w:r w:rsidR="00C21DB7">
        <w:t xml:space="preserve"> </w:t>
      </w:r>
      <w:r w:rsidRPr="00E31BBF">
        <w:t>disability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sexual</w:t>
      </w:r>
      <w:r w:rsidR="00C21DB7">
        <w:t xml:space="preserve"> </w:t>
      </w:r>
      <w:r w:rsidRPr="00E31BBF">
        <w:t>orientation</w:t>
      </w:r>
      <w:r w:rsidR="00C21DB7">
        <w:t xml:space="preserve"> </w:t>
      </w:r>
      <w:r w:rsidRPr="00E31BBF">
        <w:t>(§</w:t>
      </w:r>
      <w:r w:rsidR="00C21DB7">
        <w:t xml:space="preserve"> </w:t>
      </w:r>
      <w:r w:rsidRPr="00E31BBF">
        <w:t>1).</w:t>
      </w:r>
      <w:r w:rsidR="00C21DB7">
        <w:t xml:space="preserve"> </w:t>
      </w:r>
    </w:p>
    <w:p w:rsidR="002F001C" w:rsidRPr="00E31BBF" w:rsidRDefault="002F001C" w:rsidP="00732F46">
      <w:pPr>
        <w:pStyle w:val="SingleTxtG"/>
      </w:pPr>
      <w:proofErr w:type="gramStart"/>
      <w:r w:rsidRPr="00E31BBF">
        <w:t>25.</w:t>
      </w:r>
      <w:r w:rsidRPr="00E31BBF">
        <w:tab/>
        <w:t>The</w:t>
      </w:r>
      <w:r w:rsidR="00C21DB7">
        <w:t xml:space="preserve"> </w:t>
      </w:r>
      <w:r w:rsidRPr="00E31BBF">
        <w:t>scope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application</w:t>
      </w:r>
      <w:r w:rsidR="00C21DB7">
        <w:t xml:space="preserve"> </w:t>
      </w:r>
      <w:r w:rsidRPr="00E31BBF">
        <w:t>differs</w:t>
      </w:r>
      <w:r w:rsidR="00C21DB7">
        <w:t xml:space="preserve"> </w:t>
      </w:r>
      <w:r w:rsidRPr="00E31BBF">
        <w:t>depending</w:t>
      </w:r>
      <w:r w:rsidR="00C21DB7">
        <w:t xml:space="preserve"> </w:t>
      </w:r>
      <w:r w:rsidRPr="00E31BBF">
        <w:t>on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grounds,</w:t>
      </w:r>
      <w:r w:rsidR="00C21DB7">
        <w:t xml:space="preserve"> </w:t>
      </w:r>
      <w:r w:rsidRPr="00E31BBF">
        <w:t>providing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wider</w:t>
      </w:r>
      <w:r w:rsidR="00C21DB7">
        <w:t xml:space="preserve"> </w:t>
      </w:r>
      <w:r w:rsidRPr="00E31BBF">
        <w:t>protection</w:t>
      </w:r>
      <w:r w:rsidR="00C21DB7">
        <w:t xml:space="preserve"> </w:t>
      </w:r>
      <w:r w:rsidRPr="00E31BBF">
        <w:t>against</w:t>
      </w:r>
      <w:r w:rsidR="00C21DB7">
        <w:t xml:space="preserve"> </w:t>
      </w:r>
      <w:r w:rsidRPr="00E31BBF">
        <w:t>discrimination</w:t>
      </w:r>
      <w:r w:rsidR="00C21DB7">
        <w:t xml:space="preserve"> </w:t>
      </w:r>
      <w:r w:rsidRPr="00E31BBF">
        <w:t>on</w:t>
      </w:r>
      <w:r w:rsidR="00C21DB7">
        <w:t xml:space="preserve"> </w:t>
      </w:r>
      <w:r w:rsidRPr="00E31BBF">
        <w:t>grounds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nationality</w:t>
      </w:r>
      <w:r w:rsidR="00C21DB7">
        <w:t xml:space="preserve"> </w:t>
      </w:r>
      <w:r w:rsidRPr="00E31BBF">
        <w:t>(ethnic</w:t>
      </w:r>
      <w:r w:rsidR="00C21DB7">
        <w:t xml:space="preserve"> </w:t>
      </w:r>
      <w:r w:rsidRPr="00E31BBF">
        <w:t>origin),</w:t>
      </w:r>
      <w:r w:rsidR="00C21DB7">
        <w:t xml:space="preserve"> </w:t>
      </w:r>
      <w:r w:rsidRPr="00E31BBF">
        <w:t>race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colour</w:t>
      </w:r>
      <w:r w:rsidR="00C21DB7">
        <w:t xml:space="preserve"> </w:t>
      </w:r>
      <w:r w:rsidRPr="00E31BBF">
        <w:t>(covering</w:t>
      </w:r>
      <w:r w:rsidR="00C21DB7">
        <w:t xml:space="preserve"> </w:t>
      </w:r>
      <w:r w:rsidRPr="00E31BBF">
        <w:t>access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services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social</w:t>
      </w:r>
      <w:r w:rsidR="00C21DB7">
        <w:t xml:space="preserve"> </w:t>
      </w:r>
      <w:r w:rsidRPr="00E31BBF">
        <w:t>welfare,</w:t>
      </w:r>
      <w:r w:rsidR="00C21DB7">
        <w:t xml:space="preserve"> </w:t>
      </w:r>
      <w:r w:rsidRPr="00E31BBF">
        <w:t>social</w:t>
      </w:r>
      <w:r w:rsidR="00C21DB7">
        <w:t xml:space="preserve"> </w:t>
      </w:r>
      <w:r w:rsidRPr="00E31BBF">
        <w:t>security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healthcare,</w:t>
      </w:r>
      <w:r w:rsidR="00C21DB7">
        <w:t xml:space="preserve"> </w:t>
      </w:r>
      <w:r w:rsidRPr="00E31BBF">
        <w:t>including</w:t>
      </w:r>
      <w:r w:rsidR="00C21DB7">
        <w:t xml:space="preserve"> </w:t>
      </w:r>
      <w:r w:rsidRPr="00E31BBF">
        <w:t>social</w:t>
      </w:r>
      <w:r w:rsidR="00C21DB7">
        <w:t xml:space="preserve"> </w:t>
      </w:r>
      <w:r w:rsidRPr="00E31BBF">
        <w:t>benefits,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area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education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access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supply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goods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services</w:t>
      </w:r>
      <w:r w:rsidR="00C21DB7">
        <w:t xml:space="preserve"> </w:t>
      </w:r>
      <w:r w:rsidRPr="00E31BBF">
        <w:t>which</w:t>
      </w:r>
      <w:r w:rsidR="00C21DB7">
        <w:t xml:space="preserve"> </w:t>
      </w:r>
      <w:r w:rsidRPr="00E31BBF">
        <w:t>are</w:t>
      </w:r>
      <w:r w:rsidR="00C21DB7">
        <w:t xml:space="preserve"> </w:t>
      </w:r>
      <w:r w:rsidRPr="00E31BBF">
        <w:t>available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public,</w:t>
      </w:r>
      <w:r w:rsidR="00C21DB7">
        <w:t xml:space="preserve"> </w:t>
      </w:r>
      <w:r w:rsidRPr="00E31BBF">
        <w:t>including</w:t>
      </w:r>
      <w:r w:rsidR="00C21DB7">
        <w:t xml:space="preserve"> </w:t>
      </w:r>
      <w:r w:rsidRPr="00E31BBF">
        <w:t>housing).</w:t>
      </w:r>
      <w:proofErr w:type="gramEnd"/>
      <w:r w:rsidR="00C21DB7">
        <w:t xml:space="preserve"> </w:t>
      </w:r>
      <w:r w:rsidRPr="00E31BBF">
        <w:t>Discrimination</w:t>
      </w:r>
      <w:r w:rsidR="00C21DB7">
        <w:t xml:space="preserve"> </w:t>
      </w:r>
      <w:r w:rsidRPr="00E31BBF">
        <w:t>on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grounds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religion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beliefs,</w:t>
      </w:r>
      <w:r w:rsidR="00C21DB7">
        <w:t xml:space="preserve"> </w:t>
      </w:r>
      <w:r w:rsidRPr="00E31BBF">
        <w:t>age,</w:t>
      </w:r>
      <w:r w:rsidR="00C21DB7">
        <w:t xml:space="preserve"> </w:t>
      </w:r>
      <w:r w:rsidRPr="00E31BBF">
        <w:t>disability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sexual</w:t>
      </w:r>
      <w:r w:rsidR="00C21DB7">
        <w:t xml:space="preserve"> </w:t>
      </w:r>
      <w:r w:rsidRPr="00E31BBF">
        <w:t>orientation</w:t>
      </w:r>
      <w:r w:rsidR="00C21DB7">
        <w:t xml:space="preserve"> </w:t>
      </w:r>
      <w:proofErr w:type="gramStart"/>
      <w:r w:rsidRPr="00E31BBF">
        <w:t>is</w:t>
      </w:r>
      <w:r w:rsidR="00C21DB7">
        <w:t xml:space="preserve"> </w:t>
      </w:r>
      <w:r w:rsidRPr="00E31BBF">
        <w:t>prohibited</w:t>
      </w:r>
      <w:proofErr w:type="gramEnd"/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relation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work</w:t>
      </w:r>
      <w:r w:rsidR="00C21DB7">
        <w:t xml:space="preserve"> </w:t>
      </w:r>
      <w:r w:rsidRPr="00E31BBF">
        <w:t>life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vocational</w:t>
      </w:r>
      <w:r w:rsidR="00C21DB7">
        <w:t xml:space="preserve"> </w:t>
      </w:r>
      <w:r w:rsidRPr="00E31BBF">
        <w:t>training.</w:t>
      </w:r>
      <w:r w:rsidR="00C21DB7">
        <w:t xml:space="preserve"> </w:t>
      </w:r>
    </w:p>
    <w:p w:rsidR="002F001C" w:rsidRPr="00E31BBF" w:rsidRDefault="002F001C" w:rsidP="00732F46">
      <w:pPr>
        <w:pStyle w:val="SingleTxtG"/>
      </w:pPr>
      <w:r w:rsidRPr="00E31BBF">
        <w:t>26.</w:t>
      </w:r>
      <w:r w:rsidRPr="00E31BBF">
        <w:tab/>
        <w:t>A</w:t>
      </w:r>
      <w:r w:rsidR="00C21DB7">
        <w:t xml:space="preserve"> </w:t>
      </w:r>
      <w:r w:rsidRPr="00E31BBF">
        <w:t>draft</w:t>
      </w:r>
      <w:r w:rsidR="00C21DB7">
        <w:t xml:space="preserve"> </w:t>
      </w:r>
      <w:r w:rsidRPr="00E31BBF">
        <w:t>proposal</w:t>
      </w:r>
      <w:r w:rsidR="00C21DB7">
        <w:t xml:space="preserve"> </w:t>
      </w:r>
      <w:r w:rsidRPr="00E31BBF">
        <w:t>amending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Equal</w:t>
      </w:r>
      <w:r w:rsidR="00C21DB7">
        <w:t xml:space="preserve"> </w:t>
      </w:r>
      <w:r w:rsidRPr="00E31BBF">
        <w:t>Treatment</w:t>
      </w:r>
      <w:r w:rsidR="00C21DB7">
        <w:t xml:space="preserve"> </w:t>
      </w:r>
      <w:r w:rsidRPr="00E31BBF">
        <w:t>Act</w:t>
      </w:r>
      <w:r w:rsidR="00C21DB7">
        <w:t xml:space="preserve"> </w:t>
      </w:r>
      <w:r w:rsidRPr="00E31BBF">
        <w:t>is</w:t>
      </w:r>
      <w:r w:rsidR="00C21DB7">
        <w:t xml:space="preserve"> </w:t>
      </w:r>
      <w:r w:rsidRPr="00E31BBF">
        <w:t>currently</w:t>
      </w:r>
      <w:r w:rsidR="00C21DB7">
        <w:t xml:space="preserve"> </w:t>
      </w:r>
      <w:r w:rsidRPr="00E31BBF">
        <w:t>being</w:t>
      </w:r>
      <w:r w:rsidR="00C21DB7">
        <w:t xml:space="preserve"> </w:t>
      </w:r>
      <w:r w:rsidRPr="00E31BBF">
        <w:t>prepared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widen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scope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application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Equal</w:t>
      </w:r>
      <w:r w:rsidR="00C21DB7">
        <w:t xml:space="preserve"> </w:t>
      </w:r>
      <w:r w:rsidRPr="00E31BBF">
        <w:t>Treatment</w:t>
      </w:r>
      <w:r w:rsidR="00C21DB7">
        <w:t xml:space="preserve"> </w:t>
      </w:r>
      <w:r w:rsidRPr="00E31BBF">
        <w:t>Act</w:t>
      </w:r>
      <w:r w:rsidR="00C21DB7">
        <w:t xml:space="preserve"> </w:t>
      </w:r>
      <w:r w:rsidRPr="00E31BBF">
        <w:t>concerning</w:t>
      </w:r>
      <w:r w:rsidR="00C21DB7">
        <w:t xml:space="preserve"> </w:t>
      </w:r>
      <w:r w:rsidRPr="00E31BBF">
        <w:t>discrimination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persons</w:t>
      </w:r>
      <w:r w:rsidR="00C21DB7">
        <w:t xml:space="preserve"> </w:t>
      </w:r>
      <w:r w:rsidRPr="00E31BBF">
        <w:t>on</w:t>
      </w:r>
      <w:r w:rsidR="00C21DB7">
        <w:t xml:space="preserve"> </w:t>
      </w:r>
      <w:r w:rsidRPr="00E31BBF">
        <w:t>grounds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religion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other</w:t>
      </w:r>
      <w:r w:rsidR="00C21DB7">
        <w:t xml:space="preserve"> </w:t>
      </w:r>
      <w:r w:rsidRPr="00E31BBF">
        <w:t>beliefs,</w:t>
      </w:r>
      <w:r w:rsidR="00C21DB7">
        <w:t xml:space="preserve"> </w:t>
      </w:r>
      <w:r w:rsidRPr="00E31BBF">
        <w:t>age,</w:t>
      </w:r>
      <w:r w:rsidR="00C21DB7">
        <w:t xml:space="preserve"> </w:t>
      </w:r>
      <w:r w:rsidRPr="00E31BBF">
        <w:t>disability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sexual</w:t>
      </w:r>
      <w:r w:rsidR="00C21DB7">
        <w:t xml:space="preserve"> </w:t>
      </w:r>
      <w:r w:rsidRPr="00E31BBF">
        <w:t>orientation.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aim</w:t>
      </w:r>
      <w:r w:rsidR="00C21DB7">
        <w:t xml:space="preserve"> </w:t>
      </w:r>
      <w:r w:rsidRPr="00E31BBF">
        <w:t>is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widen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scope</w:t>
      </w:r>
      <w:r w:rsidR="00C21DB7">
        <w:t xml:space="preserve"> </w:t>
      </w:r>
      <w:r w:rsidRPr="00E31BBF">
        <w:t>outside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field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employment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also</w:t>
      </w:r>
      <w:r w:rsidR="00C21DB7">
        <w:t xml:space="preserve"> </w:t>
      </w:r>
      <w:r w:rsidRPr="00E31BBF">
        <w:t>cover</w:t>
      </w:r>
      <w:r w:rsidR="00C21DB7">
        <w:t xml:space="preserve"> </w:t>
      </w:r>
      <w:r w:rsidRPr="00E31BBF">
        <w:t>access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services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social</w:t>
      </w:r>
      <w:r w:rsidR="00C21DB7">
        <w:t xml:space="preserve"> </w:t>
      </w:r>
      <w:r w:rsidRPr="00E31BBF">
        <w:t>welfare,</w:t>
      </w:r>
      <w:r w:rsidR="00C21DB7">
        <w:t xml:space="preserve"> </w:t>
      </w:r>
      <w:r w:rsidRPr="00E31BBF">
        <w:t>social</w:t>
      </w:r>
      <w:r w:rsidR="00C21DB7">
        <w:t xml:space="preserve"> </w:t>
      </w:r>
      <w:r w:rsidRPr="00E31BBF">
        <w:t>security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healthcare,</w:t>
      </w:r>
      <w:r w:rsidR="00C21DB7">
        <w:t xml:space="preserve"> </w:t>
      </w:r>
      <w:r w:rsidRPr="00E31BBF">
        <w:t>including</w:t>
      </w:r>
      <w:r w:rsidR="00C21DB7">
        <w:t xml:space="preserve"> </w:t>
      </w:r>
      <w:r w:rsidRPr="00E31BBF">
        <w:t>social</w:t>
      </w:r>
      <w:r w:rsidR="00C21DB7">
        <w:t xml:space="preserve"> </w:t>
      </w:r>
      <w:r w:rsidRPr="00E31BBF">
        <w:t>benefits,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area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education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access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supply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goods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services,</w:t>
      </w:r>
      <w:r w:rsidR="00C21DB7">
        <w:t xml:space="preserve"> </w:t>
      </w:r>
      <w:r w:rsidRPr="00E31BBF">
        <w:t>which</w:t>
      </w:r>
      <w:r w:rsidR="00C21DB7">
        <w:t xml:space="preserve"> </w:t>
      </w:r>
      <w:r w:rsidRPr="00E31BBF">
        <w:t>are</w:t>
      </w:r>
      <w:r w:rsidR="00C21DB7">
        <w:t xml:space="preserve"> </w:t>
      </w:r>
      <w:r w:rsidRPr="00E31BBF">
        <w:t>available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public,</w:t>
      </w:r>
      <w:r w:rsidR="00C21DB7">
        <w:t xml:space="preserve"> </w:t>
      </w:r>
      <w:r w:rsidRPr="00E31BBF">
        <w:t>including</w:t>
      </w:r>
      <w:r w:rsidR="00C21DB7">
        <w:t xml:space="preserve"> </w:t>
      </w:r>
      <w:r w:rsidRPr="00E31BBF">
        <w:t>housing.</w:t>
      </w:r>
      <w:r w:rsidR="00C21DB7">
        <w:t xml:space="preserve"> </w:t>
      </w:r>
      <w:r w:rsidRPr="00E31BBF">
        <w:t>As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new</w:t>
      </w:r>
      <w:r w:rsidR="00C21DB7">
        <w:t xml:space="preserve"> </w:t>
      </w:r>
      <w:r w:rsidRPr="00E31BBF">
        <w:t>government</w:t>
      </w:r>
      <w:r w:rsidR="00C21DB7">
        <w:t xml:space="preserve"> </w:t>
      </w:r>
      <w:r w:rsidRPr="00E31BBF">
        <w:t>formed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spring</w:t>
      </w:r>
      <w:r w:rsidR="00C21DB7">
        <w:t xml:space="preserve"> </w:t>
      </w:r>
      <w:r w:rsidRPr="00E31BBF">
        <w:t>2019,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draft</w:t>
      </w:r>
      <w:r w:rsidR="00C21DB7">
        <w:t xml:space="preserve"> </w:t>
      </w:r>
      <w:r w:rsidRPr="00E31BBF">
        <w:t>proposal</w:t>
      </w:r>
      <w:r w:rsidR="00C21DB7">
        <w:t xml:space="preserve"> </w:t>
      </w:r>
      <w:proofErr w:type="gramStart"/>
      <w:r w:rsidRPr="00E31BBF">
        <w:t>has</w:t>
      </w:r>
      <w:r w:rsidR="00C21DB7">
        <w:t xml:space="preserve"> </w:t>
      </w:r>
      <w:r w:rsidRPr="00E31BBF">
        <w:t>not</w:t>
      </w:r>
      <w:r w:rsidR="00C21DB7">
        <w:t xml:space="preserve"> </w:t>
      </w:r>
      <w:r w:rsidRPr="00E31BBF">
        <w:t>been</w:t>
      </w:r>
      <w:r w:rsidR="00C21DB7">
        <w:t xml:space="preserve"> </w:t>
      </w:r>
      <w:r w:rsidRPr="00E31BBF">
        <w:t>discussed</w:t>
      </w:r>
      <w:proofErr w:type="gramEnd"/>
      <w:r w:rsidR="00C21DB7">
        <w:t xml:space="preserve"> </w:t>
      </w:r>
      <w:r w:rsidRPr="00E31BBF">
        <w:t>yet.</w:t>
      </w:r>
      <w:r w:rsidR="00C21DB7">
        <w:t xml:space="preserve"> </w:t>
      </w:r>
    </w:p>
    <w:p w:rsidR="002F001C" w:rsidRPr="00E31BBF" w:rsidRDefault="002F001C" w:rsidP="00356D2C">
      <w:pPr>
        <w:pStyle w:val="H23G"/>
      </w:pPr>
      <w:r w:rsidRPr="00E31BBF">
        <w:tab/>
      </w:r>
      <w:r w:rsidRPr="00E31BBF">
        <w:tab/>
        <w:t>Reply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paragraph</w:t>
      </w:r>
      <w:r w:rsidR="00C21DB7">
        <w:t xml:space="preserve"> </w:t>
      </w:r>
      <w:r w:rsidRPr="00E31BBF">
        <w:t>3</w:t>
      </w:r>
      <w:r w:rsidR="00C21DB7">
        <w:t xml:space="preserve"> </w:t>
      </w:r>
      <w:r w:rsidRPr="00E31BBF">
        <w:t>(b)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list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issues</w:t>
      </w:r>
      <w:r w:rsidR="00C21DB7">
        <w:t xml:space="preserve"> </w:t>
      </w:r>
    </w:p>
    <w:p w:rsidR="002F001C" w:rsidRPr="00E31BBF" w:rsidRDefault="002F001C" w:rsidP="00732F46">
      <w:pPr>
        <w:pStyle w:val="SingleTxtG"/>
      </w:pPr>
      <w:r w:rsidRPr="00E31BBF">
        <w:t>27.</w:t>
      </w:r>
      <w:r w:rsidRPr="00E31BBF">
        <w:tab/>
        <w:t>In</w:t>
      </w:r>
      <w:r w:rsidR="00C21DB7">
        <w:t xml:space="preserve"> </w:t>
      </w:r>
      <w:r w:rsidRPr="00E31BBF">
        <w:t>terms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prevention,</w:t>
      </w:r>
      <w:r w:rsidR="00C21DB7">
        <w:t xml:space="preserve"> </w:t>
      </w:r>
      <w:r w:rsidRPr="00E31BBF">
        <w:t>various</w:t>
      </w:r>
      <w:r w:rsidR="00C21DB7">
        <w:t xml:space="preserve"> </w:t>
      </w:r>
      <w:r w:rsidRPr="00E31BBF">
        <w:t>awareness</w:t>
      </w:r>
      <w:r w:rsidR="00C21DB7">
        <w:t xml:space="preserve"> </w:t>
      </w:r>
      <w:r w:rsidRPr="00E31BBF">
        <w:t>raising</w:t>
      </w:r>
      <w:r w:rsidR="00C21DB7">
        <w:t xml:space="preserve"> </w:t>
      </w:r>
      <w:r w:rsidRPr="00E31BBF">
        <w:t>campaigns</w:t>
      </w:r>
      <w:r w:rsidR="00C21DB7">
        <w:t xml:space="preserve"> </w:t>
      </w:r>
      <w:proofErr w:type="gramStart"/>
      <w:r w:rsidRPr="00E31BBF">
        <w:t>have</w:t>
      </w:r>
      <w:r w:rsidR="00C21DB7">
        <w:t xml:space="preserve"> </w:t>
      </w:r>
      <w:r w:rsidRPr="00E31BBF">
        <w:t>been</w:t>
      </w:r>
      <w:r w:rsidR="00C21DB7">
        <w:t xml:space="preserve"> </w:t>
      </w:r>
      <w:r w:rsidRPr="00E31BBF">
        <w:t>launched</w:t>
      </w:r>
      <w:proofErr w:type="gramEnd"/>
      <w:r w:rsidR="00C21DB7">
        <w:t xml:space="preserve"> </w:t>
      </w:r>
      <w:r w:rsidRPr="00E31BBF">
        <w:t>during</w:t>
      </w:r>
      <w:r w:rsidR="00C21DB7">
        <w:t xml:space="preserve"> </w:t>
      </w:r>
      <w:r w:rsidRPr="00E31BBF">
        <w:t>recent</w:t>
      </w:r>
      <w:r w:rsidR="00C21DB7">
        <w:t xml:space="preserve"> </w:t>
      </w:r>
      <w:r w:rsidRPr="00E31BBF">
        <w:t>years</w:t>
      </w:r>
      <w:r w:rsidR="00C21DB7">
        <w:t xml:space="preserve"> </w:t>
      </w:r>
      <w:r w:rsidRPr="00E31BBF">
        <w:t>(see</w:t>
      </w:r>
      <w:r w:rsidR="00C21DB7">
        <w:t xml:space="preserve"> </w:t>
      </w:r>
      <w:r w:rsidRPr="00E31BBF">
        <w:t>also</w:t>
      </w:r>
      <w:r w:rsidR="00C21DB7">
        <w:t xml:space="preserve"> </w:t>
      </w:r>
      <w:r w:rsidRPr="00E31BBF">
        <w:t>answers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article</w:t>
      </w:r>
      <w:r w:rsidR="00C21DB7">
        <w:t xml:space="preserve"> </w:t>
      </w:r>
      <w:r w:rsidRPr="00E31BBF">
        <w:t>8</w:t>
      </w:r>
      <w:r w:rsidR="00C21DB7">
        <w:t xml:space="preserve"> </w:t>
      </w:r>
      <w:r w:rsidRPr="00E31BBF">
        <w:t>point</w:t>
      </w:r>
      <w:r w:rsidR="00C21DB7">
        <w:t xml:space="preserve"> </w:t>
      </w:r>
      <w:r w:rsidRPr="00E31BBF">
        <w:t>6).</w:t>
      </w:r>
      <w:r w:rsidR="00C21DB7">
        <w:t xml:space="preserve"> </w:t>
      </w:r>
    </w:p>
    <w:p w:rsidR="002F001C" w:rsidRPr="00E31BBF" w:rsidRDefault="002F001C" w:rsidP="00732F46">
      <w:pPr>
        <w:pStyle w:val="SingleTxtG"/>
      </w:pPr>
      <w:r w:rsidRPr="00E31BBF">
        <w:t>28.</w:t>
      </w:r>
      <w:r w:rsidRPr="00E31BBF">
        <w:tab/>
        <w:t>The</w:t>
      </w:r>
      <w:r w:rsidR="00C21DB7">
        <w:t xml:space="preserve"> </w:t>
      </w:r>
      <w:r w:rsidRPr="00E31BBF">
        <w:t>Gender</w:t>
      </w:r>
      <w:r w:rsidR="00C21DB7">
        <w:t xml:space="preserve"> </w:t>
      </w:r>
      <w:r w:rsidRPr="00E31BBF">
        <w:t>Equality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Equal</w:t>
      </w:r>
      <w:r w:rsidR="00C21DB7">
        <w:t xml:space="preserve"> </w:t>
      </w:r>
      <w:r w:rsidRPr="00E31BBF">
        <w:t>Treatment</w:t>
      </w:r>
      <w:r w:rsidR="00C21DB7">
        <w:t xml:space="preserve"> </w:t>
      </w:r>
      <w:r w:rsidRPr="00E31BBF">
        <w:t>Commissioner</w:t>
      </w:r>
      <w:r w:rsidR="00C21DB7">
        <w:t xml:space="preserve"> </w:t>
      </w:r>
      <w:r w:rsidRPr="00E31BBF">
        <w:t>monitors</w:t>
      </w:r>
      <w:r w:rsidR="00C21DB7">
        <w:t xml:space="preserve"> </w:t>
      </w:r>
      <w:r w:rsidRPr="00E31BBF">
        <w:t>compliance</w:t>
      </w:r>
      <w:r w:rsidR="00C21DB7">
        <w:t xml:space="preserve"> </w:t>
      </w:r>
      <w:r w:rsidRPr="00E31BBF">
        <w:t>with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Equal</w:t>
      </w:r>
      <w:r w:rsidR="00C21DB7">
        <w:t xml:space="preserve"> </w:t>
      </w:r>
      <w:r w:rsidRPr="00E31BBF">
        <w:t>Treatment</w:t>
      </w:r>
      <w:r w:rsidR="00C21DB7">
        <w:t xml:space="preserve"> </w:t>
      </w:r>
      <w:r w:rsidRPr="00E31BBF">
        <w:t>Act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Gender</w:t>
      </w:r>
      <w:r w:rsidR="00C21DB7">
        <w:t xml:space="preserve"> </w:t>
      </w:r>
      <w:r w:rsidRPr="00E31BBF">
        <w:t>Equality</w:t>
      </w:r>
      <w:r w:rsidR="00C21DB7">
        <w:t xml:space="preserve"> </w:t>
      </w:r>
      <w:r w:rsidRPr="00E31BBF">
        <w:t>Act</w:t>
      </w:r>
      <w:r w:rsidR="00C21DB7">
        <w:t xml:space="preserve"> </w:t>
      </w:r>
      <w:r w:rsidRPr="00E31BBF">
        <w:t>both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public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private</w:t>
      </w:r>
      <w:r w:rsidR="00C21DB7">
        <w:t xml:space="preserve"> </w:t>
      </w:r>
      <w:r w:rsidRPr="00E31BBF">
        <w:t>sector</w:t>
      </w:r>
      <w:r w:rsidR="00C21DB7">
        <w:t xml:space="preserve"> </w:t>
      </w:r>
      <w:r w:rsidRPr="00E31BBF">
        <w:t>(see</w:t>
      </w:r>
      <w:r w:rsidR="00C21DB7">
        <w:t xml:space="preserve"> </w:t>
      </w:r>
      <w:r w:rsidRPr="00E31BBF">
        <w:t>also</w:t>
      </w:r>
      <w:r w:rsidR="00C21DB7">
        <w:t xml:space="preserve"> </w:t>
      </w:r>
      <w:r w:rsidRPr="00E31BBF">
        <w:t>answers</w:t>
      </w:r>
      <w:r w:rsidR="00C21DB7">
        <w:t xml:space="preserve"> </w:t>
      </w:r>
      <w:r w:rsidRPr="00E31BBF">
        <w:t>in</w:t>
      </w:r>
      <w:r w:rsidR="00C21DB7">
        <w:t xml:space="preserve"> </w:t>
      </w:r>
      <w:r w:rsidR="001200E5">
        <w:t>art.</w:t>
      </w:r>
      <w:r w:rsidR="00C21DB7">
        <w:t xml:space="preserve"> </w:t>
      </w:r>
      <w:r w:rsidRPr="00E31BBF">
        <w:t>5</w:t>
      </w:r>
      <w:r w:rsidR="00C21DB7">
        <w:t xml:space="preserve"> </w:t>
      </w:r>
      <w:r w:rsidRPr="00E31BBF">
        <w:t>point</w:t>
      </w:r>
      <w:r w:rsidR="00C21DB7">
        <w:t xml:space="preserve"> </w:t>
      </w:r>
      <w:r w:rsidRPr="00E31BBF">
        <w:t>3d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3e,</w:t>
      </w:r>
      <w:r w:rsidR="00C21DB7">
        <w:t xml:space="preserve"> </w:t>
      </w:r>
      <w:r w:rsidR="001200E5">
        <w:t>art.</w:t>
      </w:r>
      <w:r w:rsidR="00C21DB7">
        <w:t xml:space="preserve"> </w:t>
      </w:r>
      <w:r w:rsidRPr="00E31BBF">
        <w:t>6</w:t>
      </w:r>
      <w:r w:rsidR="00C21DB7">
        <w:t xml:space="preserve"> </w:t>
      </w:r>
      <w:r w:rsidRPr="00E31BBF">
        <w:t>point</w:t>
      </w:r>
      <w:r w:rsidR="00C21DB7">
        <w:t xml:space="preserve"> </w:t>
      </w:r>
      <w:r w:rsidRPr="00E31BBF">
        <w:t>4</w:t>
      </w:r>
      <w:r w:rsidR="00C21DB7">
        <w:t xml:space="preserve"> </w:t>
      </w:r>
      <w:r w:rsidRPr="00E31BBF">
        <w:t>b</w:t>
      </w:r>
      <w:r w:rsidR="00C21DB7">
        <w:t xml:space="preserve"> </w:t>
      </w:r>
      <w:r w:rsidRPr="00E31BBF">
        <w:t>etc.).</w:t>
      </w:r>
      <w:r w:rsidR="00C21DB7">
        <w:t xml:space="preserve"> </w:t>
      </w:r>
    </w:p>
    <w:p w:rsidR="002F001C" w:rsidRPr="00E31BBF" w:rsidRDefault="002F001C" w:rsidP="00732F46">
      <w:pPr>
        <w:pStyle w:val="SingleTxtG"/>
      </w:pPr>
      <w:r w:rsidRPr="00E31BBF">
        <w:t>29.</w:t>
      </w:r>
      <w:r w:rsidRPr="00E31BBF">
        <w:tab/>
        <w:t>The</w:t>
      </w:r>
      <w:r w:rsidR="00C21DB7">
        <w:t xml:space="preserve"> </w:t>
      </w:r>
      <w:r w:rsidRPr="00E31BBF">
        <w:t>Chancellor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Justice</w:t>
      </w:r>
      <w:r w:rsidR="00C21DB7">
        <w:t xml:space="preserve"> </w:t>
      </w:r>
      <w:r w:rsidRPr="00E31BBF">
        <w:t>has</w:t>
      </w:r>
      <w:r w:rsidR="00C21DB7">
        <w:t xml:space="preserve"> </w:t>
      </w:r>
      <w:r w:rsidRPr="00E31BBF">
        <w:t>from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1st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January</w:t>
      </w:r>
      <w:r w:rsidR="00C21DB7">
        <w:t xml:space="preserve"> </w:t>
      </w:r>
      <w:r w:rsidRPr="00E31BBF">
        <w:t>2019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tasks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framework</w:t>
      </w:r>
      <w:r w:rsidR="00C21DB7">
        <w:t xml:space="preserve"> </w:t>
      </w:r>
      <w:r w:rsidRPr="00E31BBF">
        <w:t>indicated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Article</w:t>
      </w:r>
      <w:r w:rsidR="00C21DB7">
        <w:t xml:space="preserve"> </w:t>
      </w:r>
      <w:r w:rsidRPr="00E31BBF">
        <w:t>33</w:t>
      </w:r>
      <w:r w:rsidR="00C21DB7">
        <w:t xml:space="preserve"> </w:t>
      </w:r>
      <w:r w:rsidRPr="00E31BBF">
        <w:t>point</w:t>
      </w:r>
      <w:r w:rsidR="00C21DB7">
        <w:t xml:space="preserve"> </w:t>
      </w:r>
      <w:r w:rsidRPr="00E31BBF">
        <w:t>2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CRPD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promote,</w:t>
      </w:r>
      <w:r w:rsidR="00C21DB7">
        <w:t xml:space="preserve"> </w:t>
      </w:r>
      <w:r w:rsidRPr="00E31BBF">
        <w:t>protect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monitor</w:t>
      </w:r>
      <w:r w:rsidR="00C21DB7">
        <w:t xml:space="preserve"> </w:t>
      </w:r>
      <w:r w:rsidRPr="00E31BBF">
        <w:t>implementation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Convention</w:t>
      </w:r>
      <w:r w:rsidR="00C21DB7">
        <w:t xml:space="preserve"> </w:t>
      </w:r>
      <w:r w:rsidRPr="00E31BBF">
        <w:t>(see</w:t>
      </w:r>
      <w:r w:rsidR="00C21DB7">
        <w:t xml:space="preserve"> </w:t>
      </w:r>
      <w:r w:rsidRPr="00E31BBF">
        <w:t>also</w:t>
      </w:r>
      <w:r w:rsidR="00C21DB7">
        <w:t xml:space="preserve"> </w:t>
      </w:r>
      <w:r w:rsidRPr="00E31BBF">
        <w:t>answers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art</w:t>
      </w:r>
      <w:r w:rsidR="00823919">
        <w:t>.</w:t>
      </w:r>
      <w:r w:rsidR="00C21DB7">
        <w:t xml:space="preserve"> </w:t>
      </w:r>
      <w:r w:rsidRPr="00E31BBF">
        <w:t>29,</w:t>
      </w:r>
      <w:r w:rsidR="00C21DB7">
        <w:t xml:space="preserve"> </w:t>
      </w:r>
      <w:r w:rsidRPr="00E31BBF">
        <w:t>p</w:t>
      </w:r>
      <w:r w:rsidR="00823919">
        <w:t>.</w:t>
      </w:r>
      <w:r w:rsidR="00C21DB7">
        <w:t xml:space="preserve"> </w:t>
      </w:r>
      <w:r w:rsidRPr="00E31BBF">
        <w:t>22,</w:t>
      </w:r>
      <w:r w:rsidR="00C21DB7">
        <w:t xml:space="preserve"> </w:t>
      </w:r>
      <w:r w:rsidRPr="00E31BBF">
        <w:t>art</w:t>
      </w:r>
      <w:r w:rsidR="00823919">
        <w:t>.</w:t>
      </w:r>
      <w:r w:rsidR="00C21DB7">
        <w:t xml:space="preserve"> </w:t>
      </w:r>
      <w:r w:rsidRPr="00E31BBF">
        <w:t>33</w:t>
      </w:r>
      <w:r w:rsidR="00C21DB7">
        <w:t xml:space="preserve"> </w:t>
      </w:r>
      <w:r w:rsidRPr="00E31BBF">
        <w:t>p</w:t>
      </w:r>
      <w:r w:rsidR="00823919">
        <w:t>.</w:t>
      </w:r>
      <w:r w:rsidR="00C21DB7">
        <w:t xml:space="preserve"> </w:t>
      </w:r>
      <w:r w:rsidRPr="00E31BBF">
        <w:t>24</w:t>
      </w:r>
      <w:r w:rsidR="00C21DB7">
        <w:t xml:space="preserve"> </w:t>
      </w:r>
      <w:r w:rsidRPr="00E31BBF">
        <w:t>b,</w:t>
      </w:r>
      <w:r w:rsidR="00C21DB7">
        <w:t xml:space="preserve"> </w:t>
      </w:r>
      <w:r w:rsidRPr="00E31BBF">
        <w:t>art</w:t>
      </w:r>
      <w:r w:rsidR="00823919">
        <w:t>.</w:t>
      </w:r>
      <w:r w:rsidR="00C21DB7">
        <w:t xml:space="preserve"> </w:t>
      </w:r>
      <w:r w:rsidRPr="00E31BBF">
        <w:t>5</w:t>
      </w:r>
      <w:r w:rsidR="00C21DB7">
        <w:t xml:space="preserve"> </w:t>
      </w:r>
      <w:r w:rsidRPr="00E31BBF">
        <w:t>p</w:t>
      </w:r>
      <w:r w:rsidR="00823919">
        <w:t>.</w:t>
      </w:r>
      <w:r w:rsidR="00C21DB7">
        <w:t xml:space="preserve"> </w:t>
      </w:r>
      <w:r w:rsidRPr="00E31BBF">
        <w:t>3</w:t>
      </w:r>
      <w:r w:rsidR="00C21DB7">
        <w:t xml:space="preserve"> </w:t>
      </w:r>
      <w:r w:rsidRPr="00E31BBF">
        <w:t>e).</w:t>
      </w:r>
    </w:p>
    <w:p w:rsidR="002F001C" w:rsidRPr="00E31BBF" w:rsidRDefault="002F001C" w:rsidP="00155B5C">
      <w:pPr>
        <w:pStyle w:val="H23G"/>
      </w:pPr>
      <w:r w:rsidRPr="00E31BBF">
        <w:tab/>
      </w:r>
      <w:r w:rsidRPr="00E31BBF">
        <w:tab/>
        <w:t>Reply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paragraph</w:t>
      </w:r>
      <w:r w:rsidR="00C21DB7">
        <w:t xml:space="preserve"> </w:t>
      </w:r>
      <w:r w:rsidRPr="00E31BBF">
        <w:t>3</w:t>
      </w:r>
      <w:r w:rsidR="00C21DB7">
        <w:t xml:space="preserve"> </w:t>
      </w:r>
      <w:r w:rsidRPr="00E31BBF">
        <w:t>(c)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(d)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list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issues</w:t>
      </w:r>
      <w:r w:rsidR="00C21DB7">
        <w:t xml:space="preserve"> </w:t>
      </w:r>
    </w:p>
    <w:p w:rsidR="002F001C" w:rsidRPr="00E31BBF" w:rsidRDefault="002F001C" w:rsidP="00732F46">
      <w:pPr>
        <w:pStyle w:val="SingleTxtG"/>
      </w:pPr>
      <w:r w:rsidRPr="00E31BBF">
        <w:t>30.</w:t>
      </w:r>
      <w:r w:rsidRPr="00E31BBF">
        <w:tab/>
        <w:t>According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Estonian</w:t>
      </w:r>
      <w:r w:rsidR="00C21DB7">
        <w:t xml:space="preserve"> </w:t>
      </w:r>
      <w:r w:rsidRPr="00E31BBF">
        <w:t>Occupational</w:t>
      </w:r>
      <w:r w:rsidR="00C21DB7">
        <w:t xml:space="preserve"> </w:t>
      </w:r>
      <w:r w:rsidRPr="00E31BBF">
        <w:t>Health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Safety</w:t>
      </w:r>
      <w:r w:rsidR="00C21DB7">
        <w:t xml:space="preserve"> </w:t>
      </w:r>
      <w:r w:rsidRPr="00E31BBF">
        <w:t>Act</w:t>
      </w:r>
      <w:r w:rsidR="00C21DB7">
        <w:t xml:space="preserve"> </w:t>
      </w:r>
      <w:r w:rsidRPr="00E31BBF">
        <w:t>§</w:t>
      </w:r>
      <w:r w:rsidR="00C21DB7">
        <w:t xml:space="preserve"> </w:t>
      </w:r>
      <w:r w:rsidRPr="00E31BBF">
        <w:t>101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work,</w:t>
      </w:r>
      <w:r w:rsidR="00C21DB7">
        <w:t xml:space="preserve"> </w:t>
      </w:r>
      <w:r w:rsidRPr="00E31BBF">
        <w:t>work</w:t>
      </w:r>
      <w:r w:rsidR="00C21DB7">
        <w:t xml:space="preserve"> </w:t>
      </w:r>
      <w:r w:rsidRPr="00E31BBF">
        <w:t>equipment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workplace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disabled</w:t>
      </w:r>
      <w:r w:rsidR="00C21DB7">
        <w:t xml:space="preserve"> </w:t>
      </w:r>
      <w:r w:rsidRPr="00E31BBF">
        <w:t>employee</w:t>
      </w:r>
      <w:r w:rsidR="00C21DB7">
        <w:t xml:space="preserve"> </w:t>
      </w:r>
      <w:r w:rsidRPr="00E31BBF">
        <w:t>shall</w:t>
      </w:r>
      <w:r w:rsidR="00C21DB7">
        <w:t xml:space="preserve"> </w:t>
      </w:r>
      <w:r w:rsidRPr="00E31BBF">
        <w:t>be</w:t>
      </w:r>
      <w:r w:rsidR="00C21DB7">
        <w:t xml:space="preserve"> </w:t>
      </w:r>
      <w:r w:rsidRPr="00E31BBF">
        <w:t>adapted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his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her</w:t>
      </w:r>
      <w:r w:rsidR="00C21DB7">
        <w:t xml:space="preserve"> </w:t>
      </w:r>
      <w:r w:rsidRPr="00E31BBF">
        <w:t>physical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mental</w:t>
      </w:r>
      <w:r w:rsidR="00C21DB7">
        <w:t xml:space="preserve"> </w:t>
      </w:r>
      <w:r w:rsidRPr="00E31BBF">
        <w:t>abilities.</w:t>
      </w:r>
      <w:r w:rsidR="00C21DB7">
        <w:t xml:space="preserve"> </w:t>
      </w:r>
      <w:r w:rsidRPr="00E31BBF">
        <w:t>That</w:t>
      </w:r>
      <w:r w:rsidR="00C21DB7">
        <w:t xml:space="preserve"> </w:t>
      </w:r>
      <w:r w:rsidRPr="00E31BBF">
        <w:t>means</w:t>
      </w:r>
      <w:r w:rsidR="00C21DB7">
        <w:t xml:space="preserve"> </w:t>
      </w:r>
      <w:r w:rsidRPr="00E31BBF">
        <w:t>that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building,</w:t>
      </w:r>
      <w:r w:rsidR="00C21DB7">
        <w:t xml:space="preserve"> </w:t>
      </w:r>
      <w:r w:rsidRPr="00E31BBF">
        <w:t>workroom,</w:t>
      </w:r>
      <w:r w:rsidR="00C21DB7">
        <w:t xml:space="preserve"> </w:t>
      </w:r>
      <w:r w:rsidRPr="00E31BBF">
        <w:t>workplace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work</w:t>
      </w:r>
      <w:r w:rsidR="00C21DB7">
        <w:t xml:space="preserve"> </w:t>
      </w:r>
      <w:r w:rsidRPr="00E31BBF">
        <w:t>equipment</w:t>
      </w:r>
      <w:r w:rsidR="00C21DB7">
        <w:t xml:space="preserve"> </w:t>
      </w:r>
      <w:proofErr w:type="gramStart"/>
      <w:r w:rsidRPr="00E31BBF">
        <w:t>have</w:t>
      </w:r>
      <w:proofErr w:type="gramEnd"/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be</w:t>
      </w:r>
      <w:r w:rsidR="00C21DB7">
        <w:t xml:space="preserve"> </w:t>
      </w:r>
      <w:r w:rsidRPr="00E31BBF">
        <w:t>accessible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usable</w:t>
      </w:r>
      <w:r w:rsidR="00C21DB7">
        <w:t xml:space="preserve"> </w:t>
      </w:r>
      <w:r w:rsidRPr="00E31BBF">
        <w:t>for</w:t>
      </w:r>
      <w:r w:rsidR="00C21DB7">
        <w:t xml:space="preserve"> </w:t>
      </w:r>
      <w:r w:rsidRPr="00E31BBF">
        <w:t>disabled</w:t>
      </w:r>
      <w:r w:rsidR="00C21DB7">
        <w:t xml:space="preserve"> </w:t>
      </w:r>
      <w:r w:rsidRPr="00E31BBF">
        <w:t>employee.</w:t>
      </w:r>
      <w:r w:rsidR="00C21DB7">
        <w:t xml:space="preserve"> </w:t>
      </w:r>
      <w:r w:rsidRPr="00E31BBF">
        <w:t>This</w:t>
      </w:r>
      <w:r w:rsidR="00C21DB7">
        <w:t xml:space="preserve"> </w:t>
      </w:r>
      <w:r w:rsidRPr="00E31BBF">
        <w:t>requirement</w:t>
      </w:r>
      <w:r w:rsidR="00C21DB7">
        <w:t xml:space="preserve"> </w:t>
      </w:r>
      <w:r w:rsidRPr="00E31BBF">
        <w:t>also</w:t>
      </w:r>
      <w:r w:rsidR="00C21DB7">
        <w:t xml:space="preserve"> </w:t>
      </w:r>
      <w:r w:rsidRPr="00E31BBF">
        <w:t>applies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rest</w:t>
      </w:r>
      <w:r w:rsidR="00C21DB7">
        <w:t xml:space="preserve"> </w:t>
      </w:r>
      <w:r w:rsidRPr="00E31BBF">
        <w:t>conditions,</w:t>
      </w:r>
      <w:r w:rsidR="00C21DB7">
        <w:t xml:space="preserve"> </w:t>
      </w:r>
      <w:r w:rsidRPr="00E31BBF">
        <w:t>commonly</w:t>
      </w:r>
      <w:r w:rsidR="00C21DB7">
        <w:t xml:space="preserve"> </w:t>
      </w:r>
      <w:r w:rsidRPr="00E31BBF">
        <w:t>used</w:t>
      </w:r>
      <w:r w:rsidR="00C21DB7">
        <w:t xml:space="preserve"> </w:t>
      </w:r>
      <w:r w:rsidRPr="00E31BBF">
        <w:t>routes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non-workrooms</w:t>
      </w:r>
      <w:r w:rsidR="00C21DB7">
        <w:t xml:space="preserve"> </w:t>
      </w:r>
      <w:r w:rsidRPr="00E31BBF">
        <w:t>used</w:t>
      </w:r>
      <w:r w:rsidR="00C21DB7">
        <w:t xml:space="preserve"> </w:t>
      </w:r>
      <w:r w:rsidRPr="00E31BBF">
        <w:t>by</w:t>
      </w:r>
      <w:r w:rsidR="00C21DB7">
        <w:t xml:space="preserve"> </w:t>
      </w:r>
      <w:r w:rsidRPr="00E31BBF">
        <w:t>disabled</w:t>
      </w:r>
      <w:r w:rsidR="00C21DB7">
        <w:t xml:space="preserve"> </w:t>
      </w:r>
      <w:r w:rsidRPr="00E31BBF">
        <w:t>employees.</w:t>
      </w:r>
    </w:p>
    <w:p w:rsidR="002F001C" w:rsidRPr="00E31BBF" w:rsidRDefault="002F001C" w:rsidP="00732F46">
      <w:pPr>
        <w:pStyle w:val="SingleTxtG"/>
      </w:pPr>
      <w:r w:rsidRPr="00E31BBF">
        <w:t>31.</w:t>
      </w:r>
      <w:r w:rsidRPr="00E31BBF">
        <w:tab/>
        <w:t>Employers</w:t>
      </w:r>
      <w:r w:rsidR="00C21DB7">
        <w:t xml:space="preserve"> </w:t>
      </w:r>
      <w:r w:rsidRPr="00E31BBF">
        <w:t>shall</w:t>
      </w:r>
      <w:r w:rsidR="00C21DB7">
        <w:t xml:space="preserve"> </w:t>
      </w:r>
      <w:r w:rsidRPr="00E31BBF">
        <w:t>take</w:t>
      </w:r>
      <w:r w:rsidR="00C21DB7">
        <w:t xml:space="preserve"> </w:t>
      </w:r>
      <w:r w:rsidRPr="00E31BBF">
        <w:t>appropriate</w:t>
      </w:r>
      <w:r w:rsidR="00C21DB7">
        <w:t xml:space="preserve"> </w:t>
      </w:r>
      <w:r w:rsidRPr="00E31BBF">
        <w:t>measures</w:t>
      </w:r>
      <w:r w:rsidR="00C21DB7">
        <w:t xml:space="preserve"> </w:t>
      </w:r>
      <w:r w:rsidRPr="00E31BBF">
        <w:t>where</w:t>
      </w:r>
      <w:r w:rsidR="00C21DB7">
        <w:t xml:space="preserve"> </w:t>
      </w:r>
      <w:r w:rsidRPr="00E31BBF">
        <w:t>needed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particular</w:t>
      </w:r>
      <w:r w:rsidR="00C21DB7">
        <w:t xml:space="preserve"> </w:t>
      </w:r>
      <w:r w:rsidRPr="00E31BBF">
        <w:t>case,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enable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person</w:t>
      </w:r>
      <w:r w:rsidR="00C21DB7">
        <w:t xml:space="preserve"> </w:t>
      </w:r>
      <w:r w:rsidRPr="00E31BBF">
        <w:t>with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disability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have</w:t>
      </w:r>
      <w:r w:rsidR="00C21DB7">
        <w:t xml:space="preserve"> </w:t>
      </w:r>
      <w:r w:rsidRPr="00E31BBF">
        <w:t>access</w:t>
      </w:r>
      <w:r w:rsidR="00C21DB7">
        <w:t xml:space="preserve"> </w:t>
      </w:r>
      <w:r w:rsidRPr="00E31BBF">
        <w:t>to,</w:t>
      </w:r>
      <w:r w:rsidR="00C21DB7">
        <w:t xml:space="preserve"> </w:t>
      </w:r>
      <w:r w:rsidRPr="00E31BBF">
        <w:t>participate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advance</w:t>
      </w:r>
      <w:r w:rsidR="00C21DB7">
        <w:t xml:space="preserve"> </w:t>
      </w:r>
      <w:proofErr w:type="gramStart"/>
      <w:r w:rsidRPr="00E31BBF">
        <w:t>in</w:t>
      </w:r>
      <w:r w:rsidR="00C21DB7">
        <w:t xml:space="preserve"> </w:t>
      </w:r>
      <w:r w:rsidRPr="00E31BBF">
        <w:t>employment,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undergo</w:t>
      </w:r>
      <w:r w:rsidR="00C21DB7">
        <w:t xml:space="preserve"> </w:t>
      </w:r>
      <w:r w:rsidRPr="00E31BBF">
        <w:t>training,</w:t>
      </w:r>
      <w:r w:rsidR="00C21DB7">
        <w:t xml:space="preserve"> </w:t>
      </w:r>
      <w:r w:rsidRPr="00E31BBF">
        <w:t>unless</w:t>
      </w:r>
      <w:r w:rsidR="00C21DB7">
        <w:t xml:space="preserve"> </w:t>
      </w:r>
      <w:r w:rsidRPr="00E31BBF">
        <w:t>such</w:t>
      </w:r>
      <w:r w:rsidR="00C21DB7">
        <w:t xml:space="preserve"> </w:t>
      </w:r>
      <w:r w:rsidRPr="00E31BBF">
        <w:t>measures</w:t>
      </w:r>
      <w:r w:rsidR="00C21DB7">
        <w:t xml:space="preserve"> </w:t>
      </w:r>
      <w:r w:rsidRPr="00E31BBF">
        <w:t>would</w:t>
      </w:r>
      <w:r w:rsidR="00C21DB7">
        <w:t xml:space="preserve"> </w:t>
      </w:r>
      <w:r w:rsidRPr="00E31BBF">
        <w:t>impose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disproportionate</w:t>
      </w:r>
      <w:r w:rsidR="00C21DB7">
        <w:t xml:space="preserve"> </w:t>
      </w:r>
      <w:r w:rsidRPr="00E31BBF">
        <w:t>burden</w:t>
      </w:r>
      <w:r w:rsidR="00C21DB7">
        <w:t xml:space="preserve"> </w:t>
      </w:r>
      <w:r w:rsidRPr="00E31BBF">
        <w:t>on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employer</w:t>
      </w:r>
      <w:proofErr w:type="gramEnd"/>
      <w:r w:rsidRPr="00E31BBF">
        <w:t>.</w:t>
      </w:r>
      <w:r w:rsidR="00C21DB7">
        <w:t xml:space="preserve"> </w:t>
      </w:r>
    </w:p>
    <w:p w:rsidR="002F001C" w:rsidRPr="00E31BBF" w:rsidRDefault="002F001C" w:rsidP="00732F46">
      <w:pPr>
        <w:pStyle w:val="SingleTxtG"/>
      </w:pPr>
      <w:r w:rsidRPr="00E31BBF">
        <w:t>32.</w:t>
      </w:r>
      <w:r w:rsidRPr="00E31BBF">
        <w:tab/>
        <w:t>An</w:t>
      </w:r>
      <w:r w:rsidR="00C21DB7">
        <w:t xml:space="preserve"> </w:t>
      </w:r>
      <w:r w:rsidRPr="00E31BBF">
        <w:t>employee</w:t>
      </w:r>
      <w:r w:rsidR="00C21DB7">
        <w:t xml:space="preserve"> </w:t>
      </w:r>
      <w:r w:rsidRPr="00E31BBF">
        <w:t>has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right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refuse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carry</w:t>
      </w:r>
      <w:r w:rsidR="00C21DB7">
        <w:t xml:space="preserve"> </w:t>
      </w:r>
      <w:r w:rsidRPr="00E31BBF">
        <w:t>out</w:t>
      </w:r>
      <w:r w:rsidR="00C21DB7">
        <w:t xml:space="preserve"> </w:t>
      </w:r>
      <w:r w:rsidRPr="00E31BBF">
        <w:t>work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stop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work</w:t>
      </w:r>
      <w:r w:rsidR="00C21DB7">
        <w:t xml:space="preserve"> </w:t>
      </w:r>
      <w:r w:rsidRPr="00E31BBF">
        <w:t>performance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which</w:t>
      </w:r>
      <w:r w:rsidR="00C21DB7">
        <w:t xml:space="preserve"> </w:t>
      </w:r>
      <w:r w:rsidRPr="00E31BBF">
        <w:t>endangers</w:t>
      </w:r>
      <w:r w:rsidR="00C21DB7">
        <w:t xml:space="preserve"> </w:t>
      </w:r>
      <w:r w:rsidRPr="00E31BBF">
        <w:t>his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her</w:t>
      </w:r>
      <w:r w:rsidR="00C21DB7">
        <w:t xml:space="preserve"> </w:t>
      </w:r>
      <w:r w:rsidRPr="00E31BBF">
        <w:t>health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that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other</w:t>
      </w:r>
      <w:r w:rsidR="00C21DB7">
        <w:t xml:space="preserve"> </w:t>
      </w:r>
      <w:r w:rsidRPr="00E31BBF">
        <w:t>persons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does</w:t>
      </w:r>
      <w:r w:rsidR="00C21DB7">
        <w:t xml:space="preserve"> </w:t>
      </w:r>
      <w:r w:rsidRPr="00E31BBF">
        <w:t>not</w:t>
      </w:r>
      <w:r w:rsidR="00C21DB7">
        <w:t xml:space="preserve"> </w:t>
      </w:r>
      <w:r w:rsidRPr="00E31BBF">
        <w:t>allow</w:t>
      </w:r>
      <w:r w:rsidR="00C21DB7">
        <w:t xml:space="preserve"> </w:t>
      </w:r>
      <w:r w:rsidRPr="00E31BBF">
        <w:lastRenderedPageBreak/>
        <w:t>to</w:t>
      </w:r>
      <w:r w:rsidR="00C21DB7">
        <w:t xml:space="preserve"> </w:t>
      </w:r>
      <w:r w:rsidRPr="00E31BBF">
        <w:t>comply</w:t>
      </w:r>
      <w:r w:rsidR="00C21DB7">
        <w:t xml:space="preserve"> </w:t>
      </w:r>
      <w:r w:rsidRPr="00E31BBF">
        <w:t>with</w:t>
      </w:r>
      <w:r w:rsidR="00C21DB7">
        <w:t xml:space="preserve"> </w:t>
      </w:r>
      <w:r w:rsidRPr="00E31BBF">
        <w:t>environmental</w:t>
      </w:r>
      <w:r w:rsidR="00C21DB7">
        <w:t xml:space="preserve"> </w:t>
      </w:r>
      <w:r w:rsidRPr="00E31BBF">
        <w:t>safety</w:t>
      </w:r>
      <w:r w:rsidR="00C21DB7">
        <w:t xml:space="preserve"> </w:t>
      </w:r>
      <w:r w:rsidRPr="00E31BBF">
        <w:t>requirements</w:t>
      </w:r>
      <w:r w:rsidR="00C21DB7">
        <w:t xml:space="preserve"> </w:t>
      </w:r>
      <w:r w:rsidRPr="00E31BBF">
        <w:t>(Estonian</w:t>
      </w:r>
      <w:r w:rsidR="00C21DB7">
        <w:t xml:space="preserve"> </w:t>
      </w:r>
      <w:r w:rsidRPr="00E31BBF">
        <w:t>Occupational</w:t>
      </w:r>
      <w:r w:rsidR="00C21DB7">
        <w:t xml:space="preserve"> </w:t>
      </w:r>
      <w:r w:rsidRPr="00E31BBF">
        <w:t>Health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Safety</w:t>
      </w:r>
      <w:r w:rsidR="00C21DB7">
        <w:t xml:space="preserve"> </w:t>
      </w:r>
      <w:r w:rsidRPr="00E31BBF">
        <w:t>Act</w:t>
      </w:r>
      <w:r w:rsidR="00C21DB7">
        <w:t xml:space="preserve"> </w:t>
      </w:r>
      <w:r w:rsidRPr="00E31BBF">
        <w:t>§</w:t>
      </w:r>
      <w:r w:rsidR="00C21DB7">
        <w:t xml:space="preserve"> </w:t>
      </w:r>
      <w:r w:rsidRPr="00E31BBF">
        <w:t>14</w:t>
      </w:r>
      <w:r w:rsidR="00C21DB7">
        <w:t xml:space="preserve"> </w:t>
      </w:r>
      <w:r w:rsidRPr="00E31BBF">
        <w:t>subsection</w:t>
      </w:r>
      <w:r w:rsidR="00C21DB7">
        <w:t xml:space="preserve"> </w:t>
      </w:r>
      <w:r w:rsidRPr="00E31BBF">
        <w:t>5</w:t>
      </w:r>
      <w:r w:rsidR="00C21DB7">
        <w:t xml:space="preserve"> </w:t>
      </w:r>
      <w:r w:rsidRPr="00E31BBF">
        <w:t>clause</w:t>
      </w:r>
      <w:r w:rsidR="00C21DB7">
        <w:t xml:space="preserve"> </w:t>
      </w:r>
      <w:r w:rsidRPr="00E31BBF">
        <w:t>4).</w:t>
      </w:r>
      <w:r w:rsidR="00C21DB7">
        <w:t xml:space="preserve"> </w:t>
      </w:r>
    </w:p>
    <w:p w:rsidR="002F001C" w:rsidRPr="00E31BBF" w:rsidRDefault="002F001C" w:rsidP="00732F46">
      <w:pPr>
        <w:pStyle w:val="SingleTxtG"/>
      </w:pPr>
      <w:r w:rsidRPr="00E31BBF">
        <w:t>33.</w:t>
      </w:r>
      <w:r w:rsidRPr="00E31BBF">
        <w:tab/>
        <w:t>Noncompliance</w:t>
      </w:r>
      <w:r w:rsidR="00C21DB7">
        <w:t xml:space="preserve"> </w:t>
      </w:r>
      <w:r w:rsidRPr="00E31BBF">
        <w:t>with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Estonian</w:t>
      </w:r>
      <w:r w:rsidR="00C21DB7">
        <w:t xml:space="preserve"> </w:t>
      </w:r>
      <w:r w:rsidRPr="00E31BBF">
        <w:t>Occupational</w:t>
      </w:r>
      <w:r w:rsidR="00C21DB7">
        <w:t xml:space="preserve"> </w:t>
      </w:r>
      <w:r w:rsidRPr="00E31BBF">
        <w:t>Health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Safety</w:t>
      </w:r>
      <w:r w:rsidR="00C21DB7">
        <w:t xml:space="preserve"> </w:t>
      </w:r>
      <w:r w:rsidRPr="00E31BBF">
        <w:t>Act</w:t>
      </w:r>
      <w:r w:rsidR="00C21DB7">
        <w:t xml:space="preserve"> </w:t>
      </w:r>
      <w:r w:rsidRPr="00E31BBF">
        <w:t>§</w:t>
      </w:r>
      <w:r w:rsidR="00C21DB7">
        <w:t xml:space="preserve"> </w:t>
      </w:r>
      <w:r w:rsidRPr="00E31BBF">
        <w:t>101</w:t>
      </w:r>
      <w:r w:rsidR="00C21DB7">
        <w:t xml:space="preserve"> </w:t>
      </w:r>
      <w:r w:rsidRPr="00E31BBF">
        <w:t>is</w:t>
      </w:r>
      <w:r w:rsidR="00C21DB7">
        <w:t xml:space="preserve"> </w:t>
      </w:r>
      <w:r w:rsidRPr="00E31BBF">
        <w:t>not</w:t>
      </w:r>
      <w:r w:rsidR="00C21DB7">
        <w:t xml:space="preserve"> </w:t>
      </w:r>
      <w:r w:rsidRPr="00E31BBF">
        <w:t>directly</w:t>
      </w:r>
      <w:r w:rsidR="00C21DB7">
        <w:t xml:space="preserve"> </w:t>
      </w:r>
      <w:r w:rsidRPr="00E31BBF">
        <w:t>punishable.</w:t>
      </w:r>
      <w:r w:rsidR="00C21DB7">
        <w:t xml:space="preserve"> </w:t>
      </w:r>
      <w:r w:rsidRPr="00E31BBF">
        <w:t>However,</w:t>
      </w:r>
      <w:r w:rsidR="00C21DB7">
        <w:t xml:space="preserve"> </w:t>
      </w:r>
      <w:r w:rsidRPr="00E31BBF">
        <w:t>it</w:t>
      </w:r>
      <w:r w:rsidR="00C21DB7">
        <w:t xml:space="preserve"> </w:t>
      </w:r>
      <w:r w:rsidRPr="00E31BBF">
        <w:t>is</w:t>
      </w:r>
      <w:r w:rsidR="00C21DB7">
        <w:t xml:space="preserve"> </w:t>
      </w:r>
      <w:r w:rsidRPr="00E31BBF">
        <w:t>punishable</w:t>
      </w:r>
      <w:r w:rsidR="00C21DB7">
        <w:t xml:space="preserve"> </w:t>
      </w:r>
      <w:r w:rsidRPr="00E31BBF">
        <w:t>by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fine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up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300</w:t>
      </w:r>
      <w:r w:rsidR="00C21DB7">
        <w:t xml:space="preserve"> </w:t>
      </w:r>
      <w:r w:rsidRPr="00E31BBF">
        <w:t>fine</w:t>
      </w:r>
      <w:r w:rsidR="00C21DB7">
        <w:t xml:space="preserve"> </w:t>
      </w:r>
      <w:r w:rsidRPr="00E31BBF">
        <w:t>units</w:t>
      </w:r>
      <w:r w:rsidR="00C21DB7">
        <w:t xml:space="preserve"> </w:t>
      </w:r>
      <w:r w:rsidRPr="00E31BBF">
        <w:t>if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employer</w:t>
      </w:r>
      <w:r w:rsidR="00C21DB7">
        <w:t xml:space="preserve"> </w:t>
      </w:r>
      <w:r w:rsidRPr="00E31BBF">
        <w:t>does</w:t>
      </w:r>
      <w:r w:rsidR="00C21DB7">
        <w:t xml:space="preserve"> </w:t>
      </w:r>
      <w:r w:rsidRPr="00E31BBF">
        <w:t>not</w:t>
      </w:r>
      <w:r w:rsidR="00C21DB7">
        <w:t xml:space="preserve"> </w:t>
      </w:r>
      <w:r w:rsidRPr="00E31BBF">
        <w:t>take</w:t>
      </w:r>
      <w:r w:rsidR="00C21DB7">
        <w:t xml:space="preserve"> </w:t>
      </w:r>
      <w:r w:rsidRPr="00E31BBF">
        <w:t>appropriate</w:t>
      </w:r>
      <w:r w:rsidR="00C21DB7">
        <w:t xml:space="preserve"> </w:t>
      </w:r>
      <w:r w:rsidRPr="00E31BBF">
        <w:t>measures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guarantee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health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safety</w:t>
      </w:r>
      <w:r w:rsidR="00C21DB7">
        <w:t xml:space="preserve"> </w:t>
      </w:r>
      <w:r w:rsidRPr="00E31BBF">
        <w:t>requirements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work</w:t>
      </w:r>
      <w:r w:rsidR="00C21DB7">
        <w:t xml:space="preserve"> </w:t>
      </w:r>
      <w:r w:rsidRPr="00E31BBF">
        <w:t>place,</w:t>
      </w:r>
      <w:r w:rsidR="00C21DB7">
        <w:t xml:space="preserve"> </w:t>
      </w:r>
      <w:r w:rsidRPr="00E31BBF">
        <w:t>therefore</w:t>
      </w:r>
      <w:r w:rsidR="00C21DB7">
        <w:t xml:space="preserve"> </w:t>
      </w:r>
      <w:r w:rsidRPr="00E31BBF">
        <w:t>endangering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employees</w:t>
      </w:r>
      <w:r w:rsidR="003E41EF">
        <w:t>’</w:t>
      </w:r>
      <w:r w:rsidR="00C21DB7">
        <w:t xml:space="preserve"> </w:t>
      </w:r>
      <w:r w:rsidRPr="00E31BBF">
        <w:t>health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safety,</w:t>
      </w:r>
      <w:r w:rsidR="00C21DB7">
        <w:t xml:space="preserve"> </w:t>
      </w:r>
      <w:r w:rsidRPr="00E31BBF">
        <w:t>according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Occupational</w:t>
      </w:r>
      <w:r w:rsidR="00C21DB7">
        <w:t xml:space="preserve"> </w:t>
      </w:r>
      <w:r w:rsidRPr="00E31BBF">
        <w:t>Health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Safety</w:t>
      </w:r>
      <w:r w:rsidR="00C21DB7">
        <w:t xml:space="preserve"> </w:t>
      </w:r>
      <w:r w:rsidRPr="00E31BBF">
        <w:t>Act</w:t>
      </w:r>
      <w:r w:rsidR="00C21DB7">
        <w:t xml:space="preserve"> </w:t>
      </w:r>
      <w:r w:rsidRPr="00E31BBF">
        <w:t>§</w:t>
      </w:r>
      <w:r w:rsidR="00C21DB7">
        <w:t xml:space="preserve"> </w:t>
      </w:r>
      <w:r w:rsidRPr="00E31BBF">
        <w:t>27.</w:t>
      </w:r>
      <w:r w:rsidR="00C21DB7">
        <w:t xml:space="preserve"> </w:t>
      </w:r>
    </w:p>
    <w:p w:rsidR="002F001C" w:rsidRPr="00E31BBF" w:rsidRDefault="002F001C" w:rsidP="00732F46">
      <w:pPr>
        <w:pStyle w:val="SingleTxtG"/>
      </w:pPr>
      <w:r w:rsidRPr="00E31BBF">
        <w:t>34.</w:t>
      </w:r>
      <w:r w:rsidRPr="00E31BBF">
        <w:tab/>
        <w:t>The</w:t>
      </w:r>
      <w:r w:rsidR="00C21DB7">
        <w:t xml:space="preserve"> </w:t>
      </w:r>
      <w:r w:rsidRPr="00E31BBF">
        <w:t>Gender</w:t>
      </w:r>
      <w:r w:rsidR="00C21DB7">
        <w:t xml:space="preserve"> </w:t>
      </w:r>
      <w:r w:rsidRPr="00E31BBF">
        <w:t>Equality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Equal</w:t>
      </w:r>
      <w:r w:rsidR="00C21DB7">
        <w:t xml:space="preserve"> </w:t>
      </w:r>
      <w:r w:rsidRPr="00E31BBF">
        <w:t>Treatment</w:t>
      </w:r>
      <w:r w:rsidR="00C21DB7">
        <w:t xml:space="preserve"> </w:t>
      </w:r>
      <w:r w:rsidRPr="00E31BBF">
        <w:t>Commissioner</w:t>
      </w:r>
      <w:r w:rsidR="00C21DB7">
        <w:t xml:space="preserve"> </w:t>
      </w:r>
      <w:r w:rsidRPr="00E31BBF">
        <w:t>monitors</w:t>
      </w:r>
      <w:r w:rsidR="00C21DB7">
        <w:t xml:space="preserve"> </w:t>
      </w:r>
      <w:r w:rsidRPr="00E31BBF">
        <w:t>compliance</w:t>
      </w:r>
      <w:r w:rsidR="00C21DB7">
        <w:t xml:space="preserve"> </w:t>
      </w:r>
      <w:r w:rsidRPr="00E31BBF">
        <w:t>with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Equal</w:t>
      </w:r>
      <w:r w:rsidR="00C21DB7">
        <w:t xml:space="preserve"> </w:t>
      </w:r>
      <w:r w:rsidRPr="00E31BBF">
        <w:t>Treatment</w:t>
      </w:r>
      <w:r w:rsidR="00C21DB7">
        <w:t xml:space="preserve"> </w:t>
      </w:r>
      <w:r w:rsidRPr="00E31BBF">
        <w:t>Act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provides</w:t>
      </w:r>
      <w:r w:rsidR="00C21DB7">
        <w:t xml:space="preserve"> </w:t>
      </w:r>
      <w:r w:rsidRPr="00E31BBF">
        <w:t>opinions</w:t>
      </w:r>
      <w:r w:rsidR="00C21DB7">
        <w:t xml:space="preserve"> </w:t>
      </w:r>
      <w:r w:rsidRPr="00E31BBF">
        <w:t>concerning</w:t>
      </w:r>
      <w:r w:rsidR="00C21DB7">
        <w:t xml:space="preserve"> </w:t>
      </w:r>
      <w:r w:rsidRPr="00E31BBF">
        <w:t>alleged</w:t>
      </w:r>
      <w:r w:rsidR="00C21DB7">
        <w:t xml:space="preserve"> </w:t>
      </w:r>
      <w:r w:rsidRPr="00E31BBF">
        <w:t>cases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discrimination</w:t>
      </w:r>
      <w:r w:rsidR="00C21DB7">
        <w:t xml:space="preserve"> </w:t>
      </w:r>
      <w:proofErr w:type="gramStart"/>
      <w:r w:rsidRPr="00E31BBF">
        <w:t>on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basis</w:t>
      </w:r>
      <w:r w:rsidR="00C21DB7">
        <w:t xml:space="preserve"> </w:t>
      </w:r>
      <w:r w:rsidRPr="00E31BBF">
        <w:t>of</w:t>
      </w:r>
      <w:proofErr w:type="gramEnd"/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applications</w:t>
      </w:r>
      <w:r w:rsidR="00C21DB7">
        <w:t xml:space="preserve"> </w:t>
      </w:r>
      <w:r w:rsidRPr="00E31BBF">
        <w:t>filed</w:t>
      </w:r>
      <w:r w:rsidR="00C21DB7">
        <w:t xml:space="preserve"> </w:t>
      </w:r>
      <w:r w:rsidRPr="00E31BBF">
        <w:t>by</w:t>
      </w:r>
      <w:r w:rsidR="00C21DB7">
        <w:t xml:space="preserve"> </w:t>
      </w:r>
      <w:r w:rsidRPr="00E31BBF">
        <w:t>persons,</w:t>
      </w:r>
      <w:r w:rsidR="00C21DB7">
        <w:t xml:space="preserve"> </w:t>
      </w:r>
      <w:r w:rsidRPr="00E31BBF">
        <w:t>which</w:t>
      </w:r>
      <w:r w:rsidR="00C21DB7">
        <w:t xml:space="preserve"> </w:t>
      </w:r>
      <w:r w:rsidRPr="00E31BBF">
        <w:t>can</w:t>
      </w:r>
      <w:r w:rsidR="00C21DB7">
        <w:t xml:space="preserve"> </w:t>
      </w:r>
      <w:r w:rsidRPr="00E31BBF">
        <w:t>be</w:t>
      </w:r>
      <w:r w:rsidR="00C21DB7">
        <w:t xml:space="preserve"> </w:t>
      </w:r>
      <w:r w:rsidRPr="00E31BBF">
        <w:t>used</w:t>
      </w:r>
      <w:r w:rsidR="00C21DB7">
        <w:t xml:space="preserve"> </w:t>
      </w:r>
      <w:r w:rsidRPr="00E31BBF">
        <w:t>by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claimant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court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other</w:t>
      </w:r>
      <w:r w:rsidR="00C21DB7">
        <w:t xml:space="preserve"> </w:t>
      </w:r>
      <w:r w:rsidRPr="00E31BBF">
        <w:t>instances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law.</w:t>
      </w:r>
    </w:p>
    <w:p w:rsidR="002F001C" w:rsidRPr="00E31BBF" w:rsidRDefault="002F001C" w:rsidP="00154DC7">
      <w:pPr>
        <w:pStyle w:val="H23G"/>
      </w:pPr>
      <w:r w:rsidRPr="00E31BBF">
        <w:tab/>
      </w:r>
      <w:r w:rsidRPr="00E31BBF">
        <w:tab/>
        <w:t>Reply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paragraph</w:t>
      </w:r>
      <w:r w:rsidR="00C21DB7">
        <w:t xml:space="preserve"> </w:t>
      </w:r>
      <w:r w:rsidRPr="00E31BBF">
        <w:t>3</w:t>
      </w:r>
      <w:r w:rsidR="00B10A4D">
        <w:t xml:space="preserve"> </w:t>
      </w:r>
      <w:r w:rsidRPr="00E31BBF">
        <w:t>(e)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list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issues</w:t>
      </w:r>
      <w:r w:rsidR="00C21DB7">
        <w:t xml:space="preserve"> </w:t>
      </w:r>
    </w:p>
    <w:p w:rsidR="002F001C" w:rsidRPr="00E31BBF" w:rsidRDefault="002F001C" w:rsidP="00732F46">
      <w:pPr>
        <w:pStyle w:val="SingleTxtG"/>
      </w:pPr>
      <w:r w:rsidRPr="00E31BBF">
        <w:t>35.</w:t>
      </w:r>
      <w:r w:rsidRPr="00E31BBF">
        <w:tab/>
        <w:t>The</w:t>
      </w:r>
      <w:r w:rsidR="00C21DB7">
        <w:t xml:space="preserve"> </w:t>
      </w:r>
      <w:r w:rsidRPr="00E31BBF">
        <w:t>Gender</w:t>
      </w:r>
      <w:r w:rsidR="00C21DB7">
        <w:t xml:space="preserve"> </w:t>
      </w:r>
      <w:r w:rsidRPr="00E31BBF">
        <w:t>Equality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Equal</w:t>
      </w:r>
      <w:r w:rsidR="00C21DB7">
        <w:t xml:space="preserve"> </w:t>
      </w:r>
      <w:r w:rsidRPr="00E31BBF">
        <w:t>Treatment</w:t>
      </w:r>
      <w:r w:rsidR="00C21DB7">
        <w:t xml:space="preserve"> </w:t>
      </w:r>
      <w:r w:rsidRPr="00E31BBF">
        <w:t>Commissioner</w:t>
      </w:r>
      <w:r w:rsidR="00C21DB7">
        <w:t xml:space="preserve"> </w:t>
      </w:r>
      <w:r w:rsidRPr="00E31BBF">
        <w:t>monitors</w:t>
      </w:r>
      <w:r w:rsidR="00C21DB7">
        <w:t xml:space="preserve"> </w:t>
      </w:r>
      <w:r w:rsidRPr="00E31BBF">
        <w:t>compliance</w:t>
      </w:r>
      <w:r w:rsidR="00C21DB7">
        <w:t xml:space="preserve"> </w:t>
      </w:r>
      <w:r w:rsidRPr="00E31BBF">
        <w:t>with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Equal</w:t>
      </w:r>
      <w:r w:rsidR="00C21DB7">
        <w:t xml:space="preserve"> </w:t>
      </w:r>
      <w:r w:rsidRPr="00E31BBF">
        <w:t>Treatment</w:t>
      </w:r>
      <w:r w:rsidR="00C21DB7">
        <w:t xml:space="preserve"> </w:t>
      </w:r>
      <w:r w:rsidRPr="00E31BBF">
        <w:t>Act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Gender</w:t>
      </w:r>
      <w:r w:rsidR="00C21DB7">
        <w:t xml:space="preserve"> </w:t>
      </w:r>
      <w:r w:rsidRPr="00E31BBF">
        <w:t>Equality</w:t>
      </w:r>
      <w:r w:rsidR="00C21DB7">
        <w:t xml:space="preserve"> </w:t>
      </w:r>
      <w:r w:rsidRPr="00E31BBF">
        <w:t>Act</w:t>
      </w:r>
      <w:r w:rsidR="00C21DB7">
        <w:t xml:space="preserve"> </w:t>
      </w:r>
      <w:r w:rsidRPr="00E31BBF">
        <w:t>both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public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private</w:t>
      </w:r>
      <w:r w:rsidR="00C21DB7">
        <w:t xml:space="preserve"> </w:t>
      </w:r>
      <w:r w:rsidRPr="00E31BBF">
        <w:t>sector.</w:t>
      </w:r>
      <w:r w:rsidR="00C21DB7">
        <w:t xml:space="preserve"> </w:t>
      </w:r>
    </w:p>
    <w:p w:rsidR="002F001C" w:rsidRPr="00E31BBF" w:rsidRDefault="002F001C" w:rsidP="00732F46">
      <w:pPr>
        <w:pStyle w:val="SingleTxtG"/>
      </w:pPr>
      <w:r w:rsidRPr="00E31BBF">
        <w:t>36.</w:t>
      </w:r>
      <w:r w:rsidRPr="00E31BBF">
        <w:tab/>
        <w:t>According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Commissioners</w:t>
      </w:r>
      <w:r w:rsidR="003E41EF">
        <w:t>’</w:t>
      </w:r>
      <w:r w:rsidR="00C21DB7">
        <w:t xml:space="preserve"> </w:t>
      </w:r>
      <w:r w:rsidRPr="00E31BBF">
        <w:t>office</w:t>
      </w:r>
      <w:r w:rsidR="00C21DB7">
        <w:t xml:space="preserve"> </w:t>
      </w:r>
      <w:r w:rsidRPr="00E31BBF">
        <w:t>statistics,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total</w:t>
      </w:r>
      <w:r w:rsidR="00C21DB7">
        <w:t xml:space="preserve"> </w:t>
      </w:r>
      <w:r w:rsidRPr="00E31BBF">
        <w:t>number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claims</w:t>
      </w:r>
      <w:r w:rsidR="00C21DB7">
        <w:t xml:space="preserve"> </w:t>
      </w:r>
      <w:r w:rsidRPr="00E31BBF">
        <w:t>issued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Commissioner</w:t>
      </w:r>
      <w:r w:rsidR="00C21DB7">
        <w:t xml:space="preserve"> </w:t>
      </w:r>
      <w:r w:rsidRPr="00E31BBF">
        <w:t>during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period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2015</w:t>
      </w:r>
      <w:r w:rsidR="005363C6">
        <w:t>–</w:t>
      </w:r>
      <w:r w:rsidRPr="00E31BBF">
        <w:t>2019</w:t>
      </w:r>
      <w:r w:rsidR="00C21DB7">
        <w:t xml:space="preserve"> </w:t>
      </w:r>
      <w:r w:rsidRPr="00E31BBF">
        <w:t>was</w:t>
      </w:r>
      <w:r w:rsidR="00C21DB7">
        <w:t xml:space="preserve"> </w:t>
      </w:r>
      <w:r w:rsidRPr="00E31BBF">
        <w:t>1450.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proportion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claims</w:t>
      </w:r>
      <w:r w:rsidR="00C21DB7">
        <w:t xml:space="preserve"> </w:t>
      </w:r>
      <w:r w:rsidRPr="00E31BBF">
        <w:t>based</w:t>
      </w:r>
      <w:r w:rsidR="00C21DB7">
        <w:t xml:space="preserve"> </w:t>
      </w:r>
      <w:r w:rsidRPr="00E31BBF">
        <w:t>on</w:t>
      </w:r>
      <w:r w:rsidR="00C21DB7">
        <w:t xml:space="preserve"> </w:t>
      </w:r>
      <w:r w:rsidRPr="00E31BBF">
        <w:t>disability</w:t>
      </w:r>
      <w:r w:rsidR="00C21DB7">
        <w:t xml:space="preserve"> </w:t>
      </w:r>
      <w:r w:rsidRPr="00E31BBF">
        <w:t>was</w:t>
      </w:r>
      <w:r w:rsidR="00C21DB7">
        <w:t xml:space="preserve"> </w:t>
      </w:r>
      <w:r w:rsidRPr="00E31BBF">
        <w:t>17%.</w:t>
      </w:r>
      <w:r w:rsidR="00C21DB7">
        <w:t xml:space="preserve"> </w:t>
      </w:r>
    </w:p>
    <w:p w:rsidR="002F001C" w:rsidRPr="00E31BBF" w:rsidRDefault="002F001C" w:rsidP="00732F46">
      <w:pPr>
        <w:pStyle w:val="SingleTxtG"/>
      </w:pPr>
      <w:r w:rsidRPr="00E31BBF">
        <w:t>37.</w:t>
      </w:r>
      <w:r w:rsidRPr="00E31BBF">
        <w:tab/>
        <w:t>Claimants</w:t>
      </w:r>
      <w:r w:rsidR="00C21DB7">
        <w:t xml:space="preserve"> </w:t>
      </w:r>
      <w:r w:rsidRPr="00E31BBF">
        <w:t>who</w:t>
      </w:r>
      <w:r w:rsidR="00C21DB7">
        <w:t xml:space="preserve"> </w:t>
      </w:r>
      <w:r w:rsidRPr="00E31BBF">
        <w:t>filed</w:t>
      </w:r>
      <w:r w:rsidR="00C21DB7">
        <w:t xml:space="preserve"> </w:t>
      </w:r>
      <w:r w:rsidRPr="00E31BBF">
        <w:t>claims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discrimination</w:t>
      </w:r>
      <w:r w:rsidR="00C21DB7">
        <w:t xml:space="preserve"> </w:t>
      </w:r>
      <w:r w:rsidRPr="00E31BBF">
        <w:t>based</w:t>
      </w:r>
      <w:r w:rsidR="00C21DB7">
        <w:t xml:space="preserve"> </w:t>
      </w:r>
      <w:r w:rsidRPr="00E31BBF">
        <w:t>on</w:t>
      </w:r>
      <w:r w:rsidR="00C21DB7">
        <w:t xml:space="preserve"> </w:t>
      </w:r>
      <w:r w:rsidRPr="00E31BBF">
        <w:t>disability</w:t>
      </w:r>
      <w:r w:rsidR="00C21DB7">
        <w:t xml:space="preserve"> </w:t>
      </w:r>
      <w:r w:rsidRPr="00E31BBF">
        <w:t>were</w:t>
      </w:r>
      <w:r w:rsidR="00C21DB7">
        <w:t xml:space="preserve"> </w:t>
      </w:r>
      <w:r w:rsidRPr="00E31BBF">
        <w:t>60%</w:t>
      </w:r>
      <w:r w:rsidR="00C21DB7">
        <w:t xml:space="preserve"> </w:t>
      </w:r>
      <w:r w:rsidRPr="00E31BBF">
        <w:t>female,</w:t>
      </w:r>
      <w:r w:rsidR="00C21DB7">
        <w:t xml:space="preserve"> </w:t>
      </w:r>
      <w:r w:rsidRPr="00E31BBF">
        <w:t>20%</w:t>
      </w:r>
      <w:r w:rsidR="00C21DB7">
        <w:t xml:space="preserve"> </w:t>
      </w:r>
      <w:r w:rsidRPr="00E31BBF">
        <w:t>male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20%</w:t>
      </w:r>
      <w:r w:rsidR="00C21DB7">
        <w:t xml:space="preserve"> </w:t>
      </w:r>
      <w:r w:rsidRPr="00E31BBF">
        <w:t>were</w:t>
      </w:r>
      <w:r w:rsidR="00C21DB7">
        <w:t xml:space="preserve"> </w:t>
      </w:r>
      <w:r w:rsidRPr="00E31BBF">
        <w:t>filed</w:t>
      </w:r>
      <w:r w:rsidR="00C21DB7">
        <w:t xml:space="preserve"> </w:t>
      </w:r>
      <w:r w:rsidRPr="00E31BBF">
        <w:t>by</w:t>
      </w:r>
      <w:r w:rsidR="00C21DB7">
        <w:t xml:space="preserve"> </w:t>
      </w:r>
      <w:r w:rsidRPr="00E31BBF">
        <w:t>companies,</w:t>
      </w:r>
      <w:r w:rsidR="00C21DB7">
        <w:t xml:space="preserve"> </w:t>
      </w:r>
      <w:proofErr w:type="gramStart"/>
      <w:r w:rsidRPr="00E31BBF">
        <w:t>3rd</w:t>
      </w:r>
      <w:proofErr w:type="gramEnd"/>
      <w:r w:rsidR="00C21DB7">
        <w:t xml:space="preserve"> </w:t>
      </w:r>
      <w:r w:rsidRPr="00E31BBF">
        <w:t>sector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unknown.</w:t>
      </w:r>
      <w:r w:rsidR="00C21DB7">
        <w:t xml:space="preserve"> </w:t>
      </w:r>
      <w:r w:rsidRPr="00E31BBF">
        <w:t>Data</w:t>
      </w:r>
      <w:r w:rsidR="00C21DB7">
        <w:t xml:space="preserve"> </w:t>
      </w:r>
      <w:r w:rsidRPr="00E31BBF">
        <w:t>on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age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claimants</w:t>
      </w:r>
      <w:r w:rsidR="00C21DB7">
        <w:t xml:space="preserve"> </w:t>
      </w:r>
      <w:r w:rsidRPr="00E31BBF">
        <w:t>is</w:t>
      </w:r>
      <w:r w:rsidR="00C21DB7">
        <w:t xml:space="preserve"> </w:t>
      </w:r>
      <w:r w:rsidRPr="00E31BBF">
        <w:t>not</w:t>
      </w:r>
      <w:r w:rsidR="00C21DB7">
        <w:t xml:space="preserve"> </w:t>
      </w:r>
      <w:r w:rsidRPr="00E31BBF">
        <w:t>collected.</w:t>
      </w:r>
      <w:r w:rsidR="00C21DB7">
        <w:t xml:space="preserve"> </w:t>
      </w:r>
    </w:p>
    <w:p w:rsidR="002F001C" w:rsidRPr="00E31BBF" w:rsidRDefault="002F001C" w:rsidP="00732F46">
      <w:pPr>
        <w:pStyle w:val="SingleTxtG"/>
      </w:pPr>
      <w:r w:rsidRPr="00E31BBF">
        <w:t>38.</w:t>
      </w:r>
      <w:r w:rsidRPr="00E31BBF">
        <w:tab/>
        <w:t>The</w:t>
      </w:r>
      <w:r w:rsidR="00C21DB7">
        <w:t xml:space="preserve"> </w:t>
      </w:r>
      <w:r w:rsidRPr="00E31BBF">
        <w:t>sector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which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complaints</w:t>
      </w:r>
      <w:r w:rsidR="00C21DB7">
        <w:t xml:space="preserve"> </w:t>
      </w:r>
      <w:r w:rsidRPr="00E31BBF">
        <w:t>were</w:t>
      </w:r>
      <w:r w:rsidR="00C21DB7">
        <w:t xml:space="preserve"> </w:t>
      </w:r>
      <w:r w:rsidRPr="00E31BBF">
        <w:t>filed</w:t>
      </w:r>
      <w:r w:rsidR="00C21DB7">
        <w:t xml:space="preserve"> </w:t>
      </w:r>
      <w:r w:rsidRPr="00E31BBF">
        <w:t>were</w:t>
      </w:r>
      <w:r w:rsidR="00C21DB7">
        <w:t xml:space="preserve"> </w:t>
      </w:r>
      <w:r w:rsidRPr="00E31BBF">
        <w:t>58%</w:t>
      </w:r>
      <w:r w:rsidR="00C21DB7">
        <w:t xml:space="preserve"> </w:t>
      </w:r>
      <w:r w:rsidRPr="00E31BBF">
        <w:t>unknown,</w:t>
      </w:r>
      <w:r w:rsidR="00C21DB7">
        <w:t xml:space="preserve"> </w:t>
      </w:r>
      <w:r w:rsidRPr="00E31BBF">
        <w:t>26%</w:t>
      </w:r>
      <w:r w:rsidR="00C21DB7">
        <w:t xml:space="preserve"> </w:t>
      </w:r>
      <w:r w:rsidRPr="00E31BBF">
        <w:t>public</w:t>
      </w:r>
      <w:r w:rsidR="00C21DB7">
        <w:t xml:space="preserve"> </w:t>
      </w:r>
      <w:r w:rsidRPr="00E31BBF">
        <w:t>sector,</w:t>
      </w:r>
      <w:r w:rsidR="00C21DB7">
        <w:t xml:space="preserve"> </w:t>
      </w:r>
      <w:r w:rsidRPr="00E31BBF">
        <w:t>13%</w:t>
      </w:r>
      <w:r w:rsidR="00C21DB7">
        <w:t xml:space="preserve"> </w:t>
      </w:r>
      <w:r w:rsidRPr="00E31BBF">
        <w:t>private</w:t>
      </w:r>
      <w:r w:rsidR="00C21DB7">
        <w:t xml:space="preserve"> </w:t>
      </w:r>
      <w:r w:rsidRPr="00E31BBF">
        <w:t>sector,</w:t>
      </w:r>
      <w:r w:rsidR="00C21DB7">
        <w:t xml:space="preserve"> </w:t>
      </w:r>
      <w:r w:rsidRPr="00E31BBF">
        <w:t>3%</w:t>
      </w:r>
      <w:r w:rsidR="00C21DB7">
        <w:t xml:space="preserve"> </w:t>
      </w:r>
      <w:r w:rsidRPr="00E31BBF">
        <w:t>3rd</w:t>
      </w:r>
      <w:r w:rsidR="00C21DB7">
        <w:t xml:space="preserve"> </w:t>
      </w:r>
      <w:r w:rsidRPr="00E31BBF">
        <w:t>sector.</w:t>
      </w:r>
      <w:r w:rsidR="00C21DB7">
        <w:t xml:space="preserve"> </w:t>
      </w:r>
      <w:r w:rsidRPr="00E31BBF">
        <w:t>Barriers</w:t>
      </w:r>
      <w:r w:rsidR="00C21DB7">
        <w:t xml:space="preserve"> </w:t>
      </w:r>
      <w:r w:rsidRPr="00E31BBF">
        <w:t>identified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2017</w:t>
      </w:r>
      <w:r w:rsidR="005363C6">
        <w:t>–</w:t>
      </w:r>
      <w:r w:rsidRPr="00E31BBF">
        <w:t>2019</w:t>
      </w:r>
      <w:r w:rsidR="00C21DB7">
        <w:t xml:space="preserve"> </w:t>
      </w:r>
      <w:r w:rsidRPr="00E31BBF">
        <w:t>considered</w:t>
      </w:r>
      <w:r w:rsidR="00C21DB7">
        <w:t xml:space="preserve"> </w:t>
      </w:r>
      <w:r w:rsidRPr="00E31BBF">
        <w:t>26%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employment,</w:t>
      </w:r>
      <w:r w:rsidR="00C21DB7">
        <w:t xml:space="preserve"> </w:t>
      </w:r>
      <w:r w:rsidRPr="00E31BBF">
        <w:t>13%</w:t>
      </w:r>
      <w:r w:rsidR="00C21DB7">
        <w:t xml:space="preserve"> </w:t>
      </w:r>
      <w:r w:rsidRPr="00E31BBF">
        <w:t>education,</w:t>
      </w:r>
      <w:r w:rsidR="00C21DB7">
        <w:t xml:space="preserve"> </w:t>
      </w:r>
      <w:r w:rsidRPr="00E31BBF">
        <w:t>10%</w:t>
      </w:r>
      <w:r w:rsidR="00C21DB7">
        <w:t xml:space="preserve"> </w:t>
      </w:r>
      <w:r w:rsidRPr="00E31BBF">
        <w:t>access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products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services,</w:t>
      </w:r>
      <w:r w:rsidR="00C21DB7">
        <w:t xml:space="preserve"> </w:t>
      </w:r>
      <w:r w:rsidRPr="00E31BBF">
        <w:t>5%</w:t>
      </w:r>
      <w:r w:rsidR="00C21DB7">
        <w:t xml:space="preserve"> </w:t>
      </w:r>
      <w:r w:rsidRPr="00E31BBF">
        <w:t>social</w:t>
      </w:r>
      <w:r w:rsidR="00C21DB7">
        <w:t xml:space="preserve"> </w:t>
      </w:r>
      <w:r w:rsidRPr="00E31BBF">
        <w:t>aid,</w:t>
      </w:r>
      <w:r w:rsidR="00C21DB7">
        <w:t xml:space="preserve"> </w:t>
      </w:r>
      <w:r w:rsidRPr="00E31BBF">
        <w:t>social</w:t>
      </w:r>
      <w:r w:rsidR="00C21DB7">
        <w:t xml:space="preserve"> </w:t>
      </w:r>
      <w:r w:rsidRPr="00E31BBF">
        <w:t>services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healthcare,</w:t>
      </w:r>
      <w:r w:rsidR="00C21DB7">
        <w:t xml:space="preserve"> </w:t>
      </w:r>
      <w:r w:rsidRPr="00E31BBF">
        <w:t>46%</w:t>
      </w:r>
      <w:r w:rsidR="00C21DB7">
        <w:t xml:space="preserve"> </w:t>
      </w:r>
      <w:r w:rsidRPr="00E31BBF">
        <w:t>unknown,</w:t>
      </w:r>
      <w:r w:rsidR="00C21DB7">
        <w:t xml:space="preserve"> </w:t>
      </w:r>
      <w:r w:rsidRPr="00E31BBF">
        <w:t>outside</w:t>
      </w:r>
      <w:r w:rsidR="00C21DB7">
        <w:t xml:space="preserve"> </w:t>
      </w:r>
      <w:r w:rsidRPr="00E31BBF">
        <w:t>Commissioners</w:t>
      </w:r>
      <w:r w:rsidR="003E41EF">
        <w:t>’</w:t>
      </w:r>
      <w:r w:rsidR="00C21DB7">
        <w:t xml:space="preserve"> </w:t>
      </w:r>
      <w:r w:rsidRPr="00E31BBF">
        <w:t>competence.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2016:</w:t>
      </w:r>
      <w:r w:rsidR="00C21DB7">
        <w:t xml:space="preserve"> </w:t>
      </w:r>
      <w:r w:rsidRPr="00E31BBF">
        <w:t>27%</w:t>
      </w:r>
      <w:r w:rsidR="00C21DB7">
        <w:t xml:space="preserve"> </w:t>
      </w:r>
      <w:r w:rsidRPr="00E31BBF">
        <w:t>access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products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services,</w:t>
      </w:r>
      <w:r w:rsidR="00C21DB7">
        <w:t xml:space="preserve"> </w:t>
      </w:r>
      <w:r w:rsidRPr="00E31BBF">
        <w:t>24%</w:t>
      </w:r>
      <w:r w:rsidR="00C21DB7">
        <w:t xml:space="preserve"> </w:t>
      </w:r>
      <w:r w:rsidRPr="00E31BBF">
        <w:t>employment,</w:t>
      </w:r>
      <w:r w:rsidR="00C21DB7">
        <w:t xml:space="preserve"> </w:t>
      </w:r>
      <w:r w:rsidRPr="00E31BBF">
        <w:t>18%</w:t>
      </w:r>
      <w:r w:rsidR="00C21DB7">
        <w:t xml:space="preserve"> </w:t>
      </w:r>
      <w:r w:rsidRPr="00E31BBF">
        <w:t>social</w:t>
      </w:r>
      <w:r w:rsidR="00C21DB7">
        <w:t xml:space="preserve"> </w:t>
      </w:r>
      <w:r w:rsidRPr="00E31BBF">
        <w:t>aid,</w:t>
      </w:r>
      <w:r w:rsidR="00C21DB7">
        <w:t xml:space="preserve"> </w:t>
      </w:r>
      <w:r w:rsidRPr="00E31BBF">
        <w:t>social</w:t>
      </w:r>
      <w:r w:rsidR="00C21DB7">
        <w:t xml:space="preserve"> </w:t>
      </w:r>
      <w:r w:rsidRPr="00E31BBF">
        <w:t>services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healthcare,</w:t>
      </w:r>
      <w:r w:rsidR="00C21DB7">
        <w:t xml:space="preserve"> </w:t>
      </w:r>
      <w:r w:rsidRPr="00E31BBF">
        <w:t>16%</w:t>
      </w:r>
      <w:r w:rsidR="00C21DB7">
        <w:t xml:space="preserve"> </w:t>
      </w:r>
      <w:r w:rsidRPr="00E31BBF">
        <w:t>education</w:t>
      </w:r>
      <w:r w:rsidR="00C21DB7">
        <w:t xml:space="preserve"> </w:t>
      </w:r>
      <w:r w:rsidRPr="00E31BBF">
        <w:t>,</w:t>
      </w:r>
      <w:r w:rsidR="00C21DB7">
        <w:t xml:space="preserve"> </w:t>
      </w:r>
      <w:r w:rsidRPr="00E31BBF">
        <w:t>16%</w:t>
      </w:r>
      <w:r w:rsidR="00C21DB7">
        <w:t xml:space="preserve"> </w:t>
      </w:r>
      <w:r w:rsidRPr="00E31BBF">
        <w:t>unknown,</w:t>
      </w:r>
      <w:r w:rsidR="00C21DB7">
        <w:t xml:space="preserve"> </w:t>
      </w:r>
      <w:r w:rsidRPr="00E31BBF">
        <w:t>outside</w:t>
      </w:r>
      <w:r w:rsidR="00C21DB7">
        <w:t xml:space="preserve"> </w:t>
      </w:r>
      <w:r w:rsidRPr="00E31BBF">
        <w:t>Commissioners</w:t>
      </w:r>
      <w:r w:rsidR="003E41EF">
        <w:t>’</w:t>
      </w:r>
      <w:r w:rsidR="00C21DB7">
        <w:t xml:space="preserve"> </w:t>
      </w:r>
      <w:r w:rsidRPr="00E31BBF">
        <w:t>competence</w:t>
      </w:r>
      <w:r w:rsidR="00CE0A94">
        <w:t>.</w:t>
      </w:r>
    </w:p>
    <w:p w:rsidR="002F001C" w:rsidRPr="00E31BBF" w:rsidRDefault="002F001C" w:rsidP="00732F46">
      <w:pPr>
        <w:pStyle w:val="SingleTxtG"/>
      </w:pPr>
      <w:r w:rsidRPr="00E31BBF">
        <w:t>39.</w:t>
      </w:r>
      <w:r w:rsidRPr="00E31BBF">
        <w:tab/>
        <w:t>The</w:t>
      </w:r>
      <w:r w:rsidR="00C21DB7">
        <w:t xml:space="preserve"> </w:t>
      </w:r>
      <w:r w:rsidRPr="00E31BBF">
        <w:t>Commissioner</w:t>
      </w:r>
      <w:r w:rsidR="00C21DB7">
        <w:t xml:space="preserve"> </w:t>
      </w:r>
      <w:r w:rsidRPr="00E31BBF">
        <w:t>cannot</w:t>
      </w:r>
      <w:r w:rsidR="00C21DB7">
        <w:t xml:space="preserve"> </w:t>
      </w:r>
      <w:r w:rsidRPr="00E31BBF">
        <w:t>impose</w:t>
      </w:r>
      <w:r w:rsidR="00C21DB7">
        <w:t xml:space="preserve"> </w:t>
      </w:r>
      <w:r w:rsidRPr="00E31BBF">
        <w:t>sanctions,</w:t>
      </w:r>
      <w:r w:rsidR="00C21DB7">
        <w:t xml:space="preserve"> </w:t>
      </w:r>
      <w:r w:rsidRPr="00E31BBF">
        <w:t>but</w:t>
      </w:r>
      <w:r w:rsidR="00C21DB7">
        <w:t xml:space="preserve"> </w:t>
      </w:r>
      <w:r w:rsidRPr="00E31BBF">
        <w:t>provides</w:t>
      </w:r>
      <w:r w:rsidR="00C21DB7">
        <w:t xml:space="preserve"> </w:t>
      </w:r>
      <w:r w:rsidRPr="00E31BBF">
        <w:t>opinions.</w:t>
      </w:r>
      <w:r w:rsidR="00C21DB7">
        <w:t xml:space="preserve"> </w:t>
      </w:r>
    </w:p>
    <w:p w:rsidR="002F001C" w:rsidRPr="00E31BBF" w:rsidRDefault="002F001C" w:rsidP="00732F46">
      <w:pPr>
        <w:pStyle w:val="SingleTxtG"/>
      </w:pPr>
      <w:r w:rsidRPr="00E31BBF">
        <w:t>40.</w:t>
      </w:r>
      <w:r w:rsidRPr="00E31BBF">
        <w:tab/>
        <w:t>The</w:t>
      </w:r>
      <w:r w:rsidR="00C21DB7">
        <w:t xml:space="preserve"> </w:t>
      </w:r>
      <w:r w:rsidRPr="00E31BBF">
        <w:t>Chancellor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Justice</w:t>
      </w:r>
      <w:r w:rsidR="00C21DB7">
        <w:t xml:space="preserve"> </w:t>
      </w:r>
      <w:r w:rsidRPr="00E31BBF">
        <w:t>Office</w:t>
      </w:r>
      <w:r w:rsidR="00C21DB7">
        <w:t xml:space="preserve"> </w:t>
      </w:r>
      <w:r w:rsidRPr="00E31BBF">
        <w:t>statistics</w:t>
      </w:r>
      <w:r w:rsidR="00C21DB7">
        <w:t xml:space="preserve"> </w:t>
      </w:r>
      <w:r w:rsidRPr="00E31BBF">
        <w:t>show,</w:t>
      </w:r>
      <w:r w:rsidR="00C21DB7">
        <w:t xml:space="preserve"> </w:t>
      </w:r>
      <w:r w:rsidRPr="00E31BBF">
        <w:t>that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number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claims</w:t>
      </w:r>
      <w:r w:rsidR="00C21DB7">
        <w:t xml:space="preserve"> </w:t>
      </w:r>
      <w:r w:rsidRPr="00E31BBF">
        <w:t>has</w:t>
      </w:r>
      <w:r w:rsidR="00C21DB7">
        <w:t xml:space="preserve"> </w:t>
      </w:r>
      <w:r w:rsidRPr="00E31BBF">
        <w:t>been</w:t>
      </w:r>
      <w:r w:rsidR="00C21DB7">
        <w:t xml:space="preserve"> </w:t>
      </w:r>
      <w:r w:rsidRPr="00E31BBF">
        <w:t>increasing</w:t>
      </w:r>
      <w:r w:rsidR="00C21DB7">
        <w:t xml:space="preserve"> </w:t>
      </w:r>
      <w:r w:rsidRPr="00E31BBF">
        <w:t>(being</w:t>
      </w:r>
      <w:r w:rsidR="00C21DB7">
        <w:t xml:space="preserve"> </w:t>
      </w:r>
      <w:r w:rsidRPr="00E31BBF">
        <w:t>1484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2016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1652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2018).</w:t>
      </w:r>
      <w:r w:rsidR="00C21DB7">
        <w:t xml:space="preserve"> </w:t>
      </w:r>
      <w:r w:rsidRPr="00E31BBF">
        <w:t>However,</w:t>
      </w:r>
      <w:r w:rsidR="00C21DB7">
        <w:t xml:space="preserve"> </w:t>
      </w:r>
      <w:r w:rsidRPr="00E31BBF">
        <w:t>as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person</w:t>
      </w:r>
      <w:r w:rsidR="00C21DB7">
        <w:t xml:space="preserve"> </w:t>
      </w:r>
      <w:r w:rsidRPr="00E31BBF">
        <w:t>does</w:t>
      </w:r>
      <w:r w:rsidR="00C21DB7">
        <w:t xml:space="preserve"> </w:t>
      </w:r>
      <w:r w:rsidRPr="00E31BBF">
        <w:t>not</w:t>
      </w:r>
      <w:r w:rsidR="00C21DB7">
        <w:t xml:space="preserve"> </w:t>
      </w:r>
      <w:r w:rsidRPr="00E31BBF">
        <w:t>always</w:t>
      </w:r>
      <w:r w:rsidR="00C21DB7">
        <w:t xml:space="preserve"> </w:t>
      </w:r>
      <w:r w:rsidRPr="00E31BBF">
        <w:t>declare</w:t>
      </w:r>
      <w:r w:rsidR="00C21DB7">
        <w:t xml:space="preserve"> </w:t>
      </w:r>
      <w:r w:rsidRPr="00E31BBF">
        <w:t>his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her</w:t>
      </w:r>
      <w:r w:rsidR="00C21DB7">
        <w:t xml:space="preserve"> </w:t>
      </w:r>
      <w:r w:rsidRPr="00E31BBF">
        <w:t>disability,</w:t>
      </w:r>
      <w:r w:rsidR="00C21DB7">
        <w:t xml:space="preserve"> </w:t>
      </w:r>
      <w:r w:rsidRPr="00E31BBF">
        <w:t>it</w:t>
      </w:r>
      <w:r w:rsidR="00C21DB7">
        <w:t xml:space="preserve"> </w:t>
      </w:r>
      <w:r w:rsidRPr="00E31BBF">
        <w:t>is</w:t>
      </w:r>
      <w:r w:rsidR="00C21DB7">
        <w:t xml:space="preserve"> </w:t>
      </w:r>
      <w:r w:rsidRPr="00E31BBF">
        <w:t>not</w:t>
      </w:r>
      <w:r w:rsidR="00C21DB7">
        <w:t xml:space="preserve"> </w:t>
      </w:r>
      <w:r w:rsidRPr="00E31BBF">
        <w:t>possible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give</w:t>
      </w:r>
      <w:r w:rsidR="00C21DB7">
        <w:t xml:space="preserve"> </w:t>
      </w:r>
      <w:r w:rsidRPr="00E31BBF">
        <w:t>exact</w:t>
      </w:r>
      <w:r w:rsidR="00C21DB7">
        <w:t xml:space="preserve"> </w:t>
      </w:r>
      <w:r w:rsidRPr="00E31BBF">
        <w:t>numbers</w:t>
      </w:r>
      <w:r w:rsidR="00C21DB7">
        <w:t xml:space="preserve"> </w:t>
      </w:r>
      <w:r w:rsidRPr="00E31BBF">
        <w:t>on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claimants.</w:t>
      </w:r>
      <w:r w:rsidR="00C21DB7">
        <w:t xml:space="preserve"> </w:t>
      </w:r>
      <w:r w:rsidRPr="00E31BBF">
        <w:t>Still,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claims</w:t>
      </w:r>
      <w:r w:rsidR="00C21DB7">
        <w:t xml:space="preserve"> </w:t>
      </w:r>
      <w:r w:rsidRPr="00E31BBF">
        <w:t>concerning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rights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persons</w:t>
      </w:r>
      <w:r w:rsidR="00C21DB7">
        <w:t xml:space="preserve"> </w:t>
      </w:r>
      <w:r w:rsidRPr="00E31BBF">
        <w:t>with</w:t>
      </w:r>
      <w:r w:rsidR="00C21DB7">
        <w:t xml:space="preserve"> </w:t>
      </w:r>
      <w:r w:rsidRPr="00E31BBF">
        <w:t>disabilities</w:t>
      </w:r>
      <w:r w:rsidR="00C21DB7">
        <w:t xml:space="preserve"> </w:t>
      </w:r>
      <w:r w:rsidRPr="00E31BBF">
        <w:t>has</w:t>
      </w:r>
      <w:r w:rsidR="00C21DB7">
        <w:t xml:space="preserve"> </w:t>
      </w:r>
      <w:r w:rsidRPr="00E31BBF">
        <w:t>had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steady</w:t>
      </w:r>
      <w:r w:rsidR="00C21DB7">
        <w:t xml:space="preserve"> </w:t>
      </w:r>
      <w:r w:rsidRPr="00E31BBF">
        <w:t>yearly</w:t>
      </w:r>
      <w:r w:rsidR="00C21DB7">
        <w:t xml:space="preserve"> </w:t>
      </w:r>
      <w:r w:rsidRPr="00E31BBF">
        <w:t>increase,</w:t>
      </w:r>
      <w:r w:rsidR="00C21DB7">
        <w:t xml:space="preserve"> </w:t>
      </w:r>
      <w:r w:rsidRPr="00E31BBF">
        <w:t>being</w:t>
      </w:r>
      <w:r w:rsidR="00C21DB7">
        <w:t xml:space="preserve"> </w:t>
      </w:r>
      <w:r w:rsidRPr="00E31BBF">
        <w:t>37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2016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88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2019</w:t>
      </w:r>
      <w:r w:rsidR="00C21DB7">
        <w:t xml:space="preserve"> </w:t>
      </w:r>
      <w:r w:rsidRPr="00E31BBF">
        <w:t>(as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September</w:t>
      </w:r>
      <w:r w:rsidR="00C21DB7">
        <w:t xml:space="preserve"> </w:t>
      </w:r>
      <w:r w:rsidRPr="00E31BBF">
        <w:t>2019).</w:t>
      </w:r>
      <w:r w:rsidR="00C21DB7">
        <w:t xml:space="preserve"> </w:t>
      </w:r>
    </w:p>
    <w:p w:rsidR="002F001C" w:rsidRPr="00E31BBF" w:rsidRDefault="002F001C" w:rsidP="00732F46">
      <w:pPr>
        <w:pStyle w:val="SingleTxtG"/>
      </w:pPr>
      <w:r w:rsidRPr="00E31BBF">
        <w:t>41.</w:t>
      </w:r>
      <w:r w:rsidRPr="00E31BBF">
        <w:tab/>
        <w:t>There</w:t>
      </w:r>
      <w:r w:rsidR="00C21DB7">
        <w:t xml:space="preserve"> </w:t>
      </w:r>
      <w:r w:rsidRPr="00E31BBF">
        <w:t>have</w:t>
      </w:r>
      <w:r w:rsidR="00C21DB7">
        <w:t xml:space="preserve"> </w:t>
      </w:r>
      <w:r w:rsidRPr="00E31BBF">
        <w:t>been</w:t>
      </w:r>
      <w:r w:rsidR="00C21DB7">
        <w:t xml:space="preserve"> </w:t>
      </w:r>
      <w:r w:rsidRPr="00E31BBF">
        <w:t>no</w:t>
      </w:r>
      <w:r w:rsidR="00C21DB7">
        <w:t xml:space="preserve"> </w:t>
      </w:r>
      <w:r w:rsidRPr="00E31BBF">
        <w:t>high</w:t>
      </w:r>
      <w:r w:rsidR="00C21DB7">
        <w:t xml:space="preserve"> </w:t>
      </w:r>
      <w:r w:rsidRPr="00E31BBF">
        <w:t>court</w:t>
      </w:r>
      <w:r w:rsidR="00C21DB7">
        <w:t xml:space="preserve"> </w:t>
      </w:r>
      <w:r w:rsidRPr="00E31BBF">
        <w:t>decisions</w:t>
      </w:r>
      <w:r w:rsidR="00C21DB7">
        <w:t xml:space="preserve"> </w:t>
      </w:r>
      <w:r w:rsidRPr="00E31BBF">
        <w:t>found</w:t>
      </w:r>
      <w:r w:rsidR="00C21DB7">
        <w:t xml:space="preserve"> </w:t>
      </w:r>
      <w:r w:rsidRPr="00E31BBF">
        <w:t>making</w:t>
      </w:r>
      <w:r w:rsidR="00C21DB7">
        <w:t xml:space="preserve"> </w:t>
      </w:r>
      <w:r w:rsidRPr="00E31BBF">
        <w:t>reference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CRPD.</w:t>
      </w:r>
      <w:r w:rsidR="00C21DB7">
        <w:t xml:space="preserve"> </w:t>
      </w:r>
    </w:p>
    <w:p w:rsidR="002F001C" w:rsidRPr="00E31BBF" w:rsidRDefault="002F001C" w:rsidP="00154DC7">
      <w:pPr>
        <w:pStyle w:val="HChG"/>
      </w:pPr>
      <w:r w:rsidRPr="00E31BBF">
        <w:tab/>
      </w:r>
      <w:r w:rsidRPr="00E31BBF">
        <w:tab/>
        <w:t>Women</w:t>
      </w:r>
      <w:r w:rsidR="00C21DB7">
        <w:t xml:space="preserve"> </w:t>
      </w:r>
      <w:r w:rsidRPr="00E31BBF">
        <w:t>with</w:t>
      </w:r>
      <w:r w:rsidR="00C21DB7">
        <w:t xml:space="preserve"> </w:t>
      </w:r>
      <w:r w:rsidRPr="00E31BBF">
        <w:t>disabilities</w:t>
      </w:r>
      <w:r w:rsidR="00C21DB7">
        <w:t xml:space="preserve"> </w:t>
      </w:r>
      <w:r w:rsidRPr="00E31BBF">
        <w:t>(art.</w:t>
      </w:r>
      <w:r w:rsidR="00C21DB7">
        <w:t xml:space="preserve"> </w:t>
      </w:r>
      <w:r w:rsidRPr="00E31BBF">
        <w:t>6)</w:t>
      </w:r>
      <w:r w:rsidR="00C21DB7">
        <w:t xml:space="preserve"> </w:t>
      </w:r>
    </w:p>
    <w:p w:rsidR="002F001C" w:rsidRPr="00E31BBF" w:rsidRDefault="002F001C" w:rsidP="00154DC7">
      <w:pPr>
        <w:pStyle w:val="H23G"/>
      </w:pPr>
      <w:r w:rsidRPr="00E31BBF">
        <w:tab/>
      </w:r>
      <w:r w:rsidRPr="00E31BBF">
        <w:tab/>
        <w:t>Reply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paragraph</w:t>
      </w:r>
      <w:r w:rsidR="00C21DB7">
        <w:t xml:space="preserve"> </w:t>
      </w:r>
      <w:r w:rsidRPr="00E31BBF">
        <w:t>4</w:t>
      </w:r>
      <w:r w:rsidR="00B10A4D">
        <w:t xml:space="preserve"> </w:t>
      </w:r>
      <w:r w:rsidRPr="00E31BBF">
        <w:t>(a)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list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issues</w:t>
      </w:r>
      <w:r w:rsidR="00C21DB7">
        <w:t xml:space="preserve"> </w:t>
      </w:r>
    </w:p>
    <w:p w:rsidR="002F001C" w:rsidRPr="00E31BBF" w:rsidRDefault="002F001C" w:rsidP="00732F46">
      <w:pPr>
        <w:pStyle w:val="SingleTxtG"/>
      </w:pPr>
      <w:r w:rsidRPr="00E31BBF">
        <w:t>42.</w:t>
      </w:r>
      <w:r w:rsidRPr="00E31BBF">
        <w:tab/>
        <w:t>Women</w:t>
      </w:r>
      <w:r w:rsidR="003E41EF">
        <w:t>’</w:t>
      </w:r>
      <w:r w:rsidRPr="00E31BBF">
        <w:t>s</w:t>
      </w:r>
      <w:r w:rsidR="00C21DB7">
        <w:t xml:space="preserve"> </w:t>
      </w:r>
      <w:r w:rsidRPr="00E31BBF">
        <w:t>support</w:t>
      </w:r>
      <w:r w:rsidR="00C21DB7">
        <w:t xml:space="preserve"> </w:t>
      </w:r>
      <w:r w:rsidRPr="00E31BBF">
        <w:t>centre</w:t>
      </w:r>
      <w:r w:rsidR="00C21DB7">
        <w:t xml:space="preserve"> </w:t>
      </w:r>
      <w:r w:rsidRPr="00E31BBF">
        <w:t>service</w:t>
      </w:r>
      <w:r w:rsidR="00C21DB7">
        <w:t xml:space="preserve"> </w:t>
      </w:r>
      <w:r w:rsidRPr="00E31BBF">
        <w:t>is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compound</w:t>
      </w:r>
      <w:r w:rsidR="00C21DB7">
        <w:t xml:space="preserve"> </w:t>
      </w:r>
      <w:r w:rsidRPr="00E31BBF">
        <w:t>service</w:t>
      </w:r>
      <w:r w:rsidR="00C21DB7">
        <w:t xml:space="preserve"> </w:t>
      </w:r>
      <w:r w:rsidRPr="00E31BBF">
        <w:t>with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objective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help</w:t>
      </w:r>
      <w:r w:rsidR="00C21DB7">
        <w:t xml:space="preserve"> </w:t>
      </w:r>
      <w:r w:rsidRPr="00E31BBF">
        <w:t>all</w:t>
      </w:r>
      <w:r w:rsidR="00C21DB7">
        <w:t xml:space="preserve"> </w:t>
      </w:r>
      <w:r w:rsidRPr="00E31BBF">
        <w:t>women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their</w:t>
      </w:r>
      <w:r w:rsidR="00C21DB7">
        <w:t xml:space="preserve"> </w:t>
      </w:r>
      <w:r w:rsidRPr="00E31BBF">
        <w:t>children</w:t>
      </w:r>
      <w:r w:rsidR="00C21DB7">
        <w:t xml:space="preserve"> </w:t>
      </w:r>
      <w:r w:rsidRPr="00E31BBF">
        <w:t>who</w:t>
      </w:r>
      <w:r w:rsidR="00C21DB7">
        <w:t xml:space="preserve"> </w:t>
      </w:r>
      <w:r w:rsidRPr="00E31BBF">
        <w:t>have</w:t>
      </w:r>
      <w:r w:rsidR="00C21DB7">
        <w:t xml:space="preserve"> </w:t>
      </w:r>
      <w:r w:rsidRPr="00E31BBF">
        <w:t>fallen</w:t>
      </w:r>
      <w:r w:rsidR="00C21DB7">
        <w:t xml:space="preserve"> </w:t>
      </w:r>
      <w:r w:rsidRPr="00E31BBF">
        <w:t>victim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violence</w:t>
      </w:r>
      <w:r w:rsidR="00C21DB7">
        <w:t xml:space="preserve"> </w:t>
      </w:r>
      <w:r w:rsidRPr="00E31BBF">
        <w:t>against</w:t>
      </w:r>
      <w:r w:rsidR="00C21DB7">
        <w:t xml:space="preserve"> </w:t>
      </w:r>
      <w:r w:rsidRPr="00E31BBF">
        <w:t>women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restore</w:t>
      </w:r>
      <w:r w:rsidR="00C21DB7">
        <w:t xml:space="preserve"> </w:t>
      </w:r>
      <w:r w:rsidRPr="00E31BBF">
        <w:t>ability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cope</w:t>
      </w:r>
      <w:r w:rsidR="00C21DB7">
        <w:t xml:space="preserve"> </w:t>
      </w:r>
      <w:r w:rsidRPr="00E31BBF">
        <w:t>independently</w:t>
      </w:r>
      <w:r w:rsidR="00C21DB7">
        <w:t xml:space="preserve"> </w:t>
      </w:r>
      <w:r w:rsidRPr="00E31BBF">
        <w:t>by</w:t>
      </w:r>
      <w:r w:rsidR="00C21DB7">
        <w:t xml:space="preserve"> </w:t>
      </w:r>
      <w:r w:rsidRPr="00E31BBF">
        <w:t>providing</w:t>
      </w:r>
      <w:r w:rsidR="00C21DB7">
        <w:t xml:space="preserve"> </w:t>
      </w:r>
      <w:r w:rsidRPr="00E31BBF">
        <w:t>safe</w:t>
      </w:r>
      <w:r w:rsidR="00C21DB7">
        <w:t xml:space="preserve"> </w:t>
      </w:r>
      <w:r w:rsidRPr="00E31BBF">
        <w:t>environment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counselling</w:t>
      </w:r>
      <w:r w:rsidR="00C21DB7">
        <w:t xml:space="preserve"> </w:t>
      </w:r>
      <w:r w:rsidRPr="00E31BBF">
        <w:t>and,</w:t>
      </w:r>
      <w:r w:rsidR="00C21DB7">
        <w:t xml:space="preserve"> </w:t>
      </w:r>
      <w:r w:rsidRPr="00E31BBF">
        <w:t>if</w:t>
      </w:r>
      <w:r w:rsidR="00C21DB7">
        <w:t xml:space="preserve"> </w:t>
      </w:r>
      <w:r w:rsidRPr="00E31BBF">
        <w:t>necessary,</w:t>
      </w:r>
      <w:r w:rsidR="00C21DB7">
        <w:t xml:space="preserve"> </w:t>
      </w:r>
      <w:r w:rsidRPr="00E31BBF">
        <w:t>temporary</w:t>
      </w:r>
      <w:r w:rsidR="00C21DB7">
        <w:t xml:space="preserve"> </w:t>
      </w:r>
      <w:r w:rsidRPr="00E31BBF">
        <w:t>accommodation</w:t>
      </w:r>
      <w:r w:rsidR="00C21DB7">
        <w:t xml:space="preserve"> </w:t>
      </w:r>
      <w:r w:rsidRPr="00E31BBF">
        <w:t>for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woman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children</w:t>
      </w:r>
      <w:r w:rsidR="00C21DB7">
        <w:t xml:space="preserve"> </w:t>
      </w:r>
      <w:r w:rsidRPr="00E31BBF">
        <w:t>accompanying</w:t>
      </w:r>
      <w:r w:rsidR="00C21DB7">
        <w:t xml:space="preserve"> </w:t>
      </w:r>
      <w:r w:rsidRPr="00E31BBF">
        <w:t>her.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service</w:t>
      </w:r>
      <w:r w:rsidR="00C21DB7">
        <w:t xml:space="preserve"> </w:t>
      </w:r>
      <w:r w:rsidRPr="00E31BBF">
        <w:t>must</w:t>
      </w:r>
      <w:r w:rsidR="00C21DB7">
        <w:t xml:space="preserve"> </w:t>
      </w:r>
      <w:r w:rsidRPr="00E31BBF">
        <w:t>be</w:t>
      </w:r>
      <w:r w:rsidR="00C21DB7">
        <w:t xml:space="preserve"> </w:t>
      </w:r>
      <w:r w:rsidRPr="00E31BBF">
        <w:t>accessible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all</w:t>
      </w:r>
      <w:r w:rsidR="00C21DB7">
        <w:t xml:space="preserve"> </w:t>
      </w:r>
      <w:r w:rsidRPr="00E31BBF">
        <w:t>victims,</w:t>
      </w:r>
      <w:r w:rsidR="00C21DB7">
        <w:t xml:space="preserve"> </w:t>
      </w:r>
      <w:r w:rsidRPr="00E31BBF">
        <w:t>regardless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their</w:t>
      </w:r>
      <w:r w:rsidR="00C21DB7">
        <w:t xml:space="preserve"> </w:t>
      </w:r>
      <w:r w:rsidRPr="00E31BBF">
        <w:t>age,</w:t>
      </w:r>
      <w:r w:rsidR="00C21DB7">
        <w:t xml:space="preserve"> </w:t>
      </w:r>
      <w:r w:rsidRPr="00E31BBF">
        <w:t>religion,</w:t>
      </w:r>
      <w:r w:rsidR="00C21DB7">
        <w:t xml:space="preserve"> </w:t>
      </w:r>
      <w:r w:rsidRPr="00E31BBF">
        <w:t>nationality,</w:t>
      </w:r>
      <w:r w:rsidR="00C21DB7">
        <w:t xml:space="preserve"> </w:t>
      </w:r>
      <w:r w:rsidRPr="00E31BBF">
        <w:t>ethnicity,</w:t>
      </w:r>
      <w:r w:rsidR="00C21DB7">
        <w:t xml:space="preserve"> </w:t>
      </w:r>
      <w:r w:rsidRPr="00E31BBF">
        <w:t>sexual</w:t>
      </w:r>
      <w:r w:rsidR="00C21DB7">
        <w:t xml:space="preserve"> </w:t>
      </w:r>
      <w:r w:rsidRPr="00E31BBF">
        <w:t>orientation,</w:t>
      </w:r>
      <w:r w:rsidR="00C21DB7">
        <w:t xml:space="preserve"> </w:t>
      </w:r>
      <w:r w:rsidRPr="00E31BBF">
        <w:t>state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health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social</w:t>
      </w:r>
      <w:r w:rsidR="00C21DB7">
        <w:t xml:space="preserve"> </w:t>
      </w:r>
      <w:r w:rsidRPr="00E31BBF">
        <w:t>status.</w:t>
      </w:r>
      <w:r w:rsidR="00C21DB7">
        <w:t xml:space="preserve"> </w:t>
      </w:r>
    </w:p>
    <w:p w:rsidR="002F001C" w:rsidRPr="00E31BBF" w:rsidRDefault="002F001C" w:rsidP="00732F46">
      <w:pPr>
        <w:pStyle w:val="SingleTxtG"/>
      </w:pPr>
      <w:r w:rsidRPr="00E31BBF">
        <w:t>43.</w:t>
      </w:r>
      <w:r w:rsidRPr="00E31BBF">
        <w:tab/>
        <w:t>In</w:t>
      </w:r>
      <w:r w:rsidR="00C21DB7">
        <w:t xml:space="preserve"> </w:t>
      </w:r>
      <w:r w:rsidRPr="00E31BBF">
        <w:t>practice,</w:t>
      </w:r>
      <w:r w:rsidR="00C21DB7">
        <w:t xml:space="preserve"> </w:t>
      </w:r>
      <w:r w:rsidRPr="00E31BBF">
        <w:t>women</w:t>
      </w:r>
      <w:r w:rsidR="00C21DB7">
        <w:t xml:space="preserve"> </w:t>
      </w:r>
      <w:r w:rsidRPr="00E31BBF">
        <w:t>with</w:t>
      </w:r>
      <w:r w:rsidR="00C21DB7">
        <w:t xml:space="preserve"> </w:t>
      </w:r>
      <w:r w:rsidRPr="00E31BBF">
        <w:t>disabilities</w:t>
      </w:r>
      <w:r w:rsidR="00C21DB7">
        <w:t xml:space="preserve"> </w:t>
      </w:r>
      <w:r w:rsidRPr="00E31BBF">
        <w:t>are</w:t>
      </w:r>
      <w:r w:rsidR="00C21DB7">
        <w:t xml:space="preserve"> </w:t>
      </w:r>
      <w:r w:rsidRPr="00E31BBF">
        <w:t>being</w:t>
      </w:r>
      <w:r w:rsidR="00C21DB7">
        <w:t xml:space="preserve"> </w:t>
      </w:r>
      <w:r w:rsidRPr="00E31BBF">
        <w:t>counselled</w:t>
      </w:r>
      <w:r w:rsidR="00C21DB7">
        <w:t xml:space="preserve"> </w:t>
      </w:r>
      <w:r w:rsidRPr="00E31BBF">
        <w:t>either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their</w:t>
      </w:r>
      <w:r w:rsidR="00C21DB7">
        <w:t xml:space="preserve"> </w:t>
      </w:r>
      <w:r w:rsidRPr="00E31BBF">
        <w:t>homes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public</w:t>
      </w:r>
      <w:r w:rsidR="00C21DB7">
        <w:t xml:space="preserve"> </w:t>
      </w:r>
      <w:r w:rsidRPr="00E31BBF">
        <w:t>places,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cooperation</w:t>
      </w:r>
      <w:r w:rsidR="00C21DB7">
        <w:t xml:space="preserve"> </w:t>
      </w:r>
      <w:r w:rsidRPr="00E31BBF">
        <w:t>with</w:t>
      </w:r>
      <w:r w:rsidR="00C21DB7">
        <w:t xml:space="preserve"> </w:t>
      </w:r>
      <w:r w:rsidRPr="00E31BBF">
        <w:t>local</w:t>
      </w:r>
      <w:r w:rsidR="00C21DB7">
        <w:t xml:space="preserve"> </w:t>
      </w:r>
      <w:r w:rsidRPr="00E31BBF">
        <w:t>social</w:t>
      </w:r>
      <w:r w:rsidR="00C21DB7">
        <w:t xml:space="preserve"> </w:t>
      </w:r>
      <w:proofErr w:type="gramStart"/>
      <w:r w:rsidRPr="00E31BBF">
        <w:t>services</w:t>
      </w:r>
      <w:proofErr w:type="gramEnd"/>
      <w:r w:rsidR="00C21DB7">
        <w:t xml:space="preserve"> </w:t>
      </w:r>
      <w:r w:rsidRPr="00E31BBF">
        <w:t>departments</w:t>
      </w:r>
      <w:r w:rsidR="003E41EF">
        <w:t>’</w:t>
      </w:r>
      <w:r w:rsidR="00C21DB7">
        <w:t xml:space="preserve"> </w:t>
      </w:r>
      <w:r w:rsidRPr="00E31BBF">
        <w:t>accessible</w:t>
      </w:r>
      <w:r w:rsidR="00C21DB7">
        <w:t xml:space="preserve"> </w:t>
      </w:r>
      <w:r w:rsidRPr="00E31BBF">
        <w:t>counselling</w:t>
      </w:r>
      <w:r w:rsidR="00C21DB7">
        <w:t xml:space="preserve"> </w:t>
      </w:r>
      <w:r w:rsidRPr="00E31BBF">
        <w:t>rooms</w:t>
      </w:r>
      <w:r w:rsidR="00C21DB7">
        <w:t xml:space="preserve"> </w:t>
      </w:r>
      <w:r w:rsidRPr="00E31BBF">
        <w:t>are</w:t>
      </w:r>
      <w:r w:rsidR="00C21DB7">
        <w:t xml:space="preserve"> </w:t>
      </w:r>
      <w:r w:rsidRPr="00E31BBF">
        <w:t>found.</w:t>
      </w:r>
      <w:r w:rsidR="00C21DB7">
        <w:t xml:space="preserve"> </w:t>
      </w:r>
      <w:r w:rsidRPr="00E31BBF">
        <w:t>Not</w:t>
      </w:r>
      <w:r w:rsidR="00C21DB7">
        <w:t xml:space="preserve"> </w:t>
      </w:r>
      <w:r w:rsidRPr="00E31BBF">
        <w:t>all</w:t>
      </w:r>
      <w:r w:rsidR="00C21DB7">
        <w:t xml:space="preserve"> </w:t>
      </w:r>
      <w:r w:rsidRPr="00E31BBF">
        <w:t>women</w:t>
      </w:r>
      <w:r w:rsidR="003E41EF">
        <w:t>’</w:t>
      </w:r>
      <w:r w:rsidRPr="00E31BBF">
        <w:t>s</w:t>
      </w:r>
      <w:r w:rsidR="00C21DB7">
        <w:t xml:space="preserve"> </w:t>
      </w:r>
      <w:r w:rsidRPr="00E31BBF">
        <w:t>support</w:t>
      </w:r>
      <w:r w:rsidR="00C21DB7">
        <w:t xml:space="preserve"> </w:t>
      </w:r>
      <w:r w:rsidRPr="00E31BBF">
        <w:t>centre</w:t>
      </w:r>
      <w:r w:rsidR="00C21DB7">
        <w:t xml:space="preserve"> </w:t>
      </w:r>
      <w:r w:rsidRPr="00E31BBF">
        <w:t>counselling</w:t>
      </w:r>
      <w:r w:rsidR="00C21DB7">
        <w:t xml:space="preserve"> </w:t>
      </w:r>
      <w:r w:rsidRPr="00E31BBF">
        <w:t>offices</w:t>
      </w:r>
      <w:r w:rsidR="00C21DB7">
        <w:t xml:space="preserve"> </w:t>
      </w:r>
      <w:r w:rsidRPr="00E31BBF">
        <w:t>are</w:t>
      </w:r>
      <w:r w:rsidR="00C21DB7">
        <w:t xml:space="preserve"> </w:t>
      </w:r>
      <w:r w:rsidRPr="00E31BBF">
        <w:t>accessible.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all</w:t>
      </w:r>
      <w:r w:rsidR="00C21DB7">
        <w:t xml:space="preserve"> </w:t>
      </w:r>
      <w:r w:rsidRPr="00E31BBF">
        <w:t>victims</w:t>
      </w:r>
      <w:r w:rsidR="00C21DB7">
        <w:t xml:space="preserve"> </w:t>
      </w:r>
      <w:r w:rsidRPr="00E31BBF">
        <w:t>who</w:t>
      </w:r>
      <w:r w:rsidR="00C21DB7">
        <w:t xml:space="preserve"> </w:t>
      </w:r>
      <w:r w:rsidRPr="00E31BBF">
        <w:t>receive</w:t>
      </w:r>
      <w:r w:rsidR="00C21DB7">
        <w:t xml:space="preserve"> </w:t>
      </w:r>
      <w:r w:rsidRPr="00E31BBF">
        <w:t>help,</w:t>
      </w:r>
      <w:r w:rsidR="00C21DB7">
        <w:t xml:space="preserve"> </w:t>
      </w:r>
      <w:r w:rsidRPr="00E31BBF">
        <w:t>only</w:t>
      </w:r>
      <w:r w:rsidR="00C21DB7">
        <w:t xml:space="preserve"> </w:t>
      </w:r>
      <w:r w:rsidRPr="00E31BBF">
        <w:t>10</w:t>
      </w:r>
      <w:r w:rsidR="00C21DB7">
        <w:t xml:space="preserve"> </w:t>
      </w:r>
      <w:r w:rsidRPr="00E31BBF">
        <w:t>%</w:t>
      </w:r>
      <w:r w:rsidR="00C21DB7">
        <w:t xml:space="preserve"> </w:t>
      </w:r>
      <w:r w:rsidRPr="00E31BBF">
        <w:t>need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use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shelter</w:t>
      </w:r>
      <w:r w:rsidR="00C21DB7">
        <w:t xml:space="preserve"> </w:t>
      </w:r>
      <w:r w:rsidRPr="00E31BBF">
        <w:t>service.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Estonia</w:t>
      </w:r>
      <w:r w:rsidR="00C21DB7">
        <w:t xml:space="preserve"> </w:t>
      </w:r>
      <w:r w:rsidRPr="00E31BBF">
        <w:t>there</w:t>
      </w:r>
      <w:r w:rsidR="00C21DB7">
        <w:t xml:space="preserve"> </w:t>
      </w:r>
      <w:r w:rsidRPr="00E31BBF">
        <w:t>is</w:t>
      </w:r>
      <w:r w:rsidR="00C21DB7">
        <w:t xml:space="preserve"> </w:t>
      </w:r>
      <w:r w:rsidRPr="00E31BBF">
        <w:t>one</w:t>
      </w:r>
      <w:r w:rsidR="00C21DB7">
        <w:t xml:space="preserve"> </w:t>
      </w:r>
      <w:r w:rsidRPr="00E31BBF">
        <w:t>out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15</w:t>
      </w:r>
      <w:r w:rsidR="00C21DB7">
        <w:t xml:space="preserve"> </w:t>
      </w:r>
      <w:r w:rsidRPr="00E31BBF">
        <w:t>shelters</w:t>
      </w:r>
      <w:r w:rsidR="00C21DB7">
        <w:t xml:space="preserve"> </w:t>
      </w:r>
      <w:r w:rsidRPr="00E31BBF">
        <w:t>that</w:t>
      </w:r>
      <w:r w:rsidR="00C21DB7">
        <w:t xml:space="preserve"> </w:t>
      </w:r>
      <w:r w:rsidRPr="00E31BBF">
        <w:t>is</w:t>
      </w:r>
      <w:r w:rsidR="00C21DB7">
        <w:t xml:space="preserve"> </w:t>
      </w:r>
      <w:r w:rsidRPr="00E31BBF">
        <w:t>built</w:t>
      </w:r>
      <w:r w:rsidR="00C21DB7">
        <w:t xml:space="preserve"> </w:t>
      </w:r>
      <w:r w:rsidRPr="00E31BBF">
        <w:t>especially</w:t>
      </w:r>
      <w:r w:rsidR="00C21DB7">
        <w:t xml:space="preserve"> </w:t>
      </w:r>
      <w:r w:rsidRPr="00E31BBF">
        <w:t>for</w:t>
      </w:r>
      <w:r w:rsidR="00C21DB7">
        <w:t xml:space="preserve"> </w:t>
      </w:r>
      <w:r w:rsidRPr="00E31BBF">
        <w:t>women</w:t>
      </w:r>
      <w:r w:rsidR="00C21DB7">
        <w:t xml:space="preserve"> </w:t>
      </w:r>
      <w:r w:rsidRPr="00E31BBF">
        <w:t>with</w:t>
      </w:r>
      <w:r w:rsidR="00C21DB7">
        <w:t xml:space="preserve"> </w:t>
      </w:r>
      <w:r w:rsidRPr="00E31BBF">
        <w:t>disabilities,</w:t>
      </w:r>
      <w:r w:rsidR="00C21DB7">
        <w:t xml:space="preserve"> </w:t>
      </w:r>
      <w:r w:rsidRPr="00E31BBF">
        <w:t>others</w:t>
      </w:r>
      <w:r w:rsidR="00C21DB7">
        <w:t xml:space="preserve"> </w:t>
      </w:r>
      <w:r w:rsidRPr="00E31BBF">
        <w:t>are</w:t>
      </w:r>
      <w:r w:rsidR="00C21DB7">
        <w:t xml:space="preserve"> </w:t>
      </w:r>
      <w:r w:rsidRPr="00E31BBF">
        <w:t>partly</w:t>
      </w:r>
      <w:r w:rsidR="00C21DB7">
        <w:t xml:space="preserve"> </w:t>
      </w:r>
      <w:r w:rsidRPr="00E31BBF">
        <w:t>accessible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some</w:t>
      </w:r>
      <w:r w:rsidR="00C21DB7">
        <w:t xml:space="preserve"> </w:t>
      </w:r>
      <w:r w:rsidRPr="00E31BBF">
        <w:t>not</w:t>
      </w:r>
      <w:r w:rsidR="00C21DB7">
        <w:t xml:space="preserve"> </w:t>
      </w:r>
      <w:r w:rsidRPr="00E31BBF">
        <w:t>at</w:t>
      </w:r>
      <w:r w:rsidR="00C21DB7">
        <w:t xml:space="preserve"> </w:t>
      </w:r>
      <w:r w:rsidRPr="00E31BBF">
        <w:t>all.</w:t>
      </w:r>
      <w:r w:rsidR="00C21DB7">
        <w:t xml:space="preserve"> </w:t>
      </w:r>
      <w:r w:rsidRPr="00E31BBF">
        <w:t>Still,</w:t>
      </w:r>
      <w:r w:rsidR="00C21DB7">
        <w:t xml:space="preserve"> </w:t>
      </w:r>
      <w:r w:rsidRPr="00E31BBF">
        <w:t>all</w:t>
      </w:r>
      <w:r w:rsidR="00C21DB7">
        <w:t xml:space="preserve"> </w:t>
      </w:r>
      <w:r w:rsidRPr="00E31BBF">
        <w:t>women</w:t>
      </w:r>
      <w:r w:rsidR="00C21DB7">
        <w:t xml:space="preserve"> </w:t>
      </w:r>
      <w:r w:rsidRPr="00E31BBF">
        <w:t>who</w:t>
      </w:r>
      <w:r w:rsidR="00C21DB7">
        <w:t xml:space="preserve"> </w:t>
      </w:r>
      <w:r w:rsidRPr="00E31BBF">
        <w:t>have</w:t>
      </w:r>
      <w:r w:rsidR="00C21DB7">
        <w:t xml:space="preserve"> </w:t>
      </w:r>
      <w:r w:rsidRPr="00E31BBF">
        <w:t>reached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service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who</w:t>
      </w:r>
      <w:r w:rsidR="00C21DB7">
        <w:t xml:space="preserve"> </w:t>
      </w:r>
      <w:r w:rsidRPr="00E31BBF">
        <w:t>have</w:t>
      </w:r>
      <w:r w:rsidR="00C21DB7">
        <w:t xml:space="preserve"> </w:t>
      </w:r>
      <w:r w:rsidRPr="00E31BBF">
        <w:t>had</w:t>
      </w:r>
      <w:r w:rsidR="00C21DB7">
        <w:t xml:space="preserve"> </w:t>
      </w:r>
      <w:r w:rsidRPr="00E31BBF">
        <w:t>any</w:t>
      </w:r>
      <w:r w:rsidR="00C21DB7">
        <w:t xml:space="preserve"> </w:t>
      </w:r>
      <w:r w:rsidRPr="00E31BBF">
        <w:t>kind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disability</w:t>
      </w:r>
      <w:r w:rsidR="00C21DB7">
        <w:t xml:space="preserve"> </w:t>
      </w:r>
      <w:proofErr w:type="gramStart"/>
      <w:r w:rsidRPr="00E31BBF">
        <w:t>have</w:t>
      </w:r>
      <w:r w:rsidR="00C21DB7">
        <w:t xml:space="preserve"> </w:t>
      </w:r>
      <w:r w:rsidRPr="00E31BBF">
        <w:t>been</w:t>
      </w:r>
      <w:proofErr w:type="gramEnd"/>
      <w:r w:rsidR="00C21DB7">
        <w:t xml:space="preserve"> </w:t>
      </w:r>
      <w:r w:rsidRPr="00E31BBF">
        <w:t>provided</w:t>
      </w:r>
      <w:r w:rsidR="00C21DB7">
        <w:t xml:space="preserve"> </w:t>
      </w:r>
      <w:r w:rsidRPr="00E31BBF">
        <w:t>with</w:t>
      </w:r>
      <w:r w:rsidR="00C21DB7">
        <w:t xml:space="preserve"> </w:t>
      </w:r>
      <w:r w:rsidRPr="00E31BBF">
        <w:t>help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collaboration</w:t>
      </w:r>
      <w:r w:rsidR="00C21DB7">
        <w:t xml:space="preserve"> </w:t>
      </w:r>
      <w:r w:rsidRPr="00E31BBF">
        <w:t>with</w:t>
      </w:r>
      <w:r w:rsidR="00C21DB7">
        <w:t xml:space="preserve"> </w:t>
      </w:r>
      <w:r w:rsidRPr="00E31BBF">
        <w:t>local</w:t>
      </w:r>
      <w:r w:rsidR="00C21DB7">
        <w:t xml:space="preserve"> </w:t>
      </w:r>
      <w:r w:rsidRPr="00E31BBF">
        <w:t>government</w:t>
      </w:r>
      <w:r w:rsidR="00C21DB7">
        <w:t xml:space="preserve"> </w:t>
      </w:r>
      <w:r w:rsidRPr="00E31BBF">
        <w:t>social</w:t>
      </w:r>
      <w:r w:rsidR="00C21DB7">
        <w:t xml:space="preserve"> </w:t>
      </w:r>
      <w:r w:rsidRPr="00E31BBF">
        <w:t>service</w:t>
      </w:r>
      <w:r w:rsidR="00C21DB7">
        <w:t xml:space="preserve"> </w:t>
      </w:r>
      <w:r w:rsidRPr="00E31BBF">
        <w:t>departments.</w:t>
      </w:r>
      <w:r w:rsidR="00C21DB7">
        <w:t xml:space="preserve"> </w:t>
      </w:r>
      <w:r w:rsidRPr="00E31BBF">
        <w:t>Sign</w:t>
      </w:r>
      <w:r w:rsidR="00C21DB7">
        <w:t xml:space="preserve"> </w:t>
      </w:r>
      <w:r w:rsidRPr="00E31BBF">
        <w:t>language</w:t>
      </w:r>
      <w:r w:rsidR="00C21DB7">
        <w:t xml:space="preserve"> </w:t>
      </w:r>
      <w:r w:rsidRPr="00E31BBF">
        <w:t>interpreters</w:t>
      </w:r>
      <w:r w:rsidR="00C21DB7">
        <w:t xml:space="preserve"> </w:t>
      </w:r>
      <w:proofErr w:type="gramStart"/>
      <w:r w:rsidRPr="00E31BBF">
        <w:t>have</w:t>
      </w:r>
      <w:r w:rsidR="00C21DB7">
        <w:t xml:space="preserve"> </w:t>
      </w:r>
      <w:r w:rsidRPr="00E31BBF">
        <w:t>also</w:t>
      </w:r>
      <w:r w:rsidR="00C21DB7">
        <w:t xml:space="preserve"> </w:t>
      </w:r>
      <w:r w:rsidRPr="00E31BBF">
        <w:t>been</w:t>
      </w:r>
      <w:r w:rsidR="00C21DB7">
        <w:t xml:space="preserve"> </w:t>
      </w:r>
      <w:r w:rsidRPr="00E31BBF">
        <w:t>used</w:t>
      </w:r>
      <w:proofErr w:type="gramEnd"/>
      <w:r w:rsidRPr="00E31BBF">
        <w:t>.</w:t>
      </w:r>
    </w:p>
    <w:p w:rsidR="002F001C" w:rsidRPr="00E31BBF" w:rsidRDefault="002F001C" w:rsidP="00C21DB7">
      <w:pPr>
        <w:pStyle w:val="H23G"/>
      </w:pPr>
      <w:r w:rsidRPr="00E31BBF">
        <w:lastRenderedPageBreak/>
        <w:tab/>
      </w:r>
      <w:r w:rsidRPr="00E31BBF">
        <w:tab/>
        <w:t>Reply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paragraph</w:t>
      </w:r>
      <w:r w:rsidR="00C21DB7">
        <w:t xml:space="preserve"> </w:t>
      </w:r>
      <w:r w:rsidRPr="00E31BBF">
        <w:t>4</w:t>
      </w:r>
      <w:r w:rsidR="00B10A4D">
        <w:t xml:space="preserve"> </w:t>
      </w:r>
      <w:r w:rsidRPr="00E31BBF">
        <w:t>(b)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list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issues</w:t>
      </w:r>
      <w:r w:rsidR="00C21DB7">
        <w:t xml:space="preserve"> </w:t>
      </w:r>
    </w:p>
    <w:p w:rsidR="002F001C" w:rsidRPr="00E31BBF" w:rsidRDefault="002F001C" w:rsidP="00732F46">
      <w:pPr>
        <w:pStyle w:val="SingleTxtG"/>
      </w:pPr>
      <w:r w:rsidRPr="00E31BBF">
        <w:t>44.</w:t>
      </w:r>
      <w:r w:rsidRPr="00E31BBF">
        <w:tab/>
        <w:t>To</w:t>
      </w:r>
      <w:r w:rsidR="00C21DB7">
        <w:t xml:space="preserve"> </w:t>
      </w:r>
      <w:r w:rsidRPr="00E31BBF">
        <w:t>raise</w:t>
      </w:r>
      <w:r w:rsidR="00C21DB7">
        <w:t xml:space="preserve"> </w:t>
      </w:r>
      <w:r w:rsidRPr="00E31BBF">
        <w:t>awareness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services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women</w:t>
      </w:r>
      <w:r w:rsidR="003E41EF">
        <w:t>’</w:t>
      </w:r>
      <w:r w:rsidRPr="00E31BBF">
        <w:t>s</w:t>
      </w:r>
      <w:r w:rsidR="00C21DB7">
        <w:t xml:space="preserve"> </w:t>
      </w:r>
      <w:r w:rsidRPr="00E31BBF">
        <w:t>support</w:t>
      </w:r>
      <w:r w:rsidR="00C21DB7">
        <w:t xml:space="preserve"> </w:t>
      </w:r>
      <w:r w:rsidRPr="00E31BBF">
        <w:t>centres,</w:t>
      </w:r>
      <w:r w:rsidR="00C21DB7">
        <w:t xml:space="preserve"> </w:t>
      </w:r>
      <w:proofErr w:type="spellStart"/>
      <w:r w:rsidRPr="00E31BBF">
        <w:t>Pärnu</w:t>
      </w:r>
      <w:proofErr w:type="spellEnd"/>
      <w:r w:rsidR="00C21DB7">
        <w:t xml:space="preserve"> </w:t>
      </w:r>
      <w:r w:rsidRPr="00E31BBF">
        <w:t>Women</w:t>
      </w:r>
      <w:r w:rsidR="003E41EF">
        <w:t>’</w:t>
      </w:r>
      <w:r w:rsidRPr="00E31BBF">
        <w:t>s</w:t>
      </w:r>
      <w:r w:rsidR="00C21DB7">
        <w:t xml:space="preserve"> </w:t>
      </w:r>
      <w:r w:rsidRPr="00E31BBF">
        <w:t>Support</w:t>
      </w:r>
      <w:r w:rsidR="00C21DB7">
        <w:t xml:space="preserve"> </w:t>
      </w:r>
      <w:r w:rsidRPr="00E31BBF">
        <w:t>Centre</w:t>
      </w:r>
      <w:r w:rsidR="00C21DB7">
        <w:t xml:space="preserve"> </w:t>
      </w:r>
      <w:r w:rsidRPr="00E31BBF">
        <w:t>launched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mini-campaign</w:t>
      </w:r>
      <w:r w:rsidR="00C21DB7">
        <w:t xml:space="preserve"> </w:t>
      </w:r>
      <w:r w:rsidRPr="00E31BBF">
        <w:t>with</w:t>
      </w:r>
      <w:r w:rsidR="00C21DB7">
        <w:t xml:space="preserve"> </w:t>
      </w:r>
      <w:r w:rsidRPr="00E31BBF">
        <w:t>sign</w:t>
      </w:r>
      <w:r w:rsidR="00C21DB7">
        <w:t xml:space="preserve"> </w:t>
      </w:r>
      <w:r w:rsidRPr="00E31BBF">
        <w:t>language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2019</w:t>
      </w:r>
      <w:r w:rsidR="00C21DB7">
        <w:t xml:space="preserve"> </w:t>
      </w:r>
      <w:r w:rsidRPr="00E31BBF">
        <w:t>called</w:t>
      </w:r>
      <w:r w:rsidR="00C21DB7">
        <w:t xml:space="preserve"> </w:t>
      </w:r>
      <w:r w:rsidR="003E41EF">
        <w:t>“</w:t>
      </w:r>
      <w:r w:rsidRPr="00E31BBF">
        <w:t>There</w:t>
      </w:r>
      <w:r w:rsidR="00C21DB7">
        <w:t xml:space="preserve"> </w:t>
      </w:r>
      <w:r w:rsidRPr="00E31BBF">
        <w:t>is</w:t>
      </w:r>
      <w:r w:rsidR="00C21DB7">
        <w:t xml:space="preserve"> </w:t>
      </w:r>
      <w:r w:rsidRPr="00E31BBF">
        <w:t>an</w:t>
      </w:r>
      <w:r w:rsidR="00C21DB7">
        <w:t xml:space="preserve"> </w:t>
      </w:r>
      <w:r w:rsidRPr="00E31BBF">
        <w:t>exit</w:t>
      </w:r>
      <w:r w:rsidR="00C21DB7">
        <w:t xml:space="preserve"> </w:t>
      </w:r>
      <w:r w:rsidRPr="00E31BBF">
        <w:t>from</w:t>
      </w:r>
      <w:r w:rsidR="00C21DB7">
        <w:t xml:space="preserve"> </w:t>
      </w:r>
      <w:r w:rsidRPr="00E31BBF">
        <w:t>violence</w:t>
      </w:r>
      <w:r w:rsidR="003E41EF">
        <w:t>”</w:t>
      </w:r>
      <w:r w:rsidRPr="00060D87">
        <w:rPr>
          <w:rStyle w:val="FootnoteReference"/>
        </w:rPr>
        <w:footnoteReference w:id="3"/>
      </w:r>
      <w:r w:rsidR="00801A7D" w:rsidRPr="00801A7D">
        <w:t xml:space="preserve"> </w:t>
      </w:r>
      <w:r w:rsidRPr="00E31BBF">
        <w:t>targeting</w:t>
      </w:r>
      <w:r w:rsidR="00C21DB7">
        <w:t xml:space="preserve"> </w:t>
      </w:r>
      <w:r w:rsidRPr="00E31BBF">
        <w:t>women</w:t>
      </w:r>
      <w:r w:rsidR="00C21DB7">
        <w:t xml:space="preserve"> </w:t>
      </w:r>
      <w:r w:rsidRPr="00E31BBF">
        <w:t>experiencing</w:t>
      </w:r>
      <w:r w:rsidR="00C21DB7">
        <w:t xml:space="preserve"> </w:t>
      </w:r>
      <w:r w:rsidRPr="00E31BBF">
        <w:t>violence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intimate</w:t>
      </w:r>
      <w:r w:rsidR="00C21DB7">
        <w:t xml:space="preserve"> </w:t>
      </w:r>
      <w:r w:rsidRPr="00E31BBF">
        <w:t>relationships.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campaign</w:t>
      </w:r>
      <w:r w:rsidR="00C21DB7">
        <w:t xml:space="preserve"> </w:t>
      </w:r>
      <w:r w:rsidRPr="00E31BBF">
        <w:t>got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very</w:t>
      </w:r>
      <w:r w:rsidR="00C21DB7">
        <w:t xml:space="preserve"> </w:t>
      </w:r>
      <w:r w:rsidRPr="00E31BBF">
        <w:t>positive</w:t>
      </w:r>
      <w:r w:rsidR="00C21DB7">
        <w:t xml:space="preserve"> </w:t>
      </w:r>
      <w:r w:rsidRPr="00E31BBF">
        <w:t>feedback.</w:t>
      </w:r>
      <w:r w:rsidR="00C21DB7">
        <w:t xml:space="preserve"> </w:t>
      </w:r>
    </w:p>
    <w:p w:rsidR="002F001C" w:rsidRPr="00E31BBF" w:rsidRDefault="002F001C" w:rsidP="00732F46">
      <w:pPr>
        <w:pStyle w:val="SingleTxtG"/>
      </w:pPr>
      <w:r w:rsidRPr="00E31BBF">
        <w:t>45.</w:t>
      </w:r>
      <w:r w:rsidRPr="00E31BBF">
        <w:tab/>
        <w:t>With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support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Norway</w:t>
      </w:r>
      <w:r w:rsidR="00C21DB7">
        <w:t xml:space="preserve"> </w:t>
      </w:r>
      <w:r w:rsidRPr="00E31BBF">
        <w:t>grants,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service</w:t>
      </w:r>
      <w:r w:rsidR="00C21DB7">
        <w:t xml:space="preserve"> </w:t>
      </w:r>
      <w:r w:rsidRPr="00E31BBF">
        <w:t>quality</w:t>
      </w:r>
      <w:r w:rsidR="00C21DB7">
        <w:t xml:space="preserve"> </w:t>
      </w:r>
      <w:r w:rsidRPr="00E31BBF">
        <w:t>guide</w:t>
      </w:r>
      <w:r w:rsidR="00C21DB7">
        <w:t xml:space="preserve"> </w:t>
      </w:r>
      <w:proofErr w:type="gramStart"/>
      <w:r w:rsidRPr="00E31BBF">
        <w:t>will</w:t>
      </w:r>
      <w:r w:rsidR="00C21DB7">
        <w:t xml:space="preserve"> </w:t>
      </w:r>
      <w:r w:rsidRPr="00E31BBF">
        <w:t>be</w:t>
      </w:r>
      <w:r w:rsidR="00C21DB7">
        <w:t xml:space="preserve"> </w:t>
      </w:r>
      <w:r w:rsidRPr="00E31BBF">
        <w:t>developed</w:t>
      </w:r>
      <w:proofErr w:type="gramEnd"/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2020</w:t>
      </w:r>
      <w:r w:rsidR="005363C6">
        <w:t>–</w:t>
      </w:r>
      <w:r w:rsidRPr="00E31BBF">
        <w:t>2022.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raise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quality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support</w:t>
      </w:r>
      <w:r w:rsidR="00C21DB7">
        <w:t xml:space="preserve"> </w:t>
      </w:r>
      <w:r w:rsidRPr="00E31BBF">
        <w:t>centres</w:t>
      </w:r>
      <w:r w:rsidR="003E41EF">
        <w:t>’</w:t>
      </w:r>
      <w:r w:rsidR="00C21DB7">
        <w:t xml:space="preserve"> </w:t>
      </w:r>
      <w:r w:rsidRPr="00E31BBF">
        <w:t>service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terms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rights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women</w:t>
      </w:r>
      <w:r w:rsidR="00C21DB7">
        <w:t xml:space="preserve"> </w:t>
      </w:r>
      <w:r w:rsidRPr="00E31BBF">
        <w:t>with</w:t>
      </w:r>
      <w:r w:rsidR="00C21DB7">
        <w:t xml:space="preserve"> </w:t>
      </w:r>
      <w:r w:rsidRPr="00E31BBF">
        <w:t>disabilities,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development</w:t>
      </w:r>
      <w:r w:rsidR="00C21DB7">
        <w:t xml:space="preserve"> </w:t>
      </w:r>
      <w:proofErr w:type="gramStart"/>
      <w:r w:rsidRPr="00E31BBF">
        <w:t>will</w:t>
      </w:r>
      <w:r w:rsidR="00C21DB7">
        <w:t xml:space="preserve"> </w:t>
      </w:r>
      <w:r w:rsidRPr="00E31BBF">
        <w:t>be</w:t>
      </w:r>
      <w:r w:rsidR="00C21DB7">
        <w:t xml:space="preserve"> </w:t>
      </w:r>
      <w:r w:rsidRPr="00E31BBF">
        <w:t>done</w:t>
      </w:r>
      <w:proofErr w:type="gramEnd"/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cooperation</w:t>
      </w:r>
      <w:r w:rsidR="00C21DB7">
        <w:t xml:space="preserve"> </w:t>
      </w:r>
      <w:r w:rsidRPr="00E31BBF">
        <w:t>with</w:t>
      </w:r>
      <w:r w:rsidR="00C21DB7">
        <w:t xml:space="preserve"> </w:t>
      </w:r>
      <w:r w:rsidRPr="00E31BBF">
        <w:t>Estonian</w:t>
      </w:r>
      <w:r w:rsidR="00C21DB7">
        <w:t xml:space="preserve"> </w:t>
      </w:r>
      <w:r w:rsidRPr="00E31BBF">
        <w:t>Association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Disabled</w:t>
      </w:r>
      <w:r w:rsidR="00C21DB7">
        <w:t xml:space="preserve"> </w:t>
      </w:r>
      <w:r w:rsidRPr="00E31BBF">
        <w:t>Women.</w:t>
      </w:r>
    </w:p>
    <w:p w:rsidR="002F001C" w:rsidRPr="00E31BBF" w:rsidRDefault="002F001C" w:rsidP="00732F46">
      <w:pPr>
        <w:pStyle w:val="SingleTxtG"/>
      </w:pPr>
      <w:r w:rsidRPr="00E31BBF">
        <w:t>46.</w:t>
      </w:r>
      <w:r w:rsidRPr="00E31BBF">
        <w:tab/>
        <w:t>In</w:t>
      </w:r>
      <w:r w:rsidR="00C21DB7">
        <w:t xml:space="preserve"> </w:t>
      </w:r>
      <w:r w:rsidRPr="00E31BBF">
        <w:t>2013</w:t>
      </w:r>
      <w:r w:rsidR="005363C6">
        <w:t>–</w:t>
      </w:r>
      <w:r w:rsidRPr="00E31BBF">
        <w:t>2016,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Gender</w:t>
      </w:r>
      <w:r w:rsidR="00C21DB7">
        <w:t xml:space="preserve"> </w:t>
      </w:r>
      <w:r w:rsidRPr="00E31BBF">
        <w:t>Equality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Equal</w:t>
      </w:r>
      <w:r w:rsidR="00C21DB7">
        <w:t xml:space="preserve"> </w:t>
      </w:r>
      <w:r w:rsidRPr="00E31BBF">
        <w:t>Treatment</w:t>
      </w:r>
      <w:r w:rsidR="00C21DB7">
        <w:t xml:space="preserve"> </w:t>
      </w:r>
      <w:r w:rsidRPr="00E31BBF">
        <w:t>Commissioner`s</w:t>
      </w:r>
      <w:r w:rsidR="00C21DB7">
        <w:t xml:space="preserve"> </w:t>
      </w:r>
      <w:r w:rsidRPr="00E31BBF">
        <w:t>Office</w:t>
      </w:r>
      <w:r w:rsidR="00C21DB7">
        <w:t xml:space="preserve"> </w:t>
      </w:r>
      <w:r w:rsidRPr="00E31BBF">
        <w:t>implemented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project</w:t>
      </w:r>
      <w:r w:rsidR="00C21DB7">
        <w:t xml:space="preserve"> </w:t>
      </w:r>
      <w:r w:rsidRPr="00E31BBF">
        <w:t>under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Norway</w:t>
      </w:r>
      <w:r w:rsidR="00C21DB7">
        <w:t xml:space="preserve"> </w:t>
      </w:r>
      <w:r w:rsidRPr="00E31BBF">
        <w:t>Grants.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framework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this</w:t>
      </w:r>
      <w:r w:rsidR="00C21DB7">
        <w:t xml:space="preserve"> </w:t>
      </w:r>
      <w:r w:rsidRPr="00E31BBF">
        <w:t>project,</w:t>
      </w:r>
      <w:r w:rsidR="00C21DB7">
        <w:t xml:space="preserve"> </w:t>
      </w:r>
      <w:r w:rsidRPr="00E31BBF">
        <w:t>information</w:t>
      </w:r>
      <w:r w:rsidR="00C21DB7">
        <w:t xml:space="preserve"> </w:t>
      </w:r>
      <w:r w:rsidRPr="00E31BBF">
        <w:t>materials</w:t>
      </w:r>
      <w:r w:rsidR="00C21DB7">
        <w:t xml:space="preserve"> </w:t>
      </w:r>
      <w:r w:rsidRPr="00E31BBF">
        <w:t>on</w:t>
      </w:r>
      <w:r w:rsidR="00C21DB7">
        <w:t xml:space="preserve"> </w:t>
      </w:r>
      <w:r w:rsidRPr="00E31BBF">
        <w:t>equal</w:t>
      </w:r>
      <w:r w:rsidR="00C21DB7">
        <w:t xml:space="preserve"> </w:t>
      </w:r>
      <w:r w:rsidRPr="00E31BBF">
        <w:t>treatment</w:t>
      </w:r>
      <w:r w:rsidR="00C21DB7">
        <w:t xml:space="preserve"> </w:t>
      </w:r>
      <w:r w:rsidRPr="00E31BBF">
        <w:t>principle</w:t>
      </w:r>
      <w:r w:rsidR="00C21DB7">
        <w:t xml:space="preserve"> </w:t>
      </w:r>
      <w:proofErr w:type="gramStart"/>
      <w:r w:rsidRPr="00E31BBF">
        <w:t>were</w:t>
      </w:r>
      <w:r w:rsidR="00C21DB7">
        <w:t xml:space="preserve"> </w:t>
      </w:r>
      <w:r w:rsidRPr="00E31BBF">
        <w:t>compiled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published,</w:t>
      </w:r>
      <w:r w:rsidR="00C21DB7">
        <w:t xml:space="preserve"> </w:t>
      </w:r>
      <w:r w:rsidRPr="00E31BBF">
        <w:t>with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special</w:t>
      </w:r>
      <w:r w:rsidR="00C21DB7">
        <w:t xml:space="preserve"> </w:t>
      </w:r>
      <w:r w:rsidRPr="00E31BBF">
        <w:t>focus</w:t>
      </w:r>
      <w:r w:rsidR="00C21DB7">
        <w:t xml:space="preserve"> </w:t>
      </w:r>
      <w:r w:rsidRPr="00E31BBF">
        <w:t>on</w:t>
      </w:r>
      <w:r w:rsidR="00C21DB7">
        <w:t xml:space="preserve"> </w:t>
      </w:r>
      <w:r w:rsidRPr="00E31BBF">
        <w:t>minority</w:t>
      </w:r>
      <w:r w:rsidR="00C21DB7">
        <w:t xml:space="preserve"> </w:t>
      </w:r>
      <w:r w:rsidRPr="00E31BBF">
        <w:t>communities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vulnerable</w:t>
      </w:r>
      <w:r w:rsidR="00C21DB7">
        <w:t xml:space="preserve"> </w:t>
      </w:r>
      <w:r w:rsidRPr="00E31BBF">
        <w:t>social</w:t>
      </w:r>
      <w:r w:rsidR="00C21DB7">
        <w:t xml:space="preserve"> </w:t>
      </w:r>
      <w:r w:rsidRPr="00E31BBF">
        <w:t>groups</w:t>
      </w:r>
      <w:r w:rsidR="00C21DB7">
        <w:t xml:space="preserve"> </w:t>
      </w:r>
      <w:r w:rsidRPr="00E31BBF">
        <w:t>concerning</w:t>
      </w:r>
      <w:r w:rsidR="00C21DB7">
        <w:t xml:space="preserve"> </w:t>
      </w:r>
      <w:r w:rsidRPr="00E31BBF">
        <w:t>ethnic</w:t>
      </w:r>
      <w:r w:rsidR="00C21DB7">
        <w:t xml:space="preserve"> </w:t>
      </w:r>
      <w:r w:rsidRPr="00E31BBF">
        <w:t>origin,</w:t>
      </w:r>
      <w:r w:rsidR="00C21DB7">
        <w:t xml:space="preserve"> </w:t>
      </w:r>
      <w:r w:rsidRPr="00E31BBF">
        <w:t>disability,</w:t>
      </w:r>
      <w:r w:rsidR="00C21DB7">
        <w:t xml:space="preserve"> </w:t>
      </w:r>
      <w:r w:rsidRPr="00E31BBF">
        <w:t>age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sexual</w:t>
      </w:r>
      <w:r w:rsidR="00C21DB7">
        <w:t xml:space="preserve"> </w:t>
      </w:r>
      <w:r w:rsidRPr="00E31BBF">
        <w:t>orientation</w:t>
      </w:r>
      <w:proofErr w:type="gramEnd"/>
      <w:r w:rsidRPr="00E31BBF">
        <w:t>.</w:t>
      </w:r>
      <w:r w:rsidR="00C21DB7">
        <w:t xml:space="preserve"> </w:t>
      </w:r>
    </w:p>
    <w:p w:rsidR="002F001C" w:rsidRPr="00E31BBF" w:rsidRDefault="002F001C" w:rsidP="00732F46">
      <w:pPr>
        <w:pStyle w:val="SingleTxtG"/>
      </w:pPr>
      <w:r w:rsidRPr="00E31BBF">
        <w:t>47.</w:t>
      </w:r>
      <w:r w:rsidRPr="00E31BBF">
        <w:tab/>
        <w:t>In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framework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same</w:t>
      </w:r>
      <w:r w:rsidR="00C21DB7">
        <w:t xml:space="preserve"> </w:t>
      </w:r>
      <w:r w:rsidRPr="00E31BBF">
        <w:t>project,</w:t>
      </w:r>
      <w:r w:rsidR="00C21DB7">
        <w:t xml:space="preserve"> </w:t>
      </w:r>
      <w:r w:rsidRPr="00E31BBF">
        <w:t>equality</w:t>
      </w:r>
      <w:r w:rsidR="00C21DB7">
        <w:t xml:space="preserve"> </w:t>
      </w:r>
      <w:r w:rsidRPr="00E31BBF">
        <w:t>measurement</w:t>
      </w:r>
      <w:r w:rsidR="00C21DB7">
        <w:t xml:space="preserve"> </w:t>
      </w:r>
      <w:r w:rsidRPr="00E31BBF">
        <w:t>model</w:t>
      </w:r>
      <w:r w:rsidR="00C21DB7">
        <w:t xml:space="preserve"> </w:t>
      </w:r>
      <w:r w:rsidRPr="00E31BBF">
        <w:t>was</w:t>
      </w:r>
      <w:r w:rsidR="00C21DB7">
        <w:t xml:space="preserve"> </w:t>
      </w:r>
      <w:r w:rsidRPr="00E31BBF">
        <w:t>developed.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study</w:t>
      </w:r>
      <w:r w:rsidR="00C21DB7">
        <w:t xml:space="preserve"> </w:t>
      </w:r>
      <w:r w:rsidRPr="00E31BBF">
        <w:t>report</w:t>
      </w:r>
      <w:r w:rsidR="00C21DB7">
        <w:t xml:space="preserve"> </w:t>
      </w:r>
      <w:r w:rsidRPr="00E31BBF">
        <w:t>on</w:t>
      </w:r>
      <w:r w:rsidR="00C21DB7">
        <w:t xml:space="preserve"> </w:t>
      </w:r>
      <w:r w:rsidRPr="00E31BBF">
        <w:t>an</w:t>
      </w:r>
      <w:r w:rsidR="00C21DB7">
        <w:t xml:space="preserve"> </w:t>
      </w:r>
      <w:r w:rsidRPr="00E31BBF">
        <w:t>equality</w:t>
      </w:r>
      <w:r w:rsidR="00C21DB7">
        <w:t xml:space="preserve"> </w:t>
      </w:r>
      <w:r w:rsidRPr="00E31BBF">
        <w:t>measurement</w:t>
      </w:r>
      <w:r w:rsidR="00C21DB7">
        <w:t xml:space="preserve"> </w:t>
      </w:r>
      <w:r w:rsidRPr="00E31BBF">
        <w:t>framework</w:t>
      </w:r>
      <w:r w:rsidR="00C21DB7">
        <w:t xml:space="preserve"> </w:t>
      </w:r>
      <w:proofErr w:type="gramStart"/>
      <w:r w:rsidRPr="00E31BBF">
        <w:t>was</w:t>
      </w:r>
      <w:r w:rsidR="00C21DB7">
        <w:t xml:space="preserve"> </w:t>
      </w:r>
      <w:r w:rsidRPr="00E31BBF">
        <w:t>published</w:t>
      </w:r>
      <w:proofErr w:type="gramEnd"/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2016,</w:t>
      </w:r>
      <w:r w:rsidR="00C21DB7">
        <w:t xml:space="preserve"> </w:t>
      </w:r>
      <w:r w:rsidRPr="00E31BBF">
        <w:t>where</w:t>
      </w:r>
      <w:r w:rsidR="00C21DB7">
        <w:t xml:space="preserve"> </w:t>
      </w:r>
      <w:r w:rsidRPr="00E31BBF">
        <w:t>indicators</w:t>
      </w:r>
      <w:r w:rsidR="00C21DB7">
        <w:t xml:space="preserve"> </w:t>
      </w:r>
      <w:r w:rsidRPr="00E31BBF">
        <w:t>were</w:t>
      </w:r>
      <w:r w:rsidR="00C21DB7">
        <w:t xml:space="preserve"> </w:t>
      </w:r>
      <w:r w:rsidRPr="00E31BBF">
        <w:t>proposed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monitor</w:t>
      </w:r>
      <w:r w:rsidR="00C21DB7">
        <w:t xml:space="preserve"> </w:t>
      </w:r>
      <w:r w:rsidRPr="00E31BBF">
        <w:t>inequality</w:t>
      </w:r>
      <w:r w:rsidR="00C21DB7">
        <w:t xml:space="preserve"> </w:t>
      </w:r>
      <w:r w:rsidRPr="00E31BBF">
        <w:t>based</w:t>
      </w:r>
      <w:r w:rsidR="00C21DB7">
        <w:t xml:space="preserve"> </w:t>
      </w:r>
      <w:r w:rsidRPr="00E31BBF">
        <w:t>on</w:t>
      </w:r>
      <w:r w:rsidR="00C21DB7">
        <w:t xml:space="preserve"> </w:t>
      </w:r>
      <w:r w:rsidRPr="00E31BBF">
        <w:t>gender,</w:t>
      </w:r>
      <w:r w:rsidR="00C21DB7">
        <w:t xml:space="preserve"> </w:t>
      </w:r>
      <w:r w:rsidRPr="00E31BBF">
        <w:t>disability,</w:t>
      </w:r>
      <w:r w:rsidR="00C21DB7">
        <w:t xml:space="preserve"> </w:t>
      </w:r>
      <w:r w:rsidRPr="00E31BBF">
        <w:t>ethnic</w:t>
      </w:r>
      <w:r w:rsidR="00C21DB7">
        <w:t xml:space="preserve"> </w:t>
      </w:r>
      <w:r w:rsidRPr="00E31BBF">
        <w:t>origin,</w:t>
      </w:r>
      <w:r w:rsidR="00C21DB7">
        <w:t xml:space="preserve"> </w:t>
      </w:r>
      <w:r w:rsidRPr="00E31BBF">
        <w:t>age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sexual</w:t>
      </w:r>
      <w:r w:rsidR="00C21DB7">
        <w:t xml:space="preserve"> </w:t>
      </w:r>
      <w:r w:rsidRPr="00E31BBF">
        <w:t>orientation.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addition,</w:t>
      </w:r>
      <w:r w:rsidR="00C21DB7">
        <w:t xml:space="preserve"> </w:t>
      </w:r>
      <w:r w:rsidRPr="00E31BBF">
        <w:t>an</w:t>
      </w:r>
      <w:r w:rsidR="00C21DB7">
        <w:t xml:space="preserve"> </w:t>
      </w:r>
      <w:r w:rsidRPr="00E31BBF">
        <w:t>analysis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situation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persons</w:t>
      </w:r>
      <w:r w:rsidR="00C21DB7">
        <w:t xml:space="preserve"> </w:t>
      </w:r>
      <w:r w:rsidRPr="00E31BBF">
        <w:t>belonging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different</w:t>
      </w:r>
      <w:r w:rsidR="00C21DB7">
        <w:t xml:space="preserve"> </w:t>
      </w:r>
      <w:r w:rsidRPr="00E31BBF">
        <w:t>population</w:t>
      </w:r>
      <w:r w:rsidR="00C21DB7">
        <w:t xml:space="preserve"> </w:t>
      </w:r>
      <w:r w:rsidRPr="00E31BBF">
        <w:t>groups</w:t>
      </w:r>
      <w:r w:rsidR="00C21DB7">
        <w:t xml:space="preserve"> </w:t>
      </w:r>
      <w:proofErr w:type="gramStart"/>
      <w:r w:rsidRPr="00E31BBF">
        <w:t>was</w:t>
      </w:r>
      <w:r w:rsidR="00C21DB7">
        <w:t xml:space="preserve"> </w:t>
      </w:r>
      <w:r w:rsidRPr="00E31BBF">
        <w:t>provided</w:t>
      </w:r>
      <w:proofErr w:type="gramEnd"/>
      <w:r w:rsidRPr="00E31BBF">
        <w:t>.</w:t>
      </w:r>
      <w:r w:rsidR="00C21DB7">
        <w:t xml:space="preserve"> </w:t>
      </w:r>
    </w:p>
    <w:p w:rsidR="002F001C" w:rsidRPr="00E31BBF" w:rsidRDefault="002F001C" w:rsidP="00732F46">
      <w:pPr>
        <w:pStyle w:val="SingleTxtG"/>
      </w:pPr>
      <w:r w:rsidRPr="00E31BBF">
        <w:t>48.</w:t>
      </w:r>
      <w:r w:rsidRPr="00E31BBF">
        <w:tab/>
        <w:t>With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support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Norway</w:t>
      </w:r>
      <w:r w:rsidR="00C21DB7">
        <w:t xml:space="preserve"> </w:t>
      </w:r>
      <w:r w:rsidRPr="00E31BBF">
        <w:t>Grants,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2013</w:t>
      </w:r>
      <w:r w:rsidR="005363C6">
        <w:t>–</w:t>
      </w:r>
      <w:r w:rsidRPr="00E31BBF">
        <w:t>2016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Commissioner`s</w:t>
      </w:r>
      <w:r w:rsidR="00C21DB7">
        <w:t xml:space="preserve"> </w:t>
      </w:r>
      <w:r w:rsidRPr="00E31BBF">
        <w:t>Office</w:t>
      </w:r>
      <w:r w:rsidR="00C21DB7">
        <w:t xml:space="preserve"> </w:t>
      </w:r>
      <w:r w:rsidRPr="00E31BBF">
        <w:t>implemented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project</w:t>
      </w:r>
      <w:r w:rsidR="00C21DB7">
        <w:t xml:space="preserve"> </w:t>
      </w:r>
      <w:r w:rsidRPr="00E31BBF">
        <w:t>with</w:t>
      </w:r>
      <w:r w:rsidR="00C21DB7">
        <w:t xml:space="preserve"> </w:t>
      </w:r>
      <w:r w:rsidRPr="00E31BBF">
        <w:t>an</w:t>
      </w:r>
      <w:r w:rsidR="00C21DB7">
        <w:t xml:space="preserve"> </w:t>
      </w:r>
      <w:r w:rsidRPr="00E31BBF">
        <w:t>aim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promote</w:t>
      </w:r>
      <w:r w:rsidR="00C21DB7">
        <w:t xml:space="preserve"> </w:t>
      </w:r>
      <w:r w:rsidRPr="00E31BBF">
        <w:t>gender</w:t>
      </w:r>
      <w:r w:rsidR="00C21DB7">
        <w:t xml:space="preserve"> </w:t>
      </w:r>
      <w:r w:rsidRPr="00E31BBF">
        <w:t>equality</w:t>
      </w:r>
      <w:r w:rsidR="00C21DB7">
        <w:t xml:space="preserve"> </w:t>
      </w:r>
      <w:r w:rsidRPr="00E31BBF">
        <w:t>through</w:t>
      </w:r>
      <w:r w:rsidR="00C21DB7">
        <w:t xml:space="preserve"> </w:t>
      </w:r>
      <w:r w:rsidRPr="00E31BBF">
        <w:t>empowerment,</w:t>
      </w:r>
      <w:r w:rsidR="00C21DB7">
        <w:t xml:space="preserve"> </w:t>
      </w:r>
      <w:r w:rsidRPr="00E31BBF">
        <w:t>awareness</w:t>
      </w:r>
      <w:r w:rsidR="00C21DB7">
        <w:t xml:space="preserve"> </w:t>
      </w:r>
      <w:r w:rsidRPr="00E31BBF">
        <w:t>raising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gender</w:t>
      </w:r>
      <w:r w:rsidR="00C21DB7">
        <w:t xml:space="preserve"> </w:t>
      </w:r>
      <w:r w:rsidRPr="00E31BBF">
        <w:t>mainstreaming.</w:t>
      </w:r>
      <w:r w:rsidR="00C21DB7">
        <w:t xml:space="preserve"> </w:t>
      </w:r>
      <w:r w:rsidRPr="00E31BBF">
        <w:t>One</w:t>
      </w:r>
      <w:r w:rsidR="00C21DB7">
        <w:t xml:space="preserve"> </w:t>
      </w:r>
      <w:r w:rsidRPr="00E31BBF">
        <w:t>set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activities</w:t>
      </w:r>
      <w:r w:rsidR="00C21DB7">
        <w:t xml:space="preserve"> </w:t>
      </w:r>
      <w:r w:rsidRPr="00E31BBF">
        <w:t>under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project</w:t>
      </w:r>
      <w:r w:rsidR="00C21DB7">
        <w:t xml:space="preserve"> </w:t>
      </w:r>
      <w:r w:rsidRPr="00E31BBF">
        <w:t>aimed</w:t>
      </w:r>
      <w:r w:rsidR="00C21DB7">
        <w:t xml:space="preserve"> </w:t>
      </w:r>
      <w:r w:rsidRPr="00E31BBF">
        <w:t>at</w:t>
      </w:r>
      <w:r w:rsidR="00C21DB7">
        <w:t xml:space="preserve"> </w:t>
      </w:r>
      <w:r w:rsidRPr="00E31BBF">
        <w:t>increasing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effectiveness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legal</w:t>
      </w:r>
      <w:r w:rsidR="00C21DB7">
        <w:t xml:space="preserve"> </w:t>
      </w:r>
      <w:r w:rsidRPr="00E31BBF">
        <w:t>protection</w:t>
      </w:r>
      <w:r w:rsidR="00C21DB7">
        <w:t xml:space="preserve"> </w:t>
      </w:r>
      <w:r w:rsidRPr="00E31BBF">
        <w:t>against</w:t>
      </w:r>
      <w:r w:rsidR="00C21DB7">
        <w:t xml:space="preserve"> </w:t>
      </w:r>
      <w:r w:rsidRPr="00E31BBF">
        <w:t>gender</w:t>
      </w:r>
      <w:r w:rsidR="00C21DB7">
        <w:t xml:space="preserve"> </w:t>
      </w:r>
      <w:r w:rsidRPr="00E31BBF">
        <w:t>based</w:t>
      </w:r>
      <w:r w:rsidR="00C21DB7">
        <w:t xml:space="preserve"> </w:t>
      </w:r>
      <w:r w:rsidRPr="00E31BBF">
        <w:t>discrimination</w:t>
      </w:r>
      <w:r w:rsidR="00C21DB7">
        <w:t xml:space="preserve"> </w:t>
      </w:r>
      <w:r w:rsidRPr="00E31BBF">
        <w:t>by</w:t>
      </w:r>
      <w:r w:rsidR="00C21DB7">
        <w:t xml:space="preserve"> </w:t>
      </w:r>
      <w:r w:rsidRPr="00E31BBF">
        <w:t>raising</w:t>
      </w:r>
      <w:r w:rsidR="00C21DB7">
        <w:t xml:space="preserve"> </w:t>
      </w:r>
      <w:r w:rsidRPr="00E31BBF">
        <w:t>rights</w:t>
      </w:r>
      <w:r w:rsidR="00C21DB7">
        <w:t xml:space="preserve"> </w:t>
      </w:r>
      <w:r w:rsidRPr="00E31BBF">
        <w:t>awareness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helping</w:t>
      </w:r>
      <w:r w:rsidR="00C21DB7">
        <w:t xml:space="preserve"> </w:t>
      </w:r>
      <w:r w:rsidRPr="00E31BBF">
        <w:t>victims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discrimination</w:t>
      </w:r>
      <w:r w:rsidR="00C21DB7">
        <w:t xml:space="preserve"> </w:t>
      </w:r>
      <w:r w:rsidRPr="00E31BBF">
        <w:t>directly</w:t>
      </w:r>
      <w:r w:rsidR="00C21DB7">
        <w:t xml:space="preserve"> </w:t>
      </w:r>
      <w:r w:rsidRPr="00E31BBF">
        <w:t>through</w:t>
      </w:r>
      <w:r w:rsidR="00C21DB7">
        <w:t xml:space="preserve"> </w:t>
      </w:r>
      <w:r w:rsidRPr="00E31BBF">
        <w:t>strategic</w:t>
      </w:r>
      <w:r w:rsidR="00C21DB7">
        <w:t xml:space="preserve"> </w:t>
      </w:r>
      <w:r w:rsidRPr="00E31BBF">
        <w:t>litigation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by</w:t>
      </w:r>
      <w:r w:rsidR="00C21DB7">
        <w:t xml:space="preserve"> </w:t>
      </w:r>
      <w:r w:rsidRPr="00E31BBF">
        <w:t>increasing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capacity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officials</w:t>
      </w:r>
      <w:r w:rsidR="00C21DB7">
        <w:t xml:space="preserve"> </w:t>
      </w:r>
      <w:r w:rsidRPr="00E31BBF">
        <w:t>assisting</w:t>
      </w:r>
      <w:r w:rsidR="00C21DB7">
        <w:t xml:space="preserve"> </w:t>
      </w:r>
      <w:r w:rsidRPr="00E31BBF">
        <w:t>discrimination</w:t>
      </w:r>
      <w:r w:rsidR="00C21DB7">
        <w:t xml:space="preserve"> </w:t>
      </w:r>
      <w:r w:rsidRPr="00E31BBF">
        <w:t>victims.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project</w:t>
      </w:r>
      <w:r w:rsidR="00C21DB7">
        <w:t xml:space="preserve"> </w:t>
      </w:r>
      <w:r w:rsidRPr="00E31BBF">
        <w:t>had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special</w:t>
      </w:r>
      <w:r w:rsidR="00C21DB7">
        <w:t xml:space="preserve"> </w:t>
      </w:r>
      <w:r w:rsidRPr="00E31BBF">
        <w:t>focus</w:t>
      </w:r>
      <w:r w:rsidR="00C21DB7">
        <w:t xml:space="preserve"> </w:t>
      </w:r>
      <w:r w:rsidRPr="00E31BBF">
        <w:t>on</w:t>
      </w:r>
      <w:r w:rsidR="00C21DB7">
        <w:t xml:space="preserve"> </w:t>
      </w:r>
      <w:r w:rsidRPr="00E31BBF">
        <w:t>minority</w:t>
      </w:r>
      <w:r w:rsidR="00C21DB7">
        <w:t xml:space="preserve"> </w:t>
      </w:r>
      <w:r w:rsidRPr="00E31BBF">
        <w:t>communities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vulnerable</w:t>
      </w:r>
      <w:r w:rsidR="00C21DB7">
        <w:t xml:space="preserve"> </w:t>
      </w:r>
      <w:r w:rsidRPr="00E31BBF">
        <w:t>social</w:t>
      </w:r>
      <w:r w:rsidR="00C21DB7">
        <w:t xml:space="preserve"> </w:t>
      </w:r>
      <w:r w:rsidRPr="00E31BBF">
        <w:t>groups</w:t>
      </w:r>
      <w:r w:rsidR="00C21DB7">
        <w:t xml:space="preserve"> </w:t>
      </w:r>
      <w:r w:rsidRPr="00E31BBF">
        <w:t>who</w:t>
      </w:r>
      <w:r w:rsidR="00C21DB7">
        <w:t xml:space="preserve"> </w:t>
      </w:r>
      <w:r w:rsidRPr="00E31BBF">
        <w:t>are</w:t>
      </w:r>
      <w:r w:rsidR="00C21DB7">
        <w:t xml:space="preserve"> </w:t>
      </w:r>
      <w:r w:rsidRPr="00E31BBF">
        <w:t>more</w:t>
      </w:r>
      <w:r w:rsidR="00C21DB7">
        <w:t xml:space="preserve"> </w:t>
      </w:r>
      <w:r w:rsidRPr="00E31BBF">
        <w:t>likely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be</w:t>
      </w:r>
      <w:r w:rsidR="00C21DB7">
        <w:t xml:space="preserve"> </w:t>
      </w:r>
      <w:r w:rsidRPr="00E31BBF">
        <w:t>victims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gender</w:t>
      </w:r>
      <w:r w:rsidR="00C21DB7">
        <w:t xml:space="preserve"> </w:t>
      </w:r>
      <w:r w:rsidRPr="00E31BBF">
        <w:t>discrimination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multiple</w:t>
      </w:r>
      <w:r w:rsidR="00C21DB7">
        <w:t xml:space="preserve"> </w:t>
      </w:r>
      <w:r w:rsidRPr="00E31BBF">
        <w:t>discrimination.</w:t>
      </w:r>
      <w:r w:rsidR="00C21DB7">
        <w:t xml:space="preserve"> </w:t>
      </w:r>
    </w:p>
    <w:p w:rsidR="002F001C" w:rsidRPr="00E31BBF" w:rsidRDefault="002F001C" w:rsidP="00F0077F">
      <w:pPr>
        <w:pStyle w:val="H23G"/>
      </w:pPr>
      <w:r w:rsidRPr="00E31BBF">
        <w:tab/>
      </w:r>
      <w:r w:rsidRPr="00E31BBF">
        <w:tab/>
        <w:t>Reply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paragraph</w:t>
      </w:r>
      <w:r w:rsidR="00C21DB7">
        <w:t xml:space="preserve"> </w:t>
      </w:r>
      <w:proofErr w:type="gramStart"/>
      <w:r w:rsidRPr="00E31BBF">
        <w:t>4</w:t>
      </w:r>
      <w:proofErr w:type="gramEnd"/>
      <w:r w:rsidR="00B10A4D">
        <w:t xml:space="preserve"> </w:t>
      </w:r>
      <w:r w:rsidRPr="00E31BBF">
        <w:t>(c)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list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issues</w:t>
      </w:r>
      <w:r w:rsidR="00C21DB7">
        <w:t xml:space="preserve"> </w:t>
      </w:r>
    </w:p>
    <w:p w:rsidR="002F001C" w:rsidRPr="00E31BBF" w:rsidRDefault="002F001C" w:rsidP="00732F46">
      <w:pPr>
        <w:pStyle w:val="SingleTxtG"/>
      </w:pPr>
      <w:r w:rsidRPr="00E31BBF">
        <w:t>49.</w:t>
      </w:r>
      <w:r w:rsidRPr="00E31BBF">
        <w:tab/>
        <w:t>In</w:t>
      </w:r>
      <w:r w:rsidR="00C21DB7">
        <w:t xml:space="preserve"> </w:t>
      </w:r>
      <w:r w:rsidRPr="00E31BBF">
        <w:t>spring</w:t>
      </w:r>
      <w:r w:rsidR="00C21DB7">
        <w:t xml:space="preserve"> </w:t>
      </w:r>
      <w:r w:rsidRPr="00E31BBF">
        <w:t>2019,</w:t>
      </w:r>
      <w:r w:rsidR="00C21DB7">
        <w:t xml:space="preserve"> </w:t>
      </w:r>
      <w:r w:rsidRPr="00E31BBF">
        <w:t>Praxis</w:t>
      </w:r>
      <w:r w:rsidR="00C21DB7">
        <w:t xml:space="preserve"> </w:t>
      </w:r>
      <w:r w:rsidRPr="00E31BBF">
        <w:t>Centre</w:t>
      </w:r>
      <w:r w:rsidR="00C21DB7">
        <w:t xml:space="preserve"> </w:t>
      </w:r>
      <w:r w:rsidRPr="00E31BBF">
        <w:t>for</w:t>
      </w:r>
      <w:r w:rsidR="00C21DB7">
        <w:t xml:space="preserve"> </w:t>
      </w:r>
      <w:r w:rsidRPr="00E31BBF">
        <w:t>Policy</w:t>
      </w:r>
      <w:r w:rsidR="00C21DB7">
        <w:t xml:space="preserve"> </w:t>
      </w:r>
      <w:r w:rsidRPr="00E31BBF">
        <w:t>Studies</w:t>
      </w:r>
      <w:r w:rsidR="00C21DB7">
        <w:t xml:space="preserve"> </w:t>
      </w:r>
      <w:r w:rsidRPr="00E31BBF">
        <w:t>launched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new</w:t>
      </w:r>
      <w:r w:rsidR="00C21DB7">
        <w:t xml:space="preserve"> </w:t>
      </w:r>
      <w:r w:rsidRPr="00E31BBF">
        <w:t>22-month</w:t>
      </w:r>
      <w:r w:rsidR="00C21DB7">
        <w:t xml:space="preserve"> </w:t>
      </w:r>
      <w:r w:rsidRPr="00E31BBF">
        <w:t>project</w:t>
      </w:r>
      <w:r w:rsidR="00C21DB7">
        <w:t xml:space="preserve"> </w:t>
      </w:r>
      <w:r w:rsidR="003E41EF">
        <w:t>“</w:t>
      </w:r>
      <w:r w:rsidRPr="00E31BBF">
        <w:t>Nudging</w:t>
      </w:r>
      <w:r w:rsidR="00C21DB7">
        <w:t xml:space="preserve"> </w:t>
      </w:r>
      <w:r w:rsidRPr="00E31BBF">
        <w:t>Women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Power</w:t>
      </w:r>
      <w:r w:rsidR="003E41EF">
        <w:t>”</w:t>
      </w:r>
      <w:r w:rsidR="00C21DB7">
        <w:t xml:space="preserve"> </w:t>
      </w:r>
      <w:r w:rsidRPr="00E31BBF">
        <w:t>which</w:t>
      </w:r>
      <w:r w:rsidR="00C21DB7">
        <w:t xml:space="preserve"> </w:t>
      </w:r>
      <w:r w:rsidRPr="00E31BBF">
        <w:t>aims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improve</w:t>
      </w:r>
      <w:r w:rsidR="00C21DB7">
        <w:t xml:space="preserve"> </w:t>
      </w:r>
      <w:r w:rsidRPr="00E31BBF">
        <w:t>women</w:t>
      </w:r>
      <w:r w:rsidR="003E41EF">
        <w:t>’</w:t>
      </w:r>
      <w:r w:rsidRPr="00E31BBF">
        <w:t>s</w:t>
      </w:r>
      <w:r w:rsidR="00C21DB7">
        <w:t xml:space="preserve"> </w:t>
      </w:r>
      <w:r w:rsidRPr="00E31BBF">
        <w:t>access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high-level</w:t>
      </w:r>
      <w:r w:rsidR="00C21DB7">
        <w:t xml:space="preserve"> </w:t>
      </w:r>
      <w:r w:rsidRPr="00E31BBF">
        <w:t>political</w:t>
      </w:r>
      <w:r w:rsidR="00C21DB7">
        <w:t xml:space="preserve"> </w:t>
      </w:r>
      <w:r w:rsidRPr="00E31BBF">
        <w:t>decision-making.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European</w:t>
      </w:r>
      <w:r w:rsidR="00C21DB7">
        <w:t xml:space="preserve"> </w:t>
      </w:r>
      <w:r w:rsidRPr="00E31BBF">
        <w:t>Commission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several</w:t>
      </w:r>
      <w:r w:rsidR="00C21DB7">
        <w:t xml:space="preserve"> </w:t>
      </w:r>
      <w:r w:rsidRPr="00E31BBF">
        <w:t>smaller</w:t>
      </w:r>
      <w:r w:rsidR="00C21DB7">
        <w:t xml:space="preserve"> </w:t>
      </w:r>
      <w:r w:rsidRPr="00E31BBF">
        <w:t>co-financers,</w:t>
      </w:r>
      <w:r w:rsidR="00C21DB7">
        <w:t xml:space="preserve"> </w:t>
      </w:r>
      <w:r w:rsidRPr="00E31BBF">
        <w:t>including</w:t>
      </w:r>
      <w:r w:rsidR="00C21DB7">
        <w:t xml:space="preserve"> </w:t>
      </w:r>
      <w:r w:rsidRPr="00E31BBF">
        <w:t>Estonian</w:t>
      </w:r>
      <w:r w:rsidR="00C21DB7">
        <w:t xml:space="preserve"> </w:t>
      </w:r>
      <w:r w:rsidRPr="00E31BBF">
        <w:t>Ministry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Social</w:t>
      </w:r>
      <w:r w:rsidR="00C21DB7">
        <w:t xml:space="preserve"> </w:t>
      </w:r>
      <w:r w:rsidRPr="00E31BBF">
        <w:t>Affairs,</w:t>
      </w:r>
      <w:r w:rsidR="00C21DB7">
        <w:t xml:space="preserve"> </w:t>
      </w:r>
      <w:r w:rsidRPr="00E31BBF">
        <w:t>fund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project.</w:t>
      </w:r>
      <w:r w:rsidR="00C21DB7">
        <w:t xml:space="preserve"> </w:t>
      </w:r>
    </w:p>
    <w:p w:rsidR="002F001C" w:rsidRPr="00E31BBF" w:rsidRDefault="002F001C" w:rsidP="00732F46">
      <w:pPr>
        <w:pStyle w:val="SingleTxtG"/>
      </w:pPr>
      <w:r w:rsidRPr="00E31BBF">
        <w:t>50.</w:t>
      </w:r>
      <w:r w:rsidRPr="00E31BBF">
        <w:tab/>
        <w:t>The</w:t>
      </w:r>
      <w:r w:rsidR="00C21DB7">
        <w:t xml:space="preserve"> </w:t>
      </w:r>
      <w:r w:rsidRPr="00E31BBF">
        <w:t>project</w:t>
      </w:r>
      <w:r w:rsidR="00C21DB7">
        <w:t xml:space="preserve"> </w:t>
      </w:r>
      <w:r w:rsidRPr="00E31BBF">
        <w:t>does</w:t>
      </w:r>
      <w:r w:rsidR="00C21DB7">
        <w:t xml:space="preserve"> </w:t>
      </w:r>
      <w:r w:rsidRPr="00E31BBF">
        <w:t>not</w:t>
      </w:r>
      <w:r w:rsidR="00C21DB7">
        <w:t xml:space="preserve"> </w:t>
      </w:r>
      <w:r w:rsidRPr="00E31BBF">
        <w:t>target</w:t>
      </w:r>
      <w:r w:rsidR="00C21DB7">
        <w:t xml:space="preserve"> </w:t>
      </w:r>
      <w:r w:rsidRPr="00E31BBF">
        <w:t>women</w:t>
      </w:r>
      <w:r w:rsidR="00C21DB7">
        <w:t xml:space="preserve"> </w:t>
      </w:r>
      <w:r w:rsidRPr="00E31BBF">
        <w:t>with</w:t>
      </w:r>
      <w:r w:rsidR="00C21DB7">
        <w:t xml:space="preserve"> </w:t>
      </w:r>
      <w:r w:rsidRPr="00E31BBF">
        <w:t>disabilities</w:t>
      </w:r>
      <w:r w:rsidR="00C21DB7">
        <w:t xml:space="preserve"> </w:t>
      </w:r>
      <w:r w:rsidRPr="00E31BBF">
        <w:t>specifically,</w:t>
      </w:r>
      <w:r w:rsidR="00C21DB7">
        <w:t xml:space="preserve"> </w:t>
      </w:r>
      <w:r w:rsidRPr="00E31BBF">
        <w:t>but</w:t>
      </w:r>
      <w:r w:rsidR="00C21DB7">
        <w:t xml:space="preserve"> </w:t>
      </w:r>
      <w:r w:rsidRPr="00E31BBF">
        <w:t>has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more</w:t>
      </w:r>
      <w:r w:rsidR="00C21DB7">
        <w:t xml:space="preserve"> </w:t>
      </w:r>
      <w:r w:rsidRPr="00E31BBF">
        <w:t>general</w:t>
      </w:r>
      <w:r w:rsidR="00C21DB7">
        <w:t xml:space="preserve"> </w:t>
      </w:r>
      <w:r w:rsidRPr="00E31BBF">
        <w:t>goal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increasing</w:t>
      </w:r>
      <w:r w:rsidR="00C21DB7">
        <w:t xml:space="preserve"> </w:t>
      </w:r>
      <w:r w:rsidRPr="00E31BBF">
        <w:t>knowledge,</w:t>
      </w:r>
      <w:r w:rsidR="00C21DB7">
        <w:t xml:space="preserve"> </w:t>
      </w:r>
      <w:r w:rsidRPr="00E31BBF">
        <w:t>awareness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understanding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importance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gender</w:t>
      </w:r>
      <w:r w:rsidR="00C21DB7">
        <w:t xml:space="preserve"> </w:t>
      </w:r>
      <w:r w:rsidRPr="00E31BBF">
        <w:t>equality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public</w:t>
      </w:r>
      <w:r w:rsidR="00C21DB7">
        <w:t xml:space="preserve"> </w:t>
      </w:r>
      <w:r w:rsidRPr="00E31BBF">
        <w:t>policy</w:t>
      </w:r>
      <w:r w:rsidR="00C21DB7">
        <w:t xml:space="preserve"> </w:t>
      </w:r>
      <w:r w:rsidRPr="00E31BBF">
        <w:t>making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media</w:t>
      </w:r>
      <w:r w:rsidR="003E41EF">
        <w:t>’</w:t>
      </w:r>
      <w:r w:rsidRPr="00E31BBF">
        <w:t>s</w:t>
      </w:r>
      <w:r w:rsidR="00C21DB7">
        <w:t xml:space="preserve"> </w:t>
      </w:r>
      <w:r w:rsidRPr="00E31BBF">
        <w:t>as</w:t>
      </w:r>
      <w:r w:rsidR="00C21DB7">
        <w:t xml:space="preserve"> </w:t>
      </w:r>
      <w:r w:rsidRPr="00E31BBF">
        <w:t>well</w:t>
      </w:r>
      <w:r w:rsidR="00C21DB7">
        <w:t xml:space="preserve"> </w:t>
      </w:r>
      <w:r w:rsidRPr="00E31BBF">
        <w:t>as</w:t>
      </w:r>
      <w:r w:rsidR="00C21DB7">
        <w:t xml:space="preserve"> </w:t>
      </w:r>
      <w:r w:rsidRPr="00E31BBF">
        <w:t>political</w:t>
      </w:r>
      <w:r w:rsidR="00C21DB7">
        <w:t xml:space="preserve"> </w:t>
      </w:r>
      <w:r w:rsidRPr="00E31BBF">
        <w:t>organizations</w:t>
      </w:r>
      <w:r w:rsidR="003E41EF">
        <w:t>’</w:t>
      </w:r>
      <w:r w:rsidR="00C21DB7">
        <w:t xml:space="preserve"> </w:t>
      </w:r>
      <w:r w:rsidRPr="00E31BBF">
        <w:t>role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empowering</w:t>
      </w:r>
      <w:r w:rsidR="00C21DB7">
        <w:t xml:space="preserve"> </w:t>
      </w:r>
      <w:r w:rsidRPr="00E31BBF">
        <w:t>women</w:t>
      </w:r>
      <w:r w:rsidR="00C21DB7">
        <w:t xml:space="preserve"> </w:t>
      </w:r>
      <w:r w:rsidRPr="00E31BBF">
        <w:t>for</w:t>
      </w:r>
      <w:r w:rsidR="00C21DB7">
        <w:t xml:space="preserve"> </w:t>
      </w:r>
      <w:r w:rsidRPr="00E31BBF">
        <w:t>achieving</w:t>
      </w:r>
      <w:r w:rsidR="00C21DB7">
        <w:t xml:space="preserve"> </w:t>
      </w:r>
      <w:r w:rsidRPr="00E31BBF">
        <w:t>higher</w:t>
      </w:r>
      <w:r w:rsidR="00C21DB7">
        <w:t xml:space="preserve"> </w:t>
      </w:r>
      <w:r w:rsidRPr="00E31BBF">
        <w:t>positions</w:t>
      </w:r>
      <w:r w:rsidR="00C21DB7">
        <w:t xml:space="preserve"> </w:t>
      </w:r>
      <w:r w:rsidRPr="00E31BBF">
        <w:t>as</w:t>
      </w:r>
      <w:r w:rsidR="00C21DB7">
        <w:t xml:space="preserve"> </w:t>
      </w:r>
      <w:r w:rsidRPr="00E31BBF">
        <w:t>well</w:t>
      </w:r>
      <w:r w:rsidR="00C21DB7">
        <w:t xml:space="preserve"> </w:t>
      </w:r>
      <w:r w:rsidRPr="00E31BBF">
        <w:t>as</w:t>
      </w:r>
      <w:r w:rsidR="00C21DB7">
        <w:t xml:space="preserve"> </w:t>
      </w:r>
      <w:r w:rsidRPr="00E31BBF">
        <w:t>visibility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credibility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public</w:t>
      </w:r>
      <w:r w:rsidR="00C21DB7">
        <w:t xml:space="preserve"> </w:t>
      </w:r>
      <w:r w:rsidRPr="00E31BBF">
        <w:t>domains.</w:t>
      </w:r>
      <w:r w:rsidR="00C21DB7">
        <w:t xml:space="preserve"> </w:t>
      </w:r>
    </w:p>
    <w:p w:rsidR="002F001C" w:rsidRPr="00E31BBF" w:rsidRDefault="002F001C" w:rsidP="00732F46">
      <w:pPr>
        <w:pStyle w:val="SingleTxtG"/>
      </w:pPr>
      <w:r w:rsidRPr="00E31BBF">
        <w:t>51.</w:t>
      </w:r>
      <w:r w:rsidRPr="00E31BBF">
        <w:tab/>
        <w:t>Usable</w:t>
      </w:r>
      <w:r w:rsidR="00C21DB7">
        <w:t xml:space="preserve"> </w:t>
      </w:r>
      <w:r w:rsidRPr="00E31BBF">
        <w:t>solutions,</w:t>
      </w:r>
      <w:r w:rsidR="00C21DB7">
        <w:t xml:space="preserve"> </w:t>
      </w:r>
      <w:r w:rsidRPr="00E31BBF">
        <w:t>suggestions,</w:t>
      </w:r>
      <w:r w:rsidR="00C21DB7">
        <w:t xml:space="preserve"> </w:t>
      </w:r>
      <w:r w:rsidRPr="00E31BBF">
        <w:t>best</w:t>
      </w:r>
      <w:r w:rsidR="00C21DB7">
        <w:t xml:space="preserve"> </w:t>
      </w:r>
      <w:r w:rsidRPr="00E31BBF">
        <w:t>practices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toolkits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improve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situation</w:t>
      </w:r>
      <w:r w:rsidR="00C21DB7">
        <w:t xml:space="preserve"> </w:t>
      </w:r>
      <w:r w:rsidRPr="00E31BBF">
        <w:t>are</w:t>
      </w:r>
      <w:r w:rsidR="00C21DB7">
        <w:t xml:space="preserve"> </w:t>
      </w:r>
      <w:r w:rsidRPr="00E31BBF">
        <w:t>developed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disseminated.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strategies</w:t>
      </w:r>
      <w:r w:rsidR="00C21DB7">
        <w:t xml:space="preserve"> </w:t>
      </w:r>
      <w:r w:rsidRPr="00E31BBF">
        <w:t>for</w:t>
      </w:r>
      <w:r w:rsidR="00C21DB7">
        <w:t xml:space="preserve"> </w:t>
      </w:r>
      <w:r w:rsidRPr="00E31BBF">
        <w:t>awareness</w:t>
      </w:r>
      <w:r w:rsidR="00C21DB7">
        <w:t xml:space="preserve"> </w:t>
      </w:r>
      <w:r w:rsidRPr="00E31BBF">
        <w:t>raising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nudging</w:t>
      </w:r>
      <w:r w:rsidR="00C21DB7">
        <w:t xml:space="preserve"> </w:t>
      </w:r>
      <w:proofErr w:type="gramStart"/>
      <w:r w:rsidRPr="00E31BBF">
        <w:t>are</w:t>
      </w:r>
      <w:r w:rsidR="00C21DB7">
        <w:t xml:space="preserve"> </w:t>
      </w:r>
      <w:r w:rsidRPr="00E31BBF">
        <w:t>based</w:t>
      </w:r>
      <w:proofErr w:type="gramEnd"/>
      <w:r w:rsidR="00C21DB7">
        <w:t xml:space="preserve"> </w:t>
      </w:r>
      <w:r w:rsidRPr="00E31BBF">
        <w:t>on</w:t>
      </w:r>
      <w:r w:rsidR="00C21DB7">
        <w:t xml:space="preserve"> </w:t>
      </w:r>
      <w:r w:rsidRPr="00E31BBF">
        <w:t>initial</w:t>
      </w:r>
      <w:r w:rsidR="00C21DB7">
        <w:t xml:space="preserve"> </w:t>
      </w:r>
      <w:r w:rsidRPr="00E31BBF">
        <w:t>qualitative</w:t>
      </w:r>
      <w:r w:rsidR="00C21DB7">
        <w:t xml:space="preserve"> </w:t>
      </w:r>
      <w:r w:rsidRPr="00E31BBF">
        <w:t>research</w:t>
      </w:r>
      <w:r w:rsidR="00C21DB7">
        <w:t xml:space="preserve"> </w:t>
      </w:r>
      <w:r w:rsidRPr="00E31BBF">
        <w:t>with</w:t>
      </w:r>
      <w:r w:rsidR="00C21DB7">
        <w:t xml:space="preserve"> </w:t>
      </w:r>
      <w:r w:rsidRPr="00E31BBF">
        <w:t>women</w:t>
      </w:r>
      <w:r w:rsidR="00C21DB7">
        <w:t xml:space="preserve"> </w:t>
      </w:r>
      <w:r w:rsidRPr="00E31BBF">
        <w:t>politicians,</w:t>
      </w:r>
      <w:r w:rsidR="00C21DB7">
        <w:t xml:space="preserve"> </w:t>
      </w:r>
      <w:r w:rsidRPr="00E31BBF">
        <w:t>including</w:t>
      </w:r>
      <w:r w:rsidR="00C21DB7">
        <w:t xml:space="preserve"> </w:t>
      </w:r>
      <w:r w:rsidRPr="00E31BBF">
        <w:t>those</w:t>
      </w:r>
      <w:r w:rsidR="00C21DB7">
        <w:t xml:space="preserve"> </w:t>
      </w:r>
      <w:r w:rsidRPr="00E31BBF">
        <w:t>who</w:t>
      </w:r>
      <w:r w:rsidR="00C21DB7">
        <w:t xml:space="preserve"> </w:t>
      </w:r>
      <w:r w:rsidRPr="00E31BBF">
        <w:t>have</w:t>
      </w:r>
      <w:r w:rsidR="00C21DB7">
        <w:t xml:space="preserve"> </w:t>
      </w:r>
      <w:r w:rsidRPr="00E31BBF">
        <w:t>previously</w:t>
      </w:r>
      <w:r w:rsidR="00C21DB7">
        <w:t xml:space="preserve"> </w:t>
      </w:r>
      <w:r w:rsidRPr="00E31BBF">
        <w:t>been,</w:t>
      </w:r>
      <w:r w:rsidR="00C21DB7">
        <w:t xml:space="preserve"> </w:t>
      </w:r>
      <w:r w:rsidRPr="00E31BBF">
        <w:t>currently</w:t>
      </w:r>
      <w:r w:rsidR="00C21DB7">
        <w:t xml:space="preserve"> </w:t>
      </w:r>
      <w:r w:rsidRPr="00E31BBF">
        <w:t>are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are</w:t>
      </w:r>
      <w:r w:rsidR="00C21DB7">
        <w:t xml:space="preserve"> </w:t>
      </w:r>
      <w:r w:rsidRPr="00E31BBF">
        <w:t>aspiring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become</w:t>
      </w:r>
      <w:r w:rsidR="00C21DB7">
        <w:t xml:space="preserve"> </w:t>
      </w:r>
      <w:r w:rsidRPr="00E31BBF">
        <w:t>members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parliament,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journalists</w:t>
      </w:r>
      <w:r w:rsidR="00C21DB7">
        <w:t xml:space="preserve"> </w:t>
      </w:r>
      <w:r w:rsidRPr="00E31BBF">
        <w:t>who</w:t>
      </w:r>
      <w:r w:rsidR="00C21DB7">
        <w:t xml:space="preserve"> </w:t>
      </w:r>
      <w:r w:rsidRPr="00E31BBF">
        <w:t>cover</w:t>
      </w:r>
      <w:r w:rsidR="00C21DB7">
        <w:t xml:space="preserve"> </w:t>
      </w:r>
      <w:r w:rsidRPr="00E31BBF">
        <w:t>politics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different</w:t>
      </w:r>
      <w:r w:rsidR="00C21DB7">
        <w:t xml:space="preserve"> </w:t>
      </w:r>
      <w:r w:rsidRPr="00E31BBF">
        <w:t>media.</w:t>
      </w:r>
      <w:r w:rsidR="00C21DB7">
        <w:t xml:space="preserve"> </w:t>
      </w:r>
      <w:r w:rsidRPr="00E31BBF">
        <w:t>Due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this</w:t>
      </w:r>
      <w:r w:rsidR="00C21DB7">
        <w:t xml:space="preserve"> </w:t>
      </w:r>
      <w:r w:rsidRPr="00E31BBF">
        <w:t>approach,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proposed</w:t>
      </w:r>
      <w:r w:rsidR="00C21DB7">
        <w:t xml:space="preserve"> </w:t>
      </w:r>
      <w:r w:rsidRPr="00E31BBF">
        <w:t>solutions</w:t>
      </w:r>
      <w:r w:rsidR="00C21DB7">
        <w:t xml:space="preserve"> </w:t>
      </w:r>
      <w:proofErr w:type="gramStart"/>
      <w:r w:rsidRPr="00E31BBF">
        <w:t>are</w:t>
      </w:r>
      <w:r w:rsidR="00C21DB7">
        <w:t xml:space="preserve"> </w:t>
      </w:r>
      <w:r w:rsidRPr="00E31BBF">
        <w:t>based</w:t>
      </w:r>
      <w:proofErr w:type="gramEnd"/>
      <w:r w:rsidR="00C21DB7">
        <w:t xml:space="preserve"> </w:t>
      </w:r>
      <w:r w:rsidRPr="00E31BBF">
        <w:t>on</w:t>
      </w:r>
      <w:r w:rsidR="00C21DB7">
        <w:t xml:space="preserve"> </w:t>
      </w:r>
      <w:r w:rsidRPr="00E31BBF">
        <w:t>personal</w:t>
      </w:r>
      <w:r w:rsidR="00C21DB7">
        <w:t xml:space="preserve"> </w:t>
      </w:r>
      <w:r w:rsidRPr="00E31BBF">
        <w:t>experiences</w:t>
      </w:r>
      <w:r w:rsidR="00C21DB7">
        <w:t xml:space="preserve"> </w:t>
      </w:r>
      <w:r w:rsidRPr="00E31BBF">
        <w:t>(and</w:t>
      </w:r>
      <w:r w:rsidR="00C21DB7">
        <w:t xml:space="preserve"> </w:t>
      </w:r>
      <w:r w:rsidRPr="00E31BBF">
        <w:t>those</w:t>
      </w:r>
      <w:r w:rsidR="00C21DB7">
        <w:t xml:space="preserve"> </w:t>
      </w:r>
      <w:r w:rsidRPr="00E31BBF">
        <w:t>relating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colleagues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political</w:t>
      </w:r>
      <w:r w:rsidR="00C21DB7">
        <w:t xml:space="preserve"> </w:t>
      </w:r>
      <w:r w:rsidRPr="00E31BBF">
        <w:t>parties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factions)</w:t>
      </w:r>
      <w:r w:rsidR="00C21DB7">
        <w:t xml:space="preserve"> </w:t>
      </w:r>
      <w:r w:rsidRPr="00E31BBF">
        <w:t>and,</w:t>
      </w:r>
      <w:r w:rsidR="00C21DB7">
        <w:t xml:space="preserve"> </w:t>
      </w:r>
      <w:r w:rsidRPr="00E31BBF">
        <w:t>thus,</w:t>
      </w:r>
      <w:r w:rsidR="00C21DB7">
        <w:t xml:space="preserve"> </w:t>
      </w:r>
      <w:r w:rsidRPr="00E31BBF">
        <w:t>open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accounts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women</w:t>
      </w:r>
      <w:r w:rsidR="00C21DB7">
        <w:t xml:space="preserve"> </w:t>
      </w:r>
      <w:r w:rsidRPr="00E31BBF">
        <w:t>with</w:t>
      </w:r>
      <w:r w:rsidR="00C21DB7">
        <w:t xml:space="preserve"> </w:t>
      </w:r>
      <w:r w:rsidRPr="00E31BBF">
        <w:t>disabilities.</w:t>
      </w:r>
      <w:r w:rsidR="00C21DB7">
        <w:t xml:space="preserve"> </w:t>
      </w:r>
      <w:r w:rsidRPr="00E31BBF">
        <w:t>Where</w:t>
      </w:r>
      <w:r w:rsidR="00C21DB7">
        <w:t xml:space="preserve"> </w:t>
      </w:r>
      <w:r w:rsidRPr="00E31BBF">
        <w:t>possible,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accounts,</w:t>
      </w:r>
      <w:r w:rsidR="00C21DB7">
        <w:t xml:space="preserve"> </w:t>
      </w:r>
      <w:r w:rsidRPr="00E31BBF">
        <w:t>needs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experiences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different</w:t>
      </w:r>
      <w:r w:rsidR="00C21DB7">
        <w:t xml:space="preserve"> </w:t>
      </w:r>
      <w:r w:rsidRPr="00E31BBF">
        <w:t>women,</w:t>
      </w:r>
      <w:r w:rsidR="00C21DB7">
        <w:t xml:space="preserve"> </w:t>
      </w:r>
      <w:r w:rsidRPr="00E31BBF">
        <w:t>e.g.</w:t>
      </w:r>
      <w:r w:rsidR="00C21DB7">
        <w:t xml:space="preserve"> </w:t>
      </w:r>
      <w:r w:rsidRPr="00E31BBF">
        <w:t>with</w:t>
      </w:r>
      <w:r w:rsidR="00C21DB7">
        <w:t xml:space="preserve"> </w:t>
      </w:r>
      <w:r w:rsidRPr="00E31BBF">
        <w:t>different</w:t>
      </w:r>
      <w:r w:rsidR="00C21DB7">
        <w:t xml:space="preserve"> </w:t>
      </w:r>
      <w:r w:rsidRPr="00E31BBF">
        <w:t>ethnical,</w:t>
      </w:r>
      <w:r w:rsidR="00C21DB7">
        <w:t xml:space="preserve"> </w:t>
      </w:r>
      <w:r w:rsidRPr="00E31BBF">
        <w:t>socio-economic</w:t>
      </w:r>
      <w:r w:rsidR="00C21DB7">
        <w:t xml:space="preserve"> </w:t>
      </w:r>
      <w:r w:rsidRPr="00E31BBF">
        <w:t>background,</w:t>
      </w:r>
      <w:r w:rsidR="00C21DB7">
        <w:t xml:space="preserve"> </w:t>
      </w:r>
      <w:r w:rsidRPr="00E31BBF">
        <w:t>abilities</w:t>
      </w:r>
      <w:r w:rsidR="00C21DB7">
        <w:t xml:space="preserve"> </w:t>
      </w:r>
      <w:r w:rsidRPr="00E31BBF">
        <w:t>etc.,</w:t>
      </w:r>
      <w:r w:rsidR="00C21DB7">
        <w:t xml:space="preserve"> </w:t>
      </w:r>
      <w:r w:rsidRPr="00E31BBF">
        <w:t>are</w:t>
      </w:r>
      <w:r w:rsidR="00C21DB7">
        <w:t xml:space="preserve"> </w:t>
      </w:r>
      <w:r w:rsidRPr="00E31BBF">
        <w:t>explored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taken</w:t>
      </w:r>
      <w:r w:rsidR="00C21DB7">
        <w:t xml:space="preserve"> </w:t>
      </w:r>
      <w:r w:rsidRPr="00E31BBF">
        <w:t>into</w:t>
      </w:r>
      <w:r w:rsidR="00C21DB7">
        <w:t xml:space="preserve"> </w:t>
      </w:r>
      <w:r w:rsidRPr="00E31BBF">
        <w:t>account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developing</w:t>
      </w:r>
      <w:r w:rsidR="00C21DB7">
        <w:t xml:space="preserve"> </w:t>
      </w:r>
      <w:r w:rsidRPr="00E31BBF">
        <w:t>strategies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nudges.</w:t>
      </w:r>
      <w:r w:rsidR="00C21DB7">
        <w:t xml:space="preserve"> </w:t>
      </w:r>
    </w:p>
    <w:p w:rsidR="002F001C" w:rsidRPr="00E31BBF" w:rsidRDefault="002F001C" w:rsidP="00F0077F">
      <w:pPr>
        <w:pStyle w:val="H1G"/>
      </w:pPr>
      <w:r w:rsidRPr="00E31BBF">
        <w:tab/>
      </w:r>
      <w:r w:rsidRPr="00E31BBF">
        <w:tab/>
        <w:t>Children</w:t>
      </w:r>
      <w:r w:rsidR="00C21DB7">
        <w:t xml:space="preserve"> </w:t>
      </w:r>
      <w:r w:rsidRPr="00E31BBF">
        <w:t>with</w:t>
      </w:r>
      <w:r w:rsidR="00C21DB7">
        <w:t xml:space="preserve"> </w:t>
      </w:r>
      <w:r w:rsidRPr="00E31BBF">
        <w:t>disabilities</w:t>
      </w:r>
      <w:r w:rsidR="00C21DB7">
        <w:t xml:space="preserve"> </w:t>
      </w:r>
      <w:r w:rsidRPr="00E31BBF">
        <w:t>(art.</w:t>
      </w:r>
      <w:r w:rsidR="00C21DB7">
        <w:t xml:space="preserve"> </w:t>
      </w:r>
      <w:r w:rsidRPr="00E31BBF">
        <w:t>7)</w:t>
      </w:r>
    </w:p>
    <w:p w:rsidR="002F001C" w:rsidRPr="00E31BBF" w:rsidRDefault="002F001C" w:rsidP="00F0077F">
      <w:pPr>
        <w:pStyle w:val="H23G"/>
      </w:pPr>
      <w:r w:rsidRPr="00E31BBF">
        <w:tab/>
      </w:r>
      <w:r w:rsidRPr="00E31BBF">
        <w:tab/>
        <w:t>Reply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paragraph</w:t>
      </w:r>
      <w:r w:rsidR="00C21DB7">
        <w:t xml:space="preserve"> </w:t>
      </w:r>
      <w:r w:rsidRPr="00E31BBF">
        <w:t>5</w:t>
      </w:r>
      <w:r w:rsidR="00B10A4D">
        <w:t xml:space="preserve"> </w:t>
      </w:r>
      <w:r w:rsidRPr="00E31BBF">
        <w:t>(a)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list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issues</w:t>
      </w:r>
      <w:r w:rsidR="00C21DB7">
        <w:t xml:space="preserve"> </w:t>
      </w:r>
    </w:p>
    <w:p w:rsidR="002F001C" w:rsidRPr="00E31BBF" w:rsidRDefault="002F001C" w:rsidP="00732F46">
      <w:pPr>
        <w:pStyle w:val="SingleTxtG"/>
      </w:pPr>
      <w:r w:rsidRPr="00E31BBF">
        <w:t>52.</w:t>
      </w:r>
      <w:r w:rsidRPr="00E31BBF">
        <w:tab/>
        <w:t>The</w:t>
      </w:r>
      <w:r w:rsidR="00C21DB7">
        <w:t xml:space="preserve"> </w:t>
      </w:r>
      <w:r w:rsidRPr="00E31BBF">
        <w:t>number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proportions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children</w:t>
      </w:r>
      <w:r w:rsidR="00C21DB7">
        <w:t xml:space="preserve"> </w:t>
      </w:r>
      <w:r w:rsidRPr="00E31BBF">
        <w:t>with</w:t>
      </w:r>
      <w:r w:rsidR="00C21DB7">
        <w:t xml:space="preserve"> </w:t>
      </w:r>
      <w:r w:rsidRPr="00E31BBF">
        <w:t>disabilities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institutions</w:t>
      </w:r>
      <w:r w:rsidR="00C21DB7">
        <w:t xml:space="preserve"> </w:t>
      </w:r>
      <w:r w:rsidRPr="00E31BBF">
        <w:t>has</w:t>
      </w:r>
      <w:r w:rsidR="00C21DB7">
        <w:t xml:space="preserve"> </w:t>
      </w:r>
      <w:r w:rsidRPr="00E31BBF">
        <w:t>decreased</w:t>
      </w:r>
      <w:r w:rsidR="00C21DB7">
        <w:t xml:space="preserve"> </w:t>
      </w:r>
      <w:r w:rsidRPr="00E31BBF">
        <w:t>yearly,</w:t>
      </w:r>
      <w:r w:rsidR="00C21DB7">
        <w:t xml:space="preserve"> </w:t>
      </w:r>
      <w:r w:rsidRPr="00E31BBF">
        <w:t>as</w:t>
      </w:r>
      <w:r w:rsidR="00C21DB7">
        <w:t xml:space="preserve"> </w:t>
      </w:r>
      <w:r w:rsidRPr="00E31BBF">
        <w:t>seen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table</w:t>
      </w:r>
      <w:r w:rsidR="00C21DB7">
        <w:t xml:space="preserve"> </w:t>
      </w:r>
      <w:r w:rsidRPr="00E31BBF">
        <w:t>below.</w:t>
      </w:r>
    </w:p>
    <w:p w:rsidR="002F001C" w:rsidRPr="00E31BBF" w:rsidRDefault="002F001C" w:rsidP="00096C6E">
      <w:pPr>
        <w:pStyle w:val="Heading1"/>
      </w:pPr>
      <w:r w:rsidRPr="00E31BBF">
        <w:lastRenderedPageBreak/>
        <w:t>Table</w:t>
      </w:r>
      <w:r w:rsidR="00C21DB7">
        <w:t xml:space="preserve"> </w:t>
      </w:r>
      <w:r w:rsidRPr="00E31BBF">
        <w:t>1</w:t>
      </w:r>
    </w:p>
    <w:p w:rsidR="002F001C" w:rsidRPr="00096C6E" w:rsidRDefault="002F001C" w:rsidP="00732F46">
      <w:pPr>
        <w:pStyle w:val="SingleTxtG"/>
        <w:rPr>
          <w:b/>
          <w:bCs/>
        </w:rPr>
      </w:pPr>
      <w:r w:rsidRPr="00096C6E">
        <w:rPr>
          <w:b/>
          <w:bCs/>
        </w:rPr>
        <w:t>Number</w:t>
      </w:r>
      <w:r w:rsidR="00C21DB7" w:rsidRPr="00096C6E">
        <w:rPr>
          <w:b/>
          <w:bCs/>
        </w:rPr>
        <w:t xml:space="preserve"> </w:t>
      </w:r>
      <w:r w:rsidRPr="00096C6E">
        <w:rPr>
          <w:b/>
          <w:bCs/>
        </w:rPr>
        <w:t>and</w:t>
      </w:r>
      <w:r w:rsidR="00C21DB7" w:rsidRPr="00096C6E">
        <w:rPr>
          <w:b/>
          <w:bCs/>
        </w:rPr>
        <w:t xml:space="preserve"> </w:t>
      </w:r>
      <w:r w:rsidRPr="00096C6E">
        <w:rPr>
          <w:b/>
          <w:bCs/>
        </w:rPr>
        <w:t>proportions</w:t>
      </w:r>
      <w:r w:rsidR="00C21DB7" w:rsidRPr="00096C6E">
        <w:rPr>
          <w:b/>
          <w:bCs/>
        </w:rPr>
        <w:t xml:space="preserve"> </w:t>
      </w:r>
      <w:r w:rsidRPr="00096C6E">
        <w:rPr>
          <w:b/>
          <w:bCs/>
        </w:rPr>
        <w:t>of</w:t>
      </w:r>
      <w:r w:rsidR="00C21DB7" w:rsidRPr="00096C6E">
        <w:rPr>
          <w:b/>
          <w:bCs/>
        </w:rPr>
        <w:t xml:space="preserve"> </w:t>
      </w:r>
      <w:r w:rsidRPr="00096C6E">
        <w:rPr>
          <w:b/>
          <w:bCs/>
        </w:rPr>
        <w:t>children</w:t>
      </w:r>
      <w:r w:rsidR="00C21DB7" w:rsidRPr="00096C6E">
        <w:rPr>
          <w:b/>
          <w:bCs/>
        </w:rPr>
        <w:t xml:space="preserve"> </w:t>
      </w:r>
      <w:r w:rsidRPr="00096C6E">
        <w:rPr>
          <w:b/>
          <w:bCs/>
        </w:rPr>
        <w:t>with</w:t>
      </w:r>
      <w:r w:rsidR="00C21DB7" w:rsidRPr="00096C6E">
        <w:rPr>
          <w:b/>
          <w:bCs/>
        </w:rPr>
        <w:t xml:space="preserve"> </w:t>
      </w:r>
      <w:r w:rsidRPr="00096C6E">
        <w:rPr>
          <w:b/>
          <w:bCs/>
        </w:rPr>
        <w:t>disabilities</w:t>
      </w:r>
      <w:r w:rsidR="00C21DB7" w:rsidRPr="00096C6E">
        <w:rPr>
          <w:b/>
          <w:bCs/>
        </w:rPr>
        <w:t xml:space="preserve"> </w:t>
      </w:r>
      <w:r w:rsidRPr="00096C6E">
        <w:rPr>
          <w:b/>
          <w:bCs/>
        </w:rPr>
        <w:t>in</w:t>
      </w:r>
      <w:r w:rsidR="00C21DB7" w:rsidRPr="00096C6E">
        <w:rPr>
          <w:b/>
          <w:bCs/>
        </w:rPr>
        <w:t xml:space="preserve"> </w:t>
      </w:r>
      <w:r w:rsidRPr="00096C6E">
        <w:rPr>
          <w:b/>
          <w:bCs/>
        </w:rPr>
        <w:t>institutions</w:t>
      </w:r>
      <w:r w:rsidR="00C21DB7" w:rsidRPr="00096C6E">
        <w:rPr>
          <w:b/>
          <w:bCs/>
        </w:rPr>
        <w:t xml:space="preserve"> </w:t>
      </w:r>
      <w:r w:rsidRPr="00096C6E">
        <w:rPr>
          <w:b/>
          <w:bCs/>
        </w:rPr>
        <w:t>(at</w:t>
      </w:r>
      <w:r w:rsidR="00C21DB7" w:rsidRPr="00096C6E">
        <w:rPr>
          <w:b/>
          <w:bCs/>
        </w:rPr>
        <w:t xml:space="preserve"> </w:t>
      </w:r>
      <w:r w:rsidRPr="00096C6E">
        <w:rPr>
          <w:b/>
          <w:bCs/>
        </w:rPr>
        <w:t>the</w:t>
      </w:r>
      <w:r w:rsidR="00C21DB7" w:rsidRPr="00096C6E">
        <w:rPr>
          <w:b/>
          <w:bCs/>
        </w:rPr>
        <w:t xml:space="preserve"> </w:t>
      </w:r>
      <w:r w:rsidRPr="00096C6E">
        <w:rPr>
          <w:b/>
          <w:bCs/>
        </w:rPr>
        <w:t>end</w:t>
      </w:r>
      <w:r w:rsidR="00C21DB7" w:rsidRPr="00096C6E">
        <w:rPr>
          <w:b/>
          <w:bCs/>
        </w:rPr>
        <w:t xml:space="preserve"> </w:t>
      </w:r>
      <w:r w:rsidRPr="00096C6E">
        <w:rPr>
          <w:b/>
          <w:bCs/>
        </w:rPr>
        <w:t>of</w:t>
      </w:r>
      <w:r w:rsidR="00C21DB7" w:rsidRPr="00096C6E">
        <w:rPr>
          <w:b/>
          <w:bCs/>
        </w:rPr>
        <w:t xml:space="preserve"> </w:t>
      </w:r>
      <w:r w:rsidRPr="00096C6E">
        <w:rPr>
          <w:b/>
          <w:bCs/>
        </w:rPr>
        <w:t>year)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4"/>
        <w:gridCol w:w="1419"/>
        <w:gridCol w:w="1419"/>
        <w:gridCol w:w="1419"/>
        <w:gridCol w:w="1419"/>
      </w:tblGrid>
      <w:tr w:rsidR="002F001C" w:rsidRPr="00096C6E" w:rsidTr="00096C6E">
        <w:trPr>
          <w:tblHeader/>
        </w:trPr>
        <w:tc>
          <w:tcPr>
            <w:tcW w:w="221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F001C" w:rsidRPr="00096C6E" w:rsidRDefault="002F001C" w:rsidP="00096C6E">
            <w:pPr>
              <w:pStyle w:val="SingleTxtG"/>
              <w:spacing w:before="80" w:after="80" w:line="200" w:lineRule="exact"/>
              <w:ind w:left="0" w:right="113"/>
              <w:jc w:val="left"/>
              <w:rPr>
                <w:i/>
                <w:sz w:val="16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F001C" w:rsidRPr="00096C6E" w:rsidRDefault="002F001C" w:rsidP="00096C6E">
            <w:pPr>
              <w:pStyle w:val="SingleTxtG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096C6E">
              <w:rPr>
                <w:i/>
                <w:sz w:val="16"/>
              </w:rPr>
              <w:t>2015</w:t>
            </w:r>
          </w:p>
        </w:tc>
        <w:tc>
          <w:tcPr>
            <w:tcW w:w="185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F001C" w:rsidRPr="00096C6E" w:rsidRDefault="002F001C" w:rsidP="00096C6E">
            <w:pPr>
              <w:pStyle w:val="SingleTxtG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096C6E">
              <w:rPr>
                <w:i/>
                <w:sz w:val="16"/>
              </w:rPr>
              <w:t>2016</w:t>
            </w:r>
          </w:p>
        </w:tc>
        <w:tc>
          <w:tcPr>
            <w:tcW w:w="185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F001C" w:rsidRPr="00096C6E" w:rsidRDefault="002F001C" w:rsidP="00096C6E">
            <w:pPr>
              <w:pStyle w:val="SingleTxtG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096C6E">
              <w:rPr>
                <w:i/>
                <w:sz w:val="16"/>
              </w:rPr>
              <w:t>2017</w:t>
            </w:r>
          </w:p>
        </w:tc>
        <w:tc>
          <w:tcPr>
            <w:tcW w:w="185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F001C" w:rsidRPr="00096C6E" w:rsidRDefault="002F001C" w:rsidP="00096C6E">
            <w:pPr>
              <w:pStyle w:val="SingleTxtG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096C6E">
              <w:rPr>
                <w:i/>
                <w:sz w:val="16"/>
              </w:rPr>
              <w:t>2018</w:t>
            </w:r>
          </w:p>
        </w:tc>
      </w:tr>
      <w:tr w:rsidR="002F001C" w:rsidRPr="00096C6E" w:rsidTr="00096C6E">
        <w:tc>
          <w:tcPr>
            <w:tcW w:w="2212" w:type="dxa"/>
            <w:tcBorders>
              <w:top w:val="single" w:sz="12" w:space="0" w:color="auto"/>
            </w:tcBorders>
            <w:shd w:val="clear" w:color="auto" w:fill="auto"/>
          </w:tcPr>
          <w:p w:rsidR="002F001C" w:rsidRPr="00096C6E" w:rsidRDefault="002F001C" w:rsidP="00096C6E">
            <w:pPr>
              <w:pStyle w:val="SingleTxtG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096C6E">
              <w:rPr>
                <w:sz w:val="18"/>
              </w:rPr>
              <w:t>Number</w:t>
            </w:r>
            <w:r w:rsidR="00C21DB7" w:rsidRPr="00096C6E">
              <w:rPr>
                <w:sz w:val="18"/>
              </w:rPr>
              <w:t xml:space="preserve"> </w:t>
            </w:r>
            <w:r w:rsidRPr="00096C6E">
              <w:rPr>
                <w:sz w:val="18"/>
              </w:rPr>
              <w:t>of</w:t>
            </w:r>
            <w:r w:rsidR="00C21DB7" w:rsidRPr="00096C6E">
              <w:rPr>
                <w:sz w:val="18"/>
              </w:rPr>
              <w:t xml:space="preserve"> </w:t>
            </w:r>
            <w:r w:rsidRPr="00096C6E">
              <w:rPr>
                <w:sz w:val="18"/>
              </w:rPr>
              <w:t>children</w:t>
            </w:r>
            <w:r w:rsidR="00C21DB7" w:rsidRPr="00096C6E">
              <w:rPr>
                <w:sz w:val="18"/>
              </w:rPr>
              <w:t xml:space="preserve"> </w:t>
            </w:r>
            <w:r w:rsidRPr="00096C6E">
              <w:rPr>
                <w:sz w:val="18"/>
              </w:rPr>
              <w:t>with</w:t>
            </w:r>
            <w:r w:rsidR="00C21DB7" w:rsidRPr="00096C6E">
              <w:rPr>
                <w:sz w:val="18"/>
              </w:rPr>
              <w:t xml:space="preserve"> </w:t>
            </w:r>
            <w:r w:rsidRPr="00096C6E">
              <w:rPr>
                <w:sz w:val="18"/>
              </w:rPr>
              <w:t>disabilities</w:t>
            </w:r>
          </w:p>
        </w:tc>
        <w:tc>
          <w:tcPr>
            <w:tcW w:w="185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2F001C" w:rsidRPr="00096C6E" w:rsidRDefault="002F001C" w:rsidP="00096C6E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096C6E">
              <w:rPr>
                <w:sz w:val="18"/>
              </w:rPr>
              <w:t>12</w:t>
            </w:r>
            <w:r w:rsidR="00C21DB7" w:rsidRPr="00096C6E">
              <w:rPr>
                <w:sz w:val="18"/>
              </w:rPr>
              <w:t xml:space="preserve"> </w:t>
            </w:r>
            <w:r w:rsidRPr="00096C6E">
              <w:rPr>
                <w:sz w:val="18"/>
              </w:rPr>
              <w:t>067</w:t>
            </w:r>
          </w:p>
        </w:tc>
        <w:tc>
          <w:tcPr>
            <w:tcW w:w="185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2F001C" w:rsidRPr="00096C6E" w:rsidRDefault="002F001C" w:rsidP="00096C6E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096C6E">
              <w:rPr>
                <w:sz w:val="18"/>
              </w:rPr>
              <w:t>12</w:t>
            </w:r>
            <w:r w:rsidR="00C21DB7" w:rsidRPr="00096C6E">
              <w:rPr>
                <w:sz w:val="18"/>
              </w:rPr>
              <w:t xml:space="preserve"> </w:t>
            </w:r>
            <w:r w:rsidRPr="00096C6E">
              <w:rPr>
                <w:sz w:val="18"/>
              </w:rPr>
              <w:t>896</w:t>
            </w:r>
          </w:p>
        </w:tc>
        <w:tc>
          <w:tcPr>
            <w:tcW w:w="185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2F001C" w:rsidRPr="00096C6E" w:rsidRDefault="002F001C" w:rsidP="00096C6E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096C6E">
              <w:rPr>
                <w:sz w:val="18"/>
              </w:rPr>
              <w:t>13</w:t>
            </w:r>
            <w:r w:rsidR="00C21DB7" w:rsidRPr="00096C6E">
              <w:rPr>
                <w:sz w:val="18"/>
              </w:rPr>
              <w:t xml:space="preserve"> </w:t>
            </w:r>
            <w:r w:rsidRPr="00096C6E">
              <w:rPr>
                <w:sz w:val="18"/>
              </w:rPr>
              <w:t>928</w:t>
            </w:r>
          </w:p>
        </w:tc>
        <w:tc>
          <w:tcPr>
            <w:tcW w:w="185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2F001C" w:rsidRPr="00096C6E" w:rsidRDefault="002F001C" w:rsidP="00096C6E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096C6E">
              <w:rPr>
                <w:sz w:val="18"/>
              </w:rPr>
              <w:t>12</w:t>
            </w:r>
            <w:r w:rsidR="00C21DB7" w:rsidRPr="00096C6E">
              <w:rPr>
                <w:sz w:val="18"/>
              </w:rPr>
              <w:t xml:space="preserve"> </w:t>
            </w:r>
            <w:r w:rsidRPr="00096C6E">
              <w:rPr>
                <w:sz w:val="18"/>
              </w:rPr>
              <w:t>949</w:t>
            </w:r>
          </w:p>
        </w:tc>
      </w:tr>
      <w:tr w:rsidR="002F001C" w:rsidRPr="00096C6E" w:rsidTr="00096C6E">
        <w:tc>
          <w:tcPr>
            <w:tcW w:w="2212" w:type="dxa"/>
            <w:shd w:val="clear" w:color="auto" w:fill="auto"/>
          </w:tcPr>
          <w:p w:rsidR="002F001C" w:rsidRPr="00096C6E" w:rsidRDefault="002F001C" w:rsidP="00096C6E">
            <w:pPr>
              <w:pStyle w:val="SingleTxtG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096C6E">
              <w:rPr>
                <w:sz w:val="18"/>
              </w:rPr>
              <w:t>Number</w:t>
            </w:r>
            <w:r w:rsidR="00C21DB7" w:rsidRPr="00096C6E">
              <w:rPr>
                <w:sz w:val="18"/>
              </w:rPr>
              <w:t xml:space="preserve"> </w:t>
            </w:r>
            <w:r w:rsidRPr="00096C6E">
              <w:rPr>
                <w:sz w:val="18"/>
              </w:rPr>
              <w:t>of</w:t>
            </w:r>
            <w:r w:rsidR="00C21DB7" w:rsidRPr="00096C6E">
              <w:rPr>
                <w:sz w:val="18"/>
              </w:rPr>
              <w:t xml:space="preserve"> </w:t>
            </w:r>
            <w:r w:rsidRPr="00096C6E">
              <w:rPr>
                <w:sz w:val="18"/>
              </w:rPr>
              <w:t>children</w:t>
            </w:r>
            <w:r w:rsidR="00C21DB7" w:rsidRPr="00096C6E">
              <w:rPr>
                <w:sz w:val="18"/>
              </w:rPr>
              <w:t xml:space="preserve"> </w:t>
            </w:r>
            <w:r w:rsidRPr="00096C6E">
              <w:rPr>
                <w:sz w:val="18"/>
              </w:rPr>
              <w:t>with</w:t>
            </w:r>
            <w:r w:rsidR="00C21DB7" w:rsidRPr="00096C6E">
              <w:rPr>
                <w:sz w:val="18"/>
              </w:rPr>
              <w:t xml:space="preserve"> </w:t>
            </w:r>
            <w:r w:rsidRPr="00096C6E">
              <w:rPr>
                <w:sz w:val="18"/>
              </w:rPr>
              <w:t>disabilities</w:t>
            </w:r>
            <w:r w:rsidR="00C21DB7" w:rsidRPr="00096C6E">
              <w:rPr>
                <w:sz w:val="18"/>
              </w:rPr>
              <w:t xml:space="preserve"> </w:t>
            </w:r>
            <w:r w:rsidRPr="00096C6E">
              <w:rPr>
                <w:sz w:val="18"/>
              </w:rPr>
              <w:t>in</w:t>
            </w:r>
            <w:r w:rsidR="00C21DB7" w:rsidRPr="00096C6E">
              <w:rPr>
                <w:sz w:val="18"/>
              </w:rPr>
              <w:t xml:space="preserve"> </w:t>
            </w:r>
            <w:r w:rsidRPr="00096C6E">
              <w:rPr>
                <w:sz w:val="18"/>
              </w:rPr>
              <w:t>alternative</w:t>
            </w:r>
            <w:r w:rsidR="00C21DB7" w:rsidRPr="00096C6E">
              <w:rPr>
                <w:sz w:val="18"/>
              </w:rPr>
              <w:t xml:space="preserve"> </w:t>
            </w:r>
            <w:r w:rsidRPr="00096C6E">
              <w:rPr>
                <w:sz w:val="18"/>
              </w:rPr>
              <w:t>care</w:t>
            </w:r>
            <w:r w:rsidR="00C21DB7" w:rsidRPr="00096C6E">
              <w:rPr>
                <w:sz w:val="18"/>
              </w:rPr>
              <w:t xml:space="preserve"> </w:t>
            </w:r>
            <w:r w:rsidRPr="00096C6E">
              <w:rPr>
                <w:sz w:val="18"/>
              </w:rPr>
              <w:t>institutions</w:t>
            </w:r>
          </w:p>
        </w:tc>
        <w:tc>
          <w:tcPr>
            <w:tcW w:w="1854" w:type="dxa"/>
            <w:shd w:val="clear" w:color="auto" w:fill="auto"/>
            <w:vAlign w:val="bottom"/>
          </w:tcPr>
          <w:p w:rsidR="002F001C" w:rsidRPr="00096C6E" w:rsidRDefault="002F001C" w:rsidP="00096C6E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096C6E">
              <w:rPr>
                <w:sz w:val="18"/>
              </w:rPr>
              <w:t>467</w:t>
            </w:r>
          </w:p>
        </w:tc>
        <w:tc>
          <w:tcPr>
            <w:tcW w:w="1854" w:type="dxa"/>
            <w:shd w:val="clear" w:color="auto" w:fill="auto"/>
            <w:vAlign w:val="bottom"/>
          </w:tcPr>
          <w:p w:rsidR="002F001C" w:rsidRPr="00096C6E" w:rsidRDefault="002F001C" w:rsidP="00096C6E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096C6E">
              <w:rPr>
                <w:sz w:val="18"/>
              </w:rPr>
              <w:t>475</w:t>
            </w:r>
          </w:p>
        </w:tc>
        <w:tc>
          <w:tcPr>
            <w:tcW w:w="1854" w:type="dxa"/>
            <w:shd w:val="clear" w:color="auto" w:fill="auto"/>
            <w:vAlign w:val="bottom"/>
          </w:tcPr>
          <w:p w:rsidR="002F001C" w:rsidRPr="00096C6E" w:rsidRDefault="002F001C" w:rsidP="00096C6E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096C6E">
              <w:rPr>
                <w:sz w:val="18"/>
              </w:rPr>
              <w:t>446</w:t>
            </w:r>
          </w:p>
        </w:tc>
        <w:tc>
          <w:tcPr>
            <w:tcW w:w="1854" w:type="dxa"/>
            <w:shd w:val="clear" w:color="auto" w:fill="auto"/>
            <w:vAlign w:val="bottom"/>
          </w:tcPr>
          <w:p w:rsidR="002F001C" w:rsidRPr="00096C6E" w:rsidRDefault="002F001C" w:rsidP="00096C6E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096C6E">
              <w:rPr>
                <w:sz w:val="18"/>
              </w:rPr>
              <w:t>383</w:t>
            </w:r>
          </w:p>
        </w:tc>
      </w:tr>
      <w:tr w:rsidR="002F001C" w:rsidRPr="00096C6E" w:rsidTr="00096C6E">
        <w:tc>
          <w:tcPr>
            <w:tcW w:w="2212" w:type="dxa"/>
            <w:shd w:val="clear" w:color="auto" w:fill="auto"/>
          </w:tcPr>
          <w:p w:rsidR="002F001C" w:rsidRPr="00096C6E" w:rsidRDefault="002F001C" w:rsidP="00096C6E">
            <w:pPr>
              <w:pStyle w:val="SingleTxtG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096C6E">
              <w:rPr>
                <w:sz w:val="18"/>
              </w:rPr>
              <w:t>Proportion</w:t>
            </w:r>
            <w:r w:rsidR="00C21DB7" w:rsidRPr="00096C6E">
              <w:rPr>
                <w:sz w:val="18"/>
              </w:rPr>
              <w:t xml:space="preserve"> </w:t>
            </w:r>
            <w:r w:rsidRPr="00096C6E">
              <w:rPr>
                <w:sz w:val="18"/>
              </w:rPr>
              <w:t>of</w:t>
            </w:r>
            <w:r w:rsidR="00C21DB7" w:rsidRPr="00096C6E">
              <w:rPr>
                <w:sz w:val="18"/>
              </w:rPr>
              <w:t xml:space="preserve"> </w:t>
            </w:r>
            <w:r w:rsidRPr="00096C6E">
              <w:rPr>
                <w:sz w:val="18"/>
              </w:rPr>
              <w:t>children</w:t>
            </w:r>
            <w:r w:rsidR="00C21DB7" w:rsidRPr="00096C6E">
              <w:rPr>
                <w:sz w:val="18"/>
              </w:rPr>
              <w:t xml:space="preserve"> </w:t>
            </w:r>
            <w:r w:rsidRPr="00096C6E">
              <w:rPr>
                <w:sz w:val="18"/>
              </w:rPr>
              <w:t>with</w:t>
            </w:r>
            <w:r w:rsidR="00C21DB7" w:rsidRPr="00096C6E">
              <w:rPr>
                <w:sz w:val="18"/>
              </w:rPr>
              <w:t xml:space="preserve"> </w:t>
            </w:r>
            <w:r w:rsidRPr="00096C6E">
              <w:rPr>
                <w:sz w:val="18"/>
              </w:rPr>
              <w:t>disabilities</w:t>
            </w:r>
            <w:r w:rsidR="00C21DB7" w:rsidRPr="00096C6E">
              <w:rPr>
                <w:sz w:val="18"/>
              </w:rPr>
              <w:t xml:space="preserve"> </w:t>
            </w:r>
            <w:r w:rsidRPr="00096C6E">
              <w:rPr>
                <w:sz w:val="18"/>
              </w:rPr>
              <w:t>in</w:t>
            </w:r>
            <w:r w:rsidR="00C21DB7" w:rsidRPr="00096C6E">
              <w:rPr>
                <w:sz w:val="18"/>
              </w:rPr>
              <w:t xml:space="preserve"> </w:t>
            </w:r>
            <w:r w:rsidRPr="00096C6E">
              <w:rPr>
                <w:sz w:val="18"/>
              </w:rPr>
              <w:t>institutions,</w:t>
            </w:r>
            <w:r w:rsidR="00C21DB7" w:rsidRPr="00096C6E">
              <w:rPr>
                <w:sz w:val="18"/>
              </w:rPr>
              <w:t xml:space="preserve"> </w:t>
            </w:r>
            <w:r w:rsidRPr="00096C6E">
              <w:rPr>
                <w:sz w:val="18"/>
              </w:rPr>
              <w:t>%</w:t>
            </w:r>
          </w:p>
        </w:tc>
        <w:tc>
          <w:tcPr>
            <w:tcW w:w="1854" w:type="dxa"/>
            <w:shd w:val="clear" w:color="auto" w:fill="auto"/>
            <w:vAlign w:val="bottom"/>
          </w:tcPr>
          <w:p w:rsidR="002F001C" w:rsidRPr="00096C6E" w:rsidRDefault="002F001C" w:rsidP="00096C6E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096C6E">
              <w:rPr>
                <w:sz w:val="18"/>
              </w:rPr>
              <w:t>3</w:t>
            </w:r>
            <w:r w:rsidR="00B304D6">
              <w:rPr>
                <w:sz w:val="18"/>
              </w:rPr>
              <w:t>.</w:t>
            </w:r>
            <w:r w:rsidRPr="00096C6E">
              <w:rPr>
                <w:sz w:val="18"/>
              </w:rPr>
              <w:t>9%</w:t>
            </w:r>
          </w:p>
        </w:tc>
        <w:tc>
          <w:tcPr>
            <w:tcW w:w="1854" w:type="dxa"/>
            <w:shd w:val="clear" w:color="auto" w:fill="auto"/>
            <w:vAlign w:val="bottom"/>
          </w:tcPr>
          <w:p w:rsidR="002F001C" w:rsidRPr="00096C6E" w:rsidRDefault="002F001C" w:rsidP="00096C6E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096C6E">
              <w:rPr>
                <w:sz w:val="18"/>
              </w:rPr>
              <w:t>3</w:t>
            </w:r>
            <w:r w:rsidR="00B304D6">
              <w:rPr>
                <w:sz w:val="18"/>
              </w:rPr>
              <w:t>.</w:t>
            </w:r>
            <w:r w:rsidRPr="00096C6E">
              <w:rPr>
                <w:sz w:val="18"/>
              </w:rPr>
              <w:t>7%</w:t>
            </w:r>
          </w:p>
        </w:tc>
        <w:tc>
          <w:tcPr>
            <w:tcW w:w="1854" w:type="dxa"/>
            <w:shd w:val="clear" w:color="auto" w:fill="auto"/>
            <w:vAlign w:val="bottom"/>
          </w:tcPr>
          <w:p w:rsidR="002F001C" w:rsidRPr="00096C6E" w:rsidRDefault="002F001C" w:rsidP="00096C6E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096C6E">
              <w:rPr>
                <w:sz w:val="18"/>
              </w:rPr>
              <w:t>3</w:t>
            </w:r>
            <w:r w:rsidR="00B304D6">
              <w:rPr>
                <w:sz w:val="18"/>
              </w:rPr>
              <w:t>.</w:t>
            </w:r>
            <w:r w:rsidRPr="00096C6E">
              <w:rPr>
                <w:sz w:val="18"/>
              </w:rPr>
              <w:t>2%</w:t>
            </w:r>
          </w:p>
        </w:tc>
        <w:tc>
          <w:tcPr>
            <w:tcW w:w="1854" w:type="dxa"/>
            <w:shd w:val="clear" w:color="auto" w:fill="auto"/>
            <w:vAlign w:val="bottom"/>
          </w:tcPr>
          <w:p w:rsidR="002F001C" w:rsidRPr="00096C6E" w:rsidRDefault="002F001C" w:rsidP="00096C6E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096C6E">
              <w:rPr>
                <w:sz w:val="18"/>
              </w:rPr>
              <w:t>3</w:t>
            </w:r>
            <w:r w:rsidR="00B304D6">
              <w:rPr>
                <w:sz w:val="18"/>
              </w:rPr>
              <w:t>.</w:t>
            </w:r>
            <w:r w:rsidRPr="00096C6E">
              <w:rPr>
                <w:sz w:val="18"/>
              </w:rPr>
              <w:t>0%</w:t>
            </w:r>
          </w:p>
        </w:tc>
      </w:tr>
    </w:tbl>
    <w:p w:rsidR="002F001C" w:rsidRPr="00096C6E" w:rsidRDefault="002F001C" w:rsidP="00096C6E">
      <w:pPr>
        <w:spacing w:before="120" w:after="240" w:line="240" w:lineRule="atLeast"/>
        <w:ind w:left="1134" w:right="1134" w:firstLine="170"/>
        <w:rPr>
          <w:sz w:val="18"/>
        </w:rPr>
      </w:pPr>
      <w:r w:rsidRPr="00096C6E">
        <w:rPr>
          <w:i/>
          <w:iCs/>
          <w:sz w:val="18"/>
        </w:rPr>
        <w:t>Source:</w:t>
      </w:r>
      <w:r w:rsidR="00096C6E">
        <w:rPr>
          <w:sz w:val="18"/>
        </w:rPr>
        <w:t xml:space="preserve"> </w:t>
      </w:r>
      <w:r w:rsidR="00C21DB7" w:rsidRPr="00096C6E">
        <w:rPr>
          <w:sz w:val="18"/>
        </w:rPr>
        <w:t xml:space="preserve"> </w:t>
      </w:r>
      <w:r w:rsidRPr="00096C6E">
        <w:rPr>
          <w:sz w:val="18"/>
        </w:rPr>
        <w:t>Social</w:t>
      </w:r>
      <w:r w:rsidR="00C21DB7" w:rsidRPr="00096C6E">
        <w:rPr>
          <w:sz w:val="18"/>
        </w:rPr>
        <w:t xml:space="preserve"> </w:t>
      </w:r>
      <w:r w:rsidRPr="00096C6E">
        <w:rPr>
          <w:sz w:val="18"/>
        </w:rPr>
        <w:t>Insurance</w:t>
      </w:r>
      <w:r w:rsidR="00C21DB7" w:rsidRPr="00096C6E">
        <w:rPr>
          <w:sz w:val="18"/>
        </w:rPr>
        <w:t xml:space="preserve"> </w:t>
      </w:r>
      <w:r w:rsidRPr="00096C6E">
        <w:rPr>
          <w:sz w:val="18"/>
        </w:rPr>
        <w:t>Board</w:t>
      </w:r>
      <w:r w:rsidR="00B304D6">
        <w:rPr>
          <w:sz w:val="18"/>
        </w:rPr>
        <w:t>.</w:t>
      </w:r>
    </w:p>
    <w:p w:rsidR="002F001C" w:rsidRPr="00E31BBF" w:rsidRDefault="002F001C" w:rsidP="00732F46">
      <w:pPr>
        <w:pStyle w:val="SingleTxtG"/>
      </w:pPr>
      <w:r w:rsidRPr="00E31BBF">
        <w:t>53.</w:t>
      </w:r>
      <w:r w:rsidRPr="00E31BBF">
        <w:tab/>
        <w:t>The</w:t>
      </w:r>
      <w:r w:rsidR="00C21DB7">
        <w:t xml:space="preserve"> </w:t>
      </w:r>
      <w:r w:rsidRPr="00E31BBF">
        <w:t>changes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Social</w:t>
      </w:r>
      <w:r w:rsidR="00C21DB7">
        <w:t xml:space="preserve"> </w:t>
      </w:r>
      <w:r w:rsidRPr="00E31BBF">
        <w:t>Welfare</w:t>
      </w:r>
      <w:r w:rsidR="00C21DB7">
        <w:t xml:space="preserve"> </w:t>
      </w:r>
      <w:r w:rsidRPr="00E31BBF">
        <w:t>Act,</w:t>
      </w:r>
      <w:r w:rsidR="00C21DB7">
        <w:t xml:space="preserve"> </w:t>
      </w:r>
      <w:r w:rsidRPr="00E31BBF">
        <w:t>which</w:t>
      </w:r>
      <w:r w:rsidR="00C21DB7">
        <w:t xml:space="preserve"> </w:t>
      </w:r>
      <w:r w:rsidRPr="00E31BBF">
        <w:t>reorganized</w:t>
      </w:r>
      <w:r w:rsidR="00C21DB7">
        <w:t xml:space="preserve"> </w:t>
      </w:r>
      <w:r w:rsidRPr="00E31BBF">
        <w:t>alternative</w:t>
      </w:r>
      <w:r w:rsidR="00C21DB7">
        <w:t xml:space="preserve"> </w:t>
      </w:r>
      <w:r w:rsidRPr="00E31BBF">
        <w:t>care</w:t>
      </w:r>
      <w:r w:rsidR="00C21DB7">
        <w:t xml:space="preserve"> </w:t>
      </w:r>
      <w:r w:rsidRPr="00E31BBF">
        <w:t>services,</w:t>
      </w:r>
      <w:r w:rsidR="00C21DB7">
        <w:t xml:space="preserve"> </w:t>
      </w:r>
      <w:r w:rsidRPr="00E31BBF">
        <w:t>managing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funding,</w:t>
      </w:r>
      <w:r w:rsidR="00C21DB7">
        <w:t xml:space="preserve"> </w:t>
      </w:r>
      <w:r w:rsidRPr="00E31BBF">
        <w:t>came</w:t>
      </w:r>
      <w:r w:rsidR="00C21DB7">
        <w:t xml:space="preserve"> </w:t>
      </w:r>
      <w:r w:rsidRPr="00E31BBF">
        <w:t>into</w:t>
      </w:r>
      <w:r w:rsidR="00C21DB7">
        <w:t xml:space="preserve"> </w:t>
      </w:r>
      <w:r w:rsidRPr="00E31BBF">
        <w:t>force</w:t>
      </w:r>
      <w:r w:rsidR="00C21DB7">
        <w:t xml:space="preserve"> </w:t>
      </w:r>
      <w:r w:rsidRPr="00E31BBF">
        <w:t>1.01.2018.</w:t>
      </w:r>
      <w:r w:rsidR="00C21DB7">
        <w:t xml:space="preserve"> </w:t>
      </w:r>
      <w:r w:rsidRPr="00E31BBF">
        <w:t>Important</w:t>
      </w:r>
      <w:r w:rsidR="00C21DB7">
        <w:t xml:space="preserve"> </w:t>
      </w:r>
      <w:r w:rsidRPr="00E31BBF">
        <w:t>aims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changes</w:t>
      </w:r>
      <w:r w:rsidR="00C21DB7">
        <w:t xml:space="preserve"> </w:t>
      </w:r>
      <w:r w:rsidRPr="00E31BBF">
        <w:t>were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increase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rate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family-based</w:t>
      </w:r>
      <w:r w:rsidR="00C21DB7">
        <w:t xml:space="preserve"> </w:t>
      </w:r>
      <w:r w:rsidRPr="00E31BBF">
        <w:t>care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ensure</w:t>
      </w:r>
      <w:r w:rsidR="00C21DB7">
        <w:t xml:space="preserve"> </w:t>
      </w:r>
      <w:r w:rsidRPr="00E31BBF">
        <w:t>equality</w:t>
      </w:r>
      <w:r w:rsidR="00C21DB7">
        <w:t xml:space="preserve"> </w:t>
      </w:r>
      <w:r w:rsidRPr="00E31BBF">
        <w:t>for</w:t>
      </w:r>
      <w:r w:rsidR="00C21DB7">
        <w:t xml:space="preserve"> </w:t>
      </w:r>
      <w:r w:rsidRPr="00E31BBF">
        <w:t>children</w:t>
      </w:r>
      <w:r w:rsidR="00C21DB7">
        <w:t xml:space="preserve"> </w:t>
      </w:r>
      <w:r w:rsidRPr="00E31BBF">
        <w:t>living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different</w:t>
      </w:r>
      <w:r w:rsidR="00C21DB7">
        <w:t xml:space="preserve"> </w:t>
      </w:r>
      <w:r w:rsidRPr="00E31BBF">
        <w:t>forms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alternative</w:t>
      </w:r>
      <w:r w:rsidR="00C21DB7">
        <w:t xml:space="preserve"> </w:t>
      </w:r>
      <w:r w:rsidRPr="00E31BBF">
        <w:t>care</w:t>
      </w:r>
      <w:r w:rsidR="00C21DB7">
        <w:t xml:space="preserve"> </w:t>
      </w:r>
      <w:r w:rsidRPr="00E31BBF">
        <w:t>services.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changes</w:t>
      </w:r>
      <w:r w:rsidR="00C21DB7">
        <w:t xml:space="preserve"> </w:t>
      </w:r>
      <w:r w:rsidRPr="00E31BBF">
        <w:t>established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obligation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local</w:t>
      </w:r>
      <w:r w:rsidR="00C21DB7">
        <w:t xml:space="preserve"> </w:t>
      </w:r>
      <w:r w:rsidRPr="00E31BBF">
        <w:t>governments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prefer</w:t>
      </w:r>
      <w:r w:rsidR="00C21DB7">
        <w:t xml:space="preserve"> </w:t>
      </w:r>
      <w:r w:rsidRPr="00E31BBF">
        <w:t>family-based</w:t>
      </w:r>
      <w:r w:rsidR="00C21DB7">
        <w:t xml:space="preserve"> </w:t>
      </w:r>
      <w:r w:rsidRPr="00E31BBF">
        <w:t>foster</w:t>
      </w:r>
      <w:r w:rsidR="00C21DB7">
        <w:t xml:space="preserve"> </w:t>
      </w:r>
      <w:r w:rsidRPr="00E31BBF">
        <w:t>family</w:t>
      </w:r>
      <w:r w:rsidR="00C21DB7">
        <w:t xml:space="preserve"> </w:t>
      </w:r>
      <w:r w:rsidRPr="00E31BBF">
        <w:t>form</w:t>
      </w:r>
      <w:r w:rsidR="00C21DB7">
        <w:t xml:space="preserve"> </w:t>
      </w:r>
      <w:r w:rsidRPr="00E31BBF">
        <w:t>if</w:t>
      </w:r>
      <w:r w:rsidR="00C21DB7">
        <w:t xml:space="preserve"> </w:t>
      </w:r>
      <w:r w:rsidRPr="00E31BBF">
        <w:t>alternative</w:t>
      </w:r>
      <w:r w:rsidR="00C21DB7">
        <w:t xml:space="preserve"> </w:t>
      </w:r>
      <w:r w:rsidRPr="00E31BBF">
        <w:t>care</w:t>
      </w:r>
      <w:r w:rsidR="00C21DB7">
        <w:t xml:space="preserve"> </w:t>
      </w:r>
      <w:proofErr w:type="gramStart"/>
      <w:r w:rsidRPr="00E31BBF">
        <w:t>is</w:t>
      </w:r>
      <w:r w:rsidR="00C21DB7">
        <w:t xml:space="preserve"> </w:t>
      </w:r>
      <w:r w:rsidRPr="00E31BBF">
        <w:t>needed</w:t>
      </w:r>
      <w:proofErr w:type="gramEnd"/>
      <w:r w:rsidRPr="00E31BBF">
        <w:t>.</w:t>
      </w:r>
      <w:r w:rsidR="00C21DB7">
        <w:t xml:space="preserve"> </w:t>
      </w:r>
      <w:r w:rsidRPr="00E31BBF">
        <w:t>Created</w:t>
      </w:r>
      <w:r w:rsidR="00C21DB7">
        <w:t xml:space="preserve"> </w:t>
      </w:r>
      <w:r w:rsidRPr="00E31BBF">
        <w:t>coefficient</w:t>
      </w:r>
      <w:r w:rsidR="00C21DB7">
        <w:t xml:space="preserve"> </w:t>
      </w:r>
      <w:r w:rsidRPr="00E31BBF">
        <w:t>based</w:t>
      </w:r>
      <w:r w:rsidR="00C21DB7">
        <w:t xml:space="preserve"> </w:t>
      </w:r>
      <w:r w:rsidRPr="00E31BBF">
        <w:t>financing</w:t>
      </w:r>
      <w:r w:rsidR="00C21DB7">
        <w:t xml:space="preserve"> </w:t>
      </w:r>
      <w:r w:rsidRPr="00E31BBF">
        <w:t>system</w:t>
      </w:r>
      <w:r w:rsidR="00C21DB7">
        <w:t xml:space="preserve"> </w:t>
      </w:r>
      <w:r w:rsidRPr="00E31BBF">
        <w:t>also</w:t>
      </w:r>
      <w:r w:rsidR="00C21DB7">
        <w:t xml:space="preserve"> </w:t>
      </w:r>
      <w:r w:rsidRPr="00E31BBF">
        <w:t>directs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local</w:t>
      </w:r>
      <w:r w:rsidR="00C21DB7">
        <w:t xml:space="preserve"> </w:t>
      </w:r>
      <w:r w:rsidRPr="00E31BBF">
        <w:t>governments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prefer</w:t>
      </w:r>
      <w:r w:rsidR="00C21DB7">
        <w:t xml:space="preserve"> </w:t>
      </w:r>
      <w:r w:rsidRPr="00E31BBF">
        <w:t>family-based</w:t>
      </w:r>
      <w:r w:rsidR="00C21DB7">
        <w:t xml:space="preserve"> </w:t>
      </w:r>
      <w:r w:rsidRPr="00E31BBF">
        <w:t>alternative</w:t>
      </w:r>
      <w:r w:rsidR="00C21DB7">
        <w:t xml:space="preserve"> </w:t>
      </w:r>
      <w:r w:rsidRPr="00E31BBF">
        <w:t>care</w:t>
      </w:r>
      <w:r w:rsidR="00C21DB7">
        <w:t xml:space="preserve"> </w:t>
      </w:r>
      <w:r w:rsidRPr="00E31BBF">
        <w:t>service</w:t>
      </w:r>
      <w:r w:rsidR="00C21DB7">
        <w:t xml:space="preserve"> </w:t>
      </w:r>
      <w:r w:rsidRPr="00E31BBF">
        <w:t>forms.</w:t>
      </w:r>
      <w:r w:rsidR="00C21DB7">
        <w:t xml:space="preserve"> </w:t>
      </w:r>
      <w:bookmarkStart w:id="0" w:name="para45b5lg3"/>
      <w:bookmarkEnd w:id="0"/>
    </w:p>
    <w:p w:rsidR="002F001C" w:rsidRPr="00E31BBF" w:rsidRDefault="002F001C" w:rsidP="00732F46">
      <w:pPr>
        <w:pStyle w:val="SingleTxtG"/>
      </w:pPr>
      <w:r w:rsidRPr="00E31BBF">
        <w:t>54.</w:t>
      </w:r>
      <w:r w:rsidRPr="00E31BBF">
        <w:tab/>
        <w:t>Additional</w:t>
      </w:r>
      <w:r w:rsidR="00C21DB7">
        <w:t xml:space="preserve"> </w:t>
      </w:r>
      <w:r w:rsidRPr="00E31BBF">
        <w:t>important</w:t>
      </w:r>
      <w:r w:rsidR="00C21DB7">
        <w:t xml:space="preserve"> </w:t>
      </w:r>
      <w:r w:rsidRPr="00E31BBF">
        <w:t>activities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develop</w:t>
      </w:r>
      <w:r w:rsidR="00C21DB7">
        <w:t xml:space="preserve"> </w:t>
      </w:r>
      <w:r w:rsidRPr="00E31BBF">
        <w:t>high-quality</w:t>
      </w:r>
      <w:r w:rsidR="00C21DB7">
        <w:t xml:space="preserve"> </w:t>
      </w:r>
      <w:r w:rsidRPr="00E31BBF">
        <w:t>deinstitutionalization</w:t>
      </w:r>
      <w:r w:rsidR="00C21DB7">
        <w:t xml:space="preserve"> </w:t>
      </w:r>
      <w:proofErr w:type="gramStart"/>
      <w:r w:rsidRPr="00E31BBF">
        <w:t>have</w:t>
      </w:r>
      <w:r w:rsidR="00C21DB7">
        <w:t xml:space="preserve"> </w:t>
      </w:r>
      <w:r w:rsidRPr="00E31BBF">
        <w:t>been</w:t>
      </w:r>
      <w:r w:rsidR="00C21DB7">
        <w:t xml:space="preserve"> </w:t>
      </w:r>
      <w:r w:rsidRPr="00E31BBF">
        <w:t>implemented</w:t>
      </w:r>
      <w:proofErr w:type="gramEnd"/>
      <w:r w:rsidRPr="00E31BBF">
        <w:t>.</w:t>
      </w:r>
      <w:r w:rsidR="00C21DB7">
        <w:t xml:space="preserve"> </w:t>
      </w:r>
      <w:r w:rsidRPr="00E31BBF">
        <w:t>These</w:t>
      </w:r>
      <w:r w:rsidR="00C21DB7">
        <w:t xml:space="preserve"> </w:t>
      </w:r>
      <w:r w:rsidRPr="00E31BBF">
        <w:t>are</w:t>
      </w:r>
      <w:r w:rsidR="00C21DB7">
        <w:t xml:space="preserve"> </w:t>
      </w:r>
      <w:r w:rsidRPr="00E31BBF">
        <w:t>training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counselling</w:t>
      </w:r>
      <w:r w:rsidR="00C21DB7">
        <w:t xml:space="preserve"> </w:t>
      </w:r>
      <w:r w:rsidRPr="00E31BBF">
        <w:t>services</w:t>
      </w:r>
      <w:r w:rsidR="00C21DB7">
        <w:t xml:space="preserve"> </w:t>
      </w:r>
      <w:r w:rsidRPr="00E31BBF">
        <w:t>for</w:t>
      </w:r>
      <w:r w:rsidR="00C21DB7">
        <w:t xml:space="preserve"> </w:t>
      </w:r>
      <w:r w:rsidRPr="00E31BBF">
        <w:t>alternative</w:t>
      </w:r>
      <w:r w:rsidR="00C21DB7">
        <w:t xml:space="preserve"> </w:t>
      </w:r>
      <w:r w:rsidRPr="00E31BBF">
        <w:t>care</w:t>
      </w:r>
      <w:r w:rsidR="00C21DB7">
        <w:t xml:space="preserve"> </w:t>
      </w:r>
      <w:r w:rsidRPr="00E31BBF">
        <w:t>service</w:t>
      </w:r>
      <w:r w:rsidR="00C21DB7">
        <w:t xml:space="preserve"> </w:t>
      </w:r>
      <w:r w:rsidRPr="00E31BBF">
        <w:t>providers,</w:t>
      </w:r>
      <w:r w:rsidR="00C21DB7">
        <w:t xml:space="preserve"> </w:t>
      </w:r>
      <w:r w:rsidRPr="00E31BBF">
        <w:t>increasing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awareness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society</w:t>
      </w:r>
      <w:r w:rsidR="00C21DB7">
        <w:t xml:space="preserve"> </w:t>
      </w:r>
      <w:r w:rsidRPr="00E31BBF">
        <w:t>about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family-based</w:t>
      </w:r>
      <w:r w:rsidR="00C21DB7">
        <w:t xml:space="preserve"> </w:t>
      </w:r>
      <w:r w:rsidRPr="00E31BBF">
        <w:t>alternative</w:t>
      </w:r>
      <w:r w:rsidR="00C21DB7">
        <w:t xml:space="preserve"> </w:t>
      </w:r>
      <w:r w:rsidRPr="00E31BBF">
        <w:t>care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recruiting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foster</w:t>
      </w:r>
      <w:r w:rsidR="00C21DB7">
        <w:t xml:space="preserve"> </w:t>
      </w:r>
      <w:r w:rsidRPr="00E31BBF">
        <w:t>families.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activities</w:t>
      </w:r>
      <w:r w:rsidR="00C21DB7">
        <w:t xml:space="preserve"> </w:t>
      </w:r>
      <w:proofErr w:type="gramStart"/>
      <w:r w:rsidRPr="00E31BBF">
        <w:t>were</w:t>
      </w:r>
      <w:r w:rsidR="00C21DB7">
        <w:t xml:space="preserve"> </w:t>
      </w:r>
      <w:r w:rsidRPr="00E31BBF">
        <w:t>financed</w:t>
      </w:r>
      <w:proofErr w:type="gramEnd"/>
      <w:r w:rsidR="00C21DB7">
        <w:t xml:space="preserve"> </w:t>
      </w:r>
      <w:r w:rsidRPr="00E31BBF">
        <w:t>from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European</w:t>
      </w:r>
      <w:r w:rsidR="00C21DB7">
        <w:t xml:space="preserve"> </w:t>
      </w:r>
      <w:r w:rsidRPr="00E31BBF">
        <w:t>Social</w:t>
      </w:r>
      <w:r w:rsidR="00C21DB7">
        <w:t xml:space="preserve"> </w:t>
      </w:r>
      <w:r w:rsidRPr="00E31BBF">
        <w:t>Fund.</w:t>
      </w:r>
      <w:r w:rsidR="00C21DB7">
        <w:t xml:space="preserve"> </w:t>
      </w:r>
      <w:r w:rsidRPr="00E31BBF">
        <w:t>Since</w:t>
      </w:r>
      <w:r w:rsidR="00C21DB7">
        <w:t xml:space="preserve"> </w:t>
      </w:r>
      <w:r w:rsidRPr="00E31BBF">
        <w:t>2018,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disability</w:t>
      </w:r>
      <w:r w:rsidR="00C21DB7">
        <w:t xml:space="preserve"> </w:t>
      </w:r>
      <w:r w:rsidRPr="00E31BBF">
        <w:t>allowances</w:t>
      </w:r>
      <w:r w:rsidR="00C21DB7">
        <w:t xml:space="preserve"> </w:t>
      </w:r>
      <w:proofErr w:type="gramStart"/>
      <w:r w:rsidRPr="00E31BBF">
        <w:t>are</w:t>
      </w:r>
      <w:r w:rsidR="00C21DB7">
        <w:t xml:space="preserve"> </w:t>
      </w:r>
      <w:r w:rsidRPr="00E31BBF">
        <w:t>paid</w:t>
      </w:r>
      <w:proofErr w:type="gramEnd"/>
      <w:r w:rsidR="00C21DB7">
        <w:t xml:space="preserve"> </w:t>
      </w:r>
      <w:r w:rsidRPr="00E31BBF">
        <w:t>equally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children</w:t>
      </w:r>
      <w:r w:rsidR="00C21DB7">
        <w:t xml:space="preserve"> </w:t>
      </w:r>
      <w:r w:rsidRPr="00E31BBF">
        <w:t>living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family-based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family-like</w:t>
      </w:r>
      <w:r w:rsidR="00C21DB7">
        <w:t xml:space="preserve"> </w:t>
      </w:r>
      <w:r w:rsidRPr="00E31BBF">
        <w:t>alternative</w:t>
      </w:r>
      <w:r w:rsidR="00C21DB7">
        <w:t xml:space="preserve"> </w:t>
      </w:r>
      <w:r w:rsidRPr="00E31BBF">
        <w:t>care</w:t>
      </w:r>
      <w:r w:rsidR="00C21DB7">
        <w:t xml:space="preserve"> </w:t>
      </w:r>
      <w:r w:rsidRPr="00E31BBF">
        <w:t>service</w:t>
      </w:r>
      <w:r w:rsidR="00C21DB7">
        <w:t xml:space="preserve"> </w:t>
      </w:r>
      <w:r w:rsidRPr="00E31BBF">
        <w:t>forms.</w:t>
      </w:r>
      <w:r w:rsidR="00C21DB7">
        <w:t xml:space="preserve"> </w:t>
      </w:r>
    </w:p>
    <w:p w:rsidR="002F001C" w:rsidRPr="00E31BBF" w:rsidRDefault="002F001C" w:rsidP="00096C6E">
      <w:pPr>
        <w:pStyle w:val="H23G"/>
      </w:pPr>
      <w:r w:rsidRPr="00E31BBF">
        <w:tab/>
      </w:r>
      <w:r w:rsidRPr="00E31BBF">
        <w:tab/>
        <w:t>Reply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paragraph</w:t>
      </w:r>
      <w:r w:rsidR="00C21DB7">
        <w:t xml:space="preserve"> </w:t>
      </w:r>
      <w:r w:rsidRPr="00E31BBF">
        <w:t>5</w:t>
      </w:r>
      <w:r w:rsidR="00B10A4D">
        <w:t xml:space="preserve"> </w:t>
      </w:r>
      <w:r w:rsidRPr="00E31BBF">
        <w:t>(b)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list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issues</w:t>
      </w:r>
      <w:r w:rsidR="00C21DB7">
        <w:t xml:space="preserve"> </w:t>
      </w:r>
    </w:p>
    <w:p w:rsidR="002F001C" w:rsidRPr="00E31BBF" w:rsidRDefault="002F001C" w:rsidP="00732F46">
      <w:pPr>
        <w:pStyle w:val="SingleTxtG"/>
      </w:pPr>
      <w:r w:rsidRPr="00E31BBF">
        <w:t>55.</w:t>
      </w:r>
      <w:r w:rsidRPr="00E31BBF">
        <w:tab/>
        <w:t>There</w:t>
      </w:r>
      <w:r w:rsidR="00C21DB7">
        <w:t xml:space="preserve"> </w:t>
      </w:r>
      <w:r w:rsidRPr="00E31BBF">
        <w:t>are</w:t>
      </w:r>
      <w:r w:rsidR="00C21DB7">
        <w:t xml:space="preserve"> </w:t>
      </w:r>
      <w:r w:rsidRPr="00E31BBF">
        <w:t>several</w:t>
      </w:r>
      <w:r w:rsidR="00C21DB7">
        <w:t xml:space="preserve"> </w:t>
      </w:r>
      <w:r w:rsidRPr="00E31BBF">
        <w:t>social</w:t>
      </w:r>
      <w:r w:rsidR="00C21DB7">
        <w:t xml:space="preserve"> </w:t>
      </w:r>
      <w:r w:rsidRPr="00E31BBF">
        <w:t>services</w:t>
      </w:r>
      <w:r w:rsidR="00C21DB7">
        <w:t xml:space="preserve"> </w:t>
      </w:r>
      <w:r w:rsidRPr="00E31BBF">
        <w:t>offered</w:t>
      </w:r>
      <w:r w:rsidR="00C21DB7">
        <w:t xml:space="preserve"> </w:t>
      </w:r>
      <w:r w:rsidRPr="00E31BBF">
        <w:t>by</w:t>
      </w:r>
      <w:r w:rsidR="00C21DB7">
        <w:t xml:space="preserve"> </w:t>
      </w:r>
      <w:r w:rsidRPr="00E31BBF">
        <w:t>local</w:t>
      </w:r>
      <w:r w:rsidR="00C21DB7">
        <w:t xml:space="preserve"> </w:t>
      </w:r>
      <w:r w:rsidRPr="00E31BBF">
        <w:t>authorities:</w:t>
      </w:r>
    </w:p>
    <w:p w:rsidR="002F001C" w:rsidRPr="00E31BBF" w:rsidRDefault="002F001C" w:rsidP="00096C6E">
      <w:pPr>
        <w:pStyle w:val="Bullet1G"/>
      </w:pPr>
      <w:r w:rsidRPr="00E31BBF">
        <w:t>Support</w:t>
      </w:r>
      <w:r w:rsidR="00C21DB7">
        <w:t xml:space="preserve"> </w:t>
      </w:r>
      <w:r w:rsidRPr="00E31BBF">
        <w:t>person</w:t>
      </w:r>
      <w:r w:rsidR="00C21DB7">
        <w:t xml:space="preserve"> </w:t>
      </w:r>
      <w:r w:rsidRPr="00E31BBF">
        <w:t>which</w:t>
      </w:r>
      <w:r w:rsidR="00C21DB7">
        <w:t xml:space="preserve"> </w:t>
      </w:r>
      <w:r w:rsidRPr="00E31BBF">
        <w:t>objective</w:t>
      </w:r>
      <w:r w:rsidR="00C21DB7">
        <w:t xml:space="preserve"> </w:t>
      </w:r>
      <w:r w:rsidRPr="00E31BBF">
        <w:t>is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support</w:t>
      </w:r>
      <w:r w:rsidR="00C21DB7">
        <w:t xml:space="preserve"> </w:t>
      </w:r>
      <w:r w:rsidRPr="00E31BBF">
        <w:t>child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co-operation</w:t>
      </w:r>
      <w:r w:rsidR="00C21DB7">
        <w:t xml:space="preserve"> </w:t>
      </w:r>
      <w:r w:rsidRPr="00E31BBF">
        <w:t>with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person</w:t>
      </w:r>
      <w:r w:rsidR="00C21DB7">
        <w:t xml:space="preserve"> </w:t>
      </w:r>
      <w:r w:rsidRPr="00E31BBF">
        <w:t>raising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child,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development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child,</w:t>
      </w:r>
      <w:r w:rsidR="00C21DB7">
        <w:t xml:space="preserve"> </w:t>
      </w:r>
      <w:r w:rsidRPr="00E31BBF">
        <w:t>including</w:t>
      </w:r>
      <w:r w:rsidR="00C21DB7">
        <w:t xml:space="preserve"> </w:t>
      </w:r>
      <w:r w:rsidRPr="00E31BBF">
        <w:t>performance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care</w:t>
      </w:r>
      <w:r w:rsidR="00C21DB7">
        <w:t xml:space="preserve"> </w:t>
      </w:r>
      <w:r w:rsidRPr="00E31BBF">
        <w:t>procedures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case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disabled</w:t>
      </w:r>
      <w:r w:rsidR="00C21DB7">
        <w:t xml:space="preserve"> </w:t>
      </w:r>
      <w:r w:rsidRPr="00E31BBF">
        <w:t>child,</w:t>
      </w:r>
      <w:r w:rsidR="00C21DB7">
        <w:t xml:space="preserve"> </w:t>
      </w:r>
      <w:r w:rsidRPr="00E31BBF">
        <w:t>if</w:t>
      </w:r>
      <w:r w:rsidR="00C21DB7">
        <w:t xml:space="preserve"> </w:t>
      </w:r>
      <w:r w:rsidRPr="00E31BBF">
        <w:t>necessary;</w:t>
      </w:r>
    </w:p>
    <w:p w:rsidR="002F001C" w:rsidRPr="00E31BBF" w:rsidRDefault="002F001C" w:rsidP="00096C6E">
      <w:pPr>
        <w:pStyle w:val="Bullet1G"/>
      </w:pPr>
      <w:r w:rsidRPr="00E31BBF">
        <w:t>Childcare</w:t>
      </w:r>
      <w:r w:rsidR="00C21DB7">
        <w:t xml:space="preserve"> </w:t>
      </w:r>
      <w:r w:rsidRPr="00E31BBF">
        <w:t>service</w:t>
      </w:r>
      <w:r w:rsidR="00C21DB7">
        <w:t xml:space="preserve"> </w:t>
      </w:r>
      <w:r w:rsidRPr="00E31BBF">
        <w:t>which</w:t>
      </w:r>
      <w:r w:rsidR="00C21DB7">
        <w:t xml:space="preserve"> </w:t>
      </w:r>
      <w:r w:rsidRPr="00E31BBF">
        <w:t>objective</w:t>
      </w:r>
      <w:r w:rsidR="00C21DB7">
        <w:t xml:space="preserve"> </w:t>
      </w:r>
      <w:r w:rsidRPr="00E31BBF">
        <w:t>is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support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ability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person</w:t>
      </w:r>
      <w:r w:rsidR="00C21DB7">
        <w:t xml:space="preserve"> </w:t>
      </w:r>
      <w:r w:rsidRPr="00E31BBF">
        <w:t>raising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child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cope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work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reduce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care</w:t>
      </w:r>
      <w:r w:rsidR="00C21DB7">
        <w:t xml:space="preserve"> </w:t>
      </w:r>
      <w:r w:rsidRPr="00E31BBF">
        <w:t>burden</w:t>
      </w:r>
      <w:r w:rsidR="00C21DB7">
        <w:t xml:space="preserve"> </w:t>
      </w:r>
      <w:r w:rsidRPr="00E31BBF">
        <w:t>arising</w:t>
      </w:r>
      <w:r w:rsidR="00C21DB7">
        <w:t xml:space="preserve"> </w:t>
      </w:r>
      <w:r w:rsidRPr="00E31BBF">
        <w:t>from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special</w:t>
      </w:r>
      <w:r w:rsidR="00C21DB7">
        <w:t xml:space="preserve"> </w:t>
      </w:r>
      <w:r w:rsidRPr="00E31BBF">
        <w:t>needs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child;</w:t>
      </w:r>
    </w:p>
    <w:p w:rsidR="002F001C" w:rsidRPr="00E31BBF" w:rsidRDefault="002F001C" w:rsidP="00096C6E">
      <w:pPr>
        <w:pStyle w:val="Bullet1G"/>
      </w:pPr>
      <w:r w:rsidRPr="00E31BBF">
        <w:t>Social</w:t>
      </w:r>
      <w:r w:rsidR="00C21DB7">
        <w:t xml:space="preserve"> </w:t>
      </w:r>
      <w:r w:rsidRPr="00E31BBF">
        <w:t>transport.</w:t>
      </w:r>
    </w:p>
    <w:p w:rsidR="002F001C" w:rsidRPr="00E31BBF" w:rsidRDefault="002F001C" w:rsidP="00732F46">
      <w:pPr>
        <w:pStyle w:val="SingleTxtG"/>
      </w:pPr>
      <w:r w:rsidRPr="00E31BBF">
        <w:t>56.</w:t>
      </w:r>
      <w:r w:rsidRPr="00E31BBF">
        <w:tab/>
        <w:t>Since</w:t>
      </w:r>
      <w:r w:rsidR="00C21DB7">
        <w:t xml:space="preserve"> </w:t>
      </w:r>
      <w:r w:rsidRPr="00E31BBF">
        <w:t>2017,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state</w:t>
      </w:r>
      <w:r w:rsidR="00C21DB7">
        <w:t xml:space="preserve"> </w:t>
      </w:r>
      <w:r w:rsidRPr="00E31BBF">
        <w:t>provides</w:t>
      </w:r>
      <w:r w:rsidR="00C21DB7">
        <w:t xml:space="preserve"> </w:t>
      </w:r>
      <w:r w:rsidRPr="00E31BBF">
        <w:t>once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year</w:t>
      </w:r>
      <w:r w:rsidR="00C21DB7">
        <w:t xml:space="preserve"> </w:t>
      </w:r>
      <w:r w:rsidRPr="00E31BBF">
        <w:t>financial</w:t>
      </w:r>
      <w:r w:rsidR="00C21DB7">
        <w:t xml:space="preserve"> </w:t>
      </w:r>
      <w:r w:rsidRPr="00E31BBF">
        <w:t>support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local</w:t>
      </w:r>
      <w:r w:rsidR="00C21DB7">
        <w:t xml:space="preserve"> </w:t>
      </w:r>
      <w:r w:rsidRPr="00E31BBF">
        <w:t>authorities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provide</w:t>
      </w:r>
      <w:r w:rsidR="00C21DB7">
        <w:t xml:space="preserve"> </w:t>
      </w:r>
      <w:r w:rsidRPr="00E31BBF">
        <w:t>services</w:t>
      </w:r>
      <w:r w:rsidR="00C21DB7">
        <w:t xml:space="preserve"> </w:t>
      </w:r>
      <w:r w:rsidRPr="00E31BBF">
        <w:t>for</w:t>
      </w:r>
      <w:r w:rsidR="00C21DB7">
        <w:t xml:space="preserve"> </w:t>
      </w:r>
      <w:r w:rsidRPr="00E31BBF">
        <w:t>children</w:t>
      </w:r>
      <w:r w:rsidR="00C21DB7">
        <w:t xml:space="preserve"> </w:t>
      </w:r>
      <w:r w:rsidRPr="00E31BBF">
        <w:t>with</w:t>
      </w:r>
      <w:r w:rsidR="00C21DB7">
        <w:t xml:space="preserve"> </w:t>
      </w:r>
      <w:r w:rsidRPr="00E31BBF">
        <w:t>severe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profound</w:t>
      </w:r>
      <w:r w:rsidR="00C21DB7">
        <w:t xml:space="preserve"> </w:t>
      </w:r>
      <w:r w:rsidRPr="00E31BBF">
        <w:t>disabilities.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local</w:t>
      </w:r>
      <w:r w:rsidR="00C21DB7">
        <w:t xml:space="preserve"> </w:t>
      </w:r>
      <w:r w:rsidRPr="00E31BBF">
        <w:t>authority</w:t>
      </w:r>
      <w:r w:rsidR="00C21DB7">
        <w:t xml:space="preserve"> </w:t>
      </w:r>
      <w:r w:rsidRPr="00E31BBF">
        <w:t>may</w:t>
      </w:r>
      <w:r w:rsidR="00C21DB7">
        <w:t xml:space="preserve"> </w:t>
      </w:r>
      <w:r w:rsidRPr="00E31BBF">
        <w:t>use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support</w:t>
      </w:r>
      <w:r w:rsidR="00C21DB7">
        <w:t xml:space="preserve"> </w:t>
      </w:r>
      <w:r w:rsidRPr="00E31BBF">
        <w:t>for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provision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childcare</w:t>
      </w:r>
      <w:r w:rsidR="00C21DB7">
        <w:t xml:space="preserve"> </w:t>
      </w:r>
      <w:r w:rsidRPr="00E31BBF">
        <w:t>service,</w:t>
      </w:r>
      <w:r w:rsidR="00C21DB7">
        <w:t xml:space="preserve"> </w:t>
      </w:r>
      <w:r w:rsidRPr="00E31BBF">
        <w:t>support</w:t>
      </w:r>
      <w:r w:rsidR="00C21DB7">
        <w:t xml:space="preserve"> </w:t>
      </w:r>
      <w:r w:rsidRPr="00E31BBF">
        <w:t>person</w:t>
      </w:r>
      <w:r w:rsidR="00C21DB7">
        <w:t xml:space="preserve"> </w:t>
      </w:r>
      <w:r w:rsidRPr="00E31BBF">
        <w:t>service,</w:t>
      </w:r>
      <w:r w:rsidR="00C21DB7">
        <w:t xml:space="preserve"> </w:t>
      </w:r>
      <w:r w:rsidRPr="00E31BBF">
        <w:t>social</w:t>
      </w:r>
      <w:r w:rsidR="00C21DB7">
        <w:t xml:space="preserve"> </w:t>
      </w:r>
      <w:r w:rsidRPr="00E31BBF">
        <w:t>transport</w:t>
      </w:r>
      <w:r w:rsidR="00C21DB7">
        <w:t xml:space="preserve"> </w:t>
      </w:r>
      <w:r w:rsidRPr="00E31BBF">
        <w:t>service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other</w:t>
      </w:r>
      <w:r w:rsidR="00C21DB7">
        <w:t xml:space="preserve"> </w:t>
      </w:r>
      <w:r w:rsidRPr="00E31BBF">
        <w:t>social</w:t>
      </w:r>
      <w:r w:rsidR="00C21DB7">
        <w:t xml:space="preserve"> </w:t>
      </w:r>
      <w:r w:rsidRPr="00E31BBF">
        <w:t>services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children</w:t>
      </w:r>
      <w:r w:rsidR="00C21DB7">
        <w:t xml:space="preserve"> </w:t>
      </w:r>
      <w:r w:rsidRPr="00E31BBF">
        <w:t>with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severe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profound</w:t>
      </w:r>
      <w:r w:rsidR="00C21DB7">
        <w:t xml:space="preserve"> </w:t>
      </w:r>
      <w:r w:rsidRPr="00E31BBF">
        <w:t>disability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order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help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reduce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care</w:t>
      </w:r>
      <w:r w:rsidR="00C21DB7">
        <w:t xml:space="preserve"> </w:t>
      </w:r>
      <w:r w:rsidRPr="00E31BBF">
        <w:t>burden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family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child</w:t>
      </w:r>
      <w:r w:rsidR="00C21DB7">
        <w:t xml:space="preserve"> </w:t>
      </w:r>
      <w:r w:rsidRPr="00E31BBF">
        <w:t>with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severe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profound</w:t>
      </w:r>
      <w:r w:rsidR="00C21DB7">
        <w:t xml:space="preserve"> </w:t>
      </w:r>
      <w:r w:rsidRPr="00E31BBF">
        <w:t>disability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an</w:t>
      </w:r>
      <w:r w:rsidR="00C21DB7">
        <w:t xml:space="preserve"> </w:t>
      </w:r>
      <w:r w:rsidRPr="00E31BBF">
        <w:t>additional</w:t>
      </w:r>
      <w:r w:rsidR="00C21DB7">
        <w:t xml:space="preserve"> </w:t>
      </w:r>
      <w:r w:rsidRPr="00E31BBF">
        <w:t>need</w:t>
      </w:r>
      <w:r w:rsidR="00C21DB7">
        <w:t xml:space="preserve"> </w:t>
      </w:r>
      <w:r w:rsidRPr="00E31BBF">
        <w:t>arising</w:t>
      </w:r>
      <w:r w:rsidR="00C21DB7">
        <w:t xml:space="preserve"> </w:t>
      </w:r>
      <w:r w:rsidRPr="00E31BBF">
        <w:t>from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disability.</w:t>
      </w:r>
      <w:r w:rsidR="00C21DB7">
        <w:t xml:space="preserve"> </w:t>
      </w:r>
    </w:p>
    <w:p w:rsidR="002F001C" w:rsidRPr="00E31BBF" w:rsidRDefault="002F001C" w:rsidP="00A15784">
      <w:pPr>
        <w:pStyle w:val="Heading1"/>
        <w:spacing w:before="240"/>
      </w:pPr>
      <w:r w:rsidRPr="00E31BBF">
        <w:t>Table</w:t>
      </w:r>
      <w:r w:rsidR="00C21DB7">
        <w:t xml:space="preserve"> </w:t>
      </w:r>
      <w:r w:rsidRPr="00E31BBF">
        <w:t>2</w:t>
      </w:r>
    </w:p>
    <w:p w:rsidR="002F001C" w:rsidRPr="00C44E89" w:rsidRDefault="002F001C" w:rsidP="00732F46">
      <w:pPr>
        <w:pStyle w:val="SingleTxtG"/>
        <w:rPr>
          <w:b/>
          <w:bCs/>
        </w:rPr>
      </w:pPr>
      <w:r w:rsidRPr="00C44E89">
        <w:rPr>
          <w:b/>
          <w:bCs/>
        </w:rPr>
        <w:t>Number</w:t>
      </w:r>
      <w:r w:rsidR="00C21DB7" w:rsidRPr="00C44E89">
        <w:rPr>
          <w:b/>
          <w:bCs/>
        </w:rPr>
        <w:t xml:space="preserve"> </w:t>
      </w:r>
      <w:r w:rsidRPr="00C44E89">
        <w:rPr>
          <w:b/>
          <w:bCs/>
        </w:rPr>
        <w:t>of</w:t>
      </w:r>
      <w:r w:rsidR="00C21DB7" w:rsidRPr="00C44E89">
        <w:rPr>
          <w:b/>
          <w:bCs/>
        </w:rPr>
        <w:t xml:space="preserve"> </w:t>
      </w:r>
      <w:r w:rsidRPr="00C44E89">
        <w:rPr>
          <w:b/>
          <w:bCs/>
        </w:rPr>
        <w:t>children</w:t>
      </w:r>
      <w:r w:rsidR="00C21DB7" w:rsidRPr="00C44E89">
        <w:rPr>
          <w:b/>
          <w:bCs/>
        </w:rPr>
        <w:t xml:space="preserve"> </w:t>
      </w:r>
      <w:r w:rsidRPr="00C44E89">
        <w:rPr>
          <w:b/>
          <w:bCs/>
        </w:rPr>
        <w:t>who</w:t>
      </w:r>
      <w:r w:rsidR="00C21DB7" w:rsidRPr="00C44E89">
        <w:rPr>
          <w:b/>
          <w:bCs/>
        </w:rPr>
        <w:t xml:space="preserve"> </w:t>
      </w:r>
      <w:r w:rsidRPr="00C44E89">
        <w:rPr>
          <w:b/>
          <w:bCs/>
        </w:rPr>
        <w:t>received</w:t>
      </w:r>
      <w:r w:rsidR="00C21DB7" w:rsidRPr="00C44E89">
        <w:rPr>
          <w:b/>
          <w:bCs/>
        </w:rPr>
        <w:t xml:space="preserve"> </w:t>
      </w:r>
      <w:r w:rsidRPr="00C44E89">
        <w:rPr>
          <w:b/>
          <w:bCs/>
        </w:rPr>
        <w:t>services</w:t>
      </w:r>
      <w:r w:rsidR="00C21DB7" w:rsidRPr="00C44E89">
        <w:rPr>
          <w:b/>
          <w:bCs/>
        </w:rPr>
        <w:t xml:space="preserve"> </w:t>
      </w:r>
      <w:r w:rsidRPr="00C44E89">
        <w:rPr>
          <w:b/>
          <w:bCs/>
        </w:rPr>
        <w:t>during</w:t>
      </w:r>
      <w:r w:rsidR="00C21DB7" w:rsidRPr="00C44E89">
        <w:rPr>
          <w:b/>
          <w:bCs/>
        </w:rPr>
        <w:t xml:space="preserve"> </w:t>
      </w:r>
      <w:r w:rsidRPr="00C44E89">
        <w:rPr>
          <w:b/>
          <w:bCs/>
        </w:rPr>
        <w:t>2018</w:t>
      </w:r>
      <w:r w:rsidR="00C21DB7" w:rsidRPr="00C44E89">
        <w:rPr>
          <w:b/>
          <w:bCs/>
        </w:rPr>
        <w:t xml:space="preserve"> </w:t>
      </w:r>
      <w:r w:rsidRPr="00C44E89">
        <w:rPr>
          <w:b/>
          <w:bCs/>
        </w:rPr>
        <w:t>and</w:t>
      </w:r>
      <w:r w:rsidR="00C21DB7" w:rsidRPr="00C44E89">
        <w:rPr>
          <w:b/>
          <w:bCs/>
        </w:rPr>
        <w:t xml:space="preserve"> </w:t>
      </w:r>
      <w:r w:rsidRPr="00C44E89">
        <w:rPr>
          <w:b/>
          <w:bCs/>
        </w:rPr>
        <w:t>expenses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55"/>
        <w:gridCol w:w="1984"/>
        <w:gridCol w:w="1843"/>
        <w:gridCol w:w="1488"/>
      </w:tblGrid>
      <w:tr w:rsidR="002F001C" w:rsidRPr="00C44E89" w:rsidTr="00B15275">
        <w:trPr>
          <w:tblHeader/>
        </w:trPr>
        <w:tc>
          <w:tcPr>
            <w:tcW w:w="2055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2F001C" w:rsidRPr="00C44E89" w:rsidRDefault="002F001C" w:rsidP="00C44E89">
            <w:pPr>
              <w:pStyle w:val="SingleTxtG"/>
              <w:spacing w:before="80" w:after="80" w:line="200" w:lineRule="exact"/>
              <w:ind w:left="0" w:right="113"/>
              <w:jc w:val="left"/>
              <w:rPr>
                <w:i/>
                <w:sz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2F001C" w:rsidRPr="00C44E89" w:rsidRDefault="002F001C" w:rsidP="00263EBB">
            <w:pPr>
              <w:pStyle w:val="SingleTxtG"/>
              <w:spacing w:before="80" w:after="80" w:line="200" w:lineRule="exact"/>
              <w:ind w:left="0" w:right="113"/>
              <w:jc w:val="center"/>
              <w:rPr>
                <w:i/>
                <w:sz w:val="16"/>
              </w:rPr>
            </w:pPr>
            <w:r w:rsidRPr="00C44E89">
              <w:rPr>
                <w:i/>
                <w:sz w:val="16"/>
              </w:rPr>
              <w:t>Number</w:t>
            </w:r>
            <w:r w:rsidR="00C21DB7" w:rsidRPr="00C44E89">
              <w:rPr>
                <w:i/>
                <w:sz w:val="16"/>
              </w:rPr>
              <w:t xml:space="preserve"> </w:t>
            </w:r>
            <w:r w:rsidRPr="00C44E89">
              <w:rPr>
                <w:i/>
                <w:sz w:val="16"/>
              </w:rPr>
              <w:t>of</w:t>
            </w:r>
            <w:r w:rsidR="00C21DB7" w:rsidRPr="00C44E89">
              <w:rPr>
                <w:i/>
                <w:sz w:val="16"/>
              </w:rPr>
              <w:t xml:space="preserve"> </w:t>
            </w:r>
            <w:r w:rsidRPr="00C44E89">
              <w:rPr>
                <w:i/>
                <w:sz w:val="16"/>
              </w:rPr>
              <w:t>children</w:t>
            </w:r>
            <w:r w:rsidR="00C21DB7" w:rsidRPr="00C44E89">
              <w:rPr>
                <w:i/>
                <w:sz w:val="16"/>
              </w:rPr>
              <w:t xml:space="preserve"> </w:t>
            </w:r>
            <w:r w:rsidRPr="00C44E89">
              <w:rPr>
                <w:i/>
                <w:sz w:val="16"/>
              </w:rPr>
              <w:t>who</w:t>
            </w:r>
            <w:r w:rsidR="00C21DB7" w:rsidRPr="00C44E89">
              <w:rPr>
                <w:i/>
                <w:sz w:val="16"/>
              </w:rPr>
              <w:t xml:space="preserve"> </w:t>
            </w:r>
            <w:r w:rsidRPr="00C44E89">
              <w:rPr>
                <w:i/>
                <w:sz w:val="16"/>
              </w:rPr>
              <w:t>received</w:t>
            </w:r>
            <w:r w:rsidR="00C21DB7" w:rsidRPr="00C44E89">
              <w:rPr>
                <w:i/>
                <w:sz w:val="16"/>
              </w:rPr>
              <w:t xml:space="preserve"> </w:t>
            </w:r>
            <w:r w:rsidRPr="00C44E89">
              <w:rPr>
                <w:i/>
                <w:sz w:val="16"/>
              </w:rPr>
              <w:t>services</w:t>
            </w:r>
            <w:r w:rsidR="00C21DB7" w:rsidRPr="00C44E89">
              <w:rPr>
                <w:i/>
                <w:sz w:val="16"/>
              </w:rPr>
              <w:t xml:space="preserve"> </w:t>
            </w:r>
            <w:r w:rsidRPr="00C44E89">
              <w:rPr>
                <w:i/>
                <w:sz w:val="16"/>
              </w:rPr>
              <w:t>during</w:t>
            </w:r>
            <w:r w:rsidR="00C21DB7" w:rsidRPr="00C44E89">
              <w:rPr>
                <w:i/>
                <w:sz w:val="16"/>
              </w:rPr>
              <w:t xml:space="preserve"> </w:t>
            </w:r>
            <w:r w:rsidRPr="00C44E89">
              <w:rPr>
                <w:i/>
                <w:sz w:val="16"/>
              </w:rPr>
              <w:t>2018</w:t>
            </w:r>
          </w:p>
        </w:tc>
        <w:tc>
          <w:tcPr>
            <w:tcW w:w="1488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2F001C" w:rsidRPr="00C44E89" w:rsidRDefault="00060D87" w:rsidP="00C44E89">
            <w:pPr>
              <w:pStyle w:val="SingleTxtG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C44E89">
              <w:rPr>
                <w:i/>
                <w:sz w:val="16"/>
              </w:rPr>
              <w:t>Expenses</w:t>
            </w:r>
            <w:r w:rsidR="00C21DB7" w:rsidRPr="00C44E89">
              <w:rPr>
                <w:i/>
                <w:sz w:val="16"/>
              </w:rPr>
              <w:t xml:space="preserve"> </w:t>
            </w:r>
            <w:r w:rsidR="002F001C" w:rsidRPr="00C44E89">
              <w:rPr>
                <w:i/>
                <w:sz w:val="16"/>
              </w:rPr>
              <w:t>in</w:t>
            </w:r>
            <w:r w:rsidR="00C21DB7" w:rsidRPr="00C44E89">
              <w:rPr>
                <w:i/>
                <w:sz w:val="16"/>
              </w:rPr>
              <w:t xml:space="preserve"> </w:t>
            </w:r>
            <w:r w:rsidR="002F001C" w:rsidRPr="00C44E89">
              <w:rPr>
                <w:i/>
                <w:sz w:val="16"/>
              </w:rPr>
              <w:t>euros</w:t>
            </w:r>
          </w:p>
        </w:tc>
      </w:tr>
      <w:tr w:rsidR="00B15275" w:rsidRPr="00C44E89" w:rsidTr="00B15275">
        <w:trPr>
          <w:tblHeader/>
        </w:trPr>
        <w:tc>
          <w:tcPr>
            <w:tcW w:w="2055" w:type="dxa"/>
            <w:vMerge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2F001C" w:rsidRPr="00C44E89" w:rsidRDefault="002F001C" w:rsidP="00C44E89">
            <w:pPr>
              <w:pStyle w:val="SingleTxtG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2F001C" w:rsidRPr="009423F1" w:rsidRDefault="002F001C" w:rsidP="009423F1">
            <w:pPr>
              <w:pStyle w:val="SingleTxtG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9423F1">
              <w:rPr>
                <w:i/>
                <w:sz w:val="16"/>
              </w:rPr>
              <w:t>Children</w:t>
            </w:r>
            <w:r w:rsidR="00C21DB7" w:rsidRPr="009423F1">
              <w:rPr>
                <w:i/>
                <w:sz w:val="16"/>
              </w:rPr>
              <w:t xml:space="preserve"> </w:t>
            </w:r>
            <w:r w:rsidRPr="009423F1">
              <w:rPr>
                <w:i/>
                <w:sz w:val="16"/>
              </w:rPr>
              <w:t>with</w:t>
            </w:r>
            <w:r w:rsidR="00C21DB7" w:rsidRPr="009423F1">
              <w:rPr>
                <w:i/>
                <w:sz w:val="16"/>
              </w:rPr>
              <w:t xml:space="preserve"> </w:t>
            </w:r>
            <w:r w:rsidRPr="009423F1">
              <w:rPr>
                <w:i/>
                <w:sz w:val="16"/>
              </w:rPr>
              <w:t>severe</w:t>
            </w:r>
            <w:r w:rsidR="00C21DB7" w:rsidRPr="009423F1">
              <w:rPr>
                <w:i/>
                <w:sz w:val="16"/>
              </w:rPr>
              <w:t xml:space="preserve"> </w:t>
            </w:r>
            <w:r w:rsidRPr="009423F1">
              <w:rPr>
                <w:i/>
                <w:sz w:val="16"/>
              </w:rPr>
              <w:t>disability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2F001C" w:rsidRPr="009423F1" w:rsidRDefault="002F001C" w:rsidP="009423F1">
            <w:pPr>
              <w:pStyle w:val="SingleTxtG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9423F1">
              <w:rPr>
                <w:i/>
                <w:sz w:val="16"/>
              </w:rPr>
              <w:t>Children</w:t>
            </w:r>
            <w:r w:rsidR="00C21DB7" w:rsidRPr="009423F1">
              <w:rPr>
                <w:i/>
                <w:sz w:val="16"/>
              </w:rPr>
              <w:t xml:space="preserve"> </w:t>
            </w:r>
            <w:r w:rsidRPr="009423F1">
              <w:rPr>
                <w:i/>
                <w:sz w:val="16"/>
              </w:rPr>
              <w:t>with</w:t>
            </w:r>
            <w:r w:rsidR="00C21DB7" w:rsidRPr="009423F1">
              <w:rPr>
                <w:i/>
                <w:sz w:val="16"/>
              </w:rPr>
              <w:t xml:space="preserve"> </w:t>
            </w:r>
            <w:r w:rsidRPr="009423F1">
              <w:rPr>
                <w:i/>
                <w:sz w:val="16"/>
              </w:rPr>
              <w:t>profound</w:t>
            </w:r>
            <w:r w:rsidR="00C21DB7" w:rsidRPr="009423F1">
              <w:rPr>
                <w:i/>
                <w:sz w:val="16"/>
              </w:rPr>
              <w:t xml:space="preserve"> </w:t>
            </w:r>
            <w:r w:rsidRPr="009423F1">
              <w:rPr>
                <w:i/>
                <w:sz w:val="16"/>
              </w:rPr>
              <w:t>disability</w:t>
            </w:r>
          </w:p>
        </w:tc>
        <w:tc>
          <w:tcPr>
            <w:tcW w:w="1488" w:type="dxa"/>
            <w:vMerge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2F001C" w:rsidRPr="00C44E89" w:rsidRDefault="002F001C" w:rsidP="00C44E89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</w:p>
        </w:tc>
      </w:tr>
      <w:tr w:rsidR="002F001C" w:rsidRPr="00C44E89" w:rsidTr="00B15275">
        <w:tc>
          <w:tcPr>
            <w:tcW w:w="2055" w:type="dxa"/>
            <w:tcBorders>
              <w:top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2F001C" w:rsidRPr="00C44E89" w:rsidRDefault="002F001C" w:rsidP="00C44E89">
            <w:pPr>
              <w:pStyle w:val="SingleTxtG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C44E89">
              <w:rPr>
                <w:sz w:val="18"/>
              </w:rPr>
              <w:t>Period</w:t>
            </w:r>
            <w:r w:rsidR="00C21DB7" w:rsidRPr="00C44E89">
              <w:rPr>
                <w:sz w:val="18"/>
              </w:rPr>
              <w:t xml:space="preserve"> </w:t>
            </w:r>
            <w:r w:rsidRPr="00C44E89">
              <w:rPr>
                <w:sz w:val="18"/>
              </w:rPr>
              <w:t>2018</w:t>
            </w:r>
          </w:p>
        </w:tc>
        <w:tc>
          <w:tcPr>
            <w:tcW w:w="1984" w:type="dxa"/>
            <w:tcBorders>
              <w:top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2F001C" w:rsidRPr="00C44E89" w:rsidRDefault="002F001C" w:rsidP="00C44E89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44E89">
              <w:rPr>
                <w:sz w:val="18"/>
              </w:rPr>
              <w:t>2</w:t>
            </w:r>
            <w:r w:rsidR="00B55311">
              <w:rPr>
                <w:sz w:val="18"/>
              </w:rPr>
              <w:t xml:space="preserve"> </w:t>
            </w:r>
            <w:r w:rsidRPr="00C44E89">
              <w:rPr>
                <w:sz w:val="18"/>
              </w:rPr>
              <w:t>455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2F001C" w:rsidRPr="00C44E89" w:rsidRDefault="002F001C" w:rsidP="00C44E89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44E89">
              <w:rPr>
                <w:sz w:val="18"/>
              </w:rPr>
              <w:t>474</w:t>
            </w:r>
          </w:p>
        </w:tc>
        <w:tc>
          <w:tcPr>
            <w:tcW w:w="1488" w:type="dxa"/>
            <w:tcBorders>
              <w:top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2F001C" w:rsidRPr="00C44E89" w:rsidRDefault="002F001C" w:rsidP="00C44E89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44E89">
              <w:rPr>
                <w:sz w:val="18"/>
              </w:rPr>
              <w:t>3</w:t>
            </w:r>
            <w:r w:rsidR="00B35435">
              <w:rPr>
                <w:sz w:val="18"/>
              </w:rPr>
              <w:t xml:space="preserve"> </w:t>
            </w:r>
            <w:r w:rsidRPr="00C44E89">
              <w:rPr>
                <w:sz w:val="18"/>
              </w:rPr>
              <w:t>702</w:t>
            </w:r>
            <w:r w:rsidR="00B35435">
              <w:rPr>
                <w:sz w:val="18"/>
              </w:rPr>
              <w:t xml:space="preserve"> </w:t>
            </w:r>
            <w:r w:rsidRPr="00C44E89">
              <w:rPr>
                <w:sz w:val="18"/>
              </w:rPr>
              <w:t>593</w:t>
            </w:r>
            <w:r w:rsidR="00B35435">
              <w:rPr>
                <w:sz w:val="18"/>
              </w:rPr>
              <w:t>.</w:t>
            </w:r>
            <w:r w:rsidRPr="00C44E89">
              <w:rPr>
                <w:sz w:val="18"/>
              </w:rPr>
              <w:t>51</w:t>
            </w:r>
          </w:p>
        </w:tc>
      </w:tr>
      <w:tr w:rsidR="002F001C" w:rsidRPr="00C44E89" w:rsidTr="00B15275">
        <w:tc>
          <w:tcPr>
            <w:tcW w:w="2055" w:type="dxa"/>
            <w:tcBorders>
              <w:bottom w:val="nil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2F001C" w:rsidRPr="00C44E89" w:rsidRDefault="002F001C" w:rsidP="00C44E89">
            <w:pPr>
              <w:pStyle w:val="SingleTxtG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C44E89">
              <w:rPr>
                <w:sz w:val="18"/>
              </w:rPr>
              <w:t>Child</w:t>
            </w:r>
            <w:r w:rsidR="00C21DB7" w:rsidRPr="00C44E89">
              <w:rPr>
                <w:sz w:val="18"/>
              </w:rPr>
              <w:t xml:space="preserve"> </w:t>
            </w:r>
            <w:r w:rsidRPr="00C44E89">
              <w:rPr>
                <w:sz w:val="18"/>
              </w:rPr>
              <w:t>care</w:t>
            </w:r>
          </w:p>
        </w:tc>
        <w:tc>
          <w:tcPr>
            <w:tcW w:w="1984" w:type="dxa"/>
            <w:tcBorders>
              <w:bottom w:val="nil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2F001C" w:rsidRPr="00C44E89" w:rsidRDefault="002F001C" w:rsidP="00C44E89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44E89">
              <w:rPr>
                <w:sz w:val="18"/>
              </w:rPr>
              <w:t>654</w:t>
            </w:r>
          </w:p>
        </w:tc>
        <w:tc>
          <w:tcPr>
            <w:tcW w:w="1843" w:type="dxa"/>
            <w:tcBorders>
              <w:bottom w:val="nil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2F001C" w:rsidRPr="00C44E89" w:rsidRDefault="002F001C" w:rsidP="00C44E89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44E89">
              <w:rPr>
                <w:sz w:val="18"/>
              </w:rPr>
              <w:t>116</w:t>
            </w:r>
          </w:p>
        </w:tc>
        <w:tc>
          <w:tcPr>
            <w:tcW w:w="1488" w:type="dxa"/>
            <w:tcBorders>
              <w:bottom w:val="nil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2F001C" w:rsidRPr="00C44E89" w:rsidRDefault="002F001C" w:rsidP="00C44E89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44E89">
              <w:rPr>
                <w:sz w:val="18"/>
              </w:rPr>
              <w:t>684</w:t>
            </w:r>
            <w:r w:rsidR="00B35435">
              <w:rPr>
                <w:sz w:val="18"/>
              </w:rPr>
              <w:t xml:space="preserve"> </w:t>
            </w:r>
            <w:r w:rsidRPr="00C44E89">
              <w:rPr>
                <w:sz w:val="18"/>
              </w:rPr>
              <w:t>575</w:t>
            </w:r>
            <w:r w:rsidR="00B15275">
              <w:rPr>
                <w:sz w:val="18"/>
              </w:rPr>
              <w:t>.</w:t>
            </w:r>
            <w:r w:rsidRPr="00C44E89">
              <w:rPr>
                <w:sz w:val="18"/>
              </w:rPr>
              <w:t>57</w:t>
            </w:r>
          </w:p>
        </w:tc>
      </w:tr>
      <w:tr w:rsidR="002F001C" w:rsidRPr="00C44E89" w:rsidTr="00B15275">
        <w:tc>
          <w:tcPr>
            <w:tcW w:w="2055" w:type="dxa"/>
            <w:tcBorders>
              <w:top w:val="nil"/>
              <w:bottom w:val="nil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2F001C" w:rsidRPr="00C44E89" w:rsidRDefault="002F001C" w:rsidP="00C44E89">
            <w:pPr>
              <w:pStyle w:val="SingleTxtG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C44E89">
              <w:rPr>
                <w:sz w:val="18"/>
              </w:rPr>
              <w:t>Support</w:t>
            </w:r>
            <w:r w:rsidR="00C21DB7" w:rsidRPr="00C44E89">
              <w:rPr>
                <w:sz w:val="18"/>
              </w:rPr>
              <w:t xml:space="preserve"> </w:t>
            </w:r>
            <w:r w:rsidRPr="00C44E89">
              <w:rPr>
                <w:sz w:val="18"/>
              </w:rPr>
              <w:t>person</w:t>
            </w:r>
          </w:p>
        </w:tc>
        <w:tc>
          <w:tcPr>
            <w:tcW w:w="1984" w:type="dxa"/>
            <w:tcBorders>
              <w:top w:val="nil"/>
              <w:bottom w:val="nil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2F001C" w:rsidRPr="00C44E89" w:rsidRDefault="002F001C" w:rsidP="00C44E89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44E89">
              <w:rPr>
                <w:sz w:val="18"/>
              </w:rPr>
              <w:t>893</w:t>
            </w:r>
          </w:p>
        </w:tc>
        <w:tc>
          <w:tcPr>
            <w:tcW w:w="1843" w:type="dxa"/>
            <w:tcBorders>
              <w:top w:val="nil"/>
              <w:bottom w:val="nil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2F001C" w:rsidRPr="00C44E89" w:rsidRDefault="002F001C" w:rsidP="00C44E89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44E89">
              <w:rPr>
                <w:sz w:val="18"/>
              </w:rPr>
              <w:t>148</w:t>
            </w:r>
          </w:p>
        </w:tc>
        <w:tc>
          <w:tcPr>
            <w:tcW w:w="1488" w:type="dxa"/>
            <w:tcBorders>
              <w:top w:val="nil"/>
              <w:bottom w:val="nil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2F001C" w:rsidRPr="00C44E89" w:rsidRDefault="002F001C" w:rsidP="00C44E89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44E89">
              <w:rPr>
                <w:sz w:val="18"/>
              </w:rPr>
              <w:t>1</w:t>
            </w:r>
            <w:r w:rsidR="00B35435">
              <w:rPr>
                <w:sz w:val="18"/>
              </w:rPr>
              <w:t xml:space="preserve"> </w:t>
            </w:r>
            <w:r w:rsidRPr="00C44E89">
              <w:rPr>
                <w:sz w:val="18"/>
              </w:rPr>
              <w:t>620</w:t>
            </w:r>
            <w:r w:rsidR="00B35435">
              <w:rPr>
                <w:sz w:val="18"/>
              </w:rPr>
              <w:t xml:space="preserve"> </w:t>
            </w:r>
            <w:r w:rsidRPr="00C44E89">
              <w:rPr>
                <w:sz w:val="18"/>
              </w:rPr>
              <w:t>504</w:t>
            </w:r>
            <w:r w:rsidR="00B15275">
              <w:rPr>
                <w:sz w:val="18"/>
              </w:rPr>
              <w:t>.</w:t>
            </w:r>
            <w:r w:rsidRPr="00C44E89">
              <w:rPr>
                <w:sz w:val="18"/>
              </w:rPr>
              <w:t>76</w:t>
            </w:r>
          </w:p>
        </w:tc>
      </w:tr>
      <w:tr w:rsidR="002F001C" w:rsidRPr="00C44E89" w:rsidTr="00B15275">
        <w:tc>
          <w:tcPr>
            <w:tcW w:w="2055" w:type="dxa"/>
            <w:tcBorders>
              <w:top w:val="nil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2F001C" w:rsidRPr="00C44E89" w:rsidRDefault="002F001C" w:rsidP="00C44E89">
            <w:pPr>
              <w:pStyle w:val="SingleTxtG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C44E89">
              <w:rPr>
                <w:sz w:val="18"/>
              </w:rPr>
              <w:lastRenderedPageBreak/>
              <w:t>Social</w:t>
            </w:r>
            <w:r w:rsidR="00C21DB7" w:rsidRPr="00C44E89">
              <w:rPr>
                <w:sz w:val="18"/>
              </w:rPr>
              <w:t xml:space="preserve"> </w:t>
            </w:r>
            <w:r w:rsidRPr="00C44E89">
              <w:rPr>
                <w:sz w:val="18"/>
              </w:rPr>
              <w:t>rehabilitation</w:t>
            </w:r>
            <w:r w:rsidR="00C21DB7" w:rsidRPr="00C44E89">
              <w:rPr>
                <w:sz w:val="18"/>
              </w:rPr>
              <w:t xml:space="preserve"> </w:t>
            </w:r>
            <w:r w:rsidRPr="00C44E89">
              <w:rPr>
                <w:sz w:val="18"/>
              </w:rPr>
              <w:t>services</w:t>
            </w:r>
          </w:p>
        </w:tc>
        <w:tc>
          <w:tcPr>
            <w:tcW w:w="1984" w:type="dxa"/>
            <w:tcBorders>
              <w:top w:val="nil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2F001C" w:rsidRPr="00C44E89" w:rsidRDefault="002F001C" w:rsidP="00C44E89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44E89">
              <w:rPr>
                <w:sz w:val="18"/>
              </w:rPr>
              <w:t>176</w:t>
            </w: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2F001C" w:rsidRPr="00C44E89" w:rsidRDefault="002F001C" w:rsidP="00C44E89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44E89">
              <w:rPr>
                <w:sz w:val="18"/>
              </w:rPr>
              <w:t>27</w:t>
            </w:r>
          </w:p>
        </w:tc>
        <w:tc>
          <w:tcPr>
            <w:tcW w:w="1488" w:type="dxa"/>
            <w:tcBorders>
              <w:top w:val="nil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2F001C" w:rsidRPr="00C44E89" w:rsidRDefault="002F001C" w:rsidP="00C44E89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44E89">
              <w:rPr>
                <w:sz w:val="18"/>
              </w:rPr>
              <w:t>102</w:t>
            </w:r>
            <w:r w:rsidR="00B35435">
              <w:rPr>
                <w:sz w:val="18"/>
              </w:rPr>
              <w:t xml:space="preserve"> </w:t>
            </w:r>
            <w:r w:rsidRPr="00C44E89">
              <w:rPr>
                <w:sz w:val="18"/>
              </w:rPr>
              <w:t>944</w:t>
            </w:r>
            <w:r w:rsidR="00B15275">
              <w:rPr>
                <w:sz w:val="18"/>
              </w:rPr>
              <w:t>.</w:t>
            </w:r>
            <w:r w:rsidRPr="00C44E89">
              <w:rPr>
                <w:sz w:val="18"/>
              </w:rPr>
              <w:t>95</w:t>
            </w:r>
          </w:p>
        </w:tc>
      </w:tr>
      <w:tr w:rsidR="002F001C" w:rsidRPr="00C44E89" w:rsidTr="00B15275">
        <w:tc>
          <w:tcPr>
            <w:tcW w:w="2055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2F001C" w:rsidRPr="00C44E89" w:rsidRDefault="002F001C" w:rsidP="00C44E89">
            <w:pPr>
              <w:pStyle w:val="SingleTxtG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proofErr w:type="spellStart"/>
            <w:r w:rsidRPr="00C44E89">
              <w:rPr>
                <w:sz w:val="18"/>
              </w:rPr>
              <w:t>Counseling</w:t>
            </w:r>
            <w:proofErr w:type="spellEnd"/>
            <w:r w:rsidR="00C21DB7" w:rsidRPr="00C44E89">
              <w:rPr>
                <w:sz w:val="18"/>
              </w:rPr>
              <w:t xml:space="preserve"> </w:t>
            </w:r>
            <w:r w:rsidRPr="00C44E89">
              <w:rPr>
                <w:sz w:val="18"/>
              </w:rPr>
              <w:t>services</w:t>
            </w:r>
          </w:p>
        </w:tc>
        <w:tc>
          <w:tcPr>
            <w:tcW w:w="1984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2F001C" w:rsidRPr="00C44E89" w:rsidRDefault="002F001C" w:rsidP="00C44E89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44E89">
              <w:rPr>
                <w:sz w:val="18"/>
              </w:rPr>
              <w:t>172</w:t>
            </w:r>
          </w:p>
        </w:tc>
        <w:tc>
          <w:tcPr>
            <w:tcW w:w="1843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2F001C" w:rsidRPr="00C44E89" w:rsidRDefault="002F001C" w:rsidP="00C44E89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44E89">
              <w:rPr>
                <w:sz w:val="18"/>
              </w:rPr>
              <w:t>8</w:t>
            </w:r>
          </w:p>
        </w:tc>
        <w:tc>
          <w:tcPr>
            <w:tcW w:w="148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2F001C" w:rsidRPr="00C44E89" w:rsidRDefault="002F001C" w:rsidP="00C44E89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44E89">
              <w:rPr>
                <w:sz w:val="18"/>
              </w:rPr>
              <w:t>36</w:t>
            </w:r>
            <w:r w:rsidR="00B35435">
              <w:rPr>
                <w:sz w:val="18"/>
              </w:rPr>
              <w:t xml:space="preserve"> </w:t>
            </w:r>
            <w:r w:rsidRPr="00C44E89">
              <w:rPr>
                <w:sz w:val="18"/>
              </w:rPr>
              <w:t>594</w:t>
            </w:r>
            <w:r w:rsidR="00B15275">
              <w:rPr>
                <w:sz w:val="18"/>
              </w:rPr>
              <w:t>.</w:t>
            </w:r>
            <w:r w:rsidRPr="00C44E89">
              <w:rPr>
                <w:sz w:val="18"/>
              </w:rPr>
              <w:t>57</w:t>
            </w:r>
          </w:p>
        </w:tc>
      </w:tr>
      <w:tr w:rsidR="002F001C" w:rsidRPr="00C44E89" w:rsidTr="00B55311">
        <w:tc>
          <w:tcPr>
            <w:tcW w:w="2055" w:type="dxa"/>
            <w:tcBorders>
              <w:bottom w:val="nil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2F001C" w:rsidRPr="00C44E89" w:rsidRDefault="002F001C" w:rsidP="00C44E89">
            <w:pPr>
              <w:pStyle w:val="SingleTxtG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C44E89">
              <w:rPr>
                <w:sz w:val="18"/>
              </w:rPr>
              <w:t>Social</w:t>
            </w:r>
            <w:r w:rsidR="00C21DB7" w:rsidRPr="00C44E89">
              <w:rPr>
                <w:sz w:val="18"/>
              </w:rPr>
              <w:t xml:space="preserve"> </w:t>
            </w:r>
            <w:r w:rsidRPr="00C44E89">
              <w:rPr>
                <w:sz w:val="18"/>
              </w:rPr>
              <w:t>transport</w:t>
            </w:r>
          </w:p>
        </w:tc>
        <w:tc>
          <w:tcPr>
            <w:tcW w:w="1984" w:type="dxa"/>
            <w:tcBorders>
              <w:bottom w:val="nil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2F001C" w:rsidRPr="00C44E89" w:rsidRDefault="002F001C" w:rsidP="00C44E89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44E89">
              <w:rPr>
                <w:sz w:val="18"/>
              </w:rPr>
              <w:t>426</w:t>
            </w:r>
          </w:p>
        </w:tc>
        <w:tc>
          <w:tcPr>
            <w:tcW w:w="1843" w:type="dxa"/>
            <w:tcBorders>
              <w:bottom w:val="nil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2F001C" w:rsidRPr="00C44E89" w:rsidRDefault="002F001C" w:rsidP="00C44E89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44E89">
              <w:rPr>
                <w:sz w:val="18"/>
              </w:rPr>
              <w:t>175</w:t>
            </w:r>
          </w:p>
        </w:tc>
        <w:tc>
          <w:tcPr>
            <w:tcW w:w="1488" w:type="dxa"/>
            <w:tcBorders>
              <w:bottom w:val="nil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2F001C" w:rsidRPr="00C44E89" w:rsidRDefault="002F001C" w:rsidP="00C44E89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44E89">
              <w:rPr>
                <w:sz w:val="18"/>
              </w:rPr>
              <w:t>654</w:t>
            </w:r>
            <w:r w:rsidR="00B15275">
              <w:rPr>
                <w:sz w:val="18"/>
              </w:rPr>
              <w:t xml:space="preserve"> </w:t>
            </w:r>
            <w:r w:rsidRPr="00C44E89">
              <w:rPr>
                <w:sz w:val="18"/>
              </w:rPr>
              <w:t>650</w:t>
            </w:r>
            <w:r w:rsidR="00B15275">
              <w:rPr>
                <w:sz w:val="18"/>
              </w:rPr>
              <w:t>.</w:t>
            </w:r>
            <w:r w:rsidRPr="00C44E89">
              <w:rPr>
                <w:sz w:val="18"/>
              </w:rPr>
              <w:t>92</w:t>
            </w:r>
          </w:p>
        </w:tc>
      </w:tr>
      <w:tr w:rsidR="002F001C" w:rsidRPr="00C44E89" w:rsidTr="00B55311">
        <w:tc>
          <w:tcPr>
            <w:tcW w:w="2055" w:type="dxa"/>
            <w:tcBorders>
              <w:top w:val="nil"/>
              <w:bottom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2F001C" w:rsidRPr="00C44E89" w:rsidRDefault="002F001C" w:rsidP="00C44E89">
            <w:pPr>
              <w:pStyle w:val="SingleTxtG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C44E89">
              <w:rPr>
                <w:sz w:val="18"/>
              </w:rPr>
              <w:t>Else</w:t>
            </w:r>
          </w:p>
        </w:tc>
        <w:tc>
          <w:tcPr>
            <w:tcW w:w="1984" w:type="dxa"/>
            <w:tcBorders>
              <w:top w:val="nil"/>
              <w:bottom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2F001C" w:rsidRPr="00C44E89" w:rsidRDefault="002F001C" w:rsidP="00C44E89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44E89">
              <w:rPr>
                <w:sz w:val="18"/>
              </w:rPr>
              <w:t>465</w:t>
            </w:r>
          </w:p>
        </w:tc>
        <w:tc>
          <w:tcPr>
            <w:tcW w:w="1843" w:type="dxa"/>
            <w:tcBorders>
              <w:top w:val="nil"/>
              <w:bottom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2F001C" w:rsidRPr="00C44E89" w:rsidRDefault="002F001C" w:rsidP="00C44E89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44E89">
              <w:rPr>
                <w:sz w:val="18"/>
              </w:rPr>
              <w:t>110</w:t>
            </w:r>
          </w:p>
        </w:tc>
        <w:tc>
          <w:tcPr>
            <w:tcW w:w="1488" w:type="dxa"/>
            <w:tcBorders>
              <w:top w:val="nil"/>
              <w:bottom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2F001C" w:rsidRPr="00C44E89" w:rsidRDefault="002F001C" w:rsidP="00C44E89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44E89">
              <w:rPr>
                <w:sz w:val="18"/>
              </w:rPr>
              <w:t>603</w:t>
            </w:r>
            <w:r w:rsidR="00B15275">
              <w:rPr>
                <w:sz w:val="18"/>
              </w:rPr>
              <w:t xml:space="preserve"> </w:t>
            </w:r>
            <w:r w:rsidRPr="00C44E89">
              <w:rPr>
                <w:sz w:val="18"/>
              </w:rPr>
              <w:t>322</w:t>
            </w:r>
            <w:r w:rsidR="00B15275">
              <w:rPr>
                <w:sz w:val="18"/>
              </w:rPr>
              <w:t>.</w:t>
            </w:r>
            <w:r w:rsidRPr="00C44E89">
              <w:rPr>
                <w:sz w:val="18"/>
              </w:rPr>
              <w:t>74</w:t>
            </w:r>
          </w:p>
        </w:tc>
      </w:tr>
    </w:tbl>
    <w:p w:rsidR="002F001C" w:rsidRPr="00B15275" w:rsidRDefault="002F001C" w:rsidP="00B15275">
      <w:pPr>
        <w:spacing w:before="120" w:after="240" w:line="240" w:lineRule="atLeast"/>
        <w:ind w:left="1134" w:right="1134" w:firstLine="170"/>
        <w:rPr>
          <w:sz w:val="18"/>
        </w:rPr>
      </w:pPr>
      <w:r w:rsidRPr="00B15275">
        <w:rPr>
          <w:i/>
          <w:iCs/>
          <w:sz w:val="18"/>
        </w:rPr>
        <w:t>Source:</w:t>
      </w:r>
      <w:r w:rsidR="00C21DB7" w:rsidRPr="00B15275">
        <w:rPr>
          <w:sz w:val="18"/>
        </w:rPr>
        <w:t xml:space="preserve"> </w:t>
      </w:r>
      <w:r w:rsidR="00B15275">
        <w:rPr>
          <w:sz w:val="18"/>
        </w:rPr>
        <w:t xml:space="preserve"> </w:t>
      </w:r>
      <w:r w:rsidRPr="00B15275">
        <w:rPr>
          <w:sz w:val="18"/>
        </w:rPr>
        <w:t>Ministry</w:t>
      </w:r>
      <w:r w:rsidR="00C21DB7" w:rsidRPr="00B15275">
        <w:rPr>
          <w:sz w:val="18"/>
        </w:rPr>
        <w:t xml:space="preserve"> </w:t>
      </w:r>
      <w:r w:rsidRPr="00B15275">
        <w:rPr>
          <w:sz w:val="18"/>
        </w:rPr>
        <w:t>of</w:t>
      </w:r>
      <w:r w:rsidR="00C21DB7" w:rsidRPr="00B15275">
        <w:rPr>
          <w:sz w:val="18"/>
        </w:rPr>
        <w:t xml:space="preserve"> </w:t>
      </w:r>
      <w:r w:rsidRPr="00B15275">
        <w:rPr>
          <w:sz w:val="18"/>
        </w:rPr>
        <w:t>Social</w:t>
      </w:r>
      <w:r w:rsidR="00C21DB7" w:rsidRPr="00B15275">
        <w:rPr>
          <w:sz w:val="18"/>
        </w:rPr>
        <w:t xml:space="preserve"> </w:t>
      </w:r>
      <w:r w:rsidRPr="00B15275">
        <w:rPr>
          <w:sz w:val="18"/>
        </w:rPr>
        <w:t>Affairs,</w:t>
      </w:r>
      <w:r w:rsidR="00C21DB7" w:rsidRPr="00B15275">
        <w:rPr>
          <w:sz w:val="18"/>
        </w:rPr>
        <w:t xml:space="preserve"> </w:t>
      </w:r>
      <w:r w:rsidRPr="00B15275">
        <w:rPr>
          <w:sz w:val="18"/>
        </w:rPr>
        <w:t>social</w:t>
      </w:r>
      <w:r w:rsidR="00C21DB7" w:rsidRPr="00B15275">
        <w:rPr>
          <w:sz w:val="18"/>
        </w:rPr>
        <w:t xml:space="preserve"> </w:t>
      </w:r>
      <w:r w:rsidRPr="00B15275">
        <w:rPr>
          <w:sz w:val="18"/>
        </w:rPr>
        <w:t>welfare</w:t>
      </w:r>
      <w:r w:rsidR="00C21DB7" w:rsidRPr="00B15275">
        <w:rPr>
          <w:sz w:val="18"/>
        </w:rPr>
        <w:t xml:space="preserve"> </w:t>
      </w:r>
      <w:r w:rsidRPr="00B15275">
        <w:rPr>
          <w:sz w:val="18"/>
        </w:rPr>
        <w:t>statistics</w:t>
      </w:r>
      <w:r w:rsidR="00B55311">
        <w:rPr>
          <w:sz w:val="18"/>
        </w:rPr>
        <w:t>.</w:t>
      </w:r>
      <w:r w:rsidR="00C21DB7" w:rsidRPr="00B15275">
        <w:rPr>
          <w:sz w:val="18"/>
        </w:rPr>
        <w:t xml:space="preserve"> </w:t>
      </w:r>
    </w:p>
    <w:p w:rsidR="002F001C" w:rsidRPr="00E31BBF" w:rsidRDefault="002F001C" w:rsidP="00732F46">
      <w:pPr>
        <w:pStyle w:val="SingleTxtG"/>
      </w:pPr>
      <w:r w:rsidRPr="00E31BBF">
        <w:t>57.</w:t>
      </w:r>
      <w:r w:rsidRPr="00E31BBF">
        <w:tab/>
        <w:t>Assistance</w:t>
      </w:r>
      <w:r w:rsidR="00C21DB7">
        <w:t xml:space="preserve"> </w:t>
      </w:r>
      <w:r w:rsidRPr="00E31BBF">
        <w:t>Organized</w:t>
      </w:r>
      <w:r w:rsidR="00C21DB7">
        <w:t xml:space="preserve"> </w:t>
      </w:r>
      <w:r w:rsidRPr="00E31BBF">
        <w:t>by</w:t>
      </w:r>
      <w:r w:rsidR="00C21DB7">
        <w:t xml:space="preserve"> </w:t>
      </w:r>
      <w:r w:rsidRPr="00E31BBF">
        <w:t>State:</w:t>
      </w:r>
      <w:r w:rsidR="00C21DB7">
        <w:t xml:space="preserve"> </w:t>
      </w:r>
    </w:p>
    <w:p w:rsidR="002F001C" w:rsidRPr="00E31BBF" w:rsidRDefault="002F001C" w:rsidP="00B15275">
      <w:pPr>
        <w:pStyle w:val="Bullet1G"/>
      </w:pPr>
      <w:r w:rsidRPr="00E31BBF">
        <w:t>Technical</w:t>
      </w:r>
      <w:r w:rsidR="00C21DB7">
        <w:t xml:space="preserve"> </w:t>
      </w:r>
      <w:r w:rsidRPr="00E31BBF">
        <w:t>aids</w:t>
      </w:r>
      <w:r w:rsidR="00C21DB7">
        <w:t xml:space="preserve"> </w:t>
      </w:r>
      <w:r w:rsidRPr="00E31BBF">
        <w:t>(Social</w:t>
      </w:r>
      <w:r w:rsidR="00C21DB7">
        <w:t xml:space="preserve"> </w:t>
      </w:r>
      <w:r w:rsidRPr="00E31BBF">
        <w:t>Insurance</w:t>
      </w:r>
      <w:r w:rsidR="00C21DB7">
        <w:t xml:space="preserve"> </w:t>
      </w:r>
      <w:r w:rsidRPr="00E31BBF">
        <w:t>Board</w:t>
      </w:r>
      <w:r w:rsidR="00C21DB7">
        <w:t xml:space="preserve"> </w:t>
      </w:r>
      <w:r w:rsidRPr="00E31BBF">
        <w:t>covers</w:t>
      </w:r>
      <w:r w:rsidR="00C21DB7">
        <w:t xml:space="preserve"> </w:t>
      </w:r>
      <w:r w:rsidRPr="00E31BBF">
        <w:t>90%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costs);</w:t>
      </w:r>
    </w:p>
    <w:p w:rsidR="002F001C" w:rsidRPr="00E31BBF" w:rsidRDefault="002F001C" w:rsidP="00B15275">
      <w:pPr>
        <w:pStyle w:val="Bullet1G"/>
      </w:pPr>
      <w:r w:rsidRPr="00E31BBF">
        <w:t>Social</w:t>
      </w:r>
      <w:r w:rsidR="00C21DB7">
        <w:t xml:space="preserve"> </w:t>
      </w:r>
      <w:r w:rsidRPr="00E31BBF">
        <w:t>rehabilitation</w:t>
      </w:r>
      <w:r w:rsidR="00C21DB7">
        <w:t xml:space="preserve"> </w:t>
      </w:r>
      <w:r w:rsidRPr="00E31BBF">
        <w:t>services.</w:t>
      </w:r>
      <w:r w:rsidR="00C21DB7">
        <w:t xml:space="preserve"> </w:t>
      </w:r>
      <w:r w:rsidRPr="00E31BBF">
        <w:t>Services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specialists:</w:t>
      </w:r>
      <w:r w:rsidR="00C21DB7">
        <w:t xml:space="preserve"> </w:t>
      </w:r>
      <w:r w:rsidRPr="00E31BBF">
        <w:t>occupational</w:t>
      </w:r>
      <w:r w:rsidR="00C21DB7">
        <w:t xml:space="preserve"> </w:t>
      </w:r>
      <w:r w:rsidRPr="00E31BBF">
        <w:t>therapist,</w:t>
      </w:r>
      <w:r w:rsidR="00C21DB7">
        <w:t xml:space="preserve"> </w:t>
      </w:r>
      <w:r w:rsidRPr="00E31BBF">
        <w:t>creative</w:t>
      </w:r>
      <w:r w:rsidR="00C21DB7">
        <w:t xml:space="preserve"> </w:t>
      </w:r>
      <w:r w:rsidRPr="00E31BBF">
        <w:t>therapist,</w:t>
      </w:r>
      <w:r w:rsidR="00C21DB7">
        <w:t xml:space="preserve"> </w:t>
      </w:r>
      <w:r w:rsidRPr="00E31BBF">
        <w:t>social</w:t>
      </w:r>
      <w:r w:rsidR="00C21DB7">
        <w:t xml:space="preserve"> </w:t>
      </w:r>
      <w:r w:rsidRPr="00E31BBF">
        <w:t>worker,</w:t>
      </w:r>
      <w:r w:rsidR="00C21DB7">
        <w:t xml:space="preserve"> </w:t>
      </w:r>
      <w:r w:rsidRPr="00E31BBF">
        <w:t>psychologist,</w:t>
      </w:r>
      <w:r w:rsidR="00C21DB7">
        <w:t xml:space="preserve"> </w:t>
      </w:r>
      <w:r w:rsidRPr="00E31BBF">
        <w:t>special</w:t>
      </w:r>
      <w:r w:rsidR="00C21DB7">
        <w:t xml:space="preserve"> </w:t>
      </w:r>
      <w:r w:rsidRPr="00E31BBF">
        <w:t>education</w:t>
      </w:r>
      <w:r w:rsidR="00C21DB7">
        <w:t xml:space="preserve"> </w:t>
      </w:r>
      <w:r w:rsidRPr="00E31BBF">
        <w:t>teacher,</w:t>
      </w:r>
      <w:r w:rsidR="00C21DB7">
        <w:t xml:space="preserve"> </w:t>
      </w:r>
      <w:r w:rsidRPr="00E31BBF">
        <w:t>speech</w:t>
      </w:r>
      <w:r w:rsidR="00C21DB7">
        <w:t xml:space="preserve"> </w:t>
      </w:r>
      <w:r w:rsidRPr="00E31BBF">
        <w:t>therapist,</w:t>
      </w:r>
      <w:r w:rsidR="00C21DB7">
        <w:t xml:space="preserve"> </w:t>
      </w:r>
      <w:r w:rsidRPr="00E31BBF">
        <w:t>physiotherapist,</w:t>
      </w:r>
      <w:r w:rsidR="00C21DB7">
        <w:t xml:space="preserve"> </w:t>
      </w:r>
      <w:r w:rsidRPr="00E31BBF">
        <w:t>experience</w:t>
      </w:r>
      <w:r w:rsidR="00C21DB7">
        <w:t xml:space="preserve"> </w:t>
      </w:r>
      <w:r w:rsidRPr="00E31BBF">
        <w:t>counsellor,</w:t>
      </w:r>
      <w:r w:rsidR="00C21DB7">
        <w:t xml:space="preserve"> </w:t>
      </w:r>
      <w:r w:rsidRPr="00E31BBF">
        <w:t>doctor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nurse</w:t>
      </w:r>
      <w:r w:rsidR="00C21DB7">
        <w:t xml:space="preserve"> </w:t>
      </w:r>
      <w:proofErr w:type="gramStart"/>
      <w:r w:rsidRPr="00E31BBF">
        <w:t>are</w:t>
      </w:r>
      <w:r w:rsidR="00C21DB7">
        <w:t xml:space="preserve"> </w:t>
      </w:r>
      <w:r w:rsidRPr="00E31BBF">
        <w:t>provided</w:t>
      </w:r>
      <w:proofErr w:type="gramEnd"/>
      <w:r w:rsidR="00C21DB7">
        <w:t xml:space="preserve"> </w:t>
      </w:r>
      <w:r w:rsidRPr="00E31BBF">
        <w:t>for</w:t>
      </w:r>
      <w:r w:rsidR="00C21DB7">
        <w:t xml:space="preserve"> </w:t>
      </w:r>
      <w:r w:rsidRPr="00E31BBF">
        <w:t>children</w:t>
      </w:r>
      <w:r w:rsidR="00C21DB7">
        <w:t xml:space="preserve"> </w:t>
      </w:r>
      <w:r w:rsidRPr="00E31BBF">
        <w:t>with</w:t>
      </w:r>
      <w:r w:rsidR="00C21DB7">
        <w:t xml:space="preserve"> </w:t>
      </w:r>
      <w:r w:rsidRPr="00E31BBF">
        <w:t>complex</w:t>
      </w:r>
      <w:r w:rsidR="00C21DB7">
        <w:t xml:space="preserve"> </w:t>
      </w:r>
      <w:r w:rsidRPr="00E31BBF">
        <w:t>needs.</w:t>
      </w:r>
      <w:r w:rsidR="00C21DB7">
        <w:t xml:space="preserve"> </w:t>
      </w:r>
      <w:r w:rsidRPr="00E31BBF">
        <w:t>Maximum</w:t>
      </w:r>
      <w:r w:rsidR="00C21DB7">
        <w:t xml:space="preserve"> </w:t>
      </w:r>
      <w:r w:rsidRPr="00E31BBF">
        <w:t>amount</w:t>
      </w:r>
      <w:r w:rsidR="00C21DB7">
        <w:t xml:space="preserve"> </w:t>
      </w:r>
      <w:r w:rsidRPr="00E31BBF">
        <w:t>that</w:t>
      </w:r>
      <w:r w:rsidR="00C21DB7">
        <w:t xml:space="preserve"> </w:t>
      </w:r>
      <w:r w:rsidRPr="00E31BBF">
        <w:t>Social</w:t>
      </w:r>
      <w:r w:rsidR="00C21DB7">
        <w:t xml:space="preserve"> </w:t>
      </w:r>
      <w:r w:rsidRPr="00E31BBF">
        <w:t>Insurance</w:t>
      </w:r>
      <w:r w:rsidR="00C21DB7">
        <w:t xml:space="preserve"> </w:t>
      </w:r>
      <w:r w:rsidRPr="00E31BBF">
        <w:t>Board</w:t>
      </w:r>
      <w:r w:rsidR="00C21DB7">
        <w:t xml:space="preserve"> </w:t>
      </w:r>
      <w:r w:rsidRPr="00E31BBF">
        <w:t>covers</w:t>
      </w:r>
      <w:r w:rsidR="00C21DB7">
        <w:t xml:space="preserve"> </w:t>
      </w:r>
      <w:r w:rsidRPr="00E31BBF">
        <w:t>is</w:t>
      </w:r>
      <w:r w:rsidR="00C21DB7">
        <w:t xml:space="preserve"> </w:t>
      </w:r>
      <w:r w:rsidRPr="00E31BBF">
        <w:t>2580</w:t>
      </w:r>
      <w:r w:rsidR="00C21DB7">
        <w:t xml:space="preserve"> </w:t>
      </w:r>
      <w:r w:rsidRPr="00E31BBF">
        <w:t>euros</w:t>
      </w:r>
      <w:r w:rsidR="00C21DB7">
        <w:t xml:space="preserve"> </w:t>
      </w:r>
      <w:r w:rsidRPr="00E31BBF">
        <w:t>(this</w:t>
      </w:r>
      <w:r w:rsidR="00C21DB7">
        <w:t xml:space="preserve"> </w:t>
      </w:r>
      <w:r w:rsidRPr="00E31BBF">
        <w:t>amount</w:t>
      </w:r>
      <w:r w:rsidR="00C21DB7">
        <w:t xml:space="preserve"> </w:t>
      </w:r>
      <w:r w:rsidRPr="00E31BBF">
        <w:t>has</w:t>
      </w:r>
      <w:r w:rsidR="00C21DB7">
        <w:t xml:space="preserve"> </w:t>
      </w:r>
      <w:r w:rsidRPr="00E31BBF">
        <w:t>increased</w:t>
      </w:r>
      <w:r w:rsidR="00C21DB7">
        <w:t xml:space="preserve"> </w:t>
      </w:r>
      <w:r w:rsidRPr="00E31BBF">
        <w:t>almost</w:t>
      </w:r>
      <w:r w:rsidR="00C21DB7">
        <w:t xml:space="preserve"> </w:t>
      </w:r>
      <w:r w:rsidRPr="00E31BBF">
        <w:t>every</w:t>
      </w:r>
      <w:r w:rsidR="00C21DB7">
        <w:t xml:space="preserve"> </w:t>
      </w:r>
      <w:r w:rsidRPr="00E31BBF">
        <w:t>year);</w:t>
      </w:r>
      <w:r w:rsidR="00C21DB7">
        <w:t xml:space="preserve"> </w:t>
      </w:r>
    </w:p>
    <w:p w:rsidR="002F001C" w:rsidRPr="00E31BBF" w:rsidRDefault="002F001C" w:rsidP="00B15275">
      <w:pPr>
        <w:pStyle w:val="Bullet1G"/>
      </w:pPr>
      <w:r w:rsidRPr="00E31BBF">
        <w:t>Disabled</w:t>
      </w:r>
      <w:r w:rsidR="00C21DB7">
        <w:t xml:space="preserve"> </w:t>
      </w:r>
      <w:r w:rsidRPr="00E31BBF">
        <w:t>child</w:t>
      </w:r>
      <w:r w:rsidR="00C21DB7">
        <w:t xml:space="preserve"> </w:t>
      </w:r>
      <w:r w:rsidRPr="00E31BBF">
        <w:t>allowance</w:t>
      </w:r>
      <w:r w:rsidR="00C21DB7">
        <w:t xml:space="preserve"> </w:t>
      </w:r>
      <w:proofErr w:type="gramStart"/>
      <w:r w:rsidRPr="00E31BBF">
        <w:t>is</w:t>
      </w:r>
      <w:r w:rsidR="00C21DB7">
        <w:t xml:space="preserve"> </w:t>
      </w:r>
      <w:r w:rsidRPr="00E31BBF">
        <w:t>paid</w:t>
      </w:r>
      <w:proofErr w:type="gramEnd"/>
      <w:r w:rsidR="00C21DB7">
        <w:t xml:space="preserve"> </w:t>
      </w:r>
      <w:r w:rsidRPr="00E31BBF">
        <w:t>monthly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child</w:t>
      </w:r>
      <w:r w:rsidR="00C21DB7">
        <w:t xml:space="preserve"> </w:t>
      </w:r>
      <w:r w:rsidRPr="00E31BBF">
        <w:t>with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moderate,</w:t>
      </w:r>
      <w:r w:rsidR="00C21DB7">
        <w:t xml:space="preserve"> </w:t>
      </w:r>
      <w:r w:rsidRPr="00E31BBF">
        <w:t>severe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profound</w:t>
      </w:r>
      <w:r w:rsidR="00C21DB7">
        <w:t xml:space="preserve"> </w:t>
      </w:r>
      <w:r w:rsidRPr="00E31BBF">
        <w:t>disability</w:t>
      </w:r>
      <w:r w:rsidR="00C21DB7">
        <w:t xml:space="preserve"> </w:t>
      </w:r>
      <w:r w:rsidRPr="00E31BBF">
        <w:t>for</w:t>
      </w:r>
      <w:r w:rsidR="00C21DB7">
        <w:t xml:space="preserve"> </w:t>
      </w:r>
      <w:r w:rsidRPr="00E31BBF">
        <w:t>compensation</w:t>
      </w:r>
      <w:r w:rsidR="00C21DB7">
        <w:t xml:space="preserve"> </w:t>
      </w:r>
      <w:r w:rsidRPr="00E31BBF">
        <w:t>for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additional</w:t>
      </w:r>
      <w:r w:rsidR="00C21DB7">
        <w:t xml:space="preserve"> </w:t>
      </w:r>
      <w:r w:rsidRPr="00E31BBF">
        <w:t>expenses</w:t>
      </w:r>
      <w:r w:rsidR="00C21DB7">
        <w:t xml:space="preserve"> </w:t>
      </w:r>
      <w:r w:rsidRPr="00E31BBF">
        <w:t>caused</w:t>
      </w:r>
      <w:r w:rsidR="00C21DB7">
        <w:t xml:space="preserve"> </w:t>
      </w:r>
      <w:r w:rsidRPr="00E31BBF">
        <w:t>by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disability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for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activities</w:t>
      </w:r>
      <w:r w:rsidR="00C21DB7">
        <w:t xml:space="preserve"> </w:t>
      </w:r>
      <w:r w:rsidRPr="00E31BBF">
        <w:t>prescribed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rehabilitation</w:t>
      </w:r>
      <w:r w:rsidR="00C21DB7">
        <w:t xml:space="preserve"> </w:t>
      </w:r>
      <w:r w:rsidRPr="00E31BBF">
        <w:t>plan.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amounts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this</w:t>
      </w:r>
      <w:r w:rsidR="00C21DB7">
        <w:t xml:space="preserve"> </w:t>
      </w:r>
      <w:r w:rsidRPr="00E31BBF">
        <w:t>allowance</w:t>
      </w:r>
      <w:r w:rsidR="00C21DB7">
        <w:t xml:space="preserve"> </w:t>
      </w:r>
      <w:r w:rsidRPr="00E31BBF">
        <w:t>has</w:t>
      </w:r>
      <w:r w:rsidR="00C21DB7">
        <w:t xml:space="preserve"> </w:t>
      </w:r>
      <w:r w:rsidRPr="00E31BBF">
        <w:t>stayed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same</w:t>
      </w:r>
      <w:r w:rsidR="00C21DB7">
        <w:t xml:space="preserve"> </w:t>
      </w:r>
      <w:r w:rsidRPr="00E31BBF">
        <w:t>for</w:t>
      </w:r>
      <w:r w:rsidR="00C21DB7">
        <w:t xml:space="preserve"> </w:t>
      </w:r>
      <w:r w:rsidRPr="00E31BBF">
        <w:t>years,</w:t>
      </w:r>
      <w:r w:rsidR="00C21DB7">
        <w:t xml:space="preserve"> </w:t>
      </w:r>
      <w:r w:rsidRPr="00E31BBF">
        <w:t>but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begging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this</w:t>
      </w:r>
      <w:r w:rsidR="00C21DB7">
        <w:t xml:space="preserve"> </w:t>
      </w:r>
      <w:r w:rsidRPr="00E31BBF">
        <w:t>year</w:t>
      </w:r>
      <w:r w:rsidR="00C21DB7">
        <w:t xml:space="preserve"> </w:t>
      </w:r>
      <w:r w:rsidRPr="00E31BBF">
        <w:t>parliament</w:t>
      </w:r>
      <w:r w:rsidR="00C21DB7">
        <w:t xml:space="preserve"> </w:t>
      </w:r>
      <w:r w:rsidRPr="00E31BBF">
        <w:t>decided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raise</w:t>
      </w:r>
      <w:r w:rsidR="00C21DB7">
        <w:t xml:space="preserve"> </w:t>
      </w:r>
      <w:r w:rsidRPr="00E31BBF">
        <w:t>it</w:t>
      </w:r>
      <w:r w:rsidR="00C21DB7">
        <w:t xml:space="preserve"> </w:t>
      </w:r>
      <w:r w:rsidRPr="00E31BBF">
        <w:t>from</w:t>
      </w:r>
      <w:r w:rsidR="00C21DB7">
        <w:t xml:space="preserve"> </w:t>
      </w:r>
      <w:r w:rsidRPr="00E31BBF">
        <w:t>next</w:t>
      </w:r>
      <w:r w:rsidR="00C21DB7">
        <w:t xml:space="preserve"> </w:t>
      </w:r>
      <w:r w:rsidRPr="00E31BBF">
        <w:t>year.</w:t>
      </w:r>
      <w:r w:rsidR="00C21DB7">
        <w:t xml:space="preserve"> </w:t>
      </w:r>
    </w:p>
    <w:p w:rsidR="002F001C" w:rsidRPr="00E31BBF" w:rsidRDefault="002F001C" w:rsidP="00732F46">
      <w:pPr>
        <w:pStyle w:val="SingleTxtG"/>
      </w:pPr>
      <w:r w:rsidRPr="00E31BBF">
        <w:t>58.</w:t>
      </w:r>
      <w:r w:rsidRPr="00E31BBF">
        <w:tab/>
        <w:t>The</w:t>
      </w:r>
      <w:r w:rsidR="00C21DB7">
        <w:t xml:space="preserve"> </w:t>
      </w:r>
      <w:r w:rsidRPr="00E31BBF">
        <w:t>financial</w:t>
      </w:r>
      <w:r w:rsidR="00C21DB7">
        <w:t xml:space="preserve"> </w:t>
      </w:r>
      <w:r w:rsidRPr="00E31BBF">
        <w:t>support</w:t>
      </w:r>
      <w:r w:rsidR="00C21DB7">
        <w:t xml:space="preserve"> </w:t>
      </w:r>
      <w:r w:rsidRPr="00E31BBF">
        <w:t>sums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2019</w:t>
      </w:r>
      <w:r w:rsidR="00C21DB7">
        <w:t xml:space="preserve"> </w:t>
      </w:r>
      <w:r w:rsidRPr="00E31BBF">
        <w:t>were</w:t>
      </w:r>
      <w:r w:rsidR="00C21DB7">
        <w:t xml:space="preserve"> </w:t>
      </w:r>
      <w:r w:rsidRPr="00E31BBF">
        <w:t>for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child</w:t>
      </w:r>
      <w:r w:rsidR="00C21DB7">
        <w:t xml:space="preserve"> </w:t>
      </w:r>
      <w:r w:rsidRPr="00E31BBF">
        <w:t>with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moderate</w:t>
      </w:r>
      <w:r w:rsidR="00C21DB7">
        <w:t xml:space="preserve"> </w:t>
      </w:r>
      <w:r w:rsidRPr="00E31BBF">
        <w:t>disability</w:t>
      </w:r>
      <w:r w:rsidR="00C21DB7">
        <w:t xml:space="preserve"> </w:t>
      </w:r>
      <w:r w:rsidRPr="00E31BBF">
        <w:t>–</w:t>
      </w:r>
      <w:r w:rsidR="00C21DB7">
        <w:t xml:space="preserve"> </w:t>
      </w:r>
      <w:r w:rsidRPr="00E31BBF">
        <w:t>69</w:t>
      </w:r>
      <w:proofErr w:type="gramStart"/>
      <w:r w:rsidRPr="00E31BBF">
        <w:t>,04</w:t>
      </w:r>
      <w:proofErr w:type="gramEnd"/>
      <w:r w:rsidR="00C21DB7">
        <w:t xml:space="preserve"> </w:t>
      </w:r>
      <w:r w:rsidRPr="00E31BBF">
        <w:t>€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for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child</w:t>
      </w:r>
      <w:r w:rsidR="00C21DB7">
        <w:t xml:space="preserve"> </w:t>
      </w:r>
      <w:r w:rsidRPr="00E31BBF">
        <w:t>with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severe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profound</w:t>
      </w:r>
      <w:r w:rsidR="00C21DB7">
        <w:t xml:space="preserve"> </w:t>
      </w:r>
      <w:r w:rsidRPr="00E31BBF">
        <w:t>disability</w:t>
      </w:r>
      <w:r w:rsidR="00C21DB7">
        <w:t xml:space="preserve"> </w:t>
      </w:r>
      <w:r w:rsidRPr="00E31BBF">
        <w:t>–</w:t>
      </w:r>
      <w:r w:rsidR="00C21DB7">
        <w:t xml:space="preserve"> </w:t>
      </w:r>
      <w:r w:rsidRPr="00E31BBF">
        <w:t>80,55</w:t>
      </w:r>
      <w:r w:rsidR="00C21DB7">
        <w:t xml:space="preserve"> </w:t>
      </w:r>
      <w:r w:rsidRPr="00E31BBF">
        <w:t>€.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2020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further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sums</w:t>
      </w:r>
      <w:r w:rsidR="00C21DB7">
        <w:t xml:space="preserve"> </w:t>
      </w:r>
      <w:r w:rsidRPr="00E31BBF">
        <w:t>will</w:t>
      </w:r>
      <w:r w:rsidR="00C21DB7">
        <w:t xml:space="preserve"> </w:t>
      </w:r>
      <w:r w:rsidRPr="00E31BBF">
        <w:t>be</w:t>
      </w:r>
      <w:r w:rsidR="00C21DB7">
        <w:t xml:space="preserve"> </w:t>
      </w:r>
      <w:r w:rsidRPr="00E31BBF">
        <w:t>raised</w:t>
      </w:r>
      <w:r w:rsidR="00C21DB7">
        <w:t xml:space="preserve"> </w:t>
      </w:r>
      <w:r w:rsidRPr="00E31BBF">
        <w:t>as</w:t>
      </w:r>
      <w:r w:rsidR="00C21DB7">
        <w:t xml:space="preserve"> </w:t>
      </w:r>
      <w:r w:rsidRPr="00E31BBF">
        <w:t>follows:</w:t>
      </w:r>
      <w:r w:rsidR="00C21DB7">
        <w:t xml:space="preserve"> </w:t>
      </w:r>
      <w:r w:rsidRPr="00E31BBF">
        <w:t>for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child</w:t>
      </w:r>
      <w:r w:rsidR="00C21DB7">
        <w:t xml:space="preserve"> </w:t>
      </w:r>
      <w:r w:rsidRPr="00E31BBF">
        <w:t>with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moderate</w:t>
      </w:r>
      <w:r w:rsidR="00C21DB7">
        <w:t xml:space="preserve"> </w:t>
      </w:r>
      <w:r w:rsidRPr="00E31BBF">
        <w:t>disability</w:t>
      </w:r>
      <w:r w:rsidR="00C21DB7">
        <w:t xml:space="preserve"> </w:t>
      </w:r>
      <w:r w:rsidR="005363C6">
        <w:t>–</w:t>
      </w:r>
      <w:r w:rsidR="00C21DB7">
        <w:t xml:space="preserve"> </w:t>
      </w:r>
      <w:r w:rsidRPr="00E31BBF">
        <w:t>138</w:t>
      </w:r>
      <w:proofErr w:type="gramStart"/>
      <w:r w:rsidRPr="00E31BBF">
        <w:t>,08</w:t>
      </w:r>
      <w:proofErr w:type="gramEnd"/>
      <w:r w:rsidR="00C21DB7">
        <w:t xml:space="preserve"> </w:t>
      </w:r>
      <w:r w:rsidRPr="00E31BBF">
        <w:t>€,</w:t>
      </w:r>
      <w:r w:rsidR="00C21DB7">
        <w:t xml:space="preserve"> </w:t>
      </w:r>
      <w:r w:rsidRPr="00E31BBF">
        <w:t>for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child</w:t>
      </w:r>
      <w:r w:rsidR="00C21DB7">
        <w:t xml:space="preserve"> </w:t>
      </w:r>
      <w:r w:rsidRPr="00E31BBF">
        <w:t>with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severe</w:t>
      </w:r>
      <w:r w:rsidR="00C21DB7">
        <w:t xml:space="preserve"> </w:t>
      </w:r>
      <w:r w:rsidRPr="00E31BBF">
        <w:t>disability</w:t>
      </w:r>
      <w:r w:rsidR="00C21DB7">
        <w:t xml:space="preserve"> </w:t>
      </w:r>
      <w:r w:rsidR="005363C6">
        <w:t>–</w:t>
      </w:r>
      <w:r w:rsidR="00C21DB7">
        <w:t xml:space="preserve"> </w:t>
      </w:r>
      <w:r w:rsidRPr="00E31BBF">
        <w:t>161,1</w:t>
      </w:r>
      <w:r w:rsidR="00C21DB7">
        <w:t xml:space="preserve"> </w:t>
      </w:r>
      <w:r w:rsidRPr="00E31BBF">
        <w:t>€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for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child</w:t>
      </w:r>
      <w:r w:rsidR="00C21DB7">
        <w:t xml:space="preserve"> </w:t>
      </w:r>
      <w:r w:rsidRPr="00E31BBF">
        <w:t>with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profound</w:t>
      </w:r>
      <w:r w:rsidR="00C21DB7">
        <w:t xml:space="preserve"> </w:t>
      </w:r>
      <w:r w:rsidRPr="00E31BBF">
        <w:t>disability</w:t>
      </w:r>
      <w:r w:rsidR="00C21DB7">
        <w:t xml:space="preserve"> </w:t>
      </w:r>
      <w:r w:rsidR="005363C6">
        <w:t>–</w:t>
      </w:r>
      <w:r w:rsidR="00C21DB7">
        <w:t xml:space="preserve"> </w:t>
      </w:r>
      <w:r w:rsidRPr="00E31BBF">
        <w:t>241,65</w:t>
      </w:r>
      <w:r w:rsidR="00C21DB7">
        <w:t xml:space="preserve"> </w:t>
      </w:r>
      <w:r w:rsidRPr="00E31BBF">
        <w:t>€.</w:t>
      </w:r>
      <w:r w:rsidR="00C21DB7">
        <w:t xml:space="preserve"> </w:t>
      </w:r>
    </w:p>
    <w:p w:rsidR="002F001C" w:rsidRPr="00E31BBF" w:rsidRDefault="002F001C" w:rsidP="00B15275">
      <w:pPr>
        <w:pStyle w:val="H1G"/>
      </w:pPr>
      <w:r w:rsidRPr="00E31BBF">
        <w:tab/>
      </w:r>
      <w:r w:rsidRPr="00E31BBF">
        <w:tab/>
        <w:t>Awareness-raising</w:t>
      </w:r>
      <w:r w:rsidR="00C21DB7">
        <w:t xml:space="preserve"> </w:t>
      </w:r>
      <w:r w:rsidRPr="00E31BBF">
        <w:t>(art.</w:t>
      </w:r>
      <w:r w:rsidR="00C21DB7">
        <w:t xml:space="preserve"> </w:t>
      </w:r>
      <w:r w:rsidRPr="00E31BBF">
        <w:t>8)</w:t>
      </w:r>
    </w:p>
    <w:p w:rsidR="002F001C" w:rsidRPr="00E31BBF" w:rsidRDefault="002F001C" w:rsidP="00B15275">
      <w:pPr>
        <w:pStyle w:val="H23G"/>
      </w:pPr>
      <w:r w:rsidRPr="00E31BBF">
        <w:tab/>
      </w:r>
      <w:r w:rsidRPr="00E31BBF">
        <w:tab/>
        <w:t>Reply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paragraph</w:t>
      </w:r>
      <w:r w:rsidR="00C21DB7">
        <w:t xml:space="preserve"> </w:t>
      </w:r>
      <w:r w:rsidRPr="00E31BBF">
        <w:t>6</w:t>
      </w:r>
      <w:r w:rsidR="00B10A4D">
        <w:t xml:space="preserve"> </w:t>
      </w:r>
      <w:r w:rsidRPr="00E31BBF">
        <w:t>(a)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list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issues</w:t>
      </w:r>
      <w:r w:rsidR="00C21DB7">
        <w:t xml:space="preserve"> </w:t>
      </w:r>
    </w:p>
    <w:p w:rsidR="002F001C" w:rsidRPr="00E31BBF" w:rsidRDefault="002F001C" w:rsidP="00732F46">
      <w:pPr>
        <w:pStyle w:val="SingleTxtG"/>
      </w:pPr>
      <w:r w:rsidRPr="00E31BBF">
        <w:t>59.</w:t>
      </w:r>
      <w:r w:rsidRPr="00E31BBF">
        <w:tab/>
        <w:t>There</w:t>
      </w:r>
      <w:r w:rsidR="00C21DB7">
        <w:t xml:space="preserve"> </w:t>
      </w:r>
      <w:r w:rsidRPr="00E31BBF">
        <w:t>have</w:t>
      </w:r>
      <w:r w:rsidR="00C21DB7">
        <w:t xml:space="preserve"> </w:t>
      </w:r>
      <w:r w:rsidRPr="00E31BBF">
        <w:t>been</w:t>
      </w:r>
      <w:r w:rsidR="00C21DB7">
        <w:t xml:space="preserve"> </w:t>
      </w:r>
      <w:r w:rsidRPr="00E31BBF">
        <w:t>regular</w:t>
      </w:r>
      <w:r w:rsidR="00C21DB7">
        <w:t xml:space="preserve"> </w:t>
      </w:r>
      <w:r w:rsidRPr="00E31BBF">
        <w:t>social</w:t>
      </w:r>
      <w:r w:rsidR="00C21DB7">
        <w:t xml:space="preserve"> </w:t>
      </w:r>
      <w:r w:rsidRPr="00E31BBF">
        <w:t>awareness</w:t>
      </w:r>
      <w:r w:rsidR="00C21DB7">
        <w:t xml:space="preserve"> </w:t>
      </w:r>
      <w:r w:rsidRPr="00E31BBF">
        <w:t>raising</w:t>
      </w:r>
      <w:r w:rsidR="00C21DB7">
        <w:t xml:space="preserve"> </w:t>
      </w:r>
      <w:r w:rsidRPr="00E31BBF">
        <w:t>campaigns</w:t>
      </w:r>
      <w:r w:rsidR="00C21DB7">
        <w:t xml:space="preserve"> </w:t>
      </w:r>
      <w:r w:rsidRPr="00E31BBF">
        <w:t>concerning</w:t>
      </w:r>
      <w:r w:rsidR="00C21DB7">
        <w:t xml:space="preserve"> </w:t>
      </w:r>
      <w:r w:rsidRPr="00E31BBF">
        <w:t>persons</w:t>
      </w:r>
      <w:r w:rsidR="00C21DB7">
        <w:t xml:space="preserve"> </w:t>
      </w:r>
      <w:r w:rsidRPr="00E31BBF">
        <w:t>with</w:t>
      </w:r>
      <w:r w:rsidR="00C21DB7">
        <w:t xml:space="preserve"> </w:t>
      </w:r>
      <w:r w:rsidRPr="00E31BBF">
        <w:t>disabilities</w:t>
      </w:r>
      <w:r w:rsidR="00C21DB7">
        <w:t xml:space="preserve"> </w:t>
      </w:r>
      <w:r w:rsidRPr="00E31BBF">
        <w:t>during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recent</w:t>
      </w:r>
      <w:r w:rsidR="00C21DB7">
        <w:t xml:space="preserve"> </w:t>
      </w:r>
      <w:r w:rsidRPr="00E31BBF">
        <w:t>years.</w:t>
      </w:r>
    </w:p>
    <w:p w:rsidR="002F001C" w:rsidRPr="00060D87" w:rsidRDefault="002F001C" w:rsidP="00732F46">
      <w:pPr>
        <w:pStyle w:val="SingleTxtG"/>
        <w:rPr>
          <w:rStyle w:val="FootnoteReference"/>
        </w:rPr>
      </w:pPr>
      <w:r w:rsidRPr="00E31BBF">
        <w:t>60.</w:t>
      </w:r>
      <w:r w:rsidRPr="00E31BBF">
        <w:tab/>
        <w:t>In</w:t>
      </w:r>
      <w:r w:rsidR="00C21DB7">
        <w:t xml:space="preserve"> </w:t>
      </w:r>
      <w:r w:rsidRPr="00E31BBF">
        <w:t>2017,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campaign</w:t>
      </w:r>
      <w:r w:rsidR="00C21DB7">
        <w:t xml:space="preserve"> </w:t>
      </w:r>
      <w:r w:rsidRPr="00E31BBF">
        <w:t>called</w:t>
      </w:r>
      <w:r w:rsidR="00C21DB7">
        <w:t xml:space="preserve"> </w:t>
      </w:r>
      <w:r w:rsidR="003E41EF">
        <w:t>“</w:t>
      </w:r>
      <w:r w:rsidRPr="00E31BBF">
        <w:t>Don</w:t>
      </w:r>
      <w:r w:rsidR="003E41EF">
        <w:t>’</w:t>
      </w:r>
      <w:r w:rsidRPr="00E31BBF">
        <w:t>t</w:t>
      </w:r>
      <w:r w:rsidR="00C21DB7">
        <w:t xml:space="preserve"> </w:t>
      </w:r>
      <w:r w:rsidRPr="00E31BBF">
        <w:t>worry</w:t>
      </w:r>
      <w:r w:rsidR="003E41EF">
        <w:t>”</w:t>
      </w:r>
      <w:r w:rsidR="00C21DB7">
        <w:t xml:space="preserve"> </w:t>
      </w:r>
      <w:proofErr w:type="gramStart"/>
      <w:r w:rsidRPr="00E31BBF">
        <w:t>was</w:t>
      </w:r>
      <w:r w:rsidR="00C21DB7">
        <w:t xml:space="preserve"> </w:t>
      </w:r>
      <w:r w:rsidRPr="00E31BBF">
        <w:t>launched</w:t>
      </w:r>
      <w:proofErr w:type="gramEnd"/>
      <w:r w:rsidRPr="00E31BBF">
        <w:t>,</w:t>
      </w:r>
      <w:r w:rsidR="00C21DB7">
        <w:t xml:space="preserve"> </w:t>
      </w:r>
      <w:r w:rsidRPr="00E31BBF">
        <w:t>introducing</w:t>
      </w:r>
      <w:r w:rsidR="00C21DB7">
        <w:t xml:space="preserve"> </w:t>
      </w:r>
      <w:r w:rsidRPr="00E31BBF">
        <w:t>disabled</w:t>
      </w:r>
      <w:r w:rsidR="00C21DB7">
        <w:t xml:space="preserve"> </w:t>
      </w:r>
      <w:r w:rsidRPr="00E31BBF">
        <w:t>people</w:t>
      </w:r>
      <w:r w:rsidR="00C21DB7">
        <w:t xml:space="preserve"> </w:t>
      </w:r>
      <w:r w:rsidRPr="00E31BBF">
        <w:t>as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legitimate</w:t>
      </w:r>
      <w:r w:rsidR="00C21DB7">
        <w:t xml:space="preserve"> </w:t>
      </w:r>
      <w:r w:rsidRPr="00E31BBF">
        <w:t>part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our</w:t>
      </w:r>
      <w:r w:rsidR="00C21DB7">
        <w:t xml:space="preserve"> </w:t>
      </w:r>
      <w:r w:rsidRPr="00E31BBF">
        <w:t>society,</w:t>
      </w:r>
      <w:r w:rsidR="00C21DB7">
        <w:t xml:space="preserve"> </w:t>
      </w:r>
      <w:r w:rsidRPr="00E31BBF">
        <w:t>living</w:t>
      </w:r>
      <w:r w:rsidR="00C21DB7">
        <w:t xml:space="preserve"> </w:t>
      </w:r>
      <w:r w:rsidRPr="00E31BBF">
        <w:t>everyday</w:t>
      </w:r>
      <w:r w:rsidR="00C21DB7">
        <w:t xml:space="preserve"> </w:t>
      </w:r>
      <w:r w:rsidRPr="00E31BBF">
        <w:t>life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working</w:t>
      </w:r>
      <w:r w:rsidR="00C21DB7">
        <w:t xml:space="preserve"> </w:t>
      </w:r>
      <w:r w:rsidRPr="00E31BBF">
        <w:t>successfully.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2018</w:t>
      </w:r>
      <w:r w:rsidR="00C21DB7">
        <w:t xml:space="preserve"> </w:t>
      </w:r>
      <w:r w:rsidR="003E41EF">
        <w:t>“</w:t>
      </w:r>
      <w:r w:rsidRPr="00E31BBF">
        <w:t>Never</w:t>
      </w:r>
      <w:r w:rsidR="00C21DB7">
        <w:t xml:space="preserve"> </w:t>
      </w:r>
      <w:r w:rsidRPr="00E31BBF">
        <w:t>mind</w:t>
      </w:r>
      <w:r w:rsidR="003E41EF">
        <w:t>”</w:t>
      </w:r>
      <w:r w:rsidRPr="00E31BBF">
        <w:t>,</w:t>
      </w:r>
      <w:r w:rsidR="00C21DB7">
        <w:t xml:space="preserve"> </w:t>
      </w:r>
      <w:r w:rsidRPr="00E31BBF">
        <w:t>introducing</w:t>
      </w:r>
      <w:r w:rsidR="00C21DB7">
        <w:t xml:space="preserve"> </w:t>
      </w:r>
      <w:r w:rsidRPr="00E31BBF">
        <w:t>people</w:t>
      </w:r>
      <w:r w:rsidR="00C21DB7">
        <w:t xml:space="preserve"> </w:t>
      </w:r>
      <w:r w:rsidRPr="00E31BBF">
        <w:t>with</w:t>
      </w:r>
      <w:r w:rsidR="00C21DB7">
        <w:t xml:space="preserve"> </w:t>
      </w:r>
      <w:r w:rsidRPr="00E31BBF">
        <w:t>mental</w:t>
      </w:r>
      <w:r w:rsidR="00C21DB7">
        <w:t xml:space="preserve"> </w:t>
      </w:r>
      <w:r w:rsidRPr="00E31BBF">
        <w:t>problems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giving</w:t>
      </w:r>
      <w:r w:rsidR="00C21DB7">
        <w:t xml:space="preserve"> </w:t>
      </w:r>
      <w:r w:rsidRPr="00E31BBF">
        <w:t>advice</w:t>
      </w:r>
      <w:r w:rsidR="00C21DB7">
        <w:t xml:space="preserve"> </w:t>
      </w:r>
      <w:r w:rsidRPr="00E31BBF">
        <w:t>about</w:t>
      </w:r>
      <w:r w:rsidR="00C21DB7">
        <w:t xml:space="preserve"> </w:t>
      </w:r>
      <w:r w:rsidRPr="00E31BBF">
        <w:t>communicating</w:t>
      </w:r>
      <w:r w:rsidR="00C21DB7">
        <w:t xml:space="preserve"> </w:t>
      </w:r>
      <w:r w:rsidRPr="00E31BBF">
        <w:t>with</w:t>
      </w:r>
      <w:r w:rsidR="00C21DB7">
        <w:t xml:space="preserve"> </w:t>
      </w:r>
      <w:r w:rsidRPr="00E31BBF">
        <w:t>them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2019</w:t>
      </w:r>
      <w:r w:rsidR="00C21DB7">
        <w:t xml:space="preserve"> </w:t>
      </w:r>
      <w:r w:rsidR="003E41EF">
        <w:t>“</w:t>
      </w:r>
      <w:r w:rsidRPr="00E31BBF">
        <w:t>Open</w:t>
      </w:r>
      <w:r w:rsidR="00C21DB7">
        <w:t xml:space="preserve"> </w:t>
      </w:r>
      <w:r w:rsidRPr="00E31BBF">
        <w:t>your</w:t>
      </w:r>
      <w:r w:rsidR="00C21DB7">
        <w:t xml:space="preserve"> </w:t>
      </w:r>
      <w:r w:rsidRPr="00E31BBF">
        <w:t>senses</w:t>
      </w:r>
      <w:r w:rsidR="003E41EF">
        <w:t>”</w:t>
      </w:r>
      <w:r w:rsidRPr="00E31BBF">
        <w:t>,</w:t>
      </w:r>
      <w:r w:rsidR="00C21DB7">
        <w:t xml:space="preserve"> </w:t>
      </w:r>
      <w:r w:rsidRPr="00E31BBF">
        <w:t>introducing</w:t>
      </w:r>
      <w:r w:rsidR="00C21DB7">
        <w:t xml:space="preserve"> </w:t>
      </w:r>
      <w:r w:rsidRPr="00E31BBF">
        <w:t>people</w:t>
      </w:r>
      <w:r w:rsidR="00C21DB7">
        <w:t xml:space="preserve"> </w:t>
      </w:r>
      <w:r w:rsidRPr="00E31BBF">
        <w:t>with</w:t>
      </w:r>
      <w:r w:rsidR="00C21DB7">
        <w:t xml:space="preserve"> </w:t>
      </w:r>
      <w:r w:rsidRPr="00E31BBF">
        <w:t>visual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hearing</w:t>
      </w:r>
      <w:r w:rsidR="00C21DB7">
        <w:t xml:space="preserve"> </w:t>
      </w:r>
      <w:r w:rsidRPr="00E31BBF">
        <w:t>disabilities</w:t>
      </w:r>
      <w:r w:rsidR="00C21DB7">
        <w:t xml:space="preserve"> </w:t>
      </w:r>
      <w:r w:rsidRPr="00E31BBF">
        <w:t>successfully</w:t>
      </w:r>
      <w:r w:rsidR="00C21DB7">
        <w:t xml:space="preserve"> </w:t>
      </w:r>
      <w:r w:rsidRPr="00E31BBF">
        <w:t>managing</w:t>
      </w:r>
      <w:r w:rsidR="00C21DB7">
        <w:t xml:space="preserve"> </w:t>
      </w:r>
      <w:r w:rsidRPr="00E31BBF">
        <w:t>their</w:t>
      </w:r>
      <w:r w:rsidR="00C21DB7">
        <w:t xml:space="preserve"> </w:t>
      </w:r>
      <w:r w:rsidRPr="00E31BBF">
        <w:t>work,</w:t>
      </w:r>
      <w:r w:rsidR="00C21DB7">
        <w:t xml:space="preserve"> </w:t>
      </w:r>
      <w:r w:rsidRPr="00E31BBF">
        <w:t>studies</w:t>
      </w:r>
      <w:r w:rsidR="00C21DB7">
        <w:t xml:space="preserve"> </w:t>
      </w:r>
      <w:r w:rsidRPr="00E31BBF">
        <w:t>etc.</w:t>
      </w:r>
      <w:r w:rsidRPr="00060D87">
        <w:rPr>
          <w:rStyle w:val="FootnoteReference"/>
        </w:rPr>
        <w:footnoteReference w:id="4"/>
      </w:r>
    </w:p>
    <w:p w:rsidR="002F001C" w:rsidRPr="00E31BBF" w:rsidRDefault="002F001C" w:rsidP="00732F46">
      <w:pPr>
        <w:pStyle w:val="SingleTxtG"/>
      </w:pPr>
      <w:r w:rsidRPr="00E31BBF">
        <w:t>61.</w:t>
      </w:r>
      <w:r w:rsidRPr="00E31BBF">
        <w:tab/>
        <w:t>The</w:t>
      </w:r>
      <w:r w:rsidR="00C21DB7">
        <w:t xml:space="preserve"> </w:t>
      </w:r>
      <w:r w:rsidRPr="00E31BBF">
        <w:t>aim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campaigns</w:t>
      </w:r>
      <w:r w:rsidR="00C21DB7">
        <w:t xml:space="preserve"> </w:t>
      </w:r>
      <w:r w:rsidRPr="00E31BBF">
        <w:t>has</w:t>
      </w:r>
      <w:r w:rsidR="00C21DB7">
        <w:t xml:space="preserve"> </w:t>
      </w:r>
      <w:r w:rsidRPr="00E31BBF">
        <w:t>been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recognise</w:t>
      </w:r>
      <w:r w:rsidR="00C21DB7">
        <w:t xml:space="preserve"> </w:t>
      </w:r>
      <w:r w:rsidRPr="00E31BBF">
        <w:t>persons</w:t>
      </w:r>
      <w:r w:rsidR="00C21DB7">
        <w:t xml:space="preserve"> </w:t>
      </w:r>
      <w:r w:rsidRPr="00E31BBF">
        <w:t>with</w:t>
      </w:r>
      <w:r w:rsidR="00C21DB7">
        <w:t xml:space="preserve"> </w:t>
      </w:r>
      <w:r w:rsidRPr="00E31BBF">
        <w:t>disability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society,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address</w:t>
      </w:r>
      <w:r w:rsidR="00C21DB7">
        <w:t xml:space="preserve"> </w:t>
      </w:r>
      <w:r w:rsidRPr="00E31BBF">
        <w:t>stigmatization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raise</w:t>
      </w:r>
      <w:r w:rsidR="00C21DB7">
        <w:t xml:space="preserve"> </w:t>
      </w:r>
      <w:r w:rsidRPr="00E31BBF">
        <w:t>awareness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their</w:t>
      </w:r>
      <w:r w:rsidR="00C21DB7">
        <w:t xml:space="preserve"> </w:t>
      </w:r>
      <w:r w:rsidRPr="00E31BBF">
        <w:t>contribution.</w:t>
      </w:r>
      <w:r w:rsidR="00C21DB7">
        <w:t xml:space="preserve"> </w:t>
      </w:r>
      <w:r w:rsidRPr="00E31BBF">
        <w:t>All</w:t>
      </w:r>
      <w:r w:rsidR="00C21DB7">
        <w:t xml:space="preserve"> </w:t>
      </w:r>
      <w:r w:rsidRPr="00E31BBF">
        <w:t>campaigns</w:t>
      </w:r>
      <w:r w:rsidR="00C21DB7">
        <w:t xml:space="preserve"> </w:t>
      </w:r>
      <w:r w:rsidRPr="00E31BBF">
        <w:t>have</w:t>
      </w:r>
      <w:r w:rsidR="00C21DB7">
        <w:t xml:space="preserve"> </w:t>
      </w:r>
      <w:r w:rsidRPr="00E31BBF">
        <w:t>been</w:t>
      </w:r>
      <w:r w:rsidR="00C21DB7">
        <w:t xml:space="preserve"> </w:t>
      </w:r>
      <w:r w:rsidRPr="00E31BBF">
        <w:t>successful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warmly</w:t>
      </w:r>
      <w:r w:rsidR="00C21DB7">
        <w:t xml:space="preserve"> </w:t>
      </w:r>
      <w:r w:rsidRPr="00E31BBF">
        <w:t>welcomed</w:t>
      </w:r>
      <w:r w:rsidR="00C21DB7">
        <w:t xml:space="preserve"> </w:t>
      </w:r>
      <w:r w:rsidRPr="00E31BBF">
        <w:t>by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general</w:t>
      </w:r>
      <w:r w:rsidR="00C21DB7">
        <w:t xml:space="preserve"> </w:t>
      </w:r>
      <w:r w:rsidRPr="00E31BBF">
        <w:t>public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media.</w:t>
      </w:r>
      <w:r w:rsidR="00C21DB7">
        <w:t xml:space="preserve"> </w:t>
      </w:r>
    </w:p>
    <w:p w:rsidR="002F001C" w:rsidRPr="00E31BBF" w:rsidRDefault="002F001C" w:rsidP="00732F46">
      <w:pPr>
        <w:pStyle w:val="SingleTxtG"/>
      </w:pPr>
      <w:r w:rsidRPr="00E31BBF">
        <w:t>62.</w:t>
      </w:r>
      <w:r w:rsidRPr="00E31BBF">
        <w:tab/>
        <w:t>Additionally,</w:t>
      </w:r>
      <w:r w:rsidR="00C21DB7">
        <w:t xml:space="preserve"> </w:t>
      </w:r>
      <w:r w:rsidRPr="00E31BBF">
        <w:t>accessibility</w:t>
      </w:r>
      <w:r w:rsidR="00C21DB7">
        <w:t xml:space="preserve"> </w:t>
      </w:r>
      <w:r w:rsidRPr="00E31BBF">
        <w:t>day</w:t>
      </w:r>
      <w:r w:rsidR="00C21DB7">
        <w:t xml:space="preserve"> </w:t>
      </w:r>
      <w:r w:rsidRPr="00E31BBF">
        <w:t>is</w:t>
      </w:r>
      <w:r w:rsidR="00C21DB7">
        <w:t xml:space="preserve"> </w:t>
      </w:r>
      <w:r w:rsidRPr="00E31BBF">
        <w:t>celebrated.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2019,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focus</w:t>
      </w:r>
      <w:r w:rsidR="00C21DB7">
        <w:t xml:space="preserve"> </w:t>
      </w:r>
      <w:r w:rsidRPr="00E31BBF">
        <w:t>was</w:t>
      </w:r>
      <w:r w:rsidR="00C21DB7">
        <w:t xml:space="preserve"> </w:t>
      </w:r>
      <w:r w:rsidRPr="00E31BBF">
        <w:t>more</w:t>
      </w:r>
      <w:r w:rsidR="00C21DB7">
        <w:t xml:space="preserve"> </w:t>
      </w:r>
      <w:r w:rsidRPr="00E31BBF">
        <w:t>on</w:t>
      </w:r>
      <w:r w:rsidR="00C21DB7">
        <w:t xml:space="preserve"> </w:t>
      </w:r>
      <w:r w:rsidRPr="00E31BBF">
        <w:t>people</w:t>
      </w:r>
      <w:r w:rsidR="00C21DB7">
        <w:t xml:space="preserve"> </w:t>
      </w:r>
      <w:r w:rsidRPr="00E31BBF">
        <w:t>with</w:t>
      </w:r>
      <w:r w:rsidR="00C21DB7">
        <w:t xml:space="preserve"> </w:t>
      </w:r>
      <w:r w:rsidRPr="00E31BBF">
        <w:t>disabilities: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universal</w:t>
      </w:r>
      <w:r w:rsidR="00C21DB7">
        <w:t xml:space="preserve"> </w:t>
      </w:r>
      <w:r w:rsidRPr="00E31BBF">
        <w:t>design</w:t>
      </w:r>
      <w:r w:rsidR="00C21DB7">
        <w:t xml:space="preserve"> </w:t>
      </w:r>
      <w:r w:rsidRPr="00E31BBF">
        <w:t>exhibition</w:t>
      </w:r>
      <w:r w:rsidR="00C21DB7">
        <w:t xml:space="preserve"> </w:t>
      </w:r>
      <w:proofErr w:type="gramStart"/>
      <w:r w:rsidRPr="00E31BBF">
        <w:t>was</w:t>
      </w:r>
      <w:r w:rsidR="00C21DB7">
        <w:t xml:space="preserve"> </w:t>
      </w:r>
      <w:r w:rsidRPr="00E31BBF">
        <w:t>launched</w:t>
      </w:r>
      <w:proofErr w:type="gramEnd"/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happening</w:t>
      </w:r>
      <w:r w:rsidR="00C21DB7">
        <w:t xml:space="preserve"> </w:t>
      </w:r>
      <w:r w:rsidRPr="00E31BBF">
        <w:t>took</w:t>
      </w:r>
      <w:r w:rsidR="00C21DB7">
        <w:t xml:space="preserve"> </w:t>
      </w:r>
      <w:r w:rsidRPr="00E31BBF">
        <w:t>place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one</w:t>
      </w:r>
      <w:r w:rsidR="00C21DB7">
        <w:t xml:space="preserve"> </w:t>
      </w:r>
      <w:r w:rsidRPr="00E31BBF">
        <w:t>central</w:t>
      </w:r>
      <w:r w:rsidR="00C21DB7">
        <w:t xml:space="preserve"> </w:t>
      </w:r>
      <w:r w:rsidRPr="00E31BBF">
        <w:t>shopping</w:t>
      </w:r>
      <w:r w:rsidR="00C21DB7">
        <w:t xml:space="preserve"> </w:t>
      </w:r>
      <w:r w:rsidRPr="00E31BBF">
        <w:t>mall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Tallinn,</w:t>
      </w:r>
      <w:r w:rsidR="00C21DB7">
        <w:t xml:space="preserve"> </w:t>
      </w:r>
      <w:r w:rsidRPr="00E31BBF">
        <w:t>where</w:t>
      </w:r>
      <w:r w:rsidR="00C21DB7">
        <w:t xml:space="preserve"> </w:t>
      </w:r>
      <w:r w:rsidRPr="00E31BBF">
        <w:t>people</w:t>
      </w:r>
      <w:r w:rsidR="00C21DB7">
        <w:t xml:space="preserve"> </w:t>
      </w:r>
      <w:r w:rsidRPr="00E31BBF">
        <w:t>could</w:t>
      </w:r>
      <w:r w:rsidR="00C21DB7">
        <w:t xml:space="preserve"> </w:t>
      </w:r>
      <w:r w:rsidRPr="00E31BBF">
        <w:t>step</w:t>
      </w:r>
      <w:r w:rsidR="00C21DB7">
        <w:t xml:space="preserve"> </w:t>
      </w:r>
      <w:r w:rsidRPr="00E31BBF">
        <w:t>into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shoes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disabled</w:t>
      </w:r>
      <w:r w:rsidR="00C21DB7">
        <w:t xml:space="preserve"> </w:t>
      </w:r>
      <w:r w:rsidRPr="00E31BBF">
        <w:t>person.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activities</w:t>
      </w:r>
      <w:r w:rsidR="00C21DB7">
        <w:t xml:space="preserve"> </w:t>
      </w:r>
      <w:r w:rsidRPr="00E31BBF">
        <w:t>included</w:t>
      </w:r>
      <w:r w:rsidR="00C21DB7">
        <w:t xml:space="preserve"> </w:t>
      </w:r>
      <w:r w:rsidRPr="00E31BBF">
        <w:t>moving</w:t>
      </w:r>
      <w:r w:rsidR="00C21DB7">
        <w:t xml:space="preserve"> </w:t>
      </w:r>
      <w:r w:rsidRPr="00E31BBF">
        <w:t>around</w:t>
      </w:r>
      <w:r w:rsidR="00C21DB7">
        <w:t xml:space="preserve"> </w:t>
      </w:r>
      <w:r w:rsidRPr="00E31BBF">
        <w:t>with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guide-dog,</w:t>
      </w:r>
      <w:r w:rsidR="00C21DB7">
        <w:t xml:space="preserve"> </w:t>
      </w:r>
      <w:r w:rsidRPr="00E31BBF">
        <w:t>overcoming</w:t>
      </w:r>
      <w:r w:rsidR="00C21DB7">
        <w:t xml:space="preserve"> </w:t>
      </w:r>
      <w:r w:rsidRPr="00E31BBF">
        <w:t>physical</w:t>
      </w:r>
      <w:r w:rsidR="00C21DB7">
        <w:t xml:space="preserve"> </w:t>
      </w:r>
      <w:r w:rsidRPr="00E31BBF">
        <w:t>obstacles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wheel</w:t>
      </w:r>
      <w:r w:rsidR="00C21DB7">
        <w:t xml:space="preserve"> </w:t>
      </w:r>
      <w:r w:rsidRPr="00E31BBF">
        <w:t>chair,</w:t>
      </w:r>
      <w:r w:rsidR="00C21DB7">
        <w:t xml:space="preserve"> </w:t>
      </w:r>
      <w:r w:rsidRPr="00E31BBF">
        <w:t>trying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eat</w:t>
      </w:r>
      <w:r w:rsidR="00C21DB7">
        <w:t xml:space="preserve"> </w:t>
      </w:r>
      <w:r w:rsidRPr="00E31BBF">
        <w:t>with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boxing-glove</w:t>
      </w:r>
      <w:r w:rsidR="00C21DB7">
        <w:t xml:space="preserve"> </w:t>
      </w:r>
      <w:r w:rsidRPr="00E31BBF">
        <w:t>(motor</w:t>
      </w:r>
      <w:r w:rsidR="00C21DB7">
        <w:t xml:space="preserve"> </w:t>
      </w:r>
      <w:r w:rsidRPr="00E31BBF">
        <w:t>disorder)</w:t>
      </w:r>
      <w:r w:rsidR="00C21DB7">
        <w:t xml:space="preserve"> </w:t>
      </w:r>
      <w:r w:rsidRPr="00E31BBF">
        <w:t>etc.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addition,</w:t>
      </w:r>
      <w:r w:rsidR="00C21DB7">
        <w:t xml:space="preserve"> </w:t>
      </w:r>
      <w:r w:rsidRPr="00E31BBF">
        <w:t>an</w:t>
      </w:r>
      <w:r w:rsidR="00C21DB7">
        <w:t xml:space="preserve"> </w:t>
      </w:r>
      <w:r w:rsidRPr="00E31BBF">
        <w:t>awareness-raising</w:t>
      </w:r>
      <w:r w:rsidR="00C21DB7">
        <w:t xml:space="preserve"> </w:t>
      </w:r>
      <w:r w:rsidRPr="00E31BBF">
        <w:t>event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high</w:t>
      </w:r>
      <w:r w:rsidR="00C21DB7">
        <w:t xml:space="preserve"> </w:t>
      </w:r>
      <w:r w:rsidRPr="00E31BBF">
        <w:t>policy</w:t>
      </w:r>
      <w:r w:rsidR="00C21DB7">
        <w:t xml:space="preserve"> </w:t>
      </w:r>
      <w:r w:rsidRPr="00E31BBF">
        <w:t>officers</w:t>
      </w:r>
      <w:r w:rsidR="00C21DB7">
        <w:t xml:space="preserve"> </w:t>
      </w:r>
      <w:r w:rsidRPr="00E31BBF">
        <w:t>from</w:t>
      </w:r>
      <w:r w:rsidR="00C21DB7">
        <w:t xml:space="preserve"> </w:t>
      </w:r>
      <w:r w:rsidRPr="00E31BBF">
        <w:t>various</w:t>
      </w:r>
      <w:r w:rsidR="00C21DB7">
        <w:t xml:space="preserve"> </w:t>
      </w:r>
      <w:r w:rsidRPr="00E31BBF">
        <w:t>fields</w:t>
      </w:r>
      <w:r w:rsidR="00C21DB7">
        <w:t xml:space="preserve"> </w:t>
      </w:r>
      <w:r w:rsidRPr="00E31BBF">
        <w:t>was</w:t>
      </w:r>
      <w:r w:rsidR="00C21DB7">
        <w:t xml:space="preserve"> </w:t>
      </w:r>
      <w:r w:rsidRPr="00E31BBF">
        <w:t>organised,</w:t>
      </w:r>
      <w:r w:rsidR="00C21DB7">
        <w:t xml:space="preserve"> </w:t>
      </w:r>
      <w:r w:rsidRPr="00E31BBF">
        <w:t>focusing</w:t>
      </w:r>
      <w:r w:rsidR="00C21DB7">
        <w:t xml:space="preserve"> </w:t>
      </w:r>
      <w:r w:rsidRPr="00E31BBF">
        <w:t>on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difficulties</w:t>
      </w:r>
      <w:r w:rsidR="00C21DB7">
        <w:t xml:space="preserve"> </w:t>
      </w:r>
      <w:r w:rsidRPr="00E31BBF">
        <w:t>visually</w:t>
      </w:r>
      <w:r w:rsidR="00C21DB7">
        <w:t xml:space="preserve"> </w:t>
      </w:r>
      <w:r w:rsidRPr="00E31BBF">
        <w:t>impaired</w:t>
      </w:r>
      <w:r w:rsidR="00C21DB7">
        <w:t xml:space="preserve"> </w:t>
      </w:r>
      <w:r w:rsidRPr="00E31BBF">
        <w:t>people</w:t>
      </w:r>
      <w:r w:rsidR="00C21DB7">
        <w:t xml:space="preserve"> </w:t>
      </w:r>
      <w:r w:rsidRPr="00E31BBF">
        <w:t>face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everyday</w:t>
      </w:r>
      <w:r w:rsidR="00C21DB7">
        <w:t xml:space="preserve"> </w:t>
      </w:r>
      <w:r w:rsidRPr="00E31BBF">
        <w:t>life.</w:t>
      </w:r>
      <w:r w:rsidR="00C21DB7">
        <w:t xml:space="preserve"> </w:t>
      </w:r>
    </w:p>
    <w:p w:rsidR="002F001C" w:rsidRPr="00E31BBF" w:rsidRDefault="002F001C" w:rsidP="00321456">
      <w:pPr>
        <w:pStyle w:val="H23G"/>
      </w:pPr>
      <w:r w:rsidRPr="00E31BBF">
        <w:lastRenderedPageBreak/>
        <w:tab/>
      </w:r>
      <w:r w:rsidRPr="00E31BBF">
        <w:tab/>
        <w:t>Reply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paragraph</w:t>
      </w:r>
      <w:r w:rsidR="00C21DB7">
        <w:t xml:space="preserve"> </w:t>
      </w:r>
      <w:r w:rsidRPr="00E31BBF">
        <w:t>6</w:t>
      </w:r>
      <w:r w:rsidR="00B10A4D">
        <w:t xml:space="preserve"> </w:t>
      </w:r>
      <w:r w:rsidRPr="00E31BBF">
        <w:t>(b)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(c)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list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issues</w:t>
      </w:r>
      <w:r w:rsidR="00C21DB7">
        <w:t xml:space="preserve"> </w:t>
      </w:r>
    </w:p>
    <w:p w:rsidR="002F001C" w:rsidRPr="00E31BBF" w:rsidRDefault="002F001C" w:rsidP="00732F46">
      <w:pPr>
        <w:pStyle w:val="SingleTxtG"/>
      </w:pPr>
      <w:r w:rsidRPr="00E31BBF">
        <w:t>63.</w:t>
      </w:r>
      <w:r w:rsidRPr="00E31BBF">
        <w:tab/>
        <w:t>Special</w:t>
      </w:r>
      <w:r w:rsidR="00C21DB7">
        <w:t xml:space="preserve"> </w:t>
      </w:r>
      <w:r w:rsidRPr="00E31BBF">
        <w:t>efforts</w:t>
      </w:r>
      <w:r w:rsidR="00C21DB7">
        <w:t xml:space="preserve"> </w:t>
      </w:r>
      <w:proofErr w:type="gramStart"/>
      <w:r w:rsidRPr="00E31BBF">
        <w:t>have</w:t>
      </w:r>
      <w:r w:rsidR="00C21DB7">
        <w:t xml:space="preserve"> </w:t>
      </w:r>
      <w:r w:rsidRPr="00E31BBF">
        <w:t>been</w:t>
      </w:r>
      <w:r w:rsidR="00C21DB7">
        <w:t xml:space="preserve"> </w:t>
      </w:r>
      <w:r w:rsidRPr="00E31BBF">
        <w:t>made</w:t>
      </w:r>
      <w:proofErr w:type="gramEnd"/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ensure</w:t>
      </w:r>
      <w:r w:rsidR="00C21DB7">
        <w:t xml:space="preserve"> </w:t>
      </w:r>
      <w:r w:rsidRPr="00E31BBF">
        <w:t>accessibility</w:t>
      </w:r>
      <w:r w:rsidR="00C21DB7">
        <w:t xml:space="preserve"> </w:t>
      </w:r>
      <w:r w:rsidRPr="00E31BBF">
        <w:t>when</w:t>
      </w:r>
      <w:r w:rsidR="00C21DB7">
        <w:t xml:space="preserve"> </w:t>
      </w:r>
      <w:r w:rsidRPr="00E31BBF">
        <w:t>launching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carrying</w:t>
      </w:r>
      <w:r w:rsidR="00C21DB7">
        <w:t xml:space="preserve"> </w:t>
      </w:r>
      <w:r w:rsidRPr="00E31BBF">
        <w:t>out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awareness</w:t>
      </w:r>
      <w:r w:rsidR="00C21DB7">
        <w:t xml:space="preserve"> </w:t>
      </w:r>
      <w:r w:rsidRPr="00E31BBF">
        <w:t>raising</w:t>
      </w:r>
      <w:r w:rsidR="00C21DB7">
        <w:t xml:space="preserve"> </w:t>
      </w:r>
      <w:r w:rsidRPr="00E31BBF">
        <w:t>activities,</w:t>
      </w:r>
      <w:r w:rsidR="00C21DB7">
        <w:t xml:space="preserve"> </w:t>
      </w:r>
      <w:r w:rsidRPr="00E31BBF">
        <w:t>therefore</w:t>
      </w:r>
      <w:r w:rsidR="00C21DB7">
        <w:t xml:space="preserve"> </w:t>
      </w:r>
      <w:r w:rsidRPr="00E31BBF">
        <w:t>all</w:t>
      </w:r>
      <w:r w:rsidR="00C21DB7">
        <w:t xml:space="preserve"> </w:t>
      </w:r>
      <w:r w:rsidRPr="00E31BBF">
        <w:t>above-mentioned</w:t>
      </w:r>
      <w:r w:rsidR="00C21DB7">
        <w:t xml:space="preserve"> </w:t>
      </w:r>
      <w:r w:rsidRPr="00E31BBF">
        <w:t>campaigns</w:t>
      </w:r>
      <w:r w:rsidR="00C21DB7">
        <w:t xml:space="preserve"> </w:t>
      </w:r>
      <w:r w:rsidRPr="00E31BBF">
        <w:t>have</w:t>
      </w:r>
      <w:r w:rsidR="00C21DB7">
        <w:t xml:space="preserve"> </w:t>
      </w:r>
      <w:r w:rsidRPr="00E31BBF">
        <w:t>been</w:t>
      </w:r>
      <w:r w:rsidR="00C21DB7">
        <w:t xml:space="preserve"> </w:t>
      </w:r>
      <w:r w:rsidRPr="00E31BBF">
        <w:t>made</w:t>
      </w:r>
      <w:r w:rsidR="00C21DB7">
        <w:t xml:space="preserve"> </w:t>
      </w:r>
      <w:r w:rsidRPr="00E31BBF">
        <w:t>accessible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people</w:t>
      </w:r>
      <w:r w:rsidR="00C21DB7">
        <w:t xml:space="preserve"> </w:t>
      </w:r>
      <w:r w:rsidRPr="00E31BBF">
        <w:t>with</w:t>
      </w:r>
      <w:r w:rsidR="00C21DB7">
        <w:t xml:space="preserve"> </w:t>
      </w:r>
      <w:r w:rsidRPr="00E31BBF">
        <w:t>visual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hearing</w:t>
      </w:r>
      <w:r w:rsidR="00C21DB7">
        <w:t xml:space="preserve"> </w:t>
      </w:r>
      <w:r w:rsidRPr="00E31BBF">
        <w:t>disabilities.</w:t>
      </w:r>
      <w:r w:rsidR="00C21DB7">
        <w:t xml:space="preserve"> </w:t>
      </w:r>
    </w:p>
    <w:p w:rsidR="002F001C" w:rsidRPr="00E31BBF" w:rsidRDefault="002F001C" w:rsidP="00732F46">
      <w:pPr>
        <w:pStyle w:val="SingleTxtG"/>
      </w:pPr>
      <w:r w:rsidRPr="00E31BBF">
        <w:t>64.</w:t>
      </w:r>
      <w:r w:rsidRPr="00E31BBF">
        <w:tab/>
        <w:t>The</w:t>
      </w:r>
      <w:r w:rsidR="00C21DB7">
        <w:t xml:space="preserve"> </w:t>
      </w:r>
      <w:r w:rsidRPr="00E31BBF">
        <w:t>preparation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all</w:t>
      </w:r>
      <w:r w:rsidR="00C21DB7">
        <w:t xml:space="preserve"> </w:t>
      </w:r>
      <w:r w:rsidRPr="00E31BBF">
        <w:t>here</w:t>
      </w:r>
      <w:r w:rsidR="00C21DB7">
        <w:t xml:space="preserve"> </w:t>
      </w:r>
      <w:r w:rsidRPr="00E31BBF">
        <w:t>mentioned</w:t>
      </w:r>
      <w:r w:rsidR="00C21DB7">
        <w:t xml:space="preserve"> </w:t>
      </w:r>
      <w:r w:rsidRPr="00E31BBF">
        <w:t>campaigns</w:t>
      </w:r>
      <w:r w:rsidR="00C21DB7">
        <w:t xml:space="preserve"> </w:t>
      </w:r>
      <w:r w:rsidRPr="00E31BBF">
        <w:t>has</w:t>
      </w:r>
      <w:r w:rsidR="00C21DB7">
        <w:t xml:space="preserve"> </w:t>
      </w:r>
      <w:r w:rsidRPr="00E31BBF">
        <w:t>been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close</w:t>
      </w:r>
      <w:r w:rsidR="00C21DB7">
        <w:t xml:space="preserve"> </w:t>
      </w:r>
      <w:r w:rsidRPr="00E31BBF">
        <w:t>cooperation</w:t>
      </w:r>
      <w:r w:rsidR="00C21DB7">
        <w:t xml:space="preserve"> </w:t>
      </w:r>
      <w:r w:rsidRPr="00E31BBF">
        <w:t>with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representative</w:t>
      </w:r>
      <w:r w:rsidR="00C21DB7">
        <w:t xml:space="preserve"> </w:t>
      </w:r>
      <w:r w:rsidRPr="00E31BBF">
        <w:t>organisations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order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have</w:t>
      </w:r>
      <w:r w:rsidR="00C21DB7">
        <w:t xml:space="preserve"> </w:t>
      </w:r>
      <w:r w:rsidRPr="00E31BBF">
        <w:t>persons</w:t>
      </w:r>
      <w:r w:rsidR="00C21DB7">
        <w:t xml:space="preserve"> </w:t>
      </w:r>
      <w:r w:rsidRPr="00E31BBF">
        <w:t>with</w:t>
      </w:r>
      <w:r w:rsidR="00C21DB7">
        <w:t xml:space="preserve"> </w:t>
      </w:r>
      <w:r w:rsidRPr="00E31BBF">
        <w:t>disabilities</w:t>
      </w:r>
      <w:r w:rsidR="00C21DB7">
        <w:t xml:space="preserve"> </w:t>
      </w:r>
      <w:r w:rsidRPr="00E31BBF">
        <w:t>involved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preparation</w:t>
      </w:r>
      <w:r w:rsidR="00C21DB7">
        <w:t xml:space="preserve"> </w:t>
      </w:r>
      <w:r w:rsidRPr="00E31BBF">
        <w:t>phase.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campaigns</w:t>
      </w:r>
      <w:r w:rsidR="00C21DB7">
        <w:t xml:space="preserve"> </w:t>
      </w:r>
      <w:r w:rsidRPr="00E31BBF">
        <w:t>have</w:t>
      </w:r>
      <w:r w:rsidR="00C21DB7">
        <w:t xml:space="preserve"> </w:t>
      </w:r>
      <w:r w:rsidRPr="00E31BBF">
        <w:t>successfully</w:t>
      </w:r>
      <w:r w:rsidR="00C21DB7">
        <w:t xml:space="preserve"> </w:t>
      </w:r>
      <w:r w:rsidRPr="00E31BBF">
        <w:t>involved</w:t>
      </w:r>
      <w:r w:rsidR="00C21DB7">
        <w:t xml:space="preserve"> </w:t>
      </w:r>
      <w:r w:rsidRPr="00E31BBF">
        <w:t>disabled</w:t>
      </w:r>
      <w:r w:rsidR="00C21DB7">
        <w:t xml:space="preserve"> </w:t>
      </w:r>
      <w:r w:rsidRPr="00E31BBF">
        <w:t>people</w:t>
      </w:r>
      <w:r w:rsidR="00C21DB7">
        <w:t xml:space="preserve"> </w:t>
      </w:r>
      <w:r w:rsidRPr="00E31BBF">
        <w:t>also</w:t>
      </w:r>
      <w:r w:rsidR="00C21DB7">
        <w:t xml:space="preserve"> </w:t>
      </w:r>
      <w:r w:rsidRPr="00E31BBF">
        <w:t>as</w:t>
      </w:r>
      <w:r w:rsidR="00C21DB7">
        <w:t xml:space="preserve"> </w:t>
      </w:r>
      <w:r w:rsidRPr="00E31BBF">
        <w:t>spokespersons.</w:t>
      </w:r>
      <w:r w:rsidR="00C21DB7">
        <w:t xml:space="preserve"> </w:t>
      </w:r>
      <w:r w:rsidRPr="00E31BBF">
        <w:t>Having</w:t>
      </w:r>
      <w:r w:rsidR="00C21DB7">
        <w:t xml:space="preserve"> </w:t>
      </w:r>
      <w:r w:rsidRPr="00E31BBF">
        <w:t>real</w:t>
      </w:r>
      <w:r w:rsidR="00C21DB7">
        <w:t xml:space="preserve"> </w:t>
      </w:r>
      <w:r w:rsidRPr="00E31BBF">
        <w:t>people</w:t>
      </w:r>
      <w:r w:rsidR="00C21DB7">
        <w:t xml:space="preserve"> </w:t>
      </w:r>
      <w:r w:rsidRPr="00E31BBF">
        <w:t>as</w:t>
      </w:r>
      <w:r w:rsidR="00C21DB7">
        <w:t xml:space="preserve"> </w:t>
      </w:r>
      <w:r w:rsidRPr="00E31BBF">
        <w:t>spokespersons</w:t>
      </w:r>
      <w:r w:rsidR="00C21DB7">
        <w:t xml:space="preserve"> </w:t>
      </w:r>
      <w:r w:rsidRPr="00E31BBF">
        <w:t>has</w:t>
      </w:r>
      <w:r w:rsidR="00C21DB7">
        <w:t xml:space="preserve"> </w:t>
      </w:r>
      <w:r w:rsidRPr="00E31BBF">
        <w:t>helped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public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relate</w:t>
      </w:r>
      <w:r w:rsidR="00C21DB7">
        <w:t xml:space="preserve"> </w:t>
      </w:r>
      <w:r w:rsidRPr="00E31BBF">
        <w:t>with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messages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campaigns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has</w:t>
      </w:r>
      <w:r w:rsidR="00C21DB7">
        <w:t xml:space="preserve"> </w:t>
      </w:r>
      <w:r w:rsidRPr="00E31BBF">
        <w:t>increased</w:t>
      </w:r>
      <w:r w:rsidR="00C21DB7">
        <w:t xml:space="preserve"> </w:t>
      </w:r>
      <w:r w:rsidRPr="00E31BBF">
        <w:t>their</w:t>
      </w:r>
      <w:r w:rsidR="00C21DB7">
        <w:t xml:space="preserve"> </w:t>
      </w:r>
      <w:r w:rsidRPr="00E31BBF">
        <w:t>success.</w:t>
      </w:r>
      <w:r w:rsidR="00C21DB7">
        <w:t xml:space="preserve"> </w:t>
      </w:r>
    </w:p>
    <w:p w:rsidR="002F001C" w:rsidRPr="00E31BBF" w:rsidRDefault="002F001C" w:rsidP="00732F46">
      <w:pPr>
        <w:pStyle w:val="SingleTxtG"/>
      </w:pPr>
      <w:r w:rsidRPr="00E31BBF">
        <w:t>65.</w:t>
      </w:r>
      <w:r w:rsidRPr="00E31BBF">
        <w:tab/>
        <w:t>Consultation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cooperation</w:t>
      </w:r>
      <w:r w:rsidR="00C21DB7">
        <w:t xml:space="preserve"> </w:t>
      </w:r>
      <w:r w:rsidRPr="00E31BBF">
        <w:t>with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relevant</w:t>
      </w:r>
      <w:r w:rsidR="00C21DB7">
        <w:t xml:space="preserve"> </w:t>
      </w:r>
      <w:r w:rsidRPr="00E31BBF">
        <w:t>representative</w:t>
      </w:r>
      <w:r w:rsidR="00C21DB7">
        <w:t xml:space="preserve"> </w:t>
      </w:r>
      <w:r w:rsidRPr="00E31BBF">
        <w:t>organisations</w:t>
      </w:r>
      <w:r w:rsidR="00C21DB7">
        <w:t xml:space="preserve"> </w:t>
      </w:r>
      <w:r w:rsidRPr="00E31BBF">
        <w:t>has</w:t>
      </w:r>
      <w:r w:rsidR="00C21DB7">
        <w:t xml:space="preserve"> </w:t>
      </w:r>
      <w:r w:rsidRPr="00E31BBF">
        <w:t>also</w:t>
      </w:r>
      <w:r w:rsidR="00C21DB7">
        <w:t xml:space="preserve"> </w:t>
      </w:r>
      <w:r w:rsidRPr="00E31BBF">
        <w:t>taken</w:t>
      </w:r>
      <w:r w:rsidR="00C21DB7">
        <w:t xml:space="preserve"> </w:t>
      </w:r>
      <w:r w:rsidRPr="00E31BBF">
        <w:t>place</w:t>
      </w:r>
      <w:r w:rsidR="00C21DB7">
        <w:t xml:space="preserve"> </w:t>
      </w:r>
      <w:r w:rsidRPr="00E31BBF">
        <w:t>when</w:t>
      </w:r>
      <w:r w:rsidR="00C21DB7">
        <w:t xml:space="preserve"> </w:t>
      </w:r>
      <w:r w:rsidRPr="00E31BBF">
        <w:t>preparing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carrying</w:t>
      </w:r>
      <w:r w:rsidR="00C21DB7">
        <w:t xml:space="preserve"> </w:t>
      </w:r>
      <w:r w:rsidRPr="00E31BBF">
        <w:t>out</w:t>
      </w:r>
      <w:r w:rsidR="00C21DB7">
        <w:t xml:space="preserve"> </w:t>
      </w:r>
      <w:r w:rsidRPr="00E31BBF">
        <w:t>thematic</w:t>
      </w:r>
      <w:r w:rsidR="00C21DB7">
        <w:t xml:space="preserve"> </w:t>
      </w:r>
      <w:r w:rsidRPr="00E31BBF">
        <w:t>analysis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studies.</w:t>
      </w:r>
      <w:r w:rsidR="00C21DB7">
        <w:t xml:space="preserve"> </w:t>
      </w:r>
    </w:p>
    <w:p w:rsidR="002F001C" w:rsidRPr="00E31BBF" w:rsidRDefault="002F001C" w:rsidP="006E2189">
      <w:pPr>
        <w:pStyle w:val="H1G"/>
      </w:pPr>
      <w:r w:rsidRPr="00E31BBF">
        <w:tab/>
      </w:r>
      <w:r w:rsidRPr="00E31BBF">
        <w:tab/>
        <w:t>Accessibility</w:t>
      </w:r>
      <w:r w:rsidR="00C21DB7">
        <w:t xml:space="preserve"> </w:t>
      </w:r>
      <w:r w:rsidRPr="00E31BBF">
        <w:t>(art.</w:t>
      </w:r>
      <w:r w:rsidR="00C21DB7">
        <w:t xml:space="preserve"> </w:t>
      </w:r>
      <w:r w:rsidRPr="00E31BBF">
        <w:t>9)</w:t>
      </w:r>
    </w:p>
    <w:p w:rsidR="002F001C" w:rsidRPr="00E31BBF" w:rsidRDefault="002F001C" w:rsidP="006E2189">
      <w:pPr>
        <w:pStyle w:val="H23G"/>
      </w:pPr>
      <w:r w:rsidRPr="00E31BBF">
        <w:tab/>
      </w:r>
      <w:r w:rsidRPr="00E31BBF">
        <w:tab/>
        <w:t>Reply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paragraph</w:t>
      </w:r>
      <w:r w:rsidR="00C21DB7">
        <w:t xml:space="preserve"> </w:t>
      </w:r>
      <w:r w:rsidRPr="00E31BBF">
        <w:t>7</w:t>
      </w:r>
      <w:r w:rsidR="00B10A4D">
        <w:t xml:space="preserve"> </w:t>
      </w:r>
      <w:r w:rsidRPr="00E31BBF">
        <w:t>(a)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list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issues</w:t>
      </w:r>
      <w:r w:rsidR="00C21DB7">
        <w:t xml:space="preserve"> </w:t>
      </w:r>
    </w:p>
    <w:p w:rsidR="002F001C" w:rsidRPr="00E31BBF" w:rsidRDefault="002F001C" w:rsidP="00732F46">
      <w:pPr>
        <w:pStyle w:val="SingleTxtG"/>
      </w:pPr>
      <w:r w:rsidRPr="00E31BBF">
        <w:t>66.</w:t>
      </w:r>
      <w:r w:rsidRPr="00E31BBF">
        <w:tab/>
        <w:t>Accessibility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universal</w:t>
      </w:r>
      <w:r w:rsidR="00C21DB7">
        <w:t xml:space="preserve"> </w:t>
      </w:r>
      <w:r w:rsidRPr="00E31BBF">
        <w:t>design</w:t>
      </w:r>
      <w:r w:rsidR="00C21DB7">
        <w:t xml:space="preserve"> </w:t>
      </w:r>
      <w:r w:rsidRPr="00E31BBF">
        <w:t>have</w:t>
      </w:r>
      <w:r w:rsidR="00C21DB7">
        <w:t xml:space="preserve"> </w:t>
      </w:r>
      <w:r w:rsidRPr="00E31BBF">
        <w:t>become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priority</w:t>
      </w:r>
      <w:r w:rsidR="00C21DB7">
        <w:t xml:space="preserve"> </w:t>
      </w:r>
      <w:r w:rsidRPr="00E31BBF">
        <w:t>for</w:t>
      </w:r>
      <w:r w:rsidR="00C21DB7">
        <w:t xml:space="preserve"> </w:t>
      </w:r>
      <w:r w:rsidRPr="00E31BBF">
        <w:t>Estonia.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2018,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regulation</w:t>
      </w:r>
      <w:r w:rsidRPr="00060D87">
        <w:rPr>
          <w:rStyle w:val="FootnoteReference"/>
        </w:rPr>
        <w:footnoteReference w:id="5"/>
      </w:r>
      <w:r w:rsidR="00C21DB7" w:rsidRPr="00060D87">
        <w:rPr>
          <w:rStyle w:val="FootnoteReference"/>
        </w:rPr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Minister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Entrepreneurship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Information</w:t>
      </w:r>
      <w:r w:rsidR="00C21DB7">
        <w:t xml:space="preserve"> </w:t>
      </w:r>
      <w:r w:rsidRPr="00E31BBF">
        <w:t>Technology</w:t>
      </w:r>
      <w:r w:rsidR="00C21DB7">
        <w:t xml:space="preserve"> </w:t>
      </w:r>
      <w:r w:rsidRPr="00E31BBF">
        <w:t>came</w:t>
      </w:r>
      <w:r w:rsidR="00C21DB7">
        <w:t xml:space="preserve"> </w:t>
      </w:r>
      <w:r w:rsidRPr="00E31BBF">
        <w:t>into</w:t>
      </w:r>
      <w:r w:rsidR="00C21DB7">
        <w:t xml:space="preserve"> </w:t>
      </w:r>
      <w:r w:rsidRPr="00E31BBF">
        <w:t>force</w:t>
      </w:r>
      <w:r w:rsidR="00C21DB7">
        <w:t xml:space="preserve"> </w:t>
      </w:r>
      <w:r w:rsidRPr="00E31BBF">
        <w:t>that</w:t>
      </w:r>
      <w:r w:rsidR="00C21DB7">
        <w:t xml:space="preserve"> </w:t>
      </w:r>
      <w:r w:rsidRPr="00E31BBF">
        <w:t>provides</w:t>
      </w:r>
      <w:r w:rsidR="00C21DB7">
        <w:t xml:space="preserve"> </w:t>
      </w:r>
      <w:r w:rsidRPr="00E31BBF">
        <w:t>detailed</w:t>
      </w:r>
      <w:r w:rsidR="00C21DB7">
        <w:t xml:space="preserve"> </w:t>
      </w:r>
      <w:r w:rsidRPr="00E31BBF">
        <w:t>requirements</w:t>
      </w:r>
      <w:r w:rsidR="00C21DB7">
        <w:t xml:space="preserve"> </w:t>
      </w:r>
      <w:r w:rsidRPr="00E31BBF">
        <w:t>for</w:t>
      </w:r>
      <w:r w:rsidR="00C21DB7">
        <w:t xml:space="preserve"> </w:t>
      </w:r>
      <w:r w:rsidRPr="00E31BBF">
        <w:t>buildings</w:t>
      </w:r>
      <w:r w:rsidR="00C21DB7">
        <w:t xml:space="preserve"> </w:t>
      </w:r>
      <w:r w:rsidRPr="00E31BBF">
        <w:t>related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special</w:t>
      </w:r>
      <w:r w:rsidR="00C21DB7">
        <w:t xml:space="preserve"> </w:t>
      </w:r>
      <w:r w:rsidRPr="00E31BBF">
        <w:t>needs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persons</w:t>
      </w:r>
      <w:r w:rsidR="00C21DB7">
        <w:t xml:space="preserve"> </w:t>
      </w:r>
      <w:r w:rsidRPr="00E31BBF">
        <w:t>with</w:t>
      </w:r>
      <w:r w:rsidR="00C21DB7">
        <w:t xml:space="preserve"> </w:t>
      </w:r>
      <w:r w:rsidRPr="00E31BBF">
        <w:t>disabilities.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regulation</w:t>
      </w:r>
      <w:r w:rsidR="00C21DB7">
        <w:t xml:space="preserve"> </w:t>
      </w:r>
      <w:r w:rsidRPr="00E31BBF">
        <w:t>applies</w:t>
      </w:r>
      <w:r w:rsidR="00C21DB7">
        <w:t xml:space="preserve"> </w:t>
      </w:r>
      <w:r w:rsidRPr="00E31BBF">
        <w:t>primarily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buildings</w:t>
      </w:r>
      <w:r w:rsidR="00C21DB7">
        <w:t xml:space="preserve"> </w:t>
      </w:r>
      <w:r w:rsidRPr="00E31BBF">
        <w:t>where</w:t>
      </w:r>
      <w:r w:rsidR="00C21DB7">
        <w:t xml:space="preserve"> </w:t>
      </w:r>
      <w:r w:rsidRPr="00E31BBF">
        <w:t>public</w:t>
      </w:r>
      <w:r w:rsidR="00C21DB7">
        <w:t xml:space="preserve"> </w:t>
      </w:r>
      <w:r w:rsidRPr="00E31BBF">
        <w:t>services</w:t>
      </w:r>
      <w:r w:rsidR="00C21DB7">
        <w:t xml:space="preserve"> </w:t>
      </w:r>
      <w:proofErr w:type="gramStart"/>
      <w:r w:rsidRPr="00E31BBF">
        <w:t>are</w:t>
      </w:r>
      <w:r w:rsidR="00C21DB7">
        <w:t xml:space="preserve"> </w:t>
      </w:r>
      <w:r w:rsidRPr="00E31BBF">
        <w:t>provided</w:t>
      </w:r>
      <w:proofErr w:type="gramEnd"/>
      <w:r w:rsidRPr="00E31BBF">
        <w:t>,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public</w:t>
      </w:r>
      <w:r w:rsidR="00C21DB7">
        <w:t xml:space="preserve"> </w:t>
      </w:r>
      <w:r w:rsidRPr="00E31BBF">
        <w:t>roads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urban</w:t>
      </w:r>
      <w:r w:rsidR="00C21DB7">
        <w:t xml:space="preserve"> </w:t>
      </w:r>
      <w:r w:rsidRPr="00E31BBF">
        <w:t>areas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publicly</w:t>
      </w:r>
      <w:r w:rsidR="00C21DB7">
        <w:t xml:space="preserve"> </w:t>
      </w:r>
      <w:r w:rsidRPr="00E31BBF">
        <w:t>accessible</w:t>
      </w:r>
      <w:r w:rsidR="00C21DB7">
        <w:t xml:space="preserve"> </w:t>
      </w:r>
      <w:r w:rsidRPr="00E31BBF">
        <w:t>private</w:t>
      </w:r>
      <w:r w:rsidR="00C21DB7">
        <w:t xml:space="preserve"> </w:t>
      </w:r>
      <w:r w:rsidRPr="00E31BBF">
        <w:t>roads.</w:t>
      </w:r>
      <w:r w:rsidR="00C21DB7">
        <w:t xml:space="preserve"> </w:t>
      </w:r>
    </w:p>
    <w:p w:rsidR="002F001C" w:rsidRPr="00E31BBF" w:rsidRDefault="002F001C" w:rsidP="00732F46">
      <w:pPr>
        <w:pStyle w:val="SingleTxtG"/>
      </w:pPr>
      <w:r w:rsidRPr="00E31BBF">
        <w:t>67.</w:t>
      </w:r>
      <w:r w:rsidRPr="00E31BBF">
        <w:tab/>
        <w:t>To</w:t>
      </w:r>
      <w:r w:rsidR="00C21DB7">
        <w:t xml:space="preserve"> </w:t>
      </w:r>
      <w:r w:rsidRPr="00E31BBF">
        <w:t>promote</w:t>
      </w:r>
      <w:r w:rsidR="00C21DB7">
        <w:t xml:space="preserve"> </w:t>
      </w:r>
      <w:r w:rsidRPr="00E31BBF">
        <w:t>accessibility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public</w:t>
      </w:r>
      <w:r w:rsidR="00C21DB7">
        <w:t xml:space="preserve"> </w:t>
      </w:r>
      <w:r w:rsidRPr="00E31BBF">
        <w:t>services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people</w:t>
      </w:r>
      <w:r w:rsidR="00C21DB7">
        <w:t xml:space="preserve"> </w:t>
      </w:r>
      <w:r w:rsidRPr="00E31BBF">
        <w:t>with</w:t>
      </w:r>
      <w:r w:rsidR="00C21DB7">
        <w:t xml:space="preserve"> </w:t>
      </w:r>
      <w:r w:rsidRPr="00E31BBF">
        <w:t>intellectual</w:t>
      </w:r>
      <w:r w:rsidR="00C21DB7">
        <w:t xml:space="preserve"> </w:t>
      </w:r>
      <w:r w:rsidRPr="00E31BBF">
        <w:t>disability,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project</w:t>
      </w:r>
      <w:r w:rsidR="00C21DB7">
        <w:t xml:space="preserve"> </w:t>
      </w:r>
      <w:r w:rsidRPr="00E31BBF">
        <w:t>supported</w:t>
      </w:r>
      <w:r w:rsidR="00C21DB7">
        <w:t xml:space="preserve"> </w:t>
      </w:r>
      <w:r w:rsidRPr="00E31BBF">
        <w:t>by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Norway</w:t>
      </w:r>
      <w:r w:rsidR="00C21DB7">
        <w:t xml:space="preserve"> </w:t>
      </w:r>
      <w:r w:rsidRPr="00E31BBF">
        <w:t>Grants</w:t>
      </w:r>
      <w:r w:rsidR="00C21DB7">
        <w:t xml:space="preserve"> </w:t>
      </w:r>
      <w:r w:rsidRPr="00E31BBF">
        <w:t>2014</w:t>
      </w:r>
      <w:r w:rsidR="005363C6">
        <w:t>–</w:t>
      </w:r>
      <w:r w:rsidRPr="00E31BBF">
        <w:t>2021</w:t>
      </w:r>
      <w:r w:rsidR="00C21DB7">
        <w:t xml:space="preserve"> </w:t>
      </w:r>
      <w:r w:rsidRPr="00E31BBF">
        <w:t>through</w:t>
      </w:r>
      <w:r w:rsidR="00C21DB7">
        <w:t xml:space="preserve"> </w:t>
      </w:r>
      <w:r w:rsidRPr="00E31BBF">
        <w:t>Active</w:t>
      </w:r>
      <w:r w:rsidR="00C21DB7">
        <w:t xml:space="preserve"> </w:t>
      </w:r>
      <w:r w:rsidRPr="00E31BBF">
        <w:t>Citizens</w:t>
      </w:r>
      <w:r w:rsidR="00C21DB7">
        <w:t xml:space="preserve"> </w:t>
      </w:r>
      <w:r w:rsidRPr="00E31BBF">
        <w:t>Fund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Estonia</w:t>
      </w:r>
      <w:r w:rsidR="00C21DB7">
        <w:t xml:space="preserve"> </w:t>
      </w:r>
      <w:proofErr w:type="gramStart"/>
      <w:r w:rsidRPr="00E31BBF">
        <w:t>was</w:t>
      </w:r>
      <w:r w:rsidR="00C21DB7">
        <w:t xml:space="preserve"> </w:t>
      </w:r>
      <w:r w:rsidRPr="00E31BBF">
        <w:t>launched</w:t>
      </w:r>
      <w:proofErr w:type="gramEnd"/>
      <w:r w:rsidRPr="00E31BBF">
        <w:t>.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project</w:t>
      </w:r>
      <w:r w:rsidR="00C21DB7">
        <w:t xml:space="preserve"> </w:t>
      </w:r>
      <w:r w:rsidRPr="00E31BBF">
        <w:t>will</w:t>
      </w:r>
      <w:r w:rsidR="00C21DB7">
        <w:t xml:space="preserve"> </w:t>
      </w:r>
      <w:r w:rsidRPr="00E31BBF">
        <w:t>enhance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use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simple</w:t>
      </w:r>
      <w:r w:rsidR="00C21DB7">
        <w:t xml:space="preserve"> </w:t>
      </w:r>
      <w:r w:rsidRPr="00E31BBF">
        <w:t>language</w:t>
      </w:r>
      <w:r w:rsidR="00C21DB7">
        <w:t xml:space="preserve"> </w:t>
      </w:r>
      <w:r w:rsidRPr="00E31BBF">
        <w:t>by</w:t>
      </w:r>
      <w:r w:rsidR="00C21DB7">
        <w:t xml:space="preserve"> </w:t>
      </w:r>
      <w:r w:rsidRPr="00E31BBF">
        <w:t>for</w:t>
      </w:r>
      <w:r w:rsidR="00C21DB7">
        <w:t xml:space="preserve"> </w:t>
      </w:r>
      <w:r w:rsidRPr="00E31BBF">
        <w:t>example</w:t>
      </w:r>
      <w:r w:rsidR="00C21DB7">
        <w:t xml:space="preserve"> </w:t>
      </w:r>
      <w:r w:rsidRPr="00E31BBF">
        <w:t>libraries,</w:t>
      </w:r>
      <w:r w:rsidR="00C21DB7">
        <w:t xml:space="preserve"> </w:t>
      </w:r>
      <w:r w:rsidRPr="00E31BBF">
        <w:t>local</w:t>
      </w:r>
      <w:r w:rsidR="00C21DB7">
        <w:t xml:space="preserve"> </w:t>
      </w:r>
      <w:r w:rsidRPr="00E31BBF">
        <w:t>governments,</w:t>
      </w:r>
      <w:r w:rsidR="00C21DB7">
        <w:t xml:space="preserve"> </w:t>
      </w:r>
      <w:r w:rsidRPr="00E31BBF">
        <w:t>sports</w:t>
      </w:r>
      <w:r w:rsidR="00C21DB7">
        <w:t xml:space="preserve"> </w:t>
      </w:r>
      <w:r w:rsidRPr="00E31BBF">
        <w:t>facilities</w:t>
      </w:r>
      <w:r w:rsidR="00C21DB7">
        <w:t xml:space="preserve"> </w:t>
      </w:r>
      <w:r w:rsidRPr="00E31BBF">
        <w:t>etc.</w:t>
      </w:r>
      <w:r w:rsidR="00C21DB7">
        <w:t xml:space="preserve"> </w:t>
      </w:r>
    </w:p>
    <w:p w:rsidR="002F001C" w:rsidRPr="00E31BBF" w:rsidRDefault="002F001C" w:rsidP="00732F46">
      <w:pPr>
        <w:pStyle w:val="SingleTxtG"/>
      </w:pPr>
      <w:r w:rsidRPr="00E31BBF">
        <w:t>68.</w:t>
      </w:r>
      <w:r w:rsidRPr="00E31BBF">
        <w:tab/>
        <w:t>The</w:t>
      </w:r>
      <w:r w:rsidR="00C21DB7">
        <w:t xml:space="preserve"> </w:t>
      </w:r>
      <w:r w:rsidRPr="00E31BBF">
        <w:t>Ministry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Social</w:t>
      </w:r>
      <w:r w:rsidR="00C21DB7">
        <w:t xml:space="preserve"> </w:t>
      </w:r>
      <w:r w:rsidRPr="00E31BBF">
        <w:t>Affairs</w:t>
      </w:r>
      <w:r w:rsidR="00C21DB7">
        <w:t xml:space="preserve"> </w:t>
      </w:r>
      <w:r w:rsidRPr="00E31BBF">
        <w:t>has</w:t>
      </w:r>
      <w:r w:rsidR="00C21DB7">
        <w:t xml:space="preserve"> </w:t>
      </w:r>
      <w:r w:rsidRPr="00E31BBF">
        <w:t>an</w:t>
      </w:r>
      <w:r w:rsidR="00C21DB7">
        <w:t xml:space="preserve"> </w:t>
      </w:r>
      <w:r w:rsidRPr="00E31BBF">
        <w:t>ongoing</w:t>
      </w:r>
      <w:r w:rsidR="00C21DB7">
        <w:t xml:space="preserve"> </w:t>
      </w:r>
      <w:r w:rsidRPr="00E31BBF">
        <w:t>analysis</w:t>
      </w:r>
      <w:r w:rsidR="00C21DB7">
        <w:t xml:space="preserve"> </w:t>
      </w:r>
      <w:r w:rsidRPr="00E31BBF">
        <w:t>on</w:t>
      </w:r>
      <w:r w:rsidR="00C21DB7">
        <w:t xml:space="preserve"> </w:t>
      </w:r>
      <w:r w:rsidRPr="00E31BBF">
        <w:t>public</w:t>
      </w:r>
      <w:r w:rsidR="00C21DB7">
        <w:t xml:space="preserve"> </w:t>
      </w:r>
      <w:r w:rsidRPr="00E31BBF">
        <w:t>transport</w:t>
      </w:r>
      <w:r w:rsidR="00C21DB7">
        <w:t xml:space="preserve"> </w:t>
      </w:r>
      <w:r w:rsidRPr="00E31BBF">
        <w:t>stops</w:t>
      </w:r>
      <w:r w:rsidR="003E41EF">
        <w:t>’</w:t>
      </w:r>
      <w:r w:rsidR="00C21DB7">
        <w:t xml:space="preserve"> </w:t>
      </w:r>
      <w:r w:rsidRPr="00E31BBF">
        <w:t>accessibility</w:t>
      </w:r>
      <w:r w:rsidR="00C21DB7">
        <w:t xml:space="preserve"> </w:t>
      </w:r>
      <w:r w:rsidRPr="00E31BBF">
        <w:t>all</w:t>
      </w:r>
      <w:r w:rsidR="00C21DB7">
        <w:t xml:space="preserve"> </w:t>
      </w:r>
      <w:r w:rsidRPr="00E31BBF">
        <w:t>over</w:t>
      </w:r>
      <w:r w:rsidR="00C21DB7">
        <w:t xml:space="preserve"> </w:t>
      </w:r>
      <w:r w:rsidRPr="00E31BBF">
        <w:t>Estonia.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results</w:t>
      </w:r>
      <w:r w:rsidR="00C21DB7">
        <w:t xml:space="preserve"> </w:t>
      </w:r>
      <w:r w:rsidRPr="00E31BBF">
        <w:t>will</w:t>
      </w:r>
      <w:r w:rsidR="00C21DB7">
        <w:t xml:space="preserve"> </w:t>
      </w:r>
      <w:r w:rsidRPr="00E31BBF">
        <w:t>give</w:t>
      </w:r>
      <w:r w:rsidR="00C21DB7">
        <w:t xml:space="preserve"> </w:t>
      </w:r>
      <w:r w:rsidRPr="00E31BBF">
        <w:t>an</w:t>
      </w:r>
      <w:r w:rsidR="00C21DB7">
        <w:t xml:space="preserve"> </w:t>
      </w:r>
      <w:r w:rsidRPr="00E31BBF">
        <w:t>overview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selection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most</w:t>
      </w:r>
      <w:r w:rsidR="00C21DB7">
        <w:t xml:space="preserve"> </w:t>
      </w:r>
      <w:r w:rsidRPr="00E31BBF">
        <w:t>important</w:t>
      </w:r>
      <w:r w:rsidR="00C21DB7">
        <w:t xml:space="preserve"> </w:t>
      </w:r>
      <w:r w:rsidRPr="00E31BBF">
        <w:t>junctions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related</w:t>
      </w:r>
      <w:r w:rsidR="00C21DB7">
        <w:t xml:space="preserve"> </w:t>
      </w:r>
      <w:r w:rsidRPr="00E31BBF">
        <w:t>public</w:t>
      </w:r>
      <w:r w:rsidR="00C21DB7">
        <w:t xml:space="preserve"> </w:t>
      </w:r>
      <w:r w:rsidRPr="00E31BBF">
        <w:t>transport</w:t>
      </w:r>
      <w:r w:rsidR="00C21DB7">
        <w:t xml:space="preserve"> </w:t>
      </w:r>
      <w:r w:rsidRPr="00E31BBF">
        <w:t>stops</w:t>
      </w:r>
      <w:r w:rsidR="00C21DB7">
        <w:t xml:space="preserve"> </w:t>
      </w:r>
      <w:r w:rsidRPr="00E31BBF">
        <w:t>together</w:t>
      </w:r>
      <w:r w:rsidR="00C21DB7">
        <w:t xml:space="preserve"> </w:t>
      </w:r>
      <w:r w:rsidRPr="00E31BBF">
        <w:t>with</w:t>
      </w:r>
      <w:r w:rsidR="00C21DB7">
        <w:t xml:space="preserve"> </w:t>
      </w:r>
      <w:r w:rsidRPr="00E31BBF">
        <w:t>cost</w:t>
      </w:r>
      <w:r w:rsidR="00C21DB7">
        <w:t xml:space="preserve"> </w:t>
      </w:r>
      <w:r w:rsidRPr="00E31BBF">
        <w:t>calculations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needed</w:t>
      </w:r>
      <w:r w:rsidR="00C21DB7">
        <w:t xml:space="preserve"> </w:t>
      </w:r>
      <w:r w:rsidRPr="00E31BBF">
        <w:t>adjustments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early</w:t>
      </w:r>
      <w:r w:rsidR="00C21DB7">
        <w:t xml:space="preserve"> </w:t>
      </w:r>
      <w:r w:rsidRPr="00E31BBF">
        <w:t>2020.</w:t>
      </w:r>
      <w:r w:rsidR="00C21DB7">
        <w:t xml:space="preserve"> </w:t>
      </w:r>
    </w:p>
    <w:p w:rsidR="002F001C" w:rsidRPr="00E31BBF" w:rsidRDefault="002F001C" w:rsidP="00732F46">
      <w:pPr>
        <w:pStyle w:val="SingleTxtG"/>
      </w:pPr>
      <w:r w:rsidRPr="00E31BBF">
        <w:t>69.</w:t>
      </w:r>
      <w:r w:rsidRPr="00E31BBF">
        <w:tab/>
        <w:t>From</w:t>
      </w:r>
      <w:r w:rsidR="00C21DB7">
        <w:t xml:space="preserve"> </w:t>
      </w:r>
      <w:r w:rsidRPr="00E31BBF">
        <w:t>2018</w:t>
      </w:r>
      <w:r w:rsidR="005363C6">
        <w:t>–</w:t>
      </w:r>
      <w:r w:rsidRPr="00E31BBF">
        <w:t>2022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Ministry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Social</w:t>
      </w:r>
      <w:r w:rsidR="00C21DB7">
        <w:t xml:space="preserve"> </w:t>
      </w:r>
      <w:r w:rsidRPr="00E31BBF">
        <w:t>Affairs</w:t>
      </w:r>
      <w:r w:rsidR="00C21DB7">
        <w:t xml:space="preserve"> </w:t>
      </w:r>
      <w:r w:rsidRPr="00E31BBF">
        <w:t>is</w:t>
      </w:r>
      <w:r w:rsidR="00C21DB7">
        <w:t xml:space="preserve"> </w:t>
      </w:r>
      <w:r w:rsidRPr="00E31BBF">
        <w:t>conducting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pilot</w:t>
      </w:r>
      <w:r w:rsidR="00C21DB7">
        <w:t xml:space="preserve"> </w:t>
      </w:r>
      <w:r w:rsidRPr="00E31BBF">
        <w:t>project</w:t>
      </w:r>
      <w:r w:rsidR="00C21DB7">
        <w:t xml:space="preserve"> </w:t>
      </w:r>
      <w:r w:rsidRPr="00E31BBF">
        <w:t>on</w:t>
      </w:r>
      <w:r w:rsidR="00C21DB7">
        <w:t xml:space="preserve"> </w:t>
      </w:r>
      <w:r w:rsidRPr="00E31BBF">
        <w:t>social</w:t>
      </w:r>
      <w:r w:rsidR="00C21DB7">
        <w:t xml:space="preserve"> </w:t>
      </w:r>
      <w:r w:rsidRPr="00E31BBF">
        <w:t>transportation.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aim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project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test</w:t>
      </w:r>
      <w:r w:rsidR="00C21DB7">
        <w:t xml:space="preserve"> </w:t>
      </w:r>
      <w:r w:rsidRPr="00E31BBF">
        <w:t>new</w:t>
      </w:r>
      <w:r w:rsidR="00C21DB7">
        <w:t xml:space="preserve"> </w:t>
      </w:r>
      <w:r w:rsidRPr="00E31BBF">
        <w:t>service</w:t>
      </w:r>
      <w:r w:rsidR="00C21DB7">
        <w:t xml:space="preserve"> </w:t>
      </w:r>
      <w:r w:rsidRPr="00E31BBF">
        <w:t>delivery</w:t>
      </w:r>
      <w:r w:rsidR="00C21DB7">
        <w:t xml:space="preserve"> </w:t>
      </w:r>
      <w:r w:rsidRPr="00E31BBF">
        <w:t>models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social</w:t>
      </w:r>
      <w:r w:rsidR="00C21DB7">
        <w:t xml:space="preserve"> </w:t>
      </w:r>
      <w:r w:rsidRPr="00E31BBF">
        <w:t>transportation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find</w:t>
      </w:r>
      <w:r w:rsidR="00C21DB7">
        <w:t xml:space="preserve"> </w:t>
      </w:r>
      <w:r w:rsidRPr="00E31BBF">
        <w:t>more</w:t>
      </w:r>
      <w:r w:rsidR="00C21DB7">
        <w:t xml:space="preserve"> </w:t>
      </w:r>
      <w:r w:rsidRPr="00E31BBF">
        <w:t>information</w:t>
      </w:r>
      <w:r w:rsidR="00C21DB7">
        <w:t xml:space="preserve"> </w:t>
      </w:r>
      <w:r w:rsidRPr="00E31BBF">
        <w:t>on</w:t>
      </w:r>
      <w:r w:rsidR="00C21DB7">
        <w:t xml:space="preserve"> </w:t>
      </w:r>
      <w:r w:rsidRPr="00E31BBF">
        <w:t>who</w:t>
      </w:r>
      <w:r w:rsidR="00C21DB7">
        <w:t xml:space="preserve"> </w:t>
      </w:r>
      <w:r w:rsidRPr="00E31BBF">
        <w:t>is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social</w:t>
      </w:r>
      <w:r w:rsidR="00C21DB7">
        <w:t xml:space="preserve"> </w:t>
      </w:r>
      <w:r w:rsidRPr="00E31BBF">
        <w:t>transport</w:t>
      </w:r>
      <w:r w:rsidR="00C21DB7">
        <w:t xml:space="preserve"> </w:t>
      </w:r>
      <w:r w:rsidRPr="00E31BBF">
        <w:t>customer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what</w:t>
      </w:r>
      <w:r w:rsidR="00C21DB7">
        <w:t xml:space="preserve"> </w:t>
      </w:r>
      <w:r w:rsidRPr="00E31BBF">
        <w:t>kind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financing</w:t>
      </w:r>
      <w:r w:rsidR="00C21DB7">
        <w:t xml:space="preserve"> </w:t>
      </w:r>
      <w:r w:rsidRPr="00E31BBF">
        <w:t>model</w:t>
      </w:r>
      <w:r w:rsidR="00C21DB7">
        <w:t xml:space="preserve"> </w:t>
      </w:r>
      <w:proofErr w:type="gramStart"/>
      <w:r w:rsidRPr="00E31BBF">
        <w:t>should</w:t>
      </w:r>
      <w:r w:rsidR="00C21DB7">
        <w:t xml:space="preserve"> </w:t>
      </w:r>
      <w:r w:rsidRPr="00E31BBF">
        <w:t>be</w:t>
      </w:r>
      <w:r w:rsidR="00C21DB7">
        <w:t xml:space="preserve"> </w:t>
      </w:r>
      <w:r w:rsidRPr="00E31BBF">
        <w:t>used</w:t>
      </w:r>
      <w:proofErr w:type="gramEnd"/>
      <w:r w:rsidR="00C21DB7">
        <w:t xml:space="preserve"> </w:t>
      </w:r>
      <w:r w:rsidRPr="00E31BBF">
        <w:t>for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more</w:t>
      </w:r>
      <w:r w:rsidR="00C21DB7">
        <w:t xml:space="preserve"> </w:t>
      </w:r>
      <w:r w:rsidRPr="00E31BBF">
        <w:t>efficient</w:t>
      </w:r>
      <w:r w:rsidR="00C21DB7">
        <w:t xml:space="preserve"> </w:t>
      </w:r>
      <w:r w:rsidRPr="00E31BBF">
        <w:t>policy</w:t>
      </w:r>
      <w:r w:rsidR="00C21DB7">
        <w:t xml:space="preserve"> </w:t>
      </w:r>
      <w:r w:rsidRPr="00E31BBF">
        <w:t>on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matter.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pilot</w:t>
      </w:r>
      <w:r w:rsidR="00C21DB7">
        <w:t xml:space="preserve"> </w:t>
      </w:r>
      <w:r w:rsidRPr="00E31BBF">
        <w:t>project</w:t>
      </w:r>
      <w:r w:rsidR="00C21DB7">
        <w:t xml:space="preserve"> </w:t>
      </w:r>
      <w:proofErr w:type="gramStart"/>
      <w:r w:rsidRPr="00E31BBF">
        <w:t>is</w:t>
      </w:r>
      <w:r w:rsidR="00C21DB7">
        <w:t xml:space="preserve"> </w:t>
      </w:r>
      <w:r w:rsidRPr="00E31BBF">
        <w:t>carried</w:t>
      </w:r>
      <w:r w:rsidR="00C21DB7">
        <w:t xml:space="preserve"> </w:t>
      </w:r>
      <w:r w:rsidRPr="00E31BBF">
        <w:t>out</w:t>
      </w:r>
      <w:proofErr w:type="gramEnd"/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five</w:t>
      </w:r>
      <w:r w:rsidR="00C21DB7">
        <w:t xml:space="preserve"> </w:t>
      </w:r>
      <w:r w:rsidRPr="00E31BBF">
        <w:t>counties,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which</w:t>
      </w:r>
      <w:r w:rsidR="00C21DB7">
        <w:t xml:space="preserve"> </w:t>
      </w:r>
      <w:r w:rsidRPr="00E31BBF">
        <w:t>four</w:t>
      </w:r>
      <w:r w:rsidR="00C21DB7">
        <w:t xml:space="preserve"> </w:t>
      </w:r>
      <w:r w:rsidRPr="00E31BBF">
        <w:t>county</w:t>
      </w:r>
      <w:r w:rsidR="00C21DB7">
        <w:t xml:space="preserve"> </w:t>
      </w:r>
      <w:r w:rsidRPr="00E31BBF">
        <w:t>public</w:t>
      </w:r>
      <w:r w:rsidR="00C21DB7">
        <w:t xml:space="preserve"> </w:t>
      </w:r>
      <w:r w:rsidRPr="00E31BBF">
        <w:t>transport</w:t>
      </w:r>
      <w:r w:rsidR="00C21DB7">
        <w:t xml:space="preserve"> </w:t>
      </w:r>
      <w:r w:rsidRPr="00E31BBF">
        <w:t>operators</w:t>
      </w:r>
      <w:r w:rsidR="00C21DB7">
        <w:t xml:space="preserve"> </w:t>
      </w:r>
      <w:r w:rsidRPr="00E31BBF">
        <w:t>work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close</w:t>
      </w:r>
      <w:r w:rsidR="00C21DB7">
        <w:t xml:space="preserve"> </w:t>
      </w:r>
      <w:r w:rsidRPr="00E31BBF">
        <w:t>cooperation</w:t>
      </w:r>
      <w:r w:rsidR="00C21DB7">
        <w:t xml:space="preserve"> </w:t>
      </w:r>
      <w:r w:rsidRPr="00E31BBF">
        <w:t>with</w:t>
      </w:r>
      <w:r w:rsidR="00C21DB7">
        <w:t xml:space="preserve"> </w:t>
      </w:r>
      <w:r w:rsidRPr="00E31BBF">
        <w:t>local</w:t>
      </w:r>
      <w:r w:rsidR="00C21DB7">
        <w:t xml:space="preserve"> </w:t>
      </w:r>
      <w:r w:rsidRPr="00E31BBF">
        <w:t>governments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design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provide</w:t>
      </w:r>
      <w:r w:rsidR="00C21DB7">
        <w:t xml:space="preserve"> </w:t>
      </w:r>
      <w:r w:rsidRPr="00E31BBF">
        <w:t>social</w:t>
      </w:r>
      <w:r w:rsidR="00C21DB7">
        <w:t xml:space="preserve"> </w:t>
      </w:r>
      <w:r w:rsidRPr="00E31BBF">
        <w:t>transportation</w:t>
      </w:r>
      <w:r w:rsidR="00C21DB7">
        <w:t xml:space="preserve"> </w:t>
      </w:r>
      <w:r w:rsidRPr="00E31BBF">
        <w:t>service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their</w:t>
      </w:r>
      <w:r w:rsidR="00C21DB7">
        <w:t xml:space="preserve"> </w:t>
      </w:r>
      <w:r w:rsidRPr="00E31BBF">
        <w:t>region.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pilot</w:t>
      </w:r>
      <w:r w:rsidR="00C21DB7">
        <w:t xml:space="preserve"> </w:t>
      </w:r>
      <w:r w:rsidRPr="00E31BBF">
        <w:t>project</w:t>
      </w:r>
      <w:r w:rsidR="00C21DB7">
        <w:t xml:space="preserve"> </w:t>
      </w:r>
      <w:proofErr w:type="gramStart"/>
      <w:r w:rsidRPr="00E31BBF">
        <w:t>is</w:t>
      </w:r>
      <w:r w:rsidR="00C21DB7">
        <w:t xml:space="preserve"> </w:t>
      </w:r>
      <w:r w:rsidRPr="00E31BBF">
        <w:t>financed</w:t>
      </w:r>
      <w:proofErr w:type="gramEnd"/>
      <w:r w:rsidR="00C21DB7">
        <w:t xml:space="preserve"> </w:t>
      </w:r>
      <w:r w:rsidRPr="00E31BBF">
        <w:t>from</w:t>
      </w:r>
      <w:r w:rsidR="00C21DB7">
        <w:t xml:space="preserve"> </w:t>
      </w:r>
      <w:r w:rsidRPr="00E31BBF">
        <w:t>European</w:t>
      </w:r>
      <w:r w:rsidR="00C21DB7">
        <w:t xml:space="preserve"> </w:t>
      </w:r>
      <w:r w:rsidRPr="00E31BBF">
        <w:t>Social</w:t>
      </w:r>
      <w:r w:rsidR="00C21DB7">
        <w:t xml:space="preserve"> </w:t>
      </w:r>
      <w:r w:rsidRPr="00E31BBF">
        <w:t>Fund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partners</w:t>
      </w:r>
      <w:r w:rsidR="003E41EF">
        <w:t>’</w:t>
      </w:r>
      <w:r w:rsidR="00C21DB7">
        <w:t xml:space="preserve"> </w:t>
      </w:r>
      <w:r w:rsidRPr="00E31BBF">
        <w:t>own</w:t>
      </w:r>
      <w:r w:rsidR="00C21DB7">
        <w:t xml:space="preserve"> </w:t>
      </w:r>
      <w:r w:rsidRPr="00E31BBF">
        <w:t>financing.</w:t>
      </w:r>
    </w:p>
    <w:p w:rsidR="002F001C" w:rsidRPr="00E31BBF" w:rsidRDefault="002F001C" w:rsidP="00363315">
      <w:pPr>
        <w:pStyle w:val="H23G"/>
      </w:pPr>
      <w:r w:rsidRPr="00E31BBF">
        <w:tab/>
      </w:r>
      <w:r w:rsidRPr="00E31BBF">
        <w:tab/>
        <w:t>Reply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paragraph</w:t>
      </w:r>
      <w:r w:rsidR="00C21DB7">
        <w:t xml:space="preserve"> </w:t>
      </w:r>
      <w:r w:rsidRPr="00E31BBF">
        <w:t>7</w:t>
      </w:r>
      <w:r w:rsidR="00B10A4D">
        <w:t xml:space="preserve"> </w:t>
      </w:r>
      <w:r w:rsidRPr="00E31BBF">
        <w:t>(b)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list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issues</w:t>
      </w:r>
      <w:r w:rsidR="00C21DB7">
        <w:t xml:space="preserve"> </w:t>
      </w:r>
    </w:p>
    <w:p w:rsidR="002F001C" w:rsidRPr="00E31BBF" w:rsidRDefault="002F001C" w:rsidP="00732F46">
      <w:pPr>
        <w:pStyle w:val="SingleTxtG"/>
      </w:pPr>
      <w:r w:rsidRPr="00E31BBF">
        <w:t>70.</w:t>
      </w:r>
      <w:r w:rsidRPr="00E31BBF">
        <w:tab/>
        <w:t>The</w:t>
      </w:r>
      <w:r w:rsidR="00C21DB7">
        <w:t xml:space="preserve"> </w:t>
      </w:r>
      <w:r w:rsidRPr="00E31BBF">
        <w:t>requirements</w:t>
      </w:r>
      <w:r w:rsidR="00C21DB7">
        <w:t xml:space="preserve"> </w:t>
      </w:r>
      <w:r w:rsidRPr="00E31BBF">
        <w:t>for</w:t>
      </w:r>
      <w:r w:rsidR="00C21DB7">
        <w:t xml:space="preserve"> </w:t>
      </w:r>
      <w:r w:rsidRPr="00E31BBF">
        <w:t>accessibility</w:t>
      </w:r>
      <w:r w:rsidR="00C21DB7">
        <w:t xml:space="preserve"> </w:t>
      </w:r>
      <w:r w:rsidRPr="00E31BBF">
        <w:t>on</w:t>
      </w:r>
      <w:r w:rsidR="00C21DB7">
        <w:t xml:space="preserve"> </w:t>
      </w:r>
      <w:r w:rsidRPr="00E31BBF">
        <w:t>public</w:t>
      </w:r>
      <w:r w:rsidR="00C21DB7">
        <w:t xml:space="preserve"> </w:t>
      </w:r>
      <w:r w:rsidRPr="00E31BBF">
        <w:t>sector</w:t>
      </w:r>
      <w:r w:rsidR="00C21DB7">
        <w:t xml:space="preserve"> </w:t>
      </w:r>
      <w:r w:rsidRPr="00E31BBF">
        <w:t>websites</w:t>
      </w:r>
      <w:r w:rsidR="00C21DB7">
        <w:t xml:space="preserve"> </w:t>
      </w:r>
      <w:proofErr w:type="gramStart"/>
      <w:r w:rsidRPr="00E31BBF">
        <w:t>are</w:t>
      </w:r>
      <w:r w:rsidR="00C21DB7">
        <w:t xml:space="preserve"> </w:t>
      </w:r>
      <w:r w:rsidRPr="00E31BBF">
        <w:t>constituted</w:t>
      </w:r>
      <w:proofErr w:type="gramEnd"/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section</w:t>
      </w:r>
      <w:r w:rsidR="00C21DB7">
        <w:t xml:space="preserve"> </w:t>
      </w:r>
      <w:r w:rsidRPr="00E31BBF">
        <w:t>32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Public</w:t>
      </w:r>
      <w:r w:rsidR="00C21DB7">
        <w:t xml:space="preserve"> </w:t>
      </w:r>
      <w:r w:rsidRPr="00E31BBF">
        <w:t>Information</w:t>
      </w:r>
      <w:r w:rsidR="00C21DB7">
        <w:t xml:space="preserve"> </w:t>
      </w:r>
      <w:r w:rsidRPr="00E31BBF">
        <w:t>Act</w:t>
      </w:r>
      <w:r w:rsidR="00C21DB7">
        <w:t xml:space="preserve"> </w:t>
      </w:r>
      <w:r w:rsidRPr="00E31BBF">
        <w:t>(the</w:t>
      </w:r>
      <w:r w:rsidR="00C21DB7">
        <w:t xml:space="preserve"> </w:t>
      </w:r>
      <w:r w:rsidRPr="00E31BBF">
        <w:t>sections</w:t>
      </w:r>
      <w:r w:rsidR="003E41EF">
        <w:t>’</w:t>
      </w:r>
      <w:r w:rsidR="00C21DB7">
        <w:t xml:space="preserve"> </w:t>
      </w:r>
      <w:r w:rsidRPr="00E31BBF">
        <w:t>entry</w:t>
      </w:r>
      <w:r w:rsidR="00C21DB7">
        <w:t xml:space="preserve"> </w:t>
      </w:r>
      <w:r w:rsidRPr="00E31BBF">
        <w:t>into</w:t>
      </w:r>
      <w:r w:rsidR="00C21DB7">
        <w:t xml:space="preserve"> </w:t>
      </w:r>
      <w:r w:rsidRPr="00E31BBF">
        <w:t>force</w:t>
      </w:r>
      <w:r w:rsidR="00C21DB7">
        <w:t xml:space="preserve"> </w:t>
      </w:r>
      <w:r w:rsidRPr="00E31BBF">
        <w:t>01.12.2018).</w:t>
      </w:r>
      <w:r w:rsidR="00C21DB7">
        <w:t xml:space="preserve"> </w:t>
      </w:r>
    </w:p>
    <w:p w:rsidR="002F001C" w:rsidRPr="00E31BBF" w:rsidRDefault="002F001C" w:rsidP="00732F46">
      <w:pPr>
        <w:pStyle w:val="SingleTxtG"/>
      </w:pPr>
      <w:r w:rsidRPr="00E31BBF">
        <w:t>71.</w:t>
      </w:r>
      <w:r w:rsidRPr="00E31BBF">
        <w:tab/>
        <w:t>Requirements</w:t>
      </w:r>
      <w:r w:rsidR="00C21DB7">
        <w:t xml:space="preserve"> </w:t>
      </w:r>
      <w:r w:rsidRPr="00E31BBF">
        <w:t>for</w:t>
      </w:r>
      <w:r w:rsidR="00C21DB7">
        <w:t xml:space="preserve"> </w:t>
      </w:r>
      <w:r w:rsidRPr="00E31BBF">
        <w:t>buildings</w:t>
      </w:r>
      <w:r w:rsidR="00C21DB7">
        <w:t xml:space="preserve"> </w:t>
      </w:r>
      <w:r w:rsidRPr="00E31BBF">
        <w:t>due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special</w:t>
      </w:r>
      <w:r w:rsidR="00C21DB7">
        <w:t xml:space="preserve"> </w:t>
      </w:r>
      <w:r w:rsidRPr="00E31BBF">
        <w:t>needs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disabled</w:t>
      </w:r>
      <w:r w:rsidR="00C21DB7">
        <w:t xml:space="preserve"> </w:t>
      </w:r>
      <w:r w:rsidRPr="00E31BBF">
        <w:t>people</w:t>
      </w:r>
      <w:r w:rsidR="00C21DB7">
        <w:t xml:space="preserve"> </w:t>
      </w:r>
      <w:r w:rsidRPr="00E31BBF">
        <w:t>provide</w:t>
      </w:r>
      <w:r w:rsidR="00C21DB7">
        <w:t xml:space="preserve"> </w:t>
      </w:r>
      <w:r w:rsidRPr="00E31BBF">
        <w:t>that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buildings,</w:t>
      </w:r>
      <w:r w:rsidR="00C21DB7">
        <w:t xml:space="preserve"> </w:t>
      </w:r>
      <w:r w:rsidRPr="00E31BBF">
        <w:t>where</w:t>
      </w:r>
      <w:r w:rsidR="00C21DB7">
        <w:t xml:space="preserve"> </w:t>
      </w:r>
      <w:r w:rsidRPr="00E31BBF">
        <w:t>any</w:t>
      </w:r>
      <w:r w:rsidR="00C21DB7">
        <w:t xml:space="preserve"> </w:t>
      </w:r>
      <w:r w:rsidRPr="00E31BBF">
        <w:t>kind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public</w:t>
      </w:r>
      <w:r w:rsidR="00C21DB7">
        <w:t xml:space="preserve"> </w:t>
      </w:r>
      <w:r w:rsidRPr="00E31BBF">
        <w:t>service</w:t>
      </w:r>
      <w:r w:rsidR="00C21DB7">
        <w:t xml:space="preserve"> </w:t>
      </w:r>
      <w:r w:rsidRPr="00E31BBF">
        <w:t>is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be</w:t>
      </w:r>
      <w:r w:rsidR="00C21DB7">
        <w:t xml:space="preserve"> </w:t>
      </w:r>
      <w:r w:rsidRPr="00E31BBF">
        <w:t>provided,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needs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disabled</w:t>
      </w:r>
      <w:r w:rsidR="00C21DB7">
        <w:t xml:space="preserve"> </w:t>
      </w:r>
      <w:r w:rsidRPr="00E31BBF">
        <w:t>people</w:t>
      </w:r>
      <w:r w:rsidR="00C21DB7">
        <w:t xml:space="preserve"> </w:t>
      </w:r>
      <w:proofErr w:type="gramStart"/>
      <w:r w:rsidRPr="00E31BBF">
        <w:t>are</w:t>
      </w:r>
      <w:proofErr w:type="gramEnd"/>
      <w:r w:rsidR="00C21DB7">
        <w:t xml:space="preserve"> </w:t>
      </w:r>
      <w:r w:rsidRPr="00E31BBF">
        <w:t>taken</w:t>
      </w:r>
      <w:r w:rsidR="00C21DB7">
        <w:t xml:space="preserve"> </w:t>
      </w:r>
      <w:r w:rsidRPr="00E31BBF">
        <w:t>into</w:t>
      </w:r>
      <w:r w:rsidR="00C21DB7">
        <w:t xml:space="preserve"> </w:t>
      </w:r>
      <w:r w:rsidRPr="00E31BBF">
        <w:t>account.</w:t>
      </w:r>
      <w:r w:rsidR="00C21DB7">
        <w:t xml:space="preserve"> </w:t>
      </w:r>
      <w:r w:rsidRPr="00E31BBF">
        <w:t>That</w:t>
      </w:r>
      <w:r w:rsidR="00C21DB7">
        <w:t xml:space="preserve"> </w:t>
      </w:r>
      <w:r w:rsidRPr="00E31BBF">
        <w:t>includes</w:t>
      </w:r>
      <w:r w:rsidR="00C21DB7">
        <w:t xml:space="preserve"> </w:t>
      </w:r>
      <w:r w:rsidRPr="00E31BBF">
        <w:t>also</w:t>
      </w:r>
      <w:r w:rsidR="00C21DB7">
        <w:t xml:space="preserve"> </w:t>
      </w:r>
      <w:r w:rsidRPr="00E31BBF">
        <w:t>buildings</w:t>
      </w:r>
      <w:r w:rsidR="00C21DB7">
        <w:t xml:space="preserve"> </w:t>
      </w:r>
      <w:r w:rsidRPr="00E31BBF">
        <w:t>used</w:t>
      </w:r>
      <w:r w:rsidR="00C21DB7">
        <w:t xml:space="preserve"> </w:t>
      </w:r>
      <w:r w:rsidRPr="00E31BBF">
        <w:t>for</w:t>
      </w:r>
      <w:r w:rsidR="00C21DB7">
        <w:t xml:space="preserve"> </w:t>
      </w:r>
      <w:r w:rsidRPr="00E31BBF">
        <w:t>offering,</w:t>
      </w:r>
      <w:r w:rsidR="00C21DB7">
        <w:t xml:space="preserve"> </w:t>
      </w:r>
      <w:r w:rsidRPr="00E31BBF">
        <w:t>for</w:t>
      </w:r>
      <w:r w:rsidR="00C21DB7">
        <w:t xml:space="preserve"> </w:t>
      </w:r>
      <w:r w:rsidRPr="00E31BBF">
        <w:t>example</w:t>
      </w:r>
      <w:r w:rsidR="00C21DB7">
        <w:t xml:space="preserve"> </w:t>
      </w:r>
      <w:r w:rsidRPr="00E31BBF">
        <w:t>accommodation</w:t>
      </w:r>
      <w:r w:rsidR="00C21DB7">
        <w:t xml:space="preserve"> </w:t>
      </w:r>
      <w:r w:rsidRPr="00E31BBF">
        <w:t>services.</w:t>
      </w:r>
    </w:p>
    <w:p w:rsidR="002F001C" w:rsidRPr="00E31BBF" w:rsidRDefault="002F001C" w:rsidP="00732F46">
      <w:pPr>
        <w:pStyle w:val="SingleTxtG"/>
      </w:pPr>
      <w:r w:rsidRPr="00E31BBF">
        <w:t>72.</w:t>
      </w:r>
      <w:r w:rsidRPr="00E31BBF">
        <w:tab/>
        <w:t>Additionally,</w:t>
      </w:r>
      <w:r w:rsidR="00C21DB7">
        <w:t xml:space="preserve"> </w:t>
      </w:r>
      <w:r w:rsidRPr="00E31BBF">
        <w:t>different</w:t>
      </w:r>
      <w:r w:rsidR="00C21DB7">
        <w:t xml:space="preserve"> </w:t>
      </w:r>
      <w:r w:rsidRPr="00E31BBF">
        <w:t>awareness-raising</w:t>
      </w:r>
      <w:r w:rsidR="00C21DB7">
        <w:t xml:space="preserve"> </w:t>
      </w:r>
      <w:r w:rsidRPr="00E31BBF">
        <w:t>activities</w:t>
      </w:r>
      <w:r w:rsidR="00C21DB7">
        <w:t xml:space="preserve"> </w:t>
      </w:r>
      <w:r w:rsidRPr="00E31BBF">
        <w:t>regarding</w:t>
      </w:r>
      <w:r w:rsidR="00C21DB7">
        <w:t xml:space="preserve"> </w:t>
      </w:r>
      <w:r w:rsidRPr="00E31BBF">
        <w:t>accessibility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tourism</w:t>
      </w:r>
      <w:r w:rsidR="00C21DB7">
        <w:t xml:space="preserve"> </w:t>
      </w:r>
      <w:proofErr w:type="gramStart"/>
      <w:r w:rsidRPr="00E31BBF">
        <w:t>have</w:t>
      </w:r>
      <w:r w:rsidR="00C21DB7">
        <w:t xml:space="preserve"> </w:t>
      </w:r>
      <w:r w:rsidRPr="00E31BBF">
        <w:t>been</w:t>
      </w:r>
      <w:r w:rsidR="00C21DB7">
        <w:t xml:space="preserve"> </w:t>
      </w:r>
      <w:r w:rsidRPr="00E31BBF">
        <w:t>conducted</w:t>
      </w:r>
      <w:proofErr w:type="gramEnd"/>
      <w:r w:rsidRPr="00E31BBF">
        <w:t>.</w:t>
      </w:r>
      <w:r w:rsidR="00C21DB7">
        <w:t xml:space="preserve"> </w:t>
      </w:r>
      <w:r w:rsidRPr="00E31BBF">
        <w:t>That</w:t>
      </w:r>
      <w:r w:rsidR="00C21DB7">
        <w:t xml:space="preserve"> </w:t>
      </w:r>
      <w:r w:rsidRPr="00E31BBF">
        <w:t>includes</w:t>
      </w:r>
      <w:r w:rsidR="00C21DB7">
        <w:t xml:space="preserve"> </w:t>
      </w:r>
      <w:r w:rsidRPr="00E31BBF">
        <w:t>accessibility</w:t>
      </w:r>
      <w:r w:rsidR="00C21DB7">
        <w:t xml:space="preserve"> </w:t>
      </w:r>
      <w:r w:rsidRPr="00E31BBF">
        <w:t>seminars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other</w:t>
      </w:r>
      <w:r w:rsidR="00C21DB7">
        <w:t xml:space="preserve"> </w:t>
      </w:r>
      <w:r w:rsidRPr="00E31BBF">
        <w:t>educational</w:t>
      </w:r>
      <w:r w:rsidR="00C21DB7">
        <w:t xml:space="preserve"> </w:t>
      </w:r>
      <w:r w:rsidRPr="00E31BBF">
        <w:t>material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assist</w:t>
      </w:r>
      <w:r w:rsidR="00C21DB7">
        <w:t xml:space="preserve"> </w:t>
      </w:r>
      <w:r w:rsidRPr="00E31BBF">
        <w:t>tourism</w:t>
      </w:r>
      <w:r w:rsidR="00C21DB7">
        <w:t xml:space="preserve"> </w:t>
      </w:r>
      <w:r w:rsidRPr="00E31BBF">
        <w:t>companies</w:t>
      </w:r>
      <w:r w:rsidR="00C21DB7">
        <w:t xml:space="preserve"> </w:t>
      </w:r>
      <w:r w:rsidRPr="00E31BBF">
        <w:t>regarding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accessibility,</w:t>
      </w:r>
      <w:r w:rsidR="00C21DB7">
        <w:t xml:space="preserve"> </w:t>
      </w:r>
      <w:r w:rsidRPr="00E31BBF">
        <w:t>also</w:t>
      </w:r>
      <w:r w:rsidR="00C21DB7">
        <w:t xml:space="preserve"> </w:t>
      </w:r>
      <w:r w:rsidRPr="00E31BBF">
        <w:t>audits</w:t>
      </w:r>
      <w:r w:rsidR="00C21DB7">
        <w:t xml:space="preserve"> </w:t>
      </w:r>
      <w:r w:rsidRPr="00E31BBF">
        <w:t>covered</w:t>
      </w:r>
      <w:r w:rsidR="00C21DB7">
        <w:t xml:space="preserve"> </w:t>
      </w:r>
      <w:r w:rsidRPr="00E31BBF">
        <w:t>both</w:t>
      </w:r>
      <w:r w:rsidR="00C21DB7">
        <w:t xml:space="preserve"> </w:t>
      </w:r>
      <w:r w:rsidRPr="00E31BBF">
        <w:t>physical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digital</w:t>
      </w:r>
      <w:r w:rsidR="00C21DB7">
        <w:t xml:space="preserve"> </w:t>
      </w:r>
      <w:r w:rsidRPr="00E31BBF">
        <w:t>accessibility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different</w:t>
      </w:r>
      <w:r w:rsidR="00C21DB7">
        <w:t xml:space="preserve"> </w:t>
      </w:r>
      <w:r w:rsidRPr="00E31BBF">
        <w:t>towns.</w:t>
      </w:r>
      <w:r w:rsidR="00C21DB7">
        <w:t xml:space="preserve"> </w:t>
      </w:r>
    </w:p>
    <w:p w:rsidR="002F001C" w:rsidRPr="00E31BBF" w:rsidRDefault="002F001C" w:rsidP="00732F46">
      <w:pPr>
        <w:pStyle w:val="SingleTxtG"/>
      </w:pPr>
      <w:r w:rsidRPr="00E31BBF">
        <w:t>73.</w:t>
      </w:r>
      <w:r w:rsidRPr="00E31BBF">
        <w:tab/>
        <w:t>Additionally,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European</w:t>
      </w:r>
      <w:r w:rsidR="00C21DB7">
        <w:t xml:space="preserve"> </w:t>
      </w:r>
      <w:r w:rsidRPr="00E31BBF">
        <w:t>Accessibility</w:t>
      </w:r>
      <w:r w:rsidR="00C21DB7">
        <w:t xml:space="preserve"> </w:t>
      </w:r>
      <w:r w:rsidRPr="00E31BBF">
        <w:t>Act</w:t>
      </w:r>
      <w:r w:rsidR="00C21DB7">
        <w:t xml:space="preserve"> </w:t>
      </w:r>
      <w:proofErr w:type="gramStart"/>
      <w:r w:rsidRPr="00E31BBF">
        <w:t>was</w:t>
      </w:r>
      <w:r w:rsidR="00C21DB7">
        <w:t xml:space="preserve"> </w:t>
      </w:r>
      <w:r w:rsidRPr="00E31BBF">
        <w:t>adopted</w:t>
      </w:r>
      <w:proofErr w:type="gramEnd"/>
      <w:r w:rsidR="00C21DB7">
        <w:t xml:space="preserve"> </w:t>
      </w:r>
      <w:r w:rsidRPr="00E31BBF">
        <w:t>on</w:t>
      </w:r>
      <w:r w:rsidR="00C21DB7">
        <w:t xml:space="preserve"> </w:t>
      </w:r>
      <w:r w:rsidRPr="00E31BBF">
        <w:t>17th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April</w:t>
      </w:r>
      <w:r w:rsidR="00C21DB7">
        <w:t xml:space="preserve"> </w:t>
      </w:r>
      <w:r w:rsidRPr="00E31BBF">
        <w:t>2019.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Act</w:t>
      </w:r>
      <w:r w:rsidR="00C21DB7">
        <w:t xml:space="preserve"> </w:t>
      </w:r>
      <w:r w:rsidRPr="00E31BBF">
        <w:t>sets</w:t>
      </w:r>
      <w:r w:rsidR="00C21DB7">
        <w:t xml:space="preserve"> </w:t>
      </w:r>
      <w:r w:rsidRPr="00E31BBF">
        <w:t>requirements</w:t>
      </w:r>
      <w:r w:rsidR="00C21DB7">
        <w:t xml:space="preserve"> </w:t>
      </w:r>
      <w:r w:rsidRPr="00E31BBF">
        <w:t>for</w:t>
      </w:r>
      <w:r w:rsidR="00C21DB7">
        <w:t xml:space="preserve"> </w:t>
      </w:r>
      <w:r w:rsidRPr="00E31BBF">
        <w:t>products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services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Union.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Act</w:t>
      </w:r>
      <w:r w:rsidR="00C21DB7">
        <w:t xml:space="preserve"> </w:t>
      </w:r>
      <w:r w:rsidRPr="00E31BBF">
        <w:t>will</w:t>
      </w:r>
      <w:r w:rsidR="00C21DB7">
        <w:t xml:space="preserve"> </w:t>
      </w:r>
      <w:r w:rsidRPr="00E31BBF">
        <w:t>come</w:t>
      </w:r>
      <w:r w:rsidR="00C21DB7">
        <w:t xml:space="preserve"> </w:t>
      </w:r>
      <w:r w:rsidRPr="00E31BBF">
        <w:t>into</w:t>
      </w:r>
      <w:r w:rsidR="00C21DB7">
        <w:t xml:space="preserve"> </w:t>
      </w:r>
      <w:r w:rsidRPr="00E31BBF">
        <w:t>force</w:t>
      </w:r>
      <w:r w:rsidR="00C21DB7">
        <w:t xml:space="preserve"> </w:t>
      </w:r>
      <w:r w:rsidRPr="00E31BBF">
        <w:t>on</w:t>
      </w:r>
      <w:r w:rsidR="00C21DB7">
        <w:t xml:space="preserve"> </w:t>
      </w:r>
      <w:r w:rsidRPr="00E31BBF">
        <w:t>28th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June</w:t>
      </w:r>
      <w:r w:rsidR="00C21DB7">
        <w:t xml:space="preserve"> </w:t>
      </w:r>
      <w:r w:rsidRPr="00E31BBF">
        <w:t>2025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will</w:t>
      </w:r>
      <w:r w:rsidR="00C21DB7">
        <w:t xml:space="preserve"> </w:t>
      </w:r>
      <w:r w:rsidRPr="00E31BBF">
        <w:t>certainly</w:t>
      </w:r>
      <w:r w:rsidR="00C21DB7">
        <w:t xml:space="preserve"> </w:t>
      </w:r>
      <w:r w:rsidRPr="00E31BBF">
        <w:t>speed</w:t>
      </w:r>
      <w:r w:rsidR="00C21DB7">
        <w:t xml:space="preserve"> </w:t>
      </w:r>
      <w:r w:rsidRPr="00E31BBF">
        <w:t>up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development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accessibility</w:t>
      </w:r>
      <w:r w:rsidR="00C21DB7">
        <w:t xml:space="preserve"> </w:t>
      </w:r>
      <w:r w:rsidRPr="00E31BBF">
        <w:t>for</w:t>
      </w:r>
      <w:r w:rsidR="00C21DB7">
        <w:t xml:space="preserve"> </w:t>
      </w:r>
      <w:r w:rsidRPr="00E31BBF">
        <w:t>persons</w:t>
      </w:r>
      <w:r w:rsidR="00C21DB7">
        <w:t xml:space="preserve"> </w:t>
      </w:r>
      <w:r w:rsidRPr="00E31BBF">
        <w:t>with</w:t>
      </w:r>
      <w:r w:rsidR="00C21DB7">
        <w:t xml:space="preserve"> </w:t>
      </w:r>
      <w:r w:rsidRPr="00E31BBF">
        <w:t>disabilities.</w:t>
      </w:r>
      <w:r w:rsidR="00C21DB7">
        <w:t xml:space="preserve"> </w:t>
      </w:r>
    </w:p>
    <w:p w:rsidR="002F001C" w:rsidRPr="00E31BBF" w:rsidRDefault="002F001C" w:rsidP="006A0A29">
      <w:pPr>
        <w:pStyle w:val="H23G"/>
      </w:pPr>
      <w:r w:rsidRPr="00E31BBF">
        <w:lastRenderedPageBreak/>
        <w:tab/>
      </w:r>
      <w:r w:rsidRPr="00E31BBF">
        <w:tab/>
        <w:t>Reply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paragraph</w:t>
      </w:r>
      <w:r w:rsidR="00C21DB7">
        <w:t xml:space="preserve"> </w:t>
      </w:r>
      <w:proofErr w:type="gramStart"/>
      <w:r w:rsidRPr="00E31BBF">
        <w:t>6</w:t>
      </w:r>
      <w:proofErr w:type="gramEnd"/>
      <w:r w:rsidR="00B10A4D">
        <w:t xml:space="preserve"> </w:t>
      </w:r>
      <w:r w:rsidRPr="00E31BBF">
        <w:t>(c)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list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issues</w:t>
      </w:r>
      <w:r w:rsidR="00C21DB7">
        <w:t xml:space="preserve"> </w:t>
      </w:r>
    </w:p>
    <w:p w:rsidR="002F001C" w:rsidRPr="00E31BBF" w:rsidRDefault="002F001C" w:rsidP="00732F46">
      <w:pPr>
        <w:pStyle w:val="SingleTxtG"/>
      </w:pPr>
      <w:r w:rsidRPr="00E31BBF">
        <w:t>74.</w:t>
      </w:r>
      <w:r w:rsidRPr="00E31BBF">
        <w:tab/>
        <w:t>The</w:t>
      </w:r>
      <w:r w:rsidR="00C21DB7">
        <w:t xml:space="preserve"> </w:t>
      </w:r>
      <w:r w:rsidRPr="00E31BBF">
        <w:t>Directive</w:t>
      </w:r>
      <w:r w:rsidR="00C21DB7">
        <w:t xml:space="preserve"> </w:t>
      </w:r>
      <w:proofErr w:type="gramStart"/>
      <w:r w:rsidRPr="00E31BBF">
        <w:t>has</w:t>
      </w:r>
      <w:r w:rsidR="00C21DB7">
        <w:t xml:space="preserve"> </w:t>
      </w:r>
      <w:r w:rsidRPr="00E31BBF">
        <w:t>been</w:t>
      </w:r>
      <w:r w:rsidR="00C21DB7">
        <w:t xml:space="preserve"> </w:t>
      </w:r>
      <w:r w:rsidRPr="00E31BBF">
        <w:t>transposed</w:t>
      </w:r>
      <w:proofErr w:type="gramEnd"/>
      <w:r w:rsidR="00C21DB7">
        <w:t xml:space="preserve"> </w:t>
      </w:r>
      <w:r w:rsidRPr="00E31BBF">
        <w:t>into</w:t>
      </w:r>
      <w:r w:rsidR="00C21DB7">
        <w:t xml:space="preserve"> </w:t>
      </w:r>
      <w:r w:rsidRPr="00E31BBF">
        <w:t>Estonian</w:t>
      </w:r>
      <w:r w:rsidR="00C21DB7">
        <w:t xml:space="preserve"> </w:t>
      </w:r>
      <w:r w:rsidRPr="00E31BBF">
        <w:t>law</w:t>
      </w:r>
      <w:r w:rsidR="00C21DB7">
        <w:t xml:space="preserve"> </w:t>
      </w:r>
      <w:r w:rsidRPr="00E31BBF">
        <w:t>by</w:t>
      </w:r>
      <w:r w:rsidR="00C21DB7">
        <w:t xml:space="preserve"> </w:t>
      </w:r>
      <w:r w:rsidRPr="00E31BBF">
        <w:t>section</w:t>
      </w:r>
      <w:r w:rsidR="00C21DB7">
        <w:t xml:space="preserve"> </w:t>
      </w:r>
      <w:r w:rsidRPr="00E31BBF">
        <w:t>32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Public</w:t>
      </w:r>
      <w:r w:rsidR="00C21DB7">
        <w:t xml:space="preserve"> </w:t>
      </w:r>
      <w:r w:rsidRPr="00E31BBF">
        <w:t>Information</w:t>
      </w:r>
      <w:r w:rsidR="00C21DB7">
        <w:t xml:space="preserve"> </w:t>
      </w:r>
      <w:r w:rsidRPr="00E31BBF">
        <w:t>Act.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working</w:t>
      </w:r>
      <w:r w:rsidR="00C21DB7">
        <w:t xml:space="preserve"> </w:t>
      </w:r>
      <w:r w:rsidRPr="00E31BBF">
        <w:t>group</w:t>
      </w:r>
      <w:r w:rsidR="00C21DB7">
        <w:t xml:space="preserve"> </w:t>
      </w:r>
      <w:proofErr w:type="gramStart"/>
      <w:r w:rsidRPr="00E31BBF">
        <w:t>was</w:t>
      </w:r>
      <w:r w:rsidR="00C21DB7">
        <w:t xml:space="preserve"> </w:t>
      </w:r>
      <w:r w:rsidRPr="00E31BBF">
        <w:t>created</w:t>
      </w:r>
      <w:proofErr w:type="gramEnd"/>
      <w:r w:rsidR="00C21DB7">
        <w:t xml:space="preserve"> </w:t>
      </w:r>
      <w:r w:rsidRPr="00E31BBF">
        <w:t>for</w:t>
      </w:r>
      <w:r w:rsidR="00C21DB7">
        <w:t xml:space="preserve"> </w:t>
      </w:r>
      <w:r w:rsidRPr="00E31BBF">
        <w:t>transposing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directive</w:t>
      </w:r>
      <w:r w:rsidR="00C21DB7">
        <w:t xml:space="preserve"> </w:t>
      </w:r>
      <w:r w:rsidRPr="00E31BBF">
        <w:t>into</w:t>
      </w:r>
      <w:r w:rsidR="00C21DB7">
        <w:t xml:space="preserve"> </w:t>
      </w:r>
      <w:r w:rsidRPr="00E31BBF">
        <w:t>national</w:t>
      </w:r>
      <w:r w:rsidR="00C21DB7">
        <w:t xml:space="preserve"> </w:t>
      </w:r>
      <w:r w:rsidRPr="00E31BBF">
        <w:t>law,</w:t>
      </w:r>
      <w:r w:rsidR="00C21DB7">
        <w:t xml:space="preserve"> </w:t>
      </w:r>
      <w:r w:rsidRPr="00E31BBF">
        <w:t>which</w:t>
      </w:r>
      <w:r w:rsidR="00C21DB7">
        <w:t xml:space="preserve"> </w:t>
      </w:r>
      <w:r w:rsidRPr="00E31BBF">
        <w:t>inter</w:t>
      </w:r>
      <w:r w:rsidR="00C21DB7">
        <w:t xml:space="preserve"> </w:t>
      </w:r>
      <w:r w:rsidRPr="00E31BBF">
        <w:t>alia</w:t>
      </w:r>
      <w:r w:rsidR="00C21DB7">
        <w:t xml:space="preserve"> </w:t>
      </w:r>
      <w:r w:rsidRPr="00E31BBF">
        <w:t>included</w:t>
      </w:r>
      <w:r w:rsidR="00C21DB7">
        <w:t xml:space="preserve"> </w:t>
      </w:r>
      <w:r w:rsidRPr="00E31BBF">
        <w:t>representatives</w:t>
      </w:r>
      <w:r w:rsidR="00C21DB7">
        <w:t xml:space="preserve"> </w:t>
      </w:r>
      <w:r w:rsidRPr="00E31BBF">
        <w:t>from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Estonian</w:t>
      </w:r>
      <w:r w:rsidR="00C21DB7">
        <w:t xml:space="preserve"> </w:t>
      </w:r>
      <w:r w:rsidRPr="00E31BBF">
        <w:t>Blind</w:t>
      </w:r>
      <w:r w:rsidR="00C21DB7">
        <w:t xml:space="preserve"> </w:t>
      </w:r>
      <w:r w:rsidRPr="00E31BBF">
        <w:t>Union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Estonian</w:t>
      </w:r>
      <w:r w:rsidR="00C21DB7">
        <w:t xml:space="preserve"> </w:t>
      </w:r>
      <w:r w:rsidRPr="00E31BBF">
        <w:t>Chamber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Disabled</w:t>
      </w:r>
      <w:r w:rsidR="00C21DB7">
        <w:t xml:space="preserve"> </w:t>
      </w:r>
      <w:r w:rsidRPr="00E31BBF">
        <w:t>People.</w:t>
      </w:r>
      <w:r w:rsidR="00C21DB7">
        <w:t xml:space="preserve"> </w:t>
      </w:r>
    </w:p>
    <w:p w:rsidR="002F001C" w:rsidRPr="00E31BBF" w:rsidRDefault="002F001C" w:rsidP="00732F46">
      <w:pPr>
        <w:pStyle w:val="SingleTxtG"/>
      </w:pPr>
      <w:r w:rsidRPr="00E31BBF">
        <w:t>75.</w:t>
      </w:r>
      <w:r w:rsidRPr="00E31BBF">
        <w:tab/>
        <w:t>On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basis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section</w:t>
      </w:r>
      <w:r w:rsidR="00C21DB7">
        <w:t xml:space="preserve"> </w:t>
      </w:r>
      <w:r w:rsidRPr="00E31BBF">
        <w:t>32</w:t>
      </w:r>
      <w:r w:rsidR="00B10A4D">
        <w:t xml:space="preserve"> </w:t>
      </w:r>
      <w:r w:rsidRPr="00E31BBF">
        <w:t>(2)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Act,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Minister</w:t>
      </w:r>
      <w:r w:rsidR="00C21DB7">
        <w:t xml:space="preserve"> </w:t>
      </w:r>
      <w:r w:rsidRPr="00E31BBF">
        <w:t>for</w:t>
      </w:r>
      <w:r w:rsidR="00C21DB7">
        <w:t xml:space="preserve"> </w:t>
      </w:r>
      <w:r w:rsidRPr="00E31BBF">
        <w:t>Entrepreneurship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Information</w:t>
      </w:r>
      <w:r w:rsidR="00C21DB7">
        <w:t xml:space="preserve"> </w:t>
      </w:r>
      <w:r w:rsidRPr="00E31BBF">
        <w:t>Technology</w:t>
      </w:r>
      <w:r w:rsidR="00C21DB7">
        <w:t xml:space="preserve"> </w:t>
      </w:r>
      <w:r w:rsidRPr="00E31BBF">
        <w:t>issued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regulation</w:t>
      </w:r>
      <w:r w:rsidR="00C21DB7">
        <w:t xml:space="preserve"> </w:t>
      </w:r>
      <w:r w:rsidRPr="00E31BBF">
        <w:t>outlining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requirements</w:t>
      </w:r>
      <w:r w:rsidR="00C21DB7">
        <w:t xml:space="preserve"> </w:t>
      </w:r>
      <w:r w:rsidRPr="00E31BBF">
        <w:t>for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accessibility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websites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mobile</w:t>
      </w:r>
      <w:r w:rsidR="00C21DB7">
        <w:t xml:space="preserve"> </w:t>
      </w:r>
      <w:r w:rsidRPr="00E31BBF">
        <w:t>applications,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rules</w:t>
      </w:r>
      <w:r w:rsidR="00C21DB7">
        <w:t xml:space="preserve"> </w:t>
      </w:r>
      <w:r w:rsidRPr="00E31BBF">
        <w:t>for</w:t>
      </w:r>
      <w:r w:rsidR="00C21DB7">
        <w:t xml:space="preserve"> </w:t>
      </w:r>
      <w:r w:rsidRPr="00E31BBF">
        <w:t>publishing</w:t>
      </w:r>
      <w:r w:rsidR="00C21DB7">
        <w:t xml:space="preserve"> </w:t>
      </w:r>
      <w:r w:rsidRPr="00E31BBF">
        <w:t>information</w:t>
      </w:r>
      <w:r w:rsidR="00C21DB7">
        <w:t xml:space="preserve"> </w:t>
      </w:r>
      <w:r w:rsidRPr="00E31BBF">
        <w:t>describing</w:t>
      </w:r>
      <w:r w:rsidR="00C21DB7">
        <w:t xml:space="preserve"> </w:t>
      </w:r>
      <w:r w:rsidRPr="00E31BBF">
        <w:t>accessibility.</w:t>
      </w:r>
      <w:r w:rsidR="00C21DB7">
        <w:t xml:space="preserve"> </w:t>
      </w:r>
    </w:p>
    <w:p w:rsidR="002F001C" w:rsidRPr="00E31BBF" w:rsidRDefault="002F001C" w:rsidP="00AA5E96">
      <w:pPr>
        <w:pStyle w:val="HChG"/>
      </w:pPr>
      <w:r w:rsidRPr="00E31BBF">
        <w:tab/>
      </w:r>
      <w:r w:rsidRPr="00E31BBF">
        <w:tab/>
        <w:t>Article</w:t>
      </w:r>
      <w:r w:rsidR="00C21DB7">
        <w:t xml:space="preserve"> </w:t>
      </w:r>
      <w:r w:rsidRPr="00E31BBF">
        <w:t>11</w:t>
      </w:r>
      <w:r w:rsidR="00C21DB7">
        <w:t xml:space="preserve"> </w:t>
      </w:r>
      <w:r w:rsidR="00AA5E96">
        <w:br/>
        <w:t>D</w:t>
      </w:r>
      <w:r w:rsidRPr="00E31BBF">
        <w:t>isaster</w:t>
      </w:r>
      <w:r w:rsidR="00C21DB7">
        <w:t xml:space="preserve"> </w:t>
      </w:r>
      <w:r w:rsidRPr="00E31BBF">
        <w:t>risk</w:t>
      </w:r>
      <w:r w:rsidR="00C21DB7">
        <w:t xml:space="preserve"> </w:t>
      </w:r>
      <w:r w:rsidRPr="00E31BBF">
        <w:t>management</w:t>
      </w:r>
    </w:p>
    <w:p w:rsidR="002F001C" w:rsidRPr="00E31BBF" w:rsidRDefault="002F001C" w:rsidP="00732F46">
      <w:pPr>
        <w:pStyle w:val="SingleTxtG"/>
      </w:pPr>
      <w:r w:rsidRPr="00E31BBF">
        <w:t>76.</w:t>
      </w:r>
      <w:r w:rsidRPr="00E31BBF">
        <w:tab/>
        <w:t>Disaster</w:t>
      </w:r>
      <w:r w:rsidR="00C21DB7">
        <w:t xml:space="preserve"> </w:t>
      </w:r>
      <w:r w:rsidRPr="00E31BBF">
        <w:t>risk</w:t>
      </w:r>
      <w:r w:rsidR="00C21DB7">
        <w:t xml:space="preserve"> </w:t>
      </w:r>
      <w:r w:rsidRPr="00E31BBF">
        <w:t>management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Estonia</w:t>
      </w:r>
      <w:r w:rsidR="00C21DB7">
        <w:t xml:space="preserve"> </w:t>
      </w:r>
      <w:proofErr w:type="gramStart"/>
      <w:r w:rsidRPr="00E31BBF">
        <w:t>is</w:t>
      </w:r>
      <w:r w:rsidR="00C21DB7">
        <w:t xml:space="preserve"> </w:t>
      </w:r>
      <w:r w:rsidRPr="00E31BBF">
        <w:t>regulated</w:t>
      </w:r>
      <w:proofErr w:type="gramEnd"/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Internal</w:t>
      </w:r>
      <w:r w:rsidR="00C21DB7">
        <w:t xml:space="preserve"> </w:t>
      </w:r>
      <w:r w:rsidRPr="00E31BBF">
        <w:t>Security</w:t>
      </w:r>
      <w:r w:rsidR="00C21DB7">
        <w:t xml:space="preserve"> </w:t>
      </w:r>
      <w:r w:rsidRPr="00E31BBF">
        <w:t>Strategy.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2018,</w:t>
      </w:r>
      <w:r w:rsidR="00C21DB7">
        <w:t xml:space="preserve"> </w:t>
      </w:r>
      <w:r w:rsidRPr="00E31BBF">
        <w:t>Civil</w:t>
      </w:r>
      <w:r w:rsidR="00C21DB7">
        <w:t xml:space="preserve"> </w:t>
      </w:r>
      <w:r w:rsidRPr="00E31BBF">
        <w:t>Protection</w:t>
      </w:r>
      <w:r w:rsidR="00C21DB7">
        <w:t xml:space="preserve"> </w:t>
      </w:r>
      <w:r w:rsidRPr="00E31BBF">
        <w:t>Concept</w:t>
      </w:r>
      <w:r w:rsidR="00C21DB7">
        <w:t xml:space="preserve"> </w:t>
      </w:r>
      <w:proofErr w:type="gramStart"/>
      <w:r w:rsidRPr="00E31BBF">
        <w:t>was</w:t>
      </w:r>
      <w:r w:rsidR="00C21DB7">
        <w:t xml:space="preserve"> </w:t>
      </w:r>
      <w:r w:rsidRPr="00E31BBF">
        <w:t>adopted</w:t>
      </w:r>
      <w:proofErr w:type="gramEnd"/>
      <w:r w:rsidRPr="00E31BBF">
        <w:t>,</w:t>
      </w:r>
      <w:r w:rsidR="00C21DB7">
        <w:t xml:space="preserve"> </w:t>
      </w:r>
      <w:r w:rsidRPr="00E31BBF">
        <w:t>setting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human-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community-based</w:t>
      </w:r>
      <w:r w:rsidR="00C21DB7">
        <w:t xml:space="preserve"> </w:t>
      </w:r>
      <w:r w:rsidRPr="00E31BBF">
        <w:t>approach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terms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crisis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disaster</w:t>
      </w:r>
      <w:r w:rsidR="00C21DB7">
        <w:t xml:space="preserve"> </w:t>
      </w:r>
      <w:r w:rsidRPr="00E31BBF">
        <w:t>management.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concept</w:t>
      </w:r>
      <w:r w:rsidR="00C21DB7">
        <w:t xml:space="preserve"> </w:t>
      </w:r>
      <w:r w:rsidRPr="00E31BBF">
        <w:t>also</w:t>
      </w:r>
      <w:r w:rsidR="00C21DB7">
        <w:t xml:space="preserve"> </w:t>
      </w:r>
      <w:r w:rsidRPr="00E31BBF">
        <w:t>pays</w:t>
      </w:r>
      <w:r w:rsidR="00C21DB7">
        <w:t xml:space="preserve"> </w:t>
      </w:r>
      <w:r w:rsidRPr="00E31BBF">
        <w:t>attention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vulnerable</w:t>
      </w:r>
      <w:r w:rsidR="00C21DB7">
        <w:t xml:space="preserve"> </w:t>
      </w:r>
      <w:r w:rsidRPr="00E31BBF">
        <w:t>groups,</w:t>
      </w:r>
      <w:r w:rsidR="00C21DB7">
        <w:t xml:space="preserve"> </w:t>
      </w:r>
      <w:r w:rsidRPr="00E31BBF">
        <w:t>including</w:t>
      </w:r>
      <w:r w:rsidR="00C21DB7">
        <w:t xml:space="preserve"> </w:t>
      </w:r>
      <w:r w:rsidRPr="00E31BBF">
        <w:t>persons</w:t>
      </w:r>
      <w:r w:rsidR="00C21DB7">
        <w:t xml:space="preserve"> </w:t>
      </w:r>
      <w:r w:rsidRPr="00E31BBF">
        <w:t>with</w:t>
      </w:r>
      <w:r w:rsidR="00C21DB7">
        <w:t xml:space="preserve"> </w:t>
      </w:r>
      <w:r w:rsidRPr="00E31BBF">
        <w:t>disabilities.</w:t>
      </w:r>
      <w:r w:rsidR="00C21DB7">
        <w:t xml:space="preserve"> </w:t>
      </w:r>
    </w:p>
    <w:p w:rsidR="002F001C" w:rsidRPr="00E31BBF" w:rsidRDefault="002F001C" w:rsidP="00732F46">
      <w:pPr>
        <w:pStyle w:val="SingleTxtG"/>
      </w:pPr>
      <w:r w:rsidRPr="00E31BBF">
        <w:t>77.</w:t>
      </w:r>
      <w:r w:rsidRPr="00E31BBF">
        <w:tab/>
        <w:t>To</w:t>
      </w:r>
      <w:r w:rsidR="00C21DB7">
        <w:t xml:space="preserve"> </w:t>
      </w:r>
      <w:r w:rsidRPr="00E31BBF">
        <w:t>increase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accessibility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help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persons</w:t>
      </w:r>
      <w:r w:rsidR="00C21DB7">
        <w:t xml:space="preserve"> </w:t>
      </w:r>
      <w:r w:rsidRPr="00E31BBF">
        <w:t>with</w:t>
      </w:r>
      <w:r w:rsidR="00C21DB7">
        <w:t xml:space="preserve"> </w:t>
      </w:r>
      <w:r w:rsidRPr="00E31BBF">
        <w:t>disability,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Emergency</w:t>
      </w:r>
      <w:r w:rsidR="00C21DB7">
        <w:t xml:space="preserve"> </w:t>
      </w:r>
      <w:r w:rsidRPr="00E31BBF">
        <w:t>Response</w:t>
      </w:r>
      <w:r w:rsidR="00C21DB7">
        <w:t xml:space="preserve"> </w:t>
      </w:r>
      <w:r w:rsidRPr="00E31BBF">
        <w:t>Centre</w:t>
      </w:r>
      <w:r w:rsidR="00C21DB7">
        <w:t xml:space="preserve"> </w:t>
      </w:r>
      <w:r w:rsidRPr="00E31BBF">
        <w:t>has</w:t>
      </w:r>
      <w:r w:rsidR="00C21DB7">
        <w:t xml:space="preserve"> </w:t>
      </w:r>
      <w:r w:rsidRPr="00E31BBF">
        <w:t>developed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SMS-112</w:t>
      </w:r>
      <w:r w:rsidR="00C21DB7">
        <w:t xml:space="preserve"> </w:t>
      </w:r>
      <w:r w:rsidRPr="00E31BBF">
        <w:t>service.</w:t>
      </w:r>
      <w:r w:rsidR="00C21DB7">
        <w:t xml:space="preserve"> </w:t>
      </w:r>
      <w:r w:rsidRPr="00E31BBF">
        <w:t>This</w:t>
      </w:r>
      <w:r w:rsidR="00C21DB7">
        <w:t xml:space="preserve"> </w:t>
      </w:r>
      <w:r w:rsidRPr="00E31BBF">
        <w:t>enables</w:t>
      </w:r>
      <w:r w:rsidR="00C21DB7">
        <w:t xml:space="preserve"> </w:t>
      </w:r>
      <w:r w:rsidRPr="00E31BBF">
        <w:t>people</w:t>
      </w:r>
      <w:r w:rsidR="00C21DB7">
        <w:t xml:space="preserve"> </w:t>
      </w:r>
      <w:r w:rsidRPr="00E31BBF">
        <w:t>with</w:t>
      </w:r>
      <w:r w:rsidR="00C21DB7">
        <w:t xml:space="preserve"> </w:t>
      </w:r>
      <w:r w:rsidRPr="00E31BBF">
        <w:t>hearing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speech</w:t>
      </w:r>
      <w:r w:rsidR="00C21DB7">
        <w:t xml:space="preserve"> </w:t>
      </w:r>
      <w:r w:rsidRPr="00E31BBF">
        <w:t>disability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send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free</w:t>
      </w:r>
      <w:r w:rsidR="00C21DB7">
        <w:t xml:space="preserve"> </w:t>
      </w:r>
      <w:r w:rsidRPr="00E31BBF">
        <w:t>SMS</w:t>
      </w:r>
      <w:r w:rsidR="00C21DB7">
        <w:t xml:space="preserve"> </w:t>
      </w:r>
      <w:r w:rsidRPr="00E31BBF">
        <w:t>if</w:t>
      </w:r>
      <w:r w:rsidR="00C21DB7">
        <w:t xml:space="preserve"> </w:t>
      </w:r>
      <w:r w:rsidRPr="00E31BBF">
        <w:t>they</w:t>
      </w:r>
      <w:r w:rsidR="00C21DB7">
        <w:t xml:space="preserve"> </w:t>
      </w:r>
      <w:r w:rsidRPr="00E31BBF">
        <w:t>need</w:t>
      </w:r>
      <w:r w:rsidR="00C21DB7">
        <w:t xml:space="preserve"> </w:t>
      </w:r>
      <w:r w:rsidRPr="00E31BBF">
        <w:t>rescue</w:t>
      </w:r>
      <w:r w:rsidR="00C21DB7">
        <w:t xml:space="preserve"> </w:t>
      </w:r>
      <w:r w:rsidRPr="00E31BBF">
        <w:t>workers,</w:t>
      </w:r>
      <w:r w:rsidR="00C21DB7">
        <w:t xml:space="preserve"> </w:t>
      </w:r>
      <w:r w:rsidRPr="00E31BBF">
        <w:t>an</w:t>
      </w:r>
      <w:r w:rsidR="00C21DB7">
        <w:t xml:space="preserve"> </w:t>
      </w:r>
      <w:r w:rsidRPr="00E31BBF">
        <w:t>ambulance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police.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order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use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service,</w:t>
      </w:r>
      <w:r w:rsidR="00C21DB7">
        <w:t xml:space="preserve"> </w:t>
      </w:r>
      <w:r w:rsidRPr="00E31BBF">
        <w:t>it</w:t>
      </w:r>
      <w:r w:rsidR="00C21DB7">
        <w:t xml:space="preserve"> </w:t>
      </w:r>
      <w:r w:rsidRPr="00E31BBF">
        <w:t>is</w:t>
      </w:r>
      <w:r w:rsidR="00C21DB7">
        <w:t xml:space="preserve"> </w:t>
      </w:r>
      <w:r w:rsidRPr="00E31BBF">
        <w:t>necessary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create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user</w:t>
      </w:r>
      <w:r w:rsidR="00C21DB7">
        <w:t xml:space="preserve"> </w:t>
      </w:r>
      <w:r w:rsidRPr="00E31BBF">
        <w:t>account.</w:t>
      </w:r>
    </w:p>
    <w:p w:rsidR="002F001C" w:rsidRPr="00E31BBF" w:rsidRDefault="002F001C" w:rsidP="00732F46">
      <w:pPr>
        <w:pStyle w:val="SingleTxtG"/>
      </w:pPr>
      <w:r w:rsidRPr="00E31BBF">
        <w:t>78.</w:t>
      </w:r>
      <w:r w:rsidRPr="00E31BBF">
        <w:tab/>
        <w:t>The</w:t>
      </w:r>
      <w:r w:rsidR="00C21DB7">
        <w:t xml:space="preserve"> </w:t>
      </w:r>
      <w:r w:rsidRPr="00E31BBF">
        <w:t>communication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awareness</w:t>
      </w:r>
      <w:r w:rsidR="00C21DB7">
        <w:t xml:space="preserve"> </w:t>
      </w:r>
      <w:r w:rsidRPr="00E31BBF">
        <w:t>raising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such</w:t>
      </w:r>
      <w:r w:rsidR="00C21DB7">
        <w:t xml:space="preserve"> </w:t>
      </w:r>
      <w:r w:rsidRPr="00E31BBF">
        <w:t>possibility</w:t>
      </w:r>
      <w:r w:rsidR="00C21DB7">
        <w:t xml:space="preserve"> </w:t>
      </w:r>
      <w:r w:rsidRPr="00E31BBF">
        <w:t>among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target</w:t>
      </w:r>
      <w:r w:rsidR="00C21DB7">
        <w:t xml:space="preserve"> </w:t>
      </w:r>
      <w:r w:rsidRPr="00E31BBF">
        <w:t>groups</w:t>
      </w:r>
      <w:r w:rsidR="00C21DB7">
        <w:t xml:space="preserve"> </w:t>
      </w:r>
      <w:r w:rsidRPr="00E31BBF">
        <w:t>has</w:t>
      </w:r>
      <w:r w:rsidR="00C21DB7">
        <w:t xml:space="preserve"> </w:t>
      </w:r>
      <w:r w:rsidRPr="00E31BBF">
        <w:t>been</w:t>
      </w:r>
      <w:r w:rsidR="00C21DB7">
        <w:t xml:space="preserve"> </w:t>
      </w:r>
      <w:r w:rsidRPr="00E31BBF">
        <w:t>organised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cooperation</w:t>
      </w:r>
      <w:r w:rsidR="00C21DB7">
        <w:t xml:space="preserve"> </w:t>
      </w:r>
      <w:r w:rsidRPr="00E31BBF">
        <w:t>with</w:t>
      </w:r>
      <w:r w:rsidR="00C21DB7">
        <w:t xml:space="preserve"> </w:t>
      </w:r>
      <w:r w:rsidRPr="00E31BBF">
        <w:t>representative</w:t>
      </w:r>
      <w:r w:rsidR="00C21DB7">
        <w:t xml:space="preserve"> </w:t>
      </w:r>
      <w:r w:rsidRPr="00E31BBF">
        <w:t>NGOs.</w:t>
      </w:r>
      <w:r w:rsidR="00C21DB7">
        <w:t xml:space="preserve"> </w:t>
      </w:r>
    </w:p>
    <w:p w:rsidR="002F001C" w:rsidRPr="00E31BBF" w:rsidRDefault="002F001C" w:rsidP="00AA5E96">
      <w:pPr>
        <w:pStyle w:val="H1G"/>
      </w:pPr>
      <w:r w:rsidRPr="00E31BBF">
        <w:tab/>
      </w:r>
      <w:r w:rsidRPr="00E31BBF">
        <w:tab/>
        <w:t>Equal</w:t>
      </w:r>
      <w:r w:rsidR="00C21DB7">
        <w:t xml:space="preserve"> </w:t>
      </w:r>
      <w:r w:rsidRPr="00E31BBF">
        <w:t>recognition</w:t>
      </w:r>
      <w:r w:rsidR="00C21DB7">
        <w:t xml:space="preserve"> </w:t>
      </w:r>
      <w:r w:rsidRPr="00E31BBF">
        <w:t>before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law</w:t>
      </w:r>
      <w:r w:rsidR="00C21DB7">
        <w:t xml:space="preserve"> </w:t>
      </w:r>
      <w:r w:rsidRPr="00E31BBF">
        <w:t>(art.</w:t>
      </w:r>
      <w:r w:rsidR="00C21DB7">
        <w:t xml:space="preserve"> </w:t>
      </w:r>
      <w:r w:rsidRPr="00E31BBF">
        <w:t>12)</w:t>
      </w:r>
      <w:r w:rsidR="00C21DB7">
        <w:t xml:space="preserve"> </w:t>
      </w:r>
    </w:p>
    <w:p w:rsidR="002F001C" w:rsidRPr="00E31BBF" w:rsidRDefault="002F001C" w:rsidP="00AA5E96">
      <w:pPr>
        <w:pStyle w:val="H23G"/>
      </w:pPr>
      <w:r w:rsidRPr="00E31BBF">
        <w:tab/>
      </w:r>
      <w:r w:rsidRPr="00E31BBF">
        <w:tab/>
        <w:t>Reply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paragraph</w:t>
      </w:r>
      <w:r w:rsidR="00C21DB7">
        <w:t xml:space="preserve"> </w:t>
      </w:r>
      <w:r w:rsidRPr="00E31BBF">
        <w:t>6</w:t>
      </w:r>
      <w:r w:rsidR="00B10A4D">
        <w:t xml:space="preserve"> </w:t>
      </w:r>
      <w:r w:rsidRPr="00E31BBF">
        <w:t>(a),</w:t>
      </w:r>
      <w:r w:rsidR="00C21DB7">
        <w:t xml:space="preserve"> </w:t>
      </w:r>
      <w:r w:rsidRPr="00E31BBF">
        <w:t>(b)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(c)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list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issues</w:t>
      </w:r>
      <w:r w:rsidR="00C21DB7">
        <w:t xml:space="preserve"> </w:t>
      </w:r>
    </w:p>
    <w:p w:rsidR="002F001C" w:rsidRPr="00E31BBF" w:rsidRDefault="002F001C" w:rsidP="00732F46">
      <w:pPr>
        <w:pStyle w:val="SingleTxtG"/>
      </w:pPr>
      <w:proofErr w:type="gramStart"/>
      <w:r w:rsidRPr="00E31BBF">
        <w:t>79.</w:t>
      </w:r>
      <w:r w:rsidRPr="00E31BBF">
        <w:tab/>
        <w:t>The</w:t>
      </w:r>
      <w:r w:rsidR="00C21DB7">
        <w:t xml:space="preserve"> </w:t>
      </w:r>
      <w:r w:rsidRPr="00E31BBF">
        <w:t>General</w:t>
      </w:r>
      <w:r w:rsidR="00C21DB7">
        <w:t xml:space="preserve"> </w:t>
      </w:r>
      <w:r w:rsidRPr="00E31BBF">
        <w:t>Part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Civil</w:t>
      </w:r>
      <w:r w:rsidR="00C21DB7">
        <w:t xml:space="preserve"> </w:t>
      </w:r>
      <w:r w:rsidRPr="00E31BBF">
        <w:t>Code</w:t>
      </w:r>
      <w:r w:rsidR="00C21DB7">
        <w:t xml:space="preserve"> </w:t>
      </w:r>
      <w:r w:rsidRPr="00E31BBF">
        <w:t>Act</w:t>
      </w:r>
      <w:r w:rsidR="00C21DB7">
        <w:t xml:space="preserve"> </w:t>
      </w:r>
      <w:r w:rsidRPr="00E31BBF">
        <w:t>§</w:t>
      </w:r>
      <w:r w:rsidR="00C21DB7">
        <w:t xml:space="preserve"> </w:t>
      </w:r>
      <w:r w:rsidRPr="00E31BBF">
        <w:t>8</w:t>
      </w:r>
      <w:r w:rsidR="00C21DB7">
        <w:t xml:space="preserve"> </w:t>
      </w:r>
      <w:r w:rsidRPr="00E31BBF">
        <w:t>(3)</w:t>
      </w:r>
      <w:r w:rsidR="00C21DB7">
        <w:t xml:space="preserve"> </w:t>
      </w:r>
      <w:r w:rsidRPr="00E31BBF">
        <w:t>declares</w:t>
      </w:r>
      <w:r w:rsidR="00C21DB7">
        <w:t xml:space="preserve"> </w:t>
      </w:r>
      <w:r w:rsidRPr="00E31BBF">
        <w:t>that</w:t>
      </w:r>
      <w:r w:rsidR="00C21DB7">
        <w:t xml:space="preserve"> </w:t>
      </w:r>
      <w:r w:rsidRPr="00E31BBF">
        <w:t>if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guardian</w:t>
      </w:r>
      <w:r w:rsidR="00C21DB7">
        <w:t xml:space="preserve"> </w:t>
      </w:r>
      <w:r w:rsidRPr="00E31BBF">
        <w:t>is</w:t>
      </w:r>
      <w:r w:rsidR="00C21DB7">
        <w:t xml:space="preserve"> </w:t>
      </w:r>
      <w:r w:rsidRPr="00E31BBF">
        <w:t>appointed</w:t>
      </w:r>
      <w:r w:rsidR="00C21DB7">
        <w:t xml:space="preserve"> </w:t>
      </w:r>
      <w:r w:rsidRPr="00E31BBF">
        <w:t>by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court</w:t>
      </w:r>
      <w:r w:rsidR="00C21DB7">
        <w:t xml:space="preserve"> </w:t>
      </w:r>
      <w:r w:rsidRPr="00E31BBF">
        <w:t>for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person</w:t>
      </w:r>
      <w:r w:rsidR="00C21DB7">
        <w:t xml:space="preserve"> </w:t>
      </w:r>
      <w:r w:rsidRPr="00E31BBF">
        <w:t>who</w:t>
      </w:r>
      <w:r w:rsidR="00C21DB7">
        <w:t xml:space="preserve"> </w:t>
      </w:r>
      <w:r w:rsidRPr="00E31BBF">
        <w:t>due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mental</w:t>
      </w:r>
      <w:r w:rsidR="00C21DB7">
        <w:t xml:space="preserve"> </w:t>
      </w:r>
      <w:r w:rsidRPr="00E31BBF">
        <w:t>illness,</w:t>
      </w:r>
      <w:r w:rsidR="00C21DB7">
        <w:t xml:space="preserve"> </w:t>
      </w:r>
      <w:r w:rsidRPr="00E31BBF">
        <w:t>mental</w:t>
      </w:r>
      <w:r w:rsidR="00C21DB7">
        <w:t xml:space="preserve"> </w:t>
      </w:r>
      <w:r w:rsidRPr="00E31BBF">
        <w:t>disability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other</w:t>
      </w:r>
      <w:r w:rsidR="00C21DB7">
        <w:t xml:space="preserve"> </w:t>
      </w:r>
      <w:r w:rsidRPr="00E31BBF">
        <w:t>mental</w:t>
      </w:r>
      <w:r w:rsidR="00C21DB7">
        <w:t xml:space="preserve"> </w:t>
      </w:r>
      <w:r w:rsidRPr="00E31BBF">
        <w:t>disorder</w:t>
      </w:r>
      <w:r w:rsidR="00C21DB7">
        <w:t xml:space="preserve"> </w:t>
      </w:r>
      <w:r w:rsidRPr="00E31BBF">
        <w:t>is</w:t>
      </w:r>
      <w:r w:rsidR="00C21DB7">
        <w:t xml:space="preserve"> </w:t>
      </w:r>
      <w:r w:rsidRPr="00E31BBF">
        <w:t>permanently</w:t>
      </w:r>
      <w:r w:rsidR="00C21DB7">
        <w:t xml:space="preserve"> </w:t>
      </w:r>
      <w:r w:rsidRPr="00E31BBF">
        <w:t>unable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understand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direct</w:t>
      </w:r>
      <w:r w:rsidR="00C21DB7">
        <w:t xml:space="preserve"> </w:t>
      </w:r>
      <w:r w:rsidRPr="00E31BBF">
        <w:t>his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her</w:t>
      </w:r>
      <w:r w:rsidR="00C21DB7">
        <w:t xml:space="preserve"> </w:t>
      </w:r>
      <w:r w:rsidRPr="00E31BBF">
        <w:t>actions,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person</w:t>
      </w:r>
      <w:r w:rsidR="00C21DB7">
        <w:t xml:space="preserve"> </w:t>
      </w:r>
      <w:r w:rsidRPr="00E31BBF">
        <w:t>is</w:t>
      </w:r>
      <w:r w:rsidR="00C21DB7">
        <w:t xml:space="preserve"> </w:t>
      </w:r>
      <w:r w:rsidRPr="00E31BBF">
        <w:t>presumed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have</w:t>
      </w:r>
      <w:r w:rsidR="00C21DB7">
        <w:t xml:space="preserve"> </w:t>
      </w:r>
      <w:r w:rsidRPr="00E31BBF">
        <w:t>restricted</w:t>
      </w:r>
      <w:r w:rsidR="00C21DB7">
        <w:t xml:space="preserve"> </w:t>
      </w:r>
      <w:r w:rsidRPr="00E31BBF">
        <w:t>active</w:t>
      </w:r>
      <w:r w:rsidR="00C21DB7">
        <w:t xml:space="preserve"> </w:t>
      </w:r>
      <w:r w:rsidRPr="00E31BBF">
        <w:t>legal</w:t>
      </w:r>
      <w:r w:rsidR="00C21DB7">
        <w:t xml:space="preserve"> </w:t>
      </w:r>
      <w:r w:rsidRPr="00E31BBF">
        <w:t>capacity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extent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which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guardian</w:t>
      </w:r>
      <w:r w:rsidR="00C21DB7">
        <w:t xml:space="preserve"> </w:t>
      </w:r>
      <w:r w:rsidRPr="00E31BBF">
        <w:t>has</w:t>
      </w:r>
      <w:r w:rsidR="00C21DB7">
        <w:t xml:space="preserve"> </w:t>
      </w:r>
      <w:r w:rsidRPr="00E31BBF">
        <w:t>been</w:t>
      </w:r>
      <w:r w:rsidR="00C21DB7">
        <w:t xml:space="preserve"> </w:t>
      </w:r>
      <w:r w:rsidRPr="00E31BBF">
        <w:t>appointed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him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her.</w:t>
      </w:r>
      <w:proofErr w:type="gramEnd"/>
      <w:r w:rsidR="00C21DB7">
        <w:t xml:space="preserve"> </w:t>
      </w:r>
      <w:r w:rsidRPr="00E31BBF">
        <w:t>It</w:t>
      </w:r>
      <w:r w:rsidR="00C21DB7">
        <w:t xml:space="preserve"> </w:t>
      </w:r>
      <w:r w:rsidRPr="00E31BBF">
        <w:t>is</w:t>
      </w:r>
      <w:r w:rsidR="00C21DB7">
        <w:t xml:space="preserve"> </w:t>
      </w:r>
      <w:r w:rsidRPr="00E31BBF">
        <w:t>important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emphasize</w:t>
      </w:r>
      <w:r w:rsidR="00C21DB7">
        <w:t xml:space="preserve"> </w:t>
      </w:r>
      <w:r w:rsidRPr="00E31BBF">
        <w:t>that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person</w:t>
      </w:r>
      <w:r w:rsidR="003E41EF">
        <w:t>’</w:t>
      </w:r>
      <w:r w:rsidRPr="00E31BBF">
        <w:t>s</w:t>
      </w:r>
      <w:r w:rsidR="00C21DB7">
        <w:t xml:space="preserve"> </w:t>
      </w:r>
      <w:r w:rsidRPr="00E31BBF">
        <w:t>active</w:t>
      </w:r>
      <w:r w:rsidR="00C21DB7">
        <w:t xml:space="preserve"> </w:t>
      </w:r>
      <w:r w:rsidRPr="00E31BBF">
        <w:t>legal</w:t>
      </w:r>
      <w:r w:rsidR="00C21DB7">
        <w:t xml:space="preserve"> </w:t>
      </w:r>
      <w:r w:rsidRPr="00E31BBF">
        <w:t>capacity</w:t>
      </w:r>
      <w:r w:rsidR="00C21DB7">
        <w:t xml:space="preserve"> </w:t>
      </w:r>
      <w:r w:rsidRPr="00E31BBF">
        <w:t>is</w:t>
      </w:r>
      <w:r w:rsidR="00C21DB7">
        <w:t xml:space="preserve"> </w:t>
      </w:r>
      <w:r w:rsidRPr="00E31BBF">
        <w:t>not</w:t>
      </w:r>
      <w:r w:rsidR="00C21DB7">
        <w:t xml:space="preserve"> </w:t>
      </w:r>
      <w:r w:rsidRPr="00E31BBF">
        <w:t>restricted,</w:t>
      </w:r>
      <w:r w:rsidR="00C21DB7">
        <w:t xml:space="preserve"> </w:t>
      </w:r>
      <w:r w:rsidRPr="00E31BBF">
        <w:t>but</w:t>
      </w:r>
      <w:r w:rsidR="00C21DB7">
        <w:t xml:space="preserve"> </w:t>
      </w:r>
      <w:r w:rsidRPr="00E31BBF">
        <w:t>rather</w:t>
      </w:r>
      <w:r w:rsidR="00C21DB7">
        <w:t xml:space="preserve"> </w:t>
      </w:r>
      <w:r w:rsidRPr="00E31BBF">
        <w:t>is</w:t>
      </w:r>
      <w:r w:rsidR="00C21DB7">
        <w:t xml:space="preserve"> </w:t>
      </w:r>
      <w:r w:rsidRPr="00E31BBF">
        <w:t>presumed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be</w:t>
      </w:r>
      <w:r w:rsidR="00C21DB7">
        <w:t xml:space="preserve"> </w:t>
      </w:r>
      <w:r w:rsidRPr="00E31BBF">
        <w:t>restricted</w:t>
      </w:r>
      <w:r w:rsidR="00C21DB7">
        <w:t xml:space="preserve"> </w:t>
      </w:r>
      <w:r w:rsidRPr="00E31BBF">
        <w:t>when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guardian</w:t>
      </w:r>
      <w:r w:rsidR="00C21DB7">
        <w:t xml:space="preserve"> </w:t>
      </w:r>
      <w:r w:rsidRPr="00E31BBF">
        <w:t>has</w:t>
      </w:r>
      <w:r w:rsidR="00C21DB7">
        <w:t xml:space="preserve"> </w:t>
      </w:r>
      <w:r w:rsidRPr="00E31BBF">
        <w:t>been</w:t>
      </w:r>
      <w:r w:rsidR="00C21DB7">
        <w:t xml:space="preserve"> </w:t>
      </w:r>
      <w:r w:rsidRPr="00E31BBF">
        <w:t>appointed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him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her,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only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specified</w:t>
      </w:r>
      <w:r w:rsidR="00C21DB7">
        <w:t xml:space="preserve"> </w:t>
      </w:r>
      <w:r w:rsidRPr="00E31BBF">
        <w:t>level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mental</w:t>
      </w:r>
      <w:r w:rsidR="00C21DB7">
        <w:t xml:space="preserve"> </w:t>
      </w:r>
      <w:r w:rsidRPr="00E31BBF">
        <w:t>disability</w:t>
      </w:r>
      <w:r w:rsidR="00C21DB7">
        <w:t xml:space="preserve"> </w:t>
      </w:r>
      <w:r w:rsidRPr="00E31BBF">
        <w:t>provides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basis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establish</w:t>
      </w:r>
      <w:r w:rsidR="00C21DB7">
        <w:t xml:space="preserve"> </w:t>
      </w:r>
      <w:r w:rsidRPr="00E31BBF">
        <w:t>guardianship</w:t>
      </w:r>
      <w:r w:rsidR="00C21DB7">
        <w:t xml:space="preserve"> </w:t>
      </w:r>
      <w:r w:rsidRPr="00E31BBF">
        <w:t>over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person.</w:t>
      </w:r>
      <w:r w:rsidR="00C21DB7">
        <w:t xml:space="preserve"> </w:t>
      </w:r>
    </w:p>
    <w:p w:rsidR="002F001C" w:rsidRPr="00E31BBF" w:rsidRDefault="002F001C" w:rsidP="00732F46">
      <w:pPr>
        <w:pStyle w:val="SingleTxtG"/>
      </w:pPr>
      <w:proofErr w:type="gramStart"/>
      <w:r w:rsidRPr="00E31BBF">
        <w:t>80.</w:t>
      </w:r>
      <w:r w:rsidRPr="00E31BBF">
        <w:tab/>
        <w:t>According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§</w:t>
      </w:r>
      <w:r w:rsidR="00C21DB7">
        <w:t xml:space="preserve"> </w:t>
      </w:r>
      <w:r w:rsidRPr="00E31BBF">
        <w:t>203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Family</w:t>
      </w:r>
      <w:r w:rsidR="00C21DB7">
        <w:t xml:space="preserve"> </w:t>
      </w:r>
      <w:r w:rsidRPr="00E31BBF">
        <w:t>Law</w:t>
      </w:r>
      <w:r w:rsidR="00C21DB7">
        <w:t xml:space="preserve"> </w:t>
      </w:r>
      <w:r w:rsidRPr="00E31BBF">
        <w:t>Act</w:t>
      </w:r>
      <w:r w:rsidR="00C21DB7">
        <w:t xml:space="preserve"> </w:t>
      </w:r>
      <w:r w:rsidRPr="00E31BBF">
        <w:t>(FLA),</w:t>
      </w:r>
      <w:r w:rsidR="00C21DB7">
        <w:t xml:space="preserve"> </w:t>
      </w:r>
      <w:r w:rsidRPr="00E31BBF">
        <w:t>if</w:t>
      </w:r>
      <w:r w:rsidR="00C21DB7">
        <w:t xml:space="preserve"> </w:t>
      </w:r>
      <w:r w:rsidRPr="00E31BBF">
        <w:t>an</w:t>
      </w:r>
      <w:r w:rsidR="00C21DB7">
        <w:t xml:space="preserve"> </w:t>
      </w:r>
      <w:r w:rsidRPr="00E31BBF">
        <w:t>adult</w:t>
      </w:r>
      <w:r w:rsidR="00C21DB7">
        <w:t xml:space="preserve"> </w:t>
      </w:r>
      <w:r w:rsidRPr="00E31BBF">
        <w:t>person</w:t>
      </w:r>
      <w:r w:rsidR="00C21DB7">
        <w:t xml:space="preserve"> </w:t>
      </w:r>
      <w:r w:rsidRPr="00E31BBF">
        <w:t>is</w:t>
      </w:r>
      <w:r w:rsidR="00C21DB7">
        <w:t xml:space="preserve"> </w:t>
      </w:r>
      <w:r w:rsidRPr="00E31BBF">
        <w:t>permanently</w:t>
      </w:r>
      <w:r w:rsidR="00C21DB7">
        <w:t xml:space="preserve"> </w:t>
      </w:r>
      <w:r w:rsidRPr="00E31BBF">
        <w:t>unable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understand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direct</w:t>
      </w:r>
      <w:r w:rsidR="00C21DB7">
        <w:t xml:space="preserve"> </w:t>
      </w:r>
      <w:r w:rsidRPr="00E31BBF">
        <w:t>his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her</w:t>
      </w:r>
      <w:r w:rsidR="00C21DB7">
        <w:t xml:space="preserve"> </w:t>
      </w:r>
      <w:r w:rsidRPr="00E31BBF">
        <w:t>actions</w:t>
      </w:r>
      <w:r w:rsidR="00C21DB7">
        <w:t xml:space="preserve"> </w:t>
      </w:r>
      <w:r w:rsidRPr="00E31BBF">
        <w:t>due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mental</w:t>
      </w:r>
      <w:r w:rsidR="00C21DB7">
        <w:t xml:space="preserve"> </w:t>
      </w:r>
      <w:r w:rsidRPr="00E31BBF">
        <w:t>illness,</w:t>
      </w:r>
      <w:r w:rsidR="00C21DB7">
        <w:t xml:space="preserve"> </w:t>
      </w:r>
      <w:r w:rsidRPr="00E31BBF">
        <w:t>mental</w:t>
      </w:r>
      <w:r w:rsidR="00C21DB7">
        <w:t xml:space="preserve"> </w:t>
      </w:r>
      <w:r w:rsidRPr="00E31BBF">
        <w:t>disability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other</w:t>
      </w:r>
      <w:r w:rsidR="00C21DB7">
        <w:t xml:space="preserve"> </w:t>
      </w:r>
      <w:r w:rsidRPr="00E31BBF">
        <w:t>mental</w:t>
      </w:r>
      <w:r w:rsidR="00C21DB7">
        <w:t xml:space="preserve"> </w:t>
      </w:r>
      <w:r w:rsidRPr="00E31BBF">
        <w:t>disorder,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court</w:t>
      </w:r>
      <w:r w:rsidR="00C21DB7">
        <w:t xml:space="preserve"> </w:t>
      </w:r>
      <w:r w:rsidRPr="00E31BBF">
        <w:t>shall</w:t>
      </w:r>
      <w:r w:rsidR="00C21DB7">
        <w:t xml:space="preserve"> </w:t>
      </w:r>
      <w:r w:rsidRPr="00E31BBF">
        <w:t>appoint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guardian</w:t>
      </w:r>
      <w:r w:rsidR="00C21DB7">
        <w:t xml:space="preserve"> </w:t>
      </w:r>
      <w:r w:rsidRPr="00E31BBF">
        <w:t>for</w:t>
      </w:r>
      <w:r w:rsidR="00C21DB7">
        <w:t xml:space="preserve"> </w:t>
      </w:r>
      <w:r w:rsidRPr="00E31BBF">
        <w:t>him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her</w:t>
      </w:r>
      <w:r w:rsidR="00C21DB7">
        <w:t xml:space="preserve"> </w:t>
      </w:r>
      <w:r w:rsidRPr="00E31BBF">
        <w:t>on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basis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an</w:t>
      </w:r>
      <w:r w:rsidR="00C21DB7">
        <w:t xml:space="preserve"> </w:t>
      </w:r>
      <w:r w:rsidRPr="00E31BBF">
        <w:t>application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person,</w:t>
      </w:r>
      <w:r w:rsidR="00C21DB7">
        <w:t xml:space="preserve"> </w:t>
      </w:r>
      <w:r w:rsidRPr="00E31BBF">
        <w:t>his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her</w:t>
      </w:r>
      <w:r w:rsidR="00C21DB7">
        <w:t xml:space="preserve"> </w:t>
      </w:r>
      <w:r w:rsidRPr="00E31BBF">
        <w:t>parent,</w:t>
      </w:r>
      <w:r w:rsidR="00C21DB7">
        <w:t xml:space="preserve"> </w:t>
      </w:r>
      <w:r w:rsidRPr="00E31BBF">
        <w:t>spouse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adult</w:t>
      </w:r>
      <w:r w:rsidR="00C21DB7">
        <w:t xml:space="preserve"> </w:t>
      </w:r>
      <w:r w:rsidRPr="00E31BBF">
        <w:t>child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rural</w:t>
      </w:r>
      <w:r w:rsidR="00C21DB7">
        <w:t xml:space="preserve"> </w:t>
      </w:r>
      <w:r w:rsidRPr="00E31BBF">
        <w:t>municipality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city</w:t>
      </w:r>
      <w:r w:rsidR="00C21DB7">
        <w:t xml:space="preserve"> </w:t>
      </w:r>
      <w:r w:rsidRPr="00E31BBF">
        <w:t>government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on</w:t>
      </w:r>
      <w:r w:rsidR="00C21DB7">
        <w:t xml:space="preserve"> </w:t>
      </w:r>
      <w:r w:rsidRPr="00E31BBF">
        <w:t>its</w:t>
      </w:r>
      <w:r w:rsidR="00C21DB7">
        <w:t xml:space="preserve"> </w:t>
      </w:r>
      <w:r w:rsidRPr="00E31BBF">
        <w:t>own</w:t>
      </w:r>
      <w:r w:rsidR="00C21DB7">
        <w:t xml:space="preserve"> </w:t>
      </w:r>
      <w:r w:rsidRPr="00E31BBF">
        <w:t>initiative.</w:t>
      </w:r>
      <w:proofErr w:type="gramEnd"/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guardian</w:t>
      </w:r>
      <w:r w:rsidR="00C21DB7">
        <w:t xml:space="preserve"> </w:t>
      </w:r>
      <w:proofErr w:type="gramStart"/>
      <w:r w:rsidRPr="00E31BBF">
        <w:t>shall</w:t>
      </w:r>
      <w:r w:rsidR="00C21DB7">
        <w:t xml:space="preserve"> </w:t>
      </w:r>
      <w:r w:rsidRPr="00E31BBF">
        <w:t>be</w:t>
      </w:r>
      <w:r w:rsidR="00C21DB7">
        <w:t xml:space="preserve"> </w:t>
      </w:r>
      <w:r w:rsidRPr="00E31BBF">
        <w:t>appointed</w:t>
      </w:r>
      <w:proofErr w:type="gramEnd"/>
      <w:r w:rsidR="00C21DB7">
        <w:t xml:space="preserve"> </w:t>
      </w:r>
      <w:r w:rsidRPr="00E31BBF">
        <w:t>only</w:t>
      </w:r>
      <w:r w:rsidR="00C21DB7">
        <w:t xml:space="preserve"> </w:t>
      </w:r>
      <w:r w:rsidRPr="00E31BBF">
        <w:t>for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performance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functions</w:t>
      </w:r>
      <w:r w:rsidR="00C21DB7">
        <w:t xml:space="preserve"> </w:t>
      </w:r>
      <w:r w:rsidRPr="00E31BBF">
        <w:t>for</w:t>
      </w:r>
      <w:r w:rsidR="00C21DB7">
        <w:t xml:space="preserve"> </w:t>
      </w:r>
      <w:r w:rsidRPr="00E31BBF">
        <w:t>which</w:t>
      </w:r>
      <w:r w:rsidR="00C21DB7">
        <w:t xml:space="preserve"> </w:t>
      </w:r>
      <w:r w:rsidRPr="00E31BBF">
        <w:t>guardianship</w:t>
      </w:r>
      <w:r w:rsidR="00C21DB7">
        <w:t xml:space="preserve"> </w:t>
      </w:r>
      <w:r w:rsidRPr="00E31BBF">
        <w:t>is</w:t>
      </w:r>
      <w:r w:rsidR="00C21DB7">
        <w:t xml:space="preserve"> </w:t>
      </w:r>
      <w:r w:rsidRPr="00E31BBF">
        <w:t>required.</w:t>
      </w:r>
      <w:r w:rsidR="00C21DB7">
        <w:t xml:space="preserve"> </w:t>
      </w:r>
      <w:r w:rsidRPr="00E31BBF">
        <w:t>Guardianship</w:t>
      </w:r>
      <w:r w:rsidR="00C21DB7">
        <w:t xml:space="preserve"> </w:t>
      </w:r>
      <w:r w:rsidRPr="00E31BBF">
        <w:t>is</w:t>
      </w:r>
      <w:r w:rsidR="00C21DB7">
        <w:t xml:space="preserve"> </w:t>
      </w:r>
      <w:r w:rsidRPr="00E31BBF">
        <w:t>not</w:t>
      </w:r>
      <w:r w:rsidR="00C21DB7">
        <w:t xml:space="preserve"> </w:t>
      </w:r>
      <w:r w:rsidRPr="00E31BBF">
        <w:t>required</w:t>
      </w:r>
      <w:r w:rsidR="00C21DB7">
        <w:t xml:space="preserve"> </w:t>
      </w:r>
      <w:r w:rsidRPr="00E31BBF">
        <w:t>if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interests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an</w:t>
      </w:r>
      <w:r w:rsidR="00C21DB7">
        <w:t xml:space="preserve"> </w:t>
      </w:r>
      <w:r w:rsidRPr="00E31BBF">
        <w:t>adult</w:t>
      </w:r>
      <w:r w:rsidR="00C21DB7">
        <w:t xml:space="preserve"> </w:t>
      </w:r>
      <w:r w:rsidRPr="00E31BBF">
        <w:t>can</w:t>
      </w:r>
      <w:r w:rsidR="00C21DB7">
        <w:t xml:space="preserve"> </w:t>
      </w:r>
      <w:r w:rsidRPr="00E31BBF">
        <w:t>be</w:t>
      </w:r>
      <w:r w:rsidR="00C21DB7">
        <w:t xml:space="preserve"> </w:t>
      </w:r>
      <w:r w:rsidRPr="00E31BBF">
        <w:t>protected</w:t>
      </w:r>
      <w:r w:rsidR="00C21DB7">
        <w:t xml:space="preserve"> </w:t>
      </w:r>
      <w:r w:rsidRPr="00E31BBF">
        <w:t>by</w:t>
      </w:r>
      <w:r w:rsidR="00C21DB7">
        <w:t xml:space="preserve"> </w:t>
      </w:r>
      <w:r w:rsidRPr="00E31BBF">
        <w:t>granting</w:t>
      </w:r>
      <w:r w:rsidR="00C21DB7">
        <w:t xml:space="preserve"> </w:t>
      </w:r>
      <w:r w:rsidRPr="00E31BBF">
        <w:t>authorization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through</w:t>
      </w:r>
      <w:r w:rsidR="00C21DB7">
        <w:t xml:space="preserve"> </w:t>
      </w:r>
      <w:r w:rsidRPr="00E31BBF">
        <w:t>family</w:t>
      </w:r>
      <w:r w:rsidR="00C21DB7">
        <w:t xml:space="preserve"> </w:t>
      </w:r>
      <w:r w:rsidRPr="00E31BBF">
        <w:t>members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other</w:t>
      </w:r>
      <w:r w:rsidR="00C21DB7">
        <w:t xml:space="preserve"> </w:t>
      </w:r>
      <w:r w:rsidRPr="00E31BBF">
        <w:t>assistants.</w:t>
      </w:r>
      <w:r w:rsidR="00C21DB7">
        <w:t xml:space="preserve"> </w:t>
      </w:r>
      <w:r w:rsidRPr="00E31BBF">
        <w:t>Upon</w:t>
      </w:r>
      <w:r w:rsidR="00C21DB7">
        <w:t xml:space="preserve"> </w:t>
      </w:r>
      <w:r w:rsidRPr="00E31BBF">
        <w:t>establishment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guardianship,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court</w:t>
      </w:r>
      <w:r w:rsidR="00C21DB7">
        <w:t xml:space="preserve"> </w:t>
      </w:r>
      <w:r w:rsidRPr="00E31BBF">
        <w:t>shall</w:t>
      </w:r>
      <w:r w:rsidR="00C21DB7">
        <w:t xml:space="preserve"> </w:t>
      </w:r>
      <w:r w:rsidRPr="00E31BBF">
        <w:t>assess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person</w:t>
      </w:r>
      <w:r w:rsidR="003E41EF">
        <w:t>’</w:t>
      </w:r>
      <w:r w:rsidRPr="00E31BBF">
        <w:t>s</w:t>
      </w:r>
      <w:r w:rsidR="00C21DB7">
        <w:t xml:space="preserve"> </w:t>
      </w:r>
      <w:r w:rsidRPr="00E31BBF">
        <w:t>capability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understand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legal</w:t>
      </w:r>
      <w:r w:rsidR="00C21DB7">
        <w:t xml:space="preserve"> </w:t>
      </w:r>
      <w:r w:rsidRPr="00E31BBF">
        <w:t>consequences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contract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marriage,</w:t>
      </w:r>
      <w:r w:rsidR="00C21DB7">
        <w:t xml:space="preserve"> </w:t>
      </w:r>
      <w:r w:rsidRPr="00E31BBF">
        <w:t>acknowledgement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paternity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other</w:t>
      </w:r>
      <w:r w:rsidR="00C21DB7">
        <w:t xml:space="preserve"> </w:t>
      </w:r>
      <w:r w:rsidRPr="00E31BBF">
        <w:t>transactions</w:t>
      </w:r>
      <w:r w:rsidR="00C21DB7">
        <w:t xml:space="preserve"> </w:t>
      </w:r>
      <w:r w:rsidRPr="00E31BBF">
        <w:t>under</w:t>
      </w:r>
      <w:r w:rsidR="00C21DB7">
        <w:t xml:space="preserve"> </w:t>
      </w:r>
      <w:r w:rsidRPr="00E31BBF">
        <w:t>family</w:t>
      </w:r>
      <w:r w:rsidR="00C21DB7">
        <w:t xml:space="preserve"> </w:t>
      </w:r>
      <w:r w:rsidRPr="00E31BBF">
        <w:t>law.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guardian</w:t>
      </w:r>
      <w:r w:rsidR="003E41EF">
        <w:t>’</w:t>
      </w:r>
      <w:r w:rsidRPr="00E31BBF">
        <w:t>s</w:t>
      </w:r>
      <w:r w:rsidR="00C21DB7">
        <w:t xml:space="preserve"> </w:t>
      </w:r>
      <w:r w:rsidRPr="00E31BBF">
        <w:t>duties</w:t>
      </w:r>
      <w:r w:rsidR="00C21DB7">
        <w:t xml:space="preserve"> </w:t>
      </w:r>
      <w:r w:rsidRPr="00E31BBF">
        <w:t>may</w:t>
      </w:r>
      <w:r w:rsidR="00C21DB7">
        <w:t xml:space="preserve"> </w:t>
      </w:r>
      <w:r w:rsidRPr="00E31BBF">
        <w:t>include</w:t>
      </w:r>
      <w:r w:rsidR="00C21DB7">
        <w:t xml:space="preserve"> </w:t>
      </w:r>
      <w:r w:rsidRPr="00E31BBF">
        <w:t>exercise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ward</w:t>
      </w:r>
      <w:r w:rsidR="003E41EF">
        <w:t>’</w:t>
      </w:r>
      <w:r w:rsidRPr="00E31BBF">
        <w:t>s</w:t>
      </w:r>
      <w:r w:rsidR="00C21DB7">
        <w:t xml:space="preserve"> </w:t>
      </w:r>
      <w:r w:rsidRPr="00E31BBF">
        <w:t>rights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relation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third</w:t>
      </w:r>
      <w:r w:rsidR="00C21DB7">
        <w:t xml:space="preserve"> </w:t>
      </w:r>
      <w:r w:rsidRPr="00E31BBF">
        <w:t>persons.</w:t>
      </w:r>
      <w:r w:rsidR="00C21DB7">
        <w:t xml:space="preserve"> </w:t>
      </w:r>
    </w:p>
    <w:p w:rsidR="002F001C" w:rsidRPr="00E31BBF" w:rsidRDefault="002F001C" w:rsidP="00732F46">
      <w:pPr>
        <w:pStyle w:val="SingleTxtG"/>
      </w:pPr>
      <w:r w:rsidRPr="00E31BBF">
        <w:t>81.</w:t>
      </w:r>
      <w:r w:rsidRPr="00E31BBF">
        <w:tab/>
        <w:t>A</w:t>
      </w:r>
      <w:r w:rsidR="00C21DB7">
        <w:t xml:space="preserve"> </w:t>
      </w:r>
      <w:r w:rsidRPr="00E31BBF">
        <w:t>court</w:t>
      </w:r>
      <w:r w:rsidR="00C21DB7">
        <w:t xml:space="preserve"> </w:t>
      </w:r>
      <w:r w:rsidRPr="00E31BBF">
        <w:t>shall</w:t>
      </w:r>
      <w:r w:rsidR="00C21DB7">
        <w:t xml:space="preserve"> </w:t>
      </w:r>
      <w:r w:rsidRPr="00E31BBF">
        <w:t>verify</w:t>
      </w:r>
      <w:r w:rsidR="00C21DB7">
        <w:t xml:space="preserve"> </w:t>
      </w:r>
      <w:r w:rsidRPr="00E31BBF">
        <w:t>at</w:t>
      </w:r>
      <w:r w:rsidR="00C21DB7">
        <w:t xml:space="preserve"> </w:t>
      </w:r>
      <w:r w:rsidRPr="00E31BBF">
        <w:t>least</w:t>
      </w:r>
      <w:r w:rsidR="00C21DB7">
        <w:t xml:space="preserve"> </w:t>
      </w:r>
      <w:r w:rsidRPr="00E31BBF">
        <w:t>once</w:t>
      </w:r>
      <w:r w:rsidR="00C21DB7">
        <w:t xml:space="preserve"> </w:t>
      </w:r>
      <w:r w:rsidRPr="00E31BBF">
        <w:t>every</w:t>
      </w:r>
      <w:r w:rsidR="00C21DB7">
        <w:t xml:space="preserve"> </w:t>
      </w:r>
      <w:r w:rsidRPr="00E31BBF">
        <w:t>five</w:t>
      </w:r>
      <w:r w:rsidR="00C21DB7">
        <w:t xml:space="preserve"> </w:t>
      </w:r>
      <w:r w:rsidRPr="00E31BBF">
        <w:t>years</w:t>
      </w:r>
      <w:r w:rsidR="00C21DB7">
        <w:t xml:space="preserve"> </w:t>
      </w:r>
      <w:r w:rsidRPr="00E31BBF">
        <w:t>whether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continuation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guardianship</w:t>
      </w:r>
      <w:r w:rsidR="00C21DB7">
        <w:t xml:space="preserve"> </w:t>
      </w:r>
      <w:r w:rsidRPr="00E31BBF">
        <w:t>over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ward</w:t>
      </w:r>
      <w:r w:rsidR="00C21DB7">
        <w:t xml:space="preserve"> </w:t>
      </w:r>
      <w:r w:rsidRPr="00E31BBF">
        <w:t>is</w:t>
      </w:r>
      <w:r w:rsidR="00C21DB7">
        <w:t xml:space="preserve"> </w:t>
      </w:r>
      <w:r w:rsidRPr="00E31BBF">
        <w:t>necessary</w:t>
      </w:r>
      <w:r w:rsidR="00C21DB7">
        <w:t xml:space="preserve"> </w:t>
      </w:r>
      <w:r w:rsidRPr="00E31BBF">
        <w:t>for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protection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interests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ward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whether</w:t>
      </w:r>
      <w:r w:rsidR="00C21DB7">
        <w:t xml:space="preserve"> </w:t>
      </w:r>
      <w:r w:rsidRPr="00E31BBF">
        <w:t>grounds</w:t>
      </w:r>
      <w:r w:rsidR="00C21DB7">
        <w:t xml:space="preserve"> </w:t>
      </w:r>
      <w:r w:rsidRPr="00E31BBF">
        <w:t>exist</w:t>
      </w:r>
      <w:r w:rsidR="00C21DB7">
        <w:t xml:space="preserve"> </w:t>
      </w:r>
      <w:r w:rsidRPr="00E31BBF">
        <w:t>for</w:t>
      </w:r>
      <w:r w:rsidR="00C21DB7">
        <w:t xml:space="preserve"> </w:t>
      </w:r>
      <w:r w:rsidRPr="00E31BBF">
        <w:t>extension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restriction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duties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guardian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issue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corresponding</w:t>
      </w:r>
      <w:r w:rsidR="00C21DB7">
        <w:t xml:space="preserve"> </w:t>
      </w:r>
      <w:r w:rsidRPr="00E31BBF">
        <w:t>court</w:t>
      </w:r>
      <w:r w:rsidR="00C21DB7">
        <w:t xml:space="preserve"> </w:t>
      </w:r>
      <w:r w:rsidRPr="00E31BBF">
        <w:t>order.</w:t>
      </w:r>
      <w:r w:rsidR="00C21DB7">
        <w:t xml:space="preserve"> </w:t>
      </w:r>
      <w:r w:rsidRPr="00E31BBF">
        <w:t>Therefore,</w:t>
      </w:r>
      <w:r w:rsidR="00C21DB7">
        <w:t xml:space="preserve"> </w:t>
      </w:r>
      <w:r w:rsidRPr="00E31BBF">
        <w:t>according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FLA,</w:t>
      </w:r>
      <w:r w:rsidR="00C21DB7">
        <w:t xml:space="preserve"> </w:t>
      </w:r>
      <w:r w:rsidRPr="00E31BBF">
        <w:t>guardianship</w:t>
      </w:r>
      <w:r w:rsidR="00C21DB7">
        <w:t xml:space="preserve"> </w:t>
      </w:r>
      <w:proofErr w:type="gramStart"/>
      <w:r w:rsidRPr="00E31BBF">
        <w:t>shall</w:t>
      </w:r>
      <w:r w:rsidR="00C21DB7">
        <w:t xml:space="preserve"> </w:t>
      </w:r>
      <w:r w:rsidRPr="00E31BBF">
        <w:t>only</w:t>
      </w:r>
      <w:r w:rsidR="00C21DB7">
        <w:t xml:space="preserve"> </w:t>
      </w:r>
      <w:r w:rsidRPr="00E31BBF">
        <w:t>be</w:t>
      </w:r>
      <w:r w:rsidR="00C21DB7">
        <w:t xml:space="preserve"> </w:t>
      </w:r>
      <w:r w:rsidRPr="00E31BBF">
        <w:t>established</w:t>
      </w:r>
      <w:proofErr w:type="gramEnd"/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cases</w:t>
      </w:r>
      <w:r w:rsidR="00C21DB7">
        <w:t xml:space="preserve"> </w:t>
      </w:r>
      <w:r w:rsidRPr="00E31BBF">
        <w:t>where</w:t>
      </w:r>
      <w:r w:rsidR="00C21DB7">
        <w:t xml:space="preserve"> </w:t>
      </w:r>
      <w:r w:rsidRPr="00E31BBF">
        <w:t>use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supported</w:t>
      </w:r>
      <w:r w:rsidR="00C21DB7">
        <w:t xml:space="preserve"> </w:t>
      </w:r>
      <w:r w:rsidRPr="00E31BBF">
        <w:t>decision-making</w:t>
      </w:r>
      <w:r w:rsidR="00C21DB7">
        <w:t xml:space="preserve"> </w:t>
      </w:r>
      <w:r w:rsidRPr="00E31BBF">
        <w:t>mechanisms</w:t>
      </w:r>
      <w:r w:rsidR="00C21DB7">
        <w:t xml:space="preserve"> </w:t>
      </w:r>
      <w:r w:rsidRPr="00E31BBF">
        <w:t>would</w:t>
      </w:r>
      <w:r w:rsidR="00C21DB7">
        <w:t xml:space="preserve"> </w:t>
      </w:r>
      <w:r w:rsidRPr="00E31BBF">
        <w:t>not</w:t>
      </w:r>
      <w:r w:rsidR="00C21DB7">
        <w:t xml:space="preserve"> </w:t>
      </w:r>
      <w:r w:rsidRPr="00E31BBF">
        <w:t>be</w:t>
      </w:r>
      <w:r w:rsidR="00C21DB7">
        <w:t xml:space="preserve"> </w:t>
      </w:r>
      <w:r w:rsidRPr="00E31BBF">
        <w:t>possible</w:t>
      </w:r>
      <w:r w:rsidR="00C21DB7">
        <w:t xml:space="preserve"> </w:t>
      </w:r>
      <w:r w:rsidRPr="00E31BBF">
        <w:t>due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severity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mental</w:t>
      </w:r>
      <w:r w:rsidR="00C21DB7">
        <w:t xml:space="preserve"> </w:t>
      </w:r>
      <w:r w:rsidRPr="00E31BBF">
        <w:t>disorder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person,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extent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guardianship</w:t>
      </w:r>
      <w:r w:rsidR="00C21DB7">
        <w:t xml:space="preserve"> </w:t>
      </w:r>
      <w:r w:rsidRPr="00E31BBF">
        <w:t>shall</w:t>
      </w:r>
      <w:r w:rsidR="00C21DB7">
        <w:t xml:space="preserve"> </w:t>
      </w:r>
      <w:r w:rsidRPr="00E31BBF">
        <w:t>always</w:t>
      </w:r>
      <w:r w:rsidR="00C21DB7">
        <w:t xml:space="preserve"> </w:t>
      </w:r>
      <w:r w:rsidRPr="00E31BBF">
        <w:t>be</w:t>
      </w:r>
      <w:r w:rsidR="00C21DB7">
        <w:t xml:space="preserve"> </w:t>
      </w:r>
      <w:r w:rsidRPr="00E31BBF">
        <w:t>as</w:t>
      </w:r>
      <w:r w:rsidR="00C21DB7">
        <w:t xml:space="preserve"> </w:t>
      </w:r>
      <w:r w:rsidRPr="00E31BBF">
        <w:t>narrow</w:t>
      </w:r>
      <w:r w:rsidR="00C21DB7">
        <w:t xml:space="preserve"> </w:t>
      </w:r>
      <w:r w:rsidRPr="00E31BBF">
        <w:t>as</w:t>
      </w:r>
      <w:r w:rsidR="00C21DB7">
        <w:t xml:space="preserve"> </w:t>
      </w:r>
      <w:r w:rsidRPr="00E31BBF">
        <w:t>possible.</w:t>
      </w:r>
      <w:r w:rsidR="00C21DB7">
        <w:t xml:space="preserve"> </w:t>
      </w:r>
    </w:p>
    <w:p w:rsidR="002F001C" w:rsidRPr="00E31BBF" w:rsidRDefault="002F001C" w:rsidP="00732F46">
      <w:pPr>
        <w:pStyle w:val="SingleTxtG"/>
      </w:pPr>
      <w:r w:rsidRPr="00E31BBF">
        <w:lastRenderedPageBreak/>
        <w:t>82.</w:t>
      </w:r>
      <w:r w:rsidRPr="00E31BBF">
        <w:tab/>
        <w:t>This</w:t>
      </w:r>
      <w:r w:rsidR="00C21DB7">
        <w:t xml:space="preserve"> </w:t>
      </w:r>
      <w:r w:rsidRPr="00E31BBF">
        <w:t>is</w:t>
      </w:r>
      <w:r w:rsidR="00C21DB7">
        <w:t xml:space="preserve"> </w:t>
      </w:r>
      <w:r w:rsidRPr="00E31BBF">
        <w:t>also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reason</w:t>
      </w:r>
      <w:r w:rsidR="00C21DB7">
        <w:t xml:space="preserve"> </w:t>
      </w:r>
      <w:r w:rsidRPr="00E31BBF">
        <w:t>why</w:t>
      </w:r>
      <w:r w:rsidR="00C21DB7">
        <w:t xml:space="preserve"> </w:t>
      </w:r>
      <w:r w:rsidRPr="00E31BBF">
        <w:t>Estonia</w:t>
      </w:r>
      <w:r w:rsidR="00C21DB7">
        <w:t xml:space="preserve"> </w:t>
      </w:r>
      <w:r w:rsidRPr="00E31BBF">
        <w:t>does</w:t>
      </w:r>
      <w:r w:rsidR="00C21DB7">
        <w:t xml:space="preserve"> </w:t>
      </w:r>
      <w:r w:rsidRPr="00E31BBF">
        <w:t>not</w:t>
      </w:r>
      <w:r w:rsidR="00C21DB7">
        <w:t xml:space="preserve"> </w:t>
      </w:r>
      <w:r w:rsidRPr="00E31BBF">
        <w:t>currently</w:t>
      </w:r>
      <w:r w:rsidR="00C21DB7">
        <w:t xml:space="preserve"> </w:t>
      </w:r>
      <w:r w:rsidRPr="00E31BBF">
        <w:t>intend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withdraw</w:t>
      </w:r>
      <w:r w:rsidR="00C21DB7">
        <w:t xml:space="preserve"> </w:t>
      </w:r>
      <w:r w:rsidRPr="00E31BBF">
        <w:t>its</w:t>
      </w:r>
      <w:r w:rsidR="00C21DB7">
        <w:t xml:space="preserve"> </w:t>
      </w:r>
      <w:r w:rsidRPr="00E31BBF">
        <w:t>interpretative</w:t>
      </w:r>
      <w:r w:rsidR="00C21DB7">
        <w:t xml:space="preserve"> </w:t>
      </w:r>
      <w:r w:rsidRPr="00E31BBF">
        <w:t>declaration</w:t>
      </w:r>
      <w:r w:rsidR="00C21DB7">
        <w:t xml:space="preserve"> </w:t>
      </w:r>
      <w:r w:rsidRPr="00E31BBF">
        <w:t>on</w:t>
      </w:r>
      <w:r w:rsidR="00C21DB7">
        <w:t xml:space="preserve"> </w:t>
      </w:r>
      <w:r w:rsidRPr="00E31BBF">
        <w:t>article</w:t>
      </w:r>
      <w:r w:rsidR="00C21DB7">
        <w:t xml:space="preserve"> </w:t>
      </w:r>
      <w:r w:rsidRPr="00E31BBF">
        <w:t>12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Convention.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2018,</w:t>
      </w:r>
      <w:r w:rsidR="00C21DB7">
        <w:t xml:space="preserve"> </w:t>
      </w:r>
      <w:r w:rsidRPr="00E31BBF">
        <w:t>there</w:t>
      </w:r>
      <w:r w:rsidR="00C21DB7">
        <w:t xml:space="preserve"> </w:t>
      </w:r>
      <w:r w:rsidRPr="00E31BBF">
        <w:t>were</w:t>
      </w:r>
      <w:r w:rsidR="00C21DB7">
        <w:t xml:space="preserve"> </w:t>
      </w:r>
      <w:r w:rsidRPr="00E31BBF">
        <w:t>60</w:t>
      </w:r>
      <w:r w:rsidR="00C21DB7">
        <w:t xml:space="preserve"> </w:t>
      </w:r>
      <w:r w:rsidRPr="00E31BBF">
        <w:t>70</w:t>
      </w:r>
      <w:r w:rsidRPr="00060D87">
        <w:rPr>
          <w:rStyle w:val="FootnoteReference"/>
        </w:rPr>
        <w:footnoteReference w:id="6"/>
      </w:r>
      <w:r w:rsidR="00C21DB7" w:rsidRPr="00060D87">
        <w:rPr>
          <w:rStyle w:val="FootnoteReference"/>
        </w:rPr>
        <w:t xml:space="preserve"> </w:t>
      </w:r>
      <w:r w:rsidRPr="00E31BBF">
        <w:t>adults</w:t>
      </w:r>
      <w:r w:rsidR="00C21DB7">
        <w:t xml:space="preserve"> </w:t>
      </w:r>
      <w:r w:rsidRPr="00E31BBF">
        <w:t>(18</w:t>
      </w:r>
      <w:r w:rsidR="00C21DB7">
        <w:t xml:space="preserve"> </w:t>
      </w:r>
      <w:r w:rsidRPr="00E31BBF">
        <w:t>years</w:t>
      </w:r>
      <w:r w:rsidR="00C21DB7">
        <w:t xml:space="preserve"> </w:t>
      </w:r>
      <w:r w:rsidRPr="00E31BBF">
        <w:t>old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older)</w:t>
      </w:r>
      <w:r w:rsidR="00C21DB7">
        <w:t xml:space="preserve"> </w:t>
      </w:r>
      <w:r w:rsidRPr="00E31BBF">
        <w:t>who</w:t>
      </w:r>
      <w:r w:rsidR="00C21DB7">
        <w:t xml:space="preserve"> </w:t>
      </w:r>
      <w:r w:rsidRPr="00E31BBF">
        <w:t>were</w:t>
      </w:r>
      <w:r w:rsidR="00C21DB7">
        <w:t xml:space="preserve"> </w:t>
      </w:r>
      <w:r w:rsidRPr="00E31BBF">
        <w:t>under</w:t>
      </w:r>
      <w:r w:rsidR="00C21DB7">
        <w:t xml:space="preserve"> </w:t>
      </w:r>
      <w:r w:rsidRPr="00E31BBF">
        <w:t>guardianship</w:t>
      </w:r>
      <w:r w:rsidR="00C21DB7">
        <w:t xml:space="preserve"> </w:t>
      </w:r>
      <w:r w:rsidRPr="00E31BBF">
        <w:t>for</w:t>
      </w:r>
      <w:r w:rsidR="00C21DB7">
        <w:t xml:space="preserve"> </w:t>
      </w:r>
      <w:r w:rsidRPr="00E31BBF">
        <w:t>at</w:t>
      </w:r>
      <w:r w:rsidR="00C21DB7">
        <w:t xml:space="preserve"> </w:t>
      </w:r>
      <w:r w:rsidRPr="00E31BBF">
        <w:t>least</w:t>
      </w:r>
      <w:r w:rsidR="00C21DB7">
        <w:t xml:space="preserve"> </w:t>
      </w:r>
      <w:r w:rsidRPr="00E31BBF">
        <w:t>one</w:t>
      </w:r>
      <w:r w:rsidR="00C21DB7">
        <w:t xml:space="preserve"> </w:t>
      </w:r>
      <w:r w:rsidRPr="00E31BBF">
        <w:t>day</w:t>
      </w:r>
      <w:r w:rsidR="00C21DB7">
        <w:t xml:space="preserve"> </w:t>
      </w:r>
      <w:r w:rsidRPr="00E31BBF">
        <w:t>this</w:t>
      </w:r>
      <w:r w:rsidR="00C21DB7">
        <w:t xml:space="preserve"> </w:t>
      </w:r>
      <w:r w:rsidRPr="00E31BBF">
        <w:t>year.</w:t>
      </w:r>
      <w:r w:rsidR="00C21DB7">
        <w:t xml:space="preserve"> </w:t>
      </w:r>
      <w:r w:rsidRPr="00E31BBF">
        <w:t>Here</w:t>
      </w:r>
      <w:r w:rsidR="00C21DB7">
        <w:t xml:space="preserve"> </w:t>
      </w:r>
      <w:r w:rsidRPr="00E31BBF">
        <w:t>we</w:t>
      </w:r>
      <w:r w:rsidR="00C21DB7">
        <w:t xml:space="preserve"> </w:t>
      </w:r>
      <w:r w:rsidRPr="00E31BBF">
        <w:t>cannot</w:t>
      </w:r>
      <w:r w:rsidR="00C21DB7">
        <w:t xml:space="preserve"> </w:t>
      </w:r>
      <w:r w:rsidRPr="00E31BBF">
        <w:t>distinguish</w:t>
      </w:r>
      <w:r w:rsidR="00C21DB7">
        <w:t xml:space="preserve"> </w:t>
      </w:r>
      <w:r w:rsidRPr="00E31BBF">
        <w:t>people</w:t>
      </w:r>
      <w:r w:rsidR="00C21DB7">
        <w:t xml:space="preserve"> </w:t>
      </w:r>
      <w:r w:rsidRPr="00E31BBF">
        <w:t>with</w:t>
      </w:r>
      <w:r w:rsidR="00C21DB7">
        <w:t xml:space="preserve"> </w:t>
      </w:r>
      <w:r w:rsidRPr="00E31BBF">
        <w:t>official</w:t>
      </w:r>
      <w:r w:rsidR="00C21DB7">
        <w:t xml:space="preserve"> </w:t>
      </w:r>
      <w:r w:rsidRPr="00E31BBF">
        <w:t>disability.</w:t>
      </w:r>
      <w:r w:rsidR="00C21DB7">
        <w:t xml:space="preserve"> </w:t>
      </w:r>
    </w:p>
    <w:p w:rsidR="002F001C" w:rsidRPr="00E31BBF" w:rsidRDefault="002F001C" w:rsidP="002945EA">
      <w:pPr>
        <w:pStyle w:val="H1G"/>
      </w:pPr>
      <w:r w:rsidRPr="00E31BBF">
        <w:tab/>
      </w:r>
      <w:r w:rsidRPr="00E31BBF">
        <w:tab/>
        <w:t>Access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justice</w:t>
      </w:r>
      <w:r w:rsidR="00C21DB7">
        <w:t xml:space="preserve"> </w:t>
      </w:r>
      <w:r w:rsidRPr="00E31BBF">
        <w:t>(art.</w:t>
      </w:r>
      <w:r w:rsidR="00C21DB7">
        <w:t xml:space="preserve"> </w:t>
      </w:r>
      <w:r w:rsidRPr="00E31BBF">
        <w:t>13)</w:t>
      </w:r>
    </w:p>
    <w:p w:rsidR="002F001C" w:rsidRPr="00E31BBF" w:rsidRDefault="002F001C" w:rsidP="002945EA">
      <w:pPr>
        <w:pStyle w:val="H23G"/>
      </w:pPr>
      <w:r w:rsidRPr="00E31BBF">
        <w:tab/>
      </w:r>
      <w:r w:rsidRPr="00E31BBF">
        <w:tab/>
        <w:t>Reply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paragraph</w:t>
      </w:r>
      <w:r w:rsidR="00C21DB7">
        <w:t xml:space="preserve"> </w:t>
      </w:r>
      <w:r w:rsidRPr="00E31BBF">
        <w:t>10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list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issues</w:t>
      </w:r>
      <w:r w:rsidR="00C21DB7">
        <w:t xml:space="preserve"> </w:t>
      </w:r>
    </w:p>
    <w:p w:rsidR="002F001C" w:rsidRPr="00E31BBF" w:rsidRDefault="002F001C" w:rsidP="00732F46">
      <w:pPr>
        <w:pStyle w:val="SingleTxtG"/>
      </w:pPr>
      <w:r w:rsidRPr="00E31BBF">
        <w:t>83.</w:t>
      </w:r>
      <w:r w:rsidRPr="00E31BBF">
        <w:tab/>
        <w:t>Pursuant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subsection</w:t>
      </w:r>
      <w:r w:rsidR="00C21DB7">
        <w:t xml:space="preserve"> </w:t>
      </w:r>
      <w:r w:rsidRPr="00E31BBF">
        <w:t>3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section</w:t>
      </w:r>
      <w:r w:rsidR="00C21DB7">
        <w:t xml:space="preserve"> </w:t>
      </w:r>
      <w:r w:rsidRPr="00E31BBF">
        <w:t>9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Code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Criminal</w:t>
      </w:r>
      <w:r w:rsidR="00C21DB7">
        <w:t xml:space="preserve"> </w:t>
      </w:r>
      <w:r w:rsidRPr="00E31BBF">
        <w:t>Procedure</w:t>
      </w:r>
      <w:r w:rsidR="00C21DB7">
        <w:t xml:space="preserve"> </w:t>
      </w:r>
      <w:r w:rsidRPr="00E31BBF">
        <w:t>(CCP)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investigative</w:t>
      </w:r>
      <w:r w:rsidR="00C21DB7">
        <w:t xml:space="preserve"> </w:t>
      </w:r>
      <w:r w:rsidRPr="00E31BBF">
        <w:t>bodies,</w:t>
      </w:r>
      <w:r w:rsidR="00C21DB7">
        <w:t xml:space="preserve"> </w:t>
      </w:r>
      <w:r w:rsidRPr="00E31BBF">
        <w:t>Prosecutors</w:t>
      </w:r>
      <w:r w:rsidR="003E41EF">
        <w:t>’</w:t>
      </w:r>
      <w:r w:rsidR="00C21DB7">
        <w:t xml:space="preserve"> </w:t>
      </w:r>
      <w:r w:rsidRPr="00E31BBF">
        <w:t>Offices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courts</w:t>
      </w:r>
      <w:r w:rsidR="00C21DB7">
        <w:t xml:space="preserve"> </w:t>
      </w:r>
      <w:r w:rsidRPr="00E31BBF">
        <w:t>shall</w:t>
      </w:r>
      <w:r w:rsidR="00C21DB7">
        <w:t xml:space="preserve"> </w:t>
      </w:r>
      <w:r w:rsidRPr="00E31BBF">
        <w:t>treat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participants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proceeding</w:t>
      </w:r>
      <w:r w:rsidR="00C21DB7">
        <w:t xml:space="preserve"> </w:t>
      </w:r>
      <w:r w:rsidRPr="00E31BBF">
        <w:t>without</w:t>
      </w:r>
      <w:r w:rsidR="00C21DB7">
        <w:t xml:space="preserve"> </w:t>
      </w:r>
      <w:r w:rsidRPr="00E31BBF">
        <w:t>defamation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degradation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their</w:t>
      </w:r>
      <w:r w:rsidR="00C21DB7">
        <w:t xml:space="preserve"> </w:t>
      </w:r>
      <w:r w:rsidRPr="00E31BBF">
        <w:t>dignity.</w:t>
      </w:r>
      <w:r w:rsidR="00C21DB7">
        <w:t xml:space="preserve"> </w:t>
      </w:r>
    </w:p>
    <w:p w:rsidR="002F001C" w:rsidRPr="00E31BBF" w:rsidRDefault="002F001C" w:rsidP="00732F46">
      <w:pPr>
        <w:pStyle w:val="SingleTxtG"/>
      </w:pPr>
      <w:r w:rsidRPr="00E31BBF">
        <w:t>84.</w:t>
      </w:r>
      <w:r w:rsidRPr="00E31BBF">
        <w:tab/>
        <w:t>The</w:t>
      </w:r>
      <w:r w:rsidR="00C21DB7">
        <w:t xml:space="preserve"> </w:t>
      </w:r>
      <w:r w:rsidRPr="00E31BBF">
        <w:t>participation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counsel</w:t>
      </w:r>
      <w:r w:rsidR="00C21DB7">
        <w:t xml:space="preserve"> </w:t>
      </w:r>
      <w:r w:rsidRPr="00E31BBF">
        <w:t>throughout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criminal</w:t>
      </w:r>
      <w:r w:rsidR="00C21DB7">
        <w:t xml:space="preserve"> </w:t>
      </w:r>
      <w:r w:rsidRPr="00E31BBF">
        <w:t>proceeding</w:t>
      </w:r>
      <w:r w:rsidR="00C21DB7">
        <w:t xml:space="preserve"> </w:t>
      </w:r>
      <w:r w:rsidRPr="00E31BBF">
        <w:t>is</w:t>
      </w:r>
      <w:r w:rsidR="00C21DB7">
        <w:t xml:space="preserve"> </w:t>
      </w:r>
      <w:r w:rsidRPr="00E31BBF">
        <w:t>mandatory</w:t>
      </w:r>
      <w:r w:rsidR="00C21DB7">
        <w:t xml:space="preserve"> </w:t>
      </w:r>
      <w:r w:rsidRPr="00E31BBF">
        <w:t>if</w:t>
      </w:r>
      <w:r w:rsidR="00C21DB7">
        <w:t xml:space="preserve"> </w:t>
      </w:r>
      <w:r w:rsidRPr="00E31BBF">
        <w:t>due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his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her</w:t>
      </w:r>
      <w:r w:rsidR="00C21DB7">
        <w:t xml:space="preserve"> </w:t>
      </w:r>
      <w:r w:rsidRPr="00E31BBF">
        <w:t>mental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physical</w:t>
      </w:r>
      <w:r w:rsidR="00C21DB7">
        <w:t xml:space="preserve"> </w:t>
      </w:r>
      <w:r w:rsidRPr="00E31BBF">
        <w:t>disability,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person</w:t>
      </w:r>
      <w:r w:rsidR="00C21DB7">
        <w:t xml:space="preserve"> </w:t>
      </w:r>
      <w:r w:rsidRPr="00E31BBF">
        <w:t>is</w:t>
      </w:r>
      <w:r w:rsidR="00C21DB7">
        <w:t xml:space="preserve"> </w:t>
      </w:r>
      <w:r w:rsidRPr="00E31BBF">
        <w:t>unable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defend</w:t>
      </w:r>
      <w:r w:rsidR="00C21DB7">
        <w:t xml:space="preserve"> </w:t>
      </w:r>
      <w:r w:rsidRPr="00E31BBF">
        <w:t>himself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herself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if</w:t>
      </w:r>
      <w:r w:rsidR="00C21DB7">
        <w:t xml:space="preserve"> </w:t>
      </w:r>
      <w:r w:rsidRPr="00E31BBF">
        <w:t>defence</w:t>
      </w:r>
      <w:r w:rsidR="00C21DB7">
        <w:t xml:space="preserve"> </w:t>
      </w:r>
      <w:r w:rsidRPr="00E31BBF">
        <w:t>is</w:t>
      </w:r>
      <w:r w:rsidR="00C21DB7">
        <w:t xml:space="preserve"> </w:t>
      </w:r>
      <w:r w:rsidRPr="00E31BBF">
        <w:t>complicated</w:t>
      </w:r>
      <w:r w:rsidR="00C21DB7">
        <w:t xml:space="preserve"> </w:t>
      </w:r>
      <w:r w:rsidRPr="00E31BBF">
        <w:t>due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such</w:t>
      </w:r>
      <w:r w:rsidR="00C21DB7">
        <w:t xml:space="preserve"> </w:t>
      </w:r>
      <w:r w:rsidRPr="00E31BBF">
        <w:t>disability</w:t>
      </w:r>
      <w:r w:rsidR="00C21DB7">
        <w:t xml:space="preserve"> </w:t>
      </w:r>
      <w:r w:rsidRPr="00E31BBF">
        <w:t>(section</w:t>
      </w:r>
      <w:r w:rsidR="00C21DB7">
        <w:t xml:space="preserve"> </w:t>
      </w:r>
      <w:r w:rsidRPr="00E31BBF">
        <w:t>45</w:t>
      </w:r>
      <w:r w:rsidR="00C21DB7">
        <w:t xml:space="preserve"> </w:t>
      </w:r>
      <w:r w:rsidRPr="00E31BBF">
        <w:t>subsection</w:t>
      </w:r>
      <w:r w:rsidR="00C21DB7">
        <w:t xml:space="preserve"> </w:t>
      </w:r>
      <w:proofErr w:type="gramStart"/>
      <w:r w:rsidRPr="00E31BBF">
        <w:t>2</w:t>
      </w:r>
      <w:proofErr w:type="gramEnd"/>
      <w:r w:rsidR="00C21DB7">
        <w:t xml:space="preserve"> </w:t>
      </w:r>
      <w:r w:rsidRPr="00E31BBF">
        <w:t>clause</w:t>
      </w:r>
      <w:r w:rsidR="00C21DB7">
        <w:t xml:space="preserve"> </w:t>
      </w:r>
      <w:r w:rsidRPr="00E31BBF">
        <w:t>2).</w:t>
      </w:r>
      <w:r w:rsidR="00C21DB7">
        <w:t xml:space="preserve"> </w:t>
      </w:r>
      <w:r w:rsidRPr="00E31BBF">
        <w:t>If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body</w:t>
      </w:r>
      <w:r w:rsidR="00C21DB7">
        <w:t xml:space="preserve"> </w:t>
      </w:r>
      <w:r w:rsidRPr="00E31BBF">
        <w:t>conducting</w:t>
      </w:r>
      <w:r w:rsidR="00C21DB7">
        <w:t xml:space="preserve"> </w:t>
      </w:r>
      <w:r w:rsidRPr="00E31BBF">
        <w:t>proceedings</w:t>
      </w:r>
      <w:r w:rsidR="00C21DB7">
        <w:t xml:space="preserve"> </w:t>
      </w:r>
      <w:r w:rsidRPr="00E31BBF">
        <w:t>has</w:t>
      </w:r>
      <w:r w:rsidR="00C21DB7">
        <w:t xml:space="preserve"> </w:t>
      </w:r>
      <w:r w:rsidRPr="00E31BBF">
        <w:t>not</w:t>
      </w:r>
      <w:r w:rsidR="00C21DB7">
        <w:t xml:space="preserve"> </w:t>
      </w:r>
      <w:r w:rsidRPr="00E31BBF">
        <w:t>received</w:t>
      </w:r>
      <w:r w:rsidR="00C21DB7">
        <w:t xml:space="preserve"> </w:t>
      </w:r>
      <w:r w:rsidRPr="00E31BBF">
        <w:t>appropriate</w:t>
      </w:r>
      <w:r w:rsidR="00C21DB7">
        <w:t xml:space="preserve"> </w:t>
      </w:r>
      <w:r w:rsidRPr="00E31BBF">
        <w:t>training,</w:t>
      </w:r>
      <w:r w:rsidR="00C21DB7">
        <w:t xml:space="preserve"> </w:t>
      </w:r>
      <w:r w:rsidRPr="00E31BBF">
        <w:t>involvement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child</w:t>
      </w:r>
      <w:r w:rsidR="00C21DB7">
        <w:t xml:space="preserve"> </w:t>
      </w:r>
      <w:r w:rsidRPr="00E31BBF">
        <w:t>protection</w:t>
      </w:r>
      <w:r w:rsidR="00C21DB7">
        <w:t xml:space="preserve"> </w:t>
      </w:r>
      <w:r w:rsidRPr="00E31BBF">
        <w:t>official,</w:t>
      </w:r>
      <w:r w:rsidR="00C21DB7">
        <w:t xml:space="preserve"> </w:t>
      </w:r>
      <w:r w:rsidRPr="00E31BBF">
        <w:t>social</w:t>
      </w:r>
      <w:r w:rsidR="00C21DB7">
        <w:t xml:space="preserve"> </w:t>
      </w:r>
      <w:r w:rsidRPr="00E31BBF">
        <w:t>worker,</w:t>
      </w:r>
      <w:r w:rsidR="00C21DB7">
        <w:t xml:space="preserve"> </w:t>
      </w:r>
      <w:r w:rsidRPr="00E31BBF">
        <w:t>teacher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psychologist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hearing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minor</w:t>
      </w:r>
      <w:r w:rsidR="00C21DB7">
        <w:t xml:space="preserve"> </w:t>
      </w:r>
      <w:r w:rsidRPr="00E31BBF">
        <w:t>is</w:t>
      </w:r>
      <w:r w:rsidR="00C21DB7">
        <w:t xml:space="preserve"> </w:t>
      </w:r>
      <w:r w:rsidRPr="00E31BBF">
        <w:t>mandatory</w:t>
      </w:r>
      <w:r w:rsidR="00C21DB7">
        <w:t xml:space="preserve"> </w:t>
      </w:r>
      <w:r w:rsidRPr="00E31BBF">
        <w:t>if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witness</w:t>
      </w:r>
      <w:r w:rsidR="00C21DB7">
        <w:t xml:space="preserve"> </w:t>
      </w:r>
      <w:r w:rsidRPr="00E31BBF">
        <w:t>has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speech</w:t>
      </w:r>
      <w:r w:rsidR="00C21DB7">
        <w:t xml:space="preserve"> </w:t>
      </w:r>
      <w:r w:rsidRPr="00E31BBF">
        <w:t>impairment,</w:t>
      </w:r>
      <w:r w:rsidR="00C21DB7">
        <w:t xml:space="preserve"> </w:t>
      </w:r>
      <w:proofErr w:type="gramStart"/>
      <w:r w:rsidRPr="00E31BBF">
        <w:t>sensory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learning</w:t>
      </w:r>
      <w:r w:rsidR="00C21DB7">
        <w:t xml:space="preserve"> </w:t>
      </w:r>
      <w:r w:rsidRPr="00E31BBF">
        <w:t>disability</w:t>
      </w:r>
      <w:proofErr w:type="gramEnd"/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mental</w:t>
      </w:r>
      <w:r w:rsidR="00C21DB7">
        <w:t xml:space="preserve"> </w:t>
      </w:r>
      <w:r w:rsidRPr="00E31BBF">
        <w:t>disorder</w:t>
      </w:r>
      <w:r w:rsidR="00C21DB7">
        <w:t xml:space="preserve"> </w:t>
      </w:r>
      <w:r w:rsidRPr="00E31BBF">
        <w:t>(section</w:t>
      </w:r>
      <w:r w:rsidR="00C21DB7">
        <w:t xml:space="preserve"> </w:t>
      </w:r>
      <w:r w:rsidRPr="00E31BBF">
        <w:t>70</w:t>
      </w:r>
      <w:r w:rsidR="00C21DB7">
        <w:t xml:space="preserve"> </w:t>
      </w:r>
      <w:r w:rsidRPr="00E31BBF">
        <w:t>subsection</w:t>
      </w:r>
      <w:r w:rsidR="00C21DB7">
        <w:t xml:space="preserve"> </w:t>
      </w:r>
      <w:r w:rsidRPr="00E31BBF">
        <w:t>2</w:t>
      </w:r>
      <w:r w:rsidR="00C21DB7">
        <w:t xml:space="preserve"> </w:t>
      </w:r>
      <w:r w:rsidRPr="00E31BBF">
        <w:t>clause</w:t>
      </w:r>
      <w:r w:rsidR="00C21DB7">
        <w:t xml:space="preserve"> </w:t>
      </w:r>
      <w:r w:rsidRPr="00E31BBF">
        <w:t>3).</w:t>
      </w:r>
      <w:r w:rsidR="00C21DB7">
        <w:t xml:space="preserve"> </w:t>
      </w:r>
    </w:p>
    <w:p w:rsidR="002F001C" w:rsidRPr="00E31BBF" w:rsidRDefault="002F001C" w:rsidP="00732F46">
      <w:pPr>
        <w:pStyle w:val="SingleTxtG"/>
      </w:pPr>
      <w:proofErr w:type="gramStart"/>
      <w:r w:rsidRPr="00E31BBF">
        <w:t>85.</w:t>
      </w:r>
      <w:r w:rsidRPr="00E31BBF">
        <w:tab/>
        <w:t>Pursuant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section</w:t>
      </w:r>
      <w:r w:rsidR="00C21DB7">
        <w:t xml:space="preserve"> </w:t>
      </w:r>
      <w:r w:rsidRPr="00E31BBF">
        <w:t>152,</w:t>
      </w:r>
      <w:r w:rsidR="00C21DB7">
        <w:t xml:space="preserve"> </w:t>
      </w:r>
      <w:r w:rsidRPr="00E31BBF">
        <w:t>subsections</w:t>
      </w:r>
      <w:r w:rsidR="00C21DB7">
        <w:t xml:space="preserve"> </w:t>
      </w:r>
      <w:r w:rsidRPr="00E31BBF">
        <w:t>4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5,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report</w:t>
      </w:r>
      <w:r w:rsidR="00C21DB7">
        <w:t xml:space="preserve"> </w:t>
      </w:r>
      <w:r w:rsidRPr="00E31BBF">
        <w:t>on</w:t>
      </w:r>
      <w:r w:rsidR="00C21DB7">
        <w:t xml:space="preserve"> </w:t>
      </w:r>
      <w:r w:rsidRPr="00E31BBF">
        <w:t>investigative</w:t>
      </w:r>
      <w:r w:rsidR="00C21DB7">
        <w:t xml:space="preserve"> </w:t>
      </w:r>
      <w:r w:rsidRPr="00E31BBF">
        <w:t>activities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other</w:t>
      </w:r>
      <w:r w:rsidR="00C21DB7">
        <w:t xml:space="preserve"> </w:t>
      </w:r>
      <w:r w:rsidRPr="00E31BBF">
        <w:t>procedural</w:t>
      </w:r>
      <w:r w:rsidR="00C21DB7">
        <w:t xml:space="preserve"> </w:t>
      </w:r>
      <w:r w:rsidRPr="00E31BBF">
        <w:t>acts</w:t>
      </w:r>
      <w:r w:rsidR="00C21DB7">
        <w:t xml:space="preserve"> </w:t>
      </w:r>
      <w:r w:rsidRPr="00E31BBF">
        <w:t>shall</w:t>
      </w:r>
      <w:r w:rsidR="00C21DB7">
        <w:t xml:space="preserve"> </w:t>
      </w:r>
      <w:r w:rsidRPr="00E31BBF">
        <w:t>be</w:t>
      </w:r>
      <w:r w:rsidR="00C21DB7">
        <w:t xml:space="preserve"> </w:t>
      </w:r>
      <w:r w:rsidRPr="00E31BBF">
        <w:t>signed</w:t>
      </w:r>
      <w:r w:rsidR="00C21DB7">
        <w:t xml:space="preserve"> </w:t>
      </w:r>
      <w:r w:rsidRPr="00E31BBF">
        <w:t>by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person</w:t>
      </w:r>
      <w:r w:rsidR="00C21DB7">
        <w:t xml:space="preserve"> </w:t>
      </w:r>
      <w:r w:rsidRPr="00E31BBF">
        <w:t>conducting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proceedings,</w:t>
      </w:r>
      <w:r w:rsidR="00C21DB7">
        <w:t xml:space="preserve"> </w:t>
      </w:r>
      <w:r w:rsidRPr="00E31BBF">
        <w:t>qualified</w:t>
      </w:r>
      <w:r w:rsidR="00C21DB7">
        <w:t xml:space="preserve"> </w:t>
      </w:r>
      <w:r w:rsidRPr="00E31BBF">
        <w:t>persons,</w:t>
      </w:r>
      <w:r w:rsidR="00C21DB7">
        <w:t xml:space="preserve"> </w:t>
      </w:r>
      <w:r w:rsidRPr="00E31BBF">
        <w:t>persons</w:t>
      </w:r>
      <w:r w:rsidR="00C21DB7">
        <w:t xml:space="preserve"> </w:t>
      </w:r>
      <w:r w:rsidRPr="00E31BBF">
        <w:t>subject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act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persons</w:t>
      </w:r>
      <w:r w:rsidR="00C21DB7">
        <w:t xml:space="preserve"> </w:t>
      </w:r>
      <w:r w:rsidRPr="00E31BBF">
        <w:t>participating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act</w:t>
      </w:r>
      <w:proofErr w:type="gramEnd"/>
      <w:r w:rsidRPr="00E31BBF">
        <w:t>.</w:t>
      </w:r>
      <w:r w:rsidR="00C21DB7">
        <w:t xml:space="preserve"> </w:t>
      </w:r>
      <w:r w:rsidRPr="00E31BBF">
        <w:t>If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person</w:t>
      </w:r>
      <w:r w:rsidR="00C21DB7">
        <w:t xml:space="preserve"> </w:t>
      </w:r>
      <w:r w:rsidRPr="00E31BBF">
        <w:t>is</w:t>
      </w:r>
      <w:r w:rsidR="00C21DB7">
        <w:t xml:space="preserve"> </w:t>
      </w:r>
      <w:r w:rsidRPr="00E31BBF">
        <w:t>unable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sign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report</w:t>
      </w:r>
      <w:r w:rsidR="00C21DB7">
        <w:t xml:space="preserve"> </w:t>
      </w:r>
      <w:r w:rsidRPr="00E31BBF">
        <w:t>due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physical</w:t>
      </w:r>
      <w:r w:rsidR="00C21DB7">
        <w:t xml:space="preserve"> </w:t>
      </w:r>
      <w:r w:rsidRPr="00E31BBF">
        <w:t>disability,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notation</w:t>
      </w:r>
      <w:r w:rsidR="00C21DB7">
        <w:t xml:space="preserve"> </w:t>
      </w:r>
      <w:r w:rsidRPr="00E31BBF">
        <w:t>concerning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refusal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reasons</w:t>
      </w:r>
      <w:r w:rsidR="00C21DB7">
        <w:t xml:space="preserve"> </w:t>
      </w:r>
      <w:r w:rsidRPr="00E31BBF">
        <w:t>therefor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concerning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person</w:t>
      </w:r>
      <w:r w:rsidR="003E41EF">
        <w:t>’</w:t>
      </w:r>
      <w:r w:rsidRPr="00E31BBF">
        <w:t>s</w:t>
      </w:r>
      <w:r w:rsidR="00C21DB7">
        <w:t xml:space="preserve"> </w:t>
      </w:r>
      <w:r w:rsidRPr="00E31BBF">
        <w:t>inability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sign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report</w:t>
      </w:r>
      <w:r w:rsidR="00C21DB7">
        <w:t xml:space="preserve"> </w:t>
      </w:r>
      <w:proofErr w:type="gramStart"/>
      <w:r w:rsidRPr="00E31BBF">
        <w:t>shall</w:t>
      </w:r>
      <w:r w:rsidR="00C21DB7">
        <w:t xml:space="preserve"> </w:t>
      </w:r>
      <w:r w:rsidRPr="00E31BBF">
        <w:t>be</w:t>
      </w:r>
      <w:r w:rsidR="00C21DB7">
        <w:t xml:space="preserve"> </w:t>
      </w:r>
      <w:r w:rsidRPr="00E31BBF">
        <w:t>made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report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confirmed</w:t>
      </w:r>
      <w:r w:rsidR="00C21DB7">
        <w:t xml:space="preserve"> </w:t>
      </w:r>
      <w:r w:rsidRPr="00E31BBF">
        <w:t>by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official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investigative</w:t>
      </w:r>
      <w:r w:rsidR="00C21DB7">
        <w:t xml:space="preserve"> </w:t>
      </w:r>
      <w:r w:rsidRPr="00E31BBF">
        <w:t>body</w:t>
      </w:r>
      <w:proofErr w:type="gramEnd"/>
      <w:r w:rsidRPr="00E31BBF">
        <w:t>.</w:t>
      </w:r>
      <w:r w:rsidR="00C21DB7">
        <w:t xml:space="preserve"> </w:t>
      </w:r>
    </w:p>
    <w:p w:rsidR="002F001C" w:rsidRPr="00E31BBF" w:rsidRDefault="002F001C" w:rsidP="00732F46">
      <w:pPr>
        <w:pStyle w:val="SingleTxtG"/>
      </w:pPr>
      <w:proofErr w:type="gramStart"/>
      <w:r w:rsidRPr="00E31BBF">
        <w:t>86.</w:t>
      </w:r>
      <w:r w:rsidRPr="00E31BBF">
        <w:tab/>
        <w:t>A</w:t>
      </w:r>
      <w:r w:rsidR="00C21DB7">
        <w:t xml:space="preserve"> </w:t>
      </w:r>
      <w:r w:rsidRPr="00E31BBF">
        <w:t>court</w:t>
      </w:r>
      <w:r w:rsidR="00C21DB7">
        <w:t xml:space="preserve"> </w:t>
      </w:r>
      <w:r w:rsidRPr="00E31BBF">
        <w:t>may</w:t>
      </w:r>
      <w:r w:rsidR="00C21DB7">
        <w:t xml:space="preserve"> </w:t>
      </w:r>
      <w:r w:rsidRPr="00E31BBF">
        <w:t>not</w:t>
      </w:r>
      <w:r w:rsidR="00C21DB7">
        <w:t xml:space="preserve"> </w:t>
      </w:r>
      <w:r w:rsidRPr="00E31BBF">
        <w:t>summon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minor</w:t>
      </w:r>
      <w:r w:rsidR="00C21DB7">
        <w:t xml:space="preserve"> </w:t>
      </w:r>
      <w:r w:rsidRPr="00E31BBF">
        <w:t>at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request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party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court</w:t>
      </w:r>
      <w:r w:rsidR="00C21DB7">
        <w:t xml:space="preserve"> </w:t>
      </w:r>
      <w:r w:rsidRPr="00E31BBF">
        <w:t>proceeding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allow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submit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testimony</w:t>
      </w:r>
      <w:r w:rsidR="00C21DB7">
        <w:t xml:space="preserve"> </w:t>
      </w:r>
      <w:r w:rsidRPr="00E31BBF">
        <w:t>given</w:t>
      </w:r>
      <w:r w:rsidR="00C21DB7">
        <w:t xml:space="preserve"> </w:t>
      </w:r>
      <w:r w:rsidRPr="00E31BBF">
        <w:t>by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minor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pre-trial</w:t>
      </w:r>
      <w:r w:rsidR="00C21DB7">
        <w:t xml:space="preserve"> </w:t>
      </w:r>
      <w:r w:rsidRPr="00E31BBF">
        <w:t>procedure</w:t>
      </w:r>
      <w:r w:rsidR="00C21DB7">
        <w:t xml:space="preserve"> </w:t>
      </w:r>
      <w:r w:rsidRPr="00E31BBF">
        <w:t>as</w:t>
      </w:r>
      <w:r w:rsidR="00C21DB7">
        <w:t xml:space="preserve"> </w:t>
      </w:r>
      <w:r w:rsidRPr="00E31BBF">
        <w:t>evidence,</w:t>
      </w:r>
      <w:r w:rsidR="00C21DB7">
        <w:t xml:space="preserve"> </w:t>
      </w:r>
      <w:r w:rsidRPr="00E31BBF">
        <w:t>provided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testimony</w:t>
      </w:r>
      <w:r w:rsidR="00C21DB7">
        <w:t xml:space="preserve"> </w:t>
      </w:r>
      <w:r w:rsidRPr="00E31BBF">
        <w:t>was</w:t>
      </w:r>
      <w:r w:rsidR="00C21DB7">
        <w:t xml:space="preserve"> </w:t>
      </w:r>
      <w:r w:rsidRPr="00E31BBF">
        <w:t>video</w:t>
      </w:r>
      <w:r w:rsidR="00C21DB7">
        <w:t xml:space="preserve"> </w:t>
      </w:r>
      <w:r w:rsidRPr="00E31BBF">
        <w:t>recorded,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counsel</w:t>
      </w:r>
      <w:r w:rsidR="00C21DB7">
        <w:t xml:space="preserve"> </w:t>
      </w:r>
      <w:r w:rsidRPr="00E31BBF">
        <w:t>has</w:t>
      </w:r>
      <w:r w:rsidR="00C21DB7">
        <w:t xml:space="preserve"> </w:t>
      </w:r>
      <w:r w:rsidRPr="00E31BBF">
        <w:t>had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opportunity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pose</w:t>
      </w:r>
      <w:r w:rsidR="00C21DB7">
        <w:t xml:space="preserve"> </w:t>
      </w:r>
      <w:r w:rsidRPr="00E31BBF">
        <w:t>questions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witness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pre-trial</w:t>
      </w:r>
      <w:r w:rsidR="00C21DB7">
        <w:t xml:space="preserve"> </w:t>
      </w:r>
      <w:r w:rsidRPr="00E31BBF">
        <w:t>proceedings</w:t>
      </w:r>
      <w:r w:rsidR="00C21DB7">
        <w:t xml:space="preserve"> </w:t>
      </w:r>
      <w:r w:rsidRPr="00E31BBF">
        <w:t>about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facts</w:t>
      </w:r>
      <w:r w:rsidR="00C21DB7">
        <w:t xml:space="preserve"> </w:t>
      </w:r>
      <w:r w:rsidRPr="00E31BBF">
        <w:t>relating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subject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proof,</w:t>
      </w:r>
      <w:r w:rsidR="00C21DB7">
        <w:t xml:space="preserve"> </w:t>
      </w:r>
      <w:r w:rsidRPr="00E31BBF">
        <w:t>if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witness</w:t>
      </w:r>
      <w:r w:rsidR="00C21DB7">
        <w:t xml:space="preserve"> </w:t>
      </w:r>
      <w:r w:rsidRPr="00E31BBF">
        <w:t>has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speech</w:t>
      </w:r>
      <w:r w:rsidR="00C21DB7">
        <w:t xml:space="preserve"> </w:t>
      </w:r>
      <w:r w:rsidRPr="00E31BBF">
        <w:t>impairment,</w:t>
      </w:r>
      <w:r w:rsidR="00C21DB7">
        <w:t xml:space="preserve"> </w:t>
      </w:r>
      <w:r w:rsidRPr="00E31BBF">
        <w:t>sensory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learning</w:t>
      </w:r>
      <w:r w:rsidR="00C21DB7">
        <w:t xml:space="preserve"> </w:t>
      </w:r>
      <w:r w:rsidRPr="00E31BBF">
        <w:t>disability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mental</w:t>
      </w:r>
      <w:r w:rsidR="00C21DB7">
        <w:t xml:space="preserve"> </w:t>
      </w:r>
      <w:r w:rsidRPr="00E31BBF">
        <w:t>disorder</w:t>
      </w:r>
      <w:r w:rsidR="00C21DB7">
        <w:t xml:space="preserve"> </w:t>
      </w:r>
      <w:r w:rsidRPr="00E31BBF">
        <w:t>(section</w:t>
      </w:r>
      <w:r w:rsidR="00C21DB7">
        <w:t xml:space="preserve"> </w:t>
      </w:r>
      <w:r w:rsidRPr="00E31BBF">
        <w:t>290-1</w:t>
      </w:r>
      <w:r w:rsidR="00C21DB7">
        <w:t xml:space="preserve"> </w:t>
      </w:r>
      <w:r w:rsidRPr="00E31BBF">
        <w:t>subsection</w:t>
      </w:r>
      <w:r w:rsidR="00C21DB7">
        <w:t xml:space="preserve"> </w:t>
      </w:r>
      <w:r w:rsidRPr="00E31BBF">
        <w:t>1</w:t>
      </w:r>
      <w:r w:rsidR="00C21DB7">
        <w:t xml:space="preserve"> </w:t>
      </w:r>
      <w:r w:rsidRPr="00E31BBF">
        <w:t>clause</w:t>
      </w:r>
      <w:r w:rsidR="00C21DB7">
        <w:t xml:space="preserve"> </w:t>
      </w:r>
      <w:r w:rsidRPr="00E31BBF">
        <w:t>3).</w:t>
      </w:r>
      <w:proofErr w:type="gramEnd"/>
      <w:r w:rsidR="00C21DB7">
        <w:t xml:space="preserve"> </w:t>
      </w:r>
    </w:p>
    <w:p w:rsidR="002F001C" w:rsidRPr="00E31BBF" w:rsidRDefault="002F001C" w:rsidP="00E92A9D">
      <w:pPr>
        <w:pStyle w:val="H1G"/>
      </w:pPr>
      <w:r w:rsidRPr="00E31BBF">
        <w:tab/>
      </w:r>
      <w:r w:rsidRPr="00E31BBF">
        <w:tab/>
        <w:t>Liberty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security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person</w:t>
      </w:r>
      <w:r w:rsidR="00C21DB7">
        <w:t xml:space="preserve"> </w:t>
      </w:r>
      <w:r w:rsidRPr="00E31BBF">
        <w:t>(art.</w:t>
      </w:r>
      <w:r w:rsidR="00C21DB7">
        <w:t xml:space="preserve"> </w:t>
      </w:r>
      <w:r w:rsidRPr="00E31BBF">
        <w:t>14)</w:t>
      </w:r>
    </w:p>
    <w:p w:rsidR="002F001C" w:rsidRPr="00E31BBF" w:rsidRDefault="002F001C" w:rsidP="00E92A9D">
      <w:pPr>
        <w:pStyle w:val="H23G"/>
      </w:pPr>
      <w:r w:rsidRPr="00E31BBF">
        <w:tab/>
      </w:r>
      <w:r w:rsidRPr="00E31BBF">
        <w:tab/>
        <w:t>Reply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paragraph</w:t>
      </w:r>
      <w:r w:rsidR="00C21DB7">
        <w:t xml:space="preserve"> </w:t>
      </w:r>
      <w:r w:rsidRPr="00E31BBF">
        <w:t>11</w:t>
      </w:r>
      <w:r w:rsidR="00B10A4D">
        <w:t xml:space="preserve"> </w:t>
      </w:r>
      <w:r w:rsidRPr="00E31BBF">
        <w:t>(a),</w:t>
      </w:r>
      <w:r w:rsidR="00C21DB7">
        <w:t xml:space="preserve"> </w:t>
      </w:r>
      <w:r w:rsidRPr="00E31BBF">
        <w:t>(b)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(c)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list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issues</w:t>
      </w:r>
      <w:r w:rsidR="00C21DB7">
        <w:t xml:space="preserve"> </w:t>
      </w:r>
    </w:p>
    <w:p w:rsidR="002F001C" w:rsidRPr="00E31BBF" w:rsidRDefault="002F001C" w:rsidP="00732F46">
      <w:pPr>
        <w:pStyle w:val="SingleTxtG"/>
      </w:pPr>
      <w:proofErr w:type="gramStart"/>
      <w:r w:rsidRPr="00E31BBF">
        <w:t>87.</w:t>
      </w:r>
      <w:r w:rsidRPr="00E31BBF">
        <w:tab/>
        <w:t>It</w:t>
      </w:r>
      <w:r w:rsidR="00C21DB7">
        <w:t xml:space="preserve"> </w:t>
      </w:r>
      <w:r w:rsidRPr="00E31BBF">
        <w:t>is</w:t>
      </w:r>
      <w:r w:rsidR="00C21DB7">
        <w:t xml:space="preserve"> </w:t>
      </w:r>
      <w:r w:rsidRPr="00E31BBF">
        <w:t>possible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order</w:t>
      </w:r>
      <w:r w:rsidR="00C21DB7">
        <w:t xml:space="preserve"> </w:t>
      </w:r>
      <w:r w:rsidRPr="00E31BBF">
        <w:t>coercive</w:t>
      </w:r>
      <w:r w:rsidR="00C21DB7">
        <w:t xml:space="preserve"> </w:t>
      </w:r>
      <w:r w:rsidRPr="00E31BBF">
        <w:t>psychiatric</w:t>
      </w:r>
      <w:r w:rsidR="00C21DB7">
        <w:t xml:space="preserve"> </w:t>
      </w:r>
      <w:r w:rsidRPr="00E31BBF">
        <w:t>treatment</w:t>
      </w:r>
      <w:r w:rsidR="00C21DB7">
        <w:t xml:space="preserve"> </w:t>
      </w:r>
      <w:r w:rsidRPr="00E31BBF">
        <w:t>by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court</w:t>
      </w:r>
      <w:r w:rsidR="00C21DB7">
        <w:t xml:space="preserve"> </w:t>
      </w:r>
      <w:r w:rsidRPr="00E31BBF">
        <w:t>if,</w:t>
      </w:r>
      <w:r w:rsidR="00C21DB7">
        <w:t xml:space="preserve"> </w:t>
      </w:r>
      <w:r w:rsidRPr="00E31BBF">
        <w:t>at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time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commission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an</w:t>
      </w:r>
      <w:r w:rsidR="00C21DB7">
        <w:t xml:space="preserve"> </w:t>
      </w:r>
      <w:r w:rsidRPr="00E31BBF">
        <w:t>unlawful</w:t>
      </w:r>
      <w:r w:rsidR="00C21DB7">
        <w:t xml:space="preserve"> </w:t>
      </w:r>
      <w:r w:rsidRPr="00E31BBF">
        <w:t>act,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person</w:t>
      </w:r>
      <w:r w:rsidR="00C21DB7">
        <w:t xml:space="preserve"> </w:t>
      </w:r>
      <w:r w:rsidRPr="00E31BBF">
        <w:t>lacks</w:t>
      </w:r>
      <w:r w:rsidR="00C21DB7">
        <w:t xml:space="preserve"> </w:t>
      </w:r>
      <w:r w:rsidRPr="00E31BBF">
        <w:t>capacity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if</w:t>
      </w:r>
      <w:r w:rsidR="00C21DB7">
        <w:t xml:space="preserve"> </w:t>
      </w:r>
      <w:r w:rsidRPr="00E31BBF">
        <w:t>he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she,</w:t>
      </w:r>
      <w:r w:rsidR="00C21DB7">
        <w:t xml:space="preserve"> </w:t>
      </w:r>
      <w:r w:rsidRPr="00E31BBF">
        <w:t>after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making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court</w:t>
      </w:r>
      <w:r w:rsidR="00C21DB7">
        <w:t xml:space="preserve"> </w:t>
      </w:r>
      <w:r w:rsidRPr="00E31BBF">
        <w:t>judgment</w:t>
      </w:r>
      <w:r w:rsidR="00C21DB7">
        <w:t xml:space="preserve"> </w:t>
      </w:r>
      <w:r w:rsidRPr="00E31BBF">
        <w:t>but</w:t>
      </w:r>
      <w:r w:rsidR="00C21DB7">
        <w:t xml:space="preserve"> </w:t>
      </w:r>
      <w:r w:rsidRPr="00E31BBF">
        <w:t>before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service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full</w:t>
      </w:r>
      <w:r w:rsidR="00C21DB7">
        <w:t xml:space="preserve"> </w:t>
      </w:r>
      <w:r w:rsidRPr="00E31BBF">
        <w:t>sentence,</w:t>
      </w:r>
      <w:r w:rsidR="00C21DB7">
        <w:t xml:space="preserve"> </w:t>
      </w:r>
      <w:r w:rsidRPr="00E31BBF">
        <w:t>becomes</w:t>
      </w:r>
      <w:r w:rsidR="00C21DB7">
        <w:t xml:space="preserve"> </w:t>
      </w:r>
      <w:r w:rsidRPr="00E31BBF">
        <w:t>mentally</w:t>
      </w:r>
      <w:r w:rsidR="00C21DB7">
        <w:t xml:space="preserve"> </w:t>
      </w:r>
      <w:r w:rsidRPr="00E31BBF">
        <w:t>ill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feeble-minded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suffers</w:t>
      </w:r>
      <w:r w:rsidR="00C21DB7">
        <w:t xml:space="preserve"> </w:t>
      </w:r>
      <w:r w:rsidRPr="00E31BBF">
        <w:t>from</w:t>
      </w:r>
      <w:r w:rsidR="00C21DB7">
        <w:t xml:space="preserve"> </w:t>
      </w:r>
      <w:r w:rsidRPr="00E31BBF">
        <w:t>any</w:t>
      </w:r>
      <w:r w:rsidR="00C21DB7">
        <w:t xml:space="preserve"> </w:t>
      </w:r>
      <w:r w:rsidRPr="00E31BBF">
        <w:t>other</w:t>
      </w:r>
      <w:r w:rsidR="00C21DB7">
        <w:t xml:space="preserve"> </w:t>
      </w:r>
      <w:r w:rsidRPr="00E31BBF">
        <w:t>severe</w:t>
      </w:r>
      <w:r w:rsidR="00C21DB7">
        <w:t xml:space="preserve"> </w:t>
      </w:r>
      <w:r w:rsidRPr="00E31BBF">
        <w:t>mental</w:t>
      </w:r>
      <w:r w:rsidR="00C21DB7">
        <w:t xml:space="preserve"> </w:t>
      </w:r>
      <w:r w:rsidRPr="00E31BBF">
        <w:t>disorder,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if</w:t>
      </w:r>
      <w:r w:rsidR="00C21DB7">
        <w:t xml:space="preserve"> </w:t>
      </w:r>
      <w:r w:rsidRPr="00E31BBF">
        <w:t>it</w:t>
      </w:r>
      <w:r w:rsidR="00C21DB7">
        <w:t xml:space="preserve"> </w:t>
      </w:r>
      <w:r w:rsidRPr="00E31BBF">
        <w:t>is</w:t>
      </w:r>
      <w:r w:rsidR="00C21DB7">
        <w:t xml:space="preserve"> </w:t>
      </w:r>
      <w:r w:rsidRPr="00E31BBF">
        <w:t>established</w:t>
      </w:r>
      <w:r w:rsidR="00C21DB7">
        <w:t xml:space="preserve"> </w:t>
      </w:r>
      <w:r w:rsidRPr="00E31BBF">
        <w:t>during</w:t>
      </w:r>
      <w:r w:rsidR="00C21DB7">
        <w:t xml:space="preserve"> </w:t>
      </w:r>
      <w:r w:rsidRPr="00E31BBF">
        <w:t>preliminary</w:t>
      </w:r>
      <w:r w:rsidR="00C21DB7">
        <w:t xml:space="preserve"> </w:t>
      </w:r>
      <w:r w:rsidRPr="00E31BBF">
        <w:t>investigation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court</w:t>
      </w:r>
      <w:r w:rsidR="00C21DB7">
        <w:t xml:space="preserve"> </w:t>
      </w:r>
      <w:r w:rsidRPr="00E31BBF">
        <w:t>hearing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matter</w:t>
      </w:r>
      <w:r w:rsidR="00C21DB7">
        <w:t xml:space="preserve"> </w:t>
      </w:r>
      <w:r w:rsidRPr="00E31BBF">
        <w:t>that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person</w:t>
      </w:r>
      <w:r w:rsidR="00C21DB7">
        <w:t xml:space="preserve"> </w:t>
      </w:r>
      <w:r w:rsidRPr="00E31BBF">
        <w:t>suffers</w:t>
      </w:r>
      <w:r w:rsidR="00C21DB7">
        <w:t xml:space="preserve"> </w:t>
      </w:r>
      <w:r w:rsidRPr="00E31BBF">
        <w:t>from</w:t>
      </w:r>
      <w:r w:rsidR="00C21DB7">
        <w:t xml:space="preserve"> </w:t>
      </w:r>
      <w:r w:rsidRPr="00E31BBF">
        <w:t>one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aforementioned</w:t>
      </w:r>
      <w:r w:rsidR="00C21DB7">
        <w:t xml:space="preserve"> </w:t>
      </w:r>
      <w:r w:rsidRPr="00E31BBF">
        <w:t>conditions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therefore</w:t>
      </w:r>
      <w:r w:rsidR="00C21DB7">
        <w:t xml:space="preserve"> </w:t>
      </w:r>
      <w:r w:rsidRPr="00E31BBF">
        <w:t>his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her</w:t>
      </w:r>
      <w:r w:rsidR="00C21DB7">
        <w:t xml:space="preserve"> </w:t>
      </w:r>
      <w:r w:rsidRPr="00E31BBF">
        <w:t>mental</w:t>
      </w:r>
      <w:r w:rsidR="00C21DB7">
        <w:t xml:space="preserve"> </w:t>
      </w:r>
      <w:r w:rsidRPr="00E31BBF">
        <w:t>state</w:t>
      </w:r>
      <w:r w:rsidR="00C21DB7">
        <w:t xml:space="preserve"> </w:t>
      </w:r>
      <w:r w:rsidRPr="00E31BBF">
        <w:t>at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time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commission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unlawful</w:t>
      </w:r>
      <w:r w:rsidR="00C21DB7">
        <w:t xml:space="preserve"> </w:t>
      </w:r>
      <w:r w:rsidRPr="00E31BBF">
        <w:t>act</w:t>
      </w:r>
      <w:r w:rsidR="00C21DB7">
        <w:t xml:space="preserve"> </w:t>
      </w:r>
      <w:r w:rsidRPr="00E31BBF">
        <w:t>cannot</w:t>
      </w:r>
      <w:r w:rsidR="00C21DB7">
        <w:t xml:space="preserve"> </w:t>
      </w:r>
      <w:r w:rsidRPr="00E31BBF">
        <w:t>be</w:t>
      </w:r>
      <w:r w:rsidR="00C21DB7">
        <w:t xml:space="preserve"> </w:t>
      </w:r>
      <w:r w:rsidRPr="00E31BBF">
        <w:t>ascertained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he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she</w:t>
      </w:r>
      <w:r w:rsidR="00C21DB7">
        <w:t xml:space="preserve"> </w:t>
      </w:r>
      <w:r w:rsidRPr="00E31BBF">
        <w:t>poses</w:t>
      </w:r>
      <w:r w:rsidR="00C21DB7">
        <w:t xml:space="preserve"> </w:t>
      </w:r>
      <w:r w:rsidRPr="00E31BBF">
        <w:t>danger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himself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herself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society</w:t>
      </w:r>
      <w:r w:rsidR="00C21DB7">
        <w:t xml:space="preserve"> </w:t>
      </w:r>
      <w:r w:rsidRPr="00E31BBF">
        <w:t>due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his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her</w:t>
      </w:r>
      <w:r w:rsidR="00C21DB7">
        <w:t xml:space="preserve"> </w:t>
      </w:r>
      <w:r w:rsidRPr="00E31BBF">
        <w:t>unlawful</w:t>
      </w:r>
      <w:r w:rsidR="00C21DB7">
        <w:t xml:space="preserve"> </w:t>
      </w:r>
      <w:r w:rsidRPr="00E31BBF">
        <w:t>act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mental</w:t>
      </w:r>
      <w:r w:rsidR="00C21DB7">
        <w:t xml:space="preserve"> </w:t>
      </w:r>
      <w:r w:rsidRPr="00E31BBF">
        <w:t>state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is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need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treatment</w:t>
      </w:r>
      <w:r w:rsidR="00C21DB7">
        <w:t xml:space="preserve"> </w:t>
      </w:r>
      <w:r w:rsidRPr="00E31BBF">
        <w:t>(section</w:t>
      </w:r>
      <w:r w:rsidR="00C21DB7">
        <w:t xml:space="preserve"> </w:t>
      </w:r>
      <w:r w:rsidRPr="00E31BBF">
        <w:t>86</w:t>
      </w:r>
      <w:r w:rsidR="00C21DB7">
        <w:t xml:space="preserve"> </w:t>
      </w:r>
      <w:r w:rsidRPr="00E31BBF">
        <w:t>subsection</w:t>
      </w:r>
      <w:r w:rsidR="00C21DB7">
        <w:t xml:space="preserve"> </w:t>
      </w:r>
      <w:r w:rsidRPr="00E31BBF">
        <w:t>1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Penal</w:t>
      </w:r>
      <w:r w:rsidR="00C21DB7">
        <w:t xml:space="preserve"> </w:t>
      </w:r>
      <w:r w:rsidRPr="00E31BBF">
        <w:t>Code).</w:t>
      </w:r>
      <w:proofErr w:type="gramEnd"/>
      <w:r w:rsidR="00C21DB7">
        <w:t xml:space="preserve"> </w:t>
      </w:r>
      <w:r w:rsidRPr="00E31BBF">
        <w:t>Coercive</w:t>
      </w:r>
      <w:r w:rsidR="00C21DB7">
        <w:t xml:space="preserve"> </w:t>
      </w:r>
      <w:r w:rsidRPr="00E31BBF">
        <w:t>psychiatric</w:t>
      </w:r>
      <w:r w:rsidR="00C21DB7">
        <w:t xml:space="preserve"> </w:t>
      </w:r>
      <w:r w:rsidRPr="00E31BBF">
        <w:t>treatment</w:t>
      </w:r>
      <w:r w:rsidR="00C21DB7">
        <w:t xml:space="preserve"> </w:t>
      </w:r>
      <w:r w:rsidRPr="00E31BBF">
        <w:t>may</w:t>
      </w:r>
      <w:r w:rsidR="00C21DB7">
        <w:t xml:space="preserve"> </w:t>
      </w:r>
      <w:r w:rsidRPr="00E31BBF">
        <w:t>be</w:t>
      </w:r>
      <w:r w:rsidR="00C21DB7">
        <w:t xml:space="preserve"> </w:t>
      </w:r>
      <w:r w:rsidRPr="00E31BBF">
        <w:t>administered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form</w:t>
      </w:r>
      <w:r w:rsidR="00C21DB7">
        <w:t xml:space="preserve"> </w:t>
      </w:r>
      <w:r w:rsidRPr="00E31BBF">
        <w:t>of</w:t>
      </w:r>
      <w:r w:rsidR="00C21DB7">
        <w:t xml:space="preserve"> </w:t>
      </w:r>
      <w:proofErr w:type="gramStart"/>
      <w:r w:rsidRPr="00E31BBF">
        <w:t>out-patient</w:t>
      </w:r>
      <w:proofErr w:type="gramEnd"/>
      <w:r w:rsidR="00C21DB7">
        <w:t xml:space="preserve"> </w:t>
      </w:r>
      <w:r w:rsidRPr="00E31BBF">
        <w:t>treatment</w:t>
      </w:r>
      <w:r w:rsidR="00C21DB7">
        <w:t xml:space="preserve"> </w:t>
      </w:r>
      <w:r w:rsidRPr="00E31BBF">
        <w:t>if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person</w:t>
      </w:r>
      <w:r w:rsidR="00C21DB7">
        <w:t xml:space="preserve"> </w:t>
      </w:r>
      <w:r w:rsidRPr="00E31BBF">
        <w:t>does</w:t>
      </w:r>
      <w:r w:rsidR="00C21DB7">
        <w:t xml:space="preserve"> </w:t>
      </w:r>
      <w:r w:rsidRPr="00E31BBF">
        <w:t>not</w:t>
      </w:r>
      <w:r w:rsidR="00C21DB7">
        <w:t xml:space="preserve"> </w:t>
      </w:r>
      <w:r w:rsidRPr="00E31BBF">
        <w:t>pose</w:t>
      </w:r>
      <w:r w:rsidR="00C21DB7">
        <w:t xml:space="preserve"> </w:t>
      </w:r>
      <w:r w:rsidRPr="00E31BBF">
        <w:t>danger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himself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herself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society</w:t>
      </w:r>
      <w:r w:rsidR="00C21DB7">
        <w:t xml:space="preserve"> </w:t>
      </w:r>
      <w:r w:rsidRPr="00E31BBF">
        <w:t>upon</w:t>
      </w:r>
      <w:r w:rsidR="00C21DB7">
        <w:t xml:space="preserve"> </w:t>
      </w:r>
      <w:r w:rsidRPr="00E31BBF">
        <w:t>subjection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coercive</w:t>
      </w:r>
      <w:r w:rsidR="00C21DB7">
        <w:t xml:space="preserve"> </w:t>
      </w:r>
      <w:r w:rsidRPr="00E31BBF">
        <w:t>psychiatric</w:t>
      </w:r>
      <w:r w:rsidR="00C21DB7">
        <w:t xml:space="preserve"> </w:t>
      </w:r>
      <w:r w:rsidRPr="00E31BBF">
        <w:t>treatment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it</w:t>
      </w:r>
      <w:r w:rsidR="00C21DB7">
        <w:t xml:space="preserve"> </w:t>
      </w:r>
      <w:r w:rsidRPr="00E31BBF">
        <w:t>is</w:t>
      </w:r>
      <w:r w:rsidR="00C21DB7">
        <w:t xml:space="preserve"> </w:t>
      </w:r>
      <w:r w:rsidRPr="00E31BBF">
        <w:t>likely</w:t>
      </w:r>
      <w:r w:rsidR="00C21DB7">
        <w:t xml:space="preserve"> </w:t>
      </w:r>
      <w:r w:rsidRPr="00E31BBF">
        <w:t>that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person</w:t>
      </w:r>
      <w:r w:rsidR="00C21DB7">
        <w:t xml:space="preserve"> </w:t>
      </w:r>
      <w:r w:rsidRPr="00E31BBF">
        <w:t>adheres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treatment</w:t>
      </w:r>
      <w:r w:rsidR="00C21DB7">
        <w:t xml:space="preserve"> </w:t>
      </w:r>
      <w:r w:rsidRPr="00E31BBF">
        <w:t>regime.</w:t>
      </w:r>
    </w:p>
    <w:p w:rsidR="002F001C" w:rsidRPr="00E31BBF" w:rsidRDefault="002F001C" w:rsidP="00732F46">
      <w:pPr>
        <w:pStyle w:val="SingleTxtG"/>
      </w:pPr>
      <w:proofErr w:type="gramStart"/>
      <w:r w:rsidRPr="00E31BBF">
        <w:t>88.</w:t>
      </w:r>
      <w:r w:rsidRPr="00E31BBF">
        <w:tab/>
        <w:t>Pursuant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section</w:t>
      </w:r>
      <w:r w:rsidR="00C21DB7">
        <w:t xml:space="preserve"> </w:t>
      </w:r>
      <w:r w:rsidRPr="00E31BBF">
        <w:t>290-1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Penal</w:t>
      </w:r>
      <w:r w:rsidR="00C21DB7">
        <w:t xml:space="preserve"> </w:t>
      </w:r>
      <w:r w:rsidRPr="00E31BBF">
        <w:t>Code,</w:t>
      </w:r>
      <w:r w:rsidR="00C21DB7">
        <w:t xml:space="preserve"> </w:t>
      </w:r>
      <w:r w:rsidRPr="00E31BBF">
        <w:t>causing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great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consistent</w:t>
      </w:r>
      <w:r w:rsidR="00C21DB7">
        <w:t xml:space="preserve"> </w:t>
      </w:r>
      <w:r w:rsidRPr="00E31BBF">
        <w:t>physical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mental</w:t>
      </w:r>
      <w:r w:rsidR="00C21DB7">
        <w:t xml:space="preserve"> </w:t>
      </w:r>
      <w:r w:rsidRPr="00E31BBF">
        <w:t>pain</w:t>
      </w:r>
      <w:r w:rsidR="00C21DB7">
        <w:t xml:space="preserve"> </w:t>
      </w:r>
      <w:r w:rsidRPr="00E31BBF">
        <w:t>by</w:t>
      </w:r>
      <w:r w:rsidR="00C21DB7">
        <w:t xml:space="preserve"> </w:t>
      </w:r>
      <w:r w:rsidRPr="00E31BBF">
        <w:t>an</w:t>
      </w:r>
      <w:r w:rsidR="00C21DB7">
        <w:t xml:space="preserve"> </w:t>
      </w:r>
      <w:r w:rsidRPr="00E31BBF">
        <w:t>official</w:t>
      </w:r>
      <w:r w:rsidR="00C21DB7">
        <w:t xml:space="preserve"> </w:t>
      </w:r>
      <w:r w:rsidRPr="00E31BBF">
        <w:t>without</w:t>
      </w:r>
      <w:r w:rsidR="00C21DB7">
        <w:t xml:space="preserve"> </w:t>
      </w:r>
      <w:r w:rsidRPr="00E31BBF">
        <w:t>legal</w:t>
      </w:r>
      <w:r w:rsidR="00C21DB7">
        <w:t xml:space="preserve"> </w:t>
      </w:r>
      <w:r w:rsidRPr="00E31BBF">
        <w:t>grounds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person</w:t>
      </w:r>
      <w:r w:rsidR="00C21DB7">
        <w:t xml:space="preserve"> </w:t>
      </w:r>
      <w:r w:rsidRPr="00E31BBF">
        <w:t>with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intention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receiving</w:t>
      </w:r>
      <w:r w:rsidR="00C21DB7">
        <w:t xml:space="preserve"> </w:t>
      </w:r>
      <w:r w:rsidRPr="00E31BBF">
        <w:t>statements</w:t>
      </w:r>
      <w:r w:rsidR="00C21DB7">
        <w:t xml:space="preserve"> </w:t>
      </w:r>
      <w:r w:rsidRPr="00E31BBF">
        <w:t>from</w:t>
      </w:r>
      <w:r w:rsidR="00C21DB7">
        <w:t xml:space="preserve"> </w:t>
      </w:r>
      <w:r w:rsidRPr="00E31BBF">
        <w:t>him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her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third</w:t>
      </w:r>
      <w:r w:rsidR="00C21DB7">
        <w:t xml:space="preserve"> </w:t>
      </w:r>
      <w:r w:rsidRPr="00E31BBF">
        <w:t>persons,</w:t>
      </w:r>
      <w:r w:rsidR="00C21DB7">
        <w:t xml:space="preserve"> </w:t>
      </w:r>
      <w:r w:rsidRPr="00E31BBF">
        <w:t>punishment,</w:t>
      </w:r>
      <w:r w:rsidR="00C21DB7">
        <w:t xml:space="preserve"> </w:t>
      </w:r>
      <w:r w:rsidRPr="00E31BBF">
        <w:t>frightening,</w:t>
      </w:r>
      <w:r w:rsidR="00C21DB7">
        <w:t xml:space="preserve"> </w:t>
      </w:r>
      <w:r w:rsidRPr="00E31BBF">
        <w:t>coercion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discrimination,</w:t>
      </w:r>
      <w:r w:rsidR="00C21DB7">
        <w:t xml:space="preserve"> </w:t>
      </w:r>
      <w:r w:rsidRPr="00E31BBF">
        <w:t>as</w:t>
      </w:r>
      <w:r w:rsidR="00C21DB7">
        <w:t xml:space="preserve"> </w:t>
      </w:r>
      <w:r w:rsidRPr="00E31BBF">
        <w:t>well</w:t>
      </w:r>
      <w:r w:rsidR="00C21DB7">
        <w:t xml:space="preserve"> </w:t>
      </w:r>
      <w:r w:rsidRPr="00E31BBF">
        <w:t>as</w:t>
      </w:r>
      <w:r w:rsidR="00C21DB7">
        <w:t xml:space="preserve"> </w:t>
      </w:r>
      <w:r w:rsidRPr="00E31BBF">
        <w:t>instigation</w:t>
      </w:r>
      <w:r w:rsidR="00C21DB7">
        <w:t xml:space="preserve"> </w:t>
      </w:r>
      <w:r w:rsidRPr="00E31BBF">
        <w:t>by</w:t>
      </w:r>
      <w:r w:rsidR="00C21DB7">
        <w:t xml:space="preserve"> </w:t>
      </w:r>
      <w:r w:rsidRPr="00E31BBF">
        <w:t>an</w:t>
      </w:r>
      <w:r w:rsidR="00C21DB7">
        <w:t xml:space="preserve"> </w:t>
      </w:r>
      <w:r w:rsidRPr="00E31BBF">
        <w:t>official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such</w:t>
      </w:r>
      <w:r w:rsidR="00C21DB7">
        <w:t xml:space="preserve"> </w:t>
      </w:r>
      <w:r w:rsidRPr="00E31BBF">
        <w:t>act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consent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such</w:t>
      </w:r>
      <w:r w:rsidR="00C21DB7">
        <w:t xml:space="preserve"> </w:t>
      </w:r>
      <w:r w:rsidRPr="00E31BBF">
        <w:t>act</w:t>
      </w:r>
      <w:r w:rsidR="00C21DB7">
        <w:t xml:space="preserve"> </w:t>
      </w:r>
      <w:r w:rsidRPr="00E31BBF">
        <w:t>is</w:t>
      </w:r>
      <w:r w:rsidR="00C21DB7">
        <w:t xml:space="preserve"> </w:t>
      </w:r>
      <w:r w:rsidRPr="00E31BBF">
        <w:t>punishable</w:t>
      </w:r>
      <w:r w:rsidR="00C21DB7">
        <w:t xml:space="preserve"> </w:t>
      </w:r>
      <w:r w:rsidRPr="00E31BBF">
        <w:t>by</w:t>
      </w:r>
      <w:r w:rsidR="00C21DB7">
        <w:t xml:space="preserve"> </w:t>
      </w:r>
      <w:r w:rsidRPr="00E31BBF">
        <w:t>one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seven</w:t>
      </w:r>
      <w:r w:rsidR="00C21DB7">
        <w:t xml:space="preserve"> </w:t>
      </w:r>
      <w:r w:rsidRPr="00E31BBF">
        <w:t>years</w:t>
      </w:r>
      <w:r w:rsidR="003E41EF">
        <w:t>’</w:t>
      </w:r>
      <w:r w:rsidR="00C21DB7">
        <w:t xml:space="preserve"> </w:t>
      </w:r>
      <w:r w:rsidRPr="00E31BBF">
        <w:t>imprisonment.</w:t>
      </w:r>
      <w:proofErr w:type="gramEnd"/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same</w:t>
      </w:r>
      <w:r w:rsidR="00C21DB7">
        <w:t xml:space="preserve"> </w:t>
      </w:r>
      <w:r w:rsidRPr="00E31BBF">
        <w:t>act,</w:t>
      </w:r>
      <w:r w:rsidR="00C21DB7">
        <w:t xml:space="preserve"> </w:t>
      </w:r>
      <w:r w:rsidRPr="00E31BBF">
        <w:t>if</w:t>
      </w:r>
      <w:r w:rsidR="00C21DB7">
        <w:t xml:space="preserve"> </w:t>
      </w:r>
      <w:r w:rsidRPr="00E31BBF">
        <w:t>committed</w:t>
      </w:r>
      <w:r w:rsidR="00C21DB7">
        <w:t xml:space="preserve"> </w:t>
      </w:r>
      <w:r w:rsidRPr="00E31BBF">
        <w:t>against</w:t>
      </w:r>
      <w:r w:rsidR="00C21DB7">
        <w:t xml:space="preserve"> </w:t>
      </w:r>
      <w:r w:rsidRPr="00E31BBF">
        <w:t>two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more</w:t>
      </w:r>
      <w:r w:rsidR="00C21DB7">
        <w:t xml:space="preserve"> </w:t>
      </w:r>
      <w:r w:rsidRPr="00E31BBF">
        <w:t>persons;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against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person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less</w:t>
      </w:r>
      <w:r w:rsidR="00C21DB7">
        <w:t xml:space="preserve"> </w:t>
      </w:r>
      <w:r w:rsidRPr="00E31BBF">
        <w:t>than</w:t>
      </w:r>
      <w:r w:rsidR="00C21DB7">
        <w:t xml:space="preserve"> </w:t>
      </w:r>
      <w:r w:rsidRPr="00E31BBF">
        <w:t>eighteen</w:t>
      </w:r>
      <w:r w:rsidR="00C21DB7">
        <w:t xml:space="preserve"> </w:t>
      </w:r>
      <w:r w:rsidRPr="00E31BBF">
        <w:t>years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age;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by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group,</w:t>
      </w:r>
      <w:r w:rsidR="00C21DB7">
        <w:t xml:space="preserve"> </w:t>
      </w:r>
      <w:r w:rsidRPr="00E31BBF">
        <w:t>is</w:t>
      </w:r>
      <w:r w:rsidR="00C21DB7">
        <w:t xml:space="preserve"> </w:t>
      </w:r>
      <w:r w:rsidRPr="00E31BBF">
        <w:t>punishable</w:t>
      </w:r>
      <w:r w:rsidR="00C21DB7">
        <w:t xml:space="preserve"> </w:t>
      </w:r>
      <w:r w:rsidRPr="00E31BBF">
        <w:t>by</w:t>
      </w:r>
      <w:r w:rsidR="00C21DB7">
        <w:t xml:space="preserve"> </w:t>
      </w:r>
      <w:r w:rsidRPr="00E31BBF">
        <w:t>two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ten</w:t>
      </w:r>
      <w:r w:rsidR="00C21DB7">
        <w:t xml:space="preserve"> </w:t>
      </w:r>
      <w:r w:rsidRPr="00E31BBF">
        <w:t>years</w:t>
      </w:r>
      <w:r w:rsidR="003E41EF">
        <w:t>’</w:t>
      </w:r>
      <w:r w:rsidR="00C21DB7">
        <w:t xml:space="preserve"> </w:t>
      </w:r>
      <w:r w:rsidRPr="00E31BBF">
        <w:t>imprisonment.</w:t>
      </w:r>
    </w:p>
    <w:p w:rsidR="002F001C" w:rsidRPr="00E31BBF" w:rsidRDefault="002F001C" w:rsidP="00732F46">
      <w:pPr>
        <w:pStyle w:val="SingleTxtG"/>
      </w:pPr>
      <w:proofErr w:type="gramStart"/>
      <w:r w:rsidRPr="00E31BBF">
        <w:lastRenderedPageBreak/>
        <w:t>89.</w:t>
      </w:r>
      <w:r w:rsidRPr="00E31BBF">
        <w:tab/>
        <w:t>Pursuant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section</w:t>
      </w:r>
      <w:r w:rsidR="00C21DB7">
        <w:t xml:space="preserve"> </w:t>
      </w:r>
      <w:r w:rsidRPr="00E31BBF">
        <w:t>118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Code,</w:t>
      </w:r>
      <w:r w:rsidR="00C21DB7">
        <w:t xml:space="preserve"> </w:t>
      </w:r>
      <w:r w:rsidRPr="00E31BBF">
        <w:t>causing</w:t>
      </w:r>
      <w:r w:rsidR="00C21DB7">
        <w:t xml:space="preserve"> </w:t>
      </w:r>
      <w:r w:rsidRPr="00E31BBF">
        <w:t>health</w:t>
      </w:r>
      <w:r w:rsidR="00C21DB7">
        <w:t xml:space="preserve"> </w:t>
      </w:r>
      <w:r w:rsidRPr="00E31BBF">
        <w:t>damage</w:t>
      </w:r>
      <w:r w:rsidR="00C21DB7">
        <w:t xml:space="preserve"> </w:t>
      </w:r>
      <w:r w:rsidRPr="00E31BBF">
        <w:t>which</w:t>
      </w:r>
      <w:r w:rsidR="00C21DB7">
        <w:t xml:space="preserve"> </w:t>
      </w:r>
      <w:r w:rsidRPr="00E31BBF">
        <w:t>results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danger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life;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health</w:t>
      </w:r>
      <w:r w:rsidR="00C21DB7">
        <w:t xml:space="preserve"> </w:t>
      </w:r>
      <w:r w:rsidRPr="00E31BBF">
        <w:t>disorder</w:t>
      </w:r>
      <w:r w:rsidR="00C21DB7">
        <w:t xml:space="preserve"> </w:t>
      </w:r>
      <w:r w:rsidRPr="00E31BBF">
        <w:t>which</w:t>
      </w:r>
      <w:r w:rsidR="00C21DB7">
        <w:t xml:space="preserve"> </w:t>
      </w:r>
      <w:r w:rsidRPr="00E31BBF">
        <w:t>persists</w:t>
      </w:r>
      <w:r w:rsidR="00C21DB7">
        <w:t xml:space="preserve"> </w:t>
      </w:r>
      <w:r w:rsidRPr="00E31BBF">
        <w:t>for</w:t>
      </w:r>
      <w:r w:rsidR="00C21DB7">
        <w:t xml:space="preserve"> </w:t>
      </w:r>
      <w:r w:rsidRPr="00E31BBF">
        <w:t>at</w:t>
      </w:r>
      <w:r w:rsidR="00C21DB7">
        <w:t xml:space="preserve"> </w:t>
      </w:r>
      <w:r w:rsidRPr="00E31BBF">
        <w:t>least</w:t>
      </w:r>
      <w:r w:rsidR="00C21DB7">
        <w:t xml:space="preserve"> </w:t>
      </w:r>
      <w:r w:rsidRPr="00E31BBF">
        <w:t>four</w:t>
      </w:r>
      <w:r w:rsidR="00C21DB7">
        <w:t xml:space="preserve"> </w:t>
      </w:r>
      <w:r w:rsidRPr="00E31BBF">
        <w:t>weeks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which</w:t>
      </w:r>
      <w:r w:rsidR="00C21DB7">
        <w:t xml:space="preserve"> </w:t>
      </w:r>
      <w:r w:rsidRPr="00E31BBF">
        <w:t>results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partial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no</w:t>
      </w:r>
      <w:r w:rsidR="00C21DB7">
        <w:t xml:space="preserve"> </w:t>
      </w:r>
      <w:r w:rsidRPr="00E31BBF">
        <w:t>work</w:t>
      </w:r>
      <w:r w:rsidR="00C21DB7">
        <w:t xml:space="preserve"> </w:t>
      </w:r>
      <w:r w:rsidRPr="00E31BBF">
        <w:t>ability;</w:t>
      </w:r>
      <w:r w:rsidR="00C21DB7">
        <w:t xml:space="preserve"> </w:t>
      </w:r>
      <w:r w:rsidRPr="00E31BBF">
        <w:t>severe</w:t>
      </w:r>
      <w:r w:rsidR="00C21DB7">
        <w:t xml:space="preserve"> </w:t>
      </w:r>
      <w:r w:rsidRPr="00E31BBF">
        <w:t>mental</w:t>
      </w:r>
      <w:r w:rsidR="00C21DB7">
        <w:t xml:space="preserve"> </w:t>
      </w:r>
      <w:r w:rsidRPr="00E31BBF">
        <w:t>disorder;</w:t>
      </w:r>
      <w:r w:rsidR="00C21DB7">
        <w:t xml:space="preserve"> </w:t>
      </w:r>
      <w:r w:rsidRPr="00E31BBF">
        <w:t>miscarriage;</w:t>
      </w:r>
      <w:r w:rsidR="00C21DB7">
        <w:t xml:space="preserve"> </w:t>
      </w:r>
      <w:r w:rsidRPr="00E31BBF">
        <w:t>permanent</w:t>
      </w:r>
      <w:r w:rsidR="00C21DB7">
        <w:t xml:space="preserve"> </w:t>
      </w:r>
      <w:r w:rsidRPr="00E31BBF">
        <w:t>mutilating</w:t>
      </w:r>
      <w:r w:rsidR="00C21DB7">
        <w:t xml:space="preserve"> </w:t>
      </w:r>
      <w:r w:rsidRPr="00E31BBF">
        <w:t>facial</w:t>
      </w:r>
      <w:r w:rsidR="00C21DB7">
        <w:t xml:space="preserve"> </w:t>
      </w:r>
      <w:r w:rsidRPr="00E31BBF">
        <w:t>injury;</w:t>
      </w:r>
      <w:r w:rsidR="00C21DB7">
        <w:t xml:space="preserve"> </w:t>
      </w:r>
      <w:r w:rsidRPr="00E31BBF">
        <w:t>loss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cessation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functioning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an</w:t>
      </w:r>
      <w:r w:rsidR="00C21DB7">
        <w:t xml:space="preserve"> </w:t>
      </w:r>
      <w:r w:rsidRPr="00E31BBF">
        <w:t>organ;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death,</w:t>
      </w:r>
      <w:r w:rsidR="00C21DB7">
        <w:t xml:space="preserve"> </w:t>
      </w:r>
      <w:r w:rsidRPr="00E31BBF">
        <w:t>is</w:t>
      </w:r>
      <w:r w:rsidR="00C21DB7">
        <w:t xml:space="preserve"> </w:t>
      </w:r>
      <w:r w:rsidRPr="00E31BBF">
        <w:t>punishable</w:t>
      </w:r>
      <w:r w:rsidR="00C21DB7">
        <w:t xml:space="preserve"> </w:t>
      </w:r>
      <w:r w:rsidRPr="00E31BBF">
        <w:t>by</w:t>
      </w:r>
      <w:r w:rsidR="00C21DB7">
        <w:t xml:space="preserve"> </w:t>
      </w:r>
      <w:r w:rsidRPr="00E31BBF">
        <w:t>four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twelve</w:t>
      </w:r>
      <w:r w:rsidR="00C21DB7">
        <w:t xml:space="preserve"> </w:t>
      </w:r>
      <w:r w:rsidRPr="00E31BBF">
        <w:t>years</w:t>
      </w:r>
      <w:r w:rsidR="003E41EF">
        <w:t>’</w:t>
      </w:r>
      <w:r w:rsidR="00C21DB7">
        <w:t xml:space="preserve"> </w:t>
      </w:r>
      <w:r w:rsidRPr="00E31BBF">
        <w:t>imprisonment.</w:t>
      </w:r>
      <w:proofErr w:type="gramEnd"/>
      <w:r w:rsidR="00C21DB7">
        <w:t xml:space="preserve"> </w:t>
      </w:r>
      <w:r w:rsidRPr="00E31BBF">
        <w:t>According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section</w:t>
      </w:r>
      <w:r w:rsidR="00C21DB7">
        <w:t xml:space="preserve"> </w:t>
      </w:r>
      <w:r w:rsidRPr="00E31BBF">
        <w:t>125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Code,</w:t>
      </w:r>
      <w:r w:rsidR="00C21DB7">
        <w:t xml:space="preserve"> </w:t>
      </w:r>
      <w:r w:rsidRPr="00E31BBF">
        <w:t>termination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pregnancy</w:t>
      </w:r>
      <w:r w:rsidR="00C21DB7">
        <w:t xml:space="preserve"> </w:t>
      </w:r>
      <w:r w:rsidRPr="00E31BBF">
        <w:t>against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will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pregnant</w:t>
      </w:r>
      <w:r w:rsidR="00C21DB7">
        <w:t xml:space="preserve"> </w:t>
      </w:r>
      <w:r w:rsidRPr="00E31BBF">
        <w:t>woman</w:t>
      </w:r>
      <w:r w:rsidR="00C21DB7">
        <w:t xml:space="preserve"> </w:t>
      </w:r>
      <w:r w:rsidRPr="00E31BBF">
        <w:t>is</w:t>
      </w:r>
      <w:r w:rsidR="00C21DB7">
        <w:t xml:space="preserve"> </w:t>
      </w:r>
      <w:r w:rsidRPr="00E31BBF">
        <w:t>punishable</w:t>
      </w:r>
      <w:r w:rsidR="00C21DB7">
        <w:t xml:space="preserve"> </w:t>
      </w:r>
      <w:r w:rsidRPr="00E31BBF">
        <w:t>by</w:t>
      </w:r>
      <w:r w:rsidR="00C21DB7">
        <w:t xml:space="preserve"> </w:t>
      </w:r>
      <w:r w:rsidRPr="00E31BBF">
        <w:t>three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twelve</w:t>
      </w:r>
      <w:r w:rsidR="00C21DB7">
        <w:t xml:space="preserve"> </w:t>
      </w:r>
      <w:r w:rsidRPr="00E31BBF">
        <w:t>years</w:t>
      </w:r>
      <w:r w:rsidR="003E41EF">
        <w:t>’</w:t>
      </w:r>
      <w:r w:rsidR="00C21DB7">
        <w:t xml:space="preserve"> </w:t>
      </w:r>
      <w:r w:rsidRPr="00E31BBF">
        <w:t>imprisonment.</w:t>
      </w:r>
    </w:p>
    <w:p w:rsidR="002F001C" w:rsidRPr="00E31BBF" w:rsidRDefault="002F001C" w:rsidP="00732F46">
      <w:pPr>
        <w:pStyle w:val="SingleTxtG"/>
      </w:pPr>
      <w:r w:rsidRPr="00E31BBF">
        <w:t>90.</w:t>
      </w:r>
      <w:r w:rsidRPr="00E31BBF">
        <w:tab/>
        <w:t>The</w:t>
      </w:r>
      <w:r w:rsidR="00C21DB7">
        <w:t xml:space="preserve"> </w:t>
      </w:r>
      <w:r w:rsidRPr="00E31BBF">
        <w:t>following</w:t>
      </w:r>
      <w:r w:rsidR="00C21DB7">
        <w:t xml:space="preserve"> </w:t>
      </w:r>
      <w:proofErr w:type="gramStart"/>
      <w:r w:rsidRPr="00E31BBF">
        <w:t>are</w:t>
      </w:r>
      <w:r w:rsidR="00C21DB7">
        <w:t xml:space="preserve"> </w:t>
      </w:r>
      <w:r w:rsidRPr="00E31BBF">
        <w:t>considered</w:t>
      </w:r>
      <w:proofErr w:type="gramEnd"/>
      <w:r w:rsidR="00C21DB7">
        <w:t xml:space="preserve"> </w:t>
      </w:r>
      <w:r w:rsidRPr="00E31BBF">
        <w:t>aggravating</w:t>
      </w:r>
      <w:r w:rsidR="00C21DB7">
        <w:t xml:space="preserve"> </w:t>
      </w:r>
      <w:r w:rsidRPr="00E31BBF">
        <w:t>circumstances</w:t>
      </w:r>
      <w:r w:rsidR="00C21DB7">
        <w:t xml:space="preserve"> </w:t>
      </w:r>
      <w:r w:rsidRPr="00E31BBF">
        <w:t>under</w:t>
      </w:r>
      <w:r w:rsidR="00C21DB7">
        <w:t xml:space="preserve"> </w:t>
      </w:r>
      <w:r w:rsidRPr="00E31BBF">
        <w:t>section</w:t>
      </w:r>
      <w:r w:rsidR="00C21DB7">
        <w:t xml:space="preserve"> </w:t>
      </w:r>
      <w:r w:rsidRPr="00E31BBF">
        <w:t>58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Code,</w:t>
      </w:r>
      <w:r w:rsidR="00C21DB7">
        <w:t xml:space="preserve"> </w:t>
      </w:r>
      <w:r w:rsidRPr="00E31BBF">
        <w:t>clauses</w:t>
      </w:r>
      <w:r w:rsidR="00C21DB7">
        <w:t xml:space="preserve"> </w:t>
      </w:r>
      <w:r w:rsidRPr="00E31BBF">
        <w:t>2</w:t>
      </w:r>
      <w:r w:rsidR="005363C6">
        <w:t>–</w:t>
      </w:r>
      <w:r w:rsidRPr="00E31BBF">
        <w:t>3:</w:t>
      </w:r>
    </w:p>
    <w:p w:rsidR="002F001C" w:rsidRPr="00E31BBF" w:rsidRDefault="002F001C" w:rsidP="00C263E2">
      <w:pPr>
        <w:pStyle w:val="Bullet1G"/>
      </w:pPr>
      <w:r w:rsidRPr="00E31BBF">
        <w:t>Commission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offence</w:t>
      </w:r>
      <w:r w:rsidR="00C21DB7">
        <w:t xml:space="preserve"> </w:t>
      </w:r>
      <w:r w:rsidRPr="00E31BBF">
        <w:t>with</w:t>
      </w:r>
      <w:r w:rsidR="00C21DB7">
        <w:t xml:space="preserve"> </w:t>
      </w:r>
      <w:r w:rsidRPr="00E31BBF">
        <w:t>peculiar</w:t>
      </w:r>
      <w:r w:rsidR="00C21DB7">
        <w:t xml:space="preserve"> </w:t>
      </w:r>
      <w:r w:rsidRPr="00E31BBF">
        <w:t>cruelty,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degradation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victim;</w:t>
      </w:r>
    </w:p>
    <w:p w:rsidR="002F001C" w:rsidRPr="00E31BBF" w:rsidRDefault="002F001C" w:rsidP="00C263E2">
      <w:pPr>
        <w:pStyle w:val="Bullet1G"/>
      </w:pPr>
      <w:r w:rsidRPr="00E31BBF">
        <w:t>Commission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offence</w:t>
      </w:r>
      <w:r w:rsidR="00C21DB7">
        <w:t xml:space="preserve"> </w:t>
      </w:r>
      <w:r w:rsidRPr="00E31BBF">
        <w:t>knowingly</w:t>
      </w:r>
      <w:r w:rsidR="00C21DB7">
        <w:t xml:space="preserve"> </w:t>
      </w:r>
      <w:r w:rsidRPr="00E31BBF">
        <w:t>against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person</w:t>
      </w:r>
      <w:r w:rsidR="00C21DB7">
        <w:t xml:space="preserve"> </w:t>
      </w:r>
      <w:r w:rsidRPr="00E31BBF">
        <w:t>who</w:t>
      </w:r>
      <w:r w:rsidR="00C21DB7">
        <w:t xml:space="preserve"> </w:t>
      </w:r>
      <w:r w:rsidRPr="00E31BBF">
        <w:t>is</w:t>
      </w:r>
      <w:r w:rsidR="00C21DB7">
        <w:t xml:space="preserve"> </w:t>
      </w:r>
      <w:r w:rsidRPr="00E31BBF">
        <w:t>less</w:t>
      </w:r>
      <w:r w:rsidR="00C21DB7">
        <w:t xml:space="preserve"> </w:t>
      </w:r>
      <w:r w:rsidRPr="00E31BBF">
        <w:t>than</w:t>
      </w:r>
      <w:r w:rsidR="00C21DB7">
        <w:t xml:space="preserve"> </w:t>
      </w:r>
      <w:r w:rsidRPr="00E31BBF">
        <w:t>eighteen</w:t>
      </w:r>
      <w:r w:rsidR="00C21DB7">
        <w:t xml:space="preserve"> </w:t>
      </w:r>
      <w:r w:rsidRPr="00E31BBF">
        <w:t>years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age,</w:t>
      </w:r>
      <w:r w:rsidR="00C21DB7">
        <w:t xml:space="preserve"> </w:t>
      </w:r>
      <w:r w:rsidRPr="00E31BBF">
        <w:t>pregnant,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an</w:t>
      </w:r>
      <w:r w:rsidR="00C21DB7">
        <w:t xml:space="preserve"> </w:t>
      </w:r>
      <w:r w:rsidRPr="00E31BBF">
        <w:t>advanced</w:t>
      </w:r>
      <w:r w:rsidR="00C21DB7">
        <w:t xml:space="preserve"> </w:t>
      </w:r>
      <w:r w:rsidRPr="00E31BBF">
        <w:t>age,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need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assistance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has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severe</w:t>
      </w:r>
      <w:r w:rsidR="00C21DB7">
        <w:t xml:space="preserve"> </w:t>
      </w:r>
      <w:r w:rsidRPr="00E31BBF">
        <w:t>mental</w:t>
      </w:r>
      <w:r w:rsidR="00C21DB7">
        <w:t xml:space="preserve"> </w:t>
      </w:r>
      <w:r w:rsidRPr="00E31BBF">
        <w:t>disorder.</w:t>
      </w:r>
    </w:p>
    <w:p w:rsidR="002F001C" w:rsidRPr="00E31BBF" w:rsidRDefault="002F001C" w:rsidP="00C263E2">
      <w:pPr>
        <w:pStyle w:val="H1G"/>
      </w:pPr>
      <w:r w:rsidRPr="00E31BBF">
        <w:tab/>
      </w:r>
      <w:r w:rsidRPr="00E31BBF">
        <w:tab/>
        <w:t>Freedom</w:t>
      </w:r>
      <w:r w:rsidR="00C21DB7">
        <w:t xml:space="preserve"> </w:t>
      </w:r>
      <w:r w:rsidRPr="00E31BBF">
        <w:t>from</w:t>
      </w:r>
      <w:r w:rsidR="00C21DB7">
        <w:t xml:space="preserve"> </w:t>
      </w:r>
      <w:r w:rsidRPr="00E31BBF">
        <w:t>torture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cruel,</w:t>
      </w:r>
      <w:r w:rsidR="00C21DB7">
        <w:t xml:space="preserve"> </w:t>
      </w:r>
      <w:r w:rsidRPr="00E31BBF">
        <w:t>inhuman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degrading</w:t>
      </w:r>
      <w:r w:rsidR="00C21DB7">
        <w:t xml:space="preserve"> </w:t>
      </w:r>
      <w:r w:rsidRPr="00E31BBF">
        <w:t>treatment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punishment</w:t>
      </w:r>
      <w:r w:rsidR="00C21DB7">
        <w:t xml:space="preserve"> </w:t>
      </w:r>
      <w:r w:rsidRPr="00E31BBF">
        <w:t>(art.</w:t>
      </w:r>
      <w:r w:rsidR="00C21DB7">
        <w:t xml:space="preserve"> </w:t>
      </w:r>
      <w:r w:rsidRPr="00E31BBF">
        <w:t>15)</w:t>
      </w:r>
    </w:p>
    <w:p w:rsidR="002F001C" w:rsidRPr="00E31BBF" w:rsidRDefault="002F001C" w:rsidP="00C263E2">
      <w:pPr>
        <w:pStyle w:val="H23G"/>
      </w:pPr>
      <w:r w:rsidRPr="00E31BBF">
        <w:tab/>
      </w:r>
      <w:r w:rsidRPr="00E31BBF">
        <w:tab/>
        <w:t>Reply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paragraph</w:t>
      </w:r>
      <w:r w:rsidR="00C21DB7">
        <w:t xml:space="preserve"> </w:t>
      </w:r>
      <w:r w:rsidRPr="00E31BBF">
        <w:t>12</w:t>
      </w:r>
      <w:r w:rsidR="00B10A4D">
        <w:t xml:space="preserve"> </w:t>
      </w:r>
      <w:r w:rsidRPr="00E31BBF">
        <w:t>(a)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list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issues</w:t>
      </w:r>
      <w:r w:rsidR="00C21DB7">
        <w:t xml:space="preserve"> </w:t>
      </w:r>
    </w:p>
    <w:p w:rsidR="002F001C" w:rsidRPr="00E31BBF" w:rsidRDefault="002F001C" w:rsidP="00732F46">
      <w:pPr>
        <w:pStyle w:val="SingleTxtG"/>
      </w:pPr>
      <w:r w:rsidRPr="00E31BBF">
        <w:t>91.</w:t>
      </w:r>
      <w:r w:rsidRPr="00E31BBF">
        <w:tab/>
        <w:t>Pursuant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Voluntariness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termination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pregnancy</w:t>
      </w:r>
      <w:r w:rsidR="00C21DB7">
        <w:t xml:space="preserve"> </w:t>
      </w:r>
      <w:r w:rsidRPr="00E31BBF">
        <w:t>Act</w:t>
      </w:r>
      <w:r w:rsidR="00C21DB7">
        <w:t xml:space="preserve"> </w:t>
      </w:r>
      <w:r w:rsidRPr="00E31BBF">
        <w:t>§</w:t>
      </w:r>
      <w:r w:rsidR="00C21DB7">
        <w:t xml:space="preserve"> </w:t>
      </w:r>
      <w:proofErr w:type="gramStart"/>
      <w:r w:rsidRPr="00E31BBF">
        <w:t>5</w:t>
      </w:r>
      <w:proofErr w:type="gramEnd"/>
      <w:r w:rsidR="00C21DB7">
        <w:t xml:space="preserve"> </w:t>
      </w:r>
      <w:r w:rsidRPr="00E31BBF">
        <w:t>section</w:t>
      </w:r>
      <w:r w:rsidR="00C21DB7">
        <w:t xml:space="preserve"> </w:t>
      </w:r>
      <w:r w:rsidRPr="00E31BBF">
        <w:t>1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2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woman</w:t>
      </w:r>
      <w:r w:rsidR="003E41EF">
        <w:t>’</w:t>
      </w:r>
      <w:r w:rsidRPr="00E31BBF">
        <w:t>s</w:t>
      </w:r>
      <w:r w:rsidR="00C21DB7">
        <w:t xml:space="preserve"> </w:t>
      </w:r>
      <w:r w:rsidRPr="00E31BBF">
        <w:t>pregnancy</w:t>
      </w:r>
      <w:r w:rsidR="00C21DB7">
        <w:t xml:space="preserve"> </w:t>
      </w:r>
      <w:r w:rsidRPr="00E31BBF">
        <w:t>may</w:t>
      </w:r>
      <w:r w:rsidR="00C21DB7">
        <w:t xml:space="preserve"> </w:t>
      </w:r>
      <w:r w:rsidRPr="00E31BBF">
        <w:t>only</w:t>
      </w:r>
      <w:r w:rsidR="00C21DB7">
        <w:t xml:space="preserve"> </w:t>
      </w:r>
      <w:r w:rsidRPr="00E31BBF">
        <w:t>be</w:t>
      </w:r>
      <w:r w:rsidR="00C21DB7">
        <w:t xml:space="preserve"> </w:t>
      </w:r>
      <w:r w:rsidRPr="00E31BBF">
        <w:t>terminated</w:t>
      </w:r>
      <w:r w:rsidR="00C21DB7">
        <w:t xml:space="preserve"> </w:t>
      </w:r>
      <w:r w:rsidRPr="00E31BBF">
        <w:t>at</w:t>
      </w:r>
      <w:r w:rsidR="00C21DB7">
        <w:t xml:space="preserve"> </w:t>
      </w:r>
      <w:r w:rsidRPr="00E31BBF">
        <w:t>her</w:t>
      </w:r>
      <w:r w:rsidR="00C21DB7">
        <w:t xml:space="preserve"> </w:t>
      </w:r>
      <w:r w:rsidRPr="00E31BBF">
        <w:t>own</w:t>
      </w:r>
      <w:r w:rsidR="00C21DB7">
        <w:t xml:space="preserve"> </w:t>
      </w:r>
      <w:r w:rsidRPr="00E31BBF">
        <w:t>request.</w:t>
      </w:r>
      <w:r w:rsidR="00C21DB7">
        <w:t xml:space="preserve"> </w:t>
      </w:r>
      <w:r w:rsidRPr="00E31BBF">
        <w:t>Nobody</w:t>
      </w:r>
      <w:r w:rsidR="00C21DB7">
        <w:t xml:space="preserve"> </w:t>
      </w:r>
      <w:proofErr w:type="gramStart"/>
      <w:r w:rsidRPr="00E31BBF">
        <w:t>is</w:t>
      </w:r>
      <w:r w:rsidR="00C21DB7">
        <w:t xml:space="preserve"> </w:t>
      </w:r>
      <w:r w:rsidRPr="00E31BBF">
        <w:t>allowed</w:t>
      </w:r>
      <w:proofErr w:type="gramEnd"/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force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influence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woman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terminate</w:t>
      </w:r>
      <w:r w:rsidR="00C21DB7">
        <w:t xml:space="preserve"> </w:t>
      </w:r>
      <w:r w:rsidRPr="00E31BBF">
        <w:t>her</w:t>
      </w:r>
      <w:r w:rsidR="00C21DB7">
        <w:t xml:space="preserve"> </w:t>
      </w:r>
      <w:r w:rsidRPr="00E31BBF">
        <w:t>pregnancy.</w:t>
      </w:r>
      <w:r w:rsidR="00C21DB7">
        <w:t xml:space="preserve"> </w:t>
      </w:r>
      <w:r w:rsidRPr="00E31BBF">
        <w:t>Consent</w:t>
      </w:r>
      <w:r w:rsidR="00C21DB7">
        <w:t xml:space="preserve"> </w:t>
      </w:r>
      <w:r w:rsidRPr="00E31BBF">
        <w:t>for</w:t>
      </w:r>
      <w:r w:rsidR="00C21DB7">
        <w:t xml:space="preserve"> </w:t>
      </w:r>
      <w:r w:rsidRPr="00E31BBF">
        <w:t>termination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pregnancy</w:t>
      </w:r>
      <w:r w:rsidR="00C21DB7">
        <w:t xml:space="preserve"> </w:t>
      </w:r>
      <w:r w:rsidRPr="00E31BBF">
        <w:t>shall</w:t>
      </w:r>
      <w:r w:rsidR="00C21DB7">
        <w:t xml:space="preserve"> </w:t>
      </w:r>
      <w:r w:rsidRPr="00E31BBF">
        <w:t>be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written</w:t>
      </w:r>
      <w:r w:rsidR="00C21DB7">
        <w:t xml:space="preserve"> </w:t>
      </w:r>
      <w:r w:rsidRPr="00E31BBF">
        <w:t>form.</w:t>
      </w:r>
      <w:r w:rsidR="00C21DB7">
        <w:t xml:space="preserve"> </w:t>
      </w:r>
      <w:r w:rsidRPr="00E31BBF">
        <w:t>Pregnancy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woman</w:t>
      </w:r>
      <w:r w:rsidR="00C21DB7">
        <w:t xml:space="preserve"> </w:t>
      </w:r>
      <w:r w:rsidRPr="00E31BBF">
        <w:t>with</w:t>
      </w:r>
      <w:r w:rsidR="00C21DB7">
        <w:t xml:space="preserve"> </w:t>
      </w:r>
      <w:r w:rsidRPr="00E31BBF">
        <w:t>restricted</w:t>
      </w:r>
      <w:r w:rsidR="00C21DB7">
        <w:t xml:space="preserve"> </w:t>
      </w:r>
      <w:r w:rsidRPr="00E31BBF">
        <w:t>active</w:t>
      </w:r>
      <w:r w:rsidR="00C21DB7">
        <w:t xml:space="preserve"> </w:t>
      </w:r>
      <w:r w:rsidRPr="00E31BBF">
        <w:t>legal</w:t>
      </w:r>
      <w:r w:rsidR="00C21DB7">
        <w:t xml:space="preserve"> </w:t>
      </w:r>
      <w:r w:rsidRPr="00E31BBF">
        <w:t>capacity</w:t>
      </w:r>
      <w:r w:rsidR="00C21DB7">
        <w:t xml:space="preserve"> </w:t>
      </w:r>
      <w:r w:rsidRPr="00E31BBF">
        <w:t>may</w:t>
      </w:r>
      <w:r w:rsidR="00C21DB7">
        <w:t xml:space="preserve"> </w:t>
      </w:r>
      <w:r w:rsidRPr="00E31BBF">
        <w:t>be</w:t>
      </w:r>
      <w:r w:rsidR="00C21DB7">
        <w:t xml:space="preserve"> </w:t>
      </w:r>
      <w:r w:rsidRPr="00E31BBF">
        <w:t>terminated</w:t>
      </w:r>
      <w:r w:rsidR="00C21DB7">
        <w:t xml:space="preserve"> </w:t>
      </w:r>
      <w:r w:rsidRPr="00E31BBF">
        <w:t>with</w:t>
      </w:r>
      <w:r w:rsidR="00C21DB7">
        <w:t xml:space="preserve"> </w:t>
      </w:r>
      <w:r w:rsidRPr="00E31BBF">
        <w:t>her</w:t>
      </w:r>
      <w:r w:rsidR="00C21DB7">
        <w:t xml:space="preserve"> </w:t>
      </w:r>
      <w:r w:rsidRPr="00E31BBF">
        <w:t>own</w:t>
      </w:r>
      <w:r w:rsidR="00C21DB7">
        <w:t xml:space="preserve"> </w:t>
      </w:r>
      <w:r w:rsidRPr="00E31BBF">
        <w:t>consent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with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consent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her</w:t>
      </w:r>
      <w:r w:rsidR="00C21DB7">
        <w:t xml:space="preserve"> </w:t>
      </w:r>
      <w:r w:rsidRPr="00E31BBF">
        <w:t>legal</w:t>
      </w:r>
      <w:r w:rsidR="00C21DB7">
        <w:t xml:space="preserve"> </w:t>
      </w:r>
      <w:r w:rsidRPr="00E31BBF">
        <w:t>representative</w:t>
      </w:r>
      <w:r w:rsidR="00C21DB7">
        <w:t xml:space="preserve"> </w:t>
      </w:r>
      <w:r w:rsidRPr="00E31BBF">
        <w:t>according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subsection</w:t>
      </w:r>
      <w:r w:rsidR="00C21DB7">
        <w:t xml:space="preserve"> </w:t>
      </w:r>
      <w:r w:rsidRPr="00E31BBF">
        <w:t>766</w:t>
      </w:r>
      <w:r w:rsidR="00C21DB7">
        <w:t xml:space="preserve"> </w:t>
      </w:r>
      <w:r w:rsidRPr="00E31BBF">
        <w:t>(4)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Law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Obligations</w:t>
      </w:r>
      <w:r w:rsidR="00C21DB7">
        <w:t xml:space="preserve"> </w:t>
      </w:r>
      <w:r w:rsidRPr="00E31BBF">
        <w:t>Act.</w:t>
      </w:r>
    </w:p>
    <w:p w:rsidR="002F001C" w:rsidRPr="00E31BBF" w:rsidRDefault="002F001C" w:rsidP="00732F46">
      <w:pPr>
        <w:pStyle w:val="SingleTxtG"/>
      </w:pPr>
      <w:r w:rsidRPr="00E31BBF">
        <w:t>92.</w:t>
      </w:r>
      <w:r w:rsidRPr="00E31BBF">
        <w:tab/>
        <w:t>A</w:t>
      </w:r>
      <w:r w:rsidR="00C21DB7">
        <w:t xml:space="preserve"> </w:t>
      </w:r>
      <w:r w:rsidRPr="00E31BBF">
        <w:t>person</w:t>
      </w:r>
      <w:r w:rsidR="00C21DB7">
        <w:t xml:space="preserve"> </w:t>
      </w:r>
      <w:r w:rsidRPr="00E31BBF">
        <w:t>may</w:t>
      </w:r>
      <w:r w:rsidR="00C21DB7">
        <w:t xml:space="preserve"> </w:t>
      </w:r>
      <w:r w:rsidRPr="00E31BBF">
        <w:t>only</w:t>
      </w:r>
      <w:r w:rsidR="00C21DB7">
        <w:t xml:space="preserve"> </w:t>
      </w:r>
      <w:r w:rsidRPr="00E31BBF">
        <w:t>be</w:t>
      </w:r>
      <w:r w:rsidR="00C21DB7">
        <w:t xml:space="preserve"> </w:t>
      </w:r>
      <w:r w:rsidRPr="00E31BBF">
        <w:t>sterilised</w:t>
      </w:r>
      <w:r w:rsidR="00C21DB7">
        <w:t xml:space="preserve"> </w:t>
      </w:r>
      <w:r w:rsidRPr="00E31BBF">
        <w:t>at</w:t>
      </w:r>
      <w:r w:rsidR="00C21DB7">
        <w:t xml:space="preserve"> </w:t>
      </w:r>
      <w:r w:rsidRPr="00E31BBF">
        <w:t>his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her</w:t>
      </w:r>
      <w:r w:rsidR="00C21DB7">
        <w:t xml:space="preserve"> </w:t>
      </w:r>
      <w:r w:rsidRPr="00E31BBF">
        <w:t>own</w:t>
      </w:r>
      <w:r w:rsidR="00C21DB7">
        <w:t xml:space="preserve"> </w:t>
      </w:r>
      <w:r w:rsidRPr="00E31BBF">
        <w:t>request.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request</w:t>
      </w:r>
      <w:r w:rsidR="00C21DB7">
        <w:t xml:space="preserve"> </w:t>
      </w:r>
      <w:r w:rsidRPr="00E31BBF">
        <w:t>for</w:t>
      </w:r>
      <w:r w:rsidR="00C21DB7">
        <w:t xml:space="preserve"> </w:t>
      </w:r>
      <w:r w:rsidRPr="00E31BBF">
        <w:t>sterilisation</w:t>
      </w:r>
      <w:r w:rsidR="00C21DB7">
        <w:t xml:space="preserve"> </w:t>
      </w:r>
      <w:r w:rsidRPr="00E31BBF">
        <w:t>shall</w:t>
      </w:r>
      <w:r w:rsidR="00C21DB7">
        <w:t xml:space="preserve"> </w:t>
      </w:r>
      <w:r w:rsidRPr="00E31BBF">
        <w:t>be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written</w:t>
      </w:r>
      <w:r w:rsidR="00C21DB7">
        <w:t xml:space="preserve"> </w:t>
      </w:r>
      <w:r w:rsidRPr="00E31BBF">
        <w:t>form.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sterilisation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person</w:t>
      </w:r>
      <w:r w:rsidR="00C21DB7">
        <w:t xml:space="preserve"> </w:t>
      </w:r>
      <w:r w:rsidRPr="00E31BBF">
        <w:t>with</w:t>
      </w:r>
      <w:r w:rsidR="00C21DB7">
        <w:t xml:space="preserve"> </w:t>
      </w:r>
      <w:r w:rsidRPr="00E31BBF">
        <w:t>restricted</w:t>
      </w:r>
      <w:r w:rsidR="00C21DB7">
        <w:t xml:space="preserve"> </w:t>
      </w:r>
      <w:r w:rsidRPr="00E31BBF">
        <w:t>active</w:t>
      </w:r>
      <w:r w:rsidR="00C21DB7">
        <w:t xml:space="preserve"> </w:t>
      </w:r>
      <w:r w:rsidRPr="00E31BBF">
        <w:t>legal</w:t>
      </w:r>
      <w:r w:rsidR="00C21DB7">
        <w:t xml:space="preserve"> </w:t>
      </w:r>
      <w:r w:rsidRPr="00E31BBF">
        <w:t>capacity</w:t>
      </w:r>
      <w:r w:rsidR="00C21DB7">
        <w:t xml:space="preserve"> </w:t>
      </w:r>
      <w:proofErr w:type="gramStart"/>
      <w:r w:rsidRPr="00E31BBF">
        <w:t>shall</w:t>
      </w:r>
      <w:r w:rsidR="00C21DB7">
        <w:t xml:space="preserve"> </w:t>
      </w:r>
      <w:r w:rsidRPr="00E31BBF">
        <w:t>be</w:t>
      </w:r>
      <w:r w:rsidR="00C21DB7">
        <w:t xml:space="preserve"> </w:t>
      </w:r>
      <w:r w:rsidRPr="00E31BBF">
        <w:t>decided</w:t>
      </w:r>
      <w:proofErr w:type="gramEnd"/>
      <w:r w:rsidR="00C21DB7">
        <w:t xml:space="preserve"> </w:t>
      </w:r>
      <w:r w:rsidRPr="00E31BBF">
        <w:t>by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county</w:t>
      </w:r>
      <w:r w:rsidR="00C21DB7">
        <w:t xml:space="preserve"> </w:t>
      </w:r>
      <w:r w:rsidRPr="00E31BBF">
        <w:t>court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proceedings</w:t>
      </w:r>
      <w:r w:rsidR="00C21DB7">
        <w:t xml:space="preserve"> </w:t>
      </w:r>
      <w:r w:rsidRPr="00E31BBF">
        <w:t>on</w:t>
      </w:r>
      <w:r w:rsidR="00C21DB7">
        <w:t xml:space="preserve"> </w:t>
      </w:r>
      <w:r w:rsidRPr="00E31BBF">
        <w:t>petition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guardian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person.</w:t>
      </w:r>
      <w:r w:rsidR="00C21DB7">
        <w:t xml:space="preserve"> </w:t>
      </w:r>
      <w:r w:rsidRPr="00E31BBF">
        <w:t>Minors</w:t>
      </w:r>
      <w:r w:rsidR="00C21DB7">
        <w:t xml:space="preserve"> </w:t>
      </w:r>
      <w:r w:rsidRPr="00E31BBF">
        <w:t>may</w:t>
      </w:r>
      <w:r w:rsidR="00C21DB7">
        <w:t xml:space="preserve"> </w:t>
      </w:r>
      <w:r w:rsidRPr="00E31BBF">
        <w:t>not</w:t>
      </w:r>
      <w:r w:rsidR="00C21DB7">
        <w:t xml:space="preserve"> </w:t>
      </w:r>
      <w:r w:rsidRPr="00E31BBF">
        <w:t>be</w:t>
      </w:r>
      <w:r w:rsidR="00C21DB7">
        <w:t xml:space="preserve"> </w:t>
      </w:r>
      <w:r w:rsidRPr="00E31BBF">
        <w:t>sterilised</w:t>
      </w:r>
      <w:r w:rsidR="00C21DB7">
        <w:t xml:space="preserve"> </w:t>
      </w:r>
      <w:r w:rsidRPr="00E31BBF">
        <w:t>(§</w:t>
      </w:r>
      <w:r w:rsidR="00C21DB7">
        <w:t xml:space="preserve"> </w:t>
      </w:r>
      <w:r w:rsidRPr="00E31BBF">
        <w:t>19).</w:t>
      </w:r>
      <w:r w:rsidR="00C21DB7">
        <w:t xml:space="preserve"> </w:t>
      </w:r>
    </w:p>
    <w:p w:rsidR="002F001C" w:rsidRPr="00E31BBF" w:rsidRDefault="002F001C" w:rsidP="00732F46">
      <w:pPr>
        <w:pStyle w:val="SingleTxtG"/>
      </w:pPr>
      <w:proofErr w:type="gramStart"/>
      <w:r w:rsidRPr="00E31BBF">
        <w:t>93.</w:t>
      </w:r>
      <w:r w:rsidRPr="00E31BBF">
        <w:tab/>
        <w:t>A</w:t>
      </w:r>
      <w:r w:rsidR="00C21DB7">
        <w:t xml:space="preserve"> </w:t>
      </w:r>
      <w:r w:rsidRPr="00E31BBF">
        <w:t>person</w:t>
      </w:r>
      <w:r w:rsidR="00C21DB7">
        <w:t xml:space="preserve"> </w:t>
      </w:r>
      <w:r w:rsidRPr="00E31BBF">
        <w:t>is</w:t>
      </w:r>
      <w:r w:rsidR="00C21DB7">
        <w:t xml:space="preserve"> </w:t>
      </w:r>
      <w:r w:rsidRPr="00E31BBF">
        <w:t>admitted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involuntary</w:t>
      </w:r>
      <w:r w:rsidR="00C21DB7">
        <w:t xml:space="preserve"> </w:t>
      </w:r>
      <w:r w:rsidRPr="00E31BBF">
        <w:t>psychiatric</w:t>
      </w:r>
      <w:r w:rsidR="00C21DB7">
        <w:t xml:space="preserve"> </w:t>
      </w:r>
      <w:r w:rsidRPr="00E31BBF">
        <w:t>treatment</w:t>
      </w:r>
      <w:r w:rsidR="00C21DB7">
        <w:t xml:space="preserve"> </w:t>
      </w:r>
      <w:r w:rsidRPr="00E31BBF">
        <w:t>only</w:t>
      </w:r>
      <w:r w:rsidR="00C21DB7">
        <w:t xml:space="preserve"> </w:t>
      </w:r>
      <w:r w:rsidRPr="00E31BBF">
        <w:t>if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person</w:t>
      </w:r>
      <w:r w:rsidR="00C21DB7">
        <w:t xml:space="preserve"> </w:t>
      </w:r>
      <w:r w:rsidRPr="00E31BBF">
        <w:t>has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severe</w:t>
      </w:r>
      <w:r w:rsidR="00C21DB7">
        <w:t xml:space="preserve"> </w:t>
      </w:r>
      <w:r w:rsidRPr="00E31BBF">
        <w:t>mental</w:t>
      </w:r>
      <w:r w:rsidR="00C21DB7">
        <w:t xml:space="preserve"> </w:t>
      </w:r>
      <w:r w:rsidRPr="00E31BBF">
        <w:t>disorder</w:t>
      </w:r>
      <w:r w:rsidR="00C21DB7">
        <w:t xml:space="preserve"> </w:t>
      </w:r>
      <w:r w:rsidRPr="00E31BBF">
        <w:t>which</w:t>
      </w:r>
      <w:r w:rsidR="00C21DB7">
        <w:t xml:space="preserve"> </w:t>
      </w:r>
      <w:r w:rsidRPr="00E31BBF">
        <w:t>restricts</w:t>
      </w:r>
      <w:r w:rsidR="00C21DB7">
        <w:t xml:space="preserve"> </w:t>
      </w:r>
      <w:r w:rsidRPr="00E31BBF">
        <w:t>his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her</w:t>
      </w:r>
      <w:r w:rsidR="00C21DB7">
        <w:t xml:space="preserve"> </w:t>
      </w:r>
      <w:r w:rsidRPr="00E31BBF">
        <w:t>ability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understand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control</w:t>
      </w:r>
      <w:r w:rsidR="00C21DB7">
        <w:t xml:space="preserve"> </w:t>
      </w:r>
      <w:r w:rsidRPr="00E31BBF">
        <w:t>his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her</w:t>
      </w:r>
      <w:r w:rsidR="00C21DB7">
        <w:t xml:space="preserve"> </w:t>
      </w:r>
      <w:r w:rsidRPr="00E31BBF">
        <w:t>behaviour;</w:t>
      </w:r>
      <w:r w:rsidR="00C21DB7">
        <w:t xml:space="preserve"> </w:t>
      </w:r>
      <w:r w:rsidRPr="00E31BBF">
        <w:t>without</w:t>
      </w:r>
      <w:r w:rsidR="00C21DB7">
        <w:t xml:space="preserve"> </w:t>
      </w:r>
      <w:r w:rsidRPr="00E31BBF">
        <w:t>in-patient</w:t>
      </w:r>
      <w:r w:rsidR="00C21DB7">
        <w:t xml:space="preserve"> </w:t>
      </w:r>
      <w:r w:rsidRPr="00E31BBF">
        <w:t>treatment,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person</w:t>
      </w:r>
      <w:r w:rsidR="00C21DB7">
        <w:t xml:space="preserve"> </w:t>
      </w:r>
      <w:r w:rsidRPr="00E31BBF">
        <w:t>endangers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life,</w:t>
      </w:r>
      <w:r w:rsidR="00C21DB7">
        <w:t xml:space="preserve"> </w:t>
      </w:r>
      <w:r w:rsidRPr="00E31BBF">
        <w:t>health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safety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himself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herself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others</w:t>
      </w:r>
      <w:r w:rsidR="00C21DB7">
        <w:t xml:space="preserve"> </w:t>
      </w:r>
      <w:r w:rsidRPr="00E31BBF">
        <w:t>due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mental</w:t>
      </w:r>
      <w:r w:rsidR="00C21DB7">
        <w:t xml:space="preserve"> </w:t>
      </w:r>
      <w:r w:rsidRPr="00E31BBF">
        <w:t>disorder;</w:t>
      </w:r>
      <w:r w:rsidR="00C21DB7">
        <w:t xml:space="preserve"> </w:t>
      </w:r>
      <w:r w:rsidRPr="00E31BBF">
        <w:t>other</w:t>
      </w:r>
      <w:r w:rsidR="00C21DB7">
        <w:t xml:space="preserve"> </w:t>
      </w:r>
      <w:r w:rsidRPr="00E31BBF">
        <w:t>psychiatric</w:t>
      </w:r>
      <w:r w:rsidR="00C21DB7">
        <w:t xml:space="preserve"> </w:t>
      </w:r>
      <w:r w:rsidRPr="00E31BBF">
        <w:t>care</w:t>
      </w:r>
      <w:r w:rsidR="00C21DB7">
        <w:t xml:space="preserve"> </w:t>
      </w:r>
      <w:r w:rsidRPr="00E31BBF">
        <w:t>is</w:t>
      </w:r>
      <w:r w:rsidR="00C21DB7">
        <w:t xml:space="preserve"> </w:t>
      </w:r>
      <w:r w:rsidRPr="00E31BBF">
        <w:t>not</w:t>
      </w:r>
      <w:r w:rsidR="00C21DB7">
        <w:t xml:space="preserve"> </w:t>
      </w:r>
      <w:r w:rsidRPr="00E31BBF">
        <w:t>sufficient</w:t>
      </w:r>
      <w:r w:rsidR="00C21DB7">
        <w:t xml:space="preserve"> </w:t>
      </w:r>
      <w:r w:rsidRPr="00E31BBF">
        <w:t>(§</w:t>
      </w:r>
      <w:r w:rsidR="00C21DB7">
        <w:t xml:space="preserve"> </w:t>
      </w:r>
      <w:r w:rsidRPr="00E31BBF">
        <w:t>3).</w:t>
      </w:r>
      <w:proofErr w:type="gramEnd"/>
      <w:r w:rsidR="00C21DB7">
        <w:t xml:space="preserve"> </w:t>
      </w:r>
    </w:p>
    <w:p w:rsidR="002F001C" w:rsidRPr="00E31BBF" w:rsidRDefault="002F001C" w:rsidP="00732F46">
      <w:pPr>
        <w:pStyle w:val="SingleTxtG"/>
      </w:pPr>
      <w:r w:rsidRPr="00E31BBF">
        <w:t>94.</w:t>
      </w:r>
      <w:r w:rsidRPr="00E31BBF">
        <w:tab/>
        <w:t>As</w:t>
      </w:r>
      <w:r w:rsidR="00C21DB7">
        <w:t xml:space="preserve"> </w:t>
      </w:r>
      <w:r w:rsidRPr="00E31BBF">
        <w:t>Social</w:t>
      </w:r>
      <w:r w:rsidR="00C21DB7">
        <w:t xml:space="preserve"> </w:t>
      </w:r>
      <w:r w:rsidRPr="00E31BBF">
        <w:t>Welfare</w:t>
      </w:r>
      <w:r w:rsidR="00C21DB7">
        <w:t xml:space="preserve"> </w:t>
      </w:r>
      <w:r w:rsidRPr="00E31BBF">
        <w:t>Act</w:t>
      </w:r>
      <w:r w:rsidR="00C21DB7">
        <w:t xml:space="preserve"> </w:t>
      </w:r>
      <w:r w:rsidRPr="00E31BBF">
        <w:t>stipulates,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special</w:t>
      </w:r>
      <w:r w:rsidR="00C21DB7">
        <w:t xml:space="preserve"> </w:t>
      </w:r>
      <w:r w:rsidRPr="00E31BBF">
        <w:t>care</w:t>
      </w:r>
      <w:r w:rsidR="00C21DB7">
        <w:t xml:space="preserve"> </w:t>
      </w:r>
      <w:r w:rsidRPr="00E31BBF">
        <w:t>service</w:t>
      </w:r>
      <w:r w:rsidR="00C21DB7">
        <w:t xml:space="preserve"> </w:t>
      </w:r>
      <w:proofErr w:type="gramStart"/>
      <w:r w:rsidRPr="00E31BBF">
        <w:t>shall</w:t>
      </w:r>
      <w:r w:rsidR="00C21DB7">
        <w:t xml:space="preserve"> </w:t>
      </w:r>
      <w:r w:rsidRPr="00E31BBF">
        <w:t>not</w:t>
      </w:r>
      <w:r w:rsidR="00C21DB7">
        <w:t xml:space="preserve"> </w:t>
      </w:r>
      <w:r w:rsidRPr="00E31BBF">
        <w:t>be</w:t>
      </w:r>
      <w:r w:rsidR="00C21DB7">
        <w:t xml:space="preserve"> </w:t>
      </w:r>
      <w:r w:rsidRPr="00E31BBF">
        <w:t>provided</w:t>
      </w:r>
      <w:proofErr w:type="gramEnd"/>
      <w:r w:rsidR="00C21DB7">
        <w:t xml:space="preserve"> </w:t>
      </w:r>
      <w:r w:rsidRPr="00E31BBF">
        <w:t>directly</w:t>
      </w:r>
      <w:r w:rsidR="00C21DB7">
        <w:t xml:space="preserve"> </w:t>
      </w:r>
      <w:r w:rsidRPr="00E31BBF">
        <w:t>by</w:t>
      </w:r>
      <w:r w:rsidR="00C21DB7">
        <w:t xml:space="preserve"> </w:t>
      </w:r>
      <w:r w:rsidRPr="00E31BBF">
        <w:t>an</w:t>
      </w:r>
      <w:r w:rsidR="00C21DB7">
        <w:t xml:space="preserve"> </w:t>
      </w:r>
      <w:r w:rsidRPr="00E31BBF">
        <w:t>activity</w:t>
      </w:r>
      <w:r w:rsidR="00C21DB7">
        <w:t xml:space="preserve"> </w:t>
      </w:r>
      <w:r w:rsidRPr="00E31BBF">
        <w:t>supervisor</w:t>
      </w:r>
      <w:r w:rsidR="00C21DB7">
        <w:t xml:space="preserve"> </w:t>
      </w:r>
      <w:r w:rsidRPr="00E31BBF">
        <w:t>whose</w:t>
      </w:r>
      <w:r w:rsidR="00C21DB7">
        <w:t xml:space="preserve"> </w:t>
      </w:r>
      <w:r w:rsidRPr="00E31BBF">
        <w:t>criminal</w:t>
      </w:r>
      <w:r w:rsidR="00C21DB7">
        <w:t xml:space="preserve"> </w:t>
      </w:r>
      <w:r w:rsidRPr="00E31BBF">
        <w:t>record</w:t>
      </w:r>
      <w:r w:rsidR="00C21DB7">
        <w:t xml:space="preserve"> </w:t>
      </w:r>
      <w:r w:rsidRPr="00E31BBF">
        <w:t>for</w:t>
      </w:r>
      <w:r w:rsidR="00C21DB7">
        <w:t xml:space="preserve"> </w:t>
      </w:r>
      <w:r w:rsidRPr="00E31BBF">
        <w:t>an</w:t>
      </w:r>
      <w:r w:rsidR="00C21DB7">
        <w:t xml:space="preserve"> </w:t>
      </w:r>
      <w:r w:rsidRPr="00E31BBF">
        <w:t>intentionally</w:t>
      </w:r>
      <w:r w:rsidR="00C21DB7">
        <w:t xml:space="preserve"> </w:t>
      </w:r>
      <w:r w:rsidRPr="00E31BBF">
        <w:t>committed</w:t>
      </w:r>
      <w:r w:rsidR="00C21DB7">
        <w:t xml:space="preserve"> </w:t>
      </w:r>
      <w:r w:rsidRPr="00E31BBF">
        <w:t>criminal</w:t>
      </w:r>
      <w:r w:rsidR="00C21DB7">
        <w:t xml:space="preserve"> </w:t>
      </w:r>
      <w:r w:rsidRPr="00E31BBF">
        <w:t>offence</w:t>
      </w:r>
      <w:r w:rsidR="00C21DB7">
        <w:t xml:space="preserve"> </w:t>
      </w:r>
      <w:r w:rsidRPr="00E31BBF">
        <w:t>may</w:t>
      </w:r>
      <w:r w:rsidR="00C21DB7">
        <w:t xml:space="preserve"> </w:t>
      </w:r>
      <w:r w:rsidRPr="00E31BBF">
        <w:t>endanger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life,</w:t>
      </w:r>
      <w:r w:rsidR="00C21DB7">
        <w:t xml:space="preserve"> </w:t>
      </w:r>
      <w:r w:rsidRPr="00E31BBF">
        <w:t>health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property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person</w:t>
      </w:r>
      <w:r w:rsidR="00C21DB7">
        <w:t xml:space="preserve"> </w:t>
      </w:r>
      <w:r w:rsidRPr="00E31BBF">
        <w:t>entitled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receive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service.</w:t>
      </w:r>
      <w:r w:rsidR="00C21DB7">
        <w:t xml:space="preserve"> </w:t>
      </w:r>
      <w:r w:rsidRPr="00E31BBF">
        <w:t>Circumstances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isolating</w:t>
      </w:r>
      <w:r w:rsidR="00C21DB7">
        <w:t xml:space="preserve"> </w:t>
      </w:r>
      <w:r w:rsidRPr="00E31BBF">
        <w:t>24-hour</w:t>
      </w:r>
      <w:r w:rsidR="00C21DB7">
        <w:t xml:space="preserve"> </w:t>
      </w:r>
      <w:r w:rsidRPr="00E31BBF">
        <w:t>special</w:t>
      </w:r>
      <w:r w:rsidR="00C21DB7">
        <w:t xml:space="preserve"> </w:t>
      </w:r>
      <w:r w:rsidRPr="00E31BBF">
        <w:t>care</w:t>
      </w:r>
      <w:r w:rsidR="00C21DB7">
        <w:t xml:space="preserve"> </w:t>
      </w:r>
      <w:r w:rsidRPr="00E31BBF">
        <w:t>service</w:t>
      </w:r>
      <w:r w:rsidR="00C21DB7">
        <w:t xml:space="preserve"> </w:t>
      </w:r>
      <w:r w:rsidRPr="00E31BBF">
        <w:t>user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restriction</w:t>
      </w:r>
      <w:r w:rsidR="00C21DB7">
        <w:t xml:space="preserve"> </w:t>
      </w:r>
      <w:r w:rsidRPr="00E31BBF">
        <w:t>on</w:t>
      </w:r>
      <w:r w:rsidR="00C21DB7">
        <w:t xml:space="preserve"> </w:t>
      </w:r>
      <w:r w:rsidRPr="00E31BBF">
        <w:t>freedom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movement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such</w:t>
      </w:r>
      <w:r w:rsidR="00C21DB7">
        <w:t xml:space="preserve"> </w:t>
      </w:r>
      <w:r w:rsidRPr="00E31BBF">
        <w:t>adults</w:t>
      </w:r>
      <w:r w:rsidR="00C21DB7">
        <w:t xml:space="preserve"> </w:t>
      </w:r>
      <w:r w:rsidRPr="00E31BBF">
        <w:t>receiving</w:t>
      </w:r>
      <w:r w:rsidR="00C21DB7">
        <w:t xml:space="preserve"> </w:t>
      </w:r>
      <w:r w:rsidRPr="00E31BBF">
        <w:t>special</w:t>
      </w:r>
      <w:r w:rsidR="00C21DB7">
        <w:t xml:space="preserve"> </w:t>
      </w:r>
      <w:r w:rsidRPr="00E31BBF">
        <w:t>care</w:t>
      </w:r>
      <w:r w:rsidR="00C21DB7">
        <w:t xml:space="preserve"> </w:t>
      </w:r>
      <w:r w:rsidRPr="00E31BBF">
        <w:t>services</w:t>
      </w:r>
      <w:r w:rsidR="00C21DB7">
        <w:t xml:space="preserve"> </w:t>
      </w:r>
      <w:proofErr w:type="gramStart"/>
      <w:r w:rsidRPr="00E31BBF">
        <w:t>are</w:t>
      </w:r>
      <w:r w:rsidR="00C21DB7">
        <w:t xml:space="preserve"> </w:t>
      </w:r>
      <w:r w:rsidRPr="00E31BBF">
        <w:t>precisely</w:t>
      </w:r>
      <w:r w:rsidR="00C21DB7">
        <w:t xml:space="preserve"> </w:t>
      </w:r>
      <w:r w:rsidRPr="00E31BBF">
        <w:t>listed</w:t>
      </w:r>
      <w:proofErr w:type="gramEnd"/>
      <w:r w:rsidRPr="00E31BBF">
        <w:t>.</w:t>
      </w:r>
    </w:p>
    <w:p w:rsidR="002F001C" w:rsidRPr="00E31BBF" w:rsidRDefault="002F001C" w:rsidP="00C263E2">
      <w:pPr>
        <w:pStyle w:val="H23G"/>
      </w:pPr>
      <w:r w:rsidRPr="00E31BBF">
        <w:tab/>
      </w:r>
      <w:r w:rsidRPr="00E31BBF">
        <w:tab/>
        <w:t>Reply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paragraph</w:t>
      </w:r>
      <w:r w:rsidR="00C21DB7">
        <w:t xml:space="preserve"> </w:t>
      </w:r>
      <w:r w:rsidRPr="00E31BBF">
        <w:t>12</w:t>
      </w:r>
      <w:r w:rsidR="00B10A4D">
        <w:t xml:space="preserve"> </w:t>
      </w:r>
      <w:r w:rsidRPr="00E31BBF">
        <w:t>(b)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list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issues</w:t>
      </w:r>
      <w:r w:rsidR="00C21DB7">
        <w:t xml:space="preserve"> </w:t>
      </w:r>
    </w:p>
    <w:p w:rsidR="002F001C" w:rsidRPr="00E31BBF" w:rsidRDefault="002F001C" w:rsidP="00732F46">
      <w:pPr>
        <w:pStyle w:val="SingleTxtG"/>
      </w:pPr>
      <w:r w:rsidRPr="00E31BBF">
        <w:t>95.</w:t>
      </w:r>
      <w:r w:rsidRPr="00E31BBF">
        <w:tab/>
        <w:t>In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past</w:t>
      </w:r>
      <w:r w:rsidR="00C21DB7">
        <w:t xml:space="preserve"> </w:t>
      </w:r>
      <w:r w:rsidRPr="00E31BBF">
        <w:t>few</w:t>
      </w:r>
      <w:r w:rsidR="00C21DB7">
        <w:t xml:space="preserve"> </w:t>
      </w:r>
      <w:r w:rsidRPr="00E31BBF">
        <w:t>years,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Office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Chancellor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Justice</w:t>
      </w:r>
      <w:r w:rsidR="00C21DB7">
        <w:t xml:space="preserve"> </w:t>
      </w:r>
      <w:r w:rsidRPr="00E31BBF">
        <w:t>has</w:t>
      </w:r>
      <w:r w:rsidR="00C21DB7">
        <w:t xml:space="preserve"> </w:t>
      </w:r>
      <w:r w:rsidRPr="00E31BBF">
        <w:t>increased</w:t>
      </w:r>
      <w:r w:rsidR="00C21DB7">
        <w:t xml:space="preserve"> </w:t>
      </w:r>
      <w:r w:rsidRPr="00E31BBF">
        <w:t>its</w:t>
      </w:r>
      <w:r w:rsidR="00C21DB7">
        <w:t xml:space="preserve"> </w:t>
      </w:r>
      <w:r w:rsidRPr="00E31BBF">
        <w:t>monitoring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facilities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which</w:t>
      </w:r>
      <w:r w:rsidR="00C21DB7">
        <w:t xml:space="preserve"> </w:t>
      </w:r>
      <w:r w:rsidRPr="00E31BBF">
        <w:t>persons</w:t>
      </w:r>
      <w:r w:rsidR="00C21DB7">
        <w:t xml:space="preserve"> </w:t>
      </w:r>
      <w:r w:rsidRPr="00E31BBF">
        <w:t>with</w:t>
      </w:r>
      <w:r w:rsidR="00C21DB7">
        <w:t xml:space="preserve"> </w:t>
      </w:r>
      <w:r w:rsidRPr="00E31BBF">
        <w:t>disabilities</w:t>
      </w:r>
      <w:r w:rsidR="00C21DB7">
        <w:t xml:space="preserve"> </w:t>
      </w:r>
      <w:proofErr w:type="gramStart"/>
      <w:r w:rsidRPr="00E31BBF">
        <w:t>may</w:t>
      </w:r>
      <w:r w:rsidR="00C21DB7">
        <w:t xml:space="preserve"> </w:t>
      </w:r>
      <w:r w:rsidRPr="00E31BBF">
        <w:t>be</w:t>
      </w:r>
      <w:r w:rsidR="00C21DB7">
        <w:t xml:space="preserve"> </w:t>
      </w:r>
      <w:r w:rsidRPr="00E31BBF">
        <w:t>deprived</w:t>
      </w:r>
      <w:proofErr w:type="gramEnd"/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their</w:t>
      </w:r>
      <w:r w:rsidR="00C21DB7">
        <w:t xml:space="preserve"> </w:t>
      </w:r>
      <w:r w:rsidRPr="00E31BBF">
        <w:t>liberty,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particular</w:t>
      </w:r>
      <w:r w:rsidR="00C21DB7">
        <w:t xml:space="preserve"> </w:t>
      </w:r>
      <w:r w:rsidRPr="00E31BBF">
        <w:t>special</w:t>
      </w:r>
      <w:r w:rsidR="00C21DB7">
        <w:t xml:space="preserve"> </w:t>
      </w:r>
      <w:r w:rsidRPr="00E31BBF">
        <w:t>care</w:t>
      </w:r>
      <w:r w:rsidR="00C21DB7">
        <w:t xml:space="preserve"> </w:t>
      </w:r>
      <w:r w:rsidRPr="00E31BBF">
        <w:t>homes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psychiatric</w:t>
      </w:r>
      <w:r w:rsidR="00C21DB7">
        <w:t xml:space="preserve"> </w:t>
      </w:r>
      <w:r w:rsidRPr="00E31BBF">
        <w:t>clinics.</w:t>
      </w:r>
      <w:r w:rsidR="00C21DB7">
        <w:t xml:space="preserve"> </w:t>
      </w:r>
      <w:r w:rsidRPr="00E31BBF">
        <w:t>Small</w:t>
      </w:r>
      <w:r w:rsidR="00C21DB7">
        <w:t xml:space="preserve"> </w:t>
      </w:r>
      <w:r w:rsidRPr="00E31BBF">
        <w:t>additional</w:t>
      </w:r>
      <w:r w:rsidR="00C21DB7">
        <w:t xml:space="preserve"> </w:t>
      </w:r>
      <w:r w:rsidRPr="00E31BBF">
        <w:t>funds</w:t>
      </w:r>
      <w:r w:rsidR="00C21DB7">
        <w:t xml:space="preserve"> </w:t>
      </w:r>
      <w:proofErr w:type="gramStart"/>
      <w:r w:rsidRPr="00E31BBF">
        <w:t>have</w:t>
      </w:r>
      <w:r w:rsidR="00C21DB7">
        <w:t xml:space="preserve"> </w:t>
      </w:r>
      <w:r w:rsidRPr="00E31BBF">
        <w:t>been</w:t>
      </w:r>
      <w:r w:rsidR="00C21DB7">
        <w:t xml:space="preserve"> </w:t>
      </w:r>
      <w:r w:rsidRPr="00E31BBF">
        <w:t>allocated</w:t>
      </w:r>
      <w:proofErr w:type="gramEnd"/>
      <w:r w:rsidR="00C21DB7">
        <w:t xml:space="preserve"> </w:t>
      </w:r>
      <w:r w:rsidRPr="00E31BBF">
        <w:t>from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budget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allow</w:t>
      </w:r>
      <w:r w:rsidR="00C21DB7">
        <w:t xml:space="preserve"> </w:t>
      </w:r>
      <w:r w:rsidRPr="00E31BBF">
        <w:t>for</w:t>
      </w:r>
      <w:r w:rsidR="00C21DB7">
        <w:t xml:space="preserve"> </w:t>
      </w:r>
      <w:r w:rsidRPr="00E31BBF">
        <w:t>greater</w:t>
      </w:r>
      <w:r w:rsidR="00C21DB7">
        <w:t xml:space="preserve"> </w:t>
      </w:r>
      <w:r w:rsidRPr="00E31BBF">
        <w:t>use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experts</w:t>
      </w:r>
      <w:r w:rsidR="00C21DB7">
        <w:t xml:space="preserve"> </w:t>
      </w:r>
      <w:r w:rsidRPr="00E31BBF">
        <w:t>during</w:t>
      </w:r>
      <w:r w:rsidR="00C21DB7">
        <w:t xml:space="preserve"> </w:t>
      </w:r>
      <w:r w:rsidRPr="00E31BBF">
        <w:t>its</w:t>
      </w:r>
      <w:r w:rsidR="00C21DB7">
        <w:t xml:space="preserve"> </w:t>
      </w:r>
      <w:r w:rsidRPr="00E31BBF">
        <w:t>inspections,</w:t>
      </w:r>
      <w:r w:rsidR="00C21DB7">
        <w:t xml:space="preserve"> </w:t>
      </w:r>
      <w:r w:rsidRPr="00E31BBF">
        <w:t>including</w:t>
      </w:r>
      <w:r w:rsidR="00C21DB7">
        <w:t xml:space="preserve"> </w:t>
      </w:r>
      <w:r w:rsidRPr="00E31BBF">
        <w:t>psychiatrists.</w:t>
      </w:r>
      <w:r w:rsidR="00C21DB7">
        <w:t xml:space="preserve"> </w:t>
      </w:r>
    </w:p>
    <w:p w:rsidR="002F001C" w:rsidRPr="00E31BBF" w:rsidRDefault="002F001C" w:rsidP="00732F46">
      <w:pPr>
        <w:pStyle w:val="SingleTxtG"/>
      </w:pPr>
      <w:r w:rsidRPr="00E31BBF">
        <w:t>96.</w:t>
      </w:r>
      <w:r w:rsidRPr="00E31BBF">
        <w:tab/>
        <w:t>See</w:t>
      </w:r>
      <w:r w:rsidR="00C21DB7">
        <w:t xml:space="preserve"> </w:t>
      </w:r>
      <w:r w:rsidRPr="00E31BBF">
        <w:t>also</w:t>
      </w:r>
      <w:r w:rsidR="00C21DB7">
        <w:t xml:space="preserve"> </w:t>
      </w:r>
      <w:r w:rsidRPr="00E31BBF">
        <w:t>answers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article</w:t>
      </w:r>
      <w:r w:rsidR="00C21DB7">
        <w:t xml:space="preserve"> </w:t>
      </w:r>
      <w:r w:rsidRPr="00E31BBF">
        <w:t>5</w:t>
      </w:r>
      <w:r w:rsidR="00C21DB7">
        <w:t xml:space="preserve"> </w:t>
      </w:r>
      <w:r w:rsidRPr="00E31BBF">
        <w:t>p3</w:t>
      </w:r>
      <w:r w:rsidR="00C21DB7">
        <w:t xml:space="preserve"> </w:t>
      </w:r>
      <w:r w:rsidRPr="00E31BBF">
        <w:t>(e)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article</w:t>
      </w:r>
      <w:r w:rsidR="00C21DB7">
        <w:t xml:space="preserve"> </w:t>
      </w:r>
      <w:r w:rsidRPr="00E31BBF">
        <w:t>33</w:t>
      </w:r>
      <w:r w:rsidR="00C21DB7">
        <w:t xml:space="preserve"> </w:t>
      </w:r>
      <w:r w:rsidRPr="00E31BBF">
        <w:t>p24</w:t>
      </w:r>
      <w:r w:rsidR="00C21DB7">
        <w:t xml:space="preserve"> </w:t>
      </w:r>
      <w:r w:rsidRPr="00E31BBF">
        <w:t>(b).</w:t>
      </w:r>
      <w:r w:rsidR="00C21DB7">
        <w:t xml:space="preserve"> </w:t>
      </w:r>
    </w:p>
    <w:p w:rsidR="002F001C" w:rsidRPr="00E31BBF" w:rsidRDefault="002F001C" w:rsidP="00C263E2">
      <w:pPr>
        <w:pStyle w:val="H23G"/>
      </w:pPr>
      <w:r w:rsidRPr="00E31BBF">
        <w:tab/>
      </w:r>
      <w:r w:rsidRPr="00E31BBF">
        <w:tab/>
        <w:t>Reply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paragraph</w:t>
      </w:r>
      <w:r w:rsidR="00C21DB7">
        <w:t xml:space="preserve"> </w:t>
      </w:r>
      <w:r w:rsidRPr="00E31BBF">
        <w:t>12</w:t>
      </w:r>
      <w:r w:rsidR="00B10A4D">
        <w:t xml:space="preserve"> </w:t>
      </w:r>
      <w:r w:rsidRPr="00E31BBF">
        <w:t>(c)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list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issues</w:t>
      </w:r>
      <w:r w:rsidR="00C21DB7">
        <w:t xml:space="preserve"> </w:t>
      </w:r>
    </w:p>
    <w:p w:rsidR="002F001C" w:rsidRPr="00E31BBF" w:rsidRDefault="002F001C" w:rsidP="00732F46">
      <w:pPr>
        <w:pStyle w:val="SingleTxtG"/>
      </w:pPr>
      <w:r w:rsidRPr="00E31BBF">
        <w:t>97.</w:t>
      </w:r>
      <w:r w:rsidRPr="00E31BBF">
        <w:tab/>
        <w:t>There</w:t>
      </w:r>
      <w:r w:rsidR="00C21DB7">
        <w:t xml:space="preserve"> </w:t>
      </w:r>
      <w:r w:rsidRPr="00E31BBF">
        <w:t>have</w:t>
      </w:r>
      <w:r w:rsidR="00C21DB7">
        <w:t xml:space="preserve"> </w:t>
      </w:r>
      <w:r w:rsidRPr="00E31BBF">
        <w:t>been</w:t>
      </w:r>
      <w:r w:rsidR="00C21DB7">
        <w:t xml:space="preserve"> </w:t>
      </w:r>
      <w:r w:rsidRPr="00E31BBF">
        <w:t>various</w:t>
      </w:r>
      <w:r w:rsidR="00C21DB7">
        <w:t xml:space="preserve"> </w:t>
      </w:r>
      <w:r w:rsidRPr="00E31BBF">
        <w:t>awareness</w:t>
      </w:r>
      <w:r w:rsidR="00C21DB7">
        <w:t xml:space="preserve"> </w:t>
      </w:r>
      <w:r w:rsidRPr="00E31BBF">
        <w:t>raising</w:t>
      </w:r>
      <w:r w:rsidR="00C21DB7">
        <w:t xml:space="preserve"> </w:t>
      </w:r>
      <w:r w:rsidRPr="00E31BBF">
        <w:t>campaigns,</w:t>
      </w:r>
      <w:r w:rsidR="00C21DB7">
        <w:t xml:space="preserve"> </w:t>
      </w:r>
      <w:r w:rsidRPr="00E31BBF">
        <w:t>ongoing</w:t>
      </w:r>
      <w:r w:rsidR="00C21DB7">
        <w:t xml:space="preserve"> </w:t>
      </w:r>
      <w:r w:rsidRPr="00E31BBF">
        <w:t>active</w:t>
      </w:r>
      <w:r w:rsidR="00C21DB7">
        <w:t xml:space="preserve"> </w:t>
      </w:r>
      <w:r w:rsidRPr="00E31BBF">
        <w:t>contribution</w:t>
      </w:r>
      <w:r w:rsidR="00C21DB7">
        <w:t xml:space="preserve"> </w:t>
      </w:r>
      <w:r w:rsidRPr="00E31BBF">
        <w:t>by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representative</w:t>
      </w:r>
      <w:r w:rsidR="00C21DB7">
        <w:t xml:space="preserve"> </w:t>
      </w:r>
      <w:r w:rsidRPr="00E31BBF">
        <w:t>organisations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persons</w:t>
      </w:r>
      <w:r w:rsidR="00C21DB7">
        <w:t xml:space="preserve"> </w:t>
      </w:r>
      <w:r w:rsidRPr="00E31BBF">
        <w:t>with</w:t>
      </w:r>
      <w:r w:rsidR="00C21DB7">
        <w:t xml:space="preserve"> </w:t>
      </w:r>
      <w:r w:rsidRPr="00E31BBF">
        <w:t>disability,</w:t>
      </w:r>
      <w:r w:rsidR="00C21DB7">
        <w:t xml:space="preserve"> </w:t>
      </w:r>
      <w:r w:rsidRPr="00E31BBF">
        <w:t>policy</w:t>
      </w:r>
      <w:r w:rsidR="00C21DB7">
        <w:t xml:space="preserve"> </w:t>
      </w:r>
      <w:r w:rsidRPr="00E31BBF">
        <w:t>making</w:t>
      </w:r>
      <w:r w:rsidR="00C21DB7">
        <w:t xml:space="preserve"> </w:t>
      </w:r>
      <w:r w:rsidRPr="00E31BBF">
        <w:t>by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Ministry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Social</w:t>
      </w:r>
      <w:r w:rsidR="00C21DB7">
        <w:t xml:space="preserve"> </w:t>
      </w:r>
      <w:r w:rsidRPr="00E31BBF">
        <w:t>Affairs</w:t>
      </w:r>
      <w:r w:rsidR="00C21DB7">
        <w:t xml:space="preserve"> </w:t>
      </w:r>
      <w:r w:rsidRPr="00E31BBF">
        <w:t>etc.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raise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awareness</w:t>
      </w:r>
      <w:r w:rsidR="00C21DB7">
        <w:t xml:space="preserve"> </w:t>
      </w:r>
      <w:r w:rsidRPr="00E31BBF">
        <w:t>on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rights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persons</w:t>
      </w:r>
      <w:r w:rsidR="00C21DB7">
        <w:t xml:space="preserve"> </w:t>
      </w:r>
      <w:r w:rsidRPr="00E31BBF">
        <w:t>with</w:t>
      </w:r>
      <w:r w:rsidR="00C21DB7">
        <w:t xml:space="preserve"> </w:t>
      </w:r>
      <w:r w:rsidRPr="00E31BBF">
        <w:t>disabilities.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field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health,</w:t>
      </w:r>
      <w:r w:rsidR="00C21DB7">
        <w:t xml:space="preserve"> </w:t>
      </w:r>
      <w:r w:rsidRPr="00E31BBF">
        <w:t>medical</w:t>
      </w:r>
      <w:r w:rsidR="00C21DB7">
        <w:t xml:space="preserve"> </w:t>
      </w:r>
      <w:r w:rsidRPr="00E31BBF">
        <w:t>workers</w:t>
      </w:r>
      <w:r w:rsidR="00C21DB7">
        <w:t xml:space="preserve"> </w:t>
      </w:r>
      <w:r w:rsidRPr="00E31BBF">
        <w:t>are</w:t>
      </w:r>
      <w:r w:rsidR="00C21DB7">
        <w:t xml:space="preserve"> </w:t>
      </w:r>
      <w:r w:rsidRPr="00E31BBF">
        <w:t>obliged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have</w:t>
      </w:r>
      <w:r w:rsidR="00C21DB7">
        <w:t xml:space="preserve"> </w:t>
      </w:r>
      <w:r w:rsidRPr="00E31BBF">
        <w:t>professional</w:t>
      </w:r>
      <w:r w:rsidR="00C21DB7">
        <w:t xml:space="preserve"> </w:t>
      </w:r>
      <w:r w:rsidRPr="00E31BBF">
        <w:t>training</w:t>
      </w:r>
      <w:r w:rsidR="00C21DB7">
        <w:t xml:space="preserve"> </w:t>
      </w:r>
      <w:r w:rsidRPr="00E31BBF">
        <w:t>for</w:t>
      </w:r>
      <w:r w:rsidR="00C21DB7">
        <w:t xml:space="preserve"> </w:t>
      </w:r>
      <w:r w:rsidRPr="00E31BBF">
        <w:t>60</w:t>
      </w:r>
      <w:r w:rsidR="00C21DB7">
        <w:t xml:space="preserve"> </w:t>
      </w:r>
      <w:r w:rsidRPr="00E31BBF">
        <w:t>hours</w:t>
      </w:r>
      <w:r w:rsidR="00C21DB7">
        <w:t xml:space="preserve"> </w:t>
      </w:r>
      <w:r w:rsidRPr="00E31BBF">
        <w:t>per</w:t>
      </w:r>
      <w:r w:rsidR="00C21DB7">
        <w:t xml:space="preserve"> </w:t>
      </w:r>
      <w:r w:rsidRPr="00E31BBF">
        <w:t>year,</w:t>
      </w:r>
      <w:r w:rsidR="00C21DB7">
        <w:t xml:space="preserve"> </w:t>
      </w:r>
      <w:r w:rsidRPr="00E31BBF">
        <w:t>care</w:t>
      </w:r>
      <w:r w:rsidR="00C21DB7">
        <w:t xml:space="preserve"> </w:t>
      </w:r>
      <w:r w:rsidRPr="00E31BBF">
        <w:t>workers</w:t>
      </w:r>
      <w:r w:rsidR="00C21DB7">
        <w:t xml:space="preserve"> </w:t>
      </w:r>
      <w:r w:rsidRPr="00E31BBF">
        <w:t>40</w:t>
      </w:r>
      <w:r w:rsidR="00C21DB7">
        <w:t xml:space="preserve"> </w:t>
      </w:r>
      <w:r w:rsidRPr="00E31BBF">
        <w:t>hours</w:t>
      </w:r>
      <w:r w:rsidR="00C21DB7">
        <w:t xml:space="preserve"> </w:t>
      </w:r>
      <w:r w:rsidRPr="00E31BBF">
        <w:t>per</w:t>
      </w:r>
      <w:r w:rsidR="00C21DB7">
        <w:t xml:space="preserve"> </w:t>
      </w:r>
      <w:r w:rsidRPr="00E31BBF">
        <w:t>year.</w:t>
      </w:r>
      <w:r w:rsidR="00C21DB7">
        <w:t xml:space="preserve"> </w:t>
      </w:r>
      <w:r w:rsidRPr="00E31BBF">
        <w:t>However,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topics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trainings</w:t>
      </w:r>
      <w:r w:rsidR="00C21DB7">
        <w:t xml:space="preserve"> </w:t>
      </w:r>
      <w:r w:rsidRPr="00E31BBF">
        <w:t>are</w:t>
      </w:r>
      <w:r w:rsidR="00C21DB7">
        <w:t xml:space="preserve"> </w:t>
      </w:r>
      <w:r w:rsidRPr="00E31BBF">
        <w:t>not</w:t>
      </w:r>
      <w:r w:rsidR="00C21DB7">
        <w:t xml:space="preserve"> </w:t>
      </w:r>
      <w:r w:rsidRPr="00E31BBF">
        <w:t>fixed.</w:t>
      </w:r>
      <w:r w:rsidR="00C21DB7">
        <w:t xml:space="preserve"> </w:t>
      </w:r>
      <w:r w:rsidRPr="00E31BBF">
        <w:t>See</w:t>
      </w:r>
      <w:r w:rsidR="00C21DB7">
        <w:t xml:space="preserve"> </w:t>
      </w:r>
      <w:r w:rsidRPr="00E31BBF">
        <w:t>also</w:t>
      </w:r>
      <w:r w:rsidR="00C21DB7">
        <w:t xml:space="preserve"> </w:t>
      </w:r>
      <w:r w:rsidRPr="00E31BBF">
        <w:t>answers</w:t>
      </w:r>
      <w:r w:rsidR="00C21DB7">
        <w:t xml:space="preserve"> </w:t>
      </w:r>
      <w:r w:rsidRPr="00E31BBF">
        <w:t>provided</w:t>
      </w:r>
      <w:r w:rsidR="00C21DB7">
        <w:t xml:space="preserve"> </w:t>
      </w:r>
      <w:r w:rsidRPr="00E31BBF">
        <w:t>under</w:t>
      </w:r>
      <w:r w:rsidR="00C21DB7">
        <w:t xml:space="preserve"> </w:t>
      </w:r>
      <w:r w:rsidRPr="00E31BBF">
        <w:t>article</w:t>
      </w:r>
      <w:r w:rsidR="00C21DB7">
        <w:t xml:space="preserve"> </w:t>
      </w:r>
      <w:r w:rsidRPr="00E31BBF">
        <w:t>1</w:t>
      </w:r>
      <w:r w:rsidR="005363C6">
        <w:t>–</w:t>
      </w:r>
      <w:r w:rsidRPr="00E31BBF">
        <w:t>4</w:t>
      </w:r>
      <w:r w:rsidR="00C21DB7">
        <w:t xml:space="preserve"> </w:t>
      </w:r>
      <w:r w:rsidRPr="00E31BBF">
        <w:t>p1</w:t>
      </w:r>
      <w:r w:rsidR="00C21DB7">
        <w:t xml:space="preserve"> </w:t>
      </w:r>
      <w:r w:rsidRPr="00E31BBF">
        <w:t>(c)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(e),</w:t>
      </w:r>
      <w:r w:rsidR="00C21DB7">
        <w:t xml:space="preserve"> </w:t>
      </w:r>
      <w:r w:rsidRPr="00E31BBF">
        <w:t>article</w:t>
      </w:r>
      <w:r w:rsidR="00C21DB7">
        <w:t xml:space="preserve"> </w:t>
      </w:r>
      <w:proofErr w:type="gramStart"/>
      <w:r w:rsidRPr="00E31BBF">
        <w:t>6</w:t>
      </w:r>
      <w:proofErr w:type="gramEnd"/>
      <w:r w:rsidRPr="00E31BBF">
        <w:t>,</w:t>
      </w:r>
      <w:r w:rsidR="00C21DB7">
        <w:t xml:space="preserve"> </w:t>
      </w:r>
      <w:r w:rsidRPr="00E31BBF">
        <w:t>article</w:t>
      </w:r>
      <w:r w:rsidR="00C21DB7">
        <w:t xml:space="preserve"> </w:t>
      </w:r>
      <w:r w:rsidRPr="00E31BBF">
        <w:t>8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article</w:t>
      </w:r>
      <w:r w:rsidR="00C21DB7">
        <w:t xml:space="preserve"> </w:t>
      </w:r>
      <w:r w:rsidRPr="00E31BBF">
        <w:t>11.</w:t>
      </w:r>
    </w:p>
    <w:p w:rsidR="002F001C" w:rsidRPr="00E31BBF" w:rsidRDefault="002F001C" w:rsidP="00C263E2">
      <w:pPr>
        <w:pStyle w:val="H1G"/>
      </w:pPr>
      <w:r w:rsidRPr="00E31BBF">
        <w:lastRenderedPageBreak/>
        <w:tab/>
      </w:r>
      <w:r w:rsidRPr="00E31BBF">
        <w:tab/>
        <w:t>Freedom</w:t>
      </w:r>
      <w:r w:rsidR="00C21DB7">
        <w:t xml:space="preserve"> </w:t>
      </w:r>
      <w:r w:rsidRPr="00E31BBF">
        <w:t>from</w:t>
      </w:r>
      <w:r w:rsidR="00C21DB7">
        <w:t xml:space="preserve"> </w:t>
      </w:r>
      <w:r w:rsidRPr="00E31BBF">
        <w:t>exploitation,</w:t>
      </w:r>
      <w:r w:rsidR="00C21DB7">
        <w:t xml:space="preserve"> </w:t>
      </w:r>
      <w:r w:rsidRPr="00E31BBF">
        <w:t>violence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abuse</w:t>
      </w:r>
      <w:r w:rsidR="00C21DB7">
        <w:t xml:space="preserve"> </w:t>
      </w:r>
      <w:r w:rsidRPr="00E31BBF">
        <w:t>(art.</w:t>
      </w:r>
      <w:r w:rsidR="00C21DB7">
        <w:t xml:space="preserve"> </w:t>
      </w:r>
      <w:r w:rsidRPr="00E31BBF">
        <w:t>16)</w:t>
      </w:r>
    </w:p>
    <w:p w:rsidR="002F001C" w:rsidRPr="00E31BBF" w:rsidRDefault="002F001C" w:rsidP="00C263E2">
      <w:pPr>
        <w:pStyle w:val="H23G"/>
      </w:pPr>
      <w:r w:rsidRPr="00E31BBF">
        <w:tab/>
      </w:r>
      <w:r w:rsidRPr="00E31BBF">
        <w:tab/>
        <w:t>Reply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paragraph</w:t>
      </w:r>
      <w:r w:rsidR="00C21DB7">
        <w:t xml:space="preserve"> </w:t>
      </w:r>
      <w:r w:rsidRPr="00E31BBF">
        <w:t>13</w:t>
      </w:r>
      <w:r w:rsidR="00B10A4D">
        <w:t xml:space="preserve"> </w:t>
      </w:r>
      <w:r w:rsidRPr="00E31BBF">
        <w:t>(a),</w:t>
      </w:r>
      <w:r w:rsidR="00C21DB7">
        <w:t xml:space="preserve"> </w:t>
      </w:r>
      <w:r w:rsidRPr="00E31BBF">
        <w:t>(b)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(c)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list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issues</w:t>
      </w:r>
      <w:r w:rsidR="00C21DB7">
        <w:t xml:space="preserve"> </w:t>
      </w:r>
    </w:p>
    <w:p w:rsidR="002F001C" w:rsidRPr="00E31BBF" w:rsidRDefault="002F001C" w:rsidP="00732F46">
      <w:pPr>
        <w:pStyle w:val="SingleTxtG"/>
      </w:pPr>
      <w:proofErr w:type="gramStart"/>
      <w:r w:rsidRPr="00E31BBF">
        <w:t>98.</w:t>
      </w:r>
      <w:r w:rsidRPr="00E31BBF">
        <w:tab/>
        <w:t>Pursuant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section</w:t>
      </w:r>
      <w:r w:rsidR="00C21DB7">
        <w:t xml:space="preserve"> </w:t>
      </w:r>
      <w:r w:rsidRPr="00E31BBF">
        <w:t>133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Penal</w:t>
      </w:r>
      <w:r w:rsidR="00C21DB7">
        <w:t xml:space="preserve"> </w:t>
      </w:r>
      <w:r w:rsidRPr="00E31BBF">
        <w:t>Code,</w:t>
      </w:r>
      <w:r w:rsidR="00C21DB7">
        <w:t xml:space="preserve"> </w:t>
      </w:r>
      <w:r w:rsidRPr="00E31BBF">
        <w:t>subsections</w:t>
      </w:r>
      <w:r w:rsidR="00C21DB7">
        <w:t xml:space="preserve"> </w:t>
      </w:r>
      <w:r w:rsidRPr="00E31BBF">
        <w:t>1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2,</w:t>
      </w:r>
      <w:r w:rsidR="00C21DB7">
        <w:t xml:space="preserve"> </w:t>
      </w:r>
      <w:r w:rsidRPr="00E31BBF">
        <w:t>placing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person,</w:t>
      </w:r>
      <w:r w:rsidR="00C21DB7">
        <w:t xml:space="preserve"> </w:t>
      </w:r>
      <w:r w:rsidRPr="00E31BBF">
        <w:t>for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purpose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gaining</w:t>
      </w:r>
      <w:r w:rsidR="00C21DB7">
        <w:t xml:space="preserve"> </w:t>
      </w:r>
      <w:r w:rsidRPr="00E31BBF">
        <w:t>economic</w:t>
      </w:r>
      <w:r w:rsidR="00C21DB7">
        <w:t xml:space="preserve"> </w:t>
      </w:r>
      <w:r w:rsidRPr="00E31BBF">
        <w:t>benefits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without</w:t>
      </w:r>
      <w:r w:rsidR="00C21DB7">
        <w:t xml:space="preserve"> </w:t>
      </w:r>
      <w:r w:rsidRPr="00E31BBF">
        <w:t>it,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situation</w:t>
      </w:r>
      <w:r w:rsidR="00C21DB7">
        <w:t xml:space="preserve"> </w:t>
      </w:r>
      <w:r w:rsidRPr="00E31BBF">
        <w:t>where</w:t>
      </w:r>
      <w:r w:rsidR="00C21DB7">
        <w:t xml:space="preserve"> </w:t>
      </w:r>
      <w:r w:rsidRPr="00E31BBF">
        <w:t>he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she</w:t>
      </w:r>
      <w:r w:rsidR="00C21DB7">
        <w:t xml:space="preserve"> </w:t>
      </w:r>
      <w:r w:rsidRPr="00E31BBF">
        <w:t>is</w:t>
      </w:r>
      <w:r w:rsidR="00C21DB7">
        <w:t xml:space="preserve"> </w:t>
      </w:r>
      <w:r w:rsidRPr="00E31BBF">
        <w:t>forced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marry,</w:t>
      </w:r>
      <w:r w:rsidR="00C21DB7">
        <w:t xml:space="preserve"> </w:t>
      </w:r>
      <w:r w:rsidRPr="00E31BBF">
        <w:t>work</w:t>
      </w:r>
      <w:r w:rsidR="00C21DB7">
        <w:t xml:space="preserve"> </w:t>
      </w:r>
      <w:r w:rsidRPr="00E31BBF">
        <w:t>under</w:t>
      </w:r>
      <w:r w:rsidR="00C21DB7">
        <w:t xml:space="preserve"> </w:t>
      </w:r>
      <w:r w:rsidRPr="00E31BBF">
        <w:t>unusual</w:t>
      </w:r>
      <w:r w:rsidR="00C21DB7">
        <w:t xml:space="preserve"> </w:t>
      </w:r>
      <w:r w:rsidRPr="00E31BBF">
        <w:t>conditions,</w:t>
      </w:r>
      <w:r w:rsidR="00C21DB7">
        <w:t xml:space="preserve"> </w:t>
      </w:r>
      <w:r w:rsidRPr="00E31BBF">
        <w:t>engage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prostitution,</w:t>
      </w:r>
      <w:r w:rsidR="00C21DB7">
        <w:t xml:space="preserve"> </w:t>
      </w:r>
      <w:r w:rsidRPr="00E31BBF">
        <w:t>beg,</w:t>
      </w:r>
      <w:r w:rsidR="00C21DB7">
        <w:t xml:space="preserve"> </w:t>
      </w:r>
      <w:r w:rsidRPr="00E31BBF">
        <w:t>commit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criminal</w:t>
      </w:r>
      <w:r w:rsidR="00C21DB7">
        <w:t xml:space="preserve"> </w:t>
      </w:r>
      <w:r w:rsidRPr="00E31BBF">
        <w:t>offence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perform</w:t>
      </w:r>
      <w:r w:rsidR="00C21DB7">
        <w:t xml:space="preserve"> </w:t>
      </w:r>
      <w:r w:rsidRPr="00E31BBF">
        <w:t>other</w:t>
      </w:r>
      <w:r w:rsidR="00C21DB7">
        <w:t xml:space="preserve"> </w:t>
      </w:r>
      <w:r w:rsidRPr="00E31BBF">
        <w:t>disagreeable</w:t>
      </w:r>
      <w:r w:rsidR="00C21DB7">
        <w:t xml:space="preserve"> </w:t>
      </w:r>
      <w:r w:rsidRPr="00E31BBF">
        <w:t>duties,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keeping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person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such</w:t>
      </w:r>
      <w:r w:rsidR="00C21DB7">
        <w:t xml:space="preserve"> </w:t>
      </w:r>
      <w:r w:rsidRPr="00E31BBF">
        <w:t>situation,</w:t>
      </w:r>
      <w:r w:rsidR="00C21DB7">
        <w:t xml:space="preserve"> </w:t>
      </w:r>
      <w:r w:rsidRPr="00E31BBF">
        <w:t>if</w:t>
      </w:r>
      <w:r w:rsidR="00C21DB7">
        <w:t xml:space="preserve"> </w:t>
      </w:r>
      <w:r w:rsidRPr="00E31BBF">
        <w:t>such</w:t>
      </w:r>
      <w:r w:rsidR="00C21DB7">
        <w:t xml:space="preserve"> </w:t>
      </w:r>
      <w:r w:rsidRPr="00E31BBF">
        <w:t>act</w:t>
      </w:r>
      <w:r w:rsidR="00C21DB7">
        <w:t xml:space="preserve"> </w:t>
      </w:r>
      <w:r w:rsidRPr="00E31BBF">
        <w:t>is</w:t>
      </w:r>
      <w:r w:rsidR="00C21DB7">
        <w:t xml:space="preserve"> </w:t>
      </w:r>
      <w:r w:rsidRPr="00E31BBF">
        <w:t>performed</w:t>
      </w:r>
      <w:r w:rsidR="00C21DB7">
        <w:t xml:space="preserve"> </w:t>
      </w:r>
      <w:r w:rsidRPr="00E31BBF">
        <w:t>through</w:t>
      </w:r>
      <w:r w:rsidR="00C21DB7">
        <w:t xml:space="preserve"> </w:t>
      </w:r>
      <w:r w:rsidRPr="00E31BBF">
        <w:t>deprivation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liberty,</w:t>
      </w:r>
      <w:r w:rsidR="00C21DB7">
        <w:t xml:space="preserve"> </w:t>
      </w:r>
      <w:r w:rsidRPr="00E31BBF">
        <w:t>violence,</w:t>
      </w:r>
      <w:r w:rsidR="00C21DB7">
        <w:t xml:space="preserve"> </w:t>
      </w:r>
      <w:r w:rsidRPr="00E31BBF">
        <w:t>deceit,</w:t>
      </w:r>
      <w:r w:rsidR="00C21DB7">
        <w:t xml:space="preserve"> </w:t>
      </w:r>
      <w:r w:rsidRPr="00E31BBF">
        <w:t>threatening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cause</w:t>
      </w:r>
      <w:r w:rsidR="00C21DB7">
        <w:t xml:space="preserve"> </w:t>
      </w:r>
      <w:r w:rsidRPr="00E31BBF">
        <w:t>damage,</w:t>
      </w:r>
      <w:r w:rsidR="00C21DB7">
        <w:t xml:space="preserve"> </w:t>
      </w:r>
      <w:r w:rsidRPr="00E31BBF">
        <w:t>by</w:t>
      </w:r>
      <w:r w:rsidR="00C21DB7">
        <w:t xml:space="preserve"> </w:t>
      </w:r>
      <w:r w:rsidRPr="00E31BBF">
        <w:t>taking</w:t>
      </w:r>
      <w:r w:rsidR="00C21DB7">
        <w:t xml:space="preserve"> </w:t>
      </w:r>
      <w:r w:rsidRPr="00E31BBF">
        <w:t>advantage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dependence</w:t>
      </w:r>
      <w:r w:rsidR="00C21DB7">
        <w:t xml:space="preserve"> </w:t>
      </w:r>
      <w:r w:rsidRPr="00E31BBF">
        <w:t>on</w:t>
      </w:r>
      <w:r w:rsidR="00C21DB7">
        <w:t xml:space="preserve"> </w:t>
      </w:r>
      <w:r w:rsidRPr="00E31BBF">
        <w:t>another</w:t>
      </w:r>
      <w:r w:rsidR="00C21DB7">
        <w:t xml:space="preserve"> </w:t>
      </w:r>
      <w:r w:rsidRPr="00E31BBF">
        <w:t>person,</w:t>
      </w:r>
      <w:r w:rsidR="00C21DB7">
        <w:t xml:space="preserve"> </w:t>
      </w:r>
      <w:r w:rsidRPr="00E31BBF">
        <w:t>helpless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vulnerable</w:t>
      </w:r>
      <w:r w:rsidR="00C21DB7">
        <w:t xml:space="preserve"> </w:t>
      </w:r>
      <w:r w:rsidRPr="00E31BBF">
        <w:t>situation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person,</w:t>
      </w:r>
      <w:r w:rsidR="00C21DB7">
        <w:t xml:space="preserve"> </w:t>
      </w:r>
      <w:r w:rsidRPr="00E31BBF">
        <w:t>is</w:t>
      </w:r>
      <w:r w:rsidR="00C21DB7">
        <w:t xml:space="preserve"> </w:t>
      </w:r>
      <w:r w:rsidRPr="00E31BBF">
        <w:t>punishable</w:t>
      </w:r>
      <w:r w:rsidR="00C21DB7">
        <w:t xml:space="preserve"> </w:t>
      </w:r>
      <w:r w:rsidRPr="00E31BBF">
        <w:t>by</w:t>
      </w:r>
      <w:r w:rsidR="00C21DB7">
        <w:t xml:space="preserve"> </w:t>
      </w:r>
      <w:r w:rsidRPr="00E31BBF">
        <w:t>one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seven</w:t>
      </w:r>
      <w:r w:rsidR="00C21DB7">
        <w:t xml:space="preserve"> </w:t>
      </w:r>
      <w:r w:rsidRPr="00E31BBF">
        <w:t>years</w:t>
      </w:r>
      <w:r w:rsidR="003E41EF">
        <w:t>’</w:t>
      </w:r>
      <w:r w:rsidR="00C21DB7">
        <w:t xml:space="preserve"> </w:t>
      </w:r>
      <w:r w:rsidRPr="00E31BBF">
        <w:t>imprisonment.</w:t>
      </w:r>
      <w:proofErr w:type="gramEnd"/>
      <w:r w:rsidR="00C21DB7">
        <w:t xml:space="preserve"> </w:t>
      </w:r>
    </w:p>
    <w:p w:rsidR="002F001C" w:rsidRPr="00E31BBF" w:rsidRDefault="002F001C" w:rsidP="00732F46">
      <w:pPr>
        <w:pStyle w:val="SingleTxtG"/>
      </w:pPr>
      <w:proofErr w:type="gramStart"/>
      <w:r w:rsidRPr="00E31BBF">
        <w:t>99.</w:t>
      </w:r>
      <w:r w:rsidRPr="00E31BBF">
        <w:tab/>
        <w:t>The</w:t>
      </w:r>
      <w:r w:rsidR="00C21DB7">
        <w:t xml:space="preserve"> </w:t>
      </w:r>
      <w:r w:rsidRPr="00E31BBF">
        <w:t>same</w:t>
      </w:r>
      <w:r w:rsidR="00C21DB7">
        <w:t xml:space="preserve"> </w:t>
      </w:r>
      <w:r w:rsidRPr="00E31BBF">
        <w:t>act</w:t>
      </w:r>
      <w:r w:rsidR="00C21DB7">
        <w:t xml:space="preserve"> </w:t>
      </w:r>
      <w:r w:rsidRPr="00E31BBF">
        <w:t>if</w:t>
      </w:r>
      <w:r w:rsidR="00C21DB7">
        <w:t xml:space="preserve"> </w:t>
      </w:r>
      <w:r w:rsidRPr="00E31BBF">
        <w:t>committed</w:t>
      </w:r>
      <w:r w:rsidR="00C21DB7">
        <w:t xml:space="preserve"> </w:t>
      </w:r>
      <w:r w:rsidRPr="00E31BBF">
        <w:t>against</w:t>
      </w:r>
      <w:r w:rsidR="00C21DB7">
        <w:t xml:space="preserve"> </w:t>
      </w:r>
      <w:r w:rsidRPr="00E31BBF">
        <w:t>two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more</w:t>
      </w:r>
      <w:r w:rsidR="00C21DB7">
        <w:t xml:space="preserve"> </w:t>
      </w:r>
      <w:r w:rsidRPr="00E31BBF">
        <w:t>persons;</w:t>
      </w:r>
      <w:r w:rsidR="00C21DB7">
        <w:t xml:space="preserve"> </w:t>
      </w:r>
      <w:r w:rsidRPr="00E31BBF">
        <w:t>committed</w:t>
      </w:r>
      <w:r w:rsidR="00C21DB7">
        <w:t xml:space="preserve"> </w:t>
      </w:r>
      <w:r w:rsidRPr="00E31BBF">
        <w:t>against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person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less</w:t>
      </w:r>
      <w:r w:rsidR="00C21DB7">
        <w:t xml:space="preserve"> </w:t>
      </w:r>
      <w:r w:rsidRPr="00E31BBF">
        <w:t>than</w:t>
      </w:r>
      <w:r w:rsidR="00C21DB7">
        <w:t xml:space="preserve"> </w:t>
      </w:r>
      <w:r w:rsidRPr="00E31BBF">
        <w:t>eighteen</w:t>
      </w:r>
      <w:r w:rsidR="00C21DB7">
        <w:t xml:space="preserve"> </w:t>
      </w:r>
      <w:r w:rsidRPr="00E31BBF">
        <w:t>years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age;</w:t>
      </w:r>
      <w:r w:rsidR="00C21DB7">
        <w:t xml:space="preserve"> </w:t>
      </w:r>
      <w:r w:rsidRPr="00E31BBF">
        <w:t>committed</w:t>
      </w:r>
      <w:r w:rsidR="00C21DB7">
        <w:t xml:space="preserve"> </w:t>
      </w:r>
      <w:r w:rsidRPr="00E31BBF">
        <w:t>against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person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helpless</w:t>
      </w:r>
      <w:r w:rsidR="00C21DB7">
        <w:t xml:space="preserve"> </w:t>
      </w:r>
      <w:r w:rsidRPr="00E31BBF">
        <w:t>situation;</w:t>
      </w:r>
      <w:r w:rsidR="00C21DB7">
        <w:t xml:space="preserve"> </w:t>
      </w:r>
      <w:r w:rsidRPr="00E31BBF">
        <w:t>committed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torturous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cruel</w:t>
      </w:r>
      <w:r w:rsidR="00C21DB7">
        <w:t xml:space="preserve"> </w:t>
      </w:r>
      <w:r w:rsidRPr="00E31BBF">
        <w:t>manner;</w:t>
      </w:r>
      <w:r w:rsidR="00C21DB7">
        <w:t xml:space="preserve"> </w:t>
      </w:r>
      <w:r w:rsidRPr="00E31BBF">
        <w:t>serious</w:t>
      </w:r>
      <w:r w:rsidR="00C21DB7">
        <w:t xml:space="preserve"> </w:t>
      </w:r>
      <w:r w:rsidRPr="00E31BBF">
        <w:t>health</w:t>
      </w:r>
      <w:r w:rsidR="00C21DB7">
        <w:t xml:space="preserve"> </w:t>
      </w:r>
      <w:r w:rsidRPr="00E31BBF">
        <w:t>damage</w:t>
      </w:r>
      <w:r w:rsidR="00C21DB7">
        <w:t xml:space="preserve"> </w:t>
      </w:r>
      <w:r w:rsidRPr="00E31BBF">
        <w:t>is</w:t>
      </w:r>
      <w:r w:rsidR="00C21DB7">
        <w:t xml:space="preserve"> </w:t>
      </w:r>
      <w:r w:rsidRPr="00E31BBF">
        <w:t>caused</w:t>
      </w:r>
      <w:r w:rsidR="00C21DB7">
        <w:t xml:space="preserve"> </w:t>
      </w:r>
      <w:r w:rsidRPr="00E31BBF">
        <w:t>thereby;</w:t>
      </w:r>
      <w:r w:rsidR="00C21DB7">
        <w:t xml:space="preserve"> </w:t>
      </w:r>
      <w:r w:rsidRPr="00E31BBF">
        <w:t>danger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life</w:t>
      </w:r>
      <w:r w:rsidR="00C21DB7">
        <w:t xml:space="preserve"> </w:t>
      </w:r>
      <w:r w:rsidRPr="00E31BBF">
        <w:t>is</w:t>
      </w:r>
      <w:r w:rsidR="00C21DB7">
        <w:t xml:space="preserve"> </w:t>
      </w:r>
      <w:r w:rsidRPr="00E31BBF">
        <w:t>caused</w:t>
      </w:r>
      <w:r w:rsidR="00C21DB7">
        <w:t xml:space="preserve"> </w:t>
      </w:r>
      <w:r w:rsidRPr="00E31BBF">
        <w:t>thereby;</w:t>
      </w:r>
      <w:r w:rsidR="00C21DB7">
        <w:t xml:space="preserve"> </w:t>
      </w:r>
      <w:r w:rsidRPr="00E31BBF">
        <w:t>committed</w:t>
      </w:r>
      <w:r w:rsidR="00C21DB7">
        <w:t xml:space="preserve"> </w:t>
      </w:r>
      <w:r w:rsidRPr="00E31BBF">
        <w:t>by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group;</w:t>
      </w:r>
      <w:r w:rsidR="00C21DB7">
        <w:t xml:space="preserve"> </w:t>
      </w:r>
      <w:r w:rsidRPr="00E31BBF">
        <w:t>committed</w:t>
      </w:r>
      <w:r w:rsidR="00C21DB7">
        <w:t xml:space="preserve"> </w:t>
      </w:r>
      <w:r w:rsidRPr="00E31BBF">
        <w:t>by</w:t>
      </w:r>
      <w:r w:rsidR="00C21DB7">
        <w:t xml:space="preserve"> </w:t>
      </w:r>
      <w:r w:rsidRPr="00E31BBF">
        <w:t>taking</w:t>
      </w:r>
      <w:r w:rsidR="00C21DB7">
        <w:t xml:space="preserve"> </w:t>
      </w:r>
      <w:r w:rsidRPr="00E31BBF">
        <w:t>advantage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official</w:t>
      </w:r>
      <w:r w:rsidR="00C21DB7">
        <w:t xml:space="preserve"> </w:t>
      </w:r>
      <w:r w:rsidRPr="00E31BBF">
        <w:t>position;</w:t>
      </w:r>
      <w:r w:rsidR="00C21DB7">
        <w:t xml:space="preserve"> </w:t>
      </w:r>
      <w:r w:rsidRPr="00E31BBF">
        <w:t>serious</w:t>
      </w:r>
      <w:r w:rsidR="00C21DB7">
        <w:t xml:space="preserve"> </w:t>
      </w:r>
      <w:r w:rsidRPr="00E31BBF">
        <w:t>consequences</w:t>
      </w:r>
      <w:r w:rsidR="00C21DB7">
        <w:t xml:space="preserve"> </w:t>
      </w:r>
      <w:r w:rsidRPr="00E31BBF">
        <w:t>are</w:t>
      </w:r>
      <w:r w:rsidR="00C21DB7">
        <w:t xml:space="preserve"> </w:t>
      </w:r>
      <w:r w:rsidRPr="00E31BBF">
        <w:t>caused</w:t>
      </w:r>
      <w:r w:rsidR="00C21DB7">
        <w:t xml:space="preserve"> </w:t>
      </w:r>
      <w:r w:rsidRPr="00E31BBF">
        <w:t>thereby;</w:t>
      </w:r>
      <w:r w:rsidR="00C21DB7">
        <w:t xml:space="preserve"> </w:t>
      </w:r>
      <w:r w:rsidRPr="00E31BBF">
        <w:t>committed</w:t>
      </w:r>
      <w:r w:rsidR="00C21DB7">
        <w:t xml:space="preserve"> </w:t>
      </w:r>
      <w:r w:rsidRPr="00E31BBF">
        <w:t>by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person</w:t>
      </w:r>
      <w:r w:rsidR="00C21DB7">
        <w:t xml:space="preserve"> </w:t>
      </w:r>
      <w:r w:rsidRPr="00E31BBF">
        <w:t>who</w:t>
      </w:r>
      <w:r w:rsidR="00C21DB7">
        <w:t xml:space="preserve"> </w:t>
      </w:r>
      <w:r w:rsidRPr="00E31BBF">
        <w:t>has</w:t>
      </w:r>
      <w:r w:rsidR="00C21DB7">
        <w:t xml:space="preserve"> </w:t>
      </w:r>
      <w:r w:rsidRPr="00E31BBF">
        <w:t>previously</w:t>
      </w:r>
      <w:r w:rsidR="00C21DB7">
        <w:t xml:space="preserve"> </w:t>
      </w:r>
      <w:r w:rsidRPr="00E31BBF">
        <w:t>committed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criminal</w:t>
      </w:r>
      <w:r w:rsidR="00C21DB7">
        <w:t xml:space="preserve"> </w:t>
      </w:r>
      <w:r w:rsidRPr="00E31BBF">
        <w:t>offence</w:t>
      </w:r>
      <w:r w:rsidR="00C21DB7">
        <w:t xml:space="preserve"> </w:t>
      </w:r>
      <w:r w:rsidRPr="00E31BBF">
        <w:t>provided</w:t>
      </w:r>
      <w:r w:rsidR="00C21DB7">
        <w:t xml:space="preserve"> </w:t>
      </w:r>
      <w:r w:rsidRPr="00E31BBF">
        <w:t>for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this</w:t>
      </w:r>
      <w:r w:rsidR="00C21DB7">
        <w:t xml:space="preserve"> </w:t>
      </w:r>
      <w:r w:rsidRPr="00E31BBF">
        <w:t>section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similar</w:t>
      </w:r>
      <w:r w:rsidR="00C21DB7">
        <w:t xml:space="preserve"> </w:t>
      </w:r>
      <w:r w:rsidRPr="00E31BBF">
        <w:t>sections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Code,</w:t>
      </w:r>
      <w:r w:rsidR="00C21DB7">
        <w:t xml:space="preserve"> </w:t>
      </w:r>
      <w:r w:rsidRPr="00E31BBF">
        <w:t>is</w:t>
      </w:r>
      <w:r w:rsidR="00C21DB7">
        <w:t xml:space="preserve"> </w:t>
      </w:r>
      <w:r w:rsidRPr="00E31BBF">
        <w:t>punishable</w:t>
      </w:r>
      <w:r w:rsidR="00C21DB7">
        <w:t xml:space="preserve"> </w:t>
      </w:r>
      <w:r w:rsidRPr="00E31BBF">
        <w:t>by</w:t>
      </w:r>
      <w:r w:rsidR="00C21DB7">
        <w:t xml:space="preserve"> </w:t>
      </w:r>
      <w:r w:rsidRPr="00E31BBF">
        <w:t>three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fifteen</w:t>
      </w:r>
      <w:r w:rsidR="00C21DB7">
        <w:t xml:space="preserve"> </w:t>
      </w:r>
      <w:r w:rsidRPr="00E31BBF">
        <w:t>years</w:t>
      </w:r>
      <w:r w:rsidR="003E41EF">
        <w:t>’</w:t>
      </w:r>
      <w:r w:rsidR="00C21DB7">
        <w:t xml:space="preserve"> </w:t>
      </w:r>
      <w:r w:rsidRPr="00E31BBF">
        <w:t>imprisonment.</w:t>
      </w:r>
      <w:proofErr w:type="gramEnd"/>
      <w:r w:rsidR="00C21DB7">
        <w:t xml:space="preserve"> </w:t>
      </w:r>
    </w:p>
    <w:p w:rsidR="002F001C" w:rsidRPr="00E31BBF" w:rsidRDefault="002F001C" w:rsidP="00732F46">
      <w:pPr>
        <w:pStyle w:val="SingleTxtG"/>
      </w:pPr>
      <w:r w:rsidRPr="00E31BBF">
        <w:t>100.</w:t>
      </w:r>
      <w:r w:rsidRPr="00E31BBF">
        <w:tab/>
        <w:t>Commission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any</w:t>
      </w:r>
      <w:r w:rsidR="00C21DB7">
        <w:t xml:space="preserve"> </w:t>
      </w:r>
      <w:r w:rsidRPr="00E31BBF">
        <w:t>offence</w:t>
      </w:r>
      <w:r w:rsidR="00C21DB7">
        <w:t xml:space="preserve"> </w:t>
      </w:r>
      <w:r w:rsidRPr="00E31BBF">
        <w:t>knowingly</w:t>
      </w:r>
      <w:r w:rsidR="00C21DB7">
        <w:t xml:space="preserve"> </w:t>
      </w:r>
      <w:r w:rsidRPr="00E31BBF">
        <w:t>against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person</w:t>
      </w:r>
      <w:r w:rsidR="00C21DB7">
        <w:t xml:space="preserve"> </w:t>
      </w:r>
      <w:r w:rsidRPr="00E31BBF">
        <w:t>who</w:t>
      </w:r>
      <w:r w:rsidR="00C21DB7">
        <w:t xml:space="preserve"> </w:t>
      </w:r>
      <w:r w:rsidRPr="00E31BBF">
        <w:t>is</w:t>
      </w:r>
      <w:r w:rsidR="00C21DB7">
        <w:t xml:space="preserve"> </w:t>
      </w:r>
      <w:r w:rsidRPr="00E31BBF">
        <w:t>less</w:t>
      </w:r>
      <w:r w:rsidR="00C21DB7">
        <w:t xml:space="preserve"> </w:t>
      </w:r>
      <w:r w:rsidRPr="00E31BBF">
        <w:t>than</w:t>
      </w:r>
      <w:r w:rsidR="00C21DB7">
        <w:t xml:space="preserve"> </w:t>
      </w:r>
      <w:r w:rsidRPr="00E31BBF">
        <w:t>eighteen</w:t>
      </w:r>
      <w:r w:rsidR="00C21DB7">
        <w:t xml:space="preserve"> </w:t>
      </w:r>
      <w:r w:rsidRPr="00E31BBF">
        <w:t>years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age,</w:t>
      </w:r>
      <w:r w:rsidR="00C21DB7">
        <w:t xml:space="preserve"> </w:t>
      </w:r>
      <w:r w:rsidRPr="00E31BBF">
        <w:t>pregnant,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an</w:t>
      </w:r>
      <w:r w:rsidR="00C21DB7">
        <w:t xml:space="preserve"> </w:t>
      </w:r>
      <w:r w:rsidRPr="00E31BBF">
        <w:t>advanced</w:t>
      </w:r>
      <w:r w:rsidR="00C21DB7">
        <w:t xml:space="preserve"> </w:t>
      </w:r>
      <w:r w:rsidRPr="00E31BBF">
        <w:t>age,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need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assistance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having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severe</w:t>
      </w:r>
      <w:r w:rsidR="00C21DB7">
        <w:t xml:space="preserve"> </w:t>
      </w:r>
      <w:r w:rsidRPr="00E31BBF">
        <w:t>mental</w:t>
      </w:r>
      <w:r w:rsidR="00C21DB7">
        <w:t xml:space="preserve"> </w:t>
      </w:r>
      <w:r w:rsidRPr="00E31BBF">
        <w:t>disorder</w:t>
      </w:r>
      <w:r w:rsidR="00C21DB7">
        <w:t xml:space="preserve"> </w:t>
      </w:r>
      <w:proofErr w:type="gramStart"/>
      <w:r w:rsidRPr="00E31BBF">
        <w:t>is</w:t>
      </w:r>
      <w:r w:rsidR="00C21DB7">
        <w:t xml:space="preserve"> </w:t>
      </w:r>
      <w:r w:rsidRPr="00E31BBF">
        <w:t>considered</w:t>
      </w:r>
      <w:proofErr w:type="gramEnd"/>
      <w:r w:rsidR="00C21DB7">
        <w:t xml:space="preserve"> </w:t>
      </w:r>
      <w:r w:rsidRPr="00E31BBF">
        <w:t>an</w:t>
      </w:r>
      <w:r w:rsidR="00C21DB7">
        <w:t xml:space="preserve"> </w:t>
      </w:r>
      <w:r w:rsidRPr="00E31BBF">
        <w:t>aggravating</w:t>
      </w:r>
      <w:r w:rsidR="00C21DB7">
        <w:t xml:space="preserve"> </w:t>
      </w:r>
      <w:r w:rsidRPr="00E31BBF">
        <w:t>circumstance</w:t>
      </w:r>
      <w:r w:rsidR="00C21DB7">
        <w:t xml:space="preserve"> </w:t>
      </w:r>
      <w:r w:rsidRPr="00E31BBF">
        <w:t>under</w:t>
      </w:r>
      <w:r w:rsidR="00C21DB7">
        <w:t xml:space="preserve"> </w:t>
      </w:r>
      <w:r w:rsidRPr="00E31BBF">
        <w:t>section</w:t>
      </w:r>
      <w:r w:rsidR="00C21DB7">
        <w:t xml:space="preserve"> </w:t>
      </w:r>
      <w:r w:rsidRPr="00E31BBF">
        <w:t>58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Code,</w:t>
      </w:r>
      <w:r w:rsidR="00C21DB7">
        <w:t xml:space="preserve"> </w:t>
      </w:r>
      <w:r w:rsidRPr="00E31BBF">
        <w:t>clause</w:t>
      </w:r>
      <w:r w:rsidR="00C21DB7">
        <w:t xml:space="preserve"> </w:t>
      </w:r>
      <w:r w:rsidRPr="00E31BBF">
        <w:t>3.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law</w:t>
      </w:r>
      <w:r w:rsidR="00C21DB7">
        <w:t xml:space="preserve"> </w:t>
      </w:r>
      <w:r w:rsidRPr="00E31BBF">
        <w:t>protects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particular</w:t>
      </w:r>
      <w:r w:rsidR="00C21DB7">
        <w:t xml:space="preserve"> </w:t>
      </w:r>
      <w:r w:rsidRPr="00E31BBF">
        <w:t>persons</w:t>
      </w:r>
      <w:r w:rsidR="00C21DB7">
        <w:t xml:space="preserve"> </w:t>
      </w:r>
      <w:r w:rsidRPr="00E31BBF">
        <w:t>who</w:t>
      </w:r>
      <w:r w:rsidR="00C21DB7">
        <w:t xml:space="preserve"> </w:t>
      </w:r>
      <w:r w:rsidRPr="00E31BBF">
        <w:t>are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need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assistance</w:t>
      </w:r>
      <w:r w:rsidR="00C21DB7">
        <w:t xml:space="preserve"> </w:t>
      </w:r>
      <w:r w:rsidRPr="00E31BBF">
        <w:t>(in</w:t>
      </w:r>
      <w:r w:rsidR="00C21DB7">
        <w:t xml:space="preserve"> </w:t>
      </w:r>
      <w:r w:rsidRPr="00E31BBF">
        <w:t>Estonian,</w:t>
      </w:r>
      <w:r w:rsidR="00C21DB7">
        <w:t xml:space="preserve"> </w:t>
      </w:r>
      <w:r w:rsidRPr="00E31BBF">
        <w:t>literally</w:t>
      </w:r>
      <w:r w:rsidR="00C21DB7">
        <w:t xml:space="preserve"> </w:t>
      </w:r>
      <w:r w:rsidR="003E41EF">
        <w:t>‘</w:t>
      </w:r>
      <w:r w:rsidRPr="00E31BBF">
        <w:t>helpless</w:t>
      </w:r>
      <w:r w:rsidR="00C21DB7">
        <w:t xml:space="preserve"> </w:t>
      </w:r>
      <w:r w:rsidRPr="00E31BBF">
        <w:t>person</w:t>
      </w:r>
      <w:r w:rsidR="003E41EF">
        <w:t>’</w:t>
      </w:r>
      <w:r w:rsidRPr="00E31BBF">
        <w:t>);</w:t>
      </w:r>
      <w:r w:rsidR="00C21DB7">
        <w:t xml:space="preserve"> </w:t>
      </w:r>
      <w:r w:rsidRPr="00E31BBF">
        <w:t>sexual</w:t>
      </w:r>
      <w:r w:rsidR="00C21DB7">
        <w:t xml:space="preserve"> </w:t>
      </w:r>
      <w:r w:rsidRPr="00E31BBF">
        <w:t>offences</w:t>
      </w:r>
      <w:r w:rsidR="00C21DB7">
        <w:t xml:space="preserve"> </w:t>
      </w:r>
      <w:r w:rsidRPr="00E31BBF">
        <w:t>committed</w:t>
      </w:r>
      <w:r w:rsidR="00C21DB7">
        <w:t xml:space="preserve"> </w:t>
      </w:r>
      <w:r w:rsidRPr="00E31BBF">
        <w:t>against</w:t>
      </w:r>
      <w:r w:rsidR="00C21DB7">
        <w:t xml:space="preserve"> </w:t>
      </w:r>
      <w:r w:rsidRPr="00E31BBF">
        <w:t>such</w:t>
      </w:r>
      <w:r w:rsidR="00C21DB7">
        <w:t xml:space="preserve"> </w:t>
      </w:r>
      <w:r w:rsidRPr="00E31BBF">
        <w:t>victims</w:t>
      </w:r>
      <w:r w:rsidR="00C21DB7">
        <w:t xml:space="preserve"> </w:t>
      </w:r>
      <w:r w:rsidRPr="00E31BBF">
        <w:t>not</w:t>
      </w:r>
      <w:r w:rsidR="00C21DB7">
        <w:t xml:space="preserve"> </w:t>
      </w:r>
      <w:r w:rsidRPr="00E31BBF">
        <w:t>capable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initiating</w:t>
      </w:r>
      <w:r w:rsidR="00C21DB7">
        <w:t xml:space="preserve"> </w:t>
      </w:r>
      <w:r w:rsidRPr="00E31BBF">
        <w:t>resistance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comprehending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situation</w:t>
      </w:r>
      <w:r w:rsidR="00C21DB7">
        <w:t xml:space="preserve"> </w:t>
      </w:r>
      <w:proofErr w:type="gramStart"/>
      <w:r w:rsidRPr="00E31BBF">
        <w:t>are</w:t>
      </w:r>
      <w:r w:rsidR="00C21DB7">
        <w:t xml:space="preserve"> </w:t>
      </w:r>
      <w:r w:rsidRPr="00E31BBF">
        <w:t>considered</w:t>
      </w:r>
      <w:proofErr w:type="gramEnd"/>
      <w:r w:rsidR="00C21DB7">
        <w:t xml:space="preserve"> </w:t>
      </w:r>
      <w:r w:rsidRPr="00E31BBF">
        <w:t>more</w:t>
      </w:r>
      <w:r w:rsidR="00C21DB7">
        <w:t xml:space="preserve"> </w:t>
      </w:r>
      <w:r w:rsidRPr="00E31BBF">
        <w:t>serious.</w:t>
      </w:r>
    </w:p>
    <w:p w:rsidR="002F001C" w:rsidRPr="00E31BBF" w:rsidRDefault="002F001C" w:rsidP="00732F46">
      <w:pPr>
        <w:pStyle w:val="SingleTxtG"/>
      </w:pPr>
      <w:proofErr w:type="gramStart"/>
      <w:r w:rsidRPr="00E31BBF">
        <w:t>101.</w:t>
      </w:r>
      <w:r w:rsidRPr="00E31BBF">
        <w:tab/>
        <w:t>Pursuant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section</w:t>
      </w:r>
      <w:r w:rsidR="00C21DB7">
        <w:t xml:space="preserve"> </w:t>
      </w:r>
      <w:r w:rsidRPr="00E31BBF">
        <w:t>6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Code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Criminal</w:t>
      </w:r>
      <w:r w:rsidR="00C21DB7">
        <w:t xml:space="preserve"> </w:t>
      </w:r>
      <w:r w:rsidRPr="00E31BBF">
        <w:t>Procedure,</w:t>
      </w:r>
      <w:r w:rsidR="00C21DB7">
        <w:t xml:space="preserve"> </w:t>
      </w:r>
      <w:r w:rsidRPr="00E31BBF">
        <w:t>investigative</w:t>
      </w:r>
      <w:r w:rsidR="00C21DB7">
        <w:t xml:space="preserve"> </w:t>
      </w:r>
      <w:r w:rsidRPr="00E31BBF">
        <w:t>bodies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Prosecutors</w:t>
      </w:r>
      <w:r w:rsidR="003E41EF">
        <w:t>’</w:t>
      </w:r>
      <w:r w:rsidR="00C21DB7">
        <w:t xml:space="preserve"> </w:t>
      </w:r>
      <w:r w:rsidRPr="00E31BBF">
        <w:t>Offices</w:t>
      </w:r>
      <w:r w:rsidR="00C21DB7">
        <w:t xml:space="preserve"> </w:t>
      </w:r>
      <w:r w:rsidRPr="00E31BBF">
        <w:t>are</w:t>
      </w:r>
      <w:r w:rsidR="00C21DB7">
        <w:t xml:space="preserve"> </w:t>
      </w:r>
      <w:r w:rsidRPr="00E31BBF">
        <w:t>required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conduct</w:t>
      </w:r>
      <w:r w:rsidR="00C21DB7">
        <w:t xml:space="preserve"> </w:t>
      </w:r>
      <w:r w:rsidRPr="00E31BBF">
        <w:t>criminal</w:t>
      </w:r>
      <w:r w:rsidR="00C21DB7">
        <w:t xml:space="preserve"> </w:t>
      </w:r>
      <w:r w:rsidRPr="00E31BBF">
        <w:t>proceedings</w:t>
      </w:r>
      <w:r w:rsidR="00C21DB7">
        <w:t xml:space="preserve"> </w:t>
      </w:r>
      <w:r w:rsidRPr="00E31BBF">
        <w:t>upon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appearance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facts</w:t>
      </w:r>
      <w:r w:rsidR="00C21DB7">
        <w:t xml:space="preserve"> </w:t>
      </w:r>
      <w:r w:rsidRPr="00E31BBF">
        <w:t>indicative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criminal</w:t>
      </w:r>
      <w:r w:rsidR="00C21DB7">
        <w:t xml:space="preserve"> </w:t>
      </w:r>
      <w:r w:rsidRPr="00E31BBF">
        <w:t>offence,</w:t>
      </w:r>
      <w:r w:rsidR="00C21DB7">
        <w:t xml:space="preserve"> </w:t>
      </w:r>
      <w:r w:rsidRPr="00E31BBF">
        <w:t>unless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circumstances</w:t>
      </w:r>
      <w:r w:rsidR="00C21DB7">
        <w:t xml:space="preserve"> </w:t>
      </w:r>
      <w:r w:rsidRPr="00E31BBF">
        <w:t>provided</w:t>
      </w:r>
      <w:r w:rsidR="00C21DB7">
        <w:t xml:space="preserve"> </w:t>
      </w:r>
      <w:r w:rsidRPr="00E31BBF">
        <w:t>for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§</w:t>
      </w:r>
      <w:r w:rsidR="00C21DB7">
        <w:t xml:space="preserve"> </w:t>
      </w:r>
      <w:r w:rsidRPr="00E31BBF">
        <w:t>199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Code</w:t>
      </w:r>
      <w:r w:rsidR="00C21DB7">
        <w:t xml:space="preserve"> </w:t>
      </w:r>
      <w:r w:rsidRPr="00E31BBF">
        <w:t>exist</w:t>
      </w:r>
      <w:r w:rsidR="00C21DB7">
        <w:t xml:space="preserve"> </w:t>
      </w:r>
      <w:r w:rsidRPr="00E31BBF">
        <w:t>which</w:t>
      </w:r>
      <w:r w:rsidR="00C21DB7">
        <w:t xml:space="preserve"> </w:t>
      </w:r>
      <w:r w:rsidRPr="00E31BBF">
        <w:t>preclude</w:t>
      </w:r>
      <w:r w:rsidR="00C21DB7">
        <w:t xml:space="preserve"> </w:t>
      </w:r>
      <w:r w:rsidRPr="00E31BBF">
        <w:t>criminal</w:t>
      </w:r>
      <w:r w:rsidR="00C21DB7">
        <w:t xml:space="preserve"> </w:t>
      </w:r>
      <w:r w:rsidRPr="00E31BBF">
        <w:t>procedure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unless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grounds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terminate</w:t>
      </w:r>
      <w:r w:rsidR="00C21DB7">
        <w:t xml:space="preserve"> </w:t>
      </w:r>
      <w:r w:rsidRPr="00E31BBF">
        <w:t>criminal</w:t>
      </w:r>
      <w:r w:rsidR="00C21DB7">
        <w:t xml:space="preserve"> </w:t>
      </w:r>
      <w:r w:rsidRPr="00E31BBF">
        <w:t>proceedings</w:t>
      </w:r>
      <w:r w:rsidR="00C21DB7">
        <w:t xml:space="preserve"> </w:t>
      </w:r>
      <w:r w:rsidRPr="00E31BBF">
        <w:t>pursuant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subsection</w:t>
      </w:r>
      <w:r w:rsidR="00C21DB7">
        <w:t xml:space="preserve"> </w:t>
      </w:r>
      <w:r w:rsidRPr="00E31BBF">
        <w:t>201</w:t>
      </w:r>
      <w:r w:rsidR="00C21DB7">
        <w:t xml:space="preserve"> </w:t>
      </w:r>
      <w:r w:rsidRPr="00E31BBF">
        <w:t>(2),</w:t>
      </w:r>
      <w:r w:rsidR="00C21DB7">
        <w:t xml:space="preserve"> </w:t>
      </w:r>
      <w:r w:rsidRPr="00E31BBF">
        <w:t>§§</w:t>
      </w:r>
      <w:r w:rsidR="00C21DB7">
        <w:t xml:space="preserve"> </w:t>
      </w:r>
      <w:r w:rsidRPr="00E31BBF">
        <w:t>202,</w:t>
      </w:r>
      <w:r w:rsidR="00C21DB7">
        <w:t xml:space="preserve"> </w:t>
      </w:r>
      <w:r w:rsidRPr="00E31BBF">
        <w:t>203,</w:t>
      </w:r>
      <w:r w:rsidR="00C21DB7">
        <w:t xml:space="preserve"> </w:t>
      </w:r>
      <w:r w:rsidRPr="00E31BBF">
        <w:t>203-1,</w:t>
      </w:r>
      <w:r w:rsidR="00C21DB7">
        <w:t xml:space="preserve"> </w:t>
      </w:r>
      <w:r w:rsidRPr="00E31BBF">
        <w:t>204,</w:t>
      </w:r>
      <w:r w:rsidR="00C21DB7">
        <w:t xml:space="preserve"> </w:t>
      </w:r>
      <w:r w:rsidRPr="00E31BBF">
        <w:t>205,</w:t>
      </w:r>
      <w:r w:rsidR="00C21DB7">
        <w:t xml:space="preserve"> </w:t>
      </w:r>
      <w:r w:rsidRPr="00E31BBF">
        <w:t>205-1,</w:t>
      </w:r>
      <w:r w:rsidR="00C21DB7">
        <w:t xml:space="preserve"> </w:t>
      </w:r>
      <w:r w:rsidRPr="00E31BBF">
        <w:t>205-2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subsection</w:t>
      </w:r>
      <w:r w:rsidR="00C21DB7">
        <w:t xml:space="preserve"> </w:t>
      </w:r>
      <w:r w:rsidRPr="00E31BBF">
        <w:t>435</w:t>
      </w:r>
      <w:r w:rsidR="00C21DB7">
        <w:t xml:space="preserve"> </w:t>
      </w:r>
      <w:r w:rsidRPr="00E31BBF">
        <w:t>(3)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Code</w:t>
      </w:r>
      <w:r w:rsidR="00C21DB7">
        <w:t xml:space="preserve"> </w:t>
      </w:r>
      <w:r w:rsidRPr="00E31BBF">
        <w:t>exist.</w:t>
      </w:r>
      <w:proofErr w:type="gramEnd"/>
      <w:r w:rsidR="00C21DB7">
        <w:t xml:space="preserve"> </w:t>
      </w:r>
      <w:r w:rsidRPr="00E31BBF">
        <w:t>Termination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criminal</w:t>
      </w:r>
      <w:r w:rsidR="00C21DB7">
        <w:t xml:space="preserve"> </w:t>
      </w:r>
      <w:r w:rsidRPr="00E31BBF">
        <w:t>proceedings</w:t>
      </w:r>
      <w:r w:rsidR="00C21DB7">
        <w:t xml:space="preserve"> </w:t>
      </w:r>
      <w:r w:rsidRPr="00E31BBF">
        <w:t>is</w:t>
      </w:r>
      <w:r w:rsidR="00C21DB7">
        <w:t xml:space="preserve"> </w:t>
      </w:r>
      <w:r w:rsidRPr="00E31BBF">
        <w:t>not</w:t>
      </w:r>
      <w:r w:rsidR="00C21DB7">
        <w:t xml:space="preserve"> </w:t>
      </w:r>
      <w:r w:rsidRPr="00E31BBF">
        <w:t>likely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be</w:t>
      </w:r>
      <w:r w:rsidR="00C21DB7">
        <w:t xml:space="preserve"> </w:t>
      </w:r>
      <w:r w:rsidRPr="00E31BBF">
        <w:t>lawful</w:t>
      </w:r>
      <w:r w:rsidR="00C21DB7">
        <w:t xml:space="preserve"> </w:t>
      </w:r>
      <w:r w:rsidRPr="00E31BBF">
        <w:t>if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offence</w:t>
      </w:r>
      <w:r w:rsidR="00C21DB7">
        <w:t xml:space="preserve"> </w:t>
      </w:r>
      <w:r w:rsidRPr="00E31BBF">
        <w:t>is</w:t>
      </w:r>
      <w:r w:rsidR="00C21DB7">
        <w:t xml:space="preserve"> </w:t>
      </w:r>
      <w:r w:rsidRPr="00E31BBF">
        <w:t>one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first</w:t>
      </w:r>
      <w:r w:rsidR="00C21DB7">
        <w:t xml:space="preserve"> </w:t>
      </w:r>
      <w:r w:rsidRPr="00E31BBF">
        <w:t>degree,</w:t>
      </w:r>
      <w:r w:rsidR="00C21DB7">
        <w:t xml:space="preserve"> </w:t>
      </w:r>
      <w:r w:rsidRPr="00E31BBF">
        <w:t>as</w:t>
      </w:r>
      <w:r w:rsidR="00C21DB7">
        <w:t xml:space="preserve"> </w:t>
      </w:r>
      <w:r w:rsidRPr="00E31BBF">
        <w:t>is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case</w:t>
      </w:r>
      <w:r w:rsidR="00C21DB7">
        <w:t xml:space="preserve"> </w:t>
      </w:r>
      <w:r w:rsidRPr="00E31BBF">
        <w:t>with</w:t>
      </w:r>
      <w:r w:rsidR="00C21DB7">
        <w:t xml:space="preserve"> </w:t>
      </w:r>
      <w:r w:rsidRPr="00E31BBF">
        <w:t>torture,</w:t>
      </w:r>
      <w:r w:rsidR="00C21DB7">
        <w:t xml:space="preserve"> </w:t>
      </w:r>
      <w:r w:rsidRPr="00E31BBF">
        <w:t>serious</w:t>
      </w:r>
      <w:r w:rsidR="00C21DB7">
        <w:t xml:space="preserve"> </w:t>
      </w:r>
      <w:r w:rsidRPr="00E31BBF">
        <w:t>health</w:t>
      </w:r>
      <w:r w:rsidR="00C21DB7">
        <w:t xml:space="preserve"> </w:t>
      </w:r>
      <w:r w:rsidRPr="00E31BBF">
        <w:t>damage,</w:t>
      </w:r>
      <w:r w:rsidR="00C21DB7">
        <w:t xml:space="preserve"> </w:t>
      </w:r>
      <w:r w:rsidRPr="00E31BBF">
        <w:t>human</w:t>
      </w:r>
      <w:r w:rsidR="00C21DB7">
        <w:t xml:space="preserve"> </w:t>
      </w:r>
      <w:r w:rsidRPr="00E31BBF">
        <w:t>trafficking,</w:t>
      </w:r>
      <w:r w:rsidR="00C21DB7">
        <w:t xml:space="preserve"> </w:t>
      </w:r>
      <w:r w:rsidRPr="00E31BBF">
        <w:t>rape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other</w:t>
      </w:r>
      <w:r w:rsidR="00C21DB7">
        <w:t xml:space="preserve"> </w:t>
      </w:r>
      <w:r w:rsidRPr="00E31BBF">
        <w:t>similar</w:t>
      </w:r>
      <w:r w:rsidR="00C21DB7">
        <w:t xml:space="preserve"> </w:t>
      </w:r>
      <w:r w:rsidRPr="00E31BBF">
        <w:t>offences.</w:t>
      </w:r>
      <w:r w:rsidR="00C21DB7">
        <w:t xml:space="preserve"> </w:t>
      </w:r>
      <w:r w:rsidRPr="00E31BBF">
        <w:t>Pursuant</w:t>
      </w:r>
      <w:r w:rsidR="00C21DB7">
        <w:t xml:space="preserve"> </w:t>
      </w:r>
      <w:r w:rsidRPr="00E31BBF">
        <w:t>to</w:t>
      </w:r>
      <w:r w:rsidR="00C21DB7">
        <w:t xml:space="preserve"> </w:t>
      </w:r>
      <w:proofErr w:type="gramStart"/>
      <w:r w:rsidRPr="00E31BBF">
        <w:t>sections</w:t>
      </w:r>
      <w:proofErr w:type="gramEnd"/>
      <w:r w:rsidR="00C21DB7">
        <w:t xml:space="preserve"> </w:t>
      </w:r>
      <w:r w:rsidRPr="00E31BBF">
        <w:t>306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307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Penal</w:t>
      </w:r>
      <w:r w:rsidR="00C21DB7">
        <w:t xml:space="preserve"> </w:t>
      </w:r>
      <w:r w:rsidRPr="00E31BBF">
        <w:t>Code,</w:t>
      </w:r>
      <w:r w:rsidR="00C21DB7">
        <w:t xml:space="preserve"> </w:t>
      </w:r>
      <w:r w:rsidRPr="00E31BBF">
        <w:t>non-disclosure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failure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report</w:t>
      </w:r>
      <w:r w:rsidR="00C21DB7">
        <w:t xml:space="preserve"> </w:t>
      </w:r>
      <w:r w:rsidRPr="00E31BBF">
        <w:t>first</w:t>
      </w:r>
      <w:r w:rsidR="00C21DB7">
        <w:t xml:space="preserve"> </w:t>
      </w:r>
      <w:r w:rsidRPr="00E31BBF">
        <w:t>degree</w:t>
      </w:r>
      <w:r w:rsidR="00C21DB7">
        <w:t xml:space="preserve"> </w:t>
      </w:r>
      <w:r w:rsidRPr="00E31BBF">
        <w:t>offences</w:t>
      </w:r>
      <w:r w:rsidR="00C21DB7">
        <w:t xml:space="preserve"> </w:t>
      </w:r>
      <w:r w:rsidRPr="00E31BBF">
        <w:t>is</w:t>
      </w:r>
      <w:r w:rsidR="00C21DB7">
        <w:t xml:space="preserve"> </w:t>
      </w:r>
      <w:r w:rsidRPr="00E31BBF">
        <w:t>an</w:t>
      </w:r>
      <w:r w:rsidR="00C21DB7">
        <w:t xml:space="preserve"> </w:t>
      </w:r>
      <w:r w:rsidRPr="00E31BBF">
        <w:t>offence</w:t>
      </w:r>
      <w:r w:rsidR="00C21DB7">
        <w:t xml:space="preserve"> </w:t>
      </w:r>
      <w:r w:rsidRPr="00E31BBF">
        <w:t>punishable</w:t>
      </w:r>
      <w:r w:rsidR="00C21DB7">
        <w:t xml:space="preserve"> </w:t>
      </w:r>
      <w:r w:rsidRPr="00E31BBF">
        <w:t>by</w:t>
      </w:r>
      <w:r w:rsidR="00C21DB7">
        <w:t xml:space="preserve"> </w:t>
      </w:r>
      <w:r w:rsidRPr="00E31BBF">
        <w:t>up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five</w:t>
      </w:r>
      <w:r w:rsidR="00C21DB7">
        <w:t xml:space="preserve"> </w:t>
      </w:r>
      <w:r w:rsidRPr="00E31BBF">
        <w:t>years</w:t>
      </w:r>
      <w:r w:rsidR="00C21DB7">
        <w:t xml:space="preserve"> </w:t>
      </w:r>
      <w:r w:rsidRPr="00E31BBF">
        <w:t>imprisonment.</w:t>
      </w:r>
      <w:r w:rsidR="00C21DB7">
        <w:t xml:space="preserve"> </w:t>
      </w:r>
      <w:r w:rsidRPr="00E31BBF">
        <w:t>Thus,</w:t>
      </w:r>
      <w:r w:rsidR="00C21DB7">
        <w:t xml:space="preserve"> </w:t>
      </w:r>
      <w:r w:rsidRPr="00E31BBF">
        <w:t>officials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any</w:t>
      </w:r>
      <w:r w:rsidR="00C21DB7">
        <w:t xml:space="preserve"> </w:t>
      </w:r>
      <w:r w:rsidRPr="00E31BBF">
        <w:t>person</w:t>
      </w:r>
      <w:r w:rsidR="00C21DB7">
        <w:t xml:space="preserve"> </w:t>
      </w:r>
      <w:r w:rsidRPr="00E31BBF">
        <w:t>having</w:t>
      </w:r>
      <w:r w:rsidR="00C21DB7">
        <w:t xml:space="preserve"> </w:t>
      </w:r>
      <w:r w:rsidRPr="00E31BBF">
        <w:t>knowledge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such</w:t>
      </w:r>
      <w:r w:rsidR="00C21DB7">
        <w:t xml:space="preserve"> </w:t>
      </w:r>
      <w:r w:rsidRPr="00E31BBF">
        <w:t>an</w:t>
      </w:r>
      <w:r w:rsidR="00C21DB7">
        <w:t xml:space="preserve"> </w:t>
      </w:r>
      <w:r w:rsidRPr="00E31BBF">
        <w:t>offence</w:t>
      </w:r>
      <w:r w:rsidR="00C21DB7">
        <w:t xml:space="preserve"> </w:t>
      </w:r>
      <w:r w:rsidRPr="00E31BBF">
        <w:t>is</w:t>
      </w:r>
      <w:r w:rsidR="00C21DB7">
        <w:t xml:space="preserve"> </w:t>
      </w:r>
      <w:r w:rsidRPr="00E31BBF">
        <w:t>legally</w:t>
      </w:r>
      <w:r w:rsidR="00C21DB7">
        <w:t xml:space="preserve"> </w:t>
      </w:r>
      <w:r w:rsidRPr="00E31BBF">
        <w:t>bound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report</w:t>
      </w:r>
      <w:r w:rsidR="00C21DB7">
        <w:t xml:space="preserve"> </w:t>
      </w:r>
      <w:r w:rsidRPr="00E31BBF">
        <w:t>it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law</w:t>
      </w:r>
      <w:r w:rsidR="00C21DB7">
        <w:t xml:space="preserve"> </w:t>
      </w:r>
      <w:r w:rsidRPr="00E31BBF">
        <w:t>enforcement</w:t>
      </w:r>
      <w:r w:rsidR="00C21DB7">
        <w:t xml:space="preserve"> </w:t>
      </w:r>
      <w:r w:rsidRPr="00E31BBF">
        <w:t>authority.</w:t>
      </w:r>
      <w:r w:rsidR="00C21DB7">
        <w:t xml:space="preserve"> </w:t>
      </w:r>
      <w:r w:rsidRPr="00E31BBF">
        <w:t>Reporting</w:t>
      </w:r>
      <w:r w:rsidR="00C21DB7">
        <w:t xml:space="preserve"> </w:t>
      </w:r>
      <w:r w:rsidRPr="00E31BBF">
        <w:t>may</w:t>
      </w:r>
      <w:r w:rsidR="00C21DB7">
        <w:t xml:space="preserve"> </w:t>
      </w:r>
      <w:r w:rsidRPr="00E31BBF">
        <w:t>be</w:t>
      </w:r>
      <w:r w:rsidR="00C21DB7">
        <w:t xml:space="preserve"> </w:t>
      </w:r>
      <w:r w:rsidRPr="00E31BBF">
        <w:t>done</w:t>
      </w:r>
      <w:r w:rsidR="00C21DB7">
        <w:t xml:space="preserve"> </w:t>
      </w:r>
      <w:r w:rsidRPr="00E31BBF">
        <w:t>by</w:t>
      </w:r>
      <w:r w:rsidR="00C21DB7">
        <w:t xml:space="preserve"> </w:t>
      </w:r>
      <w:proofErr w:type="gramStart"/>
      <w:r w:rsidRPr="00E31BBF">
        <w:t>any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all</w:t>
      </w:r>
      <w:proofErr w:type="gramEnd"/>
      <w:r w:rsidR="00C21DB7">
        <w:t xml:space="preserve"> </w:t>
      </w:r>
      <w:r w:rsidRPr="00E31BBF">
        <w:t>possible</w:t>
      </w:r>
      <w:r w:rsidR="00C21DB7">
        <w:t xml:space="preserve"> </w:t>
      </w:r>
      <w:r w:rsidRPr="00E31BBF">
        <w:t>channels,</w:t>
      </w:r>
      <w:r w:rsidR="00C21DB7">
        <w:t xml:space="preserve"> </w:t>
      </w:r>
      <w:r w:rsidRPr="00E31BBF">
        <w:t>including</w:t>
      </w:r>
      <w:r w:rsidR="00C21DB7">
        <w:t xml:space="preserve"> </w:t>
      </w:r>
      <w:r w:rsidRPr="00E31BBF">
        <w:t>anonymous</w:t>
      </w:r>
      <w:r w:rsidR="00C21DB7">
        <w:t xml:space="preserve"> </w:t>
      </w:r>
      <w:r w:rsidRPr="00E31BBF">
        <w:t>reporting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hotline,</w:t>
      </w:r>
      <w:r w:rsidR="00C21DB7">
        <w:t xml:space="preserve"> </w:t>
      </w:r>
      <w:r w:rsidRPr="00E31BBF">
        <w:t>by</w:t>
      </w:r>
      <w:r w:rsidR="00C21DB7">
        <w:t xml:space="preserve"> </w:t>
      </w:r>
      <w:r w:rsidRPr="00E31BBF">
        <w:t>electronic</w:t>
      </w:r>
      <w:r w:rsidR="00C21DB7">
        <w:t xml:space="preserve"> </w:t>
      </w:r>
      <w:r w:rsidRPr="00E31BBF">
        <w:t>means,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writing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person.</w:t>
      </w:r>
    </w:p>
    <w:p w:rsidR="002F001C" w:rsidRPr="00E31BBF" w:rsidRDefault="002F001C" w:rsidP="00732F46">
      <w:pPr>
        <w:pStyle w:val="SingleTxtG"/>
      </w:pPr>
      <w:r w:rsidRPr="00E31BBF">
        <w:t>102.</w:t>
      </w:r>
      <w:r w:rsidRPr="00E31BBF">
        <w:tab/>
        <w:t>See</w:t>
      </w:r>
      <w:r w:rsidR="00C21DB7">
        <w:t xml:space="preserve"> </w:t>
      </w:r>
      <w:r w:rsidRPr="00E31BBF">
        <w:t>also</w:t>
      </w:r>
      <w:r w:rsidR="00C21DB7">
        <w:t xml:space="preserve"> </w:t>
      </w:r>
      <w:r w:rsidRPr="00E31BBF">
        <w:t>answers</w:t>
      </w:r>
      <w:r w:rsidR="00C21DB7">
        <w:t xml:space="preserve"> </w:t>
      </w:r>
      <w:r w:rsidRPr="00E31BBF">
        <w:t>provided</w:t>
      </w:r>
      <w:r w:rsidR="00C21DB7">
        <w:t xml:space="preserve"> </w:t>
      </w:r>
      <w:r w:rsidRPr="00E31BBF">
        <w:t>under</w:t>
      </w:r>
      <w:r w:rsidR="00C21DB7">
        <w:t xml:space="preserve"> </w:t>
      </w:r>
      <w:r w:rsidRPr="00E31BBF">
        <w:t>article</w:t>
      </w:r>
      <w:r w:rsidR="00C21DB7">
        <w:t xml:space="preserve"> </w:t>
      </w:r>
      <w:proofErr w:type="gramStart"/>
      <w:r w:rsidRPr="00E31BBF">
        <w:t>5</w:t>
      </w:r>
      <w:proofErr w:type="gramEnd"/>
      <w:r w:rsidR="00C21DB7">
        <w:t xml:space="preserve"> </w:t>
      </w:r>
      <w:r w:rsidRPr="00E31BBF">
        <w:t>p3</w:t>
      </w:r>
      <w:r w:rsidR="00C21DB7">
        <w:t xml:space="preserve"> </w:t>
      </w:r>
      <w:r w:rsidRPr="00E31BBF">
        <w:t>(a),</w:t>
      </w:r>
      <w:r w:rsidR="00C21DB7">
        <w:t xml:space="preserve"> </w:t>
      </w:r>
      <w:r w:rsidRPr="00E31BBF">
        <w:t>(b),</w:t>
      </w:r>
      <w:r w:rsidR="00C21DB7">
        <w:t xml:space="preserve"> </w:t>
      </w:r>
      <w:r w:rsidRPr="00E31BBF">
        <w:t>(e)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article</w:t>
      </w:r>
      <w:r w:rsidR="00C21DB7">
        <w:t xml:space="preserve"> </w:t>
      </w:r>
      <w:r w:rsidRPr="00E31BBF">
        <w:t>6</w:t>
      </w:r>
      <w:r w:rsidR="00C21DB7">
        <w:t xml:space="preserve"> </w:t>
      </w:r>
      <w:r w:rsidRPr="00E31BBF">
        <w:t>(a)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(b).</w:t>
      </w:r>
      <w:r w:rsidR="00C21DB7">
        <w:t xml:space="preserve"> </w:t>
      </w:r>
    </w:p>
    <w:p w:rsidR="002F001C" w:rsidRPr="00E31BBF" w:rsidRDefault="002F001C" w:rsidP="00A3560D">
      <w:pPr>
        <w:pStyle w:val="H1G"/>
      </w:pPr>
      <w:r w:rsidRPr="00E31BBF">
        <w:tab/>
      </w:r>
      <w:r w:rsidRPr="00E31BBF">
        <w:tab/>
        <w:t>Living</w:t>
      </w:r>
      <w:r w:rsidR="00C21DB7">
        <w:t xml:space="preserve"> </w:t>
      </w:r>
      <w:r w:rsidRPr="00E31BBF">
        <w:t>independently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being</w:t>
      </w:r>
      <w:r w:rsidR="00C21DB7">
        <w:t xml:space="preserve"> </w:t>
      </w:r>
      <w:r w:rsidRPr="00E31BBF">
        <w:t>included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community</w:t>
      </w:r>
      <w:r w:rsidR="00C21DB7">
        <w:t xml:space="preserve"> </w:t>
      </w:r>
      <w:r w:rsidRPr="00E31BBF">
        <w:t>(art.</w:t>
      </w:r>
      <w:r w:rsidR="00C21DB7">
        <w:t xml:space="preserve"> </w:t>
      </w:r>
      <w:r w:rsidRPr="00E31BBF">
        <w:t>19)</w:t>
      </w:r>
      <w:r w:rsidR="00C21DB7">
        <w:t xml:space="preserve"> </w:t>
      </w:r>
    </w:p>
    <w:p w:rsidR="002F001C" w:rsidRPr="00E31BBF" w:rsidRDefault="002F001C" w:rsidP="00A3560D">
      <w:pPr>
        <w:pStyle w:val="H23G"/>
      </w:pPr>
      <w:r w:rsidRPr="00E31BBF">
        <w:tab/>
      </w:r>
      <w:r w:rsidRPr="00E31BBF">
        <w:tab/>
        <w:t>Reply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paragraph</w:t>
      </w:r>
      <w:r w:rsidR="00C21DB7">
        <w:t xml:space="preserve"> </w:t>
      </w:r>
      <w:r w:rsidRPr="00E31BBF">
        <w:t>14</w:t>
      </w:r>
      <w:r w:rsidR="00B10A4D">
        <w:t xml:space="preserve"> </w:t>
      </w:r>
      <w:r w:rsidRPr="00E31BBF">
        <w:t>(a),</w:t>
      </w:r>
      <w:r w:rsidR="00C21DB7">
        <w:t xml:space="preserve"> </w:t>
      </w:r>
      <w:r w:rsidRPr="00E31BBF">
        <w:t>(b)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(c)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list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issues</w:t>
      </w:r>
      <w:r w:rsidR="00C21DB7">
        <w:t xml:space="preserve"> </w:t>
      </w:r>
    </w:p>
    <w:p w:rsidR="002F001C" w:rsidRPr="00E31BBF" w:rsidRDefault="002F001C" w:rsidP="00732F46">
      <w:pPr>
        <w:pStyle w:val="SingleTxtG"/>
      </w:pPr>
      <w:r w:rsidRPr="00E31BBF">
        <w:t>103.</w:t>
      </w:r>
      <w:r w:rsidRPr="00E31BBF">
        <w:tab/>
        <w:t>Transition</w:t>
      </w:r>
      <w:r w:rsidR="00C21DB7">
        <w:t xml:space="preserve"> </w:t>
      </w:r>
      <w:r w:rsidRPr="00E31BBF">
        <w:t>from</w:t>
      </w:r>
      <w:r w:rsidR="00C21DB7">
        <w:t xml:space="preserve"> </w:t>
      </w:r>
      <w:r w:rsidRPr="00E31BBF">
        <w:t>institutional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community-based</w:t>
      </w:r>
      <w:r w:rsidR="00C21DB7">
        <w:t xml:space="preserve"> </w:t>
      </w:r>
      <w:r w:rsidRPr="00E31BBF">
        <w:t>care</w:t>
      </w:r>
      <w:r w:rsidR="00C21DB7">
        <w:t xml:space="preserve"> </w:t>
      </w:r>
      <w:r w:rsidRPr="00E31BBF">
        <w:t>(deinstitutionalisation)</w:t>
      </w:r>
      <w:r w:rsidR="00C21DB7">
        <w:t xml:space="preserve"> </w:t>
      </w:r>
      <w:r w:rsidRPr="00E31BBF">
        <w:t>is</w:t>
      </w:r>
      <w:r w:rsidR="00C21DB7">
        <w:t xml:space="preserve"> </w:t>
      </w:r>
      <w:r w:rsidRPr="00E31BBF">
        <w:t>one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priorities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Estonia.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initial</w:t>
      </w:r>
      <w:r w:rsidR="00C21DB7">
        <w:t xml:space="preserve"> </w:t>
      </w:r>
      <w:r w:rsidRPr="00E31BBF">
        <w:t>plans</w:t>
      </w:r>
      <w:r w:rsidR="00C21DB7">
        <w:t xml:space="preserve"> </w:t>
      </w:r>
      <w:r w:rsidRPr="00E31BBF">
        <w:t>for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process</w:t>
      </w:r>
      <w:r w:rsidR="00C21DB7">
        <w:t xml:space="preserve"> </w:t>
      </w:r>
      <w:proofErr w:type="gramStart"/>
      <w:r w:rsidRPr="00E31BBF">
        <w:t>were</w:t>
      </w:r>
      <w:r w:rsidR="00C21DB7">
        <w:t xml:space="preserve"> </w:t>
      </w:r>
      <w:r w:rsidRPr="00E31BBF">
        <w:t>made</w:t>
      </w:r>
      <w:proofErr w:type="gramEnd"/>
      <w:r w:rsidR="00C21DB7">
        <w:t xml:space="preserve"> </w:t>
      </w:r>
      <w:r w:rsidRPr="00E31BBF">
        <w:t>more</w:t>
      </w:r>
      <w:r w:rsidR="00C21DB7">
        <w:t xml:space="preserve"> </w:t>
      </w:r>
      <w:r w:rsidRPr="00E31BBF">
        <w:t>than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decade</w:t>
      </w:r>
      <w:r w:rsidR="00C21DB7">
        <w:t xml:space="preserve"> </w:t>
      </w:r>
      <w:r w:rsidRPr="00E31BBF">
        <w:t>ago,</w:t>
      </w:r>
      <w:r w:rsidR="00C21DB7">
        <w:t xml:space="preserve"> </w:t>
      </w:r>
      <w:r w:rsidRPr="00E31BBF">
        <w:t>while</w:t>
      </w:r>
      <w:r w:rsidR="00C21DB7">
        <w:t xml:space="preserve"> </w:t>
      </w:r>
      <w:r w:rsidRPr="00E31BBF">
        <w:t>more</w:t>
      </w:r>
      <w:r w:rsidR="00C21DB7">
        <w:t xml:space="preserve"> </w:t>
      </w:r>
      <w:r w:rsidRPr="00E31BBF">
        <w:t>progress</w:t>
      </w:r>
      <w:r w:rsidR="00C21DB7">
        <w:t xml:space="preserve"> </w:t>
      </w:r>
      <w:r w:rsidRPr="00E31BBF">
        <w:t>has</w:t>
      </w:r>
      <w:r w:rsidR="00C21DB7">
        <w:t xml:space="preserve"> </w:t>
      </w:r>
      <w:r w:rsidRPr="00E31BBF">
        <w:t>been</w:t>
      </w:r>
      <w:r w:rsidR="00C21DB7">
        <w:t xml:space="preserve"> </w:t>
      </w:r>
      <w:r w:rsidRPr="00E31BBF">
        <w:t>made</w:t>
      </w:r>
      <w:r w:rsidR="00C21DB7">
        <w:t xml:space="preserve"> </w:t>
      </w:r>
      <w:r w:rsidRPr="00E31BBF">
        <w:t>recently</w:t>
      </w:r>
      <w:r w:rsidR="00C21DB7">
        <w:t xml:space="preserve"> </w:t>
      </w:r>
      <w:r w:rsidRPr="00E31BBF">
        <w:t>by</w:t>
      </w:r>
      <w:r w:rsidR="00C21DB7">
        <w:t xml:space="preserve"> </w:t>
      </w:r>
      <w:r w:rsidRPr="00E31BBF">
        <w:t>developing</w:t>
      </w:r>
      <w:r w:rsidR="00C21DB7">
        <w:t xml:space="preserve"> </w:t>
      </w:r>
      <w:r w:rsidRPr="00E31BBF">
        <w:t>new</w:t>
      </w:r>
      <w:r w:rsidR="00C21DB7">
        <w:t xml:space="preserve"> </w:t>
      </w:r>
      <w:r w:rsidRPr="00E31BBF">
        <w:t>services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analysing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possibilities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including</w:t>
      </w:r>
      <w:r w:rsidR="00C21DB7">
        <w:t xml:space="preserve"> </w:t>
      </w:r>
      <w:r w:rsidRPr="00E31BBF">
        <w:t>local</w:t>
      </w:r>
      <w:r w:rsidR="00C21DB7">
        <w:t xml:space="preserve"> </w:t>
      </w:r>
      <w:r w:rsidRPr="00E31BBF">
        <w:t>governments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service</w:t>
      </w:r>
      <w:r w:rsidR="00C21DB7">
        <w:t xml:space="preserve"> </w:t>
      </w:r>
      <w:r w:rsidRPr="00E31BBF">
        <w:t>provision.</w:t>
      </w:r>
    </w:p>
    <w:p w:rsidR="002F001C" w:rsidRPr="00E31BBF" w:rsidRDefault="002F001C" w:rsidP="00732F46">
      <w:pPr>
        <w:pStyle w:val="SingleTxtG"/>
      </w:pPr>
      <w:r w:rsidRPr="00E31BBF">
        <w:t>104.</w:t>
      </w:r>
      <w:r w:rsidRPr="00E31BBF">
        <w:tab/>
        <w:t>The</w:t>
      </w:r>
      <w:r w:rsidR="00C21DB7">
        <w:t xml:space="preserve"> </w:t>
      </w:r>
      <w:r w:rsidRPr="00E31BBF">
        <w:t>process</w:t>
      </w:r>
      <w:r w:rsidR="00C21DB7">
        <w:t xml:space="preserve"> </w:t>
      </w:r>
      <w:r w:rsidRPr="00E31BBF">
        <w:t>includes</w:t>
      </w:r>
      <w:r w:rsidR="00C21DB7">
        <w:t xml:space="preserve"> </w:t>
      </w:r>
      <w:r w:rsidRPr="00E31BBF">
        <w:t>two</w:t>
      </w:r>
      <w:r w:rsidR="00C21DB7">
        <w:t xml:space="preserve"> </w:t>
      </w:r>
      <w:r w:rsidRPr="00E31BBF">
        <w:t>dimensions:</w:t>
      </w:r>
      <w:r w:rsidR="00C21DB7">
        <w:t xml:space="preserve"> </w:t>
      </w:r>
    </w:p>
    <w:p w:rsidR="002F001C" w:rsidRPr="00E31BBF" w:rsidRDefault="00F22BD6" w:rsidP="00732F46">
      <w:pPr>
        <w:pStyle w:val="SingleTxtG"/>
      </w:pPr>
      <w:r>
        <w:tab/>
      </w:r>
      <w:r w:rsidR="002F001C" w:rsidRPr="00E31BBF">
        <w:t>1.</w:t>
      </w:r>
      <w:r w:rsidR="00C21DB7">
        <w:t xml:space="preserve"> </w:t>
      </w:r>
      <w:r w:rsidR="002F001C" w:rsidRPr="00E31BBF">
        <w:tab/>
        <w:t>Developing</w:t>
      </w:r>
      <w:r w:rsidR="00C21DB7">
        <w:t xml:space="preserve"> </w:t>
      </w:r>
      <w:r w:rsidR="002F001C" w:rsidRPr="00E31BBF">
        <w:t>and</w:t>
      </w:r>
      <w:r w:rsidR="00C21DB7">
        <w:t xml:space="preserve"> </w:t>
      </w:r>
      <w:r w:rsidR="002F001C" w:rsidRPr="00E31BBF">
        <w:t>providing</w:t>
      </w:r>
      <w:r w:rsidR="00C21DB7">
        <w:t xml:space="preserve"> </w:t>
      </w:r>
      <w:r w:rsidR="002F001C" w:rsidRPr="00E31BBF">
        <w:t>community-based,</w:t>
      </w:r>
      <w:r w:rsidR="00C21DB7">
        <w:t xml:space="preserve"> </w:t>
      </w:r>
      <w:r w:rsidR="002F001C" w:rsidRPr="00E31BBF">
        <w:t>supportive</w:t>
      </w:r>
      <w:r w:rsidR="00C21DB7">
        <w:t xml:space="preserve"> </w:t>
      </w:r>
      <w:r w:rsidR="002F001C" w:rsidRPr="00E31BBF">
        <w:t>services</w:t>
      </w:r>
      <w:r w:rsidR="00C21DB7">
        <w:t xml:space="preserve"> </w:t>
      </w:r>
      <w:r w:rsidR="002F001C" w:rsidRPr="00E31BBF">
        <w:t>for</w:t>
      </w:r>
      <w:r w:rsidR="00C21DB7">
        <w:t xml:space="preserve"> </w:t>
      </w:r>
      <w:r w:rsidR="002F001C" w:rsidRPr="00E31BBF">
        <w:t>preventing</w:t>
      </w:r>
      <w:r w:rsidR="00C21DB7">
        <w:t xml:space="preserve"> </w:t>
      </w:r>
      <w:r w:rsidR="002F001C" w:rsidRPr="00E31BBF">
        <w:t>the</w:t>
      </w:r>
      <w:r w:rsidR="00C21DB7">
        <w:t xml:space="preserve"> </w:t>
      </w:r>
      <w:r w:rsidR="002F001C" w:rsidRPr="00E31BBF">
        <w:t>need</w:t>
      </w:r>
      <w:r w:rsidR="00C21DB7">
        <w:t xml:space="preserve"> </w:t>
      </w:r>
      <w:r w:rsidR="002F001C" w:rsidRPr="00E31BBF">
        <w:t>for</w:t>
      </w:r>
      <w:r w:rsidR="00C21DB7">
        <w:t xml:space="preserve"> </w:t>
      </w:r>
      <w:r w:rsidR="002F001C" w:rsidRPr="00E31BBF">
        <w:t>institutionalisation</w:t>
      </w:r>
      <w:r w:rsidR="00C21DB7">
        <w:t xml:space="preserve"> </w:t>
      </w:r>
      <w:r w:rsidR="002F001C" w:rsidRPr="00E31BBF">
        <w:t>and</w:t>
      </w:r>
      <w:r w:rsidR="00C21DB7">
        <w:t xml:space="preserve"> </w:t>
      </w:r>
      <w:r w:rsidR="002F001C" w:rsidRPr="00E31BBF">
        <w:t>enabling</w:t>
      </w:r>
      <w:r w:rsidR="00C21DB7">
        <w:t xml:space="preserve"> </w:t>
      </w:r>
      <w:r w:rsidR="002F001C" w:rsidRPr="00E31BBF">
        <w:t>people</w:t>
      </w:r>
      <w:r w:rsidR="00C21DB7">
        <w:t xml:space="preserve"> </w:t>
      </w:r>
      <w:r w:rsidR="002F001C" w:rsidRPr="00E31BBF">
        <w:t>to</w:t>
      </w:r>
      <w:r w:rsidR="00C21DB7">
        <w:t xml:space="preserve"> </w:t>
      </w:r>
      <w:r w:rsidR="002F001C" w:rsidRPr="00E31BBF">
        <w:t>live</w:t>
      </w:r>
      <w:r w:rsidR="00C21DB7">
        <w:t xml:space="preserve"> </w:t>
      </w:r>
      <w:r w:rsidR="002F001C" w:rsidRPr="00E31BBF">
        <w:t>independently</w:t>
      </w:r>
      <w:proofErr w:type="gramStart"/>
      <w:r w:rsidR="002F001C" w:rsidRPr="00E31BBF">
        <w:t>;</w:t>
      </w:r>
      <w:proofErr w:type="gramEnd"/>
      <w:r w:rsidR="00C21DB7">
        <w:t xml:space="preserve"> </w:t>
      </w:r>
    </w:p>
    <w:p w:rsidR="002F001C" w:rsidRPr="00E31BBF" w:rsidRDefault="00F22BD6" w:rsidP="00732F46">
      <w:pPr>
        <w:pStyle w:val="SingleTxtG"/>
      </w:pPr>
      <w:r>
        <w:tab/>
      </w:r>
      <w:r w:rsidR="002F001C" w:rsidRPr="00E31BBF">
        <w:t>2.</w:t>
      </w:r>
      <w:r w:rsidR="002F001C" w:rsidRPr="00E31BBF">
        <w:tab/>
        <w:t>Providing</w:t>
      </w:r>
      <w:r w:rsidR="00C21DB7">
        <w:t xml:space="preserve"> </w:t>
      </w:r>
      <w:r w:rsidR="002F001C" w:rsidRPr="00E31BBF">
        <w:t>services</w:t>
      </w:r>
      <w:r w:rsidR="00C21DB7">
        <w:t xml:space="preserve"> </w:t>
      </w:r>
      <w:r w:rsidR="002F001C" w:rsidRPr="00E31BBF">
        <w:t>in</w:t>
      </w:r>
      <w:r w:rsidR="00C21DB7">
        <w:t xml:space="preserve"> </w:t>
      </w:r>
      <w:r w:rsidR="002F001C" w:rsidRPr="00E31BBF">
        <w:t>smaller,</w:t>
      </w:r>
      <w:r w:rsidR="00C21DB7">
        <w:t xml:space="preserve"> </w:t>
      </w:r>
      <w:r w:rsidR="002F001C" w:rsidRPr="00E31BBF">
        <w:t>home-like</w:t>
      </w:r>
      <w:r w:rsidR="00C21DB7">
        <w:t xml:space="preserve"> </w:t>
      </w:r>
      <w:r w:rsidR="002F001C" w:rsidRPr="00E31BBF">
        <w:t>institutions</w:t>
      </w:r>
      <w:r w:rsidR="00C21DB7">
        <w:t xml:space="preserve"> </w:t>
      </w:r>
      <w:r w:rsidR="002F001C" w:rsidRPr="00E31BBF">
        <w:t>(family-type</w:t>
      </w:r>
      <w:r w:rsidR="00C21DB7">
        <w:t xml:space="preserve"> </w:t>
      </w:r>
      <w:r w:rsidR="002F001C" w:rsidRPr="00E31BBF">
        <w:t>houses).</w:t>
      </w:r>
    </w:p>
    <w:p w:rsidR="002F001C" w:rsidRPr="00E31BBF" w:rsidRDefault="002F001C" w:rsidP="00732F46">
      <w:pPr>
        <w:pStyle w:val="SingleTxtG"/>
      </w:pPr>
      <w:r w:rsidRPr="00E31BBF">
        <w:t>105.</w:t>
      </w:r>
      <w:r w:rsidRPr="00E31BBF">
        <w:tab/>
        <w:t>By</w:t>
      </w:r>
      <w:r w:rsidR="00C21DB7">
        <w:t xml:space="preserve"> </w:t>
      </w:r>
      <w:r w:rsidRPr="00E31BBF">
        <w:t>2013,</w:t>
      </w:r>
      <w:r w:rsidR="00C21DB7">
        <w:t xml:space="preserve"> </w:t>
      </w:r>
      <w:r w:rsidRPr="00E31BBF">
        <w:t>55</w:t>
      </w:r>
      <w:r w:rsidR="00C21DB7">
        <w:t xml:space="preserve"> </w:t>
      </w:r>
      <w:r w:rsidRPr="00E31BBF">
        <w:t>family-type</w:t>
      </w:r>
      <w:r w:rsidR="00C21DB7">
        <w:t xml:space="preserve"> </w:t>
      </w:r>
      <w:r w:rsidRPr="00E31BBF">
        <w:t>houses</w:t>
      </w:r>
      <w:r w:rsidR="00C21DB7">
        <w:t xml:space="preserve"> </w:t>
      </w:r>
      <w:r w:rsidRPr="00E31BBF">
        <w:t>with</w:t>
      </w:r>
      <w:r w:rsidR="00C21DB7">
        <w:t xml:space="preserve"> </w:t>
      </w:r>
      <w:r w:rsidRPr="00E31BBF">
        <w:t>550</w:t>
      </w:r>
      <w:r w:rsidR="00C21DB7">
        <w:t xml:space="preserve"> </w:t>
      </w:r>
      <w:r w:rsidRPr="00E31BBF">
        <w:t>places</w:t>
      </w:r>
      <w:r w:rsidR="00C21DB7">
        <w:t xml:space="preserve"> </w:t>
      </w:r>
      <w:proofErr w:type="gramStart"/>
      <w:r w:rsidRPr="00E31BBF">
        <w:t>were</w:t>
      </w:r>
      <w:r w:rsidR="00C21DB7">
        <w:t xml:space="preserve"> </w:t>
      </w:r>
      <w:r w:rsidRPr="00E31BBF">
        <w:t>built</w:t>
      </w:r>
      <w:proofErr w:type="gramEnd"/>
      <w:r w:rsidRPr="00E31BBF">
        <w:t>.</w:t>
      </w:r>
      <w:r w:rsidR="00C21DB7">
        <w:t xml:space="preserve"> </w:t>
      </w:r>
      <w:r w:rsidRPr="00E31BBF">
        <w:t>Additional</w:t>
      </w:r>
      <w:r w:rsidR="00C21DB7">
        <w:t xml:space="preserve"> </w:t>
      </w:r>
      <w:r w:rsidRPr="00E31BBF">
        <w:t>investments</w:t>
      </w:r>
      <w:r w:rsidR="00C21DB7">
        <w:t xml:space="preserve"> </w:t>
      </w:r>
      <w:r w:rsidRPr="00E31BBF">
        <w:t>from</w:t>
      </w:r>
      <w:r w:rsidR="00C21DB7">
        <w:t xml:space="preserve"> </w:t>
      </w:r>
      <w:r w:rsidRPr="00E31BBF">
        <w:t>European</w:t>
      </w:r>
      <w:r w:rsidR="00C21DB7">
        <w:t xml:space="preserve"> </w:t>
      </w:r>
      <w:r w:rsidRPr="00E31BBF">
        <w:t>Regional</w:t>
      </w:r>
      <w:r w:rsidR="00C21DB7">
        <w:t xml:space="preserve"> </w:t>
      </w:r>
      <w:r w:rsidRPr="00E31BBF">
        <w:t>Development</w:t>
      </w:r>
      <w:r w:rsidR="00C21DB7">
        <w:t xml:space="preserve"> </w:t>
      </w:r>
      <w:r w:rsidRPr="00E31BBF">
        <w:t>Funds</w:t>
      </w:r>
      <w:r w:rsidR="00C21DB7">
        <w:t xml:space="preserve"> </w:t>
      </w:r>
      <w:proofErr w:type="gramStart"/>
      <w:r w:rsidRPr="00E31BBF">
        <w:t>are</w:t>
      </w:r>
      <w:r w:rsidR="00C21DB7">
        <w:t xml:space="preserve"> </w:t>
      </w:r>
      <w:r w:rsidRPr="00E31BBF">
        <w:t>planned</w:t>
      </w:r>
      <w:proofErr w:type="gramEnd"/>
      <w:r w:rsidR="00C21DB7">
        <w:t xml:space="preserve"> </w:t>
      </w:r>
      <w:r w:rsidRPr="00E31BBF">
        <w:t>for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period</w:t>
      </w:r>
      <w:r w:rsidR="00C21DB7">
        <w:t xml:space="preserve"> </w:t>
      </w:r>
      <w:r w:rsidRPr="00E31BBF">
        <w:t>2014</w:t>
      </w:r>
      <w:r w:rsidR="00684C05">
        <w:t>–</w:t>
      </w:r>
      <w:r w:rsidRPr="00E31BBF">
        <w:t>2020.</w:t>
      </w:r>
      <w:r w:rsidR="00C21DB7">
        <w:t xml:space="preserve"> </w:t>
      </w:r>
      <w:r w:rsidRPr="00E31BBF">
        <w:t>EUR</w:t>
      </w:r>
      <w:r w:rsidR="00C21DB7">
        <w:t xml:space="preserve"> </w:t>
      </w:r>
      <w:r w:rsidRPr="00E31BBF">
        <w:t>56</w:t>
      </w:r>
      <w:r w:rsidR="00C21DB7">
        <w:t xml:space="preserve"> </w:t>
      </w:r>
      <w:proofErr w:type="gramStart"/>
      <w:r w:rsidRPr="00E31BBF">
        <w:t>million</w:t>
      </w:r>
      <w:proofErr w:type="gramEnd"/>
      <w:r w:rsidR="00C21DB7">
        <w:t xml:space="preserve"> </w:t>
      </w:r>
      <w:r w:rsidRPr="00E31BBF">
        <w:t>will</w:t>
      </w:r>
      <w:r w:rsidR="00C21DB7">
        <w:t xml:space="preserve"> </w:t>
      </w:r>
      <w:r w:rsidRPr="00E31BBF">
        <w:t>be</w:t>
      </w:r>
      <w:r w:rsidR="00C21DB7">
        <w:t xml:space="preserve"> </w:t>
      </w:r>
      <w:r w:rsidRPr="00E31BBF">
        <w:t>used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reorganise</w:t>
      </w:r>
      <w:r w:rsidR="00C21DB7">
        <w:t xml:space="preserve"> </w:t>
      </w:r>
      <w:r w:rsidRPr="00E31BBF">
        <w:t>1,200</w:t>
      </w:r>
      <w:r w:rsidR="00C21DB7">
        <w:t xml:space="preserve"> </w:t>
      </w:r>
      <w:r w:rsidRPr="00E31BBF">
        <w:t>places,</w:t>
      </w:r>
      <w:r w:rsidR="00C21DB7">
        <w:t xml:space="preserve"> </w:t>
      </w:r>
      <w:r w:rsidRPr="00E31BBF">
        <w:t>create</w:t>
      </w:r>
      <w:r w:rsidR="00C21DB7">
        <w:t xml:space="preserve"> </w:t>
      </w:r>
      <w:r w:rsidRPr="00E31BBF">
        <w:t>at</w:t>
      </w:r>
      <w:r w:rsidR="00C21DB7">
        <w:t xml:space="preserve"> </w:t>
      </w:r>
      <w:r w:rsidRPr="00E31BBF">
        <w:t>least</w:t>
      </w:r>
      <w:r w:rsidR="00C21DB7">
        <w:t xml:space="preserve"> </w:t>
      </w:r>
      <w:r w:rsidRPr="00E31BBF">
        <w:t>200</w:t>
      </w:r>
      <w:r w:rsidR="00C21DB7">
        <w:t xml:space="preserve"> </w:t>
      </w:r>
      <w:r w:rsidRPr="00E31BBF">
        <w:t>new</w:t>
      </w:r>
      <w:r w:rsidR="00C21DB7">
        <w:t xml:space="preserve"> </w:t>
      </w:r>
      <w:r w:rsidRPr="00E31BBF">
        <w:t>places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build</w:t>
      </w:r>
      <w:r w:rsidR="00C21DB7">
        <w:t xml:space="preserve"> </w:t>
      </w:r>
      <w:r w:rsidRPr="00E31BBF">
        <w:t>family-type</w:t>
      </w:r>
      <w:r w:rsidR="00C21DB7">
        <w:t xml:space="preserve"> </w:t>
      </w:r>
      <w:r w:rsidRPr="00E31BBF">
        <w:t>houses.</w:t>
      </w:r>
      <w:r w:rsidR="00C21DB7">
        <w:t xml:space="preserve"> </w:t>
      </w:r>
    </w:p>
    <w:p w:rsidR="002F001C" w:rsidRPr="00E31BBF" w:rsidRDefault="002F001C" w:rsidP="00732F46">
      <w:pPr>
        <w:pStyle w:val="SingleTxtG"/>
      </w:pPr>
      <w:r w:rsidRPr="00E31BBF">
        <w:lastRenderedPageBreak/>
        <w:t>106.</w:t>
      </w:r>
      <w:r w:rsidRPr="00E31BBF">
        <w:tab/>
        <w:t>Parallel</w:t>
      </w:r>
      <w:r w:rsidR="00C21DB7">
        <w:t xml:space="preserve"> </w:t>
      </w:r>
      <w:r w:rsidRPr="00E31BBF">
        <w:t>with</w:t>
      </w:r>
      <w:r w:rsidR="00C21DB7">
        <w:t xml:space="preserve"> </w:t>
      </w:r>
      <w:r w:rsidRPr="00E31BBF">
        <w:t>transition</w:t>
      </w:r>
      <w:r w:rsidR="00C21DB7">
        <w:t xml:space="preserve"> </w:t>
      </w:r>
      <w:r w:rsidRPr="00E31BBF">
        <w:t>from</w:t>
      </w:r>
      <w:r w:rsidR="00C21DB7">
        <w:t xml:space="preserve"> </w:t>
      </w:r>
      <w:r w:rsidRPr="00E31BBF">
        <w:t>institutional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community-based</w:t>
      </w:r>
      <w:r w:rsidR="00C21DB7">
        <w:t xml:space="preserve"> </w:t>
      </w:r>
      <w:r w:rsidRPr="00E31BBF">
        <w:t>care</w:t>
      </w:r>
      <w:r w:rsidR="00C21DB7">
        <w:t xml:space="preserve"> </w:t>
      </w:r>
      <w:r w:rsidRPr="00E31BBF">
        <w:t>process</w:t>
      </w:r>
      <w:r w:rsidR="00C21DB7">
        <w:t xml:space="preserve"> </w:t>
      </w:r>
      <w:r w:rsidRPr="00E31BBF">
        <w:t>Estonia</w:t>
      </w:r>
      <w:r w:rsidR="00C21DB7">
        <w:t xml:space="preserve"> </w:t>
      </w:r>
      <w:r w:rsidRPr="00E31BBF">
        <w:t>have</w:t>
      </w:r>
      <w:r w:rsidR="00C21DB7">
        <w:t xml:space="preserve"> </w:t>
      </w:r>
      <w:r w:rsidRPr="00E31BBF">
        <w:t>started</w:t>
      </w:r>
      <w:r w:rsidR="00C21DB7">
        <w:t xml:space="preserve"> </w:t>
      </w:r>
      <w:r w:rsidRPr="00E31BBF">
        <w:t>service</w:t>
      </w:r>
      <w:r w:rsidR="00C21DB7">
        <w:t xml:space="preserve"> </w:t>
      </w:r>
      <w:r w:rsidRPr="00E31BBF">
        <w:t>design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special</w:t>
      </w:r>
      <w:r w:rsidR="00C21DB7">
        <w:t xml:space="preserve"> </w:t>
      </w:r>
      <w:r w:rsidRPr="00E31BBF">
        <w:t>care</w:t>
      </w:r>
      <w:r w:rsidR="00C21DB7">
        <w:t xml:space="preserve"> </w:t>
      </w:r>
      <w:r w:rsidRPr="00E31BBF">
        <w:t>service.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aim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service</w:t>
      </w:r>
      <w:r w:rsidR="00C21DB7">
        <w:t xml:space="preserve"> </w:t>
      </w:r>
      <w:r w:rsidRPr="00E31BBF">
        <w:t>deign</w:t>
      </w:r>
      <w:r w:rsidR="00C21DB7">
        <w:t xml:space="preserve"> </w:t>
      </w:r>
      <w:r w:rsidRPr="00E31BBF">
        <w:t>is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work</w:t>
      </w:r>
      <w:r w:rsidR="00C21DB7">
        <w:t xml:space="preserve"> </w:t>
      </w:r>
      <w:r w:rsidRPr="00E31BBF">
        <w:t>out</w:t>
      </w:r>
      <w:r w:rsidR="00C21DB7">
        <w:t xml:space="preserve"> </w:t>
      </w:r>
      <w:r w:rsidRPr="00E31BBF">
        <w:t>integrated,</w:t>
      </w:r>
      <w:r w:rsidR="00C21DB7">
        <w:t xml:space="preserve"> </w:t>
      </w:r>
      <w:r w:rsidRPr="00E31BBF">
        <w:t>person-centred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flexible</w:t>
      </w:r>
      <w:r w:rsidR="00C21DB7">
        <w:t xml:space="preserve"> </w:t>
      </w:r>
      <w:r w:rsidRPr="00E31BBF">
        <w:t>special</w:t>
      </w:r>
      <w:r w:rsidR="00C21DB7">
        <w:t xml:space="preserve"> </w:t>
      </w:r>
      <w:r w:rsidRPr="00E31BBF">
        <w:t>care</w:t>
      </w:r>
      <w:r w:rsidR="00C21DB7">
        <w:t xml:space="preserve"> </w:t>
      </w:r>
      <w:r w:rsidRPr="00E31BBF">
        <w:t>service</w:t>
      </w:r>
      <w:r w:rsidR="00C21DB7">
        <w:t xml:space="preserve"> </w:t>
      </w:r>
      <w:r w:rsidRPr="00E31BBF">
        <w:t>system.</w:t>
      </w:r>
      <w:r w:rsidR="00C21DB7">
        <w:t xml:space="preserve"> </w:t>
      </w:r>
    </w:p>
    <w:p w:rsidR="002F001C" w:rsidRPr="00E31BBF" w:rsidRDefault="002F001C" w:rsidP="00732F46">
      <w:pPr>
        <w:pStyle w:val="SingleTxtG"/>
      </w:pPr>
      <w:r w:rsidRPr="00E31BBF">
        <w:t>107.</w:t>
      </w:r>
      <w:r w:rsidRPr="00E31BBF">
        <w:tab/>
        <w:t>There</w:t>
      </w:r>
      <w:r w:rsidR="00C21DB7">
        <w:t xml:space="preserve"> </w:t>
      </w:r>
      <w:r w:rsidRPr="00E31BBF">
        <w:t>are</w:t>
      </w:r>
      <w:r w:rsidR="00C21DB7">
        <w:t xml:space="preserve"> </w:t>
      </w:r>
      <w:r w:rsidRPr="00E31BBF">
        <w:t>currently</w:t>
      </w:r>
      <w:r w:rsidR="00C21DB7">
        <w:t xml:space="preserve"> </w:t>
      </w:r>
      <w:r w:rsidRPr="00E31BBF">
        <w:t>503</w:t>
      </w:r>
      <w:r w:rsidR="00C21DB7">
        <w:t xml:space="preserve"> </w:t>
      </w:r>
      <w:r w:rsidRPr="00E31BBF">
        <w:t>specialized</w:t>
      </w:r>
      <w:r w:rsidR="00C21DB7">
        <w:t xml:space="preserve"> </w:t>
      </w:r>
      <w:r w:rsidRPr="00E31BBF">
        <w:t>care</w:t>
      </w:r>
      <w:r w:rsidR="00C21DB7">
        <w:t xml:space="preserve"> </w:t>
      </w:r>
      <w:r w:rsidRPr="00E31BBF">
        <w:t>clients,</w:t>
      </w:r>
      <w:r w:rsidR="00C21DB7">
        <w:t xml:space="preserve"> </w:t>
      </w:r>
      <w:r w:rsidRPr="00E31BBF">
        <w:t>who</w:t>
      </w:r>
      <w:r w:rsidR="00C21DB7">
        <w:t xml:space="preserve"> </w:t>
      </w:r>
      <w:r w:rsidRPr="00E31BBF">
        <w:t>are</w:t>
      </w:r>
      <w:r w:rsidR="00C21DB7">
        <w:t xml:space="preserve"> </w:t>
      </w:r>
      <w:r w:rsidRPr="00E31BBF">
        <w:t>using</w:t>
      </w:r>
      <w:r w:rsidR="00C21DB7">
        <w:t xml:space="preserve"> </w:t>
      </w:r>
      <w:r w:rsidRPr="00E31BBF">
        <w:t>community</w:t>
      </w:r>
      <w:r w:rsidR="00C21DB7">
        <w:t xml:space="preserve"> </w:t>
      </w:r>
      <w:r w:rsidRPr="00E31BBF">
        <w:t>living</w:t>
      </w:r>
      <w:r w:rsidR="00C21DB7">
        <w:t xml:space="preserve"> </w:t>
      </w:r>
      <w:r w:rsidRPr="00E31BBF">
        <w:t>service.</w:t>
      </w:r>
      <w:r w:rsidR="00C21DB7">
        <w:t xml:space="preserve"> </w:t>
      </w:r>
      <w:proofErr w:type="gramStart"/>
      <w:r w:rsidRPr="00E31BBF">
        <w:t>2276</w:t>
      </w:r>
      <w:proofErr w:type="gramEnd"/>
      <w:r w:rsidR="00C21DB7">
        <w:t xml:space="preserve"> </w:t>
      </w:r>
      <w:r w:rsidRPr="00E31BBF">
        <w:t>clients</w:t>
      </w:r>
      <w:r w:rsidR="00C21DB7">
        <w:t xml:space="preserve"> </w:t>
      </w:r>
      <w:r w:rsidRPr="00E31BBF">
        <w:t>are</w:t>
      </w:r>
      <w:r w:rsidR="00C21DB7">
        <w:t xml:space="preserve"> </w:t>
      </w:r>
      <w:r w:rsidRPr="00E31BBF">
        <w:t>using</w:t>
      </w:r>
      <w:r w:rsidR="00C21DB7">
        <w:t xml:space="preserve"> </w:t>
      </w:r>
      <w:r w:rsidRPr="00E31BBF">
        <w:t>24-hour</w:t>
      </w:r>
      <w:r w:rsidR="00C21DB7">
        <w:t xml:space="preserve"> </w:t>
      </w:r>
      <w:r w:rsidRPr="00E31BBF">
        <w:t>special</w:t>
      </w:r>
      <w:r w:rsidR="00C21DB7">
        <w:t xml:space="preserve"> </w:t>
      </w:r>
      <w:r w:rsidRPr="00E31BBF">
        <w:t>care</w:t>
      </w:r>
      <w:r w:rsidR="00C21DB7">
        <w:t xml:space="preserve"> </w:t>
      </w:r>
      <w:r w:rsidRPr="00E31BBF">
        <w:t>services,</w:t>
      </w:r>
      <w:r w:rsidR="00C21DB7">
        <w:t xml:space="preserve"> </w:t>
      </w:r>
      <w:r w:rsidRPr="00E31BBF">
        <w:t>from</w:t>
      </w:r>
      <w:r w:rsidR="00C21DB7">
        <w:t xml:space="preserve"> </w:t>
      </w:r>
      <w:r w:rsidRPr="00E31BBF">
        <w:t>which</w:t>
      </w:r>
      <w:r w:rsidR="00C21DB7">
        <w:t xml:space="preserve"> </w:t>
      </w:r>
      <w:r w:rsidRPr="00E31BBF">
        <w:t>some</w:t>
      </w:r>
      <w:r w:rsidR="00C21DB7">
        <w:t xml:space="preserve"> </w:t>
      </w:r>
      <w:r w:rsidRPr="00E31BBF">
        <w:t>are</w:t>
      </w:r>
      <w:r w:rsidR="00C21DB7">
        <w:t xml:space="preserve"> </w:t>
      </w:r>
      <w:r w:rsidRPr="00E31BBF">
        <w:t>small</w:t>
      </w:r>
      <w:r w:rsidR="00C21DB7">
        <w:t xml:space="preserve"> </w:t>
      </w:r>
      <w:r w:rsidRPr="00E31BBF">
        <w:t>units</w:t>
      </w:r>
      <w:r w:rsidR="00C21DB7">
        <w:t xml:space="preserve"> </w:t>
      </w:r>
      <w:r w:rsidRPr="00E31BBF">
        <w:t>with</w:t>
      </w:r>
      <w:r w:rsidR="00C21DB7">
        <w:t xml:space="preserve"> </w:t>
      </w:r>
      <w:r w:rsidRPr="00E31BBF">
        <w:t>24</w:t>
      </w:r>
      <w:r w:rsidR="00C21DB7">
        <w:t xml:space="preserve"> </w:t>
      </w:r>
      <w:r w:rsidRPr="00E31BBF">
        <w:t>clients</w:t>
      </w:r>
      <w:r w:rsidR="00C21DB7">
        <w:t xml:space="preserve"> </w:t>
      </w:r>
      <w:r w:rsidRPr="00E31BBF">
        <w:t>divided</w:t>
      </w:r>
      <w:r w:rsidR="00C21DB7">
        <w:t xml:space="preserve"> </w:t>
      </w:r>
      <w:r w:rsidRPr="00E31BBF">
        <w:t>into</w:t>
      </w:r>
      <w:r w:rsidR="00C21DB7">
        <w:t xml:space="preserve"> </w:t>
      </w:r>
      <w:r w:rsidRPr="00E31BBF">
        <w:t>6-persons</w:t>
      </w:r>
      <w:r w:rsidR="00C21DB7">
        <w:t xml:space="preserve"> </w:t>
      </w:r>
      <w:r w:rsidR="003E41EF">
        <w:t>“</w:t>
      </w:r>
      <w:r w:rsidRPr="00E31BBF">
        <w:t>families</w:t>
      </w:r>
      <w:r w:rsidR="003E41EF">
        <w:t>”</w:t>
      </w:r>
      <w:r w:rsidRPr="00E31BBF">
        <w:t>.</w:t>
      </w:r>
      <w:r w:rsidR="00C21DB7">
        <w:t xml:space="preserve"> </w:t>
      </w:r>
      <w:r w:rsidRPr="00E31BBF">
        <w:t>Units</w:t>
      </w:r>
      <w:r w:rsidR="00C21DB7">
        <w:t xml:space="preserve"> </w:t>
      </w:r>
      <w:r w:rsidRPr="00E31BBF">
        <w:t>are</w:t>
      </w:r>
      <w:r w:rsidR="00C21DB7">
        <w:t xml:space="preserve"> </w:t>
      </w:r>
      <w:r w:rsidRPr="00E31BBF">
        <w:t>located</w:t>
      </w:r>
      <w:r w:rsidR="00C21DB7">
        <w:t xml:space="preserve"> </w:t>
      </w:r>
      <w:r w:rsidRPr="00E31BBF">
        <w:t>across</w:t>
      </w:r>
      <w:r w:rsidR="00C21DB7">
        <w:t xml:space="preserve"> </w:t>
      </w:r>
      <w:r w:rsidRPr="00E31BBF">
        <w:t>Estonia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when</w:t>
      </w:r>
      <w:r w:rsidR="00C21DB7">
        <w:t xml:space="preserve"> </w:t>
      </w:r>
      <w:r w:rsidRPr="00E31BBF">
        <w:t>building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buying</w:t>
      </w:r>
      <w:r w:rsidR="00C21DB7">
        <w:t xml:space="preserve"> </w:t>
      </w:r>
      <w:r w:rsidRPr="00E31BBF">
        <w:t>new</w:t>
      </w:r>
      <w:r w:rsidR="00C21DB7">
        <w:t xml:space="preserve"> </w:t>
      </w:r>
      <w:r w:rsidRPr="00E31BBF">
        <w:t>houses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apartments,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location</w:t>
      </w:r>
      <w:r w:rsidR="00C21DB7">
        <w:t xml:space="preserve"> </w:t>
      </w:r>
      <w:proofErr w:type="gramStart"/>
      <w:r w:rsidRPr="00E31BBF">
        <w:t>is</w:t>
      </w:r>
      <w:r w:rsidR="00C21DB7">
        <w:t xml:space="preserve"> </w:t>
      </w:r>
      <w:r w:rsidRPr="00E31BBF">
        <w:t>selected</w:t>
      </w:r>
      <w:proofErr w:type="gramEnd"/>
      <w:r w:rsidR="00C21DB7">
        <w:t xml:space="preserve"> </w:t>
      </w:r>
      <w:r w:rsidRPr="00E31BBF">
        <w:t>keeping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mind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possibility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use</w:t>
      </w:r>
      <w:r w:rsidR="00C21DB7">
        <w:t xml:space="preserve"> </w:t>
      </w:r>
      <w:r w:rsidRPr="00E31BBF">
        <w:t>mainstream</w:t>
      </w:r>
      <w:r w:rsidR="00C21DB7">
        <w:t xml:space="preserve"> </w:t>
      </w:r>
      <w:r w:rsidRPr="00E31BBF">
        <w:t>services,</w:t>
      </w:r>
      <w:r w:rsidR="00C21DB7">
        <w:t xml:space="preserve"> </w:t>
      </w:r>
      <w:r w:rsidRPr="00E31BBF">
        <w:t>so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new</w:t>
      </w:r>
      <w:r w:rsidR="00C21DB7">
        <w:t xml:space="preserve"> </w:t>
      </w:r>
      <w:r w:rsidRPr="00E31BBF">
        <w:t>places</w:t>
      </w:r>
      <w:r w:rsidR="00C21DB7">
        <w:t xml:space="preserve"> </w:t>
      </w:r>
      <w:r w:rsidRPr="00E31BBF">
        <w:t>are</w:t>
      </w:r>
      <w:r w:rsidR="00C21DB7">
        <w:t xml:space="preserve"> </w:t>
      </w:r>
      <w:r w:rsidRPr="00E31BBF">
        <w:t>located</w:t>
      </w:r>
      <w:r w:rsidR="00C21DB7">
        <w:t xml:space="preserve"> </w:t>
      </w:r>
      <w:r w:rsidRPr="00E31BBF">
        <w:t>near</w:t>
      </w:r>
      <w:r w:rsidR="00C21DB7">
        <w:t xml:space="preserve"> </w:t>
      </w:r>
      <w:r w:rsidRPr="00E31BBF">
        <w:t>cities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cities.</w:t>
      </w:r>
    </w:p>
    <w:p w:rsidR="002F001C" w:rsidRPr="00E31BBF" w:rsidRDefault="002F001C" w:rsidP="00732F46">
      <w:pPr>
        <w:pStyle w:val="SingleTxtG"/>
      </w:pPr>
      <w:r w:rsidRPr="00E31BBF">
        <w:t>108.</w:t>
      </w:r>
      <w:r w:rsidRPr="00E31BBF">
        <w:tab/>
        <w:t>There</w:t>
      </w:r>
      <w:r w:rsidR="00C21DB7">
        <w:t xml:space="preserve"> </w:t>
      </w:r>
      <w:r w:rsidRPr="00E31BBF">
        <w:t>were</w:t>
      </w:r>
      <w:r w:rsidR="00C21DB7">
        <w:t xml:space="preserve"> </w:t>
      </w:r>
      <w:r w:rsidRPr="00E31BBF">
        <w:t>approximately</w:t>
      </w:r>
      <w:r w:rsidR="00C21DB7">
        <w:t xml:space="preserve"> </w:t>
      </w:r>
      <w:r w:rsidRPr="00E31BBF">
        <w:t>1300</w:t>
      </w:r>
      <w:r w:rsidR="00C21DB7">
        <w:t xml:space="preserve"> </w:t>
      </w:r>
      <w:r w:rsidRPr="00E31BBF">
        <w:t>people</w:t>
      </w:r>
      <w:r w:rsidR="00C21DB7">
        <w:t xml:space="preserve"> </w:t>
      </w:r>
      <w:r w:rsidRPr="00E31BBF">
        <w:t>with</w:t>
      </w:r>
      <w:r w:rsidR="00C21DB7">
        <w:t xml:space="preserve"> </w:t>
      </w:r>
      <w:r w:rsidRPr="00E31BBF">
        <w:t>mental</w:t>
      </w:r>
      <w:r w:rsidR="00C21DB7">
        <w:t xml:space="preserve"> </w:t>
      </w:r>
      <w:r w:rsidRPr="00E31BBF">
        <w:t>disorder</w:t>
      </w:r>
      <w:proofErr w:type="gramStart"/>
      <w:r w:rsidRPr="00E31BBF">
        <w:t>,</w:t>
      </w:r>
      <w:proofErr w:type="gramEnd"/>
      <w:r w:rsidRPr="00060D87">
        <w:rPr>
          <w:rStyle w:val="FootnoteReference"/>
        </w:rPr>
        <w:footnoteReference w:id="7"/>
      </w:r>
      <w:r w:rsidR="00C21DB7" w:rsidRPr="00060D87">
        <w:rPr>
          <w:rStyle w:val="FootnoteReference"/>
        </w:rPr>
        <w:t xml:space="preserve"> </w:t>
      </w:r>
      <w:r w:rsidRPr="00E31BBF">
        <w:t>who</w:t>
      </w:r>
      <w:r w:rsidR="00C21DB7">
        <w:t xml:space="preserve"> </w:t>
      </w:r>
      <w:r w:rsidRPr="00E31BBF">
        <w:t>received</w:t>
      </w:r>
      <w:r w:rsidR="00C21DB7">
        <w:t xml:space="preserve"> </w:t>
      </w:r>
      <w:r w:rsidRPr="00E31BBF">
        <w:t>24-hour</w:t>
      </w:r>
      <w:r w:rsidR="00C21DB7">
        <w:t xml:space="preserve"> </w:t>
      </w:r>
      <w:r w:rsidRPr="00E31BBF">
        <w:t>special</w:t>
      </w:r>
      <w:r w:rsidR="00C21DB7">
        <w:t xml:space="preserve"> </w:t>
      </w:r>
      <w:r w:rsidRPr="00E31BBF">
        <w:t>care</w:t>
      </w:r>
      <w:r w:rsidR="00C21DB7">
        <w:t xml:space="preserve"> </w:t>
      </w:r>
      <w:r w:rsidRPr="00E31BBF">
        <w:t>services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older</w:t>
      </w:r>
      <w:r w:rsidR="00C21DB7">
        <w:t xml:space="preserve"> </w:t>
      </w:r>
      <w:r w:rsidRPr="00E31BBF">
        <w:t>type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institutions</w:t>
      </w:r>
      <w:r w:rsidR="00C21DB7">
        <w:t xml:space="preserve"> </w:t>
      </w:r>
      <w:r w:rsidRPr="00E31BBF">
        <w:t>with</w:t>
      </w:r>
      <w:r w:rsidR="00C21DB7">
        <w:t xml:space="preserve"> </w:t>
      </w:r>
      <w:r w:rsidRPr="00E31BBF">
        <w:t>30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more</w:t>
      </w:r>
      <w:r w:rsidR="00C21DB7">
        <w:t xml:space="preserve"> </w:t>
      </w:r>
      <w:r w:rsidRPr="00E31BBF">
        <w:t>service</w:t>
      </w:r>
      <w:r w:rsidR="00C21DB7">
        <w:t xml:space="preserve"> </w:t>
      </w:r>
      <w:r w:rsidRPr="00E31BBF">
        <w:t>places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2018.</w:t>
      </w:r>
      <w:r w:rsidR="00C21DB7">
        <w:t xml:space="preserve"> </w:t>
      </w:r>
      <w:r w:rsidRPr="00E31BBF">
        <w:t>This</w:t>
      </w:r>
      <w:r w:rsidR="00C21DB7">
        <w:t xml:space="preserve"> </w:t>
      </w:r>
      <w:r w:rsidRPr="00E31BBF">
        <w:t>was</w:t>
      </w:r>
      <w:r w:rsidR="00C21DB7">
        <w:t xml:space="preserve"> </w:t>
      </w:r>
      <w:r w:rsidRPr="00E31BBF">
        <w:t>about</w:t>
      </w:r>
      <w:r w:rsidR="00C21DB7">
        <w:t xml:space="preserve"> </w:t>
      </w:r>
      <w:r w:rsidRPr="00E31BBF">
        <w:t>54%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all</w:t>
      </w:r>
      <w:r w:rsidR="00C21DB7">
        <w:t xml:space="preserve"> </w:t>
      </w:r>
      <w:r w:rsidRPr="00E31BBF">
        <w:t>24-hour</w:t>
      </w:r>
      <w:r w:rsidR="00C21DB7">
        <w:t xml:space="preserve"> </w:t>
      </w:r>
      <w:r w:rsidRPr="00E31BBF">
        <w:t>special</w:t>
      </w:r>
      <w:r w:rsidR="00C21DB7">
        <w:t xml:space="preserve"> </w:t>
      </w:r>
      <w:r w:rsidRPr="00E31BBF">
        <w:t>care</w:t>
      </w:r>
      <w:r w:rsidR="00C21DB7">
        <w:t xml:space="preserve"> </w:t>
      </w:r>
      <w:r w:rsidRPr="00E31BBF">
        <w:t>service</w:t>
      </w:r>
      <w:r w:rsidR="00C21DB7">
        <w:t xml:space="preserve"> </w:t>
      </w:r>
      <w:r w:rsidRPr="00E31BBF">
        <w:t>users.</w:t>
      </w:r>
    </w:p>
    <w:p w:rsidR="002F001C" w:rsidRPr="00E31BBF" w:rsidRDefault="002F001C" w:rsidP="00732F46">
      <w:pPr>
        <w:pStyle w:val="SingleTxtG"/>
      </w:pPr>
      <w:r w:rsidRPr="00E31BBF">
        <w:t>109.</w:t>
      </w:r>
      <w:r w:rsidRPr="00E31BBF">
        <w:tab/>
        <w:t>An</w:t>
      </w:r>
      <w:r w:rsidR="00C21DB7">
        <w:t xml:space="preserve"> </w:t>
      </w:r>
      <w:r w:rsidRPr="00E31BBF">
        <w:t>activity</w:t>
      </w:r>
      <w:r w:rsidR="00C21DB7">
        <w:t xml:space="preserve"> </w:t>
      </w:r>
      <w:r w:rsidR="003E41EF">
        <w:t>“</w:t>
      </w:r>
      <w:r w:rsidRPr="00E31BBF">
        <w:t>Development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Provision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Support</w:t>
      </w:r>
      <w:r w:rsidR="00C21DB7">
        <w:t xml:space="preserve"> </w:t>
      </w:r>
      <w:r w:rsidRPr="00E31BBF">
        <w:t>Services</w:t>
      </w:r>
      <w:r w:rsidR="00C21DB7">
        <w:t xml:space="preserve"> </w:t>
      </w:r>
      <w:r w:rsidRPr="00E31BBF">
        <w:t>for</w:t>
      </w:r>
      <w:r w:rsidR="00C21DB7">
        <w:t xml:space="preserve"> </w:t>
      </w:r>
      <w:r w:rsidRPr="00E31BBF">
        <w:t>Disabled</w:t>
      </w:r>
      <w:r w:rsidR="00C21DB7">
        <w:t xml:space="preserve"> </w:t>
      </w:r>
      <w:r w:rsidRPr="00E31BBF">
        <w:t>Children</w:t>
      </w:r>
      <w:r w:rsidR="003E41EF">
        <w:t>”</w:t>
      </w:r>
      <w:r w:rsidR="00C21DB7">
        <w:t xml:space="preserve"> </w:t>
      </w:r>
      <w:proofErr w:type="gramStart"/>
      <w:r w:rsidRPr="00E31BBF">
        <w:t>was</w:t>
      </w:r>
      <w:r w:rsidR="00C21DB7">
        <w:t xml:space="preserve"> </w:t>
      </w:r>
      <w:r w:rsidRPr="00E31BBF">
        <w:t>carried</w:t>
      </w:r>
      <w:r w:rsidR="00C21DB7">
        <w:t xml:space="preserve"> </w:t>
      </w:r>
      <w:r w:rsidRPr="00E31BBF">
        <w:t>out</w:t>
      </w:r>
      <w:proofErr w:type="gramEnd"/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framework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European</w:t>
      </w:r>
      <w:r w:rsidR="00C21DB7">
        <w:t xml:space="preserve"> </w:t>
      </w:r>
      <w:r w:rsidRPr="00E31BBF">
        <w:t>Social</w:t>
      </w:r>
      <w:r w:rsidR="00C21DB7">
        <w:t xml:space="preserve"> </w:t>
      </w:r>
      <w:r w:rsidRPr="00E31BBF">
        <w:t>Fund</w:t>
      </w:r>
      <w:r w:rsidR="003E41EF">
        <w:t>’</w:t>
      </w:r>
      <w:r w:rsidRPr="00E31BBF">
        <w:t>s</w:t>
      </w:r>
      <w:r w:rsidR="00C21DB7">
        <w:t xml:space="preserve"> </w:t>
      </w:r>
      <w:r w:rsidRPr="00E31BBF">
        <w:t>action</w:t>
      </w:r>
      <w:r w:rsidR="00C21DB7">
        <w:t xml:space="preserve"> </w:t>
      </w:r>
      <w:r w:rsidR="003E41EF">
        <w:t>“</w:t>
      </w:r>
      <w:r w:rsidRPr="00E31BBF">
        <w:t>Social</w:t>
      </w:r>
      <w:r w:rsidR="00C21DB7">
        <w:t xml:space="preserve"> </w:t>
      </w:r>
      <w:r w:rsidRPr="00E31BBF">
        <w:t>Welfare</w:t>
      </w:r>
      <w:r w:rsidR="00C21DB7">
        <w:t xml:space="preserve"> </w:t>
      </w:r>
      <w:r w:rsidRPr="00E31BBF">
        <w:t>Services</w:t>
      </w:r>
      <w:r w:rsidR="00C21DB7">
        <w:t xml:space="preserve"> </w:t>
      </w:r>
      <w:r w:rsidRPr="00E31BBF">
        <w:t>Supporting</w:t>
      </w:r>
      <w:r w:rsidR="00C21DB7">
        <w:t xml:space="preserve"> </w:t>
      </w:r>
      <w:r w:rsidRPr="00E31BBF">
        <w:t>Participation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Labour</w:t>
      </w:r>
      <w:r w:rsidR="00C21DB7">
        <w:t xml:space="preserve"> </w:t>
      </w:r>
      <w:r w:rsidRPr="00E31BBF">
        <w:t>Market</w:t>
      </w:r>
      <w:r w:rsidR="003E41EF">
        <w:t>”</w:t>
      </w:r>
      <w:r w:rsidR="00C21DB7">
        <w:t xml:space="preserve"> </w:t>
      </w:r>
      <w:r w:rsidRPr="00E31BBF">
        <w:t>for</w:t>
      </w:r>
      <w:r w:rsidR="00C21DB7">
        <w:t xml:space="preserve"> </w:t>
      </w:r>
      <w:r w:rsidRPr="00E31BBF">
        <w:t>2014–2020.</w:t>
      </w:r>
    </w:p>
    <w:p w:rsidR="002F001C" w:rsidRPr="00E31BBF" w:rsidRDefault="002F001C" w:rsidP="00732F46">
      <w:pPr>
        <w:pStyle w:val="SingleTxtG"/>
      </w:pPr>
      <w:r w:rsidRPr="00E31BBF">
        <w:t>110.</w:t>
      </w:r>
      <w:r w:rsidRPr="00E31BBF">
        <w:tab/>
        <w:t>The</w:t>
      </w:r>
      <w:r w:rsidR="00C21DB7">
        <w:t xml:space="preserve"> </w:t>
      </w:r>
      <w:r w:rsidRPr="00E31BBF">
        <w:t>objective</w:t>
      </w:r>
      <w:r w:rsidR="00C21DB7">
        <w:t xml:space="preserve"> </w:t>
      </w:r>
      <w:r w:rsidRPr="00E31BBF">
        <w:t>was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develop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provide</w:t>
      </w:r>
      <w:r w:rsidR="00C21DB7">
        <w:t xml:space="preserve"> </w:t>
      </w:r>
      <w:r w:rsidRPr="00E31BBF">
        <w:t>support</w:t>
      </w:r>
      <w:r w:rsidR="00C21DB7">
        <w:t xml:space="preserve"> </w:t>
      </w:r>
      <w:r w:rsidRPr="00E31BBF">
        <w:t>services</w:t>
      </w:r>
      <w:r w:rsidR="00C21DB7">
        <w:t xml:space="preserve"> </w:t>
      </w:r>
      <w:r w:rsidRPr="00E31BBF">
        <w:t>aimed</w:t>
      </w:r>
      <w:r w:rsidR="00C21DB7">
        <w:t xml:space="preserve"> </w:t>
      </w:r>
      <w:r w:rsidRPr="00E31BBF">
        <w:t>at</w:t>
      </w:r>
      <w:r w:rsidR="00C21DB7">
        <w:t xml:space="preserve"> </w:t>
      </w:r>
      <w:r w:rsidRPr="00E31BBF">
        <w:t>children</w:t>
      </w:r>
      <w:r w:rsidR="00C21DB7">
        <w:t xml:space="preserve"> </w:t>
      </w:r>
      <w:r w:rsidRPr="00E31BBF">
        <w:t>with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severe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profound</w:t>
      </w:r>
      <w:r w:rsidR="00C21DB7">
        <w:t xml:space="preserve"> </w:t>
      </w:r>
      <w:r w:rsidRPr="00E31BBF">
        <w:t>disability</w:t>
      </w:r>
      <w:r w:rsidR="00C21DB7">
        <w:t xml:space="preserve"> </w:t>
      </w:r>
      <w:r w:rsidRPr="00E31BBF">
        <w:t>–</w:t>
      </w:r>
      <w:r w:rsidR="00C21DB7">
        <w:t xml:space="preserve"> </w:t>
      </w:r>
      <w:r w:rsidRPr="00E31BBF">
        <w:t>childcare,</w:t>
      </w:r>
      <w:r w:rsidR="00C21DB7">
        <w:t xml:space="preserve"> </w:t>
      </w:r>
      <w:r w:rsidRPr="00E31BBF">
        <w:t>support</w:t>
      </w:r>
      <w:r w:rsidR="00C21DB7">
        <w:t xml:space="preserve"> </w:t>
      </w:r>
      <w:r w:rsidRPr="00E31BBF">
        <w:t>person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transport</w:t>
      </w:r>
      <w:r w:rsidR="00C21DB7">
        <w:t xml:space="preserve"> </w:t>
      </w:r>
      <w:r w:rsidRPr="00E31BBF">
        <w:t>as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supporting</w:t>
      </w:r>
      <w:r w:rsidR="00C21DB7">
        <w:t xml:space="preserve"> </w:t>
      </w:r>
      <w:r w:rsidRPr="00E31BBF">
        <w:t>service</w:t>
      </w:r>
      <w:r w:rsidR="00C21DB7">
        <w:t xml:space="preserve"> </w:t>
      </w:r>
      <w:r w:rsidRPr="00E31BBF">
        <w:t>–</w:t>
      </w:r>
      <w:r w:rsidR="00C21DB7">
        <w:t xml:space="preserve"> </w:t>
      </w:r>
      <w:r w:rsidRPr="00E31BBF">
        <w:t>so</w:t>
      </w:r>
      <w:r w:rsidR="00C21DB7">
        <w:t xml:space="preserve"> </w:t>
      </w:r>
      <w:r w:rsidRPr="00E31BBF">
        <w:t>that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services</w:t>
      </w:r>
      <w:r w:rsidR="00C21DB7">
        <w:t xml:space="preserve"> </w:t>
      </w:r>
      <w:r w:rsidRPr="00E31BBF">
        <w:t>would</w:t>
      </w:r>
      <w:r w:rsidR="00C21DB7">
        <w:t xml:space="preserve"> </w:t>
      </w:r>
      <w:r w:rsidRPr="00E31BBF">
        <w:t>be</w:t>
      </w:r>
      <w:r w:rsidR="00C21DB7">
        <w:t xml:space="preserve"> </w:t>
      </w:r>
      <w:r w:rsidRPr="00E31BBF">
        <w:t>available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all</w:t>
      </w:r>
      <w:r w:rsidR="00C21DB7">
        <w:t xml:space="preserve"> </w:t>
      </w:r>
      <w:r w:rsidRPr="00E31BBF">
        <w:t>whose</w:t>
      </w:r>
      <w:r w:rsidR="00C21DB7">
        <w:t xml:space="preserve"> </w:t>
      </w:r>
      <w:r w:rsidRPr="00E31BBF">
        <w:t>need</w:t>
      </w:r>
      <w:r w:rsidR="00C21DB7">
        <w:t xml:space="preserve"> </w:t>
      </w:r>
      <w:r w:rsidRPr="00E31BBF">
        <w:t>for</w:t>
      </w:r>
      <w:r w:rsidR="00C21DB7">
        <w:t xml:space="preserve"> </w:t>
      </w:r>
      <w:r w:rsidRPr="00E31BBF">
        <w:t>such</w:t>
      </w:r>
      <w:r w:rsidR="00C21DB7">
        <w:t xml:space="preserve"> </w:t>
      </w:r>
      <w:r w:rsidRPr="00E31BBF">
        <w:t>services</w:t>
      </w:r>
      <w:r w:rsidR="00C21DB7">
        <w:t xml:space="preserve"> </w:t>
      </w:r>
      <w:proofErr w:type="gramStart"/>
      <w:r w:rsidRPr="00E31BBF">
        <w:t>has</w:t>
      </w:r>
      <w:r w:rsidR="00C21DB7">
        <w:t xml:space="preserve"> </w:t>
      </w:r>
      <w:r w:rsidRPr="00E31BBF">
        <w:t>been</w:t>
      </w:r>
      <w:r w:rsidR="00C21DB7">
        <w:t xml:space="preserve"> </w:t>
      </w:r>
      <w:r w:rsidRPr="00E31BBF">
        <w:t>assessed</w:t>
      </w:r>
      <w:proofErr w:type="gramEnd"/>
      <w:r w:rsidR="00C21DB7">
        <w:t xml:space="preserve"> </w:t>
      </w:r>
      <w:r w:rsidRPr="00E31BBF">
        <w:t>by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local</w:t>
      </w:r>
      <w:r w:rsidR="00C21DB7">
        <w:t xml:space="preserve"> </w:t>
      </w:r>
      <w:r w:rsidRPr="00E31BBF">
        <w:t>child</w:t>
      </w:r>
      <w:r w:rsidR="00C21DB7">
        <w:t xml:space="preserve"> </w:t>
      </w:r>
      <w:r w:rsidRPr="00E31BBF">
        <w:t>protection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social</w:t>
      </w:r>
      <w:r w:rsidR="00C21DB7">
        <w:t xml:space="preserve"> </w:t>
      </w:r>
      <w:r w:rsidRPr="00E31BBF">
        <w:t>work</w:t>
      </w:r>
      <w:r w:rsidR="00C21DB7">
        <w:t xml:space="preserve"> </w:t>
      </w:r>
      <w:r w:rsidRPr="00E31BBF">
        <w:t>specialist.</w:t>
      </w:r>
      <w:r w:rsidR="00C21DB7">
        <w:t xml:space="preserve"> </w:t>
      </w:r>
      <w:r w:rsidRPr="00E31BBF">
        <w:t>Before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launch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this</w:t>
      </w:r>
      <w:r w:rsidR="00C21DB7">
        <w:t xml:space="preserve"> </w:t>
      </w:r>
      <w:r w:rsidRPr="00E31BBF">
        <w:t>project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2015,</w:t>
      </w:r>
      <w:r w:rsidR="00C21DB7">
        <w:t xml:space="preserve"> </w:t>
      </w:r>
      <w:r w:rsidRPr="00E31BBF">
        <w:t>there</w:t>
      </w:r>
      <w:r w:rsidR="00C21DB7">
        <w:t xml:space="preserve"> </w:t>
      </w:r>
      <w:r w:rsidRPr="00E31BBF">
        <w:t>were</w:t>
      </w:r>
      <w:r w:rsidR="00C21DB7">
        <w:t xml:space="preserve"> </w:t>
      </w:r>
      <w:r w:rsidRPr="00E31BBF">
        <w:t>service</w:t>
      </w:r>
      <w:r w:rsidR="00C21DB7">
        <w:t xml:space="preserve"> </w:t>
      </w:r>
      <w:r w:rsidRPr="00E31BBF">
        <w:t>providers</w:t>
      </w:r>
      <w:r w:rsidR="00C21DB7">
        <w:t xml:space="preserve"> </w:t>
      </w:r>
      <w:r w:rsidRPr="00E31BBF">
        <w:t>only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some</w:t>
      </w:r>
      <w:r w:rsidR="00C21DB7">
        <w:t xml:space="preserve"> </w:t>
      </w:r>
      <w:r w:rsidRPr="00E31BBF">
        <w:t>local</w:t>
      </w:r>
      <w:r w:rsidR="00C21DB7">
        <w:t xml:space="preserve"> </w:t>
      </w:r>
      <w:r w:rsidRPr="00E31BBF">
        <w:t>authorities.</w:t>
      </w:r>
      <w:r w:rsidR="00C21DB7">
        <w:t xml:space="preserve"> </w:t>
      </w:r>
      <w:r w:rsidRPr="00E31BBF">
        <w:t>Now</w:t>
      </w:r>
      <w:r w:rsidR="00C21DB7">
        <w:t xml:space="preserve"> </w:t>
      </w:r>
      <w:r w:rsidRPr="00E31BBF">
        <w:t>there</w:t>
      </w:r>
      <w:r w:rsidR="00C21DB7">
        <w:t xml:space="preserve"> </w:t>
      </w:r>
      <w:r w:rsidRPr="00E31BBF">
        <w:t>are</w:t>
      </w:r>
      <w:r w:rsidR="00C21DB7">
        <w:t xml:space="preserve"> </w:t>
      </w:r>
      <w:r w:rsidRPr="00E31BBF">
        <w:t>service</w:t>
      </w:r>
      <w:r w:rsidR="00C21DB7">
        <w:t xml:space="preserve"> </w:t>
      </w:r>
      <w:r w:rsidRPr="00E31BBF">
        <w:t>providers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every</w:t>
      </w:r>
      <w:r w:rsidR="00C21DB7">
        <w:t xml:space="preserve"> </w:t>
      </w:r>
      <w:r w:rsidRPr="00E31BBF">
        <w:t>county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they</w:t>
      </w:r>
      <w:r w:rsidR="00C21DB7">
        <w:t xml:space="preserve"> </w:t>
      </w:r>
      <w:r w:rsidRPr="00E31BBF">
        <w:t>are</w:t>
      </w:r>
      <w:r w:rsidR="00C21DB7">
        <w:t xml:space="preserve"> </w:t>
      </w:r>
      <w:r w:rsidRPr="00E31BBF">
        <w:t>covering</w:t>
      </w:r>
      <w:r w:rsidR="00C21DB7">
        <w:t xml:space="preserve"> </w:t>
      </w:r>
      <w:r w:rsidRPr="00E31BBF">
        <w:t>all</w:t>
      </w:r>
      <w:r w:rsidR="00C21DB7">
        <w:t xml:space="preserve"> </w:t>
      </w:r>
      <w:r w:rsidRPr="00E31BBF">
        <w:t>local</w:t>
      </w:r>
      <w:r w:rsidR="00C21DB7">
        <w:t xml:space="preserve"> </w:t>
      </w:r>
      <w:r w:rsidRPr="00E31BBF">
        <w:t>authorities</w:t>
      </w:r>
      <w:r w:rsidR="00C21DB7">
        <w:t xml:space="preserve"> </w:t>
      </w:r>
      <w:r w:rsidRPr="00E31BBF">
        <w:t>where</w:t>
      </w:r>
      <w:r w:rsidR="00C21DB7">
        <w:t xml:space="preserve"> </w:t>
      </w:r>
      <w:r w:rsidRPr="00E31BBF">
        <w:t>there</w:t>
      </w:r>
      <w:r w:rsidR="00C21DB7">
        <w:t xml:space="preserve"> </w:t>
      </w:r>
      <w:r w:rsidRPr="00E31BBF">
        <w:t>are</w:t>
      </w:r>
      <w:r w:rsidR="00C21DB7">
        <w:t xml:space="preserve"> </w:t>
      </w:r>
      <w:r w:rsidRPr="00E31BBF">
        <w:t>children</w:t>
      </w:r>
      <w:r w:rsidR="00C21DB7">
        <w:t xml:space="preserve"> </w:t>
      </w:r>
      <w:r w:rsidRPr="00E31BBF">
        <w:t>with</w:t>
      </w:r>
      <w:r w:rsidR="00C21DB7">
        <w:t xml:space="preserve"> </w:t>
      </w:r>
      <w:r w:rsidRPr="00E31BBF">
        <w:t>severe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profound</w:t>
      </w:r>
      <w:r w:rsidR="00C21DB7">
        <w:t xml:space="preserve"> </w:t>
      </w:r>
      <w:r w:rsidRPr="00E31BBF">
        <w:t>disabilities.</w:t>
      </w:r>
      <w:r w:rsidR="00C21DB7">
        <w:t xml:space="preserve"> </w:t>
      </w:r>
    </w:p>
    <w:p w:rsidR="002F001C" w:rsidRPr="00E31BBF" w:rsidRDefault="002F001C" w:rsidP="00732F46">
      <w:pPr>
        <w:pStyle w:val="SingleTxtG"/>
      </w:pPr>
      <w:proofErr w:type="gramStart"/>
      <w:r w:rsidRPr="00E31BBF">
        <w:t>111.</w:t>
      </w:r>
      <w:r w:rsidRPr="00E31BBF">
        <w:tab/>
        <w:t>During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2018</w:t>
      </w:r>
      <w:proofErr w:type="gramEnd"/>
      <w:r w:rsidR="00C21DB7">
        <w:t xml:space="preserve"> </w:t>
      </w:r>
      <w:r w:rsidRPr="00E31BBF">
        <w:t>services</w:t>
      </w:r>
      <w:r w:rsidR="00C21DB7">
        <w:t xml:space="preserve"> </w:t>
      </w:r>
      <w:r w:rsidRPr="00E31BBF">
        <w:t>were</w:t>
      </w:r>
      <w:r w:rsidR="00C21DB7">
        <w:t xml:space="preserve"> </w:t>
      </w:r>
      <w:r w:rsidRPr="00E31BBF">
        <w:t>provided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1906</w:t>
      </w:r>
      <w:r w:rsidR="00C21DB7">
        <w:t xml:space="preserve"> </w:t>
      </w:r>
      <w:r w:rsidRPr="00E31BBF">
        <w:t>children</w:t>
      </w:r>
      <w:r w:rsidR="00C21DB7">
        <w:t xml:space="preserve"> </w:t>
      </w:r>
      <w:r w:rsidRPr="00E31BBF">
        <w:t>with</w:t>
      </w:r>
      <w:r w:rsidR="00C21DB7">
        <w:t xml:space="preserve"> </w:t>
      </w:r>
      <w:r w:rsidRPr="00E31BBF">
        <w:t>severe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profound</w:t>
      </w:r>
      <w:r w:rsidR="00C21DB7">
        <w:t xml:space="preserve"> </w:t>
      </w:r>
      <w:r w:rsidRPr="00E31BBF">
        <w:t>disabilities.</w:t>
      </w:r>
      <w:r w:rsidR="00C21DB7">
        <w:t xml:space="preserve"> </w:t>
      </w:r>
      <w:r w:rsidRPr="00E31BBF">
        <w:t>This</w:t>
      </w:r>
      <w:r w:rsidR="00C21DB7">
        <w:t xml:space="preserve"> </w:t>
      </w:r>
      <w:r w:rsidRPr="00E31BBF">
        <w:t>number</w:t>
      </w:r>
      <w:r w:rsidR="00C21DB7">
        <w:t xml:space="preserve"> </w:t>
      </w:r>
      <w:r w:rsidRPr="00E31BBF">
        <w:t>has</w:t>
      </w:r>
      <w:r w:rsidR="00C21DB7">
        <w:t xml:space="preserve"> </w:t>
      </w:r>
      <w:r w:rsidRPr="00E31BBF">
        <w:t>raised</w:t>
      </w:r>
      <w:r w:rsidR="00C21DB7">
        <w:t xml:space="preserve"> </w:t>
      </w:r>
      <w:r w:rsidRPr="00E31BBF">
        <w:t>every</w:t>
      </w:r>
      <w:r w:rsidR="00C21DB7">
        <w:t xml:space="preserve"> </w:t>
      </w:r>
      <w:r w:rsidRPr="00E31BBF">
        <w:t>year.</w:t>
      </w:r>
    </w:p>
    <w:p w:rsidR="002F001C" w:rsidRPr="00E31BBF" w:rsidRDefault="002F001C" w:rsidP="00732F46">
      <w:pPr>
        <w:pStyle w:val="SingleTxtG"/>
      </w:pPr>
      <w:proofErr w:type="gramStart"/>
      <w:r w:rsidRPr="00E31BBF">
        <w:t>112.</w:t>
      </w:r>
      <w:r w:rsidRPr="00E31BBF">
        <w:tab/>
        <w:t>P</w:t>
      </w:r>
      <w:r w:rsidR="00DE65D8">
        <w:t>l</w:t>
      </w:r>
      <w:r w:rsidRPr="00E31BBF">
        <w:t>ease</w:t>
      </w:r>
      <w:proofErr w:type="gramEnd"/>
      <w:r w:rsidR="00C21DB7">
        <w:t xml:space="preserve"> </w:t>
      </w:r>
      <w:r w:rsidRPr="00E31BBF">
        <w:t>see</w:t>
      </w:r>
      <w:r w:rsidR="00C21DB7">
        <w:t xml:space="preserve"> </w:t>
      </w:r>
      <w:r w:rsidRPr="00E31BBF">
        <w:t>also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answer</w:t>
      </w:r>
      <w:r w:rsidR="00C21DB7">
        <w:t xml:space="preserve"> </w:t>
      </w:r>
      <w:r w:rsidRPr="00E31BBF">
        <w:t>under</w:t>
      </w:r>
      <w:r w:rsidR="00C21DB7">
        <w:t xml:space="preserve"> </w:t>
      </w:r>
      <w:r w:rsidRPr="00E31BBF">
        <w:t>article</w:t>
      </w:r>
      <w:r w:rsidR="00C21DB7">
        <w:t xml:space="preserve"> </w:t>
      </w:r>
      <w:r w:rsidRPr="00E31BBF">
        <w:t>7</w:t>
      </w:r>
      <w:r w:rsidR="00C21DB7">
        <w:t xml:space="preserve"> </w:t>
      </w:r>
      <w:r w:rsidRPr="00E31BBF">
        <w:t>point</w:t>
      </w:r>
      <w:r w:rsidR="00C21DB7">
        <w:t xml:space="preserve"> </w:t>
      </w:r>
      <w:r w:rsidRPr="00E31BBF">
        <w:t>5b.</w:t>
      </w:r>
    </w:p>
    <w:p w:rsidR="002F001C" w:rsidRPr="00E31BBF" w:rsidRDefault="002F001C" w:rsidP="00D3106F">
      <w:pPr>
        <w:pStyle w:val="H1G"/>
      </w:pPr>
      <w:r w:rsidRPr="00E31BBF">
        <w:tab/>
      </w:r>
      <w:r w:rsidRPr="00E31BBF">
        <w:tab/>
        <w:t>Personal</w:t>
      </w:r>
      <w:r w:rsidR="00C21DB7">
        <w:t xml:space="preserve"> </w:t>
      </w:r>
      <w:r w:rsidRPr="00E31BBF">
        <w:t>mobility</w:t>
      </w:r>
      <w:r w:rsidR="00C21DB7">
        <w:t xml:space="preserve"> </w:t>
      </w:r>
      <w:r w:rsidRPr="00E31BBF">
        <w:t>(art.</w:t>
      </w:r>
      <w:r w:rsidR="00C21DB7">
        <w:t xml:space="preserve"> </w:t>
      </w:r>
      <w:r w:rsidRPr="00E31BBF">
        <w:t>20)</w:t>
      </w:r>
    </w:p>
    <w:p w:rsidR="002F001C" w:rsidRPr="00E31BBF" w:rsidRDefault="002F001C" w:rsidP="00D3106F">
      <w:pPr>
        <w:pStyle w:val="H23G"/>
      </w:pPr>
      <w:r w:rsidRPr="00E31BBF">
        <w:tab/>
      </w:r>
      <w:r w:rsidRPr="00E31BBF">
        <w:tab/>
        <w:t>Reply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paragraph</w:t>
      </w:r>
      <w:r w:rsidR="00C21DB7">
        <w:t xml:space="preserve"> </w:t>
      </w:r>
      <w:r w:rsidRPr="00E31BBF">
        <w:t>15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list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issues</w:t>
      </w:r>
      <w:r w:rsidR="00C21DB7">
        <w:t xml:space="preserve"> </w:t>
      </w:r>
    </w:p>
    <w:p w:rsidR="002F001C" w:rsidRPr="00E31BBF" w:rsidRDefault="002F001C" w:rsidP="00D3106F">
      <w:pPr>
        <w:pStyle w:val="Heading1"/>
        <w:spacing w:before="240"/>
      </w:pPr>
      <w:r w:rsidRPr="00E31BBF">
        <w:t>Table</w:t>
      </w:r>
      <w:r w:rsidR="00C21DB7">
        <w:t xml:space="preserve"> </w:t>
      </w:r>
      <w:r w:rsidRPr="00E31BBF">
        <w:t>3</w:t>
      </w:r>
    </w:p>
    <w:p w:rsidR="002F001C" w:rsidRPr="00D3106F" w:rsidRDefault="002F001C" w:rsidP="00732F46">
      <w:pPr>
        <w:pStyle w:val="SingleTxtG"/>
        <w:rPr>
          <w:b/>
          <w:bCs/>
        </w:rPr>
      </w:pPr>
      <w:r w:rsidRPr="00D3106F">
        <w:rPr>
          <w:b/>
          <w:bCs/>
        </w:rPr>
        <w:t>Expenditure</w:t>
      </w:r>
      <w:r w:rsidR="00C21DB7" w:rsidRPr="00D3106F">
        <w:rPr>
          <w:b/>
          <w:bCs/>
        </w:rPr>
        <w:t xml:space="preserve"> </w:t>
      </w:r>
      <w:r w:rsidRPr="00D3106F">
        <w:rPr>
          <w:b/>
          <w:bCs/>
        </w:rPr>
        <w:t>on</w:t>
      </w:r>
      <w:r w:rsidR="00C21DB7" w:rsidRPr="00D3106F">
        <w:rPr>
          <w:b/>
          <w:bCs/>
        </w:rPr>
        <w:t xml:space="preserve"> </w:t>
      </w:r>
      <w:r w:rsidRPr="00D3106F">
        <w:rPr>
          <w:b/>
          <w:bCs/>
        </w:rPr>
        <w:t>personal</w:t>
      </w:r>
      <w:r w:rsidR="00C21DB7" w:rsidRPr="00D3106F">
        <w:rPr>
          <w:b/>
          <w:bCs/>
        </w:rPr>
        <w:t xml:space="preserve"> </w:t>
      </w:r>
      <w:r w:rsidRPr="00D3106F">
        <w:rPr>
          <w:b/>
          <w:bCs/>
        </w:rPr>
        <w:t>mobility</w:t>
      </w:r>
      <w:r w:rsidR="00C21DB7" w:rsidRPr="00D3106F">
        <w:rPr>
          <w:b/>
          <w:bCs/>
        </w:rPr>
        <w:t xml:space="preserve"> </w:t>
      </w:r>
      <w:r w:rsidRPr="00D3106F">
        <w:rPr>
          <w:b/>
          <w:bCs/>
        </w:rPr>
        <w:t>technical</w:t>
      </w:r>
      <w:r w:rsidR="00C21DB7" w:rsidRPr="00D3106F">
        <w:rPr>
          <w:b/>
          <w:bCs/>
        </w:rPr>
        <w:t xml:space="preserve"> </w:t>
      </w:r>
      <w:r w:rsidRPr="00D3106F">
        <w:rPr>
          <w:b/>
          <w:bCs/>
        </w:rPr>
        <w:t>aids,</w:t>
      </w:r>
      <w:r w:rsidR="00C21DB7" w:rsidRPr="00D3106F">
        <w:rPr>
          <w:b/>
          <w:bCs/>
        </w:rPr>
        <w:t xml:space="preserve"> </w:t>
      </w:r>
      <w:r w:rsidRPr="00D3106F">
        <w:rPr>
          <w:b/>
          <w:bCs/>
        </w:rPr>
        <w:t>2015</w:t>
      </w:r>
      <w:r w:rsidR="00684C05">
        <w:rPr>
          <w:b/>
          <w:bCs/>
        </w:rPr>
        <w:t>–</w:t>
      </w:r>
      <w:r w:rsidRPr="00D3106F">
        <w:rPr>
          <w:b/>
          <w:bCs/>
        </w:rPr>
        <w:t>2018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74"/>
        <w:gridCol w:w="1192"/>
        <w:gridCol w:w="1168"/>
        <w:gridCol w:w="1168"/>
        <w:gridCol w:w="1168"/>
      </w:tblGrid>
      <w:tr w:rsidR="002F001C" w:rsidRPr="00D3106F" w:rsidTr="00D3106F">
        <w:trPr>
          <w:tblHeader/>
        </w:trPr>
        <w:tc>
          <w:tcPr>
            <w:tcW w:w="26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2F001C" w:rsidRPr="00D3106F" w:rsidRDefault="002F001C" w:rsidP="00D3106F">
            <w:pPr>
              <w:pStyle w:val="SingleTxtG"/>
              <w:spacing w:before="80" w:after="80" w:line="200" w:lineRule="exact"/>
              <w:ind w:left="0" w:right="113"/>
              <w:jc w:val="left"/>
              <w:rPr>
                <w:i/>
                <w:sz w:val="16"/>
              </w:rPr>
            </w:pPr>
          </w:p>
        </w:tc>
        <w:tc>
          <w:tcPr>
            <w:tcW w:w="119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F001C" w:rsidRPr="00D3106F" w:rsidRDefault="002F001C" w:rsidP="00D3106F">
            <w:pPr>
              <w:pStyle w:val="SingleTxtG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D3106F">
              <w:rPr>
                <w:i/>
                <w:sz w:val="16"/>
              </w:rPr>
              <w:t>2015¹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F001C" w:rsidRPr="00D3106F" w:rsidRDefault="002F001C" w:rsidP="00D3106F">
            <w:pPr>
              <w:pStyle w:val="SingleTxtG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D3106F">
              <w:rPr>
                <w:i/>
                <w:sz w:val="16"/>
              </w:rPr>
              <w:t>2016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F001C" w:rsidRPr="00D3106F" w:rsidRDefault="002F001C" w:rsidP="00D3106F">
            <w:pPr>
              <w:pStyle w:val="SingleTxtG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D3106F">
              <w:rPr>
                <w:i/>
                <w:sz w:val="16"/>
              </w:rPr>
              <w:t>2017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F001C" w:rsidRPr="00D3106F" w:rsidRDefault="002F001C" w:rsidP="00D3106F">
            <w:pPr>
              <w:pStyle w:val="SingleTxtG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D3106F">
              <w:rPr>
                <w:i/>
                <w:sz w:val="16"/>
              </w:rPr>
              <w:t>2018</w:t>
            </w:r>
          </w:p>
        </w:tc>
      </w:tr>
      <w:tr w:rsidR="002F001C" w:rsidRPr="00D3106F" w:rsidTr="00D3106F">
        <w:tc>
          <w:tcPr>
            <w:tcW w:w="2674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hideMark/>
          </w:tcPr>
          <w:p w:rsidR="002F001C" w:rsidRPr="00D3106F" w:rsidRDefault="002F001C" w:rsidP="00D3106F">
            <w:pPr>
              <w:pStyle w:val="SingleTxtG"/>
              <w:spacing w:before="80" w:after="80" w:line="220" w:lineRule="exact"/>
              <w:ind w:left="0" w:right="113"/>
              <w:jc w:val="right"/>
              <w:rPr>
                <w:b/>
                <w:sz w:val="18"/>
              </w:rPr>
            </w:pPr>
            <w:r w:rsidRPr="00D3106F">
              <w:rPr>
                <w:b/>
                <w:sz w:val="18"/>
              </w:rPr>
              <w:t>Total</w:t>
            </w:r>
            <w:r w:rsidR="00C21DB7" w:rsidRPr="00D3106F">
              <w:rPr>
                <w:b/>
                <w:sz w:val="18"/>
              </w:rPr>
              <w:t xml:space="preserve"> </w:t>
            </w:r>
            <w:r w:rsidRPr="00D3106F">
              <w:rPr>
                <w:b/>
                <w:sz w:val="18"/>
              </w:rPr>
              <w:t>cost</w:t>
            </w:r>
          </w:p>
        </w:tc>
        <w:tc>
          <w:tcPr>
            <w:tcW w:w="1192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1C" w:rsidRPr="00D3106F" w:rsidRDefault="002F001C" w:rsidP="00D3106F">
            <w:pPr>
              <w:pStyle w:val="SingleTxtG"/>
              <w:spacing w:before="80" w:after="80" w:line="220" w:lineRule="exact"/>
              <w:ind w:left="0" w:right="113"/>
              <w:jc w:val="right"/>
              <w:rPr>
                <w:b/>
                <w:sz w:val="18"/>
              </w:rPr>
            </w:pPr>
            <w:r w:rsidRPr="00D3106F">
              <w:rPr>
                <w:b/>
                <w:sz w:val="18"/>
              </w:rPr>
              <w:t>2</w:t>
            </w:r>
            <w:r w:rsidR="00C21DB7" w:rsidRPr="00D3106F">
              <w:rPr>
                <w:b/>
                <w:sz w:val="18"/>
              </w:rPr>
              <w:t xml:space="preserve"> </w:t>
            </w:r>
            <w:r w:rsidRPr="00D3106F">
              <w:rPr>
                <w:b/>
                <w:sz w:val="18"/>
              </w:rPr>
              <w:t>919</w:t>
            </w:r>
            <w:r w:rsidR="00C21DB7" w:rsidRPr="00D3106F">
              <w:rPr>
                <w:b/>
                <w:sz w:val="18"/>
              </w:rPr>
              <w:t xml:space="preserve"> </w:t>
            </w:r>
            <w:r w:rsidRPr="00D3106F">
              <w:rPr>
                <w:b/>
                <w:sz w:val="18"/>
              </w:rPr>
              <w:t>685</w:t>
            </w:r>
          </w:p>
        </w:tc>
        <w:tc>
          <w:tcPr>
            <w:tcW w:w="1168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1C" w:rsidRPr="00D3106F" w:rsidRDefault="002F001C" w:rsidP="00D3106F">
            <w:pPr>
              <w:pStyle w:val="SingleTxtG"/>
              <w:spacing w:before="80" w:after="80" w:line="220" w:lineRule="exact"/>
              <w:ind w:left="0" w:right="113"/>
              <w:jc w:val="right"/>
              <w:rPr>
                <w:b/>
                <w:sz w:val="18"/>
              </w:rPr>
            </w:pPr>
            <w:r w:rsidRPr="00D3106F">
              <w:rPr>
                <w:b/>
                <w:sz w:val="18"/>
              </w:rPr>
              <w:t>2</w:t>
            </w:r>
            <w:r w:rsidR="00C21DB7" w:rsidRPr="00D3106F">
              <w:rPr>
                <w:b/>
                <w:sz w:val="18"/>
              </w:rPr>
              <w:t xml:space="preserve"> </w:t>
            </w:r>
            <w:r w:rsidRPr="00D3106F">
              <w:rPr>
                <w:b/>
                <w:sz w:val="18"/>
              </w:rPr>
              <w:t>412</w:t>
            </w:r>
            <w:r w:rsidR="00C21DB7" w:rsidRPr="00D3106F">
              <w:rPr>
                <w:b/>
                <w:sz w:val="18"/>
              </w:rPr>
              <w:t xml:space="preserve"> </w:t>
            </w:r>
            <w:r w:rsidRPr="00D3106F">
              <w:rPr>
                <w:b/>
                <w:sz w:val="18"/>
              </w:rPr>
              <w:t>113</w:t>
            </w:r>
          </w:p>
        </w:tc>
        <w:tc>
          <w:tcPr>
            <w:tcW w:w="1168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1C" w:rsidRPr="00D3106F" w:rsidRDefault="002F001C" w:rsidP="00D3106F">
            <w:pPr>
              <w:pStyle w:val="SingleTxtG"/>
              <w:spacing w:before="80" w:after="80" w:line="220" w:lineRule="exact"/>
              <w:ind w:left="0" w:right="113"/>
              <w:jc w:val="right"/>
              <w:rPr>
                <w:b/>
                <w:sz w:val="18"/>
              </w:rPr>
            </w:pPr>
            <w:r w:rsidRPr="00D3106F">
              <w:rPr>
                <w:b/>
                <w:sz w:val="18"/>
              </w:rPr>
              <w:t>2</w:t>
            </w:r>
            <w:r w:rsidR="00C21DB7" w:rsidRPr="00D3106F">
              <w:rPr>
                <w:b/>
                <w:sz w:val="18"/>
              </w:rPr>
              <w:t xml:space="preserve"> </w:t>
            </w:r>
            <w:r w:rsidRPr="00D3106F">
              <w:rPr>
                <w:b/>
                <w:sz w:val="18"/>
              </w:rPr>
              <w:t>797</w:t>
            </w:r>
            <w:r w:rsidR="00C21DB7" w:rsidRPr="00D3106F">
              <w:rPr>
                <w:b/>
                <w:sz w:val="18"/>
              </w:rPr>
              <w:t xml:space="preserve"> </w:t>
            </w:r>
            <w:r w:rsidRPr="00D3106F">
              <w:rPr>
                <w:b/>
                <w:sz w:val="18"/>
              </w:rPr>
              <w:t>570</w:t>
            </w:r>
          </w:p>
        </w:tc>
        <w:tc>
          <w:tcPr>
            <w:tcW w:w="1168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1C" w:rsidRPr="00D3106F" w:rsidRDefault="002F001C" w:rsidP="00D3106F">
            <w:pPr>
              <w:pStyle w:val="SingleTxtG"/>
              <w:spacing w:before="80" w:after="80" w:line="220" w:lineRule="exact"/>
              <w:ind w:left="0" w:right="113"/>
              <w:jc w:val="right"/>
              <w:rPr>
                <w:b/>
                <w:sz w:val="18"/>
              </w:rPr>
            </w:pPr>
            <w:r w:rsidRPr="00D3106F">
              <w:rPr>
                <w:b/>
                <w:sz w:val="18"/>
              </w:rPr>
              <w:t>3</w:t>
            </w:r>
            <w:r w:rsidR="00C21DB7" w:rsidRPr="00D3106F">
              <w:rPr>
                <w:b/>
                <w:sz w:val="18"/>
              </w:rPr>
              <w:t xml:space="preserve"> </w:t>
            </w:r>
            <w:r w:rsidRPr="00D3106F">
              <w:rPr>
                <w:b/>
                <w:sz w:val="18"/>
              </w:rPr>
              <w:t>028</w:t>
            </w:r>
            <w:r w:rsidR="00C21DB7" w:rsidRPr="00D3106F">
              <w:rPr>
                <w:b/>
                <w:sz w:val="18"/>
              </w:rPr>
              <w:t xml:space="preserve"> </w:t>
            </w:r>
            <w:r w:rsidRPr="00D3106F">
              <w:rPr>
                <w:b/>
                <w:sz w:val="18"/>
              </w:rPr>
              <w:t>843</w:t>
            </w:r>
          </w:p>
        </w:tc>
      </w:tr>
      <w:tr w:rsidR="002F001C" w:rsidRPr="00D3106F" w:rsidTr="00D3106F">
        <w:tc>
          <w:tcPr>
            <w:tcW w:w="2674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2F001C" w:rsidRPr="00D3106F" w:rsidRDefault="002F001C" w:rsidP="00D3106F">
            <w:pPr>
              <w:pStyle w:val="SingleTxtG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D3106F">
              <w:rPr>
                <w:sz w:val="18"/>
              </w:rPr>
              <w:t>Expenditure</w:t>
            </w:r>
            <w:r w:rsidR="00C21DB7" w:rsidRPr="00D3106F">
              <w:rPr>
                <w:sz w:val="18"/>
              </w:rPr>
              <w:t xml:space="preserve"> </w:t>
            </w:r>
            <w:r w:rsidRPr="00D3106F">
              <w:rPr>
                <w:sz w:val="18"/>
              </w:rPr>
              <w:t>from</w:t>
            </w:r>
            <w:r w:rsidR="00C21DB7" w:rsidRPr="00D3106F">
              <w:rPr>
                <w:sz w:val="18"/>
              </w:rPr>
              <w:t xml:space="preserve"> </w:t>
            </w:r>
            <w:r w:rsidRPr="00D3106F">
              <w:rPr>
                <w:sz w:val="18"/>
              </w:rPr>
              <w:t>the</w:t>
            </w:r>
            <w:r w:rsidR="00C21DB7" w:rsidRPr="00D3106F">
              <w:rPr>
                <w:sz w:val="18"/>
              </w:rPr>
              <w:t xml:space="preserve"> </w:t>
            </w:r>
            <w:r w:rsidRPr="00D3106F">
              <w:rPr>
                <w:sz w:val="18"/>
              </w:rPr>
              <w:t>state</w:t>
            </w:r>
            <w:r w:rsidR="00C21DB7" w:rsidRPr="00D3106F">
              <w:rPr>
                <w:sz w:val="18"/>
              </w:rPr>
              <w:t xml:space="preserve"> </w:t>
            </w:r>
            <w:r w:rsidRPr="00D3106F">
              <w:rPr>
                <w:sz w:val="18"/>
              </w:rPr>
              <w:t>budget</w:t>
            </w:r>
            <w:r w:rsidR="00C21DB7" w:rsidRPr="00D3106F">
              <w:rPr>
                <w:sz w:val="18"/>
              </w:rPr>
              <w:t xml:space="preserve"> </w:t>
            </w:r>
            <w:r w:rsidRPr="00D3106F">
              <w:rPr>
                <w:sz w:val="18"/>
              </w:rPr>
              <w:t>(including</w:t>
            </w:r>
            <w:r w:rsidR="00C21DB7" w:rsidRPr="00D3106F">
              <w:rPr>
                <w:sz w:val="18"/>
              </w:rPr>
              <w:t xml:space="preserve"> </w:t>
            </w:r>
            <w:r w:rsidRPr="00D3106F">
              <w:rPr>
                <w:sz w:val="18"/>
              </w:rPr>
              <w:t>ESF</w:t>
            </w:r>
            <w:r w:rsidR="00C21DB7" w:rsidRPr="00D3106F">
              <w:rPr>
                <w:sz w:val="18"/>
              </w:rPr>
              <w:t xml:space="preserve"> </w:t>
            </w:r>
            <w:r w:rsidRPr="00D3106F">
              <w:rPr>
                <w:sz w:val="18"/>
              </w:rPr>
              <w:t>funds)</w:t>
            </w:r>
            <w:r w:rsidR="00C21DB7" w:rsidRPr="00D3106F">
              <w:rPr>
                <w:sz w:val="18"/>
              </w:rPr>
              <w:t xml:space="preserve"> </w:t>
            </w:r>
          </w:p>
        </w:tc>
        <w:tc>
          <w:tcPr>
            <w:tcW w:w="1192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1C" w:rsidRPr="00D3106F" w:rsidRDefault="002F001C" w:rsidP="00D3106F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D3106F">
              <w:rPr>
                <w:sz w:val="18"/>
              </w:rPr>
              <w:t>2</w:t>
            </w:r>
            <w:r w:rsidR="00C21DB7" w:rsidRPr="00D3106F">
              <w:rPr>
                <w:sz w:val="18"/>
              </w:rPr>
              <w:t xml:space="preserve"> </w:t>
            </w:r>
            <w:r w:rsidRPr="00D3106F">
              <w:rPr>
                <w:sz w:val="18"/>
              </w:rPr>
              <w:t>321</w:t>
            </w:r>
            <w:r w:rsidR="00C21DB7" w:rsidRPr="00D3106F">
              <w:rPr>
                <w:sz w:val="18"/>
              </w:rPr>
              <w:t xml:space="preserve"> </w:t>
            </w:r>
            <w:r w:rsidRPr="00D3106F">
              <w:rPr>
                <w:sz w:val="18"/>
              </w:rPr>
              <w:t>344</w:t>
            </w:r>
          </w:p>
        </w:tc>
        <w:tc>
          <w:tcPr>
            <w:tcW w:w="1168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1C" w:rsidRPr="00D3106F" w:rsidRDefault="002F001C" w:rsidP="00D3106F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D3106F">
              <w:rPr>
                <w:sz w:val="18"/>
              </w:rPr>
              <w:t>1</w:t>
            </w:r>
            <w:r w:rsidR="00C21DB7" w:rsidRPr="00D3106F">
              <w:rPr>
                <w:sz w:val="18"/>
              </w:rPr>
              <w:t xml:space="preserve"> </w:t>
            </w:r>
            <w:r w:rsidRPr="00D3106F">
              <w:rPr>
                <w:sz w:val="18"/>
              </w:rPr>
              <w:t>919</w:t>
            </w:r>
            <w:r w:rsidR="00C21DB7" w:rsidRPr="00D3106F">
              <w:rPr>
                <w:sz w:val="18"/>
              </w:rPr>
              <w:t xml:space="preserve"> </w:t>
            </w:r>
            <w:r w:rsidRPr="00D3106F">
              <w:rPr>
                <w:sz w:val="18"/>
              </w:rPr>
              <w:t>066</w:t>
            </w:r>
          </w:p>
        </w:tc>
        <w:tc>
          <w:tcPr>
            <w:tcW w:w="1168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1C" w:rsidRPr="00D3106F" w:rsidRDefault="002F001C" w:rsidP="00D3106F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D3106F">
              <w:rPr>
                <w:sz w:val="18"/>
              </w:rPr>
              <w:t>2</w:t>
            </w:r>
            <w:r w:rsidR="00C21DB7" w:rsidRPr="00D3106F">
              <w:rPr>
                <w:sz w:val="18"/>
              </w:rPr>
              <w:t xml:space="preserve"> </w:t>
            </w:r>
            <w:r w:rsidRPr="00D3106F">
              <w:rPr>
                <w:sz w:val="18"/>
              </w:rPr>
              <w:t>170</w:t>
            </w:r>
            <w:r w:rsidR="00C21DB7" w:rsidRPr="00D3106F">
              <w:rPr>
                <w:sz w:val="18"/>
              </w:rPr>
              <w:t xml:space="preserve"> </w:t>
            </w:r>
            <w:r w:rsidRPr="00D3106F">
              <w:rPr>
                <w:sz w:val="18"/>
              </w:rPr>
              <w:t>748</w:t>
            </w:r>
          </w:p>
        </w:tc>
        <w:tc>
          <w:tcPr>
            <w:tcW w:w="1168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1C" w:rsidRPr="00D3106F" w:rsidRDefault="002F001C" w:rsidP="00D3106F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D3106F">
              <w:rPr>
                <w:sz w:val="18"/>
              </w:rPr>
              <w:t>2</w:t>
            </w:r>
            <w:r w:rsidR="00C21DB7" w:rsidRPr="00D3106F">
              <w:rPr>
                <w:sz w:val="18"/>
              </w:rPr>
              <w:t xml:space="preserve"> </w:t>
            </w:r>
            <w:r w:rsidRPr="00D3106F">
              <w:rPr>
                <w:sz w:val="18"/>
              </w:rPr>
              <w:t>375</w:t>
            </w:r>
            <w:r w:rsidR="00C21DB7" w:rsidRPr="00D3106F">
              <w:rPr>
                <w:sz w:val="18"/>
              </w:rPr>
              <w:t xml:space="preserve"> </w:t>
            </w:r>
            <w:r w:rsidRPr="00D3106F">
              <w:rPr>
                <w:sz w:val="18"/>
              </w:rPr>
              <w:t>024</w:t>
            </w:r>
          </w:p>
        </w:tc>
      </w:tr>
      <w:tr w:rsidR="002F001C" w:rsidRPr="00D3106F" w:rsidTr="00D3106F">
        <w:tc>
          <w:tcPr>
            <w:tcW w:w="2674" w:type="dxa"/>
            <w:shd w:val="clear" w:color="auto" w:fill="auto"/>
            <w:hideMark/>
          </w:tcPr>
          <w:p w:rsidR="002F001C" w:rsidRPr="00D3106F" w:rsidRDefault="002F001C" w:rsidP="004D1BE3">
            <w:pPr>
              <w:pStyle w:val="SingleTxtG"/>
              <w:spacing w:before="40" w:after="40" w:line="220" w:lineRule="exact"/>
              <w:ind w:left="288" w:right="113"/>
              <w:jc w:val="left"/>
              <w:rPr>
                <w:sz w:val="18"/>
              </w:rPr>
            </w:pPr>
            <w:r w:rsidRPr="00D3106F">
              <w:rPr>
                <w:sz w:val="18"/>
              </w:rPr>
              <w:t>from</w:t>
            </w:r>
            <w:r w:rsidR="00C21DB7" w:rsidRPr="00D3106F">
              <w:rPr>
                <w:sz w:val="18"/>
              </w:rPr>
              <w:t xml:space="preserve"> </w:t>
            </w:r>
            <w:r w:rsidRPr="00D3106F">
              <w:rPr>
                <w:sz w:val="18"/>
              </w:rPr>
              <w:t>the</w:t>
            </w:r>
            <w:r w:rsidR="00C21DB7" w:rsidRPr="00D3106F">
              <w:rPr>
                <w:sz w:val="18"/>
              </w:rPr>
              <w:t xml:space="preserve"> </w:t>
            </w:r>
            <w:r w:rsidRPr="00D3106F">
              <w:rPr>
                <w:sz w:val="18"/>
              </w:rPr>
              <w:t>state</w:t>
            </w:r>
            <w:r w:rsidR="00C21DB7" w:rsidRPr="00D3106F">
              <w:rPr>
                <w:sz w:val="18"/>
              </w:rPr>
              <w:t xml:space="preserve"> </w:t>
            </w:r>
            <w:r w:rsidRPr="00D3106F">
              <w:rPr>
                <w:sz w:val="18"/>
              </w:rPr>
              <w:t>budget</w:t>
            </w:r>
            <w:r w:rsidR="00C21DB7" w:rsidRPr="00D3106F">
              <w:rPr>
                <w:sz w:val="18"/>
              </w:rPr>
              <w:t xml:space="preserve"> </w:t>
            </w:r>
          </w:p>
        </w:tc>
        <w:tc>
          <w:tcPr>
            <w:tcW w:w="1192" w:type="dxa"/>
            <w:shd w:val="clear" w:color="auto" w:fill="auto"/>
            <w:noWrap/>
            <w:vAlign w:val="bottom"/>
            <w:hideMark/>
          </w:tcPr>
          <w:p w:rsidR="002F001C" w:rsidRPr="00D3106F" w:rsidRDefault="002F001C" w:rsidP="00D3106F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D3106F">
              <w:rPr>
                <w:sz w:val="18"/>
              </w:rPr>
              <w:t>2</w:t>
            </w:r>
            <w:r w:rsidR="00C21DB7" w:rsidRPr="00D3106F">
              <w:rPr>
                <w:sz w:val="18"/>
              </w:rPr>
              <w:t xml:space="preserve"> </w:t>
            </w:r>
            <w:r w:rsidRPr="00D3106F">
              <w:rPr>
                <w:sz w:val="18"/>
              </w:rPr>
              <w:t>321</w:t>
            </w:r>
            <w:r w:rsidR="00C21DB7" w:rsidRPr="00D3106F">
              <w:rPr>
                <w:sz w:val="18"/>
              </w:rPr>
              <w:t xml:space="preserve"> </w:t>
            </w:r>
            <w:r w:rsidRPr="00D3106F">
              <w:rPr>
                <w:sz w:val="18"/>
              </w:rPr>
              <w:t>344</w:t>
            </w:r>
          </w:p>
        </w:tc>
        <w:tc>
          <w:tcPr>
            <w:tcW w:w="1168" w:type="dxa"/>
            <w:shd w:val="clear" w:color="auto" w:fill="auto"/>
            <w:noWrap/>
            <w:vAlign w:val="bottom"/>
            <w:hideMark/>
          </w:tcPr>
          <w:p w:rsidR="002F001C" w:rsidRPr="00D3106F" w:rsidRDefault="002F001C" w:rsidP="00D3106F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D3106F">
              <w:rPr>
                <w:sz w:val="18"/>
              </w:rPr>
              <w:t>1</w:t>
            </w:r>
            <w:r w:rsidR="00C21DB7" w:rsidRPr="00D3106F">
              <w:rPr>
                <w:sz w:val="18"/>
              </w:rPr>
              <w:t xml:space="preserve"> </w:t>
            </w:r>
            <w:r w:rsidRPr="00D3106F">
              <w:rPr>
                <w:sz w:val="18"/>
              </w:rPr>
              <w:t>312</w:t>
            </w:r>
            <w:r w:rsidR="00C21DB7" w:rsidRPr="00D3106F">
              <w:rPr>
                <w:sz w:val="18"/>
              </w:rPr>
              <w:t xml:space="preserve"> </w:t>
            </w:r>
            <w:r w:rsidRPr="00D3106F">
              <w:rPr>
                <w:sz w:val="18"/>
              </w:rPr>
              <w:t>986</w:t>
            </w:r>
          </w:p>
        </w:tc>
        <w:tc>
          <w:tcPr>
            <w:tcW w:w="1168" w:type="dxa"/>
            <w:shd w:val="clear" w:color="auto" w:fill="auto"/>
            <w:noWrap/>
            <w:vAlign w:val="bottom"/>
            <w:hideMark/>
          </w:tcPr>
          <w:p w:rsidR="002F001C" w:rsidRPr="00D3106F" w:rsidRDefault="002F001C" w:rsidP="00D3106F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D3106F">
              <w:rPr>
                <w:sz w:val="18"/>
              </w:rPr>
              <w:t>1</w:t>
            </w:r>
            <w:r w:rsidR="00C21DB7" w:rsidRPr="00D3106F">
              <w:rPr>
                <w:sz w:val="18"/>
              </w:rPr>
              <w:t xml:space="preserve"> </w:t>
            </w:r>
            <w:r w:rsidRPr="00D3106F">
              <w:rPr>
                <w:sz w:val="18"/>
              </w:rPr>
              <w:t>427</w:t>
            </w:r>
            <w:r w:rsidR="00C21DB7" w:rsidRPr="00D3106F">
              <w:rPr>
                <w:sz w:val="18"/>
              </w:rPr>
              <w:t xml:space="preserve"> </w:t>
            </w:r>
            <w:r w:rsidRPr="00D3106F">
              <w:rPr>
                <w:sz w:val="18"/>
              </w:rPr>
              <w:t>584</w:t>
            </w:r>
          </w:p>
        </w:tc>
        <w:tc>
          <w:tcPr>
            <w:tcW w:w="1168" w:type="dxa"/>
            <w:shd w:val="clear" w:color="auto" w:fill="auto"/>
            <w:noWrap/>
            <w:vAlign w:val="bottom"/>
            <w:hideMark/>
          </w:tcPr>
          <w:p w:rsidR="002F001C" w:rsidRPr="00D3106F" w:rsidRDefault="002F001C" w:rsidP="00D3106F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D3106F">
              <w:rPr>
                <w:sz w:val="18"/>
              </w:rPr>
              <w:t>1</w:t>
            </w:r>
            <w:r w:rsidR="00C21DB7" w:rsidRPr="00D3106F">
              <w:rPr>
                <w:sz w:val="18"/>
              </w:rPr>
              <w:t xml:space="preserve"> </w:t>
            </w:r>
            <w:r w:rsidRPr="00D3106F">
              <w:rPr>
                <w:sz w:val="18"/>
              </w:rPr>
              <w:t>592</w:t>
            </w:r>
            <w:r w:rsidR="00C21DB7" w:rsidRPr="00D3106F">
              <w:rPr>
                <w:sz w:val="18"/>
              </w:rPr>
              <w:t xml:space="preserve"> </w:t>
            </w:r>
            <w:r w:rsidRPr="00D3106F">
              <w:rPr>
                <w:sz w:val="18"/>
              </w:rPr>
              <w:t>198</w:t>
            </w:r>
          </w:p>
        </w:tc>
      </w:tr>
      <w:tr w:rsidR="002F001C" w:rsidRPr="00D3106F" w:rsidTr="00D3106F">
        <w:tc>
          <w:tcPr>
            <w:tcW w:w="2674" w:type="dxa"/>
            <w:shd w:val="clear" w:color="auto" w:fill="auto"/>
            <w:hideMark/>
          </w:tcPr>
          <w:p w:rsidR="002F001C" w:rsidRPr="00D3106F" w:rsidRDefault="002F001C" w:rsidP="004D1BE3">
            <w:pPr>
              <w:pStyle w:val="SingleTxtG"/>
              <w:spacing w:before="40" w:after="40" w:line="220" w:lineRule="exact"/>
              <w:ind w:left="288" w:right="113"/>
              <w:jc w:val="left"/>
              <w:rPr>
                <w:sz w:val="18"/>
              </w:rPr>
            </w:pPr>
            <w:r w:rsidRPr="00D3106F">
              <w:rPr>
                <w:sz w:val="18"/>
              </w:rPr>
              <w:t>ESF</w:t>
            </w:r>
            <w:r w:rsidR="00C21DB7" w:rsidRPr="00D3106F">
              <w:rPr>
                <w:sz w:val="18"/>
              </w:rPr>
              <w:t xml:space="preserve"> </w:t>
            </w:r>
            <w:r w:rsidRPr="00D3106F">
              <w:rPr>
                <w:sz w:val="18"/>
              </w:rPr>
              <w:t>funds</w:t>
            </w:r>
          </w:p>
        </w:tc>
        <w:tc>
          <w:tcPr>
            <w:tcW w:w="1192" w:type="dxa"/>
            <w:shd w:val="clear" w:color="auto" w:fill="auto"/>
            <w:noWrap/>
            <w:vAlign w:val="bottom"/>
            <w:hideMark/>
          </w:tcPr>
          <w:p w:rsidR="002F001C" w:rsidRPr="00D3106F" w:rsidRDefault="002F001C" w:rsidP="00D3106F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</w:p>
        </w:tc>
        <w:tc>
          <w:tcPr>
            <w:tcW w:w="1168" w:type="dxa"/>
            <w:shd w:val="clear" w:color="auto" w:fill="auto"/>
            <w:noWrap/>
            <w:vAlign w:val="bottom"/>
            <w:hideMark/>
          </w:tcPr>
          <w:p w:rsidR="002F001C" w:rsidRPr="00D3106F" w:rsidRDefault="002F001C" w:rsidP="00D3106F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D3106F">
              <w:rPr>
                <w:sz w:val="18"/>
              </w:rPr>
              <w:t>606</w:t>
            </w:r>
            <w:r w:rsidR="00C21DB7" w:rsidRPr="00D3106F">
              <w:rPr>
                <w:sz w:val="18"/>
              </w:rPr>
              <w:t xml:space="preserve"> </w:t>
            </w:r>
            <w:r w:rsidRPr="00D3106F">
              <w:rPr>
                <w:sz w:val="18"/>
              </w:rPr>
              <w:t>079</w:t>
            </w:r>
          </w:p>
        </w:tc>
        <w:tc>
          <w:tcPr>
            <w:tcW w:w="1168" w:type="dxa"/>
            <w:shd w:val="clear" w:color="auto" w:fill="auto"/>
            <w:noWrap/>
            <w:vAlign w:val="bottom"/>
            <w:hideMark/>
          </w:tcPr>
          <w:p w:rsidR="002F001C" w:rsidRPr="00D3106F" w:rsidRDefault="002F001C" w:rsidP="00D3106F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D3106F">
              <w:rPr>
                <w:sz w:val="18"/>
              </w:rPr>
              <w:t>743</w:t>
            </w:r>
            <w:r w:rsidR="00C21DB7" w:rsidRPr="00D3106F">
              <w:rPr>
                <w:sz w:val="18"/>
              </w:rPr>
              <w:t xml:space="preserve"> </w:t>
            </w:r>
            <w:r w:rsidRPr="00D3106F">
              <w:rPr>
                <w:sz w:val="18"/>
              </w:rPr>
              <w:t>164</w:t>
            </w:r>
          </w:p>
        </w:tc>
        <w:tc>
          <w:tcPr>
            <w:tcW w:w="1168" w:type="dxa"/>
            <w:shd w:val="clear" w:color="auto" w:fill="auto"/>
            <w:noWrap/>
            <w:vAlign w:val="bottom"/>
            <w:hideMark/>
          </w:tcPr>
          <w:p w:rsidR="002F001C" w:rsidRPr="00D3106F" w:rsidRDefault="002F001C" w:rsidP="00D3106F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D3106F">
              <w:rPr>
                <w:sz w:val="18"/>
              </w:rPr>
              <w:t>782</w:t>
            </w:r>
            <w:r w:rsidR="00C21DB7" w:rsidRPr="00D3106F">
              <w:rPr>
                <w:sz w:val="18"/>
              </w:rPr>
              <w:t xml:space="preserve"> </w:t>
            </w:r>
            <w:r w:rsidRPr="00D3106F">
              <w:rPr>
                <w:sz w:val="18"/>
              </w:rPr>
              <w:t>826</w:t>
            </w:r>
          </w:p>
        </w:tc>
      </w:tr>
      <w:tr w:rsidR="002F001C" w:rsidRPr="00D3106F" w:rsidTr="00D3106F">
        <w:tc>
          <w:tcPr>
            <w:tcW w:w="2674" w:type="dxa"/>
            <w:shd w:val="clear" w:color="auto" w:fill="auto"/>
            <w:hideMark/>
          </w:tcPr>
          <w:p w:rsidR="002F001C" w:rsidRPr="00DC7543" w:rsidRDefault="002F001C" w:rsidP="00D3106F">
            <w:pPr>
              <w:pStyle w:val="SingleTxtG"/>
              <w:spacing w:before="40" w:after="40" w:line="220" w:lineRule="exact"/>
              <w:ind w:left="0" w:right="113"/>
              <w:jc w:val="left"/>
              <w:rPr>
                <w:i/>
                <w:iCs/>
                <w:sz w:val="18"/>
              </w:rPr>
            </w:pPr>
            <w:r w:rsidRPr="00DC7543">
              <w:rPr>
                <w:i/>
                <w:iCs/>
                <w:sz w:val="18"/>
              </w:rPr>
              <w:t>State</w:t>
            </w:r>
            <w:r w:rsidR="00C21DB7" w:rsidRPr="00DC7543">
              <w:rPr>
                <w:i/>
                <w:iCs/>
                <w:sz w:val="18"/>
              </w:rPr>
              <w:t xml:space="preserve"> </w:t>
            </w:r>
            <w:r w:rsidRPr="00DC7543">
              <w:rPr>
                <w:i/>
                <w:iCs/>
                <w:sz w:val="18"/>
              </w:rPr>
              <w:t>budget</w:t>
            </w:r>
            <w:r w:rsidR="00C21DB7" w:rsidRPr="00DC7543">
              <w:rPr>
                <w:i/>
                <w:iCs/>
                <w:sz w:val="18"/>
              </w:rPr>
              <w:t xml:space="preserve"> </w:t>
            </w:r>
            <w:r w:rsidRPr="00DC7543">
              <w:rPr>
                <w:i/>
                <w:iCs/>
                <w:sz w:val="18"/>
              </w:rPr>
              <w:t>resources</w:t>
            </w:r>
            <w:r w:rsidR="00C21DB7" w:rsidRPr="00DC7543">
              <w:rPr>
                <w:i/>
                <w:iCs/>
                <w:sz w:val="18"/>
              </w:rPr>
              <w:t xml:space="preserve"> </w:t>
            </w:r>
            <w:r w:rsidRPr="00DC7543">
              <w:rPr>
                <w:i/>
                <w:iCs/>
                <w:sz w:val="18"/>
              </w:rPr>
              <w:t>of</w:t>
            </w:r>
            <w:r w:rsidR="00C21DB7" w:rsidRPr="00DC7543">
              <w:rPr>
                <w:i/>
                <w:iCs/>
                <w:sz w:val="18"/>
              </w:rPr>
              <w:t xml:space="preserve"> </w:t>
            </w:r>
            <w:r w:rsidRPr="00DC7543">
              <w:rPr>
                <w:i/>
                <w:iCs/>
                <w:sz w:val="18"/>
              </w:rPr>
              <w:t>the</w:t>
            </w:r>
            <w:r w:rsidR="00C21DB7" w:rsidRPr="00DC7543">
              <w:rPr>
                <w:i/>
                <w:iCs/>
                <w:sz w:val="18"/>
              </w:rPr>
              <w:t xml:space="preserve"> </w:t>
            </w:r>
            <w:r w:rsidRPr="00DC7543">
              <w:rPr>
                <w:i/>
                <w:iCs/>
                <w:sz w:val="18"/>
              </w:rPr>
              <w:t>total</w:t>
            </w:r>
            <w:r w:rsidR="00C21DB7" w:rsidRPr="00DC7543">
              <w:rPr>
                <w:i/>
                <w:iCs/>
                <w:sz w:val="18"/>
              </w:rPr>
              <w:t xml:space="preserve"> </w:t>
            </w:r>
            <w:r w:rsidRPr="00DC7543">
              <w:rPr>
                <w:i/>
                <w:iCs/>
                <w:sz w:val="18"/>
              </w:rPr>
              <w:t>cost</w:t>
            </w:r>
            <w:r w:rsidR="00C21DB7" w:rsidRPr="00DC7543">
              <w:rPr>
                <w:i/>
                <w:iCs/>
                <w:sz w:val="18"/>
              </w:rPr>
              <w:t xml:space="preserve"> </w:t>
            </w:r>
            <w:r w:rsidRPr="00DC7543">
              <w:rPr>
                <w:i/>
                <w:iCs/>
                <w:sz w:val="18"/>
              </w:rPr>
              <w:t>of</w:t>
            </w:r>
            <w:r w:rsidR="00C21DB7" w:rsidRPr="00DC7543">
              <w:rPr>
                <w:i/>
                <w:iCs/>
                <w:sz w:val="18"/>
              </w:rPr>
              <w:t xml:space="preserve"> </w:t>
            </w:r>
            <w:r w:rsidRPr="00DC7543">
              <w:rPr>
                <w:i/>
                <w:iCs/>
                <w:sz w:val="18"/>
              </w:rPr>
              <w:t>mobility</w:t>
            </w:r>
            <w:r w:rsidR="00C21DB7" w:rsidRPr="00DC7543">
              <w:rPr>
                <w:i/>
                <w:iCs/>
                <w:sz w:val="18"/>
              </w:rPr>
              <w:t xml:space="preserve"> </w:t>
            </w:r>
            <w:r w:rsidRPr="00DC7543">
              <w:rPr>
                <w:i/>
                <w:iCs/>
                <w:sz w:val="18"/>
              </w:rPr>
              <w:t>technical</w:t>
            </w:r>
            <w:r w:rsidR="00C21DB7" w:rsidRPr="00DC7543">
              <w:rPr>
                <w:i/>
                <w:iCs/>
                <w:sz w:val="18"/>
              </w:rPr>
              <w:t xml:space="preserve"> </w:t>
            </w:r>
            <w:r w:rsidRPr="00DC7543">
              <w:rPr>
                <w:i/>
                <w:iCs/>
                <w:sz w:val="18"/>
              </w:rPr>
              <w:t>aids,</w:t>
            </w:r>
            <w:r w:rsidR="00C21DB7" w:rsidRPr="00DC7543">
              <w:rPr>
                <w:i/>
                <w:iCs/>
                <w:sz w:val="18"/>
              </w:rPr>
              <w:t xml:space="preserve"> </w:t>
            </w:r>
            <w:r w:rsidRPr="00DC7543">
              <w:rPr>
                <w:i/>
                <w:iCs/>
                <w:sz w:val="18"/>
              </w:rPr>
              <w:t>%</w:t>
            </w:r>
          </w:p>
        </w:tc>
        <w:tc>
          <w:tcPr>
            <w:tcW w:w="1192" w:type="dxa"/>
            <w:shd w:val="clear" w:color="auto" w:fill="auto"/>
            <w:noWrap/>
            <w:vAlign w:val="bottom"/>
            <w:hideMark/>
          </w:tcPr>
          <w:p w:rsidR="002F001C" w:rsidRPr="007A1EDD" w:rsidRDefault="002F001C" w:rsidP="00D3106F">
            <w:pPr>
              <w:pStyle w:val="SingleTxtG"/>
              <w:spacing w:before="40" w:after="40" w:line="220" w:lineRule="exact"/>
              <w:ind w:left="0" w:right="113"/>
              <w:jc w:val="right"/>
              <w:rPr>
                <w:i/>
                <w:iCs/>
                <w:sz w:val="18"/>
              </w:rPr>
            </w:pPr>
            <w:r w:rsidRPr="007A1EDD">
              <w:rPr>
                <w:i/>
                <w:iCs/>
                <w:sz w:val="18"/>
              </w:rPr>
              <w:t>79</w:t>
            </w:r>
            <w:r w:rsidR="00DC7543" w:rsidRPr="007A1EDD">
              <w:rPr>
                <w:i/>
                <w:iCs/>
                <w:sz w:val="18"/>
              </w:rPr>
              <w:t>.</w:t>
            </w:r>
            <w:r w:rsidRPr="007A1EDD">
              <w:rPr>
                <w:i/>
                <w:iCs/>
                <w:sz w:val="18"/>
              </w:rPr>
              <w:t>5</w:t>
            </w:r>
          </w:p>
        </w:tc>
        <w:tc>
          <w:tcPr>
            <w:tcW w:w="1168" w:type="dxa"/>
            <w:shd w:val="clear" w:color="auto" w:fill="auto"/>
            <w:noWrap/>
            <w:vAlign w:val="bottom"/>
            <w:hideMark/>
          </w:tcPr>
          <w:p w:rsidR="002F001C" w:rsidRPr="007A1EDD" w:rsidRDefault="002F001C" w:rsidP="00D3106F">
            <w:pPr>
              <w:pStyle w:val="SingleTxtG"/>
              <w:spacing w:before="40" w:after="40" w:line="220" w:lineRule="exact"/>
              <w:ind w:left="0" w:right="113"/>
              <w:jc w:val="right"/>
              <w:rPr>
                <w:i/>
                <w:iCs/>
                <w:sz w:val="18"/>
              </w:rPr>
            </w:pPr>
            <w:r w:rsidRPr="007A1EDD">
              <w:rPr>
                <w:i/>
                <w:iCs/>
                <w:sz w:val="18"/>
              </w:rPr>
              <w:t>79</w:t>
            </w:r>
            <w:r w:rsidR="00DC7543" w:rsidRPr="007A1EDD">
              <w:rPr>
                <w:i/>
                <w:iCs/>
                <w:sz w:val="18"/>
              </w:rPr>
              <w:t>.</w:t>
            </w:r>
            <w:r w:rsidRPr="007A1EDD">
              <w:rPr>
                <w:i/>
                <w:iCs/>
                <w:sz w:val="18"/>
              </w:rPr>
              <w:t>6</w:t>
            </w:r>
          </w:p>
        </w:tc>
        <w:tc>
          <w:tcPr>
            <w:tcW w:w="1168" w:type="dxa"/>
            <w:shd w:val="clear" w:color="auto" w:fill="auto"/>
            <w:noWrap/>
            <w:vAlign w:val="bottom"/>
            <w:hideMark/>
          </w:tcPr>
          <w:p w:rsidR="002F001C" w:rsidRPr="007A1EDD" w:rsidRDefault="002F001C" w:rsidP="00D3106F">
            <w:pPr>
              <w:pStyle w:val="SingleTxtG"/>
              <w:spacing w:before="40" w:after="40" w:line="220" w:lineRule="exact"/>
              <w:ind w:left="0" w:right="113"/>
              <w:jc w:val="right"/>
              <w:rPr>
                <w:i/>
                <w:iCs/>
                <w:sz w:val="18"/>
              </w:rPr>
            </w:pPr>
            <w:r w:rsidRPr="007A1EDD">
              <w:rPr>
                <w:i/>
                <w:iCs/>
                <w:sz w:val="18"/>
              </w:rPr>
              <w:t>77</w:t>
            </w:r>
            <w:r w:rsidR="00DC7543" w:rsidRPr="007A1EDD">
              <w:rPr>
                <w:i/>
                <w:iCs/>
                <w:sz w:val="18"/>
              </w:rPr>
              <w:t>.</w:t>
            </w:r>
            <w:r w:rsidRPr="007A1EDD">
              <w:rPr>
                <w:i/>
                <w:iCs/>
                <w:sz w:val="18"/>
              </w:rPr>
              <w:t>6</w:t>
            </w:r>
          </w:p>
        </w:tc>
        <w:tc>
          <w:tcPr>
            <w:tcW w:w="1168" w:type="dxa"/>
            <w:shd w:val="clear" w:color="auto" w:fill="auto"/>
            <w:noWrap/>
            <w:vAlign w:val="bottom"/>
            <w:hideMark/>
          </w:tcPr>
          <w:p w:rsidR="002F001C" w:rsidRPr="007A1EDD" w:rsidRDefault="002F001C" w:rsidP="00D3106F">
            <w:pPr>
              <w:pStyle w:val="SingleTxtG"/>
              <w:spacing w:before="40" w:after="40" w:line="220" w:lineRule="exact"/>
              <w:ind w:left="0" w:right="113"/>
              <w:jc w:val="right"/>
              <w:rPr>
                <w:i/>
                <w:iCs/>
                <w:sz w:val="18"/>
              </w:rPr>
            </w:pPr>
            <w:r w:rsidRPr="007A1EDD">
              <w:rPr>
                <w:i/>
                <w:iCs/>
                <w:sz w:val="18"/>
              </w:rPr>
              <w:t>78</w:t>
            </w:r>
            <w:r w:rsidR="00DC7543" w:rsidRPr="007A1EDD">
              <w:rPr>
                <w:i/>
                <w:iCs/>
                <w:sz w:val="18"/>
              </w:rPr>
              <w:t>.</w:t>
            </w:r>
            <w:r w:rsidRPr="007A1EDD">
              <w:rPr>
                <w:i/>
                <w:iCs/>
                <w:sz w:val="18"/>
              </w:rPr>
              <w:t>4</w:t>
            </w:r>
          </w:p>
        </w:tc>
      </w:tr>
      <w:tr w:rsidR="002F001C" w:rsidRPr="00D3106F" w:rsidTr="00D3106F">
        <w:tc>
          <w:tcPr>
            <w:tcW w:w="2674" w:type="dxa"/>
            <w:shd w:val="clear" w:color="auto" w:fill="auto"/>
            <w:hideMark/>
          </w:tcPr>
          <w:p w:rsidR="002F001C" w:rsidRPr="00DC7543" w:rsidRDefault="002F001C" w:rsidP="00D3106F">
            <w:pPr>
              <w:pStyle w:val="SingleTxtG"/>
              <w:spacing w:before="40" w:after="40" w:line="220" w:lineRule="exact"/>
              <w:ind w:left="0" w:right="113"/>
              <w:jc w:val="left"/>
              <w:rPr>
                <w:i/>
                <w:iCs/>
                <w:sz w:val="18"/>
              </w:rPr>
            </w:pPr>
            <w:r w:rsidRPr="00DC7543">
              <w:rPr>
                <w:i/>
                <w:iCs/>
                <w:sz w:val="18"/>
              </w:rPr>
              <w:t>Spending</w:t>
            </w:r>
            <w:r w:rsidR="00C21DB7" w:rsidRPr="00DC7543">
              <w:rPr>
                <w:i/>
                <w:iCs/>
                <w:sz w:val="18"/>
              </w:rPr>
              <w:t xml:space="preserve"> </w:t>
            </w:r>
            <w:r w:rsidRPr="00DC7543">
              <w:rPr>
                <w:i/>
                <w:iCs/>
                <w:sz w:val="18"/>
              </w:rPr>
              <w:t>on</w:t>
            </w:r>
            <w:r w:rsidR="00C21DB7" w:rsidRPr="00DC7543">
              <w:rPr>
                <w:i/>
                <w:iCs/>
                <w:sz w:val="18"/>
              </w:rPr>
              <w:t xml:space="preserve"> </w:t>
            </w:r>
            <w:r w:rsidRPr="00DC7543">
              <w:rPr>
                <w:i/>
                <w:iCs/>
                <w:sz w:val="18"/>
              </w:rPr>
              <w:t>personal</w:t>
            </w:r>
            <w:r w:rsidR="00C21DB7" w:rsidRPr="00DC7543">
              <w:rPr>
                <w:i/>
                <w:iCs/>
                <w:sz w:val="18"/>
              </w:rPr>
              <w:t xml:space="preserve"> </w:t>
            </w:r>
            <w:r w:rsidRPr="00DC7543">
              <w:rPr>
                <w:i/>
                <w:iCs/>
                <w:sz w:val="18"/>
              </w:rPr>
              <w:t>mobility</w:t>
            </w:r>
            <w:r w:rsidR="00C21DB7" w:rsidRPr="00DC7543">
              <w:rPr>
                <w:i/>
                <w:iCs/>
                <w:sz w:val="18"/>
              </w:rPr>
              <w:t xml:space="preserve"> </w:t>
            </w:r>
            <w:r w:rsidRPr="00DC7543">
              <w:rPr>
                <w:i/>
                <w:iCs/>
                <w:sz w:val="18"/>
              </w:rPr>
              <w:t>technical</w:t>
            </w:r>
            <w:r w:rsidR="00C21DB7" w:rsidRPr="00DC7543">
              <w:rPr>
                <w:i/>
                <w:iCs/>
                <w:sz w:val="18"/>
              </w:rPr>
              <w:t xml:space="preserve"> </w:t>
            </w:r>
            <w:r w:rsidRPr="00DC7543">
              <w:rPr>
                <w:i/>
                <w:iCs/>
                <w:sz w:val="18"/>
              </w:rPr>
              <w:t>aids</w:t>
            </w:r>
            <w:r w:rsidR="00C21DB7" w:rsidRPr="00DC7543">
              <w:rPr>
                <w:i/>
                <w:iCs/>
                <w:sz w:val="18"/>
              </w:rPr>
              <w:t xml:space="preserve"> </w:t>
            </w:r>
            <w:r w:rsidRPr="00DC7543">
              <w:rPr>
                <w:i/>
                <w:iCs/>
                <w:sz w:val="18"/>
              </w:rPr>
              <w:t>as</w:t>
            </w:r>
            <w:r w:rsidR="00C21DB7" w:rsidRPr="00DC7543">
              <w:rPr>
                <w:i/>
                <w:iCs/>
                <w:sz w:val="18"/>
              </w:rPr>
              <w:t xml:space="preserve"> </w:t>
            </w:r>
            <w:r w:rsidRPr="00DC7543">
              <w:rPr>
                <w:i/>
                <w:iCs/>
                <w:sz w:val="18"/>
              </w:rPr>
              <w:t>a</w:t>
            </w:r>
            <w:r w:rsidR="00C21DB7" w:rsidRPr="00DC7543">
              <w:rPr>
                <w:i/>
                <w:iCs/>
                <w:sz w:val="18"/>
              </w:rPr>
              <w:t xml:space="preserve"> </w:t>
            </w:r>
            <w:r w:rsidRPr="00DC7543">
              <w:rPr>
                <w:i/>
                <w:iCs/>
                <w:sz w:val="18"/>
              </w:rPr>
              <w:t>%</w:t>
            </w:r>
            <w:r w:rsidR="00C21DB7" w:rsidRPr="00DC7543">
              <w:rPr>
                <w:i/>
                <w:iCs/>
                <w:sz w:val="18"/>
              </w:rPr>
              <w:t xml:space="preserve"> </w:t>
            </w:r>
            <w:r w:rsidRPr="00DC7543">
              <w:rPr>
                <w:i/>
                <w:iCs/>
                <w:sz w:val="18"/>
              </w:rPr>
              <w:t>of</w:t>
            </w:r>
            <w:r w:rsidR="00C21DB7" w:rsidRPr="00DC7543">
              <w:rPr>
                <w:i/>
                <w:iCs/>
                <w:sz w:val="18"/>
              </w:rPr>
              <w:t xml:space="preserve"> </w:t>
            </w:r>
            <w:r w:rsidRPr="00DC7543">
              <w:rPr>
                <w:i/>
                <w:iCs/>
                <w:sz w:val="18"/>
              </w:rPr>
              <w:t>the</w:t>
            </w:r>
            <w:r w:rsidR="00C21DB7" w:rsidRPr="00DC7543">
              <w:rPr>
                <w:i/>
                <w:iCs/>
                <w:sz w:val="18"/>
              </w:rPr>
              <w:t xml:space="preserve"> </w:t>
            </w:r>
            <w:r w:rsidRPr="00DC7543">
              <w:rPr>
                <w:i/>
                <w:iCs/>
                <w:sz w:val="18"/>
              </w:rPr>
              <w:t>state</w:t>
            </w:r>
            <w:r w:rsidR="00C21DB7" w:rsidRPr="00DC7543">
              <w:rPr>
                <w:i/>
                <w:iCs/>
                <w:sz w:val="18"/>
              </w:rPr>
              <w:t xml:space="preserve"> </w:t>
            </w:r>
            <w:r w:rsidRPr="00DC7543">
              <w:rPr>
                <w:i/>
                <w:iCs/>
                <w:sz w:val="18"/>
              </w:rPr>
              <w:t>budget</w:t>
            </w:r>
            <w:r w:rsidR="00C21DB7" w:rsidRPr="00DC7543">
              <w:rPr>
                <w:i/>
                <w:iCs/>
                <w:sz w:val="18"/>
              </w:rPr>
              <w:t xml:space="preserve"> </w:t>
            </w:r>
            <w:r w:rsidRPr="00DC7543">
              <w:rPr>
                <w:i/>
                <w:iCs/>
                <w:sz w:val="18"/>
              </w:rPr>
              <w:t>expenditure</w:t>
            </w:r>
            <w:r w:rsidR="00C21DB7" w:rsidRPr="00DC7543">
              <w:rPr>
                <w:i/>
                <w:iCs/>
                <w:sz w:val="18"/>
              </w:rPr>
              <w:t xml:space="preserve"> </w:t>
            </w:r>
            <w:r w:rsidRPr="00DC7543">
              <w:rPr>
                <w:i/>
                <w:iCs/>
                <w:sz w:val="18"/>
              </w:rPr>
              <w:t>on</w:t>
            </w:r>
            <w:r w:rsidR="00C21DB7" w:rsidRPr="00DC7543">
              <w:rPr>
                <w:i/>
                <w:iCs/>
                <w:sz w:val="18"/>
              </w:rPr>
              <w:t xml:space="preserve"> </w:t>
            </w:r>
            <w:r w:rsidRPr="00DC7543">
              <w:rPr>
                <w:i/>
                <w:iCs/>
                <w:sz w:val="18"/>
              </w:rPr>
              <w:t>technical</w:t>
            </w:r>
            <w:r w:rsidR="00C21DB7" w:rsidRPr="00DC7543">
              <w:rPr>
                <w:i/>
                <w:iCs/>
                <w:sz w:val="18"/>
              </w:rPr>
              <w:t xml:space="preserve"> </w:t>
            </w:r>
            <w:r w:rsidRPr="00DC7543">
              <w:rPr>
                <w:i/>
                <w:iCs/>
                <w:sz w:val="18"/>
              </w:rPr>
              <w:t>aids</w:t>
            </w:r>
            <w:r w:rsidR="00C21DB7" w:rsidRPr="00DC7543">
              <w:rPr>
                <w:i/>
                <w:iCs/>
                <w:sz w:val="18"/>
              </w:rPr>
              <w:t xml:space="preserve"> </w:t>
            </w:r>
            <w:r w:rsidRPr="00DC7543">
              <w:rPr>
                <w:i/>
                <w:iCs/>
                <w:sz w:val="18"/>
              </w:rPr>
              <w:t>granted</w:t>
            </w:r>
            <w:r w:rsidR="00C21DB7" w:rsidRPr="00DC7543">
              <w:rPr>
                <w:i/>
                <w:iCs/>
                <w:sz w:val="18"/>
              </w:rPr>
              <w:t xml:space="preserve"> </w:t>
            </w:r>
            <w:r w:rsidRPr="00DC7543">
              <w:rPr>
                <w:i/>
                <w:iCs/>
                <w:sz w:val="18"/>
              </w:rPr>
              <w:t>on</w:t>
            </w:r>
            <w:r w:rsidR="00C21DB7" w:rsidRPr="00DC7543">
              <w:rPr>
                <w:i/>
                <w:iCs/>
                <w:sz w:val="18"/>
              </w:rPr>
              <w:t xml:space="preserve"> </w:t>
            </w:r>
            <w:r w:rsidRPr="00DC7543">
              <w:rPr>
                <w:i/>
                <w:iCs/>
                <w:sz w:val="18"/>
              </w:rPr>
              <w:t>preferential</w:t>
            </w:r>
            <w:r w:rsidR="00C21DB7" w:rsidRPr="00DC7543">
              <w:rPr>
                <w:i/>
                <w:iCs/>
                <w:sz w:val="18"/>
              </w:rPr>
              <w:t xml:space="preserve"> </w:t>
            </w:r>
            <w:r w:rsidRPr="00DC7543">
              <w:rPr>
                <w:i/>
                <w:iCs/>
                <w:sz w:val="18"/>
              </w:rPr>
              <w:t>terms</w:t>
            </w:r>
            <w:r w:rsidR="00C21DB7" w:rsidRPr="00DC7543">
              <w:rPr>
                <w:i/>
                <w:iCs/>
                <w:sz w:val="18"/>
              </w:rPr>
              <w:t xml:space="preserve"> </w:t>
            </w:r>
          </w:p>
        </w:tc>
        <w:tc>
          <w:tcPr>
            <w:tcW w:w="1192" w:type="dxa"/>
            <w:shd w:val="clear" w:color="auto" w:fill="auto"/>
            <w:noWrap/>
            <w:vAlign w:val="bottom"/>
            <w:hideMark/>
          </w:tcPr>
          <w:p w:rsidR="002F001C" w:rsidRPr="007A1EDD" w:rsidRDefault="002F001C" w:rsidP="00D3106F">
            <w:pPr>
              <w:pStyle w:val="SingleTxtG"/>
              <w:spacing w:before="40" w:after="40" w:line="220" w:lineRule="exact"/>
              <w:ind w:left="0" w:right="113"/>
              <w:jc w:val="right"/>
              <w:rPr>
                <w:i/>
                <w:iCs/>
                <w:sz w:val="18"/>
              </w:rPr>
            </w:pPr>
            <w:r w:rsidRPr="007A1EDD">
              <w:rPr>
                <w:i/>
                <w:iCs/>
                <w:sz w:val="18"/>
              </w:rPr>
              <w:t>25</w:t>
            </w:r>
            <w:r w:rsidR="00DC7543" w:rsidRPr="007A1EDD">
              <w:rPr>
                <w:i/>
                <w:iCs/>
                <w:sz w:val="18"/>
              </w:rPr>
              <w:t>.</w:t>
            </w:r>
            <w:r w:rsidRPr="007A1EDD">
              <w:rPr>
                <w:i/>
                <w:iCs/>
                <w:sz w:val="18"/>
              </w:rPr>
              <w:t>9</w:t>
            </w:r>
          </w:p>
        </w:tc>
        <w:tc>
          <w:tcPr>
            <w:tcW w:w="1168" w:type="dxa"/>
            <w:shd w:val="clear" w:color="auto" w:fill="auto"/>
            <w:noWrap/>
            <w:vAlign w:val="bottom"/>
            <w:hideMark/>
          </w:tcPr>
          <w:p w:rsidR="002F001C" w:rsidRPr="007A1EDD" w:rsidRDefault="002F001C" w:rsidP="00D3106F">
            <w:pPr>
              <w:pStyle w:val="SingleTxtG"/>
              <w:spacing w:before="40" w:after="40" w:line="220" w:lineRule="exact"/>
              <w:ind w:left="0" w:right="113"/>
              <w:jc w:val="right"/>
              <w:rPr>
                <w:i/>
                <w:iCs/>
                <w:sz w:val="18"/>
              </w:rPr>
            </w:pPr>
            <w:r w:rsidRPr="007A1EDD">
              <w:rPr>
                <w:i/>
                <w:iCs/>
                <w:sz w:val="18"/>
              </w:rPr>
              <w:t>19</w:t>
            </w:r>
            <w:r w:rsidR="00DC7543" w:rsidRPr="007A1EDD">
              <w:rPr>
                <w:i/>
                <w:iCs/>
                <w:sz w:val="18"/>
              </w:rPr>
              <w:t>.</w:t>
            </w:r>
            <w:r w:rsidRPr="007A1EDD">
              <w:rPr>
                <w:i/>
                <w:iCs/>
                <w:sz w:val="18"/>
              </w:rPr>
              <w:t>0</w:t>
            </w:r>
          </w:p>
        </w:tc>
        <w:tc>
          <w:tcPr>
            <w:tcW w:w="1168" w:type="dxa"/>
            <w:shd w:val="clear" w:color="auto" w:fill="auto"/>
            <w:noWrap/>
            <w:vAlign w:val="bottom"/>
            <w:hideMark/>
          </w:tcPr>
          <w:p w:rsidR="002F001C" w:rsidRPr="007A1EDD" w:rsidRDefault="002F001C" w:rsidP="00D3106F">
            <w:pPr>
              <w:pStyle w:val="SingleTxtG"/>
              <w:spacing w:before="40" w:after="40" w:line="220" w:lineRule="exact"/>
              <w:ind w:left="0" w:right="113"/>
              <w:jc w:val="right"/>
              <w:rPr>
                <w:i/>
                <w:iCs/>
                <w:sz w:val="18"/>
              </w:rPr>
            </w:pPr>
            <w:r w:rsidRPr="007A1EDD">
              <w:rPr>
                <w:i/>
                <w:iCs/>
                <w:sz w:val="18"/>
              </w:rPr>
              <w:t>19</w:t>
            </w:r>
            <w:r w:rsidR="00DC7543" w:rsidRPr="007A1EDD">
              <w:rPr>
                <w:i/>
                <w:iCs/>
                <w:sz w:val="18"/>
              </w:rPr>
              <w:t>.</w:t>
            </w:r>
            <w:r w:rsidRPr="007A1EDD">
              <w:rPr>
                <w:i/>
                <w:iCs/>
                <w:sz w:val="18"/>
              </w:rPr>
              <w:t>1</w:t>
            </w:r>
          </w:p>
        </w:tc>
        <w:tc>
          <w:tcPr>
            <w:tcW w:w="1168" w:type="dxa"/>
            <w:shd w:val="clear" w:color="auto" w:fill="auto"/>
            <w:noWrap/>
            <w:vAlign w:val="bottom"/>
            <w:hideMark/>
          </w:tcPr>
          <w:p w:rsidR="002F001C" w:rsidRPr="007A1EDD" w:rsidRDefault="002F001C" w:rsidP="00D3106F">
            <w:pPr>
              <w:pStyle w:val="SingleTxtG"/>
              <w:spacing w:before="40" w:after="40" w:line="220" w:lineRule="exact"/>
              <w:ind w:left="0" w:right="113"/>
              <w:jc w:val="right"/>
              <w:rPr>
                <w:i/>
                <w:iCs/>
                <w:sz w:val="18"/>
              </w:rPr>
            </w:pPr>
            <w:r w:rsidRPr="007A1EDD">
              <w:rPr>
                <w:i/>
                <w:iCs/>
                <w:sz w:val="18"/>
              </w:rPr>
              <w:t>20</w:t>
            </w:r>
            <w:r w:rsidR="00DC7543" w:rsidRPr="007A1EDD">
              <w:rPr>
                <w:i/>
                <w:iCs/>
                <w:sz w:val="18"/>
              </w:rPr>
              <w:t>.</w:t>
            </w:r>
            <w:r w:rsidRPr="007A1EDD">
              <w:rPr>
                <w:i/>
                <w:iCs/>
                <w:sz w:val="18"/>
              </w:rPr>
              <w:t>0</w:t>
            </w:r>
          </w:p>
        </w:tc>
      </w:tr>
    </w:tbl>
    <w:p w:rsidR="002F001C" w:rsidRPr="00D3106F" w:rsidRDefault="002F001C" w:rsidP="00D3106F">
      <w:pPr>
        <w:spacing w:before="120" w:after="240" w:line="240" w:lineRule="atLeast"/>
        <w:ind w:left="1134" w:right="1134" w:firstLine="170"/>
        <w:rPr>
          <w:sz w:val="18"/>
        </w:rPr>
      </w:pPr>
      <w:proofErr w:type="gramStart"/>
      <w:r w:rsidRPr="00D3106F">
        <w:rPr>
          <w:i/>
          <w:iCs/>
          <w:sz w:val="18"/>
        </w:rPr>
        <w:t>¹</w:t>
      </w:r>
      <w:r w:rsidR="00D3106F">
        <w:rPr>
          <w:sz w:val="18"/>
        </w:rPr>
        <w:t xml:space="preserve">  </w:t>
      </w:r>
      <w:r w:rsidRPr="00D3106F">
        <w:rPr>
          <w:sz w:val="18"/>
        </w:rPr>
        <w:t>includes</w:t>
      </w:r>
      <w:proofErr w:type="gramEnd"/>
      <w:r w:rsidR="00C21DB7" w:rsidRPr="00D3106F">
        <w:rPr>
          <w:sz w:val="18"/>
        </w:rPr>
        <w:t xml:space="preserve"> </w:t>
      </w:r>
      <w:r w:rsidRPr="00D3106F">
        <w:rPr>
          <w:sz w:val="18"/>
        </w:rPr>
        <w:t>all</w:t>
      </w:r>
      <w:r w:rsidR="00C21DB7" w:rsidRPr="00D3106F">
        <w:rPr>
          <w:sz w:val="18"/>
        </w:rPr>
        <w:t xml:space="preserve"> </w:t>
      </w:r>
      <w:r w:rsidRPr="00D3106F">
        <w:rPr>
          <w:sz w:val="18"/>
        </w:rPr>
        <w:t>mobility</w:t>
      </w:r>
      <w:r w:rsidR="00C21DB7" w:rsidRPr="00D3106F">
        <w:rPr>
          <w:sz w:val="18"/>
        </w:rPr>
        <w:t xml:space="preserve"> </w:t>
      </w:r>
      <w:r w:rsidRPr="00D3106F">
        <w:rPr>
          <w:sz w:val="18"/>
        </w:rPr>
        <w:t>technical</w:t>
      </w:r>
      <w:r w:rsidR="00C21DB7" w:rsidRPr="00D3106F">
        <w:rPr>
          <w:sz w:val="18"/>
        </w:rPr>
        <w:t xml:space="preserve"> </w:t>
      </w:r>
      <w:r w:rsidRPr="00D3106F">
        <w:rPr>
          <w:sz w:val="18"/>
        </w:rPr>
        <w:t>aids.</w:t>
      </w:r>
      <w:r w:rsidR="00C21DB7" w:rsidRPr="00D3106F">
        <w:rPr>
          <w:sz w:val="18"/>
        </w:rPr>
        <w:t xml:space="preserve"> </w:t>
      </w:r>
      <w:r w:rsidRPr="00DE65D8">
        <w:rPr>
          <w:i/>
          <w:iCs/>
          <w:sz w:val="18"/>
        </w:rPr>
        <w:t>Source:</w:t>
      </w:r>
      <w:r w:rsidR="00DE65D8">
        <w:rPr>
          <w:sz w:val="18"/>
        </w:rPr>
        <w:t xml:space="preserve"> </w:t>
      </w:r>
      <w:r w:rsidR="00C21DB7" w:rsidRPr="00D3106F">
        <w:rPr>
          <w:sz w:val="18"/>
        </w:rPr>
        <w:t xml:space="preserve"> </w:t>
      </w:r>
      <w:r w:rsidRPr="00D3106F">
        <w:rPr>
          <w:sz w:val="18"/>
        </w:rPr>
        <w:t>Social</w:t>
      </w:r>
      <w:r w:rsidR="00C21DB7" w:rsidRPr="00D3106F">
        <w:rPr>
          <w:sz w:val="18"/>
        </w:rPr>
        <w:t xml:space="preserve"> </w:t>
      </w:r>
      <w:r w:rsidRPr="00D3106F">
        <w:rPr>
          <w:sz w:val="18"/>
        </w:rPr>
        <w:t>Insurance</w:t>
      </w:r>
      <w:r w:rsidR="00C21DB7" w:rsidRPr="00D3106F">
        <w:rPr>
          <w:sz w:val="18"/>
        </w:rPr>
        <w:t xml:space="preserve"> </w:t>
      </w:r>
      <w:r w:rsidRPr="00D3106F">
        <w:rPr>
          <w:sz w:val="18"/>
        </w:rPr>
        <w:t>board</w:t>
      </w:r>
      <w:r w:rsidR="00D3106F">
        <w:rPr>
          <w:sz w:val="18"/>
        </w:rPr>
        <w:t>.</w:t>
      </w:r>
    </w:p>
    <w:p w:rsidR="002F001C" w:rsidRPr="00E31BBF" w:rsidRDefault="002F001C" w:rsidP="00D3106F">
      <w:pPr>
        <w:pStyle w:val="H1G"/>
      </w:pPr>
      <w:r w:rsidRPr="00E31BBF">
        <w:lastRenderedPageBreak/>
        <w:tab/>
      </w:r>
      <w:r w:rsidRPr="00E31BBF">
        <w:tab/>
        <w:t>Freedom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expression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opinion,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access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information</w:t>
      </w:r>
      <w:r w:rsidR="00C21DB7">
        <w:t xml:space="preserve"> </w:t>
      </w:r>
      <w:r w:rsidRPr="00E31BBF">
        <w:t>(art.</w:t>
      </w:r>
      <w:r w:rsidR="00C21DB7">
        <w:t xml:space="preserve"> </w:t>
      </w:r>
      <w:r w:rsidRPr="00E31BBF">
        <w:t>21)</w:t>
      </w:r>
    </w:p>
    <w:p w:rsidR="002F001C" w:rsidRPr="00E31BBF" w:rsidRDefault="002F001C" w:rsidP="00D3106F">
      <w:pPr>
        <w:pStyle w:val="H23G"/>
      </w:pPr>
      <w:r w:rsidRPr="00E31BBF">
        <w:tab/>
      </w:r>
      <w:r w:rsidRPr="00E31BBF">
        <w:tab/>
        <w:t>Reply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paragraph</w:t>
      </w:r>
      <w:r w:rsidR="00C21DB7">
        <w:t xml:space="preserve"> </w:t>
      </w:r>
      <w:r w:rsidRPr="00E31BBF">
        <w:t>16</w:t>
      </w:r>
      <w:r w:rsidR="00B10A4D">
        <w:t xml:space="preserve"> </w:t>
      </w:r>
      <w:r w:rsidRPr="00E31BBF">
        <w:t>(a),</w:t>
      </w:r>
      <w:r w:rsidR="00C21DB7">
        <w:t xml:space="preserve"> </w:t>
      </w:r>
      <w:r w:rsidRPr="00E31BBF">
        <w:t>(b),</w:t>
      </w:r>
      <w:r w:rsidR="00C21DB7">
        <w:t xml:space="preserve"> </w:t>
      </w:r>
      <w:r w:rsidRPr="00E31BBF">
        <w:t>(c)</w:t>
      </w:r>
      <w:r w:rsidR="003E41EF">
        <w:t xml:space="preserve"> </w:t>
      </w:r>
      <w:r w:rsidRPr="00E31BBF">
        <w:t>and</w:t>
      </w:r>
      <w:r w:rsidR="00C21DB7">
        <w:t xml:space="preserve"> </w:t>
      </w:r>
      <w:r w:rsidRPr="00E31BBF">
        <w:t>(c)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list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issues</w:t>
      </w:r>
      <w:r w:rsidR="00C21DB7">
        <w:t xml:space="preserve"> </w:t>
      </w:r>
    </w:p>
    <w:p w:rsidR="002F001C" w:rsidRPr="00E31BBF" w:rsidRDefault="002F001C" w:rsidP="00732F46">
      <w:pPr>
        <w:pStyle w:val="SingleTxtG"/>
      </w:pPr>
      <w:proofErr w:type="gramStart"/>
      <w:r w:rsidRPr="00E31BBF">
        <w:t>113.</w:t>
      </w:r>
      <w:r w:rsidRPr="00E31BBF">
        <w:tab/>
        <w:t>In</w:t>
      </w:r>
      <w:r w:rsidR="00C21DB7">
        <w:t xml:space="preserve"> </w:t>
      </w:r>
      <w:r w:rsidRPr="00E31BBF">
        <w:t>November</w:t>
      </w:r>
      <w:r w:rsidR="00C21DB7">
        <w:t xml:space="preserve"> </w:t>
      </w:r>
      <w:r w:rsidRPr="00E31BBF">
        <w:t>2018</w:t>
      </w:r>
      <w:proofErr w:type="gramEnd"/>
      <w:r w:rsidR="00C21DB7">
        <w:t xml:space="preserve"> </w:t>
      </w:r>
      <w:r w:rsidRPr="00E31BBF">
        <w:t>amendments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Copyright</w:t>
      </w:r>
      <w:r w:rsidR="00C21DB7">
        <w:t xml:space="preserve"> </w:t>
      </w:r>
      <w:r w:rsidRPr="00E31BBF">
        <w:t>Act</w:t>
      </w:r>
      <w:r w:rsidR="00C21DB7">
        <w:t xml:space="preserve"> </w:t>
      </w:r>
      <w:r w:rsidRPr="00E31BBF">
        <w:t>came</w:t>
      </w:r>
      <w:r w:rsidR="00C21DB7">
        <w:t xml:space="preserve"> </w:t>
      </w:r>
      <w:r w:rsidRPr="00E31BBF">
        <w:t>into</w:t>
      </w:r>
      <w:r w:rsidR="00C21DB7">
        <w:t xml:space="preserve"> </w:t>
      </w:r>
      <w:r w:rsidRPr="00E31BBF">
        <w:t>force,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aim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which</w:t>
      </w:r>
      <w:r w:rsidR="00C21DB7">
        <w:t xml:space="preserve"> </w:t>
      </w:r>
      <w:r w:rsidRPr="00E31BBF">
        <w:t>was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transpose</w:t>
      </w:r>
      <w:r w:rsidR="00C21DB7">
        <w:t xml:space="preserve"> </w:t>
      </w:r>
      <w:r w:rsidRPr="00E31BBF">
        <w:t>into</w:t>
      </w:r>
      <w:r w:rsidR="00C21DB7">
        <w:t xml:space="preserve"> </w:t>
      </w:r>
      <w:r w:rsidRPr="00E31BBF">
        <w:t>Estonian</w:t>
      </w:r>
      <w:r w:rsidR="00C21DB7">
        <w:t xml:space="preserve"> </w:t>
      </w:r>
      <w:r w:rsidRPr="00E31BBF">
        <w:t>legislation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Marrakech</w:t>
      </w:r>
      <w:r w:rsidR="00C21DB7">
        <w:t xml:space="preserve"> </w:t>
      </w:r>
      <w:r w:rsidRPr="00E31BBF">
        <w:t>directive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provide</w:t>
      </w:r>
      <w:r w:rsidR="00C21DB7">
        <w:t xml:space="preserve"> </w:t>
      </w:r>
      <w:r w:rsidRPr="00E31BBF">
        <w:t>an</w:t>
      </w:r>
      <w:r w:rsidR="00C21DB7">
        <w:t xml:space="preserve"> </w:t>
      </w:r>
      <w:r w:rsidRPr="00E31BBF">
        <w:t>exception</w:t>
      </w:r>
      <w:r w:rsidR="00C21DB7">
        <w:t xml:space="preserve"> </w:t>
      </w:r>
      <w:r w:rsidRPr="00E31BBF">
        <w:t>for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use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works</w:t>
      </w:r>
      <w:r w:rsidR="00C21DB7">
        <w:t xml:space="preserve"> </w:t>
      </w:r>
      <w:r w:rsidRPr="00E31BBF">
        <w:t>without</w:t>
      </w:r>
      <w:r w:rsidR="00C21DB7">
        <w:t xml:space="preserve"> </w:t>
      </w:r>
      <w:r w:rsidRPr="00E31BBF">
        <w:t>authorisation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author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without</w:t>
      </w:r>
      <w:r w:rsidR="00C21DB7">
        <w:t xml:space="preserve"> </w:t>
      </w:r>
      <w:r w:rsidRPr="00E31BBF">
        <w:t>payment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remuneration</w:t>
      </w:r>
      <w:r w:rsidR="00C21DB7">
        <w:t xml:space="preserve"> </w:t>
      </w:r>
      <w:r w:rsidRPr="00E31BBF">
        <w:t>for</w:t>
      </w:r>
      <w:r w:rsidR="00C21DB7">
        <w:t xml:space="preserve"> </w:t>
      </w:r>
      <w:r w:rsidRPr="00E31BBF">
        <w:t>benefit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persons</w:t>
      </w:r>
      <w:r w:rsidR="00C21DB7">
        <w:t xml:space="preserve"> </w:t>
      </w:r>
      <w:r w:rsidRPr="00E31BBF">
        <w:t>who</w:t>
      </w:r>
      <w:r w:rsidR="00C21DB7">
        <w:t xml:space="preserve"> </w:t>
      </w:r>
      <w:r w:rsidRPr="00E31BBF">
        <w:t>are</w:t>
      </w:r>
      <w:r w:rsidR="00C21DB7">
        <w:t xml:space="preserve"> </w:t>
      </w:r>
      <w:r w:rsidRPr="00E31BBF">
        <w:t>blind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visually</w:t>
      </w:r>
      <w:r w:rsidR="00C21DB7">
        <w:t xml:space="preserve"> </w:t>
      </w:r>
      <w:r w:rsidRPr="00E31BBF">
        <w:t>impaired.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most</w:t>
      </w:r>
      <w:r w:rsidR="00C21DB7">
        <w:t xml:space="preserve"> </w:t>
      </w:r>
      <w:r w:rsidRPr="00E31BBF">
        <w:t>recent</w:t>
      </w:r>
      <w:r w:rsidR="00C21DB7">
        <w:t xml:space="preserve"> </w:t>
      </w:r>
      <w:r w:rsidRPr="00E31BBF">
        <w:t>step</w:t>
      </w:r>
      <w:r w:rsidR="00C21DB7">
        <w:t xml:space="preserve"> </w:t>
      </w:r>
      <w:r w:rsidRPr="00E31BBF">
        <w:t>has</w:t>
      </w:r>
      <w:r w:rsidR="00C21DB7">
        <w:t xml:space="preserve"> </w:t>
      </w:r>
      <w:r w:rsidRPr="00E31BBF">
        <w:t>been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completion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transposition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European</w:t>
      </w:r>
      <w:r w:rsidR="00C21DB7">
        <w:t xml:space="preserve"> </w:t>
      </w:r>
      <w:r w:rsidRPr="00E31BBF">
        <w:t>Web</w:t>
      </w:r>
      <w:r w:rsidR="00C21DB7">
        <w:t xml:space="preserve"> </w:t>
      </w:r>
      <w:r w:rsidRPr="00E31BBF">
        <w:t>Accessibility</w:t>
      </w:r>
      <w:r w:rsidR="00C21DB7">
        <w:t xml:space="preserve"> </w:t>
      </w:r>
      <w:r w:rsidRPr="00E31BBF">
        <w:t>Act</w:t>
      </w:r>
      <w:r w:rsidR="00C21DB7">
        <w:t xml:space="preserve"> </w:t>
      </w:r>
      <w:r w:rsidRPr="00E31BBF">
        <w:t>for</w:t>
      </w:r>
      <w:r w:rsidR="00C21DB7">
        <w:t xml:space="preserve"> </w:t>
      </w:r>
      <w:r w:rsidRPr="00E31BBF">
        <w:t>public</w:t>
      </w:r>
      <w:r w:rsidR="00C21DB7">
        <w:t xml:space="preserve"> </w:t>
      </w:r>
      <w:r w:rsidRPr="00E31BBF">
        <w:t>sector</w:t>
      </w:r>
      <w:r w:rsidR="00C21DB7">
        <w:t xml:space="preserve"> </w:t>
      </w:r>
      <w:r w:rsidRPr="00E31BBF">
        <w:t>websites</w:t>
      </w:r>
      <w:r w:rsidR="00C21DB7">
        <w:t xml:space="preserve"> </w:t>
      </w:r>
      <w:r w:rsidRPr="00E31BBF">
        <w:t>into</w:t>
      </w:r>
      <w:r w:rsidR="00C21DB7">
        <w:t xml:space="preserve"> </w:t>
      </w:r>
      <w:r w:rsidRPr="00E31BBF">
        <w:t>Estonian</w:t>
      </w:r>
      <w:r w:rsidR="00C21DB7">
        <w:t xml:space="preserve"> </w:t>
      </w:r>
      <w:r w:rsidRPr="00E31BBF">
        <w:t>legislation.</w:t>
      </w:r>
      <w:r w:rsidR="00C21DB7">
        <w:t xml:space="preserve"> </w:t>
      </w:r>
    </w:p>
    <w:p w:rsidR="002F001C" w:rsidRPr="00E31BBF" w:rsidRDefault="002F001C" w:rsidP="00732F46">
      <w:pPr>
        <w:pStyle w:val="SingleTxtG"/>
      </w:pPr>
      <w:r w:rsidRPr="00E31BBF">
        <w:t>114.</w:t>
      </w:r>
      <w:r w:rsidRPr="00E31BBF">
        <w:tab/>
        <w:t>Directive</w:t>
      </w:r>
      <w:r w:rsidR="00C21DB7">
        <w:t xml:space="preserve"> </w:t>
      </w:r>
      <w:r w:rsidRPr="00E31BBF">
        <w:t>(EU)</w:t>
      </w:r>
      <w:r w:rsidR="00C21DB7">
        <w:t xml:space="preserve"> </w:t>
      </w:r>
      <w:r w:rsidRPr="00E31BBF">
        <w:t>2019/882</w:t>
      </w:r>
      <w:r w:rsidR="00C21DB7">
        <w:t xml:space="preserve"> </w:t>
      </w:r>
      <w:r w:rsidRPr="00E31BBF">
        <w:t>on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accessibility</w:t>
      </w:r>
      <w:r w:rsidR="00C21DB7">
        <w:t xml:space="preserve"> </w:t>
      </w:r>
      <w:r w:rsidRPr="00E31BBF">
        <w:t>requirements</w:t>
      </w:r>
      <w:r w:rsidR="00C21DB7">
        <w:t xml:space="preserve"> </w:t>
      </w:r>
      <w:r w:rsidRPr="00E31BBF">
        <w:t>for</w:t>
      </w:r>
      <w:r w:rsidR="00C21DB7">
        <w:t xml:space="preserve"> </w:t>
      </w:r>
      <w:r w:rsidRPr="00E31BBF">
        <w:t>products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services</w:t>
      </w:r>
      <w:r w:rsidR="00C21DB7">
        <w:t xml:space="preserve"> </w:t>
      </w:r>
      <w:r w:rsidRPr="00E31BBF">
        <w:t>sets</w:t>
      </w:r>
      <w:r w:rsidR="00C21DB7">
        <w:t xml:space="preserve"> </w:t>
      </w:r>
      <w:r w:rsidRPr="00E31BBF">
        <w:t>out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requirements</w:t>
      </w:r>
      <w:r w:rsidR="00C21DB7">
        <w:t xml:space="preserve"> </w:t>
      </w:r>
      <w:r w:rsidRPr="00E31BBF">
        <w:t>applicable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private</w:t>
      </w:r>
      <w:r w:rsidR="00C21DB7">
        <w:t xml:space="preserve"> </w:t>
      </w:r>
      <w:r w:rsidRPr="00E31BBF">
        <w:t>sector.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Directive</w:t>
      </w:r>
      <w:r w:rsidR="00C21DB7">
        <w:t xml:space="preserve"> </w:t>
      </w:r>
      <w:proofErr w:type="gramStart"/>
      <w:r w:rsidRPr="00E31BBF">
        <w:t>will</w:t>
      </w:r>
      <w:r w:rsidR="00C21DB7">
        <w:t xml:space="preserve"> </w:t>
      </w:r>
      <w:r w:rsidRPr="00E31BBF">
        <w:t>be</w:t>
      </w:r>
      <w:r w:rsidR="00C21DB7">
        <w:t xml:space="preserve"> </w:t>
      </w:r>
      <w:r w:rsidRPr="00E31BBF">
        <w:t>transposed</w:t>
      </w:r>
      <w:proofErr w:type="gramEnd"/>
      <w:r w:rsidR="00C21DB7">
        <w:t xml:space="preserve"> </w:t>
      </w:r>
      <w:r w:rsidRPr="00E31BBF">
        <w:t>into</w:t>
      </w:r>
      <w:r w:rsidR="00C21DB7">
        <w:t xml:space="preserve"> </w:t>
      </w:r>
      <w:r w:rsidRPr="00E31BBF">
        <w:t>national</w:t>
      </w:r>
      <w:r w:rsidR="00C21DB7">
        <w:t xml:space="preserve"> </w:t>
      </w:r>
      <w:r w:rsidRPr="00E31BBF">
        <w:t>law</w:t>
      </w:r>
      <w:r w:rsidR="00C21DB7">
        <w:t xml:space="preserve"> </w:t>
      </w:r>
      <w:r w:rsidRPr="00E31BBF">
        <w:t>by</w:t>
      </w:r>
      <w:r w:rsidR="00C21DB7">
        <w:t xml:space="preserve"> </w:t>
      </w:r>
      <w:r w:rsidRPr="00E31BBF">
        <w:t>2022.</w:t>
      </w:r>
    </w:p>
    <w:p w:rsidR="002F001C" w:rsidRPr="00E31BBF" w:rsidRDefault="002F001C" w:rsidP="00732F46">
      <w:pPr>
        <w:pStyle w:val="SingleTxtG"/>
      </w:pPr>
      <w:r w:rsidRPr="00E31BBF">
        <w:t>115.</w:t>
      </w:r>
      <w:r w:rsidRPr="00E31BBF">
        <w:tab/>
        <w:t>The</w:t>
      </w:r>
      <w:r w:rsidR="00C21DB7">
        <w:t xml:space="preserve"> </w:t>
      </w:r>
      <w:r w:rsidRPr="00E31BBF">
        <w:t>Ministry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Economic</w:t>
      </w:r>
      <w:r w:rsidR="00C21DB7">
        <w:t xml:space="preserve"> </w:t>
      </w:r>
      <w:r w:rsidRPr="00E31BBF">
        <w:t>Affairs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Communications</w:t>
      </w:r>
      <w:r w:rsidR="00C21DB7">
        <w:t xml:space="preserve"> </w:t>
      </w:r>
      <w:r w:rsidRPr="00E31BBF">
        <w:t>had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Guidelines</w:t>
      </w:r>
      <w:r w:rsidR="00C21DB7">
        <w:t xml:space="preserve"> </w:t>
      </w:r>
      <w:r w:rsidRPr="00E31BBF">
        <w:t>translated</w:t>
      </w:r>
      <w:r w:rsidR="00C21DB7">
        <w:t xml:space="preserve"> </w:t>
      </w:r>
      <w:r w:rsidRPr="00E31BBF">
        <w:t>into</w:t>
      </w:r>
      <w:r w:rsidR="00C21DB7">
        <w:t xml:space="preserve"> </w:t>
      </w:r>
      <w:r w:rsidRPr="00E31BBF">
        <w:t>Estonian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2013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they</w:t>
      </w:r>
      <w:r w:rsidR="00C21DB7">
        <w:t xml:space="preserve"> </w:t>
      </w:r>
      <w:r w:rsidRPr="00E31BBF">
        <w:t>are</w:t>
      </w:r>
      <w:r w:rsidR="00C21DB7">
        <w:t xml:space="preserve"> </w:t>
      </w:r>
      <w:r w:rsidRPr="00E31BBF">
        <w:t>freely</w:t>
      </w:r>
      <w:r w:rsidR="00C21DB7">
        <w:t xml:space="preserve"> </w:t>
      </w:r>
      <w:r w:rsidRPr="00E31BBF">
        <w:t>available</w:t>
      </w:r>
      <w:r w:rsidR="00C21DB7">
        <w:t xml:space="preserve"> </w:t>
      </w:r>
      <w:r w:rsidRPr="00E31BBF">
        <w:t>on</w:t>
      </w:r>
      <w:r w:rsidR="00C21DB7">
        <w:t xml:space="preserve"> </w:t>
      </w:r>
      <w:r w:rsidRPr="00E31BBF">
        <w:t>Internet.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addition,</w:t>
      </w:r>
      <w:r w:rsidR="00C21DB7">
        <w:t xml:space="preserve"> </w:t>
      </w:r>
      <w:r w:rsidRPr="00E31BBF">
        <w:t>Directive</w:t>
      </w:r>
      <w:r w:rsidR="00C21DB7">
        <w:t xml:space="preserve"> </w:t>
      </w:r>
      <w:r w:rsidRPr="00E31BBF">
        <w:t>(EU)</w:t>
      </w:r>
      <w:r w:rsidR="00C21DB7">
        <w:t xml:space="preserve"> </w:t>
      </w:r>
      <w:r w:rsidRPr="00E31BBF">
        <w:t>2019/882</w:t>
      </w:r>
      <w:r w:rsidR="00C21DB7">
        <w:t xml:space="preserve"> </w:t>
      </w:r>
      <w:r w:rsidRPr="00E31BBF">
        <w:t>also</w:t>
      </w:r>
      <w:r w:rsidR="00C21DB7">
        <w:t xml:space="preserve"> </w:t>
      </w:r>
      <w:r w:rsidRPr="00E31BBF">
        <w:t>sets</w:t>
      </w:r>
      <w:r w:rsidR="00C21DB7">
        <w:t xml:space="preserve"> </w:t>
      </w:r>
      <w:r w:rsidRPr="00E31BBF">
        <w:t>out</w:t>
      </w:r>
      <w:r w:rsidR="00C21DB7">
        <w:t xml:space="preserve"> </w:t>
      </w:r>
      <w:r w:rsidRPr="00E31BBF">
        <w:t>accessibility</w:t>
      </w:r>
      <w:r w:rsidR="00C21DB7">
        <w:t xml:space="preserve"> </w:t>
      </w:r>
      <w:r w:rsidRPr="00E31BBF">
        <w:t>requirements</w:t>
      </w:r>
      <w:r w:rsidR="00C21DB7">
        <w:t xml:space="preserve"> </w:t>
      </w:r>
      <w:r w:rsidRPr="00E31BBF">
        <w:t>for</w:t>
      </w:r>
      <w:r w:rsidR="00C21DB7">
        <w:t xml:space="preserve"> </w:t>
      </w:r>
      <w:r w:rsidRPr="00E31BBF">
        <w:t>public</w:t>
      </w:r>
      <w:r w:rsidR="00C21DB7">
        <w:t xml:space="preserve"> </w:t>
      </w:r>
      <w:r w:rsidRPr="00E31BBF">
        <w:t>sector</w:t>
      </w:r>
      <w:r w:rsidR="00C21DB7">
        <w:t xml:space="preserve"> </w:t>
      </w:r>
      <w:proofErr w:type="gramStart"/>
      <w:r w:rsidRPr="00E31BBF">
        <w:t>websites,</w:t>
      </w:r>
      <w:proofErr w:type="gramEnd"/>
      <w:r w:rsidR="00C21DB7">
        <w:t xml:space="preserve"> </w:t>
      </w:r>
      <w:r w:rsidRPr="00E31BBF">
        <w:t>these</w:t>
      </w:r>
      <w:r w:rsidR="00C21DB7">
        <w:t xml:space="preserve"> </w:t>
      </w:r>
      <w:r w:rsidRPr="00E31BBF">
        <w:t>are</w:t>
      </w:r>
      <w:r w:rsidR="00C21DB7">
        <w:t xml:space="preserve"> </w:t>
      </w:r>
      <w:r w:rsidRPr="00E31BBF">
        <w:t>applicable</w:t>
      </w:r>
      <w:r w:rsidR="00C21DB7">
        <w:t xml:space="preserve"> </w:t>
      </w:r>
      <w:r w:rsidRPr="00E31BBF">
        <w:t>by</w:t>
      </w:r>
      <w:r w:rsidR="00C21DB7">
        <w:t xml:space="preserve"> </w:t>
      </w:r>
      <w:r w:rsidRPr="00E31BBF">
        <w:t>their</w:t>
      </w:r>
      <w:r w:rsidR="00C21DB7">
        <w:t xml:space="preserve"> </w:t>
      </w:r>
      <w:r w:rsidRPr="00E31BBF">
        <w:t>timeline.</w:t>
      </w:r>
      <w:r w:rsidR="00C21DB7">
        <w:t xml:space="preserve"> </w:t>
      </w:r>
    </w:p>
    <w:p w:rsidR="002F001C" w:rsidRPr="00E31BBF" w:rsidRDefault="002F001C" w:rsidP="00732F46">
      <w:pPr>
        <w:pStyle w:val="SingleTxtG"/>
      </w:pPr>
      <w:r w:rsidRPr="00E31BBF">
        <w:t>116.</w:t>
      </w:r>
      <w:r w:rsidRPr="00E31BBF">
        <w:tab/>
        <w:t>In</w:t>
      </w:r>
      <w:r w:rsidR="00C21DB7">
        <w:t xml:space="preserve"> </w:t>
      </w:r>
      <w:r w:rsidRPr="00E31BBF">
        <w:t>addition,</w:t>
      </w:r>
      <w:r w:rsidR="00C21DB7">
        <w:t xml:space="preserve"> </w:t>
      </w:r>
      <w:r w:rsidRPr="00E31BBF">
        <w:t>since</w:t>
      </w:r>
      <w:r w:rsidR="00C21DB7">
        <w:t xml:space="preserve"> </w:t>
      </w:r>
      <w:r w:rsidRPr="00E31BBF">
        <w:t>September</w:t>
      </w:r>
      <w:r w:rsidR="00C21DB7">
        <w:t xml:space="preserve"> </w:t>
      </w:r>
      <w:r w:rsidRPr="00E31BBF">
        <w:t>2018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Ministry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Economic</w:t>
      </w:r>
      <w:r w:rsidR="00C21DB7">
        <w:t xml:space="preserve"> </w:t>
      </w:r>
      <w:r w:rsidRPr="00E31BBF">
        <w:t>Affairs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Communications</w:t>
      </w:r>
      <w:r w:rsidR="00C21DB7">
        <w:t xml:space="preserve"> </w:t>
      </w:r>
      <w:r w:rsidRPr="00E31BBF">
        <w:t>has</w:t>
      </w:r>
      <w:r w:rsidR="00C21DB7">
        <w:t xml:space="preserve"> </w:t>
      </w:r>
      <w:r w:rsidRPr="00E31BBF">
        <w:t>been</w:t>
      </w:r>
      <w:r w:rsidR="00C21DB7">
        <w:t xml:space="preserve"> </w:t>
      </w:r>
      <w:r w:rsidRPr="00E31BBF">
        <w:t>organising</w:t>
      </w:r>
      <w:r w:rsidR="00C21DB7">
        <w:t xml:space="preserve"> </w:t>
      </w:r>
      <w:r w:rsidRPr="00E31BBF">
        <w:t>practical</w:t>
      </w:r>
      <w:r w:rsidR="00C21DB7">
        <w:t xml:space="preserve"> </w:t>
      </w:r>
      <w:r w:rsidRPr="00E31BBF">
        <w:t>trainings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seminars</w:t>
      </w:r>
      <w:r w:rsidR="00C21DB7">
        <w:t xml:space="preserve"> </w:t>
      </w:r>
      <w:r w:rsidRPr="00E31BBF">
        <w:t>for</w:t>
      </w:r>
      <w:r w:rsidR="00C21DB7">
        <w:t xml:space="preserve"> </w:t>
      </w:r>
      <w:r w:rsidRPr="00E31BBF">
        <w:t>editors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websites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developers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websites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mobile</w:t>
      </w:r>
      <w:r w:rsidR="00C21DB7">
        <w:t xml:space="preserve"> </w:t>
      </w:r>
      <w:r w:rsidRPr="00E31BBF">
        <w:t>applications.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Estonian</w:t>
      </w:r>
      <w:r w:rsidR="00C21DB7">
        <w:t xml:space="preserve"> </w:t>
      </w:r>
      <w:r w:rsidRPr="00E31BBF">
        <w:t>Data</w:t>
      </w:r>
      <w:r w:rsidR="00C21DB7">
        <w:t xml:space="preserve"> </w:t>
      </w:r>
      <w:r w:rsidRPr="00E31BBF">
        <w:t>Protection</w:t>
      </w:r>
      <w:r w:rsidR="00C21DB7">
        <w:t xml:space="preserve"> </w:t>
      </w:r>
      <w:r w:rsidRPr="00E31BBF">
        <w:t>Inspectorate</w:t>
      </w:r>
      <w:r w:rsidR="00C21DB7">
        <w:t xml:space="preserve"> </w:t>
      </w:r>
      <w:r w:rsidRPr="00E31BBF">
        <w:t>is</w:t>
      </w:r>
      <w:r w:rsidR="00C21DB7">
        <w:t xml:space="preserve"> </w:t>
      </w:r>
      <w:r w:rsidRPr="00E31BBF">
        <w:t>responsible</w:t>
      </w:r>
      <w:r w:rsidR="00C21DB7">
        <w:t xml:space="preserve"> </w:t>
      </w:r>
      <w:r w:rsidRPr="00E31BBF">
        <w:t>for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supervision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accessibility</w:t>
      </w:r>
      <w:r w:rsidR="00C21DB7">
        <w:t xml:space="preserve"> </w:t>
      </w:r>
      <w:r w:rsidRPr="00E31BBF">
        <w:t>requirements.</w:t>
      </w:r>
    </w:p>
    <w:p w:rsidR="002F001C" w:rsidRPr="00E31BBF" w:rsidRDefault="002F001C" w:rsidP="00732F46">
      <w:pPr>
        <w:pStyle w:val="SingleTxtG"/>
      </w:pPr>
      <w:r w:rsidRPr="00E31BBF">
        <w:t>117.</w:t>
      </w:r>
      <w:r w:rsidRPr="00E31BBF">
        <w:tab/>
        <w:t>Please</w:t>
      </w:r>
      <w:r w:rsidR="00C21DB7">
        <w:t xml:space="preserve"> </w:t>
      </w:r>
      <w:r w:rsidRPr="00E31BBF">
        <w:t>also</w:t>
      </w:r>
      <w:r w:rsidR="00C21DB7">
        <w:t xml:space="preserve"> </w:t>
      </w:r>
      <w:r w:rsidRPr="00E31BBF">
        <w:t>see</w:t>
      </w:r>
      <w:r w:rsidR="00C21DB7">
        <w:t xml:space="preserve"> </w:t>
      </w:r>
      <w:r w:rsidRPr="00E31BBF">
        <w:t>answers</w:t>
      </w:r>
      <w:r w:rsidR="00C21DB7">
        <w:t xml:space="preserve"> </w:t>
      </w:r>
      <w:r w:rsidRPr="00E31BBF">
        <w:t>provided</w:t>
      </w:r>
      <w:r w:rsidR="00C21DB7">
        <w:t xml:space="preserve"> </w:t>
      </w:r>
      <w:r w:rsidRPr="00E31BBF">
        <w:t>under</w:t>
      </w:r>
      <w:r w:rsidR="00C21DB7">
        <w:t xml:space="preserve"> </w:t>
      </w:r>
      <w:r w:rsidRPr="00E31BBF">
        <w:t>article</w:t>
      </w:r>
      <w:r w:rsidR="00C21DB7">
        <w:t xml:space="preserve"> </w:t>
      </w:r>
      <w:r w:rsidRPr="00E31BBF">
        <w:t>1</w:t>
      </w:r>
      <w:r w:rsidR="00684C05">
        <w:t>–</w:t>
      </w:r>
      <w:r w:rsidRPr="00E31BBF">
        <w:t>4</w:t>
      </w:r>
      <w:r w:rsidR="00C21DB7">
        <w:t xml:space="preserve"> </w:t>
      </w:r>
      <w:r w:rsidRPr="00E31BBF">
        <w:t>point</w:t>
      </w:r>
      <w:r w:rsidR="00C21DB7">
        <w:t xml:space="preserve"> </w:t>
      </w:r>
      <w:proofErr w:type="gramStart"/>
      <w:r w:rsidRPr="00E31BBF">
        <w:t>1</w:t>
      </w:r>
      <w:proofErr w:type="gramEnd"/>
      <w:r w:rsidR="00C21DB7">
        <w:t xml:space="preserve"> </w:t>
      </w:r>
      <w:r w:rsidRPr="00E31BBF">
        <w:t>(d)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(c),</w:t>
      </w:r>
      <w:r w:rsidR="00C21DB7">
        <w:t xml:space="preserve"> </w:t>
      </w:r>
      <w:r w:rsidRPr="00E31BBF">
        <w:t>article</w:t>
      </w:r>
      <w:r w:rsidR="00C21DB7">
        <w:t xml:space="preserve"> </w:t>
      </w:r>
      <w:r w:rsidRPr="00E31BBF">
        <w:t>6</w:t>
      </w:r>
      <w:r w:rsidR="00C21DB7">
        <w:t xml:space="preserve"> </w:t>
      </w:r>
      <w:r w:rsidRPr="00E31BBF">
        <w:t>(b),</w:t>
      </w:r>
      <w:r w:rsidR="00C21DB7">
        <w:t xml:space="preserve"> </w:t>
      </w:r>
      <w:r w:rsidRPr="00E31BBF">
        <w:t>article</w:t>
      </w:r>
      <w:r w:rsidR="00C21DB7">
        <w:t xml:space="preserve"> </w:t>
      </w:r>
      <w:r w:rsidRPr="00E31BBF">
        <w:t>7,</w:t>
      </w:r>
      <w:r w:rsidR="00C21DB7">
        <w:t xml:space="preserve"> </w:t>
      </w:r>
      <w:r w:rsidRPr="00E31BBF">
        <w:t>article</w:t>
      </w:r>
      <w:r w:rsidR="00C21DB7">
        <w:t xml:space="preserve"> </w:t>
      </w:r>
      <w:r w:rsidRPr="00E31BBF">
        <w:t>8,</w:t>
      </w:r>
      <w:r w:rsidR="00C21DB7">
        <w:t xml:space="preserve"> </w:t>
      </w:r>
      <w:r w:rsidRPr="00E31BBF">
        <w:t>article</w:t>
      </w:r>
      <w:r w:rsidR="00C21DB7">
        <w:t xml:space="preserve"> </w:t>
      </w:r>
      <w:r w:rsidRPr="00E31BBF">
        <w:t>9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article</w:t>
      </w:r>
      <w:r w:rsidR="00C21DB7">
        <w:t xml:space="preserve"> </w:t>
      </w:r>
      <w:r w:rsidRPr="00E31BBF">
        <w:t>11.</w:t>
      </w:r>
      <w:r w:rsidRPr="00E31BBF">
        <w:tab/>
      </w:r>
    </w:p>
    <w:p w:rsidR="002F001C" w:rsidRPr="00E31BBF" w:rsidRDefault="002F001C" w:rsidP="004F710A">
      <w:pPr>
        <w:pStyle w:val="H1G"/>
      </w:pPr>
      <w:r w:rsidRPr="00E31BBF">
        <w:tab/>
      </w:r>
      <w:r w:rsidRPr="00E31BBF">
        <w:tab/>
        <w:t>Respect</w:t>
      </w:r>
      <w:r w:rsidR="00C21DB7">
        <w:t xml:space="preserve"> </w:t>
      </w:r>
      <w:r w:rsidRPr="00E31BBF">
        <w:t>for</w:t>
      </w:r>
      <w:r w:rsidR="00C21DB7">
        <w:t xml:space="preserve"> </w:t>
      </w:r>
      <w:r w:rsidRPr="00E31BBF">
        <w:t>home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family</w:t>
      </w:r>
      <w:r w:rsidR="00C21DB7">
        <w:t xml:space="preserve"> </w:t>
      </w:r>
      <w:r w:rsidRPr="00E31BBF">
        <w:t>(art.</w:t>
      </w:r>
      <w:r w:rsidR="00C21DB7">
        <w:t xml:space="preserve"> </w:t>
      </w:r>
      <w:r w:rsidRPr="00E31BBF">
        <w:t>23)</w:t>
      </w:r>
    </w:p>
    <w:p w:rsidR="002F001C" w:rsidRPr="00E31BBF" w:rsidRDefault="002F001C" w:rsidP="004F710A">
      <w:pPr>
        <w:pStyle w:val="H23G"/>
      </w:pPr>
      <w:r w:rsidRPr="00E31BBF">
        <w:tab/>
      </w:r>
      <w:r w:rsidRPr="00E31BBF">
        <w:tab/>
        <w:t>Reply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paragraph</w:t>
      </w:r>
      <w:r w:rsidR="00C21DB7">
        <w:t xml:space="preserve"> </w:t>
      </w:r>
      <w:r w:rsidRPr="00E31BBF">
        <w:t>14</w:t>
      </w:r>
      <w:r w:rsidR="00B10A4D">
        <w:t xml:space="preserve"> </w:t>
      </w:r>
      <w:r w:rsidRPr="00E31BBF">
        <w:t>(a)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(b)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list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issues</w:t>
      </w:r>
      <w:r w:rsidR="00C21DB7">
        <w:t xml:space="preserve"> </w:t>
      </w:r>
    </w:p>
    <w:p w:rsidR="002F001C" w:rsidRPr="00E31BBF" w:rsidRDefault="002F001C" w:rsidP="00732F46">
      <w:pPr>
        <w:pStyle w:val="SingleTxtG"/>
      </w:pPr>
      <w:proofErr w:type="gramStart"/>
      <w:r w:rsidRPr="00E31BBF">
        <w:t>118.</w:t>
      </w:r>
      <w:r w:rsidRPr="00E31BBF">
        <w:tab/>
        <w:t>In</w:t>
      </w:r>
      <w:r w:rsidR="00C21DB7">
        <w:t xml:space="preserve"> </w:t>
      </w:r>
      <w:r w:rsidRPr="00E31BBF">
        <w:t>June</w:t>
      </w:r>
      <w:r w:rsidR="00C21DB7">
        <w:t xml:space="preserve"> </w:t>
      </w:r>
      <w:r w:rsidRPr="00E31BBF">
        <w:t>2019</w:t>
      </w:r>
      <w:proofErr w:type="gramEnd"/>
      <w:r w:rsidR="00C21DB7">
        <w:t xml:space="preserve"> </w:t>
      </w:r>
      <w:r w:rsidRPr="00E31BBF">
        <w:t>Estonia</w:t>
      </w:r>
      <w:r w:rsidR="00C21DB7">
        <w:t xml:space="preserve"> </w:t>
      </w:r>
      <w:r w:rsidRPr="00E31BBF">
        <w:t>started</w:t>
      </w:r>
      <w:r w:rsidR="00C21DB7">
        <w:t xml:space="preserve"> </w:t>
      </w:r>
      <w:r w:rsidRPr="00E31BBF">
        <w:t>piloting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model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integrated</w:t>
      </w:r>
      <w:r w:rsidR="00C21DB7">
        <w:t xml:space="preserve"> </w:t>
      </w:r>
      <w:r w:rsidRPr="00E31BBF">
        <w:t>care</w:t>
      </w:r>
      <w:r w:rsidR="00C21DB7">
        <w:t xml:space="preserve"> </w:t>
      </w:r>
      <w:r w:rsidRPr="00E31BBF">
        <w:t>for</w:t>
      </w:r>
      <w:r w:rsidR="00C21DB7">
        <w:t xml:space="preserve"> </w:t>
      </w:r>
      <w:r w:rsidRPr="00E31BBF">
        <w:t>children</w:t>
      </w:r>
      <w:r w:rsidR="00C21DB7">
        <w:t xml:space="preserve"> </w:t>
      </w:r>
      <w:r w:rsidRPr="00E31BBF">
        <w:t>with</w:t>
      </w:r>
      <w:r w:rsidR="00C21DB7">
        <w:t xml:space="preserve"> </w:t>
      </w:r>
      <w:r w:rsidRPr="00E31BBF">
        <w:t>support</w:t>
      </w:r>
      <w:r w:rsidR="00C21DB7">
        <w:t xml:space="preserve"> </w:t>
      </w:r>
      <w:r w:rsidRPr="00E31BBF">
        <w:t>needs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at</w:t>
      </w:r>
      <w:r w:rsidR="00C21DB7">
        <w:t xml:space="preserve"> </w:t>
      </w:r>
      <w:r w:rsidRPr="00E31BBF">
        <w:t>least</w:t>
      </w:r>
      <w:r w:rsidR="00C21DB7">
        <w:t xml:space="preserve"> </w:t>
      </w:r>
      <w:r w:rsidRPr="00E31BBF">
        <w:t>two</w:t>
      </w:r>
      <w:r w:rsidR="00C21DB7">
        <w:t xml:space="preserve"> </w:t>
      </w:r>
      <w:r w:rsidRPr="00E31BBF">
        <w:t>areas</w:t>
      </w:r>
      <w:r w:rsidR="00C21DB7">
        <w:t xml:space="preserve"> </w:t>
      </w:r>
      <w:r w:rsidRPr="00E31BBF">
        <w:t>(education,</w:t>
      </w:r>
      <w:r w:rsidR="00C21DB7">
        <w:t xml:space="preserve"> </w:t>
      </w:r>
      <w:r w:rsidRPr="00E31BBF">
        <w:t>health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social</w:t>
      </w:r>
      <w:r w:rsidR="00C21DB7">
        <w:t xml:space="preserve"> </w:t>
      </w:r>
      <w:r w:rsidRPr="00E31BBF">
        <w:t>care).</w:t>
      </w:r>
      <w:r w:rsidR="00C21DB7">
        <w:t xml:space="preserve"> </w:t>
      </w:r>
      <w:proofErr w:type="gramStart"/>
      <w:r w:rsidRPr="00E31BBF">
        <w:t>8</w:t>
      </w:r>
      <w:proofErr w:type="gramEnd"/>
      <w:r w:rsidR="00C21DB7">
        <w:t xml:space="preserve"> </w:t>
      </w:r>
      <w:r w:rsidRPr="00E31BBF">
        <w:t>local</w:t>
      </w:r>
      <w:r w:rsidR="00C21DB7">
        <w:t xml:space="preserve"> </w:t>
      </w:r>
      <w:r w:rsidRPr="00E31BBF">
        <w:t>municipalities</w:t>
      </w:r>
      <w:r w:rsidR="00C21DB7">
        <w:t xml:space="preserve"> </w:t>
      </w:r>
      <w:r w:rsidRPr="00E31BBF">
        <w:t>with</w:t>
      </w:r>
      <w:r w:rsidR="00C21DB7">
        <w:t xml:space="preserve"> </w:t>
      </w:r>
      <w:r w:rsidRPr="00E31BBF">
        <w:t>their</w:t>
      </w:r>
      <w:r w:rsidR="00C21DB7">
        <w:t xml:space="preserve"> </w:t>
      </w:r>
      <w:r w:rsidRPr="00E31BBF">
        <w:t>partners</w:t>
      </w:r>
      <w:r w:rsidR="00C21DB7">
        <w:t xml:space="preserve"> </w:t>
      </w:r>
      <w:r w:rsidRPr="00E31BBF">
        <w:t>(different</w:t>
      </w:r>
      <w:r w:rsidR="00C21DB7">
        <w:t xml:space="preserve"> </w:t>
      </w:r>
      <w:r w:rsidRPr="00E31BBF">
        <w:t>service</w:t>
      </w:r>
      <w:r w:rsidR="00C21DB7">
        <w:t xml:space="preserve"> </w:t>
      </w:r>
      <w:r w:rsidRPr="00E31BBF">
        <w:t>providers)</w:t>
      </w:r>
      <w:r w:rsidR="00C21DB7">
        <w:t xml:space="preserve"> </w:t>
      </w:r>
      <w:r w:rsidRPr="00E31BBF">
        <w:t>are</w:t>
      </w:r>
      <w:r w:rsidR="00C21DB7">
        <w:t xml:space="preserve"> </w:t>
      </w:r>
      <w:r w:rsidRPr="00E31BBF">
        <w:t>included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project.</w:t>
      </w:r>
      <w:r w:rsidR="00C21DB7">
        <w:t xml:space="preserve"> </w:t>
      </w:r>
      <w:proofErr w:type="gramStart"/>
      <w:r w:rsidRPr="00E31BBF">
        <w:t>The</w:t>
      </w:r>
      <w:r w:rsidR="00C21DB7">
        <w:t xml:space="preserve"> </w:t>
      </w:r>
      <w:r w:rsidRPr="00E31BBF">
        <w:t>purpose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this</w:t>
      </w:r>
      <w:r w:rsidR="00C21DB7">
        <w:t xml:space="preserve"> </w:t>
      </w:r>
      <w:r w:rsidRPr="00E31BBF">
        <w:t>project</w:t>
      </w:r>
      <w:r w:rsidR="00C21DB7">
        <w:t xml:space="preserve"> </w:t>
      </w:r>
      <w:r w:rsidRPr="00E31BBF">
        <w:t>is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develop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new</w:t>
      </w:r>
      <w:r w:rsidR="00C21DB7">
        <w:t xml:space="preserve"> </w:t>
      </w:r>
      <w:r w:rsidRPr="00E31BBF">
        <w:t>cooperation</w:t>
      </w:r>
      <w:r w:rsidR="00C21DB7">
        <w:t xml:space="preserve"> </w:t>
      </w:r>
      <w:r w:rsidRPr="00E31BBF">
        <w:t>model</w:t>
      </w:r>
      <w:r w:rsidR="00C21DB7">
        <w:t xml:space="preserve"> </w:t>
      </w:r>
      <w:r w:rsidRPr="00E31BBF">
        <w:t>that</w:t>
      </w:r>
      <w:r w:rsidR="00C21DB7">
        <w:t xml:space="preserve"> </w:t>
      </w:r>
      <w:r w:rsidRPr="00E31BBF">
        <w:t>can</w:t>
      </w:r>
      <w:r w:rsidR="00C21DB7">
        <w:t xml:space="preserve"> </w:t>
      </w:r>
      <w:r w:rsidRPr="00E31BBF">
        <w:t>be</w:t>
      </w:r>
      <w:r w:rsidR="00C21DB7">
        <w:t xml:space="preserve"> </w:t>
      </w:r>
      <w:r w:rsidRPr="00E31BBF">
        <w:t>used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all</w:t>
      </w:r>
      <w:r w:rsidR="00C21DB7">
        <w:t xml:space="preserve"> </w:t>
      </w:r>
      <w:r w:rsidRPr="00E31BBF">
        <w:t>local</w:t>
      </w:r>
      <w:r w:rsidR="00C21DB7">
        <w:t xml:space="preserve"> </w:t>
      </w:r>
      <w:r w:rsidRPr="00E31BBF">
        <w:t>municipalities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it</w:t>
      </w:r>
      <w:r w:rsidR="00C21DB7">
        <w:t xml:space="preserve"> </w:t>
      </w:r>
      <w:r w:rsidRPr="00E31BBF">
        <w:t>helps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child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its</w:t>
      </w:r>
      <w:r w:rsidR="00C21DB7">
        <w:t xml:space="preserve"> </w:t>
      </w:r>
      <w:r w:rsidRPr="00E31BBF">
        <w:t>family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cooperation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different</w:t>
      </w:r>
      <w:r w:rsidR="00C21DB7">
        <w:t xml:space="preserve"> </w:t>
      </w:r>
      <w:r w:rsidRPr="00E31BBF">
        <w:t>experts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systems,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provide</w:t>
      </w:r>
      <w:r w:rsidR="00C21DB7">
        <w:t xml:space="preserve"> </w:t>
      </w:r>
      <w:r w:rsidRPr="00E31BBF">
        <w:t>each</w:t>
      </w:r>
      <w:r w:rsidR="00C21DB7">
        <w:t xml:space="preserve"> </w:t>
      </w:r>
      <w:r w:rsidRPr="00E31BBF">
        <w:t>child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family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help</w:t>
      </w:r>
      <w:r w:rsidR="00C21DB7">
        <w:t xml:space="preserve"> </w:t>
      </w:r>
      <w:r w:rsidRPr="00E31BBF">
        <w:t>according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their</w:t>
      </w:r>
      <w:r w:rsidR="00C21DB7">
        <w:t xml:space="preserve"> </w:t>
      </w:r>
      <w:r w:rsidRPr="00E31BBF">
        <w:t>needs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location</w:t>
      </w:r>
      <w:r w:rsidR="00C21DB7">
        <w:t xml:space="preserve"> </w:t>
      </w:r>
      <w:r w:rsidRPr="00E31BBF">
        <w:t>they</w:t>
      </w:r>
      <w:r w:rsidR="00C21DB7">
        <w:t xml:space="preserve"> </w:t>
      </w:r>
      <w:r w:rsidRPr="00E31BBF">
        <w:t>are</w:t>
      </w:r>
      <w:r w:rsidR="00C21DB7">
        <w:t xml:space="preserve"> </w:t>
      </w:r>
      <w:r w:rsidRPr="00E31BBF">
        <w:t>actually</w:t>
      </w:r>
      <w:r w:rsidR="00C21DB7">
        <w:t xml:space="preserve"> </w:t>
      </w:r>
      <w:r w:rsidRPr="00E31BBF">
        <w:t>at</w:t>
      </w:r>
      <w:r w:rsidR="00C21DB7">
        <w:t xml:space="preserve"> </w:t>
      </w:r>
      <w:r w:rsidRPr="00E31BBF">
        <w:t>(in</w:t>
      </w:r>
      <w:r w:rsidR="00C21DB7">
        <w:t xml:space="preserve"> </w:t>
      </w:r>
      <w:r w:rsidRPr="00E31BBF">
        <w:t>school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at</w:t>
      </w:r>
      <w:r w:rsidR="00C21DB7">
        <w:t xml:space="preserve"> </w:t>
      </w:r>
      <w:r w:rsidRPr="00E31BBF">
        <w:t>home)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provide</w:t>
      </w:r>
      <w:r w:rsidR="00C21DB7">
        <w:t xml:space="preserve"> </w:t>
      </w:r>
      <w:r w:rsidRPr="00E31BBF">
        <w:t>services</w:t>
      </w:r>
      <w:r w:rsidR="00C21DB7">
        <w:t xml:space="preserve"> </w:t>
      </w:r>
      <w:r w:rsidRPr="00E31BBF">
        <w:t>that</w:t>
      </w:r>
      <w:r w:rsidR="00C21DB7">
        <w:t xml:space="preserve"> </w:t>
      </w:r>
      <w:r w:rsidRPr="00E31BBF">
        <w:t>are</w:t>
      </w:r>
      <w:r w:rsidR="00C21DB7">
        <w:t xml:space="preserve"> </w:t>
      </w:r>
      <w:r w:rsidRPr="00E31BBF">
        <w:t>available,</w:t>
      </w:r>
      <w:r w:rsidR="00C21DB7">
        <w:t xml:space="preserve"> </w:t>
      </w:r>
      <w:r w:rsidRPr="00E31BBF">
        <w:t>effective,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good</w:t>
      </w:r>
      <w:r w:rsidR="00C21DB7">
        <w:t xml:space="preserve"> </w:t>
      </w:r>
      <w:r w:rsidRPr="00E31BBF">
        <w:t>quality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provided</w:t>
      </w:r>
      <w:r w:rsidR="00C21DB7">
        <w:t xml:space="preserve"> </w:t>
      </w:r>
      <w:r w:rsidRPr="00E31BBF">
        <w:t>on</w:t>
      </w:r>
      <w:r w:rsidR="00C21DB7">
        <w:t xml:space="preserve"> </w:t>
      </w:r>
      <w:r w:rsidRPr="00E31BBF">
        <w:t>time.</w:t>
      </w:r>
      <w:proofErr w:type="gramEnd"/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project</w:t>
      </w:r>
      <w:r w:rsidR="00C21DB7">
        <w:t xml:space="preserve"> </w:t>
      </w:r>
      <w:proofErr w:type="gramStart"/>
      <w:r w:rsidRPr="00E31BBF">
        <w:t>is</w:t>
      </w:r>
      <w:r w:rsidR="00C21DB7">
        <w:t xml:space="preserve"> </w:t>
      </w:r>
      <w:r w:rsidRPr="00E31BBF">
        <w:t>coordinated</w:t>
      </w:r>
      <w:proofErr w:type="gramEnd"/>
      <w:r w:rsidR="00C21DB7">
        <w:t xml:space="preserve"> </w:t>
      </w:r>
      <w:r w:rsidRPr="00E31BBF">
        <w:t>by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Social</w:t>
      </w:r>
      <w:r w:rsidR="00C21DB7">
        <w:t xml:space="preserve"> </w:t>
      </w:r>
      <w:r w:rsidRPr="00E31BBF">
        <w:t>Insurance</w:t>
      </w:r>
      <w:r w:rsidR="00C21DB7">
        <w:t xml:space="preserve"> </w:t>
      </w:r>
      <w:r w:rsidRPr="00E31BBF">
        <w:t>Board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will</w:t>
      </w:r>
      <w:r w:rsidR="00C21DB7">
        <w:t xml:space="preserve"> </w:t>
      </w:r>
      <w:r w:rsidRPr="00E31BBF">
        <w:t>be</w:t>
      </w:r>
      <w:r w:rsidR="00C21DB7">
        <w:t xml:space="preserve"> </w:t>
      </w:r>
      <w:r w:rsidRPr="00E31BBF">
        <w:t>carried</w:t>
      </w:r>
      <w:r w:rsidR="00C21DB7">
        <w:t xml:space="preserve"> </w:t>
      </w:r>
      <w:r w:rsidRPr="00E31BBF">
        <w:t>out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cooperation</w:t>
      </w:r>
      <w:r w:rsidR="00C21DB7">
        <w:t xml:space="preserve"> </w:t>
      </w:r>
      <w:r w:rsidRPr="00E31BBF">
        <w:t>with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Ministry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Social</w:t>
      </w:r>
      <w:r w:rsidR="00C21DB7">
        <w:t xml:space="preserve"> </w:t>
      </w:r>
      <w:r w:rsidRPr="00E31BBF">
        <w:t>Affairs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Ministry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Education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Research.</w:t>
      </w:r>
      <w:r w:rsidR="00C21DB7">
        <w:t xml:space="preserve"> </w:t>
      </w:r>
      <w:r w:rsidRPr="00E31BBF">
        <w:t>At</w:t>
      </w:r>
      <w:r w:rsidR="00C21DB7">
        <w:t xml:space="preserve"> </w:t>
      </w:r>
      <w:r w:rsidRPr="00E31BBF">
        <w:t>least</w:t>
      </w:r>
      <w:r w:rsidR="00C21DB7">
        <w:t xml:space="preserve"> </w:t>
      </w:r>
      <w:r w:rsidRPr="00E31BBF">
        <w:t>71</w:t>
      </w:r>
      <w:r w:rsidR="00C21DB7">
        <w:t xml:space="preserve"> </w:t>
      </w:r>
      <w:r w:rsidRPr="00E31BBF">
        <w:t>children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their</w:t>
      </w:r>
      <w:r w:rsidR="00C21DB7">
        <w:t xml:space="preserve"> </w:t>
      </w:r>
      <w:r w:rsidRPr="00E31BBF">
        <w:t>families</w:t>
      </w:r>
      <w:r w:rsidR="00C21DB7">
        <w:t xml:space="preserve"> </w:t>
      </w:r>
      <w:r w:rsidRPr="00E31BBF">
        <w:t>are</w:t>
      </w:r>
      <w:r w:rsidR="00C21DB7">
        <w:t xml:space="preserve"> </w:t>
      </w:r>
      <w:r w:rsidRPr="00E31BBF">
        <w:t>involved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project.</w:t>
      </w:r>
    </w:p>
    <w:p w:rsidR="002F001C" w:rsidRPr="00E31BBF" w:rsidRDefault="002F001C" w:rsidP="00732F46">
      <w:pPr>
        <w:pStyle w:val="SingleTxtG"/>
      </w:pPr>
      <w:r w:rsidRPr="00E31BBF">
        <w:t>119.</w:t>
      </w:r>
      <w:r w:rsidRPr="00E31BBF">
        <w:tab/>
        <w:t>This</w:t>
      </w:r>
      <w:r w:rsidR="00C21DB7">
        <w:t xml:space="preserve"> </w:t>
      </w:r>
      <w:r w:rsidRPr="00E31BBF">
        <w:t>pilot</w:t>
      </w:r>
      <w:r w:rsidR="00C21DB7">
        <w:t xml:space="preserve"> </w:t>
      </w:r>
      <w:r w:rsidRPr="00E31BBF">
        <w:t>gives</w:t>
      </w:r>
      <w:r w:rsidR="00C21DB7">
        <w:t xml:space="preserve"> </w:t>
      </w:r>
      <w:r w:rsidRPr="00E31BBF">
        <w:t>input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children</w:t>
      </w:r>
      <w:r w:rsidR="00C21DB7">
        <w:t xml:space="preserve"> </w:t>
      </w:r>
      <w:r w:rsidRPr="00E31BBF">
        <w:t>with</w:t>
      </w:r>
      <w:r w:rsidR="00C21DB7">
        <w:t xml:space="preserve"> </w:t>
      </w:r>
      <w:r w:rsidRPr="00E31BBF">
        <w:t>special</w:t>
      </w:r>
      <w:r w:rsidR="00C21DB7">
        <w:t xml:space="preserve"> </w:t>
      </w:r>
      <w:r w:rsidRPr="00E31BBF">
        <w:t>needs</w:t>
      </w:r>
      <w:r w:rsidR="00C21DB7">
        <w:t xml:space="preserve"> </w:t>
      </w:r>
      <w:r w:rsidRPr="00E31BBF">
        <w:t>support</w:t>
      </w:r>
      <w:r w:rsidR="00C21DB7">
        <w:t xml:space="preserve"> </w:t>
      </w:r>
      <w:r w:rsidRPr="00E31BBF">
        <w:t>system</w:t>
      </w:r>
      <w:r w:rsidR="00C21DB7">
        <w:t xml:space="preserve"> </w:t>
      </w:r>
      <w:r w:rsidRPr="00E31BBF">
        <w:t>analysis.</w:t>
      </w:r>
      <w:r w:rsidR="00C21DB7">
        <w:t xml:space="preserve"> </w:t>
      </w:r>
      <w:r w:rsidRPr="00E31BBF">
        <w:t>Proposals</w:t>
      </w:r>
      <w:r w:rsidR="00C21DB7">
        <w:t xml:space="preserve"> </w:t>
      </w:r>
      <w:proofErr w:type="gramStart"/>
      <w:r w:rsidRPr="00E31BBF">
        <w:t>must</w:t>
      </w:r>
      <w:r w:rsidR="00C21DB7">
        <w:t xml:space="preserve"> </w:t>
      </w:r>
      <w:r w:rsidRPr="00E31BBF">
        <w:t>be</w:t>
      </w:r>
      <w:r w:rsidR="00C21DB7">
        <w:t xml:space="preserve"> </w:t>
      </w:r>
      <w:r w:rsidRPr="00E31BBF">
        <w:t>presented</w:t>
      </w:r>
      <w:proofErr w:type="gramEnd"/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government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February</w:t>
      </w:r>
      <w:r w:rsidR="00C21DB7">
        <w:t xml:space="preserve"> </w:t>
      </w:r>
      <w:r w:rsidRPr="00E31BBF">
        <w:t>2020.</w:t>
      </w:r>
      <w:r w:rsidR="00C21DB7">
        <w:t xml:space="preserve"> </w:t>
      </w:r>
    </w:p>
    <w:p w:rsidR="002F001C" w:rsidRPr="00E31BBF" w:rsidRDefault="002F001C" w:rsidP="004F710A">
      <w:pPr>
        <w:pStyle w:val="H1G"/>
      </w:pPr>
      <w:r w:rsidRPr="00E31BBF">
        <w:tab/>
      </w:r>
      <w:r w:rsidRPr="00E31BBF">
        <w:tab/>
        <w:t>Education</w:t>
      </w:r>
      <w:r w:rsidR="00C21DB7">
        <w:t xml:space="preserve"> </w:t>
      </w:r>
      <w:r w:rsidRPr="00E31BBF">
        <w:t>(art.</w:t>
      </w:r>
      <w:r w:rsidR="00C21DB7">
        <w:t xml:space="preserve"> </w:t>
      </w:r>
      <w:r w:rsidRPr="00E31BBF">
        <w:t>24)</w:t>
      </w:r>
    </w:p>
    <w:p w:rsidR="002F001C" w:rsidRPr="00E31BBF" w:rsidRDefault="002F001C" w:rsidP="004F710A">
      <w:pPr>
        <w:pStyle w:val="H23G"/>
      </w:pPr>
      <w:r w:rsidRPr="00E31BBF">
        <w:tab/>
      </w:r>
      <w:r w:rsidRPr="00E31BBF">
        <w:tab/>
        <w:t>Reply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paragraph</w:t>
      </w:r>
      <w:r w:rsidR="00C21DB7">
        <w:t xml:space="preserve"> </w:t>
      </w:r>
      <w:r w:rsidRPr="00E31BBF">
        <w:t>18</w:t>
      </w:r>
      <w:r w:rsidR="00B10A4D">
        <w:t xml:space="preserve"> </w:t>
      </w:r>
      <w:r w:rsidRPr="00E31BBF">
        <w:t>(a)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list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issues</w:t>
      </w:r>
      <w:r w:rsidR="00C21DB7">
        <w:t xml:space="preserve"> </w:t>
      </w:r>
    </w:p>
    <w:p w:rsidR="002F001C" w:rsidRPr="00E31BBF" w:rsidRDefault="002F001C" w:rsidP="004F710A">
      <w:pPr>
        <w:pStyle w:val="H4G"/>
      </w:pPr>
      <w:r w:rsidRPr="00E31BBF">
        <w:tab/>
      </w:r>
      <w:r w:rsidRPr="00E31BBF">
        <w:tab/>
        <w:t>General</w:t>
      </w:r>
      <w:r w:rsidR="00C21DB7">
        <w:t xml:space="preserve"> </w:t>
      </w:r>
      <w:r w:rsidRPr="00E31BBF">
        <w:t>Education</w:t>
      </w:r>
      <w:r w:rsidR="00C21DB7">
        <w:t xml:space="preserve"> </w:t>
      </w:r>
      <w:r w:rsidRPr="00E31BBF">
        <w:t>(basic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upper-secondary</w:t>
      </w:r>
      <w:r w:rsidR="00C21DB7">
        <w:t xml:space="preserve"> </w:t>
      </w:r>
      <w:r w:rsidRPr="00E31BBF">
        <w:t>school)</w:t>
      </w:r>
    </w:p>
    <w:p w:rsidR="002F001C" w:rsidRPr="00E31BBF" w:rsidRDefault="002F001C" w:rsidP="00732F46">
      <w:pPr>
        <w:pStyle w:val="SingleTxtG"/>
      </w:pPr>
      <w:r w:rsidRPr="00E31BBF">
        <w:t>120.</w:t>
      </w:r>
      <w:r w:rsidRPr="00E31BBF">
        <w:tab/>
        <w:t>In</w:t>
      </w:r>
      <w:r w:rsidR="00C21DB7">
        <w:t xml:space="preserve"> </w:t>
      </w:r>
      <w:r w:rsidRPr="00E31BBF">
        <w:t>2018,</w:t>
      </w:r>
      <w:r w:rsidR="00C21DB7">
        <w:t xml:space="preserve"> </w:t>
      </w:r>
      <w:r w:rsidRPr="00E31BBF">
        <w:t>changes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educational</w:t>
      </w:r>
      <w:r w:rsidR="00C21DB7">
        <w:t xml:space="preserve"> </w:t>
      </w:r>
      <w:r w:rsidRPr="00E31BBF">
        <w:t>arrangements</w:t>
      </w:r>
      <w:r w:rsidR="00C21DB7">
        <w:t xml:space="preserve"> </w:t>
      </w:r>
      <w:r w:rsidRPr="00E31BBF">
        <w:t>for</w:t>
      </w:r>
      <w:r w:rsidR="00C21DB7">
        <w:t xml:space="preserve"> </w:t>
      </w:r>
      <w:r w:rsidRPr="00E31BBF">
        <w:t>pupils</w:t>
      </w:r>
      <w:r w:rsidR="00C21DB7">
        <w:t xml:space="preserve"> </w:t>
      </w:r>
      <w:r w:rsidRPr="00E31BBF">
        <w:t>with</w:t>
      </w:r>
      <w:r w:rsidR="00C21DB7">
        <w:t xml:space="preserve"> </w:t>
      </w:r>
      <w:r w:rsidRPr="00E31BBF">
        <w:t>special</w:t>
      </w:r>
      <w:r w:rsidR="00C21DB7">
        <w:t xml:space="preserve"> </w:t>
      </w:r>
      <w:r w:rsidRPr="00E31BBF">
        <w:t>educational</w:t>
      </w:r>
      <w:r w:rsidR="00C21DB7">
        <w:t xml:space="preserve"> </w:t>
      </w:r>
      <w:r w:rsidRPr="00E31BBF">
        <w:t>needs</w:t>
      </w:r>
      <w:r w:rsidR="00C21DB7">
        <w:t xml:space="preserve"> </w:t>
      </w:r>
      <w:proofErr w:type="gramStart"/>
      <w:r w:rsidRPr="00E31BBF">
        <w:t>were</w:t>
      </w:r>
      <w:r w:rsidR="00C21DB7">
        <w:t xml:space="preserve"> </w:t>
      </w:r>
      <w:r w:rsidRPr="00E31BBF">
        <w:t>made</w:t>
      </w:r>
      <w:proofErr w:type="gramEnd"/>
      <w:r w:rsidR="00C21DB7">
        <w:t xml:space="preserve"> </w:t>
      </w:r>
      <w:r w:rsidRPr="00E31BBF">
        <w:t>into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Basic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Upper-Secondary</w:t>
      </w:r>
      <w:r w:rsidR="00C21DB7">
        <w:t xml:space="preserve"> </w:t>
      </w:r>
      <w:r w:rsidRPr="00E31BBF">
        <w:t>School</w:t>
      </w:r>
      <w:r w:rsidR="00C21DB7">
        <w:t xml:space="preserve"> </w:t>
      </w:r>
      <w:r w:rsidRPr="00E31BBF">
        <w:t>Act,</w:t>
      </w:r>
      <w:r w:rsidR="00C21DB7">
        <w:t xml:space="preserve"> </w:t>
      </w:r>
      <w:r w:rsidRPr="00E31BBF">
        <w:t>creating</w:t>
      </w:r>
      <w:r w:rsidR="00C21DB7">
        <w:t xml:space="preserve"> </w:t>
      </w:r>
      <w:r w:rsidRPr="00E31BBF">
        <w:t>greater</w:t>
      </w:r>
      <w:r w:rsidR="00C21DB7">
        <w:t xml:space="preserve"> </w:t>
      </w:r>
      <w:r w:rsidRPr="00E31BBF">
        <w:t>opportunities</w:t>
      </w:r>
      <w:r w:rsidR="00C21DB7">
        <w:t xml:space="preserve"> </w:t>
      </w:r>
      <w:r w:rsidRPr="00E31BBF">
        <w:t>for</w:t>
      </w:r>
      <w:r w:rsidR="00C21DB7">
        <w:t xml:space="preserve"> </w:t>
      </w:r>
      <w:r w:rsidRPr="00E31BBF">
        <w:t>schools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school</w:t>
      </w:r>
      <w:r w:rsidR="00C21DB7">
        <w:t xml:space="preserve"> </w:t>
      </w:r>
      <w:r w:rsidRPr="00E31BBF">
        <w:t>keepers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organise</w:t>
      </w:r>
      <w:r w:rsidR="00C21DB7">
        <w:t xml:space="preserve"> </w:t>
      </w:r>
      <w:r w:rsidRPr="00E31BBF">
        <w:t>pupils</w:t>
      </w:r>
      <w:r w:rsidR="003E41EF">
        <w:t>’</w:t>
      </w:r>
      <w:r w:rsidR="00C21DB7">
        <w:t xml:space="preserve"> </w:t>
      </w:r>
      <w:r w:rsidRPr="00E31BBF">
        <w:t>individual</w:t>
      </w:r>
      <w:r w:rsidR="00C21DB7">
        <w:t xml:space="preserve"> </w:t>
      </w:r>
      <w:r w:rsidRPr="00E31BBF">
        <w:t>needs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implement</w:t>
      </w:r>
      <w:r w:rsidR="00C21DB7">
        <w:t xml:space="preserve"> </w:t>
      </w:r>
      <w:r w:rsidRPr="00E31BBF">
        <w:t>support</w:t>
      </w:r>
      <w:r w:rsidR="00C21DB7">
        <w:t xml:space="preserve"> </w:t>
      </w:r>
      <w:r w:rsidRPr="00E31BBF">
        <w:t>systems.</w:t>
      </w:r>
      <w:r w:rsidR="00C21DB7">
        <w:t xml:space="preserve"> </w:t>
      </w:r>
      <w:r w:rsidRPr="00E31BBF">
        <w:t>Main</w:t>
      </w:r>
      <w:r w:rsidR="00C21DB7">
        <w:t xml:space="preserve"> </w:t>
      </w:r>
      <w:r w:rsidRPr="00E31BBF">
        <w:t>amendments</w:t>
      </w:r>
      <w:r w:rsidR="00C21DB7">
        <w:t xml:space="preserve"> </w:t>
      </w:r>
      <w:r w:rsidRPr="00E31BBF">
        <w:t>included</w:t>
      </w:r>
      <w:r w:rsidR="00C21DB7">
        <w:t xml:space="preserve"> </w:t>
      </w:r>
      <w:r w:rsidRPr="00E31BBF">
        <w:t>an</w:t>
      </w:r>
      <w:r w:rsidR="00C21DB7">
        <w:t xml:space="preserve"> </w:t>
      </w:r>
      <w:r w:rsidRPr="00E31BBF">
        <w:t>increase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state</w:t>
      </w:r>
      <w:r w:rsidR="00C21DB7">
        <w:t xml:space="preserve"> </w:t>
      </w:r>
      <w:r w:rsidRPr="00E31BBF">
        <w:t>budget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raise</w:t>
      </w:r>
      <w:r w:rsidR="00C21DB7">
        <w:t xml:space="preserve"> </w:t>
      </w:r>
      <w:r w:rsidRPr="00E31BBF">
        <w:t>teachers</w:t>
      </w:r>
      <w:r w:rsidR="003E41EF">
        <w:t>’</w:t>
      </w:r>
      <w:r w:rsidR="00C21DB7">
        <w:t xml:space="preserve"> </w:t>
      </w:r>
      <w:r w:rsidRPr="00E31BBF">
        <w:t>wages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increase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operating</w:t>
      </w:r>
      <w:r w:rsidR="00C21DB7">
        <w:t xml:space="preserve"> </w:t>
      </w:r>
      <w:r w:rsidRPr="00E31BBF">
        <w:t>expenditure</w:t>
      </w:r>
      <w:r w:rsidR="00C21DB7">
        <w:t xml:space="preserve"> </w:t>
      </w:r>
      <w:r w:rsidRPr="00E31BBF">
        <w:t>support</w:t>
      </w:r>
      <w:r w:rsidR="00C21DB7">
        <w:t xml:space="preserve"> </w:t>
      </w:r>
      <w:r w:rsidRPr="00E31BBF">
        <w:t>for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implementation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enhanced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special</w:t>
      </w:r>
      <w:r w:rsidR="00C21DB7">
        <w:t xml:space="preserve"> </w:t>
      </w:r>
      <w:r w:rsidRPr="00E31BBF">
        <w:t>support</w:t>
      </w:r>
      <w:r w:rsidR="00C21DB7">
        <w:t xml:space="preserve"> </w:t>
      </w:r>
      <w:r w:rsidRPr="00E31BBF">
        <w:t>for</w:t>
      </w:r>
      <w:r w:rsidR="00C21DB7">
        <w:t xml:space="preserve"> </w:t>
      </w:r>
      <w:r w:rsidRPr="00E31BBF">
        <w:t>students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labour</w:t>
      </w:r>
      <w:r w:rsidR="00C21DB7">
        <w:t xml:space="preserve"> </w:t>
      </w:r>
      <w:r w:rsidRPr="00E31BBF">
        <w:t>costs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support</w:t>
      </w:r>
      <w:r w:rsidR="00C21DB7">
        <w:t xml:space="preserve"> </w:t>
      </w:r>
      <w:r w:rsidRPr="00E31BBF">
        <w:t>specialists;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breakdown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special</w:t>
      </w:r>
      <w:r w:rsidR="00C21DB7">
        <w:t xml:space="preserve"> </w:t>
      </w:r>
      <w:r w:rsidRPr="00E31BBF">
        <w:t>classes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elimination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maximum</w:t>
      </w:r>
      <w:r w:rsidR="00C21DB7">
        <w:t xml:space="preserve"> </w:t>
      </w:r>
      <w:r w:rsidRPr="00E31BBF">
        <w:t>class</w:t>
      </w:r>
      <w:r w:rsidR="00C21DB7">
        <w:t xml:space="preserve"> </w:t>
      </w:r>
      <w:r w:rsidRPr="00E31BBF">
        <w:t>capacity</w:t>
      </w:r>
      <w:r w:rsidR="00C21DB7">
        <w:t xml:space="preserve"> </w:t>
      </w:r>
      <w:r w:rsidRPr="00E31BBF">
        <w:t>level.</w:t>
      </w:r>
      <w:r w:rsidR="00C21DB7">
        <w:t xml:space="preserve"> </w:t>
      </w:r>
    </w:p>
    <w:p w:rsidR="002F001C" w:rsidRPr="00E31BBF" w:rsidRDefault="002F001C" w:rsidP="00732F46">
      <w:pPr>
        <w:pStyle w:val="SingleTxtG"/>
      </w:pPr>
      <w:r w:rsidRPr="00E31BBF">
        <w:t>121.</w:t>
      </w:r>
      <w:r w:rsidRPr="00E31BBF">
        <w:tab/>
        <w:t>The</w:t>
      </w:r>
      <w:r w:rsidR="00C21DB7">
        <w:t xml:space="preserve"> </w:t>
      </w:r>
      <w:r w:rsidRPr="00E31BBF">
        <w:t>school</w:t>
      </w:r>
      <w:r w:rsidR="00C21DB7">
        <w:t xml:space="preserve"> </w:t>
      </w:r>
      <w:r w:rsidRPr="00E31BBF">
        <w:t>provides</w:t>
      </w:r>
      <w:r w:rsidR="00C21DB7">
        <w:t xml:space="preserve"> </w:t>
      </w:r>
      <w:r w:rsidRPr="00E31BBF">
        <w:t>general</w:t>
      </w:r>
      <w:r w:rsidR="00C21DB7">
        <w:t xml:space="preserve"> </w:t>
      </w:r>
      <w:r w:rsidRPr="00E31BBF">
        <w:t>support</w:t>
      </w:r>
      <w:r w:rsidR="00C21DB7">
        <w:t xml:space="preserve"> </w:t>
      </w:r>
      <w:r w:rsidRPr="00E31BBF">
        <w:t>for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student</w:t>
      </w:r>
      <w:r w:rsidR="00C21DB7">
        <w:t xml:space="preserve"> </w:t>
      </w:r>
      <w:r w:rsidRPr="00E31BBF">
        <w:t>who</w:t>
      </w:r>
      <w:r w:rsidR="00C21DB7">
        <w:t xml:space="preserve"> </w:t>
      </w:r>
      <w:r w:rsidRPr="00E31BBF">
        <w:t>is</w:t>
      </w:r>
      <w:r w:rsidR="00C21DB7">
        <w:t xml:space="preserve"> </w:t>
      </w:r>
      <w:r w:rsidRPr="00E31BBF">
        <w:t>unable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fulfil</w:t>
      </w:r>
      <w:r w:rsidR="00C21DB7">
        <w:t xml:space="preserve"> </w:t>
      </w:r>
      <w:r w:rsidRPr="00E31BBF">
        <w:t>school</w:t>
      </w:r>
      <w:r w:rsidR="00C21DB7">
        <w:t xml:space="preserve"> </w:t>
      </w:r>
      <w:r w:rsidRPr="00E31BBF">
        <w:t>duties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is</w:t>
      </w:r>
      <w:r w:rsidR="00C21DB7">
        <w:t xml:space="preserve"> </w:t>
      </w:r>
      <w:r w:rsidRPr="00E31BBF">
        <w:t>lagging</w:t>
      </w:r>
      <w:r w:rsidR="00C21DB7">
        <w:t xml:space="preserve"> </w:t>
      </w:r>
      <w:r w:rsidRPr="00E31BBF">
        <w:t>behind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achieving</w:t>
      </w:r>
      <w:r w:rsidR="00C21DB7">
        <w:t xml:space="preserve"> </w:t>
      </w:r>
      <w:r w:rsidRPr="00E31BBF">
        <w:t>learning</w:t>
      </w:r>
      <w:r w:rsidR="00C21DB7">
        <w:t xml:space="preserve"> </w:t>
      </w:r>
      <w:r w:rsidRPr="00E31BBF">
        <w:t>outcomes.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volume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content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support</w:t>
      </w:r>
      <w:r w:rsidR="00C21DB7">
        <w:t xml:space="preserve"> </w:t>
      </w:r>
      <w:r w:rsidRPr="00E31BBF">
        <w:t>to</w:t>
      </w:r>
      <w:r w:rsidR="00C21DB7">
        <w:t xml:space="preserve"> </w:t>
      </w:r>
      <w:proofErr w:type="gramStart"/>
      <w:r w:rsidRPr="00E31BBF">
        <w:t>be</w:t>
      </w:r>
      <w:r w:rsidR="00C21DB7">
        <w:t xml:space="preserve"> </w:t>
      </w:r>
      <w:r w:rsidRPr="00E31BBF">
        <w:t>implemented</w:t>
      </w:r>
      <w:proofErr w:type="gramEnd"/>
      <w:r w:rsidR="00C21DB7">
        <w:t xml:space="preserve"> </w:t>
      </w:r>
      <w:r w:rsidRPr="00E31BBF">
        <w:t>does</w:t>
      </w:r>
      <w:r w:rsidR="00C21DB7">
        <w:t xml:space="preserve"> </w:t>
      </w:r>
      <w:r w:rsidRPr="00E31BBF">
        <w:t>not</w:t>
      </w:r>
      <w:r w:rsidR="00C21DB7">
        <w:t xml:space="preserve"> </w:t>
      </w:r>
      <w:r w:rsidRPr="00E31BBF">
        <w:t>depend</w:t>
      </w:r>
      <w:r w:rsidR="00C21DB7">
        <w:t xml:space="preserve"> </w:t>
      </w:r>
      <w:r w:rsidRPr="00E31BBF">
        <w:t>as</w:t>
      </w:r>
      <w:r w:rsidR="00C21DB7">
        <w:t xml:space="preserve"> </w:t>
      </w:r>
      <w:r w:rsidRPr="00E31BBF">
        <w:t>much</w:t>
      </w:r>
      <w:r w:rsidR="00C21DB7">
        <w:t xml:space="preserve"> </w:t>
      </w:r>
      <w:r w:rsidRPr="00E31BBF">
        <w:t>on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medical</w:t>
      </w:r>
      <w:r w:rsidR="00C21DB7">
        <w:t xml:space="preserve"> </w:t>
      </w:r>
      <w:r w:rsidRPr="00E31BBF">
        <w:t>diagnosis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assigned</w:t>
      </w:r>
      <w:r w:rsidR="00C21DB7">
        <w:t xml:space="preserve"> </w:t>
      </w:r>
      <w:r w:rsidRPr="00E31BBF">
        <w:lastRenderedPageBreak/>
        <w:t>disability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student,</w:t>
      </w:r>
      <w:r w:rsidR="00C21DB7">
        <w:t xml:space="preserve"> </w:t>
      </w:r>
      <w:r w:rsidRPr="00E31BBF">
        <w:t>but</w:t>
      </w:r>
      <w:r w:rsidR="00C21DB7">
        <w:t xml:space="preserve"> </w:t>
      </w:r>
      <w:r w:rsidRPr="00E31BBF">
        <w:t>on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training</w:t>
      </w:r>
      <w:r w:rsidR="00C21DB7">
        <w:t xml:space="preserve"> </w:t>
      </w:r>
      <w:r w:rsidRPr="00E31BBF">
        <w:t>organisation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support</w:t>
      </w:r>
      <w:r w:rsidR="00C21DB7">
        <w:t xml:space="preserve"> </w:t>
      </w:r>
      <w:r w:rsidRPr="00E31BBF">
        <w:t>services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student</w:t>
      </w:r>
      <w:r w:rsidR="00C21DB7">
        <w:t xml:space="preserve"> </w:t>
      </w:r>
      <w:r w:rsidRPr="00E31BBF">
        <w:t>needs.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role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national</w:t>
      </w:r>
      <w:r w:rsidR="00C21DB7">
        <w:t xml:space="preserve"> </w:t>
      </w:r>
      <w:r w:rsidRPr="00E31BBF">
        <w:t>supervision</w:t>
      </w:r>
      <w:r w:rsidR="00C21DB7">
        <w:t xml:space="preserve"> </w:t>
      </w:r>
      <w:r w:rsidRPr="00E31BBF">
        <w:t>increased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improve</w:t>
      </w:r>
      <w:r w:rsidR="00C21DB7">
        <w:t xml:space="preserve"> </w:t>
      </w:r>
      <w:r w:rsidRPr="00E31BBF">
        <w:t>monitoring</w:t>
      </w:r>
      <w:r w:rsidR="00C21DB7">
        <w:t xml:space="preserve"> </w:t>
      </w:r>
      <w:r w:rsidRPr="00E31BBF">
        <w:t>over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teaching</w:t>
      </w:r>
      <w:r w:rsidR="00C21DB7">
        <w:t xml:space="preserve"> </w:t>
      </w:r>
      <w:r w:rsidRPr="00E31BBF">
        <w:t>arrangements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children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need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support.</w:t>
      </w:r>
    </w:p>
    <w:p w:rsidR="002F001C" w:rsidRPr="00E31BBF" w:rsidRDefault="002F001C" w:rsidP="004F710A">
      <w:pPr>
        <w:pStyle w:val="H4G"/>
      </w:pPr>
      <w:r w:rsidRPr="00E31BBF">
        <w:tab/>
      </w:r>
      <w:r w:rsidRPr="00E31BBF">
        <w:tab/>
        <w:t>Vocational</w:t>
      </w:r>
      <w:r w:rsidR="00C21DB7">
        <w:t xml:space="preserve"> </w:t>
      </w:r>
      <w:r w:rsidRPr="00E31BBF">
        <w:t>Education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Training</w:t>
      </w:r>
    </w:p>
    <w:p w:rsidR="002F001C" w:rsidRPr="00E31BBF" w:rsidRDefault="002F001C" w:rsidP="00732F46">
      <w:pPr>
        <w:pStyle w:val="SingleTxtG"/>
      </w:pPr>
      <w:r w:rsidRPr="00E31BBF">
        <w:t>122.</w:t>
      </w:r>
      <w:r w:rsidRPr="00E31BBF">
        <w:tab/>
        <w:t>From</w:t>
      </w:r>
      <w:r w:rsidR="00C21DB7">
        <w:t xml:space="preserve"> </w:t>
      </w:r>
      <w:r w:rsidRPr="00E31BBF">
        <w:t>September</w:t>
      </w:r>
      <w:r w:rsidR="00C21DB7">
        <w:t xml:space="preserve"> </w:t>
      </w:r>
      <w:r w:rsidRPr="00E31BBF">
        <w:t>2019,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new</w:t>
      </w:r>
      <w:r w:rsidR="00C21DB7">
        <w:t xml:space="preserve"> </w:t>
      </w:r>
      <w:r w:rsidRPr="00E31BBF">
        <w:t>regulation</w:t>
      </w:r>
      <w:r w:rsidR="00C21DB7">
        <w:t xml:space="preserve"> </w:t>
      </w:r>
      <w:r w:rsidRPr="00E31BBF">
        <w:t>is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force.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educational</w:t>
      </w:r>
      <w:r w:rsidR="00C21DB7">
        <w:t xml:space="preserve"> </w:t>
      </w:r>
      <w:r w:rsidRPr="00E31BBF">
        <w:t>institutions</w:t>
      </w:r>
      <w:r w:rsidR="00C21DB7">
        <w:t xml:space="preserve"> </w:t>
      </w:r>
      <w:r w:rsidRPr="00E31BBF">
        <w:t>will</w:t>
      </w:r>
      <w:r w:rsidR="00C21DB7">
        <w:t xml:space="preserve"> </w:t>
      </w:r>
      <w:r w:rsidRPr="00E31BBF">
        <w:t>be</w:t>
      </w:r>
      <w:r w:rsidR="00C21DB7">
        <w:t xml:space="preserve"> </w:t>
      </w:r>
      <w:r w:rsidRPr="00E31BBF">
        <w:t>able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use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data</w:t>
      </w:r>
      <w:r w:rsidR="00C21DB7">
        <w:t xml:space="preserve"> </w:t>
      </w:r>
      <w:r w:rsidRPr="00E31BBF">
        <w:t>entered</w:t>
      </w:r>
      <w:r w:rsidR="00C21DB7">
        <w:t xml:space="preserve"> </w:t>
      </w:r>
      <w:r w:rsidRPr="00E31BBF">
        <w:t>by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Estonian</w:t>
      </w:r>
      <w:r w:rsidR="00C21DB7">
        <w:t xml:space="preserve"> </w:t>
      </w:r>
      <w:r w:rsidRPr="00E31BBF">
        <w:t>Education</w:t>
      </w:r>
      <w:r w:rsidR="00C21DB7">
        <w:t xml:space="preserve"> </w:t>
      </w:r>
      <w:r w:rsidRPr="00E31BBF">
        <w:t>Information</w:t>
      </w:r>
      <w:r w:rsidR="00C21DB7">
        <w:t xml:space="preserve"> </w:t>
      </w:r>
      <w:r w:rsidRPr="00E31BBF">
        <w:t>System</w:t>
      </w:r>
      <w:r w:rsidR="003E41EF">
        <w:t>’</w:t>
      </w:r>
      <w:r w:rsidRPr="00E31BBF">
        <w:t>s</w:t>
      </w:r>
      <w:r w:rsidR="00C21DB7">
        <w:t xml:space="preserve"> </w:t>
      </w:r>
      <w:r w:rsidRPr="00E31BBF">
        <w:t>prior</w:t>
      </w:r>
      <w:r w:rsidR="00C21DB7">
        <w:t xml:space="preserve"> </w:t>
      </w:r>
      <w:r w:rsidRPr="00E31BBF">
        <w:t>educational</w:t>
      </w:r>
      <w:r w:rsidR="00C21DB7">
        <w:t xml:space="preserve"> </w:t>
      </w:r>
      <w:r w:rsidRPr="00E31BBF">
        <w:t>institution,</w:t>
      </w:r>
      <w:r w:rsidR="00C21DB7">
        <w:t xml:space="preserve"> </w:t>
      </w:r>
      <w:r w:rsidRPr="00E31BBF">
        <w:t>such</w:t>
      </w:r>
      <w:r w:rsidR="00C21DB7">
        <w:t xml:space="preserve"> </w:t>
      </w:r>
      <w:r w:rsidRPr="00E31BBF">
        <w:t>as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support</w:t>
      </w:r>
      <w:r w:rsidR="00C21DB7">
        <w:t xml:space="preserve"> </w:t>
      </w:r>
      <w:r w:rsidRPr="00E31BBF">
        <w:t>provided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student,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continue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provide</w:t>
      </w:r>
      <w:r w:rsidR="00C21DB7">
        <w:t xml:space="preserve"> </w:t>
      </w:r>
      <w:r w:rsidRPr="00E31BBF">
        <w:t>support</w:t>
      </w:r>
      <w:r w:rsidR="00C21DB7">
        <w:t xml:space="preserve"> </w:t>
      </w:r>
      <w:r w:rsidRPr="00E31BBF">
        <w:t>services</w:t>
      </w:r>
      <w:r w:rsidR="00C21DB7">
        <w:t xml:space="preserve"> </w:t>
      </w:r>
      <w:r w:rsidRPr="00E31BBF">
        <w:t>immediately</w:t>
      </w:r>
      <w:r w:rsidR="00C21DB7">
        <w:t xml:space="preserve"> </w:t>
      </w:r>
      <w:r w:rsidRPr="00E31BBF">
        <w:t>starting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study</w:t>
      </w:r>
      <w:r w:rsidR="00C21DB7">
        <w:t xml:space="preserve"> </w:t>
      </w:r>
      <w:r w:rsidRPr="00E31BBF">
        <w:t>process.</w:t>
      </w:r>
      <w:r w:rsidR="00C21DB7">
        <w:t xml:space="preserve"> </w:t>
      </w:r>
      <w:r w:rsidRPr="00E31BBF">
        <w:t>This</w:t>
      </w:r>
      <w:r w:rsidR="00C21DB7">
        <w:t xml:space="preserve"> </w:t>
      </w:r>
      <w:r w:rsidRPr="00E31BBF">
        <w:t>reduces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burden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persons</w:t>
      </w:r>
      <w:r w:rsidR="00C21DB7">
        <w:t xml:space="preserve"> </w:t>
      </w:r>
      <w:r w:rsidRPr="00E31BBF">
        <w:t>with</w:t>
      </w:r>
      <w:r w:rsidR="00C21DB7">
        <w:t xml:space="preserve"> </w:t>
      </w:r>
      <w:r w:rsidRPr="00E31BBF">
        <w:t>special</w:t>
      </w:r>
      <w:r w:rsidR="00C21DB7">
        <w:t xml:space="preserve"> </w:t>
      </w:r>
      <w:r w:rsidRPr="00E31BBF">
        <w:t>needs</w:t>
      </w:r>
      <w:r w:rsidR="00C21DB7">
        <w:t xml:space="preserve"> </w:t>
      </w:r>
      <w:r w:rsidRPr="00E31BBF">
        <w:t>(and</w:t>
      </w:r>
      <w:r w:rsidR="00C21DB7">
        <w:t xml:space="preserve"> </w:t>
      </w:r>
      <w:r w:rsidRPr="00E31BBF">
        <w:t>their</w:t>
      </w:r>
      <w:r w:rsidR="00C21DB7">
        <w:t xml:space="preserve"> </w:t>
      </w:r>
      <w:r w:rsidRPr="00E31BBF">
        <w:t>parents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caregivers)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prove</w:t>
      </w:r>
      <w:r w:rsidR="00C21DB7">
        <w:t xml:space="preserve"> </w:t>
      </w:r>
      <w:r w:rsidRPr="00E31BBF">
        <w:t>their</w:t>
      </w:r>
      <w:r w:rsidR="00C21DB7">
        <w:t xml:space="preserve"> </w:t>
      </w:r>
      <w:r w:rsidRPr="00E31BBF">
        <w:t>special</w:t>
      </w:r>
      <w:r w:rsidR="00C21DB7">
        <w:t xml:space="preserve"> </w:t>
      </w:r>
      <w:r w:rsidRPr="00E31BBF">
        <w:t>needs</w:t>
      </w:r>
      <w:r w:rsidR="00C21DB7">
        <w:t xml:space="preserve"> </w:t>
      </w:r>
      <w:r w:rsidRPr="00E31BBF">
        <w:t>when</w:t>
      </w:r>
      <w:r w:rsidR="00C21DB7">
        <w:t xml:space="preserve"> </w:t>
      </w:r>
      <w:r w:rsidRPr="00E31BBF">
        <w:t>moving</w:t>
      </w:r>
      <w:r w:rsidR="00C21DB7">
        <w:t xml:space="preserve"> </w:t>
      </w:r>
      <w:r w:rsidRPr="00E31BBF">
        <w:t>between</w:t>
      </w:r>
      <w:r w:rsidR="00C21DB7">
        <w:t xml:space="preserve"> </w:t>
      </w:r>
      <w:r w:rsidRPr="00E31BBF">
        <w:t>educational</w:t>
      </w:r>
      <w:r w:rsidR="00C21DB7">
        <w:t xml:space="preserve"> </w:t>
      </w:r>
      <w:r w:rsidRPr="00E31BBF">
        <w:t>levels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institutions.</w:t>
      </w:r>
      <w:r w:rsidR="00C21DB7">
        <w:t xml:space="preserve"> </w:t>
      </w:r>
    </w:p>
    <w:p w:rsidR="002F001C" w:rsidRPr="00E31BBF" w:rsidRDefault="002F001C" w:rsidP="00732F46">
      <w:pPr>
        <w:pStyle w:val="SingleTxtG"/>
      </w:pPr>
      <w:r w:rsidRPr="00E31BBF">
        <w:t>123.</w:t>
      </w:r>
      <w:r w:rsidRPr="00E31BBF">
        <w:tab/>
        <w:t>The</w:t>
      </w:r>
      <w:r w:rsidR="00C21DB7">
        <w:t xml:space="preserve"> </w:t>
      </w:r>
      <w:r w:rsidRPr="00E31BBF">
        <w:t>definition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special</w:t>
      </w:r>
      <w:r w:rsidR="00C21DB7">
        <w:t xml:space="preserve"> </w:t>
      </w:r>
      <w:r w:rsidRPr="00E31BBF">
        <w:t>needs</w:t>
      </w:r>
      <w:r w:rsidR="00C21DB7">
        <w:t xml:space="preserve"> </w:t>
      </w:r>
      <w:r w:rsidRPr="00E31BBF">
        <w:t>has</w:t>
      </w:r>
      <w:r w:rsidR="00C21DB7">
        <w:t xml:space="preserve"> </w:t>
      </w:r>
      <w:r w:rsidRPr="00E31BBF">
        <w:t>changed</w:t>
      </w:r>
      <w:r w:rsidR="00C21DB7">
        <w:t xml:space="preserve"> </w:t>
      </w:r>
      <w:r w:rsidRPr="00E31BBF">
        <w:t>as</w:t>
      </w:r>
      <w:r w:rsidR="00C21DB7">
        <w:t xml:space="preserve"> </w:t>
      </w:r>
      <w:r w:rsidRPr="00E31BBF">
        <w:t>well.</w:t>
      </w:r>
      <w:r w:rsidR="00C21DB7">
        <w:t xml:space="preserve"> </w:t>
      </w:r>
      <w:r w:rsidRPr="00E31BBF">
        <w:t>It</w:t>
      </w:r>
      <w:r w:rsidR="00C21DB7">
        <w:t xml:space="preserve"> </w:t>
      </w:r>
      <w:proofErr w:type="gramStart"/>
      <w:r w:rsidRPr="00E31BBF">
        <w:t>is</w:t>
      </w:r>
      <w:r w:rsidR="00C21DB7">
        <w:t xml:space="preserve"> </w:t>
      </w:r>
      <w:r w:rsidRPr="00E31BBF">
        <w:t>no</w:t>
      </w:r>
      <w:r w:rsidR="00C21DB7">
        <w:t xml:space="preserve"> </w:t>
      </w:r>
      <w:r w:rsidRPr="00E31BBF">
        <w:t>longer</w:t>
      </w:r>
      <w:r w:rsidR="00C21DB7">
        <w:t xml:space="preserve"> </w:t>
      </w:r>
      <w:r w:rsidRPr="00E31BBF">
        <w:t>focused</w:t>
      </w:r>
      <w:proofErr w:type="gramEnd"/>
      <w:r w:rsidR="00C21DB7">
        <w:t xml:space="preserve"> </w:t>
      </w:r>
      <w:r w:rsidRPr="00E31BBF">
        <w:t>on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type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special</w:t>
      </w:r>
      <w:r w:rsidR="00C21DB7">
        <w:t xml:space="preserve"> </w:t>
      </w:r>
      <w:r w:rsidRPr="00E31BBF">
        <w:t>needs,</w:t>
      </w:r>
      <w:r w:rsidR="00C21DB7">
        <w:t xml:space="preserve"> </w:t>
      </w:r>
      <w:r w:rsidRPr="00E31BBF">
        <w:t>but</w:t>
      </w:r>
      <w:r w:rsidR="00C21DB7">
        <w:t xml:space="preserve"> </w:t>
      </w:r>
      <w:r w:rsidRPr="00E31BBF">
        <w:t>on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need</w:t>
      </w:r>
      <w:r w:rsidR="00C21DB7">
        <w:t xml:space="preserve"> </w:t>
      </w:r>
      <w:r w:rsidRPr="00E31BBF">
        <w:t>for</w:t>
      </w:r>
      <w:r w:rsidR="00C21DB7">
        <w:t xml:space="preserve"> </w:t>
      </w:r>
      <w:r w:rsidRPr="00E31BBF">
        <w:t>support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is</w:t>
      </w:r>
      <w:r w:rsidR="00C21DB7">
        <w:t xml:space="preserve"> </w:t>
      </w:r>
      <w:r w:rsidRPr="00E31BBF">
        <w:t>more</w:t>
      </w:r>
      <w:r w:rsidR="00C21DB7">
        <w:t xml:space="preserve"> </w:t>
      </w:r>
      <w:r w:rsidRPr="00E31BBF">
        <w:t>responsive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specific</w:t>
      </w:r>
      <w:r w:rsidR="00C21DB7">
        <w:t xml:space="preserve"> </w:t>
      </w:r>
      <w:r w:rsidRPr="00E31BBF">
        <w:t>needs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complex</w:t>
      </w:r>
      <w:r w:rsidR="00C21DB7">
        <w:t xml:space="preserve"> </w:t>
      </w:r>
      <w:r w:rsidRPr="00E31BBF">
        <w:t>educational</w:t>
      </w:r>
      <w:r w:rsidR="00C21DB7">
        <w:t xml:space="preserve"> </w:t>
      </w:r>
      <w:r w:rsidRPr="00E31BBF">
        <w:t>needs.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overall</w:t>
      </w:r>
      <w:r w:rsidR="00C21DB7">
        <w:t xml:space="preserve"> </w:t>
      </w:r>
      <w:r w:rsidRPr="00E31BBF">
        <w:t>financial</w:t>
      </w:r>
      <w:r w:rsidR="00C21DB7">
        <w:t xml:space="preserve"> </w:t>
      </w:r>
      <w:r w:rsidRPr="00E31BBF">
        <w:t>scheme</w:t>
      </w:r>
      <w:r w:rsidR="00C21DB7">
        <w:t xml:space="preserve"> </w:t>
      </w:r>
      <w:proofErr w:type="gramStart"/>
      <w:r w:rsidRPr="00E31BBF">
        <w:t>has</w:t>
      </w:r>
      <w:r w:rsidR="00C21DB7">
        <w:t xml:space="preserve"> </w:t>
      </w:r>
      <w:r w:rsidRPr="00E31BBF">
        <w:t>become</w:t>
      </w:r>
      <w:r w:rsidR="00C21DB7">
        <w:t xml:space="preserve"> </w:t>
      </w:r>
      <w:r w:rsidRPr="00E31BBF">
        <w:t>differentiated</w:t>
      </w:r>
      <w:proofErr w:type="gramEnd"/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allows</w:t>
      </w:r>
      <w:r w:rsidR="00C21DB7">
        <w:t xml:space="preserve"> </w:t>
      </w:r>
      <w:r w:rsidRPr="00E31BBF">
        <w:t>for</w:t>
      </w:r>
      <w:r w:rsidR="00C21DB7">
        <w:t xml:space="preserve"> </w:t>
      </w:r>
      <w:r w:rsidRPr="00E31BBF">
        <w:t>more</w:t>
      </w:r>
      <w:r w:rsidR="00C21DB7">
        <w:t xml:space="preserve"> </w:t>
      </w:r>
      <w:r w:rsidRPr="00E31BBF">
        <w:t>resources</w:t>
      </w:r>
      <w:r w:rsidR="00C21DB7">
        <w:t xml:space="preserve"> </w:t>
      </w:r>
      <w:r w:rsidRPr="00E31BBF">
        <w:t>for</w:t>
      </w:r>
      <w:r w:rsidR="00C21DB7">
        <w:t xml:space="preserve"> </w:t>
      </w:r>
      <w:r w:rsidRPr="00E31BBF">
        <w:t>schools</w:t>
      </w:r>
      <w:r w:rsidR="00C21DB7">
        <w:t xml:space="preserve"> </w:t>
      </w:r>
      <w:r w:rsidRPr="00E31BBF">
        <w:t>implementing</w:t>
      </w:r>
      <w:r w:rsidR="00C21DB7">
        <w:t xml:space="preserve"> </w:t>
      </w:r>
      <w:r w:rsidRPr="00E31BBF">
        <w:t>comprehensive</w:t>
      </w:r>
      <w:r w:rsidR="00C21DB7">
        <w:t xml:space="preserve"> </w:t>
      </w:r>
      <w:r w:rsidRPr="00E31BBF">
        <w:t>educational</w:t>
      </w:r>
      <w:r w:rsidR="00C21DB7">
        <w:t xml:space="preserve"> </w:t>
      </w:r>
      <w:r w:rsidRPr="00E31BBF">
        <w:t>support</w:t>
      </w:r>
      <w:r w:rsidR="00C21DB7">
        <w:t xml:space="preserve"> </w:t>
      </w:r>
      <w:r w:rsidRPr="00E31BBF">
        <w:t>measures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carry</w:t>
      </w:r>
      <w:r w:rsidR="00C21DB7">
        <w:t xml:space="preserve"> </w:t>
      </w:r>
      <w:r w:rsidRPr="00E31BBF">
        <w:t>out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learning</w:t>
      </w:r>
      <w:r w:rsidR="00C21DB7">
        <w:t xml:space="preserve"> </w:t>
      </w:r>
      <w:r w:rsidRPr="00E31BBF">
        <w:t>process.</w:t>
      </w:r>
    </w:p>
    <w:p w:rsidR="002F001C" w:rsidRPr="00E31BBF" w:rsidRDefault="002F001C" w:rsidP="004F710A">
      <w:pPr>
        <w:pStyle w:val="H4G"/>
      </w:pPr>
      <w:r w:rsidRPr="00E31BBF">
        <w:tab/>
      </w:r>
      <w:r w:rsidRPr="00E31BBF">
        <w:tab/>
        <w:t>Higher</w:t>
      </w:r>
      <w:r w:rsidR="00C21DB7">
        <w:t xml:space="preserve"> </w:t>
      </w:r>
      <w:r w:rsidRPr="00E31BBF">
        <w:t>Education</w:t>
      </w:r>
    </w:p>
    <w:p w:rsidR="002F001C" w:rsidRPr="00E31BBF" w:rsidRDefault="002F001C" w:rsidP="00732F46">
      <w:pPr>
        <w:pStyle w:val="SingleTxtG"/>
      </w:pPr>
      <w:r w:rsidRPr="00E31BBF">
        <w:t>124.</w:t>
      </w:r>
      <w:r w:rsidRPr="00E31BBF">
        <w:tab/>
        <w:t>According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353ED1">
        <w:rPr>
          <w:i/>
          <w:iCs/>
        </w:rPr>
        <w:t>Higher</w:t>
      </w:r>
      <w:r w:rsidR="00C21DB7" w:rsidRPr="00353ED1">
        <w:rPr>
          <w:i/>
          <w:iCs/>
        </w:rPr>
        <w:t xml:space="preserve"> </w:t>
      </w:r>
      <w:r w:rsidRPr="00353ED1">
        <w:rPr>
          <w:i/>
          <w:iCs/>
        </w:rPr>
        <w:t>Education</w:t>
      </w:r>
      <w:r w:rsidR="00C21DB7" w:rsidRPr="00353ED1">
        <w:rPr>
          <w:i/>
          <w:iCs/>
        </w:rPr>
        <w:t xml:space="preserve"> </w:t>
      </w:r>
      <w:r w:rsidRPr="00353ED1">
        <w:rPr>
          <w:i/>
          <w:iCs/>
        </w:rPr>
        <w:t>Act</w:t>
      </w:r>
      <w:r w:rsidRPr="00E31BBF">
        <w:t>,</w:t>
      </w:r>
      <w:r w:rsidR="00C21DB7">
        <w:t xml:space="preserve"> </w:t>
      </w:r>
      <w:r w:rsidRPr="00E31BBF">
        <w:t>Higher</w:t>
      </w:r>
      <w:r w:rsidR="00C21DB7">
        <w:t xml:space="preserve"> </w:t>
      </w:r>
      <w:r w:rsidRPr="00E31BBF">
        <w:t>Education</w:t>
      </w:r>
      <w:r w:rsidR="00C21DB7">
        <w:t xml:space="preserve"> </w:t>
      </w:r>
      <w:r w:rsidRPr="00E31BBF">
        <w:t>Institutions</w:t>
      </w:r>
      <w:r w:rsidR="00C21DB7">
        <w:t xml:space="preserve"> </w:t>
      </w:r>
      <w:r w:rsidRPr="00E31BBF">
        <w:t>may</w:t>
      </w:r>
      <w:r w:rsidR="00C21DB7">
        <w:t xml:space="preserve"> </w:t>
      </w:r>
      <w:r w:rsidRPr="00E31BBF">
        <w:t>establish</w:t>
      </w:r>
      <w:r w:rsidR="00C21DB7">
        <w:t xml:space="preserve"> </w:t>
      </w:r>
      <w:r w:rsidRPr="00E31BBF">
        <w:t>different</w:t>
      </w:r>
      <w:r w:rsidR="00C21DB7">
        <w:t xml:space="preserve"> </w:t>
      </w:r>
      <w:r w:rsidRPr="00E31BBF">
        <w:t>admission</w:t>
      </w:r>
      <w:r w:rsidR="00C21DB7">
        <w:t xml:space="preserve"> </w:t>
      </w:r>
      <w:r w:rsidRPr="00E31BBF">
        <w:t>requirements</w:t>
      </w:r>
      <w:r w:rsidR="00C21DB7">
        <w:t xml:space="preserve"> </w:t>
      </w:r>
      <w:r w:rsidRPr="00E31BBF">
        <w:t>for</w:t>
      </w:r>
      <w:r w:rsidR="00C21DB7">
        <w:t xml:space="preserve"> </w:t>
      </w:r>
      <w:r w:rsidRPr="00E31BBF">
        <w:t>different</w:t>
      </w:r>
      <w:r w:rsidR="00C21DB7">
        <w:t xml:space="preserve"> </w:t>
      </w:r>
      <w:r w:rsidRPr="00E31BBF">
        <w:t>groups,</w:t>
      </w:r>
      <w:r w:rsidR="00C21DB7">
        <w:t xml:space="preserve"> </w:t>
      </w:r>
      <w:r w:rsidRPr="00E31BBF">
        <w:t>based</w:t>
      </w:r>
      <w:r w:rsidR="00C21DB7">
        <w:t xml:space="preserve"> </w:t>
      </w:r>
      <w:r w:rsidRPr="00E31BBF">
        <w:t>on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prior</w:t>
      </w:r>
      <w:r w:rsidR="00C21DB7">
        <w:t xml:space="preserve"> </w:t>
      </w:r>
      <w:r w:rsidRPr="00E31BBF">
        <w:t>qualifications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special</w:t>
      </w:r>
      <w:r w:rsidR="00C21DB7">
        <w:t xml:space="preserve"> </w:t>
      </w:r>
      <w:r w:rsidRPr="00E31BBF">
        <w:t>needs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applicants.</w:t>
      </w:r>
      <w:r w:rsidR="00C21DB7">
        <w:t xml:space="preserve"> </w:t>
      </w:r>
    </w:p>
    <w:p w:rsidR="002F001C" w:rsidRPr="00E31BBF" w:rsidRDefault="002F001C" w:rsidP="00732F46">
      <w:pPr>
        <w:pStyle w:val="SingleTxtG"/>
      </w:pPr>
      <w:proofErr w:type="gramStart"/>
      <w:r w:rsidRPr="00E31BBF">
        <w:t>125.</w:t>
      </w:r>
      <w:r w:rsidRPr="00E31BBF">
        <w:tab/>
        <w:t>Higher</w:t>
      </w:r>
      <w:r w:rsidR="00C21DB7">
        <w:t xml:space="preserve"> </w:t>
      </w:r>
      <w:r w:rsidRPr="00E31BBF">
        <w:t>Education</w:t>
      </w:r>
      <w:r w:rsidR="00C21DB7">
        <w:t xml:space="preserve"> </w:t>
      </w:r>
      <w:r w:rsidRPr="00E31BBF">
        <w:t>Institutions</w:t>
      </w:r>
      <w:r w:rsidR="00C21DB7">
        <w:t xml:space="preserve"> </w:t>
      </w:r>
      <w:r w:rsidRPr="00E31BBF">
        <w:t>are</w:t>
      </w:r>
      <w:r w:rsidR="00C21DB7">
        <w:t xml:space="preserve"> </w:t>
      </w:r>
      <w:r w:rsidRPr="00E31BBF">
        <w:t>not</w:t>
      </w:r>
      <w:r w:rsidR="00C21DB7">
        <w:t xml:space="preserve"> </w:t>
      </w:r>
      <w:r w:rsidRPr="00E31BBF">
        <w:t>entitled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reimbursement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study</w:t>
      </w:r>
      <w:r w:rsidR="00C21DB7">
        <w:t xml:space="preserve"> </w:t>
      </w:r>
      <w:r w:rsidRPr="00E31BBF">
        <w:t>costs</w:t>
      </w:r>
      <w:r w:rsidR="00C21DB7">
        <w:t xml:space="preserve"> </w:t>
      </w:r>
      <w:r w:rsidRPr="00E31BBF">
        <w:t>from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student</w:t>
      </w:r>
      <w:r w:rsidR="00C21DB7">
        <w:t xml:space="preserve"> </w:t>
      </w:r>
      <w:r w:rsidRPr="00E31BBF">
        <w:t>who</w:t>
      </w:r>
      <w:r w:rsidR="00C21DB7">
        <w:t xml:space="preserve"> </w:t>
      </w:r>
      <w:r w:rsidRPr="00E31BBF">
        <w:t>has</w:t>
      </w:r>
      <w:r w:rsidR="00C21DB7">
        <w:t xml:space="preserve"> </w:t>
      </w:r>
      <w:r w:rsidRPr="00E31BBF">
        <w:t>not</w:t>
      </w:r>
      <w:r w:rsidR="00C21DB7">
        <w:t xml:space="preserve"> </w:t>
      </w:r>
      <w:r w:rsidRPr="00E31BBF">
        <w:t>complied</w:t>
      </w:r>
      <w:r w:rsidR="00C21DB7">
        <w:t xml:space="preserve"> </w:t>
      </w:r>
      <w:r w:rsidRPr="00E31BBF">
        <w:t>with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requirements</w:t>
      </w:r>
      <w:r w:rsidR="00C21DB7">
        <w:t xml:space="preserve"> </w:t>
      </w:r>
      <w:r w:rsidRPr="00E31BBF">
        <w:t>concerning</w:t>
      </w:r>
      <w:r w:rsidR="00C21DB7">
        <w:t xml:space="preserve"> </w:t>
      </w:r>
      <w:r w:rsidRPr="00E31BBF">
        <w:t>full-time</w:t>
      </w:r>
      <w:r w:rsidR="00C21DB7">
        <w:t xml:space="preserve"> </w:t>
      </w:r>
      <w:r w:rsidRPr="00E31BBF">
        <w:t>studies</w:t>
      </w:r>
      <w:r w:rsidR="00C21DB7">
        <w:t xml:space="preserve"> </w:t>
      </w:r>
      <w:r w:rsidRPr="00E31BBF">
        <w:t>if</w:t>
      </w:r>
      <w:r w:rsidR="00C21DB7">
        <w:t xml:space="preserve"> </w:t>
      </w:r>
      <w:r w:rsidRPr="00E31BBF">
        <w:t>he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she</w:t>
      </w:r>
      <w:r w:rsidR="00C21DB7">
        <w:t xml:space="preserve"> </w:t>
      </w:r>
      <w:r w:rsidRPr="00E31BBF">
        <w:t>is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person</w:t>
      </w:r>
      <w:r w:rsidR="00C21DB7">
        <w:t xml:space="preserve"> </w:t>
      </w:r>
      <w:r w:rsidRPr="00E31BBF">
        <w:t>with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moderate,</w:t>
      </w:r>
      <w:r w:rsidR="00C21DB7">
        <w:t xml:space="preserve"> </w:t>
      </w:r>
      <w:r w:rsidRPr="00E31BBF">
        <w:t>severe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profound</w:t>
      </w:r>
      <w:r w:rsidR="00C21DB7">
        <w:t xml:space="preserve"> </w:t>
      </w:r>
      <w:r w:rsidRPr="00E31BBF">
        <w:t>disability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if</w:t>
      </w:r>
      <w:r w:rsidR="00C21DB7">
        <w:t xml:space="preserve"> </w:t>
      </w:r>
      <w:r w:rsidRPr="00E31BBF">
        <w:t>he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she</w:t>
      </w:r>
      <w:r w:rsidR="00C21DB7">
        <w:t xml:space="preserve"> </w:t>
      </w:r>
      <w:r w:rsidRPr="00E31BBF">
        <w:t>is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parent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guardian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child</w:t>
      </w:r>
      <w:r w:rsidR="00C21DB7">
        <w:t xml:space="preserve"> </w:t>
      </w:r>
      <w:r w:rsidRPr="00E31BBF">
        <w:t>under</w:t>
      </w:r>
      <w:r w:rsidR="00C21DB7">
        <w:t xml:space="preserve"> </w:t>
      </w:r>
      <w:r w:rsidRPr="00E31BBF">
        <w:t>7</w:t>
      </w:r>
      <w:r w:rsidR="00C21DB7">
        <w:t xml:space="preserve"> </w:t>
      </w:r>
      <w:r w:rsidRPr="00E31BBF">
        <w:t>years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age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disabled</w:t>
      </w:r>
      <w:r w:rsidR="00C21DB7">
        <w:t xml:space="preserve"> </w:t>
      </w:r>
      <w:r w:rsidRPr="00E31BBF">
        <w:t>child.</w:t>
      </w:r>
      <w:proofErr w:type="gramEnd"/>
    </w:p>
    <w:p w:rsidR="002F001C" w:rsidRPr="00E31BBF" w:rsidRDefault="002F001C" w:rsidP="00732F46">
      <w:pPr>
        <w:pStyle w:val="SingleTxtG"/>
      </w:pPr>
      <w:r w:rsidRPr="00E31BBF">
        <w:t>126.</w:t>
      </w:r>
      <w:r w:rsidRPr="00E31BBF">
        <w:tab/>
        <w:t>The</w:t>
      </w:r>
      <w:r w:rsidR="00C21DB7">
        <w:t xml:space="preserve"> </w:t>
      </w:r>
      <w:r w:rsidRPr="00E31BBF">
        <w:t>same</w:t>
      </w:r>
      <w:r w:rsidR="00C21DB7">
        <w:t xml:space="preserve"> </w:t>
      </w:r>
      <w:r w:rsidRPr="00E31BBF">
        <w:t>group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students</w:t>
      </w:r>
      <w:r w:rsidR="00C21DB7">
        <w:t xml:space="preserve"> </w:t>
      </w:r>
      <w:r w:rsidRPr="00E31BBF">
        <w:t>also</w:t>
      </w:r>
      <w:r w:rsidR="00C21DB7">
        <w:t xml:space="preserve"> </w:t>
      </w:r>
      <w:r w:rsidRPr="00E31BBF">
        <w:t>has</w:t>
      </w:r>
      <w:r w:rsidR="00C21DB7">
        <w:t xml:space="preserve"> </w:t>
      </w:r>
      <w:r w:rsidRPr="00E31BBF">
        <w:t>exceptions</w:t>
      </w:r>
      <w:r w:rsidR="00C21DB7">
        <w:t xml:space="preserve"> </w:t>
      </w:r>
      <w:r w:rsidRPr="00E31BBF">
        <w:t>related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academic</w:t>
      </w:r>
      <w:r w:rsidR="00C21DB7">
        <w:t xml:space="preserve"> </w:t>
      </w:r>
      <w:r w:rsidRPr="00E31BBF">
        <w:t>leave.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general,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student</w:t>
      </w:r>
      <w:r w:rsidR="00C21DB7">
        <w:t xml:space="preserve"> </w:t>
      </w:r>
      <w:r w:rsidRPr="00E31BBF">
        <w:t>is</w:t>
      </w:r>
      <w:r w:rsidR="00C21DB7">
        <w:t xml:space="preserve"> </w:t>
      </w:r>
      <w:r w:rsidRPr="00E31BBF">
        <w:t>not</w:t>
      </w:r>
      <w:r w:rsidR="00C21DB7">
        <w:t xml:space="preserve"> </w:t>
      </w:r>
      <w:r w:rsidRPr="00E31BBF">
        <w:t>entitled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complete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curriculum</w:t>
      </w:r>
      <w:r w:rsidR="00C21DB7">
        <w:t xml:space="preserve"> </w:t>
      </w:r>
      <w:r w:rsidRPr="00E31BBF">
        <w:t>during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period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academic</w:t>
      </w:r>
      <w:r w:rsidR="00C21DB7">
        <w:t xml:space="preserve"> </w:t>
      </w:r>
      <w:r w:rsidRPr="00E31BBF">
        <w:t>leave</w:t>
      </w:r>
      <w:r w:rsidR="00C21DB7">
        <w:t xml:space="preserve"> </w:t>
      </w:r>
      <w:r w:rsidRPr="00E31BBF">
        <w:t>except</w:t>
      </w:r>
      <w:r w:rsidR="00C21DB7">
        <w:t xml:space="preserve"> </w:t>
      </w:r>
      <w:r w:rsidRPr="00E31BBF">
        <w:t>if:</w:t>
      </w:r>
    </w:p>
    <w:p w:rsidR="002F001C" w:rsidRPr="00E31BBF" w:rsidRDefault="00E41983" w:rsidP="00732F46">
      <w:pPr>
        <w:pStyle w:val="SingleTxtG"/>
      </w:pPr>
      <w:r>
        <w:tab/>
      </w:r>
      <w:r w:rsidR="002F001C" w:rsidRPr="00E31BBF">
        <w:t>1.</w:t>
      </w:r>
      <w:r w:rsidR="00C21DB7">
        <w:t xml:space="preserve"> </w:t>
      </w:r>
      <w:r w:rsidR="002F001C" w:rsidRPr="00E31BBF">
        <w:tab/>
        <w:t>He</w:t>
      </w:r>
      <w:r w:rsidR="00C21DB7">
        <w:t xml:space="preserve"> </w:t>
      </w:r>
      <w:r w:rsidR="002F001C" w:rsidRPr="00E31BBF">
        <w:t>or</w:t>
      </w:r>
      <w:r w:rsidR="00C21DB7">
        <w:t xml:space="preserve"> </w:t>
      </w:r>
      <w:r w:rsidR="002F001C" w:rsidRPr="00E31BBF">
        <w:t>she</w:t>
      </w:r>
      <w:r w:rsidR="00C21DB7">
        <w:t xml:space="preserve"> </w:t>
      </w:r>
      <w:r w:rsidR="002F001C" w:rsidRPr="00E31BBF">
        <w:t>is</w:t>
      </w:r>
      <w:r w:rsidR="00C21DB7">
        <w:t xml:space="preserve"> </w:t>
      </w:r>
      <w:r w:rsidR="002F001C" w:rsidRPr="00E31BBF">
        <w:t>a</w:t>
      </w:r>
      <w:r w:rsidR="00C21DB7">
        <w:t xml:space="preserve"> </w:t>
      </w:r>
      <w:r w:rsidR="002F001C" w:rsidRPr="00E31BBF">
        <w:t>person</w:t>
      </w:r>
      <w:r w:rsidR="00C21DB7">
        <w:t xml:space="preserve"> </w:t>
      </w:r>
      <w:r w:rsidR="002F001C" w:rsidRPr="00E31BBF">
        <w:t>with</w:t>
      </w:r>
      <w:r w:rsidR="00C21DB7">
        <w:t xml:space="preserve"> </w:t>
      </w:r>
      <w:r w:rsidR="002F001C" w:rsidRPr="00E31BBF">
        <w:t>a</w:t>
      </w:r>
      <w:r w:rsidR="00C21DB7">
        <w:t xml:space="preserve"> </w:t>
      </w:r>
      <w:r w:rsidR="002F001C" w:rsidRPr="00E31BBF">
        <w:t>moderate,</w:t>
      </w:r>
      <w:r w:rsidR="00C21DB7">
        <w:t xml:space="preserve"> </w:t>
      </w:r>
      <w:r w:rsidR="002F001C" w:rsidRPr="00E31BBF">
        <w:t>severe</w:t>
      </w:r>
      <w:r w:rsidR="00C21DB7">
        <w:t xml:space="preserve"> </w:t>
      </w:r>
      <w:r w:rsidR="002F001C" w:rsidRPr="00E31BBF">
        <w:t>or</w:t>
      </w:r>
      <w:r w:rsidR="00C21DB7">
        <w:t xml:space="preserve"> </w:t>
      </w:r>
      <w:r w:rsidR="002F001C" w:rsidRPr="00E31BBF">
        <w:t>profound</w:t>
      </w:r>
      <w:r w:rsidR="00C21DB7">
        <w:t xml:space="preserve"> </w:t>
      </w:r>
      <w:r w:rsidR="002F001C" w:rsidRPr="00E31BBF">
        <w:t>disability</w:t>
      </w:r>
      <w:proofErr w:type="gramStart"/>
      <w:r w:rsidR="002F001C" w:rsidRPr="00E31BBF">
        <w:t>;</w:t>
      </w:r>
      <w:proofErr w:type="gramEnd"/>
    </w:p>
    <w:p w:rsidR="002F001C" w:rsidRPr="00E31BBF" w:rsidRDefault="00E41983" w:rsidP="00732F46">
      <w:pPr>
        <w:pStyle w:val="SingleTxtG"/>
      </w:pPr>
      <w:r>
        <w:tab/>
      </w:r>
      <w:r w:rsidR="002F001C" w:rsidRPr="00E31BBF">
        <w:t>2.</w:t>
      </w:r>
      <w:r w:rsidR="00C21DB7">
        <w:t xml:space="preserve"> </w:t>
      </w:r>
      <w:r w:rsidR="002F001C" w:rsidRPr="00E31BBF">
        <w:tab/>
        <w:t>He</w:t>
      </w:r>
      <w:r w:rsidR="00C21DB7">
        <w:t xml:space="preserve"> </w:t>
      </w:r>
      <w:r w:rsidR="002F001C" w:rsidRPr="00E31BBF">
        <w:t>or</w:t>
      </w:r>
      <w:r w:rsidR="00C21DB7">
        <w:t xml:space="preserve"> </w:t>
      </w:r>
      <w:r w:rsidR="002F001C" w:rsidRPr="00E31BBF">
        <w:t>she</w:t>
      </w:r>
      <w:r w:rsidR="00C21DB7">
        <w:t xml:space="preserve"> </w:t>
      </w:r>
      <w:r w:rsidR="002F001C" w:rsidRPr="00E31BBF">
        <w:t>is</w:t>
      </w:r>
      <w:r w:rsidR="00C21DB7">
        <w:t xml:space="preserve"> </w:t>
      </w:r>
      <w:r w:rsidR="002F001C" w:rsidRPr="00E31BBF">
        <w:t>the</w:t>
      </w:r>
      <w:r w:rsidR="00C21DB7">
        <w:t xml:space="preserve"> </w:t>
      </w:r>
      <w:r w:rsidR="002F001C" w:rsidRPr="00E31BBF">
        <w:t>parent</w:t>
      </w:r>
      <w:r w:rsidR="00C21DB7">
        <w:t xml:space="preserve"> </w:t>
      </w:r>
      <w:r w:rsidR="002F001C" w:rsidRPr="00E31BBF">
        <w:t>or</w:t>
      </w:r>
      <w:r w:rsidR="00C21DB7">
        <w:t xml:space="preserve"> </w:t>
      </w:r>
      <w:r w:rsidR="002F001C" w:rsidRPr="00E31BBF">
        <w:t>guardian</w:t>
      </w:r>
      <w:r w:rsidR="00C21DB7">
        <w:t xml:space="preserve"> </w:t>
      </w:r>
      <w:r w:rsidR="002F001C" w:rsidRPr="00E31BBF">
        <w:t>of</w:t>
      </w:r>
      <w:r w:rsidR="00C21DB7">
        <w:t xml:space="preserve"> </w:t>
      </w:r>
      <w:r w:rsidR="002F001C" w:rsidRPr="00E31BBF">
        <w:t>a</w:t>
      </w:r>
      <w:r w:rsidR="00C21DB7">
        <w:t xml:space="preserve"> </w:t>
      </w:r>
      <w:r w:rsidR="002F001C" w:rsidRPr="00E31BBF">
        <w:t>child</w:t>
      </w:r>
      <w:r w:rsidR="00C21DB7">
        <w:t xml:space="preserve"> </w:t>
      </w:r>
      <w:r w:rsidR="002F001C" w:rsidRPr="00E31BBF">
        <w:t>under</w:t>
      </w:r>
      <w:r w:rsidR="00C21DB7">
        <w:t xml:space="preserve"> </w:t>
      </w:r>
      <w:r w:rsidR="002F001C" w:rsidRPr="00E31BBF">
        <w:t>3</w:t>
      </w:r>
      <w:r w:rsidR="00C21DB7">
        <w:t xml:space="preserve"> </w:t>
      </w:r>
      <w:r w:rsidR="002F001C" w:rsidRPr="00E31BBF">
        <w:t>years</w:t>
      </w:r>
      <w:r w:rsidR="00C21DB7">
        <w:t xml:space="preserve"> </w:t>
      </w:r>
      <w:r w:rsidR="002F001C" w:rsidRPr="00E31BBF">
        <w:t>of</w:t>
      </w:r>
      <w:r w:rsidR="00C21DB7">
        <w:t xml:space="preserve"> </w:t>
      </w:r>
      <w:r w:rsidR="002F001C" w:rsidRPr="00E31BBF">
        <w:t>age</w:t>
      </w:r>
      <w:r w:rsidR="00C21DB7">
        <w:t xml:space="preserve"> </w:t>
      </w:r>
      <w:r w:rsidR="002F001C" w:rsidRPr="00E31BBF">
        <w:t>or</w:t>
      </w:r>
      <w:r w:rsidR="00C21DB7">
        <w:t xml:space="preserve"> </w:t>
      </w:r>
      <w:r w:rsidR="002F001C" w:rsidRPr="00E31BBF">
        <w:t>a</w:t>
      </w:r>
      <w:r w:rsidR="00C21DB7">
        <w:t xml:space="preserve"> </w:t>
      </w:r>
      <w:r w:rsidR="002F001C" w:rsidRPr="00E31BBF">
        <w:t>disabled</w:t>
      </w:r>
      <w:r w:rsidR="00C21DB7">
        <w:t xml:space="preserve"> </w:t>
      </w:r>
      <w:r w:rsidR="002F001C" w:rsidRPr="00E31BBF">
        <w:t>child</w:t>
      </w:r>
      <w:proofErr w:type="gramStart"/>
      <w:r w:rsidR="002F001C" w:rsidRPr="00E31BBF">
        <w:t>;</w:t>
      </w:r>
      <w:proofErr w:type="gramEnd"/>
    </w:p>
    <w:p w:rsidR="002F001C" w:rsidRPr="00E31BBF" w:rsidRDefault="00E41983" w:rsidP="00732F46">
      <w:pPr>
        <w:pStyle w:val="SingleTxtG"/>
      </w:pPr>
      <w:r>
        <w:tab/>
      </w:r>
      <w:r w:rsidR="002F001C" w:rsidRPr="00E31BBF">
        <w:t>[…]</w:t>
      </w:r>
    </w:p>
    <w:p w:rsidR="002F001C" w:rsidRPr="00E31BBF" w:rsidRDefault="002F001C" w:rsidP="00732F46">
      <w:pPr>
        <w:pStyle w:val="SingleTxtG"/>
      </w:pPr>
      <w:r w:rsidRPr="00E31BBF">
        <w:t>127.</w:t>
      </w:r>
      <w:r w:rsidRPr="00E31BBF">
        <w:tab/>
        <w:t>Additionally,</w:t>
      </w:r>
      <w:r w:rsidR="00C21DB7">
        <w:t xml:space="preserve"> </w:t>
      </w:r>
      <w:r w:rsidRPr="00E31BBF">
        <w:t>besides</w:t>
      </w:r>
      <w:r w:rsidR="00C21DB7">
        <w:t xml:space="preserve"> </w:t>
      </w:r>
      <w:r w:rsidRPr="00E31BBF">
        <w:t>guidance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counselling</w:t>
      </w:r>
      <w:r w:rsidR="00C21DB7">
        <w:t xml:space="preserve"> </w:t>
      </w:r>
      <w:r w:rsidRPr="00E31BBF">
        <w:t>service,</w:t>
      </w:r>
      <w:r w:rsidR="00C21DB7">
        <w:t xml:space="preserve"> </w:t>
      </w:r>
      <w:r w:rsidRPr="00E31BBF">
        <w:t>Estonia</w:t>
      </w:r>
      <w:r w:rsidR="00C21DB7">
        <w:t xml:space="preserve"> </w:t>
      </w:r>
      <w:r w:rsidRPr="00E31BBF">
        <w:t>has</w:t>
      </w:r>
      <w:r w:rsidR="00C21DB7">
        <w:t xml:space="preserve"> </w:t>
      </w:r>
      <w:r w:rsidRPr="00E31BBF">
        <w:t>several</w:t>
      </w:r>
      <w:r w:rsidR="00C21DB7">
        <w:t xml:space="preserve"> </w:t>
      </w:r>
      <w:r w:rsidRPr="00E31BBF">
        <w:t>scholarships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study</w:t>
      </w:r>
      <w:r w:rsidR="00C21DB7">
        <w:t xml:space="preserve"> </w:t>
      </w:r>
      <w:r w:rsidRPr="00E31BBF">
        <w:t>allowances</w:t>
      </w:r>
      <w:r w:rsidR="00C21DB7">
        <w:t xml:space="preserve"> </w:t>
      </w:r>
      <w:r w:rsidRPr="00E31BBF">
        <w:t>(scholarship</w:t>
      </w:r>
      <w:r w:rsidR="00C21DB7">
        <w:t xml:space="preserve"> </w:t>
      </w:r>
      <w:r w:rsidRPr="00E31BBF">
        <w:t>for</w:t>
      </w:r>
      <w:r w:rsidR="00C21DB7">
        <w:t xml:space="preserve"> </w:t>
      </w:r>
      <w:r w:rsidRPr="00E31BBF">
        <w:t>students</w:t>
      </w:r>
      <w:r w:rsidR="00C21DB7">
        <w:t xml:space="preserve"> </w:t>
      </w:r>
      <w:r w:rsidRPr="00E31BBF">
        <w:t>with</w:t>
      </w:r>
      <w:r w:rsidR="00C21DB7">
        <w:t xml:space="preserve"> </w:t>
      </w:r>
      <w:r w:rsidRPr="00E31BBF">
        <w:t>special</w:t>
      </w:r>
      <w:r w:rsidR="00C21DB7">
        <w:t xml:space="preserve"> </w:t>
      </w:r>
      <w:r w:rsidRPr="00E31BBF">
        <w:t>needs,</w:t>
      </w:r>
      <w:r w:rsidR="00C21DB7">
        <w:t xml:space="preserve"> </w:t>
      </w:r>
      <w:r w:rsidRPr="00E31BBF">
        <w:t>needs-based</w:t>
      </w:r>
      <w:r w:rsidR="00C21DB7">
        <w:t xml:space="preserve"> </w:t>
      </w:r>
      <w:r w:rsidRPr="00E31BBF">
        <w:t>special</w:t>
      </w:r>
      <w:r w:rsidR="00C21DB7">
        <w:t xml:space="preserve"> </w:t>
      </w:r>
      <w:r w:rsidRPr="00E31BBF">
        <w:t>allowance)</w:t>
      </w:r>
      <w:r w:rsidR="00C21DB7">
        <w:t xml:space="preserve"> </w:t>
      </w:r>
      <w:r w:rsidRPr="00E31BBF">
        <w:t>for</w:t>
      </w:r>
      <w:r w:rsidR="00C21DB7">
        <w:t xml:space="preserve"> </w:t>
      </w:r>
      <w:r w:rsidRPr="00E31BBF">
        <w:t>different</w:t>
      </w:r>
      <w:r w:rsidR="00C21DB7">
        <w:t xml:space="preserve"> </w:t>
      </w:r>
      <w:r w:rsidRPr="00E31BBF">
        <w:t>groups,</w:t>
      </w:r>
      <w:r w:rsidR="00C21DB7">
        <w:t xml:space="preserve"> </w:t>
      </w:r>
      <w:r w:rsidRPr="00E31BBF">
        <w:t>but</w:t>
      </w:r>
      <w:r w:rsidR="00C21DB7">
        <w:t xml:space="preserve"> </w:t>
      </w:r>
      <w:r w:rsidRPr="00E31BBF">
        <w:t>they</w:t>
      </w:r>
      <w:r w:rsidR="00C21DB7">
        <w:t xml:space="preserve"> </w:t>
      </w:r>
      <w:r w:rsidRPr="00E31BBF">
        <w:t>are</w:t>
      </w:r>
      <w:r w:rsidR="00C21DB7">
        <w:t xml:space="preserve"> </w:t>
      </w:r>
      <w:r w:rsidRPr="00E31BBF">
        <w:t>not</w:t>
      </w:r>
      <w:r w:rsidR="00C21DB7">
        <w:t xml:space="preserve"> </w:t>
      </w:r>
      <w:r w:rsidRPr="00E31BBF">
        <w:t>coordinated</w:t>
      </w:r>
      <w:r w:rsidR="00C21DB7">
        <w:t xml:space="preserve"> </w:t>
      </w:r>
      <w:r w:rsidRPr="00E31BBF">
        <w:t>through</w:t>
      </w:r>
      <w:r w:rsidR="00C21DB7">
        <w:t xml:space="preserve"> </w:t>
      </w:r>
      <w:r w:rsidRPr="00E31BBF">
        <w:t>higher</w:t>
      </w:r>
      <w:r w:rsidR="00C21DB7">
        <w:t xml:space="preserve"> </w:t>
      </w:r>
      <w:r w:rsidRPr="00E31BBF">
        <w:t>education</w:t>
      </w:r>
      <w:r w:rsidR="00C21DB7">
        <w:t xml:space="preserve"> </w:t>
      </w:r>
      <w:r w:rsidRPr="00E31BBF">
        <w:t>institutions.</w:t>
      </w:r>
      <w:r w:rsidR="00C21DB7">
        <w:t xml:space="preserve"> </w:t>
      </w:r>
    </w:p>
    <w:p w:rsidR="002F001C" w:rsidRPr="00E31BBF" w:rsidRDefault="002F001C" w:rsidP="0008108D">
      <w:pPr>
        <w:pStyle w:val="H23G"/>
      </w:pPr>
      <w:r w:rsidRPr="00E31BBF">
        <w:tab/>
      </w:r>
      <w:r w:rsidRPr="00E31BBF">
        <w:tab/>
        <w:t>Reply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paragraph</w:t>
      </w:r>
      <w:r w:rsidR="00C21DB7">
        <w:t xml:space="preserve"> </w:t>
      </w:r>
      <w:r w:rsidRPr="00E31BBF">
        <w:t>18</w:t>
      </w:r>
      <w:r w:rsidR="00B10A4D">
        <w:t xml:space="preserve"> </w:t>
      </w:r>
      <w:r w:rsidRPr="00E31BBF">
        <w:t>(b)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(c)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list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issues</w:t>
      </w:r>
      <w:r w:rsidR="00C21DB7">
        <w:t xml:space="preserve"> </w:t>
      </w:r>
    </w:p>
    <w:p w:rsidR="002F001C" w:rsidRPr="00E31BBF" w:rsidRDefault="002F001C" w:rsidP="00732F46">
      <w:pPr>
        <w:pStyle w:val="SingleTxtG"/>
      </w:pPr>
      <w:r w:rsidRPr="00E31BBF">
        <w:t>128.</w:t>
      </w:r>
      <w:r w:rsidRPr="00E31BBF">
        <w:tab/>
        <w:t>According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Estonian</w:t>
      </w:r>
      <w:r w:rsidR="00C21DB7">
        <w:t xml:space="preserve"> </w:t>
      </w:r>
      <w:r w:rsidRPr="00E31BBF">
        <w:t>Education</w:t>
      </w:r>
      <w:r w:rsidR="00C21DB7">
        <w:t xml:space="preserve"> </w:t>
      </w:r>
      <w:r w:rsidRPr="00E31BBF">
        <w:t>Information</w:t>
      </w:r>
      <w:r w:rsidR="00C21DB7">
        <w:t xml:space="preserve"> </w:t>
      </w:r>
      <w:r w:rsidRPr="00E31BBF">
        <w:t>System,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amount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students</w:t>
      </w:r>
      <w:r w:rsidR="00C21DB7">
        <w:t xml:space="preserve"> </w:t>
      </w:r>
      <w:r w:rsidRPr="00E31BBF">
        <w:t>receiving</w:t>
      </w:r>
      <w:r w:rsidR="00C21DB7">
        <w:t xml:space="preserve"> </w:t>
      </w:r>
      <w:r w:rsidRPr="00E31BBF">
        <w:t>support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studies</w:t>
      </w:r>
      <w:r w:rsidR="00C21DB7">
        <w:t xml:space="preserve"> </w:t>
      </w:r>
      <w:r w:rsidRPr="00E31BBF">
        <w:t>is</w:t>
      </w:r>
      <w:r w:rsidR="00C21DB7">
        <w:t xml:space="preserve"> </w:t>
      </w:r>
      <w:r w:rsidRPr="00E31BBF">
        <w:t>20%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all</w:t>
      </w:r>
      <w:r w:rsidR="00C21DB7">
        <w:t xml:space="preserve"> </w:t>
      </w:r>
      <w:r w:rsidRPr="00E31BBF">
        <w:t>children</w:t>
      </w:r>
      <w:r w:rsidR="00C21DB7">
        <w:t xml:space="preserve"> </w:t>
      </w:r>
      <w:r w:rsidRPr="00E31BBF">
        <w:t>studying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stationary</w:t>
      </w:r>
      <w:r w:rsidR="00C21DB7">
        <w:t xml:space="preserve"> </w:t>
      </w:r>
      <w:r w:rsidRPr="00E31BBF">
        <w:t>general</w:t>
      </w:r>
      <w:r w:rsidR="00C21DB7">
        <w:t xml:space="preserve"> </w:t>
      </w:r>
      <w:r w:rsidRPr="00E31BBF">
        <w:t>education:</w:t>
      </w:r>
      <w:r w:rsidR="00C21DB7">
        <w:t xml:space="preserve"> </w:t>
      </w:r>
      <w:r w:rsidRPr="00E31BBF">
        <w:t>14%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students</w:t>
      </w:r>
      <w:r w:rsidR="00C21DB7">
        <w:t xml:space="preserve"> </w:t>
      </w:r>
      <w:r w:rsidRPr="00E31BBF">
        <w:t>receive</w:t>
      </w:r>
      <w:r w:rsidR="00C21DB7">
        <w:t xml:space="preserve"> </w:t>
      </w:r>
      <w:r w:rsidRPr="00E31BBF">
        <w:t>general</w:t>
      </w:r>
      <w:r w:rsidR="00C21DB7">
        <w:t xml:space="preserve"> </w:t>
      </w:r>
      <w:r w:rsidRPr="00E31BBF">
        <w:t>support,</w:t>
      </w:r>
      <w:r w:rsidR="00C21DB7">
        <w:t xml:space="preserve"> </w:t>
      </w:r>
      <w:r w:rsidRPr="00E31BBF">
        <w:t>6%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students</w:t>
      </w:r>
      <w:r w:rsidR="00C21DB7">
        <w:t xml:space="preserve"> </w:t>
      </w:r>
      <w:r w:rsidRPr="00E31BBF">
        <w:t>receive</w:t>
      </w:r>
      <w:r w:rsidR="00C21DB7">
        <w:t xml:space="preserve"> </w:t>
      </w:r>
      <w:r w:rsidRPr="00E31BBF">
        <w:t>enhanced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special</w:t>
      </w:r>
      <w:r w:rsidR="00C21DB7">
        <w:t xml:space="preserve"> </w:t>
      </w:r>
      <w:r w:rsidRPr="00E31BBF">
        <w:t>support</w:t>
      </w:r>
      <w:r w:rsidR="00C21DB7">
        <w:t xml:space="preserve"> </w:t>
      </w:r>
      <w:r w:rsidRPr="00E31BBF">
        <w:t>(3.4%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2.7%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all</w:t>
      </w:r>
      <w:r w:rsidR="00C21DB7">
        <w:t xml:space="preserve"> </w:t>
      </w:r>
      <w:r w:rsidRPr="00E31BBF">
        <w:t>students,</w:t>
      </w:r>
      <w:r w:rsidR="00C21DB7">
        <w:t xml:space="preserve"> </w:t>
      </w:r>
      <w:r w:rsidRPr="00E31BBF">
        <w:t>respectively).</w:t>
      </w:r>
    </w:p>
    <w:p w:rsidR="002F001C" w:rsidRPr="00E31BBF" w:rsidRDefault="002F001C" w:rsidP="00732F46">
      <w:pPr>
        <w:pStyle w:val="SingleTxtG"/>
      </w:pPr>
      <w:r w:rsidRPr="00E31BBF">
        <w:t>129.</w:t>
      </w:r>
      <w:r w:rsidRPr="00E31BBF">
        <w:tab/>
        <w:t>Ministry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Education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Research</w:t>
      </w:r>
      <w:r w:rsidR="00C21DB7">
        <w:t xml:space="preserve"> </w:t>
      </w:r>
      <w:r w:rsidRPr="00E31BBF">
        <w:t>collects</w:t>
      </w:r>
      <w:r w:rsidR="00C21DB7">
        <w:t xml:space="preserve"> </w:t>
      </w:r>
      <w:r w:rsidRPr="00E31BBF">
        <w:t>disaggregated</w:t>
      </w:r>
      <w:r w:rsidR="00C21DB7">
        <w:t xml:space="preserve"> </w:t>
      </w:r>
      <w:r w:rsidRPr="00E31BBF">
        <w:t>data</w:t>
      </w:r>
      <w:r w:rsidR="00C21DB7">
        <w:t xml:space="preserve"> </w:t>
      </w:r>
      <w:r w:rsidRPr="00E31BBF">
        <w:t>on</w:t>
      </w:r>
      <w:r w:rsidR="00C21DB7">
        <w:t xml:space="preserve"> </w:t>
      </w:r>
      <w:r w:rsidRPr="00E31BBF">
        <w:t>students</w:t>
      </w:r>
      <w:r w:rsidR="00C21DB7">
        <w:t xml:space="preserve"> </w:t>
      </w:r>
      <w:r w:rsidRPr="00E31BBF">
        <w:t>with</w:t>
      </w:r>
      <w:r w:rsidR="00C21DB7">
        <w:t xml:space="preserve"> </w:t>
      </w:r>
      <w:r w:rsidRPr="00E31BBF">
        <w:t>disabilities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uses</w:t>
      </w:r>
      <w:r w:rsidR="00C21DB7">
        <w:t xml:space="preserve"> </w:t>
      </w:r>
      <w:r w:rsidRPr="00E31BBF">
        <w:t>analysis</w:t>
      </w:r>
      <w:r w:rsidR="00C21DB7">
        <w:t xml:space="preserve"> </w:t>
      </w:r>
      <w:r w:rsidRPr="00E31BBF">
        <w:t>based</w:t>
      </w:r>
      <w:r w:rsidR="00C21DB7">
        <w:t xml:space="preserve"> </w:t>
      </w:r>
      <w:r w:rsidRPr="00E31BBF">
        <w:t>on</w:t>
      </w:r>
      <w:r w:rsidR="00C21DB7">
        <w:t xml:space="preserve"> </w:t>
      </w:r>
      <w:r w:rsidRPr="00E31BBF">
        <w:t>it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enhance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educational</w:t>
      </w:r>
      <w:r w:rsidR="00C21DB7">
        <w:t xml:space="preserve"> </w:t>
      </w:r>
      <w:r w:rsidRPr="00E31BBF">
        <w:t>system.</w:t>
      </w:r>
      <w:r w:rsidR="00C21DB7">
        <w:t xml:space="preserve"> </w:t>
      </w:r>
      <w:r w:rsidRPr="00E31BBF">
        <w:t>However,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Ministry</w:t>
      </w:r>
      <w:r w:rsidR="00C21DB7">
        <w:t xml:space="preserve"> </w:t>
      </w:r>
      <w:r w:rsidRPr="00E31BBF">
        <w:t>is</w:t>
      </w:r>
      <w:r w:rsidR="00C21DB7">
        <w:t xml:space="preserve"> </w:t>
      </w:r>
      <w:r w:rsidRPr="00E31BBF">
        <w:t>not</w:t>
      </w:r>
      <w:r w:rsidR="00C21DB7">
        <w:t xml:space="preserve"> </w:t>
      </w:r>
      <w:r w:rsidRPr="00E31BBF">
        <w:t>at</w:t>
      </w:r>
      <w:r w:rsidR="00C21DB7">
        <w:t xml:space="preserve"> </w:t>
      </w:r>
      <w:r w:rsidRPr="00E31BBF">
        <w:t>liberty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share</w:t>
      </w:r>
      <w:r w:rsidR="00C21DB7">
        <w:t xml:space="preserve"> </w:t>
      </w:r>
      <w:r w:rsidRPr="00E31BBF">
        <w:t>this</w:t>
      </w:r>
      <w:r w:rsidR="00C21DB7">
        <w:t xml:space="preserve"> </w:t>
      </w:r>
      <w:r w:rsidRPr="00E31BBF">
        <w:t>detailed</w:t>
      </w:r>
      <w:r w:rsidR="00C21DB7">
        <w:t xml:space="preserve"> </w:t>
      </w:r>
      <w:r w:rsidRPr="00E31BBF">
        <w:t>data</w:t>
      </w:r>
      <w:r w:rsidR="00C21DB7">
        <w:t xml:space="preserve"> </w:t>
      </w:r>
      <w:r w:rsidRPr="00E31BBF">
        <w:t>as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some</w:t>
      </w:r>
      <w:r w:rsidR="00C21DB7">
        <w:t xml:space="preserve"> </w:t>
      </w:r>
      <w:r w:rsidRPr="00E31BBF">
        <w:t>cases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datasets</w:t>
      </w:r>
      <w:r w:rsidR="00C21DB7">
        <w:t xml:space="preserve"> </w:t>
      </w:r>
      <w:r w:rsidRPr="00E31BBF">
        <w:t>are</w:t>
      </w:r>
      <w:r w:rsidR="00C21DB7">
        <w:t xml:space="preserve"> </w:t>
      </w:r>
      <w:r w:rsidRPr="00E31BBF">
        <w:t>very</w:t>
      </w:r>
      <w:r w:rsidR="00C21DB7">
        <w:t xml:space="preserve"> </w:t>
      </w:r>
      <w:r w:rsidRPr="00E31BBF">
        <w:t>small</w:t>
      </w:r>
      <w:r w:rsidR="00C21DB7">
        <w:t xml:space="preserve"> </w:t>
      </w:r>
      <w:r w:rsidRPr="00E31BBF">
        <w:t>and/or</w:t>
      </w:r>
      <w:r w:rsidR="00C21DB7">
        <w:t xml:space="preserve"> </w:t>
      </w:r>
      <w:r w:rsidRPr="00E31BBF">
        <w:t>do</w:t>
      </w:r>
      <w:r w:rsidR="00C21DB7">
        <w:t xml:space="preserve"> </w:t>
      </w:r>
      <w:r w:rsidRPr="00E31BBF">
        <w:t>not</w:t>
      </w:r>
      <w:r w:rsidR="00C21DB7">
        <w:t xml:space="preserve"> </w:t>
      </w:r>
      <w:r w:rsidRPr="00E31BBF">
        <w:t>reflect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real</w:t>
      </w:r>
      <w:r w:rsidR="00C21DB7">
        <w:t xml:space="preserve"> </w:t>
      </w:r>
      <w:r w:rsidRPr="00E31BBF">
        <w:t>situation</w:t>
      </w:r>
      <w:r w:rsidR="00C21DB7">
        <w:t xml:space="preserve"> </w:t>
      </w:r>
      <w:r w:rsidRPr="00E31BBF">
        <w:t>(i.e.</w:t>
      </w:r>
      <w:r w:rsidR="00C21DB7">
        <w:t xml:space="preserve"> </w:t>
      </w:r>
      <w:r w:rsidRPr="00E31BBF">
        <w:t>one</w:t>
      </w:r>
      <w:r w:rsidR="00C21DB7">
        <w:t xml:space="preserve"> </w:t>
      </w:r>
      <w:r w:rsidRPr="00E31BBF">
        <w:t>person</w:t>
      </w:r>
      <w:r w:rsidR="00C21DB7">
        <w:t xml:space="preserve"> </w:t>
      </w:r>
      <w:r w:rsidRPr="00E31BBF">
        <w:t>may</w:t>
      </w:r>
      <w:r w:rsidR="00C21DB7">
        <w:t xml:space="preserve"> </w:t>
      </w:r>
      <w:r w:rsidRPr="00E31BBF">
        <w:t>have</w:t>
      </w:r>
      <w:r w:rsidR="00C21DB7">
        <w:t xml:space="preserve"> </w:t>
      </w:r>
      <w:r w:rsidRPr="00E31BBF">
        <w:t>several</w:t>
      </w:r>
      <w:r w:rsidR="00C21DB7">
        <w:t xml:space="preserve"> </w:t>
      </w:r>
      <w:r w:rsidRPr="00E31BBF">
        <w:t>types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disabilities;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person</w:t>
      </w:r>
      <w:r w:rsidR="00C21DB7">
        <w:t xml:space="preserve"> </w:t>
      </w:r>
      <w:r w:rsidRPr="00E31BBF">
        <w:t>is</w:t>
      </w:r>
      <w:r w:rsidR="00C21DB7">
        <w:t xml:space="preserve"> </w:t>
      </w:r>
      <w:r w:rsidRPr="00E31BBF">
        <w:t>physically</w:t>
      </w:r>
      <w:r w:rsidR="00C21DB7">
        <w:t xml:space="preserve"> </w:t>
      </w:r>
      <w:r w:rsidRPr="00E31BBF">
        <w:t>but</w:t>
      </w:r>
      <w:r w:rsidR="00C21DB7">
        <w:t xml:space="preserve"> </w:t>
      </w:r>
      <w:r w:rsidRPr="00E31BBF">
        <w:t>not</w:t>
      </w:r>
      <w:r w:rsidR="00C21DB7">
        <w:t xml:space="preserve"> </w:t>
      </w:r>
      <w:r w:rsidRPr="00E31BBF">
        <w:t>intellectually</w:t>
      </w:r>
      <w:r w:rsidR="00C21DB7">
        <w:t xml:space="preserve"> </w:t>
      </w:r>
      <w:r w:rsidRPr="00E31BBF">
        <w:t>impaired,</w:t>
      </w:r>
      <w:r w:rsidR="00C21DB7">
        <w:t xml:space="preserve"> </w:t>
      </w:r>
      <w:r w:rsidRPr="00E31BBF">
        <w:t>etc.).</w:t>
      </w:r>
    </w:p>
    <w:p w:rsidR="002F001C" w:rsidRPr="00E31BBF" w:rsidRDefault="002F001C" w:rsidP="0008108D">
      <w:pPr>
        <w:pStyle w:val="H1G"/>
      </w:pPr>
      <w:r w:rsidRPr="00E31BBF">
        <w:tab/>
      </w:r>
      <w:r w:rsidRPr="00E31BBF">
        <w:tab/>
        <w:t>Health</w:t>
      </w:r>
      <w:r w:rsidR="00C21DB7">
        <w:t xml:space="preserve"> </w:t>
      </w:r>
      <w:r w:rsidRPr="00E31BBF">
        <w:t>(art.</w:t>
      </w:r>
      <w:r w:rsidR="00C21DB7">
        <w:t xml:space="preserve"> </w:t>
      </w:r>
      <w:r w:rsidRPr="00E31BBF">
        <w:t>25)</w:t>
      </w:r>
    </w:p>
    <w:p w:rsidR="002F001C" w:rsidRPr="00E31BBF" w:rsidRDefault="002F001C" w:rsidP="0008108D">
      <w:pPr>
        <w:pStyle w:val="H23G"/>
      </w:pPr>
      <w:r w:rsidRPr="00E31BBF">
        <w:tab/>
      </w:r>
      <w:r w:rsidRPr="00E31BBF">
        <w:tab/>
        <w:t>Reply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paragraph</w:t>
      </w:r>
      <w:r w:rsidR="00C21DB7">
        <w:t xml:space="preserve"> </w:t>
      </w:r>
      <w:r w:rsidRPr="00E31BBF">
        <w:t>19</w:t>
      </w:r>
      <w:r w:rsidR="00B10A4D">
        <w:t xml:space="preserve"> </w:t>
      </w:r>
      <w:r w:rsidRPr="00E31BBF">
        <w:t>(a),</w:t>
      </w:r>
      <w:r w:rsidR="00C21DB7">
        <w:t xml:space="preserve"> </w:t>
      </w:r>
      <w:r w:rsidRPr="00E31BBF">
        <w:t>(b)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(c)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list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issues</w:t>
      </w:r>
      <w:r w:rsidR="00C21DB7">
        <w:t xml:space="preserve"> </w:t>
      </w:r>
    </w:p>
    <w:p w:rsidR="002F001C" w:rsidRPr="00E31BBF" w:rsidRDefault="002F001C" w:rsidP="00732F46">
      <w:pPr>
        <w:pStyle w:val="SingleTxtG"/>
      </w:pPr>
      <w:r w:rsidRPr="00E31BBF">
        <w:t>130.</w:t>
      </w:r>
      <w:r w:rsidRPr="00E31BBF">
        <w:tab/>
        <w:t>According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Health</w:t>
      </w:r>
      <w:r w:rsidR="00C21DB7">
        <w:t xml:space="preserve"> </w:t>
      </w:r>
      <w:r w:rsidRPr="00E31BBF">
        <w:t>Insurance</w:t>
      </w:r>
      <w:r w:rsidR="00C21DB7">
        <w:t xml:space="preserve"> </w:t>
      </w:r>
      <w:r w:rsidRPr="00E31BBF">
        <w:t>Act</w:t>
      </w:r>
      <w:r w:rsidR="00C21DB7">
        <w:t xml:space="preserve"> </w:t>
      </w:r>
      <w:r w:rsidRPr="00E31BBF">
        <w:t>§</w:t>
      </w:r>
      <w:r w:rsidR="00C21DB7">
        <w:t xml:space="preserve"> </w:t>
      </w:r>
      <w:r w:rsidRPr="00E31BBF">
        <w:t>2</w:t>
      </w:r>
      <w:r w:rsidR="00C21DB7">
        <w:t xml:space="preserve"> </w:t>
      </w:r>
      <w:r w:rsidRPr="00E31BBF">
        <w:t>section</w:t>
      </w:r>
      <w:r w:rsidR="00C21DB7">
        <w:t xml:space="preserve"> </w:t>
      </w:r>
      <w:r w:rsidRPr="00E31BBF">
        <w:t>2</w:t>
      </w:r>
      <w:r w:rsidR="00C21DB7">
        <w:t xml:space="preserve"> </w:t>
      </w:r>
      <w:r w:rsidRPr="00E31BBF">
        <w:t>health</w:t>
      </w:r>
      <w:r w:rsidR="00C21DB7">
        <w:t xml:space="preserve"> </w:t>
      </w:r>
      <w:r w:rsidRPr="00E31BBF">
        <w:t>insurance</w:t>
      </w:r>
      <w:r w:rsidR="00C21DB7">
        <w:t xml:space="preserve"> </w:t>
      </w:r>
      <w:r w:rsidRPr="00E31BBF">
        <w:t>is</w:t>
      </w:r>
      <w:r w:rsidR="00C21DB7">
        <w:t xml:space="preserve"> </w:t>
      </w:r>
      <w:r w:rsidRPr="00E31BBF">
        <w:t>based</w:t>
      </w:r>
      <w:r w:rsidR="00C21DB7">
        <w:t xml:space="preserve"> </w:t>
      </w:r>
      <w:r w:rsidRPr="00E31BBF">
        <w:t>on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solidarity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limited</w:t>
      </w:r>
      <w:r w:rsidR="00C21DB7">
        <w:t xml:space="preserve"> </w:t>
      </w:r>
      <w:r w:rsidRPr="00E31BBF">
        <w:t>cost-sharing</w:t>
      </w:r>
      <w:r w:rsidR="00C21DB7">
        <w:t xml:space="preserve"> </w:t>
      </w:r>
      <w:r w:rsidRPr="00E31BBF">
        <w:t>by</w:t>
      </w:r>
      <w:r w:rsidR="00C21DB7">
        <w:t xml:space="preserve"> </w:t>
      </w:r>
      <w:r w:rsidRPr="00E31BBF">
        <w:t>insured</w:t>
      </w:r>
      <w:r w:rsidR="00C21DB7">
        <w:t xml:space="preserve"> </w:t>
      </w:r>
      <w:r w:rsidRPr="00E31BBF">
        <w:t>persons,</w:t>
      </w:r>
      <w:r w:rsidR="00C21DB7">
        <w:t xml:space="preserve"> </w:t>
      </w:r>
      <w:r w:rsidRPr="00E31BBF">
        <w:t>on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principle</w:t>
      </w:r>
      <w:r w:rsidR="00C21DB7">
        <w:t xml:space="preserve"> </w:t>
      </w:r>
      <w:r w:rsidRPr="00E31BBF">
        <w:t>that</w:t>
      </w:r>
      <w:r w:rsidR="00C21DB7">
        <w:t xml:space="preserve"> </w:t>
      </w:r>
      <w:r w:rsidRPr="00E31BBF">
        <w:t>services</w:t>
      </w:r>
      <w:r w:rsidR="00C21DB7">
        <w:t xml:space="preserve"> </w:t>
      </w:r>
      <w:r w:rsidRPr="00E31BBF">
        <w:t>are</w:t>
      </w:r>
      <w:r w:rsidR="00C21DB7">
        <w:t xml:space="preserve"> </w:t>
      </w:r>
      <w:r w:rsidRPr="00E31BBF">
        <w:lastRenderedPageBreak/>
        <w:t>provided</w:t>
      </w:r>
      <w:r w:rsidR="00C21DB7">
        <w:t xml:space="preserve"> </w:t>
      </w:r>
      <w:r w:rsidRPr="00E31BBF">
        <w:t>according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needs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insured</w:t>
      </w:r>
      <w:r w:rsidR="00C21DB7">
        <w:t xml:space="preserve"> </w:t>
      </w:r>
      <w:r w:rsidRPr="00E31BBF">
        <w:t>persons,</w:t>
      </w:r>
      <w:r w:rsidR="00C21DB7">
        <w:t xml:space="preserve"> </w:t>
      </w:r>
      <w:r w:rsidRPr="00E31BBF">
        <w:t>that</w:t>
      </w:r>
      <w:r w:rsidR="00C21DB7">
        <w:t xml:space="preserve"> </w:t>
      </w:r>
      <w:r w:rsidRPr="00E31BBF">
        <w:t>treatment</w:t>
      </w:r>
      <w:r w:rsidR="00C21DB7">
        <w:t xml:space="preserve"> </w:t>
      </w:r>
      <w:r w:rsidRPr="00E31BBF">
        <w:t>is</w:t>
      </w:r>
      <w:r w:rsidR="00C21DB7">
        <w:t xml:space="preserve"> </w:t>
      </w:r>
      <w:r w:rsidRPr="00E31BBF">
        <w:t>equally</w:t>
      </w:r>
      <w:r w:rsidR="00C21DB7">
        <w:t xml:space="preserve"> </w:t>
      </w:r>
      <w:r w:rsidRPr="00E31BBF">
        <w:t>available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all</w:t>
      </w:r>
      <w:r w:rsidR="00C21DB7">
        <w:t xml:space="preserve"> </w:t>
      </w:r>
      <w:r w:rsidRPr="00E31BBF">
        <w:t>regions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that</w:t>
      </w:r>
      <w:r w:rsidR="00C21DB7">
        <w:t xml:space="preserve"> </w:t>
      </w:r>
      <w:r w:rsidRPr="00E31BBF">
        <w:t>health</w:t>
      </w:r>
      <w:r w:rsidR="00C21DB7">
        <w:t xml:space="preserve"> </w:t>
      </w:r>
      <w:r w:rsidRPr="00E31BBF">
        <w:t>insurance</w:t>
      </w:r>
      <w:r w:rsidR="00C21DB7">
        <w:t xml:space="preserve"> </w:t>
      </w:r>
      <w:r w:rsidRPr="00E31BBF">
        <w:t>funds</w:t>
      </w:r>
      <w:r w:rsidR="00C21DB7">
        <w:t xml:space="preserve"> </w:t>
      </w:r>
      <w:r w:rsidRPr="00E31BBF">
        <w:t>are</w:t>
      </w:r>
      <w:r w:rsidR="00C21DB7">
        <w:t xml:space="preserve"> </w:t>
      </w:r>
      <w:r w:rsidRPr="00E31BBF">
        <w:t>used</w:t>
      </w:r>
      <w:r w:rsidR="00C21DB7">
        <w:t xml:space="preserve"> </w:t>
      </w:r>
      <w:r w:rsidRPr="00E31BBF">
        <w:t>for</w:t>
      </w:r>
      <w:r w:rsidR="00C21DB7">
        <w:t xml:space="preserve"> </w:t>
      </w:r>
      <w:r w:rsidRPr="00E31BBF">
        <w:t>their</w:t>
      </w:r>
      <w:r w:rsidR="00C21DB7">
        <w:t xml:space="preserve"> </w:t>
      </w:r>
      <w:r w:rsidRPr="00E31BBF">
        <w:t>intended</w:t>
      </w:r>
      <w:r w:rsidR="00C21DB7">
        <w:t xml:space="preserve"> </w:t>
      </w:r>
      <w:r w:rsidRPr="00E31BBF">
        <w:t>purpose.</w:t>
      </w:r>
    </w:p>
    <w:p w:rsidR="002F001C" w:rsidRPr="00E31BBF" w:rsidRDefault="002F001C" w:rsidP="00732F46">
      <w:pPr>
        <w:pStyle w:val="SingleTxtG"/>
      </w:pPr>
      <w:r w:rsidRPr="00E31BBF">
        <w:t>131.</w:t>
      </w:r>
      <w:r w:rsidRPr="00E31BBF">
        <w:tab/>
        <w:t>Pursuant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Act</w:t>
      </w:r>
      <w:r w:rsidR="00C21DB7">
        <w:t xml:space="preserve"> </w:t>
      </w:r>
      <w:r w:rsidRPr="00E31BBF">
        <w:t>§</w:t>
      </w:r>
      <w:r w:rsidR="00C21DB7">
        <w:t xml:space="preserve"> </w:t>
      </w:r>
      <w:r w:rsidRPr="00E31BBF">
        <w:t>5</w:t>
      </w:r>
      <w:r w:rsidR="00C21DB7">
        <w:t xml:space="preserve"> </w:t>
      </w:r>
      <w:r w:rsidRPr="00E31BBF">
        <w:t>section</w:t>
      </w:r>
      <w:r w:rsidR="00C21DB7">
        <w:t xml:space="preserve"> </w:t>
      </w:r>
      <w:r w:rsidRPr="00E31BBF">
        <w:t>4</w:t>
      </w:r>
      <w:r w:rsidR="00C21DB7">
        <w:t xml:space="preserve"> </w:t>
      </w:r>
      <w:r w:rsidRPr="00E31BBF">
        <w:t>point</w:t>
      </w:r>
      <w:r w:rsidR="00C21DB7">
        <w:t xml:space="preserve"> </w:t>
      </w:r>
      <w:r w:rsidRPr="00E31BBF">
        <w:t>3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3</w:t>
      </w:r>
      <w:r w:rsidRPr="005A430C">
        <w:rPr>
          <w:rStyle w:val="FootnoteReference"/>
        </w:rPr>
        <w:t>1</w:t>
      </w:r>
      <w:r w:rsidR="00C21DB7">
        <w:t xml:space="preserve"> </w:t>
      </w:r>
      <w:r w:rsidRPr="00E31BBF">
        <w:t>persons</w:t>
      </w:r>
      <w:r w:rsidR="00C21DB7">
        <w:t xml:space="preserve"> </w:t>
      </w:r>
      <w:r w:rsidRPr="00E31BBF">
        <w:t>who</w:t>
      </w:r>
      <w:r w:rsidR="00C21DB7">
        <w:t xml:space="preserve"> </w:t>
      </w:r>
      <w:r w:rsidRPr="00E31BBF">
        <w:t>receive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state</w:t>
      </w:r>
      <w:r w:rsidR="00C21DB7">
        <w:t xml:space="preserve"> </w:t>
      </w:r>
      <w:r w:rsidRPr="00E31BBF">
        <w:t>pension</w:t>
      </w:r>
      <w:r w:rsidR="00C21DB7">
        <w:t xml:space="preserve"> </w:t>
      </w:r>
      <w:r w:rsidRPr="00E31BBF">
        <w:t>persons</w:t>
      </w:r>
      <w:r w:rsidR="00C21DB7">
        <w:t xml:space="preserve"> </w:t>
      </w:r>
      <w:r w:rsidRPr="00E31BBF">
        <w:t>who</w:t>
      </w:r>
      <w:r w:rsidR="00C21DB7">
        <w:t xml:space="preserve"> </w:t>
      </w:r>
      <w:r w:rsidRPr="00E31BBF">
        <w:t>have</w:t>
      </w:r>
      <w:r w:rsidR="00C21DB7">
        <w:t xml:space="preserve"> </w:t>
      </w:r>
      <w:r w:rsidRPr="00E31BBF">
        <w:t>been</w:t>
      </w:r>
      <w:r w:rsidR="00C21DB7">
        <w:t xml:space="preserve"> </w:t>
      </w:r>
      <w:r w:rsidRPr="00E31BBF">
        <w:t>found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have</w:t>
      </w:r>
      <w:r w:rsidR="00C21DB7">
        <w:t xml:space="preserve"> </w:t>
      </w:r>
      <w:r w:rsidRPr="00E31BBF">
        <w:t>partial</w:t>
      </w:r>
      <w:r w:rsidR="00C21DB7">
        <w:t xml:space="preserve"> </w:t>
      </w:r>
      <w:r w:rsidRPr="00E31BBF">
        <w:t>work</w:t>
      </w:r>
      <w:r w:rsidR="00C21DB7">
        <w:t xml:space="preserve"> </w:t>
      </w:r>
      <w:r w:rsidRPr="00E31BBF">
        <w:t>ability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no</w:t>
      </w:r>
      <w:r w:rsidR="00C21DB7">
        <w:t xml:space="preserve"> </w:t>
      </w:r>
      <w:r w:rsidRPr="00E31BBF">
        <w:t>work</w:t>
      </w:r>
      <w:r w:rsidR="00C21DB7">
        <w:t xml:space="preserve"> </w:t>
      </w:r>
      <w:r w:rsidRPr="00E31BBF">
        <w:t>ability</w:t>
      </w:r>
      <w:r w:rsidR="00C21DB7">
        <w:t xml:space="preserve"> </w:t>
      </w:r>
      <w:r w:rsidRPr="00E31BBF">
        <w:t>under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Work</w:t>
      </w:r>
      <w:r w:rsidR="00C21DB7">
        <w:t xml:space="preserve"> </w:t>
      </w:r>
      <w:r w:rsidRPr="00E31BBF">
        <w:t>Ability</w:t>
      </w:r>
      <w:r w:rsidR="00C21DB7">
        <w:t xml:space="preserve"> </w:t>
      </w:r>
      <w:r w:rsidRPr="00E31BBF">
        <w:t>Allowance</w:t>
      </w:r>
      <w:r w:rsidR="00C21DB7">
        <w:t xml:space="preserve"> </w:t>
      </w:r>
      <w:r w:rsidRPr="00E31BBF">
        <w:t>Act</w:t>
      </w:r>
      <w:r w:rsidR="00C21DB7">
        <w:t xml:space="preserve"> </w:t>
      </w:r>
      <w:r w:rsidRPr="00E31BBF">
        <w:t>are</w:t>
      </w:r>
      <w:r w:rsidR="00C21DB7">
        <w:t xml:space="preserve"> </w:t>
      </w:r>
      <w:r w:rsidRPr="00E31BBF">
        <w:t>insured</w:t>
      </w:r>
      <w:r w:rsidR="00C21DB7">
        <w:t xml:space="preserve"> </w:t>
      </w:r>
      <w:r w:rsidRPr="00E31BBF">
        <w:t>persons.</w:t>
      </w:r>
      <w:r w:rsidR="00C21DB7">
        <w:t xml:space="preserve"> </w:t>
      </w:r>
    </w:p>
    <w:p w:rsidR="002F001C" w:rsidRPr="00E31BBF" w:rsidRDefault="002F001C" w:rsidP="00732F46">
      <w:pPr>
        <w:pStyle w:val="SingleTxtG"/>
      </w:pPr>
      <w:r w:rsidRPr="00E31BBF">
        <w:t>132.</w:t>
      </w:r>
      <w:r w:rsidRPr="00E31BBF">
        <w:tab/>
        <w:t>Social</w:t>
      </w:r>
      <w:r w:rsidR="00C21DB7">
        <w:t xml:space="preserve"> </w:t>
      </w:r>
      <w:r w:rsidRPr="00E31BBF">
        <w:t>rehabilitation</w:t>
      </w:r>
      <w:r w:rsidR="00C21DB7">
        <w:t xml:space="preserve"> </w:t>
      </w:r>
      <w:r w:rsidRPr="00E31BBF">
        <w:t>services</w:t>
      </w:r>
      <w:r w:rsidR="00C21DB7">
        <w:t xml:space="preserve"> </w:t>
      </w:r>
      <w:r w:rsidRPr="00E31BBF">
        <w:t>have</w:t>
      </w:r>
      <w:r w:rsidR="00C21DB7">
        <w:t xml:space="preserve"> </w:t>
      </w:r>
      <w:r w:rsidRPr="00E31BBF">
        <w:t>not</w:t>
      </w:r>
      <w:r w:rsidR="00C21DB7">
        <w:t xml:space="preserve"> </w:t>
      </w:r>
      <w:r w:rsidRPr="00E31BBF">
        <w:t>been</w:t>
      </w:r>
      <w:r w:rsidR="00C21DB7">
        <w:t xml:space="preserve"> </w:t>
      </w:r>
      <w:r w:rsidRPr="00E31BBF">
        <w:t>fully</w:t>
      </w:r>
      <w:r w:rsidR="00C21DB7">
        <w:t xml:space="preserve"> </w:t>
      </w:r>
      <w:r w:rsidRPr="00E31BBF">
        <w:t>accessible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all</w:t>
      </w:r>
      <w:r w:rsidR="00C21DB7">
        <w:t xml:space="preserve"> </w:t>
      </w:r>
      <w:r w:rsidRPr="00E31BBF">
        <w:t>disabled</w:t>
      </w:r>
      <w:r w:rsidR="00C21DB7">
        <w:t xml:space="preserve"> </w:t>
      </w:r>
      <w:r w:rsidRPr="00E31BBF">
        <w:t>people</w:t>
      </w:r>
      <w:r w:rsidR="00C21DB7">
        <w:t xml:space="preserve"> </w:t>
      </w:r>
      <w:r w:rsidRPr="00E31BBF">
        <w:t>during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last</w:t>
      </w:r>
      <w:r w:rsidR="00C21DB7">
        <w:t xml:space="preserve"> </w:t>
      </w:r>
      <w:r w:rsidRPr="00E31BBF">
        <w:t>10</w:t>
      </w:r>
      <w:r w:rsidR="00C21DB7">
        <w:t xml:space="preserve"> </w:t>
      </w:r>
      <w:r w:rsidRPr="00E31BBF">
        <w:t>years</w:t>
      </w:r>
      <w:r w:rsidR="00C21DB7">
        <w:t xml:space="preserve"> </w:t>
      </w:r>
      <w:r w:rsidRPr="00E31BBF">
        <w:t>mostly</w:t>
      </w:r>
      <w:r w:rsidR="00C21DB7">
        <w:t xml:space="preserve"> </w:t>
      </w:r>
      <w:r w:rsidRPr="00E31BBF">
        <w:t>because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lack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financial</w:t>
      </w:r>
      <w:r w:rsidR="00C21DB7">
        <w:t xml:space="preserve"> </w:t>
      </w:r>
      <w:r w:rsidRPr="00E31BBF">
        <w:t>resources.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order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improve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provision/accessibility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rehabilitation</w:t>
      </w:r>
      <w:r w:rsidR="00C21DB7">
        <w:t xml:space="preserve"> </w:t>
      </w:r>
      <w:r w:rsidRPr="00E31BBF">
        <w:t>services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level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service</w:t>
      </w:r>
      <w:r w:rsidR="00C21DB7">
        <w:t xml:space="preserve"> </w:t>
      </w:r>
      <w:r w:rsidRPr="00E31BBF">
        <w:t>prices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state</w:t>
      </w:r>
      <w:r w:rsidR="00C21DB7">
        <w:t xml:space="preserve"> </w:t>
      </w:r>
      <w:r w:rsidRPr="00E31BBF">
        <w:t>pays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total</w:t>
      </w:r>
      <w:r w:rsidR="00C21DB7">
        <w:t xml:space="preserve"> </w:t>
      </w:r>
      <w:r w:rsidRPr="00E31BBF">
        <w:t>amount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budget</w:t>
      </w:r>
      <w:r w:rsidR="00C21DB7">
        <w:t xml:space="preserve"> </w:t>
      </w:r>
      <w:r w:rsidRPr="00E31BBF">
        <w:t>for</w:t>
      </w:r>
      <w:r w:rsidR="00C21DB7">
        <w:t xml:space="preserve"> </w:t>
      </w:r>
      <w:r w:rsidRPr="00E31BBF">
        <w:t>rehabilitation</w:t>
      </w:r>
      <w:r w:rsidR="00C21DB7">
        <w:t xml:space="preserve"> </w:t>
      </w:r>
      <w:proofErr w:type="gramStart"/>
      <w:r w:rsidRPr="00E31BBF">
        <w:t>has</w:t>
      </w:r>
      <w:r w:rsidR="00C21DB7">
        <w:t xml:space="preserve"> </w:t>
      </w:r>
      <w:r w:rsidRPr="00E31BBF">
        <w:t>been</w:t>
      </w:r>
      <w:r w:rsidR="00C21DB7">
        <w:t xml:space="preserve"> </w:t>
      </w:r>
      <w:r w:rsidRPr="00E31BBF">
        <w:t>changed</w:t>
      </w:r>
      <w:proofErr w:type="gramEnd"/>
      <w:r w:rsidR="00C21DB7">
        <w:t xml:space="preserve"> </w:t>
      </w:r>
      <w:r w:rsidRPr="00E31BBF">
        <w:t>during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past</w:t>
      </w:r>
      <w:r w:rsidR="00C21DB7">
        <w:t xml:space="preserve"> </w:t>
      </w:r>
      <w:r w:rsidRPr="00E31BBF">
        <w:t>five</w:t>
      </w:r>
      <w:r w:rsidR="00C21DB7">
        <w:t xml:space="preserve"> </w:t>
      </w:r>
      <w:r w:rsidRPr="00E31BBF">
        <w:t>years.</w:t>
      </w:r>
      <w:r w:rsidR="00C21DB7">
        <w:t xml:space="preserve"> </w:t>
      </w:r>
      <w:proofErr w:type="gramStart"/>
      <w:r w:rsidRPr="00E31BBF">
        <w:t>Also</w:t>
      </w:r>
      <w:proofErr w:type="gramEnd"/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special</w:t>
      </w:r>
      <w:r w:rsidR="00C21DB7">
        <w:t xml:space="preserve"> </w:t>
      </w:r>
      <w:r w:rsidRPr="00E31BBF">
        <w:t>assessment</w:t>
      </w:r>
      <w:r w:rsidR="00C21DB7">
        <w:t xml:space="preserve"> </w:t>
      </w:r>
      <w:r w:rsidRPr="00E31BBF">
        <w:t>for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service</w:t>
      </w:r>
      <w:r w:rsidR="00C21DB7">
        <w:t xml:space="preserve"> </w:t>
      </w:r>
      <w:r w:rsidRPr="00E31BBF">
        <w:t>need</w:t>
      </w:r>
      <w:r w:rsidR="00C21DB7">
        <w:t xml:space="preserve"> </w:t>
      </w:r>
      <w:r w:rsidRPr="00E31BBF">
        <w:t>has</w:t>
      </w:r>
      <w:r w:rsidR="00C21DB7">
        <w:t xml:space="preserve"> </w:t>
      </w:r>
      <w:r w:rsidRPr="00E31BBF">
        <w:t>been</w:t>
      </w:r>
      <w:r w:rsidR="00C21DB7">
        <w:t xml:space="preserve"> </w:t>
      </w:r>
      <w:r w:rsidRPr="00E31BBF">
        <w:t>used</w:t>
      </w:r>
      <w:r w:rsidR="00C21DB7">
        <w:t xml:space="preserve"> </w:t>
      </w:r>
      <w:r w:rsidRPr="00E31BBF">
        <w:t>starting</w:t>
      </w:r>
      <w:r w:rsidR="00C21DB7">
        <w:t xml:space="preserve"> </w:t>
      </w:r>
      <w:r w:rsidRPr="00E31BBF">
        <w:t>from</w:t>
      </w:r>
      <w:r w:rsidR="00C21DB7">
        <w:t xml:space="preserve"> </w:t>
      </w:r>
      <w:r w:rsidRPr="00E31BBF">
        <w:t>2016</w:t>
      </w:r>
      <w:r w:rsidR="00C21DB7">
        <w:t xml:space="preserve"> </w:t>
      </w:r>
      <w:r w:rsidRPr="00E31BBF">
        <w:t>by</w:t>
      </w:r>
      <w:r w:rsidR="00C21DB7">
        <w:t xml:space="preserve"> </w:t>
      </w:r>
      <w:r w:rsidRPr="00E31BBF">
        <w:t>Social</w:t>
      </w:r>
      <w:r w:rsidR="00C21DB7">
        <w:t xml:space="preserve"> </w:t>
      </w:r>
      <w:r w:rsidRPr="00E31BBF">
        <w:t>Insurance</w:t>
      </w:r>
      <w:r w:rsidR="00C21DB7">
        <w:t xml:space="preserve"> </w:t>
      </w:r>
      <w:r w:rsidRPr="00E31BBF">
        <w:t>Board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be</w:t>
      </w:r>
      <w:r w:rsidR="00C21DB7">
        <w:t xml:space="preserve"> </w:t>
      </w:r>
      <w:r w:rsidRPr="00E31BBF">
        <w:t>sure</w:t>
      </w:r>
      <w:r w:rsidR="00C21DB7">
        <w:t xml:space="preserve"> </w:t>
      </w:r>
      <w:r w:rsidRPr="00E31BBF">
        <w:t>only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ones</w:t>
      </w:r>
      <w:r w:rsidR="00C21DB7">
        <w:t xml:space="preserve"> </w:t>
      </w:r>
      <w:r w:rsidRPr="00E31BBF">
        <w:t>really</w:t>
      </w:r>
      <w:r w:rsidR="00C21DB7">
        <w:t xml:space="preserve"> </w:t>
      </w:r>
      <w:r w:rsidRPr="00E31BBF">
        <w:t>need</w:t>
      </w:r>
      <w:r w:rsidR="00C21DB7">
        <w:t xml:space="preserve"> </w:t>
      </w:r>
      <w:r w:rsidRPr="00E31BBF">
        <w:t>rehabilitation,</w:t>
      </w:r>
      <w:r w:rsidR="00C21DB7">
        <w:t xml:space="preserve"> </w:t>
      </w:r>
      <w:r w:rsidRPr="00E31BBF">
        <w:t>enter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services.</w:t>
      </w:r>
      <w:r w:rsidR="00C21DB7">
        <w:t xml:space="preserve"> </w:t>
      </w:r>
    </w:p>
    <w:p w:rsidR="002F001C" w:rsidRPr="00E31BBF" w:rsidRDefault="002F001C" w:rsidP="00732F46">
      <w:pPr>
        <w:pStyle w:val="SingleTxtG"/>
      </w:pPr>
      <w:r w:rsidRPr="00E31BBF">
        <w:t>133.</w:t>
      </w:r>
      <w:r w:rsidRPr="00E31BBF">
        <w:tab/>
        <w:t>Therefore,</w:t>
      </w:r>
      <w:r w:rsidR="00C21DB7">
        <w:t xml:space="preserve"> </w:t>
      </w:r>
      <w:r w:rsidRPr="00E31BBF">
        <w:t>there</w:t>
      </w:r>
      <w:r w:rsidR="00C21DB7">
        <w:t xml:space="preserve"> </w:t>
      </w:r>
      <w:r w:rsidRPr="00E31BBF">
        <w:t>is</w:t>
      </w:r>
      <w:r w:rsidR="00C21DB7">
        <w:t xml:space="preserve"> </w:t>
      </w:r>
      <w:r w:rsidRPr="00E31BBF">
        <w:t>no</w:t>
      </w:r>
      <w:r w:rsidR="00C21DB7">
        <w:t xml:space="preserve"> </w:t>
      </w:r>
      <w:r w:rsidRPr="00E31BBF">
        <w:t>longer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waiting</w:t>
      </w:r>
      <w:r w:rsidR="00C21DB7">
        <w:t xml:space="preserve"> </w:t>
      </w:r>
      <w:r w:rsidRPr="00E31BBF">
        <w:t>list</w:t>
      </w:r>
      <w:r w:rsidR="00C21DB7">
        <w:t xml:space="preserve"> </w:t>
      </w:r>
      <w:r w:rsidRPr="00E31BBF">
        <w:t>at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Social</w:t>
      </w:r>
      <w:r w:rsidR="00C21DB7">
        <w:t xml:space="preserve"> </w:t>
      </w:r>
      <w:r w:rsidRPr="00E31BBF">
        <w:t>Insurance</w:t>
      </w:r>
      <w:r w:rsidR="00C21DB7">
        <w:t xml:space="preserve"> </w:t>
      </w:r>
      <w:r w:rsidRPr="00E31BBF">
        <w:t>Board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after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assessment</w:t>
      </w:r>
      <w:r w:rsidR="00C21DB7">
        <w:t xml:space="preserve"> </w:t>
      </w:r>
      <w:r w:rsidRPr="00E31BBF">
        <w:t>is</w:t>
      </w:r>
      <w:r w:rsidR="00C21DB7">
        <w:t xml:space="preserve"> </w:t>
      </w:r>
      <w:r w:rsidRPr="00E31BBF">
        <w:t>done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need</w:t>
      </w:r>
      <w:r w:rsidR="00C21DB7">
        <w:t xml:space="preserve"> </w:t>
      </w:r>
      <w:r w:rsidRPr="00E31BBF">
        <w:t>for</w:t>
      </w:r>
      <w:r w:rsidR="00C21DB7">
        <w:t xml:space="preserve"> </w:t>
      </w:r>
      <w:r w:rsidRPr="00E31BBF">
        <w:t>services</w:t>
      </w:r>
      <w:r w:rsidR="00C21DB7">
        <w:t xml:space="preserve"> </w:t>
      </w:r>
      <w:r w:rsidRPr="00E31BBF">
        <w:t>has</w:t>
      </w:r>
      <w:r w:rsidR="00C21DB7">
        <w:t xml:space="preserve"> </w:t>
      </w:r>
      <w:r w:rsidRPr="00E31BBF">
        <w:t>been</w:t>
      </w:r>
      <w:r w:rsidR="00C21DB7">
        <w:t xml:space="preserve"> </w:t>
      </w:r>
      <w:r w:rsidRPr="00E31BBF">
        <w:t>identified,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person</w:t>
      </w:r>
      <w:r w:rsidR="00C21DB7">
        <w:t xml:space="preserve"> </w:t>
      </w:r>
      <w:r w:rsidRPr="00E31BBF">
        <w:t>can</w:t>
      </w:r>
      <w:r w:rsidR="00C21DB7">
        <w:t xml:space="preserve"> </w:t>
      </w:r>
      <w:r w:rsidRPr="00E31BBF">
        <w:t>go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service</w:t>
      </w:r>
      <w:r w:rsidR="00C21DB7">
        <w:t xml:space="preserve"> </w:t>
      </w:r>
      <w:r w:rsidRPr="00E31BBF">
        <w:t>provider.</w:t>
      </w:r>
      <w:r w:rsidR="00C21DB7">
        <w:t xml:space="preserve"> </w:t>
      </w:r>
    </w:p>
    <w:p w:rsidR="002F001C" w:rsidRPr="00E31BBF" w:rsidRDefault="002F001C" w:rsidP="00732F46">
      <w:pPr>
        <w:pStyle w:val="SingleTxtG"/>
      </w:pPr>
      <w:r w:rsidRPr="00E31BBF">
        <w:t>134.</w:t>
      </w:r>
      <w:r w:rsidRPr="00E31BBF">
        <w:tab/>
        <w:t>Also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principal</w:t>
      </w:r>
      <w:r w:rsidR="00C21DB7">
        <w:t xml:space="preserve"> </w:t>
      </w:r>
      <w:r w:rsidRPr="00E31BBF">
        <w:t>that</w:t>
      </w:r>
      <w:r w:rsidR="00C21DB7">
        <w:t xml:space="preserve"> </w:t>
      </w:r>
      <w:r w:rsidRPr="00E31BBF">
        <w:t>every</w:t>
      </w:r>
      <w:r w:rsidR="00C21DB7">
        <w:t xml:space="preserve"> </w:t>
      </w:r>
      <w:r w:rsidRPr="00E31BBF">
        <w:t>person</w:t>
      </w:r>
      <w:r w:rsidR="00C21DB7">
        <w:t xml:space="preserve"> </w:t>
      </w:r>
      <w:r w:rsidRPr="00E31BBF">
        <w:t>should</w:t>
      </w:r>
      <w:r w:rsidR="00C21DB7">
        <w:t xml:space="preserve"> </w:t>
      </w:r>
      <w:r w:rsidRPr="00E31BBF">
        <w:t>receive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services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her</w:t>
      </w:r>
      <w:r w:rsidR="00C21DB7">
        <w:t xml:space="preserve"> </w:t>
      </w:r>
      <w:r w:rsidRPr="00E31BBF">
        <w:t>own</w:t>
      </w:r>
      <w:r w:rsidR="00C21DB7">
        <w:t xml:space="preserve"> </w:t>
      </w:r>
      <w:proofErr w:type="gramStart"/>
      <w:r w:rsidRPr="00E31BBF">
        <w:t>community,</w:t>
      </w:r>
      <w:proofErr w:type="gramEnd"/>
      <w:r w:rsidR="00C21DB7">
        <w:t xml:space="preserve"> </w:t>
      </w:r>
      <w:r w:rsidRPr="00E31BBF">
        <w:t>has</w:t>
      </w:r>
      <w:r w:rsidR="00C21DB7">
        <w:t xml:space="preserve"> </w:t>
      </w:r>
      <w:r w:rsidRPr="00E31BBF">
        <w:t>been</w:t>
      </w:r>
      <w:r w:rsidR="00C21DB7">
        <w:t xml:space="preserve"> </w:t>
      </w:r>
      <w:r w:rsidRPr="00E31BBF">
        <w:t>explained</w:t>
      </w:r>
      <w:r w:rsidR="00C21DB7">
        <w:t xml:space="preserve"> </w:t>
      </w:r>
      <w:r w:rsidRPr="00E31BBF">
        <w:t>several</w:t>
      </w:r>
      <w:r w:rsidR="00C21DB7">
        <w:t xml:space="preserve"> </w:t>
      </w:r>
      <w:r w:rsidRPr="00E31BBF">
        <w:t>times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service</w:t>
      </w:r>
      <w:r w:rsidR="00C21DB7">
        <w:t xml:space="preserve"> </w:t>
      </w:r>
      <w:r w:rsidRPr="00E31BBF">
        <w:t>providers.</w:t>
      </w:r>
      <w:r w:rsidR="00C21DB7">
        <w:t xml:space="preserve"> </w:t>
      </w:r>
      <w:r w:rsidRPr="00E31BBF">
        <w:t>This</w:t>
      </w:r>
      <w:r w:rsidR="00C21DB7">
        <w:t xml:space="preserve"> </w:t>
      </w:r>
      <w:r w:rsidRPr="00E31BBF">
        <w:t>is</w:t>
      </w:r>
      <w:r w:rsidR="00C21DB7">
        <w:t xml:space="preserve"> </w:t>
      </w:r>
      <w:r w:rsidRPr="00E31BBF">
        <w:t>also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reason</w:t>
      </w:r>
      <w:r w:rsidR="00C21DB7">
        <w:t xml:space="preserve"> </w:t>
      </w:r>
      <w:r w:rsidRPr="00E31BBF">
        <w:t>why</w:t>
      </w:r>
      <w:r w:rsidR="00C21DB7">
        <w:t xml:space="preserve"> </w:t>
      </w:r>
      <w:r w:rsidRPr="00E31BBF">
        <w:t>transportation</w:t>
      </w:r>
      <w:r w:rsidR="00C21DB7">
        <w:t xml:space="preserve"> </w:t>
      </w:r>
      <w:r w:rsidRPr="00E31BBF">
        <w:t>costs</w:t>
      </w:r>
      <w:r w:rsidR="00C21DB7">
        <w:t xml:space="preserve"> </w:t>
      </w:r>
      <w:r w:rsidRPr="00E31BBF">
        <w:t>within</w:t>
      </w:r>
      <w:r w:rsidR="00C21DB7">
        <w:t xml:space="preserve"> </w:t>
      </w:r>
      <w:r w:rsidRPr="00E31BBF">
        <w:t>this</w:t>
      </w:r>
      <w:r w:rsidR="00C21DB7">
        <w:t xml:space="preserve"> </w:t>
      </w:r>
      <w:r w:rsidRPr="00E31BBF">
        <w:t>service</w:t>
      </w:r>
      <w:r w:rsidR="00C21DB7">
        <w:t xml:space="preserve"> </w:t>
      </w:r>
      <w:proofErr w:type="gramStart"/>
      <w:r w:rsidRPr="00E31BBF">
        <w:t>have</w:t>
      </w:r>
      <w:r w:rsidR="00C21DB7">
        <w:t xml:space="preserve"> </w:t>
      </w:r>
      <w:r w:rsidRPr="00E31BBF">
        <w:t>not</w:t>
      </w:r>
      <w:r w:rsidR="00C21DB7">
        <w:t xml:space="preserve"> </w:t>
      </w:r>
      <w:r w:rsidRPr="00E31BBF">
        <w:t>been</w:t>
      </w:r>
      <w:r w:rsidR="00C21DB7">
        <w:t xml:space="preserve"> </w:t>
      </w:r>
      <w:r w:rsidRPr="00E31BBF">
        <w:t>raised</w:t>
      </w:r>
      <w:proofErr w:type="gramEnd"/>
      <w:r w:rsidR="00C21DB7">
        <w:t xml:space="preserve"> </w:t>
      </w:r>
      <w:r w:rsidRPr="00E31BBF">
        <w:t>during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last</w:t>
      </w:r>
      <w:r w:rsidR="00C21DB7">
        <w:t xml:space="preserve"> </w:t>
      </w:r>
      <w:r w:rsidRPr="00E31BBF">
        <w:t>couple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years.</w:t>
      </w:r>
      <w:r w:rsidR="00C21DB7">
        <w:t xml:space="preserve"> </w:t>
      </w:r>
    </w:p>
    <w:p w:rsidR="002F001C" w:rsidRPr="00E31BBF" w:rsidRDefault="002F001C" w:rsidP="00732F46">
      <w:pPr>
        <w:pStyle w:val="SingleTxtG"/>
      </w:pPr>
      <w:r w:rsidRPr="00E31BBF">
        <w:t>135.</w:t>
      </w:r>
      <w:r w:rsidRPr="00E31BBF">
        <w:tab/>
        <w:t>Health</w:t>
      </w:r>
      <w:r w:rsidR="00C21DB7">
        <w:t xml:space="preserve"> </w:t>
      </w:r>
      <w:r w:rsidRPr="00E31BBF">
        <w:t>Insurance</w:t>
      </w:r>
      <w:r w:rsidR="00C21DB7">
        <w:t xml:space="preserve"> </w:t>
      </w:r>
      <w:r w:rsidRPr="00E31BBF">
        <w:t>covers</w:t>
      </w:r>
      <w:r w:rsidR="00C21DB7">
        <w:t xml:space="preserve"> </w:t>
      </w:r>
      <w:r w:rsidRPr="00E31BBF">
        <w:t>all</w:t>
      </w:r>
      <w:r w:rsidR="00C21DB7">
        <w:t xml:space="preserve"> </w:t>
      </w:r>
      <w:r w:rsidRPr="00E31BBF">
        <w:t>services</w:t>
      </w:r>
      <w:r w:rsidR="00C21DB7">
        <w:t xml:space="preserve"> </w:t>
      </w:r>
      <w:r w:rsidRPr="00E31BBF">
        <w:t>including</w:t>
      </w:r>
      <w:r w:rsidR="00C21DB7">
        <w:t xml:space="preserve"> </w:t>
      </w:r>
      <w:r w:rsidRPr="00E31BBF">
        <w:t>sexual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reproductive</w:t>
      </w:r>
      <w:r w:rsidR="00C21DB7">
        <w:t xml:space="preserve"> </w:t>
      </w:r>
      <w:r w:rsidRPr="00E31BBF">
        <w:t>health</w:t>
      </w:r>
      <w:r w:rsidR="00C21DB7">
        <w:t xml:space="preserve"> </w:t>
      </w:r>
      <w:r w:rsidRPr="00E31BBF">
        <w:t>services</w:t>
      </w:r>
      <w:r w:rsidR="00C21DB7">
        <w:t xml:space="preserve"> </w:t>
      </w:r>
      <w:r w:rsidRPr="00E31BBF">
        <w:t>for</w:t>
      </w:r>
      <w:r w:rsidR="00C21DB7">
        <w:t xml:space="preserve"> </w:t>
      </w:r>
      <w:r w:rsidRPr="00E31BBF">
        <w:t>persons</w:t>
      </w:r>
      <w:r w:rsidR="00C21DB7">
        <w:t xml:space="preserve"> </w:t>
      </w:r>
      <w:r w:rsidRPr="00E31BBF">
        <w:t>with</w:t>
      </w:r>
      <w:r w:rsidR="00C21DB7">
        <w:t xml:space="preserve"> </w:t>
      </w:r>
      <w:r w:rsidRPr="00E31BBF">
        <w:t>disabilities.</w:t>
      </w:r>
    </w:p>
    <w:p w:rsidR="002F001C" w:rsidRPr="00E31BBF" w:rsidRDefault="002F001C" w:rsidP="00732F46">
      <w:pPr>
        <w:pStyle w:val="SingleTxtG"/>
      </w:pPr>
      <w:proofErr w:type="gramStart"/>
      <w:r w:rsidRPr="00E31BBF">
        <w:t>136.</w:t>
      </w:r>
      <w:r w:rsidRPr="00E31BBF">
        <w:tab/>
        <w:t>Please</w:t>
      </w:r>
      <w:proofErr w:type="gramEnd"/>
      <w:r w:rsidR="00C21DB7">
        <w:t xml:space="preserve"> </w:t>
      </w:r>
      <w:r w:rsidRPr="00E31BBF">
        <w:t>see</w:t>
      </w:r>
      <w:r w:rsidR="00C21DB7">
        <w:t xml:space="preserve"> </w:t>
      </w:r>
      <w:r w:rsidRPr="00E31BBF">
        <w:t>also</w:t>
      </w:r>
      <w:r w:rsidR="00C21DB7">
        <w:t xml:space="preserve"> </w:t>
      </w:r>
      <w:r w:rsidRPr="00E31BBF">
        <w:t>answers</w:t>
      </w:r>
      <w:r w:rsidR="00C21DB7">
        <w:t xml:space="preserve"> </w:t>
      </w:r>
      <w:r w:rsidRPr="00E31BBF">
        <w:t>provided</w:t>
      </w:r>
      <w:r w:rsidR="00C21DB7">
        <w:t xml:space="preserve"> </w:t>
      </w:r>
      <w:r w:rsidRPr="00E31BBF">
        <w:t>under</w:t>
      </w:r>
      <w:r w:rsidR="00C21DB7">
        <w:t xml:space="preserve"> </w:t>
      </w:r>
      <w:r w:rsidRPr="00E31BBF">
        <w:t>article</w:t>
      </w:r>
      <w:r w:rsidR="00C21DB7">
        <w:t xml:space="preserve"> </w:t>
      </w:r>
      <w:r w:rsidRPr="00E31BBF">
        <w:t>6</w:t>
      </w:r>
      <w:r w:rsidR="00C21DB7">
        <w:t xml:space="preserve"> </w:t>
      </w:r>
      <w:r w:rsidRPr="00E31BBF">
        <w:t>point</w:t>
      </w:r>
      <w:r w:rsidR="00C21DB7">
        <w:t xml:space="preserve"> </w:t>
      </w:r>
      <w:r w:rsidRPr="00E31BBF">
        <w:t>(B),</w:t>
      </w:r>
      <w:r w:rsidR="00C21DB7">
        <w:t xml:space="preserve"> </w:t>
      </w:r>
      <w:r w:rsidRPr="00E31BBF">
        <w:t>article</w:t>
      </w:r>
      <w:r w:rsidR="00C21DB7">
        <w:t xml:space="preserve"> </w:t>
      </w:r>
      <w:r w:rsidRPr="00E31BBF">
        <w:t>9,</w:t>
      </w:r>
      <w:r w:rsidR="00C21DB7">
        <w:t xml:space="preserve"> </w:t>
      </w:r>
      <w:r w:rsidRPr="00E31BBF">
        <w:t>article</w:t>
      </w:r>
      <w:r w:rsidR="00C21DB7">
        <w:t xml:space="preserve"> </w:t>
      </w:r>
      <w:r w:rsidRPr="00E31BBF">
        <w:t>11,</w:t>
      </w:r>
      <w:r w:rsidR="00C21DB7">
        <w:t xml:space="preserve"> </w:t>
      </w:r>
      <w:r w:rsidRPr="00E31BBF">
        <w:t>article</w:t>
      </w:r>
      <w:r w:rsidR="00C21DB7">
        <w:t xml:space="preserve"> </w:t>
      </w:r>
      <w:r w:rsidRPr="00E31BBF">
        <w:t>15,</w:t>
      </w:r>
      <w:r w:rsidR="00C21DB7">
        <w:t xml:space="preserve"> </w:t>
      </w:r>
      <w:r w:rsidRPr="00E31BBF">
        <w:t>article</w:t>
      </w:r>
      <w:r w:rsidR="00C21DB7">
        <w:t xml:space="preserve"> </w:t>
      </w:r>
      <w:r w:rsidRPr="00E31BBF">
        <w:t>16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article</w:t>
      </w:r>
      <w:r w:rsidR="00C21DB7">
        <w:t xml:space="preserve"> </w:t>
      </w:r>
      <w:r w:rsidRPr="00E31BBF">
        <w:t>19.</w:t>
      </w:r>
    </w:p>
    <w:p w:rsidR="002F001C" w:rsidRPr="00E31BBF" w:rsidRDefault="002F001C" w:rsidP="00CF2127">
      <w:pPr>
        <w:pStyle w:val="H1G"/>
      </w:pPr>
      <w:r w:rsidRPr="00E31BBF">
        <w:tab/>
      </w:r>
      <w:r w:rsidRPr="00E31BBF">
        <w:tab/>
        <w:t>Work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employment</w:t>
      </w:r>
      <w:r w:rsidR="00C21DB7">
        <w:t xml:space="preserve"> </w:t>
      </w:r>
      <w:r w:rsidRPr="00E31BBF">
        <w:t>(art.</w:t>
      </w:r>
      <w:r w:rsidR="00C21DB7">
        <w:t xml:space="preserve"> </w:t>
      </w:r>
      <w:r w:rsidRPr="00E31BBF">
        <w:t>27)</w:t>
      </w:r>
      <w:r w:rsidR="00C21DB7">
        <w:t xml:space="preserve"> </w:t>
      </w:r>
    </w:p>
    <w:p w:rsidR="002F001C" w:rsidRPr="00E31BBF" w:rsidRDefault="002F001C" w:rsidP="00CF2127">
      <w:pPr>
        <w:pStyle w:val="H23G"/>
      </w:pPr>
      <w:r w:rsidRPr="00E31BBF">
        <w:tab/>
      </w:r>
      <w:r w:rsidRPr="00E31BBF">
        <w:tab/>
        <w:t>Reply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paragraph</w:t>
      </w:r>
      <w:r w:rsidR="00C21DB7">
        <w:t xml:space="preserve"> </w:t>
      </w:r>
      <w:r w:rsidRPr="00E31BBF">
        <w:t>20</w:t>
      </w:r>
      <w:r w:rsidR="00B10A4D">
        <w:t xml:space="preserve"> </w:t>
      </w:r>
      <w:r w:rsidRPr="00E31BBF">
        <w:t>(a)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(b)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list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issues</w:t>
      </w:r>
      <w:r w:rsidR="00C21DB7">
        <w:t xml:space="preserve"> </w:t>
      </w:r>
    </w:p>
    <w:p w:rsidR="000B6E39" w:rsidRDefault="002F001C" w:rsidP="00732F46">
      <w:pPr>
        <w:pStyle w:val="SingleTxtG"/>
      </w:pPr>
      <w:r w:rsidRPr="00E31BBF">
        <w:t>137.</w:t>
      </w:r>
      <w:r w:rsidRPr="00E31BBF">
        <w:tab/>
        <w:t>The</w:t>
      </w:r>
      <w:r w:rsidR="00C21DB7">
        <w:t xml:space="preserve"> </w:t>
      </w:r>
      <w:r w:rsidRPr="00E31BBF">
        <w:t>work</w:t>
      </w:r>
      <w:r w:rsidR="00C21DB7">
        <w:t xml:space="preserve"> </w:t>
      </w:r>
      <w:r w:rsidRPr="00E31BBF">
        <w:t>ability</w:t>
      </w:r>
      <w:r w:rsidR="00C21DB7">
        <w:t xml:space="preserve"> </w:t>
      </w:r>
      <w:r w:rsidRPr="00E31BBF">
        <w:t>reform,</w:t>
      </w:r>
      <w:r w:rsidR="00C21DB7">
        <w:t xml:space="preserve"> </w:t>
      </w:r>
      <w:r w:rsidRPr="00E31BBF">
        <w:t>which</w:t>
      </w:r>
      <w:r w:rsidR="00C21DB7">
        <w:t xml:space="preserve"> </w:t>
      </w:r>
      <w:r w:rsidRPr="00E31BBF">
        <w:t>created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new</w:t>
      </w:r>
      <w:r w:rsidR="00C21DB7">
        <w:t xml:space="preserve"> </w:t>
      </w:r>
      <w:r w:rsidRPr="00E31BBF">
        <w:t>performance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work</w:t>
      </w:r>
      <w:r w:rsidR="00C21DB7">
        <w:t xml:space="preserve"> </w:t>
      </w:r>
      <w:r w:rsidRPr="00E31BBF">
        <w:t>ability</w:t>
      </w:r>
      <w:r w:rsidR="00C21DB7">
        <w:t xml:space="preserve"> </w:t>
      </w:r>
      <w:r w:rsidRPr="00E31BBF">
        <w:t>support</w:t>
      </w:r>
      <w:r w:rsidR="00C21DB7">
        <w:t xml:space="preserve"> </w:t>
      </w:r>
      <w:r w:rsidRPr="00E31BBF">
        <w:t>system,</w:t>
      </w:r>
      <w:r w:rsidR="00C21DB7">
        <w:t xml:space="preserve"> </w:t>
      </w:r>
      <w:r w:rsidRPr="00E31BBF">
        <w:t>started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Estonia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2016.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aim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amendments</w:t>
      </w:r>
      <w:r w:rsidR="00C21DB7">
        <w:t xml:space="preserve"> </w:t>
      </w:r>
      <w:r w:rsidRPr="00E31BBF">
        <w:t>is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change</w:t>
      </w:r>
      <w:r w:rsidR="00C21DB7">
        <w:t xml:space="preserve"> </w:t>
      </w:r>
      <w:r w:rsidRPr="00E31BBF">
        <w:t>attitudes</w:t>
      </w:r>
      <w:r w:rsidR="00C21DB7">
        <w:t xml:space="preserve"> </w:t>
      </w:r>
      <w:r w:rsidRPr="00E31BBF">
        <w:t>towards</w:t>
      </w:r>
      <w:r w:rsidR="00C21DB7">
        <w:t xml:space="preserve"> </w:t>
      </w:r>
      <w:r w:rsidRPr="00E31BBF">
        <w:t>people</w:t>
      </w:r>
      <w:r w:rsidR="00C21DB7">
        <w:t xml:space="preserve"> </w:t>
      </w:r>
      <w:r w:rsidRPr="00E31BBF">
        <w:t>with</w:t>
      </w:r>
      <w:r w:rsidR="00C21DB7">
        <w:t xml:space="preserve"> </w:t>
      </w:r>
      <w:r w:rsidRPr="00E31BBF">
        <w:t>reduced</w:t>
      </w:r>
      <w:r w:rsidR="00C21DB7">
        <w:t xml:space="preserve"> </w:t>
      </w:r>
      <w:r w:rsidRPr="00E31BBF">
        <w:t>work</w:t>
      </w:r>
      <w:r w:rsidR="00C21DB7">
        <w:t xml:space="preserve"> </w:t>
      </w:r>
      <w:r w:rsidRPr="00E31BBF">
        <w:t>ability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help</w:t>
      </w:r>
      <w:r w:rsidR="00C21DB7">
        <w:t xml:space="preserve"> </w:t>
      </w:r>
      <w:r w:rsidRPr="00E31BBF">
        <w:t>them</w:t>
      </w:r>
      <w:r w:rsidR="00C21DB7">
        <w:t xml:space="preserve"> </w:t>
      </w:r>
      <w:r w:rsidRPr="00E31BBF">
        <w:t>find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keep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job.</w:t>
      </w:r>
      <w:r w:rsidR="00C21DB7">
        <w:t xml:space="preserve"> </w:t>
      </w:r>
      <w:r w:rsidRPr="00E31BBF">
        <w:t>According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new</w:t>
      </w:r>
      <w:r w:rsidR="00C21DB7">
        <w:t xml:space="preserve"> </w:t>
      </w:r>
      <w:r w:rsidRPr="00E31BBF">
        <w:t>system,</w:t>
      </w:r>
      <w:r w:rsidR="00C21DB7">
        <w:t xml:space="preserve"> </w:t>
      </w:r>
      <w:r w:rsidRPr="00E31BBF">
        <w:t>percentage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loss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work</w:t>
      </w:r>
      <w:r w:rsidR="00C21DB7">
        <w:t xml:space="preserve"> </w:t>
      </w:r>
      <w:r w:rsidRPr="00E31BBF">
        <w:t>capacity</w:t>
      </w:r>
      <w:r w:rsidR="00C21DB7">
        <w:t xml:space="preserve"> </w:t>
      </w:r>
      <w:proofErr w:type="gramStart"/>
      <w:r w:rsidRPr="00E31BBF">
        <w:t>is</w:t>
      </w:r>
      <w:r w:rsidR="00C21DB7">
        <w:t xml:space="preserve"> </w:t>
      </w:r>
      <w:r w:rsidRPr="00E31BBF">
        <w:t>no</w:t>
      </w:r>
      <w:r w:rsidR="00C21DB7">
        <w:t xml:space="preserve"> </w:t>
      </w:r>
      <w:r w:rsidRPr="00E31BBF">
        <w:t>longer</w:t>
      </w:r>
      <w:r w:rsidR="00C21DB7">
        <w:t xml:space="preserve"> </w:t>
      </w:r>
      <w:r w:rsidRPr="00E31BBF">
        <w:t>assigned</w:t>
      </w:r>
      <w:proofErr w:type="gramEnd"/>
      <w:r w:rsidRPr="00E31BBF">
        <w:t>.</w:t>
      </w:r>
      <w:r w:rsidR="00C21DB7">
        <w:t xml:space="preserve"> </w:t>
      </w:r>
      <w:r w:rsidRPr="00E31BBF">
        <w:t>Assessment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work</w:t>
      </w:r>
      <w:r w:rsidR="00C21DB7">
        <w:t xml:space="preserve"> </w:t>
      </w:r>
      <w:r w:rsidRPr="00E31BBF">
        <w:t>ability</w:t>
      </w:r>
      <w:r w:rsidR="00C21DB7">
        <w:t xml:space="preserve"> </w:t>
      </w:r>
      <w:r w:rsidRPr="00E31BBF">
        <w:t>is</w:t>
      </w:r>
      <w:r w:rsidR="00C21DB7">
        <w:t xml:space="preserve"> </w:t>
      </w:r>
      <w:r w:rsidRPr="00E31BBF">
        <w:t>organised</w:t>
      </w:r>
      <w:r w:rsidR="00C21DB7">
        <w:t xml:space="preserve"> </w:t>
      </w:r>
      <w:r w:rsidRPr="00E31BBF">
        <w:t>by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Estonian</w:t>
      </w:r>
      <w:r w:rsidR="00C21DB7">
        <w:t xml:space="preserve"> </w:t>
      </w:r>
      <w:r w:rsidRPr="00E31BBF">
        <w:t>Unemployment</w:t>
      </w:r>
      <w:r w:rsidR="00C21DB7">
        <w:t xml:space="preserve"> </w:t>
      </w:r>
      <w:r w:rsidRPr="00E31BBF">
        <w:t>Insurance</w:t>
      </w:r>
      <w:r w:rsidR="00C21DB7">
        <w:t xml:space="preserve"> </w:t>
      </w:r>
      <w:r w:rsidRPr="00E31BBF">
        <w:t>Fund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this</w:t>
      </w:r>
      <w:r w:rsidR="00C21DB7">
        <w:t xml:space="preserve"> </w:t>
      </w:r>
      <w:r w:rsidRPr="00E31BBF">
        <w:t>includes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abilities,</w:t>
      </w:r>
      <w:r w:rsidR="00C21DB7">
        <w:t xml:space="preserve"> </w:t>
      </w:r>
      <w:r w:rsidRPr="00E31BBF">
        <w:t>capacity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suitable</w:t>
      </w:r>
      <w:r w:rsidR="00C21DB7">
        <w:t xml:space="preserve"> </w:t>
      </w:r>
      <w:r w:rsidRPr="00E31BBF">
        <w:t>work</w:t>
      </w:r>
      <w:r w:rsidR="00C21DB7">
        <w:t xml:space="preserve"> </w:t>
      </w:r>
      <w:r w:rsidRPr="00E31BBF">
        <w:t>available.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assessment</w:t>
      </w:r>
      <w:r w:rsidR="00C21DB7">
        <w:t xml:space="preserve"> </w:t>
      </w:r>
      <w:r w:rsidRPr="00E31BBF">
        <w:t>is</w:t>
      </w:r>
      <w:r w:rsidR="00C21DB7">
        <w:t xml:space="preserve"> </w:t>
      </w:r>
      <w:r w:rsidRPr="00E31BBF">
        <w:t>supposed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identify</w:t>
      </w:r>
      <w:r w:rsidR="00C21DB7">
        <w:t xml:space="preserve"> </w:t>
      </w:r>
      <w:r w:rsidRPr="00E31BBF">
        <w:t>whether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person</w:t>
      </w:r>
      <w:r w:rsidR="00C21DB7">
        <w:t xml:space="preserve"> </w:t>
      </w:r>
      <w:r w:rsidRPr="00E31BBF">
        <w:t>has</w:t>
      </w:r>
      <w:r w:rsidR="00C21DB7">
        <w:t xml:space="preserve"> </w:t>
      </w:r>
      <w:r w:rsidRPr="00E31BBF">
        <w:t>work</w:t>
      </w:r>
      <w:r w:rsidR="00C21DB7">
        <w:t xml:space="preserve"> </w:t>
      </w:r>
      <w:r w:rsidRPr="00E31BBF">
        <w:t>ability,</w:t>
      </w:r>
      <w:r w:rsidR="00C21DB7">
        <w:t xml:space="preserve"> </w:t>
      </w:r>
      <w:r w:rsidRPr="00E31BBF">
        <w:t>partial</w:t>
      </w:r>
      <w:r w:rsidR="00C21DB7">
        <w:t xml:space="preserve"> </w:t>
      </w:r>
      <w:r w:rsidRPr="00E31BBF">
        <w:t>work</w:t>
      </w:r>
      <w:r w:rsidR="00C21DB7">
        <w:t xml:space="preserve"> </w:t>
      </w:r>
      <w:r w:rsidRPr="00E31BBF">
        <w:t>ability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missing</w:t>
      </w:r>
      <w:r w:rsidR="00C21DB7">
        <w:t xml:space="preserve"> </w:t>
      </w:r>
      <w:r w:rsidRPr="00E31BBF">
        <w:t>work</w:t>
      </w:r>
      <w:r w:rsidR="00C21DB7">
        <w:t xml:space="preserve"> </w:t>
      </w:r>
      <w:r w:rsidRPr="00E31BBF">
        <w:t>ability.</w:t>
      </w:r>
      <w:r w:rsidR="00C21DB7">
        <w:t xml:space="preserve"> </w:t>
      </w:r>
    </w:p>
    <w:p w:rsidR="002F001C" w:rsidRPr="00E31BBF" w:rsidRDefault="002F001C" w:rsidP="000B6E39">
      <w:pPr>
        <w:pStyle w:val="Heading1"/>
        <w:spacing w:before="240"/>
      </w:pPr>
      <w:r w:rsidRPr="00E31BBF">
        <w:t>Figure</w:t>
      </w:r>
      <w:r w:rsidR="00C21DB7">
        <w:t xml:space="preserve"> </w:t>
      </w:r>
      <w:r w:rsidRPr="00E31BBF">
        <w:t>1</w:t>
      </w:r>
    </w:p>
    <w:p w:rsidR="002F001C" w:rsidRPr="000B6E39" w:rsidRDefault="002F001C" w:rsidP="000B6E39">
      <w:pPr>
        <w:pStyle w:val="SingleTxtG"/>
        <w:rPr>
          <w:b/>
          <w:bCs/>
        </w:rPr>
      </w:pPr>
      <w:r w:rsidRPr="000B6E39">
        <w:rPr>
          <w:b/>
          <w:bCs/>
        </w:rPr>
        <w:t>Employment</w:t>
      </w:r>
      <w:r w:rsidR="00C21DB7" w:rsidRPr="000B6E39">
        <w:rPr>
          <w:b/>
          <w:bCs/>
        </w:rPr>
        <w:t xml:space="preserve"> </w:t>
      </w:r>
      <w:r w:rsidRPr="000B6E39">
        <w:rPr>
          <w:b/>
          <w:bCs/>
        </w:rPr>
        <w:t>rate</w:t>
      </w:r>
      <w:r w:rsidR="00C21DB7" w:rsidRPr="000B6E39">
        <w:rPr>
          <w:b/>
          <w:bCs/>
        </w:rPr>
        <w:t xml:space="preserve"> </w:t>
      </w:r>
      <w:r w:rsidRPr="000B6E39">
        <w:rPr>
          <w:b/>
          <w:bCs/>
        </w:rPr>
        <w:t>compared</w:t>
      </w:r>
      <w:r w:rsidR="00C21DB7" w:rsidRPr="000B6E39">
        <w:rPr>
          <w:b/>
          <w:bCs/>
        </w:rPr>
        <w:t xml:space="preserve"> </w:t>
      </w:r>
      <w:r w:rsidRPr="000B6E39">
        <w:rPr>
          <w:b/>
          <w:bCs/>
        </w:rPr>
        <w:t>to</w:t>
      </w:r>
      <w:r w:rsidR="00C21DB7" w:rsidRPr="000B6E39">
        <w:rPr>
          <w:b/>
          <w:bCs/>
        </w:rPr>
        <w:t xml:space="preserve"> </w:t>
      </w:r>
      <w:r w:rsidRPr="000B6E39">
        <w:rPr>
          <w:b/>
          <w:bCs/>
        </w:rPr>
        <w:t>employment</w:t>
      </w:r>
      <w:r w:rsidR="00C21DB7" w:rsidRPr="000B6E39">
        <w:rPr>
          <w:b/>
          <w:bCs/>
        </w:rPr>
        <w:t xml:space="preserve"> </w:t>
      </w:r>
      <w:r w:rsidRPr="000B6E39">
        <w:rPr>
          <w:b/>
          <w:bCs/>
        </w:rPr>
        <w:t>rate</w:t>
      </w:r>
      <w:r w:rsidR="00C21DB7" w:rsidRPr="000B6E39">
        <w:rPr>
          <w:b/>
          <w:bCs/>
        </w:rPr>
        <w:t xml:space="preserve"> </w:t>
      </w:r>
      <w:r w:rsidRPr="000B6E39">
        <w:rPr>
          <w:b/>
          <w:bCs/>
        </w:rPr>
        <w:t>for</w:t>
      </w:r>
      <w:r w:rsidR="00C21DB7" w:rsidRPr="000B6E39">
        <w:rPr>
          <w:b/>
          <w:bCs/>
        </w:rPr>
        <w:t xml:space="preserve"> </w:t>
      </w:r>
      <w:r w:rsidRPr="000B6E39">
        <w:rPr>
          <w:b/>
          <w:bCs/>
        </w:rPr>
        <w:t>people</w:t>
      </w:r>
      <w:r w:rsidR="00C21DB7" w:rsidRPr="000B6E39">
        <w:rPr>
          <w:b/>
          <w:bCs/>
        </w:rPr>
        <w:t xml:space="preserve"> </w:t>
      </w:r>
      <w:r w:rsidRPr="000B6E39">
        <w:rPr>
          <w:b/>
          <w:bCs/>
        </w:rPr>
        <w:t>with</w:t>
      </w:r>
      <w:r w:rsidR="00C21DB7" w:rsidRPr="000B6E39">
        <w:rPr>
          <w:b/>
          <w:bCs/>
        </w:rPr>
        <w:t xml:space="preserve"> </w:t>
      </w:r>
      <w:r w:rsidRPr="000B6E39">
        <w:rPr>
          <w:b/>
          <w:bCs/>
        </w:rPr>
        <w:t>reduced</w:t>
      </w:r>
      <w:r w:rsidR="00C21DB7" w:rsidRPr="000B6E39">
        <w:rPr>
          <w:b/>
          <w:bCs/>
        </w:rPr>
        <w:t xml:space="preserve"> </w:t>
      </w:r>
      <w:r w:rsidRPr="000B6E39">
        <w:rPr>
          <w:b/>
          <w:bCs/>
        </w:rPr>
        <w:t>ability</w:t>
      </w:r>
      <w:r w:rsidR="00C21DB7" w:rsidRPr="000B6E39">
        <w:rPr>
          <w:b/>
          <w:bCs/>
        </w:rPr>
        <w:t xml:space="preserve"> </w:t>
      </w:r>
      <w:r w:rsidRPr="000B6E39">
        <w:rPr>
          <w:b/>
          <w:bCs/>
        </w:rPr>
        <w:t>for</w:t>
      </w:r>
      <w:r w:rsidR="00C21DB7" w:rsidRPr="000B6E39">
        <w:rPr>
          <w:b/>
          <w:bCs/>
        </w:rPr>
        <w:t xml:space="preserve"> </w:t>
      </w:r>
      <w:r w:rsidRPr="000B6E39">
        <w:rPr>
          <w:b/>
          <w:bCs/>
        </w:rPr>
        <w:t>work</w:t>
      </w:r>
      <w:r w:rsidR="00C21DB7" w:rsidRPr="000B6E39">
        <w:rPr>
          <w:b/>
          <w:bCs/>
        </w:rPr>
        <w:t xml:space="preserve"> </w:t>
      </w:r>
      <w:r w:rsidRPr="000B6E39">
        <w:rPr>
          <w:b/>
          <w:bCs/>
        </w:rPr>
        <w:t>and</w:t>
      </w:r>
      <w:r w:rsidR="00C21DB7" w:rsidRPr="000B6E39">
        <w:rPr>
          <w:b/>
          <w:bCs/>
        </w:rPr>
        <w:t xml:space="preserve"> </w:t>
      </w:r>
      <w:r w:rsidRPr="000B6E39">
        <w:rPr>
          <w:b/>
          <w:bCs/>
        </w:rPr>
        <w:t>employment</w:t>
      </w:r>
      <w:r w:rsidR="00C21DB7" w:rsidRPr="000B6E39">
        <w:rPr>
          <w:b/>
          <w:bCs/>
        </w:rPr>
        <w:t xml:space="preserve"> </w:t>
      </w:r>
      <w:r w:rsidRPr="000B6E39">
        <w:rPr>
          <w:b/>
          <w:bCs/>
        </w:rPr>
        <w:t>rate</w:t>
      </w:r>
      <w:r w:rsidR="00C21DB7" w:rsidRPr="000B6E39">
        <w:rPr>
          <w:b/>
          <w:bCs/>
        </w:rPr>
        <w:t xml:space="preserve"> </w:t>
      </w:r>
      <w:r w:rsidRPr="000B6E39">
        <w:rPr>
          <w:b/>
          <w:bCs/>
        </w:rPr>
        <w:t>for</w:t>
      </w:r>
      <w:r w:rsidR="00C21DB7" w:rsidRPr="000B6E39">
        <w:rPr>
          <w:b/>
          <w:bCs/>
        </w:rPr>
        <w:t xml:space="preserve"> </w:t>
      </w:r>
      <w:r w:rsidRPr="000B6E39">
        <w:rPr>
          <w:b/>
          <w:bCs/>
        </w:rPr>
        <w:t>people</w:t>
      </w:r>
      <w:r w:rsidR="00C21DB7" w:rsidRPr="000B6E39">
        <w:rPr>
          <w:b/>
          <w:bCs/>
        </w:rPr>
        <w:t xml:space="preserve"> </w:t>
      </w:r>
      <w:r w:rsidRPr="000B6E39">
        <w:rPr>
          <w:b/>
          <w:bCs/>
        </w:rPr>
        <w:t>with</w:t>
      </w:r>
      <w:r w:rsidR="00C21DB7" w:rsidRPr="000B6E39">
        <w:rPr>
          <w:b/>
          <w:bCs/>
        </w:rPr>
        <w:t xml:space="preserve"> </w:t>
      </w:r>
      <w:r w:rsidRPr="000B6E39">
        <w:rPr>
          <w:b/>
          <w:bCs/>
        </w:rPr>
        <w:t>disabilities</w:t>
      </w:r>
      <w:r w:rsidR="00C21DB7" w:rsidRPr="000B6E39">
        <w:rPr>
          <w:b/>
          <w:bCs/>
        </w:rPr>
        <w:t xml:space="preserve"> </w:t>
      </w:r>
      <w:r w:rsidRPr="000B6E39">
        <w:rPr>
          <w:b/>
          <w:bCs/>
        </w:rPr>
        <w:t>(16-pension</w:t>
      </w:r>
      <w:r w:rsidR="00C21DB7" w:rsidRPr="000B6E39">
        <w:rPr>
          <w:b/>
          <w:bCs/>
        </w:rPr>
        <w:t xml:space="preserve"> </w:t>
      </w:r>
      <w:r w:rsidRPr="000B6E39">
        <w:rPr>
          <w:b/>
          <w:bCs/>
        </w:rPr>
        <w:t>age)</w:t>
      </w:r>
    </w:p>
    <w:p w:rsidR="0095378D" w:rsidRDefault="002F001C" w:rsidP="0095378D">
      <w:pPr>
        <w:pStyle w:val="SingleTxtG"/>
        <w:rPr>
          <w:sz w:val="18"/>
        </w:rPr>
      </w:pPr>
      <w:r w:rsidRPr="0095378D">
        <w:rPr>
          <w:noProof/>
        </w:rPr>
        <w:drawing>
          <wp:inline distT="0" distB="0" distL="0" distR="0" wp14:anchorId="657C1E19" wp14:editId="659B8ECE">
            <wp:extent cx="4091112" cy="2387600"/>
            <wp:effectExtent l="0" t="0" r="5080" b="12700"/>
            <wp:docPr id="6" name="Diagramm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2F001C" w:rsidRPr="0095378D" w:rsidRDefault="0095378D" w:rsidP="0095378D">
      <w:pPr>
        <w:spacing w:before="120" w:line="240" w:lineRule="atLeast"/>
        <w:ind w:left="1134" w:right="1134" w:firstLine="170"/>
        <w:rPr>
          <w:sz w:val="18"/>
        </w:rPr>
      </w:pPr>
      <w:r w:rsidRPr="0095378D">
        <w:rPr>
          <w:i/>
          <w:iCs/>
          <w:sz w:val="18"/>
        </w:rPr>
        <w:t>S</w:t>
      </w:r>
      <w:r w:rsidR="002F001C" w:rsidRPr="0095378D">
        <w:rPr>
          <w:i/>
          <w:iCs/>
          <w:sz w:val="18"/>
        </w:rPr>
        <w:t>ource:</w:t>
      </w:r>
      <w:r w:rsidR="00C21DB7" w:rsidRPr="0095378D">
        <w:rPr>
          <w:sz w:val="18"/>
        </w:rPr>
        <w:t xml:space="preserve"> </w:t>
      </w:r>
      <w:r>
        <w:rPr>
          <w:sz w:val="18"/>
        </w:rPr>
        <w:t xml:space="preserve"> </w:t>
      </w:r>
      <w:r w:rsidR="002F001C" w:rsidRPr="0095378D">
        <w:rPr>
          <w:sz w:val="18"/>
        </w:rPr>
        <w:t>Statistics</w:t>
      </w:r>
      <w:r w:rsidR="00C21DB7" w:rsidRPr="0095378D">
        <w:rPr>
          <w:sz w:val="18"/>
        </w:rPr>
        <w:t xml:space="preserve"> </w:t>
      </w:r>
      <w:r w:rsidR="002F001C" w:rsidRPr="0095378D">
        <w:rPr>
          <w:sz w:val="18"/>
        </w:rPr>
        <w:t>Estonia</w:t>
      </w:r>
      <w:r>
        <w:rPr>
          <w:sz w:val="18"/>
        </w:rPr>
        <w:t>.</w:t>
      </w:r>
    </w:p>
    <w:p w:rsidR="002F001C" w:rsidRPr="00E31BBF" w:rsidRDefault="002F001C" w:rsidP="008F07F6">
      <w:pPr>
        <w:pStyle w:val="Heading1"/>
      </w:pPr>
      <w:r w:rsidRPr="00E31BBF">
        <w:lastRenderedPageBreak/>
        <w:t>Figure</w:t>
      </w:r>
      <w:r w:rsidR="00C21DB7">
        <w:t xml:space="preserve"> </w:t>
      </w:r>
      <w:r w:rsidRPr="00E31BBF">
        <w:t>2</w:t>
      </w:r>
    </w:p>
    <w:p w:rsidR="002F001C" w:rsidRPr="008F07F6" w:rsidRDefault="002F001C" w:rsidP="00732F46">
      <w:pPr>
        <w:pStyle w:val="SingleTxtG"/>
        <w:rPr>
          <w:b/>
          <w:bCs/>
        </w:rPr>
      </w:pPr>
      <w:r w:rsidRPr="008F07F6">
        <w:rPr>
          <w:b/>
          <w:bCs/>
        </w:rPr>
        <w:t>Total</w:t>
      </w:r>
      <w:r w:rsidR="00C21DB7" w:rsidRPr="008F07F6">
        <w:rPr>
          <w:b/>
          <w:bCs/>
        </w:rPr>
        <w:t xml:space="preserve"> </w:t>
      </w:r>
      <w:r w:rsidRPr="008F07F6">
        <w:rPr>
          <w:b/>
          <w:bCs/>
        </w:rPr>
        <w:t>unemployment</w:t>
      </w:r>
      <w:r w:rsidR="00C21DB7" w:rsidRPr="008F07F6">
        <w:rPr>
          <w:b/>
          <w:bCs/>
        </w:rPr>
        <w:t xml:space="preserve"> </w:t>
      </w:r>
      <w:r w:rsidRPr="008F07F6">
        <w:rPr>
          <w:b/>
          <w:bCs/>
        </w:rPr>
        <w:t>rate</w:t>
      </w:r>
      <w:r w:rsidR="00C21DB7" w:rsidRPr="008F07F6">
        <w:rPr>
          <w:b/>
          <w:bCs/>
        </w:rPr>
        <w:t xml:space="preserve"> </w:t>
      </w:r>
      <w:r w:rsidRPr="008F07F6">
        <w:rPr>
          <w:b/>
          <w:bCs/>
        </w:rPr>
        <w:t>compared</w:t>
      </w:r>
      <w:r w:rsidR="00C21DB7" w:rsidRPr="008F07F6">
        <w:rPr>
          <w:b/>
          <w:bCs/>
        </w:rPr>
        <w:t xml:space="preserve"> </w:t>
      </w:r>
      <w:r w:rsidRPr="008F07F6">
        <w:rPr>
          <w:b/>
          <w:bCs/>
        </w:rPr>
        <w:t>to</w:t>
      </w:r>
      <w:r w:rsidR="00C21DB7" w:rsidRPr="008F07F6">
        <w:rPr>
          <w:b/>
          <w:bCs/>
        </w:rPr>
        <w:t xml:space="preserve"> </w:t>
      </w:r>
      <w:r w:rsidRPr="008F07F6">
        <w:rPr>
          <w:b/>
          <w:bCs/>
        </w:rPr>
        <w:t>unemployment</w:t>
      </w:r>
      <w:r w:rsidR="00C21DB7" w:rsidRPr="008F07F6">
        <w:rPr>
          <w:b/>
          <w:bCs/>
        </w:rPr>
        <w:t xml:space="preserve"> </w:t>
      </w:r>
      <w:r w:rsidRPr="008F07F6">
        <w:rPr>
          <w:b/>
          <w:bCs/>
        </w:rPr>
        <w:t>rate</w:t>
      </w:r>
      <w:r w:rsidR="00C21DB7" w:rsidRPr="008F07F6">
        <w:rPr>
          <w:b/>
          <w:bCs/>
        </w:rPr>
        <w:t xml:space="preserve"> </w:t>
      </w:r>
      <w:r w:rsidRPr="008F07F6">
        <w:rPr>
          <w:b/>
          <w:bCs/>
        </w:rPr>
        <w:t>for</w:t>
      </w:r>
      <w:r w:rsidR="00C21DB7" w:rsidRPr="008F07F6">
        <w:rPr>
          <w:b/>
          <w:bCs/>
        </w:rPr>
        <w:t xml:space="preserve"> </w:t>
      </w:r>
      <w:r w:rsidRPr="008F07F6">
        <w:rPr>
          <w:b/>
          <w:bCs/>
        </w:rPr>
        <w:t>people</w:t>
      </w:r>
      <w:r w:rsidR="00C21DB7" w:rsidRPr="008F07F6">
        <w:rPr>
          <w:b/>
          <w:bCs/>
        </w:rPr>
        <w:t xml:space="preserve"> </w:t>
      </w:r>
      <w:r w:rsidRPr="008F07F6">
        <w:rPr>
          <w:b/>
          <w:bCs/>
        </w:rPr>
        <w:t>with</w:t>
      </w:r>
      <w:r w:rsidR="00C21DB7" w:rsidRPr="008F07F6">
        <w:rPr>
          <w:b/>
          <w:bCs/>
        </w:rPr>
        <w:t xml:space="preserve"> </w:t>
      </w:r>
      <w:r w:rsidRPr="008F07F6">
        <w:rPr>
          <w:b/>
          <w:bCs/>
        </w:rPr>
        <w:t>reduced</w:t>
      </w:r>
      <w:r w:rsidR="00C21DB7" w:rsidRPr="008F07F6">
        <w:rPr>
          <w:b/>
          <w:bCs/>
        </w:rPr>
        <w:t xml:space="preserve"> </w:t>
      </w:r>
      <w:r w:rsidRPr="008F07F6">
        <w:rPr>
          <w:b/>
          <w:bCs/>
        </w:rPr>
        <w:t>ability</w:t>
      </w:r>
      <w:r w:rsidR="00C21DB7" w:rsidRPr="008F07F6">
        <w:rPr>
          <w:b/>
          <w:bCs/>
        </w:rPr>
        <w:t xml:space="preserve"> </w:t>
      </w:r>
      <w:r w:rsidRPr="008F07F6">
        <w:rPr>
          <w:b/>
          <w:bCs/>
        </w:rPr>
        <w:t>for</w:t>
      </w:r>
      <w:r w:rsidR="00C21DB7" w:rsidRPr="008F07F6">
        <w:rPr>
          <w:b/>
          <w:bCs/>
        </w:rPr>
        <w:t xml:space="preserve"> </w:t>
      </w:r>
      <w:r w:rsidRPr="008F07F6">
        <w:rPr>
          <w:b/>
          <w:bCs/>
        </w:rPr>
        <w:t>work</w:t>
      </w:r>
      <w:r w:rsidR="00C21DB7" w:rsidRPr="008F07F6">
        <w:rPr>
          <w:b/>
          <w:bCs/>
        </w:rPr>
        <w:t xml:space="preserve"> </w:t>
      </w:r>
      <w:r w:rsidRPr="008F07F6">
        <w:rPr>
          <w:b/>
          <w:bCs/>
        </w:rPr>
        <w:t>and</w:t>
      </w:r>
      <w:r w:rsidR="00C21DB7" w:rsidRPr="008F07F6">
        <w:rPr>
          <w:b/>
          <w:bCs/>
        </w:rPr>
        <w:t xml:space="preserve"> </w:t>
      </w:r>
      <w:r w:rsidRPr="008F07F6">
        <w:rPr>
          <w:b/>
          <w:bCs/>
        </w:rPr>
        <w:t>unemployment</w:t>
      </w:r>
      <w:r w:rsidR="00C21DB7" w:rsidRPr="008F07F6">
        <w:rPr>
          <w:b/>
          <w:bCs/>
        </w:rPr>
        <w:t xml:space="preserve"> </w:t>
      </w:r>
      <w:r w:rsidRPr="008F07F6">
        <w:rPr>
          <w:b/>
          <w:bCs/>
        </w:rPr>
        <w:t>rate</w:t>
      </w:r>
      <w:r w:rsidR="00C21DB7" w:rsidRPr="008F07F6">
        <w:rPr>
          <w:b/>
          <w:bCs/>
        </w:rPr>
        <w:t xml:space="preserve"> </w:t>
      </w:r>
      <w:r w:rsidRPr="008F07F6">
        <w:rPr>
          <w:b/>
          <w:bCs/>
        </w:rPr>
        <w:t>for</w:t>
      </w:r>
      <w:r w:rsidR="00C21DB7" w:rsidRPr="008F07F6">
        <w:rPr>
          <w:b/>
          <w:bCs/>
        </w:rPr>
        <w:t xml:space="preserve"> </w:t>
      </w:r>
      <w:r w:rsidRPr="008F07F6">
        <w:rPr>
          <w:b/>
          <w:bCs/>
        </w:rPr>
        <w:t>people</w:t>
      </w:r>
      <w:r w:rsidR="00C21DB7" w:rsidRPr="008F07F6">
        <w:rPr>
          <w:b/>
          <w:bCs/>
        </w:rPr>
        <w:t xml:space="preserve"> </w:t>
      </w:r>
      <w:r w:rsidRPr="008F07F6">
        <w:rPr>
          <w:b/>
          <w:bCs/>
        </w:rPr>
        <w:t>with</w:t>
      </w:r>
      <w:r w:rsidR="00C21DB7" w:rsidRPr="008F07F6">
        <w:rPr>
          <w:b/>
          <w:bCs/>
        </w:rPr>
        <w:t xml:space="preserve"> </w:t>
      </w:r>
      <w:r w:rsidRPr="008F07F6">
        <w:rPr>
          <w:b/>
          <w:bCs/>
        </w:rPr>
        <w:t>disabilities</w:t>
      </w:r>
      <w:r w:rsidR="00C21DB7" w:rsidRPr="008F07F6">
        <w:rPr>
          <w:b/>
          <w:bCs/>
        </w:rPr>
        <w:t xml:space="preserve"> </w:t>
      </w:r>
      <w:r w:rsidRPr="008F07F6">
        <w:rPr>
          <w:b/>
          <w:bCs/>
        </w:rPr>
        <w:t>(16-pension</w:t>
      </w:r>
      <w:r w:rsidR="00C21DB7" w:rsidRPr="008F07F6">
        <w:rPr>
          <w:b/>
          <w:bCs/>
        </w:rPr>
        <w:t xml:space="preserve"> </w:t>
      </w:r>
      <w:r w:rsidRPr="008F07F6">
        <w:rPr>
          <w:b/>
          <w:bCs/>
        </w:rPr>
        <w:t>age)</w:t>
      </w:r>
    </w:p>
    <w:p w:rsidR="008F07F6" w:rsidRDefault="002F001C" w:rsidP="00732F46">
      <w:pPr>
        <w:pStyle w:val="SingleTxtG"/>
      </w:pPr>
      <w:r w:rsidRPr="00E31BBF">
        <w:rPr>
          <w:noProof/>
        </w:rPr>
        <w:drawing>
          <wp:inline distT="0" distB="0" distL="0" distR="0" wp14:anchorId="1BC259FE" wp14:editId="0A0320FF">
            <wp:extent cx="4572000" cy="2743200"/>
            <wp:effectExtent l="0" t="0" r="0" b="0"/>
            <wp:docPr id="3" name="Diagramm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2F001C" w:rsidRPr="008F07F6" w:rsidRDefault="002F001C" w:rsidP="008F07F6">
      <w:pPr>
        <w:spacing w:before="120" w:after="240" w:line="240" w:lineRule="atLeast"/>
        <w:ind w:left="1134" w:right="1134" w:firstLine="170"/>
        <w:rPr>
          <w:sz w:val="18"/>
        </w:rPr>
      </w:pPr>
      <w:r w:rsidRPr="008F07F6">
        <w:rPr>
          <w:i/>
          <w:iCs/>
          <w:sz w:val="18"/>
        </w:rPr>
        <w:t>Source:</w:t>
      </w:r>
      <w:r w:rsidR="00C21DB7" w:rsidRPr="008F07F6">
        <w:rPr>
          <w:sz w:val="18"/>
        </w:rPr>
        <w:t xml:space="preserve"> </w:t>
      </w:r>
      <w:r w:rsidR="008F07F6">
        <w:rPr>
          <w:sz w:val="18"/>
        </w:rPr>
        <w:t xml:space="preserve"> </w:t>
      </w:r>
      <w:r w:rsidRPr="008F07F6">
        <w:rPr>
          <w:sz w:val="18"/>
        </w:rPr>
        <w:t>Statistics</w:t>
      </w:r>
      <w:r w:rsidR="00C21DB7" w:rsidRPr="008F07F6">
        <w:rPr>
          <w:sz w:val="18"/>
        </w:rPr>
        <w:t xml:space="preserve"> </w:t>
      </w:r>
      <w:r w:rsidRPr="008F07F6">
        <w:rPr>
          <w:sz w:val="18"/>
        </w:rPr>
        <w:t>Estonia</w:t>
      </w:r>
      <w:r w:rsidR="008F07F6">
        <w:rPr>
          <w:sz w:val="18"/>
        </w:rPr>
        <w:t>.</w:t>
      </w:r>
    </w:p>
    <w:p w:rsidR="002F001C" w:rsidRPr="00E31BBF" w:rsidRDefault="002F001C" w:rsidP="003D514D">
      <w:pPr>
        <w:pStyle w:val="Heading1"/>
      </w:pPr>
      <w:r w:rsidRPr="00E31BBF">
        <w:t>Table</w:t>
      </w:r>
      <w:r w:rsidR="00C21DB7">
        <w:t xml:space="preserve"> </w:t>
      </w:r>
      <w:r w:rsidRPr="00E31BBF">
        <w:t>4</w:t>
      </w:r>
    </w:p>
    <w:p w:rsidR="002F001C" w:rsidRPr="003D514D" w:rsidRDefault="002F001C" w:rsidP="00732F46">
      <w:pPr>
        <w:pStyle w:val="SingleTxtG"/>
        <w:rPr>
          <w:b/>
          <w:bCs/>
        </w:rPr>
      </w:pPr>
      <w:r w:rsidRPr="003D514D">
        <w:rPr>
          <w:b/>
          <w:bCs/>
        </w:rPr>
        <w:t>Employed</w:t>
      </w:r>
      <w:r w:rsidR="00C21DB7" w:rsidRPr="003D514D">
        <w:rPr>
          <w:b/>
          <w:bCs/>
        </w:rPr>
        <w:t xml:space="preserve"> </w:t>
      </w:r>
      <w:r w:rsidRPr="003D514D">
        <w:rPr>
          <w:b/>
          <w:bCs/>
        </w:rPr>
        <w:t>in</w:t>
      </w:r>
      <w:r w:rsidR="00C21DB7" w:rsidRPr="003D514D">
        <w:rPr>
          <w:b/>
          <w:bCs/>
        </w:rPr>
        <w:t xml:space="preserve"> </w:t>
      </w:r>
      <w:r w:rsidRPr="003D514D">
        <w:rPr>
          <w:b/>
          <w:bCs/>
        </w:rPr>
        <w:t>open</w:t>
      </w:r>
      <w:r w:rsidR="00C21DB7" w:rsidRPr="003D514D">
        <w:rPr>
          <w:b/>
          <w:bCs/>
        </w:rPr>
        <w:t xml:space="preserve"> </w:t>
      </w:r>
      <w:r w:rsidRPr="003D514D">
        <w:rPr>
          <w:b/>
          <w:bCs/>
        </w:rPr>
        <w:t>labour</w:t>
      </w:r>
      <w:r w:rsidR="00C21DB7" w:rsidRPr="003D514D">
        <w:rPr>
          <w:b/>
          <w:bCs/>
        </w:rPr>
        <w:t xml:space="preserve"> </w:t>
      </w:r>
      <w:r w:rsidRPr="003D514D">
        <w:rPr>
          <w:b/>
          <w:bCs/>
        </w:rPr>
        <w:t>market</w:t>
      </w:r>
      <w:r w:rsidR="00C21DB7" w:rsidRPr="003D514D">
        <w:rPr>
          <w:b/>
          <w:bCs/>
        </w:rPr>
        <w:t xml:space="preserve"> </w:t>
      </w:r>
      <w:r w:rsidRPr="003D514D">
        <w:rPr>
          <w:b/>
          <w:bCs/>
        </w:rPr>
        <w:t>and</w:t>
      </w:r>
      <w:r w:rsidR="00C21DB7" w:rsidRPr="003D514D">
        <w:rPr>
          <w:b/>
          <w:bCs/>
        </w:rPr>
        <w:t xml:space="preserve"> </w:t>
      </w:r>
      <w:r w:rsidRPr="003D514D">
        <w:rPr>
          <w:b/>
          <w:bCs/>
        </w:rPr>
        <w:t>sheltered</w:t>
      </w:r>
      <w:r w:rsidR="00C21DB7" w:rsidRPr="003D514D">
        <w:rPr>
          <w:b/>
          <w:bCs/>
        </w:rPr>
        <w:t xml:space="preserve"> </w:t>
      </w:r>
      <w:r w:rsidRPr="003D514D">
        <w:rPr>
          <w:b/>
          <w:bCs/>
        </w:rPr>
        <w:t>employment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35"/>
        <w:gridCol w:w="1745"/>
        <w:gridCol w:w="1745"/>
        <w:gridCol w:w="1745"/>
      </w:tblGrid>
      <w:tr w:rsidR="002F001C" w:rsidRPr="003D514D" w:rsidTr="003D514D">
        <w:trPr>
          <w:tblHeader/>
        </w:trPr>
        <w:tc>
          <w:tcPr>
            <w:tcW w:w="279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F001C" w:rsidRPr="003D514D" w:rsidRDefault="002F001C" w:rsidP="003D514D">
            <w:pPr>
              <w:pStyle w:val="SingleTxtG"/>
              <w:spacing w:before="80" w:after="80" w:line="200" w:lineRule="exact"/>
              <w:ind w:left="0" w:right="113"/>
              <w:jc w:val="left"/>
              <w:rPr>
                <w:i/>
                <w:sz w:val="16"/>
              </w:rPr>
            </w:pPr>
          </w:p>
        </w:tc>
        <w:tc>
          <w:tcPr>
            <w:tcW w:w="227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F001C" w:rsidRPr="003D514D" w:rsidRDefault="002F001C" w:rsidP="003D514D">
            <w:pPr>
              <w:pStyle w:val="SingleTxtG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3D514D">
              <w:rPr>
                <w:i/>
                <w:sz w:val="16"/>
              </w:rPr>
              <w:t>2016</w:t>
            </w:r>
          </w:p>
        </w:tc>
        <w:tc>
          <w:tcPr>
            <w:tcW w:w="227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F001C" w:rsidRPr="003D514D" w:rsidRDefault="002F001C" w:rsidP="003D514D">
            <w:pPr>
              <w:pStyle w:val="SingleTxtG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3D514D">
              <w:rPr>
                <w:i/>
                <w:sz w:val="16"/>
              </w:rPr>
              <w:t>2017</w:t>
            </w:r>
          </w:p>
        </w:tc>
        <w:tc>
          <w:tcPr>
            <w:tcW w:w="227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F001C" w:rsidRPr="003D514D" w:rsidRDefault="002F001C" w:rsidP="003D514D">
            <w:pPr>
              <w:pStyle w:val="SingleTxtG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3D514D">
              <w:rPr>
                <w:i/>
                <w:sz w:val="16"/>
              </w:rPr>
              <w:t>2018</w:t>
            </w:r>
          </w:p>
        </w:tc>
      </w:tr>
      <w:tr w:rsidR="002F001C" w:rsidRPr="003D514D" w:rsidTr="003D514D">
        <w:tc>
          <w:tcPr>
            <w:tcW w:w="9628" w:type="dxa"/>
            <w:gridSpan w:val="4"/>
            <w:tcBorders>
              <w:top w:val="single" w:sz="12" w:space="0" w:color="auto"/>
            </w:tcBorders>
            <w:shd w:val="clear" w:color="auto" w:fill="auto"/>
          </w:tcPr>
          <w:p w:rsidR="002F001C" w:rsidRPr="003D514D" w:rsidRDefault="002F001C" w:rsidP="003D514D">
            <w:pPr>
              <w:pStyle w:val="SingleTxtG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3D514D">
              <w:rPr>
                <w:sz w:val="18"/>
              </w:rPr>
              <w:t>Employed</w:t>
            </w:r>
            <w:r w:rsidR="00C21DB7" w:rsidRPr="003D514D">
              <w:rPr>
                <w:sz w:val="18"/>
              </w:rPr>
              <w:t xml:space="preserve"> </w:t>
            </w:r>
            <w:r w:rsidRPr="003D514D">
              <w:rPr>
                <w:sz w:val="18"/>
              </w:rPr>
              <w:t>(16-pension</w:t>
            </w:r>
            <w:r w:rsidR="00C21DB7" w:rsidRPr="003D514D">
              <w:rPr>
                <w:sz w:val="18"/>
              </w:rPr>
              <w:t xml:space="preserve"> </w:t>
            </w:r>
            <w:r w:rsidRPr="003D514D">
              <w:rPr>
                <w:sz w:val="18"/>
              </w:rPr>
              <w:t>age)</w:t>
            </w:r>
          </w:p>
        </w:tc>
      </w:tr>
      <w:tr w:rsidR="002F001C" w:rsidRPr="003D514D" w:rsidTr="003D514D">
        <w:tc>
          <w:tcPr>
            <w:tcW w:w="2791" w:type="dxa"/>
            <w:shd w:val="clear" w:color="auto" w:fill="auto"/>
          </w:tcPr>
          <w:p w:rsidR="002F001C" w:rsidRPr="003D514D" w:rsidRDefault="002F001C" w:rsidP="003D514D">
            <w:pPr>
              <w:pStyle w:val="SingleTxtG"/>
              <w:spacing w:before="40" w:after="40" w:line="220" w:lineRule="exact"/>
              <w:ind w:left="288" w:right="113"/>
              <w:jc w:val="left"/>
              <w:rPr>
                <w:sz w:val="18"/>
              </w:rPr>
            </w:pPr>
            <w:r w:rsidRPr="003D514D">
              <w:rPr>
                <w:sz w:val="18"/>
              </w:rPr>
              <w:t>sheltered</w:t>
            </w:r>
            <w:r w:rsidR="00C21DB7" w:rsidRPr="003D514D">
              <w:rPr>
                <w:sz w:val="18"/>
              </w:rPr>
              <w:t xml:space="preserve"> </w:t>
            </w:r>
            <w:r w:rsidRPr="003D514D">
              <w:rPr>
                <w:sz w:val="18"/>
              </w:rPr>
              <w:t>employment</w:t>
            </w:r>
          </w:p>
        </w:tc>
        <w:tc>
          <w:tcPr>
            <w:tcW w:w="2279" w:type="dxa"/>
            <w:shd w:val="clear" w:color="auto" w:fill="auto"/>
            <w:vAlign w:val="bottom"/>
          </w:tcPr>
          <w:p w:rsidR="002F001C" w:rsidRPr="003D514D" w:rsidRDefault="002F001C" w:rsidP="003D514D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3D514D">
              <w:rPr>
                <w:sz w:val="18"/>
              </w:rPr>
              <w:t>176</w:t>
            </w:r>
          </w:p>
        </w:tc>
        <w:tc>
          <w:tcPr>
            <w:tcW w:w="2279" w:type="dxa"/>
            <w:shd w:val="clear" w:color="auto" w:fill="auto"/>
            <w:vAlign w:val="bottom"/>
          </w:tcPr>
          <w:p w:rsidR="002F001C" w:rsidRPr="003D514D" w:rsidRDefault="002F001C" w:rsidP="003D514D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3D514D">
              <w:rPr>
                <w:sz w:val="18"/>
              </w:rPr>
              <w:t>230</w:t>
            </w:r>
          </w:p>
        </w:tc>
        <w:tc>
          <w:tcPr>
            <w:tcW w:w="2279" w:type="dxa"/>
            <w:shd w:val="clear" w:color="auto" w:fill="auto"/>
            <w:vAlign w:val="bottom"/>
          </w:tcPr>
          <w:p w:rsidR="002F001C" w:rsidRPr="003D514D" w:rsidRDefault="002F001C" w:rsidP="003D514D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3D514D">
              <w:rPr>
                <w:sz w:val="18"/>
              </w:rPr>
              <w:t>187</w:t>
            </w:r>
          </w:p>
        </w:tc>
      </w:tr>
      <w:tr w:rsidR="002F001C" w:rsidRPr="003D514D" w:rsidTr="003D514D">
        <w:tc>
          <w:tcPr>
            <w:tcW w:w="9628" w:type="dxa"/>
            <w:gridSpan w:val="4"/>
            <w:shd w:val="clear" w:color="auto" w:fill="auto"/>
          </w:tcPr>
          <w:p w:rsidR="002F001C" w:rsidRPr="003D514D" w:rsidRDefault="002F001C" w:rsidP="003D514D">
            <w:pPr>
              <w:pStyle w:val="SingleTxtG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3D514D">
              <w:rPr>
                <w:sz w:val="18"/>
              </w:rPr>
              <w:t>Open</w:t>
            </w:r>
            <w:r w:rsidR="00C21DB7" w:rsidRPr="003D514D">
              <w:rPr>
                <w:sz w:val="18"/>
              </w:rPr>
              <w:t xml:space="preserve"> </w:t>
            </w:r>
            <w:r w:rsidRPr="003D514D">
              <w:rPr>
                <w:sz w:val="18"/>
              </w:rPr>
              <w:t>labour</w:t>
            </w:r>
            <w:r w:rsidR="00C21DB7" w:rsidRPr="003D514D">
              <w:rPr>
                <w:sz w:val="18"/>
              </w:rPr>
              <w:t xml:space="preserve"> </w:t>
            </w:r>
            <w:r w:rsidRPr="003D514D">
              <w:rPr>
                <w:sz w:val="18"/>
              </w:rPr>
              <w:t>market</w:t>
            </w:r>
          </w:p>
        </w:tc>
      </w:tr>
      <w:tr w:rsidR="002F001C" w:rsidRPr="003D514D" w:rsidTr="003D514D">
        <w:tc>
          <w:tcPr>
            <w:tcW w:w="2791" w:type="dxa"/>
            <w:shd w:val="clear" w:color="auto" w:fill="auto"/>
          </w:tcPr>
          <w:p w:rsidR="002F001C" w:rsidRPr="003D514D" w:rsidRDefault="002F001C" w:rsidP="003D514D">
            <w:pPr>
              <w:pStyle w:val="SingleTxtG"/>
              <w:spacing w:before="40" w:after="40" w:line="220" w:lineRule="exact"/>
              <w:ind w:left="288" w:right="113"/>
              <w:jc w:val="left"/>
              <w:rPr>
                <w:sz w:val="18"/>
              </w:rPr>
            </w:pPr>
            <w:r w:rsidRPr="003D514D">
              <w:rPr>
                <w:sz w:val="18"/>
              </w:rPr>
              <w:t>employed</w:t>
            </w:r>
            <w:r w:rsidR="00C21DB7" w:rsidRPr="003D514D">
              <w:rPr>
                <w:sz w:val="18"/>
              </w:rPr>
              <w:t xml:space="preserve"> </w:t>
            </w:r>
            <w:r w:rsidRPr="003D514D">
              <w:rPr>
                <w:sz w:val="18"/>
              </w:rPr>
              <w:t>disabled</w:t>
            </w:r>
            <w:r w:rsidR="00C21DB7" w:rsidRPr="003D514D">
              <w:rPr>
                <w:sz w:val="18"/>
              </w:rPr>
              <w:t xml:space="preserve"> </w:t>
            </w:r>
            <w:r w:rsidRPr="003D514D">
              <w:rPr>
                <w:sz w:val="18"/>
              </w:rPr>
              <w:t>persons</w:t>
            </w:r>
          </w:p>
        </w:tc>
        <w:tc>
          <w:tcPr>
            <w:tcW w:w="2279" w:type="dxa"/>
            <w:shd w:val="clear" w:color="auto" w:fill="auto"/>
            <w:vAlign w:val="bottom"/>
          </w:tcPr>
          <w:p w:rsidR="002F001C" w:rsidRPr="003D514D" w:rsidRDefault="002F001C" w:rsidP="003D514D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3D514D">
              <w:rPr>
                <w:sz w:val="18"/>
              </w:rPr>
              <w:t>20</w:t>
            </w:r>
            <w:r w:rsidR="00C21DB7" w:rsidRPr="003D514D">
              <w:rPr>
                <w:sz w:val="18"/>
              </w:rPr>
              <w:t xml:space="preserve"> </w:t>
            </w:r>
            <w:r w:rsidRPr="003D514D">
              <w:rPr>
                <w:sz w:val="18"/>
              </w:rPr>
              <w:t>100</w:t>
            </w:r>
          </w:p>
        </w:tc>
        <w:tc>
          <w:tcPr>
            <w:tcW w:w="2279" w:type="dxa"/>
            <w:shd w:val="clear" w:color="auto" w:fill="auto"/>
            <w:vAlign w:val="bottom"/>
          </w:tcPr>
          <w:p w:rsidR="002F001C" w:rsidRPr="003D514D" w:rsidRDefault="002F001C" w:rsidP="003D514D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3D514D">
              <w:rPr>
                <w:sz w:val="18"/>
              </w:rPr>
              <w:t>21</w:t>
            </w:r>
            <w:r w:rsidR="00C21DB7" w:rsidRPr="003D514D">
              <w:rPr>
                <w:sz w:val="18"/>
              </w:rPr>
              <w:t xml:space="preserve"> </w:t>
            </w:r>
            <w:r w:rsidRPr="003D514D">
              <w:rPr>
                <w:sz w:val="18"/>
              </w:rPr>
              <w:t>200</w:t>
            </w:r>
          </w:p>
        </w:tc>
        <w:tc>
          <w:tcPr>
            <w:tcW w:w="2279" w:type="dxa"/>
            <w:shd w:val="clear" w:color="auto" w:fill="auto"/>
            <w:vAlign w:val="bottom"/>
          </w:tcPr>
          <w:p w:rsidR="002F001C" w:rsidRPr="003D514D" w:rsidRDefault="002F001C" w:rsidP="003D514D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3D514D">
              <w:rPr>
                <w:sz w:val="18"/>
              </w:rPr>
              <w:t>26</w:t>
            </w:r>
            <w:r w:rsidR="00C21DB7" w:rsidRPr="003D514D">
              <w:rPr>
                <w:sz w:val="18"/>
              </w:rPr>
              <w:t xml:space="preserve"> </w:t>
            </w:r>
            <w:r w:rsidRPr="003D514D">
              <w:rPr>
                <w:sz w:val="18"/>
              </w:rPr>
              <w:t>500</w:t>
            </w:r>
          </w:p>
        </w:tc>
      </w:tr>
      <w:tr w:rsidR="002F001C" w:rsidRPr="003D514D" w:rsidTr="003D514D">
        <w:tc>
          <w:tcPr>
            <w:tcW w:w="2791" w:type="dxa"/>
            <w:shd w:val="clear" w:color="auto" w:fill="auto"/>
          </w:tcPr>
          <w:p w:rsidR="002F001C" w:rsidRPr="003D514D" w:rsidRDefault="002F001C" w:rsidP="003D514D">
            <w:pPr>
              <w:pStyle w:val="SingleTxtG"/>
              <w:spacing w:before="40" w:after="40" w:line="220" w:lineRule="exact"/>
              <w:ind w:left="288" w:right="113"/>
              <w:jc w:val="left"/>
              <w:rPr>
                <w:sz w:val="18"/>
              </w:rPr>
            </w:pPr>
            <w:r w:rsidRPr="003D514D">
              <w:rPr>
                <w:sz w:val="18"/>
              </w:rPr>
              <w:t>employed</w:t>
            </w:r>
            <w:r w:rsidR="00C21DB7" w:rsidRPr="003D514D">
              <w:rPr>
                <w:sz w:val="18"/>
              </w:rPr>
              <w:t xml:space="preserve"> </w:t>
            </w:r>
            <w:r w:rsidRPr="003D514D">
              <w:rPr>
                <w:sz w:val="18"/>
              </w:rPr>
              <w:t>persons</w:t>
            </w:r>
            <w:r w:rsidR="00C21DB7" w:rsidRPr="003D514D">
              <w:rPr>
                <w:sz w:val="18"/>
              </w:rPr>
              <w:t xml:space="preserve"> </w:t>
            </w:r>
            <w:r w:rsidRPr="003D514D">
              <w:rPr>
                <w:sz w:val="18"/>
              </w:rPr>
              <w:t>with</w:t>
            </w:r>
            <w:r w:rsidR="00C21DB7" w:rsidRPr="003D514D">
              <w:rPr>
                <w:sz w:val="18"/>
              </w:rPr>
              <w:t xml:space="preserve"> </w:t>
            </w:r>
            <w:r w:rsidRPr="003D514D">
              <w:rPr>
                <w:sz w:val="18"/>
              </w:rPr>
              <w:t>limited</w:t>
            </w:r>
            <w:r w:rsidR="00C21DB7" w:rsidRPr="003D514D">
              <w:rPr>
                <w:sz w:val="18"/>
              </w:rPr>
              <w:t xml:space="preserve"> </w:t>
            </w:r>
            <w:r w:rsidRPr="003D514D">
              <w:rPr>
                <w:sz w:val="18"/>
              </w:rPr>
              <w:t>capacity</w:t>
            </w:r>
            <w:r w:rsidR="00C21DB7" w:rsidRPr="003D514D">
              <w:rPr>
                <w:sz w:val="18"/>
              </w:rPr>
              <w:t xml:space="preserve"> </w:t>
            </w:r>
            <w:r w:rsidRPr="003D514D">
              <w:rPr>
                <w:sz w:val="18"/>
              </w:rPr>
              <w:t>for</w:t>
            </w:r>
            <w:r w:rsidR="00C21DB7" w:rsidRPr="003D514D">
              <w:rPr>
                <w:sz w:val="18"/>
              </w:rPr>
              <w:t xml:space="preserve"> </w:t>
            </w:r>
            <w:r w:rsidRPr="003D514D">
              <w:rPr>
                <w:sz w:val="18"/>
              </w:rPr>
              <w:t>work</w:t>
            </w:r>
          </w:p>
        </w:tc>
        <w:tc>
          <w:tcPr>
            <w:tcW w:w="2279" w:type="dxa"/>
            <w:shd w:val="clear" w:color="auto" w:fill="auto"/>
            <w:vAlign w:val="bottom"/>
          </w:tcPr>
          <w:p w:rsidR="002F001C" w:rsidRPr="003D514D" w:rsidRDefault="002F001C" w:rsidP="003D514D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3D514D">
              <w:rPr>
                <w:sz w:val="18"/>
              </w:rPr>
              <w:t>54</w:t>
            </w:r>
            <w:r w:rsidR="00C21DB7" w:rsidRPr="003D514D">
              <w:rPr>
                <w:sz w:val="18"/>
              </w:rPr>
              <w:t xml:space="preserve"> </w:t>
            </w:r>
            <w:r w:rsidRPr="003D514D">
              <w:rPr>
                <w:sz w:val="18"/>
              </w:rPr>
              <w:t>900</w:t>
            </w:r>
          </w:p>
        </w:tc>
        <w:tc>
          <w:tcPr>
            <w:tcW w:w="2279" w:type="dxa"/>
            <w:shd w:val="clear" w:color="auto" w:fill="auto"/>
            <w:vAlign w:val="bottom"/>
          </w:tcPr>
          <w:p w:rsidR="002F001C" w:rsidRPr="003D514D" w:rsidRDefault="002F001C" w:rsidP="003D514D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3D514D">
              <w:rPr>
                <w:sz w:val="18"/>
              </w:rPr>
              <w:t>55</w:t>
            </w:r>
            <w:r w:rsidR="00C21DB7" w:rsidRPr="003D514D">
              <w:rPr>
                <w:sz w:val="18"/>
              </w:rPr>
              <w:t xml:space="preserve"> </w:t>
            </w:r>
            <w:r w:rsidRPr="003D514D">
              <w:rPr>
                <w:sz w:val="18"/>
              </w:rPr>
              <w:t>600</w:t>
            </w:r>
          </w:p>
        </w:tc>
        <w:tc>
          <w:tcPr>
            <w:tcW w:w="2279" w:type="dxa"/>
            <w:shd w:val="clear" w:color="auto" w:fill="auto"/>
            <w:vAlign w:val="bottom"/>
          </w:tcPr>
          <w:p w:rsidR="002F001C" w:rsidRPr="003D514D" w:rsidRDefault="002F001C" w:rsidP="003D514D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3D514D">
              <w:rPr>
                <w:sz w:val="18"/>
              </w:rPr>
              <w:t>54</w:t>
            </w:r>
            <w:r w:rsidR="00C21DB7" w:rsidRPr="003D514D">
              <w:rPr>
                <w:sz w:val="18"/>
              </w:rPr>
              <w:t xml:space="preserve"> </w:t>
            </w:r>
            <w:r w:rsidRPr="003D514D">
              <w:rPr>
                <w:sz w:val="18"/>
              </w:rPr>
              <w:t>200</w:t>
            </w:r>
          </w:p>
        </w:tc>
      </w:tr>
    </w:tbl>
    <w:p w:rsidR="002F001C" w:rsidRPr="003D514D" w:rsidRDefault="002F001C" w:rsidP="003D514D">
      <w:pPr>
        <w:spacing w:before="120" w:after="240" w:line="240" w:lineRule="atLeast"/>
        <w:ind w:left="1134" w:right="1134" w:firstLine="170"/>
        <w:rPr>
          <w:sz w:val="18"/>
        </w:rPr>
      </w:pPr>
      <w:r w:rsidRPr="003D514D">
        <w:rPr>
          <w:i/>
          <w:iCs/>
          <w:sz w:val="18"/>
        </w:rPr>
        <w:t>Source:</w:t>
      </w:r>
      <w:r w:rsidR="00C21DB7" w:rsidRPr="003D514D">
        <w:rPr>
          <w:sz w:val="18"/>
        </w:rPr>
        <w:t xml:space="preserve"> </w:t>
      </w:r>
      <w:r w:rsidR="003D514D">
        <w:rPr>
          <w:sz w:val="18"/>
        </w:rPr>
        <w:t xml:space="preserve"> </w:t>
      </w:r>
      <w:r w:rsidRPr="003D514D">
        <w:rPr>
          <w:sz w:val="18"/>
        </w:rPr>
        <w:t>Unemployment</w:t>
      </w:r>
      <w:r w:rsidR="00C21DB7" w:rsidRPr="003D514D">
        <w:rPr>
          <w:sz w:val="18"/>
        </w:rPr>
        <w:t xml:space="preserve"> </w:t>
      </w:r>
      <w:r w:rsidRPr="003D514D">
        <w:rPr>
          <w:sz w:val="18"/>
        </w:rPr>
        <w:t>Insurance</w:t>
      </w:r>
      <w:r w:rsidR="00C21DB7" w:rsidRPr="003D514D">
        <w:rPr>
          <w:sz w:val="18"/>
        </w:rPr>
        <w:t xml:space="preserve"> </w:t>
      </w:r>
      <w:r w:rsidRPr="003D514D">
        <w:rPr>
          <w:sz w:val="18"/>
        </w:rPr>
        <w:t>Fund,</w:t>
      </w:r>
      <w:r w:rsidR="00C21DB7" w:rsidRPr="003D514D">
        <w:rPr>
          <w:sz w:val="18"/>
        </w:rPr>
        <w:t xml:space="preserve"> </w:t>
      </w:r>
      <w:r w:rsidRPr="003D514D">
        <w:rPr>
          <w:sz w:val="18"/>
        </w:rPr>
        <w:t>Statistics</w:t>
      </w:r>
      <w:r w:rsidR="00C21DB7" w:rsidRPr="003D514D">
        <w:rPr>
          <w:sz w:val="18"/>
        </w:rPr>
        <w:t xml:space="preserve"> </w:t>
      </w:r>
      <w:r w:rsidRPr="003D514D">
        <w:rPr>
          <w:sz w:val="18"/>
        </w:rPr>
        <w:t>Estonia</w:t>
      </w:r>
    </w:p>
    <w:p w:rsidR="002F001C" w:rsidRPr="00E31BBF" w:rsidRDefault="002F001C" w:rsidP="00732F46">
      <w:pPr>
        <w:pStyle w:val="SingleTxtG"/>
      </w:pPr>
      <w:r w:rsidRPr="00E31BBF">
        <w:t>138.</w:t>
      </w:r>
      <w:r w:rsidRPr="00E31BBF">
        <w:tab/>
        <w:t>According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Estonian</w:t>
      </w:r>
      <w:r w:rsidR="00C21DB7">
        <w:t xml:space="preserve"> </w:t>
      </w:r>
      <w:r w:rsidRPr="00E31BBF">
        <w:t>Occupation</w:t>
      </w:r>
      <w:r w:rsidR="00C21DB7">
        <w:t xml:space="preserve"> </w:t>
      </w:r>
      <w:r w:rsidRPr="00E31BBF">
        <w:t>Health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Safety</w:t>
      </w:r>
      <w:r w:rsidR="00C21DB7">
        <w:t xml:space="preserve"> </w:t>
      </w:r>
      <w:r w:rsidRPr="00E31BBF">
        <w:t>Act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work,</w:t>
      </w:r>
      <w:r w:rsidR="00C21DB7">
        <w:t xml:space="preserve"> </w:t>
      </w:r>
      <w:r w:rsidRPr="00E31BBF">
        <w:t>work</w:t>
      </w:r>
      <w:r w:rsidR="00C21DB7">
        <w:t xml:space="preserve"> </w:t>
      </w:r>
      <w:r w:rsidRPr="00E31BBF">
        <w:t>equipment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workplace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disabled</w:t>
      </w:r>
      <w:r w:rsidR="00C21DB7">
        <w:t xml:space="preserve"> </w:t>
      </w:r>
      <w:r w:rsidRPr="00E31BBF">
        <w:t>employee</w:t>
      </w:r>
      <w:r w:rsidR="00C21DB7">
        <w:t xml:space="preserve"> </w:t>
      </w:r>
      <w:r w:rsidRPr="00E31BBF">
        <w:t>shall</w:t>
      </w:r>
      <w:r w:rsidR="00C21DB7">
        <w:t xml:space="preserve"> </w:t>
      </w:r>
      <w:r w:rsidRPr="00E31BBF">
        <w:t>be</w:t>
      </w:r>
      <w:r w:rsidR="00C21DB7">
        <w:t xml:space="preserve"> </w:t>
      </w:r>
      <w:r w:rsidRPr="00E31BBF">
        <w:t>adapted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his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her</w:t>
      </w:r>
      <w:r w:rsidR="00C21DB7">
        <w:t xml:space="preserve"> </w:t>
      </w:r>
      <w:r w:rsidRPr="00E31BBF">
        <w:t>physical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mental</w:t>
      </w:r>
      <w:r w:rsidR="00C21DB7">
        <w:t xml:space="preserve"> </w:t>
      </w:r>
      <w:r w:rsidRPr="00E31BBF">
        <w:t>abilities.</w:t>
      </w:r>
      <w:r w:rsidR="00C21DB7">
        <w:t xml:space="preserve"> </w:t>
      </w:r>
      <w:r w:rsidRPr="00E31BBF">
        <w:t>Which</w:t>
      </w:r>
      <w:r w:rsidR="00C21DB7">
        <w:t xml:space="preserve"> </w:t>
      </w:r>
      <w:r w:rsidRPr="00E31BBF">
        <w:t>means</w:t>
      </w:r>
      <w:r w:rsidR="00C21DB7">
        <w:t xml:space="preserve"> </w:t>
      </w:r>
      <w:r w:rsidRPr="00E31BBF">
        <w:t>that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building,</w:t>
      </w:r>
      <w:r w:rsidR="00C21DB7">
        <w:t xml:space="preserve"> </w:t>
      </w:r>
      <w:r w:rsidRPr="00E31BBF">
        <w:t>workroom,</w:t>
      </w:r>
      <w:r w:rsidR="00C21DB7">
        <w:t xml:space="preserve"> </w:t>
      </w:r>
      <w:r w:rsidRPr="00E31BBF">
        <w:t>workplace,</w:t>
      </w:r>
      <w:r w:rsidR="00C21DB7">
        <w:t xml:space="preserve"> </w:t>
      </w:r>
      <w:r w:rsidRPr="00E31BBF">
        <w:t>work</w:t>
      </w:r>
      <w:r w:rsidR="00C21DB7">
        <w:t xml:space="preserve"> </w:t>
      </w:r>
      <w:r w:rsidRPr="00E31BBF">
        <w:t>equipment</w:t>
      </w:r>
      <w:r w:rsidR="00C21DB7">
        <w:t xml:space="preserve"> </w:t>
      </w:r>
      <w:r w:rsidRPr="00E31BBF">
        <w:t>have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be</w:t>
      </w:r>
      <w:r w:rsidR="00C21DB7">
        <w:t xml:space="preserve"> </w:t>
      </w:r>
      <w:r w:rsidRPr="00E31BBF">
        <w:t>accessible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usable</w:t>
      </w:r>
      <w:r w:rsidR="00C21DB7">
        <w:t xml:space="preserve"> </w:t>
      </w:r>
      <w:r w:rsidRPr="00E31BBF">
        <w:t>for</w:t>
      </w:r>
      <w:r w:rsidR="00C21DB7">
        <w:t xml:space="preserve"> </w:t>
      </w:r>
      <w:r w:rsidRPr="00E31BBF">
        <w:t>disabled</w:t>
      </w:r>
      <w:r w:rsidR="00C21DB7">
        <w:t xml:space="preserve"> </w:t>
      </w:r>
      <w:r w:rsidRPr="00E31BBF">
        <w:t>employee.</w:t>
      </w:r>
      <w:r w:rsidR="00C21DB7">
        <w:t xml:space="preserve"> </w:t>
      </w:r>
    </w:p>
    <w:p w:rsidR="002F001C" w:rsidRPr="00E31BBF" w:rsidRDefault="002F001C" w:rsidP="00732F46">
      <w:pPr>
        <w:pStyle w:val="SingleTxtG"/>
      </w:pPr>
      <w:r w:rsidRPr="00E31BBF">
        <w:t>139.</w:t>
      </w:r>
      <w:r w:rsidRPr="00E31BBF">
        <w:tab/>
        <w:t>A</w:t>
      </w:r>
      <w:r w:rsidR="00C21DB7">
        <w:t xml:space="preserve"> </w:t>
      </w:r>
      <w:r w:rsidRPr="00E31BBF">
        <w:t>contract</w:t>
      </w:r>
      <w:r w:rsidR="00C21DB7">
        <w:t xml:space="preserve"> </w:t>
      </w:r>
      <w:proofErr w:type="gramStart"/>
      <w:r w:rsidRPr="00E31BBF">
        <w:t>has</w:t>
      </w:r>
      <w:r w:rsidR="00C21DB7">
        <w:t xml:space="preserve"> </w:t>
      </w:r>
      <w:r w:rsidRPr="00E31BBF">
        <w:t>been</w:t>
      </w:r>
      <w:r w:rsidR="00C21DB7">
        <w:t xml:space="preserve"> </w:t>
      </w:r>
      <w:r w:rsidRPr="00E31BBF">
        <w:t>concluded</w:t>
      </w:r>
      <w:proofErr w:type="gramEnd"/>
      <w:r w:rsidR="00C21DB7">
        <w:t xml:space="preserve"> </w:t>
      </w:r>
      <w:r w:rsidRPr="00E31BBF">
        <w:t>with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Estonian</w:t>
      </w:r>
      <w:r w:rsidR="00C21DB7">
        <w:t xml:space="preserve"> </w:t>
      </w:r>
      <w:r w:rsidRPr="00E31BBF">
        <w:t>Employers</w:t>
      </w:r>
      <w:r w:rsidR="003E41EF">
        <w:t>’</w:t>
      </w:r>
      <w:r w:rsidR="00C21DB7">
        <w:t xml:space="preserve"> </w:t>
      </w:r>
      <w:r w:rsidRPr="00E31BBF">
        <w:t>Confederation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promote</w:t>
      </w:r>
      <w:r w:rsidR="00C21DB7">
        <w:t xml:space="preserve"> </w:t>
      </w:r>
      <w:r w:rsidRPr="00E31BBF">
        <w:t>employment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people</w:t>
      </w:r>
      <w:r w:rsidR="00C21DB7">
        <w:t xml:space="preserve"> </w:t>
      </w:r>
      <w:r w:rsidRPr="00E31BBF">
        <w:t>with</w:t>
      </w:r>
      <w:r w:rsidR="00C21DB7">
        <w:t xml:space="preserve"> </w:t>
      </w:r>
      <w:r w:rsidRPr="00E31BBF">
        <w:t>reduced</w:t>
      </w:r>
      <w:r w:rsidR="00C21DB7">
        <w:t xml:space="preserve"> </w:t>
      </w:r>
      <w:r w:rsidRPr="00E31BBF">
        <w:t>work</w:t>
      </w:r>
      <w:r w:rsidR="00C21DB7">
        <w:t xml:space="preserve"> </w:t>
      </w:r>
      <w:r w:rsidRPr="00E31BBF">
        <w:t>ability.</w:t>
      </w:r>
      <w:r w:rsidR="00C21DB7">
        <w:t xml:space="preserve"> </w:t>
      </w:r>
    </w:p>
    <w:p w:rsidR="002F001C" w:rsidRPr="00E31BBF" w:rsidRDefault="002F001C" w:rsidP="00732F46">
      <w:pPr>
        <w:pStyle w:val="SingleTxtG"/>
      </w:pPr>
      <w:r w:rsidRPr="00E31BBF">
        <w:t>140.</w:t>
      </w:r>
      <w:r w:rsidRPr="00E31BBF">
        <w:tab/>
        <w:t>If,</w:t>
      </w:r>
      <w:r w:rsidR="00C21DB7">
        <w:t xml:space="preserve"> </w:t>
      </w:r>
      <w:r w:rsidRPr="00E31BBF">
        <w:t>due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disability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decreased</w:t>
      </w:r>
      <w:r w:rsidR="00C21DB7">
        <w:t xml:space="preserve"> </w:t>
      </w:r>
      <w:r w:rsidRPr="00E31BBF">
        <w:t>working</w:t>
      </w:r>
      <w:r w:rsidR="00C21DB7">
        <w:t xml:space="preserve"> </w:t>
      </w:r>
      <w:r w:rsidRPr="00E31BBF">
        <w:t>ability,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person</w:t>
      </w:r>
      <w:r w:rsidR="00C21DB7">
        <w:t xml:space="preserve"> </w:t>
      </w:r>
      <w:r w:rsidRPr="00E31BBF">
        <w:t>is</w:t>
      </w:r>
      <w:r w:rsidR="00C21DB7">
        <w:t xml:space="preserve"> </w:t>
      </w:r>
      <w:r w:rsidRPr="00E31BBF">
        <w:t>unable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perform</w:t>
      </w:r>
      <w:r w:rsidR="00C21DB7">
        <w:t xml:space="preserve"> </w:t>
      </w:r>
      <w:r w:rsidRPr="00E31BBF">
        <w:t>duties</w:t>
      </w:r>
      <w:r w:rsidR="00C21DB7">
        <w:t xml:space="preserve"> </w:t>
      </w:r>
      <w:r w:rsidRPr="00E31BBF">
        <w:t>using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employer</w:t>
      </w:r>
      <w:r w:rsidR="003E41EF">
        <w:t>’</w:t>
      </w:r>
      <w:r w:rsidRPr="00E31BBF">
        <w:t>s</w:t>
      </w:r>
      <w:r w:rsidR="00C21DB7">
        <w:t xml:space="preserve"> </w:t>
      </w:r>
      <w:r w:rsidRPr="00E31BBF">
        <w:t>equipment,</w:t>
      </w:r>
      <w:r w:rsidR="00C21DB7">
        <w:t xml:space="preserve"> </w:t>
      </w:r>
      <w:r w:rsidRPr="00E31BBF">
        <w:t>Estonian</w:t>
      </w:r>
      <w:r w:rsidR="00C21DB7">
        <w:t xml:space="preserve"> </w:t>
      </w:r>
      <w:r w:rsidRPr="00E31BBF">
        <w:t>Unemployment</w:t>
      </w:r>
      <w:r w:rsidR="00C21DB7">
        <w:t xml:space="preserve"> </w:t>
      </w:r>
      <w:r w:rsidRPr="00E31BBF">
        <w:t>Insurance</w:t>
      </w:r>
      <w:r w:rsidR="00C21DB7">
        <w:t xml:space="preserve"> </w:t>
      </w:r>
      <w:r w:rsidRPr="00E31BBF">
        <w:t>Fund</w:t>
      </w:r>
      <w:r w:rsidR="00C21DB7">
        <w:t xml:space="preserve"> </w:t>
      </w:r>
      <w:r w:rsidRPr="00E31BBF">
        <w:t>will</w:t>
      </w:r>
      <w:r w:rsidR="00C21DB7">
        <w:t xml:space="preserve"> </w:t>
      </w:r>
      <w:r w:rsidRPr="00E31BBF">
        <w:t>provide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person,</w:t>
      </w:r>
      <w:r w:rsidR="00C21DB7">
        <w:t xml:space="preserve"> </w:t>
      </w:r>
      <w:r w:rsidRPr="00E31BBF">
        <w:t>free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charge,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assistive</w:t>
      </w:r>
      <w:r w:rsidR="00C21DB7">
        <w:t xml:space="preserve"> </w:t>
      </w:r>
      <w:r w:rsidRPr="00E31BBF">
        <w:t>equipment</w:t>
      </w:r>
      <w:r w:rsidR="00C21DB7">
        <w:t xml:space="preserve"> </w:t>
      </w:r>
      <w:r w:rsidRPr="00E31BBF">
        <w:t>necessary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carry</w:t>
      </w:r>
      <w:r w:rsidR="00C21DB7">
        <w:t xml:space="preserve"> </w:t>
      </w:r>
      <w:r w:rsidRPr="00E31BBF">
        <w:t>out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work.</w:t>
      </w:r>
    </w:p>
    <w:p w:rsidR="002F001C" w:rsidRPr="00E31BBF" w:rsidRDefault="002F001C" w:rsidP="00732F46">
      <w:pPr>
        <w:pStyle w:val="SingleTxtG"/>
      </w:pPr>
      <w:r w:rsidRPr="00E31BBF">
        <w:t>141.</w:t>
      </w:r>
      <w:r w:rsidRPr="00E31BBF">
        <w:tab/>
        <w:t>If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employee</w:t>
      </w:r>
      <w:r w:rsidR="00C21DB7">
        <w:t xml:space="preserve"> </w:t>
      </w:r>
      <w:r w:rsidRPr="00E31BBF">
        <w:t>has</w:t>
      </w:r>
      <w:r w:rsidR="00C21DB7">
        <w:t xml:space="preserve"> </w:t>
      </w:r>
      <w:r w:rsidRPr="00E31BBF">
        <w:t>difficulties</w:t>
      </w:r>
      <w:r w:rsidR="00C21DB7">
        <w:t xml:space="preserve"> </w:t>
      </w:r>
      <w:r w:rsidRPr="00E31BBF">
        <w:t>accessing</w:t>
      </w:r>
      <w:r w:rsidR="00C21DB7">
        <w:t xml:space="preserve"> </w:t>
      </w:r>
      <w:r w:rsidRPr="00E31BBF">
        <w:t>their</w:t>
      </w:r>
      <w:r w:rsidR="00C21DB7">
        <w:t xml:space="preserve"> </w:t>
      </w:r>
      <w:r w:rsidRPr="00E31BBF">
        <w:t>workspaces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using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work</w:t>
      </w:r>
      <w:r w:rsidR="00C21DB7">
        <w:t xml:space="preserve"> </w:t>
      </w:r>
      <w:r w:rsidRPr="00E31BBF">
        <w:t>equipment</w:t>
      </w:r>
      <w:r w:rsidR="00C21DB7">
        <w:t xml:space="preserve"> </w:t>
      </w:r>
      <w:r w:rsidRPr="00E31BBF">
        <w:t>provided,</w:t>
      </w:r>
      <w:r w:rsidR="00C21DB7">
        <w:t xml:space="preserve"> </w:t>
      </w:r>
      <w:r w:rsidRPr="00E31BBF">
        <w:t>we</w:t>
      </w:r>
      <w:r w:rsidR="00C21DB7">
        <w:t xml:space="preserve"> </w:t>
      </w:r>
      <w:r w:rsidRPr="00E31BBF">
        <w:t>will</w:t>
      </w:r>
      <w:r w:rsidR="00C21DB7">
        <w:t xml:space="preserve"> </w:t>
      </w:r>
      <w:r w:rsidRPr="00E31BBF">
        <w:t>help</w:t>
      </w:r>
      <w:r w:rsidR="00C21DB7">
        <w:t xml:space="preserve"> </w:t>
      </w:r>
      <w:r w:rsidRPr="00E31BBF">
        <w:t>adjust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workplace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work</w:t>
      </w:r>
      <w:r w:rsidR="00C21DB7">
        <w:t xml:space="preserve"> </w:t>
      </w:r>
      <w:r w:rsidRPr="00E31BBF">
        <w:t>equipment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way</w:t>
      </w:r>
      <w:r w:rsidR="00C21DB7">
        <w:t xml:space="preserve"> </w:t>
      </w:r>
      <w:r w:rsidRPr="00E31BBF">
        <w:t>that</w:t>
      </w:r>
      <w:r w:rsidR="00C21DB7">
        <w:t xml:space="preserve"> </w:t>
      </w:r>
      <w:r w:rsidRPr="00E31BBF">
        <w:t>makes</w:t>
      </w:r>
      <w:r w:rsidR="00C21DB7">
        <w:t xml:space="preserve"> </w:t>
      </w:r>
      <w:r w:rsidRPr="00E31BBF">
        <w:t>them</w:t>
      </w:r>
      <w:r w:rsidR="00C21DB7">
        <w:t xml:space="preserve"> </w:t>
      </w:r>
      <w:r w:rsidRPr="00E31BBF">
        <w:t>accessible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usable.</w:t>
      </w:r>
      <w:r w:rsidR="00C21DB7">
        <w:t xml:space="preserve"> </w:t>
      </w:r>
      <w:r w:rsidRPr="00E31BBF">
        <w:t>Depending</w:t>
      </w:r>
      <w:r w:rsidR="00C21DB7">
        <w:t xml:space="preserve"> </w:t>
      </w:r>
      <w:r w:rsidRPr="00E31BBF">
        <w:t>on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case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reasonable</w:t>
      </w:r>
      <w:r w:rsidR="00C21DB7">
        <w:t xml:space="preserve"> </w:t>
      </w:r>
      <w:r w:rsidRPr="00E31BBF">
        <w:t>cost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adjustment,</w:t>
      </w:r>
      <w:r w:rsidR="00C21DB7">
        <w:t xml:space="preserve"> </w:t>
      </w:r>
      <w:r w:rsidRPr="00E31BBF">
        <w:t>up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100%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adjustment</w:t>
      </w:r>
      <w:r w:rsidR="00C21DB7">
        <w:t xml:space="preserve"> </w:t>
      </w:r>
      <w:r w:rsidRPr="00E31BBF">
        <w:t>costs</w:t>
      </w:r>
      <w:r w:rsidR="00C21DB7">
        <w:t xml:space="preserve"> </w:t>
      </w:r>
      <w:proofErr w:type="gramStart"/>
      <w:r w:rsidRPr="00E31BBF">
        <w:t>may</w:t>
      </w:r>
      <w:r w:rsidR="00C21DB7">
        <w:t xml:space="preserve"> </w:t>
      </w:r>
      <w:r w:rsidRPr="00E31BBF">
        <w:t>be</w:t>
      </w:r>
      <w:r w:rsidR="00C21DB7">
        <w:t xml:space="preserve"> </w:t>
      </w:r>
      <w:r w:rsidRPr="00E31BBF">
        <w:t>compensated</w:t>
      </w:r>
      <w:proofErr w:type="gramEnd"/>
      <w:r w:rsidRPr="00E31BBF">
        <w:t>.</w:t>
      </w:r>
    </w:p>
    <w:p w:rsidR="002F001C" w:rsidRPr="00E31BBF" w:rsidRDefault="002F001C" w:rsidP="000C41BC">
      <w:pPr>
        <w:pStyle w:val="H1G"/>
      </w:pPr>
      <w:r w:rsidRPr="00E31BBF">
        <w:lastRenderedPageBreak/>
        <w:tab/>
      </w:r>
      <w:r w:rsidRPr="00E31BBF">
        <w:tab/>
        <w:t>Adequate</w:t>
      </w:r>
      <w:r w:rsidR="00C21DB7">
        <w:t xml:space="preserve"> </w:t>
      </w:r>
      <w:r w:rsidRPr="00E31BBF">
        <w:t>standard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living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social</w:t>
      </w:r>
      <w:r w:rsidR="00C21DB7">
        <w:t xml:space="preserve"> </w:t>
      </w:r>
      <w:r w:rsidRPr="00E31BBF">
        <w:t>protection</w:t>
      </w:r>
      <w:r w:rsidR="00C21DB7">
        <w:t xml:space="preserve"> </w:t>
      </w:r>
      <w:r w:rsidRPr="00E31BBF">
        <w:t>(art.</w:t>
      </w:r>
      <w:r w:rsidR="00C21DB7">
        <w:t xml:space="preserve"> </w:t>
      </w:r>
      <w:r w:rsidRPr="00E31BBF">
        <w:t>28)</w:t>
      </w:r>
      <w:r w:rsidR="00C21DB7">
        <w:t xml:space="preserve"> </w:t>
      </w:r>
    </w:p>
    <w:p w:rsidR="002F001C" w:rsidRPr="00E31BBF" w:rsidRDefault="002F001C" w:rsidP="000C41BC">
      <w:pPr>
        <w:pStyle w:val="H23G"/>
      </w:pPr>
      <w:r w:rsidRPr="00E31BBF">
        <w:tab/>
      </w:r>
      <w:r w:rsidRPr="00E31BBF">
        <w:tab/>
        <w:t>Reply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paragraph</w:t>
      </w:r>
      <w:r w:rsidR="00C21DB7">
        <w:t xml:space="preserve"> </w:t>
      </w:r>
      <w:r w:rsidRPr="00E31BBF">
        <w:t>21</w:t>
      </w:r>
      <w:r w:rsidR="00B10A4D">
        <w:t xml:space="preserve"> </w:t>
      </w:r>
      <w:r w:rsidRPr="00E31BBF">
        <w:t>(a)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(b)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list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issues</w:t>
      </w:r>
      <w:r w:rsidR="00C21DB7">
        <w:t xml:space="preserve"> </w:t>
      </w:r>
      <w:r w:rsidRPr="00E31BBF">
        <w:t>CRPD/C/EST/Q/1</w:t>
      </w:r>
    </w:p>
    <w:p w:rsidR="002F001C" w:rsidRPr="00E31BBF" w:rsidRDefault="002F001C" w:rsidP="00732F46">
      <w:pPr>
        <w:pStyle w:val="SingleTxtG"/>
      </w:pPr>
      <w:r w:rsidRPr="00E31BBF">
        <w:t>142.</w:t>
      </w:r>
      <w:r w:rsidRPr="00E31BBF">
        <w:tab/>
        <w:t>Poverty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poverty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disabled</w:t>
      </w:r>
      <w:r w:rsidR="00C21DB7">
        <w:t xml:space="preserve"> </w:t>
      </w:r>
      <w:r w:rsidRPr="00E31BBF">
        <w:t>persons</w:t>
      </w:r>
      <w:r w:rsidR="00C21DB7">
        <w:t xml:space="preserve"> </w:t>
      </w:r>
      <w:r w:rsidRPr="00E31BBF">
        <w:t>is</w:t>
      </w:r>
      <w:r w:rsidR="00C21DB7">
        <w:t xml:space="preserve"> </w:t>
      </w:r>
      <w:r w:rsidRPr="00E31BBF">
        <w:t>one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issues</w:t>
      </w:r>
      <w:r w:rsidR="00C21DB7">
        <w:t xml:space="preserve"> </w:t>
      </w:r>
      <w:r w:rsidRPr="00E31BBF">
        <w:t>addressed</w:t>
      </w:r>
      <w:r w:rsidR="00C21DB7">
        <w:t xml:space="preserve"> </w:t>
      </w:r>
      <w:r w:rsidRPr="00E31BBF">
        <w:t>horizontally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with</w:t>
      </w:r>
      <w:r w:rsidR="00C21DB7">
        <w:t xml:space="preserve"> </w:t>
      </w:r>
      <w:r w:rsidRPr="00E31BBF">
        <w:t>specific</w:t>
      </w:r>
      <w:r w:rsidR="00C21DB7">
        <w:t xml:space="preserve"> </w:t>
      </w:r>
      <w:r w:rsidRPr="00E31BBF">
        <w:t>measures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Welfare</w:t>
      </w:r>
      <w:r w:rsidR="00C21DB7">
        <w:t xml:space="preserve"> </w:t>
      </w:r>
      <w:r w:rsidRPr="00E31BBF">
        <w:t>Development</w:t>
      </w:r>
      <w:r w:rsidR="00C21DB7">
        <w:t xml:space="preserve"> </w:t>
      </w:r>
      <w:r w:rsidRPr="00E31BBF">
        <w:t>Plan</w:t>
      </w:r>
      <w:r w:rsidR="00C21DB7">
        <w:t xml:space="preserve"> </w:t>
      </w:r>
      <w:r w:rsidRPr="00E31BBF">
        <w:t>2016</w:t>
      </w:r>
      <w:r w:rsidR="00684C05">
        <w:t>–</w:t>
      </w:r>
      <w:r w:rsidRPr="00E31BBF">
        <w:t>2023.</w:t>
      </w:r>
      <w:r w:rsidR="00C21DB7">
        <w:t xml:space="preserve"> </w:t>
      </w:r>
      <w:r w:rsidRPr="00E31BBF">
        <w:t>For</w:t>
      </w:r>
      <w:r w:rsidR="00C21DB7">
        <w:t xml:space="preserve"> </w:t>
      </w:r>
      <w:r w:rsidRPr="00E31BBF">
        <w:t>example,</w:t>
      </w:r>
      <w:r w:rsidR="00C21DB7">
        <w:t xml:space="preserve"> </w:t>
      </w:r>
      <w:r w:rsidRPr="00E31BBF">
        <w:t>coping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elderly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people</w:t>
      </w:r>
      <w:r w:rsidR="00C21DB7">
        <w:t xml:space="preserve"> </w:t>
      </w:r>
      <w:r w:rsidRPr="00E31BBF">
        <w:t>with</w:t>
      </w:r>
      <w:r w:rsidR="00C21DB7">
        <w:t xml:space="preserve"> </w:t>
      </w:r>
      <w:r w:rsidRPr="00E31BBF">
        <w:t>low</w:t>
      </w:r>
      <w:r w:rsidR="00C21DB7">
        <w:t xml:space="preserve"> </w:t>
      </w:r>
      <w:r w:rsidRPr="00E31BBF">
        <w:t>wages</w:t>
      </w:r>
      <w:r w:rsidR="00C21DB7">
        <w:t xml:space="preserve"> </w:t>
      </w:r>
      <w:proofErr w:type="gramStart"/>
      <w:r w:rsidRPr="00E31BBF">
        <w:t>shall</w:t>
      </w:r>
      <w:r w:rsidR="00C21DB7">
        <w:t xml:space="preserve"> </w:t>
      </w:r>
      <w:r w:rsidRPr="00E31BBF">
        <w:t>be</w:t>
      </w:r>
      <w:r w:rsidR="00C21DB7">
        <w:t xml:space="preserve"> </w:t>
      </w:r>
      <w:r w:rsidRPr="00E31BBF">
        <w:t>improved</w:t>
      </w:r>
      <w:proofErr w:type="gramEnd"/>
      <w:r w:rsidR="00C21DB7">
        <w:t xml:space="preserve"> </w:t>
      </w:r>
      <w:r w:rsidRPr="00E31BBF">
        <w:t>through</w:t>
      </w:r>
      <w:r w:rsidR="00C21DB7">
        <w:t xml:space="preserve"> </w:t>
      </w:r>
      <w:r w:rsidRPr="00E31BBF">
        <w:t>additional</w:t>
      </w:r>
      <w:r w:rsidR="00C21DB7">
        <w:t xml:space="preserve"> </w:t>
      </w:r>
      <w:r w:rsidRPr="00E31BBF">
        <w:t>support</w:t>
      </w:r>
      <w:r w:rsidR="00C21DB7">
        <w:t xml:space="preserve"> </w:t>
      </w:r>
      <w:r w:rsidRPr="00E31BBF">
        <w:t>schemes;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solve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problem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poverty</w:t>
      </w:r>
      <w:r w:rsidR="00C21DB7">
        <w:t xml:space="preserve"> </w:t>
      </w:r>
      <w:r w:rsidRPr="00E31BBF">
        <w:t>among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unemployed,</w:t>
      </w:r>
      <w:r w:rsidR="00C21DB7">
        <w:t xml:space="preserve"> </w:t>
      </w:r>
      <w:r w:rsidRPr="00E31BBF">
        <w:t>proposals</w:t>
      </w:r>
      <w:r w:rsidR="00C21DB7">
        <w:t xml:space="preserve"> </w:t>
      </w:r>
      <w:r w:rsidRPr="00E31BBF">
        <w:t>shall</w:t>
      </w:r>
      <w:r w:rsidR="00C21DB7">
        <w:t xml:space="preserve"> </w:t>
      </w:r>
      <w:r w:rsidRPr="00E31BBF">
        <w:t>be</w:t>
      </w:r>
      <w:r w:rsidR="00C21DB7">
        <w:t xml:space="preserve"> </w:t>
      </w:r>
      <w:r w:rsidRPr="00E31BBF">
        <w:t>developed</w:t>
      </w:r>
      <w:r w:rsidR="00C21DB7">
        <w:t xml:space="preserve"> </w:t>
      </w:r>
      <w:r w:rsidRPr="00E31BBF">
        <w:t>for</w:t>
      </w:r>
      <w:r w:rsidR="00C21DB7">
        <w:t xml:space="preserve"> </w:t>
      </w:r>
      <w:r w:rsidRPr="00E31BBF">
        <w:t>increasing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mutual</w:t>
      </w:r>
      <w:r w:rsidR="00C21DB7">
        <w:t xml:space="preserve"> </w:t>
      </w:r>
      <w:r w:rsidRPr="00E31BBF">
        <w:t>coverage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unemployment</w:t>
      </w:r>
      <w:r w:rsidR="00C21DB7">
        <w:t xml:space="preserve"> </w:t>
      </w:r>
      <w:r w:rsidRPr="00E31BBF">
        <w:t>insurance</w:t>
      </w:r>
      <w:r w:rsidR="00C21DB7">
        <w:t xml:space="preserve"> </w:t>
      </w:r>
      <w:r w:rsidRPr="00E31BBF">
        <w:t>benefit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unemployment</w:t>
      </w:r>
      <w:r w:rsidR="00C21DB7">
        <w:t xml:space="preserve"> </w:t>
      </w:r>
      <w:r w:rsidRPr="00E31BBF">
        <w:t>benefit.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benefits</w:t>
      </w:r>
      <w:r w:rsidR="003E41EF">
        <w:t>’</w:t>
      </w:r>
      <w:r w:rsidR="00C21DB7">
        <w:t xml:space="preserve"> </w:t>
      </w:r>
      <w:r w:rsidRPr="00E31BBF">
        <w:t>scheme</w:t>
      </w:r>
      <w:r w:rsidR="00C21DB7">
        <w:t xml:space="preserve"> </w:t>
      </w:r>
      <w:r w:rsidRPr="00E31BBF">
        <w:t>for</w:t>
      </w:r>
      <w:r w:rsidR="00C21DB7">
        <w:t xml:space="preserve"> </w:t>
      </w:r>
      <w:r w:rsidRPr="00E31BBF">
        <w:t>people</w:t>
      </w:r>
      <w:r w:rsidR="00C21DB7">
        <w:t xml:space="preserve"> </w:t>
      </w:r>
      <w:r w:rsidRPr="00E31BBF">
        <w:t>with</w:t>
      </w:r>
      <w:r w:rsidR="00C21DB7">
        <w:t xml:space="preserve"> </w:t>
      </w:r>
      <w:r w:rsidRPr="00E31BBF">
        <w:t>disabilities</w:t>
      </w:r>
      <w:r w:rsidR="00C21DB7">
        <w:t xml:space="preserve"> </w:t>
      </w:r>
      <w:r w:rsidRPr="00E31BBF">
        <w:t>shall</w:t>
      </w:r>
      <w:r w:rsidR="00C21DB7">
        <w:t xml:space="preserve"> </w:t>
      </w:r>
      <w:r w:rsidRPr="00E31BBF">
        <w:t>be</w:t>
      </w:r>
      <w:r w:rsidR="00C21DB7">
        <w:t xml:space="preserve"> </w:t>
      </w:r>
      <w:r w:rsidRPr="00E31BBF">
        <w:t>analysed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proposals</w:t>
      </w:r>
      <w:r w:rsidR="00C21DB7">
        <w:t xml:space="preserve"> </w:t>
      </w:r>
      <w:proofErr w:type="gramStart"/>
      <w:r w:rsidRPr="00E31BBF">
        <w:t>shall</w:t>
      </w:r>
      <w:r w:rsidR="00C21DB7">
        <w:t xml:space="preserve"> </w:t>
      </w:r>
      <w:r w:rsidRPr="00E31BBF">
        <w:t>be</w:t>
      </w:r>
      <w:r w:rsidR="00C21DB7">
        <w:t xml:space="preserve"> </w:t>
      </w:r>
      <w:r w:rsidRPr="00E31BBF">
        <w:t>made</w:t>
      </w:r>
      <w:proofErr w:type="gramEnd"/>
      <w:r w:rsidR="00C21DB7">
        <w:t xml:space="preserve"> </w:t>
      </w:r>
      <w:r w:rsidRPr="00E31BBF">
        <w:t>for</w:t>
      </w:r>
      <w:r w:rsidR="00C21DB7">
        <w:t xml:space="preserve"> </w:t>
      </w:r>
      <w:r w:rsidRPr="00E31BBF">
        <w:t>its</w:t>
      </w:r>
      <w:r w:rsidR="00C21DB7">
        <w:t xml:space="preserve"> </w:t>
      </w:r>
      <w:r w:rsidRPr="00E31BBF">
        <w:t>better</w:t>
      </w:r>
      <w:r w:rsidR="00C21DB7">
        <w:t xml:space="preserve"> </w:t>
      </w:r>
      <w:r w:rsidRPr="00E31BBF">
        <w:t>coherence</w:t>
      </w:r>
      <w:r w:rsidR="00C21DB7">
        <w:t xml:space="preserve"> </w:t>
      </w:r>
      <w:r w:rsidRPr="00E31BBF">
        <w:t>with</w:t>
      </w:r>
      <w:r w:rsidR="00C21DB7">
        <w:t xml:space="preserve"> </w:t>
      </w:r>
      <w:r w:rsidRPr="00E31BBF">
        <w:t>social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other</w:t>
      </w:r>
      <w:r w:rsidR="00C21DB7">
        <w:t xml:space="preserve"> </w:t>
      </w:r>
      <w:r w:rsidRPr="00E31BBF">
        <w:t>services.</w:t>
      </w:r>
    </w:p>
    <w:p w:rsidR="002F001C" w:rsidRPr="00E31BBF" w:rsidRDefault="002F001C" w:rsidP="00951680">
      <w:pPr>
        <w:pStyle w:val="Heading1"/>
        <w:spacing w:before="240"/>
      </w:pPr>
      <w:r w:rsidRPr="00E31BBF">
        <w:t>Table</w:t>
      </w:r>
      <w:r w:rsidR="00C21DB7">
        <w:t xml:space="preserve"> </w:t>
      </w:r>
      <w:r w:rsidRPr="00E31BBF">
        <w:t>5</w:t>
      </w:r>
    </w:p>
    <w:p w:rsidR="002F001C" w:rsidRPr="00CD3707" w:rsidRDefault="002F001C" w:rsidP="00732F46">
      <w:pPr>
        <w:pStyle w:val="SingleTxtG"/>
        <w:rPr>
          <w:b/>
          <w:bCs/>
        </w:rPr>
      </w:pPr>
      <w:r w:rsidRPr="00CD3707">
        <w:rPr>
          <w:b/>
          <w:bCs/>
        </w:rPr>
        <w:t>At-risk-of-poverty</w:t>
      </w:r>
      <w:r w:rsidR="00C21DB7" w:rsidRPr="00CD3707">
        <w:rPr>
          <w:b/>
          <w:bCs/>
        </w:rPr>
        <w:t xml:space="preserve"> </w:t>
      </w:r>
      <w:r w:rsidRPr="00CD3707">
        <w:rPr>
          <w:b/>
          <w:bCs/>
        </w:rPr>
        <w:t>rate</w:t>
      </w:r>
      <w:r w:rsidR="00C21DB7" w:rsidRPr="00CD3707">
        <w:rPr>
          <w:b/>
          <w:bCs/>
        </w:rPr>
        <w:t xml:space="preserve"> </w:t>
      </w:r>
      <w:r w:rsidRPr="00CD3707">
        <w:rPr>
          <w:b/>
          <w:bCs/>
        </w:rPr>
        <w:t>by</w:t>
      </w:r>
      <w:r w:rsidR="00C21DB7" w:rsidRPr="00CD3707">
        <w:rPr>
          <w:b/>
          <w:bCs/>
        </w:rPr>
        <w:t xml:space="preserve"> </w:t>
      </w:r>
      <w:r w:rsidRPr="00CD3707">
        <w:rPr>
          <w:b/>
          <w:bCs/>
        </w:rPr>
        <w:t>disability</w:t>
      </w:r>
      <w:r w:rsidR="00C21DB7" w:rsidRPr="00CD3707">
        <w:rPr>
          <w:b/>
          <w:bCs/>
        </w:rPr>
        <w:t xml:space="preserve"> </w:t>
      </w:r>
      <w:r w:rsidRPr="00CD3707">
        <w:rPr>
          <w:b/>
          <w:bCs/>
        </w:rPr>
        <w:t>and</w:t>
      </w:r>
      <w:r w:rsidR="00C21DB7" w:rsidRPr="00CD3707">
        <w:rPr>
          <w:b/>
          <w:bCs/>
        </w:rPr>
        <w:t xml:space="preserve"> </w:t>
      </w:r>
      <w:r w:rsidRPr="00CD3707">
        <w:rPr>
          <w:b/>
          <w:bCs/>
        </w:rPr>
        <w:t>sex</w:t>
      </w:r>
      <w:r w:rsidR="00C21DB7" w:rsidRPr="00CD3707">
        <w:rPr>
          <w:b/>
          <w:bCs/>
        </w:rPr>
        <w:t xml:space="preserve"> </w:t>
      </w:r>
      <w:r w:rsidRPr="00CD3707">
        <w:rPr>
          <w:b/>
          <w:bCs/>
        </w:rPr>
        <w:t>in</w:t>
      </w:r>
      <w:r w:rsidR="00C21DB7" w:rsidRPr="00CD3707">
        <w:rPr>
          <w:b/>
          <w:bCs/>
        </w:rPr>
        <w:t xml:space="preserve"> </w:t>
      </w:r>
      <w:r w:rsidRPr="00CD3707">
        <w:rPr>
          <w:b/>
          <w:bCs/>
        </w:rPr>
        <w:t>2015</w:t>
      </w:r>
      <w:r w:rsidR="00684C05">
        <w:rPr>
          <w:b/>
          <w:bCs/>
        </w:rPr>
        <w:t>–</w:t>
      </w:r>
      <w:r w:rsidRPr="00CD3707">
        <w:rPr>
          <w:b/>
          <w:bCs/>
        </w:rPr>
        <w:t>2017,</w:t>
      </w:r>
      <w:r w:rsidR="00C21DB7" w:rsidRPr="00CD3707">
        <w:rPr>
          <w:b/>
          <w:bCs/>
        </w:rPr>
        <w:t xml:space="preserve"> </w:t>
      </w:r>
      <w:proofErr w:type="gramStart"/>
      <w:r w:rsidRPr="00CD3707">
        <w:rPr>
          <w:b/>
          <w:bCs/>
        </w:rPr>
        <w:t>%</w:t>
      </w:r>
      <w:proofErr w:type="gramEnd"/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45"/>
        <w:gridCol w:w="1583"/>
        <w:gridCol w:w="1414"/>
        <w:gridCol w:w="1414"/>
        <w:gridCol w:w="1414"/>
      </w:tblGrid>
      <w:tr w:rsidR="002F001C" w:rsidRPr="00CD3707" w:rsidTr="00CD3707">
        <w:trPr>
          <w:tblHeader/>
        </w:trPr>
        <w:tc>
          <w:tcPr>
            <w:tcW w:w="201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F001C" w:rsidRPr="00CD3707" w:rsidRDefault="00C21DB7" w:rsidP="00CD3707">
            <w:pPr>
              <w:pStyle w:val="SingleTxtG"/>
              <w:spacing w:before="80" w:after="80" w:line="200" w:lineRule="exact"/>
              <w:ind w:left="0" w:right="113"/>
              <w:jc w:val="left"/>
              <w:rPr>
                <w:i/>
                <w:sz w:val="16"/>
              </w:rPr>
            </w:pPr>
            <w:r w:rsidRPr="00CD3707">
              <w:rPr>
                <w:i/>
                <w:sz w:val="16"/>
              </w:rPr>
              <w:t xml:space="preserve"> </w:t>
            </w:r>
          </w:p>
        </w:tc>
        <w:tc>
          <w:tcPr>
            <w:tcW w:w="206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F001C" w:rsidRPr="00CD3707" w:rsidRDefault="00C21DB7" w:rsidP="00CD3707">
            <w:pPr>
              <w:pStyle w:val="SingleTxtG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CD3707">
              <w:rPr>
                <w:i/>
                <w:sz w:val="16"/>
              </w:rPr>
              <w:t xml:space="preserve"> </w:t>
            </w:r>
          </w:p>
        </w:tc>
        <w:tc>
          <w:tcPr>
            <w:tcW w:w="18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F001C" w:rsidRPr="00CD3707" w:rsidRDefault="002F001C" w:rsidP="00CD3707">
            <w:pPr>
              <w:pStyle w:val="SingleTxtG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CD3707">
              <w:rPr>
                <w:i/>
                <w:sz w:val="16"/>
              </w:rPr>
              <w:t>2015</w:t>
            </w:r>
          </w:p>
        </w:tc>
        <w:tc>
          <w:tcPr>
            <w:tcW w:w="18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F001C" w:rsidRPr="00CD3707" w:rsidRDefault="002F001C" w:rsidP="00CD3707">
            <w:pPr>
              <w:pStyle w:val="SingleTxtG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CD3707">
              <w:rPr>
                <w:i/>
                <w:sz w:val="16"/>
              </w:rPr>
              <w:t>2016</w:t>
            </w:r>
          </w:p>
        </w:tc>
        <w:tc>
          <w:tcPr>
            <w:tcW w:w="18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F001C" w:rsidRPr="00CD3707" w:rsidRDefault="002F001C" w:rsidP="00CD3707">
            <w:pPr>
              <w:pStyle w:val="SingleTxtG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CD3707">
              <w:rPr>
                <w:i/>
                <w:sz w:val="16"/>
              </w:rPr>
              <w:t>2017</w:t>
            </w:r>
          </w:p>
        </w:tc>
      </w:tr>
      <w:tr w:rsidR="002F001C" w:rsidRPr="00CD3707" w:rsidTr="00A73FDF">
        <w:tc>
          <w:tcPr>
            <w:tcW w:w="2019" w:type="dxa"/>
            <w:vMerge w:val="restar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:rsidR="002F001C" w:rsidRPr="00CD3707" w:rsidRDefault="002F001C" w:rsidP="00A73FDF">
            <w:pPr>
              <w:pStyle w:val="SingleTxtG"/>
              <w:spacing w:before="80" w:after="80" w:line="220" w:lineRule="exact"/>
              <w:ind w:left="430" w:right="113"/>
              <w:jc w:val="left"/>
              <w:rPr>
                <w:b/>
                <w:sz w:val="18"/>
              </w:rPr>
            </w:pPr>
            <w:r w:rsidRPr="00CD3707">
              <w:rPr>
                <w:b/>
                <w:sz w:val="18"/>
              </w:rPr>
              <w:t>Total</w:t>
            </w:r>
          </w:p>
        </w:tc>
        <w:tc>
          <w:tcPr>
            <w:tcW w:w="2068" w:type="dxa"/>
            <w:tcBorders>
              <w:top w:val="single" w:sz="12" w:space="0" w:color="auto"/>
              <w:bottom w:val="nil"/>
            </w:tcBorders>
            <w:shd w:val="clear" w:color="auto" w:fill="auto"/>
            <w:vAlign w:val="bottom"/>
            <w:hideMark/>
          </w:tcPr>
          <w:p w:rsidR="002F001C" w:rsidRPr="00CD3707" w:rsidRDefault="002F001C" w:rsidP="00CD3707">
            <w:pPr>
              <w:pStyle w:val="SingleTxtG"/>
              <w:spacing w:before="80" w:after="80" w:line="220" w:lineRule="exact"/>
              <w:ind w:left="0" w:right="113"/>
              <w:jc w:val="left"/>
              <w:rPr>
                <w:b/>
                <w:sz w:val="18"/>
              </w:rPr>
            </w:pPr>
            <w:r w:rsidRPr="00CD3707">
              <w:rPr>
                <w:b/>
                <w:sz w:val="18"/>
              </w:rPr>
              <w:t>Disabled</w:t>
            </w:r>
            <w:r w:rsidR="00C21DB7" w:rsidRPr="00CD3707">
              <w:rPr>
                <w:b/>
                <w:sz w:val="18"/>
              </w:rPr>
              <w:t xml:space="preserve"> </w:t>
            </w:r>
            <w:r w:rsidRPr="00CD3707">
              <w:rPr>
                <w:b/>
                <w:sz w:val="18"/>
              </w:rPr>
              <w:t>persons</w:t>
            </w:r>
          </w:p>
        </w:tc>
        <w:tc>
          <w:tcPr>
            <w:tcW w:w="1847" w:type="dxa"/>
            <w:tcBorders>
              <w:top w:val="single" w:sz="12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2F001C" w:rsidRPr="00CD3707" w:rsidRDefault="002F001C" w:rsidP="00CD3707">
            <w:pPr>
              <w:pStyle w:val="SingleTxtG"/>
              <w:spacing w:before="80" w:after="80" w:line="220" w:lineRule="exact"/>
              <w:ind w:left="0" w:right="113"/>
              <w:jc w:val="right"/>
              <w:rPr>
                <w:b/>
                <w:sz w:val="18"/>
              </w:rPr>
            </w:pPr>
            <w:r w:rsidRPr="00CD3707">
              <w:rPr>
                <w:b/>
                <w:sz w:val="18"/>
              </w:rPr>
              <w:t>41</w:t>
            </w:r>
            <w:r w:rsidR="00CD3707">
              <w:rPr>
                <w:b/>
                <w:sz w:val="18"/>
              </w:rPr>
              <w:t>.</w:t>
            </w:r>
            <w:r w:rsidRPr="00CD3707">
              <w:rPr>
                <w:b/>
                <w:sz w:val="18"/>
              </w:rPr>
              <w:t>6</w:t>
            </w:r>
          </w:p>
        </w:tc>
        <w:tc>
          <w:tcPr>
            <w:tcW w:w="1847" w:type="dxa"/>
            <w:tcBorders>
              <w:top w:val="single" w:sz="12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2F001C" w:rsidRPr="00CD3707" w:rsidRDefault="002F001C" w:rsidP="00CD3707">
            <w:pPr>
              <w:pStyle w:val="SingleTxtG"/>
              <w:spacing w:before="80" w:after="80" w:line="220" w:lineRule="exact"/>
              <w:ind w:left="0" w:right="113"/>
              <w:jc w:val="right"/>
              <w:rPr>
                <w:b/>
                <w:sz w:val="18"/>
              </w:rPr>
            </w:pPr>
            <w:r w:rsidRPr="00CD3707">
              <w:rPr>
                <w:b/>
                <w:sz w:val="18"/>
              </w:rPr>
              <w:t>40</w:t>
            </w:r>
            <w:r w:rsidR="00CD3707">
              <w:rPr>
                <w:b/>
                <w:sz w:val="18"/>
              </w:rPr>
              <w:t>.</w:t>
            </w:r>
            <w:r w:rsidRPr="00CD3707">
              <w:rPr>
                <w:b/>
                <w:sz w:val="18"/>
              </w:rPr>
              <w:t>4</w:t>
            </w:r>
          </w:p>
        </w:tc>
        <w:tc>
          <w:tcPr>
            <w:tcW w:w="1847" w:type="dxa"/>
            <w:tcBorders>
              <w:top w:val="single" w:sz="12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2F001C" w:rsidRPr="00CD3707" w:rsidRDefault="002F001C" w:rsidP="00CD3707">
            <w:pPr>
              <w:pStyle w:val="SingleTxtG"/>
              <w:spacing w:before="80" w:after="80" w:line="220" w:lineRule="exact"/>
              <w:ind w:left="0" w:right="113"/>
              <w:jc w:val="right"/>
              <w:rPr>
                <w:b/>
                <w:sz w:val="18"/>
              </w:rPr>
            </w:pPr>
            <w:r w:rsidRPr="00CD3707">
              <w:rPr>
                <w:b/>
                <w:sz w:val="18"/>
              </w:rPr>
              <w:t>42</w:t>
            </w:r>
            <w:r w:rsidR="00CD3707">
              <w:rPr>
                <w:b/>
                <w:sz w:val="18"/>
              </w:rPr>
              <w:t>.</w:t>
            </w:r>
            <w:r w:rsidRPr="00CD3707">
              <w:rPr>
                <w:b/>
                <w:sz w:val="18"/>
              </w:rPr>
              <w:t>7</w:t>
            </w:r>
          </w:p>
        </w:tc>
      </w:tr>
      <w:tr w:rsidR="002F001C" w:rsidRPr="00CD3707" w:rsidTr="00A73FDF">
        <w:tc>
          <w:tcPr>
            <w:tcW w:w="2019" w:type="dxa"/>
            <w:vMerge/>
            <w:tcBorders>
              <w:top w:val="nil"/>
              <w:bottom w:val="single" w:sz="4" w:space="0" w:color="auto"/>
            </w:tcBorders>
            <w:shd w:val="clear" w:color="auto" w:fill="auto"/>
            <w:hideMark/>
          </w:tcPr>
          <w:p w:rsidR="002F001C" w:rsidRPr="00CD3707" w:rsidRDefault="002F001C" w:rsidP="00CD3707">
            <w:pPr>
              <w:pStyle w:val="SingleTxtG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</w:p>
        </w:tc>
        <w:tc>
          <w:tcPr>
            <w:tcW w:w="2068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2F001C" w:rsidRPr="00CD3707" w:rsidRDefault="002F001C" w:rsidP="00CD3707">
            <w:pPr>
              <w:pStyle w:val="SingleTxtG"/>
              <w:spacing w:before="80" w:after="80" w:line="220" w:lineRule="exact"/>
              <w:ind w:left="0" w:right="113"/>
              <w:jc w:val="left"/>
              <w:rPr>
                <w:b/>
                <w:sz w:val="18"/>
              </w:rPr>
            </w:pPr>
            <w:r w:rsidRPr="00CD3707">
              <w:rPr>
                <w:b/>
                <w:sz w:val="18"/>
              </w:rPr>
              <w:t>Persons</w:t>
            </w:r>
            <w:r w:rsidR="00C21DB7" w:rsidRPr="00CD3707">
              <w:rPr>
                <w:b/>
                <w:sz w:val="18"/>
              </w:rPr>
              <w:t xml:space="preserve"> </w:t>
            </w:r>
            <w:r w:rsidRPr="00CD3707">
              <w:rPr>
                <w:b/>
                <w:sz w:val="18"/>
              </w:rPr>
              <w:t>with</w:t>
            </w:r>
            <w:r w:rsidR="00C21DB7" w:rsidRPr="00CD3707">
              <w:rPr>
                <w:b/>
                <w:sz w:val="18"/>
              </w:rPr>
              <w:t xml:space="preserve"> </w:t>
            </w:r>
            <w:r w:rsidRPr="00CD3707">
              <w:rPr>
                <w:b/>
                <w:sz w:val="18"/>
              </w:rPr>
              <w:t>and</w:t>
            </w:r>
            <w:r w:rsidR="00C21DB7" w:rsidRPr="00CD3707">
              <w:rPr>
                <w:b/>
                <w:sz w:val="18"/>
              </w:rPr>
              <w:t xml:space="preserve"> </w:t>
            </w:r>
            <w:r w:rsidRPr="00CD3707">
              <w:rPr>
                <w:b/>
                <w:sz w:val="18"/>
              </w:rPr>
              <w:t>without</w:t>
            </w:r>
            <w:r w:rsidR="00C21DB7" w:rsidRPr="00CD3707">
              <w:rPr>
                <w:b/>
                <w:sz w:val="18"/>
              </w:rPr>
              <w:t xml:space="preserve"> </w:t>
            </w:r>
            <w:r w:rsidRPr="00CD3707">
              <w:rPr>
                <w:b/>
                <w:sz w:val="18"/>
              </w:rPr>
              <w:t>disability</w:t>
            </w:r>
          </w:p>
        </w:tc>
        <w:tc>
          <w:tcPr>
            <w:tcW w:w="1847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1C" w:rsidRPr="00CD3707" w:rsidRDefault="002F001C" w:rsidP="00CD3707">
            <w:pPr>
              <w:pStyle w:val="SingleTxtG"/>
              <w:spacing w:before="80" w:after="80" w:line="220" w:lineRule="exact"/>
              <w:ind w:left="0" w:right="113"/>
              <w:jc w:val="right"/>
              <w:rPr>
                <w:b/>
                <w:sz w:val="18"/>
              </w:rPr>
            </w:pPr>
            <w:r w:rsidRPr="00CD3707">
              <w:rPr>
                <w:b/>
                <w:sz w:val="18"/>
              </w:rPr>
              <w:t>21</w:t>
            </w:r>
            <w:r w:rsidR="00CD3707">
              <w:rPr>
                <w:b/>
                <w:sz w:val="18"/>
              </w:rPr>
              <w:t>.</w:t>
            </w:r>
            <w:r w:rsidRPr="00CD3707">
              <w:rPr>
                <w:b/>
                <w:sz w:val="18"/>
              </w:rPr>
              <w:t>7</w:t>
            </w:r>
          </w:p>
        </w:tc>
        <w:tc>
          <w:tcPr>
            <w:tcW w:w="1847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1C" w:rsidRPr="00CD3707" w:rsidRDefault="002F001C" w:rsidP="00CD3707">
            <w:pPr>
              <w:pStyle w:val="SingleTxtG"/>
              <w:spacing w:before="80" w:after="80" w:line="220" w:lineRule="exact"/>
              <w:ind w:left="0" w:right="113"/>
              <w:jc w:val="right"/>
              <w:rPr>
                <w:b/>
                <w:sz w:val="18"/>
              </w:rPr>
            </w:pPr>
            <w:r w:rsidRPr="00CD3707">
              <w:rPr>
                <w:b/>
                <w:sz w:val="18"/>
              </w:rPr>
              <w:t>21</w:t>
            </w:r>
            <w:r w:rsidR="00CD3707">
              <w:rPr>
                <w:b/>
                <w:sz w:val="18"/>
              </w:rPr>
              <w:t>.</w:t>
            </w:r>
            <w:r w:rsidRPr="00CD3707">
              <w:rPr>
                <w:b/>
                <w:sz w:val="18"/>
              </w:rPr>
              <w:t>0</w:t>
            </w:r>
          </w:p>
        </w:tc>
        <w:tc>
          <w:tcPr>
            <w:tcW w:w="1847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1C" w:rsidRPr="00CD3707" w:rsidRDefault="002F001C" w:rsidP="00CD3707">
            <w:pPr>
              <w:pStyle w:val="SingleTxtG"/>
              <w:spacing w:before="80" w:after="80" w:line="220" w:lineRule="exact"/>
              <w:ind w:left="0" w:right="113"/>
              <w:jc w:val="right"/>
              <w:rPr>
                <w:b/>
                <w:sz w:val="18"/>
              </w:rPr>
            </w:pPr>
            <w:r w:rsidRPr="00CD3707">
              <w:rPr>
                <w:b/>
                <w:sz w:val="18"/>
              </w:rPr>
              <w:t>21</w:t>
            </w:r>
            <w:r w:rsidR="00CD3707">
              <w:rPr>
                <w:b/>
                <w:sz w:val="18"/>
              </w:rPr>
              <w:t>.</w:t>
            </w:r>
            <w:r w:rsidRPr="00CD3707">
              <w:rPr>
                <w:b/>
                <w:sz w:val="18"/>
              </w:rPr>
              <w:t>9</w:t>
            </w:r>
          </w:p>
        </w:tc>
      </w:tr>
      <w:tr w:rsidR="002F001C" w:rsidRPr="00CD3707" w:rsidTr="00A73FDF">
        <w:tc>
          <w:tcPr>
            <w:tcW w:w="2019" w:type="dxa"/>
            <w:vMerge w:val="restar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2F001C" w:rsidRPr="00CD3707" w:rsidRDefault="002F001C" w:rsidP="00CD3707">
            <w:pPr>
              <w:pStyle w:val="SingleTxtG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CD3707">
              <w:rPr>
                <w:sz w:val="18"/>
              </w:rPr>
              <w:t>Males</w:t>
            </w:r>
          </w:p>
        </w:tc>
        <w:tc>
          <w:tcPr>
            <w:tcW w:w="206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2F001C" w:rsidRPr="00CD3707" w:rsidRDefault="002F001C" w:rsidP="00CD3707">
            <w:pPr>
              <w:pStyle w:val="SingleTxtG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CD3707">
              <w:rPr>
                <w:sz w:val="18"/>
              </w:rPr>
              <w:t>Disabled</w:t>
            </w:r>
            <w:r w:rsidR="00C21DB7" w:rsidRPr="00CD3707">
              <w:rPr>
                <w:sz w:val="18"/>
              </w:rPr>
              <w:t xml:space="preserve"> </w:t>
            </w:r>
            <w:r w:rsidRPr="00CD3707">
              <w:rPr>
                <w:sz w:val="18"/>
              </w:rPr>
              <w:t>persons</w:t>
            </w:r>
          </w:p>
        </w:tc>
        <w:tc>
          <w:tcPr>
            <w:tcW w:w="1847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1C" w:rsidRPr="00CD3707" w:rsidRDefault="002F001C" w:rsidP="00CD3707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D3707">
              <w:rPr>
                <w:sz w:val="18"/>
              </w:rPr>
              <w:t>34</w:t>
            </w:r>
            <w:r w:rsidR="00CD3707">
              <w:rPr>
                <w:sz w:val="18"/>
              </w:rPr>
              <w:t>.</w:t>
            </w:r>
            <w:r w:rsidRPr="00CD3707">
              <w:rPr>
                <w:sz w:val="18"/>
              </w:rPr>
              <w:t>5</w:t>
            </w:r>
          </w:p>
        </w:tc>
        <w:tc>
          <w:tcPr>
            <w:tcW w:w="1847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1C" w:rsidRPr="00CD3707" w:rsidRDefault="002F001C" w:rsidP="00CD3707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D3707">
              <w:rPr>
                <w:sz w:val="18"/>
              </w:rPr>
              <w:t>32</w:t>
            </w:r>
            <w:r w:rsidR="00CD3707">
              <w:rPr>
                <w:sz w:val="18"/>
              </w:rPr>
              <w:t>.</w:t>
            </w:r>
            <w:r w:rsidRPr="00CD3707">
              <w:rPr>
                <w:sz w:val="18"/>
              </w:rPr>
              <w:t>2</w:t>
            </w:r>
          </w:p>
        </w:tc>
        <w:tc>
          <w:tcPr>
            <w:tcW w:w="1847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1C" w:rsidRPr="00CD3707" w:rsidRDefault="002F001C" w:rsidP="00CD3707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D3707">
              <w:rPr>
                <w:sz w:val="18"/>
              </w:rPr>
              <w:t>36</w:t>
            </w:r>
            <w:r w:rsidR="00CD3707">
              <w:rPr>
                <w:sz w:val="18"/>
              </w:rPr>
              <w:t>.</w:t>
            </w:r>
            <w:r w:rsidRPr="00CD3707">
              <w:rPr>
                <w:sz w:val="18"/>
              </w:rPr>
              <w:t>1</w:t>
            </w:r>
          </w:p>
        </w:tc>
      </w:tr>
      <w:tr w:rsidR="002F001C" w:rsidRPr="00CD3707" w:rsidTr="00A73FDF">
        <w:tc>
          <w:tcPr>
            <w:tcW w:w="2019" w:type="dxa"/>
            <w:vMerge/>
            <w:shd w:val="clear" w:color="auto" w:fill="auto"/>
            <w:hideMark/>
          </w:tcPr>
          <w:p w:rsidR="002F001C" w:rsidRPr="00CD3707" w:rsidRDefault="002F001C" w:rsidP="00CD3707">
            <w:pPr>
              <w:pStyle w:val="SingleTxtG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</w:p>
        </w:tc>
        <w:tc>
          <w:tcPr>
            <w:tcW w:w="2068" w:type="dxa"/>
            <w:shd w:val="clear" w:color="auto" w:fill="auto"/>
            <w:vAlign w:val="bottom"/>
            <w:hideMark/>
          </w:tcPr>
          <w:p w:rsidR="002F001C" w:rsidRPr="00CD3707" w:rsidRDefault="002F001C" w:rsidP="00CD3707">
            <w:pPr>
              <w:pStyle w:val="SingleTxtG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CD3707">
              <w:rPr>
                <w:sz w:val="18"/>
              </w:rPr>
              <w:t>Persons</w:t>
            </w:r>
            <w:r w:rsidR="00C21DB7" w:rsidRPr="00CD3707">
              <w:rPr>
                <w:sz w:val="18"/>
              </w:rPr>
              <w:t xml:space="preserve"> </w:t>
            </w:r>
            <w:r w:rsidRPr="00CD3707">
              <w:rPr>
                <w:sz w:val="18"/>
              </w:rPr>
              <w:t>with</w:t>
            </w:r>
            <w:r w:rsidR="00C21DB7" w:rsidRPr="00CD3707">
              <w:rPr>
                <w:sz w:val="18"/>
              </w:rPr>
              <w:t xml:space="preserve"> </w:t>
            </w:r>
            <w:r w:rsidRPr="00CD3707">
              <w:rPr>
                <w:sz w:val="18"/>
              </w:rPr>
              <w:t>and</w:t>
            </w:r>
            <w:r w:rsidR="00C21DB7" w:rsidRPr="00CD3707">
              <w:rPr>
                <w:sz w:val="18"/>
              </w:rPr>
              <w:t xml:space="preserve"> </w:t>
            </w:r>
            <w:r w:rsidRPr="00CD3707">
              <w:rPr>
                <w:sz w:val="18"/>
              </w:rPr>
              <w:t>without</w:t>
            </w:r>
            <w:r w:rsidR="00C21DB7" w:rsidRPr="00CD3707">
              <w:rPr>
                <w:sz w:val="18"/>
              </w:rPr>
              <w:t xml:space="preserve"> </w:t>
            </w:r>
            <w:r w:rsidRPr="00CD3707">
              <w:rPr>
                <w:sz w:val="18"/>
              </w:rPr>
              <w:t>disability</w:t>
            </w:r>
          </w:p>
        </w:tc>
        <w:tc>
          <w:tcPr>
            <w:tcW w:w="1847" w:type="dxa"/>
            <w:shd w:val="clear" w:color="auto" w:fill="auto"/>
            <w:noWrap/>
            <w:vAlign w:val="bottom"/>
            <w:hideMark/>
          </w:tcPr>
          <w:p w:rsidR="002F001C" w:rsidRPr="00CD3707" w:rsidRDefault="002F001C" w:rsidP="00CD3707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D3707">
              <w:rPr>
                <w:sz w:val="18"/>
              </w:rPr>
              <w:t>19</w:t>
            </w:r>
            <w:r w:rsidR="00CD3707">
              <w:rPr>
                <w:sz w:val="18"/>
              </w:rPr>
              <w:t>.</w:t>
            </w:r>
            <w:r w:rsidRPr="00CD3707">
              <w:rPr>
                <w:sz w:val="18"/>
              </w:rPr>
              <w:t>2</w:t>
            </w:r>
          </w:p>
        </w:tc>
        <w:tc>
          <w:tcPr>
            <w:tcW w:w="1847" w:type="dxa"/>
            <w:shd w:val="clear" w:color="auto" w:fill="auto"/>
            <w:noWrap/>
            <w:vAlign w:val="bottom"/>
            <w:hideMark/>
          </w:tcPr>
          <w:p w:rsidR="002F001C" w:rsidRPr="00CD3707" w:rsidRDefault="002F001C" w:rsidP="00CD3707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D3707">
              <w:rPr>
                <w:sz w:val="18"/>
              </w:rPr>
              <w:t>18</w:t>
            </w:r>
            <w:r w:rsidR="00CD3707">
              <w:rPr>
                <w:sz w:val="18"/>
              </w:rPr>
              <w:t>.</w:t>
            </w:r>
            <w:r w:rsidRPr="00CD3707">
              <w:rPr>
                <w:sz w:val="18"/>
              </w:rPr>
              <w:t>4</w:t>
            </w:r>
          </w:p>
        </w:tc>
        <w:tc>
          <w:tcPr>
            <w:tcW w:w="1847" w:type="dxa"/>
            <w:shd w:val="clear" w:color="auto" w:fill="auto"/>
            <w:noWrap/>
            <w:vAlign w:val="bottom"/>
            <w:hideMark/>
          </w:tcPr>
          <w:p w:rsidR="002F001C" w:rsidRPr="00CD3707" w:rsidRDefault="002F001C" w:rsidP="00CD3707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D3707">
              <w:rPr>
                <w:sz w:val="18"/>
              </w:rPr>
              <w:t>19</w:t>
            </w:r>
            <w:r w:rsidR="00CD3707">
              <w:rPr>
                <w:sz w:val="18"/>
              </w:rPr>
              <w:t>.</w:t>
            </w:r>
            <w:r w:rsidRPr="00CD3707">
              <w:rPr>
                <w:sz w:val="18"/>
              </w:rPr>
              <w:t>3</w:t>
            </w:r>
          </w:p>
        </w:tc>
      </w:tr>
      <w:tr w:rsidR="002F001C" w:rsidRPr="00CD3707" w:rsidTr="00A73FDF">
        <w:tc>
          <w:tcPr>
            <w:tcW w:w="2019" w:type="dxa"/>
            <w:vMerge w:val="restart"/>
            <w:shd w:val="clear" w:color="auto" w:fill="auto"/>
            <w:noWrap/>
            <w:hideMark/>
          </w:tcPr>
          <w:p w:rsidR="002F001C" w:rsidRPr="00CD3707" w:rsidRDefault="002F001C" w:rsidP="00CD3707">
            <w:pPr>
              <w:pStyle w:val="SingleTxtG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CD3707">
              <w:rPr>
                <w:sz w:val="18"/>
              </w:rPr>
              <w:t>Females</w:t>
            </w:r>
          </w:p>
        </w:tc>
        <w:tc>
          <w:tcPr>
            <w:tcW w:w="2068" w:type="dxa"/>
            <w:shd w:val="clear" w:color="auto" w:fill="auto"/>
            <w:vAlign w:val="bottom"/>
            <w:hideMark/>
          </w:tcPr>
          <w:p w:rsidR="002F001C" w:rsidRPr="00CD3707" w:rsidRDefault="002F001C" w:rsidP="00CD3707">
            <w:pPr>
              <w:pStyle w:val="SingleTxtG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CD3707">
              <w:rPr>
                <w:sz w:val="18"/>
              </w:rPr>
              <w:t>Disabled</w:t>
            </w:r>
            <w:r w:rsidR="00C21DB7" w:rsidRPr="00CD3707">
              <w:rPr>
                <w:sz w:val="18"/>
              </w:rPr>
              <w:t xml:space="preserve"> </w:t>
            </w:r>
            <w:r w:rsidRPr="00CD3707">
              <w:rPr>
                <w:sz w:val="18"/>
              </w:rPr>
              <w:t>persons</w:t>
            </w:r>
          </w:p>
        </w:tc>
        <w:tc>
          <w:tcPr>
            <w:tcW w:w="1847" w:type="dxa"/>
            <w:shd w:val="clear" w:color="auto" w:fill="auto"/>
            <w:noWrap/>
            <w:vAlign w:val="bottom"/>
            <w:hideMark/>
          </w:tcPr>
          <w:p w:rsidR="002F001C" w:rsidRPr="00CD3707" w:rsidRDefault="002F001C" w:rsidP="00CD3707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D3707">
              <w:rPr>
                <w:sz w:val="18"/>
              </w:rPr>
              <w:t>46</w:t>
            </w:r>
            <w:r w:rsidR="00CD3707">
              <w:rPr>
                <w:sz w:val="18"/>
              </w:rPr>
              <w:t>.</w:t>
            </w:r>
            <w:r w:rsidRPr="00CD3707">
              <w:rPr>
                <w:sz w:val="18"/>
              </w:rPr>
              <w:t>7</w:t>
            </w:r>
          </w:p>
        </w:tc>
        <w:tc>
          <w:tcPr>
            <w:tcW w:w="1847" w:type="dxa"/>
            <w:shd w:val="clear" w:color="auto" w:fill="auto"/>
            <w:noWrap/>
            <w:vAlign w:val="bottom"/>
            <w:hideMark/>
          </w:tcPr>
          <w:p w:rsidR="002F001C" w:rsidRPr="00CD3707" w:rsidRDefault="002F001C" w:rsidP="00CD3707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D3707">
              <w:rPr>
                <w:sz w:val="18"/>
              </w:rPr>
              <w:t>46</w:t>
            </w:r>
            <w:r w:rsidR="00CD3707">
              <w:rPr>
                <w:sz w:val="18"/>
              </w:rPr>
              <w:t>.</w:t>
            </w:r>
            <w:r w:rsidRPr="00CD3707">
              <w:rPr>
                <w:sz w:val="18"/>
              </w:rPr>
              <w:t>1</w:t>
            </w:r>
          </w:p>
        </w:tc>
        <w:tc>
          <w:tcPr>
            <w:tcW w:w="1847" w:type="dxa"/>
            <w:shd w:val="clear" w:color="auto" w:fill="auto"/>
            <w:noWrap/>
            <w:vAlign w:val="bottom"/>
            <w:hideMark/>
          </w:tcPr>
          <w:p w:rsidR="002F001C" w:rsidRPr="00CD3707" w:rsidRDefault="002F001C" w:rsidP="00CD3707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D3707">
              <w:rPr>
                <w:sz w:val="18"/>
              </w:rPr>
              <w:t>47</w:t>
            </w:r>
            <w:r w:rsidR="00CD3707">
              <w:rPr>
                <w:sz w:val="18"/>
              </w:rPr>
              <w:t>.</w:t>
            </w:r>
            <w:r w:rsidRPr="00CD3707">
              <w:rPr>
                <w:sz w:val="18"/>
              </w:rPr>
              <w:t>6</w:t>
            </w:r>
          </w:p>
        </w:tc>
      </w:tr>
      <w:tr w:rsidR="002F001C" w:rsidRPr="00CD3707" w:rsidTr="00CD3707">
        <w:tc>
          <w:tcPr>
            <w:tcW w:w="2019" w:type="dxa"/>
            <w:vMerge/>
            <w:shd w:val="clear" w:color="auto" w:fill="auto"/>
            <w:hideMark/>
          </w:tcPr>
          <w:p w:rsidR="002F001C" w:rsidRPr="00CD3707" w:rsidRDefault="002F001C" w:rsidP="00CD3707">
            <w:pPr>
              <w:pStyle w:val="SingleTxtG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</w:p>
        </w:tc>
        <w:tc>
          <w:tcPr>
            <w:tcW w:w="2068" w:type="dxa"/>
            <w:shd w:val="clear" w:color="auto" w:fill="auto"/>
            <w:vAlign w:val="bottom"/>
            <w:hideMark/>
          </w:tcPr>
          <w:p w:rsidR="002F001C" w:rsidRPr="00CD3707" w:rsidRDefault="002F001C" w:rsidP="00CD3707">
            <w:pPr>
              <w:pStyle w:val="SingleTxtG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CD3707">
              <w:rPr>
                <w:sz w:val="18"/>
              </w:rPr>
              <w:t>Persons</w:t>
            </w:r>
            <w:r w:rsidR="00C21DB7" w:rsidRPr="00CD3707">
              <w:rPr>
                <w:sz w:val="18"/>
              </w:rPr>
              <w:t xml:space="preserve"> </w:t>
            </w:r>
            <w:r w:rsidRPr="00CD3707">
              <w:rPr>
                <w:sz w:val="18"/>
              </w:rPr>
              <w:t>with</w:t>
            </w:r>
            <w:r w:rsidR="00C21DB7" w:rsidRPr="00CD3707">
              <w:rPr>
                <w:sz w:val="18"/>
              </w:rPr>
              <w:t xml:space="preserve"> </w:t>
            </w:r>
            <w:r w:rsidRPr="00CD3707">
              <w:rPr>
                <w:sz w:val="18"/>
              </w:rPr>
              <w:t>and</w:t>
            </w:r>
            <w:r w:rsidR="00C21DB7" w:rsidRPr="00CD3707">
              <w:rPr>
                <w:sz w:val="18"/>
              </w:rPr>
              <w:t xml:space="preserve"> </w:t>
            </w:r>
            <w:r w:rsidRPr="00CD3707">
              <w:rPr>
                <w:sz w:val="18"/>
              </w:rPr>
              <w:t>without</w:t>
            </w:r>
            <w:r w:rsidR="00C21DB7" w:rsidRPr="00CD3707">
              <w:rPr>
                <w:sz w:val="18"/>
              </w:rPr>
              <w:t xml:space="preserve"> </w:t>
            </w:r>
            <w:r w:rsidRPr="00CD3707">
              <w:rPr>
                <w:sz w:val="18"/>
              </w:rPr>
              <w:t>disability</w:t>
            </w:r>
          </w:p>
        </w:tc>
        <w:tc>
          <w:tcPr>
            <w:tcW w:w="1847" w:type="dxa"/>
            <w:shd w:val="clear" w:color="auto" w:fill="auto"/>
            <w:noWrap/>
            <w:vAlign w:val="bottom"/>
            <w:hideMark/>
          </w:tcPr>
          <w:p w:rsidR="002F001C" w:rsidRPr="00CD3707" w:rsidRDefault="002F001C" w:rsidP="00CD3707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D3707">
              <w:rPr>
                <w:sz w:val="18"/>
              </w:rPr>
              <w:t>24</w:t>
            </w:r>
            <w:r w:rsidR="00CD3707">
              <w:rPr>
                <w:sz w:val="18"/>
              </w:rPr>
              <w:t>.</w:t>
            </w:r>
            <w:r w:rsidRPr="00CD3707">
              <w:rPr>
                <w:sz w:val="18"/>
              </w:rPr>
              <w:t>0</w:t>
            </w:r>
          </w:p>
        </w:tc>
        <w:tc>
          <w:tcPr>
            <w:tcW w:w="1847" w:type="dxa"/>
            <w:shd w:val="clear" w:color="auto" w:fill="auto"/>
            <w:noWrap/>
            <w:vAlign w:val="bottom"/>
            <w:hideMark/>
          </w:tcPr>
          <w:p w:rsidR="002F001C" w:rsidRPr="00CD3707" w:rsidRDefault="002F001C" w:rsidP="00CD3707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D3707">
              <w:rPr>
                <w:sz w:val="18"/>
              </w:rPr>
              <w:t>23</w:t>
            </w:r>
            <w:r w:rsidR="00CD3707">
              <w:rPr>
                <w:sz w:val="18"/>
              </w:rPr>
              <w:t>.</w:t>
            </w:r>
            <w:r w:rsidRPr="00CD3707">
              <w:rPr>
                <w:sz w:val="18"/>
              </w:rPr>
              <w:t>3</w:t>
            </w:r>
          </w:p>
        </w:tc>
        <w:tc>
          <w:tcPr>
            <w:tcW w:w="1847" w:type="dxa"/>
            <w:shd w:val="clear" w:color="auto" w:fill="auto"/>
            <w:noWrap/>
            <w:vAlign w:val="bottom"/>
            <w:hideMark/>
          </w:tcPr>
          <w:p w:rsidR="002F001C" w:rsidRPr="00CD3707" w:rsidRDefault="002F001C" w:rsidP="00CD3707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D3707">
              <w:rPr>
                <w:sz w:val="18"/>
              </w:rPr>
              <w:t>24</w:t>
            </w:r>
            <w:r w:rsidR="00CD3707">
              <w:rPr>
                <w:sz w:val="18"/>
              </w:rPr>
              <w:t>.</w:t>
            </w:r>
            <w:r w:rsidRPr="00CD3707">
              <w:rPr>
                <w:sz w:val="18"/>
              </w:rPr>
              <w:t>2</w:t>
            </w:r>
          </w:p>
        </w:tc>
      </w:tr>
    </w:tbl>
    <w:p w:rsidR="002F001C" w:rsidRPr="00291EB2" w:rsidRDefault="002F001C" w:rsidP="00CD3707">
      <w:pPr>
        <w:spacing w:before="120" w:after="240" w:line="240" w:lineRule="atLeast"/>
        <w:ind w:left="1134" w:right="1134" w:firstLine="170"/>
        <w:rPr>
          <w:i/>
          <w:iCs/>
          <w:sz w:val="18"/>
        </w:rPr>
      </w:pPr>
      <w:r w:rsidRPr="00CD3707">
        <w:rPr>
          <w:i/>
          <w:iCs/>
          <w:sz w:val="18"/>
        </w:rPr>
        <w:t>Source:</w:t>
      </w:r>
      <w:r w:rsidR="00C21DB7" w:rsidRPr="00CD3707">
        <w:rPr>
          <w:sz w:val="18"/>
        </w:rPr>
        <w:t xml:space="preserve"> </w:t>
      </w:r>
      <w:r w:rsidR="00CD3707">
        <w:rPr>
          <w:sz w:val="18"/>
        </w:rPr>
        <w:t xml:space="preserve"> </w:t>
      </w:r>
      <w:r w:rsidRPr="00FA1209">
        <w:rPr>
          <w:sz w:val="18"/>
        </w:rPr>
        <w:t>Statistics</w:t>
      </w:r>
      <w:r w:rsidR="00C21DB7" w:rsidRPr="00FA1209">
        <w:rPr>
          <w:sz w:val="18"/>
        </w:rPr>
        <w:t xml:space="preserve"> </w:t>
      </w:r>
      <w:r w:rsidRPr="00FA1209">
        <w:rPr>
          <w:sz w:val="18"/>
        </w:rPr>
        <w:t>Estonia,</w:t>
      </w:r>
      <w:r w:rsidR="00C21DB7" w:rsidRPr="00FA1209">
        <w:rPr>
          <w:sz w:val="18"/>
        </w:rPr>
        <w:t xml:space="preserve"> </w:t>
      </w:r>
      <w:r w:rsidRPr="00FA1209">
        <w:rPr>
          <w:sz w:val="18"/>
        </w:rPr>
        <w:t>Estonian</w:t>
      </w:r>
      <w:r w:rsidR="00C21DB7" w:rsidRPr="00FA1209">
        <w:rPr>
          <w:sz w:val="18"/>
        </w:rPr>
        <w:t xml:space="preserve"> </w:t>
      </w:r>
      <w:r w:rsidRPr="00FA1209">
        <w:rPr>
          <w:sz w:val="18"/>
        </w:rPr>
        <w:t>Social</w:t>
      </w:r>
      <w:r w:rsidR="00C21DB7" w:rsidRPr="00FA1209">
        <w:rPr>
          <w:sz w:val="18"/>
        </w:rPr>
        <w:t xml:space="preserve"> </w:t>
      </w:r>
      <w:r w:rsidRPr="00FA1209">
        <w:rPr>
          <w:sz w:val="18"/>
        </w:rPr>
        <w:t>Survey</w:t>
      </w:r>
      <w:r w:rsidR="00C21DB7" w:rsidRPr="00FA1209">
        <w:rPr>
          <w:sz w:val="18"/>
        </w:rPr>
        <w:t xml:space="preserve"> </w:t>
      </w:r>
      <w:r w:rsidRPr="00FA1209">
        <w:rPr>
          <w:sz w:val="18"/>
        </w:rPr>
        <w:t>2016</w:t>
      </w:r>
      <w:r w:rsidR="00684C05" w:rsidRPr="00FA1209">
        <w:rPr>
          <w:sz w:val="18"/>
        </w:rPr>
        <w:t>–</w:t>
      </w:r>
      <w:r w:rsidRPr="00FA1209">
        <w:rPr>
          <w:sz w:val="18"/>
        </w:rPr>
        <w:t>2018</w:t>
      </w:r>
      <w:r w:rsidR="00C21DB7" w:rsidRPr="00FA1209">
        <w:rPr>
          <w:sz w:val="18"/>
        </w:rPr>
        <w:t xml:space="preserve"> </w:t>
      </w:r>
      <w:r w:rsidRPr="00FA1209">
        <w:rPr>
          <w:sz w:val="18"/>
        </w:rPr>
        <w:t>(income</w:t>
      </w:r>
      <w:r w:rsidR="00C21DB7" w:rsidRPr="00FA1209">
        <w:rPr>
          <w:sz w:val="18"/>
        </w:rPr>
        <w:t xml:space="preserve"> </w:t>
      </w:r>
      <w:r w:rsidRPr="00FA1209">
        <w:rPr>
          <w:sz w:val="18"/>
        </w:rPr>
        <w:t>years</w:t>
      </w:r>
      <w:r w:rsidR="00C21DB7" w:rsidRPr="00FA1209">
        <w:rPr>
          <w:sz w:val="18"/>
        </w:rPr>
        <w:t xml:space="preserve"> </w:t>
      </w:r>
      <w:r w:rsidRPr="00FA1209">
        <w:rPr>
          <w:sz w:val="18"/>
        </w:rPr>
        <w:t>2015</w:t>
      </w:r>
      <w:r w:rsidR="00684C05" w:rsidRPr="00FA1209">
        <w:rPr>
          <w:sz w:val="18"/>
        </w:rPr>
        <w:t>–</w:t>
      </w:r>
      <w:r w:rsidRPr="00FA1209">
        <w:rPr>
          <w:sz w:val="18"/>
        </w:rPr>
        <w:t>2017)</w:t>
      </w:r>
      <w:r w:rsidR="00CD3707" w:rsidRPr="00FA1209">
        <w:rPr>
          <w:sz w:val="18"/>
        </w:rPr>
        <w:t>.</w:t>
      </w:r>
    </w:p>
    <w:p w:rsidR="002F001C" w:rsidRPr="00E31BBF" w:rsidRDefault="002F001C" w:rsidP="00D36218">
      <w:pPr>
        <w:pStyle w:val="Heading1"/>
      </w:pPr>
      <w:r w:rsidRPr="00E31BBF">
        <w:t>Table</w:t>
      </w:r>
      <w:r w:rsidR="00C21DB7">
        <w:t xml:space="preserve"> </w:t>
      </w:r>
      <w:r w:rsidRPr="00E31BBF">
        <w:t>6</w:t>
      </w:r>
    </w:p>
    <w:p w:rsidR="002F001C" w:rsidRPr="00D36218" w:rsidRDefault="002F001C" w:rsidP="00732F46">
      <w:pPr>
        <w:pStyle w:val="SingleTxtG"/>
        <w:rPr>
          <w:b/>
          <w:bCs/>
        </w:rPr>
      </w:pPr>
      <w:r w:rsidRPr="00D36218">
        <w:rPr>
          <w:b/>
          <w:bCs/>
        </w:rPr>
        <w:t>Absolute</w:t>
      </w:r>
      <w:r w:rsidR="00C21DB7" w:rsidRPr="00D36218">
        <w:rPr>
          <w:b/>
          <w:bCs/>
        </w:rPr>
        <w:t xml:space="preserve"> </w:t>
      </w:r>
      <w:r w:rsidRPr="00D36218">
        <w:rPr>
          <w:b/>
          <w:bCs/>
        </w:rPr>
        <w:t>poverty</w:t>
      </w:r>
      <w:r w:rsidR="00C21DB7" w:rsidRPr="00D36218">
        <w:rPr>
          <w:b/>
          <w:bCs/>
        </w:rPr>
        <w:t xml:space="preserve"> </w:t>
      </w:r>
      <w:r w:rsidRPr="00D36218">
        <w:rPr>
          <w:b/>
          <w:bCs/>
        </w:rPr>
        <w:t>rate</w:t>
      </w:r>
      <w:r w:rsidR="00C21DB7" w:rsidRPr="00D36218">
        <w:rPr>
          <w:b/>
          <w:bCs/>
        </w:rPr>
        <w:t xml:space="preserve"> </w:t>
      </w:r>
      <w:r w:rsidRPr="00D36218">
        <w:rPr>
          <w:b/>
          <w:bCs/>
        </w:rPr>
        <w:t>by</w:t>
      </w:r>
      <w:r w:rsidR="00C21DB7" w:rsidRPr="00D36218">
        <w:rPr>
          <w:b/>
          <w:bCs/>
        </w:rPr>
        <w:t xml:space="preserve"> </w:t>
      </w:r>
      <w:r w:rsidRPr="00D36218">
        <w:rPr>
          <w:b/>
          <w:bCs/>
        </w:rPr>
        <w:t>disability</w:t>
      </w:r>
      <w:r w:rsidR="00C21DB7" w:rsidRPr="00D36218">
        <w:rPr>
          <w:b/>
          <w:bCs/>
        </w:rPr>
        <w:t xml:space="preserve"> </w:t>
      </w:r>
      <w:r w:rsidRPr="00D36218">
        <w:rPr>
          <w:b/>
          <w:bCs/>
        </w:rPr>
        <w:t>and</w:t>
      </w:r>
      <w:r w:rsidR="00C21DB7" w:rsidRPr="00D36218">
        <w:rPr>
          <w:b/>
          <w:bCs/>
        </w:rPr>
        <w:t xml:space="preserve"> </w:t>
      </w:r>
      <w:r w:rsidRPr="00D36218">
        <w:rPr>
          <w:b/>
          <w:bCs/>
        </w:rPr>
        <w:t>sex</w:t>
      </w:r>
      <w:r w:rsidR="00C21DB7" w:rsidRPr="00D36218">
        <w:rPr>
          <w:b/>
          <w:bCs/>
        </w:rPr>
        <w:t xml:space="preserve"> </w:t>
      </w:r>
      <w:r w:rsidRPr="00D36218">
        <w:rPr>
          <w:b/>
          <w:bCs/>
        </w:rPr>
        <w:t>in</w:t>
      </w:r>
      <w:r w:rsidR="00C21DB7" w:rsidRPr="00D36218">
        <w:rPr>
          <w:b/>
          <w:bCs/>
        </w:rPr>
        <w:t xml:space="preserve"> </w:t>
      </w:r>
      <w:r w:rsidRPr="00D36218">
        <w:rPr>
          <w:b/>
          <w:bCs/>
        </w:rPr>
        <w:t>2015</w:t>
      </w:r>
      <w:r w:rsidR="00684C05">
        <w:rPr>
          <w:b/>
          <w:bCs/>
        </w:rPr>
        <w:t>–</w:t>
      </w:r>
      <w:r w:rsidRPr="00D36218">
        <w:rPr>
          <w:b/>
          <w:bCs/>
        </w:rPr>
        <w:t>2017,</w:t>
      </w:r>
      <w:r w:rsidR="00C21DB7" w:rsidRPr="00D36218">
        <w:rPr>
          <w:b/>
          <w:bCs/>
        </w:rPr>
        <w:t xml:space="preserve"> </w:t>
      </w:r>
      <w:proofErr w:type="gramStart"/>
      <w:r w:rsidRPr="00D36218">
        <w:rPr>
          <w:b/>
          <w:bCs/>
        </w:rPr>
        <w:t>%</w:t>
      </w:r>
      <w:proofErr w:type="gramEnd"/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45"/>
        <w:gridCol w:w="1583"/>
        <w:gridCol w:w="1414"/>
        <w:gridCol w:w="1414"/>
        <w:gridCol w:w="1414"/>
      </w:tblGrid>
      <w:tr w:rsidR="002F001C" w:rsidRPr="00D36218" w:rsidTr="00291EB2">
        <w:trPr>
          <w:tblHeader/>
        </w:trPr>
        <w:tc>
          <w:tcPr>
            <w:tcW w:w="154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F001C" w:rsidRPr="00D36218" w:rsidRDefault="00C21DB7" w:rsidP="00D36218">
            <w:pPr>
              <w:pStyle w:val="SingleTxtG"/>
              <w:spacing w:before="80" w:after="80" w:line="200" w:lineRule="exact"/>
              <w:ind w:left="0" w:right="113"/>
              <w:jc w:val="left"/>
              <w:rPr>
                <w:i/>
                <w:sz w:val="16"/>
              </w:rPr>
            </w:pPr>
            <w:r w:rsidRPr="00D36218">
              <w:rPr>
                <w:i/>
                <w:sz w:val="16"/>
              </w:rPr>
              <w:t xml:space="preserve"> </w:t>
            </w:r>
          </w:p>
        </w:tc>
        <w:tc>
          <w:tcPr>
            <w:tcW w:w="158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F001C" w:rsidRPr="00D36218" w:rsidRDefault="00C21DB7" w:rsidP="00291EB2">
            <w:pPr>
              <w:pStyle w:val="SingleTxtG"/>
              <w:spacing w:before="80" w:after="80" w:line="200" w:lineRule="exact"/>
              <w:ind w:left="0" w:right="113"/>
              <w:jc w:val="left"/>
              <w:rPr>
                <w:i/>
                <w:sz w:val="16"/>
              </w:rPr>
            </w:pPr>
            <w:r w:rsidRPr="00D36218">
              <w:rPr>
                <w:i/>
                <w:sz w:val="16"/>
              </w:rPr>
              <w:t xml:space="preserve"> </w:t>
            </w:r>
          </w:p>
        </w:tc>
        <w:tc>
          <w:tcPr>
            <w:tcW w:w="141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F001C" w:rsidRPr="00D36218" w:rsidRDefault="002F001C" w:rsidP="00D36218">
            <w:pPr>
              <w:pStyle w:val="SingleTxtG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D36218">
              <w:rPr>
                <w:i/>
                <w:sz w:val="16"/>
              </w:rPr>
              <w:t>2015</w:t>
            </w:r>
          </w:p>
        </w:tc>
        <w:tc>
          <w:tcPr>
            <w:tcW w:w="141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F001C" w:rsidRPr="00D36218" w:rsidRDefault="002F001C" w:rsidP="00D36218">
            <w:pPr>
              <w:pStyle w:val="SingleTxtG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D36218">
              <w:rPr>
                <w:i/>
                <w:sz w:val="16"/>
              </w:rPr>
              <w:t>2016</w:t>
            </w:r>
          </w:p>
        </w:tc>
        <w:tc>
          <w:tcPr>
            <w:tcW w:w="141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F001C" w:rsidRPr="00D36218" w:rsidRDefault="002F001C" w:rsidP="00D36218">
            <w:pPr>
              <w:pStyle w:val="SingleTxtG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D36218">
              <w:rPr>
                <w:i/>
                <w:sz w:val="16"/>
              </w:rPr>
              <w:t>2017</w:t>
            </w:r>
          </w:p>
        </w:tc>
      </w:tr>
      <w:tr w:rsidR="002F001C" w:rsidRPr="00291EB2" w:rsidTr="00A73FDF">
        <w:tc>
          <w:tcPr>
            <w:tcW w:w="1545" w:type="dxa"/>
            <w:vMerge w:val="restar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:rsidR="002F001C" w:rsidRPr="00291EB2" w:rsidRDefault="002F001C" w:rsidP="00A73FDF">
            <w:pPr>
              <w:pStyle w:val="SingleTxtG"/>
              <w:spacing w:before="80" w:after="80" w:line="220" w:lineRule="exact"/>
              <w:ind w:left="430" w:right="113"/>
              <w:jc w:val="left"/>
              <w:rPr>
                <w:b/>
                <w:sz w:val="18"/>
              </w:rPr>
            </w:pPr>
            <w:r w:rsidRPr="00291EB2">
              <w:rPr>
                <w:b/>
                <w:sz w:val="18"/>
              </w:rPr>
              <w:t>Total</w:t>
            </w:r>
          </w:p>
        </w:tc>
        <w:tc>
          <w:tcPr>
            <w:tcW w:w="1583" w:type="dxa"/>
            <w:tcBorders>
              <w:top w:val="single" w:sz="12" w:space="0" w:color="auto"/>
              <w:bottom w:val="nil"/>
            </w:tcBorders>
            <w:shd w:val="clear" w:color="auto" w:fill="auto"/>
            <w:vAlign w:val="bottom"/>
            <w:hideMark/>
          </w:tcPr>
          <w:p w:rsidR="002F001C" w:rsidRPr="00291EB2" w:rsidRDefault="002F001C" w:rsidP="00291EB2">
            <w:pPr>
              <w:pStyle w:val="SingleTxtG"/>
              <w:spacing w:before="80" w:after="80" w:line="220" w:lineRule="exact"/>
              <w:ind w:left="0" w:right="113"/>
              <w:jc w:val="left"/>
              <w:rPr>
                <w:b/>
                <w:sz w:val="18"/>
              </w:rPr>
            </w:pPr>
            <w:r w:rsidRPr="00291EB2">
              <w:rPr>
                <w:b/>
                <w:sz w:val="18"/>
              </w:rPr>
              <w:t>Disabled</w:t>
            </w:r>
            <w:r w:rsidR="00C21DB7" w:rsidRPr="00291EB2">
              <w:rPr>
                <w:b/>
                <w:sz w:val="18"/>
              </w:rPr>
              <w:t xml:space="preserve"> </w:t>
            </w:r>
            <w:r w:rsidRPr="00291EB2">
              <w:rPr>
                <w:b/>
                <w:sz w:val="18"/>
              </w:rPr>
              <w:t>persons</w:t>
            </w:r>
          </w:p>
        </w:tc>
        <w:tc>
          <w:tcPr>
            <w:tcW w:w="1414" w:type="dxa"/>
            <w:tcBorders>
              <w:top w:val="single" w:sz="12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2F001C" w:rsidRPr="00291EB2" w:rsidRDefault="002F001C" w:rsidP="00291EB2">
            <w:pPr>
              <w:pStyle w:val="SingleTxtG"/>
              <w:spacing w:before="80" w:after="80" w:line="220" w:lineRule="exact"/>
              <w:ind w:left="0" w:right="113"/>
              <w:jc w:val="right"/>
              <w:rPr>
                <w:b/>
                <w:sz w:val="18"/>
              </w:rPr>
            </w:pPr>
            <w:r w:rsidRPr="00291EB2">
              <w:rPr>
                <w:b/>
                <w:sz w:val="18"/>
              </w:rPr>
              <w:t>2</w:t>
            </w:r>
            <w:r w:rsidR="00291EB2">
              <w:rPr>
                <w:b/>
                <w:sz w:val="18"/>
              </w:rPr>
              <w:t>.</w:t>
            </w:r>
            <w:r w:rsidRPr="00291EB2">
              <w:rPr>
                <w:b/>
                <w:sz w:val="18"/>
              </w:rPr>
              <w:t>2</w:t>
            </w:r>
          </w:p>
        </w:tc>
        <w:tc>
          <w:tcPr>
            <w:tcW w:w="1414" w:type="dxa"/>
            <w:tcBorders>
              <w:top w:val="single" w:sz="12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2F001C" w:rsidRPr="00291EB2" w:rsidRDefault="002F001C" w:rsidP="00291EB2">
            <w:pPr>
              <w:pStyle w:val="SingleTxtG"/>
              <w:spacing w:before="80" w:after="80" w:line="220" w:lineRule="exact"/>
              <w:ind w:left="0" w:right="113"/>
              <w:jc w:val="right"/>
              <w:rPr>
                <w:b/>
                <w:sz w:val="18"/>
              </w:rPr>
            </w:pPr>
            <w:r w:rsidRPr="00291EB2">
              <w:rPr>
                <w:b/>
                <w:sz w:val="18"/>
              </w:rPr>
              <w:t>1</w:t>
            </w:r>
            <w:r w:rsidR="00291EB2">
              <w:rPr>
                <w:b/>
                <w:sz w:val="18"/>
              </w:rPr>
              <w:t>.</w:t>
            </w:r>
            <w:r w:rsidRPr="00291EB2">
              <w:rPr>
                <w:b/>
                <w:sz w:val="18"/>
              </w:rPr>
              <w:t>7</w:t>
            </w:r>
          </w:p>
        </w:tc>
        <w:tc>
          <w:tcPr>
            <w:tcW w:w="1414" w:type="dxa"/>
            <w:tcBorders>
              <w:top w:val="single" w:sz="12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2F001C" w:rsidRPr="00291EB2" w:rsidRDefault="002F001C" w:rsidP="00291EB2">
            <w:pPr>
              <w:pStyle w:val="SingleTxtG"/>
              <w:spacing w:before="80" w:after="80" w:line="220" w:lineRule="exact"/>
              <w:ind w:left="0" w:right="113"/>
              <w:jc w:val="right"/>
              <w:rPr>
                <w:b/>
                <w:sz w:val="18"/>
              </w:rPr>
            </w:pPr>
            <w:r w:rsidRPr="00291EB2">
              <w:rPr>
                <w:b/>
                <w:sz w:val="18"/>
              </w:rPr>
              <w:t>1</w:t>
            </w:r>
            <w:r w:rsidR="00291EB2">
              <w:rPr>
                <w:b/>
                <w:sz w:val="18"/>
              </w:rPr>
              <w:t>.</w:t>
            </w:r>
            <w:r w:rsidRPr="00291EB2">
              <w:rPr>
                <w:b/>
                <w:sz w:val="18"/>
              </w:rPr>
              <w:t>1</w:t>
            </w:r>
          </w:p>
        </w:tc>
      </w:tr>
      <w:tr w:rsidR="002F001C" w:rsidRPr="00D36218" w:rsidTr="00A73FDF">
        <w:tc>
          <w:tcPr>
            <w:tcW w:w="1545" w:type="dxa"/>
            <w:vMerge/>
            <w:tcBorders>
              <w:top w:val="nil"/>
              <w:bottom w:val="single" w:sz="4" w:space="0" w:color="auto"/>
            </w:tcBorders>
            <w:shd w:val="clear" w:color="auto" w:fill="auto"/>
            <w:hideMark/>
          </w:tcPr>
          <w:p w:rsidR="002F001C" w:rsidRPr="00D36218" w:rsidRDefault="002F001C" w:rsidP="00D36218">
            <w:pPr>
              <w:pStyle w:val="SingleTxtG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</w:p>
        </w:tc>
        <w:tc>
          <w:tcPr>
            <w:tcW w:w="1583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2F001C" w:rsidRPr="00291EB2" w:rsidRDefault="002F001C" w:rsidP="00291EB2">
            <w:pPr>
              <w:pStyle w:val="SingleTxtG"/>
              <w:spacing w:before="80" w:after="80" w:line="220" w:lineRule="exact"/>
              <w:ind w:left="0" w:right="113"/>
              <w:jc w:val="left"/>
              <w:rPr>
                <w:b/>
                <w:sz w:val="18"/>
              </w:rPr>
            </w:pPr>
            <w:r w:rsidRPr="00291EB2">
              <w:rPr>
                <w:b/>
                <w:sz w:val="18"/>
              </w:rPr>
              <w:t>Persons</w:t>
            </w:r>
            <w:r w:rsidR="00C21DB7" w:rsidRPr="00291EB2">
              <w:rPr>
                <w:b/>
                <w:sz w:val="18"/>
              </w:rPr>
              <w:t xml:space="preserve"> </w:t>
            </w:r>
            <w:r w:rsidRPr="00291EB2">
              <w:rPr>
                <w:b/>
                <w:sz w:val="18"/>
              </w:rPr>
              <w:t>with</w:t>
            </w:r>
            <w:r w:rsidR="00C21DB7" w:rsidRPr="00291EB2">
              <w:rPr>
                <w:b/>
                <w:sz w:val="18"/>
              </w:rPr>
              <w:t xml:space="preserve"> </w:t>
            </w:r>
            <w:r w:rsidRPr="00291EB2">
              <w:rPr>
                <w:b/>
                <w:sz w:val="18"/>
              </w:rPr>
              <w:t>and</w:t>
            </w:r>
            <w:r w:rsidR="00C21DB7" w:rsidRPr="00291EB2">
              <w:rPr>
                <w:b/>
                <w:sz w:val="18"/>
              </w:rPr>
              <w:t xml:space="preserve"> </w:t>
            </w:r>
            <w:r w:rsidRPr="00291EB2">
              <w:rPr>
                <w:b/>
                <w:sz w:val="18"/>
              </w:rPr>
              <w:t>without</w:t>
            </w:r>
            <w:r w:rsidR="00C21DB7" w:rsidRPr="00291EB2">
              <w:rPr>
                <w:b/>
                <w:sz w:val="18"/>
              </w:rPr>
              <w:t xml:space="preserve"> </w:t>
            </w:r>
            <w:r w:rsidRPr="00291EB2">
              <w:rPr>
                <w:b/>
                <w:sz w:val="18"/>
              </w:rPr>
              <w:t>disability</w:t>
            </w:r>
          </w:p>
        </w:tc>
        <w:tc>
          <w:tcPr>
            <w:tcW w:w="1414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1C" w:rsidRPr="00291EB2" w:rsidRDefault="002F001C" w:rsidP="00291EB2">
            <w:pPr>
              <w:pStyle w:val="SingleTxtG"/>
              <w:spacing w:before="80" w:after="80" w:line="220" w:lineRule="exact"/>
              <w:ind w:left="0" w:right="113"/>
              <w:jc w:val="right"/>
              <w:rPr>
                <w:b/>
                <w:sz w:val="18"/>
              </w:rPr>
            </w:pPr>
            <w:r w:rsidRPr="00291EB2">
              <w:rPr>
                <w:b/>
                <w:sz w:val="18"/>
              </w:rPr>
              <w:t>4</w:t>
            </w:r>
            <w:r w:rsidR="00291EB2">
              <w:rPr>
                <w:b/>
                <w:sz w:val="18"/>
              </w:rPr>
              <w:t>.</w:t>
            </w:r>
            <w:r w:rsidRPr="00291EB2">
              <w:rPr>
                <w:b/>
                <w:sz w:val="18"/>
              </w:rPr>
              <w:t>3</w:t>
            </w:r>
          </w:p>
        </w:tc>
        <w:tc>
          <w:tcPr>
            <w:tcW w:w="1414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1C" w:rsidRPr="00291EB2" w:rsidRDefault="002F001C" w:rsidP="00291EB2">
            <w:pPr>
              <w:pStyle w:val="SingleTxtG"/>
              <w:spacing w:before="80" w:after="80" w:line="220" w:lineRule="exact"/>
              <w:ind w:left="0" w:right="113"/>
              <w:jc w:val="right"/>
              <w:rPr>
                <w:b/>
                <w:sz w:val="18"/>
              </w:rPr>
            </w:pPr>
            <w:r w:rsidRPr="00291EB2">
              <w:rPr>
                <w:b/>
                <w:sz w:val="18"/>
              </w:rPr>
              <w:t>3</w:t>
            </w:r>
            <w:r w:rsidR="00291EB2">
              <w:rPr>
                <w:b/>
                <w:sz w:val="18"/>
              </w:rPr>
              <w:t>.</w:t>
            </w:r>
            <w:r w:rsidRPr="00291EB2">
              <w:rPr>
                <w:b/>
                <w:sz w:val="18"/>
              </w:rPr>
              <w:t>2</w:t>
            </w:r>
          </w:p>
        </w:tc>
        <w:tc>
          <w:tcPr>
            <w:tcW w:w="1414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1C" w:rsidRPr="00291EB2" w:rsidRDefault="002F001C" w:rsidP="00291EB2">
            <w:pPr>
              <w:pStyle w:val="SingleTxtG"/>
              <w:spacing w:before="80" w:after="80" w:line="220" w:lineRule="exact"/>
              <w:ind w:left="0" w:right="113"/>
              <w:jc w:val="right"/>
              <w:rPr>
                <w:b/>
                <w:sz w:val="18"/>
              </w:rPr>
            </w:pPr>
            <w:r w:rsidRPr="00291EB2">
              <w:rPr>
                <w:b/>
                <w:sz w:val="18"/>
              </w:rPr>
              <w:t>2</w:t>
            </w:r>
            <w:r w:rsidR="00291EB2">
              <w:rPr>
                <w:b/>
                <w:sz w:val="18"/>
              </w:rPr>
              <w:t>.</w:t>
            </w:r>
            <w:r w:rsidRPr="00291EB2">
              <w:rPr>
                <w:b/>
                <w:sz w:val="18"/>
              </w:rPr>
              <w:t>7</w:t>
            </w:r>
          </w:p>
        </w:tc>
      </w:tr>
      <w:tr w:rsidR="002F001C" w:rsidRPr="00D36218" w:rsidTr="00A73FDF">
        <w:tc>
          <w:tcPr>
            <w:tcW w:w="1545" w:type="dxa"/>
            <w:vMerge w:val="restar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2F001C" w:rsidRPr="00D36218" w:rsidRDefault="002F001C" w:rsidP="00D36218">
            <w:pPr>
              <w:pStyle w:val="SingleTxtG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D36218">
              <w:rPr>
                <w:sz w:val="18"/>
              </w:rPr>
              <w:t>Males</w:t>
            </w:r>
          </w:p>
        </w:tc>
        <w:tc>
          <w:tcPr>
            <w:tcW w:w="1583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2F001C" w:rsidRPr="00D36218" w:rsidRDefault="002F001C" w:rsidP="00291EB2">
            <w:pPr>
              <w:pStyle w:val="SingleTxtG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D36218">
              <w:rPr>
                <w:sz w:val="18"/>
              </w:rPr>
              <w:t>Disabled</w:t>
            </w:r>
            <w:r w:rsidR="00C21DB7" w:rsidRPr="00D36218">
              <w:rPr>
                <w:sz w:val="18"/>
              </w:rPr>
              <w:t xml:space="preserve"> </w:t>
            </w:r>
            <w:r w:rsidRPr="00D36218">
              <w:rPr>
                <w:sz w:val="18"/>
              </w:rPr>
              <w:t>persons</w:t>
            </w:r>
          </w:p>
        </w:tc>
        <w:tc>
          <w:tcPr>
            <w:tcW w:w="1414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1C" w:rsidRPr="00D36218" w:rsidRDefault="002F001C" w:rsidP="00D3621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D36218">
              <w:rPr>
                <w:sz w:val="18"/>
              </w:rPr>
              <w:t>3</w:t>
            </w:r>
            <w:r w:rsidR="00291EB2">
              <w:rPr>
                <w:sz w:val="18"/>
              </w:rPr>
              <w:t>.</w:t>
            </w:r>
            <w:r w:rsidRPr="00D36218">
              <w:rPr>
                <w:sz w:val="18"/>
              </w:rPr>
              <w:t>0</w:t>
            </w:r>
          </w:p>
        </w:tc>
        <w:tc>
          <w:tcPr>
            <w:tcW w:w="1414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1C" w:rsidRPr="00D36218" w:rsidRDefault="002F001C" w:rsidP="00D3621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D36218">
              <w:rPr>
                <w:sz w:val="18"/>
              </w:rPr>
              <w:t>..</w:t>
            </w:r>
          </w:p>
        </w:tc>
        <w:tc>
          <w:tcPr>
            <w:tcW w:w="1414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1C" w:rsidRPr="00D36218" w:rsidRDefault="002F001C" w:rsidP="00D3621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D36218">
              <w:rPr>
                <w:sz w:val="18"/>
              </w:rPr>
              <w:t>..</w:t>
            </w:r>
          </w:p>
        </w:tc>
      </w:tr>
      <w:tr w:rsidR="002F001C" w:rsidRPr="00D36218" w:rsidTr="00A73FDF">
        <w:tc>
          <w:tcPr>
            <w:tcW w:w="1545" w:type="dxa"/>
            <w:vMerge/>
            <w:shd w:val="clear" w:color="auto" w:fill="auto"/>
            <w:hideMark/>
          </w:tcPr>
          <w:p w:rsidR="002F001C" w:rsidRPr="00D36218" w:rsidRDefault="002F001C" w:rsidP="00D36218">
            <w:pPr>
              <w:pStyle w:val="SingleTxtG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</w:p>
        </w:tc>
        <w:tc>
          <w:tcPr>
            <w:tcW w:w="1583" w:type="dxa"/>
            <w:shd w:val="clear" w:color="auto" w:fill="auto"/>
            <w:vAlign w:val="bottom"/>
            <w:hideMark/>
          </w:tcPr>
          <w:p w:rsidR="002F001C" w:rsidRPr="00D36218" w:rsidRDefault="002F001C" w:rsidP="00291EB2">
            <w:pPr>
              <w:pStyle w:val="SingleTxtG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D36218">
              <w:rPr>
                <w:sz w:val="18"/>
              </w:rPr>
              <w:t>Persons</w:t>
            </w:r>
            <w:r w:rsidR="00C21DB7" w:rsidRPr="00D36218">
              <w:rPr>
                <w:sz w:val="18"/>
              </w:rPr>
              <w:t xml:space="preserve"> </w:t>
            </w:r>
            <w:r w:rsidRPr="00D36218">
              <w:rPr>
                <w:sz w:val="18"/>
              </w:rPr>
              <w:t>with</w:t>
            </w:r>
            <w:r w:rsidR="00C21DB7" w:rsidRPr="00D36218">
              <w:rPr>
                <w:sz w:val="18"/>
              </w:rPr>
              <w:t xml:space="preserve"> </w:t>
            </w:r>
            <w:r w:rsidRPr="00D36218">
              <w:rPr>
                <w:sz w:val="18"/>
              </w:rPr>
              <w:t>and</w:t>
            </w:r>
            <w:r w:rsidR="00C21DB7" w:rsidRPr="00D36218">
              <w:rPr>
                <w:sz w:val="18"/>
              </w:rPr>
              <w:t xml:space="preserve"> </w:t>
            </w:r>
            <w:r w:rsidRPr="00D36218">
              <w:rPr>
                <w:sz w:val="18"/>
              </w:rPr>
              <w:t>without</w:t>
            </w:r>
            <w:r w:rsidR="00C21DB7" w:rsidRPr="00D36218">
              <w:rPr>
                <w:sz w:val="18"/>
              </w:rPr>
              <w:t xml:space="preserve"> </w:t>
            </w:r>
            <w:r w:rsidRPr="00D36218">
              <w:rPr>
                <w:sz w:val="18"/>
              </w:rPr>
              <w:t>disability</w:t>
            </w:r>
          </w:p>
        </w:tc>
        <w:tc>
          <w:tcPr>
            <w:tcW w:w="1414" w:type="dxa"/>
            <w:shd w:val="clear" w:color="auto" w:fill="auto"/>
            <w:noWrap/>
            <w:vAlign w:val="bottom"/>
            <w:hideMark/>
          </w:tcPr>
          <w:p w:rsidR="002F001C" w:rsidRPr="00D36218" w:rsidRDefault="002F001C" w:rsidP="00D3621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D36218">
              <w:rPr>
                <w:sz w:val="18"/>
              </w:rPr>
              <w:t>5</w:t>
            </w:r>
            <w:r w:rsidR="00291EB2">
              <w:rPr>
                <w:sz w:val="18"/>
              </w:rPr>
              <w:t>.</w:t>
            </w:r>
            <w:r w:rsidRPr="00D36218">
              <w:rPr>
                <w:sz w:val="18"/>
              </w:rPr>
              <w:t>0</w:t>
            </w:r>
          </w:p>
        </w:tc>
        <w:tc>
          <w:tcPr>
            <w:tcW w:w="1414" w:type="dxa"/>
            <w:shd w:val="clear" w:color="auto" w:fill="auto"/>
            <w:noWrap/>
            <w:vAlign w:val="bottom"/>
            <w:hideMark/>
          </w:tcPr>
          <w:p w:rsidR="002F001C" w:rsidRPr="00D36218" w:rsidRDefault="002F001C" w:rsidP="00D3621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D36218">
              <w:rPr>
                <w:sz w:val="18"/>
              </w:rPr>
              <w:t>4</w:t>
            </w:r>
            <w:r w:rsidR="00291EB2">
              <w:rPr>
                <w:sz w:val="18"/>
              </w:rPr>
              <w:t>.</w:t>
            </w:r>
            <w:r w:rsidRPr="00D36218">
              <w:rPr>
                <w:sz w:val="18"/>
              </w:rPr>
              <w:t>0</w:t>
            </w:r>
          </w:p>
        </w:tc>
        <w:tc>
          <w:tcPr>
            <w:tcW w:w="1414" w:type="dxa"/>
            <w:shd w:val="clear" w:color="auto" w:fill="auto"/>
            <w:noWrap/>
            <w:vAlign w:val="bottom"/>
            <w:hideMark/>
          </w:tcPr>
          <w:p w:rsidR="002F001C" w:rsidRPr="00D36218" w:rsidRDefault="002F001C" w:rsidP="00D3621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D36218">
              <w:rPr>
                <w:sz w:val="18"/>
              </w:rPr>
              <w:t>3</w:t>
            </w:r>
            <w:r w:rsidR="00291EB2">
              <w:rPr>
                <w:sz w:val="18"/>
              </w:rPr>
              <w:t>.</w:t>
            </w:r>
            <w:r w:rsidRPr="00D36218">
              <w:rPr>
                <w:sz w:val="18"/>
              </w:rPr>
              <w:t>6</w:t>
            </w:r>
          </w:p>
        </w:tc>
      </w:tr>
      <w:tr w:rsidR="002F001C" w:rsidRPr="00D36218" w:rsidTr="00A73FDF">
        <w:tc>
          <w:tcPr>
            <w:tcW w:w="1545" w:type="dxa"/>
            <w:vMerge w:val="restart"/>
            <w:shd w:val="clear" w:color="auto" w:fill="auto"/>
            <w:noWrap/>
            <w:hideMark/>
          </w:tcPr>
          <w:p w:rsidR="002F001C" w:rsidRPr="00D36218" w:rsidRDefault="002F001C" w:rsidP="00D36218">
            <w:pPr>
              <w:pStyle w:val="SingleTxtG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D36218">
              <w:rPr>
                <w:sz w:val="18"/>
              </w:rPr>
              <w:t>Females</w:t>
            </w:r>
          </w:p>
        </w:tc>
        <w:tc>
          <w:tcPr>
            <w:tcW w:w="1583" w:type="dxa"/>
            <w:shd w:val="clear" w:color="auto" w:fill="auto"/>
            <w:vAlign w:val="bottom"/>
            <w:hideMark/>
          </w:tcPr>
          <w:p w:rsidR="002F001C" w:rsidRPr="00D36218" w:rsidRDefault="002F001C" w:rsidP="00291EB2">
            <w:pPr>
              <w:pStyle w:val="SingleTxtG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D36218">
              <w:rPr>
                <w:sz w:val="18"/>
              </w:rPr>
              <w:t>Disabled</w:t>
            </w:r>
            <w:r w:rsidR="00C21DB7" w:rsidRPr="00D36218">
              <w:rPr>
                <w:sz w:val="18"/>
              </w:rPr>
              <w:t xml:space="preserve"> </w:t>
            </w:r>
            <w:r w:rsidRPr="00D36218">
              <w:rPr>
                <w:sz w:val="18"/>
              </w:rPr>
              <w:t>persons</w:t>
            </w:r>
          </w:p>
        </w:tc>
        <w:tc>
          <w:tcPr>
            <w:tcW w:w="1414" w:type="dxa"/>
            <w:shd w:val="clear" w:color="auto" w:fill="auto"/>
            <w:noWrap/>
            <w:vAlign w:val="bottom"/>
            <w:hideMark/>
          </w:tcPr>
          <w:p w:rsidR="002F001C" w:rsidRPr="00D36218" w:rsidRDefault="002F001C" w:rsidP="00D3621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D36218">
              <w:rPr>
                <w:sz w:val="18"/>
              </w:rPr>
              <w:t>1</w:t>
            </w:r>
            <w:r w:rsidR="00291EB2">
              <w:rPr>
                <w:sz w:val="18"/>
              </w:rPr>
              <w:t>.</w:t>
            </w:r>
            <w:r w:rsidRPr="00D36218">
              <w:rPr>
                <w:sz w:val="18"/>
              </w:rPr>
              <w:t>5</w:t>
            </w:r>
          </w:p>
        </w:tc>
        <w:tc>
          <w:tcPr>
            <w:tcW w:w="1414" w:type="dxa"/>
            <w:shd w:val="clear" w:color="auto" w:fill="auto"/>
            <w:noWrap/>
            <w:vAlign w:val="bottom"/>
            <w:hideMark/>
          </w:tcPr>
          <w:p w:rsidR="002F001C" w:rsidRPr="00D36218" w:rsidRDefault="002F001C" w:rsidP="00D3621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D36218">
              <w:rPr>
                <w:sz w:val="18"/>
              </w:rPr>
              <w:t>..</w:t>
            </w:r>
          </w:p>
        </w:tc>
        <w:tc>
          <w:tcPr>
            <w:tcW w:w="1414" w:type="dxa"/>
            <w:shd w:val="clear" w:color="auto" w:fill="auto"/>
            <w:noWrap/>
            <w:vAlign w:val="bottom"/>
            <w:hideMark/>
          </w:tcPr>
          <w:p w:rsidR="002F001C" w:rsidRPr="00D36218" w:rsidRDefault="002F001C" w:rsidP="00D3621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D36218">
              <w:rPr>
                <w:sz w:val="18"/>
              </w:rPr>
              <w:t>..</w:t>
            </w:r>
          </w:p>
        </w:tc>
      </w:tr>
      <w:tr w:rsidR="002F001C" w:rsidRPr="00D36218" w:rsidTr="00291EB2">
        <w:tc>
          <w:tcPr>
            <w:tcW w:w="1545" w:type="dxa"/>
            <w:vMerge/>
            <w:tcBorders>
              <w:bottom w:val="single" w:sz="4" w:space="0" w:color="auto"/>
            </w:tcBorders>
            <w:shd w:val="clear" w:color="auto" w:fill="auto"/>
            <w:hideMark/>
          </w:tcPr>
          <w:p w:rsidR="002F001C" w:rsidRPr="00D36218" w:rsidRDefault="002F001C" w:rsidP="00D36218">
            <w:pPr>
              <w:pStyle w:val="SingleTxtG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</w:p>
        </w:tc>
        <w:tc>
          <w:tcPr>
            <w:tcW w:w="1583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2F001C" w:rsidRPr="00D36218" w:rsidRDefault="002F001C" w:rsidP="00291EB2">
            <w:pPr>
              <w:pStyle w:val="SingleTxtG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D36218">
              <w:rPr>
                <w:sz w:val="18"/>
              </w:rPr>
              <w:t>Persons</w:t>
            </w:r>
            <w:r w:rsidR="00C21DB7" w:rsidRPr="00D36218">
              <w:rPr>
                <w:sz w:val="18"/>
              </w:rPr>
              <w:t xml:space="preserve"> </w:t>
            </w:r>
            <w:r w:rsidRPr="00D36218">
              <w:rPr>
                <w:sz w:val="18"/>
              </w:rPr>
              <w:t>with</w:t>
            </w:r>
            <w:r w:rsidR="00C21DB7" w:rsidRPr="00D36218">
              <w:rPr>
                <w:sz w:val="18"/>
              </w:rPr>
              <w:t xml:space="preserve"> </w:t>
            </w:r>
            <w:r w:rsidRPr="00D36218">
              <w:rPr>
                <w:sz w:val="18"/>
              </w:rPr>
              <w:t>and</w:t>
            </w:r>
            <w:r w:rsidR="00C21DB7" w:rsidRPr="00D36218">
              <w:rPr>
                <w:sz w:val="18"/>
              </w:rPr>
              <w:t xml:space="preserve"> </w:t>
            </w:r>
            <w:r w:rsidRPr="00D36218">
              <w:rPr>
                <w:sz w:val="18"/>
              </w:rPr>
              <w:t>without</w:t>
            </w:r>
            <w:r w:rsidR="00C21DB7" w:rsidRPr="00D36218">
              <w:rPr>
                <w:sz w:val="18"/>
              </w:rPr>
              <w:t xml:space="preserve"> </w:t>
            </w:r>
            <w:r w:rsidRPr="00D36218">
              <w:rPr>
                <w:sz w:val="18"/>
              </w:rPr>
              <w:t>disability</w:t>
            </w:r>
          </w:p>
        </w:tc>
        <w:tc>
          <w:tcPr>
            <w:tcW w:w="1414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1C" w:rsidRPr="00D36218" w:rsidRDefault="002F001C" w:rsidP="00D3621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D36218">
              <w:rPr>
                <w:sz w:val="18"/>
              </w:rPr>
              <w:t>3</w:t>
            </w:r>
            <w:r w:rsidR="00291EB2">
              <w:rPr>
                <w:sz w:val="18"/>
              </w:rPr>
              <w:t>.</w:t>
            </w:r>
            <w:r w:rsidRPr="00D36218">
              <w:rPr>
                <w:sz w:val="18"/>
              </w:rPr>
              <w:t>7</w:t>
            </w:r>
          </w:p>
        </w:tc>
        <w:tc>
          <w:tcPr>
            <w:tcW w:w="1414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1C" w:rsidRPr="00D36218" w:rsidRDefault="002F001C" w:rsidP="00D3621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D36218">
              <w:rPr>
                <w:sz w:val="18"/>
              </w:rPr>
              <w:t>2</w:t>
            </w:r>
            <w:r w:rsidR="00291EB2">
              <w:rPr>
                <w:sz w:val="18"/>
              </w:rPr>
              <w:t>.</w:t>
            </w:r>
            <w:r w:rsidRPr="00D36218">
              <w:rPr>
                <w:sz w:val="18"/>
              </w:rPr>
              <w:t>6</w:t>
            </w:r>
          </w:p>
        </w:tc>
        <w:tc>
          <w:tcPr>
            <w:tcW w:w="1414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1C" w:rsidRPr="00D36218" w:rsidRDefault="002F001C" w:rsidP="00D3621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D36218">
              <w:rPr>
                <w:sz w:val="18"/>
              </w:rPr>
              <w:t>1</w:t>
            </w:r>
            <w:r w:rsidR="00291EB2">
              <w:rPr>
                <w:sz w:val="18"/>
              </w:rPr>
              <w:t>.</w:t>
            </w:r>
            <w:r w:rsidRPr="00D36218">
              <w:rPr>
                <w:sz w:val="18"/>
              </w:rPr>
              <w:t>9</w:t>
            </w:r>
          </w:p>
        </w:tc>
      </w:tr>
    </w:tbl>
    <w:p w:rsidR="002F001C" w:rsidRPr="00291EB2" w:rsidRDefault="002F001C" w:rsidP="00291EB2">
      <w:pPr>
        <w:spacing w:before="120" w:after="240" w:line="240" w:lineRule="atLeast"/>
        <w:ind w:left="1134" w:right="1134" w:firstLine="170"/>
        <w:rPr>
          <w:i/>
          <w:iCs/>
          <w:sz w:val="18"/>
        </w:rPr>
      </w:pPr>
      <w:r w:rsidRPr="00291EB2">
        <w:rPr>
          <w:i/>
          <w:iCs/>
          <w:sz w:val="18"/>
        </w:rPr>
        <w:t>Source:</w:t>
      </w:r>
      <w:r w:rsidR="00291EB2">
        <w:rPr>
          <w:sz w:val="18"/>
        </w:rPr>
        <w:t xml:space="preserve"> </w:t>
      </w:r>
      <w:r w:rsidR="00C21DB7" w:rsidRPr="00291EB2">
        <w:rPr>
          <w:sz w:val="18"/>
        </w:rPr>
        <w:t xml:space="preserve"> </w:t>
      </w:r>
      <w:r w:rsidRPr="00486324">
        <w:rPr>
          <w:sz w:val="18"/>
        </w:rPr>
        <w:t>Statistics</w:t>
      </w:r>
      <w:r w:rsidR="00C21DB7" w:rsidRPr="00486324">
        <w:rPr>
          <w:sz w:val="18"/>
        </w:rPr>
        <w:t xml:space="preserve"> </w:t>
      </w:r>
      <w:r w:rsidRPr="00486324">
        <w:rPr>
          <w:sz w:val="18"/>
        </w:rPr>
        <w:t>Estonia,</w:t>
      </w:r>
      <w:r w:rsidR="00C21DB7" w:rsidRPr="00486324">
        <w:rPr>
          <w:sz w:val="18"/>
        </w:rPr>
        <w:t xml:space="preserve"> </w:t>
      </w:r>
      <w:r w:rsidRPr="00486324">
        <w:rPr>
          <w:sz w:val="18"/>
        </w:rPr>
        <w:t>Estonian</w:t>
      </w:r>
      <w:r w:rsidR="00C21DB7" w:rsidRPr="00486324">
        <w:rPr>
          <w:sz w:val="18"/>
        </w:rPr>
        <w:t xml:space="preserve"> </w:t>
      </w:r>
      <w:r w:rsidRPr="00486324">
        <w:rPr>
          <w:sz w:val="18"/>
        </w:rPr>
        <w:t>Social</w:t>
      </w:r>
      <w:r w:rsidR="00C21DB7" w:rsidRPr="00486324">
        <w:rPr>
          <w:sz w:val="18"/>
        </w:rPr>
        <w:t xml:space="preserve"> </w:t>
      </w:r>
      <w:r w:rsidRPr="00486324">
        <w:rPr>
          <w:sz w:val="18"/>
        </w:rPr>
        <w:t>Survey</w:t>
      </w:r>
      <w:r w:rsidR="00C21DB7" w:rsidRPr="00486324">
        <w:rPr>
          <w:sz w:val="18"/>
        </w:rPr>
        <w:t xml:space="preserve"> </w:t>
      </w:r>
      <w:r w:rsidRPr="00486324">
        <w:rPr>
          <w:sz w:val="18"/>
        </w:rPr>
        <w:t>2016</w:t>
      </w:r>
      <w:r w:rsidR="00684C05" w:rsidRPr="00486324">
        <w:rPr>
          <w:sz w:val="18"/>
        </w:rPr>
        <w:t>–</w:t>
      </w:r>
      <w:r w:rsidRPr="00486324">
        <w:rPr>
          <w:sz w:val="18"/>
        </w:rPr>
        <w:t>2018</w:t>
      </w:r>
      <w:r w:rsidR="00C21DB7" w:rsidRPr="00486324">
        <w:rPr>
          <w:sz w:val="18"/>
        </w:rPr>
        <w:t xml:space="preserve"> </w:t>
      </w:r>
      <w:r w:rsidRPr="00486324">
        <w:rPr>
          <w:sz w:val="18"/>
        </w:rPr>
        <w:t>(income</w:t>
      </w:r>
      <w:r w:rsidR="00C21DB7" w:rsidRPr="00486324">
        <w:rPr>
          <w:sz w:val="18"/>
        </w:rPr>
        <w:t xml:space="preserve"> </w:t>
      </w:r>
      <w:r w:rsidRPr="00486324">
        <w:rPr>
          <w:sz w:val="18"/>
        </w:rPr>
        <w:t>years</w:t>
      </w:r>
      <w:r w:rsidR="00C21DB7" w:rsidRPr="00486324">
        <w:rPr>
          <w:sz w:val="18"/>
        </w:rPr>
        <w:t xml:space="preserve"> </w:t>
      </w:r>
      <w:r w:rsidRPr="00486324">
        <w:rPr>
          <w:sz w:val="18"/>
        </w:rPr>
        <w:t>2015</w:t>
      </w:r>
      <w:r w:rsidR="00684C05" w:rsidRPr="00486324">
        <w:rPr>
          <w:sz w:val="18"/>
        </w:rPr>
        <w:t>–</w:t>
      </w:r>
      <w:r w:rsidRPr="00486324">
        <w:rPr>
          <w:sz w:val="18"/>
        </w:rPr>
        <w:t>2017)</w:t>
      </w:r>
      <w:r w:rsidR="00291EB2" w:rsidRPr="00486324">
        <w:rPr>
          <w:sz w:val="18"/>
        </w:rPr>
        <w:t>.</w:t>
      </w:r>
    </w:p>
    <w:p w:rsidR="002F001C" w:rsidRPr="00E31BBF" w:rsidRDefault="002F001C" w:rsidP="00732F46">
      <w:pPr>
        <w:pStyle w:val="SingleTxtG"/>
      </w:pPr>
      <w:proofErr w:type="gramStart"/>
      <w:r w:rsidRPr="00E31BBF">
        <w:t>data</w:t>
      </w:r>
      <w:proofErr w:type="gramEnd"/>
      <w:r w:rsidR="00C21DB7">
        <w:t xml:space="preserve"> </w:t>
      </w:r>
      <w:r w:rsidRPr="00E31BBF">
        <w:t>have</w:t>
      </w:r>
      <w:r w:rsidR="00C21DB7">
        <w:t xml:space="preserve"> </w:t>
      </w:r>
      <w:r w:rsidRPr="00E31BBF">
        <w:t>not</w:t>
      </w:r>
      <w:r w:rsidR="00C21DB7">
        <w:t xml:space="preserve"> </w:t>
      </w:r>
      <w:r w:rsidRPr="00E31BBF">
        <w:t>been</w:t>
      </w:r>
      <w:r w:rsidR="00C21DB7">
        <w:t xml:space="preserve"> </w:t>
      </w:r>
      <w:r w:rsidRPr="00E31BBF">
        <w:t>calculated;</w:t>
      </w:r>
      <w:r w:rsidR="00C21DB7">
        <w:t xml:space="preserve"> </w:t>
      </w:r>
      <w:r w:rsidRPr="00E31BBF">
        <w:t>data</w:t>
      </w:r>
      <w:r w:rsidR="00C21DB7">
        <w:t xml:space="preserve"> </w:t>
      </w:r>
      <w:r w:rsidRPr="00E31BBF">
        <w:t>not</w:t>
      </w:r>
      <w:r w:rsidR="00C21DB7">
        <w:t xml:space="preserve"> </w:t>
      </w:r>
      <w:r w:rsidRPr="00E31BBF">
        <w:t>available;</w:t>
      </w:r>
      <w:r w:rsidR="00C21DB7">
        <w:t xml:space="preserve"> </w:t>
      </w:r>
      <w:r w:rsidRPr="00E31BBF">
        <w:t>unreliable</w:t>
      </w:r>
      <w:r w:rsidR="00C21DB7">
        <w:t xml:space="preserve"> </w:t>
      </w:r>
      <w:r w:rsidRPr="00E31BBF">
        <w:t>data</w:t>
      </w:r>
      <w:r w:rsidR="00C21DB7">
        <w:t xml:space="preserve"> </w:t>
      </w:r>
      <w:r w:rsidRPr="00E31BBF">
        <w:t>due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small</w:t>
      </w:r>
      <w:r w:rsidR="00C21DB7">
        <w:t xml:space="preserve"> </w:t>
      </w:r>
      <w:r w:rsidRPr="00E31BBF">
        <w:t>size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sample</w:t>
      </w:r>
    </w:p>
    <w:p w:rsidR="002F001C" w:rsidRPr="00E31BBF" w:rsidRDefault="002F001C" w:rsidP="00FA2ED7">
      <w:pPr>
        <w:pStyle w:val="Heading1"/>
        <w:keepNext/>
        <w:keepLines/>
        <w:spacing w:before="240"/>
      </w:pPr>
      <w:r w:rsidRPr="00E31BBF">
        <w:lastRenderedPageBreak/>
        <w:t>Table</w:t>
      </w:r>
      <w:r w:rsidR="00C21DB7">
        <w:t xml:space="preserve"> </w:t>
      </w:r>
      <w:r w:rsidRPr="00E31BBF">
        <w:t>7</w:t>
      </w:r>
    </w:p>
    <w:p w:rsidR="002F001C" w:rsidRPr="00291EB2" w:rsidRDefault="002F001C" w:rsidP="00FA2ED7">
      <w:pPr>
        <w:pStyle w:val="SingleTxtG"/>
        <w:keepNext/>
        <w:keepLines/>
        <w:rPr>
          <w:b/>
          <w:bCs/>
        </w:rPr>
      </w:pPr>
      <w:r w:rsidRPr="00291EB2">
        <w:rPr>
          <w:b/>
          <w:bCs/>
        </w:rPr>
        <w:t>Severe</w:t>
      </w:r>
      <w:r w:rsidR="00C21DB7" w:rsidRPr="00291EB2">
        <w:rPr>
          <w:b/>
          <w:bCs/>
        </w:rPr>
        <w:t xml:space="preserve"> </w:t>
      </w:r>
      <w:r w:rsidRPr="00291EB2">
        <w:rPr>
          <w:b/>
          <w:bCs/>
        </w:rPr>
        <w:t>material</w:t>
      </w:r>
      <w:r w:rsidR="00C21DB7" w:rsidRPr="00291EB2">
        <w:rPr>
          <w:b/>
          <w:bCs/>
        </w:rPr>
        <w:t xml:space="preserve"> </w:t>
      </w:r>
      <w:r w:rsidRPr="00291EB2">
        <w:rPr>
          <w:b/>
          <w:bCs/>
        </w:rPr>
        <w:t>deprivation</w:t>
      </w:r>
      <w:r w:rsidR="00C21DB7" w:rsidRPr="00291EB2">
        <w:rPr>
          <w:b/>
          <w:bCs/>
        </w:rPr>
        <w:t xml:space="preserve"> </w:t>
      </w:r>
      <w:r w:rsidRPr="00291EB2">
        <w:rPr>
          <w:b/>
          <w:bCs/>
        </w:rPr>
        <w:t>rate</w:t>
      </w:r>
      <w:r w:rsidR="00C21DB7" w:rsidRPr="00291EB2">
        <w:rPr>
          <w:b/>
          <w:bCs/>
        </w:rPr>
        <w:t xml:space="preserve"> </w:t>
      </w:r>
      <w:r w:rsidRPr="00291EB2">
        <w:rPr>
          <w:b/>
          <w:bCs/>
        </w:rPr>
        <w:t>by</w:t>
      </w:r>
      <w:r w:rsidR="00C21DB7" w:rsidRPr="00291EB2">
        <w:rPr>
          <w:b/>
          <w:bCs/>
        </w:rPr>
        <w:t xml:space="preserve"> </w:t>
      </w:r>
      <w:r w:rsidRPr="00291EB2">
        <w:rPr>
          <w:b/>
          <w:bCs/>
        </w:rPr>
        <w:t>disability</w:t>
      </w:r>
      <w:r w:rsidR="00C21DB7" w:rsidRPr="00291EB2">
        <w:rPr>
          <w:b/>
          <w:bCs/>
        </w:rPr>
        <w:t xml:space="preserve"> </w:t>
      </w:r>
      <w:r w:rsidRPr="00291EB2">
        <w:rPr>
          <w:b/>
          <w:bCs/>
        </w:rPr>
        <w:t>and</w:t>
      </w:r>
      <w:r w:rsidR="00C21DB7" w:rsidRPr="00291EB2">
        <w:rPr>
          <w:b/>
          <w:bCs/>
        </w:rPr>
        <w:t xml:space="preserve"> </w:t>
      </w:r>
      <w:r w:rsidRPr="00291EB2">
        <w:rPr>
          <w:b/>
          <w:bCs/>
        </w:rPr>
        <w:t>sex</w:t>
      </w:r>
      <w:r w:rsidR="00C21DB7" w:rsidRPr="00291EB2">
        <w:rPr>
          <w:b/>
          <w:bCs/>
        </w:rPr>
        <w:t xml:space="preserve"> </w:t>
      </w:r>
      <w:r w:rsidRPr="00291EB2">
        <w:rPr>
          <w:b/>
          <w:bCs/>
        </w:rPr>
        <w:t>in</w:t>
      </w:r>
      <w:r w:rsidR="00C21DB7" w:rsidRPr="00291EB2">
        <w:rPr>
          <w:b/>
          <w:bCs/>
        </w:rPr>
        <w:t xml:space="preserve"> </w:t>
      </w:r>
      <w:r w:rsidRPr="00291EB2">
        <w:rPr>
          <w:b/>
          <w:bCs/>
        </w:rPr>
        <w:t>2015-2018,</w:t>
      </w:r>
      <w:r w:rsidR="00C21DB7" w:rsidRPr="00291EB2">
        <w:rPr>
          <w:b/>
          <w:bCs/>
        </w:rPr>
        <w:t xml:space="preserve"> </w:t>
      </w:r>
      <w:proofErr w:type="gramStart"/>
      <w:r w:rsidRPr="00291EB2">
        <w:rPr>
          <w:b/>
          <w:bCs/>
        </w:rPr>
        <w:t>%</w:t>
      </w:r>
      <w:proofErr w:type="gramEnd"/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95"/>
        <w:gridCol w:w="1327"/>
        <w:gridCol w:w="1187"/>
        <w:gridCol w:w="1187"/>
        <w:gridCol w:w="1187"/>
        <w:gridCol w:w="1187"/>
      </w:tblGrid>
      <w:tr w:rsidR="002F001C" w:rsidRPr="00291EB2" w:rsidTr="00FA2ED7">
        <w:trPr>
          <w:tblHeader/>
        </w:trPr>
        <w:tc>
          <w:tcPr>
            <w:tcW w:w="169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F001C" w:rsidRPr="00291EB2" w:rsidRDefault="00C21DB7" w:rsidP="00FA2ED7">
            <w:pPr>
              <w:pStyle w:val="SingleTxtG"/>
              <w:keepNext/>
              <w:keepLines/>
              <w:spacing w:before="80" w:after="80" w:line="200" w:lineRule="exact"/>
              <w:ind w:left="0" w:right="113"/>
              <w:jc w:val="left"/>
              <w:rPr>
                <w:i/>
                <w:sz w:val="16"/>
              </w:rPr>
            </w:pPr>
            <w:r w:rsidRPr="00291EB2">
              <w:rPr>
                <w:i/>
                <w:sz w:val="16"/>
              </w:rPr>
              <w:t xml:space="preserve"> </w:t>
            </w:r>
          </w:p>
        </w:tc>
        <w:tc>
          <w:tcPr>
            <w:tcW w:w="173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F001C" w:rsidRPr="00291EB2" w:rsidRDefault="00C21DB7" w:rsidP="00FA2ED7">
            <w:pPr>
              <w:pStyle w:val="SingleTxtG"/>
              <w:keepNext/>
              <w:keepLines/>
              <w:spacing w:before="80" w:after="80" w:line="200" w:lineRule="exact"/>
              <w:ind w:left="0" w:right="113"/>
              <w:jc w:val="left"/>
              <w:rPr>
                <w:i/>
                <w:sz w:val="16"/>
              </w:rPr>
            </w:pPr>
            <w:r w:rsidRPr="00291EB2">
              <w:rPr>
                <w:i/>
                <w:sz w:val="16"/>
              </w:rPr>
              <w:t xml:space="preserve"> </w:t>
            </w:r>
          </w:p>
        </w:tc>
        <w:tc>
          <w:tcPr>
            <w:tcW w:w="15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F001C" w:rsidRPr="00291EB2" w:rsidRDefault="002F001C" w:rsidP="00FA2ED7">
            <w:pPr>
              <w:pStyle w:val="SingleTxtG"/>
              <w:keepNext/>
              <w:keepLines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291EB2">
              <w:rPr>
                <w:i/>
                <w:sz w:val="16"/>
              </w:rPr>
              <w:t>2015</w:t>
            </w:r>
          </w:p>
        </w:tc>
        <w:tc>
          <w:tcPr>
            <w:tcW w:w="15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F001C" w:rsidRPr="00291EB2" w:rsidRDefault="002F001C" w:rsidP="00FA2ED7">
            <w:pPr>
              <w:pStyle w:val="SingleTxtG"/>
              <w:keepNext/>
              <w:keepLines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291EB2">
              <w:rPr>
                <w:i/>
                <w:sz w:val="16"/>
              </w:rPr>
              <w:t>2016</w:t>
            </w:r>
          </w:p>
        </w:tc>
        <w:tc>
          <w:tcPr>
            <w:tcW w:w="15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F001C" w:rsidRPr="00291EB2" w:rsidRDefault="002F001C" w:rsidP="00FA2ED7">
            <w:pPr>
              <w:pStyle w:val="SingleTxtG"/>
              <w:keepNext/>
              <w:keepLines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291EB2">
              <w:rPr>
                <w:i/>
                <w:sz w:val="16"/>
              </w:rPr>
              <w:t>2017</w:t>
            </w:r>
          </w:p>
        </w:tc>
        <w:tc>
          <w:tcPr>
            <w:tcW w:w="15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F001C" w:rsidRPr="00291EB2" w:rsidRDefault="002F001C" w:rsidP="00FA2ED7">
            <w:pPr>
              <w:pStyle w:val="SingleTxtG"/>
              <w:keepNext/>
              <w:keepLines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291EB2">
              <w:rPr>
                <w:i/>
                <w:sz w:val="16"/>
              </w:rPr>
              <w:t>2018</w:t>
            </w:r>
          </w:p>
        </w:tc>
      </w:tr>
      <w:tr w:rsidR="002F001C" w:rsidRPr="00291EB2" w:rsidTr="00FA2ED7">
        <w:tc>
          <w:tcPr>
            <w:tcW w:w="1691" w:type="dxa"/>
            <w:vMerge w:val="restar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:rsidR="002F001C" w:rsidRPr="00291EB2" w:rsidRDefault="002F001C" w:rsidP="00FA2ED7">
            <w:pPr>
              <w:pStyle w:val="SingleTxtG"/>
              <w:keepNext/>
              <w:keepLines/>
              <w:spacing w:before="80" w:after="80" w:line="220" w:lineRule="exact"/>
              <w:ind w:left="430" w:right="113"/>
              <w:jc w:val="left"/>
              <w:rPr>
                <w:b/>
                <w:sz w:val="18"/>
              </w:rPr>
            </w:pPr>
            <w:r w:rsidRPr="00291EB2">
              <w:rPr>
                <w:b/>
                <w:sz w:val="18"/>
              </w:rPr>
              <w:t>Total</w:t>
            </w:r>
          </w:p>
        </w:tc>
        <w:tc>
          <w:tcPr>
            <w:tcW w:w="1733" w:type="dxa"/>
            <w:tcBorders>
              <w:top w:val="single" w:sz="12" w:space="0" w:color="auto"/>
              <w:bottom w:val="nil"/>
            </w:tcBorders>
            <w:shd w:val="clear" w:color="auto" w:fill="auto"/>
            <w:vAlign w:val="bottom"/>
            <w:hideMark/>
          </w:tcPr>
          <w:p w:rsidR="002F001C" w:rsidRPr="00291EB2" w:rsidRDefault="002F001C" w:rsidP="00FA2ED7">
            <w:pPr>
              <w:pStyle w:val="SingleTxtG"/>
              <w:keepNext/>
              <w:keepLines/>
              <w:spacing w:before="80" w:after="80" w:line="220" w:lineRule="exact"/>
              <w:ind w:left="0" w:right="113"/>
              <w:jc w:val="left"/>
              <w:rPr>
                <w:b/>
                <w:sz w:val="18"/>
              </w:rPr>
            </w:pPr>
            <w:r w:rsidRPr="00291EB2">
              <w:rPr>
                <w:b/>
                <w:sz w:val="18"/>
              </w:rPr>
              <w:t>Disabled</w:t>
            </w:r>
            <w:r w:rsidR="00C21DB7" w:rsidRPr="00291EB2">
              <w:rPr>
                <w:b/>
                <w:sz w:val="18"/>
              </w:rPr>
              <w:t xml:space="preserve"> </w:t>
            </w:r>
            <w:r w:rsidRPr="00291EB2">
              <w:rPr>
                <w:b/>
                <w:sz w:val="18"/>
              </w:rPr>
              <w:t>persons</w:t>
            </w:r>
          </w:p>
        </w:tc>
        <w:tc>
          <w:tcPr>
            <w:tcW w:w="1551" w:type="dxa"/>
            <w:tcBorders>
              <w:top w:val="single" w:sz="12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2F001C" w:rsidRPr="00291EB2" w:rsidRDefault="002F001C" w:rsidP="00FA2ED7">
            <w:pPr>
              <w:pStyle w:val="SingleTxtG"/>
              <w:keepNext/>
              <w:keepLines/>
              <w:spacing w:before="80" w:after="80" w:line="220" w:lineRule="exact"/>
              <w:ind w:left="0" w:right="113"/>
              <w:jc w:val="right"/>
              <w:rPr>
                <w:b/>
                <w:sz w:val="18"/>
              </w:rPr>
            </w:pPr>
            <w:r w:rsidRPr="00291EB2">
              <w:rPr>
                <w:b/>
                <w:sz w:val="18"/>
              </w:rPr>
              <w:t>9</w:t>
            </w:r>
            <w:r w:rsidR="00EF7837">
              <w:rPr>
                <w:b/>
                <w:sz w:val="18"/>
              </w:rPr>
              <w:t>.</w:t>
            </w:r>
            <w:r w:rsidRPr="00291EB2">
              <w:rPr>
                <w:b/>
                <w:sz w:val="18"/>
              </w:rPr>
              <w:t>7</w:t>
            </w:r>
          </w:p>
        </w:tc>
        <w:tc>
          <w:tcPr>
            <w:tcW w:w="1551" w:type="dxa"/>
            <w:tcBorders>
              <w:top w:val="single" w:sz="12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2F001C" w:rsidRPr="00291EB2" w:rsidRDefault="002F001C" w:rsidP="00FA2ED7">
            <w:pPr>
              <w:pStyle w:val="SingleTxtG"/>
              <w:keepNext/>
              <w:keepLines/>
              <w:spacing w:before="80" w:after="80" w:line="220" w:lineRule="exact"/>
              <w:ind w:left="0" w:right="113"/>
              <w:jc w:val="right"/>
              <w:rPr>
                <w:b/>
                <w:sz w:val="18"/>
              </w:rPr>
            </w:pPr>
            <w:r w:rsidRPr="00291EB2">
              <w:rPr>
                <w:b/>
                <w:sz w:val="18"/>
              </w:rPr>
              <w:t>10</w:t>
            </w:r>
            <w:r w:rsidR="00EF7837">
              <w:rPr>
                <w:b/>
                <w:sz w:val="18"/>
              </w:rPr>
              <w:t>.</w:t>
            </w:r>
            <w:r w:rsidRPr="00291EB2">
              <w:rPr>
                <w:b/>
                <w:sz w:val="18"/>
              </w:rPr>
              <w:t>9</w:t>
            </w:r>
          </w:p>
        </w:tc>
        <w:tc>
          <w:tcPr>
            <w:tcW w:w="1551" w:type="dxa"/>
            <w:tcBorders>
              <w:top w:val="single" w:sz="12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2F001C" w:rsidRPr="00291EB2" w:rsidRDefault="002F001C" w:rsidP="00FA2ED7">
            <w:pPr>
              <w:pStyle w:val="SingleTxtG"/>
              <w:keepNext/>
              <w:keepLines/>
              <w:spacing w:before="80" w:after="80" w:line="220" w:lineRule="exact"/>
              <w:ind w:left="0" w:right="113"/>
              <w:jc w:val="right"/>
              <w:rPr>
                <w:b/>
                <w:sz w:val="18"/>
              </w:rPr>
            </w:pPr>
            <w:r w:rsidRPr="00291EB2">
              <w:rPr>
                <w:b/>
                <w:sz w:val="18"/>
              </w:rPr>
              <w:t>8</w:t>
            </w:r>
            <w:r w:rsidR="00EF7837">
              <w:rPr>
                <w:b/>
                <w:sz w:val="18"/>
              </w:rPr>
              <w:t>.</w:t>
            </w:r>
            <w:r w:rsidRPr="00291EB2">
              <w:rPr>
                <w:b/>
                <w:sz w:val="18"/>
              </w:rPr>
              <w:t>1</w:t>
            </w:r>
          </w:p>
        </w:tc>
        <w:tc>
          <w:tcPr>
            <w:tcW w:w="1551" w:type="dxa"/>
            <w:tcBorders>
              <w:top w:val="single" w:sz="12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2F001C" w:rsidRPr="00291EB2" w:rsidRDefault="002F001C" w:rsidP="00FA2ED7">
            <w:pPr>
              <w:pStyle w:val="SingleTxtG"/>
              <w:keepNext/>
              <w:keepLines/>
              <w:spacing w:before="80" w:after="80" w:line="220" w:lineRule="exact"/>
              <w:ind w:left="0" w:right="113"/>
              <w:jc w:val="right"/>
              <w:rPr>
                <w:b/>
                <w:sz w:val="18"/>
              </w:rPr>
            </w:pPr>
            <w:r w:rsidRPr="00291EB2">
              <w:rPr>
                <w:b/>
                <w:sz w:val="18"/>
              </w:rPr>
              <w:t>7</w:t>
            </w:r>
            <w:r w:rsidR="00EF7837">
              <w:rPr>
                <w:b/>
                <w:sz w:val="18"/>
              </w:rPr>
              <w:t>.</w:t>
            </w:r>
            <w:r w:rsidRPr="00291EB2">
              <w:rPr>
                <w:b/>
                <w:sz w:val="18"/>
              </w:rPr>
              <w:t>6</w:t>
            </w:r>
          </w:p>
        </w:tc>
      </w:tr>
      <w:tr w:rsidR="002F001C" w:rsidRPr="00291EB2" w:rsidTr="00FA2ED7">
        <w:tc>
          <w:tcPr>
            <w:tcW w:w="1691" w:type="dxa"/>
            <w:vMerge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hideMark/>
          </w:tcPr>
          <w:p w:rsidR="002F001C" w:rsidRPr="00291EB2" w:rsidRDefault="002F001C" w:rsidP="00FA2ED7">
            <w:pPr>
              <w:pStyle w:val="SingleTxtG"/>
              <w:keepNext/>
              <w:keepLines/>
              <w:spacing w:before="80" w:after="80" w:line="220" w:lineRule="exact"/>
              <w:ind w:left="0" w:right="113"/>
              <w:jc w:val="right"/>
              <w:rPr>
                <w:b/>
                <w:sz w:val="18"/>
              </w:rPr>
            </w:pPr>
          </w:p>
        </w:tc>
        <w:tc>
          <w:tcPr>
            <w:tcW w:w="1733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2F001C" w:rsidRPr="00291EB2" w:rsidRDefault="002F001C" w:rsidP="00FA2ED7">
            <w:pPr>
              <w:pStyle w:val="SingleTxtG"/>
              <w:keepNext/>
              <w:keepLines/>
              <w:spacing w:before="80" w:after="80" w:line="220" w:lineRule="exact"/>
              <w:ind w:left="0" w:right="113"/>
              <w:jc w:val="left"/>
              <w:rPr>
                <w:b/>
                <w:sz w:val="18"/>
              </w:rPr>
            </w:pPr>
            <w:r w:rsidRPr="00291EB2">
              <w:rPr>
                <w:b/>
                <w:sz w:val="18"/>
              </w:rPr>
              <w:t>Persons</w:t>
            </w:r>
            <w:r w:rsidR="00C21DB7" w:rsidRPr="00291EB2">
              <w:rPr>
                <w:b/>
                <w:sz w:val="18"/>
              </w:rPr>
              <w:t xml:space="preserve"> </w:t>
            </w:r>
            <w:r w:rsidRPr="00291EB2">
              <w:rPr>
                <w:b/>
                <w:sz w:val="18"/>
              </w:rPr>
              <w:t>with</w:t>
            </w:r>
            <w:r w:rsidR="00C21DB7" w:rsidRPr="00291EB2">
              <w:rPr>
                <w:b/>
                <w:sz w:val="18"/>
              </w:rPr>
              <w:t xml:space="preserve"> </w:t>
            </w:r>
            <w:r w:rsidRPr="00291EB2">
              <w:rPr>
                <w:b/>
                <w:sz w:val="18"/>
              </w:rPr>
              <w:t>and</w:t>
            </w:r>
            <w:r w:rsidR="00C21DB7" w:rsidRPr="00291EB2">
              <w:rPr>
                <w:b/>
                <w:sz w:val="18"/>
              </w:rPr>
              <w:t xml:space="preserve"> </w:t>
            </w:r>
            <w:r w:rsidRPr="00291EB2">
              <w:rPr>
                <w:b/>
                <w:sz w:val="18"/>
              </w:rPr>
              <w:t>without</w:t>
            </w:r>
            <w:r w:rsidR="00C21DB7" w:rsidRPr="00291EB2">
              <w:rPr>
                <w:b/>
                <w:sz w:val="18"/>
              </w:rPr>
              <w:t xml:space="preserve"> </w:t>
            </w:r>
            <w:r w:rsidRPr="00291EB2">
              <w:rPr>
                <w:b/>
                <w:sz w:val="18"/>
              </w:rPr>
              <w:t>disability</w:t>
            </w:r>
          </w:p>
        </w:tc>
        <w:tc>
          <w:tcPr>
            <w:tcW w:w="1551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1C" w:rsidRPr="00291EB2" w:rsidRDefault="002F001C" w:rsidP="00FA2ED7">
            <w:pPr>
              <w:pStyle w:val="SingleTxtG"/>
              <w:keepNext/>
              <w:keepLines/>
              <w:spacing w:before="80" w:after="80" w:line="220" w:lineRule="exact"/>
              <w:ind w:left="0" w:right="113"/>
              <w:jc w:val="right"/>
              <w:rPr>
                <w:b/>
                <w:sz w:val="18"/>
              </w:rPr>
            </w:pPr>
            <w:r w:rsidRPr="00291EB2">
              <w:rPr>
                <w:b/>
                <w:sz w:val="18"/>
              </w:rPr>
              <w:t>4</w:t>
            </w:r>
            <w:r w:rsidR="00EF7837">
              <w:rPr>
                <w:b/>
                <w:sz w:val="18"/>
              </w:rPr>
              <w:t>.</w:t>
            </w:r>
            <w:r w:rsidRPr="00291EB2">
              <w:rPr>
                <w:b/>
                <w:sz w:val="18"/>
              </w:rPr>
              <w:t>5</w:t>
            </w:r>
          </w:p>
        </w:tc>
        <w:tc>
          <w:tcPr>
            <w:tcW w:w="1551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1C" w:rsidRPr="00291EB2" w:rsidRDefault="002F001C" w:rsidP="00FA2ED7">
            <w:pPr>
              <w:pStyle w:val="SingleTxtG"/>
              <w:keepNext/>
              <w:keepLines/>
              <w:spacing w:before="80" w:after="80" w:line="220" w:lineRule="exact"/>
              <w:ind w:left="0" w:right="113"/>
              <w:jc w:val="right"/>
              <w:rPr>
                <w:b/>
                <w:sz w:val="18"/>
              </w:rPr>
            </w:pPr>
            <w:r w:rsidRPr="00291EB2">
              <w:rPr>
                <w:b/>
                <w:sz w:val="18"/>
              </w:rPr>
              <w:t>4</w:t>
            </w:r>
            <w:r w:rsidR="00EF7837">
              <w:rPr>
                <w:b/>
                <w:sz w:val="18"/>
              </w:rPr>
              <w:t>.</w:t>
            </w:r>
            <w:r w:rsidRPr="00291EB2">
              <w:rPr>
                <w:b/>
                <w:sz w:val="18"/>
              </w:rPr>
              <w:t>7</w:t>
            </w:r>
          </w:p>
        </w:tc>
        <w:tc>
          <w:tcPr>
            <w:tcW w:w="1551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1C" w:rsidRPr="00291EB2" w:rsidRDefault="002F001C" w:rsidP="00FA2ED7">
            <w:pPr>
              <w:pStyle w:val="SingleTxtG"/>
              <w:keepNext/>
              <w:keepLines/>
              <w:spacing w:before="80" w:after="80" w:line="220" w:lineRule="exact"/>
              <w:ind w:left="0" w:right="113"/>
              <w:jc w:val="right"/>
              <w:rPr>
                <w:b/>
                <w:sz w:val="18"/>
              </w:rPr>
            </w:pPr>
            <w:r w:rsidRPr="00291EB2">
              <w:rPr>
                <w:b/>
                <w:sz w:val="18"/>
              </w:rPr>
              <w:t>4</w:t>
            </w:r>
            <w:r w:rsidR="00EF7837">
              <w:rPr>
                <w:b/>
                <w:sz w:val="18"/>
              </w:rPr>
              <w:t>.</w:t>
            </w:r>
            <w:r w:rsidRPr="00291EB2">
              <w:rPr>
                <w:b/>
                <w:sz w:val="18"/>
              </w:rPr>
              <w:t>1</w:t>
            </w:r>
          </w:p>
        </w:tc>
        <w:tc>
          <w:tcPr>
            <w:tcW w:w="1551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1C" w:rsidRPr="00291EB2" w:rsidRDefault="002F001C" w:rsidP="00FA2ED7">
            <w:pPr>
              <w:pStyle w:val="SingleTxtG"/>
              <w:keepNext/>
              <w:keepLines/>
              <w:spacing w:before="80" w:after="80" w:line="220" w:lineRule="exact"/>
              <w:ind w:left="0" w:right="113"/>
              <w:jc w:val="right"/>
              <w:rPr>
                <w:b/>
                <w:sz w:val="18"/>
              </w:rPr>
            </w:pPr>
            <w:r w:rsidRPr="00291EB2">
              <w:rPr>
                <w:b/>
                <w:sz w:val="18"/>
              </w:rPr>
              <w:t>3</w:t>
            </w:r>
            <w:r w:rsidR="00EF7837">
              <w:rPr>
                <w:b/>
                <w:sz w:val="18"/>
              </w:rPr>
              <w:t>.</w:t>
            </w:r>
            <w:r w:rsidRPr="00291EB2">
              <w:rPr>
                <w:b/>
                <w:sz w:val="18"/>
              </w:rPr>
              <w:t>8</w:t>
            </w:r>
          </w:p>
        </w:tc>
      </w:tr>
      <w:tr w:rsidR="002F001C" w:rsidRPr="00291EB2" w:rsidTr="00FA2ED7">
        <w:tc>
          <w:tcPr>
            <w:tcW w:w="1691" w:type="dxa"/>
            <w:vMerge w:val="restar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2F001C" w:rsidRPr="00291EB2" w:rsidRDefault="002F001C" w:rsidP="00FA2ED7">
            <w:pPr>
              <w:pStyle w:val="SingleTxtG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291EB2">
              <w:rPr>
                <w:sz w:val="18"/>
              </w:rPr>
              <w:t>Males</w:t>
            </w:r>
          </w:p>
        </w:tc>
        <w:tc>
          <w:tcPr>
            <w:tcW w:w="1733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2F001C" w:rsidRPr="00291EB2" w:rsidRDefault="002F001C" w:rsidP="002E286A">
            <w:pPr>
              <w:pStyle w:val="SingleTxtG"/>
              <w:keepNext/>
              <w:keepLines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291EB2">
              <w:rPr>
                <w:sz w:val="18"/>
              </w:rPr>
              <w:t>Disabled</w:t>
            </w:r>
            <w:r w:rsidR="00C21DB7" w:rsidRPr="00291EB2">
              <w:rPr>
                <w:sz w:val="18"/>
              </w:rPr>
              <w:t xml:space="preserve"> </w:t>
            </w:r>
            <w:r w:rsidRPr="00291EB2">
              <w:rPr>
                <w:sz w:val="18"/>
              </w:rPr>
              <w:t>persons</w:t>
            </w:r>
          </w:p>
        </w:tc>
        <w:tc>
          <w:tcPr>
            <w:tcW w:w="1551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1C" w:rsidRPr="00291EB2" w:rsidRDefault="002F001C" w:rsidP="002E286A">
            <w:pPr>
              <w:pStyle w:val="SingleTxtG"/>
              <w:keepNext/>
              <w:keepLines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291EB2">
              <w:rPr>
                <w:sz w:val="18"/>
              </w:rPr>
              <w:t>10</w:t>
            </w:r>
            <w:r w:rsidR="00EF7837">
              <w:rPr>
                <w:sz w:val="18"/>
              </w:rPr>
              <w:t>.</w:t>
            </w:r>
            <w:r w:rsidRPr="00291EB2">
              <w:rPr>
                <w:sz w:val="18"/>
              </w:rPr>
              <w:t>1</w:t>
            </w:r>
          </w:p>
        </w:tc>
        <w:tc>
          <w:tcPr>
            <w:tcW w:w="1551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1C" w:rsidRPr="00291EB2" w:rsidRDefault="002F001C" w:rsidP="002E286A">
            <w:pPr>
              <w:pStyle w:val="SingleTxtG"/>
              <w:keepNext/>
              <w:keepLines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291EB2">
              <w:rPr>
                <w:sz w:val="18"/>
              </w:rPr>
              <w:t>12</w:t>
            </w:r>
            <w:r w:rsidR="00EF7837">
              <w:rPr>
                <w:sz w:val="18"/>
              </w:rPr>
              <w:t>.</w:t>
            </w:r>
            <w:r w:rsidRPr="00291EB2">
              <w:rPr>
                <w:sz w:val="18"/>
              </w:rPr>
              <w:t>3</w:t>
            </w:r>
          </w:p>
        </w:tc>
        <w:tc>
          <w:tcPr>
            <w:tcW w:w="1551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1C" w:rsidRPr="00291EB2" w:rsidRDefault="002F001C" w:rsidP="002E286A">
            <w:pPr>
              <w:pStyle w:val="SingleTxtG"/>
              <w:keepNext/>
              <w:keepLines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291EB2">
              <w:rPr>
                <w:sz w:val="18"/>
              </w:rPr>
              <w:t>6</w:t>
            </w:r>
            <w:r w:rsidR="00EF7837">
              <w:rPr>
                <w:sz w:val="18"/>
              </w:rPr>
              <w:t>.</w:t>
            </w:r>
            <w:r w:rsidRPr="00291EB2">
              <w:rPr>
                <w:sz w:val="18"/>
              </w:rPr>
              <w:t>9</w:t>
            </w:r>
          </w:p>
        </w:tc>
        <w:tc>
          <w:tcPr>
            <w:tcW w:w="1551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1C" w:rsidRPr="00291EB2" w:rsidRDefault="002F001C" w:rsidP="002E286A">
            <w:pPr>
              <w:pStyle w:val="SingleTxtG"/>
              <w:keepNext/>
              <w:keepLines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291EB2">
              <w:rPr>
                <w:sz w:val="18"/>
              </w:rPr>
              <w:t>7</w:t>
            </w:r>
            <w:r w:rsidR="00EF7837">
              <w:rPr>
                <w:sz w:val="18"/>
              </w:rPr>
              <w:t>.</w:t>
            </w:r>
            <w:r w:rsidRPr="00291EB2">
              <w:rPr>
                <w:sz w:val="18"/>
              </w:rPr>
              <w:t>7</w:t>
            </w:r>
          </w:p>
        </w:tc>
      </w:tr>
      <w:tr w:rsidR="002F001C" w:rsidRPr="00291EB2" w:rsidTr="00FA2ED7">
        <w:tc>
          <w:tcPr>
            <w:tcW w:w="1691" w:type="dxa"/>
            <w:vMerge/>
            <w:shd w:val="clear" w:color="auto" w:fill="auto"/>
            <w:hideMark/>
          </w:tcPr>
          <w:p w:rsidR="002F001C" w:rsidRPr="00291EB2" w:rsidRDefault="002F001C" w:rsidP="00291EB2">
            <w:pPr>
              <w:pStyle w:val="SingleTxtG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</w:p>
        </w:tc>
        <w:tc>
          <w:tcPr>
            <w:tcW w:w="1733" w:type="dxa"/>
            <w:shd w:val="clear" w:color="auto" w:fill="auto"/>
            <w:vAlign w:val="bottom"/>
            <w:hideMark/>
          </w:tcPr>
          <w:p w:rsidR="002F001C" w:rsidRPr="00291EB2" w:rsidRDefault="002F001C" w:rsidP="00291EB2">
            <w:pPr>
              <w:pStyle w:val="SingleTxtG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291EB2">
              <w:rPr>
                <w:sz w:val="18"/>
              </w:rPr>
              <w:t>Persons</w:t>
            </w:r>
            <w:r w:rsidR="00C21DB7" w:rsidRPr="00291EB2">
              <w:rPr>
                <w:sz w:val="18"/>
              </w:rPr>
              <w:t xml:space="preserve"> </w:t>
            </w:r>
            <w:r w:rsidRPr="00291EB2">
              <w:rPr>
                <w:sz w:val="18"/>
              </w:rPr>
              <w:t>with</w:t>
            </w:r>
            <w:r w:rsidR="00C21DB7" w:rsidRPr="00291EB2">
              <w:rPr>
                <w:sz w:val="18"/>
              </w:rPr>
              <w:t xml:space="preserve"> </w:t>
            </w:r>
            <w:r w:rsidRPr="00291EB2">
              <w:rPr>
                <w:sz w:val="18"/>
              </w:rPr>
              <w:t>and</w:t>
            </w:r>
            <w:r w:rsidR="00C21DB7" w:rsidRPr="00291EB2">
              <w:rPr>
                <w:sz w:val="18"/>
              </w:rPr>
              <w:t xml:space="preserve"> </w:t>
            </w:r>
            <w:r w:rsidRPr="00291EB2">
              <w:rPr>
                <w:sz w:val="18"/>
              </w:rPr>
              <w:t>without</w:t>
            </w:r>
            <w:r w:rsidR="00C21DB7" w:rsidRPr="00291EB2">
              <w:rPr>
                <w:sz w:val="18"/>
              </w:rPr>
              <w:t xml:space="preserve"> </w:t>
            </w:r>
            <w:r w:rsidRPr="00291EB2">
              <w:rPr>
                <w:sz w:val="18"/>
              </w:rPr>
              <w:t>disability</w:t>
            </w:r>
          </w:p>
        </w:tc>
        <w:tc>
          <w:tcPr>
            <w:tcW w:w="1551" w:type="dxa"/>
            <w:shd w:val="clear" w:color="auto" w:fill="auto"/>
            <w:noWrap/>
            <w:vAlign w:val="bottom"/>
            <w:hideMark/>
          </w:tcPr>
          <w:p w:rsidR="002F001C" w:rsidRPr="00291EB2" w:rsidRDefault="002F001C" w:rsidP="00291EB2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291EB2">
              <w:rPr>
                <w:sz w:val="18"/>
              </w:rPr>
              <w:t>4</w:t>
            </w:r>
            <w:r w:rsidR="00EF7837">
              <w:rPr>
                <w:sz w:val="18"/>
              </w:rPr>
              <w:t>.</w:t>
            </w:r>
            <w:r w:rsidRPr="00291EB2">
              <w:rPr>
                <w:sz w:val="18"/>
              </w:rPr>
              <w:t>3</w:t>
            </w:r>
          </w:p>
        </w:tc>
        <w:tc>
          <w:tcPr>
            <w:tcW w:w="1551" w:type="dxa"/>
            <w:shd w:val="clear" w:color="auto" w:fill="auto"/>
            <w:noWrap/>
            <w:vAlign w:val="bottom"/>
            <w:hideMark/>
          </w:tcPr>
          <w:p w:rsidR="002F001C" w:rsidRPr="00291EB2" w:rsidRDefault="002F001C" w:rsidP="00291EB2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291EB2">
              <w:rPr>
                <w:sz w:val="18"/>
              </w:rPr>
              <w:t>4</w:t>
            </w:r>
            <w:r w:rsidR="00EF7837">
              <w:rPr>
                <w:sz w:val="18"/>
              </w:rPr>
              <w:t>.</w:t>
            </w:r>
            <w:r w:rsidRPr="00291EB2">
              <w:rPr>
                <w:sz w:val="18"/>
              </w:rPr>
              <w:t>6</w:t>
            </w:r>
          </w:p>
        </w:tc>
        <w:tc>
          <w:tcPr>
            <w:tcW w:w="1551" w:type="dxa"/>
            <w:shd w:val="clear" w:color="auto" w:fill="auto"/>
            <w:noWrap/>
            <w:vAlign w:val="bottom"/>
            <w:hideMark/>
          </w:tcPr>
          <w:p w:rsidR="002F001C" w:rsidRPr="00291EB2" w:rsidRDefault="002F001C" w:rsidP="00291EB2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291EB2">
              <w:rPr>
                <w:sz w:val="18"/>
              </w:rPr>
              <w:t>3</w:t>
            </w:r>
            <w:r w:rsidR="00EF7837">
              <w:rPr>
                <w:sz w:val="18"/>
              </w:rPr>
              <w:t>.</w:t>
            </w:r>
            <w:r w:rsidRPr="00291EB2">
              <w:rPr>
                <w:sz w:val="18"/>
              </w:rPr>
              <w:t>6</w:t>
            </w:r>
          </w:p>
        </w:tc>
        <w:tc>
          <w:tcPr>
            <w:tcW w:w="1551" w:type="dxa"/>
            <w:shd w:val="clear" w:color="auto" w:fill="auto"/>
            <w:noWrap/>
            <w:vAlign w:val="bottom"/>
            <w:hideMark/>
          </w:tcPr>
          <w:p w:rsidR="002F001C" w:rsidRPr="00291EB2" w:rsidRDefault="002F001C" w:rsidP="00291EB2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291EB2">
              <w:rPr>
                <w:sz w:val="18"/>
              </w:rPr>
              <w:t>3</w:t>
            </w:r>
            <w:r w:rsidR="00EF7837">
              <w:rPr>
                <w:sz w:val="18"/>
              </w:rPr>
              <w:t>.</w:t>
            </w:r>
            <w:r w:rsidRPr="00291EB2">
              <w:rPr>
                <w:sz w:val="18"/>
              </w:rPr>
              <w:t>7</w:t>
            </w:r>
          </w:p>
        </w:tc>
      </w:tr>
      <w:tr w:rsidR="002F001C" w:rsidRPr="00291EB2" w:rsidTr="00FA2ED7">
        <w:tc>
          <w:tcPr>
            <w:tcW w:w="1691" w:type="dxa"/>
            <w:vMerge w:val="restart"/>
            <w:shd w:val="clear" w:color="auto" w:fill="auto"/>
            <w:noWrap/>
            <w:hideMark/>
          </w:tcPr>
          <w:p w:rsidR="002F001C" w:rsidRPr="00291EB2" w:rsidRDefault="002F001C" w:rsidP="00291EB2">
            <w:pPr>
              <w:pStyle w:val="SingleTxtG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291EB2">
              <w:rPr>
                <w:sz w:val="18"/>
              </w:rPr>
              <w:t>Females</w:t>
            </w:r>
          </w:p>
        </w:tc>
        <w:tc>
          <w:tcPr>
            <w:tcW w:w="1733" w:type="dxa"/>
            <w:shd w:val="clear" w:color="auto" w:fill="auto"/>
            <w:vAlign w:val="bottom"/>
            <w:hideMark/>
          </w:tcPr>
          <w:p w:rsidR="002F001C" w:rsidRPr="00291EB2" w:rsidRDefault="002F001C" w:rsidP="00291EB2">
            <w:pPr>
              <w:pStyle w:val="SingleTxtG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291EB2">
              <w:rPr>
                <w:sz w:val="18"/>
              </w:rPr>
              <w:t>Disabled</w:t>
            </w:r>
            <w:r w:rsidR="00C21DB7" w:rsidRPr="00291EB2">
              <w:rPr>
                <w:sz w:val="18"/>
              </w:rPr>
              <w:t xml:space="preserve"> </w:t>
            </w:r>
            <w:r w:rsidRPr="00291EB2">
              <w:rPr>
                <w:sz w:val="18"/>
              </w:rPr>
              <w:t>persons</w:t>
            </w:r>
          </w:p>
        </w:tc>
        <w:tc>
          <w:tcPr>
            <w:tcW w:w="1551" w:type="dxa"/>
            <w:shd w:val="clear" w:color="auto" w:fill="auto"/>
            <w:noWrap/>
            <w:vAlign w:val="bottom"/>
            <w:hideMark/>
          </w:tcPr>
          <w:p w:rsidR="002F001C" w:rsidRPr="00291EB2" w:rsidRDefault="002F001C" w:rsidP="00291EB2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291EB2">
              <w:rPr>
                <w:sz w:val="18"/>
              </w:rPr>
              <w:t>9</w:t>
            </w:r>
            <w:r w:rsidR="00EF7837">
              <w:rPr>
                <w:sz w:val="18"/>
              </w:rPr>
              <w:t>.</w:t>
            </w:r>
            <w:r w:rsidRPr="00291EB2">
              <w:rPr>
                <w:sz w:val="18"/>
              </w:rPr>
              <w:t>4</w:t>
            </w:r>
          </w:p>
        </w:tc>
        <w:tc>
          <w:tcPr>
            <w:tcW w:w="1551" w:type="dxa"/>
            <w:shd w:val="clear" w:color="auto" w:fill="auto"/>
            <w:noWrap/>
            <w:vAlign w:val="bottom"/>
            <w:hideMark/>
          </w:tcPr>
          <w:p w:rsidR="002F001C" w:rsidRPr="00291EB2" w:rsidRDefault="002F001C" w:rsidP="00291EB2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291EB2">
              <w:rPr>
                <w:sz w:val="18"/>
              </w:rPr>
              <w:t>9</w:t>
            </w:r>
            <w:r w:rsidR="00EF7837">
              <w:rPr>
                <w:sz w:val="18"/>
              </w:rPr>
              <w:t>.</w:t>
            </w:r>
            <w:r w:rsidRPr="00291EB2">
              <w:rPr>
                <w:sz w:val="18"/>
              </w:rPr>
              <w:t>9</w:t>
            </w:r>
          </w:p>
        </w:tc>
        <w:tc>
          <w:tcPr>
            <w:tcW w:w="1551" w:type="dxa"/>
            <w:shd w:val="clear" w:color="auto" w:fill="auto"/>
            <w:noWrap/>
            <w:vAlign w:val="bottom"/>
            <w:hideMark/>
          </w:tcPr>
          <w:p w:rsidR="002F001C" w:rsidRPr="00291EB2" w:rsidRDefault="002F001C" w:rsidP="00291EB2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291EB2">
              <w:rPr>
                <w:sz w:val="18"/>
              </w:rPr>
              <w:t>9</w:t>
            </w:r>
            <w:r w:rsidR="00EF7837">
              <w:rPr>
                <w:sz w:val="18"/>
              </w:rPr>
              <w:t>.</w:t>
            </w:r>
            <w:r w:rsidRPr="00291EB2">
              <w:rPr>
                <w:sz w:val="18"/>
              </w:rPr>
              <w:t>0</w:t>
            </w:r>
          </w:p>
        </w:tc>
        <w:tc>
          <w:tcPr>
            <w:tcW w:w="1551" w:type="dxa"/>
            <w:shd w:val="clear" w:color="auto" w:fill="auto"/>
            <w:noWrap/>
            <w:vAlign w:val="bottom"/>
            <w:hideMark/>
          </w:tcPr>
          <w:p w:rsidR="002F001C" w:rsidRPr="00291EB2" w:rsidRDefault="002F001C" w:rsidP="00291EB2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291EB2">
              <w:rPr>
                <w:sz w:val="18"/>
              </w:rPr>
              <w:t>7</w:t>
            </w:r>
            <w:r w:rsidR="00EF7837">
              <w:rPr>
                <w:sz w:val="18"/>
              </w:rPr>
              <w:t>.</w:t>
            </w:r>
            <w:r w:rsidRPr="00291EB2">
              <w:rPr>
                <w:sz w:val="18"/>
              </w:rPr>
              <w:t>5</w:t>
            </w:r>
          </w:p>
        </w:tc>
      </w:tr>
      <w:tr w:rsidR="002F001C" w:rsidRPr="00291EB2" w:rsidTr="00FA2ED7">
        <w:tc>
          <w:tcPr>
            <w:tcW w:w="1691" w:type="dxa"/>
            <w:vMerge/>
            <w:tcBorders>
              <w:bottom w:val="single" w:sz="4" w:space="0" w:color="auto"/>
            </w:tcBorders>
            <w:shd w:val="clear" w:color="auto" w:fill="auto"/>
            <w:hideMark/>
          </w:tcPr>
          <w:p w:rsidR="002F001C" w:rsidRPr="00291EB2" w:rsidRDefault="002F001C" w:rsidP="00291EB2">
            <w:pPr>
              <w:pStyle w:val="SingleTxtG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</w:p>
        </w:tc>
        <w:tc>
          <w:tcPr>
            <w:tcW w:w="1733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2F001C" w:rsidRPr="00291EB2" w:rsidRDefault="002F001C" w:rsidP="00291EB2">
            <w:pPr>
              <w:pStyle w:val="SingleTxtG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291EB2">
              <w:rPr>
                <w:sz w:val="18"/>
              </w:rPr>
              <w:t>Persons</w:t>
            </w:r>
            <w:r w:rsidR="00C21DB7" w:rsidRPr="00291EB2">
              <w:rPr>
                <w:sz w:val="18"/>
              </w:rPr>
              <w:t xml:space="preserve"> </w:t>
            </w:r>
            <w:r w:rsidRPr="00291EB2">
              <w:rPr>
                <w:sz w:val="18"/>
              </w:rPr>
              <w:t>with</w:t>
            </w:r>
            <w:r w:rsidR="00C21DB7" w:rsidRPr="00291EB2">
              <w:rPr>
                <w:sz w:val="18"/>
              </w:rPr>
              <w:t xml:space="preserve"> </w:t>
            </w:r>
            <w:r w:rsidRPr="00291EB2">
              <w:rPr>
                <w:sz w:val="18"/>
              </w:rPr>
              <w:t>and</w:t>
            </w:r>
            <w:r w:rsidR="00C21DB7" w:rsidRPr="00291EB2">
              <w:rPr>
                <w:sz w:val="18"/>
              </w:rPr>
              <w:t xml:space="preserve"> </w:t>
            </w:r>
            <w:r w:rsidRPr="00291EB2">
              <w:rPr>
                <w:sz w:val="18"/>
              </w:rPr>
              <w:t>without</w:t>
            </w:r>
            <w:r w:rsidR="00C21DB7" w:rsidRPr="00291EB2">
              <w:rPr>
                <w:sz w:val="18"/>
              </w:rPr>
              <w:t xml:space="preserve"> </w:t>
            </w:r>
            <w:r w:rsidRPr="00291EB2">
              <w:rPr>
                <w:sz w:val="18"/>
              </w:rPr>
              <w:t>disability</w:t>
            </w:r>
          </w:p>
        </w:tc>
        <w:tc>
          <w:tcPr>
            <w:tcW w:w="155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1C" w:rsidRPr="00291EB2" w:rsidRDefault="002F001C" w:rsidP="00291EB2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291EB2">
              <w:rPr>
                <w:sz w:val="18"/>
              </w:rPr>
              <w:t>4</w:t>
            </w:r>
            <w:r w:rsidR="00EF7837">
              <w:rPr>
                <w:sz w:val="18"/>
              </w:rPr>
              <w:t>.</w:t>
            </w:r>
            <w:r w:rsidRPr="00291EB2">
              <w:rPr>
                <w:sz w:val="18"/>
              </w:rPr>
              <w:t>7</w:t>
            </w:r>
          </w:p>
        </w:tc>
        <w:tc>
          <w:tcPr>
            <w:tcW w:w="155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1C" w:rsidRPr="00291EB2" w:rsidRDefault="002F001C" w:rsidP="00291EB2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291EB2">
              <w:rPr>
                <w:sz w:val="18"/>
              </w:rPr>
              <w:t>4</w:t>
            </w:r>
            <w:r w:rsidR="00EF7837">
              <w:rPr>
                <w:sz w:val="18"/>
              </w:rPr>
              <w:t>.</w:t>
            </w:r>
            <w:r w:rsidRPr="00291EB2">
              <w:rPr>
                <w:sz w:val="18"/>
              </w:rPr>
              <w:t>8</w:t>
            </w:r>
          </w:p>
        </w:tc>
        <w:tc>
          <w:tcPr>
            <w:tcW w:w="155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1C" w:rsidRPr="00291EB2" w:rsidRDefault="002F001C" w:rsidP="00291EB2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291EB2">
              <w:rPr>
                <w:sz w:val="18"/>
              </w:rPr>
              <w:t>4</w:t>
            </w:r>
            <w:r w:rsidR="00EF7837">
              <w:rPr>
                <w:sz w:val="18"/>
              </w:rPr>
              <w:t>.</w:t>
            </w:r>
            <w:r w:rsidRPr="00291EB2">
              <w:rPr>
                <w:sz w:val="18"/>
              </w:rPr>
              <w:t>5</w:t>
            </w:r>
          </w:p>
        </w:tc>
        <w:tc>
          <w:tcPr>
            <w:tcW w:w="155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1C" w:rsidRPr="00291EB2" w:rsidRDefault="002F001C" w:rsidP="00291EB2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291EB2">
              <w:rPr>
                <w:sz w:val="18"/>
              </w:rPr>
              <w:t>3</w:t>
            </w:r>
            <w:r w:rsidR="00EF7837">
              <w:rPr>
                <w:sz w:val="18"/>
              </w:rPr>
              <w:t>.</w:t>
            </w:r>
            <w:r w:rsidRPr="00291EB2">
              <w:rPr>
                <w:sz w:val="18"/>
              </w:rPr>
              <w:t>8</w:t>
            </w:r>
          </w:p>
        </w:tc>
      </w:tr>
    </w:tbl>
    <w:p w:rsidR="002F001C" w:rsidRPr="00EF7837" w:rsidRDefault="002F001C" w:rsidP="00EF7837">
      <w:pPr>
        <w:spacing w:before="120" w:after="240" w:line="240" w:lineRule="atLeast"/>
        <w:ind w:left="1134" w:right="1134" w:firstLine="170"/>
        <w:rPr>
          <w:sz w:val="18"/>
        </w:rPr>
      </w:pPr>
      <w:r w:rsidRPr="00EF7837">
        <w:rPr>
          <w:i/>
          <w:iCs/>
          <w:sz w:val="18"/>
        </w:rPr>
        <w:t>Source:</w:t>
      </w:r>
      <w:r w:rsidR="00EF7837">
        <w:rPr>
          <w:sz w:val="18"/>
        </w:rPr>
        <w:t xml:space="preserve"> </w:t>
      </w:r>
      <w:r w:rsidR="00C21DB7" w:rsidRPr="00EF7837">
        <w:rPr>
          <w:sz w:val="18"/>
        </w:rPr>
        <w:t xml:space="preserve"> </w:t>
      </w:r>
      <w:r w:rsidRPr="00FA2ED7">
        <w:rPr>
          <w:sz w:val="18"/>
        </w:rPr>
        <w:t>Statistics</w:t>
      </w:r>
      <w:r w:rsidR="00C21DB7" w:rsidRPr="00FA2ED7">
        <w:rPr>
          <w:sz w:val="18"/>
        </w:rPr>
        <w:t xml:space="preserve"> </w:t>
      </w:r>
      <w:r w:rsidRPr="00FA2ED7">
        <w:rPr>
          <w:sz w:val="18"/>
        </w:rPr>
        <w:t>Estonia,</w:t>
      </w:r>
      <w:r w:rsidR="00C21DB7" w:rsidRPr="00FA2ED7">
        <w:rPr>
          <w:sz w:val="18"/>
        </w:rPr>
        <w:t xml:space="preserve"> </w:t>
      </w:r>
      <w:r w:rsidRPr="00FA2ED7">
        <w:rPr>
          <w:sz w:val="18"/>
        </w:rPr>
        <w:t>Estonian</w:t>
      </w:r>
      <w:r w:rsidR="00C21DB7" w:rsidRPr="00FA2ED7">
        <w:rPr>
          <w:sz w:val="18"/>
        </w:rPr>
        <w:t xml:space="preserve"> </w:t>
      </w:r>
      <w:r w:rsidRPr="00FA2ED7">
        <w:rPr>
          <w:sz w:val="18"/>
        </w:rPr>
        <w:t>Social</w:t>
      </w:r>
      <w:r w:rsidR="00C21DB7" w:rsidRPr="00FA2ED7">
        <w:rPr>
          <w:sz w:val="18"/>
        </w:rPr>
        <w:t xml:space="preserve"> </w:t>
      </w:r>
      <w:r w:rsidRPr="00FA2ED7">
        <w:rPr>
          <w:sz w:val="18"/>
        </w:rPr>
        <w:t>Survey</w:t>
      </w:r>
      <w:r w:rsidR="00C21DB7" w:rsidRPr="00FA2ED7">
        <w:rPr>
          <w:sz w:val="18"/>
        </w:rPr>
        <w:t xml:space="preserve"> </w:t>
      </w:r>
      <w:r w:rsidRPr="00FA2ED7">
        <w:rPr>
          <w:sz w:val="18"/>
        </w:rPr>
        <w:t>2015</w:t>
      </w:r>
      <w:r w:rsidR="00684C05" w:rsidRPr="00FA2ED7">
        <w:rPr>
          <w:sz w:val="18"/>
        </w:rPr>
        <w:t>–</w:t>
      </w:r>
      <w:r w:rsidRPr="00FA2ED7">
        <w:rPr>
          <w:sz w:val="18"/>
        </w:rPr>
        <w:t>2018</w:t>
      </w:r>
      <w:r w:rsidR="00247FE3" w:rsidRPr="00FA2ED7">
        <w:rPr>
          <w:sz w:val="18"/>
        </w:rPr>
        <w:t>.</w:t>
      </w:r>
    </w:p>
    <w:p w:rsidR="002F001C" w:rsidRPr="00E31BBF" w:rsidRDefault="002F001C" w:rsidP="00732F46">
      <w:pPr>
        <w:pStyle w:val="SingleTxtG"/>
      </w:pPr>
      <w:r w:rsidRPr="00E31BBF">
        <w:t>143.</w:t>
      </w:r>
      <w:r w:rsidRPr="00E31BBF">
        <w:tab/>
        <w:t>Universal</w:t>
      </w:r>
      <w:r w:rsidR="00C21DB7">
        <w:t xml:space="preserve"> </w:t>
      </w:r>
      <w:r w:rsidRPr="00E31BBF">
        <w:t>design</w:t>
      </w:r>
      <w:r w:rsidR="00C21DB7">
        <w:t xml:space="preserve"> </w:t>
      </w:r>
      <w:r w:rsidRPr="00E31BBF">
        <w:t>principles</w:t>
      </w:r>
      <w:r w:rsidR="00C21DB7">
        <w:t xml:space="preserve"> </w:t>
      </w:r>
      <w:r w:rsidRPr="00E31BBF">
        <w:t>are</w:t>
      </w:r>
      <w:r w:rsidR="00C21DB7">
        <w:t xml:space="preserve"> </w:t>
      </w:r>
      <w:r w:rsidRPr="00E31BBF">
        <w:t>applied</w:t>
      </w:r>
      <w:r w:rsidR="00C21DB7">
        <w:t xml:space="preserve"> </w:t>
      </w:r>
      <w:r w:rsidRPr="00E31BBF">
        <w:t>both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development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infrastructure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use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vehicles</w:t>
      </w:r>
      <w:r w:rsidR="00C21DB7">
        <w:t xml:space="preserve"> </w:t>
      </w:r>
      <w:r w:rsidRPr="00E31BBF">
        <w:t>through</w:t>
      </w:r>
      <w:r w:rsidR="00C21DB7">
        <w:t xml:space="preserve"> </w:t>
      </w:r>
      <w:r w:rsidRPr="00E31BBF">
        <w:t>procurement</w:t>
      </w:r>
      <w:r w:rsidR="00C21DB7">
        <w:t xml:space="preserve"> </w:t>
      </w:r>
      <w:r w:rsidRPr="00E31BBF">
        <w:t>processes</w:t>
      </w:r>
      <w:r w:rsidR="00C21DB7">
        <w:t xml:space="preserve"> </w:t>
      </w:r>
      <w:r w:rsidRPr="00E31BBF">
        <w:t>with</w:t>
      </w:r>
      <w:r w:rsidR="00C21DB7">
        <w:t xml:space="preserve"> </w:t>
      </w:r>
      <w:r w:rsidRPr="00E31BBF">
        <w:t>more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less</w:t>
      </w:r>
      <w:r w:rsidR="00C21DB7">
        <w:t xml:space="preserve"> </w:t>
      </w:r>
      <w:r w:rsidRPr="00E31BBF">
        <w:t>success.</w:t>
      </w:r>
      <w:r w:rsidR="00C21DB7">
        <w:t xml:space="preserve"> </w:t>
      </w:r>
    </w:p>
    <w:p w:rsidR="002F001C" w:rsidRPr="00E31BBF" w:rsidRDefault="002F001C" w:rsidP="00732F46">
      <w:pPr>
        <w:pStyle w:val="SingleTxtG"/>
      </w:pPr>
      <w:r w:rsidRPr="00E31BBF">
        <w:t>144.</w:t>
      </w:r>
      <w:r w:rsidRPr="00E31BBF">
        <w:tab/>
        <w:t>See</w:t>
      </w:r>
      <w:r w:rsidR="00C21DB7">
        <w:t xml:space="preserve"> </w:t>
      </w:r>
      <w:r w:rsidRPr="00E31BBF">
        <w:t>also</w:t>
      </w:r>
      <w:r w:rsidR="00C21DB7">
        <w:t xml:space="preserve"> </w:t>
      </w:r>
      <w:r w:rsidRPr="00E31BBF">
        <w:t>answers</w:t>
      </w:r>
      <w:r w:rsidR="00C21DB7">
        <w:t xml:space="preserve"> </w:t>
      </w:r>
      <w:r w:rsidRPr="00E31BBF">
        <w:t>under</w:t>
      </w:r>
      <w:r w:rsidR="00C21DB7">
        <w:t xml:space="preserve"> </w:t>
      </w:r>
      <w:r w:rsidRPr="00E31BBF">
        <w:t>article</w:t>
      </w:r>
      <w:r w:rsidR="00C21DB7">
        <w:t xml:space="preserve"> </w:t>
      </w:r>
      <w:r w:rsidRPr="00E31BBF">
        <w:t>7</w:t>
      </w:r>
      <w:r w:rsidR="00C21DB7">
        <w:t xml:space="preserve"> </w:t>
      </w:r>
      <w:r w:rsidRPr="00E31BBF">
        <w:t>point</w:t>
      </w:r>
      <w:r w:rsidR="00C21DB7">
        <w:t xml:space="preserve"> </w:t>
      </w:r>
      <w:proofErr w:type="gramStart"/>
      <w:r w:rsidRPr="00E31BBF">
        <w:t>5</w:t>
      </w:r>
      <w:proofErr w:type="gramEnd"/>
      <w:r w:rsidR="00C21DB7">
        <w:t xml:space="preserve"> </w:t>
      </w:r>
      <w:r w:rsidRPr="00E31BBF">
        <w:t>(b)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article</w:t>
      </w:r>
      <w:r w:rsidR="00C21DB7">
        <w:t xml:space="preserve"> </w:t>
      </w:r>
      <w:r w:rsidRPr="00E31BBF">
        <w:t>9</w:t>
      </w:r>
      <w:r w:rsidR="00C21DB7">
        <w:t xml:space="preserve"> </w:t>
      </w:r>
      <w:r w:rsidRPr="00E31BBF">
        <w:t>etc.</w:t>
      </w:r>
      <w:r w:rsidR="00C21DB7">
        <w:t xml:space="preserve"> </w:t>
      </w:r>
    </w:p>
    <w:p w:rsidR="002F001C" w:rsidRPr="00E31BBF" w:rsidRDefault="002F001C" w:rsidP="00247FE3">
      <w:pPr>
        <w:pStyle w:val="H1G"/>
      </w:pPr>
      <w:r w:rsidRPr="00E31BBF">
        <w:tab/>
      </w:r>
      <w:r w:rsidRPr="00E31BBF">
        <w:tab/>
        <w:t>Participation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political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public</w:t>
      </w:r>
      <w:r w:rsidR="00C21DB7">
        <w:t xml:space="preserve"> </w:t>
      </w:r>
      <w:r w:rsidRPr="00E31BBF">
        <w:t>life</w:t>
      </w:r>
      <w:r w:rsidR="00C21DB7">
        <w:t xml:space="preserve"> </w:t>
      </w:r>
      <w:r w:rsidRPr="00E31BBF">
        <w:t>(art.</w:t>
      </w:r>
      <w:r w:rsidR="00C21DB7">
        <w:t xml:space="preserve"> </w:t>
      </w:r>
      <w:r w:rsidRPr="00E31BBF">
        <w:t>29)</w:t>
      </w:r>
    </w:p>
    <w:p w:rsidR="002F001C" w:rsidRPr="00E31BBF" w:rsidRDefault="002F001C" w:rsidP="00247FE3">
      <w:pPr>
        <w:pStyle w:val="H23G"/>
      </w:pPr>
      <w:r w:rsidRPr="00E31BBF">
        <w:tab/>
      </w:r>
      <w:r w:rsidRPr="00E31BBF">
        <w:tab/>
        <w:t>Reply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paragraph</w:t>
      </w:r>
      <w:r w:rsidR="00C21DB7">
        <w:t xml:space="preserve"> </w:t>
      </w:r>
      <w:r w:rsidRPr="00E31BBF">
        <w:t>22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list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issues</w:t>
      </w:r>
      <w:r w:rsidR="00C21DB7">
        <w:t xml:space="preserve"> </w:t>
      </w:r>
    </w:p>
    <w:p w:rsidR="002F001C" w:rsidRPr="00E31BBF" w:rsidRDefault="002F001C" w:rsidP="00732F46">
      <w:pPr>
        <w:pStyle w:val="SingleTxtG"/>
      </w:pPr>
      <w:r w:rsidRPr="00E31BBF">
        <w:t>145.</w:t>
      </w:r>
      <w:r w:rsidRPr="00E31BBF">
        <w:tab/>
        <w:t>All</w:t>
      </w:r>
      <w:r w:rsidR="00C21DB7">
        <w:t xml:space="preserve"> </w:t>
      </w:r>
      <w:r w:rsidRPr="00E31BBF">
        <w:t>persons</w:t>
      </w:r>
      <w:r w:rsidR="00C21DB7">
        <w:t xml:space="preserve"> </w:t>
      </w:r>
      <w:r w:rsidRPr="00E31BBF">
        <w:t>who</w:t>
      </w:r>
      <w:r w:rsidR="00C21DB7">
        <w:t xml:space="preserve"> </w:t>
      </w:r>
      <w:r w:rsidRPr="00E31BBF">
        <w:t>have</w:t>
      </w:r>
      <w:r w:rsidR="00C21DB7">
        <w:t xml:space="preserve"> </w:t>
      </w:r>
      <w:r w:rsidRPr="00E31BBF">
        <w:t>reached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statutory</w:t>
      </w:r>
      <w:r w:rsidR="00C21DB7">
        <w:t xml:space="preserve"> </w:t>
      </w:r>
      <w:r w:rsidRPr="00E31BBF">
        <w:t>age</w:t>
      </w:r>
      <w:r w:rsidR="00C21DB7">
        <w:t xml:space="preserve"> </w:t>
      </w:r>
      <w:r w:rsidRPr="00E31BBF">
        <w:t>have</w:t>
      </w:r>
      <w:r w:rsidR="00C21DB7">
        <w:t xml:space="preserve"> </w:t>
      </w:r>
      <w:r w:rsidRPr="00E31BBF">
        <w:t>an</w:t>
      </w:r>
      <w:r w:rsidR="00C21DB7">
        <w:t xml:space="preserve"> </w:t>
      </w:r>
      <w:r w:rsidRPr="00E31BBF">
        <w:t>equal</w:t>
      </w:r>
      <w:r w:rsidR="00C21DB7">
        <w:t xml:space="preserve"> </w:t>
      </w:r>
      <w:r w:rsidRPr="00E31BBF">
        <w:t>right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vote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participate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stand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elections.</w:t>
      </w:r>
      <w:r w:rsidR="00C21DB7">
        <w:t xml:space="preserve"> </w:t>
      </w:r>
      <w:r w:rsidRPr="00E31BBF">
        <w:t>Pursuant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electoral</w:t>
      </w:r>
      <w:r w:rsidR="00C21DB7">
        <w:t xml:space="preserve"> </w:t>
      </w:r>
      <w:r w:rsidRPr="00E31BBF">
        <w:t>law,</w:t>
      </w:r>
      <w:r w:rsidR="00C21DB7">
        <w:t xml:space="preserve"> </w:t>
      </w:r>
      <w:r w:rsidRPr="00E31BBF">
        <w:t>all</w:t>
      </w:r>
      <w:r w:rsidR="00C21DB7">
        <w:t xml:space="preserve"> </w:t>
      </w:r>
      <w:r w:rsidRPr="00E31BBF">
        <w:t>eligible</w:t>
      </w:r>
      <w:r w:rsidR="00C21DB7">
        <w:t xml:space="preserve"> </w:t>
      </w:r>
      <w:r w:rsidRPr="00E31BBF">
        <w:t>voters</w:t>
      </w:r>
      <w:r w:rsidR="00C21DB7">
        <w:t xml:space="preserve"> </w:t>
      </w:r>
      <w:r w:rsidRPr="00E31BBF">
        <w:t>must</w:t>
      </w:r>
      <w:r w:rsidR="00C21DB7">
        <w:t xml:space="preserve"> </w:t>
      </w:r>
      <w:r w:rsidRPr="00E31BBF">
        <w:t>have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possibility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vote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manner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their</w:t>
      </w:r>
      <w:r w:rsidR="00C21DB7">
        <w:t xml:space="preserve"> </w:t>
      </w:r>
      <w:r w:rsidRPr="00E31BBF">
        <w:t>choice: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polling</w:t>
      </w:r>
      <w:r w:rsidR="00C21DB7">
        <w:t xml:space="preserve"> </w:t>
      </w:r>
      <w:r w:rsidRPr="00E31BBF">
        <w:t>station,</w:t>
      </w:r>
      <w:r w:rsidR="00C21DB7">
        <w:t xml:space="preserve"> </w:t>
      </w:r>
      <w:r w:rsidRPr="00E31BBF">
        <w:t>electronically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at</w:t>
      </w:r>
      <w:r w:rsidR="00C21DB7">
        <w:t xml:space="preserve"> </w:t>
      </w:r>
      <w:r w:rsidRPr="00E31BBF">
        <w:t>home.</w:t>
      </w:r>
      <w:r w:rsidR="00C21DB7">
        <w:t xml:space="preserve"> </w:t>
      </w:r>
      <w:r w:rsidRPr="00E31BBF">
        <w:t>As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rule,</w:t>
      </w:r>
      <w:r w:rsidR="00C21DB7">
        <w:t xml:space="preserve"> </w:t>
      </w:r>
      <w:r w:rsidRPr="00E31BBF">
        <w:t>voters</w:t>
      </w:r>
      <w:r w:rsidR="00C21DB7">
        <w:t xml:space="preserve"> </w:t>
      </w:r>
      <w:r w:rsidRPr="00E31BBF">
        <w:t>are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vote</w:t>
      </w:r>
      <w:r w:rsidR="00C21DB7">
        <w:t xml:space="preserve"> </w:t>
      </w:r>
      <w:r w:rsidRPr="00E31BBF">
        <w:t>independently.</w:t>
      </w:r>
      <w:r w:rsidR="00C21DB7">
        <w:t xml:space="preserve"> </w:t>
      </w:r>
      <w:r w:rsidRPr="00E31BBF">
        <w:t>However,</w:t>
      </w:r>
      <w:r w:rsidR="00C21DB7">
        <w:t xml:space="preserve"> </w:t>
      </w:r>
      <w:r w:rsidRPr="00E31BBF">
        <w:t>voters</w:t>
      </w:r>
      <w:r w:rsidR="00C21DB7">
        <w:t xml:space="preserve"> </w:t>
      </w:r>
      <w:r w:rsidRPr="00E31BBF">
        <w:t>who</w:t>
      </w:r>
      <w:r w:rsidR="00C21DB7">
        <w:t xml:space="preserve"> </w:t>
      </w:r>
      <w:r w:rsidRPr="00E31BBF">
        <w:t>want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need</w:t>
      </w:r>
      <w:r w:rsidR="00C21DB7">
        <w:t xml:space="preserve"> </w:t>
      </w:r>
      <w:r w:rsidRPr="00E31BBF">
        <w:t>assistance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filling</w:t>
      </w:r>
      <w:r w:rsidR="00C21DB7">
        <w:t xml:space="preserve"> </w:t>
      </w:r>
      <w:r w:rsidRPr="00E31BBF">
        <w:t>out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ballot</w:t>
      </w:r>
      <w:r w:rsidR="00C21DB7">
        <w:t xml:space="preserve"> </w:t>
      </w:r>
      <w:r w:rsidRPr="00E31BBF">
        <w:t>have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right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assistance</w:t>
      </w:r>
      <w:r w:rsidR="00C21DB7">
        <w:t xml:space="preserve"> </w:t>
      </w:r>
      <w:r w:rsidRPr="00E31BBF">
        <w:t>from</w:t>
      </w:r>
      <w:r w:rsidR="00C21DB7">
        <w:t xml:space="preserve"> </w:t>
      </w:r>
      <w:r w:rsidRPr="00E31BBF">
        <w:t>whomever</w:t>
      </w:r>
      <w:r w:rsidR="00C21DB7">
        <w:t xml:space="preserve"> </w:t>
      </w:r>
      <w:r w:rsidRPr="00E31BBF">
        <w:t>they</w:t>
      </w:r>
      <w:r w:rsidR="00C21DB7">
        <w:t xml:space="preserve"> </w:t>
      </w:r>
      <w:r w:rsidRPr="00E31BBF">
        <w:t>choose,</w:t>
      </w:r>
      <w:r w:rsidR="00C21DB7">
        <w:t xml:space="preserve"> </w:t>
      </w:r>
      <w:r w:rsidRPr="00E31BBF">
        <w:t>as</w:t>
      </w:r>
      <w:r w:rsidR="00C21DB7">
        <w:t xml:space="preserve"> </w:t>
      </w:r>
      <w:r w:rsidRPr="00E31BBF">
        <w:t>long</w:t>
      </w:r>
      <w:r w:rsidR="00C21DB7">
        <w:t xml:space="preserve"> </w:t>
      </w:r>
      <w:r w:rsidRPr="00E31BBF">
        <w:t>as</w:t>
      </w:r>
      <w:r w:rsidR="00C21DB7">
        <w:t xml:space="preserve"> </w:t>
      </w:r>
      <w:r w:rsidRPr="00E31BBF">
        <w:t>that</w:t>
      </w:r>
      <w:r w:rsidR="00C21DB7">
        <w:t xml:space="preserve"> </w:t>
      </w:r>
      <w:r w:rsidRPr="00E31BBF">
        <w:t>person</w:t>
      </w:r>
      <w:r w:rsidR="00C21DB7">
        <w:t xml:space="preserve"> </w:t>
      </w:r>
      <w:r w:rsidRPr="00E31BBF">
        <w:t>is</w:t>
      </w:r>
      <w:r w:rsidR="00C21DB7">
        <w:t xml:space="preserve"> </w:t>
      </w:r>
      <w:r w:rsidRPr="00E31BBF">
        <w:t>not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candidate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particular</w:t>
      </w:r>
      <w:r w:rsidR="00C21DB7">
        <w:t xml:space="preserve"> </w:t>
      </w:r>
      <w:r w:rsidRPr="00E31BBF">
        <w:t>electoral</w:t>
      </w:r>
      <w:r w:rsidR="00C21DB7">
        <w:t xml:space="preserve"> </w:t>
      </w:r>
      <w:r w:rsidRPr="00E31BBF">
        <w:t>district.</w:t>
      </w:r>
      <w:r w:rsidR="00C21DB7">
        <w:t xml:space="preserve"> </w:t>
      </w:r>
      <w:r w:rsidRPr="00E31BBF">
        <w:t>The</w:t>
      </w:r>
      <w:r w:rsidR="00C21DB7">
        <w:t xml:space="preserve"> </w:t>
      </w:r>
      <w:proofErr w:type="spellStart"/>
      <w:r w:rsidR="00494E7F" w:rsidRPr="00494E7F">
        <w:rPr>
          <w:i/>
          <w:iCs/>
        </w:rPr>
        <w:t>Riigikogu</w:t>
      </w:r>
      <w:proofErr w:type="spellEnd"/>
      <w:r w:rsidR="00C21DB7">
        <w:t xml:space="preserve"> </w:t>
      </w:r>
      <w:r w:rsidRPr="00E31BBF">
        <w:t>Election</w:t>
      </w:r>
      <w:r w:rsidR="00C21DB7">
        <w:t xml:space="preserve"> </w:t>
      </w:r>
      <w:r w:rsidRPr="00E31BBF">
        <w:t>Act</w:t>
      </w:r>
      <w:r w:rsidR="00C21DB7">
        <w:t xml:space="preserve"> </w:t>
      </w:r>
      <w:r w:rsidRPr="00E31BBF">
        <w:t>also</w:t>
      </w:r>
      <w:r w:rsidR="00C21DB7">
        <w:t xml:space="preserve"> </w:t>
      </w:r>
      <w:r w:rsidRPr="00E31BBF">
        <w:t>requires</w:t>
      </w:r>
      <w:r w:rsidR="00C21DB7">
        <w:t xml:space="preserve"> </w:t>
      </w:r>
      <w:r w:rsidRPr="00E31BBF">
        <w:t>that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electronic</w:t>
      </w:r>
      <w:r w:rsidR="00C21DB7">
        <w:t xml:space="preserve"> </w:t>
      </w:r>
      <w:r w:rsidRPr="00E31BBF">
        <w:t>voting</w:t>
      </w:r>
      <w:r w:rsidR="00C21DB7">
        <w:t xml:space="preserve"> </w:t>
      </w:r>
      <w:r w:rsidRPr="00E31BBF">
        <w:t>application</w:t>
      </w:r>
      <w:r w:rsidR="00C21DB7">
        <w:t xml:space="preserve"> </w:t>
      </w:r>
      <w:r w:rsidRPr="00E31BBF">
        <w:t>must</w:t>
      </w:r>
      <w:r w:rsidR="00C21DB7">
        <w:t xml:space="preserve"> </w:t>
      </w:r>
      <w:r w:rsidRPr="00E31BBF">
        <w:t>provide</w:t>
      </w:r>
      <w:r w:rsidR="00C21DB7">
        <w:t xml:space="preserve"> </w:t>
      </w:r>
      <w:r w:rsidRPr="00E31BBF">
        <w:t>support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visually</w:t>
      </w:r>
      <w:r w:rsidR="00C21DB7">
        <w:t xml:space="preserve"> </w:t>
      </w:r>
      <w:r w:rsidRPr="00E31BBF">
        <w:t>impaired</w:t>
      </w:r>
      <w:r w:rsidR="00C21DB7">
        <w:t xml:space="preserve"> </w:t>
      </w:r>
      <w:r w:rsidRPr="00E31BBF">
        <w:t>persons.</w:t>
      </w:r>
      <w:r w:rsidR="00C21DB7">
        <w:t xml:space="preserve"> </w:t>
      </w:r>
    </w:p>
    <w:p w:rsidR="002F001C" w:rsidRPr="00E31BBF" w:rsidRDefault="002F001C" w:rsidP="00732F46">
      <w:pPr>
        <w:pStyle w:val="SingleTxtG"/>
      </w:pPr>
      <w:r w:rsidRPr="00E31BBF">
        <w:t>146.</w:t>
      </w:r>
      <w:r w:rsidRPr="00E31BBF">
        <w:tab/>
        <w:t>Polling</w:t>
      </w:r>
      <w:r w:rsidR="00C21DB7">
        <w:t xml:space="preserve"> </w:t>
      </w:r>
      <w:r w:rsidRPr="00E31BBF">
        <w:t>stations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Estonia</w:t>
      </w:r>
      <w:r w:rsidR="00C21DB7">
        <w:t xml:space="preserve"> </w:t>
      </w:r>
      <w:r w:rsidRPr="00E31BBF">
        <w:t>are</w:t>
      </w:r>
      <w:r w:rsidR="00C21DB7">
        <w:t xml:space="preserve"> </w:t>
      </w:r>
      <w:r w:rsidRPr="00E31BBF">
        <w:t>located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public</w:t>
      </w:r>
      <w:r w:rsidR="00C21DB7">
        <w:t xml:space="preserve"> </w:t>
      </w:r>
      <w:r w:rsidRPr="00E31BBF">
        <w:t>buildings,</w:t>
      </w:r>
      <w:r w:rsidR="00C21DB7">
        <w:t xml:space="preserve"> </w:t>
      </w:r>
      <w:r w:rsidRPr="00E31BBF">
        <w:t>which</w:t>
      </w:r>
      <w:r w:rsidR="00C21DB7">
        <w:t xml:space="preserve"> </w:t>
      </w:r>
      <w:r w:rsidRPr="00E31BBF">
        <w:t>must</w:t>
      </w:r>
      <w:r w:rsidR="00C21DB7">
        <w:t xml:space="preserve"> </w:t>
      </w:r>
      <w:r w:rsidRPr="00E31BBF">
        <w:t>comply</w:t>
      </w:r>
      <w:r w:rsidR="00C21DB7">
        <w:t xml:space="preserve"> </w:t>
      </w:r>
      <w:r w:rsidRPr="00E31BBF">
        <w:t>with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requirements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Regulation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Minister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Enterprise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Information</w:t>
      </w:r>
      <w:r w:rsidR="00C21DB7">
        <w:t xml:space="preserve"> </w:t>
      </w:r>
      <w:r w:rsidRPr="00E31BBF">
        <w:t>Technology</w:t>
      </w:r>
      <w:r w:rsidR="00C21DB7">
        <w:t xml:space="preserve"> </w:t>
      </w:r>
      <w:r w:rsidR="003E41EF">
        <w:t>“</w:t>
      </w:r>
      <w:r w:rsidRPr="00E31BBF">
        <w:t>Requirements</w:t>
      </w:r>
      <w:r w:rsidR="00C21DB7">
        <w:t xml:space="preserve"> </w:t>
      </w:r>
      <w:r w:rsidRPr="00E31BBF">
        <w:t>for</w:t>
      </w:r>
      <w:r w:rsidR="00C21DB7">
        <w:t xml:space="preserve"> </w:t>
      </w:r>
      <w:r w:rsidRPr="00E31BBF">
        <w:t>Structures</w:t>
      </w:r>
      <w:r w:rsidR="00C21DB7">
        <w:t xml:space="preserve"> </w:t>
      </w:r>
      <w:r w:rsidRPr="00E31BBF">
        <w:t>arising</w:t>
      </w:r>
      <w:r w:rsidR="00C21DB7">
        <w:t xml:space="preserve"> </w:t>
      </w:r>
      <w:r w:rsidRPr="00E31BBF">
        <w:t>from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Special</w:t>
      </w:r>
      <w:r w:rsidR="00C21DB7">
        <w:t xml:space="preserve"> </w:t>
      </w:r>
      <w:r w:rsidRPr="00E31BBF">
        <w:t>Needs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Disabled</w:t>
      </w:r>
      <w:r w:rsidR="00C21DB7">
        <w:t xml:space="preserve"> </w:t>
      </w:r>
      <w:r w:rsidRPr="00E31BBF">
        <w:t>Persons</w:t>
      </w:r>
      <w:r w:rsidR="003E41EF">
        <w:t>”</w:t>
      </w:r>
      <w:r w:rsidRPr="00060D87">
        <w:rPr>
          <w:rStyle w:val="FootnoteReference"/>
        </w:rPr>
        <w:footnoteReference w:id="8"/>
      </w:r>
      <w:r w:rsidR="00C21DB7" w:rsidRPr="00060D87">
        <w:rPr>
          <w:rStyle w:val="FootnoteReference"/>
        </w:rPr>
        <w:t xml:space="preserve"> </w:t>
      </w:r>
      <w:r w:rsidRPr="00E31BBF">
        <w:t>adopted</w:t>
      </w:r>
      <w:r w:rsidR="00C21DB7">
        <w:t xml:space="preserve"> </w:t>
      </w:r>
      <w:proofErr w:type="gramStart"/>
      <w:r w:rsidRPr="00E31BBF">
        <w:t>on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basis</w:t>
      </w:r>
      <w:r w:rsidR="00C21DB7">
        <w:t xml:space="preserve"> </w:t>
      </w:r>
      <w:r w:rsidRPr="00E31BBF">
        <w:t>of</w:t>
      </w:r>
      <w:proofErr w:type="gramEnd"/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Building</w:t>
      </w:r>
      <w:r w:rsidR="00C21DB7">
        <w:t xml:space="preserve"> </w:t>
      </w:r>
      <w:r w:rsidRPr="00E31BBF">
        <w:t>Code.</w:t>
      </w:r>
      <w:r w:rsidR="00C21DB7">
        <w:t xml:space="preserve"> </w:t>
      </w:r>
    </w:p>
    <w:p w:rsidR="002F001C" w:rsidRPr="00E31BBF" w:rsidRDefault="002F001C" w:rsidP="00732F46">
      <w:pPr>
        <w:pStyle w:val="SingleTxtG"/>
      </w:pPr>
      <w:r w:rsidRPr="00E31BBF">
        <w:t>147.</w:t>
      </w:r>
      <w:r w:rsidRPr="00E31BBF">
        <w:tab/>
        <w:t>The</w:t>
      </w:r>
      <w:r w:rsidR="00C21DB7">
        <w:t xml:space="preserve"> </w:t>
      </w:r>
      <w:r w:rsidRPr="00E31BBF">
        <w:t>State</w:t>
      </w:r>
      <w:r w:rsidR="00C21DB7">
        <w:t xml:space="preserve"> </w:t>
      </w:r>
      <w:r w:rsidRPr="00E31BBF">
        <w:t>Electoral</w:t>
      </w:r>
      <w:r w:rsidR="00C21DB7">
        <w:t xml:space="preserve"> </w:t>
      </w:r>
      <w:r w:rsidRPr="00E31BBF">
        <w:t>Office</w:t>
      </w:r>
      <w:r w:rsidR="00C21DB7">
        <w:t xml:space="preserve"> </w:t>
      </w:r>
      <w:r w:rsidRPr="00E31BBF">
        <w:t>provides</w:t>
      </w:r>
      <w:r w:rsidR="00C21DB7">
        <w:t xml:space="preserve"> </w:t>
      </w:r>
      <w:r w:rsidRPr="00E31BBF">
        <w:t>information</w:t>
      </w:r>
      <w:r w:rsidR="00C21DB7">
        <w:t xml:space="preserve"> </w:t>
      </w:r>
      <w:r w:rsidRPr="00E31BBF">
        <w:t>on</w:t>
      </w:r>
      <w:r w:rsidR="00C21DB7">
        <w:t xml:space="preserve"> </w:t>
      </w:r>
      <w:r w:rsidRPr="00E31BBF">
        <w:t>its</w:t>
      </w:r>
      <w:r w:rsidR="00C21DB7">
        <w:t xml:space="preserve"> </w:t>
      </w:r>
      <w:r w:rsidRPr="00E31BBF">
        <w:t>website</w:t>
      </w:r>
      <w:r w:rsidR="00C21DB7">
        <w:t xml:space="preserve"> </w:t>
      </w:r>
      <w:r w:rsidRPr="00E31BBF">
        <w:t>for</w:t>
      </w:r>
      <w:r w:rsidR="00C21DB7">
        <w:t xml:space="preserve"> </w:t>
      </w:r>
      <w:r w:rsidRPr="00E31BBF">
        <w:t>persons</w:t>
      </w:r>
      <w:r w:rsidR="00C21DB7">
        <w:t xml:space="preserve"> </w:t>
      </w:r>
      <w:r w:rsidRPr="00E31BBF">
        <w:t>with</w:t>
      </w:r>
      <w:r w:rsidR="00C21DB7">
        <w:t xml:space="preserve"> </w:t>
      </w:r>
      <w:r w:rsidRPr="00E31BBF">
        <w:t>special</w:t>
      </w:r>
      <w:r w:rsidR="00C21DB7">
        <w:t xml:space="preserve"> </w:t>
      </w:r>
      <w:r w:rsidRPr="00E31BBF">
        <w:t>needs,</w:t>
      </w:r>
      <w:r w:rsidR="00C21DB7">
        <w:t xml:space="preserve"> </w:t>
      </w:r>
      <w:r w:rsidRPr="00E31BBF">
        <w:t>including</w:t>
      </w:r>
      <w:r w:rsidR="00C21DB7">
        <w:t xml:space="preserve"> </w:t>
      </w:r>
      <w:r w:rsidRPr="00E31BBF">
        <w:t>information</w:t>
      </w:r>
      <w:r w:rsidR="00C21DB7">
        <w:t xml:space="preserve"> </w:t>
      </w:r>
      <w:r w:rsidRPr="00E31BBF">
        <w:t>on</w:t>
      </w:r>
      <w:r w:rsidR="00C21DB7">
        <w:t xml:space="preserve"> </w:t>
      </w:r>
      <w:r w:rsidRPr="00E31BBF">
        <w:t>which</w:t>
      </w:r>
      <w:r w:rsidR="00C21DB7">
        <w:t xml:space="preserve"> </w:t>
      </w:r>
      <w:r w:rsidRPr="00E31BBF">
        <w:t>polling</w:t>
      </w:r>
      <w:r w:rsidR="00C21DB7">
        <w:t xml:space="preserve"> </w:t>
      </w:r>
      <w:r w:rsidRPr="00E31BBF">
        <w:t>stations</w:t>
      </w:r>
      <w:r w:rsidR="00C21DB7">
        <w:t xml:space="preserve"> </w:t>
      </w:r>
      <w:r w:rsidRPr="00E31BBF">
        <w:t>are</w:t>
      </w:r>
      <w:r w:rsidR="00C21DB7">
        <w:t xml:space="preserve"> </w:t>
      </w:r>
      <w:r w:rsidRPr="00E31BBF">
        <w:t>fully</w:t>
      </w:r>
      <w:r w:rsidR="00C21DB7">
        <w:t xml:space="preserve"> </w:t>
      </w:r>
      <w:r w:rsidRPr="00E31BBF">
        <w:t>accessible</w:t>
      </w:r>
      <w:r w:rsidR="00C21DB7">
        <w:t xml:space="preserve"> </w:t>
      </w:r>
      <w:r w:rsidRPr="00E31BBF">
        <w:t>for</w:t>
      </w:r>
      <w:r w:rsidR="00C21DB7">
        <w:t xml:space="preserve"> </w:t>
      </w:r>
      <w:r w:rsidRPr="00E31BBF">
        <w:t>persons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wheelchairs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with</w:t>
      </w:r>
      <w:r w:rsidR="00C21DB7">
        <w:t xml:space="preserve"> </w:t>
      </w:r>
      <w:r w:rsidRPr="00E31BBF">
        <w:t>prams.</w:t>
      </w:r>
      <w:r w:rsidR="00C21DB7">
        <w:t xml:space="preserve"> </w:t>
      </w:r>
    </w:p>
    <w:p w:rsidR="002F001C" w:rsidRPr="00E31BBF" w:rsidRDefault="002F001C" w:rsidP="00732F46">
      <w:pPr>
        <w:pStyle w:val="SingleTxtG"/>
      </w:pPr>
      <w:r w:rsidRPr="00E31BBF">
        <w:t>148.</w:t>
      </w:r>
      <w:r w:rsidRPr="00E31BBF">
        <w:tab/>
        <w:t>In</w:t>
      </w:r>
      <w:r w:rsidR="00C21DB7">
        <w:t xml:space="preserve"> </w:t>
      </w:r>
      <w:r w:rsidRPr="00E31BBF">
        <w:t>Estonia,</w:t>
      </w:r>
      <w:r w:rsidR="00C21DB7">
        <w:t xml:space="preserve"> </w:t>
      </w:r>
      <w:r w:rsidRPr="00E31BBF">
        <w:t>all</w:t>
      </w:r>
      <w:r w:rsidR="00C21DB7">
        <w:t xml:space="preserve"> </w:t>
      </w:r>
      <w:r w:rsidRPr="00E31BBF">
        <w:t>persons</w:t>
      </w:r>
      <w:r w:rsidR="00C21DB7">
        <w:t xml:space="preserve"> </w:t>
      </w:r>
      <w:r w:rsidRPr="00E31BBF">
        <w:t>also</w:t>
      </w:r>
      <w:r w:rsidR="00C21DB7">
        <w:t xml:space="preserve"> </w:t>
      </w:r>
      <w:r w:rsidRPr="00E31BBF">
        <w:t>have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right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vote</w:t>
      </w:r>
      <w:r w:rsidR="00C21DB7">
        <w:t xml:space="preserve"> </w:t>
      </w:r>
      <w:r w:rsidRPr="00E31BBF">
        <w:t>electronically,</w:t>
      </w:r>
      <w:r w:rsidR="00C21DB7">
        <w:t xml:space="preserve"> </w:t>
      </w:r>
      <w:r w:rsidRPr="00E31BBF">
        <w:t>which</w:t>
      </w:r>
      <w:r w:rsidR="00C21DB7">
        <w:t xml:space="preserve"> </w:t>
      </w:r>
      <w:r w:rsidRPr="00E31BBF">
        <w:t>means</w:t>
      </w:r>
      <w:r w:rsidR="00C21DB7">
        <w:t xml:space="preserve"> </w:t>
      </w:r>
      <w:r w:rsidRPr="00E31BBF">
        <w:t>that</w:t>
      </w:r>
      <w:r w:rsidR="00C21DB7">
        <w:t xml:space="preserve"> </w:t>
      </w:r>
      <w:r w:rsidRPr="00E31BBF">
        <w:t>they</w:t>
      </w:r>
      <w:r w:rsidR="00C21DB7">
        <w:t xml:space="preserve"> </w:t>
      </w:r>
      <w:r w:rsidRPr="00E31BBF">
        <w:t>can</w:t>
      </w:r>
      <w:r w:rsidR="00C21DB7">
        <w:t xml:space="preserve"> </w:t>
      </w:r>
      <w:r w:rsidRPr="00E31BBF">
        <w:t>choose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vote</w:t>
      </w:r>
      <w:r w:rsidR="00C21DB7">
        <w:t xml:space="preserve"> </w:t>
      </w:r>
      <w:r w:rsidRPr="00E31BBF">
        <w:t>from</w:t>
      </w:r>
      <w:r w:rsidR="00C21DB7">
        <w:t xml:space="preserve"> </w:t>
      </w:r>
      <w:r w:rsidRPr="00E31BBF">
        <w:t>any</w:t>
      </w:r>
      <w:r w:rsidR="00C21DB7">
        <w:t xml:space="preserve"> </w:t>
      </w:r>
      <w:r w:rsidRPr="00E31BBF">
        <w:t>location</w:t>
      </w:r>
      <w:r w:rsidR="00C21DB7">
        <w:t xml:space="preserve"> </w:t>
      </w:r>
      <w:r w:rsidRPr="00E31BBF">
        <w:t>with</w:t>
      </w:r>
      <w:r w:rsidR="00C21DB7">
        <w:t xml:space="preserve"> </w:t>
      </w:r>
      <w:r w:rsidRPr="00E31BBF">
        <w:t>internet</w:t>
      </w:r>
      <w:r w:rsidR="00C21DB7">
        <w:t xml:space="preserve"> </w:t>
      </w:r>
      <w:r w:rsidRPr="00E31BBF">
        <w:t>service</w:t>
      </w:r>
      <w:r w:rsidR="00C21DB7">
        <w:t xml:space="preserve"> </w:t>
      </w:r>
      <w:r w:rsidRPr="00E31BBF">
        <w:t>that</w:t>
      </w:r>
      <w:r w:rsidR="00C21DB7">
        <w:t xml:space="preserve"> </w:t>
      </w:r>
      <w:r w:rsidRPr="00E31BBF">
        <w:t>they</w:t>
      </w:r>
      <w:r w:rsidR="00C21DB7">
        <w:t xml:space="preserve"> </w:t>
      </w:r>
      <w:r w:rsidRPr="00E31BBF">
        <w:t>choose.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rules</w:t>
      </w:r>
      <w:r w:rsidR="00C21DB7">
        <w:t xml:space="preserve"> </w:t>
      </w:r>
      <w:r w:rsidRPr="00E31BBF">
        <w:t>governing</w:t>
      </w:r>
      <w:r w:rsidR="00C21DB7">
        <w:t xml:space="preserve"> </w:t>
      </w:r>
      <w:r w:rsidRPr="00E31BBF">
        <w:t>electronic</w:t>
      </w:r>
      <w:r w:rsidR="00C21DB7">
        <w:t xml:space="preserve"> </w:t>
      </w:r>
      <w:r w:rsidRPr="00E31BBF">
        <w:t>voting</w:t>
      </w:r>
      <w:r w:rsidR="00C21DB7">
        <w:t xml:space="preserve"> </w:t>
      </w:r>
      <w:r w:rsidRPr="00E31BBF">
        <w:t>(§</w:t>
      </w:r>
      <w:r w:rsidR="00C21DB7">
        <w:t xml:space="preserve"> </w:t>
      </w:r>
      <w:r w:rsidRPr="00E31BBF">
        <w:t>483</w:t>
      </w:r>
      <w:r w:rsidR="00C21DB7">
        <w:t xml:space="preserve"> </w:t>
      </w:r>
      <w:r w:rsidRPr="00E31BBF">
        <w:t>(5)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proofErr w:type="spellStart"/>
      <w:r w:rsidR="00494E7F" w:rsidRPr="00494E7F">
        <w:rPr>
          <w:i/>
          <w:iCs/>
        </w:rPr>
        <w:t>Riigikogu</w:t>
      </w:r>
      <w:proofErr w:type="spellEnd"/>
      <w:r w:rsidR="00C21DB7">
        <w:t xml:space="preserve"> </w:t>
      </w:r>
      <w:r w:rsidRPr="00E31BBF">
        <w:t>Election</w:t>
      </w:r>
      <w:r w:rsidR="00C21DB7">
        <w:t xml:space="preserve"> </w:t>
      </w:r>
      <w:r w:rsidRPr="00E31BBF">
        <w:t>Act)</w:t>
      </w:r>
      <w:r w:rsidR="00C21DB7">
        <w:t xml:space="preserve"> </w:t>
      </w:r>
      <w:r w:rsidRPr="00E31BBF">
        <w:t>also</w:t>
      </w:r>
      <w:r w:rsidR="00C21DB7">
        <w:t xml:space="preserve"> </w:t>
      </w:r>
      <w:r w:rsidRPr="00E31BBF">
        <w:t>require</w:t>
      </w:r>
      <w:r w:rsidR="00C21DB7">
        <w:t xml:space="preserve"> </w:t>
      </w:r>
      <w:r w:rsidRPr="00E31BBF">
        <w:t>that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voting</w:t>
      </w:r>
      <w:r w:rsidR="00C21DB7">
        <w:t xml:space="preserve"> </w:t>
      </w:r>
      <w:r w:rsidRPr="00E31BBF">
        <w:t>application</w:t>
      </w:r>
      <w:r w:rsidR="00C21DB7">
        <w:t xml:space="preserve"> </w:t>
      </w:r>
      <w:r w:rsidRPr="00E31BBF">
        <w:t>must</w:t>
      </w:r>
      <w:r w:rsidR="00C21DB7">
        <w:t xml:space="preserve"> </w:t>
      </w:r>
      <w:r w:rsidRPr="00E31BBF">
        <w:t>provide</w:t>
      </w:r>
      <w:r w:rsidR="00C21DB7">
        <w:t xml:space="preserve"> </w:t>
      </w:r>
      <w:r w:rsidRPr="00E31BBF">
        <w:t>support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visually</w:t>
      </w:r>
      <w:r w:rsidR="00C21DB7">
        <w:t xml:space="preserve"> </w:t>
      </w:r>
      <w:r w:rsidRPr="00E31BBF">
        <w:t>impaired</w:t>
      </w:r>
      <w:r w:rsidR="00C21DB7">
        <w:t xml:space="preserve"> </w:t>
      </w:r>
      <w:r w:rsidRPr="00E31BBF">
        <w:t>persons,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this</w:t>
      </w:r>
      <w:r w:rsidR="00C21DB7">
        <w:t xml:space="preserve"> </w:t>
      </w:r>
      <w:r w:rsidRPr="00E31BBF">
        <w:t>requirement</w:t>
      </w:r>
      <w:r w:rsidR="00C21DB7">
        <w:t xml:space="preserve"> </w:t>
      </w:r>
      <w:r w:rsidRPr="00E31BBF">
        <w:t>is</w:t>
      </w:r>
      <w:r w:rsidR="00C21DB7">
        <w:t xml:space="preserve"> </w:t>
      </w:r>
      <w:r w:rsidRPr="00E31BBF">
        <w:t>fulfilled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practice</w:t>
      </w:r>
      <w:r w:rsidR="00C21DB7">
        <w:t xml:space="preserve"> </w:t>
      </w:r>
      <w:r w:rsidRPr="00E31BBF">
        <w:t>such</w:t>
      </w:r>
      <w:r w:rsidR="00C21DB7">
        <w:t xml:space="preserve"> </w:t>
      </w:r>
      <w:r w:rsidRPr="00E31BBF">
        <w:t>that</w:t>
      </w:r>
      <w:r w:rsidR="00C21DB7">
        <w:t xml:space="preserve"> </w:t>
      </w:r>
      <w:r w:rsidRPr="00E31BBF">
        <w:t>visually</w:t>
      </w:r>
      <w:r w:rsidR="00C21DB7">
        <w:t xml:space="preserve"> </w:t>
      </w:r>
      <w:r w:rsidRPr="00E31BBF">
        <w:t>impaired</w:t>
      </w:r>
      <w:r w:rsidR="00C21DB7">
        <w:t xml:space="preserve"> </w:t>
      </w:r>
      <w:r w:rsidRPr="00E31BBF">
        <w:t>persons</w:t>
      </w:r>
      <w:r w:rsidR="00C21DB7">
        <w:t xml:space="preserve"> </w:t>
      </w:r>
      <w:r w:rsidRPr="00E31BBF">
        <w:t>can</w:t>
      </w:r>
      <w:r w:rsidR="00C21DB7">
        <w:t xml:space="preserve"> </w:t>
      </w:r>
      <w:r w:rsidRPr="00E31BBF">
        <w:t>exercise</w:t>
      </w:r>
      <w:r w:rsidR="00C21DB7">
        <w:t xml:space="preserve"> </w:t>
      </w:r>
      <w:r w:rsidRPr="00E31BBF">
        <w:t>their</w:t>
      </w:r>
      <w:r w:rsidR="00C21DB7">
        <w:t xml:space="preserve"> </w:t>
      </w:r>
      <w:r w:rsidRPr="00E31BBF">
        <w:t>right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vote</w:t>
      </w:r>
      <w:r w:rsidR="00C21DB7">
        <w:t xml:space="preserve"> </w:t>
      </w:r>
      <w:r w:rsidRPr="00E31BBF">
        <w:t>without</w:t>
      </w:r>
      <w:r w:rsidR="00C21DB7">
        <w:t xml:space="preserve"> </w:t>
      </w:r>
      <w:r w:rsidRPr="00E31BBF">
        <w:t>assistance.</w:t>
      </w:r>
      <w:r w:rsidR="00C21DB7">
        <w:t xml:space="preserve"> </w:t>
      </w:r>
    </w:p>
    <w:p w:rsidR="002F001C" w:rsidRPr="00E31BBF" w:rsidRDefault="002F001C" w:rsidP="00732F46">
      <w:pPr>
        <w:pStyle w:val="SingleTxtG"/>
      </w:pPr>
      <w:r w:rsidRPr="00E31BBF">
        <w:t>149.</w:t>
      </w:r>
      <w:r w:rsidRPr="00E31BBF">
        <w:tab/>
        <w:t>In</w:t>
      </w:r>
      <w:r w:rsidR="00C21DB7">
        <w:t xml:space="preserve"> </w:t>
      </w:r>
      <w:r w:rsidRPr="00E31BBF">
        <w:t>2019,</w:t>
      </w:r>
      <w:r w:rsidR="00C21DB7">
        <w:t xml:space="preserve"> </w:t>
      </w:r>
      <w:r w:rsidRPr="00E31BBF">
        <w:t>elections</w:t>
      </w:r>
      <w:r w:rsidR="00C21DB7">
        <w:t xml:space="preserve"> </w:t>
      </w:r>
      <w:r w:rsidRPr="00E31BBF">
        <w:t>were</w:t>
      </w:r>
      <w:r w:rsidR="00C21DB7">
        <w:t xml:space="preserve"> </w:t>
      </w:r>
      <w:r w:rsidRPr="00E31BBF">
        <w:t>held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Estonia</w:t>
      </w:r>
      <w:r w:rsidR="00C21DB7">
        <w:t xml:space="preserve"> </w:t>
      </w:r>
      <w:r w:rsidRPr="00E31BBF">
        <w:t>both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national</w:t>
      </w:r>
      <w:r w:rsidR="00C21DB7">
        <w:t xml:space="preserve"> </w:t>
      </w:r>
      <w:r w:rsidRPr="00E31BBF">
        <w:t>parliament</w:t>
      </w:r>
      <w:r w:rsidR="00C21DB7">
        <w:t xml:space="preserve"> </w:t>
      </w:r>
      <w:proofErr w:type="spellStart"/>
      <w:r w:rsidR="00494E7F" w:rsidRPr="00494E7F">
        <w:rPr>
          <w:i/>
          <w:iCs/>
        </w:rPr>
        <w:t>Riigikogu</w:t>
      </w:r>
      <w:proofErr w:type="spellEnd"/>
      <w:r w:rsidR="00C21DB7">
        <w:t xml:space="preserve"> </w:t>
      </w:r>
      <w:proofErr w:type="gramStart"/>
      <w:r w:rsidRPr="00E31BBF">
        <w:t>and</w:t>
      </w:r>
      <w:r w:rsidR="00C21DB7">
        <w:t xml:space="preserve"> </w:t>
      </w:r>
      <w:r w:rsidRPr="00E31BBF">
        <w:t>also</w:t>
      </w:r>
      <w:proofErr w:type="gramEnd"/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European</w:t>
      </w:r>
      <w:r w:rsidR="00C21DB7">
        <w:t xml:space="preserve"> </w:t>
      </w:r>
      <w:r w:rsidRPr="00E31BBF">
        <w:t>Parliament.</w:t>
      </w:r>
      <w:r w:rsidR="00C21DB7">
        <w:t xml:space="preserve"> </w:t>
      </w:r>
    </w:p>
    <w:p w:rsidR="002F001C" w:rsidRPr="00E31BBF" w:rsidRDefault="002F001C" w:rsidP="00732F46">
      <w:pPr>
        <w:pStyle w:val="SingleTxtG"/>
      </w:pPr>
      <w:r w:rsidRPr="00E31BBF">
        <w:lastRenderedPageBreak/>
        <w:t>150.</w:t>
      </w:r>
      <w:r w:rsidRPr="00E31BBF">
        <w:tab/>
        <w:t>After</w:t>
      </w:r>
      <w:r w:rsidR="00C21DB7">
        <w:t xml:space="preserve"> </w:t>
      </w:r>
      <w:r w:rsidRPr="00E31BBF">
        <w:t>both</w:t>
      </w:r>
      <w:r w:rsidR="00C21DB7">
        <w:t xml:space="preserve"> </w:t>
      </w:r>
      <w:r w:rsidRPr="00E31BBF">
        <w:t>elections</w:t>
      </w:r>
      <w:r w:rsidR="00C21DB7">
        <w:t xml:space="preserve"> </w:t>
      </w:r>
      <w:proofErr w:type="gramStart"/>
      <w:r w:rsidRPr="00E31BBF">
        <w:t>had</w:t>
      </w:r>
      <w:r w:rsidR="00C21DB7">
        <w:t xml:space="preserve"> </w:t>
      </w:r>
      <w:r w:rsidRPr="00E31BBF">
        <w:t>been</w:t>
      </w:r>
      <w:r w:rsidR="00C21DB7">
        <w:t xml:space="preserve"> </w:t>
      </w:r>
      <w:r w:rsidRPr="00E31BBF">
        <w:t>held</w:t>
      </w:r>
      <w:proofErr w:type="gramEnd"/>
      <w:r w:rsidRPr="00E31BBF">
        <w:t>,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Chancellor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Justice</w:t>
      </w:r>
      <w:r w:rsidR="00C21DB7">
        <w:t xml:space="preserve"> </w:t>
      </w:r>
      <w:r w:rsidRPr="00E31BBF">
        <w:t>addressed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Constitutional</w:t>
      </w:r>
      <w:r w:rsidR="00C21DB7">
        <w:t xml:space="preserve"> </w:t>
      </w:r>
      <w:r w:rsidRPr="00E31BBF">
        <w:t>Committee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proofErr w:type="spellStart"/>
      <w:r w:rsidR="00494E7F" w:rsidRPr="00494E7F">
        <w:rPr>
          <w:i/>
          <w:iCs/>
        </w:rPr>
        <w:t>Riigikogu</w:t>
      </w:r>
      <w:proofErr w:type="spellEnd"/>
      <w:r w:rsidRPr="00E31BBF">
        <w:t>,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State</w:t>
      </w:r>
      <w:r w:rsidR="00C21DB7">
        <w:t xml:space="preserve"> </w:t>
      </w:r>
      <w:r w:rsidRPr="00E31BBF">
        <w:t>Electoral</w:t>
      </w:r>
      <w:r w:rsidR="00C21DB7">
        <w:t xml:space="preserve"> </w:t>
      </w:r>
      <w:r w:rsidRPr="00E31BBF">
        <w:t>Office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National</w:t>
      </w:r>
      <w:r w:rsidR="00C21DB7">
        <w:t xml:space="preserve"> </w:t>
      </w:r>
      <w:r w:rsidRPr="00E31BBF">
        <w:t>Electoral</w:t>
      </w:r>
      <w:r w:rsidR="00C21DB7">
        <w:t xml:space="preserve"> </w:t>
      </w:r>
      <w:r w:rsidRPr="00E31BBF">
        <w:t>Committee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point</w:t>
      </w:r>
      <w:r w:rsidR="00C21DB7">
        <w:t xml:space="preserve"> </w:t>
      </w:r>
      <w:r w:rsidRPr="00E31BBF">
        <w:t>out</w:t>
      </w:r>
      <w:r w:rsidR="00C21DB7">
        <w:t xml:space="preserve"> </w:t>
      </w:r>
      <w:r w:rsidRPr="00E31BBF">
        <w:t>both</w:t>
      </w:r>
      <w:r w:rsidR="00C21DB7">
        <w:t xml:space="preserve"> </w:t>
      </w:r>
      <w:r w:rsidRPr="00E31BBF">
        <w:t>successful</w:t>
      </w:r>
      <w:r w:rsidR="00C21DB7">
        <w:t xml:space="preserve"> </w:t>
      </w:r>
      <w:r w:rsidRPr="00E31BBF">
        <w:t>examples</w:t>
      </w:r>
      <w:r w:rsidR="00C21DB7">
        <w:t xml:space="preserve"> </w:t>
      </w:r>
      <w:r w:rsidRPr="00E31BBF">
        <w:t>as</w:t>
      </w:r>
      <w:r w:rsidR="00C21DB7">
        <w:t xml:space="preserve"> </w:t>
      </w:r>
      <w:r w:rsidRPr="00E31BBF">
        <w:t>well</w:t>
      </w:r>
      <w:r w:rsidR="00C21DB7">
        <w:t xml:space="preserve"> </w:t>
      </w:r>
      <w:r w:rsidRPr="00E31BBF">
        <w:t>as</w:t>
      </w:r>
      <w:r w:rsidR="00C21DB7">
        <w:t xml:space="preserve"> </w:t>
      </w:r>
      <w:r w:rsidRPr="00E31BBF">
        <w:t>shortcomings</w:t>
      </w:r>
      <w:r w:rsidR="00C21DB7">
        <w:t xml:space="preserve"> </w:t>
      </w:r>
      <w:r w:rsidRPr="00E31BBF">
        <w:t>with</w:t>
      </w:r>
      <w:r w:rsidR="00C21DB7">
        <w:t xml:space="preserve"> </w:t>
      </w:r>
      <w:r w:rsidRPr="00E31BBF">
        <w:t>regard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accessibility</w:t>
      </w:r>
      <w:r w:rsidR="00C21DB7">
        <w:t xml:space="preserve"> </w:t>
      </w:r>
      <w:r w:rsidRPr="00E31BBF">
        <w:t>for</w:t>
      </w:r>
      <w:r w:rsidR="00C21DB7">
        <w:t xml:space="preserve"> </w:t>
      </w:r>
      <w:r w:rsidRPr="00E31BBF">
        <w:t>persons</w:t>
      </w:r>
      <w:r w:rsidR="00C21DB7">
        <w:t xml:space="preserve"> </w:t>
      </w:r>
      <w:r w:rsidRPr="00E31BBF">
        <w:t>with</w:t>
      </w:r>
      <w:r w:rsidR="00C21DB7">
        <w:t xml:space="preserve"> </w:t>
      </w:r>
      <w:r w:rsidRPr="00E31BBF">
        <w:t>disabilities</w:t>
      </w:r>
      <w:r w:rsidR="00C21DB7">
        <w:t xml:space="preserve"> </w:t>
      </w:r>
      <w:r w:rsidRPr="00E31BBF">
        <w:t>during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elections.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Chancellor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Justice</w:t>
      </w:r>
      <w:r w:rsidR="00C21DB7">
        <w:t xml:space="preserve"> </w:t>
      </w:r>
      <w:r w:rsidRPr="00E31BBF">
        <w:t>made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number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recommendations</w:t>
      </w:r>
      <w:r w:rsidR="00C21DB7">
        <w:t xml:space="preserve"> </w:t>
      </w:r>
      <w:r w:rsidRPr="00E31BBF">
        <w:t>for</w:t>
      </w:r>
      <w:r w:rsidR="00C21DB7">
        <w:t xml:space="preserve"> </w:t>
      </w:r>
      <w:r w:rsidRPr="00E31BBF">
        <w:t>improvements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organisation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elections.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November</w:t>
      </w:r>
      <w:r w:rsidR="00C21DB7">
        <w:t xml:space="preserve"> </w:t>
      </w:r>
      <w:r w:rsidRPr="00E31BBF">
        <w:t>2019,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Constitutional</w:t>
      </w:r>
      <w:r w:rsidR="00C21DB7">
        <w:t xml:space="preserve"> </w:t>
      </w:r>
      <w:r w:rsidRPr="00E31BBF">
        <w:t>Committee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proofErr w:type="spellStart"/>
      <w:r w:rsidR="00494E7F" w:rsidRPr="00494E7F">
        <w:rPr>
          <w:i/>
          <w:iCs/>
        </w:rPr>
        <w:t>Riigikogu</w:t>
      </w:r>
      <w:proofErr w:type="spellEnd"/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State</w:t>
      </w:r>
      <w:r w:rsidR="00C21DB7">
        <w:t xml:space="preserve"> </w:t>
      </w:r>
      <w:r w:rsidRPr="00E31BBF">
        <w:t>Electoral</w:t>
      </w:r>
      <w:r w:rsidR="00C21DB7">
        <w:t xml:space="preserve"> </w:t>
      </w:r>
      <w:r w:rsidRPr="00E31BBF">
        <w:t>Office</w:t>
      </w:r>
      <w:r w:rsidR="00C21DB7">
        <w:t xml:space="preserve"> </w:t>
      </w:r>
      <w:r w:rsidRPr="00E31BBF">
        <w:t>held</w:t>
      </w:r>
      <w:r w:rsidR="00C21DB7">
        <w:t xml:space="preserve"> </w:t>
      </w:r>
      <w:r w:rsidRPr="00E31BBF">
        <w:t>discussions</w:t>
      </w:r>
      <w:r w:rsidR="00C21DB7">
        <w:t xml:space="preserve"> </w:t>
      </w:r>
      <w:r w:rsidRPr="00E31BBF">
        <w:t>on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issue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accessibility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elections.</w:t>
      </w:r>
      <w:r w:rsidR="00C21DB7">
        <w:t xml:space="preserve"> </w:t>
      </w:r>
    </w:p>
    <w:p w:rsidR="002F001C" w:rsidRPr="00E31BBF" w:rsidRDefault="002F001C" w:rsidP="00732F46">
      <w:pPr>
        <w:pStyle w:val="SingleTxtG"/>
      </w:pPr>
      <w:r w:rsidRPr="00E31BBF">
        <w:t>151.</w:t>
      </w:r>
      <w:r w:rsidRPr="00E31BBF">
        <w:tab/>
        <w:t>See</w:t>
      </w:r>
      <w:r w:rsidR="00C21DB7">
        <w:t xml:space="preserve"> </w:t>
      </w:r>
      <w:r w:rsidRPr="00E31BBF">
        <w:t>also</w:t>
      </w:r>
      <w:r w:rsidR="00C21DB7">
        <w:t xml:space="preserve"> </w:t>
      </w:r>
      <w:r w:rsidRPr="00E31BBF">
        <w:t>answers</w:t>
      </w:r>
      <w:r w:rsidR="00C21DB7">
        <w:t xml:space="preserve"> </w:t>
      </w:r>
      <w:r w:rsidRPr="00E31BBF">
        <w:t>under</w:t>
      </w:r>
      <w:r w:rsidR="00C21DB7">
        <w:t xml:space="preserve"> </w:t>
      </w:r>
      <w:r w:rsidRPr="00E31BBF">
        <w:t>article</w:t>
      </w:r>
      <w:r w:rsidR="00C21DB7">
        <w:t xml:space="preserve"> </w:t>
      </w:r>
      <w:r w:rsidRPr="00E31BBF">
        <w:t>6.</w:t>
      </w:r>
      <w:r w:rsidR="00C21DB7">
        <w:t xml:space="preserve"> </w:t>
      </w:r>
    </w:p>
    <w:p w:rsidR="002F001C" w:rsidRPr="00E31BBF" w:rsidRDefault="002F001C" w:rsidP="003E41EF">
      <w:pPr>
        <w:pStyle w:val="HChG"/>
      </w:pPr>
      <w:r w:rsidRPr="00E31BBF">
        <w:tab/>
        <w:t>C.</w:t>
      </w:r>
      <w:r w:rsidRPr="00E31BBF">
        <w:tab/>
        <w:t>Specific</w:t>
      </w:r>
      <w:r w:rsidR="00C21DB7">
        <w:t xml:space="preserve"> </w:t>
      </w:r>
      <w:r w:rsidRPr="00E31BBF">
        <w:t>obligations</w:t>
      </w:r>
      <w:r w:rsidR="00C21DB7">
        <w:t xml:space="preserve"> </w:t>
      </w:r>
      <w:r w:rsidRPr="00E31BBF">
        <w:t>(arts.</w:t>
      </w:r>
      <w:r w:rsidR="00C21DB7">
        <w:t xml:space="preserve"> </w:t>
      </w:r>
      <w:r w:rsidRPr="00E31BBF">
        <w:t>31–33)</w:t>
      </w:r>
    </w:p>
    <w:p w:rsidR="002F001C" w:rsidRPr="00E31BBF" w:rsidRDefault="002F001C" w:rsidP="003E41EF">
      <w:pPr>
        <w:pStyle w:val="H23G"/>
      </w:pPr>
      <w:r w:rsidRPr="00E31BBF">
        <w:tab/>
      </w:r>
      <w:r w:rsidRPr="00E31BBF">
        <w:tab/>
        <w:t>Reply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paragraph</w:t>
      </w:r>
      <w:r w:rsidR="00C21DB7">
        <w:t xml:space="preserve"> </w:t>
      </w:r>
      <w:r w:rsidRPr="00E31BBF">
        <w:t>23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list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issues</w:t>
      </w:r>
      <w:r w:rsidR="00C21DB7">
        <w:t xml:space="preserve"> </w:t>
      </w:r>
    </w:p>
    <w:p w:rsidR="002F001C" w:rsidRPr="00E31BBF" w:rsidRDefault="002F001C" w:rsidP="00732F46">
      <w:pPr>
        <w:pStyle w:val="SingleTxtG"/>
      </w:pPr>
      <w:r w:rsidRPr="00E31BBF">
        <w:t>152.</w:t>
      </w:r>
      <w:r w:rsidRPr="00E31BBF">
        <w:tab/>
        <w:t>It</w:t>
      </w:r>
      <w:r w:rsidR="00C21DB7">
        <w:t xml:space="preserve"> </w:t>
      </w:r>
      <w:r w:rsidRPr="00E31BBF">
        <w:t>is</w:t>
      </w:r>
      <w:r w:rsidR="00C21DB7">
        <w:t xml:space="preserve"> </w:t>
      </w:r>
      <w:r w:rsidRPr="00E31BBF">
        <w:t>one</w:t>
      </w:r>
      <w:r w:rsidR="00C21DB7">
        <w:t xml:space="preserve"> </w:t>
      </w:r>
      <w:r w:rsidRPr="00E31BBF">
        <w:t>part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Statistics</w:t>
      </w:r>
      <w:r w:rsidR="00C21DB7">
        <w:t xml:space="preserve"> </w:t>
      </w:r>
      <w:r w:rsidRPr="00E31BBF">
        <w:t>Estonia</w:t>
      </w:r>
      <w:r w:rsidR="00C21DB7">
        <w:t xml:space="preserve"> </w:t>
      </w:r>
      <w:r w:rsidRPr="00E31BBF">
        <w:t>working</w:t>
      </w:r>
      <w:r w:rsidR="00C21DB7">
        <w:t xml:space="preserve"> </w:t>
      </w:r>
      <w:r w:rsidRPr="00E31BBF">
        <w:t>program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collect</w:t>
      </w:r>
      <w:r w:rsidR="00C21DB7">
        <w:t xml:space="preserve"> </w:t>
      </w:r>
      <w:r w:rsidRPr="00E31BBF">
        <w:t>statistical</w:t>
      </w:r>
      <w:r w:rsidR="00C21DB7">
        <w:t xml:space="preserve"> </w:t>
      </w:r>
      <w:r w:rsidRPr="00E31BBF">
        <w:t>information</w:t>
      </w:r>
      <w:r w:rsidR="00C21DB7">
        <w:t xml:space="preserve"> </w:t>
      </w:r>
      <w:r w:rsidRPr="00E31BBF">
        <w:t>on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situation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disability.</w:t>
      </w:r>
      <w:r w:rsidR="00C21DB7">
        <w:t xml:space="preserve"> </w:t>
      </w:r>
      <w:r w:rsidRPr="00E31BBF">
        <w:t>Therefore,</w:t>
      </w:r>
      <w:r w:rsidR="00C21DB7">
        <w:t xml:space="preserve"> </w:t>
      </w:r>
      <w:r w:rsidRPr="00E31BBF">
        <w:t>where</w:t>
      </w:r>
      <w:r w:rsidR="00C21DB7">
        <w:t xml:space="preserve"> </w:t>
      </w:r>
      <w:r w:rsidRPr="00E31BBF">
        <w:t>it</w:t>
      </w:r>
      <w:r w:rsidR="00C21DB7">
        <w:t xml:space="preserve"> </w:t>
      </w:r>
      <w:r w:rsidRPr="00E31BBF">
        <w:t>is</w:t>
      </w:r>
      <w:r w:rsidR="00C21DB7">
        <w:t xml:space="preserve"> </w:t>
      </w:r>
      <w:r w:rsidRPr="00E31BBF">
        <w:t>possible,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collected</w:t>
      </w:r>
      <w:r w:rsidR="00C21DB7">
        <w:t xml:space="preserve"> </w:t>
      </w:r>
      <w:r w:rsidRPr="00E31BBF">
        <w:t>data</w:t>
      </w:r>
      <w:r w:rsidR="00C21DB7">
        <w:t xml:space="preserve"> </w:t>
      </w:r>
      <w:r w:rsidRPr="00E31BBF">
        <w:t>from</w:t>
      </w:r>
      <w:r w:rsidR="00C21DB7">
        <w:t xml:space="preserve"> </w:t>
      </w:r>
      <w:r w:rsidRPr="00E31BBF">
        <w:t>individuals</w:t>
      </w:r>
      <w:r w:rsidR="00C21DB7">
        <w:t xml:space="preserve"> </w:t>
      </w:r>
      <w:r w:rsidRPr="00E31BBF">
        <w:t>is</w:t>
      </w:r>
      <w:r w:rsidR="00C21DB7">
        <w:t xml:space="preserve"> </w:t>
      </w:r>
      <w:r w:rsidRPr="00E31BBF">
        <w:t>linked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disability</w:t>
      </w:r>
      <w:r w:rsidR="00C21DB7">
        <w:t xml:space="preserve"> </w:t>
      </w:r>
      <w:r w:rsidRPr="00E31BBF">
        <w:t>information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where</w:t>
      </w:r>
      <w:r w:rsidR="00C21DB7">
        <w:t xml:space="preserve"> </w:t>
      </w:r>
      <w:r w:rsidRPr="00E31BBF">
        <w:t>it</w:t>
      </w:r>
      <w:r w:rsidR="00C21DB7">
        <w:t xml:space="preserve"> </w:t>
      </w:r>
      <w:r w:rsidRPr="00E31BBF">
        <w:t>is</w:t>
      </w:r>
      <w:r w:rsidR="00C21DB7">
        <w:t xml:space="preserve"> </w:t>
      </w:r>
      <w:r w:rsidRPr="00E31BBF">
        <w:t>possible</w:t>
      </w:r>
      <w:r w:rsidR="00C21DB7">
        <w:t xml:space="preserve"> </w:t>
      </w:r>
      <w:r w:rsidRPr="00E31BBF">
        <w:t>(depending</w:t>
      </w:r>
      <w:r w:rsidR="00C21DB7">
        <w:t xml:space="preserve"> </w:t>
      </w:r>
      <w:r w:rsidRPr="00E31BBF">
        <w:t>on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survey</w:t>
      </w:r>
      <w:r w:rsidR="003E41EF">
        <w:t>’</w:t>
      </w:r>
      <w:r w:rsidRPr="00E31BBF">
        <w:t>s</w:t>
      </w:r>
      <w:r w:rsidR="00C21DB7">
        <w:t xml:space="preserve"> </w:t>
      </w:r>
      <w:r w:rsidRPr="00E31BBF">
        <w:t>sample</w:t>
      </w:r>
      <w:r w:rsidR="00C21DB7">
        <w:t xml:space="preserve"> </w:t>
      </w:r>
      <w:r w:rsidRPr="00E31BBF">
        <w:t>size)</w:t>
      </w:r>
      <w:proofErr w:type="gramStart"/>
      <w:r w:rsidRPr="00E31BBF">
        <w:t>,</w:t>
      </w:r>
      <w:proofErr w:type="gramEnd"/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data</w:t>
      </w:r>
      <w:r w:rsidR="00C21DB7">
        <w:t xml:space="preserve"> </w:t>
      </w:r>
      <w:r w:rsidRPr="00E31BBF">
        <w:t>is</w:t>
      </w:r>
      <w:r w:rsidR="00C21DB7">
        <w:t xml:space="preserve"> </w:t>
      </w:r>
      <w:r w:rsidRPr="00E31BBF">
        <w:t>published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Statistics</w:t>
      </w:r>
      <w:r w:rsidR="00C21DB7">
        <w:t xml:space="preserve"> </w:t>
      </w:r>
      <w:r w:rsidRPr="00E31BBF">
        <w:t>Estonia</w:t>
      </w:r>
      <w:r w:rsidR="00C21DB7">
        <w:t xml:space="preserve"> </w:t>
      </w:r>
      <w:r w:rsidRPr="00E31BBF">
        <w:t>database.</w:t>
      </w:r>
    </w:p>
    <w:p w:rsidR="002F001C" w:rsidRPr="00E31BBF" w:rsidRDefault="002F001C" w:rsidP="00732F46">
      <w:pPr>
        <w:pStyle w:val="SingleTxtG"/>
      </w:pPr>
      <w:r w:rsidRPr="00E31BBF">
        <w:t>153.</w:t>
      </w:r>
      <w:r w:rsidRPr="00E31BBF">
        <w:tab/>
        <w:t>On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other</w:t>
      </w:r>
      <w:r w:rsidR="00C21DB7">
        <w:t xml:space="preserve"> </w:t>
      </w:r>
      <w:r w:rsidRPr="00E31BBF">
        <w:t>hand,</w:t>
      </w:r>
      <w:r w:rsidR="00C21DB7">
        <w:t xml:space="preserve"> </w:t>
      </w:r>
      <w:r w:rsidRPr="00E31BBF">
        <w:t>if</w:t>
      </w:r>
      <w:r w:rsidR="00C21DB7">
        <w:t xml:space="preserve"> </w:t>
      </w:r>
      <w:r w:rsidRPr="00E31BBF">
        <w:t>necessary,</w:t>
      </w:r>
      <w:r w:rsidR="00C21DB7">
        <w:t xml:space="preserve"> </w:t>
      </w:r>
      <w:r w:rsidRPr="00E31BBF">
        <w:t>Ministry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Social</w:t>
      </w:r>
      <w:r w:rsidR="00C21DB7">
        <w:t xml:space="preserve"> </w:t>
      </w:r>
      <w:r w:rsidRPr="00E31BBF">
        <w:t>Affairs</w:t>
      </w:r>
      <w:r w:rsidR="00C21DB7">
        <w:t xml:space="preserve"> </w:t>
      </w:r>
      <w:r w:rsidRPr="00E31BBF">
        <w:t>has</w:t>
      </w:r>
      <w:r w:rsidR="00C21DB7">
        <w:t xml:space="preserve"> </w:t>
      </w:r>
      <w:r w:rsidRPr="00E31BBF">
        <w:t>conducted</w:t>
      </w:r>
      <w:r w:rsidR="00C21DB7">
        <w:t xml:space="preserve"> </w:t>
      </w:r>
      <w:r w:rsidRPr="00E31BBF">
        <w:t>also</w:t>
      </w:r>
      <w:r w:rsidR="00C21DB7">
        <w:t xml:space="preserve"> </w:t>
      </w:r>
      <w:r w:rsidRPr="00E31BBF">
        <w:t>specific</w:t>
      </w:r>
      <w:r w:rsidR="00C21DB7">
        <w:t xml:space="preserve"> </w:t>
      </w:r>
      <w:r w:rsidRPr="00E31BBF">
        <w:t>surveys</w:t>
      </w:r>
      <w:r w:rsidR="00C21DB7">
        <w:t xml:space="preserve"> </w:t>
      </w:r>
      <w:r w:rsidRPr="00E31BBF">
        <w:t>by</w:t>
      </w:r>
      <w:r w:rsidR="00C21DB7">
        <w:t xml:space="preserve"> </w:t>
      </w:r>
      <w:r w:rsidRPr="00E31BBF">
        <w:t>focusing</w:t>
      </w:r>
      <w:r w:rsidR="00C21DB7">
        <w:t xml:space="preserve"> </w:t>
      </w:r>
      <w:r w:rsidRPr="00E31BBF">
        <w:t>on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families</w:t>
      </w:r>
      <w:r w:rsidR="00C21DB7">
        <w:t xml:space="preserve"> </w:t>
      </w:r>
      <w:r w:rsidRPr="00E31BBF">
        <w:t>who</w:t>
      </w:r>
      <w:r w:rsidR="00C21DB7">
        <w:t xml:space="preserve"> </w:t>
      </w:r>
      <w:r w:rsidRPr="00E31BBF">
        <w:t>have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disabled</w:t>
      </w:r>
      <w:r w:rsidR="00C21DB7">
        <w:t xml:space="preserve"> </w:t>
      </w:r>
      <w:r w:rsidRPr="00E31BBF">
        <w:t>child</w:t>
      </w:r>
      <w:r w:rsidR="00C21DB7">
        <w:t xml:space="preserve"> </w:t>
      </w:r>
      <w:r w:rsidRPr="00E31BBF">
        <w:t>or</w:t>
      </w:r>
      <w:r w:rsidR="00C21DB7">
        <w:t xml:space="preserve"> </w:t>
      </w:r>
      <w:r w:rsidRPr="00E31BBF">
        <w:t>adults</w:t>
      </w:r>
      <w:r w:rsidR="00C21DB7">
        <w:t xml:space="preserve"> </w:t>
      </w:r>
      <w:r w:rsidRPr="00E31BBF">
        <w:t>with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disability.</w:t>
      </w:r>
      <w:r w:rsidR="00C21DB7">
        <w:t xml:space="preserve"> </w:t>
      </w:r>
      <w:r w:rsidRPr="00E31BBF">
        <w:t>Those</w:t>
      </w:r>
      <w:r w:rsidR="00C21DB7">
        <w:t xml:space="preserve"> </w:t>
      </w:r>
      <w:r w:rsidRPr="00E31BBF">
        <w:t>surveys</w:t>
      </w:r>
      <w:r w:rsidR="00C21DB7">
        <w:t xml:space="preserve"> </w:t>
      </w:r>
      <w:proofErr w:type="gramStart"/>
      <w:r w:rsidRPr="00E31BBF">
        <w:t>have</w:t>
      </w:r>
      <w:r w:rsidR="00C21DB7">
        <w:t xml:space="preserve"> </w:t>
      </w:r>
      <w:r w:rsidRPr="00E31BBF">
        <w:t>been</w:t>
      </w:r>
      <w:r w:rsidR="00C21DB7">
        <w:t xml:space="preserve"> </w:t>
      </w:r>
      <w:r w:rsidRPr="00E31BBF">
        <w:t>carried</w:t>
      </w:r>
      <w:r w:rsidR="00C21DB7">
        <w:t xml:space="preserve"> </w:t>
      </w:r>
      <w:r w:rsidRPr="00E31BBF">
        <w:t>out</w:t>
      </w:r>
      <w:proofErr w:type="gramEnd"/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collect</w:t>
      </w:r>
      <w:r w:rsidR="00C21DB7">
        <w:t xml:space="preserve"> </w:t>
      </w:r>
      <w:r w:rsidRPr="00E31BBF">
        <w:t>specific</w:t>
      </w:r>
      <w:r w:rsidR="00C21DB7">
        <w:t xml:space="preserve"> </w:t>
      </w:r>
      <w:r w:rsidRPr="00E31BBF">
        <w:t>information</w:t>
      </w:r>
      <w:r w:rsidR="00C21DB7">
        <w:t xml:space="preserve"> </w:t>
      </w:r>
      <w:r w:rsidRPr="00E31BBF">
        <w:t>about</w:t>
      </w:r>
      <w:r w:rsidR="00C21DB7">
        <w:t xml:space="preserve"> </w:t>
      </w:r>
      <w:r w:rsidRPr="00E31BBF">
        <w:t>usage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different</w:t>
      </w:r>
      <w:r w:rsidR="00C21DB7">
        <w:t xml:space="preserve"> </w:t>
      </w:r>
      <w:r w:rsidRPr="00E31BBF">
        <w:t>services,</w:t>
      </w:r>
      <w:r w:rsidR="00C21DB7">
        <w:t xml:space="preserve"> </w:t>
      </w:r>
      <w:r w:rsidRPr="00E31BBF">
        <w:t>occurring</w:t>
      </w:r>
      <w:r w:rsidR="00C21DB7">
        <w:t xml:space="preserve"> </w:t>
      </w:r>
      <w:r w:rsidRPr="00E31BBF">
        <w:t>problems</w:t>
      </w:r>
      <w:r w:rsidR="00C21DB7">
        <w:t xml:space="preserve"> </w:t>
      </w:r>
      <w:r w:rsidRPr="00E31BBF">
        <w:t>etc.</w:t>
      </w:r>
    </w:p>
    <w:p w:rsidR="002F001C" w:rsidRPr="00E31BBF" w:rsidRDefault="002F001C" w:rsidP="003E41EF">
      <w:pPr>
        <w:pStyle w:val="H1G"/>
      </w:pPr>
      <w:r w:rsidRPr="00E31BBF">
        <w:tab/>
      </w:r>
      <w:r w:rsidRPr="00E31BBF">
        <w:tab/>
        <w:t>National</w:t>
      </w:r>
      <w:r w:rsidR="00C21DB7">
        <w:t xml:space="preserve"> </w:t>
      </w:r>
      <w:r w:rsidRPr="00E31BBF">
        <w:t>implementation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monitoring</w:t>
      </w:r>
      <w:r w:rsidR="00C21DB7">
        <w:t xml:space="preserve"> </w:t>
      </w:r>
      <w:r w:rsidRPr="00E31BBF">
        <w:t>(art.</w:t>
      </w:r>
      <w:r w:rsidR="00C21DB7">
        <w:t xml:space="preserve"> </w:t>
      </w:r>
      <w:r w:rsidRPr="00E31BBF">
        <w:t>33)</w:t>
      </w:r>
    </w:p>
    <w:p w:rsidR="002F001C" w:rsidRPr="00E31BBF" w:rsidRDefault="002F001C" w:rsidP="003E41EF">
      <w:pPr>
        <w:pStyle w:val="H23G"/>
      </w:pPr>
      <w:r w:rsidRPr="00E31BBF">
        <w:tab/>
      </w:r>
      <w:r w:rsidRPr="00E31BBF">
        <w:tab/>
        <w:t>Reply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paragraph</w:t>
      </w:r>
      <w:r w:rsidR="00C21DB7">
        <w:t xml:space="preserve"> </w:t>
      </w:r>
      <w:r w:rsidRPr="00E31BBF">
        <w:t>24</w:t>
      </w:r>
      <w:r w:rsidR="00B10A4D">
        <w:t xml:space="preserve"> </w:t>
      </w:r>
      <w:r w:rsidRPr="00E31BBF">
        <w:t>(a)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list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issues</w:t>
      </w:r>
      <w:r w:rsidR="00C21DB7">
        <w:t xml:space="preserve"> </w:t>
      </w:r>
    </w:p>
    <w:p w:rsidR="002F001C" w:rsidRPr="00E31BBF" w:rsidRDefault="002F001C" w:rsidP="00732F46">
      <w:pPr>
        <w:pStyle w:val="SingleTxtG"/>
      </w:pPr>
      <w:r w:rsidRPr="00E31BBF">
        <w:t>154.</w:t>
      </w:r>
      <w:r w:rsidRPr="00E31BBF">
        <w:tab/>
        <w:t>The</w:t>
      </w:r>
      <w:r w:rsidR="00C21DB7">
        <w:t xml:space="preserve"> </w:t>
      </w:r>
      <w:r w:rsidRPr="00E31BBF">
        <w:t>Ministry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Social</w:t>
      </w:r>
      <w:r w:rsidR="00C21DB7">
        <w:t xml:space="preserve"> </w:t>
      </w:r>
      <w:r w:rsidRPr="00E31BBF">
        <w:t>Affairs</w:t>
      </w:r>
      <w:r w:rsidR="00C21DB7">
        <w:t xml:space="preserve"> </w:t>
      </w:r>
      <w:r w:rsidRPr="00E31BBF">
        <w:t>has</w:t>
      </w:r>
      <w:r w:rsidR="00C21DB7">
        <w:t xml:space="preserve"> </w:t>
      </w:r>
      <w:r w:rsidRPr="00E31BBF">
        <w:t>been</w:t>
      </w:r>
      <w:r w:rsidR="00C21DB7">
        <w:t xml:space="preserve"> </w:t>
      </w:r>
      <w:r w:rsidRPr="00E31BBF">
        <w:t>actively</w:t>
      </w:r>
      <w:r w:rsidR="00C21DB7">
        <w:t xml:space="preserve"> </w:t>
      </w:r>
      <w:r w:rsidRPr="00E31BBF">
        <w:t>involved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promoting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coordinating</w:t>
      </w:r>
      <w:r w:rsidR="00C21DB7">
        <w:t xml:space="preserve"> </w:t>
      </w:r>
      <w:r w:rsidRPr="00E31BBF">
        <w:t>accessibility</w:t>
      </w:r>
      <w:r w:rsidR="00C21DB7">
        <w:t xml:space="preserve"> </w:t>
      </w:r>
      <w:r w:rsidRPr="00E31BBF">
        <w:t>through</w:t>
      </w:r>
      <w:r w:rsidR="00C21DB7">
        <w:t xml:space="preserve"> </w:t>
      </w:r>
      <w:r w:rsidRPr="00E31BBF">
        <w:t>supporting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work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Accessibility</w:t>
      </w:r>
      <w:r w:rsidR="00C21DB7">
        <w:t xml:space="preserve"> </w:t>
      </w:r>
      <w:r w:rsidRPr="00E31BBF">
        <w:t>Council</w:t>
      </w:r>
      <w:r w:rsidR="00C21DB7">
        <w:t xml:space="preserve"> </w:t>
      </w:r>
      <w:r w:rsidRPr="00E31BBF">
        <w:t>that</w:t>
      </w:r>
      <w:r w:rsidR="00C21DB7">
        <w:t xml:space="preserve"> </w:t>
      </w:r>
      <w:r w:rsidRPr="00E31BBF">
        <w:t>brings</w:t>
      </w:r>
      <w:r w:rsidR="00C21DB7">
        <w:t xml:space="preserve"> </w:t>
      </w:r>
      <w:r w:rsidRPr="00E31BBF">
        <w:t>together</w:t>
      </w:r>
      <w:r w:rsidR="00C21DB7">
        <w:t xml:space="preserve"> </w:t>
      </w:r>
      <w:r w:rsidRPr="00E31BBF">
        <w:t>different</w:t>
      </w:r>
      <w:r w:rsidR="00C21DB7">
        <w:t xml:space="preserve"> </w:t>
      </w:r>
      <w:r w:rsidRPr="00E31BBF">
        <w:t>stakeholders</w:t>
      </w:r>
      <w:r w:rsidR="00C21DB7">
        <w:t xml:space="preserve"> </w:t>
      </w:r>
      <w:r w:rsidRPr="00E31BBF">
        <w:t>from</w:t>
      </w:r>
      <w:r w:rsidR="00C21DB7">
        <w:t xml:space="preserve"> </w:t>
      </w:r>
      <w:r w:rsidRPr="00E31BBF">
        <w:t>relevant</w:t>
      </w:r>
      <w:r w:rsidR="00C21DB7">
        <w:t xml:space="preserve"> </w:t>
      </w:r>
      <w:r w:rsidRPr="00E31BBF">
        <w:t>ministries,</w:t>
      </w:r>
      <w:r w:rsidR="00C21DB7">
        <w:t xml:space="preserve"> </w:t>
      </w:r>
      <w:r w:rsidRPr="00E31BBF">
        <w:t>private</w:t>
      </w:r>
      <w:r w:rsidR="00C21DB7">
        <w:t xml:space="preserve"> </w:t>
      </w:r>
      <w:r w:rsidRPr="00E31BBF">
        <w:t>sector</w:t>
      </w:r>
      <w:r w:rsidR="00C21DB7">
        <w:t xml:space="preserve"> </w:t>
      </w:r>
      <w:r w:rsidRPr="00E31BBF">
        <w:t>representatives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representative</w:t>
      </w:r>
      <w:r w:rsidR="00C21DB7">
        <w:t xml:space="preserve"> </w:t>
      </w:r>
      <w:r w:rsidRPr="00E31BBF">
        <w:t>organisations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disabled</w:t>
      </w:r>
      <w:r w:rsidR="00C21DB7">
        <w:t xml:space="preserve"> </w:t>
      </w:r>
      <w:r w:rsidRPr="00E31BBF">
        <w:t>persons.</w:t>
      </w:r>
      <w:r w:rsidR="00C21DB7">
        <w:t xml:space="preserve"> </w:t>
      </w:r>
      <w:r w:rsidRPr="00E31BBF">
        <w:t>Ministry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Social</w:t>
      </w:r>
      <w:r w:rsidR="00C21DB7">
        <w:t xml:space="preserve"> </w:t>
      </w:r>
      <w:r w:rsidRPr="00E31BBF">
        <w:t>Affairs</w:t>
      </w:r>
      <w:r w:rsidR="00C21DB7">
        <w:t xml:space="preserve"> </w:t>
      </w:r>
      <w:r w:rsidRPr="00E31BBF">
        <w:t>has</w:t>
      </w:r>
      <w:r w:rsidR="00C21DB7">
        <w:t xml:space="preserve"> </w:t>
      </w:r>
      <w:r w:rsidRPr="00E31BBF">
        <w:t>been</w:t>
      </w:r>
      <w:r w:rsidR="00C21DB7">
        <w:t xml:space="preserve"> </w:t>
      </w:r>
      <w:r w:rsidRPr="00E31BBF">
        <w:t>active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furthering</w:t>
      </w:r>
      <w:r w:rsidR="00C21DB7">
        <w:t xml:space="preserve"> </w:t>
      </w:r>
      <w:r w:rsidRPr="00E31BBF">
        <w:t>discussions</w:t>
      </w:r>
      <w:r w:rsidR="00C21DB7">
        <w:t xml:space="preserve"> </w:t>
      </w:r>
      <w:r w:rsidRPr="00E31BBF">
        <w:t>on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development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relevant</w:t>
      </w:r>
      <w:r w:rsidR="00C21DB7">
        <w:t xml:space="preserve"> </w:t>
      </w:r>
      <w:r w:rsidRPr="00E31BBF">
        <w:t>legal</w:t>
      </w:r>
      <w:r w:rsidR="00C21DB7">
        <w:t xml:space="preserve"> </w:t>
      </w:r>
      <w:r w:rsidRPr="00E31BBF">
        <w:t>regulation.</w:t>
      </w:r>
      <w:r w:rsidR="00C21DB7">
        <w:t xml:space="preserve"> </w:t>
      </w:r>
      <w:r w:rsidRPr="00E31BBF">
        <w:t>This</w:t>
      </w:r>
      <w:r w:rsidR="00C21DB7">
        <w:t xml:space="preserve"> </w:t>
      </w:r>
      <w:r w:rsidRPr="00E31BBF">
        <w:t>has</w:t>
      </w:r>
      <w:r w:rsidR="00C21DB7">
        <w:t xml:space="preserve"> </w:t>
      </w:r>
      <w:r w:rsidRPr="00E31BBF">
        <w:t>had</w:t>
      </w:r>
      <w:r w:rsidR="00C21DB7">
        <w:t xml:space="preserve"> </w:t>
      </w:r>
      <w:r w:rsidRPr="00E31BBF">
        <w:t>some</w:t>
      </w:r>
      <w:r w:rsidR="00C21DB7">
        <w:t xml:space="preserve"> </w:t>
      </w:r>
      <w:r w:rsidRPr="00E31BBF">
        <w:t>positive</w:t>
      </w:r>
      <w:r w:rsidR="00C21DB7">
        <w:t xml:space="preserve"> </w:t>
      </w:r>
      <w:r w:rsidRPr="00E31BBF">
        <w:t>results</w:t>
      </w:r>
      <w:r w:rsidR="00C21DB7">
        <w:t xml:space="preserve"> </w:t>
      </w:r>
      <w:r w:rsidRPr="00E31BBF">
        <w:t>such</w:t>
      </w:r>
      <w:r w:rsidR="00C21DB7">
        <w:t xml:space="preserve"> </w:t>
      </w:r>
      <w:r w:rsidRPr="00E31BBF">
        <w:t>as</w:t>
      </w:r>
      <w:r w:rsidR="00C21DB7">
        <w:t xml:space="preserve"> </w:t>
      </w:r>
      <w:r w:rsidRPr="00E31BBF">
        <w:t>requirements</w:t>
      </w:r>
      <w:r w:rsidR="00C21DB7">
        <w:t xml:space="preserve"> </w:t>
      </w:r>
      <w:r w:rsidRPr="00E31BBF">
        <w:t>for</w:t>
      </w:r>
      <w:r w:rsidR="00C21DB7">
        <w:t xml:space="preserve"> </w:t>
      </w:r>
      <w:r w:rsidRPr="00E31BBF">
        <w:t>buildings</w:t>
      </w:r>
      <w:r w:rsidR="00C21DB7">
        <w:t xml:space="preserve"> </w:t>
      </w:r>
      <w:r w:rsidRPr="00E31BBF">
        <w:t>related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special</w:t>
      </w:r>
      <w:r w:rsidR="00C21DB7">
        <w:t xml:space="preserve"> </w:t>
      </w:r>
      <w:r w:rsidRPr="00E31BBF">
        <w:t>needs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persons</w:t>
      </w:r>
      <w:r w:rsidR="00C21DB7">
        <w:t xml:space="preserve"> </w:t>
      </w:r>
      <w:r w:rsidRPr="00E31BBF">
        <w:t>with</w:t>
      </w:r>
      <w:r w:rsidR="00C21DB7">
        <w:t xml:space="preserve"> </w:t>
      </w:r>
      <w:r w:rsidRPr="00E31BBF">
        <w:t>disabilities</w:t>
      </w:r>
      <w:r w:rsidR="00C21DB7">
        <w:t xml:space="preserve"> </w:t>
      </w:r>
      <w:r w:rsidRPr="00E31BBF">
        <w:t>(a</w:t>
      </w:r>
      <w:r w:rsidR="00C21DB7">
        <w:t xml:space="preserve"> </w:t>
      </w:r>
      <w:r w:rsidRPr="00E31BBF">
        <w:t>regulation</w:t>
      </w:r>
      <w:r w:rsidR="00C21DB7">
        <w:t xml:space="preserve"> </w:t>
      </w:r>
      <w:r w:rsidRPr="00E31BBF">
        <w:t>adopted</w:t>
      </w:r>
      <w:r w:rsidR="00C21DB7">
        <w:t xml:space="preserve"> </w:t>
      </w:r>
      <w:r w:rsidRPr="00E31BBF">
        <w:t>i</w:t>
      </w:r>
      <w:bookmarkStart w:id="1" w:name="_GoBack"/>
      <w:bookmarkEnd w:id="1"/>
      <w:r w:rsidRPr="00E31BBF">
        <w:t>n</w:t>
      </w:r>
      <w:r w:rsidR="00C21DB7">
        <w:t xml:space="preserve"> </w:t>
      </w:r>
      <w:r w:rsidRPr="00E31BBF">
        <w:t>2018</w:t>
      </w:r>
      <w:r w:rsidRPr="00060D87">
        <w:rPr>
          <w:rStyle w:val="FootnoteReference"/>
        </w:rPr>
        <w:footnoteReference w:id="9"/>
      </w:r>
      <w:r w:rsidR="00C21DB7" w:rsidRPr="00060D87">
        <w:rPr>
          <w:rStyle w:val="FootnoteReference"/>
        </w:rPr>
        <w:t xml:space="preserve"> </w:t>
      </w:r>
      <w:r w:rsidRPr="00E31BBF">
        <w:t>by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Minister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Entrepreneurship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Information</w:t>
      </w:r>
      <w:r w:rsidR="00C21DB7">
        <w:t xml:space="preserve"> </w:t>
      </w:r>
      <w:r w:rsidRPr="00E31BBF">
        <w:t>Technology).</w:t>
      </w:r>
      <w:r w:rsidR="00C21DB7">
        <w:t xml:space="preserve"> </w:t>
      </w:r>
    </w:p>
    <w:p w:rsidR="002F001C" w:rsidRPr="00E31BBF" w:rsidRDefault="002F001C" w:rsidP="00732F46">
      <w:pPr>
        <w:pStyle w:val="SingleTxtG"/>
      </w:pPr>
      <w:r w:rsidRPr="00E31BBF">
        <w:t>155.</w:t>
      </w:r>
      <w:r w:rsidRPr="00E31BBF">
        <w:tab/>
        <w:t>Ministry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Social</w:t>
      </w:r>
      <w:r w:rsidR="00C21DB7">
        <w:t xml:space="preserve"> </w:t>
      </w:r>
      <w:r w:rsidRPr="00E31BBF">
        <w:t>Affairs</w:t>
      </w:r>
      <w:r w:rsidR="00C21DB7">
        <w:t xml:space="preserve"> </w:t>
      </w:r>
      <w:r w:rsidRPr="00E31BBF">
        <w:t>is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national</w:t>
      </w:r>
      <w:r w:rsidR="00C21DB7">
        <w:t xml:space="preserve"> </w:t>
      </w:r>
      <w:r w:rsidRPr="00E31BBF">
        <w:t>coordinator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promoter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accessibility</w:t>
      </w:r>
      <w:r w:rsidR="00C21DB7">
        <w:t xml:space="preserve"> </w:t>
      </w:r>
      <w:r w:rsidRPr="00E31BBF">
        <w:t>across</w:t>
      </w:r>
      <w:r w:rsidR="00C21DB7">
        <w:t xml:space="preserve"> </w:t>
      </w:r>
      <w:r w:rsidRPr="00E31BBF">
        <w:t>sectors.</w:t>
      </w:r>
      <w:r w:rsidR="00C21DB7">
        <w:t xml:space="preserve"> </w:t>
      </w:r>
      <w:r w:rsidRPr="00E31BBF">
        <w:t>We</w:t>
      </w:r>
      <w:r w:rsidR="00C21DB7">
        <w:t xml:space="preserve"> </w:t>
      </w:r>
      <w:r w:rsidRPr="00E31BBF">
        <w:t>have</w:t>
      </w:r>
      <w:r w:rsidR="00C21DB7">
        <w:t xml:space="preserve"> </w:t>
      </w:r>
      <w:r w:rsidRPr="00E31BBF">
        <w:t>also</w:t>
      </w:r>
      <w:r w:rsidR="00C21DB7">
        <w:t xml:space="preserve"> </w:t>
      </w:r>
      <w:r w:rsidRPr="00E31BBF">
        <w:t>been</w:t>
      </w:r>
      <w:r w:rsidR="00C21DB7">
        <w:t xml:space="preserve"> </w:t>
      </w:r>
      <w:r w:rsidRPr="00E31BBF">
        <w:t>actively</w:t>
      </w:r>
      <w:r w:rsidR="00C21DB7">
        <w:t xml:space="preserve"> </w:t>
      </w:r>
      <w:r w:rsidRPr="00E31BBF">
        <w:t>involved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negotiations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European</w:t>
      </w:r>
      <w:r w:rsidR="00C21DB7">
        <w:t xml:space="preserve"> </w:t>
      </w:r>
      <w:r w:rsidRPr="00E31BBF">
        <w:t>Accessibility</w:t>
      </w:r>
      <w:r w:rsidR="00C21DB7">
        <w:t xml:space="preserve"> </w:t>
      </w:r>
      <w:r w:rsidRPr="00E31BBF">
        <w:t>Act.</w:t>
      </w:r>
    </w:p>
    <w:p w:rsidR="002F001C" w:rsidRPr="00E31BBF" w:rsidRDefault="002F001C" w:rsidP="00732F46">
      <w:pPr>
        <w:pStyle w:val="SingleTxtG"/>
      </w:pPr>
      <w:r w:rsidRPr="00E31BBF">
        <w:t>156.</w:t>
      </w:r>
      <w:r w:rsidRPr="00E31BBF">
        <w:tab/>
        <w:t>Estonian</w:t>
      </w:r>
      <w:r w:rsidR="00C21DB7">
        <w:t xml:space="preserve"> </w:t>
      </w:r>
      <w:r w:rsidRPr="00E31BBF">
        <w:t>government</w:t>
      </w:r>
      <w:r w:rsidR="00C21DB7">
        <w:t xml:space="preserve"> </w:t>
      </w:r>
      <w:r w:rsidRPr="00E31BBF">
        <w:t>recently</w:t>
      </w:r>
      <w:r w:rsidR="00C21DB7">
        <w:t xml:space="preserve"> </w:t>
      </w:r>
      <w:r w:rsidRPr="00E31BBF">
        <w:t>launched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task</w:t>
      </w:r>
      <w:r w:rsidR="00C21DB7">
        <w:t xml:space="preserve"> </w:t>
      </w:r>
      <w:r w:rsidRPr="00E31BBF">
        <w:t>force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develop</w:t>
      </w:r>
      <w:r w:rsidR="00C21DB7">
        <w:t xml:space="preserve"> </w:t>
      </w:r>
      <w:r w:rsidRPr="00E31BBF">
        <w:t>a</w:t>
      </w:r>
      <w:r w:rsidR="00C21DB7">
        <w:t xml:space="preserve"> </w:t>
      </w:r>
      <w:r w:rsidRPr="00E31BBF">
        <w:t>comprehensive</w:t>
      </w:r>
      <w:r w:rsidR="00C21DB7">
        <w:t xml:space="preserve"> </w:t>
      </w:r>
      <w:r w:rsidRPr="00E31BBF">
        <w:t>accessibility</w:t>
      </w:r>
      <w:r w:rsidR="00C21DB7">
        <w:t xml:space="preserve"> </w:t>
      </w:r>
      <w:r w:rsidRPr="00E31BBF">
        <w:t>policy.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task</w:t>
      </w:r>
      <w:r w:rsidR="00C21DB7">
        <w:t xml:space="preserve"> </w:t>
      </w:r>
      <w:r w:rsidRPr="00E31BBF">
        <w:t>force</w:t>
      </w:r>
      <w:r w:rsidR="00C21DB7">
        <w:t xml:space="preserve"> </w:t>
      </w:r>
      <w:r w:rsidRPr="00E31BBF">
        <w:t>bringing</w:t>
      </w:r>
      <w:r w:rsidR="00C21DB7">
        <w:t xml:space="preserve"> </w:t>
      </w:r>
      <w:r w:rsidRPr="00E31BBF">
        <w:t>together</w:t>
      </w:r>
      <w:r w:rsidR="00C21DB7">
        <w:t xml:space="preserve"> </w:t>
      </w:r>
      <w:r w:rsidRPr="00E31BBF">
        <w:t>all</w:t>
      </w:r>
      <w:r w:rsidR="00C21DB7">
        <w:t xml:space="preserve"> </w:t>
      </w:r>
      <w:r w:rsidRPr="00E31BBF">
        <w:t>relevant</w:t>
      </w:r>
      <w:r w:rsidR="00C21DB7">
        <w:t xml:space="preserve"> </w:t>
      </w:r>
      <w:r w:rsidRPr="00E31BBF">
        <w:t>stakeholders</w:t>
      </w:r>
      <w:r w:rsidR="00C21DB7">
        <w:t xml:space="preserve"> </w:t>
      </w:r>
      <w:r w:rsidRPr="00E31BBF">
        <w:t>from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government,</w:t>
      </w:r>
      <w:r w:rsidR="00C21DB7">
        <w:t xml:space="preserve"> </w:t>
      </w:r>
      <w:r w:rsidRPr="00E31BBF">
        <w:t>NGOs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private</w:t>
      </w:r>
      <w:r w:rsidR="00C21DB7">
        <w:t xml:space="preserve"> </w:t>
      </w:r>
      <w:r w:rsidRPr="00E31BBF">
        <w:t>sector</w:t>
      </w:r>
      <w:r w:rsidR="00C21DB7">
        <w:t xml:space="preserve"> </w:t>
      </w:r>
      <w:r w:rsidRPr="00E31BBF">
        <w:t>had</w:t>
      </w:r>
      <w:r w:rsidR="00C21DB7">
        <w:t xml:space="preserve"> </w:t>
      </w:r>
      <w:r w:rsidRPr="00E31BBF">
        <w:t>its</w:t>
      </w:r>
      <w:r w:rsidR="00C21DB7">
        <w:t xml:space="preserve"> </w:t>
      </w:r>
      <w:r w:rsidRPr="00E31BBF">
        <w:t>first</w:t>
      </w:r>
      <w:r w:rsidR="00C21DB7">
        <w:t xml:space="preserve"> </w:t>
      </w:r>
      <w:r w:rsidRPr="00E31BBF">
        <w:t>meeting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November</w:t>
      </w:r>
      <w:r w:rsidR="00C21DB7">
        <w:t xml:space="preserve"> </w:t>
      </w:r>
      <w:r w:rsidRPr="00E31BBF">
        <w:t>2019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its</w:t>
      </w:r>
      <w:r w:rsidR="00C21DB7">
        <w:t xml:space="preserve"> </w:t>
      </w:r>
      <w:r w:rsidRPr="00E31BBF">
        <w:t>mandate</w:t>
      </w:r>
      <w:r w:rsidR="00C21DB7">
        <w:t xml:space="preserve"> </w:t>
      </w:r>
      <w:r w:rsidRPr="00E31BBF">
        <w:t>is</w:t>
      </w:r>
      <w:r w:rsidR="00C21DB7">
        <w:t xml:space="preserve"> </w:t>
      </w:r>
      <w:r w:rsidRPr="00E31BBF">
        <w:t>for</w:t>
      </w:r>
      <w:r w:rsidR="00C21DB7">
        <w:t xml:space="preserve"> </w:t>
      </w:r>
      <w:r w:rsidRPr="00E31BBF">
        <w:t>two</w:t>
      </w:r>
      <w:r w:rsidR="00C21DB7">
        <w:t xml:space="preserve"> </w:t>
      </w:r>
      <w:r w:rsidRPr="00E31BBF">
        <w:t>years.</w:t>
      </w:r>
    </w:p>
    <w:p w:rsidR="002F001C" w:rsidRPr="00E31BBF" w:rsidRDefault="002F001C" w:rsidP="003E41EF">
      <w:pPr>
        <w:pStyle w:val="H23G"/>
      </w:pPr>
      <w:r w:rsidRPr="00E31BBF">
        <w:tab/>
      </w:r>
      <w:r w:rsidRPr="00E31BBF">
        <w:tab/>
        <w:t>Reply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paragraph</w:t>
      </w:r>
      <w:r w:rsidR="00C21DB7">
        <w:t xml:space="preserve"> </w:t>
      </w:r>
      <w:r w:rsidRPr="00E31BBF">
        <w:t>24</w:t>
      </w:r>
      <w:r w:rsidR="00B10A4D">
        <w:t xml:space="preserve"> </w:t>
      </w:r>
      <w:r w:rsidRPr="00E31BBF">
        <w:t>(b)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list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issues</w:t>
      </w:r>
      <w:r w:rsidR="00C21DB7">
        <w:t xml:space="preserve"> </w:t>
      </w:r>
    </w:p>
    <w:p w:rsidR="002F001C" w:rsidRPr="00E31BBF" w:rsidRDefault="002F001C" w:rsidP="00732F46">
      <w:pPr>
        <w:pStyle w:val="SingleTxtG"/>
      </w:pPr>
      <w:r w:rsidRPr="00E31BBF">
        <w:t>157.</w:t>
      </w:r>
      <w:r w:rsidRPr="00E31BBF">
        <w:tab/>
        <w:t>On</w:t>
      </w:r>
      <w:r w:rsidR="00C21DB7">
        <w:t xml:space="preserve"> </w:t>
      </w:r>
      <w:r w:rsidRPr="00E31BBF">
        <w:t>13th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June</w:t>
      </w:r>
      <w:r w:rsidR="00C21DB7">
        <w:t xml:space="preserve"> </w:t>
      </w:r>
      <w:r w:rsidRPr="00E31BBF">
        <w:t>2018,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Estonian</w:t>
      </w:r>
      <w:r w:rsidR="00C21DB7">
        <w:t xml:space="preserve"> </w:t>
      </w:r>
      <w:r w:rsidRPr="00E31BBF">
        <w:t>Parliament</w:t>
      </w:r>
      <w:r w:rsidR="00C21DB7">
        <w:t xml:space="preserve"> </w:t>
      </w:r>
      <w:r w:rsidRPr="00E31BBF">
        <w:t>adopted</w:t>
      </w:r>
      <w:r w:rsidR="00C21DB7">
        <w:t xml:space="preserve"> </w:t>
      </w:r>
      <w:r w:rsidRPr="00E31BBF">
        <w:t>an</w:t>
      </w:r>
      <w:r w:rsidR="00C21DB7">
        <w:t xml:space="preserve"> </w:t>
      </w:r>
      <w:r w:rsidRPr="00E31BBF">
        <w:t>amendment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Chancellor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Justice</w:t>
      </w:r>
      <w:r w:rsidR="00C21DB7">
        <w:t xml:space="preserve"> </w:t>
      </w:r>
      <w:r w:rsidRPr="00E31BBF">
        <w:t>Act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aim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which</w:t>
      </w:r>
      <w:r w:rsidR="00C21DB7">
        <w:t xml:space="preserve"> </w:t>
      </w:r>
      <w:r w:rsidRPr="00E31BBF">
        <w:t>was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designate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institution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Chancellor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Justice</w:t>
      </w:r>
      <w:r w:rsidR="00C21DB7">
        <w:t xml:space="preserve"> </w:t>
      </w:r>
      <w:r w:rsidRPr="00E31BBF">
        <w:t>with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tasks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framework</w:t>
      </w:r>
      <w:r w:rsidR="00C21DB7">
        <w:t xml:space="preserve"> </w:t>
      </w:r>
      <w:r w:rsidRPr="00E31BBF">
        <w:t>indicated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Article</w:t>
      </w:r>
      <w:r w:rsidR="00C21DB7">
        <w:t xml:space="preserve"> </w:t>
      </w:r>
      <w:r w:rsidRPr="00E31BBF">
        <w:t>33</w:t>
      </w:r>
      <w:r w:rsidR="00C21DB7">
        <w:t xml:space="preserve"> </w:t>
      </w:r>
      <w:r w:rsidRPr="00E31BBF">
        <w:t>point</w:t>
      </w:r>
      <w:r w:rsidR="00C21DB7">
        <w:t xml:space="preserve"> </w:t>
      </w:r>
      <w:r w:rsidRPr="00E31BBF">
        <w:t>2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CRPD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promote,</w:t>
      </w:r>
      <w:r w:rsidR="00C21DB7">
        <w:t xml:space="preserve"> </w:t>
      </w:r>
      <w:r w:rsidRPr="00E31BBF">
        <w:t>protect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monitor</w:t>
      </w:r>
      <w:r w:rsidR="00C21DB7">
        <w:t xml:space="preserve"> </w:t>
      </w:r>
      <w:r w:rsidRPr="00E31BBF">
        <w:t>implementation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Convention.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amendment</w:t>
      </w:r>
      <w:r w:rsidR="00C21DB7">
        <w:t xml:space="preserve"> </w:t>
      </w:r>
      <w:r w:rsidRPr="00E31BBF">
        <w:t>came</w:t>
      </w:r>
      <w:r w:rsidR="00C21DB7">
        <w:t xml:space="preserve"> </w:t>
      </w:r>
      <w:r w:rsidRPr="00E31BBF">
        <w:t>into</w:t>
      </w:r>
      <w:r w:rsidR="00C21DB7">
        <w:t xml:space="preserve"> </w:t>
      </w:r>
      <w:r w:rsidRPr="00E31BBF">
        <w:t>force</w:t>
      </w:r>
      <w:r w:rsidR="00C21DB7">
        <w:t xml:space="preserve"> </w:t>
      </w:r>
      <w:r w:rsidRPr="00E31BBF">
        <w:t>from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1st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January</w:t>
      </w:r>
      <w:r w:rsidR="00C21DB7">
        <w:t xml:space="preserve"> </w:t>
      </w:r>
      <w:r w:rsidRPr="00E31BBF">
        <w:t>2019.</w:t>
      </w:r>
    </w:p>
    <w:p w:rsidR="002F001C" w:rsidRPr="00E31BBF" w:rsidRDefault="002F001C" w:rsidP="00732F46">
      <w:pPr>
        <w:pStyle w:val="SingleTxtG"/>
      </w:pPr>
      <w:r w:rsidRPr="00E31BBF">
        <w:t>158.</w:t>
      </w:r>
      <w:r w:rsidRPr="00E31BBF">
        <w:tab/>
        <w:t>The</w:t>
      </w:r>
      <w:r w:rsidR="00C21DB7">
        <w:t xml:space="preserve"> </w:t>
      </w:r>
      <w:r w:rsidRPr="00E31BBF">
        <w:t>Chancellor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Justice</w:t>
      </w:r>
      <w:r w:rsidR="00C21DB7">
        <w:t xml:space="preserve"> </w:t>
      </w:r>
      <w:r w:rsidRPr="00E31BBF">
        <w:t>is</w:t>
      </w:r>
      <w:r w:rsidR="00C21DB7">
        <w:t xml:space="preserve"> </w:t>
      </w:r>
      <w:r w:rsidRPr="00E31BBF">
        <w:t>an</w:t>
      </w:r>
      <w:r w:rsidR="00C21DB7">
        <w:t xml:space="preserve"> </w:t>
      </w:r>
      <w:r w:rsidRPr="00E31BBF">
        <w:t>independent</w:t>
      </w:r>
      <w:r w:rsidR="00C21DB7">
        <w:t xml:space="preserve"> </w:t>
      </w:r>
      <w:r w:rsidRPr="00E31BBF">
        <w:t>official</w:t>
      </w:r>
      <w:r w:rsidR="00C21DB7">
        <w:t xml:space="preserve"> </w:t>
      </w:r>
      <w:r w:rsidRPr="00E31BBF">
        <w:t>who</w:t>
      </w:r>
      <w:r w:rsidR="00C21DB7">
        <w:t xml:space="preserve"> </w:t>
      </w:r>
      <w:r w:rsidRPr="00E31BBF">
        <w:t>reviews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legislation</w:t>
      </w:r>
      <w:r w:rsidR="00C21DB7">
        <w:t xml:space="preserve"> </w:t>
      </w:r>
      <w:r w:rsidRPr="00E31BBF">
        <w:t>for</w:t>
      </w:r>
      <w:r w:rsidR="00C21DB7">
        <w:t xml:space="preserve"> </w:t>
      </w:r>
      <w:r w:rsidRPr="00E31BBF">
        <w:t>conformity</w:t>
      </w:r>
      <w:r w:rsidR="00C21DB7">
        <w:t xml:space="preserve"> </w:t>
      </w:r>
      <w:r w:rsidRPr="00E31BBF">
        <w:t>with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Constitution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Republic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Estonia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Acts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Republic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Estonia.</w:t>
      </w:r>
      <w:r w:rsidR="00C21DB7">
        <w:t xml:space="preserve"> </w:t>
      </w:r>
      <w:r w:rsidRPr="00E31BBF">
        <w:t>Her</w:t>
      </w:r>
      <w:r w:rsidR="00C21DB7">
        <w:t xml:space="preserve"> </w:t>
      </w:r>
      <w:r w:rsidRPr="00E31BBF">
        <w:t>tasks</w:t>
      </w:r>
      <w:r w:rsidR="00C21DB7">
        <w:t xml:space="preserve"> </w:t>
      </w:r>
      <w:r w:rsidRPr="00E31BBF">
        <w:t>include</w:t>
      </w:r>
      <w:r w:rsidR="00C21DB7">
        <w:t xml:space="preserve"> </w:t>
      </w:r>
      <w:r w:rsidRPr="00E31BBF">
        <w:t>also,</w:t>
      </w:r>
      <w:r w:rsidR="00C21DB7">
        <w:t xml:space="preserve"> </w:t>
      </w:r>
      <w:r w:rsidRPr="00E31BBF">
        <w:t>for</w:t>
      </w:r>
      <w:r w:rsidR="00C21DB7">
        <w:t xml:space="preserve"> </w:t>
      </w:r>
      <w:r w:rsidRPr="00E31BBF">
        <w:t>example,</w:t>
      </w:r>
      <w:r w:rsidR="00C21DB7">
        <w:t xml:space="preserve"> </w:t>
      </w:r>
      <w:r w:rsidRPr="00E31BBF">
        <w:t>exercising</w:t>
      </w:r>
      <w:r w:rsidR="00C21DB7">
        <w:t xml:space="preserve"> </w:t>
      </w:r>
      <w:r w:rsidRPr="00E31BBF">
        <w:t>supervision</w:t>
      </w:r>
      <w:r w:rsidR="00C21DB7">
        <w:t xml:space="preserve"> </w:t>
      </w:r>
      <w:r w:rsidRPr="00E31BBF">
        <w:t>over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compliance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legislation</w:t>
      </w:r>
      <w:r w:rsidR="00C21DB7">
        <w:t xml:space="preserve"> </w:t>
      </w:r>
      <w:r w:rsidRPr="00E31BBF">
        <w:t>with</w:t>
      </w:r>
      <w:r w:rsidR="00C21DB7">
        <w:t xml:space="preserve"> </w:t>
      </w:r>
      <w:r w:rsidRPr="00E31BBF">
        <w:t>international</w:t>
      </w:r>
      <w:r w:rsidR="00C21DB7">
        <w:t xml:space="preserve"> </w:t>
      </w:r>
      <w:r w:rsidRPr="00E31BBF">
        <w:t>agreements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resolving</w:t>
      </w:r>
      <w:r w:rsidR="00C21DB7">
        <w:t xml:space="preserve"> </w:t>
      </w:r>
      <w:r w:rsidRPr="00E31BBF">
        <w:t>discrimination</w:t>
      </w:r>
      <w:r w:rsidR="00C21DB7">
        <w:t xml:space="preserve"> </w:t>
      </w:r>
      <w:r w:rsidRPr="00E31BBF">
        <w:t>disputes,</w:t>
      </w:r>
      <w:r w:rsidR="00C21DB7">
        <w:t xml:space="preserve"> </w:t>
      </w:r>
      <w:r w:rsidRPr="00E31BBF">
        <w:t>which</w:t>
      </w:r>
      <w:r w:rsidR="00C21DB7">
        <w:t xml:space="preserve"> </w:t>
      </w:r>
      <w:r w:rsidRPr="00E31BBF">
        <w:t>arise</w:t>
      </w:r>
      <w:r w:rsidR="00C21DB7">
        <w:t xml:space="preserve"> </w:t>
      </w:r>
      <w:r w:rsidRPr="00E31BBF">
        <w:t>between</w:t>
      </w:r>
      <w:r w:rsidR="00C21DB7">
        <w:t xml:space="preserve"> </w:t>
      </w:r>
      <w:r w:rsidRPr="00E31BBF">
        <w:t>persons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private</w:t>
      </w:r>
      <w:r w:rsidR="00C21DB7">
        <w:t xml:space="preserve"> </w:t>
      </w:r>
      <w:r w:rsidRPr="00E31BBF">
        <w:t>law</w:t>
      </w:r>
      <w:r w:rsidR="00C21DB7">
        <w:t xml:space="preserve"> </w:t>
      </w:r>
      <w:proofErr w:type="gramStart"/>
      <w:r w:rsidRPr="00E31BBF">
        <w:t>on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basis</w:t>
      </w:r>
      <w:r w:rsidR="00C21DB7">
        <w:t xml:space="preserve"> </w:t>
      </w:r>
      <w:r w:rsidRPr="00E31BBF">
        <w:t>of</w:t>
      </w:r>
      <w:proofErr w:type="gramEnd"/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Constitution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other</w:t>
      </w:r>
      <w:r w:rsidR="00C21DB7">
        <w:t xml:space="preserve"> </w:t>
      </w:r>
      <w:r w:rsidRPr="00E31BBF">
        <w:t>Acts.</w:t>
      </w:r>
    </w:p>
    <w:p w:rsidR="002F001C" w:rsidRPr="00E31BBF" w:rsidRDefault="002F001C" w:rsidP="00732F46">
      <w:pPr>
        <w:pStyle w:val="SingleTxtG"/>
      </w:pPr>
      <w:r w:rsidRPr="00E31BBF">
        <w:t>159.</w:t>
      </w:r>
      <w:r w:rsidRPr="00E31BBF">
        <w:tab/>
        <w:t>The</w:t>
      </w:r>
      <w:r w:rsidR="00C21DB7">
        <w:t xml:space="preserve"> </w:t>
      </w:r>
      <w:r w:rsidRPr="00E31BBF">
        <w:t>budget</w:t>
      </w:r>
      <w:r w:rsidR="00C21DB7">
        <w:t xml:space="preserve"> </w:t>
      </w:r>
      <w:r w:rsidRPr="00E31BBF">
        <w:t>allocated</w:t>
      </w:r>
      <w:r w:rsidR="00C21DB7">
        <w:t xml:space="preserve"> </w:t>
      </w:r>
      <w:r w:rsidRPr="00E31BBF">
        <w:t>for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tasks</w:t>
      </w:r>
      <w:r w:rsidR="00C21DB7">
        <w:t xml:space="preserve"> </w:t>
      </w:r>
      <w:r w:rsidRPr="00E31BBF">
        <w:t>related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implementation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Convention</w:t>
      </w:r>
      <w:r w:rsidR="00C21DB7">
        <w:t xml:space="preserve"> </w:t>
      </w:r>
      <w:r w:rsidRPr="00E31BBF">
        <w:t>are</w:t>
      </w:r>
      <w:r w:rsidR="00C21DB7">
        <w:t xml:space="preserve"> </w:t>
      </w:r>
      <w:r w:rsidRPr="00E31BBF">
        <w:t>100</w:t>
      </w:r>
      <w:r w:rsidR="00C21DB7">
        <w:t xml:space="preserve"> </w:t>
      </w:r>
      <w:r w:rsidRPr="00E31BBF">
        <w:t>000</w:t>
      </w:r>
      <w:r w:rsidR="00C21DB7">
        <w:t xml:space="preserve"> </w:t>
      </w:r>
      <w:r w:rsidRPr="00E31BBF">
        <w:t>euros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2019.</w:t>
      </w:r>
      <w:r w:rsidR="00C21DB7">
        <w:t xml:space="preserve"> </w:t>
      </w:r>
    </w:p>
    <w:p w:rsidR="002F001C" w:rsidRPr="00E31BBF" w:rsidRDefault="002F001C" w:rsidP="003E41EF">
      <w:pPr>
        <w:pStyle w:val="H23G"/>
      </w:pPr>
      <w:r w:rsidRPr="00E31BBF">
        <w:lastRenderedPageBreak/>
        <w:tab/>
      </w:r>
      <w:r w:rsidRPr="00E31BBF">
        <w:tab/>
        <w:t>Reply</w:t>
      </w:r>
      <w:r w:rsidR="00C21DB7">
        <w:t xml:space="preserve"> </w:t>
      </w:r>
      <w:r w:rsidRPr="00E31BBF">
        <w:t>to</w:t>
      </w:r>
      <w:r w:rsidR="00C21DB7">
        <w:t xml:space="preserve"> </w:t>
      </w:r>
      <w:r w:rsidRPr="00E31BBF">
        <w:t>paragraph</w:t>
      </w:r>
      <w:r w:rsidR="00C21DB7">
        <w:t xml:space="preserve"> </w:t>
      </w:r>
      <w:r w:rsidRPr="00E31BBF">
        <w:t>24</w:t>
      </w:r>
      <w:r w:rsidR="00B10A4D">
        <w:t xml:space="preserve"> </w:t>
      </w:r>
      <w:r w:rsidRPr="00E31BBF">
        <w:t>(c)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list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issues</w:t>
      </w:r>
      <w:r w:rsidR="00C21DB7">
        <w:t xml:space="preserve"> </w:t>
      </w:r>
    </w:p>
    <w:p w:rsidR="002F001C" w:rsidRPr="00E31BBF" w:rsidRDefault="002F001C" w:rsidP="00732F46">
      <w:pPr>
        <w:pStyle w:val="SingleTxtG"/>
      </w:pPr>
      <w:r w:rsidRPr="00E31BBF">
        <w:t>160.</w:t>
      </w:r>
      <w:r w:rsidRPr="00E31BBF">
        <w:tab/>
        <w:t>Involving</w:t>
      </w:r>
      <w:r w:rsidR="00C21DB7">
        <w:t xml:space="preserve"> </w:t>
      </w:r>
      <w:r w:rsidRPr="00E31BBF">
        <w:t>civil</w:t>
      </w:r>
      <w:r w:rsidR="00C21DB7">
        <w:t xml:space="preserve"> </w:t>
      </w:r>
      <w:r w:rsidRPr="00E31BBF">
        <w:t>society,</w:t>
      </w:r>
      <w:r w:rsidR="00C21DB7">
        <w:t xml:space="preserve"> </w:t>
      </w:r>
      <w:r w:rsidRPr="00E31BBF">
        <w:t>consulting</w:t>
      </w:r>
      <w:r w:rsidR="00C21DB7">
        <w:t xml:space="preserve"> </w:t>
      </w:r>
      <w:r w:rsidRPr="00E31BBF">
        <w:t>with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representative</w:t>
      </w:r>
      <w:r w:rsidR="00C21DB7">
        <w:t xml:space="preserve"> </w:t>
      </w:r>
      <w:r w:rsidRPr="00E31BBF">
        <w:t>bodies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persons</w:t>
      </w:r>
      <w:r w:rsidR="00C21DB7">
        <w:t xml:space="preserve"> </w:t>
      </w:r>
      <w:r w:rsidRPr="00E31BBF">
        <w:t>with</w:t>
      </w:r>
      <w:r w:rsidR="00C21DB7">
        <w:t xml:space="preserve"> </w:t>
      </w:r>
      <w:r w:rsidRPr="00E31BBF">
        <w:t>disabilities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engaging</w:t>
      </w:r>
      <w:r w:rsidR="00C21DB7">
        <w:t xml:space="preserve"> </w:t>
      </w:r>
      <w:r w:rsidRPr="00E31BBF">
        <w:t>them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policy</w:t>
      </w:r>
      <w:r w:rsidR="00C21DB7">
        <w:t xml:space="preserve"> </w:t>
      </w:r>
      <w:r w:rsidRPr="00E31BBF">
        <w:t>design</w:t>
      </w:r>
      <w:r w:rsidR="00C21DB7">
        <w:t xml:space="preserve"> </w:t>
      </w:r>
      <w:r w:rsidRPr="00E31BBF">
        <w:t>is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responsibility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every</w:t>
      </w:r>
      <w:r w:rsidR="00C21DB7">
        <w:t xml:space="preserve"> </w:t>
      </w:r>
      <w:r w:rsidRPr="00E31BBF">
        <w:t>Ministry</w:t>
      </w:r>
      <w:r w:rsidR="00C21DB7">
        <w:t xml:space="preserve"> </w:t>
      </w:r>
      <w:r w:rsidRPr="00E31BBF">
        <w:t>and</w:t>
      </w:r>
      <w:r w:rsidR="00C21DB7">
        <w:t xml:space="preserve"> </w:t>
      </w:r>
      <w:r w:rsidRPr="00E31BBF">
        <w:t>government</w:t>
      </w:r>
      <w:r w:rsidR="00C21DB7">
        <w:t xml:space="preserve"> </w:t>
      </w:r>
      <w:r w:rsidRPr="00E31BBF">
        <w:t>office</w:t>
      </w:r>
      <w:r w:rsidR="00C21DB7">
        <w:t xml:space="preserve"> </w:t>
      </w:r>
      <w:r w:rsidRPr="00E31BBF">
        <w:t>making</w:t>
      </w:r>
      <w:r w:rsidR="00C21DB7">
        <w:t xml:space="preserve"> </w:t>
      </w:r>
      <w:r w:rsidRPr="00E31BBF">
        <w:t>policy.</w:t>
      </w:r>
      <w:r w:rsidR="00C21DB7">
        <w:t xml:space="preserve"> </w:t>
      </w:r>
    </w:p>
    <w:p w:rsidR="002F001C" w:rsidRPr="00E31BBF" w:rsidRDefault="002F001C" w:rsidP="00732F46">
      <w:pPr>
        <w:pStyle w:val="SingleTxtG"/>
      </w:pPr>
      <w:r w:rsidRPr="00E31BBF">
        <w:t>161.</w:t>
      </w:r>
      <w:r w:rsidRPr="00E31BBF">
        <w:tab/>
        <w:t>Monitoring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implementation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Convention</w:t>
      </w:r>
      <w:r w:rsidR="00C21DB7">
        <w:t xml:space="preserve"> </w:t>
      </w:r>
      <w:proofErr w:type="gramStart"/>
      <w:r w:rsidRPr="00E31BBF">
        <w:t>has</w:t>
      </w:r>
      <w:r w:rsidR="00C21DB7">
        <w:t xml:space="preserve"> </w:t>
      </w:r>
      <w:r w:rsidRPr="00E31BBF">
        <w:t>been</w:t>
      </w:r>
      <w:r w:rsidR="00C21DB7">
        <w:t xml:space="preserve"> </w:t>
      </w:r>
      <w:r w:rsidRPr="00E31BBF">
        <w:t>done</w:t>
      </w:r>
      <w:proofErr w:type="gramEnd"/>
      <w:r w:rsidR="00C21DB7">
        <w:t xml:space="preserve"> </w:t>
      </w:r>
      <w:r w:rsidRPr="00E31BBF">
        <w:t>through</w:t>
      </w:r>
      <w:r w:rsidR="00C21DB7">
        <w:t xml:space="preserve"> </w:t>
      </w:r>
      <w:r w:rsidRPr="00E31BBF">
        <w:t>several</w:t>
      </w:r>
      <w:r w:rsidR="00C21DB7">
        <w:t xml:space="preserve"> </w:t>
      </w:r>
      <w:r w:rsidRPr="00E31BBF">
        <w:t>actions</w:t>
      </w:r>
      <w:r w:rsidR="00C21DB7">
        <w:t xml:space="preserve"> </w:t>
      </w:r>
      <w:r w:rsidRPr="00E31BBF">
        <w:t>mentioned</w:t>
      </w:r>
      <w:r w:rsidR="00C21DB7">
        <w:t xml:space="preserve"> </w:t>
      </w:r>
      <w:r w:rsidRPr="00E31BBF">
        <w:t>in</w:t>
      </w:r>
      <w:r w:rsidR="00C21DB7">
        <w:t xml:space="preserve"> </w:t>
      </w:r>
      <w:r w:rsidRPr="00E31BBF">
        <w:t>many</w:t>
      </w:r>
      <w:r w:rsidR="00C21DB7">
        <w:t xml:space="preserve"> </w:t>
      </w:r>
      <w:r w:rsidRPr="00E31BBF">
        <w:t>of</w:t>
      </w:r>
      <w:r w:rsidR="00C21DB7">
        <w:t xml:space="preserve"> </w:t>
      </w:r>
      <w:r w:rsidRPr="00E31BBF">
        <w:t>the</w:t>
      </w:r>
      <w:r w:rsidR="00C21DB7">
        <w:t xml:space="preserve"> </w:t>
      </w:r>
      <w:r w:rsidRPr="00E31BBF">
        <w:t>answers</w:t>
      </w:r>
      <w:r w:rsidR="00C21DB7">
        <w:t xml:space="preserve"> </w:t>
      </w:r>
      <w:r w:rsidRPr="00E31BBF">
        <w:t>above.</w:t>
      </w:r>
      <w:r w:rsidR="00C21DB7">
        <w:t xml:space="preserve"> </w:t>
      </w:r>
    </w:p>
    <w:p w:rsidR="00AD4E9F" w:rsidRDefault="002F001C" w:rsidP="00732F46">
      <w:pPr>
        <w:pStyle w:val="SingleTxtG"/>
      </w:pPr>
      <w:proofErr w:type="gramStart"/>
      <w:r w:rsidRPr="00E31BBF">
        <w:t>162.</w:t>
      </w:r>
      <w:r w:rsidRPr="00E31BBF">
        <w:tab/>
        <w:t>Please</w:t>
      </w:r>
      <w:proofErr w:type="gramEnd"/>
      <w:r w:rsidR="00C21DB7">
        <w:t xml:space="preserve"> </w:t>
      </w:r>
      <w:r w:rsidRPr="00E31BBF">
        <w:t>see</w:t>
      </w:r>
      <w:r w:rsidR="00C21DB7">
        <w:t xml:space="preserve"> </w:t>
      </w:r>
      <w:r w:rsidRPr="00E31BBF">
        <w:t>also</w:t>
      </w:r>
      <w:r w:rsidR="00C21DB7">
        <w:t xml:space="preserve"> </w:t>
      </w:r>
      <w:r w:rsidRPr="00E31BBF">
        <w:t>answers</w:t>
      </w:r>
      <w:r w:rsidR="00C21DB7">
        <w:t xml:space="preserve"> </w:t>
      </w:r>
      <w:r w:rsidRPr="00E31BBF">
        <w:t>given</w:t>
      </w:r>
      <w:r w:rsidR="00C21DB7">
        <w:t xml:space="preserve"> </w:t>
      </w:r>
      <w:r w:rsidRPr="00E31BBF">
        <w:t>under</w:t>
      </w:r>
      <w:r w:rsidR="00C21DB7">
        <w:t xml:space="preserve"> </w:t>
      </w:r>
      <w:r w:rsidRPr="00E31BBF">
        <w:t>article</w:t>
      </w:r>
      <w:r w:rsidR="00C21DB7">
        <w:t xml:space="preserve"> </w:t>
      </w:r>
      <w:r w:rsidRPr="00E31BBF">
        <w:t>15</w:t>
      </w:r>
      <w:r w:rsidR="00C21DB7">
        <w:t xml:space="preserve"> </w:t>
      </w:r>
      <w:r w:rsidRPr="00E31BBF">
        <w:t>point</w:t>
      </w:r>
      <w:r w:rsidR="00C21DB7">
        <w:t xml:space="preserve"> </w:t>
      </w:r>
      <w:r w:rsidRPr="00E31BBF">
        <w:t>12.</w:t>
      </w:r>
      <w:r w:rsidR="00C21DB7">
        <w:t xml:space="preserve"> </w:t>
      </w:r>
      <w:r w:rsidRPr="00E31BBF">
        <w:t>(b),</w:t>
      </w:r>
      <w:r w:rsidR="00C21DB7">
        <w:t xml:space="preserve"> </w:t>
      </w:r>
      <w:r w:rsidRPr="00E31BBF">
        <w:t>article</w:t>
      </w:r>
      <w:r w:rsidR="00C21DB7">
        <w:t xml:space="preserve"> </w:t>
      </w:r>
      <w:r w:rsidRPr="00E31BBF">
        <w:t>29,</w:t>
      </w:r>
      <w:r w:rsidR="00C21DB7">
        <w:t xml:space="preserve"> </w:t>
      </w:r>
      <w:r w:rsidRPr="00E31BBF">
        <w:t>art</w:t>
      </w:r>
      <w:r w:rsidR="001200E5">
        <w:t>.</w:t>
      </w:r>
      <w:r w:rsidR="00C21DB7">
        <w:t xml:space="preserve"> </w:t>
      </w:r>
      <w:proofErr w:type="gramStart"/>
      <w:r w:rsidRPr="00E31BBF">
        <w:t>33</w:t>
      </w:r>
      <w:proofErr w:type="gramEnd"/>
      <w:r w:rsidR="00C21DB7">
        <w:t xml:space="preserve"> </w:t>
      </w:r>
      <w:r w:rsidRPr="00E31BBF">
        <w:t>point</w:t>
      </w:r>
      <w:r w:rsidR="00C21DB7">
        <w:t xml:space="preserve"> </w:t>
      </w:r>
      <w:r w:rsidRPr="00E31BBF">
        <w:t>(a),</w:t>
      </w:r>
      <w:r w:rsidR="00C21DB7">
        <w:t xml:space="preserve"> </w:t>
      </w:r>
      <w:r w:rsidRPr="00E31BBF">
        <w:t>(b)</w:t>
      </w:r>
      <w:r w:rsidR="00C21DB7">
        <w:t xml:space="preserve"> </w:t>
      </w:r>
      <w:r w:rsidRPr="00E31BBF">
        <w:t>etc.</w:t>
      </w:r>
    </w:p>
    <w:p w:rsidR="00AD4E9F" w:rsidRDefault="003E41EF" w:rsidP="003E41EF">
      <w:pPr>
        <w:pStyle w:val="SingleTxtG"/>
        <w:spacing w:before="240"/>
        <w:jc w:val="center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AD4E9F" w:rsidSect="009C7535">
      <w:headerReference w:type="even" r:id="rId11"/>
      <w:headerReference w:type="default" r:id="rId12"/>
      <w:footerReference w:type="even" r:id="rId13"/>
      <w:footerReference w:type="default" r:id="rId14"/>
      <w:footerReference w:type="first" r:id="rId15"/>
      <w:endnotePr>
        <w:numFmt w:val="decimal"/>
      </w:endnotePr>
      <w:pgSz w:w="11907" w:h="16840" w:code="9"/>
      <w:pgMar w:top="1417" w:right="1134" w:bottom="1134" w:left="1134" w:header="85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65D8" w:rsidRPr="00317DC1" w:rsidRDefault="00DE65D8" w:rsidP="00317DC1">
      <w:pPr>
        <w:pStyle w:val="Footer"/>
      </w:pPr>
    </w:p>
  </w:endnote>
  <w:endnote w:type="continuationSeparator" w:id="0">
    <w:p w:rsidR="00DE65D8" w:rsidRPr="00317DC1" w:rsidRDefault="00DE65D8" w:rsidP="00317DC1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5D8" w:rsidRDefault="00DE65D8" w:rsidP="00AD4E9F">
    <w:pPr>
      <w:pStyle w:val="Footer"/>
      <w:tabs>
        <w:tab w:val="right" w:pos="9638"/>
      </w:tabs>
    </w:pPr>
    <w:r w:rsidRPr="00AD4E9F">
      <w:rPr>
        <w:b/>
        <w:bCs/>
        <w:sz w:val="18"/>
      </w:rPr>
      <w:fldChar w:fldCharType="begin"/>
    </w:r>
    <w:r w:rsidRPr="00AD4E9F">
      <w:rPr>
        <w:b/>
        <w:bCs/>
        <w:sz w:val="18"/>
      </w:rPr>
      <w:instrText xml:space="preserve"> PAGE  \* MERGEFORMAT </w:instrText>
    </w:r>
    <w:r w:rsidRPr="00AD4E9F">
      <w:rPr>
        <w:b/>
        <w:bCs/>
        <w:sz w:val="18"/>
      </w:rPr>
      <w:fldChar w:fldCharType="separate"/>
    </w:r>
    <w:r w:rsidR="000F71A0">
      <w:rPr>
        <w:b/>
        <w:bCs/>
        <w:noProof/>
        <w:sz w:val="18"/>
      </w:rPr>
      <w:t>22</w:t>
    </w:r>
    <w:r w:rsidRPr="00AD4E9F">
      <w:rPr>
        <w:b/>
        <w:bCs/>
        <w:sz w:val="18"/>
      </w:rPr>
      <w:fldChar w:fldCharType="end"/>
    </w: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5D8" w:rsidRDefault="00DE65D8" w:rsidP="00AD4E9F">
    <w:pPr>
      <w:pStyle w:val="Footer"/>
      <w:tabs>
        <w:tab w:val="right" w:pos="9638"/>
      </w:tabs>
    </w:pPr>
    <w:r>
      <w:tab/>
    </w:r>
    <w:r w:rsidRPr="00AD4E9F">
      <w:rPr>
        <w:b/>
        <w:bCs/>
        <w:sz w:val="18"/>
      </w:rPr>
      <w:fldChar w:fldCharType="begin"/>
    </w:r>
    <w:r w:rsidRPr="00AD4E9F">
      <w:rPr>
        <w:b/>
        <w:bCs/>
        <w:sz w:val="18"/>
      </w:rPr>
      <w:instrText xml:space="preserve"> PAGE  \* MERGEFORMAT </w:instrText>
    </w:r>
    <w:r w:rsidRPr="00AD4E9F">
      <w:rPr>
        <w:b/>
        <w:bCs/>
        <w:sz w:val="18"/>
      </w:rPr>
      <w:fldChar w:fldCharType="separate"/>
    </w:r>
    <w:r w:rsidR="000F71A0">
      <w:rPr>
        <w:b/>
        <w:bCs/>
        <w:noProof/>
        <w:sz w:val="18"/>
      </w:rPr>
      <w:t>21</w:t>
    </w:r>
    <w:r w:rsidRPr="00AD4E9F">
      <w:rPr>
        <w:b/>
        <w:bCs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71A0" w:rsidRDefault="000F71A0" w:rsidP="000F71A0">
    <w:pPr>
      <w:pStyle w:val="Footer"/>
    </w:pPr>
    <w:r>
      <w:rPr>
        <w:noProof/>
      </w:rPr>
      <w:drawing>
        <wp:anchor distT="0" distB="0" distL="114300" distR="114300" simplePos="0" relativeHeight="251659264" behindDoc="1" locked="1" layoutInCell="1" allowOverlap="1">
          <wp:simplePos x="0" y="0"/>
          <wp:positionH relativeFrom="margin">
            <wp:posOffset>4320540</wp:posOffset>
          </wp:positionH>
          <wp:positionV relativeFrom="margin">
            <wp:posOffset>9145270</wp:posOffset>
          </wp:positionV>
          <wp:extent cx="932400" cy="230400"/>
          <wp:effectExtent l="0" t="0" r="1270" b="0"/>
          <wp:wrapTight wrapText="bothSides">
            <wp:wrapPolygon edited="0">
              <wp:start x="16332" y="0"/>
              <wp:lineTo x="0" y="8950"/>
              <wp:lineTo x="0" y="19691"/>
              <wp:lineTo x="10153" y="19691"/>
              <wp:lineTo x="20747" y="19691"/>
              <wp:lineTo x="21188" y="16110"/>
              <wp:lineTo x="21188" y="0"/>
              <wp:lineTo x="16332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4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0F71A0" w:rsidRDefault="000F71A0" w:rsidP="000F71A0">
    <w:pPr>
      <w:pStyle w:val="Footer"/>
      <w:ind w:right="1134"/>
      <w:rPr>
        <w:sz w:val="20"/>
      </w:rPr>
    </w:pPr>
    <w:r>
      <w:rPr>
        <w:sz w:val="20"/>
      </w:rPr>
      <w:t>GE.19-21657(E)</w:t>
    </w:r>
  </w:p>
  <w:p w:rsidR="000F71A0" w:rsidRPr="000F71A0" w:rsidRDefault="000F71A0" w:rsidP="000F71A0">
    <w:pPr>
      <w:pStyle w:val="Footer"/>
      <w:ind w:right="1134"/>
      <w:rPr>
        <w:rFonts w:ascii="C39T30Lfz" w:hAnsi="C39T30Lfz"/>
        <w:sz w:val="56"/>
      </w:rPr>
    </w:pP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</w:t>
    </w:r>
    <w:r>
      <w:rPr>
        <w:rFonts w:ascii="C39T30Lfz" w:hAnsi="C39T30Lfz"/>
        <w:sz w:val="56"/>
      </w:rPr>
      <w:t>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</w:t>
    </w:r>
    <w:r>
      <w:rPr>
        <w:rFonts w:ascii="C39T30Lfz" w:hAnsi="C39T30Lfz"/>
        <w:sz w:val="56"/>
      </w:rPr>
      <w:t></w:t>
    </w:r>
    <w:r>
      <w:rPr>
        <w:rFonts w:ascii="C39T30Lfz" w:hAnsi="C39T30Lfz"/>
        <w:sz w:val="56"/>
      </w:rPr>
      <w:t></w:t>
    </w:r>
    <w:r>
      <w:rPr>
        <w:rFonts w:ascii="C39T30Lfz" w:hAnsi="C39T30Lfz"/>
        <w:sz w:val="56"/>
      </w:rPr>
      <w:t></w:t>
    </w:r>
    <w:r>
      <w:rPr>
        <w:rFonts w:ascii="C39T30Lfz" w:hAnsi="C39T30Lfz"/>
        <w:noProof/>
        <w:sz w:val="56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5478780</wp:posOffset>
          </wp:positionH>
          <wp:positionV relativeFrom="margin">
            <wp:posOffset>8794750</wp:posOffset>
          </wp:positionV>
          <wp:extent cx="561975" cy="561975"/>
          <wp:effectExtent l="0" t="0" r="9525" b="9525"/>
          <wp:wrapNone/>
          <wp:docPr id="2" name="Picture 1" descr="https://undocs.org/m2/QRCode.ashx?DS=CRPD/C/EST/RQ/1&amp;Size=2 &amp;Lang=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EST/RQ/1&amp;Size=2 &amp;Lang=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65D8" w:rsidRPr="00317DC1" w:rsidRDefault="00DE65D8" w:rsidP="00317DC1">
      <w:pPr>
        <w:tabs>
          <w:tab w:val="right" w:pos="2155"/>
        </w:tabs>
        <w:spacing w:after="80"/>
        <w:ind w:left="680"/>
      </w:pPr>
      <w:r>
        <w:rPr>
          <w:u w:val="single"/>
        </w:rPr>
        <w:tab/>
      </w:r>
    </w:p>
  </w:footnote>
  <w:footnote w:type="continuationSeparator" w:id="0">
    <w:p w:rsidR="00DE65D8" w:rsidRPr="00317DC1" w:rsidRDefault="00DE65D8" w:rsidP="00317DC1">
      <w:pPr>
        <w:tabs>
          <w:tab w:val="right" w:pos="2155"/>
        </w:tabs>
        <w:spacing w:after="80"/>
        <w:ind w:left="680"/>
      </w:pPr>
      <w:r>
        <w:rPr>
          <w:u w:val="single"/>
        </w:rPr>
        <w:tab/>
      </w:r>
    </w:p>
  </w:footnote>
  <w:footnote w:id="1">
    <w:p w:rsidR="00DE65D8" w:rsidRPr="00732F46" w:rsidRDefault="00DE65D8" w:rsidP="006F5AD0">
      <w:pPr>
        <w:pStyle w:val="FootnoteText"/>
      </w:pPr>
      <w:r>
        <w:rPr>
          <w:rStyle w:val="FootnoteReference"/>
        </w:rPr>
        <w:tab/>
      </w:r>
      <w:r w:rsidRPr="00732F46">
        <w:rPr>
          <w:rStyle w:val="FootnoteReference"/>
          <w:sz w:val="20"/>
          <w:vertAlign w:val="baseline"/>
        </w:rPr>
        <w:t>*</w:t>
      </w:r>
      <w:r>
        <w:rPr>
          <w:rStyle w:val="FootnoteReference"/>
          <w:sz w:val="20"/>
          <w:vertAlign w:val="baseline"/>
        </w:rPr>
        <w:tab/>
      </w:r>
      <w:r>
        <w:t xml:space="preserve">The present document </w:t>
      </w:r>
      <w:proofErr w:type="gramStart"/>
      <w:r>
        <w:t>is being issued</w:t>
      </w:r>
      <w:proofErr w:type="gramEnd"/>
      <w:r>
        <w:t xml:space="preserve"> without formal editing.</w:t>
      </w:r>
    </w:p>
  </w:footnote>
  <w:footnote w:id="2">
    <w:p w:rsidR="00DE65D8" w:rsidRPr="00C06790" w:rsidRDefault="00DE65D8" w:rsidP="006F5AD0">
      <w:pPr>
        <w:pStyle w:val="FootnoteText"/>
        <w:rPr>
          <w:lang w:val="et-EE"/>
        </w:rPr>
      </w:pPr>
      <w:r>
        <w:tab/>
      </w:r>
      <w:r w:rsidRPr="00060D87">
        <w:rPr>
          <w:rStyle w:val="FootnoteReference"/>
        </w:rPr>
        <w:footnoteRef/>
      </w:r>
      <w:r w:rsidRPr="00060D87">
        <w:rPr>
          <w:rStyle w:val="FootnoteReference"/>
        </w:rPr>
        <w:t xml:space="preserve"> </w:t>
      </w:r>
      <w:r>
        <w:tab/>
      </w:r>
      <w:r>
        <w:rPr>
          <w:lang w:val="et-EE"/>
        </w:rPr>
        <w:t>Unofficial translation.</w:t>
      </w:r>
    </w:p>
  </w:footnote>
  <w:footnote w:id="3">
    <w:p w:rsidR="00DE65D8" w:rsidRPr="00FC0AA3" w:rsidRDefault="00DE65D8" w:rsidP="006F5AD0">
      <w:pPr>
        <w:pStyle w:val="FootnoteText"/>
        <w:rPr>
          <w:lang w:val="et-EE"/>
        </w:rPr>
      </w:pPr>
      <w:r>
        <w:tab/>
      </w:r>
      <w:r w:rsidRPr="00060D87">
        <w:rPr>
          <w:rStyle w:val="FootnoteReference"/>
        </w:rPr>
        <w:footnoteRef/>
      </w:r>
      <w:r w:rsidRPr="00060D87">
        <w:rPr>
          <w:rStyle w:val="FootnoteReference"/>
        </w:rPr>
        <w:t xml:space="preserve"> </w:t>
      </w:r>
      <w:r>
        <w:tab/>
      </w:r>
      <w:r>
        <w:rPr>
          <w:lang w:val="et-EE"/>
        </w:rPr>
        <w:t xml:space="preserve">Unofficial </w:t>
      </w:r>
      <w:r>
        <w:rPr>
          <w:lang w:val="et-EE"/>
        </w:rPr>
        <w:t>translation.</w:t>
      </w:r>
    </w:p>
  </w:footnote>
  <w:footnote w:id="4">
    <w:p w:rsidR="00DE65D8" w:rsidRPr="00F96F0A" w:rsidRDefault="00DE65D8" w:rsidP="006F5AD0">
      <w:pPr>
        <w:pStyle w:val="FootnoteText"/>
        <w:rPr>
          <w:lang w:val="et-EE"/>
        </w:rPr>
      </w:pPr>
      <w:r>
        <w:tab/>
      </w:r>
      <w:r w:rsidRPr="00060D87">
        <w:rPr>
          <w:rStyle w:val="FootnoteReference"/>
        </w:rPr>
        <w:footnoteRef/>
      </w:r>
      <w:r w:rsidRPr="00060D87">
        <w:rPr>
          <w:rStyle w:val="FootnoteReference"/>
        </w:rPr>
        <w:t xml:space="preserve"> </w:t>
      </w:r>
      <w:r>
        <w:tab/>
      </w:r>
      <w:r>
        <w:rPr>
          <w:lang w:val="et-EE"/>
        </w:rPr>
        <w:t xml:space="preserve">Homepage: </w:t>
      </w:r>
      <w:hyperlink r:id="rId1" w:history="1">
        <w:r>
          <w:t>https://www.tegijad.ee/</w:t>
        </w:r>
      </w:hyperlink>
      <w:r>
        <w:t xml:space="preserve">. </w:t>
      </w:r>
    </w:p>
  </w:footnote>
  <w:footnote w:id="5">
    <w:p w:rsidR="00DE65D8" w:rsidRPr="006733F8" w:rsidRDefault="00DE65D8" w:rsidP="006F5AD0">
      <w:pPr>
        <w:pStyle w:val="FootnoteText"/>
        <w:rPr>
          <w:lang w:val="et-EE"/>
        </w:rPr>
      </w:pPr>
      <w:r>
        <w:rPr>
          <w:lang w:val="et-EE"/>
        </w:rPr>
        <w:tab/>
      </w:r>
      <w:r w:rsidRPr="00060D87">
        <w:rPr>
          <w:rStyle w:val="FootnoteReference"/>
        </w:rPr>
        <w:footnoteRef/>
      </w:r>
      <w:r w:rsidRPr="00060D87">
        <w:rPr>
          <w:rStyle w:val="FootnoteReference"/>
        </w:rPr>
        <w:t xml:space="preserve"> </w:t>
      </w:r>
      <w:r>
        <w:rPr>
          <w:lang w:val="et-EE"/>
        </w:rPr>
        <w:tab/>
      </w:r>
      <w:hyperlink r:id="rId2" w:history="1">
        <w:r w:rsidRPr="00D21967">
          <w:rPr>
            <w:lang w:val="et-EE"/>
          </w:rPr>
          <w:t>https://www.riigiteataja.ee/akt/131052018055</w:t>
        </w:r>
      </w:hyperlink>
      <w:r>
        <w:rPr>
          <w:lang w:val="et-EE"/>
        </w:rPr>
        <w:t>.</w:t>
      </w:r>
      <w:r w:rsidRPr="00D21967">
        <w:rPr>
          <w:lang w:val="et-EE"/>
        </w:rPr>
        <w:t xml:space="preserve"> </w:t>
      </w:r>
    </w:p>
  </w:footnote>
  <w:footnote w:id="6">
    <w:p w:rsidR="00DE65D8" w:rsidRPr="00487979" w:rsidRDefault="00DE65D8" w:rsidP="006F5AD0">
      <w:pPr>
        <w:pStyle w:val="FootnoteText"/>
        <w:rPr>
          <w:lang w:val="et-EE"/>
        </w:rPr>
      </w:pPr>
      <w:r w:rsidRPr="00D21967">
        <w:rPr>
          <w:lang w:val="et-EE"/>
        </w:rPr>
        <w:tab/>
      </w:r>
      <w:r w:rsidRPr="00060D87">
        <w:rPr>
          <w:rStyle w:val="FootnoteReference"/>
        </w:rPr>
        <w:footnoteRef/>
      </w:r>
      <w:r w:rsidRPr="00060D87">
        <w:rPr>
          <w:rStyle w:val="FootnoteReference"/>
        </w:rPr>
        <w:t xml:space="preserve"> </w:t>
      </w:r>
      <w:r>
        <w:tab/>
      </w:r>
      <w:r>
        <w:rPr>
          <w:lang w:val="et-EE"/>
        </w:rPr>
        <w:t>Ministry of the Interior, 2019.</w:t>
      </w:r>
    </w:p>
  </w:footnote>
  <w:footnote w:id="7">
    <w:p w:rsidR="00DE65D8" w:rsidRPr="00DF3911" w:rsidRDefault="00DE65D8" w:rsidP="006F5AD0">
      <w:pPr>
        <w:pStyle w:val="FootnoteText"/>
        <w:rPr>
          <w:lang w:val="et-EE"/>
        </w:rPr>
      </w:pPr>
      <w:r>
        <w:rPr>
          <w:color w:val="000000" w:themeColor="text1"/>
          <w:szCs w:val="18"/>
        </w:rPr>
        <w:tab/>
      </w:r>
      <w:r w:rsidRPr="00060D87">
        <w:rPr>
          <w:rStyle w:val="FootnoteReference"/>
        </w:rPr>
        <w:footnoteRef/>
      </w:r>
      <w:r w:rsidRPr="00060D87">
        <w:rPr>
          <w:rStyle w:val="FootnoteReference"/>
        </w:rPr>
        <w:t xml:space="preserve"> </w:t>
      </w:r>
      <w:r>
        <w:rPr>
          <w:color w:val="000000" w:themeColor="text1"/>
          <w:szCs w:val="18"/>
        </w:rPr>
        <w:tab/>
      </w:r>
      <w:r w:rsidRPr="00DF3911">
        <w:rPr>
          <w:color w:val="000000" w:themeColor="text1"/>
          <w:szCs w:val="18"/>
          <w:lang w:val="en" w:eastAsia="et-EE"/>
        </w:rPr>
        <w:t xml:space="preserve">Special care services </w:t>
      </w:r>
      <w:proofErr w:type="gramStart"/>
      <w:r w:rsidRPr="00DF3911">
        <w:rPr>
          <w:color w:val="000000" w:themeColor="text1"/>
          <w:szCs w:val="18"/>
          <w:lang w:val="en" w:eastAsia="et-EE"/>
        </w:rPr>
        <w:t>are desig</w:t>
      </w:r>
      <w:r>
        <w:rPr>
          <w:color w:val="000000" w:themeColor="text1"/>
          <w:szCs w:val="18"/>
          <w:lang w:val="en" w:eastAsia="et-EE"/>
        </w:rPr>
        <w:t>ned</w:t>
      </w:r>
      <w:proofErr w:type="gramEnd"/>
      <w:r>
        <w:rPr>
          <w:color w:val="000000" w:themeColor="text1"/>
          <w:szCs w:val="18"/>
          <w:lang w:val="en" w:eastAsia="et-EE"/>
        </w:rPr>
        <w:t xml:space="preserve"> for people with severe, profound or persistent mental disorder</w:t>
      </w:r>
      <w:r w:rsidRPr="00DF3911">
        <w:rPr>
          <w:color w:val="000000" w:themeColor="text1"/>
          <w:szCs w:val="18"/>
          <w:lang w:val="en" w:eastAsia="et-EE"/>
        </w:rPr>
        <w:t>.</w:t>
      </w:r>
      <w:r>
        <w:rPr>
          <w:color w:val="000000" w:themeColor="text1"/>
          <w:szCs w:val="18"/>
          <w:lang w:val="en" w:eastAsia="et-EE"/>
        </w:rPr>
        <w:t xml:space="preserve"> Disability is not a basis of having this </w:t>
      </w:r>
      <w:proofErr w:type="gramStart"/>
      <w:r>
        <w:rPr>
          <w:color w:val="000000" w:themeColor="text1"/>
          <w:szCs w:val="18"/>
          <w:lang w:val="en" w:eastAsia="et-EE"/>
        </w:rPr>
        <w:t>service,</w:t>
      </w:r>
      <w:proofErr w:type="gramEnd"/>
      <w:r>
        <w:rPr>
          <w:color w:val="000000" w:themeColor="text1"/>
          <w:szCs w:val="18"/>
          <w:lang w:val="en" w:eastAsia="et-EE"/>
        </w:rPr>
        <w:t xml:space="preserve"> therefore people with no formal disability status are also included here. </w:t>
      </w:r>
    </w:p>
  </w:footnote>
  <w:footnote w:id="8">
    <w:p w:rsidR="00DE65D8" w:rsidRPr="000C03A8" w:rsidRDefault="00DE65D8" w:rsidP="006F5AD0">
      <w:pPr>
        <w:pStyle w:val="FootnoteText"/>
        <w:rPr>
          <w:lang w:val="et-EE"/>
        </w:rPr>
      </w:pPr>
      <w:r>
        <w:tab/>
      </w:r>
      <w:r w:rsidRPr="00060D87">
        <w:rPr>
          <w:rStyle w:val="FootnoteReference"/>
        </w:rPr>
        <w:footnoteRef/>
      </w:r>
      <w:r w:rsidRPr="00060D87">
        <w:rPr>
          <w:rStyle w:val="FootnoteReference"/>
        </w:rPr>
        <w:t xml:space="preserve"> </w:t>
      </w:r>
      <w:r>
        <w:tab/>
      </w:r>
      <w:r>
        <w:rPr>
          <w:lang w:val="et-EE"/>
        </w:rPr>
        <w:t xml:space="preserve">No. 28, adopted </w:t>
      </w:r>
      <w:r w:rsidRPr="00C00D18">
        <w:t>29.05.2018</w:t>
      </w:r>
      <w:r>
        <w:t xml:space="preserve">, </w:t>
      </w:r>
      <w:r w:rsidRPr="00C00D18">
        <w:t>RT I, 31.05.2018, 55</w:t>
      </w:r>
      <w:r>
        <w:t xml:space="preserve">. </w:t>
      </w:r>
    </w:p>
  </w:footnote>
  <w:footnote w:id="9">
    <w:p w:rsidR="00DE65D8" w:rsidRPr="006733F8" w:rsidRDefault="00DE65D8" w:rsidP="006F5AD0">
      <w:pPr>
        <w:pStyle w:val="FootnoteText"/>
        <w:rPr>
          <w:lang w:val="et-EE"/>
        </w:rPr>
      </w:pPr>
      <w:r>
        <w:rPr>
          <w:lang w:val="et-EE"/>
        </w:rPr>
        <w:tab/>
      </w:r>
      <w:r w:rsidRPr="00060D87">
        <w:rPr>
          <w:rStyle w:val="FootnoteReference"/>
        </w:rPr>
        <w:footnoteRef/>
      </w:r>
      <w:r w:rsidRPr="00060D87">
        <w:rPr>
          <w:rStyle w:val="FootnoteReference"/>
        </w:rPr>
        <w:tab/>
      </w:r>
      <w:r w:rsidRPr="00D21967">
        <w:rPr>
          <w:lang w:val="et-EE"/>
        </w:rPr>
        <w:t xml:space="preserve"> </w:t>
      </w:r>
      <w:hyperlink r:id="rId3" w:history="1">
        <w:r w:rsidRPr="00D21967">
          <w:rPr>
            <w:lang w:val="et-EE"/>
          </w:rPr>
          <w:t>https://www.riigiteataja.ee/akt/131052018055</w:t>
        </w:r>
      </w:hyperlink>
      <w:r>
        <w:rPr>
          <w:lang w:val="et-EE"/>
        </w:rPr>
        <w:t>.</w:t>
      </w:r>
      <w:r w:rsidRPr="00D21967">
        <w:rPr>
          <w:lang w:val="et-EE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5D8" w:rsidRDefault="00DE65D8" w:rsidP="00AD4E9F">
    <w:pPr>
      <w:pStyle w:val="Header"/>
    </w:pPr>
    <w:r>
      <w:t>CRPD/C/EST/RQ/1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5D8" w:rsidRDefault="00DE65D8" w:rsidP="00AD4E9F">
    <w:pPr>
      <w:pStyle w:val="Header"/>
      <w:jc w:val="right"/>
    </w:pPr>
    <w:r>
      <w:t>CRPD/C/EST/RQ/1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606677AE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619F6210"/>
    <w:multiLevelType w:val="multilevel"/>
    <w:tmpl w:val="0809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7"/>
  </w:num>
  <w:num w:numId="7">
    <w:abstractNumId w:val="1"/>
  </w:num>
  <w:num w:numId="8">
    <w:abstractNumId w:val="3"/>
  </w:num>
  <w:num w:numId="9">
    <w:abstractNumId w:val="2"/>
  </w:num>
  <w:num w:numId="10">
    <w:abstractNumId w:val="0"/>
  </w:num>
  <w:num w:numId="11">
    <w:abstractNumId w:val="6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567"/>
  <w:hyphenationZone w:val="425"/>
  <w:evenAndOddHeaders/>
  <w:characterSpacingControl w:val="doNotCompress"/>
  <w:hdrShapeDefaults>
    <o:shapedefaults v:ext="edit" spidmax="6146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6106"/>
    <w:rsid w:val="000016B1"/>
    <w:rsid w:val="00046E92"/>
    <w:rsid w:val="00051987"/>
    <w:rsid w:val="00060D87"/>
    <w:rsid w:val="0008108D"/>
    <w:rsid w:val="00096C6E"/>
    <w:rsid w:val="000B6E39"/>
    <w:rsid w:val="000C41BC"/>
    <w:rsid w:val="000F71A0"/>
    <w:rsid w:val="001044D9"/>
    <w:rsid w:val="001200E5"/>
    <w:rsid w:val="00154DC7"/>
    <w:rsid w:val="00155B5C"/>
    <w:rsid w:val="00155C52"/>
    <w:rsid w:val="001C2C65"/>
    <w:rsid w:val="00247E2C"/>
    <w:rsid w:val="00247FE3"/>
    <w:rsid w:val="00263EBB"/>
    <w:rsid w:val="00291EB2"/>
    <w:rsid w:val="002945EA"/>
    <w:rsid w:val="002D6C53"/>
    <w:rsid w:val="002E286A"/>
    <w:rsid w:val="002F001C"/>
    <w:rsid w:val="002F238A"/>
    <w:rsid w:val="002F2B7D"/>
    <w:rsid w:val="002F5595"/>
    <w:rsid w:val="00317DC1"/>
    <w:rsid w:val="00321456"/>
    <w:rsid w:val="00334F6A"/>
    <w:rsid w:val="00342AC8"/>
    <w:rsid w:val="00353ED1"/>
    <w:rsid w:val="00356D2C"/>
    <w:rsid w:val="00363315"/>
    <w:rsid w:val="003B09C3"/>
    <w:rsid w:val="003B4550"/>
    <w:rsid w:val="003B5E54"/>
    <w:rsid w:val="003D514D"/>
    <w:rsid w:val="003E41EF"/>
    <w:rsid w:val="00410130"/>
    <w:rsid w:val="00461253"/>
    <w:rsid w:val="00486324"/>
    <w:rsid w:val="00494E7F"/>
    <w:rsid w:val="004A1DC4"/>
    <w:rsid w:val="004D1BE3"/>
    <w:rsid w:val="004F710A"/>
    <w:rsid w:val="00502AC4"/>
    <w:rsid w:val="005042C2"/>
    <w:rsid w:val="005363C6"/>
    <w:rsid w:val="005A430C"/>
    <w:rsid w:val="005E08DF"/>
    <w:rsid w:val="005E3B22"/>
    <w:rsid w:val="00671529"/>
    <w:rsid w:val="00684C05"/>
    <w:rsid w:val="006A0A29"/>
    <w:rsid w:val="006B6980"/>
    <w:rsid w:val="006E2189"/>
    <w:rsid w:val="006E4390"/>
    <w:rsid w:val="006F5AD0"/>
    <w:rsid w:val="007268F9"/>
    <w:rsid w:val="00732F46"/>
    <w:rsid w:val="007A1EDD"/>
    <w:rsid w:val="007C52B0"/>
    <w:rsid w:val="00801A7D"/>
    <w:rsid w:val="00806F35"/>
    <w:rsid w:val="00823919"/>
    <w:rsid w:val="00834EEF"/>
    <w:rsid w:val="0086105F"/>
    <w:rsid w:val="008F07F6"/>
    <w:rsid w:val="009411B4"/>
    <w:rsid w:val="009423F1"/>
    <w:rsid w:val="00951680"/>
    <w:rsid w:val="0095378D"/>
    <w:rsid w:val="009C7535"/>
    <w:rsid w:val="009D0139"/>
    <w:rsid w:val="009F5CDC"/>
    <w:rsid w:val="00A15784"/>
    <w:rsid w:val="00A354BB"/>
    <w:rsid w:val="00A3560D"/>
    <w:rsid w:val="00A73FDF"/>
    <w:rsid w:val="00A775CF"/>
    <w:rsid w:val="00AA3DE6"/>
    <w:rsid w:val="00AA5E96"/>
    <w:rsid w:val="00AD4E9F"/>
    <w:rsid w:val="00B06045"/>
    <w:rsid w:val="00B10A4D"/>
    <w:rsid w:val="00B15275"/>
    <w:rsid w:val="00B304D6"/>
    <w:rsid w:val="00B35435"/>
    <w:rsid w:val="00B55311"/>
    <w:rsid w:val="00B5799E"/>
    <w:rsid w:val="00C21DB7"/>
    <w:rsid w:val="00C263E2"/>
    <w:rsid w:val="00C35A27"/>
    <w:rsid w:val="00C44E89"/>
    <w:rsid w:val="00C9007B"/>
    <w:rsid w:val="00CA0639"/>
    <w:rsid w:val="00CC3AB5"/>
    <w:rsid w:val="00CD3707"/>
    <w:rsid w:val="00CE0A94"/>
    <w:rsid w:val="00CE16E4"/>
    <w:rsid w:val="00CF2127"/>
    <w:rsid w:val="00D3106F"/>
    <w:rsid w:val="00D36218"/>
    <w:rsid w:val="00DC7543"/>
    <w:rsid w:val="00DE65D8"/>
    <w:rsid w:val="00DF6106"/>
    <w:rsid w:val="00E02C2B"/>
    <w:rsid w:val="00E41983"/>
    <w:rsid w:val="00E92A9D"/>
    <w:rsid w:val="00ED6C48"/>
    <w:rsid w:val="00EF7837"/>
    <w:rsid w:val="00F0077F"/>
    <w:rsid w:val="00F22BD6"/>
    <w:rsid w:val="00F65F5D"/>
    <w:rsid w:val="00F72BB3"/>
    <w:rsid w:val="00F86A3A"/>
    <w:rsid w:val="00FA1209"/>
    <w:rsid w:val="00FA2ED7"/>
    <w:rsid w:val="00FD4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  <w15:docId w15:val="{9B1AC673-D9B1-4E5D-87BB-0FA804B8D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44D9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styleId="Heading1">
    <w:name w:val="heading 1"/>
    <w:aliases w:val="Table_G"/>
    <w:basedOn w:val="SingleTxtG"/>
    <w:next w:val="SingleTxtG"/>
    <w:link w:val="Heading1Char"/>
    <w:rsid w:val="001044D9"/>
    <w:pPr>
      <w:spacing w:after="0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rsid w:val="001044D9"/>
    <w:pPr>
      <w:outlineLvl w:val="1"/>
    </w:pPr>
  </w:style>
  <w:style w:type="paragraph" w:styleId="Heading3">
    <w:name w:val="heading 3"/>
    <w:basedOn w:val="Normal"/>
    <w:next w:val="Normal"/>
    <w:link w:val="Heading3Char"/>
    <w:semiHidden/>
    <w:rsid w:val="001044D9"/>
    <w:pPr>
      <w:outlineLvl w:val="2"/>
    </w:pPr>
  </w:style>
  <w:style w:type="paragraph" w:styleId="Heading4">
    <w:name w:val="heading 4"/>
    <w:basedOn w:val="Normal"/>
    <w:next w:val="Normal"/>
    <w:link w:val="Heading4Char"/>
    <w:semiHidden/>
    <w:rsid w:val="001044D9"/>
    <w:pPr>
      <w:outlineLvl w:val="3"/>
    </w:pPr>
  </w:style>
  <w:style w:type="paragraph" w:styleId="Heading5">
    <w:name w:val="heading 5"/>
    <w:basedOn w:val="Normal"/>
    <w:next w:val="Normal"/>
    <w:link w:val="Heading5Char"/>
    <w:semiHidden/>
    <w:rsid w:val="001044D9"/>
    <w:pPr>
      <w:outlineLvl w:val="4"/>
    </w:pPr>
  </w:style>
  <w:style w:type="paragraph" w:styleId="Heading6">
    <w:name w:val="heading 6"/>
    <w:basedOn w:val="Normal"/>
    <w:next w:val="Normal"/>
    <w:link w:val="Heading6Char"/>
    <w:semiHidden/>
    <w:rsid w:val="001044D9"/>
    <w:pPr>
      <w:outlineLvl w:val="5"/>
    </w:pPr>
  </w:style>
  <w:style w:type="paragraph" w:styleId="Heading7">
    <w:name w:val="heading 7"/>
    <w:basedOn w:val="Normal"/>
    <w:next w:val="Normal"/>
    <w:link w:val="Heading7Char"/>
    <w:semiHidden/>
    <w:rsid w:val="001044D9"/>
    <w:pPr>
      <w:outlineLvl w:val="6"/>
    </w:pPr>
  </w:style>
  <w:style w:type="paragraph" w:styleId="Heading8">
    <w:name w:val="heading 8"/>
    <w:basedOn w:val="Normal"/>
    <w:next w:val="Normal"/>
    <w:link w:val="Heading8Char"/>
    <w:semiHidden/>
    <w:rsid w:val="001044D9"/>
    <w:pPr>
      <w:outlineLvl w:val="7"/>
    </w:pPr>
  </w:style>
  <w:style w:type="paragraph" w:styleId="Heading9">
    <w:name w:val="heading 9"/>
    <w:basedOn w:val="Normal"/>
    <w:next w:val="Normal"/>
    <w:link w:val="Heading9Char"/>
    <w:semiHidden/>
    <w:rsid w:val="001044D9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1044D9"/>
    <w:pPr>
      <w:pBdr>
        <w:bottom w:val="single" w:sz="4" w:space="4" w:color="auto"/>
      </w:pBdr>
    </w:pPr>
    <w:rPr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rsid w:val="001044D9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1044D9"/>
    <w:rPr>
      <w:sz w:val="16"/>
    </w:rPr>
  </w:style>
  <w:style w:type="character" w:customStyle="1" w:styleId="FooterChar">
    <w:name w:val="Footer Char"/>
    <w:aliases w:val="3_G Char"/>
    <w:basedOn w:val="DefaultParagraphFont"/>
    <w:link w:val="Footer"/>
    <w:rsid w:val="001044D9"/>
    <w:rPr>
      <w:rFonts w:ascii="Times New Roma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1044D9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1044D9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1044D9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1044D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1044D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1044D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rsid w:val="001044D9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1044D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1044D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1044D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1044D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1044D9"/>
    <w:pPr>
      <w:numPr>
        <w:numId w:val="8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1044D9"/>
    <w:pPr>
      <w:numPr>
        <w:numId w:val="9"/>
      </w:numPr>
      <w:spacing w:after="120"/>
      <w:ind w:right="1134"/>
      <w:jc w:val="both"/>
    </w:pPr>
  </w:style>
  <w:style w:type="paragraph" w:customStyle="1" w:styleId="ParaNoG">
    <w:name w:val="_ParaNo._G"/>
    <w:basedOn w:val="SingleTxtG"/>
    <w:rsid w:val="001044D9"/>
    <w:pPr>
      <w:numPr>
        <w:numId w:val="10"/>
      </w:numPr>
    </w:pPr>
  </w:style>
  <w:style w:type="numbering" w:styleId="111111">
    <w:name w:val="Outline List 2"/>
    <w:basedOn w:val="NoList"/>
    <w:semiHidden/>
    <w:rsid w:val="001044D9"/>
    <w:pPr>
      <w:numPr>
        <w:numId w:val="11"/>
      </w:numPr>
    </w:pPr>
  </w:style>
  <w:style w:type="numbering" w:styleId="1ai">
    <w:name w:val="Outline List 1"/>
    <w:basedOn w:val="NoList"/>
    <w:semiHidden/>
    <w:rsid w:val="001044D9"/>
    <w:pPr>
      <w:numPr>
        <w:numId w:val="6"/>
      </w:numPr>
    </w:pPr>
  </w:style>
  <w:style w:type="character" w:styleId="EndnoteReference">
    <w:name w:val="endnote reference"/>
    <w:aliases w:val="1_G"/>
    <w:rsid w:val="001044D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1044D9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1044D9"/>
    <w:rPr>
      <w:rFonts w:ascii="Times New Roma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1044D9"/>
  </w:style>
  <w:style w:type="character" w:customStyle="1" w:styleId="EndnoteTextChar">
    <w:name w:val="Endnote Text Char"/>
    <w:aliases w:val="2_G Char"/>
    <w:basedOn w:val="DefaultParagraphFont"/>
    <w:link w:val="EndnoteText"/>
    <w:rsid w:val="001044D9"/>
    <w:rPr>
      <w:rFonts w:ascii="Times New Roman" w:hAnsi="Times New Roman" w:cs="Times New Roman"/>
      <w:sz w:val="18"/>
      <w:szCs w:val="20"/>
    </w:rPr>
  </w:style>
  <w:style w:type="character" w:styleId="FootnoteReference">
    <w:name w:val="footnote reference"/>
    <w:aliases w:val="4_G"/>
    <w:rsid w:val="001044D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basedOn w:val="DefaultParagraphFont"/>
    <w:link w:val="Heading1"/>
    <w:rsid w:val="001044D9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1044D9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1044D9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1044D9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1044D9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1044D9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1044D9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1044D9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1044D9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semiHidden/>
    <w:rsid w:val="001044D9"/>
    <w:rPr>
      <w:rFonts w:ascii="Times New Roman" w:hAnsi="Times New Roman"/>
      <w:b/>
      <w:sz w:val="18"/>
    </w:rPr>
  </w:style>
  <w:style w:type="character" w:styleId="BookTitle">
    <w:name w:val="Book Title"/>
    <w:basedOn w:val="DefaultParagraphFont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rsid w:val="001044D9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044D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44D9"/>
    <w:rPr>
      <w:rFonts w:ascii="Tahoma" w:hAnsi="Tahoma" w:cs="Tahoma"/>
      <w:sz w:val="16"/>
      <w:szCs w:val="16"/>
    </w:rPr>
  </w:style>
  <w:style w:type="character" w:customStyle="1" w:styleId="SingleTxtGChar">
    <w:name w:val="_ Single Txt_G Char"/>
    <w:basedOn w:val="DefaultParagraphFont"/>
    <w:link w:val="SingleTxtG"/>
    <w:rsid w:val="006E4390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523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1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0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1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7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4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8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7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chart" Target="charts/chart2.xml"/><Relationship Id="rId4" Type="http://schemas.openxmlformats.org/officeDocument/2006/relationships/settings" Target="settings.xml"/><Relationship Id="rId9" Type="http://schemas.openxmlformats.org/officeDocument/2006/relationships/chart" Target="charts/chart1.xm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riigiteataja.ee/akt/131052018055" TargetMode="External"/><Relationship Id="rId2" Type="http://schemas.openxmlformats.org/officeDocument/2006/relationships/hyperlink" Target="https://www.riigiteataja.ee/akt/131052018055" TargetMode="External"/><Relationship Id="rId1" Type="http://schemas.openxmlformats.org/officeDocument/2006/relationships/hyperlink" Target="https://www.tegijad.ee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\CRPD.dotm" TargetMode="Externa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Vihik1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Vihik1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lineChart>
        <c:grouping val="standard"/>
        <c:varyColors val="0"/>
        <c:ser>
          <c:idx val="0"/>
          <c:order val="0"/>
          <c:tx>
            <c:strRef>
              <c:f>'Tööhõive määr'!$A$2</c:f>
              <c:strCache>
                <c:ptCount val="1"/>
                <c:pt idx="0">
                  <c:v>Total employment rate (%)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'Tööhõive määr'!$B$1:$L$1</c:f>
              <c:numCache>
                <c:formatCode>General</c:formatCode>
                <c:ptCount val="11"/>
                <c:pt idx="0">
                  <c:v>2008</c:v>
                </c:pt>
                <c:pt idx="1">
                  <c:v>2009</c:v>
                </c:pt>
                <c:pt idx="2">
                  <c:v>2010</c:v>
                </c:pt>
                <c:pt idx="3">
                  <c:v>2011</c:v>
                </c:pt>
                <c:pt idx="4">
                  <c:v>2012</c:v>
                </c:pt>
                <c:pt idx="5">
                  <c:v>2013</c:v>
                </c:pt>
                <c:pt idx="6">
                  <c:v>2014</c:v>
                </c:pt>
                <c:pt idx="7">
                  <c:v>2015</c:v>
                </c:pt>
                <c:pt idx="8">
                  <c:v>2016</c:v>
                </c:pt>
                <c:pt idx="9">
                  <c:v>2017</c:v>
                </c:pt>
                <c:pt idx="10">
                  <c:v>2018</c:v>
                </c:pt>
              </c:numCache>
            </c:numRef>
          </c:cat>
          <c:val>
            <c:numRef>
              <c:f>'Tööhõive määr'!$B$2:$L$2</c:f>
              <c:numCache>
                <c:formatCode>General</c:formatCode>
                <c:ptCount val="11"/>
                <c:pt idx="0">
                  <c:v>72.7</c:v>
                </c:pt>
                <c:pt idx="1">
                  <c:v>65.400000000000006</c:v>
                </c:pt>
                <c:pt idx="2">
                  <c:v>63</c:v>
                </c:pt>
                <c:pt idx="3">
                  <c:v>67.2</c:v>
                </c:pt>
                <c:pt idx="4">
                  <c:v>69.099999999999994</c:v>
                </c:pt>
                <c:pt idx="5">
                  <c:v>70.400000000000006</c:v>
                </c:pt>
                <c:pt idx="6">
                  <c:v>71.2</c:v>
                </c:pt>
                <c:pt idx="7">
                  <c:v>73.5</c:v>
                </c:pt>
                <c:pt idx="8">
                  <c:v>73.599999999999994</c:v>
                </c:pt>
                <c:pt idx="9">
                  <c:v>75.8</c:v>
                </c:pt>
                <c:pt idx="10">
                  <c:v>76.599999999999994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491C-4B36-A36B-8DC5640DE780}"/>
            </c:ext>
          </c:extLst>
        </c:ser>
        <c:ser>
          <c:idx val="1"/>
          <c:order val="1"/>
          <c:tx>
            <c:strRef>
              <c:f>'Tööhõive määr'!$A$3</c:f>
              <c:strCache>
                <c:ptCount val="1"/>
                <c:pt idx="0">
                  <c:v>Employment rate for people with reduced ability for work (%)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2"/>
              </a:solidFill>
              <a:ln w="9525">
                <a:solidFill>
                  <a:schemeClr val="accent2"/>
                </a:solidFill>
              </a:ln>
              <a:effectLst/>
            </c:spPr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'Tööhõive määr'!$B$1:$L$1</c:f>
              <c:numCache>
                <c:formatCode>General</c:formatCode>
                <c:ptCount val="11"/>
                <c:pt idx="0">
                  <c:v>2008</c:v>
                </c:pt>
                <c:pt idx="1">
                  <c:v>2009</c:v>
                </c:pt>
                <c:pt idx="2">
                  <c:v>2010</c:v>
                </c:pt>
                <c:pt idx="3">
                  <c:v>2011</c:v>
                </c:pt>
                <c:pt idx="4">
                  <c:v>2012</c:v>
                </c:pt>
                <c:pt idx="5">
                  <c:v>2013</c:v>
                </c:pt>
                <c:pt idx="6">
                  <c:v>2014</c:v>
                </c:pt>
                <c:pt idx="7">
                  <c:v>2015</c:v>
                </c:pt>
                <c:pt idx="8">
                  <c:v>2016</c:v>
                </c:pt>
                <c:pt idx="9">
                  <c:v>2017</c:v>
                </c:pt>
                <c:pt idx="10">
                  <c:v>2018</c:v>
                </c:pt>
              </c:numCache>
            </c:numRef>
          </c:cat>
          <c:val>
            <c:numRef>
              <c:f>'Tööhõive määr'!$B$3:$L$3</c:f>
              <c:numCache>
                <c:formatCode>General</c:formatCode>
                <c:ptCount val="11"/>
                <c:pt idx="0">
                  <c:v>39.299999999999997</c:v>
                </c:pt>
                <c:pt idx="1">
                  <c:v>33.1</c:v>
                </c:pt>
                <c:pt idx="2">
                  <c:v>32.700000000000003</c:v>
                </c:pt>
                <c:pt idx="3">
                  <c:v>37.799999999999997</c:v>
                </c:pt>
                <c:pt idx="4">
                  <c:v>40.700000000000003</c:v>
                </c:pt>
                <c:pt idx="5">
                  <c:v>43.4</c:v>
                </c:pt>
                <c:pt idx="6">
                  <c:v>45.7</c:v>
                </c:pt>
                <c:pt idx="7">
                  <c:v>48.8</c:v>
                </c:pt>
                <c:pt idx="8">
                  <c:v>50.5</c:v>
                </c:pt>
                <c:pt idx="9">
                  <c:v>50.9</c:v>
                </c:pt>
                <c:pt idx="10">
                  <c:v>51.5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491C-4B36-A36B-8DC5640DE780}"/>
            </c:ext>
          </c:extLst>
        </c:ser>
        <c:ser>
          <c:idx val="2"/>
          <c:order val="2"/>
          <c:tx>
            <c:strRef>
              <c:f>'Tööhõive määr'!$A$4</c:f>
              <c:strCache>
                <c:ptCount val="1"/>
                <c:pt idx="0">
                  <c:v>Employment rate for people with disabilities (%)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3"/>
              </a:solidFill>
              <a:ln w="9525">
                <a:solidFill>
                  <a:schemeClr val="accent3"/>
                </a:solidFill>
              </a:ln>
              <a:effectLst/>
            </c:spPr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b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'Tööhõive määr'!$B$1:$L$1</c:f>
              <c:numCache>
                <c:formatCode>General</c:formatCode>
                <c:ptCount val="11"/>
                <c:pt idx="0">
                  <c:v>2008</c:v>
                </c:pt>
                <c:pt idx="1">
                  <c:v>2009</c:v>
                </c:pt>
                <c:pt idx="2">
                  <c:v>2010</c:v>
                </c:pt>
                <c:pt idx="3">
                  <c:v>2011</c:v>
                </c:pt>
                <c:pt idx="4">
                  <c:v>2012</c:v>
                </c:pt>
                <c:pt idx="5">
                  <c:v>2013</c:v>
                </c:pt>
                <c:pt idx="6">
                  <c:v>2014</c:v>
                </c:pt>
                <c:pt idx="7">
                  <c:v>2015</c:v>
                </c:pt>
                <c:pt idx="8">
                  <c:v>2016</c:v>
                </c:pt>
                <c:pt idx="9">
                  <c:v>2017</c:v>
                </c:pt>
                <c:pt idx="10">
                  <c:v>2018</c:v>
                </c:pt>
              </c:numCache>
            </c:numRef>
          </c:cat>
          <c:val>
            <c:numRef>
              <c:f>'Tööhõive määr'!$B$4:$L$4</c:f>
              <c:numCache>
                <c:formatCode>General</c:formatCode>
                <c:ptCount val="11"/>
                <c:pt idx="0">
                  <c:v>26.6</c:v>
                </c:pt>
                <c:pt idx="1">
                  <c:v>20.7</c:v>
                </c:pt>
                <c:pt idx="2">
                  <c:v>18.5</c:v>
                </c:pt>
                <c:pt idx="3">
                  <c:v>20.100000000000001</c:v>
                </c:pt>
                <c:pt idx="4">
                  <c:v>21.6</c:v>
                </c:pt>
                <c:pt idx="5">
                  <c:v>23.2</c:v>
                </c:pt>
                <c:pt idx="6">
                  <c:v>24.8</c:v>
                </c:pt>
                <c:pt idx="7">
                  <c:v>32.9</c:v>
                </c:pt>
                <c:pt idx="8">
                  <c:v>36.299999999999997</c:v>
                </c:pt>
                <c:pt idx="9">
                  <c:v>36.200000000000003</c:v>
                </c:pt>
                <c:pt idx="10">
                  <c:v>40.4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491C-4B36-A36B-8DC5640DE780}"/>
            </c:ext>
          </c:extLst>
        </c:ser>
        <c:dLbls>
          <c:dLblPos val="t"/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543725232"/>
        <c:axId val="543724056"/>
      </c:lineChart>
      <c:catAx>
        <c:axId val="54372523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43724056"/>
        <c:crosses val="autoZero"/>
        <c:auto val="1"/>
        <c:lblAlgn val="ctr"/>
        <c:lblOffset val="100"/>
        <c:noMultiLvlLbl val="0"/>
      </c:catAx>
      <c:valAx>
        <c:axId val="54372405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4372523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lineChart>
        <c:grouping val="standard"/>
        <c:varyColors val="0"/>
        <c:ser>
          <c:idx val="0"/>
          <c:order val="0"/>
          <c:tx>
            <c:strRef>
              <c:f>'Töötuse määr'!$A$2</c:f>
              <c:strCache>
                <c:ptCount val="1"/>
                <c:pt idx="0">
                  <c:v>Total unemployment rate (%)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b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'Töötuse määr'!$B$1:$L$1</c:f>
              <c:numCache>
                <c:formatCode>General</c:formatCode>
                <c:ptCount val="11"/>
                <c:pt idx="0">
                  <c:v>2008</c:v>
                </c:pt>
                <c:pt idx="1">
                  <c:v>2009</c:v>
                </c:pt>
                <c:pt idx="2">
                  <c:v>2010</c:v>
                </c:pt>
                <c:pt idx="3">
                  <c:v>2011</c:v>
                </c:pt>
                <c:pt idx="4">
                  <c:v>2012</c:v>
                </c:pt>
                <c:pt idx="5">
                  <c:v>2013</c:v>
                </c:pt>
                <c:pt idx="6">
                  <c:v>2014</c:v>
                </c:pt>
                <c:pt idx="7">
                  <c:v>2015</c:v>
                </c:pt>
                <c:pt idx="8">
                  <c:v>2016</c:v>
                </c:pt>
                <c:pt idx="9">
                  <c:v>2017</c:v>
                </c:pt>
                <c:pt idx="10">
                  <c:v>2018</c:v>
                </c:pt>
              </c:numCache>
            </c:numRef>
          </c:cat>
          <c:val>
            <c:numRef>
              <c:f>'Töötuse määr'!$B$2:$L$2</c:f>
              <c:numCache>
                <c:formatCode>General</c:formatCode>
                <c:ptCount val="11"/>
                <c:pt idx="0">
                  <c:v>5.6</c:v>
                </c:pt>
                <c:pt idx="1">
                  <c:v>14.1</c:v>
                </c:pt>
                <c:pt idx="2">
                  <c:v>17.399999999999999</c:v>
                </c:pt>
                <c:pt idx="3">
                  <c:v>12.8</c:v>
                </c:pt>
                <c:pt idx="4">
                  <c:v>10.4</c:v>
                </c:pt>
                <c:pt idx="5" formatCode="0.0">
                  <c:v>9</c:v>
                </c:pt>
                <c:pt idx="6">
                  <c:v>7.7</c:v>
                </c:pt>
                <c:pt idx="7">
                  <c:v>6.4</c:v>
                </c:pt>
                <c:pt idx="8">
                  <c:v>7.1</c:v>
                </c:pt>
                <c:pt idx="9" formatCode="0.0">
                  <c:v>6</c:v>
                </c:pt>
                <c:pt idx="10">
                  <c:v>5.4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A90E-46AE-9C02-143C33C21315}"/>
            </c:ext>
          </c:extLst>
        </c:ser>
        <c:ser>
          <c:idx val="1"/>
          <c:order val="1"/>
          <c:tx>
            <c:strRef>
              <c:f>'Töötuse määr'!$A$3</c:f>
              <c:strCache>
                <c:ptCount val="1"/>
                <c:pt idx="0">
                  <c:v>Unemployment rate for people with reduced ability for work (%)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2"/>
              </a:solidFill>
              <a:ln w="9525">
                <a:solidFill>
                  <a:schemeClr val="accent2"/>
                </a:solidFill>
              </a:ln>
              <a:effectLst/>
            </c:spPr>
          </c:marker>
          <c:dLbls>
            <c:dLbl>
              <c:idx val="0"/>
              <c:layout>
                <c:manualLayout>
                  <c:x val="-5.6062554680664914E-2"/>
                  <c:y val="-3.9386482939632546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1-A90E-46AE-9C02-143C33C21315}"/>
                </c:ext>
              </c:extLst>
            </c:dLbl>
            <c:dLbl>
              <c:idx val="4"/>
              <c:layout>
                <c:manualLayout>
                  <c:x val="-5.1284776902887137E-2"/>
                  <c:y val="3.4687591134441531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2-A90E-46AE-9C02-143C33C21315}"/>
                </c:ext>
              </c:extLst>
            </c:dLbl>
            <c:dLbl>
              <c:idx val="5"/>
              <c:layout>
                <c:manualLayout>
                  <c:x val="-5.1284776902887241E-2"/>
                  <c:y val="3.931722076407116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3-A90E-46AE-9C02-143C33C21315}"/>
                </c:ext>
              </c:extLst>
            </c:dLbl>
            <c:dLbl>
              <c:idx val="6"/>
              <c:layout>
                <c:manualLayout>
                  <c:x val="-4.5729221347331581E-2"/>
                  <c:y val="3.931722076407107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4-A90E-46AE-9C02-143C33C21315}"/>
                </c:ext>
              </c:extLst>
            </c:dLbl>
            <c:dLbl>
              <c:idx val="7"/>
              <c:layout>
                <c:manualLayout>
                  <c:x val="-4.5729221347331685E-2"/>
                  <c:y val="-5.7905001458151063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5-A90E-46AE-9C02-143C33C21315}"/>
                </c:ext>
              </c:extLst>
            </c:dLbl>
            <c:dLbl>
              <c:idx val="8"/>
              <c:layout>
                <c:manualLayout>
                  <c:x val="-4.5729221347331685E-2"/>
                  <c:y val="4.394685039370079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6-A90E-46AE-9C02-143C33C21315}"/>
                </c:ext>
              </c:extLst>
            </c:dLbl>
            <c:dLbl>
              <c:idx val="9"/>
              <c:layout>
                <c:manualLayout>
                  <c:x val="-5.1284776902887137E-2"/>
                  <c:y val="3.931722076407116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7-A90E-46AE-9C02-143C33C21315}"/>
                </c:ext>
              </c:extLst>
            </c:dLbl>
            <c:dLbl>
              <c:idx val="10"/>
              <c:layout>
                <c:manualLayout>
                  <c:x val="-3.5587926509186352E-2"/>
                  <c:y val="-3.4756853310003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8-A90E-46AE-9C02-143C33C21315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b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'Töötuse määr'!$B$1:$L$1</c:f>
              <c:numCache>
                <c:formatCode>General</c:formatCode>
                <c:ptCount val="11"/>
                <c:pt idx="0">
                  <c:v>2008</c:v>
                </c:pt>
                <c:pt idx="1">
                  <c:v>2009</c:v>
                </c:pt>
                <c:pt idx="2">
                  <c:v>2010</c:v>
                </c:pt>
                <c:pt idx="3">
                  <c:v>2011</c:v>
                </c:pt>
                <c:pt idx="4">
                  <c:v>2012</c:v>
                </c:pt>
                <c:pt idx="5">
                  <c:v>2013</c:v>
                </c:pt>
                <c:pt idx="6">
                  <c:v>2014</c:v>
                </c:pt>
                <c:pt idx="7">
                  <c:v>2015</c:v>
                </c:pt>
                <c:pt idx="8">
                  <c:v>2016</c:v>
                </c:pt>
                <c:pt idx="9">
                  <c:v>2017</c:v>
                </c:pt>
                <c:pt idx="10">
                  <c:v>2018</c:v>
                </c:pt>
              </c:numCache>
            </c:numRef>
          </c:cat>
          <c:val>
            <c:numRef>
              <c:f>'Töötuse määr'!$B$3:$L$3</c:f>
              <c:numCache>
                <c:formatCode>General</c:formatCode>
                <c:ptCount val="11"/>
                <c:pt idx="0">
                  <c:v>9.4</c:v>
                </c:pt>
                <c:pt idx="1">
                  <c:v>26</c:v>
                </c:pt>
                <c:pt idx="2">
                  <c:v>32.5</c:v>
                </c:pt>
                <c:pt idx="3">
                  <c:v>24</c:v>
                </c:pt>
                <c:pt idx="4">
                  <c:v>17.399999999999999</c:v>
                </c:pt>
                <c:pt idx="5">
                  <c:v>15.6</c:v>
                </c:pt>
                <c:pt idx="6">
                  <c:v>12.8</c:v>
                </c:pt>
                <c:pt idx="7">
                  <c:v>11.3</c:v>
                </c:pt>
                <c:pt idx="8">
                  <c:v>12.9</c:v>
                </c:pt>
                <c:pt idx="9">
                  <c:v>13.4</c:v>
                </c:pt>
                <c:pt idx="10">
                  <c:v>12.5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9-A90E-46AE-9C02-143C33C21315}"/>
            </c:ext>
          </c:extLst>
        </c:ser>
        <c:ser>
          <c:idx val="2"/>
          <c:order val="2"/>
          <c:tx>
            <c:strRef>
              <c:f>'Töötuse määr'!$A$4</c:f>
              <c:strCache>
                <c:ptCount val="1"/>
                <c:pt idx="0">
                  <c:v>Unemployment rate for people with disabilities (%)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3"/>
              </a:solidFill>
              <a:ln w="9525">
                <a:solidFill>
                  <a:schemeClr val="accent3"/>
                </a:solidFill>
              </a:ln>
              <a:effectLst/>
            </c:spPr>
          </c:marker>
          <c:dLbls>
            <c:dLbl>
              <c:idx val="7"/>
              <c:layout>
                <c:manualLayout>
                  <c:x val="-4.5729221347331685E-2"/>
                  <c:y val="2.5497594050743658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A-A90E-46AE-9C02-143C33C21315}"/>
                </c:ext>
              </c:extLst>
            </c:dLbl>
            <c:dLbl>
              <c:idx val="10"/>
              <c:layout>
                <c:manualLayout>
                  <c:x val="-1.9611111111111315E-2"/>
                  <c:y val="3.0127223680373287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B-A90E-46AE-9C02-143C33C21315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'Töötuse määr'!$B$1:$L$1</c:f>
              <c:numCache>
                <c:formatCode>General</c:formatCode>
                <c:ptCount val="11"/>
                <c:pt idx="0">
                  <c:v>2008</c:v>
                </c:pt>
                <c:pt idx="1">
                  <c:v>2009</c:v>
                </c:pt>
                <c:pt idx="2">
                  <c:v>2010</c:v>
                </c:pt>
                <c:pt idx="3">
                  <c:v>2011</c:v>
                </c:pt>
                <c:pt idx="4">
                  <c:v>2012</c:v>
                </c:pt>
                <c:pt idx="5">
                  <c:v>2013</c:v>
                </c:pt>
                <c:pt idx="6">
                  <c:v>2014</c:v>
                </c:pt>
                <c:pt idx="7">
                  <c:v>2015</c:v>
                </c:pt>
                <c:pt idx="8">
                  <c:v>2016</c:v>
                </c:pt>
                <c:pt idx="9">
                  <c:v>2017</c:v>
                </c:pt>
                <c:pt idx="10">
                  <c:v>2018</c:v>
                </c:pt>
              </c:numCache>
            </c:numRef>
          </c:cat>
          <c:val>
            <c:numRef>
              <c:f>'Töötuse määr'!$B$4:$L$4</c:f>
              <c:numCache>
                <c:formatCode>General</c:formatCode>
                <c:ptCount val="11"/>
                <c:pt idx="1">
                  <c:v>27.8</c:v>
                </c:pt>
                <c:pt idx="2">
                  <c:v>35.9</c:v>
                </c:pt>
                <c:pt idx="3">
                  <c:v>27.9</c:v>
                </c:pt>
                <c:pt idx="4">
                  <c:v>26.2</c:v>
                </c:pt>
                <c:pt idx="5">
                  <c:v>21.1</c:v>
                </c:pt>
                <c:pt idx="6">
                  <c:v>17.600000000000001</c:v>
                </c:pt>
                <c:pt idx="7">
                  <c:v>10.3</c:v>
                </c:pt>
                <c:pt idx="8">
                  <c:v>14.6</c:v>
                </c:pt>
                <c:pt idx="9">
                  <c:v>15.7</c:v>
                </c:pt>
                <c:pt idx="10">
                  <c:v>12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C-A90E-46AE-9C02-143C33C21315}"/>
            </c:ext>
          </c:extLst>
        </c:ser>
        <c:dLbls>
          <c:dLblPos val="t"/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543726016"/>
        <c:axId val="178252520"/>
      </c:lineChart>
      <c:catAx>
        <c:axId val="54372601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78252520"/>
        <c:crosses val="autoZero"/>
        <c:auto val="1"/>
        <c:lblAlgn val="ctr"/>
        <c:lblOffset val="100"/>
        <c:noMultiLvlLbl val="0"/>
      </c:catAx>
      <c:valAx>
        <c:axId val="17825252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4372601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33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33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0AF95D-A505-49B4-AE0A-8101EDE6BA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0</TotalTime>
  <Pages>22</Pages>
  <Words>10670</Words>
  <Characters>56351</Characters>
  <Application>Microsoft Office Word</Application>
  <DocSecurity>0</DocSecurity>
  <Lines>1133</Lines>
  <Paragraphs>486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CRPD/C/EST/RQ/1</vt:lpstr>
    </vt:vector>
  </TitlesOfParts>
  <Company>DCM</Company>
  <LinksUpToDate>false</LinksUpToDate>
  <CharactersWithSpaces>66850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CRPD/C/EST/RQ/1</dc:title>
  <dc:subject>1921657</dc:subject>
  <dc:creator>ROLLAND</dc:creator>
  <cp:keywords/>
  <dc:description/>
  <cp:lastModifiedBy>Generic Desk Anglais</cp:lastModifiedBy>
  <cp:revision>2</cp:revision>
  <cp:lastPrinted>2019-12-13T18:45:00Z</cp:lastPrinted>
  <dcterms:created xsi:type="dcterms:W3CDTF">2019-12-16T12:38:00Z</dcterms:created>
  <dcterms:modified xsi:type="dcterms:W3CDTF">2019-12-16T12:38:00Z</dcterms:modified>
</cp:coreProperties>
</file>