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EA53B8" w:rsidTr="00B6553F">
        <w:trPr>
          <w:cantSplit/>
          <w:trHeight w:hRule="exact" w:val="851"/>
        </w:trPr>
        <w:tc>
          <w:tcPr>
            <w:tcW w:w="1276" w:type="dxa"/>
            <w:tcBorders>
              <w:bottom w:val="single" w:sz="4" w:space="0" w:color="auto"/>
            </w:tcBorders>
            <w:vAlign w:val="bottom"/>
          </w:tcPr>
          <w:p w:rsidR="00B56E9C" w:rsidRPr="00EA53B8" w:rsidRDefault="00B56E9C" w:rsidP="00B6553F">
            <w:pPr>
              <w:spacing w:after="80"/>
            </w:pPr>
          </w:p>
        </w:tc>
        <w:tc>
          <w:tcPr>
            <w:tcW w:w="2268" w:type="dxa"/>
            <w:tcBorders>
              <w:bottom w:val="single" w:sz="4" w:space="0" w:color="auto"/>
            </w:tcBorders>
            <w:vAlign w:val="bottom"/>
          </w:tcPr>
          <w:p w:rsidR="00B56E9C" w:rsidRPr="00EA53B8" w:rsidRDefault="00B56E9C" w:rsidP="00B6553F">
            <w:pPr>
              <w:spacing w:after="80" w:line="300" w:lineRule="exact"/>
              <w:rPr>
                <w:b/>
                <w:sz w:val="24"/>
                <w:szCs w:val="24"/>
              </w:rPr>
            </w:pPr>
            <w:r w:rsidRPr="00EA53B8">
              <w:rPr>
                <w:sz w:val="28"/>
                <w:szCs w:val="28"/>
              </w:rPr>
              <w:t>United</w:t>
            </w:r>
            <w:r w:rsidR="006E728E" w:rsidRPr="00EA53B8">
              <w:rPr>
                <w:sz w:val="28"/>
                <w:szCs w:val="28"/>
              </w:rPr>
              <w:t xml:space="preserve"> </w:t>
            </w:r>
            <w:r w:rsidRPr="00EA53B8">
              <w:rPr>
                <w:sz w:val="28"/>
                <w:szCs w:val="28"/>
              </w:rPr>
              <w:t>Nations</w:t>
            </w:r>
          </w:p>
        </w:tc>
        <w:tc>
          <w:tcPr>
            <w:tcW w:w="6095" w:type="dxa"/>
            <w:gridSpan w:val="2"/>
            <w:tcBorders>
              <w:bottom w:val="single" w:sz="4" w:space="0" w:color="auto"/>
            </w:tcBorders>
            <w:vAlign w:val="bottom"/>
          </w:tcPr>
          <w:p w:rsidR="00B56E9C" w:rsidRPr="00EA53B8" w:rsidRDefault="00121719" w:rsidP="00121719">
            <w:pPr>
              <w:suppressAutoHyphens w:val="0"/>
              <w:spacing w:after="20"/>
              <w:jc w:val="right"/>
            </w:pPr>
            <w:r w:rsidRPr="00EA53B8">
              <w:rPr>
                <w:sz w:val="40"/>
              </w:rPr>
              <w:t>E</w:t>
            </w:r>
            <w:r w:rsidRPr="00EA53B8">
              <w:t>/C.12/2014/SR.24</w:t>
            </w:r>
          </w:p>
        </w:tc>
      </w:tr>
      <w:tr w:rsidR="00B56E9C" w:rsidRPr="00EA53B8" w:rsidTr="00B6553F">
        <w:trPr>
          <w:cantSplit/>
          <w:trHeight w:hRule="exact" w:val="2835"/>
        </w:trPr>
        <w:tc>
          <w:tcPr>
            <w:tcW w:w="1276" w:type="dxa"/>
            <w:tcBorders>
              <w:top w:val="single" w:sz="4" w:space="0" w:color="auto"/>
              <w:bottom w:val="single" w:sz="12" w:space="0" w:color="auto"/>
            </w:tcBorders>
          </w:tcPr>
          <w:p w:rsidR="00B56E9C" w:rsidRPr="00EA53B8" w:rsidRDefault="00B56E9C" w:rsidP="00B6553F">
            <w:pPr>
              <w:spacing w:before="120"/>
            </w:pPr>
            <w:r w:rsidRPr="00EA53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A53B8" w:rsidRDefault="00D773DF" w:rsidP="00D773DF">
            <w:pPr>
              <w:spacing w:before="120" w:line="420" w:lineRule="exact"/>
              <w:rPr>
                <w:sz w:val="40"/>
                <w:szCs w:val="40"/>
              </w:rPr>
            </w:pPr>
            <w:r w:rsidRPr="00EA53B8">
              <w:rPr>
                <w:b/>
                <w:sz w:val="40"/>
                <w:szCs w:val="40"/>
              </w:rPr>
              <w:t>Economic</w:t>
            </w:r>
            <w:r w:rsidR="006E728E" w:rsidRPr="00EA53B8">
              <w:rPr>
                <w:b/>
                <w:sz w:val="40"/>
                <w:szCs w:val="40"/>
              </w:rPr>
              <w:t xml:space="preserve"> </w:t>
            </w:r>
            <w:r w:rsidRPr="00EA53B8">
              <w:rPr>
                <w:b/>
                <w:sz w:val="40"/>
                <w:szCs w:val="40"/>
              </w:rPr>
              <w:t>and</w:t>
            </w:r>
            <w:r w:rsidR="006E728E" w:rsidRPr="00EA53B8">
              <w:rPr>
                <w:b/>
                <w:sz w:val="40"/>
                <w:szCs w:val="40"/>
              </w:rPr>
              <w:t xml:space="preserve"> </w:t>
            </w:r>
            <w:r w:rsidRPr="00EA53B8">
              <w:rPr>
                <w:b/>
                <w:sz w:val="40"/>
                <w:szCs w:val="40"/>
              </w:rPr>
              <w:t>Social</w:t>
            </w:r>
            <w:r w:rsidR="006E728E" w:rsidRPr="00EA53B8">
              <w:rPr>
                <w:b/>
                <w:sz w:val="40"/>
                <w:szCs w:val="40"/>
              </w:rPr>
              <w:t xml:space="preserve"> </w:t>
            </w:r>
            <w:r w:rsidRPr="00EA53B8">
              <w:rPr>
                <w:b/>
                <w:sz w:val="40"/>
                <w:szCs w:val="40"/>
              </w:rPr>
              <w:t>Council</w:t>
            </w:r>
          </w:p>
        </w:tc>
        <w:tc>
          <w:tcPr>
            <w:tcW w:w="2835" w:type="dxa"/>
            <w:tcBorders>
              <w:top w:val="single" w:sz="4" w:space="0" w:color="auto"/>
              <w:bottom w:val="single" w:sz="12" w:space="0" w:color="auto"/>
            </w:tcBorders>
          </w:tcPr>
          <w:p w:rsidR="00121719" w:rsidRPr="00EA53B8" w:rsidRDefault="00121719" w:rsidP="00121719">
            <w:pPr>
              <w:suppressAutoHyphens w:val="0"/>
              <w:spacing w:before="240" w:line="240" w:lineRule="exact"/>
            </w:pPr>
            <w:r w:rsidRPr="00EA53B8">
              <w:t>Distr.:</w:t>
            </w:r>
            <w:r w:rsidR="006E728E" w:rsidRPr="00EA53B8">
              <w:t xml:space="preserve"> </w:t>
            </w:r>
            <w:r w:rsidRPr="00EA53B8">
              <w:t>General</w:t>
            </w:r>
          </w:p>
          <w:p w:rsidR="00121719" w:rsidRPr="00EA53B8" w:rsidRDefault="00D3137D" w:rsidP="00121719">
            <w:pPr>
              <w:suppressAutoHyphens w:val="0"/>
            </w:pPr>
            <w:r>
              <w:t>16</w:t>
            </w:r>
            <w:r w:rsidR="006E728E" w:rsidRPr="00EA53B8">
              <w:t xml:space="preserve"> </w:t>
            </w:r>
            <w:r w:rsidR="00121719" w:rsidRPr="00EA53B8">
              <w:t>May</w:t>
            </w:r>
            <w:r w:rsidR="006E728E" w:rsidRPr="00EA53B8">
              <w:t xml:space="preserve"> </w:t>
            </w:r>
            <w:r w:rsidR="00121719" w:rsidRPr="00EA53B8">
              <w:t>2014</w:t>
            </w:r>
          </w:p>
          <w:p w:rsidR="00121719" w:rsidRPr="00EA53B8" w:rsidRDefault="00121719" w:rsidP="00121719">
            <w:pPr>
              <w:suppressAutoHyphens w:val="0"/>
            </w:pPr>
          </w:p>
          <w:p w:rsidR="00B56E9C" w:rsidRPr="00EA53B8" w:rsidRDefault="00121719" w:rsidP="00121719">
            <w:pPr>
              <w:suppressAutoHyphens w:val="0"/>
            </w:pPr>
            <w:r w:rsidRPr="00EA53B8">
              <w:t>Original:</w:t>
            </w:r>
            <w:r w:rsidR="006E728E" w:rsidRPr="00EA53B8">
              <w:t xml:space="preserve"> </w:t>
            </w:r>
            <w:r w:rsidRPr="00EA53B8">
              <w:t>English</w:t>
            </w:r>
          </w:p>
        </w:tc>
      </w:tr>
    </w:tbl>
    <w:p w:rsidR="00121719" w:rsidRPr="00EA53B8" w:rsidRDefault="00121719" w:rsidP="00121719">
      <w:pPr>
        <w:spacing w:before="120"/>
        <w:rPr>
          <w:b/>
          <w:sz w:val="24"/>
        </w:rPr>
      </w:pPr>
      <w:r w:rsidRPr="00EA53B8">
        <w:rPr>
          <w:b/>
          <w:sz w:val="24"/>
        </w:rPr>
        <w:t>Committee</w:t>
      </w:r>
      <w:r w:rsidR="006E728E" w:rsidRPr="00EA53B8">
        <w:rPr>
          <w:b/>
          <w:sz w:val="24"/>
        </w:rPr>
        <w:t xml:space="preserve"> </w:t>
      </w:r>
      <w:r w:rsidRPr="00EA53B8">
        <w:rPr>
          <w:b/>
          <w:sz w:val="24"/>
        </w:rPr>
        <w:t>on</w:t>
      </w:r>
      <w:r w:rsidR="006E728E" w:rsidRPr="00EA53B8">
        <w:rPr>
          <w:b/>
          <w:sz w:val="24"/>
        </w:rPr>
        <w:t xml:space="preserve"> </w:t>
      </w:r>
      <w:r w:rsidRPr="00EA53B8">
        <w:rPr>
          <w:b/>
          <w:sz w:val="24"/>
        </w:rPr>
        <w:t>Economic,</w:t>
      </w:r>
      <w:r w:rsidR="006E728E" w:rsidRPr="00EA53B8">
        <w:rPr>
          <w:b/>
          <w:sz w:val="24"/>
        </w:rPr>
        <w:t xml:space="preserve"> </w:t>
      </w:r>
      <w:r w:rsidRPr="00EA53B8">
        <w:rPr>
          <w:b/>
          <w:sz w:val="24"/>
        </w:rPr>
        <w:t>Social</w:t>
      </w:r>
      <w:r w:rsidR="006E728E" w:rsidRPr="00EA53B8">
        <w:rPr>
          <w:b/>
          <w:sz w:val="24"/>
        </w:rPr>
        <w:t xml:space="preserve"> </w:t>
      </w:r>
      <w:r w:rsidRPr="00EA53B8">
        <w:rPr>
          <w:b/>
          <w:sz w:val="24"/>
        </w:rPr>
        <w:t>and</w:t>
      </w:r>
      <w:r w:rsidR="006E728E" w:rsidRPr="00EA53B8">
        <w:rPr>
          <w:b/>
          <w:sz w:val="24"/>
        </w:rPr>
        <w:t xml:space="preserve"> </w:t>
      </w:r>
      <w:r w:rsidRPr="00EA53B8">
        <w:rPr>
          <w:b/>
          <w:sz w:val="24"/>
        </w:rPr>
        <w:t>Cultural</w:t>
      </w:r>
      <w:r w:rsidR="006E728E" w:rsidRPr="00EA53B8">
        <w:rPr>
          <w:b/>
          <w:sz w:val="24"/>
        </w:rPr>
        <w:t xml:space="preserve"> </w:t>
      </w:r>
      <w:r w:rsidRPr="00EA53B8">
        <w:rPr>
          <w:b/>
          <w:sz w:val="24"/>
        </w:rPr>
        <w:t>Rights</w:t>
      </w:r>
    </w:p>
    <w:p w:rsidR="00121719" w:rsidRPr="00EA53B8" w:rsidRDefault="00121719" w:rsidP="00121719">
      <w:pPr>
        <w:spacing w:after="120"/>
        <w:rPr>
          <w:b/>
        </w:rPr>
      </w:pPr>
      <w:r w:rsidRPr="00EA53B8">
        <w:rPr>
          <w:b/>
        </w:rPr>
        <w:t>Fifty-second</w:t>
      </w:r>
      <w:r w:rsidR="006E728E" w:rsidRPr="00EA53B8">
        <w:rPr>
          <w:b/>
        </w:rPr>
        <w:t xml:space="preserve"> </w:t>
      </w:r>
      <w:r w:rsidRPr="00EA53B8">
        <w:rPr>
          <w:b/>
        </w:rPr>
        <w:t>session</w:t>
      </w:r>
    </w:p>
    <w:p w:rsidR="00121719" w:rsidRPr="00EA53B8" w:rsidRDefault="00121719" w:rsidP="00121719">
      <w:pPr>
        <w:rPr>
          <w:b/>
        </w:rPr>
      </w:pPr>
      <w:r w:rsidRPr="00EA53B8">
        <w:rPr>
          <w:b/>
        </w:rPr>
        <w:t>Summary</w:t>
      </w:r>
      <w:r w:rsidR="006E728E" w:rsidRPr="00EA53B8">
        <w:rPr>
          <w:b/>
        </w:rPr>
        <w:t xml:space="preserve"> </w:t>
      </w:r>
      <w:r w:rsidRPr="00EA53B8">
        <w:rPr>
          <w:b/>
        </w:rPr>
        <w:t>record</w:t>
      </w:r>
      <w:r w:rsidR="006E728E" w:rsidRPr="00EA53B8">
        <w:rPr>
          <w:b/>
        </w:rPr>
        <w:t xml:space="preserve"> </w:t>
      </w:r>
      <w:r w:rsidRPr="00EA53B8">
        <w:rPr>
          <w:b/>
        </w:rPr>
        <w:t>of</w:t>
      </w:r>
      <w:r w:rsidR="006E728E" w:rsidRPr="00EA53B8">
        <w:rPr>
          <w:b/>
        </w:rPr>
        <w:t xml:space="preserve"> </w:t>
      </w:r>
      <w:r w:rsidRPr="00EA53B8">
        <w:rPr>
          <w:b/>
        </w:rPr>
        <w:t>the</w:t>
      </w:r>
      <w:r w:rsidR="006E728E" w:rsidRPr="00EA53B8">
        <w:rPr>
          <w:b/>
        </w:rPr>
        <w:t xml:space="preserve"> </w:t>
      </w:r>
      <w:r w:rsidRPr="00EA53B8">
        <w:rPr>
          <w:b/>
        </w:rPr>
        <w:t>24th</w:t>
      </w:r>
      <w:r w:rsidR="006E728E" w:rsidRPr="00EA53B8">
        <w:rPr>
          <w:b/>
        </w:rPr>
        <w:t xml:space="preserve"> </w:t>
      </w:r>
      <w:r w:rsidRPr="00EA53B8">
        <w:rPr>
          <w:b/>
        </w:rPr>
        <w:t>meeting</w:t>
      </w:r>
    </w:p>
    <w:p w:rsidR="00121719" w:rsidRPr="00EA53B8" w:rsidRDefault="00121719" w:rsidP="00121719">
      <w:pPr>
        <w:spacing w:after="120"/>
      </w:pPr>
      <w:r w:rsidRPr="00EA53B8">
        <w:t>Held</w:t>
      </w:r>
      <w:r w:rsidR="006E728E" w:rsidRPr="00EA53B8">
        <w:t xml:space="preserve"> </w:t>
      </w:r>
      <w:r w:rsidRPr="00EA53B8">
        <w:t>at</w:t>
      </w:r>
      <w:r w:rsidR="006E728E" w:rsidRPr="00EA53B8">
        <w:t xml:space="preserve"> </w:t>
      </w:r>
      <w:r w:rsidRPr="00EA53B8">
        <w:t>the</w:t>
      </w:r>
      <w:r w:rsidR="006E728E" w:rsidRPr="00EA53B8">
        <w:t xml:space="preserve"> </w:t>
      </w:r>
      <w:r w:rsidRPr="00EA53B8">
        <w:t>Palais</w:t>
      </w:r>
      <w:r w:rsidR="006E728E" w:rsidRPr="00EA53B8">
        <w:t xml:space="preserve"> </w:t>
      </w:r>
      <w:smartTag w:uri="urn:schemas-microsoft-com:office:smarttags" w:element="City">
        <w:r w:rsidRPr="00EA53B8">
          <w:t>Wilson</w:t>
        </w:r>
      </w:smartTag>
      <w:r w:rsidRPr="00EA53B8">
        <w:t>,</w:t>
      </w:r>
      <w:r w:rsidR="006E728E" w:rsidRPr="00EA53B8">
        <w:t xml:space="preserve"> </w:t>
      </w:r>
      <w:smartTag w:uri="urn:schemas-microsoft-com:office:smarttags" w:element="City">
        <w:smartTag w:uri="urn:schemas-microsoft-com:office:smarttags" w:element="place">
          <w:r w:rsidRPr="00EA53B8">
            <w:t>Geneva</w:t>
          </w:r>
        </w:smartTag>
      </w:smartTag>
      <w:r w:rsidRPr="00EA53B8">
        <w:t>,</w:t>
      </w:r>
      <w:r w:rsidR="006E728E" w:rsidRPr="00EA53B8">
        <w:t xml:space="preserve"> </w:t>
      </w:r>
      <w:r w:rsidRPr="00EA53B8">
        <w:t>on</w:t>
      </w:r>
      <w:r w:rsidR="006E728E" w:rsidRPr="00EA53B8">
        <w:t xml:space="preserve"> </w:t>
      </w:r>
      <w:r w:rsidRPr="00EA53B8">
        <w:t>Tuesday,</w:t>
      </w:r>
      <w:r w:rsidR="006E728E" w:rsidRPr="00EA53B8">
        <w:t xml:space="preserve"> </w:t>
      </w:r>
      <w:r w:rsidRPr="00EA53B8">
        <w:t>13</w:t>
      </w:r>
      <w:r w:rsidR="006E728E" w:rsidRPr="00EA53B8">
        <w:t xml:space="preserve"> </w:t>
      </w:r>
      <w:r w:rsidRPr="00EA53B8">
        <w:t>May</w:t>
      </w:r>
      <w:r w:rsidR="006E728E" w:rsidRPr="00EA53B8">
        <w:t xml:space="preserve"> </w:t>
      </w:r>
      <w:r w:rsidRPr="00EA53B8">
        <w:t>2014,</w:t>
      </w:r>
      <w:r w:rsidR="006E728E" w:rsidRPr="00EA53B8">
        <w:t xml:space="preserve"> </w:t>
      </w:r>
      <w:r w:rsidRPr="00EA53B8">
        <w:t>at</w:t>
      </w:r>
      <w:r w:rsidR="006E728E" w:rsidRPr="00EA53B8">
        <w:t xml:space="preserve"> </w:t>
      </w:r>
      <w:r w:rsidRPr="00EA53B8">
        <w:t>3</w:t>
      </w:r>
      <w:r w:rsidR="006E728E" w:rsidRPr="00EA53B8">
        <w:t xml:space="preserve"> </w:t>
      </w:r>
      <w:r w:rsidRPr="00EA53B8">
        <w:t>p.m.</w:t>
      </w:r>
    </w:p>
    <w:p w:rsidR="00121719" w:rsidRPr="00EA53B8" w:rsidRDefault="00121719" w:rsidP="00121719">
      <w:pPr>
        <w:tabs>
          <w:tab w:val="right" w:pos="992"/>
          <w:tab w:val="left" w:pos="1276"/>
          <w:tab w:val="right" w:leader="dot" w:pos="8504"/>
        </w:tabs>
        <w:spacing w:after="120"/>
      </w:pPr>
      <w:r w:rsidRPr="00EA53B8">
        <w:rPr>
          <w:i/>
        </w:rPr>
        <w:tab/>
        <w:t>Chairperson</w:t>
      </w:r>
      <w:r w:rsidRPr="00EA53B8">
        <w:t>:</w:t>
      </w:r>
      <w:r w:rsidRPr="00EA53B8">
        <w:tab/>
        <w:t>Mr.</w:t>
      </w:r>
      <w:r w:rsidR="006E728E" w:rsidRPr="00EA53B8">
        <w:t xml:space="preserve"> </w:t>
      </w:r>
      <w:r w:rsidRPr="00EA53B8">
        <w:t>Kedzia</w:t>
      </w:r>
    </w:p>
    <w:p w:rsidR="00121719" w:rsidRPr="00EA53B8" w:rsidRDefault="00121719" w:rsidP="00121719">
      <w:pPr>
        <w:tabs>
          <w:tab w:val="right" w:pos="992"/>
          <w:tab w:val="left" w:pos="1276"/>
          <w:tab w:val="right" w:leader="dot" w:pos="8504"/>
        </w:tabs>
        <w:spacing w:before="360" w:after="240"/>
        <w:rPr>
          <w:sz w:val="28"/>
        </w:rPr>
      </w:pPr>
      <w:r w:rsidRPr="00EA53B8">
        <w:rPr>
          <w:sz w:val="28"/>
        </w:rPr>
        <w:t>Contents</w:t>
      </w:r>
    </w:p>
    <w:p w:rsidR="00442A83" w:rsidRPr="00EA53B8" w:rsidRDefault="00121719" w:rsidP="00121719">
      <w:pPr>
        <w:pStyle w:val="SingleTxtG"/>
      </w:pPr>
      <w:r w:rsidRPr="00EA53B8">
        <w:t>Consideration</w:t>
      </w:r>
      <w:r w:rsidR="006E728E" w:rsidRPr="00EA53B8">
        <w:t xml:space="preserve"> </w:t>
      </w:r>
      <w:r w:rsidRPr="00EA53B8">
        <w:t>of</w:t>
      </w:r>
      <w:r w:rsidR="006E728E" w:rsidRPr="00EA53B8">
        <w:t xml:space="preserve"> </w:t>
      </w:r>
      <w:r w:rsidRPr="00EA53B8">
        <w:t>reports</w:t>
      </w:r>
    </w:p>
    <w:p w:rsidR="00121719" w:rsidRPr="00EA53B8" w:rsidRDefault="00121719" w:rsidP="00121719">
      <w:pPr>
        <w:pStyle w:val="SingleTxtG"/>
        <w:jc w:val="left"/>
      </w:pPr>
      <w:r w:rsidRPr="00EA53B8">
        <w:t>(a)</w:t>
      </w:r>
      <w:r w:rsidRPr="00EA53B8">
        <w:tab/>
        <w:t>Reports</w:t>
      </w:r>
      <w:r w:rsidR="006E728E" w:rsidRPr="00EA53B8">
        <w:t xml:space="preserve"> </w:t>
      </w:r>
      <w:r w:rsidRPr="00EA53B8">
        <w:t>submitted</w:t>
      </w:r>
      <w:r w:rsidR="006E728E" w:rsidRPr="00EA53B8">
        <w:t xml:space="preserve"> </w:t>
      </w:r>
      <w:r w:rsidRPr="00EA53B8">
        <w:t>by</w:t>
      </w:r>
      <w:r w:rsidR="006E728E" w:rsidRPr="00EA53B8">
        <w:t xml:space="preserve"> </w:t>
      </w:r>
      <w:r w:rsidRPr="00EA53B8">
        <w:t>States</w:t>
      </w:r>
      <w:r w:rsidR="006E728E" w:rsidRPr="00EA53B8">
        <w:t xml:space="preserve"> </w:t>
      </w:r>
      <w:r w:rsidRPr="00EA53B8">
        <w:t>parties</w:t>
      </w:r>
      <w:r w:rsidR="006E728E" w:rsidRPr="00EA53B8">
        <w:t xml:space="preserve"> </w:t>
      </w:r>
      <w:r w:rsidRPr="00EA53B8">
        <w:t>in</w:t>
      </w:r>
      <w:r w:rsidR="006E728E" w:rsidRPr="00EA53B8">
        <w:t xml:space="preserve"> </w:t>
      </w:r>
      <w:r w:rsidRPr="00EA53B8">
        <w:t>accordance</w:t>
      </w:r>
      <w:r w:rsidR="006E728E" w:rsidRPr="00EA53B8">
        <w:t xml:space="preserve"> </w:t>
      </w:r>
      <w:r w:rsidRPr="00EA53B8">
        <w:t>with</w:t>
      </w:r>
      <w:r w:rsidR="006E728E" w:rsidRPr="00EA53B8">
        <w:t xml:space="preserve"> </w:t>
      </w:r>
      <w:r w:rsidRPr="00EA53B8">
        <w:t>articles</w:t>
      </w:r>
      <w:r w:rsidR="006E728E" w:rsidRPr="00EA53B8">
        <w:t xml:space="preserve"> </w:t>
      </w:r>
      <w:r w:rsidRPr="00EA53B8">
        <w:t>16</w:t>
      </w:r>
      <w:r w:rsidR="006E728E" w:rsidRPr="00EA53B8">
        <w:t xml:space="preserve"> </w:t>
      </w:r>
      <w:r w:rsidRPr="00EA53B8">
        <w:t>and</w:t>
      </w:r>
      <w:r w:rsidR="006E728E" w:rsidRPr="00EA53B8">
        <w:t xml:space="preserve"> </w:t>
      </w:r>
      <w:r w:rsidRPr="00EA53B8">
        <w:t>17</w:t>
      </w:r>
      <w:r w:rsidR="006E728E" w:rsidRPr="00EA53B8">
        <w:t xml:space="preserve"> </w:t>
      </w:r>
      <w:r w:rsidRPr="00EA53B8">
        <w:t>of</w:t>
      </w:r>
      <w:r w:rsidR="006E728E" w:rsidRPr="00EA53B8">
        <w:t xml:space="preserve"> </w:t>
      </w:r>
      <w:r w:rsidRPr="00EA53B8">
        <w:t>the</w:t>
      </w:r>
      <w:r w:rsidR="006E728E" w:rsidRPr="00EA53B8">
        <w:t xml:space="preserve"> </w:t>
      </w:r>
      <w:r w:rsidRPr="00EA53B8">
        <w:tab/>
        <w:t>Covenant</w:t>
      </w:r>
      <w:r w:rsidR="006E728E" w:rsidRPr="00EA53B8">
        <w:t xml:space="preserve"> </w:t>
      </w:r>
      <w:r w:rsidRPr="00EA53B8">
        <w:t>(</w:t>
      </w:r>
      <w:r w:rsidRPr="00EA53B8">
        <w:rPr>
          <w:i/>
        </w:rPr>
        <w:t>continued</w:t>
      </w:r>
      <w:r w:rsidRPr="00EA53B8">
        <w:t>)</w:t>
      </w:r>
    </w:p>
    <w:p w:rsidR="00121719" w:rsidRPr="00EA53B8" w:rsidRDefault="00121719" w:rsidP="00121719">
      <w:pPr>
        <w:pStyle w:val="SingleTxtG"/>
        <w:jc w:val="left"/>
      </w:pPr>
      <w:r w:rsidRPr="00EA53B8">
        <w:tab/>
      </w:r>
      <w:r w:rsidRPr="00EA53B8">
        <w:rPr>
          <w:i/>
        </w:rPr>
        <w:t>Second</w:t>
      </w:r>
      <w:r w:rsidR="006E728E" w:rsidRPr="00EA53B8">
        <w:rPr>
          <w:i/>
        </w:rPr>
        <w:t xml:space="preserve"> </w:t>
      </w:r>
      <w:r w:rsidRPr="00EA53B8">
        <w:rPr>
          <w:i/>
        </w:rPr>
        <w:t>periodic</w:t>
      </w:r>
      <w:r w:rsidR="006E728E" w:rsidRPr="00EA53B8">
        <w:rPr>
          <w:i/>
        </w:rPr>
        <w:t xml:space="preserve"> </w:t>
      </w:r>
      <w:r w:rsidRPr="00EA53B8">
        <w:rPr>
          <w:i/>
        </w:rPr>
        <w:t>report</w:t>
      </w:r>
      <w:r w:rsidR="006E728E" w:rsidRPr="00EA53B8">
        <w:rPr>
          <w:i/>
        </w:rPr>
        <w:t xml:space="preserve"> </w:t>
      </w:r>
      <w:r w:rsidRPr="00EA53B8">
        <w:rPr>
          <w:i/>
        </w:rPr>
        <w:t>of</w:t>
      </w:r>
      <w:r w:rsidR="006E728E" w:rsidRPr="00EA53B8">
        <w:rPr>
          <w:i/>
        </w:rPr>
        <w:t xml:space="preserve"> </w:t>
      </w:r>
      <w:smartTag w:uri="urn:schemas-microsoft-com:office:smarttags" w:element="country-region">
        <w:smartTag w:uri="urn:schemas-microsoft-com:office:smarttags" w:element="place">
          <w:r w:rsidRPr="00EA53B8">
            <w:rPr>
              <w:i/>
            </w:rPr>
            <w:t>Uzbekistan</w:t>
          </w:r>
        </w:smartTag>
      </w:smartTag>
      <w:r w:rsidR="006E728E" w:rsidRPr="00EA53B8">
        <w:rPr>
          <w:i/>
        </w:rPr>
        <w:t xml:space="preserve"> </w:t>
      </w:r>
      <w:r w:rsidRPr="00EA53B8">
        <w:t>(continued)</w:t>
      </w:r>
    </w:p>
    <w:p w:rsidR="00A65557" w:rsidRPr="00EA53B8" w:rsidRDefault="00121719" w:rsidP="00A65557">
      <w:pPr>
        <w:pStyle w:val="SingleTxtG"/>
        <w:rPr>
          <w:i/>
        </w:rPr>
      </w:pPr>
      <w:r w:rsidRPr="00EA53B8">
        <w:br w:type="page"/>
      </w:r>
      <w:r w:rsidR="00A65557" w:rsidRPr="00EA53B8">
        <w:rPr>
          <w:i/>
        </w:rPr>
        <w:t>The</w:t>
      </w:r>
      <w:r w:rsidR="006E728E" w:rsidRPr="00EA53B8">
        <w:rPr>
          <w:i/>
        </w:rPr>
        <w:t xml:space="preserve"> </w:t>
      </w:r>
      <w:r w:rsidR="00A65557" w:rsidRPr="00EA53B8">
        <w:rPr>
          <w:i/>
        </w:rPr>
        <w:t>meeting</w:t>
      </w:r>
      <w:r w:rsidR="006E728E" w:rsidRPr="00EA53B8">
        <w:rPr>
          <w:i/>
        </w:rPr>
        <w:t xml:space="preserve"> </w:t>
      </w:r>
      <w:r w:rsidR="00A65557" w:rsidRPr="00EA53B8">
        <w:rPr>
          <w:i/>
        </w:rPr>
        <w:t>was</w:t>
      </w:r>
      <w:r w:rsidR="006E728E" w:rsidRPr="00EA53B8">
        <w:rPr>
          <w:i/>
        </w:rPr>
        <w:t xml:space="preserve"> </w:t>
      </w:r>
      <w:r w:rsidR="00A65557" w:rsidRPr="00EA53B8">
        <w:rPr>
          <w:i/>
        </w:rPr>
        <w:t>called</w:t>
      </w:r>
      <w:r w:rsidR="006E728E" w:rsidRPr="00EA53B8">
        <w:rPr>
          <w:i/>
        </w:rPr>
        <w:t xml:space="preserve"> </w:t>
      </w:r>
      <w:r w:rsidR="00A65557" w:rsidRPr="00EA53B8">
        <w:rPr>
          <w:i/>
        </w:rPr>
        <w:t>to</w:t>
      </w:r>
      <w:r w:rsidR="006E728E" w:rsidRPr="00EA53B8">
        <w:rPr>
          <w:i/>
        </w:rPr>
        <w:t xml:space="preserve"> </w:t>
      </w:r>
      <w:r w:rsidR="00A65557" w:rsidRPr="00EA53B8">
        <w:rPr>
          <w:i/>
        </w:rPr>
        <w:t>order</w:t>
      </w:r>
      <w:r w:rsidR="006E728E" w:rsidRPr="00EA53B8">
        <w:rPr>
          <w:i/>
        </w:rPr>
        <w:t xml:space="preserve"> </w:t>
      </w:r>
      <w:r w:rsidR="00A65557" w:rsidRPr="00EA53B8">
        <w:rPr>
          <w:i/>
        </w:rPr>
        <w:t>at</w:t>
      </w:r>
      <w:r w:rsidR="006E728E" w:rsidRPr="00EA53B8">
        <w:rPr>
          <w:i/>
        </w:rPr>
        <w:t xml:space="preserve"> </w:t>
      </w:r>
      <w:r w:rsidR="00A65557" w:rsidRPr="00EA53B8">
        <w:rPr>
          <w:i/>
        </w:rPr>
        <w:t>3</w:t>
      </w:r>
      <w:r w:rsidR="006E728E" w:rsidRPr="00EA53B8">
        <w:rPr>
          <w:i/>
        </w:rPr>
        <w:t xml:space="preserve"> </w:t>
      </w:r>
      <w:r w:rsidR="00A65557" w:rsidRPr="00EA53B8">
        <w:rPr>
          <w:i/>
        </w:rPr>
        <w:t>p.m.</w:t>
      </w:r>
    </w:p>
    <w:p w:rsidR="00A65557" w:rsidRPr="00EA53B8" w:rsidRDefault="00A65557" w:rsidP="00A65557">
      <w:pPr>
        <w:pStyle w:val="H23G"/>
      </w:pPr>
      <w:r w:rsidRPr="00EA53B8">
        <w:tab/>
      </w:r>
      <w:r w:rsidRPr="00EA53B8">
        <w:tab/>
        <w:t>Consideration</w:t>
      </w:r>
      <w:r w:rsidR="006E728E" w:rsidRPr="00EA53B8">
        <w:t xml:space="preserve"> </w:t>
      </w:r>
      <w:r w:rsidRPr="00EA53B8">
        <w:t>of</w:t>
      </w:r>
      <w:r w:rsidR="006E728E" w:rsidRPr="00EA53B8">
        <w:t xml:space="preserve"> </w:t>
      </w:r>
      <w:r w:rsidRPr="00EA53B8">
        <w:t>reports</w:t>
      </w:r>
    </w:p>
    <w:p w:rsidR="00A65557" w:rsidRPr="00EA53B8" w:rsidRDefault="00A65557" w:rsidP="00A65557">
      <w:pPr>
        <w:pStyle w:val="H23G"/>
        <w:rPr>
          <w:b w:val="0"/>
        </w:rPr>
      </w:pPr>
      <w:r w:rsidRPr="00EA53B8">
        <w:tab/>
      </w:r>
      <w:r w:rsidRPr="00EA53B8">
        <w:tab/>
        <w:t>(a)</w:t>
      </w:r>
      <w:r w:rsidRPr="00EA53B8">
        <w:tab/>
        <w:t>Reports</w:t>
      </w:r>
      <w:r w:rsidR="006E728E" w:rsidRPr="00EA53B8">
        <w:t xml:space="preserve"> </w:t>
      </w:r>
      <w:r w:rsidRPr="00EA53B8">
        <w:t>submitted</w:t>
      </w:r>
      <w:r w:rsidR="006E728E" w:rsidRPr="00EA53B8">
        <w:t xml:space="preserve"> </w:t>
      </w:r>
      <w:r w:rsidRPr="00EA53B8">
        <w:t>by</w:t>
      </w:r>
      <w:r w:rsidR="006E728E" w:rsidRPr="00EA53B8">
        <w:t xml:space="preserve"> </w:t>
      </w:r>
      <w:r w:rsidRPr="00EA53B8">
        <w:t>States</w:t>
      </w:r>
      <w:r w:rsidR="006E728E" w:rsidRPr="00EA53B8">
        <w:t xml:space="preserve"> </w:t>
      </w:r>
      <w:r w:rsidRPr="00EA53B8">
        <w:t>parties</w:t>
      </w:r>
      <w:r w:rsidR="006E728E" w:rsidRPr="00EA53B8">
        <w:t xml:space="preserve"> </w:t>
      </w:r>
      <w:r w:rsidRPr="00EA53B8">
        <w:t>in</w:t>
      </w:r>
      <w:r w:rsidR="006E728E" w:rsidRPr="00EA53B8">
        <w:t xml:space="preserve"> </w:t>
      </w:r>
      <w:r w:rsidRPr="00EA53B8">
        <w:t>accordance</w:t>
      </w:r>
      <w:r w:rsidR="006E728E" w:rsidRPr="00EA53B8">
        <w:t xml:space="preserve"> </w:t>
      </w:r>
      <w:r w:rsidRPr="00EA53B8">
        <w:t>with</w:t>
      </w:r>
      <w:r w:rsidR="006E728E" w:rsidRPr="00EA53B8">
        <w:t xml:space="preserve"> </w:t>
      </w:r>
      <w:r w:rsidRPr="00EA53B8">
        <w:t>articles</w:t>
      </w:r>
      <w:r w:rsidR="006E728E" w:rsidRPr="00EA53B8">
        <w:t xml:space="preserve"> </w:t>
      </w:r>
      <w:r w:rsidRPr="00EA53B8">
        <w:t>16</w:t>
      </w:r>
      <w:r w:rsidR="006E728E" w:rsidRPr="00EA53B8">
        <w:t xml:space="preserve"> </w:t>
      </w:r>
      <w:r w:rsidRPr="00EA53B8">
        <w:t>and</w:t>
      </w:r>
      <w:r w:rsidR="006E728E" w:rsidRPr="00EA53B8">
        <w:t xml:space="preserve"> </w:t>
      </w:r>
      <w:r w:rsidRPr="00EA53B8">
        <w:t>17</w:t>
      </w:r>
      <w:r w:rsidR="006E728E" w:rsidRPr="00EA53B8">
        <w:t xml:space="preserve"> </w:t>
      </w:r>
      <w:r w:rsidRPr="00EA53B8">
        <w:t>of</w:t>
      </w:r>
      <w:r w:rsidR="006E728E" w:rsidRPr="00EA53B8">
        <w:t xml:space="preserve"> </w:t>
      </w:r>
      <w:r w:rsidRPr="00EA53B8">
        <w:t>the</w:t>
      </w:r>
      <w:r w:rsidR="006E728E" w:rsidRPr="00EA53B8">
        <w:t xml:space="preserve"> </w:t>
      </w:r>
      <w:r w:rsidRPr="00EA53B8">
        <w:tab/>
        <w:t>Covenant</w:t>
      </w:r>
      <w:r w:rsidR="006E728E" w:rsidRPr="00EA53B8">
        <w:t xml:space="preserve"> </w:t>
      </w:r>
      <w:r w:rsidRPr="00EA53B8">
        <w:rPr>
          <w:b w:val="0"/>
        </w:rPr>
        <w:t>(</w:t>
      </w:r>
      <w:r w:rsidRPr="00EA53B8">
        <w:rPr>
          <w:b w:val="0"/>
          <w:i/>
        </w:rPr>
        <w:t>continued</w:t>
      </w:r>
      <w:r w:rsidRPr="00EA53B8">
        <w:rPr>
          <w:b w:val="0"/>
        </w:rPr>
        <w:t>)</w:t>
      </w:r>
    </w:p>
    <w:p w:rsidR="00A65557" w:rsidRPr="00EA53B8" w:rsidRDefault="00A65557" w:rsidP="00A65557">
      <w:pPr>
        <w:pStyle w:val="SingleTxtG"/>
        <w:ind w:left="1701"/>
        <w:jc w:val="left"/>
      </w:pPr>
      <w:bookmarkStart w:id="0" w:name="OLE_LINK3"/>
      <w:bookmarkStart w:id="1" w:name="OLE_LINK4"/>
      <w:r w:rsidRPr="00EA53B8">
        <w:rPr>
          <w:i/>
        </w:rPr>
        <w:t>Second</w:t>
      </w:r>
      <w:r w:rsidR="006E728E" w:rsidRPr="00EA53B8">
        <w:rPr>
          <w:i/>
        </w:rPr>
        <w:t xml:space="preserve"> </w:t>
      </w:r>
      <w:r w:rsidRPr="00EA53B8">
        <w:rPr>
          <w:i/>
        </w:rPr>
        <w:t>periodic</w:t>
      </w:r>
      <w:r w:rsidR="006E728E" w:rsidRPr="00EA53B8">
        <w:rPr>
          <w:i/>
        </w:rPr>
        <w:t xml:space="preserve"> </w:t>
      </w:r>
      <w:r w:rsidRPr="00EA53B8">
        <w:rPr>
          <w:i/>
        </w:rPr>
        <w:t>report</w:t>
      </w:r>
      <w:r w:rsidR="006E728E" w:rsidRPr="00EA53B8">
        <w:rPr>
          <w:i/>
        </w:rPr>
        <w:t xml:space="preserve"> </w:t>
      </w:r>
      <w:r w:rsidRPr="00EA53B8">
        <w:rPr>
          <w:i/>
        </w:rPr>
        <w:t>of</w:t>
      </w:r>
      <w:r w:rsidR="006E728E" w:rsidRPr="00EA53B8">
        <w:rPr>
          <w:i/>
        </w:rPr>
        <w:t xml:space="preserve"> </w:t>
      </w:r>
      <w:bookmarkEnd w:id="0"/>
      <w:bookmarkEnd w:id="1"/>
      <w:smartTag w:uri="urn:schemas-microsoft-com:office:smarttags" w:element="country-region">
        <w:smartTag w:uri="urn:schemas-microsoft-com:office:smarttags" w:element="place">
          <w:r w:rsidRPr="00EA53B8">
            <w:rPr>
              <w:i/>
            </w:rPr>
            <w:t>Uzbekistan</w:t>
          </w:r>
        </w:smartTag>
      </w:smartTag>
      <w:r w:rsidR="006E728E" w:rsidRPr="00EA53B8">
        <w:t xml:space="preserve"> </w:t>
      </w:r>
      <w:r w:rsidRPr="00EA53B8">
        <w:t>(continued)</w:t>
      </w:r>
      <w:r w:rsidR="006E728E" w:rsidRPr="00EA53B8">
        <w:t xml:space="preserve"> </w:t>
      </w:r>
      <w:r w:rsidRPr="00EA53B8">
        <w:t>(E/C.12/UZB/2;</w:t>
      </w:r>
      <w:r w:rsidR="006E728E" w:rsidRPr="00EA53B8">
        <w:t xml:space="preserve"> </w:t>
      </w:r>
      <w:r w:rsidRPr="00EA53B8">
        <w:t>E/C.12/WG/UZB/Q/2;</w:t>
      </w:r>
      <w:r w:rsidR="006E728E" w:rsidRPr="00EA53B8">
        <w:t xml:space="preserve"> </w:t>
      </w:r>
      <w:bookmarkStart w:id="2" w:name="OLE_LINK5"/>
      <w:bookmarkStart w:id="3" w:name="OLE_LINK6"/>
      <w:r w:rsidRPr="00EA53B8">
        <w:t>E/C.12/UZB/Q/2/Add.1</w:t>
      </w:r>
      <w:bookmarkEnd w:id="2"/>
      <w:bookmarkEnd w:id="3"/>
      <w:r w:rsidRPr="00EA53B8">
        <w:t>;</w:t>
      </w:r>
      <w:r w:rsidR="006E728E" w:rsidRPr="00EA53B8">
        <w:t xml:space="preserve"> </w:t>
      </w:r>
      <w:r w:rsidRPr="00EA53B8">
        <w:t>HRI/CORE/UZB/2010)</w:t>
      </w:r>
    </w:p>
    <w:p w:rsidR="00A65557" w:rsidRPr="00EA53B8" w:rsidRDefault="00A65557" w:rsidP="00A65557">
      <w:pPr>
        <w:pStyle w:val="ParaNoG"/>
      </w:pPr>
      <w:r w:rsidRPr="00EA53B8">
        <w:rPr>
          <w:i/>
        </w:rPr>
        <w:t>At</w:t>
      </w:r>
      <w:r w:rsidR="006E728E" w:rsidRPr="00EA53B8">
        <w:rPr>
          <w:i/>
        </w:rPr>
        <w:t xml:space="preserve"> </w:t>
      </w:r>
      <w:r w:rsidRPr="00EA53B8">
        <w:rPr>
          <w:i/>
        </w:rPr>
        <w:t>the</w:t>
      </w:r>
      <w:r w:rsidR="006E728E" w:rsidRPr="00EA53B8">
        <w:rPr>
          <w:i/>
        </w:rPr>
        <w:t xml:space="preserve"> </w:t>
      </w:r>
      <w:r w:rsidRPr="00EA53B8">
        <w:rPr>
          <w:i/>
        </w:rPr>
        <w:t>invitation</w:t>
      </w:r>
      <w:r w:rsidR="006E728E" w:rsidRPr="00EA53B8">
        <w:rPr>
          <w:i/>
        </w:rPr>
        <w:t xml:space="preserve"> </w:t>
      </w:r>
      <w:r w:rsidRPr="00EA53B8">
        <w:rPr>
          <w:i/>
        </w:rPr>
        <w:t>of</w:t>
      </w:r>
      <w:r w:rsidR="006E728E" w:rsidRPr="00EA53B8">
        <w:rPr>
          <w:i/>
        </w:rPr>
        <w:t xml:space="preserve"> </w:t>
      </w:r>
      <w:r w:rsidRPr="00EA53B8">
        <w:rPr>
          <w:i/>
        </w:rPr>
        <w:t>the</w:t>
      </w:r>
      <w:r w:rsidR="006E728E" w:rsidRPr="00EA53B8">
        <w:rPr>
          <w:i/>
        </w:rPr>
        <w:t xml:space="preserve"> </w:t>
      </w:r>
      <w:r w:rsidRPr="00EA53B8">
        <w:rPr>
          <w:i/>
        </w:rPr>
        <w:t>Chairperson,</w:t>
      </w:r>
      <w:r w:rsidR="006E728E" w:rsidRPr="00EA53B8">
        <w:rPr>
          <w:i/>
        </w:rPr>
        <w:t xml:space="preserve"> </w:t>
      </w:r>
      <w:r w:rsidRPr="00EA53B8">
        <w:rPr>
          <w:i/>
        </w:rPr>
        <w:t>the</w:t>
      </w:r>
      <w:r w:rsidR="006E728E" w:rsidRPr="00EA53B8">
        <w:rPr>
          <w:i/>
        </w:rPr>
        <w:t xml:space="preserve"> </w:t>
      </w:r>
      <w:r w:rsidRPr="00EA53B8">
        <w:rPr>
          <w:i/>
        </w:rPr>
        <w:t>delegation</w:t>
      </w:r>
      <w:r w:rsidR="006E728E" w:rsidRPr="00EA53B8">
        <w:rPr>
          <w:i/>
        </w:rPr>
        <w:t xml:space="preserve"> </w:t>
      </w:r>
      <w:r w:rsidRPr="00EA53B8">
        <w:rPr>
          <w:i/>
        </w:rPr>
        <w:t>of</w:t>
      </w:r>
      <w:r w:rsidR="006E728E" w:rsidRPr="00EA53B8">
        <w:rPr>
          <w:i/>
        </w:rPr>
        <w:t xml:space="preserve"> </w:t>
      </w:r>
      <w:smartTag w:uri="urn:schemas-microsoft-com:office:smarttags" w:element="country-region">
        <w:smartTag w:uri="urn:schemas-microsoft-com:office:smarttags" w:element="place">
          <w:r w:rsidRPr="00EA53B8">
            <w:rPr>
              <w:i/>
            </w:rPr>
            <w:t>Uzbekistan</w:t>
          </w:r>
        </w:smartTag>
      </w:smartTag>
      <w:r w:rsidR="006E728E" w:rsidRPr="00EA53B8">
        <w:rPr>
          <w:i/>
        </w:rPr>
        <w:t xml:space="preserve"> </w:t>
      </w:r>
      <w:r w:rsidRPr="00EA53B8">
        <w:rPr>
          <w:i/>
        </w:rPr>
        <w:t>took</w:t>
      </w:r>
      <w:r w:rsidR="006E728E" w:rsidRPr="00EA53B8">
        <w:rPr>
          <w:i/>
        </w:rPr>
        <w:t xml:space="preserve"> </w:t>
      </w:r>
      <w:r w:rsidRPr="00EA53B8">
        <w:rPr>
          <w:i/>
        </w:rPr>
        <w:t>places</w:t>
      </w:r>
      <w:r w:rsidR="006E728E" w:rsidRPr="00EA53B8">
        <w:rPr>
          <w:i/>
        </w:rPr>
        <w:t xml:space="preserve"> </w:t>
      </w:r>
      <w:r w:rsidRPr="00EA53B8">
        <w:rPr>
          <w:i/>
        </w:rPr>
        <w:t>at</w:t>
      </w:r>
      <w:r w:rsidR="006E728E" w:rsidRPr="00EA53B8">
        <w:rPr>
          <w:i/>
        </w:rPr>
        <w:t xml:space="preserve"> </w:t>
      </w:r>
      <w:r w:rsidRPr="00EA53B8">
        <w:rPr>
          <w:i/>
        </w:rPr>
        <w:t>the</w:t>
      </w:r>
      <w:r w:rsidR="006E728E" w:rsidRPr="00EA53B8">
        <w:rPr>
          <w:i/>
        </w:rPr>
        <w:t xml:space="preserve"> </w:t>
      </w:r>
      <w:r w:rsidRPr="00EA53B8">
        <w:rPr>
          <w:i/>
        </w:rPr>
        <w:t>Committee</w:t>
      </w:r>
      <w:r w:rsidR="006E728E" w:rsidRPr="00EA53B8">
        <w:rPr>
          <w:i/>
        </w:rPr>
        <w:t xml:space="preserve"> </w:t>
      </w:r>
      <w:r w:rsidRPr="00EA53B8">
        <w:rPr>
          <w:i/>
        </w:rPr>
        <w:t>table</w:t>
      </w:r>
      <w:r w:rsidRPr="00EA53B8">
        <w:t>.</w:t>
      </w:r>
    </w:p>
    <w:p w:rsidR="00A65557" w:rsidRPr="00EA53B8" w:rsidRDefault="00A65557" w:rsidP="00A65557">
      <w:pPr>
        <w:pStyle w:val="ParaNoG"/>
      </w:pPr>
      <w:r w:rsidRPr="00EA53B8">
        <w:rPr>
          <w:b/>
        </w:rPr>
        <w:t>Mr.</w:t>
      </w:r>
      <w:r w:rsidR="006E728E" w:rsidRPr="00EA53B8">
        <w:rPr>
          <w:b/>
        </w:rPr>
        <w:t xml:space="preserve"> </w:t>
      </w:r>
      <w:r w:rsidRPr="00EA53B8">
        <w:rPr>
          <w:b/>
        </w:rPr>
        <w:t>Alimukhamedov</w:t>
      </w:r>
      <w:r w:rsidR="006E728E" w:rsidRPr="00EA53B8">
        <w:t xml:space="preserve"> </w:t>
      </w:r>
      <w:r w:rsidRPr="00EA53B8">
        <w:t>(</w:t>
      </w:r>
      <w:smartTag w:uri="urn:schemas-microsoft-com:office:smarttags" w:element="country-region">
        <w:r w:rsidRPr="00EA53B8">
          <w:t>Uzbekistan</w:t>
        </w:r>
      </w:smartTag>
      <w:r w:rsidRPr="00EA53B8">
        <w:t>)</w:t>
      </w:r>
      <w:r w:rsidR="006E728E" w:rsidRPr="00EA53B8">
        <w:t xml:space="preserve"> </w:t>
      </w:r>
      <w:r w:rsidRPr="00EA53B8">
        <w:t>said</w:t>
      </w:r>
      <w:r w:rsidR="006E728E" w:rsidRPr="00EA53B8">
        <w:t xml:space="preserve"> </w:t>
      </w:r>
      <w:r w:rsidRPr="00EA53B8">
        <w:t>that</w:t>
      </w:r>
      <w:r w:rsidR="006E728E" w:rsidRPr="00EA53B8">
        <w:t xml:space="preserve"> </w:t>
      </w:r>
      <w:r w:rsidRPr="00EA53B8">
        <w:t>the</w:t>
      </w:r>
      <w:r w:rsidR="006E728E" w:rsidRPr="00EA53B8">
        <w:t xml:space="preserve"> </w:t>
      </w:r>
      <w:r w:rsidRPr="00EA53B8">
        <w:t>high</w:t>
      </w:r>
      <w:r w:rsidR="006E728E" w:rsidRPr="00EA53B8">
        <w:t xml:space="preserve"> </w:t>
      </w:r>
      <w:r w:rsidRPr="00EA53B8">
        <w:t>rate</w:t>
      </w:r>
      <w:r w:rsidR="006E728E" w:rsidRPr="00EA53B8">
        <w:t xml:space="preserve"> </w:t>
      </w:r>
      <w:r w:rsidRPr="00EA53B8">
        <w:t>of</w:t>
      </w:r>
      <w:r w:rsidR="006E728E" w:rsidRPr="00EA53B8">
        <w:t xml:space="preserve"> </w:t>
      </w:r>
      <w:r w:rsidRPr="00EA53B8">
        <w:t>demographic</w:t>
      </w:r>
      <w:r w:rsidR="006E728E" w:rsidRPr="00EA53B8">
        <w:t xml:space="preserve"> </w:t>
      </w:r>
      <w:r w:rsidRPr="00EA53B8">
        <w:t>growth</w:t>
      </w:r>
      <w:r w:rsidR="006E728E" w:rsidRPr="00EA53B8">
        <w:t xml:space="preserve"> </w:t>
      </w:r>
      <w:r w:rsidRPr="00EA53B8">
        <w:t>in</w:t>
      </w:r>
      <w:r w:rsidR="006E728E" w:rsidRPr="00EA53B8">
        <w:t xml:space="preserve"> </w:t>
      </w: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had</w:t>
      </w:r>
      <w:r w:rsidR="006E728E" w:rsidRPr="00EA53B8">
        <w:t xml:space="preserve"> </w:t>
      </w:r>
      <w:r w:rsidRPr="00EA53B8">
        <w:t>an</w:t>
      </w:r>
      <w:r w:rsidR="006E728E" w:rsidRPr="00EA53B8">
        <w:t xml:space="preserve"> </w:t>
      </w:r>
      <w:r w:rsidRPr="00EA53B8">
        <w:t>impact</w:t>
      </w:r>
      <w:r w:rsidR="006E728E" w:rsidRPr="00EA53B8">
        <w:t xml:space="preserve"> </w:t>
      </w:r>
      <w:r w:rsidRPr="00EA53B8">
        <w:t>on</w:t>
      </w:r>
      <w:r w:rsidR="006E728E" w:rsidRPr="00EA53B8">
        <w:t xml:space="preserve"> </w:t>
      </w:r>
      <w:r w:rsidRPr="00EA53B8">
        <w:t>both</w:t>
      </w:r>
      <w:r w:rsidR="006E728E" w:rsidRPr="00EA53B8">
        <w:t xml:space="preserve"> </w:t>
      </w:r>
      <w:r w:rsidRPr="00EA53B8">
        <w:t>the</w:t>
      </w:r>
      <w:r w:rsidR="006E728E" w:rsidRPr="00EA53B8">
        <w:t xml:space="preserve"> </w:t>
      </w:r>
      <w:r w:rsidRPr="00EA53B8">
        <w:t>labour</w:t>
      </w:r>
      <w:r w:rsidR="006E728E" w:rsidRPr="00EA53B8">
        <w:t xml:space="preserve"> </w:t>
      </w:r>
      <w:r w:rsidRPr="00EA53B8">
        <w:t>market</w:t>
      </w:r>
      <w:r w:rsidR="006E728E" w:rsidRPr="00EA53B8">
        <w:t xml:space="preserve"> </w:t>
      </w:r>
      <w:r w:rsidRPr="00EA53B8">
        <w:t>and</w:t>
      </w:r>
      <w:r w:rsidR="006E728E" w:rsidRPr="00EA53B8">
        <w:t xml:space="preserve"> </w:t>
      </w:r>
      <w:r w:rsidRPr="00EA53B8">
        <w:t>the</w:t>
      </w:r>
      <w:r w:rsidR="006E728E" w:rsidRPr="00EA53B8">
        <w:t xml:space="preserve"> </w:t>
      </w:r>
      <w:r w:rsidRPr="00EA53B8">
        <w:t>social</w:t>
      </w:r>
      <w:r w:rsidR="006E728E" w:rsidRPr="00EA53B8">
        <w:t xml:space="preserve"> </w:t>
      </w:r>
      <w:r w:rsidRPr="00EA53B8">
        <w:t>security</w:t>
      </w:r>
      <w:r w:rsidR="006E728E" w:rsidRPr="00EA53B8">
        <w:t xml:space="preserve"> </w:t>
      </w:r>
      <w:r w:rsidRPr="00EA53B8">
        <w:t>system.</w:t>
      </w:r>
      <w:r w:rsidR="006E728E" w:rsidRPr="00EA53B8">
        <w:t xml:space="preserve"> </w:t>
      </w:r>
      <w:r w:rsidRPr="00EA53B8">
        <w:t>Some</w:t>
      </w:r>
      <w:r w:rsidR="006E728E" w:rsidRPr="00EA53B8">
        <w:t xml:space="preserve"> </w:t>
      </w:r>
      <w:r w:rsidRPr="00EA53B8">
        <w:t>18</w:t>
      </w:r>
      <w:r w:rsidR="006E728E" w:rsidRPr="00EA53B8">
        <w:t xml:space="preserve"> </w:t>
      </w:r>
      <w:r w:rsidRPr="00EA53B8">
        <w:t>million</w:t>
      </w:r>
      <w:r w:rsidR="006E728E" w:rsidRPr="00EA53B8">
        <w:t xml:space="preserve"> </w:t>
      </w:r>
      <w:r w:rsidRPr="00EA53B8">
        <w:t>people</w:t>
      </w:r>
      <w:r w:rsidR="006E728E" w:rsidRPr="00EA53B8">
        <w:t xml:space="preserve"> </w:t>
      </w:r>
      <w:r w:rsidRPr="00EA53B8">
        <w:t>out</w:t>
      </w:r>
      <w:r w:rsidR="006E728E" w:rsidRPr="00EA53B8">
        <w:t xml:space="preserve"> </w:t>
      </w:r>
      <w:r w:rsidRPr="00EA53B8">
        <w:t>of</w:t>
      </w:r>
      <w:r w:rsidR="006E728E" w:rsidRPr="00EA53B8">
        <w:t xml:space="preserve"> </w:t>
      </w:r>
      <w:r w:rsidRPr="00EA53B8">
        <w:t>an</w:t>
      </w:r>
      <w:r w:rsidR="006E728E" w:rsidRPr="00EA53B8">
        <w:t xml:space="preserve"> </w:t>
      </w:r>
      <w:r w:rsidRPr="00EA53B8">
        <w:t>overall</w:t>
      </w:r>
      <w:r w:rsidR="006E728E" w:rsidRPr="00EA53B8">
        <w:t xml:space="preserve"> </w:t>
      </w:r>
      <w:r w:rsidRPr="00EA53B8">
        <w:t>population</w:t>
      </w:r>
      <w:r w:rsidR="006E728E" w:rsidRPr="00EA53B8">
        <w:t xml:space="preserve"> </w:t>
      </w:r>
      <w:r w:rsidRPr="00EA53B8">
        <w:t>of</w:t>
      </w:r>
      <w:r w:rsidR="006E728E" w:rsidRPr="00EA53B8">
        <w:t xml:space="preserve"> </w:t>
      </w:r>
      <w:r w:rsidRPr="00EA53B8">
        <w:t>around</w:t>
      </w:r>
      <w:r w:rsidR="006E728E" w:rsidRPr="00EA53B8">
        <w:t xml:space="preserve"> </w:t>
      </w:r>
      <w:r w:rsidRPr="00EA53B8">
        <w:t>30</w:t>
      </w:r>
      <w:r w:rsidR="006E728E" w:rsidRPr="00EA53B8">
        <w:t xml:space="preserve"> </w:t>
      </w:r>
      <w:r w:rsidRPr="00EA53B8">
        <w:t>million</w:t>
      </w:r>
      <w:r w:rsidR="006E728E" w:rsidRPr="00EA53B8">
        <w:t xml:space="preserve"> </w:t>
      </w:r>
      <w:r w:rsidRPr="00EA53B8">
        <w:t>were</w:t>
      </w:r>
      <w:r w:rsidR="006E728E" w:rsidRPr="00EA53B8">
        <w:t xml:space="preserve"> </w:t>
      </w:r>
      <w:r w:rsidRPr="00EA53B8">
        <w:t>of</w:t>
      </w:r>
      <w:r w:rsidR="006E728E" w:rsidRPr="00EA53B8">
        <w:t xml:space="preserve"> </w:t>
      </w:r>
      <w:r w:rsidRPr="00EA53B8">
        <w:t>working</w:t>
      </w:r>
      <w:r w:rsidR="006E728E" w:rsidRPr="00EA53B8">
        <w:t xml:space="preserve"> </w:t>
      </w:r>
      <w:r w:rsidRPr="00EA53B8">
        <w:t>age.</w:t>
      </w:r>
      <w:r w:rsidR="006E728E" w:rsidRPr="00EA53B8">
        <w:t xml:space="preserve"> </w:t>
      </w:r>
      <w:r w:rsidRPr="00EA53B8">
        <w:t>There</w:t>
      </w:r>
      <w:r w:rsidR="006E728E" w:rsidRPr="00EA53B8">
        <w:t xml:space="preserve"> </w:t>
      </w:r>
      <w:r w:rsidRPr="00EA53B8">
        <w:t>were</w:t>
      </w:r>
      <w:r w:rsidR="006E728E" w:rsidRPr="00EA53B8">
        <w:t xml:space="preserve"> </w:t>
      </w:r>
      <w:r w:rsidRPr="00EA53B8">
        <w:t>currently</w:t>
      </w:r>
      <w:r w:rsidR="006E728E" w:rsidRPr="00EA53B8">
        <w:t xml:space="preserve"> </w:t>
      </w:r>
      <w:r w:rsidRPr="00EA53B8">
        <w:t>about</w:t>
      </w:r>
      <w:r w:rsidR="006E728E" w:rsidRPr="00EA53B8">
        <w:t xml:space="preserve"> </w:t>
      </w:r>
      <w:r w:rsidRPr="00EA53B8">
        <w:t>600,000</w:t>
      </w:r>
      <w:r w:rsidR="006E728E" w:rsidRPr="00EA53B8">
        <w:t xml:space="preserve"> </w:t>
      </w:r>
      <w:r w:rsidRPr="00EA53B8">
        <w:t>unemployed</w:t>
      </w:r>
      <w:r w:rsidR="006E728E" w:rsidRPr="00EA53B8">
        <w:t xml:space="preserve"> </w:t>
      </w:r>
      <w:r w:rsidRPr="00EA53B8">
        <w:t>people,</w:t>
      </w:r>
      <w:r w:rsidR="006E728E" w:rsidRPr="00EA53B8">
        <w:t xml:space="preserve"> </w:t>
      </w:r>
      <w:r w:rsidRPr="00EA53B8">
        <w:t>representing</w:t>
      </w:r>
      <w:r w:rsidR="006E728E" w:rsidRPr="00EA53B8">
        <w:t xml:space="preserve"> </w:t>
      </w:r>
      <w:r w:rsidRPr="00EA53B8">
        <w:t>about</w:t>
      </w:r>
      <w:r w:rsidR="006E728E" w:rsidRPr="00EA53B8">
        <w:t xml:space="preserve"> </w:t>
      </w:r>
      <w:r w:rsidRPr="00EA53B8">
        <w:t>5</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the</w:t>
      </w:r>
      <w:r w:rsidR="006E728E" w:rsidRPr="00EA53B8">
        <w:t xml:space="preserve"> </w:t>
      </w:r>
      <w:r w:rsidRPr="00EA53B8">
        <w:t>working</w:t>
      </w:r>
      <w:r w:rsidR="006E728E" w:rsidRPr="00EA53B8">
        <w:t xml:space="preserve"> </w:t>
      </w:r>
      <w:r w:rsidRPr="00EA53B8">
        <w:t>population,</w:t>
      </w:r>
      <w:r w:rsidR="006E728E" w:rsidRPr="00EA53B8">
        <w:t xml:space="preserve"> </w:t>
      </w:r>
      <w:r w:rsidRPr="00EA53B8">
        <w:t>and</w:t>
      </w:r>
      <w:r w:rsidR="006E728E" w:rsidRPr="00EA53B8">
        <w:t xml:space="preserve"> </w:t>
      </w:r>
      <w:r w:rsidRPr="00EA53B8">
        <w:t>unemployment</w:t>
      </w:r>
      <w:r w:rsidR="006E728E" w:rsidRPr="00EA53B8">
        <w:t xml:space="preserve"> </w:t>
      </w:r>
      <w:r w:rsidRPr="00EA53B8">
        <w:t>rates</w:t>
      </w:r>
      <w:r w:rsidR="006E728E" w:rsidRPr="00EA53B8">
        <w:t xml:space="preserve"> </w:t>
      </w:r>
      <w:r w:rsidRPr="00EA53B8">
        <w:t>were</w:t>
      </w:r>
      <w:r w:rsidR="006E728E" w:rsidRPr="00EA53B8">
        <w:t xml:space="preserve"> </w:t>
      </w:r>
      <w:r w:rsidRPr="00EA53B8">
        <w:t>particularly</w:t>
      </w:r>
      <w:r w:rsidR="006E728E" w:rsidRPr="00EA53B8">
        <w:t xml:space="preserve"> </w:t>
      </w:r>
      <w:r w:rsidRPr="00EA53B8">
        <w:t>high</w:t>
      </w:r>
      <w:r w:rsidR="006E728E" w:rsidRPr="00EA53B8">
        <w:t xml:space="preserve"> </w:t>
      </w:r>
      <w:r w:rsidRPr="00EA53B8">
        <w:t>in</w:t>
      </w:r>
      <w:r w:rsidR="006E728E" w:rsidRPr="00EA53B8">
        <w:t xml:space="preserve"> </w:t>
      </w:r>
      <w:bookmarkStart w:id="4" w:name="OLE_LINK7"/>
      <w:bookmarkStart w:id="5" w:name="OLE_LINK8"/>
      <w:r w:rsidRPr="00EA53B8">
        <w:t>Qoraqalpog</w:t>
      </w:r>
      <w:r w:rsidR="00EA53B8">
        <w:t>’</w:t>
      </w:r>
      <w:r w:rsidRPr="00EA53B8">
        <w:t>iston</w:t>
      </w:r>
      <w:r w:rsidR="006E728E" w:rsidRPr="00EA53B8">
        <w:t xml:space="preserve"> </w:t>
      </w:r>
      <w:bookmarkEnd w:id="4"/>
      <w:bookmarkEnd w:id="5"/>
      <w:r w:rsidRPr="00EA53B8">
        <w:t>and</w:t>
      </w:r>
      <w:r w:rsidR="006E728E" w:rsidRPr="00EA53B8">
        <w:t xml:space="preserve"> </w:t>
      </w:r>
      <w:r w:rsidRPr="00EA53B8">
        <w:t>other</w:t>
      </w:r>
      <w:r w:rsidR="006E728E" w:rsidRPr="00EA53B8">
        <w:t xml:space="preserve"> </w:t>
      </w:r>
      <w:r w:rsidRPr="00EA53B8">
        <w:t>areas</w:t>
      </w:r>
      <w:r w:rsidR="006E728E" w:rsidRPr="00EA53B8">
        <w:t xml:space="preserve"> </w:t>
      </w:r>
      <w:r w:rsidRPr="00EA53B8">
        <w:t>affected</w:t>
      </w:r>
      <w:r w:rsidR="006E728E" w:rsidRPr="00EA53B8">
        <w:t xml:space="preserve"> </w:t>
      </w:r>
      <w:r w:rsidRPr="00EA53B8">
        <w:t>by</w:t>
      </w:r>
      <w:r w:rsidR="006E728E" w:rsidRPr="00EA53B8">
        <w:t xml:space="preserve"> </w:t>
      </w:r>
      <w:r w:rsidRPr="00EA53B8">
        <w:t>the</w:t>
      </w:r>
      <w:r w:rsidR="006E728E" w:rsidRPr="00EA53B8">
        <w:t xml:space="preserve"> </w:t>
      </w:r>
      <w:r w:rsidRPr="00EA53B8">
        <w:t>environmental</w:t>
      </w:r>
      <w:r w:rsidR="006E728E" w:rsidRPr="00EA53B8">
        <w:t xml:space="preserve"> </w:t>
      </w:r>
      <w:r w:rsidRPr="00EA53B8">
        <w:t>disaster</w:t>
      </w:r>
      <w:r w:rsidR="006E728E" w:rsidRPr="00EA53B8">
        <w:t xml:space="preserve"> </w:t>
      </w:r>
      <w:r w:rsidRPr="00EA53B8">
        <w:t>near</w:t>
      </w:r>
      <w:r w:rsidR="006E728E" w:rsidRPr="00EA53B8">
        <w:t xml:space="preserve"> </w:t>
      </w:r>
      <w:r w:rsidRPr="00EA53B8">
        <w:t>the</w:t>
      </w:r>
      <w:r w:rsidR="006E728E" w:rsidRPr="00EA53B8">
        <w:t xml:space="preserve"> </w:t>
      </w:r>
      <w:smartTag w:uri="urn:schemas-microsoft-com:office:smarttags" w:element="place">
        <w:r w:rsidRPr="00EA53B8">
          <w:t>Aral</w:t>
        </w:r>
        <w:r w:rsidR="006E728E" w:rsidRPr="00EA53B8">
          <w:t xml:space="preserve"> </w:t>
        </w:r>
        <w:r w:rsidRPr="00EA53B8">
          <w:t>Sea</w:t>
        </w:r>
      </w:smartTag>
      <w:r w:rsidRPr="00EA53B8">
        <w:t>.</w:t>
      </w:r>
      <w:r w:rsidR="006E728E" w:rsidRPr="00EA53B8">
        <w:t xml:space="preserve"> </w:t>
      </w:r>
      <w:r w:rsidRPr="00EA53B8">
        <w:t>The</w:t>
      </w:r>
      <w:r w:rsidR="006E728E" w:rsidRPr="00EA53B8">
        <w:t xml:space="preserve"> </w:t>
      </w:r>
      <w:r w:rsidRPr="00EA53B8">
        <w:t>Government</w:t>
      </w:r>
      <w:r w:rsidR="006E728E" w:rsidRPr="00EA53B8">
        <w:t xml:space="preserve"> </w:t>
      </w:r>
      <w:r w:rsidRPr="00EA53B8">
        <w:t>monitored</w:t>
      </w:r>
      <w:r w:rsidR="006E728E" w:rsidRPr="00EA53B8">
        <w:t xml:space="preserve"> </w:t>
      </w:r>
      <w:r w:rsidRPr="00EA53B8">
        <w:t>the</w:t>
      </w:r>
      <w:r w:rsidR="006E728E" w:rsidRPr="00EA53B8">
        <w:t xml:space="preserve"> </w:t>
      </w:r>
      <w:r w:rsidRPr="00EA53B8">
        <w:t>labour</w:t>
      </w:r>
      <w:r w:rsidR="006E728E" w:rsidRPr="00EA53B8">
        <w:t xml:space="preserve"> </w:t>
      </w:r>
      <w:r w:rsidRPr="00EA53B8">
        <w:t>market</w:t>
      </w:r>
      <w:r w:rsidR="006E728E" w:rsidRPr="00EA53B8">
        <w:t xml:space="preserve"> </w:t>
      </w:r>
      <w:r w:rsidRPr="00EA53B8">
        <w:t>closely,</w:t>
      </w:r>
      <w:r w:rsidR="006E728E" w:rsidRPr="00EA53B8">
        <w:t xml:space="preserve"> </w:t>
      </w:r>
      <w:r w:rsidRPr="00EA53B8">
        <w:t>with</w:t>
      </w:r>
      <w:r w:rsidR="006E728E" w:rsidRPr="00EA53B8">
        <w:t xml:space="preserve"> </w:t>
      </w:r>
      <w:r w:rsidRPr="00EA53B8">
        <w:t>special</w:t>
      </w:r>
      <w:r w:rsidR="006E728E" w:rsidRPr="00EA53B8">
        <w:t xml:space="preserve"> </w:t>
      </w:r>
      <w:r w:rsidRPr="00EA53B8">
        <w:t>attention</w:t>
      </w:r>
      <w:r w:rsidR="006E728E" w:rsidRPr="00EA53B8">
        <w:t xml:space="preserve"> </w:t>
      </w:r>
      <w:r w:rsidRPr="00EA53B8">
        <w:t>paid</w:t>
      </w:r>
      <w:r w:rsidR="006E728E" w:rsidRPr="00EA53B8">
        <w:t xml:space="preserve"> </w:t>
      </w:r>
      <w:r w:rsidRPr="00EA53B8">
        <w:t>to</w:t>
      </w:r>
      <w:r w:rsidR="006E728E" w:rsidRPr="00EA53B8">
        <w:t xml:space="preserve"> </w:t>
      </w:r>
      <w:r w:rsidRPr="00EA53B8">
        <w:t>the</w:t>
      </w:r>
      <w:r w:rsidR="006E728E" w:rsidRPr="00EA53B8">
        <w:t xml:space="preserve"> </w:t>
      </w:r>
      <w:r w:rsidRPr="00EA53B8">
        <w:t>gender</w:t>
      </w:r>
      <w:r w:rsidR="006E728E" w:rsidRPr="00EA53B8">
        <w:t xml:space="preserve"> </w:t>
      </w:r>
      <w:r w:rsidRPr="00EA53B8">
        <w:t>and</w:t>
      </w:r>
      <w:r w:rsidR="006E728E" w:rsidRPr="00EA53B8">
        <w:t xml:space="preserve"> </w:t>
      </w:r>
      <w:r w:rsidRPr="00EA53B8">
        <w:t>age</w:t>
      </w:r>
      <w:r w:rsidR="006E728E" w:rsidRPr="00EA53B8">
        <w:t xml:space="preserve"> </w:t>
      </w:r>
      <w:r w:rsidRPr="00EA53B8">
        <w:t>of</w:t>
      </w:r>
      <w:r w:rsidR="006E728E" w:rsidRPr="00EA53B8">
        <w:t xml:space="preserve"> </w:t>
      </w:r>
      <w:r w:rsidRPr="00EA53B8">
        <w:t>members</w:t>
      </w:r>
      <w:r w:rsidR="006E728E" w:rsidRPr="00EA53B8">
        <w:t xml:space="preserve"> </w:t>
      </w:r>
      <w:r w:rsidRPr="00EA53B8">
        <w:t>of</w:t>
      </w:r>
      <w:r w:rsidR="006E728E" w:rsidRPr="00EA53B8">
        <w:t xml:space="preserve"> </w:t>
      </w:r>
      <w:r w:rsidRPr="00EA53B8">
        <w:t>the</w:t>
      </w:r>
      <w:r w:rsidR="006E728E" w:rsidRPr="00EA53B8">
        <w:t xml:space="preserve"> </w:t>
      </w:r>
      <w:r w:rsidRPr="00EA53B8">
        <w:t>workforce.</w:t>
      </w:r>
      <w:r w:rsidR="006E728E" w:rsidRPr="00EA53B8">
        <w:t xml:space="preserve"> </w:t>
      </w:r>
      <w:r w:rsidRPr="00EA53B8">
        <w:t>The</w:t>
      </w:r>
      <w:r w:rsidR="006E728E" w:rsidRPr="00EA53B8">
        <w:t xml:space="preserve"> </w:t>
      </w:r>
      <w:r w:rsidRPr="00EA53B8">
        <w:t>female</w:t>
      </w:r>
      <w:r w:rsidR="006E728E" w:rsidRPr="00EA53B8">
        <w:t xml:space="preserve"> </w:t>
      </w:r>
      <w:r w:rsidRPr="00EA53B8">
        <w:t>unemployment</w:t>
      </w:r>
      <w:r w:rsidR="006E728E" w:rsidRPr="00EA53B8">
        <w:t xml:space="preserve"> </w:t>
      </w:r>
      <w:r w:rsidRPr="00EA53B8">
        <w:t>rate</w:t>
      </w:r>
      <w:r w:rsidR="006E728E" w:rsidRPr="00EA53B8">
        <w:t xml:space="preserve"> </w:t>
      </w:r>
      <w:r w:rsidRPr="00EA53B8">
        <w:t>was</w:t>
      </w:r>
      <w:r w:rsidR="006E728E" w:rsidRPr="00EA53B8">
        <w:t xml:space="preserve"> </w:t>
      </w:r>
      <w:r w:rsidRPr="00EA53B8">
        <w:t>not</w:t>
      </w:r>
      <w:r w:rsidR="006E728E" w:rsidRPr="00EA53B8">
        <w:t xml:space="preserve"> </w:t>
      </w:r>
      <w:r w:rsidRPr="00EA53B8">
        <w:t>significantly</w:t>
      </w:r>
      <w:r w:rsidR="006E728E" w:rsidRPr="00EA53B8">
        <w:t xml:space="preserve"> </w:t>
      </w:r>
      <w:r w:rsidRPr="00EA53B8">
        <w:t>different</w:t>
      </w:r>
      <w:r w:rsidR="006E728E" w:rsidRPr="00EA53B8">
        <w:t xml:space="preserve"> </w:t>
      </w:r>
      <w:r w:rsidRPr="00EA53B8">
        <w:t>from</w:t>
      </w:r>
      <w:r w:rsidR="006E728E" w:rsidRPr="00EA53B8">
        <w:t xml:space="preserve"> </w:t>
      </w:r>
      <w:r w:rsidRPr="00EA53B8">
        <w:t>the</w:t>
      </w:r>
      <w:r w:rsidR="006E728E" w:rsidRPr="00EA53B8">
        <w:t xml:space="preserve"> </w:t>
      </w:r>
      <w:r w:rsidRPr="00EA53B8">
        <w:t>overall</w:t>
      </w:r>
      <w:r w:rsidR="006E728E" w:rsidRPr="00EA53B8">
        <w:t xml:space="preserve"> </w:t>
      </w:r>
      <w:r w:rsidRPr="00EA53B8">
        <w:t>rate,</w:t>
      </w:r>
      <w:r w:rsidR="006E728E" w:rsidRPr="00EA53B8">
        <w:t xml:space="preserve"> </w:t>
      </w:r>
      <w:r w:rsidRPr="00EA53B8">
        <w:t>but</w:t>
      </w:r>
      <w:r w:rsidR="006E728E" w:rsidRPr="00EA53B8">
        <w:t xml:space="preserve"> </w:t>
      </w:r>
      <w:r w:rsidRPr="00EA53B8">
        <w:t>the</w:t>
      </w:r>
      <w:r w:rsidR="006E728E" w:rsidRPr="00EA53B8">
        <w:t xml:space="preserve"> </w:t>
      </w:r>
      <w:r w:rsidRPr="00EA53B8">
        <w:t>Government</w:t>
      </w:r>
      <w:r w:rsidR="006E728E" w:rsidRPr="00EA53B8">
        <w:t xml:space="preserve"> </w:t>
      </w:r>
      <w:r w:rsidRPr="00EA53B8">
        <w:t>had</w:t>
      </w:r>
      <w:r w:rsidR="006E728E" w:rsidRPr="00EA53B8">
        <w:t xml:space="preserve"> </w:t>
      </w:r>
      <w:r w:rsidRPr="00EA53B8">
        <w:t>adopted</w:t>
      </w:r>
      <w:r w:rsidR="006E728E" w:rsidRPr="00EA53B8">
        <w:t xml:space="preserve"> </w:t>
      </w:r>
      <w:r w:rsidRPr="00EA53B8">
        <w:t>specific</w:t>
      </w:r>
      <w:r w:rsidR="006E728E" w:rsidRPr="00EA53B8">
        <w:t xml:space="preserve"> </w:t>
      </w:r>
      <w:r w:rsidRPr="00EA53B8">
        <w:t>activities</w:t>
      </w:r>
      <w:r w:rsidR="006E728E" w:rsidRPr="00EA53B8">
        <w:t xml:space="preserve"> </w:t>
      </w:r>
      <w:r w:rsidRPr="00EA53B8">
        <w:t>to</w:t>
      </w:r>
      <w:r w:rsidR="006E728E" w:rsidRPr="00EA53B8">
        <w:t xml:space="preserve"> </w:t>
      </w:r>
      <w:r w:rsidRPr="00EA53B8">
        <w:t>encourage</w:t>
      </w:r>
      <w:r w:rsidR="006E728E" w:rsidRPr="00EA53B8">
        <w:t xml:space="preserve"> </w:t>
      </w:r>
      <w:r w:rsidRPr="00EA53B8">
        <w:t>employment</w:t>
      </w:r>
      <w:r w:rsidR="006E728E" w:rsidRPr="00EA53B8">
        <w:t xml:space="preserve"> </w:t>
      </w:r>
      <w:r w:rsidRPr="00EA53B8">
        <w:t>among</w:t>
      </w:r>
      <w:r w:rsidR="006E728E" w:rsidRPr="00EA53B8">
        <w:t xml:space="preserve"> </w:t>
      </w:r>
      <w:r w:rsidRPr="00EA53B8">
        <w:t>women,</w:t>
      </w:r>
      <w:r w:rsidR="006E728E" w:rsidRPr="00EA53B8">
        <w:t xml:space="preserve"> </w:t>
      </w:r>
      <w:r w:rsidRPr="00EA53B8">
        <w:t>including</w:t>
      </w:r>
      <w:r w:rsidR="006E728E" w:rsidRPr="00EA53B8">
        <w:t xml:space="preserve"> </w:t>
      </w:r>
      <w:r w:rsidRPr="00EA53B8">
        <w:t>job-creation</w:t>
      </w:r>
      <w:r w:rsidR="006E728E" w:rsidRPr="00EA53B8">
        <w:t xml:space="preserve"> </w:t>
      </w:r>
      <w:r w:rsidRPr="00EA53B8">
        <w:t>programmes</w:t>
      </w:r>
      <w:r w:rsidR="006E728E" w:rsidRPr="00EA53B8">
        <w:t xml:space="preserve"> </w:t>
      </w:r>
      <w:r w:rsidRPr="00EA53B8">
        <w:t>for</w:t>
      </w:r>
      <w:r w:rsidR="006E728E" w:rsidRPr="00EA53B8">
        <w:t xml:space="preserve"> </w:t>
      </w:r>
      <w:r w:rsidRPr="00EA53B8">
        <w:t>small</w:t>
      </w:r>
      <w:r w:rsidR="006E728E" w:rsidRPr="00EA53B8">
        <w:t xml:space="preserve"> </w:t>
      </w:r>
      <w:r w:rsidRPr="00EA53B8">
        <w:t>and</w:t>
      </w:r>
      <w:r w:rsidR="006E728E" w:rsidRPr="00EA53B8">
        <w:t xml:space="preserve"> </w:t>
      </w:r>
      <w:r w:rsidRPr="00EA53B8">
        <w:t>medium</w:t>
      </w:r>
      <w:r w:rsidR="006E728E" w:rsidRPr="00EA53B8">
        <w:t xml:space="preserve"> </w:t>
      </w:r>
      <w:r w:rsidRPr="00EA53B8">
        <w:t>enterprises,</w:t>
      </w:r>
      <w:r w:rsidR="006E728E" w:rsidRPr="00EA53B8">
        <w:t xml:space="preserve"> </w:t>
      </w:r>
      <w:r w:rsidRPr="00EA53B8">
        <w:t>especially</w:t>
      </w:r>
      <w:r w:rsidR="006E728E" w:rsidRPr="00EA53B8">
        <w:t xml:space="preserve"> </w:t>
      </w:r>
      <w:r w:rsidRPr="00EA53B8">
        <w:t>those</w:t>
      </w:r>
      <w:r w:rsidR="006E728E" w:rsidRPr="00EA53B8">
        <w:t xml:space="preserve"> </w:t>
      </w:r>
      <w:r w:rsidRPr="00EA53B8">
        <w:t>engaged</w:t>
      </w:r>
      <w:r w:rsidR="006E728E" w:rsidRPr="00EA53B8">
        <w:t xml:space="preserve"> </w:t>
      </w:r>
      <w:r w:rsidRPr="00EA53B8">
        <w:t>in</w:t>
      </w:r>
      <w:r w:rsidR="006E728E" w:rsidRPr="00EA53B8">
        <w:t xml:space="preserve"> </w:t>
      </w:r>
      <w:r w:rsidRPr="00EA53B8">
        <w:t>providing</w:t>
      </w:r>
      <w:r w:rsidR="006E728E" w:rsidRPr="00EA53B8">
        <w:t xml:space="preserve"> </w:t>
      </w:r>
      <w:r w:rsidRPr="00EA53B8">
        <w:t>services.</w:t>
      </w:r>
      <w:r w:rsidR="006E728E" w:rsidRPr="00EA53B8">
        <w:t xml:space="preserve"> </w:t>
      </w:r>
      <w:r w:rsidRPr="00EA53B8">
        <w:t>Another</w:t>
      </w:r>
      <w:r w:rsidR="006E728E" w:rsidRPr="00EA53B8">
        <w:t xml:space="preserve"> </w:t>
      </w:r>
      <w:r w:rsidRPr="00EA53B8">
        <w:t>means</w:t>
      </w:r>
      <w:r w:rsidR="006E728E" w:rsidRPr="00EA53B8">
        <w:t xml:space="preserve"> </w:t>
      </w:r>
      <w:r w:rsidRPr="00EA53B8">
        <w:t>of</w:t>
      </w:r>
      <w:r w:rsidR="006E728E" w:rsidRPr="00EA53B8">
        <w:t xml:space="preserve"> </w:t>
      </w:r>
      <w:r w:rsidRPr="00EA53B8">
        <w:t>creating</w:t>
      </w:r>
      <w:r w:rsidR="006E728E" w:rsidRPr="00EA53B8">
        <w:t xml:space="preserve"> </w:t>
      </w:r>
      <w:r w:rsidRPr="00EA53B8">
        <w:t>employment</w:t>
      </w:r>
      <w:r w:rsidR="006E728E" w:rsidRPr="00EA53B8">
        <w:t xml:space="preserve"> </w:t>
      </w:r>
      <w:r w:rsidRPr="00EA53B8">
        <w:t>among</w:t>
      </w:r>
      <w:r w:rsidR="006E728E" w:rsidRPr="00EA53B8">
        <w:t xml:space="preserve"> </w:t>
      </w:r>
      <w:r w:rsidRPr="00EA53B8">
        <w:t>women</w:t>
      </w:r>
      <w:r w:rsidR="006E728E" w:rsidRPr="00EA53B8">
        <w:t xml:space="preserve"> </w:t>
      </w:r>
      <w:r w:rsidRPr="00EA53B8">
        <w:t>was</w:t>
      </w:r>
      <w:r w:rsidR="006E728E" w:rsidRPr="00EA53B8">
        <w:t xml:space="preserve"> </w:t>
      </w:r>
      <w:r w:rsidRPr="00EA53B8">
        <w:t>by</w:t>
      </w:r>
      <w:r w:rsidR="006E728E" w:rsidRPr="00EA53B8">
        <w:t xml:space="preserve"> </w:t>
      </w:r>
      <w:r w:rsidRPr="00EA53B8">
        <w:t>encouraging</w:t>
      </w:r>
      <w:r w:rsidR="006E728E" w:rsidRPr="00EA53B8">
        <w:t xml:space="preserve"> </w:t>
      </w:r>
      <w:r w:rsidRPr="00EA53B8">
        <w:t>the</w:t>
      </w:r>
      <w:r w:rsidR="006E728E" w:rsidRPr="00EA53B8">
        <w:t xml:space="preserve"> </w:t>
      </w:r>
      <w:r w:rsidRPr="00EA53B8">
        <w:t>development</w:t>
      </w:r>
      <w:r w:rsidR="006E728E" w:rsidRPr="00EA53B8">
        <w:t xml:space="preserve"> </w:t>
      </w:r>
      <w:r w:rsidRPr="00EA53B8">
        <w:t>of</w:t>
      </w:r>
      <w:r w:rsidR="006E728E" w:rsidRPr="00EA53B8">
        <w:t xml:space="preserve"> </w:t>
      </w:r>
      <w:r w:rsidRPr="00EA53B8">
        <w:t>family</w:t>
      </w:r>
      <w:r w:rsidR="006E728E" w:rsidRPr="00EA53B8">
        <w:t xml:space="preserve"> </w:t>
      </w:r>
      <w:r w:rsidRPr="00EA53B8">
        <w:t>enterprises.</w:t>
      </w:r>
      <w:r w:rsidR="006E728E" w:rsidRPr="00EA53B8">
        <w:t xml:space="preserve"> </w:t>
      </w:r>
      <w:r w:rsidRPr="00EA53B8">
        <w:t>Such</w:t>
      </w:r>
      <w:r w:rsidR="006E728E" w:rsidRPr="00EA53B8">
        <w:t xml:space="preserve"> </w:t>
      </w:r>
      <w:r w:rsidRPr="00EA53B8">
        <w:t>efforts</w:t>
      </w:r>
      <w:r w:rsidR="006E728E" w:rsidRPr="00EA53B8">
        <w:t xml:space="preserve"> </w:t>
      </w:r>
      <w:r w:rsidRPr="00EA53B8">
        <w:t>were</w:t>
      </w:r>
      <w:r w:rsidR="006E728E" w:rsidRPr="00EA53B8">
        <w:t xml:space="preserve"> </w:t>
      </w:r>
      <w:r w:rsidRPr="00EA53B8">
        <w:t>especially</w:t>
      </w:r>
      <w:r w:rsidR="006E728E" w:rsidRPr="00EA53B8">
        <w:t xml:space="preserve"> </w:t>
      </w:r>
      <w:r w:rsidRPr="00EA53B8">
        <w:t>important</w:t>
      </w:r>
      <w:r w:rsidR="006E728E" w:rsidRPr="00EA53B8">
        <w:t xml:space="preserve"> </w:t>
      </w:r>
      <w:r w:rsidRPr="00EA53B8">
        <w:t>for</w:t>
      </w:r>
      <w:r w:rsidR="006E728E" w:rsidRPr="00EA53B8">
        <w:t xml:space="preserve"> </w:t>
      </w:r>
      <w:r w:rsidRPr="00EA53B8">
        <w:t>women,</w:t>
      </w:r>
      <w:r w:rsidR="006E728E" w:rsidRPr="00EA53B8">
        <w:t xml:space="preserve"> </w:t>
      </w:r>
      <w:r w:rsidRPr="00EA53B8">
        <w:t>many</w:t>
      </w:r>
      <w:r w:rsidR="006E728E" w:rsidRPr="00EA53B8">
        <w:t xml:space="preserve"> </w:t>
      </w:r>
      <w:r w:rsidRPr="00EA53B8">
        <w:t>of</w:t>
      </w:r>
      <w:r w:rsidR="006E728E" w:rsidRPr="00EA53B8">
        <w:t xml:space="preserve"> </w:t>
      </w:r>
      <w:r w:rsidRPr="00EA53B8">
        <w:t>whom</w:t>
      </w:r>
      <w:r w:rsidR="006E728E" w:rsidRPr="00EA53B8">
        <w:t xml:space="preserve"> </w:t>
      </w:r>
      <w:r w:rsidRPr="00EA53B8">
        <w:t>had</w:t>
      </w:r>
      <w:r w:rsidR="006E728E" w:rsidRPr="00EA53B8">
        <w:t xml:space="preserve"> </w:t>
      </w:r>
      <w:r w:rsidRPr="00EA53B8">
        <w:t>to</w:t>
      </w:r>
      <w:r w:rsidR="006E728E" w:rsidRPr="00EA53B8">
        <w:t xml:space="preserve"> </w:t>
      </w:r>
      <w:r w:rsidRPr="00EA53B8">
        <w:t>carry</w:t>
      </w:r>
      <w:r w:rsidR="006E728E" w:rsidRPr="00EA53B8">
        <w:t xml:space="preserve"> </w:t>
      </w:r>
      <w:r w:rsidRPr="00EA53B8">
        <w:t>out</w:t>
      </w:r>
      <w:r w:rsidR="006E728E" w:rsidRPr="00EA53B8">
        <w:t xml:space="preserve"> </w:t>
      </w:r>
      <w:r w:rsidRPr="00EA53B8">
        <w:t>tasks</w:t>
      </w:r>
      <w:r w:rsidR="006E728E" w:rsidRPr="00EA53B8">
        <w:t xml:space="preserve"> </w:t>
      </w:r>
      <w:r w:rsidRPr="00EA53B8">
        <w:t>in</w:t>
      </w:r>
      <w:r w:rsidR="006E728E" w:rsidRPr="00EA53B8">
        <w:t xml:space="preserve"> </w:t>
      </w:r>
      <w:r w:rsidRPr="00EA53B8">
        <w:t>the</w:t>
      </w:r>
      <w:r w:rsidR="006E728E" w:rsidRPr="00EA53B8">
        <w:t xml:space="preserve"> </w:t>
      </w:r>
      <w:r w:rsidRPr="00EA53B8">
        <w:t>home</w:t>
      </w:r>
      <w:r w:rsidR="006E728E" w:rsidRPr="00EA53B8">
        <w:t xml:space="preserve"> </w:t>
      </w:r>
      <w:r w:rsidRPr="00EA53B8">
        <w:t>while</w:t>
      </w:r>
      <w:r w:rsidR="006E728E" w:rsidRPr="00EA53B8">
        <w:t xml:space="preserve"> </w:t>
      </w:r>
      <w:r w:rsidRPr="00EA53B8">
        <w:t>working.</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Government</w:t>
      </w:r>
      <w:r w:rsidR="006E728E" w:rsidRPr="00EA53B8">
        <w:t xml:space="preserve"> </w:t>
      </w:r>
      <w:r w:rsidRPr="00EA53B8">
        <w:t>had</w:t>
      </w:r>
      <w:r w:rsidR="006E728E" w:rsidRPr="00EA53B8">
        <w:t xml:space="preserve"> </w:t>
      </w:r>
      <w:r w:rsidRPr="00EA53B8">
        <w:t>for</w:t>
      </w:r>
      <w:r w:rsidR="006E728E" w:rsidRPr="00EA53B8">
        <w:t xml:space="preserve"> </w:t>
      </w:r>
      <w:r w:rsidRPr="00EA53B8">
        <w:t>the</w:t>
      </w:r>
      <w:r w:rsidR="006E728E" w:rsidRPr="00EA53B8">
        <w:t xml:space="preserve"> </w:t>
      </w:r>
      <w:r w:rsidRPr="00EA53B8">
        <w:t>past</w:t>
      </w:r>
      <w:r w:rsidR="006E728E" w:rsidRPr="00EA53B8">
        <w:t xml:space="preserve"> </w:t>
      </w:r>
      <w:r w:rsidRPr="00EA53B8">
        <w:t>five</w:t>
      </w:r>
      <w:r w:rsidR="006E728E" w:rsidRPr="00EA53B8">
        <w:t xml:space="preserve"> </w:t>
      </w:r>
      <w:r w:rsidRPr="00EA53B8">
        <w:t>years</w:t>
      </w:r>
      <w:r w:rsidR="006E728E" w:rsidRPr="00EA53B8">
        <w:t xml:space="preserve"> </w:t>
      </w:r>
      <w:r w:rsidRPr="00EA53B8">
        <w:t>implemented</w:t>
      </w:r>
      <w:r w:rsidR="006E728E" w:rsidRPr="00EA53B8">
        <w:t xml:space="preserve"> </w:t>
      </w:r>
      <w:r w:rsidRPr="00EA53B8">
        <w:t>a</w:t>
      </w:r>
      <w:r w:rsidR="006E728E" w:rsidRPr="00EA53B8">
        <w:t xml:space="preserve"> </w:t>
      </w:r>
      <w:r w:rsidRPr="00EA53B8">
        <w:t>job-creation</w:t>
      </w:r>
      <w:r w:rsidR="006E728E" w:rsidRPr="00EA53B8">
        <w:t xml:space="preserve"> </w:t>
      </w:r>
      <w:r w:rsidRPr="00EA53B8">
        <w:t>programme</w:t>
      </w:r>
      <w:r w:rsidR="006E728E" w:rsidRPr="00EA53B8">
        <w:t xml:space="preserve"> </w:t>
      </w:r>
      <w:r w:rsidRPr="00EA53B8">
        <w:t>which</w:t>
      </w:r>
      <w:r w:rsidR="006E728E" w:rsidRPr="00EA53B8">
        <w:t xml:space="preserve"> </w:t>
      </w:r>
      <w:r w:rsidRPr="00EA53B8">
        <w:t>had</w:t>
      </w:r>
      <w:r w:rsidR="006E728E" w:rsidRPr="00EA53B8">
        <w:t xml:space="preserve"> </w:t>
      </w:r>
      <w:r w:rsidRPr="00EA53B8">
        <w:t>provided</w:t>
      </w:r>
      <w:r w:rsidR="006E728E" w:rsidRPr="00EA53B8">
        <w:t xml:space="preserve"> </w:t>
      </w:r>
      <w:r w:rsidRPr="00EA53B8">
        <w:t>about</w:t>
      </w:r>
      <w:r w:rsidR="006E728E" w:rsidRPr="00EA53B8">
        <w:t xml:space="preserve"> </w:t>
      </w:r>
      <w:r w:rsidRPr="00EA53B8">
        <w:t>1</w:t>
      </w:r>
      <w:r w:rsidR="006E728E" w:rsidRPr="00EA53B8">
        <w:t xml:space="preserve"> </w:t>
      </w:r>
      <w:r w:rsidRPr="00EA53B8">
        <w:t>million</w:t>
      </w:r>
      <w:r w:rsidR="006E728E" w:rsidRPr="00EA53B8">
        <w:t xml:space="preserve"> </w:t>
      </w:r>
      <w:r w:rsidRPr="00EA53B8">
        <w:t>jobs.</w:t>
      </w:r>
      <w:r w:rsidR="006E728E" w:rsidRPr="00EA53B8">
        <w:t xml:space="preserve"> </w:t>
      </w:r>
      <w:r w:rsidRPr="00EA53B8">
        <w:t>The</w:t>
      </w:r>
      <w:r w:rsidR="006E728E" w:rsidRPr="00EA53B8">
        <w:t xml:space="preserve"> </w:t>
      </w:r>
      <w:r w:rsidRPr="00EA53B8">
        <w:t>programme</w:t>
      </w:r>
      <w:r w:rsidR="006E728E" w:rsidRPr="00EA53B8">
        <w:t xml:space="preserve"> </w:t>
      </w:r>
      <w:r w:rsidRPr="00EA53B8">
        <w:t>was</w:t>
      </w:r>
      <w:r w:rsidR="006E728E" w:rsidRPr="00EA53B8">
        <w:t xml:space="preserve"> </w:t>
      </w:r>
      <w:r w:rsidRPr="00EA53B8">
        <w:t>adopted</w:t>
      </w:r>
      <w:r w:rsidR="006E728E" w:rsidRPr="00EA53B8">
        <w:t xml:space="preserve"> </w:t>
      </w:r>
      <w:r w:rsidRPr="00EA53B8">
        <w:t>and</w:t>
      </w:r>
      <w:r w:rsidR="006E728E" w:rsidRPr="00EA53B8">
        <w:t xml:space="preserve"> </w:t>
      </w:r>
      <w:r w:rsidRPr="00EA53B8">
        <w:t>confirmed</w:t>
      </w:r>
      <w:r w:rsidR="006E728E" w:rsidRPr="00EA53B8">
        <w:t xml:space="preserve"> </w:t>
      </w:r>
      <w:r w:rsidRPr="00EA53B8">
        <w:t>by</w:t>
      </w:r>
      <w:r w:rsidR="006E728E" w:rsidRPr="00EA53B8">
        <w:t xml:space="preserve"> </w:t>
      </w:r>
      <w:r w:rsidRPr="00EA53B8">
        <w:t>both</w:t>
      </w:r>
      <w:r w:rsidR="006E728E" w:rsidRPr="00EA53B8">
        <w:t xml:space="preserve"> </w:t>
      </w:r>
      <w:r w:rsidRPr="00EA53B8">
        <w:t>houses</w:t>
      </w:r>
      <w:r w:rsidR="006E728E" w:rsidRPr="00EA53B8">
        <w:t xml:space="preserve"> </w:t>
      </w:r>
      <w:r w:rsidRPr="00EA53B8">
        <w:t>of</w:t>
      </w:r>
      <w:r w:rsidR="006E728E" w:rsidRPr="00EA53B8">
        <w:t xml:space="preserve"> </w:t>
      </w:r>
      <w:r w:rsidRPr="00EA53B8">
        <w:t>the</w:t>
      </w:r>
      <w:r w:rsidR="006E728E" w:rsidRPr="00EA53B8">
        <w:t xml:space="preserve"> </w:t>
      </w:r>
      <w:r w:rsidRPr="00EA53B8">
        <w:t>Oliy</w:t>
      </w:r>
      <w:r w:rsidR="006E728E" w:rsidRPr="00EA53B8">
        <w:t xml:space="preserve"> </w:t>
      </w:r>
      <w:r w:rsidRPr="00EA53B8">
        <w:t>Majlis</w:t>
      </w:r>
      <w:r w:rsidR="006E728E" w:rsidRPr="00EA53B8">
        <w:t xml:space="preserve"> </w:t>
      </w:r>
      <w:r w:rsidRPr="00EA53B8">
        <w:t>(the</w:t>
      </w:r>
      <w:r w:rsidR="006E728E" w:rsidRPr="00EA53B8">
        <w:t xml:space="preserve"> </w:t>
      </w:r>
      <w:r w:rsidRPr="00EA53B8">
        <w:t>national</w:t>
      </w:r>
      <w:r w:rsidR="006E728E" w:rsidRPr="00EA53B8">
        <w:t xml:space="preserve"> </w:t>
      </w:r>
      <w:r w:rsidRPr="00EA53B8">
        <w:t>parliament),</w:t>
      </w:r>
      <w:r w:rsidR="006E728E" w:rsidRPr="00EA53B8">
        <w:t xml:space="preserve"> </w:t>
      </w:r>
      <w:r w:rsidRPr="00EA53B8">
        <w:t>and</w:t>
      </w:r>
      <w:r w:rsidR="006E728E" w:rsidRPr="00EA53B8">
        <w:t xml:space="preserve"> </w:t>
      </w:r>
      <w:r w:rsidRPr="00EA53B8">
        <w:t>the</w:t>
      </w:r>
      <w:r w:rsidR="006E728E" w:rsidRPr="00EA53B8">
        <w:t xml:space="preserve"> </w:t>
      </w:r>
      <w:r w:rsidRPr="00EA53B8">
        <w:t>parliament</w:t>
      </w:r>
      <w:r w:rsidR="006E728E" w:rsidRPr="00EA53B8">
        <w:t xml:space="preserve"> </w:t>
      </w:r>
      <w:r w:rsidRPr="00EA53B8">
        <w:t>ensured</w:t>
      </w:r>
      <w:r w:rsidR="006E728E" w:rsidRPr="00EA53B8">
        <w:t xml:space="preserve"> </w:t>
      </w:r>
      <w:r w:rsidRPr="00EA53B8">
        <w:t>effective</w:t>
      </w:r>
      <w:r w:rsidR="006E728E" w:rsidRPr="00EA53B8">
        <w:t xml:space="preserve"> </w:t>
      </w:r>
      <w:r w:rsidRPr="00EA53B8">
        <w:t>oversight</w:t>
      </w:r>
      <w:r w:rsidR="006E728E" w:rsidRPr="00EA53B8">
        <w:t xml:space="preserve"> </w:t>
      </w:r>
      <w:r w:rsidRPr="00EA53B8">
        <w:t>over</w:t>
      </w:r>
      <w:r w:rsidR="006E728E" w:rsidRPr="00EA53B8">
        <w:t xml:space="preserve"> </w:t>
      </w:r>
      <w:r w:rsidRPr="00EA53B8">
        <w:t>its</w:t>
      </w:r>
      <w:r w:rsidR="006E728E" w:rsidRPr="00EA53B8">
        <w:t xml:space="preserve"> </w:t>
      </w:r>
      <w:r w:rsidRPr="00EA53B8">
        <w:t>implementation.</w:t>
      </w:r>
      <w:r w:rsidR="006E728E" w:rsidRPr="00EA53B8">
        <w:t xml:space="preserve"> </w:t>
      </w:r>
      <w:r w:rsidRPr="00EA53B8">
        <w:t>A</w:t>
      </w:r>
      <w:r w:rsidR="006E728E" w:rsidRPr="00EA53B8">
        <w:t xml:space="preserve"> </w:t>
      </w:r>
      <w:r w:rsidRPr="00EA53B8">
        <w:t>failure</w:t>
      </w:r>
      <w:r w:rsidR="006E728E" w:rsidRPr="00EA53B8">
        <w:t xml:space="preserve"> </w:t>
      </w:r>
      <w:r w:rsidRPr="00EA53B8">
        <w:t>to</w:t>
      </w:r>
      <w:r w:rsidR="006E728E" w:rsidRPr="00EA53B8">
        <w:t xml:space="preserve"> </w:t>
      </w:r>
      <w:r w:rsidRPr="00EA53B8">
        <w:t>implement</w:t>
      </w:r>
      <w:r w:rsidR="006E728E" w:rsidRPr="00EA53B8">
        <w:t xml:space="preserve"> </w:t>
      </w:r>
      <w:r w:rsidRPr="00EA53B8">
        <w:t>the</w:t>
      </w:r>
      <w:r w:rsidR="006E728E" w:rsidRPr="00EA53B8">
        <w:t xml:space="preserve"> </w:t>
      </w:r>
      <w:r w:rsidRPr="00EA53B8">
        <w:t>programme</w:t>
      </w:r>
      <w:r w:rsidR="006E728E" w:rsidRPr="00EA53B8">
        <w:t xml:space="preserve"> </w:t>
      </w:r>
      <w:r w:rsidRPr="00EA53B8">
        <w:t>would</w:t>
      </w:r>
      <w:r w:rsidR="006E728E" w:rsidRPr="00EA53B8">
        <w:t xml:space="preserve"> </w:t>
      </w:r>
      <w:r w:rsidRPr="00EA53B8">
        <w:t>amount</w:t>
      </w:r>
      <w:r w:rsidR="006E728E" w:rsidRPr="00EA53B8">
        <w:t xml:space="preserve"> </w:t>
      </w:r>
      <w:r w:rsidRPr="00EA53B8">
        <w:t>to</w:t>
      </w:r>
      <w:r w:rsidR="006E728E" w:rsidRPr="00EA53B8">
        <w:t xml:space="preserve"> </w:t>
      </w:r>
      <w:r w:rsidRPr="00EA53B8">
        <w:t>a</w:t>
      </w:r>
      <w:r w:rsidR="006E728E" w:rsidRPr="00EA53B8">
        <w:t xml:space="preserve"> </w:t>
      </w:r>
      <w:r w:rsidRPr="00EA53B8">
        <w:t>failure</w:t>
      </w:r>
      <w:r w:rsidR="006E728E" w:rsidRPr="00EA53B8">
        <w:t xml:space="preserve"> </w:t>
      </w:r>
      <w:r w:rsidRPr="00EA53B8">
        <w:t>to</w:t>
      </w:r>
      <w:r w:rsidR="006E728E" w:rsidRPr="00EA53B8">
        <w:t xml:space="preserve"> </w:t>
      </w:r>
      <w:r w:rsidRPr="00EA53B8">
        <w:t>apply</w:t>
      </w:r>
      <w:r w:rsidR="006E728E" w:rsidRPr="00EA53B8">
        <w:t xml:space="preserve"> </w:t>
      </w:r>
      <w:r w:rsidRPr="00EA53B8">
        <w:t>the</w:t>
      </w:r>
      <w:r w:rsidR="006E728E" w:rsidRPr="00EA53B8">
        <w:t xml:space="preserve"> </w:t>
      </w:r>
      <w:r w:rsidRPr="00EA53B8">
        <w:t>law.</w:t>
      </w:r>
      <w:r w:rsidR="006E728E" w:rsidRPr="00EA53B8">
        <w:t xml:space="preserve"> </w:t>
      </w:r>
      <w:r w:rsidRPr="00EA53B8">
        <w:t>The</w:t>
      </w:r>
      <w:r w:rsidR="006E728E" w:rsidRPr="00EA53B8">
        <w:t xml:space="preserve"> </w:t>
      </w:r>
      <w:r w:rsidRPr="00EA53B8">
        <w:t>programmes</w:t>
      </w:r>
      <w:r w:rsidR="006E728E" w:rsidRPr="00EA53B8">
        <w:t xml:space="preserve"> </w:t>
      </w:r>
      <w:r w:rsidRPr="00EA53B8">
        <w:t>were</w:t>
      </w:r>
      <w:r w:rsidR="006E728E" w:rsidRPr="00EA53B8">
        <w:t xml:space="preserve"> </w:t>
      </w:r>
      <w:r w:rsidRPr="00EA53B8">
        <w:t>drawn</w:t>
      </w:r>
      <w:r w:rsidR="006E728E" w:rsidRPr="00EA53B8">
        <w:t xml:space="preserve"> </w:t>
      </w:r>
      <w:r w:rsidRPr="00EA53B8">
        <w:t>up</w:t>
      </w:r>
      <w:r w:rsidR="006E728E" w:rsidRPr="00EA53B8">
        <w:t xml:space="preserve"> </w:t>
      </w:r>
      <w:r w:rsidRPr="00EA53B8">
        <w:t>on</w:t>
      </w:r>
      <w:r w:rsidR="006E728E" w:rsidRPr="00EA53B8">
        <w:t xml:space="preserve"> </w:t>
      </w:r>
      <w:r w:rsidRPr="00EA53B8">
        <w:t>the</w:t>
      </w:r>
      <w:r w:rsidR="006E728E" w:rsidRPr="00EA53B8">
        <w:t xml:space="preserve"> </w:t>
      </w:r>
      <w:r w:rsidRPr="00EA53B8">
        <w:t>basis</w:t>
      </w:r>
      <w:r w:rsidR="006E728E" w:rsidRPr="00EA53B8">
        <w:t xml:space="preserve"> </w:t>
      </w:r>
      <w:r w:rsidRPr="00EA53B8">
        <w:t>of</w:t>
      </w:r>
      <w:r w:rsidR="006E728E" w:rsidRPr="00EA53B8">
        <w:t xml:space="preserve"> </w:t>
      </w:r>
      <w:r w:rsidRPr="00EA53B8">
        <w:t>studies</w:t>
      </w:r>
      <w:r w:rsidR="006E728E" w:rsidRPr="00EA53B8">
        <w:t xml:space="preserve"> </w:t>
      </w:r>
      <w:r w:rsidRPr="00EA53B8">
        <w:t>of</w:t>
      </w:r>
      <w:r w:rsidR="006E728E" w:rsidRPr="00EA53B8">
        <w:t xml:space="preserve"> </w:t>
      </w:r>
      <w:r w:rsidRPr="00EA53B8">
        <w:t>the</w:t>
      </w:r>
      <w:r w:rsidR="006E728E" w:rsidRPr="00EA53B8">
        <w:t xml:space="preserve"> </w:t>
      </w:r>
      <w:r w:rsidRPr="00EA53B8">
        <w:t>actual</w:t>
      </w:r>
      <w:r w:rsidR="006E728E" w:rsidRPr="00EA53B8">
        <w:t xml:space="preserve"> </w:t>
      </w:r>
      <w:r w:rsidRPr="00EA53B8">
        <w:t>situation</w:t>
      </w:r>
      <w:r w:rsidR="006E728E" w:rsidRPr="00EA53B8">
        <w:t xml:space="preserve"> </w:t>
      </w:r>
      <w:r w:rsidRPr="00EA53B8">
        <w:t>prevailing</w:t>
      </w:r>
      <w:r w:rsidR="006E728E" w:rsidRPr="00EA53B8">
        <w:t xml:space="preserve"> </w:t>
      </w:r>
      <w:r w:rsidRPr="00EA53B8">
        <w:t>in</w:t>
      </w:r>
      <w:r w:rsidR="006E728E" w:rsidRPr="00EA53B8">
        <w:t xml:space="preserve"> </w:t>
      </w:r>
      <w:r w:rsidRPr="00EA53B8">
        <w:t>the</w:t>
      </w:r>
      <w:r w:rsidR="006E728E" w:rsidRPr="00EA53B8">
        <w:t xml:space="preserve"> </w:t>
      </w:r>
      <w:r w:rsidRPr="00EA53B8">
        <w:t>labour</w:t>
      </w:r>
      <w:r w:rsidR="006E728E" w:rsidRPr="00EA53B8">
        <w:t xml:space="preserve"> </w:t>
      </w:r>
      <w:r w:rsidRPr="00EA53B8">
        <w:t>market</w:t>
      </w:r>
      <w:r w:rsidR="006E728E" w:rsidRPr="00EA53B8">
        <w:t xml:space="preserve"> </w:t>
      </w:r>
      <w:r w:rsidRPr="00EA53B8">
        <w:t>in</w:t>
      </w:r>
      <w:r w:rsidR="006E728E" w:rsidRPr="00EA53B8">
        <w:t xml:space="preserve"> </w:t>
      </w:r>
      <w:r w:rsidRPr="00EA53B8">
        <w:t>some</w:t>
      </w:r>
      <w:r w:rsidR="006E728E" w:rsidRPr="00EA53B8">
        <w:t xml:space="preserve"> </w:t>
      </w:r>
      <w:r w:rsidRPr="00EA53B8">
        <w:t>200</w:t>
      </w:r>
      <w:r w:rsidR="006E728E" w:rsidRPr="00EA53B8">
        <w:t xml:space="preserve"> </w:t>
      </w:r>
      <w:r w:rsidRPr="00EA53B8">
        <w:t>regions</w:t>
      </w:r>
      <w:r w:rsidR="006E728E" w:rsidRPr="00EA53B8">
        <w:t xml:space="preserve"> </w:t>
      </w:r>
      <w:r w:rsidRPr="00EA53B8">
        <w:t>and</w:t>
      </w:r>
      <w:r w:rsidR="006E728E" w:rsidRPr="00EA53B8">
        <w:t xml:space="preserve"> </w:t>
      </w:r>
      <w:r w:rsidRPr="00EA53B8">
        <w:t>towns</w:t>
      </w:r>
      <w:r w:rsidR="006E728E" w:rsidRPr="00EA53B8">
        <w:t xml:space="preserve"> </w:t>
      </w:r>
      <w:r w:rsidRPr="00EA53B8">
        <w:t>nationwide,</w:t>
      </w:r>
      <w:r w:rsidR="006E728E" w:rsidRPr="00EA53B8">
        <w:t xml:space="preserve"> </w:t>
      </w:r>
      <w:r w:rsidRPr="00EA53B8">
        <w:t>taking</w:t>
      </w:r>
      <w:r w:rsidR="006E728E" w:rsidRPr="00EA53B8">
        <w:t xml:space="preserve"> </w:t>
      </w:r>
      <w:r w:rsidRPr="00EA53B8">
        <w:t>account</w:t>
      </w:r>
      <w:r w:rsidR="006E728E" w:rsidRPr="00EA53B8">
        <w:t xml:space="preserve"> </w:t>
      </w:r>
      <w:r w:rsidRPr="00EA53B8">
        <w:t>of</w:t>
      </w:r>
      <w:r w:rsidR="006E728E" w:rsidRPr="00EA53B8">
        <w:t xml:space="preserve"> </w:t>
      </w:r>
      <w:r w:rsidRPr="00EA53B8">
        <w:t>labour</w:t>
      </w:r>
      <w:r w:rsidR="006E728E" w:rsidRPr="00EA53B8">
        <w:t xml:space="preserve"> </w:t>
      </w:r>
      <w:r w:rsidRPr="00EA53B8">
        <w:t>market</w:t>
      </w:r>
      <w:r w:rsidR="006E728E" w:rsidRPr="00EA53B8">
        <w:t xml:space="preserve"> </w:t>
      </w:r>
      <w:r w:rsidRPr="00EA53B8">
        <w:t>forecasts.</w:t>
      </w:r>
      <w:r w:rsidR="006E728E" w:rsidRPr="00EA53B8">
        <w:t xml:space="preserve"> </w:t>
      </w:r>
      <w:r w:rsidRPr="00EA53B8">
        <w:t>As</w:t>
      </w:r>
      <w:r w:rsidR="006E728E" w:rsidRPr="00EA53B8">
        <w:t xml:space="preserve"> </w:t>
      </w:r>
      <w:r w:rsidRPr="00EA53B8">
        <w:t>the</w:t>
      </w:r>
      <w:r w:rsidR="006E728E" w:rsidRPr="00EA53B8">
        <w:t xml:space="preserve"> </w:t>
      </w:r>
      <w:r w:rsidRPr="00EA53B8">
        <w:t>annual</w:t>
      </w:r>
      <w:r w:rsidR="006E728E" w:rsidRPr="00EA53B8">
        <w:t xml:space="preserve"> </w:t>
      </w:r>
      <w:r w:rsidRPr="00EA53B8">
        <w:t>influx</w:t>
      </w:r>
      <w:r w:rsidR="006E728E" w:rsidRPr="00EA53B8">
        <w:t xml:space="preserve"> </w:t>
      </w:r>
      <w:r w:rsidRPr="00EA53B8">
        <w:t>of</w:t>
      </w:r>
      <w:r w:rsidR="006E728E" w:rsidRPr="00EA53B8">
        <w:t xml:space="preserve"> </w:t>
      </w:r>
      <w:r w:rsidRPr="00EA53B8">
        <w:t>graduates</w:t>
      </w:r>
      <w:r w:rsidR="006E728E" w:rsidRPr="00EA53B8">
        <w:t xml:space="preserve"> </w:t>
      </w:r>
      <w:r w:rsidRPr="00EA53B8">
        <w:t>and</w:t>
      </w:r>
      <w:r w:rsidR="006E728E" w:rsidRPr="00EA53B8">
        <w:t xml:space="preserve"> </w:t>
      </w:r>
      <w:r w:rsidRPr="00EA53B8">
        <w:t>young</w:t>
      </w:r>
      <w:r w:rsidR="006E728E" w:rsidRPr="00EA53B8">
        <w:t xml:space="preserve"> </w:t>
      </w:r>
      <w:r w:rsidRPr="00EA53B8">
        <w:t>people</w:t>
      </w:r>
      <w:r w:rsidR="006E728E" w:rsidRPr="00EA53B8">
        <w:t xml:space="preserve"> </w:t>
      </w:r>
      <w:r w:rsidRPr="00EA53B8">
        <w:t>into</w:t>
      </w:r>
      <w:r w:rsidR="006E728E" w:rsidRPr="00EA53B8">
        <w:t xml:space="preserve"> </w:t>
      </w:r>
      <w:r w:rsidRPr="00EA53B8">
        <w:t>the</w:t>
      </w:r>
      <w:r w:rsidR="006E728E" w:rsidRPr="00EA53B8">
        <w:t xml:space="preserve"> </w:t>
      </w:r>
      <w:r w:rsidRPr="00EA53B8">
        <w:t>labour</w:t>
      </w:r>
      <w:r w:rsidR="006E728E" w:rsidRPr="00EA53B8">
        <w:t xml:space="preserve"> </w:t>
      </w:r>
      <w:r w:rsidRPr="00EA53B8">
        <w:t>market</w:t>
      </w:r>
      <w:r w:rsidR="006E728E" w:rsidRPr="00EA53B8">
        <w:t xml:space="preserve"> </w:t>
      </w:r>
      <w:r w:rsidRPr="00EA53B8">
        <w:t>amounted</w:t>
      </w:r>
      <w:r w:rsidR="006E728E" w:rsidRPr="00EA53B8">
        <w:t xml:space="preserve"> </w:t>
      </w:r>
      <w:r w:rsidRPr="00EA53B8">
        <w:t>to</w:t>
      </w:r>
      <w:r w:rsidR="006E728E" w:rsidRPr="00EA53B8">
        <w:t xml:space="preserve"> </w:t>
      </w:r>
      <w:r w:rsidRPr="00EA53B8">
        <w:t>about</w:t>
      </w:r>
      <w:r w:rsidR="006E728E" w:rsidRPr="00EA53B8">
        <w:t xml:space="preserve"> </w:t>
      </w:r>
      <w:r w:rsidRPr="00EA53B8">
        <w:t>500,000</w:t>
      </w:r>
      <w:r w:rsidR="006E728E" w:rsidRPr="00EA53B8">
        <w:t xml:space="preserve"> </w:t>
      </w:r>
      <w:r w:rsidRPr="00EA53B8">
        <w:t>people,</w:t>
      </w:r>
      <w:r w:rsidR="006E728E" w:rsidRPr="00EA53B8">
        <w:t xml:space="preserve"> </w:t>
      </w:r>
      <w:r w:rsidRPr="00EA53B8">
        <w:t>it</w:t>
      </w:r>
      <w:r w:rsidR="006E728E" w:rsidRPr="00EA53B8">
        <w:t xml:space="preserve"> </w:t>
      </w:r>
      <w:r w:rsidRPr="00EA53B8">
        <w:t>was</w:t>
      </w:r>
      <w:r w:rsidR="006E728E" w:rsidRPr="00EA53B8">
        <w:t xml:space="preserve"> </w:t>
      </w:r>
      <w:r w:rsidRPr="00EA53B8">
        <w:t>necessary</w:t>
      </w:r>
      <w:r w:rsidR="006E728E" w:rsidRPr="00EA53B8">
        <w:t xml:space="preserve"> </w:t>
      </w:r>
      <w:r w:rsidRPr="00EA53B8">
        <w:t>to</w:t>
      </w:r>
      <w:r w:rsidR="006E728E" w:rsidRPr="00EA53B8">
        <w:t xml:space="preserve"> </w:t>
      </w:r>
      <w:r w:rsidRPr="00EA53B8">
        <w:t>at</w:t>
      </w:r>
      <w:r w:rsidR="006E728E" w:rsidRPr="00EA53B8">
        <w:t xml:space="preserve"> </w:t>
      </w:r>
      <w:r w:rsidRPr="00EA53B8">
        <w:t>least</w:t>
      </w:r>
      <w:r w:rsidR="006E728E" w:rsidRPr="00EA53B8">
        <w:t xml:space="preserve"> </w:t>
      </w:r>
      <w:r w:rsidRPr="00EA53B8">
        <w:t>keep</w:t>
      </w:r>
      <w:r w:rsidR="006E728E" w:rsidRPr="00EA53B8">
        <w:t xml:space="preserve"> </w:t>
      </w:r>
      <w:r w:rsidRPr="00EA53B8">
        <w:t>pace</w:t>
      </w:r>
      <w:r w:rsidR="006E728E" w:rsidRPr="00EA53B8">
        <w:t xml:space="preserve"> </w:t>
      </w:r>
      <w:r w:rsidRPr="00EA53B8">
        <w:t>with</w:t>
      </w:r>
      <w:r w:rsidR="006E728E" w:rsidRPr="00EA53B8">
        <w:t xml:space="preserve"> </w:t>
      </w:r>
      <w:r w:rsidRPr="00EA53B8">
        <w:t>that</w:t>
      </w:r>
      <w:r w:rsidR="006E728E" w:rsidRPr="00EA53B8">
        <w:t xml:space="preserve"> </w:t>
      </w:r>
      <w:r w:rsidRPr="00EA53B8">
        <w:t>number</w:t>
      </w:r>
      <w:r w:rsidR="006E728E" w:rsidRPr="00EA53B8">
        <w:t xml:space="preserve"> </w:t>
      </w:r>
      <w:r w:rsidRPr="00EA53B8">
        <w:t>in</w:t>
      </w:r>
      <w:r w:rsidR="006E728E" w:rsidRPr="00EA53B8">
        <w:t xml:space="preserve"> </w:t>
      </w:r>
      <w:r w:rsidRPr="00EA53B8">
        <w:t>order</w:t>
      </w:r>
      <w:r w:rsidR="006E728E" w:rsidRPr="00EA53B8">
        <w:t xml:space="preserve"> </w:t>
      </w:r>
      <w:r w:rsidRPr="00EA53B8">
        <w:t>to</w:t>
      </w:r>
      <w:r w:rsidR="006E728E" w:rsidRPr="00EA53B8">
        <w:t xml:space="preserve"> </w:t>
      </w:r>
      <w:r w:rsidRPr="00EA53B8">
        <w:t>avoid</w:t>
      </w:r>
      <w:r w:rsidR="006E728E" w:rsidRPr="00EA53B8">
        <w:t xml:space="preserve"> </w:t>
      </w:r>
      <w:r w:rsidRPr="00EA53B8">
        <w:t>increases</w:t>
      </w:r>
      <w:r w:rsidR="006E728E" w:rsidRPr="00EA53B8">
        <w:t xml:space="preserve"> </w:t>
      </w:r>
      <w:r w:rsidRPr="00EA53B8">
        <w:t>in</w:t>
      </w:r>
      <w:r w:rsidR="006E728E" w:rsidRPr="00EA53B8">
        <w:t xml:space="preserve"> </w:t>
      </w:r>
      <w:r w:rsidRPr="00EA53B8">
        <w:t>the</w:t>
      </w:r>
      <w:r w:rsidR="006E728E" w:rsidRPr="00EA53B8">
        <w:t xml:space="preserve"> </w:t>
      </w:r>
      <w:r w:rsidRPr="00EA53B8">
        <w:t>unemployment</w:t>
      </w:r>
      <w:r w:rsidR="006E728E" w:rsidRPr="00EA53B8">
        <w:t xml:space="preserve"> </w:t>
      </w:r>
      <w:r w:rsidRPr="00EA53B8">
        <w:t>rate.</w:t>
      </w:r>
      <w:r w:rsidR="006E728E" w:rsidRPr="00EA53B8">
        <w:t xml:space="preserve"> </w:t>
      </w:r>
      <w:r w:rsidRPr="00EA53B8">
        <w:t>All</w:t>
      </w:r>
      <w:r w:rsidR="006E728E" w:rsidRPr="00EA53B8">
        <w:t xml:space="preserve"> </w:t>
      </w:r>
      <w:r w:rsidRPr="00EA53B8">
        <w:t>told,</w:t>
      </w:r>
      <w:r w:rsidR="006E728E" w:rsidRPr="00EA53B8">
        <w:t xml:space="preserve"> </w:t>
      </w:r>
      <w:r w:rsidRPr="00EA53B8">
        <w:t>about</w:t>
      </w:r>
      <w:r w:rsidR="006E728E" w:rsidRPr="00EA53B8">
        <w:t xml:space="preserve"> </w:t>
      </w:r>
      <w:r w:rsidR="006B4F7D" w:rsidRPr="00EA53B8">
        <w:t>1</w:t>
      </w:r>
      <w:r w:rsidR="006E728E" w:rsidRPr="00EA53B8">
        <w:t xml:space="preserve"> </w:t>
      </w:r>
      <w:r w:rsidRPr="00EA53B8">
        <w:t>million</w:t>
      </w:r>
      <w:r w:rsidR="006E728E" w:rsidRPr="00EA53B8">
        <w:t xml:space="preserve"> </w:t>
      </w:r>
      <w:r w:rsidRPr="00EA53B8">
        <w:t>jobs</w:t>
      </w:r>
      <w:r w:rsidR="006E728E" w:rsidRPr="00EA53B8">
        <w:t xml:space="preserve"> </w:t>
      </w:r>
      <w:r w:rsidRPr="00EA53B8">
        <w:t>were</w:t>
      </w:r>
      <w:r w:rsidR="006E728E" w:rsidRPr="00EA53B8">
        <w:t xml:space="preserve"> </w:t>
      </w:r>
      <w:r w:rsidRPr="00EA53B8">
        <w:t>created</w:t>
      </w:r>
      <w:r w:rsidR="006E728E" w:rsidRPr="00EA53B8">
        <w:t xml:space="preserve"> </w:t>
      </w:r>
      <w:r w:rsidRPr="00EA53B8">
        <w:t>every</w:t>
      </w:r>
      <w:r w:rsidR="006E728E" w:rsidRPr="00EA53B8">
        <w:t xml:space="preserve"> </w:t>
      </w:r>
      <w:r w:rsidRPr="00EA53B8">
        <w:t>year,</w:t>
      </w:r>
      <w:r w:rsidR="006E728E" w:rsidRPr="00EA53B8">
        <w:t xml:space="preserve"> </w:t>
      </w:r>
      <w:r w:rsidRPr="00EA53B8">
        <w:t>but</w:t>
      </w:r>
      <w:r w:rsidR="006E728E" w:rsidRPr="00EA53B8">
        <w:t xml:space="preserve"> </w:t>
      </w:r>
      <w:r w:rsidRPr="00EA53B8">
        <w:t>since</w:t>
      </w:r>
      <w:r w:rsidR="006E728E" w:rsidRPr="00EA53B8">
        <w:t xml:space="preserve"> </w:t>
      </w:r>
      <w:r w:rsidRPr="00EA53B8">
        <w:t>some</w:t>
      </w:r>
      <w:r w:rsidR="006E728E" w:rsidRPr="00EA53B8">
        <w:t xml:space="preserve"> </w:t>
      </w:r>
      <w:r w:rsidRPr="00EA53B8">
        <w:t>of</w:t>
      </w:r>
      <w:r w:rsidR="006E728E" w:rsidRPr="00EA53B8">
        <w:t xml:space="preserve"> </w:t>
      </w:r>
      <w:r w:rsidRPr="00EA53B8">
        <w:t>them</w:t>
      </w:r>
      <w:r w:rsidR="006E728E" w:rsidRPr="00EA53B8">
        <w:t xml:space="preserve"> </w:t>
      </w:r>
      <w:r w:rsidRPr="00EA53B8">
        <w:t>were</w:t>
      </w:r>
      <w:r w:rsidR="006E728E" w:rsidRPr="00EA53B8">
        <w:t xml:space="preserve"> </w:t>
      </w:r>
      <w:r w:rsidRPr="00EA53B8">
        <w:t>temporary</w:t>
      </w:r>
      <w:r w:rsidR="006E728E" w:rsidRPr="00EA53B8">
        <w:t xml:space="preserve"> </w:t>
      </w:r>
      <w:r w:rsidRPr="00EA53B8">
        <w:t>in</w:t>
      </w:r>
      <w:r w:rsidR="006E728E" w:rsidRPr="00EA53B8">
        <w:t xml:space="preserve"> </w:t>
      </w:r>
      <w:r w:rsidRPr="00EA53B8">
        <w:t>nature,</w:t>
      </w:r>
      <w:r w:rsidR="006E728E" w:rsidRPr="00EA53B8">
        <w:t xml:space="preserve"> </w:t>
      </w:r>
      <w:r w:rsidRPr="00EA53B8">
        <w:t>combating</w:t>
      </w:r>
      <w:r w:rsidR="006E728E" w:rsidRPr="00EA53B8">
        <w:t xml:space="preserve"> </w:t>
      </w:r>
      <w:r w:rsidRPr="00EA53B8">
        <w:t>unemployment</w:t>
      </w:r>
      <w:r w:rsidR="006E728E" w:rsidRPr="00EA53B8">
        <w:t xml:space="preserve"> </w:t>
      </w:r>
      <w:r w:rsidRPr="00EA53B8">
        <w:t>had</w:t>
      </w:r>
      <w:r w:rsidR="006E728E" w:rsidRPr="00EA53B8">
        <w:t xml:space="preserve"> </w:t>
      </w:r>
      <w:r w:rsidRPr="00EA53B8">
        <w:t>been</w:t>
      </w:r>
      <w:r w:rsidR="006E728E" w:rsidRPr="00EA53B8">
        <w:t xml:space="preserve"> </w:t>
      </w:r>
      <w:r w:rsidRPr="00EA53B8">
        <w:t>difficult.</w:t>
      </w:r>
      <w:r w:rsidR="006E728E" w:rsidRPr="00EA53B8">
        <w:t xml:space="preserve"> </w:t>
      </w:r>
      <w:r w:rsidRPr="00EA53B8">
        <w:t>The</w:t>
      </w:r>
      <w:r w:rsidR="006E728E" w:rsidRPr="00EA53B8">
        <w:t xml:space="preserve"> </w:t>
      </w:r>
      <w:r w:rsidRPr="00EA53B8">
        <w:t>figures</w:t>
      </w:r>
      <w:r w:rsidR="006E728E" w:rsidRPr="00EA53B8">
        <w:t xml:space="preserve"> </w:t>
      </w:r>
      <w:r w:rsidRPr="00EA53B8">
        <w:t>for</w:t>
      </w:r>
      <w:r w:rsidR="006E728E" w:rsidRPr="00EA53B8">
        <w:t xml:space="preserve"> </w:t>
      </w:r>
      <w:r w:rsidRPr="00EA53B8">
        <w:t>unemployment</w:t>
      </w:r>
      <w:r w:rsidR="006E728E" w:rsidRPr="00EA53B8">
        <w:t xml:space="preserve"> </w:t>
      </w:r>
      <w:r w:rsidRPr="00EA53B8">
        <w:t>were</w:t>
      </w:r>
      <w:r w:rsidR="006E728E" w:rsidRPr="00EA53B8">
        <w:t xml:space="preserve"> </w:t>
      </w:r>
      <w:r w:rsidRPr="00EA53B8">
        <w:t>more</w:t>
      </w:r>
      <w:r w:rsidR="006E728E" w:rsidRPr="00EA53B8">
        <w:t xml:space="preserve"> </w:t>
      </w:r>
      <w:r w:rsidRPr="00EA53B8">
        <w:t>or</w:t>
      </w:r>
      <w:r w:rsidR="006E728E" w:rsidRPr="00EA53B8">
        <w:t xml:space="preserve"> </w:t>
      </w:r>
      <w:r w:rsidRPr="00EA53B8">
        <w:t>less</w:t>
      </w:r>
      <w:r w:rsidR="006E728E" w:rsidRPr="00EA53B8">
        <w:t xml:space="preserve"> </w:t>
      </w:r>
      <w:r w:rsidRPr="00EA53B8">
        <w:t>in</w:t>
      </w:r>
      <w:r w:rsidR="006E728E" w:rsidRPr="00EA53B8">
        <w:t xml:space="preserve"> </w:t>
      </w:r>
      <w:r w:rsidRPr="00EA53B8">
        <w:t>keeping</w:t>
      </w:r>
      <w:r w:rsidR="006E728E" w:rsidRPr="00EA53B8">
        <w:t xml:space="preserve"> </w:t>
      </w:r>
      <w:r w:rsidRPr="00EA53B8">
        <w:t>with</w:t>
      </w:r>
      <w:r w:rsidR="006E728E" w:rsidRPr="00EA53B8">
        <w:t xml:space="preserve"> </w:t>
      </w:r>
      <w:r w:rsidRPr="00EA53B8">
        <w:t>global</w:t>
      </w:r>
      <w:r w:rsidR="006E728E" w:rsidRPr="00EA53B8">
        <w:t xml:space="preserve"> </w:t>
      </w:r>
      <w:r w:rsidRPr="00EA53B8">
        <w:t>forecasts</w:t>
      </w:r>
      <w:r w:rsidR="006E728E" w:rsidRPr="00EA53B8">
        <w:t xml:space="preserve"> </w:t>
      </w:r>
      <w:r w:rsidRPr="00EA53B8">
        <w:t>from</w:t>
      </w:r>
      <w:r w:rsidR="006E728E" w:rsidRPr="00EA53B8">
        <w:t xml:space="preserve"> </w:t>
      </w:r>
      <w:r w:rsidRPr="00EA53B8">
        <w:t>the</w:t>
      </w:r>
      <w:r w:rsidR="006E728E" w:rsidRPr="00EA53B8">
        <w:t xml:space="preserve"> </w:t>
      </w:r>
      <w:r w:rsidRPr="00EA53B8">
        <w:t>International</w:t>
      </w:r>
      <w:r w:rsidR="006E728E" w:rsidRPr="00EA53B8">
        <w:t xml:space="preserve"> </w:t>
      </w:r>
      <w:r w:rsidRPr="00EA53B8">
        <w:t>Labour</w:t>
      </w:r>
      <w:r w:rsidR="006E728E" w:rsidRPr="00EA53B8">
        <w:t xml:space="preserve"> </w:t>
      </w:r>
      <w:r w:rsidRPr="00EA53B8">
        <w:t>Organization</w:t>
      </w:r>
      <w:r w:rsidR="006E728E" w:rsidRPr="00EA53B8">
        <w:t xml:space="preserve"> </w:t>
      </w:r>
      <w:r w:rsidRPr="00EA53B8">
        <w:t>(ILO),</w:t>
      </w:r>
      <w:r w:rsidR="006E728E" w:rsidRPr="00EA53B8">
        <w:t xml:space="preserve"> </w:t>
      </w:r>
      <w:r w:rsidRPr="00EA53B8">
        <w:t>according</w:t>
      </w:r>
      <w:r w:rsidR="006E728E" w:rsidRPr="00EA53B8">
        <w:t xml:space="preserve"> </w:t>
      </w:r>
      <w:r w:rsidRPr="00EA53B8">
        <w:t>to</w:t>
      </w:r>
      <w:r w:rsidR="006E728E" w:rsidRPr="00EA53B8">
        <w:t xml:space="preserve"> </w:t>
      </w:r>
      <w:r w:rsidRPr="00EA53B8">
        <w:t>which</w:t>
      </w:r>
      <w:r w:rsidR="006E728E" w:rsidRPr="00EA53B8">
        <w:t xml:space="preserve"> </w:t>
      </w:r>
      <w:r w:rsidRPr="00EA53B8">
        <w:t>globally</w:t>
      </w:r>
      <w:r w:rsidR="006E728E" w:rsidRPr="00EA53B8">
        <w:t xml:space="preserve"> </w:t>
      </w:r>
      <w:r w:rsidRPr="00EA53B8">
        <w:t>some</w:t>
      </w:r>
      <w:r w:rsidR="006E728E" w:rsidRPr="00EA53B8">
        <w:t xml:space="preserve"> </w:t>
      </w:r>
      <w:r w:rsidRPr="00EA53B8">
        <w:t>60</w:t>
      </w:r>
      <w:r w:rsidR="006E728E" w:rsidRPr="00EA53B8">
        <w:t xml:space="preserve"> </w:t>
      </w:r>
      <w:r w:rsidRPr="00EA53B8">
        <w:t>million</w:t>
      </w:r>
      <w:r w:rsidR="006E728E" w:rsidRPr="00EA53B8">
        <w:t xml:space="preserve"> </w:t>
      </w:r>
      <w:r w:rsidRPr="00EA53B8">
        <w:t>new</w:t>
      </w:r>
      <w:r w:rsidR="006E728E" w:rsidRPr="00EA53B8">
        <w:t xml:space="preserve"> </w:t>
      </w:r>
      <w:r w:rsidRPr="00EA53B8">
        <w:t>jobs</w:t>
      </w:r>
      <w:r w:rsidR="006E728E" w:rsidRPr="00EA53B8">
        <w:t xml:space="preserve"> </w:t>
      </w:r>
      <w:r w:rsidRPr="00EA53B8">
        <w:t>would</w:t>
      </w:r>
      <w:r w:rsidR="006E728E" w:rsidRPr="00EA53B8">
        <w:t xml:space="preserve"> </w:t>
      </w:r>
      <w:r w:rsidRPr="00EA53B8">
        <w:t>be</w:t>
      </w:r>
      <w:r w:rsidR="006E728E" w:rsidRPr="00EA53B8">
        <w:t xml:space="preserve"> </w:t>
      </w:r>
      <w:r w:rsidRPr="00EA53B8">
        <w:t>required</w:t>
      </w:r>
      <w:r w:rsidR="006E728E" w:rsidRPr="00EA53B8">
        <w:t xml:space="preserve"> </w:t>
      </w:r>
      <w:r w:rsidRPr="00EA53B8">
        <w:t>over</w:t>
      </w:r>
      <w:r w:rsidR="006E728E" w:rsidRPr="00EA53B8">
        <w:t xml:space="preserve"> </w:t>
      </w:r>
      <w:r w:rsidRPr="00EA53B8">
        <w:t>the</w:t>
      </w:r>
      <w:r w:rsidR="006E728E" w:rsidRPr="00EA53B8">
        <w:t xml:space="preserve"> </w:t>
      </w:r>
      <w:r w:rsidRPr="00EA53B8">
        <w:t>next</w:t>
      </w:r>
      <w:r w:rsidR="006E728E" w:rsidRPr="00EA53B8">
        <w:t xml:space="preserve"> </w:t>
      </w:r>
      <w:r w:rsidRPr="00EA53B8">
        <w:t>10</w:t>
      </w:r>
      <w:r w:rsidR="006E728E" w:rsidRPr="00EA53B8">
        <w:t xml:space="preserve"> </w:t>
      </w:r>
      <w:r w:rsidRPr="00EA53B8">
        <w:t>years.</w:t>
      </w:r>
    </w:p>
    <w:p w:rsidR="00A65557" w:rsidRPr="00EA53B8" w:rsidRDefault="00A65557" w:rsidP="00A65557">
      <w:pPr>
        <w:pStyle w:val="ParaNoG"/>
      </w:pPr>
      <w:r w:rsidRPr="00EA53B8">
        <w:t>Investments</w:t>
      </w:r>
      <w:r w:rsidR="006E728E" w:rsidRPr="00EA53B8">
        <w:t xml:space="preserve"> </w:t>
      </w:r>
      <w:r w:rsidRPr="00EA53B8">
        <w:t>in</w:t>
      </w:r>
      <w:r w:rsidR="006E728E" w:rsidRPr="00EA53B8">
        <w:t xml:space="preserve"> </w:t>
      </w:r>
      <w:r w:rsidRPr="00EA53B8">
        <w:t>sectoral</w:t>
      </w:r>
      <w:r w:rsidR="006E728E" w:rsidRPr="00EA53B8">
        <w:t xml:space="preserve"> </w:t>
      </w:r>
      <w:r w:rsidRPr="00EA53B8">
        <w:t>and</w:t>
      </w:r>
      <w:r w:rsidR="006E728E" w:rsidRPr="00EA53B8">
        <w:t xml:space="preserve"> </w:t>
      </w:r>
      <w:r w:rsidRPr="00EA53B8">
        <w:t>structural</w:t>
      </w:r>
      <w:r w:rsidR="006E728E" w:rsidRPr="00EA53B8">
        <w:t xml:space="preserve"> </w:t>
      </w:r>
      <w:r w:rsidRPr="00EA53B8">
        <w:t>programmes</w:t>
      </w:r>
      <w:r w:rsidR="006E728E" w:rsidRPr="00EA53B8">
        <w:t xml:space="preserve"> </w:t>
      </w:r>
      <w:r w:rsidRPr="00EA53B8">
        <w:t>had</w:t>
      </w:r>
      <w:r w:rsidR="006E728E" w:rsidRPr="00EA53B8">
        <w:t xml:space="preserve"> </w:t>
      </w:r>
      <w:r w:rsidRPr="00EA53B8">
        <w:t>helped</w:t>
      </w:r>
      <w:r w:rsidR="006E728E" w:rsidRPr="00EA53B8">
        <w:t xml:space="preserve"> </w:t>
      </w:r>
      <w:r w:rsidRPr="00EA53B8">
        <w:t>spur</w:t>
      </w:r>
      <w:r w:rsidR="006E728E" w:rsidRPr="00EA53B8">
        <w:t xml:space="preserve"> </w:t>
      </w:r>
      <w:r w:rsidRPr="00EA53B8">
        <w:t>construction,</w:t>
      </w:r>
      <w:r w:rsidR="006E728E" w:rsidRPr="00EA53B8">
        <w:t xml:space="preserve"> </w:t>
      </w:r>
      <w:r w:rsidRPr="00EA53B8">
        <w:t>and</w:t>
      </w:r>
      <w:r w:rsidR="006E728E" w:rsidRPr="00EA53B8">
        <w:t xml:space="preserve"> </w:t>
      </w:r>
      <w:r w:rsidRPr="00EA53B8">
        <w:t>a</w:t>
      </w:r>
      <w:r w:rsidR="006E728E" w:rsidRPr="00EA53B8">
        <w:t xml:space="preserve"> </w:t>
      </w:r>
      <w:r w:rsidRPr="00EA53B8">
        <w:t>dedicated</w:t>
      </w:r>
      <w:r w:rsidR="006E728E" w:rsidRPr="00EA53B8">
        <w:t xml:space="preserve"> </w:t>
      </w:r>
      <w:r w:rsidRPr="00EA53B8">
        <w:t>programme</w:t>
      </w:r>
      <w:r w:rsidR="006E728E" w:rsidRPr="00EA53B8">
        <w:t xml:space="preserve"> </w:t>
      </w:r>
      <w:r w:rsidRPr="00EA53B8">
        <w:t>encouraged</w:t>
      </w:r>
      <w:r w:rsidR="006E728E" w:rsidRPr="00EA53B8">
        <w:t xml:space="preserve"> </w:t>
      </w:r>
      <w:r w:rsidRPr="00EA53B8">
        <w:t>entrepreneurship</w:t>
      </w:r>
      <w:r w:rsidR="006E728E" w:rsidRPr="00EA53B8">
        <w:t xml:space="preserve"> </w:t>
      </w:r>
      <w:r w:rsidRPr="00EA53B8">
        <w:t>and</w:t>
      </w:r>
      <w:r w:rsidR="006E728E" w:rsidRPr="00EA53B8">
        <w:t xml:space="preserve"> </w:t>
      </w:r>
      <w:r w:rsidRPr="00EA53B8">
        <w:t>small</w:t>
      </w:r>
      <w:r w:rsidR="006E728E" w:rsidRPr="00EA53B8">
        <w:t xml:space="preserve"> </w:t>
      </w:r>
      <w:r w:rsidRPr="00EA53B8">
        <w:t>and</w:t>
      </w:r>
      <w:r w:rsidR="006E728E" w:rsidRPr="00EA53B8">
        <w:t xml:space="preserve"> </w:t>
      </w:r>
      <w:r w:rsidRPr="00EA53B8">
        <w:t>medium-sized</w:t>
      </w:r>
      <w:r w:rsidR="006E728E" w:rsidRPr="00EA53B8">
        <w:t xml:space="preserve"> </w:t>
      </w:r>
      <w:r w:rsidRPr="00EA53B8">
        <w:t>enterprises.</w:t>
      </w:r>
      <w:r w:rsidR="006E728E" w:rsidRPr="00EA53B8">
        <w:t xml:space="preserve"> </w:t>
      </w:r>
      <w:r w:rsidRPr="00EA53B8">
        <w:t>Other</w:t>
      </w:r>
      <w:r w:rsidR="006E728E" w:rsidRPr="00EA53B8">
        <w:t xml:space="preserve"> </w:t>
      </w:r>
      <w:r w:rsidRPr="00EA53B8">
        <w:t>activities</w:t>
      </w:r>
      <w:r w:rsidR="006E728E" w:rsidRPr="00EA53B8">
        <w:t xml:space="preserve"> </w:t>
      </w:r>
      <w:r w:rsidRPr="00EA53B8">
        <w:t>promoted</w:t>
      </w:r>
      <w:r w:rsidR="006E728E" w:rsidRPr="00EA53B8">
        <w:t xml:space="preserve"> </w:t>
      </w:r>
      <w:r w:rsidRPr="00EA53B8">
        <w:t>such</w:t>
      </w:r>
      <w:r w:rsidR="006E728E" w:rsidRPr="00EA53B8">
        <w:t xml:space="preserve"> </w:t>
      </w:r>
      <w:r w:rsidRPr="00EA53B8">
        <w:t>job-creation</w:t>
      </w:r>
      <w:r w:rsidR="006E728E" w:rsidRPr="00EA53B8">
        <w:t xml:space="preserve"> </w:t>
      </w:r>
      <w:r w:rsidRPr="00EA53B8">
        <w:t>activities</w:t>
      </w:r>
      <w:r w:rsidR="006E728E" w:rsidRPr="00EA53B8">
        <w:t xml:space="preserve"> </w:t>
      </w:r>
      <w:r w:rsidRPr="00EA53B8">
        <w:t>as</w:t>
      </w:r>
      <w:r w:rsidR="006E728E" w:rsidRPr="00EA53B8">
        <w:t xml:space="preserve"> </w:t>
      </w:r>
      <w:r w:rsidRPr="00EA53B8">
        <w:t>infrastructure</w:t>
      </w:r>
      <w:r w:rsidR="006E728E" w:rsidRPr="00EA53B8">
        <w:t xml:space="preserve"> </w:t>
      </w:r>
      <w:r w:rsidRPr="00EA53B8">
        <w:t>development,</w:t>
      </w:r>
      <w:r w:rsidR="006E728E" w:rsidRPr="00EA53B8">
        <w:t xml:space="preserve"> </w:t>
      </w:r>
      <w:r w:rsidRPr="00EA53B8">
        <w:t>work-at-home</w:t>
      </w:r>
      <w:r w:rsidR="006E728E" w:rsidRPr="00EA53B8">
        <w:t xml:space="preserve"> </w:t>
      </w:r>
      <w:r w:rsidRPr="00EA53B8">
        <w:t>programmes</w:t>
      </w:r>
      <w:r w:rsidR="006E728E" w:rsidRPr="00EA53B8">
        <w:t xml:space="preserve"> </w:t>
      </w:r>
      <w:r w:rsidRPr="00EA53B8">
        <w:t>and</w:t>
      </w:r>
      <w:r w:rsidR="006E728E" w:rsidRPr="00EA53B8">
        <w:t xml:space="preserve"> </w:t>
      </w:r>
      <w:r w:rsidRPr="00EA53B8">
        <w:t>support</w:t>
      </w:r>
      <w:r w:rsidR="006E728E" w:rsidRPr="00EA53B8">
        <w:t xml:space="preserve"> </w:t>
      </w:r>
      <w:r w:rsidRPr="00EA53B8">
        <w:t>for</w:t>
      </w:r>
      <w:r w:rsidR="006E728E" w:rsidRPr="00EA53B8">
        <w:t xml:space="preserve"> </w:t>
      </w:r>
      <w:r w:rsidRPr="00EA53B8">
        <w:t>farm</w:t>
      </w:r>
      <w:r w:rsidR="006E728E" w:rsidRPr="00EA53B8">
        <w:t xml:space="preserve"> </w:t>
      </w:r>
      <w:r w:rsidRPr="00EA53B8">
        <w:t>production,</w:t>
      </w:r>
      <w:r w:rsidR="006E728E" w:rsidRPr="00EA53B8">
        <w:t xml:space="preserve"> </w:t>
      </w:r>
      <w:r w:rsidRPr="00EA53B8">
        <w:t>and</w:t>
      </w:r>
      <w:r w:rsidR="006E728E" w:rsidRPr="00EA53B8">
        <w:t xml:space="preserve"> </w:t>
      </w:r>
      <w:r w:rsidRPr="00EA53B8">
        <w:t>all</w:t>
      </w:r>
      <w:r w:rsidR="006E728E" w:rsidRPr="00EA53B8">
        <w:t xml:space="preserve"> </w:t>
      </w:r>
      <w:r w:rsidRPr="00EA53B8">
        <w:t>were</w:t>
      </w:r>
      <w:r w:rsidR="006E728E" w:rsidRPr="00EA53B8">
        <w:t xml:space="preserve"> </w:t>
      </w:r>
      <w:r w:rsidRPr="00EA53B8">
        <w:t>fully</w:t>
      </w:r>
      <w:r w:rsidR="006E728E" w:rsidRPr="00EA53B8">
        <w:t xml:space="preserve"> </w:t>
      </w:r>
      <w:r w:rsidRPr="00EA53B8">
        <w:t>in</w:t>
      </w:r>
      <w:r w:rsidR="006E728E" w:rsidRPr="00EA53B8">
        <w:t xml:space="preserve"> </w:t>
      </w:r>
      <w:r w:rsidRPr="00EA53B8">
        <w:t>line</w:t>
      </w:r>
      <w:r w:rsidR="006E728E" w:rsidRPr="00EA53B8">
        <w:t xml:space="preserve"> </w:t>
      </w:r>
      <w:r w:rsidRPr="00EA53B8">
        <w:t>with</w:t>
      </w:r>
      <w:r w:rsidR="006E728E" w:rsidRPr="00EA53B8">
        <w:t xml:space="preserve"> </w:t>
      </w:r>
      <w:r w:rsidRPr="00EA53B8">
        <w:t>the</w:t>
      </w:r>
      <w:r w:rsidR="006E728E" w:rsidRPr="00EA53B8">
        <w:t xml:space="preserve"> </w:t>
      </w:r>
      <w:r w:rsidRPr="00EA53B8">
        <w:t>Global</w:t>
      </w:r>
      <w:r w:rsidR="006E728E" w:rsidRPr="00EA53B8">
        <w:t xml:space="preserve"> </w:t>
      </w:r>
      <w:r w:rsidRPr="00EA53B8">
        <w:t>Jobs</w:t>
      </w:r>
      <w:r w:rsidR="006E728E" w:rsidRPr="00EA53B8">
        <w:t xml:space="preserve"> </w:t>
      </w:r>
      <w:r w:rsidRPr="00EA53B8">
        <w:t>Pact.</w:t>
      </w:r>
      <w:r w:rsidR="006E728E" w:rsidRPr="00EA53B8">
        <w:t xml:space="preserve"> </w:t>
      </w:r>
      <w:r w:rsidRPr="00EA53B8">
        <w:t>Particular</w:t>
      </w:r>
      <w:r w:rsidR="006E728E" w:rsidRPr="00EA53B8">
        <w:t xml:space="preserve"> </w:t>
      </w:r>
      <w:r w:rsidRPr="00EA53B8">
        <w:t>attention</w:t>
      </w:r>
      <w:r w:rsidR="006E728E" w:rsidRPr="00EA53B8">
        <w:t xml:space="preserve"> </w:t>
      </w:r>
      <w:r w:rsidRPr="00EA53B8">
        <w:t>was</w:t>
      </w:r>
      <w:r w:rsidR="006E728E" w:rsidRPr="00EA53B8">
        <w:t xml:space="preserve"> </w:t>
      </w:r>
      <w:r w:rsidRPr="00EA53B8">
        <w:t>paid</w:t>
      </w:r>
      <w:r w:rsidR="006E728E" w:rsidRPr="00EA53B8">
        <w:t xml:space="preserve"> </w:t>
      </w:r>
      <w:r w:rsidRPr="00EA53B8">
        <w:t>to</w:t>
      </w:r>
      <w:r w:rsidR="006E728E" w:rsidRPr="00EA53B8">
        <w:t xml:space="preserve"> </w:t>
      </w:r>
      <w:r w:rsidRPr="00EA53B8">
        <w:t>ensuring</w:t>
      </w:r>
      <w:r w:rsidR="006E728E" w:rsidRPr="00EA53B8">
        <w:t xml:space="preserve"> </w:t>
      </w:r>
      <w:r w:rsidRPr="00EA53B8">
        <w:t>participation</w:t>
      </w:r>
      <w:r w:rsidR="006E728E" w:rsidRPr="00EA53B8">
        <w:t xml:space="preserve"> </w:t>
      </w:r>
      <w:r w:rsidRPr="00EA53B8">
        <w:t>by</w:t>
      </w:r>
      <w:r w:rsidR="006E728E" w:rsidRPr="00EA53B8">
        <w:t xml:space="preserve"> </w:t>
      </w:r>
      <w:r w:rsidRPr="00EA53B8">
        <w:t>commercial</w:t>
      </w:r>
      <w:r w:rsidR="006E728E" w:rsidRPr="00EA53B8">
        <w:t xml:space="preserve"> </w:t>
      </w:r>
      <w:r w:rsidRPr="00EA53B8">
        <w:t>banks</w:t>
      </w:r>
      <w:r w:rsidR="006E728E" w:rsidRPr="00EA53B8">
        <w:t xml:space="preserve"> </w:t>
      </w:r>
      <w:r w:rsidRPr="00EA53B8">
        <w:t>and</w:t>
      </w:r>
      <w:r w:rsidR="006E728E" w:rsidRPr="00EA53B8">
        <w:t xml:space="preserve"> </w:t>
      </w:r>
      <w:r w:rsidRPr="00EA53B8">
        <w:t>the</w:t>
      </w:r>
      <w:r w:rsidR="006E728E" w:rsidRPr="00EA53B8">
        <w:t xml:space="preserve"> </w:t>
      </w:r>
      <w:r w:rsidRPr="00EA53B8">
        <w:t>use</w:t>
      </w:r>
      <w:r w:rsidR="006E728E" w:rsidRPr="00EA53B8">
        <w:t xml:space="preserve"> </w:t>
      </w:r>
      <w:r w:rsidRPr="00EA53B8">
        <w:t>of</w:t>
      </w:r>
      <w:r w:rsidR="006E728E" w:rsidRPr="00EA53B8">
        <w:t xml:space="preserve"> </w:t>
      </w:r>
      <w:r w:rsidRPr="00EA53B8">
        <w:t>microcredit,</w:t>
      </w:r>
      <w:r w:rsidR="006E728E" w:rsidRPr="00EA53B8">
        <w:t xml:space="preserve"> </w:t>
      </w:r>
      <w:r w:rsidRPr="00EA53B8">
        <w:t>funding</w:t>
      </w:r>
      <w:r w:rsidR="006E728E" w:rsidRPr="00EA53B8">
        <w:t xml:space="preserve"> </w:t>
      </w:r>
      <w:r w:rsidRPr="00EA53B8">
        <w:t>for</w:t>
      </w:r>
      <w:r w:rsidR="006E728E" w:rsidRPr="00EA53B8">
        <w:t xml:space="preserve"> </w:t>
      </w:r>
      <w:r w:rsidRPr="00EA53B8">
        <w:t>which</w:t>
      </w:r>
      <w:r w:rsidR="006E728E" w:rsidRPr="00EA53B8">
        <w:t xml:space="preserve"> </w:t>
      </w:r>
      <w:r w:rsidRPr="00EA53B8">
        <w:t>had</w:t>
      </w:r>
      <w:r w:rsidR="006E728E" w:rsidRPr="00EA53B8">
        <w:t xml:space="preserve"> </w:t>
      </w:r>
      <w:r w:rsidRPr="00EA53B8">
        <w:t>been</w:t>
      </w:r>
      <w:r w:rsidR="006E728E" w:rsidRPr="00EA53B8">
        <w:t xml:space="preserve"> </w:t>
      </w:r>
      <w:r w:rsidRPr="00EA53B8">
        <w:t>increasing</w:t>
      </w:r>
      <w:r w:rsidR="006E728E" w:rsidRPr="00EA53B8">
        <w:t xml:space="preserve"> </w:t>
      </w:r>
      <w:r w:rsidRPr="00EA53B8">
        <w:t>by</w:t>
      </w:r>
      <w:r w:rsidR="006E728E" w:rsidRPr="00EA53B8">
        <w:t xml:space="preserve"> </w:t>
      </w:r>
      <w:r w:rsidRPr="00EA53B8">
        <w:t>about</w:t>
      </w:r>
      <w:r w:rsidR="006E728E" w:rsidRPr="00EA53B8">
        <w:t xml:space="preserve"> </w:t>
      </w:r>
      <w:r w:rsidRPr="00EA53B8">
        <w:t>30</w:t>
      </w:r>
      <w:r w:rsidR="006E728E" w:rsidRPr="00EA53B8">
        <w:t xml:space="preserve"> </w:t>
      </w:r>
      <w:r w:rsidRPr="00EA53B8">
        <w:t>per</w:t>
      </w:r>
      <w:r w:rsidR="006E728E" w:rsidRPr="00EA53B8">
        <w:t xml:space="preserve"> </w:t>
      </w:r>
      <w:r w:rsidRPr="00EA53B8">
        <w:t>cent</w:t>
      </w:r>
      <w:r w:rsidR="006E728E" w:rsidRPr="00EA53B8">
        <w:t xml:space="preserve"> </w:t>
      </w:r>
      <w:r w:rsidRPr="00EA53B8">
        <w:t>a</w:t>
      </w:r>
      <w:r w:rsidR="006E728E" w:rsidRPr="00EA53B8">
        <w:t xml:space="preserve"> </w:t>
      </w:r>
      <w:r w:rsidRPr="00EA53B8">
        <w:t>year,</w:t>
      </w:r>
      <w:r w:rsidR="006E728E" w:rsidRPr="00EA53B8">
        <w:t xml:space="preserve"> </w:t>
      </w:r>
      <w:r w:rsidRPr="00EA53B8">
        <w:t>and</w:t>
      </w:r>
      <w:r w:rsidR="006E728E" w:rsidRPr="00EA53B8">
        <w:t xml:space="preserve"> </w:t>
      </w:r>
      <w:r w:rsidRPr="00EA53B8">
        <w:t>which</w:t>
      </w:r>
      <w:r w:rsidR="006E728E" w:rsidRPr="00EA53B8">
        <w:t xml:space="preserve"> </w:t>
      </w:r>
      <w:r w:rsidRPr="00EA53B8">
        <w:t>was</w:t>
      </w:r>
      <w:r w:rsidR="006E728E" w:rsidRPr="00EA53B8">
        <w:t xml:space="preserve"> </w:t>
      </w:r>
      <w:r w:rsidRPr="00EA53B8">
        <w:t>particularly</w:t>
      </w:r>
      <w:r w:rsidR="006E728E" w:rsidRPr="00EA53B8">
        <w:t xml:space="preserve"> </w:t>
      </w:r>
      <w:r w:rsidRPr="00EA53B8">
        <w:t>useful</w:t>
      </w:r>
      <w:r w:rsidR="006E728E" w:rsidRPr="00EA53B8">
        <w:t xml:space="preserve"> </w:t>
      </w:r>
      <w:r w:rsidRPr="00EA53B8">
        <w:t>for</w:t>
      </w:r>
      <w:r w:rsidR="006E728E" w:rsidRPr="00EA53B8">
        <w:t xml:space="preserve"> </w:t>
      </w:r>
      <w:r w:rsidRPr="00EA53B8">
        <w:t>the</w:t>
      </w:r>
      <w:r w:rsidR="006E728E" w:rsidRPr="00EA53B8">
        <w:t xml:space="preserve"> </w:t>
      </w:r>
      <w:r w:rsidRPr="00EA53B8">
        <w:t>development</w:t>
      </w:r>
      <w:r w:rsidR="006E728E" w:rsidRPr="00EA53B8">
        <w:t xml:space="preserve"> </w:t>
      </w:r>
      <w:r w:rsidRPr="00EA53B8">
        <w:t>of</w:t>
      </w:r>
      <w:r w:rsidR="006E728E" w:rsidRPr="00EA53B8">
        <w:t xml:space="preserve"> </w:t>
      </w:r>
      <w:r w:rsidRPr="00EA53B8">
        <w:t>small</w:t>
      </w:r>
      <w:r w:rsidR="006E728E" w:rsidRPr="00EA53B8">
        <w:t xml:space="preserve"> </w:t>
      </w:r>
      <w:r w:rsidRPr="00EA53B8">
        <w:t>businesses.</w:t>
      </w:r>
    </w:p>
    <w:p w:rsidR="00A65557" w:rsidRPr="00EA53B8" w:rsidRDefault="00A65557" w:rsidP="00A65557">
      <w:pPr>
        <w:pStyle w:val="ParaNoG"/>
      </w:pPr>
      <w:r w:rsidRPr="00EA53B8">
        <w:t>According</w:t>
      </w:r>
      <w:r w:rsidR="006E728E" w:rsidRPr="00EA53B8">
        <w:t xml:space="preserve"> </w:t>
      </w:r>
      <w:r w:rsidRPr="00EA53B8">
        <w:t>to</w:t>
      </w:r>
      <w:r w:rsidR="006E728E" w:rsidRPr="00EA53B8">
        <w:t xml:space="preserve"> </w:t>
      </w:r>
      <w:r w:rsidRPr="00EA53B8">
        <w:t>figures</w:t>
      </w:r>
      <w:r w:rsidR="006E728E" w:rsidRPr="00EA53B8">
        <w:t xml:space="preserve"> </w:t>
      </w:r>
      <w:r w:rsidRPr="00EA53B8">
        <w:t>from</w:t>
      </w:r>
      <w:r w:rsidR="006E728E" w:rsidRPr="00EA53B8">
        <w:t xml:space="preserve"> </w:t>
      </w:r>
      <w:r w:rsidRPr="00EA53B8">
        <w:t>the</w:t>
      </w:r>
      <w:r w:rsidR="006E728E" w:rsidRPr="00EA53B8">
        <w:t xml:space="preserve"> </w:t>
      </w:r>
      <w:r w:rsidRPr="00EA53B8">
        <w:t>World</w:t>
      </w:r>
      <w:r w:rsidR="006E728E" w:rsidRPr="00EA53B8">
        <w:t xml:space="preserve"> </w:t>
      </w:r>
      <w:r w:rsidRPr="00EA53B8">
        <w:t>Bank,</w:t>
      </w:r>
      <w:r w:rsidR="006E728E" w:rsidRPr="00EA53B8">
        <w:t xml:space="preserve"> </w:t>
      </w:r>
      <w:r w:rsidRPr="00EA53B8">
        <w:t>in</w:t>
      </w:r>
      <w:r w:rsidR="006E728E" w:rsidRPr="00EA53B8">
        <w:t xml:space="preserve"> </w:t>
      </w:r>
      <w:r w:rsidRPr="00EA53B8">
        <w:t>2001</w:t>
      </w:r>
      <w:r w:rsidR="006E728E" w:rsidRPr="00EA53B8">
        <w:t xml:space="preserve"> </w:t>
      </w:r>
      <w:r w:rsidRPr="00EA53B8">
        <w:t>the</w:t>
      </w:r>
      <w:r w:rsidR="006E728E" w:rsidRPr="00EA53B8">
        <w:t xml:space="preserve"> </w:t>
      </w:r>
      <w:r w:rsidRPr="00EA53B8">
        <w:t>proportion</w:t>
      </w:r>
      <w:r w:rsidR="006E728E" w:rsidRPr="00EA53B8">
        <w:t xml:space="preserve"> </w:t>
      </w:r>
      <w:r w:rsidRPr="00EA53B8">
        <w:t>of</w:t>
      </w:r>
      <w:r w:rsidR="006E728E" w:rsidRPr="00EA53B8">
        <w:t xml:space="preserve"> </w:t>
      </w:r>
      <w:r w:rsidRPr="00EA53B8">
        <w:t>the</w:t>
      </w:r>
      <w:r w:rsidR="006E728E" w:rsidRPr="00EA53B8">
        <w:t xml:space="preserve"> </w:t>
      </w:r>
      <w:r w:rsidRPr="00EA53B8">
        <w:t>population</w:t>
      </w:r>
      <w:r w:rsidR="006E728E" w:rsidRPr="00EA53B8">
        <w:t xml:space="preserve"> </w:t>
      </w:r>
      <w:r w:rsidRPr="00EA53B8">
        <w:t>living</w:t>
      </w:r>
      <w:r w:rsidR="006E728E" w:rsidRPr="00EA53B8">
        <w:t xml:space="preserve"> </w:t>
      </w:r>
      <w:r w:rsidRPr="00EA53B8">
        <w:t>in</w:t>
      </w:r>
      <w:r w:rsidR="006E728E" w:rsidRPr="00EA53B8">
        <w:t xml:space="preserve"> </w:t>
      </w:r>
      <w:r w:rsidRPr="00EA53B8">
        <w:t>poverty</w:t>
      </w:r>
      <w:r w:rsidR="006E728E" w:rsidRPr="00EA53B8">
        <w:t xml:space="preserve"> </w:t>
      </w:r>
      <w:r w:rsidRPr="00EA53B8">
        <w:t>had</w:t>
      </w:r>
      <w:r w:rsidR="006E728E" w:rsidRPr="00EA53B8">
        <w:t xml:space="preserve"> </w:t>
      </w:r>
      <w:r w:rsidRPr="00EA53B8">
        <w:t>stood</w:t>
      </w:r>
      <w:r w:rsidR="006E728E" w:rsidRPr="00EA53B8">
        <w:t xml:space="preserve"> </w:t>
      </w:r>
      <w:r w:rsidRPr="00EA53B8">
        <w:t>at</w:t>
      </w:r>
      <w:r w:rsidR="006E728E" w:rsidRPr="00EA53B8">
        <w:t xml:space="preserve"> </w:t>
      </w:r>
      <w:r w:rsidRPr="00EA53B8">
        <w:t>27.5</w:t>
      </w:r>
      <w:r w:rsidR="006E728E" w:rsidRPr="00EA53B8">
        <w:t xml:space="preserve"> </w:t>
      </w:r>
      <w:r w:rsidRPr="00EA53B8">
        <w:t>per</w:t>
      </w:r>
      <w:r w:rsidR="006E728E" w:rsidRPr="00EA53B8">
        <w:t xml:space="preserve"> </w:t>
      </w:r>
      <w:r w:rsidRPr="00EA53B8">
        <w:t>cent;</w:t>
      </w:r>
      <w:r w:rsidR="006E728E" w:rsidRPr="00EA53B8">
        <w:t xml:space="preserve"> </w:t>
      </w:r>
      <w:r w:rsidRPr="00EA53B8">
        <w:t>by</w:t>
      </w:r>
      <w:r w:rsidR="006E728E" w:rsidRPr="00EA53B8">
        <w:t xml:space="preserve"> </w:t>
      </w:r>
      <w:r w:rsidRPr="00EA53B8">
        <w:t>2010</w:t>
      </w:r>
      <w:r w:rsidR="006E728E" w:rsidRPr="00EA53B8">
        <w:t xml:space="preserve"> </w:t>
      </w:r>
      <w:r w:rsidRPr="00EA53B8">
        <w:t>it</w:t>
      </w:r>
      <w:r w:rsidR="006E728E" w:rsidRPr="00EA53B8">
        <w:t xml:space="preserve"> </w:t>
      </w:r>
      <w:r w:rsidRPr="00EA53B8">
        <w:t>had</w:t>
      </w:r>
      <w:r w:rsidR="006E728E" w:rsidRPr="00EA53B8">
        <w:t xml:space="preserve"> </w:t>
      </w:r>
      <w:r w:rsidRPr="00EA53B8">
        <w:t>fallen</w:t>
      </w:r>
      <w:r w:rsidR="006E728E" w:rsidRPr="00EA53B8">
        <w:t xml:space="preserve"> </w:t>
      </w:r>
      <w:r w:rsidRPr="00EA53B8">
        <w:t>to</w:t>
      </w:r>
      <w:r w:rsidR="006E728E" w:rsidRPr="00EA53B8">
        <w:t xml:space="preserve"> </w:t>
      </w:r>
      <w:r w:rsidRPr="00EA53B8">
        <w:t>17</w:t>
      </w:r>
      <w:r w:rsidR="006E728E" w:rsidRPr="00EA53B8">
        <w:t xml:space="preserve"> </w:t>
      </w:r>
      <w:r w:rsidRPr="00EA53B8">
        <w:t>per</w:t>
      </w:r>
      <w:r w:rsidR="006E728E" w:rsidRPr="00EA53B8">
        <w:t xml:space="preserve"> </w:t>
      </w:r>
      <w:r w:rsidRPr="00EA53B8">
        <w:t>cent</w:t>
      </w:r>
      <w:r w:rsidR="006B4F7D" w:rsidRPr="00EA53B8">
        <w:t>;</w:t>
      </w:r>
      <w:r w:rsidR="006E728E" w:rsidRPr="00EA53B8">
        <w:t xml:space="preserve"> </w:t>
      </w:r>
      <w:r w:rsidRPr="00EA53B8">
        <w:t>and</w:t>
      </w:r>
      <w:r w:rsidR="006E728E" w:rsidRPr="00EA53B8">
        <w:t xml:space="preserve"> </w:t>
      </w:r>
      <w:r w:rsidRPr="00EA53B8">
        <w:t>it</w:t>
      </w:r>
      <w:r w:rsidR="006E728E" w:rsidRPr="00EA53B8">
        <w:t xml:space="preserve"> </w:t>
      </w:r>
      <w:r w:rsidRPr="00EA53B8">
        <w:t>had</w:t>
      </w:r>
      <w:r w:rsidR="006E728E" w:rsidRPr="00EA53B8">
        <w:t xml:space="preserve"> </w:t>
      </w:r>
      <w:r w:rsidRPr="00EA53B8">
        <w:t>since</w:t>
      </w:r>
      <w:r w:rsidR="006E728E" w:rsidRPr="00EA53B8">
        <w:t xml:space="preserve"> </w:t>
      </w:r>
      <w:r w:rsidRPr="00EA53B8">
        <w:t>declined</w:t>
      </w:r>
      <w:r w:rsidR="006E728E" w:rsidRPr="00EA53B8">
        <w:t xml:space="preserve"> </w:t>
      </w:r>
      <w:r w:rsidRPr="00EA53B8">
        <w:t>further,</w:t>
      </w:r>
      <w:r w:rsidR="006E728E" w:rsidRPr="00EA53B8">
        <w:t xml:space="preserve"> </w:t>
      </w:r>
      <w:r w:rsidRPr="00EA53B8">
        <w:t>to</w:t>
      </w:r>
      <w:r w:rsidR="006E728E" w:rsidRPr="00EA53B8">
        <w:t xml:space="preserve"> </w:t>
      </w:r>
      <w:r w:rsidRPr="00EA53B8">
        <w:t>15</w:t>
      </w:r>
      <w:r w:rsidR="006E728E" w:rsidRPr="00EA53B8">
        <w:t xml:space="preserve"> </w:t>
      </w:r>
      <w:r w:rsidRPr="00EA53B8">
        <w:t>per</w:t>
      </w:r>
      <w:r w:rsidR="006E728E" w:rsidRPr="00EA53B8">
        <w:t xml:space="preserve"> </w:t>
      </w:r>
      <w:r w:rsidRPr="00EA53B8">
        <w:t>cent.</w:t>
      </w:r>
      <w:r w:rsidR="006E728E" w:rsidRPr="00EA53B8">
        <w:t xml:space="preserve"> </w:t>
      </w:r>
      <w:r w:rsidRPr="00EA53B8">
        <w:t>The</w:t>
      </w:r>
      <w:r w:rsidR="006E728E" w:rsidRPr="00EA53B8">
        <w:t xml:space="preserve"> </w:t>
      </w:r>
      <w:r w:rsidRPr="00EA53B8">
        <w:t>first</w:t>
      </w:r>
      <w:r w:rsidR="006E728E" w:rsidRPr="00EA53B8">
        <w:t xml:space="preserve"> </w:t>
      </w:r>
      <w:r w:rsidRPr="00EA53B8">
        <w:t>of</w:t>
      </w:r>
      <w:r w:rsidR="006E728E" w:rsidRPr="00EA53B8">
        <w:t xml:space="preserve"> </w:t>
      </w:r>
      <w:r w:rsidRPr="00EA53B8">
        <w:t>the</w:t>
      </w:r>
      <w:r w:rsidR="006E728E" w:rsidRPr="00EA53B8">
        <w:t xml:space="preserve"> </w:t>
      </w:r>
      <w:r w:rsidRPr="00EA53B8">
        <w:t>Millennium</w:t>
      </w:r>
      <w:r w:rsidR="006E728E" w:rsidRPr="00EA53B8">
        <w:t xml:space="preserve"> </w:t>
      </w:r>
      <w:r w:rsidRPr="00EA53B8">
        <w:t>Development</w:t>
      </w:r>
      <w:r w:rsidR="006E728E" w:rsidRPr="00EA53B8">
        <w:t xml:space="preserve"> </w:t>
      </w:r>
      <w:r w:rsidRPr="00EA53B8">
        <w:t>Goals</w:t>
      </w:r>
      <w:r w:rsidR="006E728E" w:rsidRPr="00EA53B8">
        <w:t xml:space="preserve"> </w:t>
      </w:r>
      <w:r w:rsidRPr="00EA53B8">
        <w:t>consisted</w:t>
      </w:r>
      <w:r w:rsidR="006E728E" w:rsidRPr="00EA53B8">
        <w:t xml:space="preserve"> </w:t>
      </w:r>
      <w:r w:rsidRPr="00EA53B8">
        <w:t>in</w:t>
      </w:r>
      <w:r w:rsidR="006E728E" w:rsidRPr="00EA53B8">
        <w:t xml:space="preserve"> </w:t>
      </w:r>
      <w:r w:rsidRPr="00EA53B8">
        <w:t>ensuring</w:t>
      </w:r>
      <w:r w:rsidR="006E728E" w:rsidRPr="00EA53B8">
        <w:t xml:space="preserve"> </w:t>
      </w:r>
      <w:r w:rsidRPr="00EA53B8">
        <w:t>sustainable</w:t>
      </w:r>
      <w:r w:rsidR="006E728E" w:rsidRPr="00EA53B8">
        <w:t xml:space="preserve"> </w:t>
      </w:r>
      <w:r w:rsidRPr="00EA53B8">
        <w:t>and</w:t>
      </w:r>
      <w:r w:rsidR="006E728E" w:rsidRPr="00EA53B8">
        <w:t xml:space="preserve"> </w:t>
      </w:r>
      <w:r w:rsidRPr="00EA53B8">
        <w:t>inclusive</w:t>
      </w:r>
      <w:r w:rsidR="006E728E" w:rsidRPr="00EA53B8">
        <w:t xml:space="preserve"> </w:t>
      </w:r>
      <w:r w:rsidRPr="00EA53B8">
        <w:t>economic</w:t>
      </w:r>
      <w:r w:rsidR="006E728E" w:rsidRPr="00EA53B8">
        <w:t xml:space="preserve"> </w:t>
      </w:r>
      <w:r w:rsidRPr="00EA53B8">
        <w:t>growth</w:t>
      </w:r>
      <w:r w:rsidR="006E728E" w:rsidRPr="00EA53B8">
        <w:t xml:space="preserve"> </w:t>
      </w:r>
      <w:r w:rsidRPr="00EA53B8">
        <w:t>so</w:t>
      </w:r>
      <w:r w:rsidR="006E728E" w:rsidRPr="00EA53B8">
        <w:t xml:space="preserve"> </w:t>
      </w:r>
      <w:r w:rsidRPr="00EA53B8">
        <w:t>as</w:t>
      </w:r>
      <w:r w:rsidR="006E728E" w:rsidRPr="00EA53B8">
        <w:t xml:space="preserve"> </w:t>
      </w:r>
      <w:r w:rsidRPr="00EA53B8">
        <w:t>to</w:t>
      </w:r>
      <w:r w:rsidR="006E728E" w:rsidRPr="00EA53B8">
        <w:t xml:space="preserve"> </w:t>
      </w:r>
      <w:r w:rsidRPr="00EA53B8">
        <w:t>reduce</w:t>
      </w:r>
      <w:r w:rsidR="006E728E" w:rsidRPr="00EA53B8">
        <w:t xml:space="preserve"> </w:t>
      </w:r>
      <w:r w:rsidRPr="00EA53B8">
        <w:t>poverty.</w:t>
      </w:r>
      <w:r w:rsidR="006E728E" w:rsidRPr="00EA53B8">
        <w:t xml:space="preserve"> </w:t>
      </w:r>
      <w:r w:rsidRPr="00EA53B8">
        <w:t>By</w:t>
      </w:r>
      <w:r w:rsidR="006E728E" w:rsidRPr="00EA53B8">
        <w:t xml:space="preserve"> </w:t>
      </w:r>
      <w:r w:rsidRPr="00EA53B8">
        <w:t>2015,</w:t>
      </w:r>
      <w:r w:rsidR="006E728E" w:rsidRPr="00EA53B8">
        <w:t xml:space="preserve"> </w:t>
      </w:r>
      <w:r w:rsidRPr="00EA53B8">
        <w:t>the</w:t>
      </w:r>
      <w:r w:rsidR="006E728E" w:rsidRPr="00EA53B8">
        <w:t xml:space="preserve"> </w:t>
      </w:r>
      <w:r w:rsidRPr="00EA53B8">
        <w:t>proportion</w:t>
      </w:r>
      <w:r w:rsidR="006E728E" w:rsidRPr="00EA53B8">
        <w:t xml:space="preserve"> </w:t>
      </w:r>
      <w:r w:rsidRPr="00EA53B8">
        <w:t>of</w:t>
      </w:r>
      <w:r w:rsidR="006E728E" w:rsidRPr="00EA53B8">
        <w:t xml:space="preserve"> </w:t>
      </w:r>
      <w:r w:rsidRPr="00EA53B8">
        <w:t>people</w:t>
      </w:r>
      <w:r w:rsidR="006E728E" w:rsidRPr="00EA53B8">
        <w:t xml:space="preserve"> </w:t>
      </w:r>
      <w:r w:rsidRPr="00EA53B8">
        <w:t>living</w:t>
      </w:r>
      <w:r w:rsidR="006E728E" w:rsidRPr="00EA53B8">
        <w:t xml:space="preserve"> </w:t>
      </w:r>
      <w:r w:rsidRPr="00EA53B8">
        <w:t>in</w:t>
      </w:r>
      <w:r w:rsidR="006E728E" w:rsidRPr="00EA53B8">
        <w:t xml:space="preserve"> </w:t>
      </w:r>
      <w:r w:rsidRPr="00EA53B8">
        <w:t>poverty</w:t>
      </w:r>
      <w:r w:rsidR="006E728E" w:rsidRPr="00EA53B8">
        <w:t xml:space="preserve"> </w:t>
      </w:r>
      <w:r w:rsidRPr="00EA53B8">
        <w:t>in</w:t>
      </w:r>
      <w:r w:rsidR="006E728E" w:rsidRPr="00EA53B8">
        <w:t xml:space="preserve"> </w:t>
      </w: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would</w:t>
      </w:r>
      <w:r w:rsidR="006E728E" w:rsidRPr="00EA53B8">
        <w:t xml:space="preserve"> </w:t>
      </w:r>
      <w:r w:rsidRPr="00EA53B8">
        <w:t>indeed</w:t>
      </w:r>
      <w:r w:rsidR="006E728E" w:rsidRPr="00EA53B8">
        <w:t xml:space="preserve"> </w:t>
      </w:r>
      <w:r w:rsidRPr="00EA53B8">
        <w:t>be</w:t>
      </w:r>
      <w:r w:rsidR="006E728E" w:rsidRPr="00EA53B8">
        <w:t xml:space="preserve"> </w:t>
      </w:r>
      <w:r w:rsidRPr="00EA53B8">
        <w:t>halved,</w:t>
      </w:r>
      <w:r w:rsidR="006E728E" w:rsidRPr="00EA53B8">
        <w:t xml:space="preserve"> </w:t>
      </w:r>
      <w:r w:rsidRPr="00EA53B8">
        <w:t>and</w:t>
      </w:r>
      <w:r w:rsidR="006E728E" w:rsidRPr="00EA53B8">
        <w:t xml:space="preserve"> </w:t>
      </w:r>
      <w:r w:rsidRPr="00EA53B8">
        <w:t>it</w:t>
      </w:r>
      <w:r w:rsidR="006E728E" w:rsidRPr="00EA53B8">
        <w:t xml:space="preserve"> </w:t>
      </w:r>
      <w:r w:rsidRPr="00EA53B8">
        <w:t>would</w:t>
      </w:r>
      <w:r w:rsidR="006E728E" w:rsidRPr="00EA53B8">
        <w:t xml:space="preserve"> </w:t>
      </w:r>
      <w:r w:rsidRPr="00EA53B8">
        <w:t>fall</w:t>
      </w:r>
      <w:r w:rsidR="006E728E" w:rsidRPr="00EA53B8">
        <w:t xml:space="preserve"> </w:t>
      </w:r>
      <w:r w:rsidRPr="00EA53B8">
        <w:t>still</w:t>
      </w:r>
      <w:r w:rsidR="006E728E" w:rsidRPr="00EA53B8">
        <w:t xml:space="preserve"> </w:t>
      </w:r>
      <w:r w:rsidRPr="00EA53B8">
        <w:t>further</w:t>
      </w:r>
      <w:r w:rsidR="006E728E" w:rsidRPr="00EA53B8">
        <w:t xml:space="preserve"> </w:t>
      </w:r>
      <w:r w:rsidRPr="00EA53B8">
        <w:t>by</w:t>
      </w:r>
      <w:r w:rsidR="006E728E" w:rsidRPr="00EA53B8">
        <w:t xml:space="preserve"> </w:t>
      </w:r>
      <w:r w:rsidRPr="00EA53B8">
        <w:t>2020.</w:t>
      </w:r>
      <w:r w:rsidR="006E728E" w:rsidRPr="00EA53B8">
        <w:t xml:space="preserve"> </w:t>
      </w: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had</w:t>
      </w:r>
      <w:r w:rsidR="006E728E" w:rsidRPr="00EA53B8">
        <w:t xml:space="preserve"> </w:t>
      </w:r>
      <w:r w:rsidRPr="00EA53B8">
        <w:t>not</w:t>
      </w:r>
      <w:r w:rsidR="006E728E" w:rsidRPr="00EA53B8">
        <w:t xml:space="preserve"> </w:t>
      </w:r>
      <w:r w:rsidRPr="00EA53B8">
        <w:t>eradicated</w:t>
      </w:r>
      <w:r w:rsidR="006E728E" w:rsidRPr="00EA53B8">
        <w:t xml:space="preserve"> </w:t>
      </w:r>
      <w:r w:rsidRPr="00EA53B8">
        <w:t>poverty,</w:t>
      </w:r>
      <w:r w:rsidR="006E728E" w:rsidRPr="00EA53B8">
        <w:t xml:space="preserve"> </w:t>
      </w:r>
      <w:r w:rsidRPr="00EA53B8">
        <w:t>but</w:t>
      </w:r>
      <w:r w:rsidR="006E728E" w:rsidRPr="00EA53B8">
        <w:t xml:space="preserve"> </w:t>
      </w:r>
      <w:r w:rsidRPr="00EA53B8">
        <w:t>it</w:t>
      </w:r>
      <w:r w:rsidR="006E728E" w:rsidRPr="00EA53B8">
        <w:t xml:space="preserve"> </w:t>
      </w:r>
      <w:r w:rsidRPr="00EA53B8">
        <w:t>had</w:t>
      </w:r>
      <w:r w:rsidR="006E728E" w:rsidRPr="00EA53B8">
        <w:t xml:space="preserve"> </w:t>
      </w:r>
      <w:r w:rsidRPr="00EA53B8">
        <w:t>clearly</w:t>
      </w:r>
      <w:r w:rsidR="006E728E" w:rsidRPr="00EA53B8">
        <w:t xml:space="preserve"> </w:t>
      </w:r>
      <w:r w:rsidRPr="00EA53B8">
        <w:t>made</w:t>
      </w:r>
      <w:r w:rsidR="006E728E" w:rsidRPr="00EA53B8">
        <w:t xml:space="preserve"> </w:t>
      </w:r>
      <w:r w:rsidRPr="00EA53B8">
        <w:t>progress.</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Government</w:t>
      </w:r>
      <w:r w:rsidR="006E728E" w:rsidRPr="00EA53B8">
        <w:t xml:space="preserve"> </w:t>
      </w:r>
      <w:r w:rsidRPr="00EA53B8">
        <w:t>had</w:t>
      </w:r>
      <w:r w:rsidR="006E728E" w:rsidRPr="00EA53B8">
        <w:t xml:space="preserve"> </w:t>
      </w:r>
      <w:r w:rsidRPr="00EA53B8">
        <w:t>a</w:t>
      </w:r>
      <w:r w:rsidR="006E728E" w:rsidRPr="00EA53B8">
        <w:t xml:space="preserve"> </w:t>
      </w:r>
      <w:r w:rsidRPr="00EA53B8">
        <w:t>comprehensive</w:t>
      </w:r>
      <w:r w:rsidR="006E728E" w:rsidRPr="00EA53B8">
        <w:t xml:space="preserve"> </w:t>
      </w:r>
      <w:r w:rsidRPr="00EA53B8">
        <w:t>policy</w:t>
      </w:r>
      <w:r w:rsidR="006E728E" w:rsidRPr="00EA53B8">
        <w:t xml:space="preserve"> </w:t>
      </w:r>
      <w:r w:rsidRPr="00EA53B8">
        <w:t>addressing</w:t>
      </w:r>
      <w:r w:rsidR="006E728E" w:rsidRPr="00EA53B8">
        <w:t xml:space="preserve"> </w:t>
      </w:r>
      <w:r w:rsidRPr="00EA53B8">
        <w:t>issues</w:t>
      </w:r>
      <w:r w:rsidR="006E728E" w:rsidRPr="00EA53B8">
        <w:t xml:space="preserve"> </w:t>
      </w:r>
      <w:r w:rsidRPr="00EA53B8">
        <w:t>such</w:t>
      </w:r>
      <w:r w:rsidR="006E728E" w:rsidRPr="00EA53B8">
        <w:t xml:space="preserve"> </w:t>
      </w:r>
      <w:r w:rsidRPr="00EA53B8">
        <w:t>as</w:t>
      </w:r>
      <w:r w:rsidR="006E728E" w:rsidRPr="00EA53B8">
        <w:t xml:space="preserve"> </w:t>
      </w:r>
      <w:r w:rsidRPr="00EA53B8">
        <w:t>health,</w:t>
      </w:r>
      <w:r w:rsidR="006E728E" w:rsidRPr="00EA53B8">
        <w:t xml:space="preserve"> </w:t>
      </w:r>
      <w:r w:rsidRPr="00EA53B8">
        <w:t>education,</w:t>
      </w:r>
      <w:r w:rsidR="006E728E" w:rsidRPr="00EA53B8">
        <w:t xml:space="preserve"> </w:t>
      </w:r>
      <w:r w:rsidRPr="00EA53B8">
        <w:t>social</w:t>
      </w:r>
      <w:r w:rsidR="006E728E" w:rsidRPr="00EA53B8">
        <w:t xml:space="preserve"> </w:t>
      </w:r>
      <w:r w:rsidRPr="00EA53B8">
        <w:t>development,</w:t>
      </w:r>
      <w:r w:rsidR="006E728E" w:rsidRPr="00EA53B8">
        <w:t xml:space="preserve"> </w:t>
      </w:r>
      <w:r w:rsidRPr="00EA53B8">
        <w:t>living</w:t>
      </w:r>
      <w:r w:rsidR="006E728E" w:rsidRPr="00EA53B8">
        <w:t xml:space="preserve"> </w:t>
      </w:r>
      <w:r w:rsidRPr="00EA53B8">
        <w:t>standards</w:t>
      </w:r>
      <w:r w:rsidR="006E728E" w:rsidRPr="00EA53B8">
        <w:t xml:space="preserve"> </w:t>
      </w:r>
      <w:r w:rsidRPr="00EA53B8">
        <w:t>and</w:t>
      </w:r>
      <w:r w:rsidR="006E728E" w:rsidRPr="00EA53B8">
        <w:t xml:space="preserve"> </w:t>
      </w:r>
      <w:r w:rsidRPr="00EA53B8">
        <w:t>access</w:t>
      </w:r>
      <w:r w:rsidR="006E728E" w:rsidRPr="00EA53B8">
        <w:t xml:space="preserve"> </w:t>
      </w:r>
      <w:r w:rsidRPr="00EA53B8">
        <w:t>to</w:t>
      </w:r>
      <w:r w:rsidR="006E728E" w:rsidRPr="00EA53B8">
        <w:t xml:space="preserve"> </w:t>
      </w:r>
      <w:r w:rsidRPr="00EA53B8">
        <w:t>social</w:t>
      </w:r>
      <w:r w:rsidR="006E728E" w:rsidRPr="00EA53B8">
        <w:t xml:space="preserve"> </w:t>
      </w:r>
      <w:r w:rsidRPr="00EA53B8">
        <w:t>services,</w:t>
      </w:r>
      <w:r w:rsidR="006E728E" w:rsidRPr="00EA53B8">
        <w:t xml:space="preserve"> </w:t>
      </w:r>
      <w:r w:rsidRPr="00EA53B8">
        <w:t>with</w:t>
      </w:r>
      <w:r w:rsidR="006E728E" w:rsidRPr="00EA53B8">
        <w:t xml:space="preserve"> </w:t>
      </w:r>
      <w:r w:rsidRPr="00EA53B8">
        <w:t>specific</w:t>
      </w:r>
      <w:r w:rsidR="006E728E" w:rsidRPr="00EA53B8">
        <w:t xml:space="preserve"> </w:t>
      </w:r>
      <w:r w:rsidRPr="00EA53B8">
        <w:t>goals</w:t>
      </w:r>
      <w:r w:rsidR="006E728E" w:rsidRPr="00EA53B8">
        <w:t xml:space="preserve"> </w:t>
      </w:r>
      <w:r w:rsidRPr="00EA53B8">
        <w:t>for</w:t>
      </w:r>
      <w:r w:rsidR="006E728E" w:rsidRPr="00EA53B8">
        <w:t xml:space="preserve"> </w:t>
      </w:r>
      <w:r w:rsidRPr="00EA53B8">
        <w:t>the</w:t>
      </w:r>
      <w:r w:rsidR="006E728E" w:rsidRPr="00EA53B8">
        <w:t xml:space="preserve"> </w:t>
      </w:r>
      <w:r w:rsidRPr="00EA53B8">
        <w:t>period</w:t>
      </w:r>
      <w:r w:rsidR="006E728E" w:rsidRPr="00EA53B8">
        <w:t xml:space="preserve"> </w:t>
      </w:r>
      <w:r w:rsidRPr="00EA53B8">
        <w:t>through</w:t>
      </w:r>
      <w:r w:rsidR="006E728E" w:rsidRPr="00EA53B8">
        <w:t xml:space="preserve"> </w:t>
      </w:r>
      <w:r w:rsidRPr="00EA53B8">
        <w:t>2015.</w:t>
      </w:r>
      <w:r w:rsidR="006E728E" w:rsidRPr="00EA53B8">
        <w:t xml:space="preserve"> </w:t>
      </w:r>
      <w:r w:rsidRPr="00EA53B8">
        <w:t>One</w:t>
      </w:r>
      <w:r w:rsidR="006E728E" w:rsidRPr="00EA53B8">
        <w:t xml:space="preserve"> </w:t>
      </w:r>
      <w:r w:rsidRPr="00EA53B8">
        <w:t>chapter</w:t>
      </w:r>
      <w:r w:rsidR="006E728E" w:rsidRPr="00EA53B8">
        <w:t xml:space="preserve"> </w:t>
      </w:r>
      <w:r w:rsidRPr="00EA53B8">
        <w:t>of</w:t>
      </w:r>
      <w:r w:rsidR="006E728E" w:rsidRPr="00EA53B8">
        <w:t xml:space="preserve"> </w:t>
      </w:r>
      <w:r w:rsidRPr="00EA53B8">
        <w:t>the</w:t>
      </w:r>
      <w:r w:rsidR="006E728E" w:rsidRPr="00EA53B8">
        <w:t xml:space="preserve"> </w:t>
      </w:r>
      <w:r w:rsidRPr="00EA53B8">
        <w:t>policy</w:t>
      </w:r>
      <w:r w:rsidR="006E728E" w:rsidRPr="00EA53B8">
        <w:t xml:space="preserve"> </w:t>
      </w:r>
      <w:r w:rsidRPr="00EA53B8">
        <w:t>document</w:t>
      </w:r>
      <w:r w:rsidR="006E728E" w:rsidRPr="00EA53B8">
        <w:t xml:space="preserve"> </w:t>
      </w:r>
      <w:r w:rsidRPr="00EA53B8">
        <w:t>covered</w:t>
      </w:r>
      <w:r w:rsidR="006E728E" w:rsidRPr="00EA53B8">
        <w:t xml:space="preserve"> </w:t>
      </w:r>
      <w:r w:rsidRPr="00EA53B8">
        <w:t>strategic</w:t>
      </w:r>
      <w:r w:rsidR="006E728E" w:rsidRPr="00EA53B8">
        <w:t xml:space="preserve"> </w:t>
      </w:r>
      <w:r w:rsidRPr="00EA53B8">
        <w:t>priorities</w:t>
      </w:r>
      <w:r w:rsidR="006E728E" w:rsidRPr="00EA53B8">
        <w:t xml:space="preserve"> </w:t>
      </w:r>
      <w:r w:rsidRPr="00EA53B8">
        <w:t>for</w:t>
      </w:r>
      <w:r w:rsidR="006E728E" w:rsidRPr="00EA53B8">
        <w:t xml:space="preserve"> </w:t>
      </w:r>
      <w:r w:rsidRPr="00EA53B8">
        <w:t>social</w:t>
      </w:r>
      <w:r w:rsidR="006E728E" w:rsidRPr="00EA53B8">
        <w:t xml:space="preserve"> </w:t>
      </w:r>
      <w:r w:rsidRPr="00EA53B8">
        <w:t>welfare</w:t>
      </w:r>
      <w:r w:rsidR="006E728E" w:rsidRPr="00EA53B8">
        <w:t xml:space="preserve"> </w:t>
      </w:r>
      <w:r w:rsidRPr="00EA53B8">
        <w:t>and</w:t>
      </w:r>
      <w:r w:rsidR="006E728E" w:rsidRPr="00EA53B8">
        <w:t xml:space="preserve"> </w:t>
      </w:r>
      <w:r w:rsidRPr="00EA53B8">
        <w:t>called</w:t>
      </w:r>
      <w:r w:rsidR="006E728E" w:rsidRPr="00EA53B8">
        <w:t xml:space="preserve"> </w:t>
      </w:r>
      <w:r w:rsidRPr="00EA53B8">
        <w:t>for</w:t>
      </w:r>
      <w:r w:rsidR="006E728E" w:rsidRPr="00EA53B8">
        <w:t xml:space="preserve"> </w:t>
      </w:r>
      <w:r w:rsidRPr="00EA53B8">
        <w:t>specific</w:t>
      </w:r>
      <w:r w:rsidR="006E728E" w:rsidRPr="00EA53B8">
        <w:t xml:space="preserve"> </w:t>
      </w:r>
      <w:r w:rsidRPr="00EA53B8">
        <w:t>increases</w:t>
      </w:r>
      <w:r w:rsidR="006E728E" w:rsidRPr="00EA53B8">
        <w:t xml:space="preserve"> </w:t>
      </w:r>
      <w:r w:rsidRPr="00EA53B8">
        <w:t>in</w:t>
      </w:r>
      <w:r w:rsidR="006E728E" w:rsidRPr="00EA53B8">
        <w:t xml:space="preserve"> </w:t>
      </w:r>
      <w:r w:rsidRPr="00EA53B8">
        <w:t>minimum</w:t>
      </w:r>
      <w:r w:rsidR="006E728E" w:rsidRPr="00EA53B8">
        <w:t xml:space="preserve"> </w:t>
      </w:r>
      <w:r w:rsidRPr="00EA53B8">
        <w:t>wages</w:t>
      </w:r>
      <w:r w:rsidR="006E728E" w:rsidRPr="00EA53B8">
        <w:t xml:space="preserve"> </w:t>
      </w:r>
      <w:r w:rsidRPr="00EA53B8">
        <w:t>and</w:t>
      </w:r>
      <w:r w:rsidR="006E728E" w:rsidRPr="00EA53B8">
        <w:t xml:space="preserve"> </w:t>
      </w:r>
      <w:r w:rsidRPr="00EA53B8">
        <w:t>pensions.</w:t>
      </w:r>
    </w:p>
    <w:p w:rsidR="00A65557" w:rsidRPr="00EA53B8" w:rsidRDefault="00A65557" w:rsidP="00A65557">
      <w:pPr>
        <w:pStyle w:val="ParaNoG"/>
      </w:pP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had</w:t>
      </w:r>
      <w:r w:rsidR="006E728E" w:rsidRPr="00EA53B8">
        <w:t xml:space="preserve"> </w:t>
      </w:r>
      <w:r w:rsidRPr="00EA53B8">
        <w:t>adopted</w:t>
      </w:r>
      <w:r w:rsidR="006E728E" w:rsidRPr="00EA53B8">
        <w:t xml:space="preserve"> </w:t>
      </w:r>
      <w:r w:rsidRPr="00EA53B8">
        <w:t>a</w:t>
      </w:r>
      <w:r w:rsidR="006E728E" w:rsidRPr="00EA53B8">
        <w:t xml:space="preserve"> </w:t>
      </w:r>
      <w:r w:rsidRPr="00EA53B8">
        <w:t>series</w:t>
      </w:r>
      <w:r w:rsidR="006E728E" w:rsidRPr="00EA53B8">
        <w:t xml:space="preserve"> </w:t>
      </w:r>
      <w:r w:rsidRPr="00EA53B8">
        <w:t>of</w:t>
      </w:r>
      <w:r w:rsidR="006E728E" w:rsidRPr="00EA53B8">
        <w:t xml:space="preserve"> </w:t>
      </w:r>
      <w:r w:rsidRPr="00EA53B8">
        <w:t>measures</w:t>
      </w:r>
      <w:r w:rsidR="006E728E" w:rsidRPr="00EA53B8">
        <w:t xml:space="preserve"> </w:t>
      </w:r>
      <w:r w:rsidRPr="00EA53B8">
        <w:t>to</w:t>
      </w:r>
      <w:r w:rsidR="006E728E" w:rsidRPr="00EA53B8">
        <w:t xml:space="preserve"> </w:t>
      </w:r>
      <w:r w:rsidRPr="00EA53B8">
        <w:t>combat</w:t>
      </w:r>
      <w:r w:rsidR="006E728E" w:rsidRPr="00EA53B8">
        <w:t xml:space="preserve"> </w:t>
      </w:r>
      <w:r w:rsidRPr="00EA53B8">
        <w:t>the</w:t>
      </w:r>
      <w:r w:rsidR="006E728E" w:rsidRPr="00EA53B8">
        <w:t xml:space="preserve"> </w:t>
      </w:r>
      <w:r w:rsidRPr="00EA53B8">
        <w:t>effects</w:t>
      </w:r>
      <w:r w:rsidR="006E728E" w:rsidRPr="00EA53B8">
        <w:t xml:space="preserve"> </w:t>
      </w:r>
      <w:r w:rsidRPr="00EA53B8">
        <w:t>of</w:t>
      </w:r>
      <w:r w:rsidR="006E728E" w:rsidRPr="00EA53B8">
        <w:t xml:space="preserve"> </w:t>
      </w:r>
      <w:r w:rsidRPr="00EA53B8">
        <w:t>the</w:t>
      </w:r>
      <w:r w:rsidR="006E728E" w:rsidRPr="00EA53B8">
        <w:t xml:space="preserve"> </w:t>
      </w:r>
      <w:r w:rsidRPr="00EA53B8">
        <w:t>world</w:t>
      </w:r>
      <w:r w:rsidR="006E728E" w:rsidRPr="00EA53B8">
        <w:t xml:space="preserve"> </w:t>
      </w:r>
      <w:r w:rsidRPr="00EA53B8">
        <w:t>financial</w:t>
      </w:r>
      <w:r w:rsidR="006E728E" w:rsidRPr="00EA53B8">
        <w:t xml:space="preserve"> </w:t>
      </w:r>
      <w:r w:rsidRPr="00EA53B8">
        <w:t>crisis</w:t>
      </w:r>
      <w:r w:rsidR="006E728E" w:rsidRPr="00EA53B8">
        <w:t xml:space="preserve"> </w:t>
      </w:r>
      <w:r w:rsidRPr="00EA53B8">
        <w:t>between</w:t>
      </w:r>
      <w:r w:rsidR="006E728E" w:rsidRPr="00EA53B8">
        <w:t xml:space="preserve"> </w:t>
      </w:r>
      <w:r w:rsidRPr="00EA53B8">
        <w:t>2009</w:t>
      </w:r>
      <w:r w:rsidR="006E728E" w:rsidRPr="00EA53B8">
        <w:t xml:space="preserve"> </w:t>
      </w:r>
      <w:r w:rsidRPr="00EA53B8">
        <w:t>and</w:t>
      </w:r>
      <w:r w:rsidR="006E728E" w:rsidRPr="00EA53B8">
        <w:t xml:space="preserve"> </w:t>
      </w:r>
      <w:r w:rsidRPr="00EA53B8">
        <w:t>2012,</w:t>
      </w:r>
      <w:r w:rsidR="006E728E" w:rsidRPr="00EA53B8">
        <w:t xml:space="preserve"> </w:t>
      </w:r>
      <w:r w:rsidRPr="00EA53B8">
        <w:t>and</w:t>
      </w:r>
      <w:r w:rsidR="006E728E" w:rsidRPr="00EA53B8">
        <w:t xml:space="preserve"> </w:t>
      </w:r>
      <w:r w:rsidRPr="00EA53B8">
        <w:t>they</w:t>
      </w:r>
      <w:r w:rsidR="006E728E" w:rsidRPr="00EA53B8">
        <w:t xml:space="preserve"> </w:t>
      </w:r>
      <w:r w:rsidRPr="00EA53B8">
        <w:t>were</w:t>
      </w:r>
      <w:r w:rsidR="006E728E" w:rsidRPr="00EA53B8">
        <w:t xml:space="preserve"> </w:t>
      </w:r>
      <w:r w:rsidRPr="00EA53B8">
        <w:t>described</w:t>
      </w:r>
      <w:r w:rsidR="006E728E" w:rsidRPr="00EA53B8">
        <w:t xml:space="preserve"> </w:t>
      </w:r>
      <w:r w:rsidRPr="00EA53B8">
        <w:t>in</w:t>
      </w:r>
      <w:r w:rsidR="006E728E" w:rsidRPr="00EA53B8">
        <w:t xml:space="preserve"> </w:t>
      </w:r>
      <w:r w:rsidRPr="00EA53B8">
        <w:t>detail</w:t>
      </w:r>
      <w:r w:rsidR="006E728E" w:rsidRPr="00EA53B8">
        <w:t xml:space="preserve"> </w:t>
      </w:r>
      <w:r w:rsidRPr="00EA53B8">
        <w:t>in</w:t>
      </w:r>
      <w:r w:rsidR="006E728E" w:rsidRPr="00EA53B8">
        <w:t xml:space="preserve"> </w:t>
      </w:r>
      <w:r w:rsidRPr="00EA53B8">
        <w:t>an</w:t>
      </w:r>
      <w:r w:rsidR="006E728E" w:rsidRPr="00EA53B8">
        <w:t xml:space="preserve"> </w:t>
      </w:r>
      <w:r w:rsidRPr="00EA53B8">
        <w:t>official</w:t>
      </w:r>
      <w:r w:rsidR="006E728E" w:rsidRPr="00EA53B8">
        <w:t xml:space="preserve"> </w:t>
      </w:r>
      <w:r w:rsidRPr="00EA53B8">
        <w:t>document.</w:t>
      </w:r>
      <w:r w:rsidR="006E728E" w:rsidRPr="00EA53B8">
        <w:t xml:space="preserve"> </w:t>
      </w:r>
      <w:r w:rsidRPr="00EA53B8">
        <w:t>The</w:t>
      </w:r>
      <w:r w:rsidR="006E728E" w:rsidRPr="00EA53B8">
        <w:t xml:space="preserve"> </w:t>
      </w:r>
      <w:r w:rsidRPr="00EA53B8">
        <w:t>Government</w:t>
      </w:r>
      <w:r w:rsidR="006E728E" w:rsidRPr="00EA53B8">
        <w:t xml:space="preserve"> </w:t>
      </w:r>
      <w:r w:rsidRPr="00EA53B8">
        <w:t>still</w:t>
      </w:r>
      <w:r w:rsidR="006E728E" w:rsidRPr="00EA53B8">
        <w:t xml:space="preserve"> </w:t>
      </w:r>
      <w:r w:rsidRPr="00EA53B8">
        <w:t>maintained</w:t>
      </w:r>
      <w:r w:rsidR="006E728E" w:rsidRPr="00EA53B8">
        <w:t xml:space="preserve"> </w:t>
      </w:r>
      <w:r w:rsidRPr="00EA53B8">
        <w:t>programmes</w:t>
      </w:r>
      <w:r w:rsidR="006E728E" w:rsidRPr="00EA53B8">
        <w:t xml:space="preserve"> </w:t>
      </w:r>
      <w:r w:rsidRPr="00EA53B8">
        <w:t>to</w:t>
      </w:r>
      <w:r w:rsidR="006E728E" w:rsidRPr="00EA53B8">
        <w:t xml:space="preserve"> </w:t>
      </w:r>
      <w:r w:rsidRPr="00EA53B8">
        <w:t>assist</w:t>
      </w:r>
      <w:r w:rsidR="006E728E" w:rsidRPr="00EA53B8">
        <w:t xml:space="preserve"> </w:t>
      </w:r>
      <w:r w:rsidRPr="00EA53B8">
        <w:t>specific</w:t>
      </w:r>
      <w:r w:rsidR="006E728E" w:rsidRPr="00EA53B8">
        <w:t xml:space="preserve"> </w:t>
      </w:r>
      <w:r w:rsidRPr="00EA53B8">
        <w:t>vulnerable</w:t>
      </w:r>
      <w:r w:rsidR="006E728E" w:rsidRPr="00EA53B8">
        <w:t xml:space="preserve"> </w:t>
      </w:r>
      <w:r w:rsidRPr="00EA53B8">
        <w:t>and</w:t>
      </w:r>
      <w:r w:rsidR="006E728E" w:rsidRPr="00EA53B8">
        <w:t xml:space="preserve"> </w:t>
      </w:r>
      <w:r w:rsidRPr="00EA53B8">
        <w:t>needy</w:t>
      </w:r>
      <w:r w:rsidR="006E728E" w:rsidRPr="00EA53B8">
        <w:t xml:space="preserve"> </w:t>
      </w:r>
      <w:r w:rsidRPr="00EA53B8">
        <w:t>groups</w:t>
      </w:r>
      <w:r w:rsidR="006E728E" w:rsidRPr="00EA53B8">
        <w:t xml:space="preserve"> </w:t>
      </w:r>
      <w:r w:rsidRPr="00EA53B8">
        <w:t>such</w:t>
      </w:r>
      <w:r w:rsidR="006E728E" w:rsidRPr="00EA53B8">
        <w:t xml:space="preserve"> </w:t>
      </w:r>
      <w:r w:rsidRPr="00EA53B8">
        <w:t>as</w:t>
      </w:r>
      <w:r w:rsidR="006E728E" w:rsidRPr="00EA53B8">
        <w:t xml:space="preserve"> </w:t>
      </w:r>
      <w:r w:rsidRPr="00EA53B8">
        <w:t>single-parent</w:t>
      </w:r>
      <w:r w:rsidR="006E728E" w:rsidRPr="00EA53B8">
        <w:t xml:space="preserve"> </w:t>
      </w:r>
      <w:r w:rsidRPr="00EA53B8">
        <w:t>families,</w:t>
      </w:r>
      <w:r w:rsidR="006E728E" w:rsidRPr="00EA53B8">
        <w:t xml:space="preserve"> </w:t>
      </w:r>
      <w:r w:rsidRPr="00EA53B8">
        <w:t>elderly</w:t>
      </w:r>
      <w:r w:rsidR="006E728E" w:rsidRPr="00EA53B8">
        <w:t xml:space="preserve"> </w:t>
      </w:r>
      <w:r w:rsidRPr="00EA53B8">
        <w:t>people</w:t>
      </w:r>
      <w:r w:rsidR="006E728E" w:rsidRPr="00EA53B8">
        <w:t xml:space="preserve"> </w:t>
      </w:r>
      <w:r w:rsidRPr="00EA53B8">
        <w:t>requiring</w:t>
      </w:r>
      <w:r w:rsidR="006E728E" w:rsidRPr="00EA53B8">
        <w:t xml:space="preserve"> </w:t>
      </w:r>
      <w:r w:rsidRPr="00EA53B8">
        <w:t>care,</w:t>
      </w:r>
      <w:r w:rsidR="006E728E" w:rsidRPr="00EA53B8">
        <w:t xml:space="preserve"> </w:t>
      </w:r>
      <w:r w:rsidRPr="00EA53B8">
        <w:t>people</w:t>
      </w:r>
      <w:r w:rsidR="006E728E" w:rsidRPr="00EA53B8">
        <w:t xml:space="preserve"> </w:t>
      </w:r>
      <w:r w:rsidRPr="00EA53B8">
        <w:t>living</w:t>
      </w:r>
      <w:r w:rsidR="006E728E" w:rsidRPr="00EA53B8">
        <w:t xml:space="preserve"> </w:t>
      </w:r>
      <w:r w:rsidRPr="00EA53B8">
        <w:t>with</w:t>
      </w:r>
      <w:r w:rsidR="006E728E" w:rsidRPr="00EA53B8">
        <w:t xml:space="preserve"> </w:t>
      </w:r>
      <w:r w:rsidRPr="00EA53B8">
        <w:t>disabilities</w:t>
      </w:r>
      <w:r w:rsidR="006E728E" w:rsidRPr="00EA53B8">
        <w:t xml:space="preserve"> </w:t>
      </w:r>
      <w:r w:rsidRPr="00EA53B8">
        <w:t>and</w:t>
      </w:r>
      <w:r w:rsidR="006E728E" w:rsidRPr="00EA53B8">
        <w:t xml:space="preserve"> </w:t>
      </w:r>
      <w:r w:rsidRPr="00EA53B8">
        <w:t>people</w:t>
      </w:r>
      <w:r w:rsidR="006E728E" w:rsidRPr="00EA53B8">
        <w:t xml:space="preserve"> </w:t>
      </w:r>
      <w:r w:rsidRPr="00EA53B8">
        <w:t>suffering</w:t>
      </w:r>
      <w:r w:rsidR="006E728E" w:rsidRPr="00EA53B8">
        <w:t xml:space="preserve"> </w:t>
      </w:r>
      <w:r w:rsidRPr="00EA53B8">
        <w:t>from</w:t>
      </w:r>
      <w:r w:rsidR="006E728E" w:rsidRPr="00EA53B8">
        <w:t xml:space="preserve"> </w:t>
      </w:r>
      <w:r w:rsidRPr="00EA53B8">
        <w:t>diseases</w:t>
      </w:r>
      <w:r w:rsidR="006E728E" w:rsidRPr="00EA53B8">
        <w:t xml:space="preserve"> </w:t>
      </w:r>
      <w:r w:rsidRPr="00EA53B8">
        <w:t>such</w:t>
      </w:r>
      <w:r w:rsidR="006E728E" w:rsidRPr="00EA53B8">
        <w:t xml:space="preserve"> </w:t>
      </w:r>
      <w:r w:rsidRPr="00EA53B8">
        <w:t>as</w:t>
      </w:r>
      <w:r w:rsidR="006E728E" w:rsidRPr="00EA53B8">
        <w:t xml:space="preserve"> </w:t>
      </w:r>
      <w:r w:rsidRPr="00EA53B8">
        <w:t>tuberculosis,</w:t>
      </w:r>
      <w:r w:rsidR="006E728E" w:rsidRPr="00EA53B8">
        <w:t xml:space="preserve"> </w:t>
      </w:r>
      <w:r w:rsidRPr="00EA53B8">
        <w:t>HIV/AIDS</w:t>
      </w:r>
      <w:r w:rsidR="006E728E" w:rsidRPr="00EA53B8">
        <w:t xml:space="preserve"> </w:t>
      </w:r>
      <w:r w:rsidRPr="00EA53B8">
        <w:t>or</w:t>
      </w:r>
      <w:r w:rsidR="006E728E" w:rsidRPr="00EA53B8">
        <w:t xml:space="preserve"> </w:t>
      </w:r>
      <w:r w:rsidRPr="00EA53B8">
        <w:t>diabetes</w:t>
      </w:r>
      <w:r w:rsidR="006E728E" w:rsidRPr="00EA53B8">
        <w:t xml:space="preserve"> </w:t>
      </w:r>
      <w:r w:rsidRPr="00EA53B8">
        <w:t>in</w:t>
      </w:r>
      <w:r w:rsidR="006E728E" w:rsidRPr="00EA53B8">
        <w:t xml:space="preserve"> </w:t>
      </w:r>
      <w:r w:rsidRPr="00EA53B8">
        <w:t>dealing</w:t>
      </w:r>
      <w:r w:rsidR="006E728E" w:rsidRPr="00EA53B8">
        <w:t xml:space="preserve"> </w:t>
      </w:r>
      <w:r w:rsidRPr="00EA53B8">
        <w:t>with</w:t>
      </w:r>
      <w:r w:rsidR="006E728E" w:rsidRPr="00EA53B8">
        <w:t xml:space="preserve"> </w:t>
      </w:r>
      <w:r w:rsidRPr="00EA53B8">
        <w:t>the</w:t>
      </w:r>
      <w:r w:rsidR="006E728E" w:rsidRPr="00EA53B8">
        <w:t xml:space="preserve"> </w:t>
      </w:r>
      <w:r w:rsidRPr="00EA53B8">
        <w:t>continuing</w:t>
      </w:r>
      <w:r w:rsidR="006E728E" w:rsidRPr="00EA53B8">
        <w:t xml:space="preserve"> </w:t>
      </w:r>
      <w:r w:rsidRPr="00EA53B8">
        <w:t>effects</w:t>
      </w:r>
      <w:r w:rsidR="006E728E" w:rsidRPr="00EA53B8">
        <w:t xml:space="preserve"> </w:t>
      </w:r>
      <w:r w:rsidRPr="00EA53B8">
        <w:t>of</w:t>
      </w:r>
      <w:r w:rsidR="006E728E" w:rsidRPr="00EA53B8">
        <w:t xml:space="preserve"> </w:t>
      </w:r>
      <w:r w:rsidRPr="00EA53B8">
        <w:t>the</w:t>
      </w:r>
      <w:r w:rsidR="006E728E" w:rsidRPr="00EA53B8">
        <w:t xml:space="preserve"> </w:t>
      </w:r>
      <w:r w:rsidRPr="00EA53B8">
        <w:t>crisis.</w:t>
      </w:r>
    </w:p>
    <w:p w:rsidR="00A65557" w:rsidRPr="00EA53B8" w:rsidRDefault="00A65557" w:rsidP="00A65557">
      <w:pPr>
        <w:pStyle w:val="ParaNoG"/>
      </w:pPr>
      <w:r w:rsidRPr="00EA53B8">
        <w:t>As</w:t>
      </w:r>
      <w:r w:rsidR="006E728E" w:rsidRPr="00EA53B8">
        <w:t xml:space="preserve"> </w:t>
      </w:r>
      <w:r w:rsidRPr="00EA53B8">
        <w:t>the</w:t>
      </w:r>
      <w:r w:rsidR="006E728E" w:rsidRPr="00EA53B8">
        <w:t xml:space="preserve"> </w:t>
      </w:r>
      <w:r w:rsidRPr="00EA53B8">
        <w:t>head</w:t>
      </w:r>
      <w:r w:rsidR="006E728E" w:rsidRPr="00EA53B8">
        <w:t xml:space="preserve"> </w:t>
      </w:r>
      <w:r w:rsidRPr="00EA53B8">
        <w:t>of</w:t>
      </w:r>
      <w:r w:rsidR="006E728E" w:rsidRPr="00EA53B8">
        <w:t xml:space="preserve"> </w:t>
      </w:r>
      <w:r w:rsidRPr="00EA53B8">
        <w:t>delegation</w:t>
      </w:r>
      <w:r w:rsidR="006E728E" w:rsidRPr="00EA53B8">
        <w:t xml:space="preserve"> </w:t>
      </w:r>
      <w:r w:rsidRPr="00EA53B8">
        <w:t>had</w:t>
      </w:r>
      <w:r w:rsidR="006E728E" w:rsidRPr="00EA53B8">
        <w:t xml:space="preserve"> </w:t>
      </w:r>
      <w:r w:rsidRPr="00EA53B8">
        <w:t>said,</w:t>
      </w:r>
      <w:r w:rsidR="006E728E" w:rsidRPr="00EA53B8">
        <w:t xml:space="preserve"> </w:t>
      </w:r>
      <w:r w:rsidRPr="00EA53B8">
        <w:t>the</w:t>
      </w:r>
      <w:r w:rsidR="006E728E" w:rsidRPr="00EA53B8">
        <w:t xml:space="preserve"> </w:t>
      </w:r>
      <w:r w:rsidRPr="00EA53B8">
        <w:t>environmental</w:t>
      </w:r>
      <w:r w:rsidR="006E728E" w:rsidRPr="00EA53B8">
        <w:t xml:space="preserve"> </w:t>
      </w:r>
      <w:r w:rsidRPr="00EA53B8">
        <w:t>disaster</w:t>
      </w:r>
      <w:r w:rsidR="006E728E" w:rsidRPr="00EA53B8">
        <w:t xml:space="preserve"> </w:t>
      </w:r>
      <w:r w:rsidRPr="00EA53B8">
        <w:t>in</w:t>
      </w:r>
      <w:r w:rsidR="006E728E" w:rsidRPr="00EA53B8">
        <w:t xml:space="preserve"> </w:t>
      </w:r>
      <w:r w:rsidRPr="00EA53B8">
        <w:t>the</w:t>
      </w:r>
      <w:r w:rsidR="006E728E" w:rsidRPr="00EA53B8">
        <w:t xml:space="preserve"> </w:t>
      </w:r>
      <w:r w:rsidRPr="00EA53B8">
        <w:t>Aral</w:t>
      </w:r>
      <w:r w:rsidR="006E728E" w:rsidRPr="00EA53B8">
        <w:t xml:space="preserve"> </w:t>
      </w:r>
      <w:r w:rsidRPr="00EA53B8">
        <w:t>Sea</w:t>
      </w:r>
      <w:r w:rsidR="006E728E" w:rsidRPr="00EA53B8">
        <w:t xml:space="preserve"> </w:t>
      </w:r>
      <w:r w:rsidRPr="00EA53B8">
        <w:t>region</w:t>
      </w:r>
      <w:r w:rsidR="006E728E" w:rsidRPr="00EA53B8">
        <w:t xml:space="preserve"> </w:t>
      </w:r>
      <w:r w:rsidRPr="00EA53B8">
        <w:t>was</w:t>
      </w:r>
      <w:r w:rsidR="006E728E" w:rsidRPr="00EA53B8">
        <w:t xml:space="preserve"> </w:t>
      </w:r>
      <w:r w:rsidRPr="00EA53B8">
        <w:t>a</w:t>
      </w:r>
      <w:r w:rsidR="006E728E" w:rsidRPr="00EA53B8">
        <w:t xml:space="preserve"> </w:t>
      </w:r>
      <w:r w:rsidRPr="00EA53B8">
        <w:t>problem</w:t>
      </w:r>
      <w:r w:rsidR="006E728E" w:rsidRPr="00EA53B8">
        <w:t xml:space="preserve"> </w:t>
      </w:r>
      <w:r w:rsidRPr="00EA53B8">
        <w:t>not</w:t>
      </w:r>
      <w:r w:rsidR="006E728E" w:rsidRPr="00EA53B8">
        <w:t xml:space="preserve"> </w:t>
      </w:r>
      <w:r w:rsidRPr="00EA53B8">
        <w:t>only</w:t>
      </w:r>
      <w:r w:rsidR="006E728E" w:rsidRPr="00EA53B8">
        <w:t xml:space="preserve"> </w:t>
      </w:r>
      <w:r w:rsidRPr="00EA53B8">
        <w:t>for</w:t>
      </w:r>
      <w:r w:rsidR="006E728E" w:rsidRPr="00EA53B8">
        <w:t xml:space="preserve"> </w:t>
      </w: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and</w:t>
      </w:r>
      <w:r w:rsidR="006E728E" w:rsidRPr="00EA53B8">
        <w:t xml:space="preserve"> </w:t>
      </w:r>
      <w:r w:rsidRPr="00EA53B8">
        <w:t>the</w:t>
      </w:r>
      <w:r w:rsidR="006E728E" w:rsidRPr="00EA53B8">
        <w:t xml:space="preserve"> </w:t>
      </w:r>
      <w:r w:rsidRPr="00EA53B8">
        <w:t>region,</w:t>
      </w:r>
      <w:r w:rsidR="006E728E" w:rsidRPr="00EA53B8">
        <w:t xml:space="preserve"> </w:t>
      </w:r>
      <w:r w:rsidRPr="00EA53B8">
        <w:t>but</w:t>
      </w:r>
      <w:r w:rsidR="006E728E" w:rsidRPr="00EA53B8">
        <w:t xml:space="preserve"> </w:t>
      </w:r>
      <w:r w:rsidRPr="00EA53B8">
        <w:t>for</w:t>
      </w:r>
      <w:r w:rsidR="006E728E" w:rsidRPr="00EA53B8">
        <w:t xml:space="preserve"> </w:t>
      </w:r>
      <w:r w:rsidRPr="00EA53B8">
        <w:t>the</w:t>
      </w:r>
      <w:r w:rsidR="006E728E" w:rsidRPr="00EA53B8">
        <w:t xml:space="preserve"> </w:t>
      </w:r>
      <w:r w:rsidRPr="00EA53B8">
        <w:t>entire</w:t>
      </w:r>
      <w:r w:rsidR="006E728E" w:rsidRPr="00EA53B8">
        <w:t xml:space="preserve"> </w:t>
      </w:r>
      <w:r w:rsidRPr="00EA53B8">
        <w:t>world.</w:t>
      </w:r>
      <w:r w:rsidR="006E728E" w:rsidRPr="00EA53B8">
        <w:t xml:space="preserve"> </w:t>
      </w:r>
      <w:r w:rsidRPr="00EA53B8">
        <w:t>Some</w:t>
      </w:r>
      <w:r w:rsidR="006E728E" w:rsidRPr="00EA53B8">
        <w:t xml:space="preserve"> </w:t>
      </w:r>
      <w:r w:rsidRPr="00EA53B8">
        <w:t>15</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the</w:t>
      </w:r>
      <w:r w:rsidR="006E728E" w:rsidRPr="00EA53B8">
        <w:t xml:space="preserve"> </w:t>
      </w:r>
      <w:r w:rsidRPr="00EA53B8">
        <w:t>country</w:t>
      </w:r>
      <w:r w:rsidR="00EA53B8">
        <w:t>’</w:t>
      </w:r>
      <w:r w:rsidRPr="00EA53B8">
        <w:t>s</w:t>
      </w:r>
      <w:r w:rsidR="006E728E" w:rsidRPr="00EA53B8">
        <w:t xml:space="preserve"> </w:t>
      </w:r>
      <w:r w:rsidRPr="00EA53B8">
        <w:t>people,</w:t>
      </w:r>
      <w:r w:rsidR="006E728E" w:rsidRPr="00EA53B8">
        <w:t xml:space="preserve"> </w:t>
      </w:r>
      <w:r w:rsidRPr="00EA53B8">
        <w:t>living</w:t>
      </w:r>
      <w:r w:rsidR="006E728E" w:rsidRPr="00EA53B8">
        <w:t xml:space="preserve"> </w:t>
      </w:r>
      <w:r w:rsidRPr="00EA53B8">
        <w:t>in</w:t>
      </w:r>
      <w:r w:rsidR="006E728E" w:rsidRPr="00EA53B8">
        <w:t xml:space="preserve"> </w:t>
      </w:r>
      <w:r w:rsidRPr="00EA53B8">
        <w:t>40</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its</w:t>
      </w:r>
      <w:r w:rsidR="006E728E" w:rsidRPr="00EA53B8">
        <w:t xml:space="preserve"> </w:t>
      </w:r>
      <w:r w:rsidRPr="00EA53B8">
        <w:t>territory,</w:t>
      </w:r>
      <w:r w:rsidR="006E728E" w:rsidRPr="00EA53B8">
        <w:t xml:space="preserve"> </w:t>
      </w:r>
      <w:r w:rsidRPr="00EA53B8">
        <w:t>were</w:t>
      </w:r>
      <w:r w:rsidR="006E728E" w:rsidRPr="00EA53B8">
        <w:t xml:space="preserve"> </w:t>
      </w:r>
      <w:r w:rsidRPr="00EA53B8">
        <w:t>affected</w:t>
      </w:r>
      <w:r w:rsidR="006E728E" w:rsidRPr="00EA53B8">
        <w:t xml:space="preserve"> </w:t>
      </w:r>
      <w:r w:rsidRPr="00EA53B8">
        <w:t>by</w:t>
      </w:r>
      <w:r w:rsidR="006E728E" w:rsidRPr="00EA53B8">
        <w:t xml:space="preserve"> </w:t>
      </w:r>
      <w:r w:rsidRPr="00EA53B8">
        <w:t>that</w:t>
      </w:r>
      <w:r w:rsidR="006E728E" w:rsidRPr="00EA53B8">
        <w:t xml:space="preserve"> </w:t>
      </w:r>
      <w:r w:rsidRPr="00EA53B8">
        <w:t>problem.</w:t>
      </w:r>
      <w:r w:rsidR="006E728E" w:rsidRPr="00EA53B8">
        <w:t xml:space="preserve"> </w:t>
      </w:r>
      <w:r w:rsidRPr="00EA53B8">
        <w:t>The</w:t>
      </w:r>
      <w:r w:rsidR="006E728E" w:rsidRPr="00EA53B8">
        <w:t xml:space="preserve"> </w:t>
      </w:r>
      <w:r w:rsidRPr="00EA53B8">
        <w:t>Government</w:t>
      </w:r>
      <w:r w:rsidR="006E728E" w:rsidRPr="00EA53B8">
        <w:t xml:space="preserve"> </w:t>
      </w:r>
      <w:r w:rsidRPr="00EA53B8">
        <w:t>encouraged</w:t>
      </w:r>
      <w:r w:rsidR="006E728E" w:rsidRPr="00EA53B8">
        <w:t xml:space="preserve"> </w:t>
      </w:r>
      <w:r w:rsidRPr="00EA53B8">
        <w:t>employment</w:t>
      </w:r>
      <w:r w:rsidR="006E728E" w:rsidRPr="00EA53B8">
        <w:t xml:space="preserve"> </w:t>
      </w:r>
      <w:r w:rsidRPr="00EA53B8">
        <w:t>as</w:t>
      </w:r>
      <w:r w:rsidR="006E728E" w:rsidRPr="00EA53B8">
        <w:t xml:space="preserve"> </w:t>
      </w:r>
      <w:r w:rsidRPr="00EA53B8">
        <w:t>a</w:t>
      </w:r>
      <w:r w:rsidR="006E728E" w:rsidRPr="00EA53B8">
        <w:t xml:space="preserve"> </w:t>
      </w:r>
      <w:r w:rsidRPr="00EA53B8">
        <w:t>material</w:t>
      </w:r>
      <w:r w:rsidR="006E728E" w:rsidRPr="00EA53B8">
        <w:t xml:space="preserve"> </w:t>
      </w:r>
      <w:r w:rsidRPr="00EA53B8">
        <w:t>basis</w:t>
      </w:r>
      <w:r w:rsidR="006E728E" w:rsidRPr="00EA53B8">
        <w:t xml:space="preserve"> </w:t>
      </w:r>
      <w:r w:rsidRPr="00EA53B8">
        <w:t>for</w:t>
      </w:r>
      <w:r w:rsidR="006E728E" w:rsidRPr="00EA53B8">
        <w:t xml:space="preserve"> </w:t>
      </w:r>
      <w:r w:rsidRPr="00EA53B8">
        <w:t>raising</w:t>
      </w:r>
      <w:r w:rsidR="006E728E" w:rsidRPr="00EA53B8">
        <w:t xml:space="preserve"> </w:t>
      </w:r>
      <w:r w:rsidRPr="00EA53B8">
        <w:t>living</w:t>
      </w:r>
      <w:r w:rsidR="006E728E" w:rsidRPr="00EA53B8">
        <w:t xml:space="preserve"> </w:t>
      </w:r>
      <w:r w:rsidRPr="00EA53B8">
        <w:t>standards</w:t>
      </w:r>
      <w:r w:rsidR="006E728E" w:rsidRPr="00EA53B8">
        <w:t xml:space="preserve"> </w:t>
      </w:r>
      <w:r w:rsidRPr="00EA53B8">
        <w:t>and</w:t>
      </w:r>
      <w:r w:rsidR="006E728E" w:rsidRPr="00EA53B8">
        <w:t xml:space="preserve"> </w:t>
      </w:r>
      <w:r w:rsidRPr="00EA53B8">
        <w:t>provided</w:t>
      </w:r>
      <w:r w:rsidR="006E728E" w:rsidRPr="00EA53B8">
        <w:t xml:space="preserve"> </w:t>
      </w:r>
      <w:r w:rsidRPr="00EA53B8">
        <w:t>targeted</w:t>
      </w:r>
      <w:r w:rsidR="006E728E" w:rsidRPr="00EA53B8">
        <w:t xml:space="preserve"> </w:t>
      </w:r>
      <w:r w:rsidRPr="00EA53B8">
        <w:t>social</w:t>
      </w:r>
      <w:r w:rsidR="006E728E" w:rsidRPr="00EA53B8">
        <w:t xml:space="preserve"> </w:t>
      </w:r>
      <w:r w:rsidRPr="00EA53B8">
        <w:t>protection</w:t>
      </w:r>
      <w:r w:rsidR="006E728E" w:rsidRPr="00EA53B8">
        <w:t xml:space="preserve"> </w:t>
      </w:r>
      <w:r w:rsidRPr="00EA53B8">
        <w:t>for</w:t>
      </w:r>
      <w:r w:rsidR="006E728E" w:rsidRPr="00EA53B8">
        <w:t xml:space="preserve"> </w:t>
      </w:r>
      <w:r w:rsidRPr="00EA53B8">
        <w:t>the</w:t>
      </w:r>
      <w:r w:rsidR="006E728E" w:rsidRPr="00EA53B8">
        <w:t xml:space="preserve"> </w:t>
      </w:r>
      <w:r w:rsidRPr="00EA53B8">
        <w:t>population</w:t>
      </w:r>
      <w:r w:rsidR="006E728E" w:rsidRPr="00EA53B8">
        <w:t xml:space="preserve"> </w:t>
      </w:r>
      <w:r w:rsidRPr="00EA53B8">
        <w:t>and</w:t>
      </w:r>
      <w:r w:rsidR="006E728E" w:rsidRPr="00EA53B8">
        <w:t xml:space="preserve"> </w:t>
      </w:r>
      <w:r w:rsidRPr="00EA53B8">
        <w:t>for</w:t>
      </w:r>
      <w:r w:rsidR="006E728E" w:rsidRPr="00EA53B8">
        <w:t xml:space="preserve"> </w:t>
      </w:r>
      <w:r w:rsidRPr="00EA53B8">
        <w:t>support</w:t>
      </w:r>
      <w:r w:rsidR="006E728E" w:rsidRPr="00EA53B8">
        <w:t xml:space="preserve"> </w:t>
      </w:r>
      <w:r w:rsidRPr="00EA53B8">
        <w:t>of</w:t>
      </w:r>
      <w:r w:rsidR="006E728E" w:rsidRPr="00EA53B8">
        <w:t xml:space="preserve"> </w:t>
      </w:r>
      <w:r w:rsidRPr="00EA53B8">
        <w:t>the</w:t>
      </w:r>
      <w:r w:rsidR="006E728E" w:rsidRPr="00EA53B8">
        <w:t xml:space="preserve"> </w:t>
      </w:r>
      <w:r w:rsidRPr="00EA53B8">
        <w:t>social</w:t>
      </w:r>
      <w:r w:rsidR="006E728E" w:rsidRPr="00EA53B8">
        <w:t xml:space="preserve"> </w:t>
      </w:r>
      <w:r w:rsidRPr="00EA53B8">
        <w:t>service</w:t>
      </w:r>
      <w:r w:rsidR="00C83E76" w:rsidRPr="00EA53B8">
        <w:t>s</w:t>
      </w:r>
      <w:r w:rsidR="006E728E" w:rsidRPr="00EA53B8">
        <w:t xml:space="preserve"> </w:t>
      </w:r>
      <w:r w:rsidRPr="00EA53B8">
        <w:t>infrastructure.</w:t>
      </w:r>
      <w:r w:rsidR="006E728E" w:rsidRPr="00EA53B8">
        <w:t xml:space="preserve"> </w:t>
      </w:r>
      <w:r w:rsidRPr="00EA53B8">
        <w:t>Economic</w:t>
      </w:r>
      <w:r w:rsidR="006E728E" w:rsidRPr="00EA53B8">
        <w:t xml:space="preserve"> </w:t>
      </w:r>
      <w:r w:rsidRPr="00EA53B8">
        <w:t>growth</w:t>
      </w:r>
      <w:r w:rsidR="006E728E" w:rsidRPr="00EA53B8">
        <w:t xml:space="preserve"> </w:t>
      </w:r>
      <w:r w:rsidRPr="00EA53B8">
        <w:t>in</w:t>
      </w:r>
      <w:r w:rsidR="006E728E" w:rsidRPr="00EA53B8">
        <w:t xml:space="preserve"> </w:t>
      </w:r>
      <w:r w:rsidRPr="00EA53B8">
        <w:t>Qoraqalpog</w:t>
      </w:r>
      <w:r w:rsidR="00EA53B8">
        <w:t>’</w:t>
      </w:r>
      <w:r w:rsidRPr="00EA53B8">
        <w:t>iston</w:t>
      </w:r>
      <w:r w:rsidR="006E728E" w:rsidRPr="00EA53B8">
        <w:t xml:space="preserve"> </w:t>
      </w:r>
      <w:r w:rsidRPr="00EA53B8">
        <w:t>and</w:t>
      </w:r>
      <w:r w:rsidR="006E728E" w:rsidRPr="00EA53B8">
        <w:t xml:space="preserve"> </w:t>
      </w:r>
      <w:r w:rsidRPr="00EA53B8">
        <w:t>other</w:t>
      </w:r>
      <w:r w:rsidR="006E728E" w:rsidRPr="00EA53B8">
        <w:t xml:space="preserve"> </w:t>
      </w:r>
      <w:r w:rsidRPr="00EA53B8">
        <w:t>regions</w:t>
      </w:r>
      <w:r w:rsidR="006E728E" w:rsidRPr="00EA53B8">
        <w:t xml:space="preserve"> </w:t>
      </w:r>
      <w:r w:rsidRPr="00EA53B8">
        <w:t>had</w:t>
      </w:r>
      <w:r w:rsidR="006E728E" w:rsidRPr="00EA53B8">
        <w:t xml:space="preserve"> </w:t>
      </w:r>
      <w:r w:rsidRPr="00EA53B8">
        <w:t>recently</w:t>
      </w:r>
      <w:r w:rsidR="006E728E" w:rsidRPr="00EA53B8">
        <w:t xml:space="preserve"> </w:t>
      </w:r>
      <w:r w:rsidRPr="00EA53B8">
        <w:t>reached</w:t>
      </w:r>
      <w:r w:rsidR="006E728E" w:rsidRPr="00EA53B8">
        <w:t xml:space="preserve"> </w:t>
      </w:r>
      <w:r w:rsidRPr="00EA53B8">
        <w:t>6</w:t>
      </w:r>
      <w:r w:rsidR="006E728E" w:rsidRPr="00EA53B8">
        <w:t xml:space="preserve"> </w:t>
      </w:r>
      <w:r w:rsidRPr="00EA53B8">
        <w:t>to</w:t>
      </w:r>
      <w:r w:rsidR="006E728E" w:rsidRPr="00EA53B8">
        <w:t xml:space="preserve"> </w:t>
      </w:r>
      <w:r w:rsidRPr="00EA53B8">
        <w:t>7</w:t>
      </w:r>
      <w:r w:rsidR="006E728E" w:rsidRPr="00EA53B8">
        <w:t xml:space="preserve"> </w:t>
      </w:r>
      <w:r w:rsidRPr="00EA53B8">
        <w:t>per</w:t>
      </w:r>
      <w:r w:rsidR="006E728E" w:rsidRPr="00EA53B8">
        <w:t xml:space="preserve"> </w:t>
      </w:r>
      <w:r w:rsidRPr="00EA53B8">
        <w:t>cent</w:t>
      </w:r>
      <w:r w:rsidR="006E728E" w:rsidRPr="00EA53B8">
        <w:t xml:space="preserve"> </w:t>
      </w:r>
      <w:r w:rsidRPr="00EA53B8">
        <w:t>a</w:t>
      </w:r>
      <w:r w:rsidR="006E728E" w:rsidRPr="00EA53B8">
        <w:t xml:space="preserve"> </w:t>
      </w:r>
      <w:r w:rsidRPr="00EA53B8">
        <w:t>year</w:t>
      </w:r>
      <w:r w:rsidR="006E728E" w:rsidRPr="00EA53B8">
        <w:t xml:space="preserve"> </w:t>
      </w:r>
      <w:r w:rsidRPr="00EA53B8">
        <w:t>for</w:t>
      </w:r>
      <w:r w:rsidR="006E728E" w:rsidRPr="00EA53B8">
        <w:t xml:space="preserve"> </w:t>
      </w:r>
      <w:r w:rsidRPr="00EA53B8">
        <w:t>industry</w:t>
      </w:r>
      <w:r w:rsidR="006E728E" w:rsidRPr="00EA53B8">
        <w:t xml:space="preserve"> </w:t>
      </w:r>
      <w:r w:rsidRPr="00EA53B8">
        <w:t>and</w:t>
      </w:r>
      <w:r w:rsidR="006E728E" w:rsidRPr="00EA53B8">
        <w:t xml:space="preserve"> </w:t>
      </w:r>
      <w:r w:rsidRPr="00EA53B8">
        <w:t>3.5</w:t>
      </w:r>
      <w:r w:rsidR="006E728E" w:rsidRPr="00EA53B8">
        <w:t xml:space="preserve"> </w:t>
      </w:r>
      <w:r w:rsidRPr="00EA53B8">
        <w:t>per</w:t>
      </w:r>
      <w:r w:rsidR="006E728E" w:rsidRPr="00EA53B8">
        <w:t xml:space="preserve"> </w:t>
      </w:r>
      <w:r w:rsidRPr="00EA53B8">
        <w:t>cent</w:t>
      </w:r>
      <w:r w:rsidR="006E728E" w:rsidRPr="00EA53B8">
        <w:t xml:space="preserve"> </w:t>
      </w:r>
      <w:r w:rsidRPr="00EA53B8">
        <w:t>for</w:t>
      </w:r>
      <w:r w:rsidR="006E728E" w:rsidRPr="00EA53B8">
        <w:t xml:space="preserve"> </w:t>
      </w:r>
      <w:r w:rsidRPr="00EA53B8">
        <w:t>agriculture,</w:t>
      </w:r>
      <w:r w:rsidR="006E728E" w:rsidRPr="00EA53B8">
        <w:t xml:space="preserve"> </w:t>
      </w:r>
      <w:r w:rsidRPr="00EA53B8">
        <w:t>with</w:t>
      </w:r>
      <w:r w:rsidR="006E728E" w:rsidRPr="00EA53B8">
        <w:t xml:space="preserve"> </w:t>
      </w:r>
      <w:r w:rsidRPr="00EA53B8">
        <w:t>still</w:t>
      </w:r>
      <w:r w:rsidR="006E728E" w:rsidRPr="00EA53B8">
        <w:t xml:space="preserve"> </w:t>
      </w:r>
      <w:r w:rsidRPr="00EA53B8">
        <w:t>higher</w:t>
      </w:r>
      <w:r w:rsidR="006E728E" w:rsidRPr="00EA53B8">
        <w:t xml:space="preserve"> </w:t>
      </w:r>
      <w:r w:rsidRPr="00EA53B8">
        <w:t>growth</w:t>
      </w:r>
      <w:r w:rsidR="006E728E" w:rsidRPr="00EA53B8">
        <w:t xml:space="preserve"> </w:t>
      </w:r>
      <w:r w:rsidRPr="00EA53B8">
        <w:t>in</w:t>
      </w:r>
      <w:r w:rsidR="006E728E" w:rsidRPr="00EA53B8">
        <w:t xml:space="preserve"> </w:t>
      </w:r>
      <w:r w:rsidRPr="00EA53B8">
        <w:t>services.</w:t>
      </w:r>
      <w:r w:rsidR="006E728E" w:rsidRPr="00EA53B8">
        <w:t xml:space="preserve"> </w:t>
      </w:r>
      <w:r w:rsidRPr="00EA53B8">
        <w:t>About</w:t>
      </w:r>
      <w:r w:rsidR="006E728E" w:rsidRPr="00EA53B8">
        <w:t xml:space="preserve"> </w:t>
      </w:r>
      <w:r w:rsidRPr="00EA53B8">
        <w:t>300,000</w:t>
      </w:r>
      <w:r w:rsidR="006E728E" w:rsidRPr="00EA53B8">
        <w:t xml:space="preserve"> </w:t>
      </w:r>
      <w:r w:rsidRPr="00EA53B8">
        <w:t>jobs</w:t>
      </w:r>
      <w:r w:rsidR="006E728E" w:rsidRPr="00EA53B8">
        <w:t xml:space="preserve"> </w:t>
      </w:r>
      <w:r w:rsidRPr="00EA53B8">
        <w:t>were</w:t>
      </w:r>
      <w:r w:rsidR="006E728E" w:rsidRPr="00EA53B8">
        <w:t xml:space="preserve"> </w:t>
      </w:r>
      <w:r w:rsidRPr="00EA53B8">
        <w:t>created</w:t>
      </w:r>
      <w:r w:rsidR="006E728E" w:rsidRPr="00EA53B8">
        <w:t xml:space="preserve"> </w:t>
      </w:r>
      <w:r w:rsidRPr="00EA53B8">
        <w:t>annually</w:t>
      </w:r>
      <w:r w:rsidR="006E728E" w:rsidRPr="00EA53B8">
        <w:t xml:space="preserve"> </w:t>
      </w:r>
      <w:r w:rsidRPr="00EA53B8">
        <w:t>in</w:t>
      </w:r>
      <w:r w:rsidR="006E728E" w:rsidRPr="00EA53B8">
        <w:t xml:space="preserve"> </w:t>
      </w:r>
      <w:r w:rsidRPr="00EA53B8">
        <w:t>Qoraqalpog</w:t>
      </w:r>
      <w:r w:rsidR="00EA53B8">
        <w:t>’</w:t>
      </w:r>
      <w:r w:rsidRPr="00EA53B8">
        <w:t>iston,</w:t>
      </w:r>
      <w:r w:rsidR="006E728E" w:rsidRPr="00EA53B8">
        <w:t xml:space="preserve"> </w:t>
      </w:r>
      <w:r w:rsidRPr="00EA53B8">
        <w:t>in</w:t>
      </w:r>
      <w:r w:rsidR="006E728E" w:rsidRPr="00EA53B8">
        <w:t xml:space="preserve"> </w:t>
      </w:r>
      <w:r w:rsidRPr="00EA53B8">
        <w:t>particular</w:t>
      </w:r>
      <w:r w:rsidR="006E728E" w:rsidRPr="00EA53B8">
        <w:t xml:space="preserve"> </w:t>
      </w:r>
      <w:r w:rsidRPr="00EA53B8">
        <w:t>related</w:t>
      </w:r>
      <w:r w:rsidR="006E728E" w:rsidRPr="00EA53B8">
        <w:t xml:space="preserve"> </w:t>
      </w:r>
      <w:r w:rsidRPr="00EA53B8">
        <w:t>to</w:t>
      </w:r>
      <w:r w:rsidR="006E728E" w:rsidRPr="00EA53B8">
        <w:t xml:space="preserve"> </w:t>
      </w:r>
      <w:r w:rsidRPr="00EA53B8">
        <w:t>cattle</w:t>
      </w:r>
      <w:r w:rsidR="006E728E" w:rsidRPr="00EA53B8">
        <w:t xml:space="preserve"> </w:t>
      </w:r>
      <w:r w:rsidRPr="00EA53B8">
        <w:t>and</w:t>
      </w:r>
      <w:r w:rsidR="006E728E" w:rsidRPr="00EA53B8">
        <w:t xml:space="preserve"> </w:t>
      </w:r>
      <w:r w:rsidRPr="00EA53B8">
        <w:t>livestock</w:t>
      </w:r>
      <w:r w:rsidR="006E728E" w:rsidRPr="00EA53B8">
        <w:t xml:space="preserve"> </w:t>
      </w:r>
      <w:r w:rsidRPr="00EA53B8">
        <w:t>production</w:t>
      </w:r>
      <w:r w:rsidR="006E728E" w:rsidRPr="00EA53B8">
        <w:t xml:space="preserve"> </w:t>
      </w:r>
      <w:r w:rsidRPr="00EA53B8">
        <w:t>on</w:t>
      </w:r>
      <w:r w:rsidR="006E728E" w:rsidRPr="00EA53B8">
        <w:t xml:space="preserve"> </w:t>
      </w:r>
      <w:r w:rsidRPr="00EA53B8">
        <w:t>private</w:t>
      </w:r>
      <w:r w:rsidR="006E728E" w:rsidRPr="00EA53B8">
        <w:t xml:space="preserve"> </w:t>
      </w:r>
      <w:r w:rsidRPr="00EA53B8">
        <w:t>and</w:t>
      </w:r>
      <w:r w:rsidR="006E728E" w:rsidRPr="00EA53B8">
        <w:t xml:space="preserve"> </w:t>
      </w:r>
      <w:r w:rsidRPr="00EA53B8">
        <w:t>State</w:t>
      </w:r>
      <w:r w:rsidR="006E728E" w:rsidRPr="00EA53B8">
        <w:t xml:space="preserve"> </w:t>
      </w:r>
      <w:r w:rsidRPr="00EA53B8">
        <w:t>farms,</w:t>
      </w:r>
      <w:r w:rsidR="006E728E" w:rsidRPr="00EA53B8">
        <w:t xml:space="preserve"> </w:t>
      </w:r>
      <w:r w:rsidRPr="00EA53B8">
        <w:t>thus</w:t>
      </w:r>
      <w:r w:rsidR="006E728E" w:rsidRPr="00EA53B8">
        <w:t xml:space="preserve"> </w:t>
      </w:r>
      <w:r w:rsidRPr="00EA53B8">
        <w:t>providing</w:t>
      </w:r>
      <w:r w:rsidR="006E728E" w:rsidRPr="00EA53B8">
        <w:t xml:space="preserve"> </w:t>
      </w:r>
      <w:r w:rsidRPr="00EA53B8">
        <w:t>both</w:t>
      </w:r>
      <w:r w:rsidR="006E728E" w:rsidRPr="00EA53B8">
        <w:t xml:space="preserve"> </w:t>
      </w:r>
      <w:r w:rsidRPr="00EA53B8">
        <w:t>income</w:t>
      </w:r>
      <w:r w:rsidR="006E728E" w:rsidRPr="00EA53B8">
        <w:t xml:space="preserve"> </w:t>
      </w:r>
      <w:r w:rsidRPr="00EA53B8">
        <w:t>and</w:t>
      </w:r>
      <w:r w:rsidR="006E728E" w:rsidRPr="00EA53B8">
        <w:t xml:space="preserve"> </w:t>
      </w:r>
      <w:r w:rsidRPr="00EA53B8">
        <w:t>a</w:t>
      </w:r>
      <w:r w:rsidR="006E728E" w:rsidRPr="00EA53B8">
        <w:t xml:space="preserve"> </w:t>
      </w:r>
      <w:r w:rsidRPr="00EA53B8">
        <w:t>level</w:t>
      </w:r>
      <w:r w:rsidR="006E728E" w:rsidRPr="00EA53B8">
        <w:t xml:space="preserve"> </w:t>
      </w:r>
      <w:r w:rsidRPr="00EA53B8">
        <w:t>of</w:t>
      </w:r>
      <w:r w:rsidR="006E728E" w:rsidRPr="00EA53B8">
        <w:t xml:space="preserve"> </w:t>
      </w:r>
      <w:r w:rsidRPr="00EA53B8">
        <w:t>social</w:t>
      </w:r>
      <w:r w:rsidR="006E728E" w:rsidRPr="00EA53B8">
        <w:t xml:space="preserve"> </w:t>
      </w:r>
      <w:r w:rsidRPr="00EA53B8">
        <w:t>protection.</w:t>
      </w:r>
      <w:r w:rsidR="006E728E" w:rsidRPr="00EA53B8">
        <w:t xml:space="preserve"> </w:t>
      </w:r>
      <w:r w:rsidRPr="00EA53B8">
        <w:t>Many</w:t>
      </w:r>
      <w:r w:rsidR="006E728E" w:rsidRPr="00EA53B8">
        <w:t xml:space="preserve"> </w:t>
      </w:r>
      <w:r w:rsidRPr="00EA53B8">
        <w:t>people</w:t>
      </w:r>
      <w:r w:rsidR="006E728E" w:rsidRPr="00EA53B8">
        <w:t xml:space="preserve"> </w:t>
      </w:r>
      <w:r w:rsidRPr="00EA53B8">
        <w:t>employed</w:t>
      </w:r>
      <w:r w:rsidR="006E728E" w:rsidRPr="00EA53B8">
        <w:t xml:space="preserve"> </w:t>
      </w:r>
      <w:r w:rsidRPr="00EA53B8">
        <w:t>to</w:t>
      </w:r>
      <w:r w:rsidR="006E728E" w:rsidRPr="00EA53B8">
        <w:t xml:space="preserve"> </w:t>
      </w:r>
      <w:r w:rsidRPr="00EA53B8">
        <w:t>raise</w:t>
      </w:r>
      <w:r w:rsidR="006E728E" w:rsidRPr="00EA53B8">
        <w:t xml:space="preserve"> </w:t>
      </w:r>
      <w:r w:rsidRPr="00EA53B8">
        <w:t>cattle</w:t>
      </w:r>
      <w:r w:rsidR="006E728E" w:rsidRPr="00EA53B8">
        <w:t xml:space="preserve"> </w:t>
      </w:r>
      <w:r w:rsidRPr="00EA53B8">
        <w:t>in</w:t>
      </w:r>
      <w:r w:rsidR="006E728E" w:rsidRPr="00EA53B8">
        <w:t xml:space="preserve"> </w:t>
      </w:r>
      <w:r w:rsidRPr="00EA53B8">
        <w:t>the</w:t>
      </w:r>
      <w:r w:rsidR="006E728E" w:rsidRPr="00EA53B8">
        <w:t xml:space="preserve"> </w:t>
      </w:r>
      <w:r w:rsidRPr="00EA53B8">
        <w:t>informal</w:t>
      </w:r>
      <w:r w:rsidR="006E728E" w:rsidRPr="00EA53B8">
        <w:t xml:space="preserve"> </w:t>
      </w:r>
      <w:r w:rsidRPr="00EA53B8">
        <w:t>sector</w:t>
      </w:r>
      <w:r w:rsidR="006E728E" w:rsidRPr="00EA53B8">
        <w:t xml:space="preserve"> </w:t>
      </w:r>
      <w:r w:rsidRPr="00EA53B8">
        <w:t>were</w:t>
      </w:r>
      <w:r w:rsidR="006E728E" w:rsidRPr="00EA53B8">
        <w:t xml:space="preserve"> </w:t>
      </w:r>
      <w:r w:rsidRPr="00EA53B8">
        <w:t>thus</w:t>
      </w:r>
      <w:r w:rsidR="006E728E" w:rsidRPr="00EA53B8">
        <w:t xml:space="preserve"> </w:t>
      </w:r>
      <w:r w:rsidRPr="00EA53B8">
        <w:t>registered</w:t>
      </w:r>
      <w:r w:rsidR="006E728E" w:rsidRPr="00EA53B8">
        <w:t xml:space="preserve"> </w:t>
      </w:r>
      <w:r w:rsidRPr="00EA53B8">
        <w:t>as</w:t>
      </w:r>
      <w:r w:rsidR="006E728E" w:rsidRPr="00EA53B8">
        <w:t xml:space="preserve"> </w:t>
      </w:r>
      <w:r w:rsidRPr="00EA53B8">
        <w:t>being</w:t>
      </w:r>
      <w:r w:rsidR="006E728E" w:rsidRPr="00EA53B8">
        <w:t xml:space="preserve"> </w:t>
      </w:r>
      <w:r w:rsidRPr="00EA53B8">
        <w:t>employed,</w:t>
      </w:r>
      <w:r w:rsidR="006E728E" w:rsidRPr="00EA53B8">
        <w:t xml:space="preserve"> </w:t>
      </w:r>
      <w:r w:rsidRPr="00EA53B8">
        <w:t>which</w:t>
      </w:r>
      <w:r w:rsidR="006E728E" w:rsidRPr="00EA53B8">
        <w:t xml:space="preserve"> </w:t>
      </w:r>
      <w:r w:rsidRPr="00EA53B8">
        <w:t>gave</w:t>
      </w:r>
      <w:r w:rsidR="006E728E" w:rsidRPr="00EA53B8">
        <w:t xml:space="preserve"> </w:t>
      </w:r>
      <w:r w:rsidRPr="00EA53B8">
        <w:t>them</w:t>
      </w:r>
      <w:r w:rsidR="006E728E" w:rsidRPr="00EA53B8">
        <w:t xml:space="preserve"> </w:t>
      </w:r>
      <w:r w:rsidRPr="00EA53B8">
        <w:t>entitlement</w:t>
      </w:r>
      <w:r w:rsidR="006E728E" w:rsidRPr="00EA53B8">
        <w:t xml:space="preserve"> </w:t>
      </w:r>
      <w:r w:rsidRPr="00EA53B8">
        <w:t>to</w:t>
      </w:r>
      <w:r w:rsidR="006E728E" w:rsidRPr="00EA53B8">
        <w:t xml:space="preserve"> </w:t>
      </w:r>
      <w:r w:rsidRPr="00EA53B8">
        <w:t>social</w:t>
      </w:r>
      <w:r w:rsidR="006E728E" w:rsidRPr="00EA53B8">
        <w:t xml:space="preserve"> </w:t>
      </w:r>
      <w:r w:rsidRPr="00EA53B8">
        <w:t>services.</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Government</w:t>
      </w:r>
      <w:r w:rsidR="006E728E" w:rsidRPr="00EA53B8">
        <w:t xml:space="preserve"> </w:t>
      </w:r>
      <w:r w:rsidRPr="00EA53B8">
        <w:t>made</w:t>
      </w:r>
      <w:r w:rsidR="006E728E" w:rsidRPr="00EA53B8">
        <w:t xml:space="preserve"> </w:t>
      </w:r>
      <w:r w:rsidRPr="00EA53B8">
        <w:t>efforts</w:t>
      </w:r>
      <w:r w:rsidR="006E728E" w:rsidRPr="00EA53B8">
        <w:t xml:space="preserve"> </w:t>
      </w:r>
      <w:r w:rsidRPr="00EA53B8">
        <w:t>to</w:t>
      </w:r>
      <w:r w:rsidR="006E728E" w:rsidRPr="00EA53B8">
        <w:t xml:space="preserve"> </w:t>
      </w:r>
      <w:r w:rsidRPr="00EA53B8">
        <w:t>integrate</w:t>
      </w:r>
      <w:r w:rsidR="006E728E" w:rsidRPr="00EA53B8">
        <w:t xml:space="preserve"> </w:t>
      </w:r>
      <w:r w:rsidRPr="00EA53B8">
        <w:t>informally</w:t>
      </w:r>
      <w:r w:rsidR="006E728E" w:rsidRPr="00EA53B8">
        <w:t xml:space="preserve"> </w:t>
      </w:r>
      <w:r w:rsidRPr="00EA53B8">
        <w:t>employed</w:t>
      </w:r>
      <w:r w:rsidR="006E728E" w:rsidRPr="00EA53B8">
        <w:t xml:space="preserve"> </w:t>
      </w:r>
      <w:r w:rsidRPr="00EA53B8">
        <w:t>workers</w:t>
      </w:r>
      <w:r w:rsidR="006E728E" w:rsidRPr="00EA53B8">
        <w:t xml:space="preserve"> </w:t>
      </w:r>
      <w:r w:rsidRPr="00EA53B8">
        <w:t>in</w:t>
      </w:r>
      <w:r w:rsidR="006E728E" w:rsidRPr="00EA53B8">
        <w:t xml:space="preserve"> </w:t>
      </w:r>
      <w:r w:rsidRPr="00EA53B8">
        <w:t>the</w:t>
      </w:r>
      <w:r w:rsidR="006E728E" w:rsidRPr="00EA53B8">
        <w:t xml:space="preserve"> </w:t>
      </w:r>
      <w:r w:rsidRPr="00EA53B8">
        <w:t>country</w:t>
      </w:r>
      <w:r w:rsidR="00EA53B8">
        <w:t>’</w:t>
      </w:r>
      <w:r w:rsidRPr="00EA53B8">
        <w:t>s</w:t>
      </w:r>
      <w:r w:rsidR="006E728E" w:rsidRPr="00EA53B8">
        <w:t xml:space="preserve"> </w:t>
      </w:r>
      <w:r w:rsidRPr="00EA53B8">
        <w:t>labour</w:t>
      </w:r>
      <w:r w:rsidR="006E728E" w:rsidRPr="00EA53B8">
        <w:t xml:space="preserve"> </w:t>
      </w:r>
      <w:r w:rsidRPr="00EA53B8">
        <w:t>relations</w:t>
      </w:r>
      <w:r w:rsidR="006E728E" w:rsidRPr="00EA53B8">
        <w:t xml:space="preserve"> </w:t>
      </w:r>
      <w:r w:rsidRPr="00EA53B8">
        <w:t>system</w:t>
      </w:r>
      <w:r w:rsidR="006E728E" w:rsidRPr="00EA53B8">
        <w:t xml:space="preserve"> </w:t>
      </w:r>
      <w:r w:rsidRPr="00EA53B8">
        <w:t>and</w:t>
      </w:r>
      <w:r w:rsidR="006E728E" w:rsidRPr="00EA53B8">
        <w:t xml:space="preserve"> </w:t>
      </w:r>
      <w:r w:rsidRPr="00EA53B8">
        <w:t>social</w:t>
      </w:r>
      <w:r w:rsidR="006E728E" w:rsidRPr="00EA53B8">
        <w:t xml:space="preserve"> </w:t>
      </w:r>
      <w:r w:rsidRPr="00EA53B8">
        <w:t>protection</w:t>
      </w:r>
      <w:r w:rsidR="006E728E" w:rsidRPr="00EA53B8">
        <w:t xml:space="preserve"> </w:t>
      </w:r>
      <w:r w:rsidRPr="00EA53B8">
        <w:t>schemes.</w:t>
      </w:r>
      <w:r w:rsidR="006E728E" w:rsidRPr="00EA53B8">
        <w:t xml:space="preserve"> </w:t>
      </w:r>
      <w:r w:rsidRPr="00EA53B8">
        <w:t>The</w:t>
      </w:r>
      <w:r w:rsidR="006E728E" w:rsidRPr="00EA53B8">
        <w:t xml:space="preserve"> </w:t>
      </w:r>
      <w:r w:rsidRPr="00EA53B8">
        <w:t>Committee</w:t>
      </w:r>
      <w:r w:rsidR="006E728E" w:rsidRPr="00EA53B8">
        <w:t xml:space="preserve"> </w:t>
      </w:r>
      <w:r w:rsidRPr="00EA53B8">
        <w:t>should</w:t>
      </w:r>
      <w:r w:rsidR="006E728E" w:rsidRPr="00EA53B8">
        <w:t xml:space="preserve"> </w:t>
      </w:r>
      <w:r w:rsidRPr="00EA53B8">
        <w:t>draw</w:t>
      </w:r>
      <w:r w:rsidR="006E728E" w:rsidRPr="00EA53B8">
        <w:t xml:space="preserve"> </w:t>
      </w:r>
      <w:r w:rsidRPr="00EA53B8">
        <w:t>the</w:t>
      </w:r>
      <w:r w:rsidR="006E728E" w:rsidRPr="00EA53B8">
        <w:t xml:space="preserve"> </w:t>
      </w:r>
      <w:r w:rsidRPr="00EA53B8">
        <w:t>attention</w:t>
      </w:r>
      <w:r w:rsidR="006E728E" w:rsidRPr="00EA53B8">
        <w:t xml:space="preserve"> </w:t>
      </w:r>
      <w:r w:rsidRPr="00EA53B8">
        <w:t>of</w:t>
      </w:r>
      <w:r w:rsidR="006E728E" w:rsidRPr="00EA53B8">
        <w:t xml:space="preserve"> </w:t>
      </w:r>
      <w:r w:rsidRPr="00EA53B8">
        <w:t>international</w:t>
      </w:r>
      <w:r w:rsidR="006E728E" w:rsidRPr="00EA53B8">
        <w:t xml:space="preserve"> </w:t>
      </w:r>
      <w:r w:rsidRPr="00EA53B8">
        <w:t>financing</w:t>
      </w:r>
      <w:r w:rsidR="006E728E" w:rsidRPr="00EA53B8">
        <w:t xml:space="preserve"> </w:t>
      </w:r>
      <w:r w:rsidRPr="00EA53B8">
        <w:t>bodies</w:t>
      </w:r>
      <w:r w:rsidR="006E728E" w:rsidRPr="00EA53B8">
        <w:t xml:space="preserve"> </w:t>
      </w:r>
      <w:r w:rsidRPr="00EA53B8">
        <w:t>to</w:t>
      </w:r>
      <w:r w:rsidR="006E728E" w:rsidRPr="00EA53B8">
        <w:t xml:space="preserve"> </w:t>
      </w:r>
      <w:r w:rsidRPr="00EA53B8">
        <w:t>the</w:t>
      </w:r>
      <w:r w:rsidR="006E728E" w:rsidRPr="00EA53B8">
        <w:t xml:space="preserve"> </w:t>
      </w:r>
      <w:r w:rsidRPr="00EA53B8">
        <w:t>fact</w:t>
      </w:r>
      <w:r w:rsidR="006E728E" w:rsidRPr="00EA53B8">
        <w:t xml:space="preserve"> </w:t>
      </w:r>
      <w:r w:rsidRPr="00EA53B8">
        <w:t>that</w:t>
      </w:r>
      <w:r w:rsidR="006E728E" w:rsidRPr="00EA53B8">
        <w:t xml:space="preserve"> </w:t>
      </w:r>
      <w:r w:rsidRPr="00EA53B8">
        <w:t>major</w:t>
      </w:r>
      <w:r w:rsidR="006E728E" w:rsidRPr="00EA53B8">
        <w:t xml:space="preserve"> </w:t>
      </w:r>
      <w:r w:rsidRPr="00EA53B8">
        <w:t>operations</w:t>
      </w:r>
      <w:r w:rsidR="006E728E" w:rsidRPr="00EA53B8">
        <w:t xml:space="preserve"> </w:t>
      </w:r>
      <w:r w:rsidRPr="00EA53B8">
        <w:t>were</w:t>
      </w:r>
      <w:r w:rsidR="006E728E" w:rsidRPr="00EA53B8">
        <w:t xml:space="preserve"> </w:t>
      </w:r>
      <w:r w:rsidRPr="00EA53B8">
        <w:t>required</w:t>
      </w:r>
      <w:r w:rsidR="006E728E" w:rsidRPr="00EA53B8">
        <w:t xml:space="preserve"> </w:t>
      </w:r>
      <w:r w:rsidRPr="00EA53B8">
        <w:t>in</w:t>
      </w:r>
      <w:r w:rsidR="006E728E" w:rsidRPr="00EA53B8">
        <w:t xml:space="preserve"> </w:t>
      </w:r>
      <w:r w:rsidRPr="00EA53B8">
        <w:t>the</w:t>
      </w:r>
      <w:r w:rsidR="006E728E" w:rsidRPr="00EA53B8">
        <w:t xml:space="preserve"> </w:t>
      </w:r>
      <w:r w:rsidRPr="00EA53B8">
        <w:t>Aral</w:t>
      </w:r>
      <w:r w:rsidR="006E728E" w:rsidRPr="00EA53B8">
        <w:t xml:space="preserve"> </w:t>
      </w:r>
      <w:r w:rsidRPr="00EA53B8">
        <w:t>Sea</w:t>
      </w:r>
      <w:r w:rsidR="006E728E" w:rsidRPr="00EA53B8">
        <w:t xml:space="preserve"> </w:t>
      </w:r>
      <w:r w:rsidRPr="00EA53B8">
        <w:t>region</w:t>
      </w:r>
      <w:r w:rsidR="006E728E" w:rsidRPr="00EA53B8">
        <w:t xml:space="preserve"> </w:t>
      </w:r>
      <w:r w:rsidRPr="00EA53B8">
        <w:t>to</w:t>
      </w:r>
      <w:r w:rsidR="006E728E" w:rsidRPr="00EA53B8">
        <w:t xml:space="preserve"> </w:t>
      </w:r>
      <w:r w:rsidRPr="00EA53B8">
        <w:t>boost</w:t>
      </w:r>
      <w:r w:rsidR="006E728E" w:rsidRPr="00EA53B8">
        <w:t xml:space="preserve"> </w:t>
      </w:r>
      <w:r w:rsidRPr="00EA53B8">
        <w:t>employment,</w:t>
      </w:r>
      <w:r w:rsidR="006E728E" w:rsidRPr="00EA53B8">
        <w:t xml:space="preserve"> </w:t>
      </w:r>
      <w:r w:rsidRPr="00EA53B8">
        <w:t>for</w:t>
      </w:r>
      <w:r w:rsidR="006E728E" w:rsidRPr="00EA53B8">
        <w:t xml:space="preserve"> </w:t>
      </w:r>
      <w:r w:rsidRPr="00EA53B8">
        <w:t>example</w:t>
      </w:r>
      <w:r w:rsidR="006E728E" w:rsidRPr="00EA53B8">
        <w:t xml:space="preserve"> </w:t>
      </w:r>
      <w:r w:rsidRPr="00EA53B8">
        <w:t>through</w:t>
      </w:r>
      <w:r w:rsidR="006E728E" w:rsidRPr="00EA53B8">
        <w:t xml:space="preserve"> </w:t>
      </w:r>
      <w:r w:rsidRPr="00EA53B8">
        <w:t>support</w:t>
      </w:r>
      <w:r w:rsidR="006E728E" w:rsidRPr="00EA53B8">
        <w:t xml:space="preserve"> </w:t>
      </w:r>
      <w:r w:rsidRPr="00EA53B8">
        <w:t>for</w:t>
      </w:r>
      <w:r w:rsidR="006E728E" w:rsidRPr="00EA53B8">
        <w:t xml:space="preserve"> </w:t>
      </w:r>
      <w:r w:rsidRPr="00EA53B8">
        <w:t>small</w:t>
      </w:r>
      <w:r w:rsidR="006E728E" w:rsidRPr="00EA53B8">
        <w:t xml:space="preserve"> </w:t>
      </w:r>
      <w:r w:rsidRPr="00EA53B8">
        <w:t>businesses</w:t>
      </w:r>
      <w:r w:rsidR="006E728E" w:rsidRPr="00EA53B8">
        <w:t xml:space="preserve"> </w:t>
      </w:r>
      <w:r w:rsidRPr="00EA53B8">
        <w:t>and</w:t>
      </w:r>
      <w:r w:rsidR="006E728E" w:rsidRPr="00EA53B8">
        <w:t xml:space="preserve"> </w:t>
      </w:r>
      <w:r w:rsidRPr="00EA53B8">
        <w:t>the</w:t>
      </w:r>
      <w:r w:rsidR="006E728E" w:rsidRPr="00EA53B8">
        <w:t xml:space="preserve"> </w:t>
      </w:r>
      <w:r w:rsidRPr="00EA53B8">
        <w:t>establishment</w:t>
      </w:r>
      <w:r w:rsidR="006E728E" w:rsidRPr="00EA53B8">
        <w:t xml:space="preserve"> </w:t>
      </w:r>
      <w:r w:rsidRPr="00EA53B8">
        <w:t>of</w:t>
      </w:r>
      <w:r w:rsidR="006E728E" w:rsidRPr="00EA53B8">
        <w:t xml:space="preserve"> </w:t>
      </w:r>
      <w:r w:rsidRPr="00EA53B8">
        <w:t>high-tech</w:t>
      </w:r>
      <w:r w:rsidR="006E728E" w:rsidRPr="00EA53B8">
        <w:t xml:space="preserve"> </w:t>
      </w:r>
      <w:r w:rsidRPr="00EA53B8">
        <w:t>companies</w:t>
      </w:r>
      <w:r w:rsidR="006E728E" w:rsidRPr="00EA53B8">
        <w:t xml:space="preserve"> </w:t>
      </w:r>
      <w:r w:rsidRPr="00EA53B8">
        <w:t>to</w:t>
      </w:r>
      <w:r w:rsidR="006E728E" w:rsidRPr="00EA53B8">
        <w:t xml:space="preserve"> </w:t>
      </w:r>
      <w:r w:rsidRPr="00EA53B8">
        <w:t>process</w:t>
      </w:r>
      <w:r w:rsidR="006E728E" w:rsidRPr="00EA53B8">
        <w:t xml:space="preserve"> </w:t>
      </w:r>
      <w:r w:rsidRPr="00EA53B8">
        <w:t>local</w:t>
      </w:r>
      <w:r w:rsidR="006E728E" w:rsidRPr="00EA53B8">
        <w:t xml:space="preserve"> </w:t>
      </w:r>
      <w:r w:rsidRPr="00EA53B8">
        <w:t>commodities.</w:t>
      </w:r>
      <w:r w:rsidR="006E728E" w:rsidRPr="00EA53B8">
        <w:t xml:space="preserve"> </w:t>
      </w:r>
      <w:r w:rsidRPr="00EA53B8">
        <w:t>Soft</w:t>
      </w:r>
      <w:r w:rsidR="006E728E" w:rsidRPr="00EA53B8">
        <w:t xml:space="preserve"> </w:t>
      </w:r>
      <w:r w:rsidRPr="00EA53B8">
        <w:t>credit</w:t>
      </w:r>
      <w:r w:rsidR="006E728E" w:rsidRPr="00EA53B8">
        <w:t xml:space="preserve"> </w:t>
      </w:r>
      <w:r w:rsidRPr="00EA53B8">
        <w:t>and</w:t>
      </w:r>
      <w:r w:rsidR="006E728E" w:rsidRPr="00EA53B8">
        <w:t xml:space="preserve"> </w:t>
      </w:r>
      <w:r w:rsidRPr="00EA53B8">
        <w:t>measures</w:t>
      </w:r>
      <w:r w:rsidR="006E728E" w:rsidRPr="00EA53B8">
        <w:t xml:space="preserve"> </w:t>
      </w:r>
      <w:r w:rsidRPr="00EA53B8">
        <w:t>to</w:t>
      </w:r>
      <w:r w:rsidR="006E728E" w:rsidRPr="00EA53B8">
        <w:t xml:space="preserve"> </w:t>
      </w:r>
      <w:r w:rsidRPr="00EA53B8">
        <w:t>provide</w:t>
      </w:r>
      <w:r w:rsidR="006E728E" w:rsidRPr="00EA53B8">
        <w:t xml:space="preserve"> </w:t>
      </w:r>
      <w:r w:rsidRPr="00EA53B8">
        <w:t>work</w:t>
      </w:r>
      <w:r w:rsidR="006E728E" w:rsidRPr="00EA53B8">
        <w:t xml:space="preserve"> </w:t>
      </w:r>
      <w:r w:rsidRPr="00EA53B8">
        <w:t>for</w:t>
      </w:r>
      <w:r w:rsidR="006E728E" w:rsidRPr="00EA53B8">
        <w:t xml:space="preserve"> </w:t>
      </w:r>
      <w:r w:rsidRPr="00EA53B8">
        <w:t>women</w:t>
      </w:r>
      <w:r w:rsidR="006E728E" w:rsidRPr="00EA53B8">
        <w:t xml:space="preserve"> </w:t>
      </w:r>
      <w:r w:rsidRPr="00EA53B8">
        <w:t>and</w:t>
      </w:r>
      <w:r w:rsidR="006E728E" w:rsidRPr="00EA53B8">
        <w:t xml:space="preserve"> </w:t>
      </w:r>
      <w:r w:rsidRPr="00EA53B8">
        <w:t>others</w:t>
      </w:r>
      <w:r w:rsidR="006E728E" w:rsidRPr="00EA53B8">
        <w:t xml:space="preserve"> </w:t>
      </w:r>
      <w:r w:rsidRPr="00EA53B8">
        <w:t>who</w:t>
      </w:r>
      <w:r w:rsidR="006E728E" w:rsidRPr="00EA53B8">
        <w:t xml:space="preserve"> </w:t>
      </w:r>
      <w:r w:rsidRPr="00EA53B8">
        <w:t>had</w:t>
      </w:r>
      <w:r w:rsidR="006E728E" w:rsidRPr="00EA53B8">
        <w:t xml:space="preserve"> </w:t>
      </w:r>
      <w:r w:rsidRPr="00EA53B8">
        <w:t>to</w:t>
      </w:r>
      <w:r w:rsidR="006E728E" w:rsidRPr="00EA53B8">
        <w:t xml:space="preserve"> </w:t>
      </w:r>
      <w:r w:rsidRPr="00EA53B8">
        <w:t>work</w:t>
      </w:r>
      <w:r w:rsidR="006E728E" w:rsidRPr="00EA53B8">
        <w:t xml:space="preserve"> </w:t>
      </w:r>
      <w:r w:rsidRPr="00EA53B8">
        <w:t>from</w:t>
      </w:r>
      <w:r w:rsidR="006E728E" w:rsidRPr="00EA53B8">
        <w:t xml:space="preserve"> </w:t>
      </w:r>
      <w:r w:rsidRPr="00EA53B8">
        <w:t>home</w:t>
      </w:r>
      <w:r w:rsidR="006E728E" w:rsidRPr="00EA53B8">
        <w:t xml:space="preserve"> </w:t>
      </w:r>
      <w:r w:rsidRPr="00EA53B8">
        <w:t>were</w:t>
      </w:r>
      <w:r w:rsidR="006E728E" w:rsidRPr="00EA53B8">
        <w:t xml:space="preserve"> </w:t>
      </w:r>
      <w:r w:rsidRPr="00EA53B8">
        <w:t>especially</w:t>
      </w:r>
      <w:r w:rsidR="006E728E" w:rsidRPr="00EA53B8">
        <w:t xml:space="preserve"> </w:t>
      </w:r>
      <w:r w:rsidRPr="00EA53B8">
        <w:t>useful</w:t>
      </w:r>
      <w:r w:rsidR="006E728E" w:rsidRPr="00EA53B8">
        <w:t xml:space="preserve"> </w:t>
      </w:r>
      <w:r w:rsidRPr="00EA53B8">
        <w:t>in</w:t>
      </w:r>
      <w:r w:rsidR="006E728E" w:rsidRPr="00EA53B8">
        <w:t xml:space="preserve"> </w:t>
      </w:r>
      <w:r w:rsidRPr="00EA53B8">
        <w:t>combating</w:t>
      </w:r>
      <w:r w:rsidR="006E728E" w:rsidRPr="00EA53B8">
        <w:t xml:space="preserve"> </w:t>
      </w:r>
      <w:r w:rsidRPr="00EA53B8">
        <w:t>unemployment</w:t>
      </w:r>
      <w:r w:rsidR="006E728E" w:rsidRPr="00EA53B8">
        <w:t xml:space="preserve"> </w:t>
      </w:r>
      <w:r w:rsidRPr="00EA53B8">
        <w:t>in</w:t>
      </w:r>
      <w:r w:rsidR="006E728E" w:rsidRPr="00EA53B8">
        <w:t xml:space="preserve"> </w:t>
      </w:r>
      <w:r w:rsidRPr="00EA53B8">
        <w:t>that</w:t>
      </w:r>
      <w:r w:rsidR="006E728E" w:rsidRPr="00EA53B8">
        <w:t xml:space="preserve"> </w:t>
      </w:r>
      <w:r w:rsidRPr="00EA53B8">
        <w:t>region.</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Employment</w:t>
      </w:r>
      <w:r w:rsidR="006E728E" w:rsidRPr="00EA53B8">
        <w:t xml:space="preserve"> </w:t>
      </w:r>
      <w:r w:rsidRPr="00EA53B8">
        <w:t>Act</w:t>
      </w:r>
      <w:r w:rsidR="006E728E" w:rsidRPr="00EA53B8">
        <w:t xml:space="preserve"> </w:t>
      </w:r>
      <w:r w:rsidRPr="00EA53B8">
        <w:t>instituted</w:t>
      </w:r>
      <w:r w:rsidR="006E728E" w:rsidRPr="00EA53B8">
        <w:t xml:space="preserve"> </w:t>
      </w:r>
      <w:r w:rsidRPr="00EA53B8">
        <w:t>a</w:t>
      </w:r>
      <w:r w:rsidR="006E728E" w:rsidRPr="00EA53B8">
        <w:t xml:space="preserve"> </w:t>
      </w:r>
      <w:r w:rsidRPr="00EA53B8">
        <w:t>quota</w:t>
      </w:r>
      <w:r w:rsidR="006E728E" w:rsidRPr="00EA53B8">
        <w:t xml:space="preserve"> </w:t>
      </w:r>
      <w:r w:rsidRPr="00EA53B8">
        <w:t>system</w:t>
      </w:r>
      <w:r w:rsidR="006E728E" w:rsidRPr="00EA53B8">
        <w:t xml:space="preserve"> </w:t>
      </w:r>
      <w:r w:rsidRPr="00EA53B8">
        <w:t>for</w:t>
      </w:r>
      <w:r w:rsidR="006E728E" w:rsidRPr="00EA53B8">
        <w:t xml:space="preserve"> </w:t>
      </w:r>
      <w:r w:rsidRPr="00EA53B8">
        <w:t>the</w:t>
      </w:r>
      <w:r w:rsidR="006E728E" w:rsidRPr="00EA53B8">
        <w:t xml:space="preserve"> </w:t>
      </w:r>
      <w:r w:rsidRPr="00EA53B8">
        <w:t>hiring</w:t>
      </w:r>
      <w:r w:rsidR="006E728E" w:rsidRPr="00EA53B8">
        <w:t xml:space="preserve"> </w:t>
      </w:r>
      <w:r w:rsidRPr="00EA53B8">
        <w:t>of</w:t>
      </w:r>
      <w:r w:rsidR="006E728E" w:rsidRPr="00EA53B8">
        <w:t xml:space="preserve"> </w:t>
      </w:r>
      <w:r w:rsidRPr="00EA53B8">
        <w:t>persons</w:t>
      </w:r>
      <w:r w:rsidR="006E728E" w:rsidRPr="00EA53B8">
        <w:t xml:space="preserve"> </w:t>
      </w:r>
      <w:r w:rsidRPr="00EA53B8">
        <w:t>with</w:t>
      </w:r>
      <w:r w:rsidR="006E728E" w:rsidRPr="00EA53B8">
        <w:t xml:space="preserve"> </w:t>
      </w:r>
      <w:r w:rsidRPr="00EA53B8">
        <w:t>disabilities.</w:t>
      </w:r>
      <w:r w:rsidR="006E728E" w:rsidRPr="00EA53B8">
        <w:t xml:space="preserve"> </w:t>
      </w:r>
      <w:r w:rsidRPr="00EA53B8">
        <w:t>The</w:t>
      </w:r>
      <w:r w:rsidR="006E728E" w:rsidRPr="00EA53B8">
        <w:t xml:space="preserve"> </w:t>
      </w:r>
      <w:r w:rsidRPr="00EA53B8">
        <w:t>Act</w:t>
      </w:r>
      <w:r w:rsidR="006E728E" w:rsidRPr="00EA53B8">
        <w:t xml:space="preserve"> </w:t>
      </w:r>
      <w:r w:rsidRPr="00EA53B8">
        <w:t>had</w:t>
      </w:r>
      <w:r w:rsidR="006E728E" w:rsidRPr="00EA53B8">
        <w:t xml:space="preserve"> </w:t>
      </w:r>
      <w:r w:rsidRPr="00EA53B8">
        <w:t>recently</w:t>
      </w:r>
      <w:r w:rsidR="006E728E" w:rsidRPr="00EA53B8">
        <w:t xml:space="preserve"> </w:t>
      </w:r>
      <w:r w:rsidRPr="00EA53B8">
        <w:t>been</w:t>
      </w:r>
      <w:r w:rsidR="006E728E" w:rsidRPr="00EA53B8">
        <w:t xml:space="preserve"> </w:t>
      </w:r>
      <w:r w:rsidRPr="00EA53B8">
        <w:t>amended</w:t>
      </w:r>
      <w:r w:rsidR="006E728E" w:rsidRPr="00EA53B8">
        <w:t xml:space="preserve"> </w:t>
      </w:r>
      <w:r w:rsidRPr="00EA53B8">
        <w:t>to</w:t>
      </w:r>
      <w:r w:rsidR="006E728E" w:rsidRPr="00EA53B8">
        <w:t xml:space="preserve"> </w:t>
      </w:r>
      <w:r w:rsidRPr="00EA53B8">
        <w:t>allow</w:t>
      </w:r>
      <w:r w:rsidR="006E728E" w:rsidRPr="00EA53B8">
        <w:t xml:space="preserve"> </w:t>
      </w:r>
      <w:r w:rsidRPr="00EA53B8">
        <w:t>the</w:t>
      </w:r>
      <w:r w:rsidR="006E728E" w:rsidRPr="00EA53B8">
        <w:t xml:space="preserve"> </w:t>
      </w:r>
      <w:r w:rsidRPr="00EA53B8">
        <w:t>heads</w:t>
      </w:r>
      <w:r w:rsidR="006E728E" w:rsidRPr="00EA53B8">
        <w:t xml:space="preserve"> </w:t>
      </w:r>
      <w:r w:rsidRPr="00EA53B8">
        <w:t>of</w:t>
      </w:r>
      <w:r w:rsidR="006E728E" w:rsidRPr="00EA53B8">
        <w:t xml:space="preserve"> </w:t>
      </w:r>
      <w:r w:rsidRPr="00EA53B8">
        <w:t>local</w:t>
      </w:r>
      <w:r w:rsidR="006E728E" w:rsidRPr="00EA53B8">
        <w:t xml:space="preserve"> </w:t>
      </w:r>
      <w:r w:rsidRPr="00EA53B8">
        <w:t>administrations</w:t>
      </w:r>
      <w:r w:rsidR="006E728E" w:rsidRPr="00EA53B8">
        <w:t xml:space="preserve"> </w:t>
      </w:r>
      <w:r w:rsidRPr="00EA53B8">
        <w:t>to</w:t>
      </w:r>
      <w:r w:rsidR="006E728E" w:rsidRPr="00EA53B8">
        <w:t xml:space="preserve"> </w:t>
      </w:r>
      <w:r w:rsidRPr="00EA53B8">
        <w:t>establish</w:t>
      </w:r>
      <w:r w:rsidR="006E728E" w:rsidRPr="00EA53B8">
        <w:t xml:space="preserve"> </w:t>
      </w:r>
      <w:r w:rsidRPr="00EA53B8">
        <w:t>additional</w:t>
      </w:r>
      <w:r w:rsidR="006E728E" w:rsidRPr="00EA53B8">
        <w:t xml:space="preserve"> </w:t>
      </w:r>
      <w:r w:rsidRPr="00EA53B8">
        <w:t>quotas</w:t>
      </w:r>
      <w:r w:rsidR="006E728E" w:rsidRPr="00EA53B8">
        <w:t xml:space="preserve"> </w:t>
      </w:r>
      <w:r w:rsidRPr="00EA53B8">
        <w:t>at</w:t>
      </w:r>
      <w:r w:rsidR="006E728E" w:rsidRPr="00EA53B8">
        <w:t xml:space="preserve"> </w:t>
      </w:r>
      <w:r w:rsidRPr="00EA53B8">
        <w:t>enterprises</w:t>
      </w:r>
      <w:r w:rsidR="006E728E" w:rsidRPr="00EA53B8">
        <w:t xml:space="preserve"> </w:t>
      </w:r>
      <w:r w:rsidRPr="00EA53B8">
        <w:t>with</w:t>
      </w:r>
      <w:r w:rsidR="006E728E" w:rsidRPr="00EA53B8">
        <w:t xml:space="preserve"> </w:t>
      </w:r>
      <w:r w:rsidRPr="00EA53B8">
        <w:t>over</w:t>
      </w:r>
      <w:r w:rsidR="006E728E" w:rsidRPr="00EA53B8">
        <w:t xml:space="preserve"> </w:t>
      </w:r>
      <w:r w:rsidRPr="00EA53B8">
        <w:t>20</w:t>
      </w:r>
      <w:r w:rsidR="006E728E" w:rsidRPr="00EA53B8">
        <w:t xml:space="preserve"> </w:t>
      </w:r>
      <w:r w:rsidRPr="00EA53B8">
        <w:t>workers</w:t>
      </w:r>
      <w:r w:rsidR="006E728E" w:rsidRPr="00EA53B8">
        <w:t xml:space="preserve"> </w:t>
      </w:r>
      <w:r w:rsidRPr="00EA53B8">
        <w:t>for</w:t>
      </w:r>
      <w:r w:rsidR="006E728E" w:rsidRPr="00EA53B8">
        <w:t xml:space="preserve"> </w:t>
      </w:r>
      <w:r w:rsidRPr="00EA53B8">
        <w:t>the</w:t>
      </w:r>
      <w:r w:rsidR="006E728E" w:rsidRPr="00EA53B8">
        <w:t xml:space="preserve"> </w:t>
      </w:r>
      <w:r w:rsidRPr="00EA53B8">
        <w:t>employment</w:t>
      </w:r>
      <w:r w:rsidR="006E728E" w:rsidRPr="00EA53B8">
        <w:t xml:space="preserve"> </w:t>
      </w:r>
      <w:r w:rsidRPr="00EA53B8">
        <w:t>of</w:t>
      </w:r>
      <w:r w:rsidR="006E728E" w:rsidRPr="00EA53B8">
        <w:t xml:space="preserve"> </w:t>
      </w:r>
      <w:r w:rsidRPr="00EA53B8">
        <w:t>members</w:t>
      </w:r>
      <w:r w:rsidR="006E728E" w:rsidRPr="00EA53B8">
        <w:t xml:space="preserve"> </w:t>
      </w:r>
      <w:r w:rsidRPr="00EA53B8">
        <w:t>of</w:t>
      </w:r>
      <w:r w:rsidR="006E728E" w:rsidRPr="00EA53B8">
        <w:t xml:space="preserve"> </w:t>
      </w:r>
      <w:r w:rsidRPr="00EA53B8">
        <w:t>other</w:t>
      </w:r>
      <w:r w:rsidR="006E728E" w:rsidRPr="00EA53B8">
        <w:t xml:space="preserve"> </w:t>
      </w:r>
      <w:r w:rsidRPr="00EA53B8">
        <w:t>vulnerable</w:t>
      </w:r>
      <w:r w:rsidR="006E728E" w:rsidRPr="00EA53B8">
        <w:t xml:space="preserve"> </w:t>
      </w:r>
      <w:r w:rsidRPr="00EA53B8">
        <w:t>groups,</w:t>
      </w:r>
      <w:r w:rsidR="006E728E" w:rsidRPr="00EA53B8">
        <w:t xml:space="preserve"> </w:t>
      </w:r>
      <w:r w:rsidRPr="00EA53B8">
        <w:t>including</w:t>
      </w:r>
      <w:r w:rsidR="006E728E" w:rsidRPr="00EA53B8">
        <w:t xml:space="preserve"> </w:t>
      </w:r>
      <w:r w:rsidRPr="00EA53B8">
        <w:t>graduates</w:t>
      </w:r>
      <w:r w:rsidR="006E728E" w:rsidRPr="00EA53B8">
        <w:t xml:space="preserve"> </w:t>
      </w:r>
      <w:r w:rsidRPr="00EA53B8">
        <w:t>of</w:t>
      </w:r>
      <w:r w:rsidR="006E728E" w:rsidRPr="00EA53B8">
        <w:t xml:space="preserve"> </w:t>
      </w:r>
      <w:r w:rsidRPr="00EA53B8">
        <w:t>training</w:t>
      </w:r>
      <w:r w:rsidR="006E728E" w:rsidRPr="00EA53B8">
        <w:t xml:space="preserve"> </w:t>
      </w:r>
      <w:r w:rsidRPr="00EA53B8">
        <w:t>programmes,</w:t>
      </w:r>
      <w:r w:rsidR="006E728E" w:rsidRPr="00EA53B8">
        <w:t xml:space="preserve"> </w:t>
      </w:r>
      <w:r w:rsidRPr="00EA53B8">
        <w:t>former</w:t>
      </w:r>
      <w:r w:rsidR="006E728E" w:rsidRPr="00EA53B8">
        <w:t xml:space="preserve"> </w:t>
      </w:r>
      <w:r w:rsidRPr="00EA53B8">
        <w:t>inmates</w:t>
      </w:r>
      <w:r w:rsidR="006E728E" w:rsidRPr="00EA53B8">
        <w:t xml:space="preserve"> </w:t>
      </w:r>
      <w:r w:rsidRPr="00EA53B8">
        <w:t>and</w:t>
      </w:r>
      <w:r w:rsidR="006E728E" w:rsidRPr="00EA53B8">
        <w:t xml:space="preserve"> </w:t>
      </w:r>
      <w:r w:rsidRPr="00EA53B8">
        <w:t>parents</w:t>
      </w:r>
      <w:r w:rsidR="006E728E" w:rsidRPr="00EA53B8">
        <w:t xml:space="preserve"> </w:t>
      </w:r>
      <w:r w:rsidRPr="00EA53B8">
        <w:t>with</w:t>
      </w:r>
      <w:r w:rsidR="006E728E" w:rsidRPr="00EA53B8">
        <w:t xml:space="preserve"> </w:t>
      </w:r>
      <w:r w:rsidRPr="00EA53B8">
        <w:t>large</w:t>
      </w:r>
      <w:r w:rsidR="006E728E" w:rsidRPr="00EA53B8">
        <w:t xml:space="preserve"> </w:t>
      </w:r>
      <w:r w:rsidRPr="00EA53B8">
        <w:t>families.</w:t>
      </w:r>
      <w:r w:rsidR="006E728E" w:rsidRPr="00EA53B8">
        <w:t xml:space="preserve"> </w:t>
      </w:r>
      <w:r w:rsidRPr="00EA53B8">
        <w:t>Every</w:t>
      </w:r>
      <w:r w:rsidR="006E728E" w:rsidRPr="00EA53B8">
        <w:t xml:space="preserve"> </w:t>
      </w:r>
      <w:r w:rsidRPr="00EA53B8">
        <w:t>year,</w:t>
      </w:r>
      <w:r w:rsidR="006E728E" w:rsidRPr="00EA53B8">
        <w:t xml:space="preserve"> </w:t>
      </w:r>
      <w:r w:rsidRPr="00EA53B8">
        <w:t>about</w:t>
      </w:r>
      <w:r w:rsidR="006E728E" w:rsidRPr="00EA53B8">
        <w:t xml:space="preserve"> </w:t>
      </w:r>
      <w:r w:rsidRPr="00EA53B8">
        <w:t>90,000</w:t>
      </w:r>
      <w:r w:rsidR="006E728E" w:rsidRPr="00EA53B8">
        <w:t xml:space="preserve"> </w:t>
      </w:r>
      <w:r w:rsidRPr="00EA53B8">
        <w:t>new</w:t>
      </w:r>
      <w:r w:rsidR="006E728E" w:rsidRPr="00EA53B8">
        <w:t xml:space="preserve"> </w:t>
      </w:r>
      <w:r w:rsidRPr="00EA53B8">
        <w:t>jobs</w:t>
      </w:r>
      <w:r w:rsidR="006E728E" w:rsidRPr="00EA53B8">
        <w:t xml:space="preserve"> </w:t>
      </w:r>
      <w:r w:rsidRPr="00EA53B8">
        <w:t>were</w:t>
      </w:r>
      <w:r w:rsidR="006E728E" w:rsidRPr="00EA53B8">
        <w:t xml:space="preserve"> </w:t>
      </w:r>
      <w:r w:rsidRPr="00EA53B8">
        <w:t>covered</w:t>
      </w:r>
      <w:r w:rsidR="006E728E" w:rsidRPr="00EA53B8">
        <w:t xml:space="preserve"> </w:t>
      </w:r>
      <w:r w:rsidRPr="00EA53B8">
        <w:t>by</w:t>
      </w:r>
      <w:r w:rsidR="006E728E" w:rsidRPr="00EA53B8">
        <w:t xml:space="preserve"> </w:t>
      </w:r>
      <w:r w:rsidRPr="00EA53B8">
        <w:t>such</w:t>
      </w:r>
      <w:r w:rsidR="006E728E" w:rsidRPr="00EA53B8">
        <w:t xml:space="preserve"> </w:t>
      </w:r>
      <w:r w:rsidRPr="00EA53B8">
        <w:t>quotas.</w:t>
      </w:r>
    </w:p>
    <w:p w:rsidR="00A65557" w:rsidRPr="00EA53B8" w:rsidRDefault="00A65557" w:rsidP="00A65557">
      <w:pPr>
        <w:pStyle w:val="ParaNoG"/>
      </w:pPr>
      <w:r w:rsidRPr="00EA53B8">
        <w:t>The</w:t>
      </w:r>
      <w:r w:rsidR="006E728E" w:rsidRPr="00EA53B8">
        <w:t xml:space="preserve"> </w:t>
      </w:r>
      <w:r w:rsidRPr="00EA53B8">
        <w:t>funding</w:t>
      </w:r>
      <w:r w:rsidR="006E728E" w:rsidRPr="00EA53B8">
        <w:t xml:space="preserve"> </w:t>
      </w:r>
      <w:r w:rsidRPr="00EA53B8">
        <w:t>system</w:t>
      </w:r>
      <w:r w:rsidR="006E728E" w:rsidRPr="00EA53B8">
        <w:t xml:space="preserve"> </w:t>
      </w:r>
      <w:r w:rsidRPr="00EA53B8">
        <w:t>for</w:t>
      </w:r>
      <w:r w:rsidR="006E728E" w:rsidRPr="00EA53B8">
        <w:t xml:space="preserve"> </w:t>
      </w:r>
      <w:r w:rsidRPr="00EA53B8">
        <w:t>pensions</w:t>
      </w:r>
      <w:r w:rsidR="006E728E" w:rsidRPr="00EA53B8">
        <w:t xml:space="preserve"> </w:t>
      </w:r>
      <w:r w:rsidRPr="00EA53B8">
        <w:t>was</w:t>
      </w:r>
      <w:r w:rsidR="006E728E" w:rsidRPr="00EA53B8">
        <w:t xml:space="preserve"> </w:t>
      </w:r>
      <w:r w:rsidRPr="00EA53B8">
        <w:t>basically</w:t>
      </w:r>
      <w:r w:rsidR="006E728E" w:rsidRPr="00EA53B8">
        <w:t xml:space="preserve"> </w:t>
      </w:r>
      <w:r w:rsidRPr="00EA53B8">
        <w:t>a</w:t>
      </w:r>
      <w:r w:rsidR="006E728E" w:rsidRPr="00EA53B8">
        <w:t xml:space="preserve"> </w:t>
      </w:r>
      <w:r w:rsidRPr="00EA53B8">
        <w:t>pay-as-you-go</w:t>
      </w:r>
      <w:r w:rsidR="006E728E" w:rsidRPr="00EA53B8">
        <w:t xml:space="preserve"> </w:t>
      </w:r>
      <w:r w:rsidRPr="00EA53B8">
        <w:t>scheme,</w:t>
      </w:r>
      <w:r w:rsidR="006E728E" w:rsidRPr="00EA53B8">
        <w:t xml:space="preserve"> </w:t>
      </w:r>
      <w:r w:rsidRPr="00EA53B8">
        <w:t>though</w:t>
      </w:r>
      <w:r w:rsidR="006E728E" w:rsidRPr="00EA53B8">
        <w:t xml:space="preserve"> </w:t>
      </w:r>
      <w:r w:rsidRPr="00EA53B8">
        <w:t>there</w:t>
      </w:r>
      <w:r w:rsidR="006E728E" w:rsidRPr="00EA53B8">
        <w:t xml:space="preserve"> </w:t>
      </w:r>
      <w:r w:rsidRPr="00EA53B8">
        <w:t>were</w:t>
      </w:r>
      <w:r w:rsidR="006E728E" w:rsidRPr="00EA53B8">
        <w:t xml:space="preserve"> </w:t>
      </w:r>
      <w:r w:rsidRPr="00EA53B8">
        <w:t>elements</w:t>
      </w:r>
      <w:r w:rsidR="006E728E" w:rsidRPr="00EA53B8">
        <w:t xml:space="preserve"> </w:t>
      </w:r>
      <w:r w:rsidRPr="00EA53B8">
        <w:t>of</w:t>
      </w:r>
      <w:r w:rsidR="006E728E" w:rsidRPr="00EA53B8">
        <w:t xml:space="preserve"> </w:t>
      </w:r>
      <w:r w:rsidRPr="00EA53B8">
        <w:t>pre-funding</w:t>
      </w:r>
      <w:r w:rsidR="006E728E" w:rsidRPr="00EA53B8">
        <w:t xml:space="preserve"> </w:t>
      </w:r>
      <w:r w:rsidRPr="00EA53B8">
        <w:t>as</w:t>
      </w:r>
      <w:r w:rsidR="006E728E" w:rsidRPr="00EA53B8">
        <w:t xml:space="preserve"> </w:t>
      </w:r>
      <w:r w:rsidRPr="00EA53B8">
        <w:t>well.</w:t>
      </w:r>
      <w:r w:rsidR="006E728E" w:rsidRPr="00EA53B8">
        <w:t xml:space="preserve"> </w:t>
      </w:r>
      <w:r w:rsidRPr="00EA53B8">
        <w:t>Plans</w:t>
      </w:r>
      <w:r w:rsidR="006E728E" w:rsidRPr="00EA53B8">
        <w:t xml:space="preserve"> </w:t>
      </w:r>
      <w:r w:rsidRPr="00EA53B8">
        <w:t>to</w:t>
      </w:r>
      <w:r w:rsidR="006E728E" w:rsidRPr="00EA53B8">
        <w:t xml:space="preserve"> </w:t>
      </w:r>
      <w:r w:rsidRPr="00EA53B8">
        <w:t>improve</w:t>
      </w:r>
      <w:r w:rsidR="006E728E" w:rsidRPr="00EA53B8">
        <w:t xml:space="preserve"> </w:t>
      </w:r>
      <w:r w:rsidRPr="00EA53B8">
        <w:t>the</w:t>
      </w:r>
      <w:r w:rsidR="006E728E" w:rsidRPr="00EA53B8">
        <w:t xml:space="preserve"> </w:t>
      </w:r>
      <w:r w:rsidRPr="00EA53B8">
        <w:t>pension</w:t>
      </w:r>
      <w:r w:rsidR="006E728E" w:rsidRPr="00EA53B8">
        <w:t xml:space="preserve"> </w:t>
      </w:r>
      <w:r w:rsidRPr="00EA53B8">
        <w:t>system</w:t>
      </w:r>
      <w:r w:rsidR="006E728E" w:rsidRPr="00EA53B8">
        <w:t xml:space="preserve"> </w:t>
      </w:r>
      <w:r w:rsidRPr="00EA53B8">
        <w:t>included</w:t>
      </w:r>
      <w:r w:rsidR="006E728E" w:rsidRPr="00EA53B8">
        <w:t xml:space="preserve"> </w:t>
      </w:r>
      <w:r w:rsidRPr="00EA53B8">
        <w:t>the</w:t>
      </w:r>
      <w:r w:rsidR="006E728E" w:rsidRPr="00EA53B8">
        <w:t xml:space="preserve"> </w:t>
      </w:r>
      <w:r w:rsidRPr="00EA53B8">
        <w:t>optimization</w:t>
      </w:r>
      <w:r w:rsidR="006E728E" w:rsidRPr="00EA53B8">
        <w:t xml:space="preserve"> </w:t>
      </w:r>
      <w:r w:rsidRPr="00EA53B8">
        <w:t>of</w:t>
      </w:r>
      <w:r w:rsidR="006E728E" w:rsidRPr="00EA53B8">
        <w:t xml:space="preserve"> </w:t>
      </w:r>
      <w:r w:rsidRPr="00EA53B8">
        <w:t>the</w:t>
      </w:r>
      <w:r w:rsidR="006E728E" w:rsidRPr="00EA53B8">
        <w:t xml:space="preserve"> </w:t>
      </w:r>
      <w:r w:rsidRPr="00EA53B8">
        <w:t>benefits</w:t>
      </w:r>
      <w:r w:rsidR="006E728E" w:rsidRPr="00EA53B8">
        <w:t xml:space="preserve"> </w:t>
      </w:r>
      <w:r w:rsidRPr="00EA53B8">
        <w:t>system,</w:t>
      </w:r>
      <w:r w:rsidR="006E728E" w:rsidRPr="00EA53B8">
        <w:t xml:space="preserve"> </w:t>
      </w:r>
      <w:r w:rsidRPr="00EA53B8">
        <w:t>which</w:t>
      </w:r>
      <w:r w:rsidR="006E728E" w:rsidRPr="00EA53B8">
        <w:t xml:space="preserve"> </w:t>
      </w:r>
      <w:r w:rsidRPr="00EA53B8">
        <w:t>would</w:t>
      </w:r>
      <w:r w:rsidR="006E728E" w:rsidRPr="00EA53B8">
        <w:t xml:space="preserve"> </w:t>
      </w:r>
      <w:r w:rsidRPr="00EA53B8">
        <w:t>link</w:t>
      </w:r>
      <w:r w:rsidR="006E728E" w:rsidRPr="00EA53B8">
        <w:t xml:space="preserve"> </w:t>
      </w:r>
      <w:r w:rsidRPr="00EA53B8">
        <w:t>levels</w:t>
      </w:r>
      <w:r w:rsidR="006E728E" w:rsidRPr="00EA53B8">
        <w:t xml:space="preserve"> </w:t>
      </w:r>
      <w:r w:rsidRPr="00EA53B8">
        <w:t>of</w:t>
      </w:r>
      <w:r w:rsidR="006E728E" w:rsidRPr="00EA53B8">
        <w:t xml:space="preserve"> </w:t>
      </w:r>
      <w:r w:rsidRPr="00EA53B8">
        <w:t>benefits</w:t>
      </w:r>
      <w:r w:rsidR="006E728E" w:rsidRPr="00EA53B8">
        <w:t xml:space="preserve"> </w:t>
      </w:r>
      <w:r w:rsidRPr="00EA53B8">
        <w:t>to</w:t>
      </w:r>
      <w:r w:rsidR="006E728E" w:rsidRPr="00EA53B8">
        <w:t xml:space="preserve"> </w:t>
      </w:r>
      <w:r w:rsidRPr="00EA53B8">
        <w:t>individuals</w:t>
      </w:r>
      <w:r w:rsidR="00EA53B8">
        <w:t>’</w:t>
      </w:r>
      <w:r w:rsidR="006E728E" w:rsidRPr="00EA53B8">
        <w:t xml:space="preserve"> </w:t>
      </w:r>
      <w:r w:rsidRPr="00EA53B8">
        <w:t>contribution</w:t>
      </w:r>
      <w:r w:rsidR="006E728E" w:rsidRPr="00EA53B8">
        <w:t xml:space="preserve"> </w:t>
      </w:r>
      <w:r w:rsidRPr="00EA53B8">
        <w:t>levels,</w:t>
      </w:r>
      <w:r w:rsidR="006E728E" w:rsidRPr="00EA53B8">
        <w:t xml:space="preserve"> </w:t>
      </w:r>
      <w:r w:rsidRPr="00EA53B8">
        <w:t>a</w:t>
      </w:r>
      <w:r w:rsidR="006E728E" w:rsidRPr="00EA53B8">
        <w:t xml:space="preserve"> </w:t>
      </w:r>
      <w:r w:rsidRPr="00EA53B8">
        <w:t>particularly</w:t>
      </w:r>
      <w:r w:rsidR="006E728E" w:rsidRPr="00EA53B8">
        <w:t xml:space="preserve"> </w:t>
      </w:r>
      <w:r w:rsidRPr="00EA53B8">
        <w:t>sensitive</w:t>
      </w:r>
      <w:r w:rsidR="006E728E" w:rsidRPr="00EA53B8">
        <w:t xml:space="preserve"> </w:t>
      </w:r>
      <w:r w:rsidRPr="00EA53B8">
        <w:t>issue.</w:t>
      </w:r>
      <w:r w:rsidR="006E728E" w:rsidRPr="00EA53B8">
        <w:t xml:space="preserve"> </w:t>
      </w:r>
      <w:r w:rsidRPr="00EA53B8">
        <w:t>People</w:t>
      </w:r>
      <w:r w:rsidR="006E728E" w:rsidRPr="00EA53B8">
        <w:t xml:space="preserve"> </w:t>
      </w:r>
      <w:r w:rsidRPr="00EA53B8">
        <w:t>working</w:t>
      </w:r>
      <w:r w:rsidR="006E728E" w:rsidRPr="00EA53B8">
        <w:t xml:space="preserve"> </w:t>
      </w:r>
      <w:r w:rsidRPr="00EA53B8">
        <w:t>from</w:t>
      </w:r>
      <w:r w:rsidR="006E728E" w:rsidRPr="00EA53B8">
        <w:t xml:space="preserve"> </w:t>
      </w:r>
      <w:r w:rsidRPr="00EA53B8">
        <w:t>home</w:t>
      </w:r>
      <w:r w:rsidR="006E728E" w:rsidRPr="00EA53B8">
        <w:t xml:space="preserve"> </w:t>
      </w:r>
      <w:r w:rsidRPr="00EA53B8">
        <w:t>under</w:t>
      </w:r>
      <w:r w:rsidR="006E728E" w:rsidRPr="00EA53B8">
        <w:t xml:space="preserve"> </w:t>
      </w:r>
      <w:r w:rsidRPr="00EA53B8">
        <w:t>contract</w:t>
      </w:r>
      <w:r w:rsidR="006E728E" w:rsidRPr="00EA53B8">
        <w:t xml:space="preserve"> </w:t>
      </w:r>
      <w:r w:rsidRPr="00EA53B8">
        <w:t>with</w:t>
      </w:r>
      <w:r w:rsidR="006E728E" w:rsidRPr="00EA53B8">
        <w:t xml:space="preserve"> </w:t>
      </w:r>
      <w:r w:rsidRPr="00EA53B8">
        <w:t>major</w:t>
      </w:r>
      <w:r w:rsidR="006E728E" w:rsidRPr="00EA53B8">
        <w:t xml:space="preserve"> </w:t>
      </w:r>
      <w:r w:rsidRPr="00EA53B8">
        <w:t>companies</w:t>
      </w:r>
      <w:r w:rsidR="006E728E" w:rsidRPr="00EA53B8">
        <w:t xml:space="preserve"> </w:t>
      </w:r>
      <w:r w:rsidRPr="00EA53B8">
        <w:t>were</w:t>
      </w:r>
      <w:r w:rsidR="006E728E" w:rsidRPr="00EA53B8">
        <w:t xml:space="preserve"> </w:t>
      </w:r>
      <w:r w:rsidRPr="00EA53B8">
        <w:t>considered</w:t>
      </w:r>
      <w:r w:rsidR="006E728E" w:rsidRPr="00EA53B8">
        <w:t xml:space="preserve"> </w:t>
      </w:r>
      <w:r w:rsidRPr="00EA53B8">
        <w:t>as</w:t>
      </w:r>
      <w:r w:rsidR="006E728E" w:rsidRPr="00EA53B8">
        <w:t xml:space="preserve"> </w:t>
      </w:r>
      <w:r w:rsidRPr="00EA53B8">
        <w:t>employees</w:t>
      </w:r>
      <w:r w:rsidR="006E728E" w:rsidRPr="00EA53B8">
        <w:t xml:space="preserve"> </w:t>
      </w:r>
      <w:r w:rsidRPr="00EA53B8">
        <w:t>and</w:t>
      </w:r>
      <w:r w:rsidR="006E728E" w:rsidRPr="00EA53B8">
        <w:t xml:space="preserve"> </w:t>
      </w:r>
      <w:r w:rsidRPr="00EA53B8">
        <w:t>thus</w:t>
      </w:r>
      <w:r w:rsidR="006E728E" w:rsidRPr="00EA53B8">
        <w:t xml:space="preserve"> </w:t>
      </w:r>
      <w:r w:rsidRPr="00EA53B8">
        <w:t>contributed</w:t>
      </w:r>
      <w:r w:rsidR="006E728E" w:rsidRPr="00EA53B8">
        <w:t xml:space="preserve"> </w:t>
      </w:r>
      <w:r w:rsidRPr="00EA53B8">
        <w:t>to</w:t>
      </w:r>
      <w:r w:rsidR="006E728E" w:rsidRPr="00EA53B8">
        <w:t xml:space="preserve"> </w:t>
      </w:r>
      <w:r w:rsidRPr="00EA53B8">
        <w:t>and</w:t>
      </w:r>
      <w:r w:rsidR="006E728E" w:rsidRPr="00EA53B8">
        <w:t xml:space="preserve"> </w:t>
      </w:r>
      <w:r w:rsidRPr="00EA53B8">
        <w:t>were</w:t>
      </w:r>
      <w:r w:rsidR="006E728E" w:rsidRPr="00EA53B8">
        <w:t xml:space="preserve"> </w:t>
      </w:r>
      <w:r w:rsidRPr="00EA53B8">
        <w:t>covered</w:t>
      </w:r>
      <w:r w:rsidR="006E728E" w:rsidRPr="00EA53B8">
        <w:t xml:space="preserve"> </w:t>
      </w:r>
      <w:r w:rsidRPr="00EA53B8">
        <w:t>by</w:t>
      </w:r>
      <w:r w:rsidR="006E728E" w:rsidRPr="00EA53B8">
        <w:t xml:space="preserve"> </w:t>
      </w:r>
      <w:r w:rsidRPr="00EA53B8">
        <w:t>the</w:t>
      </w:r>
      <w:r w:rsidR="006E728E" w:rsidRPr="00EA53B8">
        <w:t xml:space="preserve"> </w:t>
      </w:r>
      <w:r w:rsidRPr="00EA53B8">
        <w:t>pension</w:t>
      </w:r>
      <w:r w:rsidR="006E728E" w:rsidRPr="00EA53B8">
        <w:t xml:space="preserve"> </w:t>
      </w:r>
      <w:r w:rsidRPr="00EA53B8">
        <w:t>scheme.</w:t>
      </w:r>
      <w:r w:rsidR="006E728E" w:rsidRPr="00EA53B8">
        <w:t xml:space="preserve"> </w:t>
      </w:r>
      <w:r w:rsidRPr="00EA53B8">
        <w:t>As</w:t>
      </w:r>
      <w:r w:rsidR="006E728E" w:rsidRPr="00EA53B8">
        <w:t xml:space="preserve"> </w:t>
      </w:r>
      <w:r w:rsidRPr="00EA53B8">
        <w:t>the</w:t>
      </w:r>
      <w:r w:rsidR="006E728E" w:rsidRPr="00EA53B8">
        <w:t xml:space="preserve"> </w:t>
      </w:r>
      <w:r w:rsidRPr="00EA53B8">
        <w:t>old</w:t>
      </w:r>
      <w:r w:rsidR="006E728E" w:rsidRPr="00EA53B8">
        <w:t xml:space="preserve"> </w:t>
      </w:r>
      <w:r w:rsidRPr="00EA53B8">
        <w:t>system</w:t>
      </w:r>
      <w:r w:rsidR="006E728E" w:rsidRPr="00EA53B8">
        <w:t xml:space="preserve"> </w:t>
      </w:r>
      <w:r w:rsidRPr="00EA53B8">
        <w:t>of</w:t>
      </w:r>
      <w:r w:rsidR="006E728E" w:rsidRPr="00EA53B8">
        <w:t xml:space="preserve"> </w:t>
      </w:r>
      <w:r w:rsidRPr="00EA53B8">
        <w:t>work</w:t>
      </w:r>
      <w:r w:rsidR="006E728E" w:rsidRPr="00EA53B8">
        <w:t xml:space="preserve"> </w:t>
      </w:r>
      <w:r w:rsidRPr="00EA53B8">
        <w:t>registration</w:t>
      </w:r>
      <w:r w:rsidR="006E728E" w:rsidRPr="00EA53B8">
        <w:t xml:space="preserve"> </w:t>
      </w:r>
      <w:r w:rsidRPr="00EA53B8">
        <w:t>booklets</w:t>
      </w:r>
      <w:r w:rsidR="006E728E" w:rsidRPr="00EA53B8">
        <w:t xml:space="preserve"> </w:t>
      </w:r>
      <w:r w:rsidRPr="00EA53B8">
        <w:t>was</w:t>
      </w:r>
      <w:r w:rsidR="006E728E" w:rsidRPr="00EA53B8">
        <w:t xml:space="preserve"> </w:t>
      </w:r>
      <w:r w:rsidRPr="00EA53B8">
        <w:t>about</w:t>
      </w:r>
      <w:r w:rsidR="006E728E" w:rsidRPr="00EA53B8">
        <w:t xml:space="preserve"> </w:t>
      </w:r>
      <w:r w:rsidRPr="00EA53B8">
        <w:t>to</w:t>
      </w:r>
      <w:r w:rsidR="006E728E" w:rsidRPr="00EA53B8">
        <w:t xml:space="preserve"> </w:t>
      </w:r>
      <w:r w:rsidRPr="00EA53B8">
        <w:t>be</w:t>
      </w:r>
      <w:r w:rsidR="006E728E" w:rsidRPr="00EA53B8">
        <w:t xml:space="preserve"> </w:t>
      </w:r>
      <w:r w:rsidRPr="00EA53B8">
        <w:t>replaced</w:t>
      </w:r>
      <w:r w:rsidR="006E728E" w:rsidRPr="00EA53B8">
        <w:t xml:space="preserve"> </w:t>
      </w:r>
      <w:r w:rsidRPr="00EA53B8">
        <w:t>with</w:t>
      </w:r>
      <w:r w:rsidR="006E728E" w:rsidRPr="00EA53B8">
        <w:t xml:space="preserve"> </w:t>
      </w:r>
      <w:r w:rsidRPr="00EA53B8">
        <w:t>a</w:t>
      </w:r>
      <w:r w:rsidR="006E728E" w:rsidRPr="00EA53B8">
        <w:t xml:space="preserve"> </w:t>
      </w:r>
      <w:r w:rsidRPr="00EA53B8">
        <w:t>new</w:t>
      </w:r>
      <w:r w:rsidR="006E728E" w:rsidRPr="00EA53B8">
        <w:t xml:space="preserve"> </w:t>
      </w:r>
      <w:r w:rsidRPr="00EA53B8">
        <w:t>system,</w:t>
      </w:r>
      <w:r w:rsidR="006E728E" w:rsidRPr="00EA53B8">
        <w:t xml:space="preserve"> </w:t>
      </w:r>
      <w:r w:rsidRPr="00EA53B8">
        <w:t>it</w:t>
      </w:r>
      <w:r w:rsidR="006E728E" w:rsidRPr="00EA53B8">
        <w:t xml:space="preserve"> </w:t>
      </w:r>
      <w:r w:rsidRPr="00EA53B8">
        <w:t>was</w:t>
      </w:r>
      <w:r w:rsidR="006E728E" w:rsidRPr="00EA53B8">
        <w:t xml:space="preserve"> </w:t>
      </w:r>
      <w:r w:rsidRPr="00EA53B8">
        <w:t>very</w:t>
      </w:r>
      <w:r w:rsidR="006E728E" w:rsidRPr="00EA53B8">
        <w:t xml:space="preserve"> </w:t>
      </w:r>
      <w:r w:rsidRPr="00EA53B8">
        <w:t>important</w:t>
      </w:r>
      <w:r w:rsidR="006E728E" w:rsidRPr="00EA53B8">
        <w:t xml:space="preserve"> </w:t>
      </w:r>
      <w:r w:rsidRPr="00EA53B8">
        <w:t>to</w:t>
      </w:r>
      <w:r w:rsidR="006E728E" w:rsidRPr="00EA53B8">
        <w:t xml:space="preserve"> </w:t>
      </w:r>
      <w:r w:rsidRPr="00EA53B8">
        <w:t>establish</w:t>
      </w:r>
      <w:r w:rsidR="006E728E" w:rsidRPr="00EA53B8">
        <w:t xml:space="preserve"> </w:t>
      </w:r>
      <w:r w:rsidRPr="00EA53B8">
        <w:t>a</w:t>
      </w:r>
      <w:r w:rsidR="006E728E" w:rsidRPr="00EA53B8">
        <w:t xml:space="preserve"> </w:t>
      </w:r>
      <w:r w:rsidRPr="00EA53B8">
        <w:t>unified</w:t>
      </w:r>
      <w:r w:rsidR="006E728E" w:rsidRPr="00EA53B8">
        <w:t xml:space="preserve"> </w:t>
      </w:r>
      <w:r w:rsidRPr="00EA53B8">
        <w:t>and</w:t>
      </w:r>
      <w:r w:rsidR="006E728E" w:rsidRPr="00EA53B8">
        <w:t xml:space="preserve"> </w:t>
      </w:r>
      <w:r w:rsidRPr="00EA53B8">
        <w:t>comprehensive</w:t>
      </w:r>
      <w:r w:rsidR="006E728E" w:rsidRPr="00EA53B8">
        <w:t xml:space="preserve"> </w:t>
      </w:r>
      <w:r w:rsidRPr="00EA53B8">
        <w:t>pension</w:t>
      </w:r>
      <w:r w:rsidR="006E728E" w:rsidRPr="00EA53B8">
        <w:t xml:space="preserve"> </w:t>
      </w:r>
      <w:r w:rsidRPr="00EA53B8">
        <w:t>registration</w:t>
      </w:r>
      <w:r w:rsidR="006E728E" w:rsidRPr="00EA53B8">
        <w:t xml:space="preserve"> </w:t>
      </w:r>
      <w:r w:rsidRPr="00EA53B8">
        <w:t>system</w:t>
      </w:r>
      <w:r w:rsidR="006E728E" w:rsidRPr="00EA53B8">
        <w:t xml:space="preserve"> </w:t>
      </w:r>
      <w:r w:rsidRPr="00EA53B8">
        <w:t>in</w:t>
      </w:r>
      <w:r w:rsidR="006E728E" w:rsidRPr="00EA53B8">
        <w:t xml:space="preserve"> </w:t>
      </w:r>
      <w:r w:rsidRPr="00EA53B8">
        <w:t>the</w:t>
      </w:r>
      <w:r w:rsidR="006E728E" w:rsidRPr="00EA53B8">
        <w:t xml:space="preserve"> </w:t>
      </w:r>
      <w:r w:rsidRPr="00EA53B8">
        <w:t>near</w:t>
      </w:r>
      <w:r w:rsidR="006E728E" w:rsidRPr="00EA53B8">
        <w:t xml:space="preserve"> </w:t>
      </w:r>
      <w:r w:rsidRPr="00EA53B8">
        <w:t>future.</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pension</w:t>
      </w:r>
      <w:r w:rsidR="006E728E" w:rsidRPr="00EA53B8">
        <w:t xml:space="preserve"> </w:t>
      </w:r>
      <w:r w:rsidRPr="00EA53B8">
        <w:t>budget</w:t>
      </w:r>
      <w:r w:rsidR="006E728E" w:rsidRPr="00EA53B8">
        <w:t xml:space="preserve"> </w:t>
      </w:r>
      <w:r w:rsidRPr="00EA53B8">
        <w:t>was</w:t>
      </w:r>
      <w:r w:rsidR="006E728E" w:rsidRPr="00EA53B8">
        <w:t xml:space="preserve"> </w:t>
      </w:r>
      <w:r w:rsidRPr="00EA53B8">
        <w:t>not</w:t>
      </w:r>
      <w:r w:rsidR="006E728E" w:rsidRPr="00EA53B8">
        <w:t xml:space="preserve"> </w:t>
      </w:r>
      <w:r w:rsidRPr="00EA53B8">
        <w:t>in</w:t>
      </w:r>
      <w:r w:rsidR="006E728E" w:rsidRPr="00EA53B8">
        <w:t xml:space="preserve"> </w:t>
      </w:r>
      <w:r w:rsidRPr="00EA53B8">
        <w:t>the</w:t>
      </w:r>
      <w:r w:rsidR="006E728E" w:rsidRPr="00EA53B8">
        <w:t xml:space="preserve"> </w:t>
      </w:r>
      <w:r w:rsidRPr="00EA53B8">
        <w:t>red.</w:t>
      </w:r>
      <w:r w:rsidR="006E728E" w:rsidRPr="00EA53B8">
        <w:t xml:space="preserve"> </w:t>
      </w:r>
      <w:r w:rsidRPr="00EA53B8">
        <w:t>The</w:t>
      </w:r>
      <w:r w:rsidR="006E728E" w:rsidRPr="00EA53B8">
        <w:t xml:space="preserve"> </w:t>
      </w:r>
      <w:r w:rsidRPr="00EA53B8">
        <w:t>population</w:t>
      </w:r>
      <w:r w:rsidR="006E728E" w:rsidRPr="00EA53B8">
        <w:t xml:space="preserve"> </w:t>
      </w:r>
      <w:r w:rsidRPr="00EA53B8">
        <w:t>was</w:t>
      </w:r>
      <w:r w:rsidR="006E728E" w:rsidRPr="00EA53B8">
        <w:t xml:space="preserve"> </w:t>
      </w:r>
      <w:r w:rsidRPr="00EA53B8">
        <w:t>ageing,</w:t>
      </w:r>
      <w:r w:rsidR="006E728E" w:rsidRPr="00EA53B8">
        <w:t xml:space="preserve"> </w:t>
      </w:r>
      <w:r w:rsidRPr="00EA53B8">
        <w:t>but</w:t>
      </w:r>
      <w:r w:rsidR="006E728E" w:rsidRPr="00EA53B8">
        <w:t xml:space="preserve"> </w:t>
      </w:r>
      <w:r w:rsidRPr="00EA53B8">
        <w:t>less</w:t>
      </w:r>
      <w:r w:rsidR="006E728E" w:rsidRPr="00EA53B8">
        <w:t xml:space="preserve"> </w:t>
      </w:r>
      <w:r w:rsidRPr="00EA53B8">
        <w:t>quickly</w:t>
      </w:r>
      <w:r w:rsidR="006E728E" w:rsidRPr="00EA53B8">
        <w:t xml:space="preserve"> </w:t>
      </w:r>
      <w:r w:rsidRPr="00EA53B8">
        <w:t>than</w:t>
      </w:r>
      <w:r w:rsidR="006E728E" w:rsidRPr="00EA53B8">
        <w:t xml:space="preserve"> </w:t>
      </w:r>
      <w:r w:rsidRPr="00EA53B8">
        <w:t>in</w:t>
      </w:r>
      <w:r w:rsidR="006E728E" w:rsidRPr="00EA53B8">
        <w:t xml:space="preserve"> </w:t>
      </w:r>
      <w:r w:rsidRPr="00EA53B8">
        <w:t>many</w:t>
      </w:r>
      <w:r w:rsidR="006E728E" w:rsidRPr="00EA53B8">
        <w:t xml:space="preserve"> </w:t>
      </w:r>
      <w:r w:rsidRPr="00EA53B8">
        <w:t>other</w:t>
      </w:r>
      <w:r w:rsidR="006E728E" w:rsidRPr="00EA53B8">
        <w:t xml:space="preserve"> </w:t>
      </w:r>
      <w:r w:rsidRPr="00EA53B8">
        <w:t>countries.</w:t>
      </w:r>
      <w:r w:rsidR="006E728E" w:rsidRPr="00EA53B8">
        <w:t xml:space="preserve"> </w:t>
      </w:r>
      <w:r w:rsidRPr="00EA53B8">
        <w:t>There</w:t>
      </w:r>
      <w:r w:rsidR="006E728E" w:rsidRPr="00EA53B8">
        <w:t xml:space="preserve"> </w:t>
      </w:r>
      <w:r w:rsidRPr="00EA53B8">
        <w:t>were</w:t>
      </w:r>
      <w:r w:rsidR="006E728E" w:rsidRPr="00EA53B8">
        <w:t xml:space="preserve"> </w:t>
      </w:r>
      <w:r w:rsidRPr="00EA53B8">
        <w:t>currently</w:t>
      </w:r>
      <w:r w:rsidR="006E728E" w:rsidRPr="00EA53B8">
        <w:t xml:space="preserve"> </w:t>
      </w:r>
      <w:r w:rsidRPr="00EA53B8">
        <w:t>no</w:t>
      </w:r>
      <w:r w:rsidR="006E728E" w:rsidRPr="00EA53B8">
        <w:t xml:space="preserve"> </w:t>
      </w:r>
      <w:r w:rsidRPr="00EA53B8">
        <w:t>plans</w:t>
      </w:r>
      <w:r w:rsidR="006E728E" w:rsidRPr="00EA53B8">
        <w:t xml:space="preserve"> </w:t>
      </w:r>
      <w:r w:rsidRPr="00EA53B8">
        <w:t>to</w:t>
      </w:r>
      <w:r w:rsidR="006E728E" w:rsidRPr="00EA53B8">
        <w:t xml:space="preserve"> </w:t>
      </w:r>
      <w:r w:rsidRPr="00EA53B8">
        <w:t>increase</w:t>
      </w:r>
      <w:r w:rsidR="006E728E" w:rsidRPr="00EA53B8">
        <w:t xml:space="preserve"> </w:t>
      </w:r>
      <w:r w:rsidRPr="00EA53B8">
        <w:t>the</w:t>
      </w:r>
      <w:r w:rsidR="006E728E" w:rsidRPr="00EA53B8">
        <w:t xml:space="preserve"> </w:t>
      </w:r>
      <w:r w:rsidRPr="00EA53B8">
        <w:t>pensionable</w:t>
      </w:r>
      <w:r w:rsidR="006E728E" w:rsidRPr="00EA53B8">
        <w:t xml:space="preserve"> </w:t>
      </w:r>
      <w:r w:rsidRPr="00EA53B8">
        <w:t>age</w:t>
      </w:r>
      <w:r w:rsidR="006E728E" w:rsidRPr="00EA53B8">
        <w:t xml:space="preserve"> </w:t>
      </w:r>
      <w:r w:rsidRPr="00EA53B8">
        <w:t>or</w:t>
      </w:r>
      <w:r w:rsidR="006E728E" w:rsidRPr="00EA53B8">
        <w:t xml:space="preserve"> </w:t>
      </w:r>
      <w:r w:rsidRPr="00EA53B8">
        <w:t>to</w:t>
      </w:r>
      <w:r w:rsidR="006E728E" w:rsidRPr="00EA53B8">
        <w:t xml:space="preserve"> </w:t>
      </w:r>
      <w:r w:rsidRPr="00EA53B8">
        <w:t>switch</w:t>
      </w:r>
      <w:r w:rsidR="006E728E" w:rsidRPr="00EA53B8">
        <w:t xml:space="preserve"> </w:t>
      </w:r>
      <w:r w:rsidRPr="00EA53B8">
        <w:t>to</w:t>
      </w:r>
      <w:r w:rsidR="006E728E" w:rsidRPr="00EA53B8">
        <w:t xml:space="preserve"> </w:t>
      </w:r>
      <w:r w:rsidRPr="00EA53B8">
        <w:t>a</w:t>
      </w:r>
      <w:r w:rsidR="006E728E" w:rsidRPr="00EA53B8">
        <w:t xml:space="preserve"> </w:t>
      </w:r>
      <w:r w:rsidRPr="00EA53B8">
        <w:t>pre-funded</w:t>
      </w:r>
      <w:r w:rsidR="006E728E" w:rsidRPr="00EA53B8">
        <w:t xml:space="preserve"> </w:t>
      </w:r>
      <w:r w:rsidRPr="00EA53B8">
        <w:t>pension</w:t>
      </w:r>
      <w:r w:rsidR="006E728E" w:rsidRPr="00EA53B8">
        <w:t xml:space="preserve"> </w:t>
      </w:r>
      <w:r w:rsidRPr="00EA53B8">
        <w:t>system.</w:t>
      </w:r>
    </w:p>
    <w:p w:rsidR="00A65557" w:rsidRPr="00EA53B8" w:rsidRDefault="00A65557" w:rsidP="00A65557">
      <w:pPr>
        <w:pStyle w:val="ParaNoG"/>
      </w:pPr>
      <w:r w:rsidRPr="00EA53B8">
        <w:t>Children</w:t>
      </w:r>
      <w:r w:rsidR="006E728E" w:rsidRPr="00EA53B8">
        <w:t xml:space="preserve"> </w:t>
      </w:r>
      <w:r w:rsidRPr="00EA53B8">
        <w:t>were</w:t>
      </w:r>
      <w:r w:rsidR="006E728E" w:rsidRPr="00EA53B8">
        <w:t xml:space="preserve"> </w:t>
      </w:r>
      <w:r w:rsidRPr="00EA53B8">
        <w:t>currently</w:t>
      </w:r>
      <w:r w:rsidR="006E728E" w:rsidRPr="00EA53B8">
        <w:t xml:space="preserve"> </w:t>
      </w:r>
      <w:r w:rsidRPr="00EA53B8">
        <w:t>authorized</w:t>
      </w:r>
      <w:r w:rsidR="006E728E" w:rsidRPr="00EA53B8">
        <w:t xml:space="preserve"> </w:t>
      </w:r>
      <w:r w:rsidRPr="00EA53B8">
        <w:t>to</w:t>
      </w:r>
      <w:r w:rsidR="006E728E" w:rsidRPr="00EA53B8">
        <w:t xml:space="preserve"> </w:t>
      </w:r>
      <w:r w:rsidRPr="00EA53B8">
        <w:t>work</w:t>
      </w:r>
      <w:r w:rsidR="006E728E" w:rsidRPr="00EA53B8">
        <w:t xml:space="preserve"> </w:t>
      </w:r>
      <w:r w:rsidRPr="00EA53B8">
        <w:t>from</w:t>
      </w:r>
      <w:r w:rsidR="006E728E" w:rsidRPr="00EA53B8">
        <w:t xml:space="preserve"> </w:t>
      </w:r>
      <w:r w:rsidRPr="00EA53B8">
        <w:t>the</w:t>
      </w:r>
      <w:r w:rsidR="006E728E" w:rsidRPr="00EA53B8">
        <w:t xml:space="preserve"> </w:t>
      </w:r>
      <w:r w:rsidRPr="00EA53B8">
        <w:t>age</w:t>
      </w:r>
      <w:r w:rsidR="006E728E" w:rsidRPr="00EA53B8">
        <w:t xml:space="preserve"> </w:t>
      </w:r>
      <w:r w:rsidRPr="00EA53B8">
        <w:t>of</w:t>
      </w:r>
      <w:r w:rsidR="006E728E" w:rsidRPr="00EA53B8">
        <w:t xml:space="preserve"> </w:t>
      </w:r>
      <w:r w:rsidRPr="00EA53B8">
        <w:t>16</w:t>
      </w:r>
      <w:r w:rsidR="006E728E" w:rsidRPr="00EA53B8">
        <w:t xml:space="preserve"> </w:t>
      </w:r>
      <w:r w:rsidRPr="00EA53B8">
        <w:t>and</w:t>
      </w:r>
      <w:r w:rsidR="00C83E76" w:rsidRPr="00EA53B8">
        <w:t>,</w:t>
      </w:r>
      <w:r w:rsidR="006E728E" w:rsidRPr="00EA53B8">
        <w:t xml:space="preserve"> </w:t>
      </w:r>
      <w:r w:rsidRPr="00EA53B8">
        <w:t>with</w:t>
      </w:r>
      <w:r w:rsidR="006E728E" w:rsidRPr="00EA53B8">
        <w:t xml:space="preserve"> </w:t>
      </w:r>
      <w:r w:rsidRPr="00EA53B8">
        <w:t>special</w:t>
      </w:r>
      <w:r w:rsidR="006E728E" w:rsidRPr="00EA53B8">
        <w:t xml:space="preserve"> </w:t>
      </w:r>
      <w:r w:rsidRPr="00EA53B8">
        <w:t>permission,</w:t>
      </w:r>
      <w:r w:rsidR="006E728E" w:rsidRPr="00EA53B8">
        <w:t xml:space="preserve"> </w:t>
      </w:r>
      <w:r w:rsidRPr="00EA53B8">
        <w:t>from</w:t>
      </w:r>
      <w:r w:rsidR="006E728E" w:rsidRPr="00EA53B8">
        <w:t xml:space="preserve"> </w:t>
      </w:r>
      <w:r w:rsidRPr="00EA53B8">
        <w:t>the</w:t>
      </w:r>
      <w:r w:rsidR="006E728E" w:rsidRPr="00EA53B8">
        <w:t xml:space="preserve"> </w:t>
      </w:r>
      <w:r w:rsidRPr="00EA53B8">
        <w:t>age</w:t>
      </w:r>
      <w:r w:rsidR="006E728E" w:rsidRPr="00EA53B8">
        <w:t xml:space="preserve"> </w:t>
      </w:r>
      <w:r w:rsidRPr="00EA53B8">
        <w:t>of</w:t>
      </w:r>
      <w:r w:rsidR="006E728E" w:rsidRPr="00EA53B8">
        <w:t xml:space="preserve"> </w:t>
      </w:r>
      <w:r w:rsidRPr="00EA53B8">
        <w:t>15.</w:t>
      </w:r>
      <w:r w:rsidR="006E728E" w:rsidRPr="00EA53B8">
        <w:t xml:space="preserve"> </w:t>
      </w: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had</w:t>
      </w:r>
      <w:r w:rsidR="006E728E" w:rsidRPr="00EA53B8">
        <w:t xml:space="preserve"> </w:t>
      </w:r>
      <w:r w:rsidRPr="00EA53B8">
        <w:t>ratified</w:t>
      </w:r>
      <w:r w:rsidR="006E728E" w:rsidRPr="00EA53B8">
        <w:t xml:space="preserve"> </w:t>
      </w:r>
      <w:r w:rsidRPr="00EA53B8">
        <w:t>the</w:t>
      </w:r>
      <w:r w:rsidR="006E728E" w:rsidRPr="00EA53B8">
        <w:t xml:space="preserve"> </w:t>
      </w:r>
      <w:r w:rsidR="00C83E76" w:rsidRPr="00EA53B8">
        <w:t>ILO</w:t>
      </w:r>
      <w:r w:rsidR="006E728E" w:rsidRPr="00EA53B8">
        <w:t xml:space="preserve"> </w:t>
      </w:r>
      <w:r w:rsidRPr="00EA53B8">
        <w:t>Minimum</w:t>
      </w:r>
      <w:r w:rsidR="006E728E" w:rsidRPr="00EA53B8">
        <w:t xml:space="preserve"> </w:t>
      </w:r>
      <w:r w:rsidRPr="00EA53B8">
        <w:t>Age</w:t>
      </w:r>
      <w:r w:rsidR="006E728E" w:rsidRPr="00EA53B8">
        <w:t xml:space="preserve"> </w:t>
      </w:r>
      <w:r w:rsidRPr="00EA53B8">
        <w:t>Convention,</w:t>
      </w:r>
      <w:r w:rsidR="006E728E" w:rsidRPr="00EA53B8">
        <w:t xml:space="preserve"> </w:t>
      </w:r>
      <w:r w:rsidRPr="00EA53B8">
        <w:t>1973</w:t>
      </w:r>
      <w:r w:rsidR="006E728E" w:rsidRPr="00EA53B8">
        <w:t xml:space="preserve"> </w:t>
      </w:r>
      <w:r w:rsidRPr="00EA53B8">
        <w:t>(No.</w:t>
      </w:r>
      <w:r w:rsidR="006E728E" w:rsidRPr="00EA53B8">
        <w:t xml:space="preserve"> </w:t>
      </w:r>
      <w:r w:rsidRPr="00EA53B8">
        <w:t>138).</w:t>
      </w:r>
      <w:r w:rsidR="006E728E" w:rsidRPr="00EA53B8">
        <w:t xml:space="preserve"> </w:t>
      </w:r>
      <w:r w:rsidRPr="00EA53B8">
        <w:t>In</w:t>
      </w:r>
      <w:r w:rsidR="006E728E" w:rsidRPr="00EA53B8">
        <w:t xml:space="preserve"> </w:t>
      </w:r>
      <w:r w:rsidRPr="00EA53B8">
        <w:t>2013,</w:t>
      </w:r>
      <w:r w:rsidR="006E728E" w:rsidRPr="00EA53B8">
        <w:t xml:space="preserve"> </w:t>
      </w:r>
      <w:r w:rsidRPr="00EA53B8">
        <w:t>a</w:t>
      </w:r>
      <w:r w:rsidR="006E728E" w:rsidRPr="00EA53B8">
        <w:t xml:space="preserve"> </w:t>
      </w:r>
      <w:r w:rsidRPr="00EA53B8">
        <w:t>monitoring</w:t>
      </w:r>
      <w:r w:rsidR="006E728E" w:rsidRPr="00EA53B8">
        <w:t xml:space="preserve"> </w:t>
      </w:r>
      <w:r w:rsidRPr="00EA53B8">
        <w:t>exercise</w:t>
      </w:r>
      <w:r w:rsidR="006E728E" w:rsidRPr="00EA53B8">
        <w:t xml:space="preserve"> </w:t>
      </w:r>
      <w:r w:rsidRPr="00EA53B8">
        <w:t>had</w:t>
      </w:r>
      <w:r w:rsidR="006E728E" w:rsidRPr="00EA53B8">
        <w:t xml:space="preserve"> </w:t>
      </w:r>
      <w:r w:rsidRPr="00EA53B8">
        <w:t>been</w:t>
      </w:r>
      <w:r w:rsidR="006E728E" w:rsidRPr="00EA53B8">
        <w:t xml:space="preserve"> </w:t>
      </w:r>
      <w:r w:rsidRPr="00EA53B8">
        <w:t>carried</w:t>
      </w:r>
      <w:r w:rsidR="006E728E" w:rsidRPr="00EA53B8">
        <w:t xml:space="preserve"> </w:t>
      </w:r>
      <w:r w:rsidRPr="00EA53B8">
        <w:t>out</w:t>
      </w:r>
      <w:r w:rsidR="006E728E" w:rsidRPr="00EA53B8">
        <w:t xml:space="preserve"> </w:t>
      </w:r>
      <w:r w:rsidRPr="00EA53B8">
        <w:t>during</w:t>
      </w:r>
      <w:r w:rsidR="006E728E" w:rsidRPr="00EA53B8">
        <w:t xml:space="preserve"> </w:t>
      </w:r>
      <w:r w:rsidRPr="00EA53B8">
        <w:t>the</w:t>
      </w:r>
      <w:r w:rsidR="006E728E" w:rsidRPr="00EA53B8">
        <w:t xml:space="preserve"> </w:t>
      </w:r>
      <w:r w:rsidRPr="00EA53B8">
        <w:t>cotton</w:t>
      </w:r>
      <w:r w:rsidR="006E728E" w:rsidRPr="00EA53B8">
        <w:t xml:space="preserve"> </w:t>
      </w:r>
      <w:r w:rsidRPr="00EA53B8">
        <w:t>harvest</w:t>
      </w:r>
      <w:r w:rsidR="006E728E" w:rsidRPr="00EA53B8">
        <w:t xml:space="preserve"> </w:t>
      </w:r>
      <w:r w:rsidRPr="00EA53B8">
        <w:t>in</w:t>
      </w:r>
      <w:r w:rsidR="006E728E" w:rsidRPr="00EA53B8">
        <w:t xml:space="preserve"> </w:t>
      </w:r>
      <w:r w:rsidRPr="00EA53B8">
        <w:t>cooperation</w:t>
      </w:r>
      <w:r w:rsidR="006E728E" w:rsidRPr="00EA53B8">
        <w:t xml:space="preserve"> </w:t>
      </w:r>
      <w:r w:rsidRPr="00EA53B8">
        <w:t>with</w:t>
      </w:r>
      <w:r w:rsidR="006E728E" w:rsidRPr="00EA53B8">
        <w:t xml:space="preserve"> </w:t>
      </w:r>
      <w:r w:rsidRPr="00EA53B8">
        <w:t>the</w:t>
      </w:r>
      <w:r w:rsidR="006E728E" w:rsidRPr="00EA53B8">
        <w:t xml:space="preserve"> </w:t>
      </w:r>
      <w:r w:rsidRPr="00EA53B8">
        <w:t>ILO</w:t>
      </w:r>
      <w:r w:rsidR="006E728E" w:rsidRPr="00EA53B8">
        <w:t xml:space="preserve"> </w:t>
      </w:r>
      <w:r w:rsidRPr="00EA53B8">
        <w:t>to</w:t>
      </w:r>
      <w:r w:rsidR="006E728E" w:rsidRPr="00EA53B8">
        <w:t xml:space="preserve"> </w:t>
      </w:r>
      <w:r w:rsidRPr="00EA53B8">
        <w:t>determine</w:t>
      </w:r>
      <w:r w:rsidR="006E728E" w:rsidRPr="00EA53B8">
        <w:t xml:space="preserve"> </w:t>
      </w:r>
      <w:r w:rsidRPr="00EA53B8">
        <w:t>the</w:t>
      </w:r>
      <w:r w:rsidR="006E728E" w:rsidRPr="00EA53B8">
        <w:t xml:space="preserve"> </w:t>
      </w:r>
      <w:r w:rsidRPr="00EA53B8">
        <w:t>extent</w:t>
      </w:r>
      <w:r w:rsidR="006E728E" w:rsidRPr="00EA53B8">
        <w:t xml:space="preserve"> </w:t>
      </w:r>
      <w:r w:rsidRPr="00EA53B8">
        <w:t>of</w:t>
      </w:r>
      <w:r w:rsidR="006E728E" w:rsidRPr="00EA53B8">
        <w:t xml:space="preserve"> </w:t>
      </w:r>
      <w:r w:rsidRPr="00EA53B8">
        <w:t>the</w:t>
      </w:r>
      <w:r w:rsidR="006E728E" w:rsidRPr="00EA53B8">
        <w:t xml:space="preserve"> </w:t>
      </w:r>
      <w:r w:rsidRPr="00EA53B8">
        <w:t>use</w:t>
      </w:r>
      <w:r w:rsidR="006E728E" w:rsidRPr="00EA53B8">
        <w:t xml:space="preserve"> </w:t>
      </w:r>
      <w:r w:rsidRPr="00EA53B8">
        <w:t>of</w:t>
      </w:r>
      <w:r w:rsidR="006E728E" w:rsidRPr="00EA53B8">
        <w:t xml:space="preserve"> </w:t>
      </w:r>
      <w:r w:rsidRPr="00EA53B8">
        <w:t>child</w:t>
      </w:r>
      <w:r w:rsidR="006E728E" w:rsidRPr="00EA53B8">
        <w:t xml:space="preserve"> </w:t>
      </w:r>
      <w:r w:rsidRPr="00EA53B8">
        <w:t>labour</w:t>
      </w:r>
      <w:r w:rsidR="006E728E" w:rsidRPr="00EA53B8">
        <w:t xml:space="preserve"> </w:t>
      </w:r>
      <w:r w:rsidRPr="00EA53B8">
        <w:t>in</w:t>
      </w:r>
      <w:r w:rsidR="006E728E" w:rsidRPr="00EA53B8">
        <w:t xml:space="preserve"> </w:t>
      </w:r>
      <w:r w:rsidRPr="00EA53B8">
        <w:t>that</w:t>
      </w:r>
      <w:r w:rsidR="006E728E" w:rsidRPr="00EA53B8">
        <w:t xml:space="preserve"> </w:t>
      </w:r>
      <w:r w:rsidRPr="00EA53B8">
        <w:t>sector.</w:t>
      </w:r>
      <w:r w:rsidR="006E728E" w:rsidRPr="00EA53B8">
        <w:t xml:space="preserve"> </w:t>
      </w:r>
      <w:r w:rsidRPr="00EA53B8">
        <w:t>Ten</w:t>
      </w:r>
      <w:r w:rsidR="006E728E" w:rsidRPr="00EA53B8">
        <w:t xml:space="preserve"> </w:t>
      </w:r>
      <w:r w:rsidRPr="00EA53B8">
        <w:t>independent</w:t>
      </w:r>
      <w:r w:rsidR="006E728E" w:rsidRPr="00EA53B8">
        <w:t xml:space="preserve"> </w:t>
      </w:r>
      <w:r w:rsidRPr="00EA53B8">
        <w:t>ILO</w:t>
      </w:r>
      <w:r w:rsidR="006E728E" w:rsidRPr="00EA53B8">
        <w:t xml:space="preserve"> </w:t>
      </w:r>
      <w:r w:rsidRPr="00EA53B8">
        <w:t>experts</w:t>
      </w:r>
      <w:r w:rsidR="006E728E" w:rsidRPr="00EA53B8">
        <w:t xml:space="preserve"> </w:t>
      </w:r>
      <w:r w:rsidRPr="00EA53B8">
        <w:t>had</w:t>
      </w:r>
      <w:r w:rsidR="006E728E" w:rsidRPr="00EA53B8">
        <w:t xml:space="preserve"> </w:t>
      </w:r>
      <w:r w:rsidRPr="00EA53B8">
        <w:t>been</w:t>
      </w:r>
      <w:r w:rsidR="006E728E" w:rsidRPr="00EA53B8">
        <w:t xml:space="preserve"> </w:t>
      </w:r>
      <w:r w:rsidRPr="00EA53B8">
        <w:t>given</w:t>
      </w:r>
      <w:r w:rsidR="006E728E" w:rsidRPr="00EA53B8">
        <w:t xml:space="preserve"> </w:t>
      </w:r>
      <w:r w:rsidRPr="00EA53B8">
        <w:t>full</w:t>
      </w:r>
      <w:r w:rsidR="006E728E" w:rsidRPr="00EA53B8">
        <w:t xml:space="preserve"> </w:t>
      </w:r>
      <w:r w:rsidRPr="00EA53B8">
        <w:t>and</w:t>
      </w:r>
      <w:r w:rsidR="006E728E" w:rsidRPr="00EA53B8">
        <w:t xml:space="preserve"> </w:t>
      </w:r>
      <w:r w:rsidRPr="00EA53B8">
        <w:t>free</w:t>
      </w:r>
      <w:r w:rsidR="006E728E" w:rsidRPr="00EA53B8">
        <w:t xml:space="preserve"> </w:t>
      </w:r>
      <w:r w:rsidRPr="00EA53B8">
        <w:t>access</w:t>
      </w:r>
      <w:r w:rsidR="006E728E" w:rsidRPr="00EA53B8">
        <w:t xml:space="preserve"> </w:t>
      </w:r>
      <w:r w:rsidRPr="00EA53B8">
        <w:t>to</w:t>
      </w:r>
      <w:r w:rsidR="006E728E" w:rsidRPr="00EA53B8">
        <w:t xml:space="preserve"> </w:t>
      </w:r>
      <w:r w:rsidRPr="00EA53B8">
        <w:t>workers</w:t>
      </w:r>
      <w:r w:rsidR="006E728E" w:rsidRPr="00EA53B8">
        <w:t xml:space="preserve"> </w:t>
      </w:r>
      <w:r w:rsidRPr="00EA53B8">
        <w:t>engaged</w:t>
      </w:r>
      <w:r w:rsidR="006E728E" w:rsidRPr="00EA53B8">
        <w:t xml:space="preserve"> </w:t>
      </w:r>
      <w:r w:rsidRPr="00EA53B8">
        <w:t>in</w:t>
      </w:r>
      <w:r w:rsidR="006E728E" w:rsidRPr="00EA53B8">
        <w:t xml:space="preserve"> </w:t>
      </w:r>
      <w:r w:rsidRPr="00EA53B8">
        <w:t>the</w:t>
      </w:r>
      <w:r w:rsidR="006E728E" w:rsidRPr="00EA53B8">
        <w:t xml:space="preserve"> </w:t>
      </w:r>
      <w:r w:rsidRPr="00EA53B8">
        <w:t>harvest.</w:t>
      </w:r>
      <w:r w:rsidR="006E728E" w:rsidRPr="00EA53B8">
        <w:t xml:space="preserve"> </w:t>
      </w:r>
      <w:r w:rsidRPr="00EA53B8">
        <w:t>They</w:t>
      </w:r>
      <w:r w:rsidR="006E728E" w:rsidRPr="00EA53B8">
        <w:t xml:space="preserve"> </w:t>
      </w:r>
      <w:r w:rsidRPr="00EA53B8">
        <w:t>had</w:t>
      </w:r>
      <w:r w:rsidR="006E728E" w:rsidRPr="00EA53B8">
        <w:t xml:space="preserve"> </w:t>
      </w:r>
      <w:r w:rsidRPr="00EA53B8">
        <w:t>conducted</w:t>
      </w:r>
      <w:r w:rsidR="006E728E" w:rsidRPr="00EA53B8">
        <w:t xml:space="preserve"> </w:t>
      </w:r>
      <w:r w:rsidRPr="00EA53B8">
        <w:t>nearly</w:t>
      </w:r>
      <w:r w:rsidR="006E728E" w:rsidRPr="00EA53B8">
        <w:t xml:space="preserve"> </w:t>
      </w:r>
      <w:r w:rsidRPr="00EA53B8">
        <w:t>1</w:t>
      </w:r>
      <w:r w:rsidR="006B4F7D" w:rsidRPr="00EA53B8">
        <w:t>,</w:t>
      </w:r>
      <w:r w:rsidRPr="00EA53B8">
        <w:t>600</w:t>
      </w:r>
      <w:r w:rsidR="006E728E" w:rsidRPr="00EA53B8">
        <w:t xml:space="preserve"> </w:t>
      </w:r>
      <w:r w:rsidRPr="00EA53B8">
        <w:t>interviews</w:t>
      </w:r>
      <w:r w:rsidR="006E728E" w:rsidRPr="00EA53B8">
        <w:t xml:space="preserve"> </w:t>
      </w:r>
      <w:r w:rsidRPr="00EA53B8">
        <w:t>during</w:t>
      </w:r>
      <w:r w:rsidR="006E728E" w:rsidRPr="00EA53B8">
        <w:t xml:space="preserve"> </w:t>
      </w:r>
      <w:r w:rsidRPr="00EA53B8">
        <w:t>some</w:t>
      </w:r>
      <w:r w:rsidR="006E728E" w:rsidRPr="00EA53B8">
        <w:t xml:space="preserve"> </w:t>
      </w:r>
      <w:r w:rsidRPr="00EA53B8">
        <w:t>800</w:t>
      </w:r>
      <w:r w:rsidR="006E728E" w:rsidRPr="00EA53B8">
        <w:t xml:space="preserve"> </w:t>
      </w:r>
      <w:r w:rsidRPr="00EA53B8">
        <w:t>visits</w:t>
      </w:r>
      <w:r w:rsidR="006E728E" w:rsidRPr="00EA53B8">
        <w:t xml:space="preserve"> </w:t>
      </w:r>
      <w:r w:rsidRPr="00EA53B8">
        <w:t>and</w:t>
      </w:r>
      <w:r w:rsidR="006E728E" w:rsidRPr="00EA53B8">
        <w:t xml:space="preserve"> </w:t>
      </w:r>
      <w:r w:rsidRPr="00EA53B8">
        <w:t>had</w:t>
      </w:r>
      <w:r w:rsidR="006E728E" w:rsidRPr="00EA53B8">
        <w:t xml:space="preserve"> </w:t>
      </w:r>
      <w:r w:rsidRPr="00EA53B8">
        <w:t>reported</w:t>
      </w:r>
      <w:r w:rsidR="006E728E" w:rsidRPr="00EA53B8">
        <w:t xml:space="preserve"> </w:t>
      </w:r>
      <w:r w:rsidRPr="00EA53B8">
        <w:t>to</w:t>
      </w:r>
      <w:r w:rsidR="006E728E" w:rsidRPr="00EA53B8">
        <w:t xml:space="preserve"> </w:t>
      </w:r>
      <w:r w:rsidRPr="00EA53B8">
        <w:t>the</w:t>
      </w:r>
      <w:r w:rsidR="006E728E" w:rsidRPr="00EA53B8">
        <w:t xml:space="preserve"> </w:t>
      </w:r>
      <w:r w:rsidRPr="00EA53B8">
        <w:t>ILO</w:t>
      </w:r>
      <w:r w:rsidR="006E728E" w:rsidRPr="00EA53B8">
        <w:t xml:space="preserve"> </w:t>
      </w:r>
      <w:r w:rsidRPr="00EA53B8">
        <w:t>Committee</w:t>
      </w:r>
      <w:r w:rsidR="006E728E" w:rsidRPr="00EA53B8">
        <w:t xml:space="preserve"> </w:t>
      </w:r>
      <w:r w:rsidRPr="00EA53B8">
        <w:t>of</w:t>
      </w:r>
      <w:r w:rsidR="006E728E" w:rsidRPr="00EA53B8">
        <w:t xml:space="preserve"> </w:t>
      </w:r>
      <w:r w:rsidRPr="00EA53B8">
        <w:t>Experts</w:t>
      </w:r>
      <w:r w:rsidR="006E728E" w:rsidRPr="00EA53B8">
        <w:t xml:space="preserve"> </w:t>
      </w:r>
      <w:r w:rsidRPr="00EA53B8">
        <w:t>on</w:t>
      </w:r>
      <w:r w:rsidR="006E728E" w:rsidRPr="00EA53B8">
        <w:t xml:space="preserve"> </w:t>
      </w:r>
      <w:r w:rsidRPr="00EA53B8">
        <w:t>the</w:t>
      </w:r>
      <w:r w:rsidR="006E728E" w:rsidRPr="00EA53B8">
        <w:t xml:space="preserve"> </w:t>
      </w:r>
      <w:r w:rsidRPr="00EA53B8">
        <w:t>Application</w:t>
      </w:r>
      <w:r w:rsidR="006E728E" w:rsidRPr="00EA53B8">
        <w:t xml:space="preserve"> </w:t>
      </w:r>
      <w:r w:rsidRPr="00EA53B8">
        <w:t>of</w:t>
      </w:r>
      <w:r w:rsidR="006E728E" w:rsidRPr="00EA53B8">
        <w:t xml:space="preserve"> </w:t>
      </w:r>
      <w:r w:rsidRPr="00EA53B8">
        <w:t>Conventions</w:t>
      </w:r>
      <w:r w:rsidR="006E728E" w:rsidRPr="00EA53B8">
        <w:t xml:space="preserve"> </w:t>
      </w:r>
      <w:r w:rsidRPr="00EA53B8">
        <w:t>and</w:t>
      </w:r>
      <w:r w:rsidR="006E728E" w:rsidRPr="00EA53B8">
        <w:t xml:space="preserve"> </w:t>
      </w:r>
      <w:r w:rsidRPr="00EA53B8">
        <w:t>Recommendations</w:t>
      </w:r>
      <w:r w:rsidR="006E728E" w:rsidRPr="00EA53B8">
        <w:t xml:space="preserve"> </w:t>
      </w:r>
      <w:r w:rsidRPr="00EA53B8">
        <w:t>that</w:t>
      </w:r>
      <w:r w:rsidR="006E728E" w:rsidRPr="00EA53B8">
        <w:t xml:space="preserve"> </w:t>
      </w:r>
      <w:r w:rsidRPr="00EA53B8">
        <w:t>there</w:t>
      </w:r>
      <w:r w:rsidR="006E728E" w:rsidRPr="00EA53B8">
        <w:t xml:space="preserve"> </w:t>
      </w:r>
      <w:r w:rsidRPr="00EA53B8">
        <w:t>had</w:t>
      </w:r>
      <w:r w:rsidR="006E728E" w:rsidRPr="00EA53B8">
        <w:t xml:space="preserve"> </w:t>
      </w:r>
      <w:r w:rsidRPr="00EA53B8">
        <w:t>been</w:t>
      </w:r>
      <w:r w:rsidR="006E728E" w:rsidRPr="00EA53B8">
        <w:t xml:space="preserve"> </w:t>
      </w:r>
      <w:r w:rsidRPr="00EA53B8">
        <w:t>no</w:t>
      </w:r>
      <w:r w:rsidR="006E728E" w:rsidRPr="00EA53B8">
        <w:t xml:space="preserve"> </w:t>
      </w:r>
      <w:r w:rsidRPr="00EA53B8">
        <w:t>massive</w:t>
      </w:r>
      <w:r w:rsidR="006E728E" w:rsidRPr="00EA53B8">
        <w:t xml:space="preserve"> </w:t>
      </w:r>
      <w:r w:rsidRPr="00EA53B8">
        <w:t>or</w:t>
      </w:r>
      <w:r w:rsidR="006E728E" w:rsidRPr="00EA53B8">
        <w:t xml:space="preserve"> </w:t>
      </w:r>
      <w:r w:rsidRPr="00EA53B8">
        <w:t>coerced</w:t>
      </w:r>
      <w:r w:rsidR="006E728E" w:rsidRPr="00EA53B8">
        <w:t xml:space="preserve"> </w:t>
      </w:r>
      <w:r w:rsidRPr="00EA53B8">
        <w:t>use</w:t>
      </w:r>
      <w:r w:rsidR="006E728E" w:rsidRPr="00EA53B8">
        <w:t xml:space="preserve"> </w:t>
      </w:r>
      <w:r w:rsidRPr="00EA53B8">
        <w:t>of</w:t>
      </w:r>
      <w:r w:rsidR="006E728E" w:rsidRPr="00EA53B8">
        <w:t xml:space="preserve"> </w:t>
      </w:r>
      <w:r w:rsidRPr="00EA53B8">
        <w:t>child</w:t>
      </w:r>
      <w:r w:rsidR="006E728E" w:rsidRPr="00EA53B8">
        <w:t xml:space="preserve"> </w:t>
      </w:r>
      <w:r w:rsidRPr="00EA53B8">
        <w:t>labour.</w:t>
      </w:r>
      <w:r w:rsidR="006E728E" w:rsidRPr="00EA53B8">
        <w:t xml:space="preserve"> </w:t>
      </w:r>
      <w:r w:rsidRPr="00EA53B8">
        <w:t>The</w:t>
      </w:r>
      <w:r w:rsidR="006E728E" w:rsidRPr="00EA53B8">
        <w:t xml:space="preserve"> </w:t>
      </w:r>
      <w:r w:rsidRPr="00EA53B8">
        <w:t>53</w:t>
      </w:r>
      <w:r w:rsidR="006E728E" w:rsidRPr="00EA53B8">
        <w:t xml:space="preserve"> </w:t>
      </w:r>
      <w:r w:rsidRPr="00EA53B8">
        <w:t>isolated</w:t>
      </w:r>
      <w:r w:rsidR="006E728E" w:rsidRPr="00EA53B8">
        <w:t xml:space="preserve"> </w:t>
      </w:r>
      <w:r w:rsidRPr="00EA53B8">
        <w:t>cases</w:t>
      </w:r>
      <w:r w:rsidR="006E728E" w:rsidRPr="00EA53B8">
        <w:t xml:space="preserve"> </w:t>
      </w:r>
      <w:r w:rsidRPr="00EA53B8">
        <w:t>of</w:t>
      </w:r>
      <w:r w:rsidR="006E728E" w:rsidRPr="00EA53B8">
        <w:t xml:space="preserve"> </w:t>
      </w:r>
      <w:r w:rsidRPr="00EA53B8">
        <w:t>children</w:t>
      </w:r>
      <w:r w:rsidR="006E728E" w:rsidRPr="00EA53B8">
        <w:t xml:space="preserve"> </w:t>
      </w:r>
      <w:r w:rsidRPr="00EA53B8">
        <w:t>found</w:t>
      </w:r>
      <w:r w:rsidR="006E728E" w:rsidRPr="00EA53B8">
        <w:t xml:space="preserve"> </w:t>
      </w:r>
      <w:r w:rsidRPr="00EA53B8">
        <w:t>to</w:t>
      </w:r>
      <w:r w:rsidR="006E728E" w:rsidRPr="00EA53B8">
        <w:t xml:space="preserve"> </w:t>
      </w:r>
      <w:r w:rsidRPr="00EA53B8">
        <w:t>be</w:t>
      </w:r>
      <w:r w:rsidR="006E728E" w:rsidRPr="00EA53B8">
        <w:t xml:space="preserve"> </w:t>
      </w:r>
      <w:r w:rsidRPr="00EA53B8">
        <w:t>working</w:t>
      </w:r>
      <w:r w:rsidR="006E728E" w:rsidRPr="00EA53B8">
        <w:t xml:space="preserve"> </w:t>
      </w:r>
      <w:r w:rsidRPr="00EA53B8">
        <w:t>in</w:t>
      </w:r>
      <w:r w:rsidR="006E728E" w:rsidRPr="00EA53B8">
        <w:t xml:space="preserve"> </w:t>
      </w:r>
      <w:r w:rsidRPr="00EA53B8">
        <w:t>the</w:t>
      </w:r>
      <w:r w:rsidR="006E728E" w:rsidRPr="00EA53B8">
        <w:t xml:space="preserve"> </w:t>
      </w:r>
      <w:r w:rsidRPr="00EA53B8">
        <w:t>harvest</w:t>
      </w:r>
      <w:r w:rsidR="006E728E" w:rsidRPr="00EA53B8">
        <w:t xml:space="preserve"> </w:t>
      </w:r>
      <w:r w:rsidRPr="00EA53B8">
        <w:t>had</w:t>
      </w:r>
      <w:r w:rsidR="006E728E" w:rsidRPr="00EA53B8">
        <w:t xml:space="preserve"> </w:t>
      </w:r>
      <w:r w:rsidRPr="00EA53B8">
        <w:t>been</w:t>
      </w:r>
      <w:r w:rsidR="006E728E" w:rsidRPr="00EA53B8">
        <w:t xml:space="preserve"> </w:t>
      </w:r>
      <w:r w:rsidRPr="00EA53B8">
        <w:t>reported,</w:t>
      </w:r>
      <w:r w:rsidR="006E728E" w:rsidRPr="00EA53B8">
        <w:t xml:space="preserve"> </w:t>
      </w:r>
      <w:r w:rsidRPr="00EA53B8">
        <w:t>and</w:t>
      </w:r>
      <w:r w:rsidR="006E728E" w:rsidRPr="00EA53B8">
        <w:t xml:space="preserve"> </w:t>
      </w:r>
      <w:r w:rsidRPr="00EA53B8">
        <w:t>the</w:t>
      </w:r>
      <w:r w:rsidR="006E728E" w:rsidRPr="00EA53B8">
        <w:t xml:space="preserve"> </w:t>
      </w:r>
      <w:r w:rsidRPr="00EA53B8">
        <w:t>children</w:t>
      </w:r>
      <w:r w:rsidR="006E728E" w:rsidRPr="00EA53B8">
        <w:t xml:space="preserve"> </w:t>
      </w:r>
      <w:r w:rsidRPr="00EA53B8">
        <w:t>had</w:t>
      </w:r>
      <w:r w:rsidR="006E728E" w:rsidRPr="00EA53B8">
        <w:t xml:space="preserve"> </w:t>
      </w:r>
      <w:r w:rsidRPr="00EA53B8">
        <w:t>been</w:t>
      </w:r>
      <w:r w:rsidR="006E728E" w:rsidRPr="00EA53B8">
        <w:t xml:space="preserve"> </w:t>
      </w:r>
      <w:r w:rsidRPr="00EA53B8">
        <w:t>returned</w:t>
      </w:r>
      <w:r w:rsidR="006E728E" w:rsidRPr="00EA53B8">
        <w:t xml:space="preserve"> </w:t>
      </w:r>
      <w:r w:rsidRPr="00EA53B8">
        <w:t>to</w:t>
      </w:r>
      <w:r w:rsidR="006E728E" w:rsidRPr="00EA53B8">
        <w:t xml:space="preserve"> </w:t>
      </w:r>
      <w:r w:rsidRPr="00EA53B8">
        <w:t>their</w:t>
      </w:r>
      <w:r w:rsidR="006E728E" w:rsidRPr="00EA53B8">
        <w:t xml:space="preserve"> </w:t>
      </w:r>
      <w:r w:rsidRPr="00EA53B8">
        <w:t>families.</w:t>
      </w:r>
      <w:r w:rsidR="006E728E" w:rsidRPr="00EA53B8">
        <w:t xml:space="preserve"> </w:t>
      </w:r>
    </w:p>
    <w:p w:rsidR="00A65557" w:rsidRPr="00EA53B8" w:rsidRDefault="00A65557" w:rsidP="00A65557">
      <w:pPr>
        <w:pStyle w:val="ParaNoG"/>
      </w:pPr>
      <w:r w:rsidRPr="00EA53B8">
        <w:t>In</w:t>
      </w:r>
      <w:r w:rsidR="006E728E" w:rsidRPr="00EA53B8">
        <w:t xml:space="preserve"> </w:t>
      </w:r>
      <w:r w:rsidRPr="00EA53B8">
        <w:t>April</w:t>
      </w:r>
      <w:r w:rsidR="006E728E" w:rsidRPr="00EA53B8">
        <w:t xml:space="preserve"> </w:t>
      </w:r>
      <w:r w:rsidRPr="00EA53B8">
        <w:t>2014</w:t>
      </w:r>
      <w:r w:rsidR="006E728E" w:rsidRPr="00EA53B8">
        <w:t xml:space="preserve"> </w:t>
      </w:r>
      <w:r w:rsidRPr="00EA53B8">
        <w:t>a</w:t>
      </w:r>
      <w:r w:rsidR="006E728E" w:rsidRPr="00EA53B8">
        <w:t xml:space="preserve"> </w:t>
      </w:r>
      <w:r w:rsidRPr="00EA53B8">
        <w:t>memorandum</w:t>
      </w:r>
      <w:r w:rsidR="006E728E" w:rsidRPr="00EA53B8">
        <w:t xml:space="preserve"> </w:t>
      </w:r>
      <w:r w:rsidRPr="00EA53B8">
        <w:t>of</w:t>
      </w:r>
      <w:r w:rsidR="006E728E" w:rsidRPr="00EA53B8">
        <w:t xml:space="preserve"> </w:t>
      </w:r>
      <w:r w:rsidRPr="00EA53B8">
        <w:t>understanding</w:t>
      </w:r>
      <w:r w:rsidR="006E728E" w:rsidRPr="00EA53B8">
        <w:t xml:space="preserve"> </w:t>
      </w:r>
      <w:r w:rsidRPr="00EA53B8">
        <w:t>had</w:t>
      </w:r>
      <w:r w:rsidR="006E728E" w:rsidRPr="00EA53B8">
        <w:t xml:space="preserve"> </w:t>
      </w:r>
      <w:r w:rsidRPr="00EA53B8">
        <w:t>been</w:t>
      </w:r>
      <w:r w:rsidR="006E728E" w:rsidRPr="00EA53B8">
        <w:t xml:space="preserve"> </w:t>
      </w:r>
      <w:r w:rsidRPr="00EA53B8">
        <w:t>signed</w:t>
      </w:r>
      <w:r w:rsidR="006E728E" w:rsidRPr="00EA53B8">
        <w:t xml:space="preserve"> </w:t>
      </w:r>
      <w:r w:rsidRPr="00EA53B8">
        <w:t>with</w:t>
      </w:r>
      <w:r w:rsidR="006E728E" w:rsidRPr="00EA53B8">
        <w:t xml:space="preserve"> </w:t>
      </w:r>
      <w:r w:rsidRPr="00EA53B8">
        <w:t>the</w:t>
      </w:r>
      <w:r w:rsidR="006E728E" w:rsidRPr="00EA53B8">
        <w:t xml:space="preserve"> </w:t>
      </w:r>
      <w:r w:rsidRPr="00EA53B8">
        <w:t>ILO</w:t>
      </w:r>
      <w:r w:rsidR="006E728E" w:rsidRPr="00EA53B8">
        <w:t xml:space="preserve"> </w:t>
      </w:r>
      <w:r w:rsidRPr="00EA53B8">
        <w:t>to</w:t>
      </w:r>
      <w:r w:rsidR="006E728E" w:rsidRPr="00EA53B8">
        <w:t xml:space="preserve"> </w:t>
      </w:r>
      <w:r w:rsidRPr="00EA53B8">
        <w:t>establish</w:t>
      </w:r>
      <w:r w:rsidR="006E728E" w:rsidRPr="00EA53B8">
        <w:t xml:space="preserve"> </w:t>
      </w:r>
      <w:r w:rsidRPr="00EA53B8">
        <w:t>a</w:t>
      </w:r>
      <w:r w:rsidR="006E728E" w:rsidRPr="00EA53B8">
        <w:t xml:space="preserve"> </w:t>
      </w:r>
      <w:r w:rsidRPr="00EA53B8">
        <w:t>country</w:t>
      </w:r>
      <w:r w:rsidR="006E728E" w:rsidRPr="00EA53B8">
        <w:t xml:space="preserve"> </w:t>
      </w:r>
      <w:r w:rsidRPr="00EA53B8">
        <w:t>programme</w:t>
      </w:r>
      <w:r w:rsidR="006E728E" w:rsidRPr="00EA53B8">
        <w:t xml:space="preserve"> </w:t>
      </w:r>
      <w:r w:rsidRPr="00EA53B8">
        <w:t>on</w:t>
      </w:r>
      <w:r w:rsidR="006E728E" w:rsidRPr="00EA53B8">
        <w:t xml:space="preserve"> </w:t>
      </w:r>
      <w:r w:rsidRPr="00EA53B8">
        <w:t>decent</w:t>
      </w:r>
      <w:r w:rsidR="006E728E" w:rsidRPr="00EA53B8">
        <w:t xml:space="preserve"> </w:t>
      </w:r>
      <w:r w:rsidRPr="00EA53B8">
        <w:t>work,</w:t>
      </w:r>
      <w:r w:rsidR="006E728E" w:rsidRPr="00EA53B8">
        <w:t xml:space="preserve"> </w:t>
      </w:r>
      <w:r w:rsidRPr="00EA53B8">
        <w:t>with</w:t>
      </w:r>
      <w:r w:rsidR="006E728E" w:rsidRPr="00EA53B8">
        <w:t xml:space="preserve"> </w:t>
      </w:r>
      <w:r w:rsidRPr="00EA53B8">
        <w:t>three</w:t>
      </w:r>
      <w:r w:rsidR="006E728E" w:rsidRPr="00EA53B8">
        <w:t xml:space="preserve"> </w:t>
      </w:r>
      <w:r w:rsidRPr="00EA53B8">
        <w:t>strategic</w:t>
      </w:r>
      <w:r w:rsidR="006E728E" w:rsidRPr="00EA53B8">
        <w:t xml:space="preserve"> </w:t>
      </w:r>
      <w:r w:rsidRPr="00EA53B8">
        <w:t>priorities:</w:t>
      </w:r>
      <w:r w:rsidR="006E728E" w:rsidRPr="00EA53B8">
        <w:t xml:space="preserve"> </w:t>
      </w:r>
      <w:r w:rsidRPr="00EA53B8">
        <w:t>advoca</w:t>
      </w:r>
      <w:r w:rsidR="00C83E76" w:rsidRPr="00EA53B8">
        <w:t>cy</w:t>
      </w:r>
      <w:r w:rsidR="006E728E" w:rsidRPr="00EA53B8">
        <w:t xml:space="preserve"> </w:t>
      </w:r>
      <w:r w:rsidRPr="00EA53B8">
        <w:t>for</w:t>
      </w:r>
      <w:r w:rsidR="006E728E" w:rsidRPr="00EA53B8">
        <w:t xml:space="preserve"> </w:t>
      </w:r>
      <w:r w:rsidRPr="00EA53B8">
        <w:t>the</w:t>
      </w:r>
      <w:r w:rsidR="006E728E" w:rsidRPr="00EA53B8">
        <w:t xml:space="preserve"> </w:t>
      </w:r>
      <w:r w:rsidRPr="00EA53B8">
        <w:t>ratification</w:t>
      </w:r>
      <w:r w:rsidR="006E728E" w:rsidRPr="00EA53B8">
        <w:t xml:space="preserve"> </w:t>
      </w:r>
      <w:r w:rsidRPr="00EA53B8">
        <w:t>of</w:t>
      </w:r>
      <w:r w:rsidR="006E728E" w:rsidRPr="00EA53B8">
        <w:t xml:space="preserve"> </w:t>
      </w:r>
      <w:r w:rsidRPr="00EA53B8">
        <w:t>more</w:t>
      </w:r>
      <w:r w:rsidR="006E728E" w:rsidRPr="00EA53B8">
        <w:t xml:space="preserve"> </w:t>
      </w:r>
      <w:r w:rsidRPr="00EA53B8">
        <w:t>ILO</w:t>
      </w:r>
      <w:r w:rsidR="006E728E" w:rsidRPr="00EA53B8">
        <w:t xml:space="preserve"> </w:t>
      </w:r>
      <w:r w:rsidRPr="00EA53B8">
        <w:t>Conventions;</w:t>
      </w:r>
      <w:r w:rsidR="006E728E" w:rsidRPr="00EA53B8">
        <w:t xml:space="preserve"> </w:t>
      </w:r>
      <w:r w:rsidRPr="00EA53B8">
        <w:t>expansion</w:t>
      </w:r>
      <w:r w:rsidR="006E728E" w:rsidRPr="00EA53B8">
        <w:t xml:space="preserve"> </w:t>
      </w:r>
      <w:r w:rsidRPr="00EA53B8">
        <w:t>of</w:t>
      </w:r>
      <w:r w:rsidR="006E728E" w:rsidRPr="00EA53B8">
        <w:t xml:space="preserve"> </w:t>
      </w:r>
      <w:r w:rsidRPr="00EA53B8">
        <w:t>decent</w:t>
      </w:r>
      <w:r w:rsidR="006E728E" w:rsidRPr="00EA53B8">
        <w:t xml:space="preserve"> </w:t>
      </w:r>
      <w:r w:rsidRPr="00EA53B8">
        <w:t>work</w:t>
      </w:r>
      <w:r w:rsidR="006E728E" w:rsidRPr="00EA53B8">
        <w:t xml:space="preserve"> </w:t>
      </w:r>
      <w:r w:rsidRPr="00EA53B8">
        <w:t>opportunities,</w:t>
      </w:r>
      <w:r w:rsidR="006E728E" w:rsidRPr="00EA53B8">
        <w:t xml:space="preserve"> </w:t>
      </w:r>
      <w:r w:rsidRPr="00EA53B8">
        <w:t>in</w:t>
      </w:r>
      <w:r w:rsidR="006E728E" w:rsidRPr="00EA53B8">
        <w:t xml:space="preserve"> </w:t>
      </w:r>
      <w:r w:rsidRPr="00EA53B8">
        <w:t>particular</w:t>
      </w:r>
      <w:r w:rsidR="006E728E" w:rsidRPr="00EA53B8">
        <w:t xml:space="preserve"> </w:t>
      </w:r>
      <w:r w:rsidRPr="00EA53B8">
        <w:t>for</w:t>
      </w:r>
      <w:r w:rsidR="006E728E" w:rsidRPr="00EA53B8">
        <w:t xml:space="preserve"> </w:t>
      </w:r>
      <w:r w:rsidRPr="00EA53B8">
        <w:t>young</w:t>
      </w:r>
      <w:r w:rsidR="006E728E" w:rsidRPr="00EA53B8">
        <w:t xml:space="preserve"> </w:t>
      </w:r>
      <w:r w:rsidRPr="00EA53B8">
        <w:t>people;</w:t>
      </w:r>
      <w:r w:rsidR="006E728E" w:rsidRPr="00EA53B8">
        <w:t xml:space="preserve"> </w:t>
      </w:r>
      <w:r w:rsidRPr="00EA53B8">
        <w:t>and</w:t>
      </w:r>
      <w:r w:rsidR="006E728E" w:rsidRPr="00EA53B8">
        <w:t xml:space="preserve"> </w:t>
      </w:r>
      <w:r w:rsidRPr="00EA53B8">
        <w:t>improvement</w:t>
      </w:r>
      <w:r w:rsidR="006E728E" w:rsidRPr="00EA53B8">
        <w:t xml:space="preserve"> </w:t>
      </w:r>
      <w:r w:rsidRPr="00EA53B8">
        <w:t>in</w:t>
      </w:r>
      <w:r w:rsidR="006E728E" w:rsidRPr="00EA53B8">
        <w:t xml:space="preserve"> </w:t>
      </w:r>
      <w:r w:rsidRPr="00EA53B8">
        <w:t>the</w:t>
      </w:r>
      <w:r w:rsidR="006E728E" w:rsidRPr="00EA53B8">
        <w:t xml:space="preserve"> </w:t>
      </w:r>
      <w:r w:rsidRPr="00EA53B8">
        <w:t>conditions</w:t>
      </w:r>
      <w:r w:rsidR="006E728E" w:rsidRPr="00EA53B8">
        <w:t xml:space="preserve"> </w:t>
      </w:r>
      <w:r w:rsidRPr="00EA53B8">
        <w:t>of</w:t>
      </w:r>
      <w:r w:rsidR="006E728E" w:rsidRPr="00EA53B8">
        <w:t xml:space="preserve"> </w:t>
      </w:r>
      <w:r w:rsidRPr="00EA53B8">
        <w:t>employment</w:t>
      </w:r>
      <w:r w:rsidR="006E728E" w:rsidRPr="00EA53B8">
        <w:t xml:space="preserve"> </w:t>
      </w:r>
      <w:r w:rsidRPr="00EA53B8">
        <w:t>and</w:t>
      </w:r>
      <w:r w:rsidR="006E728E" w:rsidRPr="00EA53B8">
        <w:t xml:space="preserve"> </w:t>
      </w:r>
      <w:r w:rsidRPr="00EA53B8">
        <w:t>capacity-building</w:t>
      </w:r>
      <w:r w:rsidR="006E728E" w:rsidRPr="00EA53B8">
        <w:t xml:space="preserve"> </w:t>
      </w:r>
      <w:r w:rsidRPr="00EA53B8">
        <w:t>for</w:t>
      </w:r>
      <w:r w:rsidR="006E728E" w:rsidRPr="00EA53B8">
        <w:t xml:space="preserve"> </w:t>
      </w:r>
      <w:r w:rsidRPr="00EA53B8">
        <w:t>the</w:t>
      </w:r>
      <w:r w:rsidR="006E728E" w:rsidRPr="00EA53B8">
        <w:t xml:space="preserve"> </w:t>
      </w:r>
      <w:r w:rsidRPr="00EA53B8">
        <w:t>social</w:t>
      </w:r>
      <w:r w:rsidR="006E728E" w:rsidRPr="00EA53B8">
        <w:t xml:space="preserve"> </w:t>
      </w:r>
      <w:r w:rsidRPr="00EA53B8">
        <w:t>partners,</w:t>
      </w:r>
      <w:r w:rsidR="006E728E" w:rsidRPr="00EA53B8">
        <w:t xml:space="preserve"> </w:t>
      </w:r>
      <w:r w:rsidRPr="00EA53B8">
        <w:t>including</w:t>
      </w:r>
      <w:r w:rsidR="006E728E" w:rsidRPr="00EA53B8">
        <w:t xml:space="preserve"> </w:t>
      </w:r>
      <w:r w:rsidRPr="00EA53B8">
        <w:t>the</w:t>
      </w:r>
      <w:r w:rsidR="006E728E" w:rsidRPr="00EA53B8">
        <w:t xml:space="preserve"> </w:t>
      </w:r>
      <w:r w:rsidRPr="00EA53B8">
        <w:t>extension</w:t>
      </w:r>
      <w:r w:rsidR="006E728E" w:rsidRPr="00EA53B8">
        <w:t xml:space="preserve"> </w:t>
      </w:r>
      <w:r w:rsidRPr="00EA53B8">
        <w:t>of</w:t>
      </w:r>
      <w:r w:rsidR="006E728E" w:rsidRPr="00EA53B8">
        <w:t xml:space="preserve"> </w:t>
      </w:r>
      <w:r w:rsidRPr="00EA53B8">
        <w:t>labour</w:t>
      </w:r>
      <w:r w:rsidR="006E728E" w:rsidRPr="00EA53B8">
        <w:t xml:space="preserve"> </w:t>
      </w:r>
      <w:r w:rsidRPr="00EA53B8">
        <w:t>protection</w:t>
      </w:r>
      <w:r w:rsidR="006E728E" w:rsidRPr="00EA53B8">
        <w:t xml:space="preserve"> </w:t>
      </w:r>
      <w:r w:rsidRPr="00EA53B8">
        <w:t>to</w:t>
      </w:r>
      <w:r w:rsidR="006E728E" w:rsidRPr="00EA53B8">
        <w:t xml:space="preserve"> </w:t>
      </w:r>
      <w:r w:rsidRPr="00EA53B8">
        <w:t>persons</w:t>
      </w:r>
      <w:r w:rsidR="006E728E" w:rsidRPr="00EA53B8">
        <w:t xml:space="preserve"> </w:t>
      </w:r>
      <w:r w:rsidRPr="00EA53B8">
        <w:t>working</w:t>
      </w:r>
      <w:r w:rsidR="006E728E" w:rsidRPr="00EA53B8">
        <w:t xml:space="preserve"> </w:t>
      </w:r>
      <w:r w:rsidRPr="00EA53B8">
        <w:t>from</w:t>
      </w:r>
      <w:r w:rsidR="006E728E" w:rsidRPr="00EA53B8">
        <w:t xml:space="preserve"> </w:t>
      </w:r>
      <w:r w:rsidRPr="00EA53B8">
        <w:t>home.</w:t>
      </w:r>
    </w:p>
    <w:p w:rsidR="00A65557" w:rsidRPr="00EA53B8" w:rsidRDefault="00A65557" w:rsidP="00A65557">
      <w:pPr>
        <w:pStyle w:val="ParaNoG"/>
      </w:pPr>
      <w:r w:rsidRPr="00EA53B8">
        <w:rPr>
          <w:b/>
        </w:rPr>
        <w:t>Mr.</w:t>
      </w:r>
      <w:r w:rsidR="006E728E" w:rsidRPr="00EA53B8">
        <w:rPr>
          <w:b/>
        </w:rPr>
        <w:t xml:space="preserve"> </w:t>
      </w:r>
      <w:r w:rsidRPr="00EA53B8">
        <w:rPr>
          <w:b/>
        </w:rPr>
        <w:t>Saidov</w:t>
      </w:r>
      <w:r w:rsidR="006E728E" w:rsidRPr="00EA53B8">
        <w:t xml:space="preserve"> </w:t>
      </w:r>
      <w:r w:rsidRPr="00EA53B8">
        <w:t>(</w:t>
      </w:r>
      <w:smartTag w:uri="urn:schemas-microsoft-com:office:smarttags" w:element="country-region">
        <w:r w:rsidRPr="00EA53B8">
          <w:t>Uzbekistan</w:t>
        </w:r>
      </w:smartTag>
      <w:r w:rsidRPr="00EA53B8">
        <w:t>)</w:t>
      </w:r>
      <w:r w:rsidR="006E728E" w:rsidRPr="00EA53B8">
        <w:t xml:space="preserve"> </w:t>
      </w:r>
      <w:r w:rsidRPr="00EA53B8">
        <w:t>said</w:t>
      </w:r>
      <w:r w:rsidR="006E728E" w:rsidRPr="00EA53B8">
        <w:t xml:space="preserve"> </w:t>
      </w:r>
      <w:r w:rsidRPr="00EA53B8">
        <w:t>that</w:t>
      </w:r>
      <w:r w:rsidR="006B4F7D" w:rsidRPr="00EA53B8">
        <w:t>,</w:t>
      </w:r>
      <w:r w:rsidR="006E728E" w:rsidRPr="00EA53B8">
        <w:t xml:space="preserve"> </w:t>
      </w:r>
      <w:r w:rsidRPr="00EA53B8">
        <w:t>demographically,</w:t>
      </w:r>
      <w:r w:rsidR="006E728E" w:rsidRPr="00EA53B8">
        <w:t xml:space="preserve"> </w:t>
      </w:r>
      <w:r w:rsidRPr="00EA53B8">
        <w:t>the</w:t>
      </w:r>
      <w:r w:rsidR="006E728E" w:rsidRPr="00EA53B8">
        <w:t xml:space="preserve"> </w:t>
      </w:r>
      <w:r w:rsidRPr="00EA53B8">
        <w:t>population</w:t>
      </w:r>
      <w:r w:rsidR="006E728E" w:rsidRPr="00EA53B8">
        <w:t xml:space="preserve"> </w:t>
      </w:r>
      <w:r w:rsidRPr="00EA53B8">
        <w:t>of</w:t>
      </w:r>
      <w:r w:rsidR="006E728E" w:rsidRPr="00EA53B8">
        <w:t xml:space="preserve"> </w:t>
      </w: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was</w:t>
      </w:r>
      <w:r w:rsidR="006E728E" w:rsidRPr="00EA53B8">
        <w:t xml:space="preserve"> </w:t>
      </w:r>
      <w:r w:rsidRPr="00EA53B8">
        <w:t>quite</w:t>
      </w:r>
      <w:r w:rsidR="006E728E" w:rsidRPr="00EA53B8">
        <w:t xml:space="preserve"> </w:t>
      </w:r>
      <w:r w:rsidRPr="00EA53B8">
        <w:t>young.</w:t>
      </w:r>
      <w:r w:rsidR="006E728E" w:rsidRPr="00EA53B8">
        <w:t xml:space="preserve"> </w:t>
      </w:r>
      <w:r w:rsidRPr="00EA53B8">
        <w:t>Some</w:t>
      </w:r>
      <w:r w:rsidR="006E728E" w:rsidRPr="00EA53B8">
        <w:t xml:space="preserve"> </w:t>
      </w:r>
      <w:r w:rsidRPr="00EA53B8">
        <w:t>40</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the</w:t>
      </w:r>
      <w:r w:rsidR="006E728E" w:rsidRPr="00EA53B8">
        <w:t xml:space="preserve"> </w:t>
      </w:r>
      <w:r w:rsidRPr="00EA53B8">
        <w:t>people</w:t>
      </w:r>
      <w:r w:rsidR="006E728E" w:rsidRPr="00EA53B8">
        <w:t xml:space="preserve"> </w:t>
      </w:r>
      <w:r w:rsidRPr="00EA53B8">
        <w:t>were</w:t>
      </w:r>
      <w:r w:rsidR="006E728E" w:rsidRPr="00EA53B8">
        <w:t xml:space="preserve"> </w:t>
      </w:r>
      <w:r w:rsidRPr="00EA53B8">
        <w:t>under</w:t>
      </w:r>
      <w:r w:rsidR="006E728E" w:rsidRPr="00EA53B8">
        <w:t xml:space="preserve"> </w:t>
      </w:r>
      <w:r w:rsidRPr="00EA53B8">
        <w:t>18</w:t>
      </w:r>
      <w:r w:rsidR="006E728E" w:rsidRPr="00EA53B8">
        <w:t xml:space="preserve"> </w:t>
      </w:r>
      <w:r w:rsidRPr="00EA53B8">
        <w:t>years</w:t>
      </w:r>
      <w:r w:rsidR="006E728E" w:rsidRPr="00EA53B8">
        <w:t xml:space="preserve"> </w:t>
      </w:r>
      <w:r w:rsidRPr="00EA53B8">
        <w:t>old</w:t>
      </w:r>
      <w:r w:rsidR="006E728E" w:rsidRPr="00EA53B8">
        <w:t xml:space="preserve"> </w:t>
      </w:r>
      <w:r w:rsidRPr="00EA53B8">
        <w:t>and</w:t>
      </w:r>
      <w:r w:rsidR="006E728E" w:rsidRPr="00EA53B8">
        <w:t xml:space="preserve"> </w:t>
      </w:r>
      <w:r w:rsidRPr="00EA53B8">
        <w:t>60</w:t>
      </w:r>
      <w:r w:rsidR="006E728E" w:rsidRPr="00EA53B8">
        <w:t xml:space="preserve"> </w:t>
      </w:r>
      <w:r w:rsidRPr="00EA53B8">
        <w:t>per</w:t>
      </w:r>
      <w:r w:rsidR="006E728E" w:rsidRPr="00EA53B8">
        <w:t xml:space="preserve"> </w:t>
      </w:r>
      <w:r w:rsidRPr="00EA53B8">
        <w:t>cent</w:t>
      </w:r>
      <w:r w:rsidR="006E728E" w:rsidRPr="00EA53B8">
        <w:t xml:space="preserve"> </w:t>
      </w:r>
      <w:r w:rsidRPr="00EA53B8">
        <w:t>were</w:t>
      </w:r>
      <w:r w:rsidR="006E728E" w:rsidRPr="00EA53B8">
        <w:t xml:space="preserve"> </w:t>
      </w:r>
      <w:r w:rsidRPr="00EA53B8">
        <w:t>under</w:t>
      </w:r>
      <w:r w:rsidR="006E728E" w:rsidRPr="00EA53B8">
        <w:t xml:space="preserve"> </w:t>
      </w:r>
      <w:r w:rsidRPr="00EA53B8">
        <w:t>30.</w:t>
      </w:r>
      <w:r w:rsidR="006E728E" w:rsidRPr="00EA53B8">
        <w:t xml:space="preserve"> </w:t>
      </w:r>
      <w:r w:rsidRPr="00EA53B8">
        <w:t>Pensioners</w:t>
      </w:r>
      <w:r w:rsidR="006E728E" w:rsidRPr="00EA53B8">
        <w:t xml:space="preserve"> </w:t>
      </w:r>
      <w:r w:rsidRPr="00EA53B8">
        <w:t>accounted</w:t>
      </w:r>
      <w:r w:rsidR="006E728E" w:rsidRPr="00EA53B8">
        <w:t xml:space="preserve"> </w:t>
      </w:r>
      <w:r w:rsidRPr="00EA53B8">
        <w:t>for</w:t>
      </w:r>
      <w:r w:rsidR="006E728E" w:rsidRPr="00EA53B8">
        <w:t xml:space="preserve"> </w:t>
      </w:r>
      <w:r w:rsidRPr="00EA53B8">
        <w:t>about</w:t>
      </w:r>
      <w:r w:rsidR="006E728E" w:rsidRPr="00EA53B8">
        <w:t xml:space="preserve"> </w:t>
      </w:r>
      <w:r w:rsidRPr="00EA53B8">
        <w:t>7</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the</w:t>
      </w:r>
      <w:r w:rsidR="006E728E" w:rsidRPr="00EA53B8">
        <w:t xml:space="preserve"> </w:t>
      </w:r>
      <w:r w:rsidRPr="00EA53B8">
        <w:t>population.</w:t>
      </w:r>
      <w:r w:rsidR="006E728E" w:rsidRPr="00EA53B8">
        <w:t xml:space="preserve"> </w:t>
      </w:r>
      <w:r w:rsidRPr="00EA53B8">
        <w:t>Over</w:t>
      </w:r>
      <w:r w:rsidR="006E728E" w:rsidRPr="00EA53B8">
        <w:t xml:space="preserve"> </w:t>
      </w:r>
      <w:r w:rsidRPr="00EA53B8">
        <w:t>50</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00C83E76" w:rsidRPr="00EA53B8">
        <w:t>the</w:t>
      </w:r>
      <w:r w:rsidR="006E728E" w:rsidRPr="00EA53B8">
        <w:t xml:space="preserve"> </w:t>
      </w:r>
      <w:r w:rsidRPr="00EA53B8">
        <w:t>country</w:t>
      </w:r>
      <w:r w:rsidR="00EA53B8">
        <w:t>’</w:t>
      </w:r>
      <w:r w:rsidRPr="00EA53B8">
        <w:t>s</w:t>
      </w:r>
      <w:r w:rsidR="006E728E" w:rsidRPr="00EA53B8">
        <w:t xml:space="preserve"> </w:t>
      </w:r>
      <w:r w:rsidRPr="00EA53B8">
        <w:t>businesses</w:t>
      </w:r>
      <w:r w:rsidR="006E728E" w:rsidRPr="00EA53B8">
        <w:t xml:space="preserve"> </w:t>
      </w:r>
      <w:r w:rsidRPr="00EA53B8">
        <w:t>were</w:t>
      </w:r>
      <w:r w:rsidR="006E728E" w:rsidRPr="00EA53B8">
        <w:t xml:space="preserve"> </w:t>
      </w:r>
      <w:r w:rsidRPr="00EA53B8">
        <w:t>small</w:t>
      </w:r>
      <w:r w:rsidR="006E728E" w:rsidRPr="00EA53B8">
        <w:t xml:space="preserve"> </w:t>
      </w:r>
      <w:r w:rsidRPr="00EA53B8">
        <w:t>or</w:t>
      </w:r>
      <w:r w:rsidR="006E728E" w:rsidRPr="00EA53B8">
        <w:t xml:space="preserve"> </w:t>
      </w:r>
      <w:r w:rsidRPr="00EA53B8">
        <w:t>medium-sized</w:t>
      </w:r>
      <w:r w:rsidR="006E728E" w:rsidRPr="00EA53B8">
        <w:t xml:space="preserve"> </w:t>
      </w:r>
      <w:r w:rsidRPr="00EA53B8">
        <w:t>enterprises.</w:t>
      </w:r>
      <w:r w:rsidR="006E728E" w:rsidRPr="00EA53B8">
        <w:t xml:space="preserve"> </w:t>
      </w:r>
      <w:r w:rsidRPr="00EA53B8">
        <w:t>The</w:t>
      </w:r>
      <w:r w:rsidR="006E728E" w:rsidRPr="00EA53B8">
        <w:t xml:space="preserve"> </w:t>
      </w:r>
      <w:r w:rsidRPr="00EA53B8">
        <w:t>private</w:t>
      </w:r>
      <w:r w:rsidR="006E728E" w:rsidRPr="00EA53B8">
        <w:t xml:space="preserve"> </w:t>
      </w:r>
      <w:r w:rsidRPr="00EA53B8">
        <w:t>sector</w:t>
      </w:r>
      <w:r w:rsidR="006E728E" w:rsidRPr="00EA53B8">
        <w:t xml:space="preserve"> </w:t>
      </w:r>
      <w:r w:rsidRPr="00EA53B8">
        <w:t>accounted</w:t>
      </w:r>
      <w:r w:rsidR="006E728E" w:rsidRPr="00EA53B8">
        <w:t xml:space="preserve"> </w:t>
      </w:r>
      <w:r w:rsidRPr="00EA53B8">
        <w:t>for</w:t>
      </w:r>
      <w:r w:rsidR="006E728E" w:rsidRPr="00EA53B8">
        <w:t xml:space="preserve"> </w:t>
      </w:r>
      <w:r w:rsidRPr="00EA53B8">
        <w:t>all</w:t>
      </w:r>
      <w:r w:rsidR="006E728E" w:rsidRPr="00EA53B8">
        <w:t xml:space="preserve"> </w:t>
      </w:r>
      <w:r w:rsidRPr="00EA53B8">
        <w:t>of</w:t>
      </w:r>
      <w:r w:rsidR="006E728E" w:rsidRPr="00EA53B8">
        <w:t xml:space="preserve"> </w:t>
      </w:r>
      <w:r w:rsidRPr="00EA53B8">
        <w:t>the</w:t>
      </w:r>
      <w:r w:rsidR="006E728E" w:rsidRPr="00EA53B8">
        <w:t xml:space="preserve"> </w:t>
      </w:r>
      <w:r w:rsidRPr="00EA53B8">
        <w:t>country</w:t>
      </w:r>
      <w:r w:rsidR="00EA53B8">
        <w:t>’</w:t>
      </w:r>
      <w:r w:rsidRPr="00EA53B8">
        <w:t>s</w:t>
      </w:r>
      <w:r w:rsidR="006E728E" w:rsidRPr="00EA53B8">
        <w:t xml:space="preserve"> </w:t>
      </w:r>
      <w:r w:rsidRPr="00EA53B8">
        <w:t>produce</w:t>
      </w:r>
      <w:r w:rsidR="006E728E" w:rsidRPr="00EA53B8">
        <w:t xml:space="preserve"> </w:t>
      </w:r>
      <w:r w:rsidRPr="00EA53B8">
        <w:t>and</w:t>
      </w:r>
      <w:r w:rsidR="006E728E" w:rsidRPr="00EA53B8">
        <w:t xml:space="preserve"> </w:t>
      </w:r>
      <w:r w:rsidRPr="00EA53B8">
        <w:t>cotton</w:t>
      </w:r>
      <w:r w:rsidR="006E728E" w:rsidRPr="00EA53B8">
        <w:t xml:space="preserve"> </w:t>
      </w:r>
      <w:r w:rsidRPr="00EA53B8">
        <w:t>production.</w:t>
      </w:r>
      <w:r w:rsidR="006E728E" w:rsidRPr="00EA53B8">
        <w:t xml:space="preserve"> </w:t>
      </w:r>
    </w:p>
    <w:p w:rsidR="00A65557" w:rsidRPr="00EA53B8" w:rsidRDefault="00A65557" w:rsidP="00A65557">
      <w:pPr>
        <w:pStyle w:val="ParaNoG"/>
      </w:pPr>
      <w:r w:rsidRPr="00EA53B8">
        <w:t>An</w:t>
      </w:r>
      <w:r w:rsidR="006E728E" w:rsidRPr="00EA53B8">
        <w:t xml:space="preserve"> </w:t>
      </w:r>
      <w:r w:rsidRPr="00EA53B8">
        <w:t>important</w:t>
      </w:r>
      <w:r w:rsidR="006E728E" w:rsidRPr="00EA53B8">
        <w:t xml:space="preserve"> </w:t>
      </w:r>
      <w:r w:rsidRPr="00EA53B8">
        <w:t>conference</w:t>
      </w:r>
      <w:r w:rsidR="006E728E" w:rsidRPr="00EA53B8">
        <w:t xml:space="preserve"> </w:t>
      </w:r>
      <w:r w:rsidRPr="00EA53B8">
        <w:t>had</w:t>
      </w:r>
      <w:r w:rsidR="006E728E" w:rsidRPr="00EA53B8">
        <w:t xml:space="preserve"> </w:t>
      </w:r>
      <w:r w:rsidRPr="00EA53B8">
        <w:t>been</w:t>
      </w:r>
      <w:r w:rsidR="006E728E" w:rsidRPr="00EA53B8">
        <w:t xml:space="preserve"> </w:t>
      </w:r>
      <w:r w:rsidRPr="00EA53B8">
        <w:t>held</w:t>
      </w:r>
      <w:r w:rsidR="006E728E" w:rsidRPr="00EA53B8">
        <w:t xml:space="preserve"> </w:t>
      </w:r>
      <w:r w:rsidRPr="00EA53B8">
        <w:t>in</w:t>
      </w:r>
      <w:r w:rsidR="006E728E" w:rsidRPr="00EA53B8">
        <w:t xml:space="preserve"> </w:t>
      </w:r>
      <w:r w:rsidRPr="00EA53B8">
        <w:t>2013,</w:t>
      </w:r>
      <w:r w:rsidR="006E728E" w:rsidRPr="00EA53B8">
        <w:t xml:space="preserve"> </w:t>
      </w:r>
      <w:r w:rsidRPr="00EA53B8">
        <w:t>with</w:t>
      </w:r>
      <w:r w:rsidR="006E728E" w:rsidRPr="00EA53B8">
        <w:t xml:space="preserve"> </w:t>
      </w:r>
      <w:r w:rsidRPr="00EA53B8">
        <w:t>some</w:t>
      </w:r>
      <w:r w:rsidR="006E728E" w:rsidRPr="00EA53B8">
        <w:t xml:space="preserve"> </w:t>
      </w:r>
      <w:r w:rsidRPr="00EA53B8">
        <w:t>300</w:t>
      </w:r>
      <w:r w:rsidR="006E728E" w:rsidRPr="00EA53B8">
        <w:t xml:space="preserve"> </w:t>
      </w:r>
      <w:r w:rsidRPr="00EA53B8">
        <w:t>experts</w:t>
      </w:r>
      <w:r w:rsidR="006E728E" w:rsidRPr="00EA53B8">
        <w:t xml:space="preserve"> </w:t>
      </w:r>
      <w:r w:rsidRPr="00EA53B8">
        <w:t>discussing</w:t>
      </w:r>
      <w:r w:rsidR="006E728E" w:rsidRPr="00EA53B8">
        <w:t xml:space="preserve"> </w:t>
      </w:r>
      <w:r w:rsidRPr="00EA53B8">
        <w:t>the</w:t>
      </w:r>
      <w:r w:rsidR="006E728E" w:rsidRPr="00EA53B8">
        <w:t xml:space="preserve"> </w:t>
      </w:r>
      <w:r w:rsidRPr="00EA53B8">
        <w:t>economic</w:t>
      </w:r>
      <w:r w:rsidR="006E728E" w:rsidRPr="00EA53B8">
        <w:t xml:space="preserve"> </w:t>
      </w:r>
      <w:r w:rsidRPr="00EA53B8">
        <w:t>transformations</w:t>
      </w:r>
      <w:r w:rsidR="006E728E" w:rsidRPr="00EA53B8">
        <w:t xml:space="preserve"> </w:t>
      </w:r>
      <w:r w:rsidRPr="00EA53B8">
        <w:t>in</w:t>
      </w:r>
      <w:r w:rsidR="006E728E" w:rsidRPr="00EA53B8">
        <w:t xml:space="preserve"> </w:t>
      </w:r>
      <w:smartTag w:uri="urn:schemas-microsoft-com:office:smarttags" w:element="country-region">
        <w:smartTag w:uri="urn:schemas-microsoft-com:office:smarttags" w:element="place">
          <w:r w:rsidRPr="00EA53B8">
            <w:t>Uzbekistan</w:t>
          </w:r>
        </w:smartTag>
      </w:smartTag>
      <w:r w:rsidRPr="00EA53B8">
        <w:t>.</w:t>
      </w:r>
      <w:r w:rsidR="006E728E" w:rsidRPr="00EA53B8">
        <w:t xml:space="preserve"> </w:t>
      </w:r>
      <w:r w:rsidRPr="00EA53B8">
        <w:t>It</w:t>
      </w:r>
      <w:r w:rsidR="006E728E" w:rsidRPr="00EA53B8">
        <w:t xml:space="preserve"> </w:t>
      </w:r>
      <w:r w:rsidRPr="00EA53B8">
        <w:t>had</w:t>
      </w:r>
      <w:r w:rsidR="006E728E" w:rsidRPr="00EA53B8">
        <w:t xml:space="preserve"> </w:t>
      </w:r>
      <w:r w:rsidRPr="00EA53B8">
        <w:t>published</w:t>
      </w:r>
      <w:r w:rsidR="006E728E" w:rsidRPr="00EA53B8">
        <w:t xml:space="preserve"> </w:t>
      </w:r>
      <w:r w:rsidRPr="00EA53B8">
        <w:t>a</w:t>
      </w:r>
      <w:r w:rsidR="006E728E" w:rsidRPr="00EA53B8">
        <w:t xml:space="preserve"> </w:t>
      </w:r>
      <w:r w:rsidRPr="00EA53B8">
        <w:t>report,</w:t>
      </w:r>
      <w:r w:rsidR="006E728E" w:rsidRPr="00EA53B8">
        <w:t xml:space="preserve"> </w:t>
      </w:r>
      <w:r w:rsidRPr="00EA53B8">
        <w:t>which</w:t>
      </w:r>
      <w:r w:rsidR="006E728E" w:rsidRPr="00EA53B8">
        <w:t xml:space="preserve"> </w:t>
      </w:r>
      <w:r w:rsidRPr="00EA53B8">
        <w:t>he</w:t>
      </w:r>
      <w:r w:rsidR="006E728E" w:rsidRPr="00EA53B8">
        <w:t xml:space="preserve"> </w:t>
      </w:r>
      <w:r w:rsidR="006B4F7D" w:rsidRPr="00EA53B8">
        <w:t>w</w:t>
      </w:r>
      <w:r w:rsidR="00C83E76" w:rsidRPr="00EA53B8">
        <w:t>ould</w:t>
      </w:r>
      <w:r w:rsidR="006E728E" w:rsidRPr="00EA53B8">
        <w:t xml:space="preserve"> </w:t>
      </w:r>
      <w:r w:rsidR="00C83E76" w:rsidRPr="00EA53B8">
        <w:t>make</w:t>
      </w:r>
      <w:r w:rsidR="006E728E" w:rsidRPr="00EA53B8">
        <w:t xml:space="preserve"> </w:t>
      </w:r>
      <w:r w:rsidRPr="00EA53B8">
        <w:t>available</w:t>
      </w:r>
      <w:r w:rsidR="006E728E" w:rsidRPr="00EA53B8">
        <w:t xml:space="preserve"> </w:t>
      </w:r>
      <w:r w:rsidRPr="00EA53B8">
        <w:t>to</w:t>
      </w:r>
      <w:r w:rsidR="006E728E" w:rsidRPr="00EA53B8">
        <w:t xml:space="preserve"> </w:t>
      </w:r>
      <w:r w:rsidRPr="00EA53B8">
        <w:t>the</w:t>
      </w:r>
      <w:r w:rsidR="006E728E" w:rsidRPr="00EA53B8">
        <w:t xml:space="preserve"> </w:t>
      </w:r>
      <w:r w:rsidRPr="00EA53B8">
        <w:t>Committee.</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Government</w:t>
      </w:r>
      <w:r w:rsidR="006E728E" w:rsidRPr="00EA53B8">
        <w:t xml:space="preserve"> </w:t>
      </w:r>
      <w:r w:rsidRPr="00EA53B8">
        <w:t>had</w:t>
      </w:r>
      <w:r w:rsidR="006E728E" w:rsidRPr="00EA53B8">
        <w:t xml:space="preserve"> </w:t>
      </w:r>
      <w:r w:rsidRPr="00EA53B8">
        <w:t>reformed</w:t>
      </w:r>
      <w:r w:rsidR="006E728E" w:rsidRPr="00EA53B8">
        <w:t xml:space="preserve"> </w:t>
      </w:r>
      <w:r w:rsidRPr="00EA53B8">
        <w:t>the</w:t>
      </w:r>
      <w:r w:rsidR="006E728E" w:rsidRPr="00EA53B8">
        <w:t xml:space="preserve"> </w:t>
      </w:r>
      <w:r w:rsidRPr="00EA53B8">
        <w:t>system</w:t>
      </w:r>
      <w:r w:rsidR="006E728E" w:rsidRPr="00EA53B8">
        <w:t xml:space="preserve"> </w:t>
      </w:r>
      <w:r w:rsidRPr="00EA53B8">
        <w:t>for</w:t>
      </w:r>
      <w:r w:rsidR="006E728E" w:rsidRPr="00EA53B8">
        <w:t xml:space="preserve"> </w:t>
      </w:r>
      <w:r w:rsidRPr="00EA53B8">
        <w:t>the</w:t>
      </w:r>
      <w:r w:rsidR="006E728E" w:rsidRPr="00EA53B8">
        <w:t xml:space="preserve"> </w:t>
      </w:r>
      <w:r w:rsidRPr="00EA53B8">
        <w:t>enforcement</w:t>
      </w:r>
      <w:r w:rsidR="006E728E" w:rsidRPr="00EA53B8">
        <w:t xml:space="preserve"> </w:t>
      </w:r>
      <w:r w:rsidRPr="00EA53B8">
        <w:t>of</w:t>
      </w:r>
      <w:r w:rsidR="006E728E" w:rsidRPr="00EA53B8">
        <w:t xml:space="preserve"> </w:t>
      </w:r>
      <w:r w:rsidRPr="00EA53B8">
        <w:t>sentences,</w:t>
      </w:r>
      <w:r w:rsidR="006E728E" w:rsidRPr="00EA53B8">
        <w:t xml:space="preserve"> </w:t>
      </w:r>
      <w:r w:rsidRPr="00EA53B8">
        <w:t>placing</w:t>
      </w:r>
      <w:r w:rsidR="006E728E" w:rsidRPr="00EA53B8">
        <w:t xml:space="preserve"> </w:t>
      </w:r>
      <w:r w:rsidRPr="00EA53B8">
        <w:t>additional</w:t>
      </w:r>
      <w:r w:rsidR="006E728E" w:rsidRPr="00EA53B8">
        <w:t xml:space="preserve"> </w:t>
      </w:r>
      <w:r w:rsidRPr="00EA53B8">
        <w:t>emphasis</w:t>
      </w:r>
      <w:r w:rsidR="006E728E" w:rsidRPr="00EA53B8">
        <w:t xml:space="preserve"> </w:t>
      </w:r>
      <w:r w:rsidRPr="00EA53B8">
        <w:t>on</w:t>
      </w:r>
      <w:r w:rsidR="006E728E" w:rsidRPr="00EA53B8">
        <w:t xml:space="preserve"> </w:t>
      </w:r>
      <w:r w:rsidRPr="00EA53B8">
        <w:t>rehabilitation.</w:t>
      </w:r>
      <w:r w:rsidR="006E728E" w:rsidRPr="00EA53B8">
        <w:t xml:space="preserve"> </w:t>
      </w:r>
      <w:r w:rsidRPr="00EA53B8">
        <w:t>In</w:t>
      </w:r>
      <w:r w:rsidR="006E728E" w:rsidRPr="00EA53B8">
        <w:t xml:space="preserve"> </w:t>
      </w:r>
      <w:r w:rsidRPr="00EA53B8">
        <w:t>the</w:t>
      </w:r>
      <w:r w:rsidR="006E728E" w:rsidRPr="00EA53B8">
        <w:t xml:space="preserve"> </w:t>
      </w:r>
      <w:r w:rsidRPr="00EA53B8">
        <w:t>past</w:t>
      </w:r>
      <w:r w:rsidR="006E728E" w:rsidRPr="00EA53B8">
        <w:t xml:space="preserve"> </w:t>
      </w:r>
      <w:r w:rsidRPr="00EA53B8">
        <w:t>10</w:t>
      </w:r>
      <w:r w:rsidR="006E728E" w:rsidRPr="00EA53B8">
        <w:t xml:space="preserve"> </w:t>
      </w:r>
      <w:r w:rsidRPr="00EA53B8">
        <w:t>years</w:t>
      </w:r>
      <w:r w:rsidR="006E728E" w:rsidRPr="00EA53B8">
        <w:t xml:space="preserve"> </w:t>
      </w:r>
      <w:r w:rsidRPr="00EA53B8">
        <w:t>the</w:t>
      </w:r>
      <w:r w:rsidR="006E728E" w:rsidRPr="00EA53B8">
        <w:t xml:space="preserve"> </w:t>
      </w:r>
      <w:r w:rsidRPr="00EA53B8">
        <w:t>prison</w:t>
      </w:r>
      <w:r w:rsidR="006E728E" w:rsidRPr="00EA53B8">
        <w:t xml:space="preserve"> </w:t>
      </w:r>
      <w:r w:rsidRPr="00EA53B8">
        <w:t>population</w:t>
      </w:r>
      <w:r w:rsidR="006E728E" w:rsidRPr="00EA53B8">
        <w:t xml:space="preserve"> </w:t>
      </w:r>
      <w:r w:rsidRPr="00EA53B8">
        <w:t>had</w:t>
      </w:r>
      <w:r w:rsidR="006E728E" w:rsidRPr="00EA53B8">
        <w:t xml:space="preserve"> </w:t>
      </w:r>
      <w:r w:rsidRPr="00EA53B8">
        <w:t>been</w:t>
      </w:r>
      <w:r w:rsidR="006E728E" w:rsidRPr="00EA53B8">
        <w:t xml:space="preserve"> </w:t>
      </w:r>
      <w:r w:rsidRPr="00EA53B8">
        <w:t>reduced</w:t>
      </w:r>
      <w:r w:rsidR="006E728E" w:rsidRPr="00EA53B8">
        <w:t xml:space="preserve"> </w:t>
      </w:r>
      <w:r w:rsidRPr="00EA53B8">
        <w:t>to</w:t>
      </w:r>
      <w:r w:rsidR="006E728E" w:rsidRPr="00EA53B8">
        <w:t xml:space="preserve"> </w:t>
      </w:r>
      <w:r w:rsidRPr="00EA53B8">
        <w:t>40</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its</w:t>
      </w:r>
      <w:r w:rsidR="006E728E" w:rsidRPr="00EA53B8">
        <w:t xml:space="preserve"> </w:t>
      </w:r>
      <w:r w:rsidRPr="00EA53B8">
        <w:t>previous</w:t>
      </w:r>
      <w:r w:rsidR="006E728E" w:rsidRPr="00EA53B8">
        <w:t xml:space="preserve"> </w:t>
      </w:r>
      <w:r w:rsidRPr="00EA53B8">
        <w:t>level</w:t>
      </w:r>
      <w:r w:rsidR="006E728E" w:rsidRPr="00EA53B8">
        <w:t xml:space="preserve"> </w:t>
      </w:r>
      <w:r w:rsidRPr="00EA53B8">
        <w:t>and</w:t>
      </w:r>
      <w:r w:rsidR="006E728E" w:rsidRPr="00EA53B8">
        <w:t xml:space="preserve"> </w:t>
      </w:r>
      <w:r w:rsidRPr="00EA53B8">
        <w:t>there</w:t>
      </w:r>
      <w:r w:rsidR="006E728E" w:rsidRPr="00EA53B8">
        <w:t xml:space="preserve"> </w:t>
      </w:r>
      <w:r w:rsidRPr="00EA53B8">
        <w:t>was</w:t>
      </w:r>
      <w:r w:rsidR="006E728E" w:rsidRPr="00EA53B8">
        <w:t xml:space="preserve"> </w:t>
      </w:r>
      <w:r w:rsidRPr="00EA53B8">
        <w:t>now</w:t>
      </w:r>
      <w:r w:rsidR="006E728E" w:rsidRPr="00EA53B8">
        <w:t xml:space="preserve"> </w:t>
      </w:r>
      <w:r w:rsidRPr="00EA53B8">
        <w:t>half</w:t>
      </w:r>
      <w:r w:rsidR="006E728E" w:rsidRPr="00EA53B8">
        <w:t xml:space="preserve"> </w:t>
      </w:r>
      <w:r w:rsidRPr="00EA53B8">
        <w:t>as</w:t>
      </w:r>
      <w:r w:rsidR="006E728E" w:rsidRPr="00EA53B8">
        <w:t xml:space="preserve"> </w:t>
      </w:r>
      <w:r w:rsidRPr="00EA53B8">
        <w:t>much</w:t>
      </w:r>
      <w:r w:rsidR="006E728E" w:rsidRPr="00EA53B8">
        <w:t xml:space="preserve"> </w:t>
      </w:r>
      <w:r w:rsidRPr="00EA53B8">
        <w:t>recidivism.</w:t>
      </w:r>
      <w:r w:rsidR="006E728E" w:rsidRPr="00EA53B8">
        <w:t xml:space="preserve"> </w:t>
      </w:r>
      <w:r w:rsidRPr="00EA53B8">
        <w:t>Former</w:t>
      </w:r>
      <w:r w:rsidR="006E728E" w:rsidRPr="00EA53B8">
        <w:t xml:space="preserve"> </w:t>
      </w:r>
      <w:r w:rsidRPr="00EA53B8">
        <w:t>inmates</w:t>
      </w:r>
      <w:r w:rsidR="006E728E" w:rsidRPr="00EA53B8">
        <w:t xml:space="preserve"> </w:t>
      </w:r>
      <w:r w:rsidRPr="00EA53B8">
        <w:t>received</w:t>
      </w:r>
      <w:r w:rsidR="006E728E" w:rsidRPr="00EA53B8">
        <w:t xml:space="preserve"> </w:t>
      </w:r>
      <w:r w:rsidRPr="00EA53B8">
        <w:t>assistance</w:t>
      </w:r>
      <w:r w:rsidR="006E728E" w:rsidRPr="00EA53B8">
        <w:t xml:space="preserve"> </w:t>
      </w:r>
      <w:r w:rsidRPr="00EA53B8">
        <w:t>in</w:t>
      </w:r>
      <w:r w:rsidR="006E728E" w:rsidRPr="00EA53B8">
        <w:t xml:space="preserve"> </w:t>
      </w:r>
      <w:r w:rsidRPr="00EA53B8">
        <w:t>finding</w:t>
      </w:r>
      <w:r w:rsidR="006E728E" w:rsidRPr="00EA53B8">
        <w:t xml:space="preserve"> </w:t>
      </w:r>
      <w:r w:rsidRPr="00EA53B8">
        <w:t>employment</w:t>
      </w:r>
      <w:r w:rsidR="006E728E" w:rsidRPr="00EA53B8">
        <w:t xml:space="preserve"> </w:t>
      </w:r>
      <w:r w:rsidRPr="00EA53B8">
        <w:t>from</w:t>
      </w:r>
      <w:r w:rsidR="006E728E" w:rsidRPr="00EA53B8">
        <w:t xml:space="preserve"> </w:t>
      </w:r>
      <w:r w:rsidRPr="00EA53B8">
        <w:t>organizations</w:t>
      </w:r>
      <w:r w:rsidR="006E728E" w:rsidRPr="00EA53B8">
        <w:t xml:space="preserve"> </w:t>
      </w:r>
      <w:r w:rsidRPr="00EA53B8">
        <w:t>such</w:t>
      </w:r>
      <w:r w:rsidR="006E728E" w:rsidRPr="00EA53B8">
        <w:t xml:space="preserve"> </w:t>
      </w:r>
      <w:r w:rsidRPr="00EA53B8">
        <w:t>as</w:t>
      </w:r>
      <w:r w:rsidR="006E728E" w:rsidRPr="00EA53B8">
        <w:t xml:space="preserve"> </w:t>
      </w:r>
      <w:r w:rsidRPr="00EA53B8">
        <w:t>the</w:t>
      </w:r>
      <w:r w:rsidR="006E728E" w:rsidRPr="00EA53B8">
        <w:t xml:space="preserve"> </w:t>
      </w:r>
      <w:r w:rsidRPr="00EA53B8">
        <w:t>Mahalla</w:t>
      </w:r>
      <w:r w:rsidR="006E728E" w:rsidRPr="00EA53B8">
        <w:t xml:space="preserve"> </w:t>
      </w:r>
      <w:r w:rsidRPr="00EA53B8">
        <w:t>Charitable</w:t>
      </w:r>
      <w:r w:rsidR="006E728E" w:rsidRPr="00EA53B8">
        <w:t xml:space="preserve"> </w:t>
      </w:r>
      <w:r w:rsidRPr="00EA53B8">
        <w:t>Fund.</w:t>
      </w:r>
      <w:r w:rsidR="006E728E" w:rsidRPr="00EA53B8">
        <w:t xml:space="preserve"> </w:t>
      </w:r>
      <w:r w:rsidRPr="00EA53B8">
        <w:t>The</w:t>
      </w:r>
      <w:r w:rsidR="006E728E" w:rsidRPr="00EA53B8">
        <w:t xml:space="preserve"> </w:t>
      </w:r>
      <w:r w:rsidRPr="00EA53B8">
        <w:t>United</w:t>
      </w:r>
      <w:r w:rsidR="006E728E" w:rsidRPr="00EA53B8">
        <w:t xml:space="preserve"> </w:t>
      </w:r>
      <w:r w:rsidRPr="00EA53B8">
        <w:t>Nations</w:t>
      </w:r>
      <w:r w:rsidR="006E728E" w:rsidRPr="00EA53B8">
        <w:t xml:space="preserve"> </w:t>
      </w:r>
      <w:r w:rsidRPr="00EA53B8">
        <w:t>Development</w:t>
      </w:r>
      <w:r w:rsidR="006E728E" w:rsidRPr="00EA53B8">
        <w:t xml:space="preserve"> </w:t>
      </w:r>
      <w:r w:rsidRPr="00EA53B8">
        <w:t>Programme</w:t>
      </w:r>
      <w:r w:rsidR="006E728E" w:rsidRPr="00EA53B8">
        <w:t xml:space="preserve"> </w:t>
      </w:r>
      <w:r w:rsidRPr="00EA53B8">
        <w:t>had</w:t>
      </w:r>
      <w:r w:rsidR="006E728E" w:rsidRPr="00EA53B8">
        <w:t xml:space="preserve"> </w:t>
      </w:r>
      <w:r w:rsidRPr="00EA53B8">
        <w:t>worked</w:t>
      </w:r>
      <w:r w:rsidR="006E728E" w:rsidRPr="00EA53B8">
        <w:t xml:space="preserve"> </w:t>
      </w:r>
      <w:r w:rsidRPr="00EA53B8">
        <w:t>with</w:t>
      </w:r>
      <w:r w:rsidR="006E728E" w:rsidRPr="00EA53B8">
        <w:t xml:space="preserve"> </w:t>
      </w:r>
      <w:r w:rsidRPr="00EA53B8">
        <w:t>the</w:t>
      </w:r>
      <w:r w:rsidR="006E728E" w:rsidRPr="00EA53B8">
        <w:t xml:space="preserve"> </w:t>
      </w:r>
      <w:r w:rsidRPr="00EA53B8">
        <w:t>Uzbek</w:t>
      </w:r>
      <w:r w:rsidR="006E728E" w:rsidRPr="00EA53B8">
        <w:t xml:space="preserve"> </w:t>
      </w:r>
      <w:r w:rsidRPr="00EA53B8">
        <w:t>authorities</w:t>
      </w:r>
      <w:r w:rsidR="006E728E" w:rsidRPr="00EA53B8">
        <w:t xml:space="preserve"> </w:t>
      </w:r>
      <w:r w:rsidRPr="00EA53B8">
        <w:t>and</w:t>
      </w:r>
      <w:r w:rsidR="006E728E" w:rsidRPr="00EA53B8">
        <w:t xml:space="preserve"> </w:t>
      </w:r>
      <w:r w:rsidRPr="00EA53B8">
        <w:t>non-governmental</w:t>
      </w:r>
      <w:r w:rsidR="006E728E" w:rsidRPr="00EA53B8">
        <w:t xml:space="preserve"> </w:t>
      </w:r>
      <w:r w:rsidRPr="00EA53B8">
        <w:t>organizations</w:t>
      </w:r>
      <w:r w:rsidR="006E728E" w:rsidRPr="00EA53B8">
        <w:t xml:space="preserve"> </w:t>
      </w:r>
      <w:r w:rsidRPr="00EA53B8">
        <w:t>(NGOs)</w:t>
      </w:r>
      <w:r w:rsidR="006E728E" w:rsidRPr="00EA53B8">
        <w:t xml:space="preserve"> </w:t>
      </w:r>
      <w:r w:rsidRPr="00EA53B8">
        <w:t>to</w:t>
      </w:r>
      <w:r w:rsidR="006E728E" w:rsidRPr="00EA53B8">
        <w:t xml:space="preserve"> </w:t>
      </w:r>
      <w:r w:rsidRPr="00EA53B8">
        <w:t>set</w:t>
      </w:r>
      <w:r w:rsidR="006E728E" w:rsidRPr="00EA53B8">
        <w:t xml:space="preserve"> </w:t>
      </w:r>
      <w:r w:rsidRPr="00EA53B8">
        <w:t>up</w:t>
      </w:r>
      <w:r w:rsidR="006E728E" w:rsidRPr="00EA53B8">
        <w:t xml:space="preserve"> </w:t>
      </w:r>
      <w:r w:rsidRPr="00EA53B8">
        <w:t>projects</w:t>
      </w:r>
      <w:r w:rsidR="006E728E" w:rsidRPr="00EA53B8">
        <w:t xml:space="preserve"> </w:t>
      </w:r>
      <w:r w:rsidRPr="00EA53B8">
        <w:t>to</w:t>
      </w:r>
      <w:r w:rsidR="006E728E" w:rsidRPr="00EA53B8">
        <w:t xml:space="preserve"> </w:t>
      </w:r>
      <w:r w:rsidRPr="00EA53B8">
        <w:t>provide</w:t>
      </w:r>
      <w:r w:rsidR="006E728E" w:rsidRPr="00EA53B8">
        <w:t xml:space="preserve"> </w:t>
      </w:r>
      <w:r w:rsidRPr="00EA53B8">
        <w:t>jobs</w:t>
      </w:r>
      <w:r w:rsidR="006E728E" w:rsidRPr="00EA53B8">
        <w:t xml:space="preserve"> </w:t>
      </w:r>
      <w:r w:rsidRPr="00EA53B8">
        <w:t>for</w:t>
      </w:r>
      <w:r w:rsidR="006E728E" w:rsidRPr="00EA53B8">
        <w:t xml:space="preserve"> </w:t>
      </w:r>
      <w:r w:rsidRPr="00EA53B8">
        <w:t>persons</w:t>
      </w:r>
      <w:r w:rsidR="006E728E" w:rsidRPr="00EA53B8">
        <w:t xml:space="preserve"> </w:t>
      </w:r>
      <w:r w:rsidRPr="00EA53B8">
        <w:t>living</w:t>
      </w:r>
      <w:r w:rsidR="006E728E" w:rsidRPr="00EA53B8">
        <w:t xml:space="preserve"> </w:t>
      </w:r>
      <w:r w:rsidRPr="00EA53B8">
        <w:t>with</w:t>
      </w:r>
      <w:r w:rsidR="006E728E" w:rsidRPr="00EA53B8">
        <w:t xml:space="preserve"> </w:t>
      </w:r>
      <w:r w:rsidRPr="00EA53B8">
        <w:t>disabilities.</w:t>
      </w:r>
      <w:r w:rsidR="006E728E" w:rsidRPr="00EA53B8">
        <w:t xml:space="preserve"> </w:t>
      </w:r>
      <w:r w:rsidRPr="00EA53B8">
        <w:t>He</w:t>
      </w:r>
      <w:r w:rsidR="006E728E" w:rsidRPr="00EA53B8">
        <w:t xml:space="preserve"> </w:t>
      </w:r>
      <w:r w:rsidRPr="00EA53B8">
        <w:t>welcomed</w:t>
      </w:r>
      <w:r w:rsidR="006E728E" w:rsidRPr="00EA53B8">
        <w:t xml:space="preserve"> </w:t>
      </w:r>
      <w:r w:rsidRPr="00EA53B8">
        <w:t>the</w:t>
      </w:r>
      <w:r w:rsidR="006E728E" w:rsidRPr="00EA53B8">
        <w:t xml:space="preserve"> </w:t>
      </w:r>
      <w:r w:rsidRPr="00EA53B8">
        <w:t>submission</w:t>
      </w:r>
      <w:r w:rsidR="006E728E" w:rsidRPr="00EA53B8">
        <w:t xml:space="preserve"> </w:t>
      </w:r>
      <w:r w:rsidRPr="00EA53B8">
        <w:t>of</w:t>
      </w:r>
      <w:r w:rsidR="006E728E" w:rsidRPr="00EA53B8">
        <w:t xml:space="preserve"> </w:t>
      </w:r>
      <w:r w:rsidRPr="00EA53B8">
        <w:t>the</w:t>
      </w:r>
      <w:r w:rsidR="006E728E" w:rsidRPr="00EA53B8">
        <w:t xml:space="preserve"> </w:t>
      </w:r>
      <w:r w:rsidRPr="00EA53B8">
        <w:t>alternative</w:t>
      </w:r>
      <w:r w:rsidR="006E728E" w:rsidRPr="00EA53B8">
        <w:t xml:space="preserve"> </w:t>
      </w:r>
      <w:r w:rsidRPr="00EA53B8">
        <w:t>report</w:t>
      </w:r>
      <w:r w:rsidR="006E728E" w:rsidRPr="00EA53B8">
        <w:t xml:space="preserve"> </w:t>
      </w:r>
      <w:r w:rsidR="00C83E76" w:rsidRPr="00EA53B8">
        <w:t>on</w:t>
      </w:r>
      <w:r w:rsidR="006E728E" w:rsidRPr="00EA53B8">
        <w:t xml:space="preserve"> </w:t>
      </w:r>
      <w:smartTag w:uri="urn:schemas-microsoft-com:office:smarttags" w:element="country-region">
        <w:smartTag w:uri="urn:schemas-microsoft-com:office:smarttags" w:element="place">
          <w:r w:rsidR="00C83E76" w:rsidRPr="00EA53B8">
            <w:t>Uzbekistan</w:t>
          </w:r>
        </w:smartTag>
      </w:smartTag>
      <w:r w:rsidR="006E728E" w:rsidRPr="00EA53B8">
        <w:t xml:space="preserve"> </w:t>
      </w:r>
      <w:r w:rsidRPr="00EA53B8">
        <w:t>and</w:t>
      </w:r>
      <w:r w:rsidR="006E728E" w:rsidRPr="00EA53B8">
        <w:t xml:space="preserve"> </w:t>
      </w:r>
      <w:r w:rsidRPr="00EA53B8">
        <w:t>said</w:t>
      </w:r>
      <w:r w:rsidR="006E728E" w:rsidRPr="00EA53B8">
        <w:t xml:space="preserve"> </w:t>
      </w:r>
      <w:r w:rsidRPr="00EA53B8">
        <w:t>that</w:t>
      </w:r>
      <w:r w:rsidR="006E728E" w:rsidRPr="00EA53B8">
        <w:t xml:space="preserve"> </w:t>
      </w:r>
      <w:r w:rsidRPr="00EA53B8">
        <w:t>the</w:t>
      </w:r>
      <w:r w:rsidR="006E728E" w:rsidRPr="00EA53B8">
        <w:t xml:space="preserve"> </w:t>
      </w:r>
      <w:r w:rsidRPr="00EA53B8">
        <w:t>authorities</w:t>
      </w:r>
      <w:r w:rsidR="006E728E" w:rsidRPr="00EA53B8">
        <w:t xml:space="preserve"> </w:t>
      </w:r>
      <w:r w:rsidRPr="00EA53B8">
        <w:t>would</w:t>
      </w:r>
      <w:r w:rsidR="006E728E" w:rsidRPr="00EA53B8">
        <w:t xml:space="preserve"> </w:t>
      </w:r>
      <w:r w:rsidRPr="00EA53B8">
        <w:t>pay</w:t>
      </w:r>
      <w:r w:rsidR="006E728E" w:rsidRPr="00EA53B8">
        <w:t xml:space="preserve"> </w:t>
      </w:r>
      <w:r w:rsidRPr="00EA53B8">
        <w:t>particular</w:t>
      </w:r>
      <w:r w:rsidR="006E728E" w:rsidRPr="00EA53B8">
        <w:t xml:space="preserve"> </w:t>
      </w:r>
      <w:r w:rsidRPr="00EA53B8">
        <w:t>attention</w:t>
      </w:r>
      <w:r w:rsidR="006E728E" w:rsidRPr="00EA53B8">
        <w:t xml:space="preserve"> </w:t>
      </w:r>
      <w:r w:rsidRPr="00EA53B8">
        <w:t>to</w:t>
      </w:r>
      <w:r w:rsidR="006E728E" w:rsidRPr="00EA53B8">
        <w:t xml:space="preserve"> </w:t>
      </w:r>
      <w:r w:rsidRPr="00EA53B8">
        <w:t>its</w:t>
      </w:r>
      <w:r w:rsidR="006E728E" w:rsidRPr="00EA53B8">
        <w:t xml:space="preserve"> </w:t>
      </w:r>
      <w:r w:rsidRPr="00EA53B8">
        <w:t>content.</w:t>
      </w:r>
    </w:p>
    <w:p w:rsidR="00A65557" w:rsidRPr="00EA53B8" w:rsidRDefault="00A65557" w:rsidP="00A65557">
      <w:pPr>
        <w:pStyle w:val="ParaNoG"/>
      </w:pPr>
      <w:bookmarkStart w:id="6" w:name="OLE_LINK1"/>
      <w:bookmarkStart w:id="7" w:name="OLE_LINK2"/>
      <w:r w:rsidRPr="00EA53B8">
        <w:rPr>
          <w:b/>
        </w:rPr>
        <w:t>Mr.</w:t>
      </w:r>
      <w:r w:rsidR="006E728E" w:rsidRPr="00EA53B8">
        <w:rPr>
          <w:b/>
        </w:rPr>
        <w:t xml:space="preserve"> </w:t>
      </w:r>
      <w:r w:rsidRPr="00EA53B8">
        <w:rPr>
          <w:b/>
        </w:rPr>
        <w:t>Alimukhamedov</w:t>
      </w:r>
      <w:r w:rsidR="006E728E" w:rsidRPr="00EA53B8">
        <w:t xml:space="preserve"> </w:t>
      </w:r>
      <w:r w:rsidRPr="00EA53B8">
        <w:t>(</w:t>
      </w:r>
      <w:smartTag w:uri="urn:schemas-microsoft-com:office:smarttags" w:element="country-region">
        <w:smartTag w:uri="urn:schemas-microsoft-com:office:smarttags" w:element="place">
          <w:r w:rsidRPr="00EA53B8">
            <w:t>Uzbekistan</w:t>
          </w:r>
        </w:smartTag>
      </w:smartTag>
      <w:r w:rsidRPr="00EA53B8">
        <w:t>)</w:t>
      </w:r>
      <w:r w:rsidR="006E728E" w:rsidRPr="00EA53B8">
        <w:t xml:space="preserve"> </w:t>
      </w:r>
      <w:bookmarkEnd w:id="6"/>
      <w:bookmarkEnd w:id="7"/>
      <w:r w:rsidRPr="00EA53B8">
        <w:t>said</w:t>
      </w:r>
      <w:r w:rsidR="006E728E" w:rsidRPr="00EA53B8">
        <w:t xml:space="preserve"> </w:t>
      </w:r>
      <w:r w:rsidRPr="00EA53B8">
        <w:t>that</w:t>
      </w:r>
      <w:r w:rsidR="006E728E" w:rsidRPr="00EA53B8">
        <w:t xml:space="preserve"> </w:t>
      </w:r>
      <w:r w:rsidRPr="00EA53B8">
        <w:t>the</w:t>
      </w:r>
      <w:r w:rsidR="006E728E" w:rsidRPr="00EA53B8">
        <w:t xml:space="preserve"> </w:t>
      </w:r>
      <w:r w:rsidRPr="00EA53B8">
        <w:t>adoption</w:t>
      </w:r>
      <w:r w:rsidR="006E728E" w:rsidRPr="00EA53B8">
        <w:t xml:space="preserve"> </w:t>
      </w:r>
      <w:r w:rsidRPr="00EA53B8">
        <w:t>of</w:t>
      </w:r>
      <w:r w:rsidR="006E728E" w:rsidRPr="00EA53B8">
        <w:t xml:space="preserve"> </w:t>
      </w:r>
      <w:r w:rsidRPr="00EA53B8">
        <w:t>the</w:t>
      </w:r>
      <w:r w:rsidR="006E728E" w:rsidRPr="00EA53B8">
        <w:t xml:space="preserve"> </w:t>
      </w:r>
      <w:r w:rsidRPr="00EA53B8">
        <w:t>Family</w:t>
      </w:r>
      <w:r w:rsidR="006E728E" w:rsidRPr="00EA53B8">
        <w:t xml:space="preserve"> </w:t>
      </w:r>
      <w:r w:rsidRPr="00EA53B8">
        <w:t>Entrepreneurship</w:t>
      </w:r>
      <w:r w:rsidR="006E728E" w:rsidRPr="00EA53B8">
        <w:t xml:space="preserve"> </w:t>
      </w:r>
      <w:r w:rsidRPr="00EA53B8">
        <w:t>Act</w:t>
      </w:r>
      <w:r w:rsidR="006E728E" w:rsidRPr="00EA53B8">
        <w:t xml:space="preserve"> </w:t>
      </w:r>
      <w:r w:rsidRPr="00EA53B8">
        <w:t>had</w:t>
      </w:r>
      <w:r w:rsidR="006E728E" w:rsidRPr="00EA53B8">
        <w:t xml:space="preserve"> </w:t>
      </w:r>
      <w:r w:rsidRPr="00EA53B8">
        <w:t>helped</w:t>
      </w:r>
      <w:r w:rsidR="006E728E" w:rsidRPr="00EA53B8">
        <w:t xml:space="preserve"> </w:t>
      </w:r>
      <w:r w:rsidRPr="00EA53B8">
        <w:t>to</w:t>
      </w:r>
      <w:r w:rsidR="006E728E" w:rsidRPr="00EA53B8">
        <w:t xml:space="preserve"> </w:t>
      </w:r>
      <w:r w:rsidRPr="00EA53B8">
        <w:t>integrate</w:t>
      </w:r>
      <w:r w:rsidR="006E728E" w:rsidRPr="00EA53B8">
        <w:t xml:space="preserve"> </w:t>
      </w:r>
      <w:r w:rsidRPr="00EA53B8">
        <w:t>workers</w:t>
      </w:r>
      <w:r w:rsidR="006E728E" w:rsidRPr="00EA53B8">
        <w:t xml:space="preserve"> </w:t>
      </w:r>
      <w:r w:rsidRPr="00EA53B8">
        <w:t>in</w:t>
      </w:r>
      <w:r w:rsidR="006E728E" w:rsidRPr="00EA53B8">
        <w:t xml:space="preserve"> </w:t>
      </w:r>
      <w:r w:rsidRPr="00EA53B8">
        <w:t>the</w:t>
      </w:r>
      <w:r w:rsidR="006E728E" w:rsidRPr="00EA53B8">
        <w:t xml:space="preserve"> </w:t>
      </w:r>
      <w:r w:rsidRPr="00EA53B8">
        <w:t>informal</w:t>
      </w:r>
      <w:r w:rsidR="006E728E" w:rsidRPr="00EA53B8">
        <w:t xml:space="preserve"> </w:t>
      </w:r>
      <w:r w:rsidRPr="00EA53B8">
        <w:t>sector</w:t>
      </w:r>
      <w:r w:rsidR="006E728E" w:rsidRPr="00EA53B8">
        <w:t xml:space="preserve"> </w:t>
      </w:r>
      <w:r w:rsidRPr="00EA53B8">
        <w:t>into</w:t>
      </w:r>
      <w:r w:rsidR="006E728E" w:rsidRPr="00EA53B8">
        <w:t xml:space="preserve"> </w:t>
      </w:r>
      <w:r w:rsidRPr="00EA53B8">
        <w:t>the</w:t>
      </w:r>
      <w:r w:rsidR="006E728E" w:rsidRPr="00EA53B8">
        <w:t xml:space="preserve"> </w:t>
      </w:r>
      <w:r w:rsidRPr="00EA53B8">
        <w:t>official</w:t>
      </w:r>
      <w:r w:rsidR="006E728E" w:rsidRPr="00EA53B8">
        <w:t xml:space="preserve"> </w:t>
      </w:r>
      <w:r w:rsidRPr="00EA53B8">
        <w:t>economy.</w:t>
      </w:r>
      <w:r w:rsidR="006E728E" w:rsidRPr="00EA53B8">
        <w:t xml:space="preserve"> </w:t>
      </w:r>
      <w:r w:rsidRPr="00EA53B8">
        <w:t>The</w:t>
      </w:r>
      <w:r w:rsidR="006E728E" w:rsidRPr="00EA53B8">
        <w:t xml:space="preserve"> </w:t>
      </w:r>
      <w:r w:rsidRPr="00EA53B8">
        <w:t>new</w:t>
      </w:r>
      <w:r w:rsidR="006E728E" w:rsidRPr="00EA53B8">
        <w:t xml:space="preserve"> </w:t>
      </w:r>
      <w:r w:rsidRPr="00EA53B8">
        <w:t>law</w:t>
      </w:r>
      <w:r w:rsidR="006E728E" w:rsidRPr="00EA53B8">
        <w:t xml:space="preserve"> </w:t>
      </w:r>
      <w:r w:rsidRPr="00EA53B8">
        <w:t>defined</w:t>
      </w:r>
      <w:r w:rsidR="006E728E" w:rsidRPr="00EA53B8">
        <w:t xml:space="preserve"> </w:t>
      </w:r>
      <w:r w:rsidRPr="00EA53B8">
        <w:t>entrepreneurs</w:t>
      </w:r>
      <w:r w:rsidR="006E728E" w:rsidRPr="00EA53B8">
        <w:t xml:space="preserve"> </w:t>
      </w:r>
      <w:r w:rsidRPr="00EA53B8">
        <w:t>and</w:t>
      </w:r>
      <w:r w:rsidR="006E728E" w:rsidRPr="00EA53B8">
        <w:t xml:space="preserve"> </w:t>
      </w:r>
      <w:r w:rsidRPr="00EA53B8">
        <w:t>family</w:t>
      </w:r>
      <w:r w:rsidR="006E728E" w:rsidRPr="00EA53B8">
        <w:t xml:space="preserve"> </w:t>
      </w:r>
      <w:r w:rsidRPr="00EA53B8">
        <w:t>businesses</w:t>
      </w:r>
      <w:r w:rsidR="006E728E" w:rsidRPr="00EA53B8">
        <w:t xml:space="preserve"> </w:t>
      </w:r>
      <w:r w:rsidRPr="00EA53B8">
        <w:t>and</w:t>
      </w:r>
      <w:r w:rsidR="006E728E" w:rsidRPr="00EA53B8">
        <w:t xml:space="preserve"> </w:t>
      </w:r>
      <w:r w:rsidRPr="00EA53B8">
        <w:t>helped</w:t>
      </w:r>
      <w:r w:rsidR="006E728E" w:rsidRPr="00EA53B8">
        <w:t xml:space="preserve"> </w:t>
      </w:r>
      <w:r w:rsidRPr="00EA53B8">
        <w:t>to</w:t>
      </w:r>
      <w:r w:rsidR="006E728E" w:rsidRPr="00EA53B8">
        <w:t xml:space="preserve"> </w:t>
      </w:r>
      <w:r w:rsidRPr="00EA53B8">
        <w:t>solve</w:t>
      </w:r>
      <w:r w:rsidR="006E728E" w:rsidRPr="00EA53B8">
        <w:t xml:space="preserve"> </w:t>
      </w:r>
      <w:r w:rsidRPr="00EA53B8">
        <w:t>problems</w:t>
      </w:r>
      <w:r w:rsidR="006E728E" w:rsidRPr="00EA53B8">
        <w:t xml:space="preserve"> </w:t>
      </w:r>
      <w:r w:rsidRPr="00EA53B8">
        <w:t>related</w:t>
      </w:r>
      <w:r w:rsidR="006E728E" w:rsidRPr="00EA53B8">
        <w:t xml:space="preserve"> </w:t>
      </w:r>
      <w:r w:rsidRPr="00EA53B8">
        <w:t>to</w:t>
      </w:r>
      <w:r w:rsidR="006E728E" w:rsidRPr="00EA53B8">
        <w:t xml:space="preserve"> </w:t>
      </w:r>
      <w:r w:rsidRPr="00EA53B8">
        <w:t>registration,</w:t>
      </w:r>
      <w:r w:rsidR="006E728E" w:rsidRPr="00EA53B8">
        <w:t xml:space="preserve"> </w:t>
      </w:r>
      <w:r w:rsidRPr="00EA53B8">
        <w:t>labour</w:t>
      </w:r>
      <w:r w:rsidR="006E728E" w:rsidRPr="00EA53B8">
        <w:t xml:space="preserve"> </w:t>
      </w:r>
      <w:r w:rsidRPr="00EA53B8">
        <w:t>relations,</w:t>
      </w:r>
      <w:r w:rsidR="006E728E" w:rsidRPr="00EA53B8">
        <w:t xml:space="preserve"> </w:t>
      </w:r>
      <w:r w:rsidRPr="00EA53B8">
        <w:t>property</w:t>
      </w:r>
      <w:r w:rsidR="006E728E" w:rsidRPr="00EA53B8">
        <w:t xml:space="preserve"> </w:t>
      </w:r>
      <w:r w:rsidRPr="00EA53B8">
        <w:t>rights</w:t>
      </w:r>
      <w:r w:rsidR="006E728E" w:rsidRPr="00EA53B8">
        <w:t xml:space="preserve"> </w:t>
      </w:r>
      <w:r w:rsidRPr="00EA53B8">
        <w:t>and</w:t>
      </w:r>
      <w:r w:rsidR="006E728E" w:rsidRPr="00EA53B8">
        <w:t xml:space="preserve"> </w:t>
      </w:r>
      <w:r w:rsidRPr="00EA53B8">
        <w:t>access</w:t>
      </w:r>
      <w:r w:rsidR="006E728E" w:rsidRPr="00EA53B8">
        <w:t xml:space="preserve"> </w:t>
      </w:r>
      <w:r w:rsidRPr="00EA53B8">
        <w:t>to</w:t>
      </w:r>
      <w:r w:rsidR="006E728E" w:rsidRPr="00EA53B8">
        <w:t xml:space="preserve"> </w:t>
      </w:r>
      <w:r w:rsidRPr="00EA53B8">
        <w:t>credit</w:t>
      </w:r>
      <w:r w:rsidR="006E728E" w:rsidRPr="00EA53B8">
        <w:t xml:space="preserve"> </w:t>
      </w:r>
      <w:r w:rsidRPr="00EA53B8">
        <w:t>for</w:t>
      </w:r>
      <w:r w:rsidR="006E728E" w:rsidRPr="00EA53B8">
        <w:t xml:space="preserve"> </w:t>
      </w:r>
      <w:r w:rsidRPr="00EA53B8">
        <w:t>some</w:t>
      </w:r>
      <w:r w:rsidR="006E728E" w:rsidRPr="00EA53B8">
        <w:t xml:space="preserve"> </w:t>
      </w:r>
      <w:r w:rsidRPr="00EA53B8">
        <w:t>2</w:t>
      </w:r>
      <w:r w:rsidR="006E728E" w:rsidRPr="00EA53B8">
        <w:t xml:space="preserve"> </w:t>
      </w:r>
      <w:r w:rsidRPr="00EA53B8">
        <w:t>million</w:t>
      </w:r>
      <w:r w:rsidR="006E728E" w:rsidRPr="00EA53B8">
        <w:t xml:space="preserve"> </w:t>
      </w:r>
      <w:r w:rsidRPr="00EA53B8">
        <w:t>workers</w:t>
      </w:r>
      <w:r w:rsidR="006E728E" w:rsidRPr="00EA53B8">
        <w:t xml:space="preserve"> </w:t>
      </w:r>
      <w:r w:rsidRPr="00EA53B8">
        <w:t>engaged</w:t>
      </w:r>
      <w:r w:rsidR="006E728E" w:rsidRPr="00EA53B8">
        <w:t xml:space="preserve"> </w:t>
      </w:r>
      <w:r w:rsidRPr="00EA53B8">
        <w:t>in</w:t>
      </w:r>
      <w:r w:rsidR="006E728E" w:rsidRPr="00EA53B8">
        <w:t xml:space="preserve"> </w:t>
      </w:r>
      <w:r w:rsidRPr="00EA53B8">
        <w:t>cottage</w:t>
      </w:r>
      <w:r w:rsidR="006E728E" w:rsidRPr="00EA53B8">
        <w:t xml:space="preserve"> </w:t>
      </w:r>
      <w:r w:rsidRPr="00EA53B8">
        <w:t>industries,</w:t>
      </w:r>
      <w:r w:rsidR="006E728E" w:rsidRPr="00EA53B8">
        <w:t xml:space="preserve"> </w:t>
      </w:r>
      <w:r w:rsidRPr="00EA53B8">
        <w:t>services,</w:t>
      </w:r>
      <w:r w:rsidR="006E728E" w:rsidRPr="00EA53B8">
        <w:t xml:space="preserve"> </w:t>
      </w:r>
      <w:r w:rsidRPr="00EA53B8">
        <w:t>trades</w:t>
      </w:r>
      <w:r w:rsidR="006E728E" w:rsidRPr="00EA53B8">
        <w:t xml:space="preserve"> </w:t>
      </w:r>
      <w:r w:rsidRPr="00EA53B8">
        <w:t>and</w:t>
      </w:r>
      <w:r w:rsidR="006E728E" w:rsidRPr="00EA53B8">
        <w:t xml:space="preserve"> </w:t>
      </w:r>
      <w:r w:rsidRPr="00EA53B8">
        <w:t>crafts.</w:t>
      </w:r>
    </w:p>
    <w:p w:rsidR="00A65557" w:rsidRPr="00EA53B8" w:rsidRDefault="00A65557" w:rsidP="00A65557">
      <w:pPr>
        <w:pStyle w:val="ParaNoG"/>
      </w:pPr>
      <w:r w:rsidRPr="00EA53B8">
        <w:t>While</w:t>
      </w:r>
      <w:r w:rsidR="006E728E" w:rsidRPr="00EA53B8">
        <w:t xml:space="preserve"> </w:t>
      </w:r>
      <w:r w:rsidRPr="00EA53B8">
        <w:t>there</w:t>
      </w:r>
      <w:r w:rsidR="006E728E" w:rsidRPr="00EA53B8">
        <w:t xml:space="preserve"> </w:t>
      </w:r>
      <w:r w:rsidRPr="00EA53B8">
        <w:t>were</w:t>
      </w:r>
      <w:r w:rsidR="006E728E" w:rsidRPr="00EA53B8">
        <w:t xml:space="preserve"> </w:t>
      </w:r>
      <w:r w:rsidRPr="00EA53B8">
        <w:t>some</w:t>
      </w:r>
      <w:r w:rsidR="006E728E" w:rsidRPr="00EA53B8">
        <w:t xml:space="preserve"> </w:t>
      </w:r>
      <w:r w:rsidRPr="00EA53B8">
        <w:t>homeless</w:t>
      </w:r>
      <w:r w:rsidR="006E728E" w:rsidRPr="00EA53B8">
        <w:t xml:space="preserve"> </w:t>
      </w:r>
      <w:r w:rsidRPr="00EA53B8">
        <w:t>people</w:t>
      </w:r>
      <w:r w:rsidR="006E728E" w:rsidRPr="00EA53B8">
        <w:t xml:space="preserve"> </w:t>
      </w:r>
      <w:r w:rsidRPr="00EA53B8">
        <w:t>in</w:t>
      </w:r>
      <w:r w:rsidR="006E728E" w:rsidRPr="00EA53B8">
        <w:t xml:space="preserve"> </w:t>
      </w:r>
      <w:smartTag w:uri="urn:schemas-microsoft-com:office:smarttags" w:element="country-region">
        <w:smartTag w:uri="urn:schemas-microsoft-com:office:smarttags" w:element="place">
          <w:r w:rsidRPr="00EA53B8">
            <w:t>Uzbekistan</w:t>
          </w:r>
        </w:smartTag>
      </w:smartTag>
      <w:r w:rsidRPr="00EA53B8">
        <w:t>,</w:t>
      </w:r>
      <w:r w:rsidR="006E728E" w:rsidRPr="00EA53B8">
        <w:t xml:space="preserve"> </w:t>
      </w:r>
      <w:r w:rsidRPr="00EA53B8">
        <w:t>the</w:t>
      </w:r>
      <w:r w:rsidR="006E728E" w:rsidRPr="00EA53B8">
        <w:t xml:space="preserve"> </w:t>
      </w:r>
      <w:r w:rsidRPr="00EA53B8">
        <w:t>scale</w:t>
      </w:r>
      <w:r w:rsidR="006E728E" w:rsidRPr="00EA53B8">
        <w:t xml:space="preserve"> </w:t>
      </w:r>
      <w:r w:rsidRPr="00EA53B8">
        <w:t>of</w:t>
      </w:r>
      <w:r w:rsidR="006E728E" w:rsidRPr="00EA53B8">
        <w:t xml:space="preserve"> </w:t>
      </w:r>
      <w:r w:rsidRPr="00EA53B8">
        <w:t>the</w:t>
      </w:r>
      <w:r w:rsidR="006E728E" w:rsidRPr="00EA53B8">
        <w:t xml:space="preserve"> </w:t>
      </w:r>
      <w:r w:rsidRPr="00EA53B8">
        <w:t>problem</w:t>
      </w:r>
      <w:r w:rsidR="006E728E" w:rsidRPr="00EA53B8">
        <w:t xml:space="preserve"> </w:t>
      </w:r>
      <w:r w:rsidRPr="00EA53B8">
        <w:t>was</w:t>
      </w:r>
      <w:r w:rsidR="006E728E" w:rsidRPr="00EA53B8">
        <w:t xml:space="preserve"> </w:t>
      </w:r>
      <w:r w:rsidRPr="00EA53B8">
        <w:t>nowhere</w:t>
      </w:r>
      <w:r w:rsidR="006E728E" w:rsidRPr="00EA53B8">
        <w:t xml:space="preserve"> </w:t>
      </w:r>
      <w:r w:rsidRPr="00EA53B8">
        <w:t>near</w:t>
      </w:r>
      <w:r w:rsidR="006E728E" w:rsidRPr="00EA53B8">
        <w:t xml:space="preserve"> </w:t>
      </w:r>
      <w:r w:rsidRPr="00EA53B8">
        <w:t>as</w:t>
      </w:r>
      <w:r w:rsidR="006E728E" w:rsidRPr="00EA53B8">
        <w:t xml:space="preserve"> </w:t>
      </w:r>
      <w:r w:rsidRPr="00EA53B8">
        <w:t>great</w:t>
      </w:r>
      <w:r w:rsidR="006E728E" w:rsidRPr="00EA53B8">
        <w:t xml:space="preserve"> </w:t>
      </w:r>
      <w:r w:rsidRPr="00EA53B8">
        <w:t>as</w:t>
      </w:r>
      <w:r w:rsidR="006E728E" w:rsidRPr="00EA53B8">
        <w:t xml:space="preserve"> </w:t>
      </w:r>
      <w:r w:rsidRPr="00EA53B8">
        <w:t>in</w:t>
      </w:r>
      <w:r w:rsidR="006E728E" w:rsidRPr="00EA53B8">
        <w:t xml:space="preserve"> </w:t>
      </w:r>
      <w:r w:rsidRPr="00EA53B8">
        <w:t>other</w:t>
      </w:r>
      <w:r w:rsidR="006E728E" w:rsidRPr="00EA53B8">
        <w:t xml:space="preserve"> </w:t>
      </w:r>
      <w:r w:rsidRPr="00EA53B8">
        <w:t>countries.</w:t>
      </w:r>
      <w:r w:rsidR="006E728E" w:rsidRPr="00EA53B8">
        <w:t xml:space="preserve"> </w:t>
      </w:r>
      <w:r w:rsidRPr="00EA53B8">
        <w:t>The</w:t>
      </w:r>
      <w:r w:rsidR="006E728E" w:rsidRPr="00EA53B8">
        <w:t xml:space="preserve"> </w:t>
      </w:r>
      <w:r w:rsidRPr="00EA53B8">
        <w:t>Government</w:t>
      </w:r>
      <w:r w:rsidR="006E728E" w:rsidRPr="00EA53B8">
        <w:t xml:space="preserve"> </w:t>
      </w:r>
      <w:r w:rsidRPr="00EA53B8">
        <w:t>encouraged</w:t>
      </w:r>
      <w:r w:rsidR="006E728E" w:rsidRPr="00EA53B8">
        <w:t xml:space="preserve"> </w:t>
      </w:r>
      <w:r w:rsidRPr="00EA53B8">
        <w:t>individual</w:t>
      </w:r>
      <w:r w:rsidR="006E728E" w:rsidRPr="00EA53B8">
        <w:t xml:space="preserve"> </w:t>
      </w:r>
      <w:r w:rsidRPr="00EA53B8">
        <w:t>housing</w:t>
      </w:r>
      <w:r w:rsidR="006E728E" w:rsidRPr="00EA53B8">
        <w:t xml:space="preserve"> </w:t>
      </w:r>
      <w:r w:rsidRPr="00EA53B8">
        <w:t>construction</w:t>
      </w:r>
      <w:r w:rsidR="006E728E" w:rsidRPr="00EA53B8">
        <w:t xml:space="preserve"> </w:t>
      </w:r>
      <w:r w:rsidRPr="00EA53B8">
        <w:t>in</w:t>
      </w:r>
      <w:r w:rsidR="006E728E" w:rsidRPr="00EA53B8">
        <w:t xml:space="preserve"> </w:t>
      </w:r>
      <w:r w:rsidRPr="00EA53B8">
        <w:t>rural</w:t>
      </w:r>
      <w:r w:rsidR="006E728E" w:rsidRPr="00EA53B8">
        <w:t xml:space="preserve"> </w:t>
      </w:r>
      <w:r w:rsidRPr="00EA53B8">
        <w:t>areas.</w:t>
      </w:r>
      <w:r w:rsidR="006E728E" w:rsidRPr="00EA53B8">
        <w:t xml:space="preserve"> </w:t>
      </w:r>
      <w:r w:rsidRPr="00EA53B8">
        <w:t>In</w:t>
      </w:r>
      <w:r w:rsidR="006E728E" w:rsidRPr="00EA53B8">
        <w:t xml:space="preserve"> </w:t>
      </w:r>
      <w:r w:rsidRPr="00EA53B8">
        <w:t>2013,</w:t>
      </w:r>
      <w:r w:rsidR="006E728E" w:rsidRPr="00EA53B8">
        <w:t xml:space="preserve"> </w:t>
      </w:r>
      <w:r w:rsidRPr="00EA53B8">
        <w:t>projects</w:t>
      </w:r>
      <w:r w:rsidR="006E728E" w:rsidRPr="00EA53B8">
        <w:t xml:space="preserve"> </w:t>
      </w:r>
      <w:r w:rsidRPr="00EA53B8">
        <w:t>had</w:t>
      </w:r>
      <w:r w:rsidR="006E728E" w:rsidRPr="00EA53B8">
        <w:t xml:space="preserve"> </w:t>
      </w:r>
      <w:r w:rsidRPr="00EA53B8">
        <w:t>been</w:t>
      </w:r>
      <w:r w:rsidR="006E728E" w:rsidRPr="00EA53B8">
        <w:t xml:space="preserve"> </w:t>
      </w:r>
      <w:r w:rsidRPr="00EA53B8">
        <w:t>conducted</w:t>
      </w:r>
      <w:r w:rsidR="006E728E" w:rsidRPr="00EA53B8">
        <w:t xml:space="preserve"> </w:t>
      </w:r>
      <w:r w:rsidRPr="00EA53B8">
        <w:t>in</w:t>
      </w:r>
      <w:r w:rsidR="006E728E" w:rsidRPr="00EA53B8">
        <w:t xml:space="preserve"> </w:t>
      </w:r>
      <w:r w:rsidRPr="00EA53B8">
        <w:t>350</w:t>
      </w:r>
      <w:r w:rsidR="006E728E" w:rsidRPr="00EA53B8">
        <w:t xml:space="preserve"> </w:t>
      </w:r>
      <w:r w:rsidRPr="00EA53B8">
        <w:t>rural</w:t>
      </w:r>
      <w:r w:rsidR="006E728E" w:rsidRPr="00EA53B8">
        <w:t xml:space="preserve"> </w:t>
      </w:r>
      <w:r w:rsidRPr="00EA53B8">
        <w:t>areas,</w:t>
      </w:r>
      <w:r w:rsidR="006E728E" w:rsidRPr="00EA53B8">
        <w:t xml:space="preserve"> </w:t>
      </w:r>
      <w:r w:rsidRPr="00EA53B8">
        <w:t>with</w:t>
      </w:r>
      <w:r w:rsidR="006E728E" w:rsidRPr="00EA53B8">
        <w:t xml:space="preserve"> </w:t>
      </w:r>
      <w:r w:rsidRPr="00EA53B8">
        <w:t>the</w:t>
      </w:r>
      <w:r w:rsidR="006E728E" w:rsidRPr="00EA53B8">
        <w:t xml:space="preserve"> </w:t>
      </w:r>
      <w:r w:rsidRPr="00EA53B8">
        <w:t>construction</w:t>
      </w:r>
      <w:r w:rsidR="006E728E" w:rsidRPr="00EA53B8">
        <w:t xml:space="preserve"> </w:t>
      </w:r>
      <w:r w:rsidRPr="00EA53B8">
        <w:t>of</w:t>
      </w:r>
      <w:r w:rsidR="006E728E" w:rsidRPr="00EA53B8">
        <w:t xml:space="preserve"> </w:t>
      </w:r>
      <w:r w:rsidRPr="00EA53B8">
        <w:t>some</w:t>
      </w:r>
      <w:r w:rsidR="006E728E" w:rsidRPr="00EA53B8">
        <w:t xml:space="preserve"> </w:t>
      </w:r>
      <w:r w:rsidRPr="00EA53B8">
        <w:t>1.5</w:t>
      </w:r>
      <w:r w:rsidR="006E728E" w:rsidRPr="00EA53B8">
        <w:t xml:space="preserve"> </w:t>
      </w:r>
      <w:r w:rsidRPr="00EA53B8">
        <w:t>million</w:t>
      </w:r>
      <w:r w:rsidR="006E728E" w:rsidRPr="00EA53B8">
        <w:t xml:space="preserve"> </w:t>
      </w:r>
      <w:r w:rsidRPr="00EA53B8">
        <w:t>m</w:t>
      </w:r>
      <w:r w:rsidRPr="00EA53B8">
        <w:rPr>
          <w:vertAlign w:val="superscript"/>
        </w:rPr>
        <w:t>2</w:t>
      </w:r>
      <w:r w:rsidR="006E728E" w:rsidRPr="00EA53B8">
        <w:t xml:space="preserve"> </w:t>
      </w:r>
      <w:r w:rsidRPr="00EA53B8">
        <w:t>of</w:t>
      </w:r>
      <w:r w:rsidR="006E728E" w:rsidRPr="00EA53B8">
        <w:t xml:space="preserve"> </w:t>
      </w:r>
      <w:r w:rsidRPr="00EA53B8">
        <w:t>housing</w:t>
      </w:r>
      <w:r w:rsidR="006E728E" w:rsidRPr="00EA53B8">
        <w:t xml:space="preserve"> </w:t>
      </w:r>
      <w:r w:rsidRPr="00EA53B8">
        <w:t>in</w:t>
      </w:r>
      <w:r w:rsidR="006E728E" w:rsidRPr="00EA53B8">
        <w:t xml:space="preserve"> </w:t>
      </w:r>
      <w:r w:rsidRPr="00EA53B8">
        <w:t>over</w:t>
      </w:r>
      <w:r w:rsidR="006E728E" w:rsidRPr="00EA53B8">
        <w:t xml:space="preserve"> </w:t>
      </w:r>
      <w:r w:rsidRPr="00EA53B8">
        <w:t>10,000</w:t>
      </w:r>
      <w:r w:rsidR="006E728E" w:rsidRPr="00EA53B8">
        <w:t xml:space="preserve"> </w:t>
      </w:r>
      <w:r w:rsidRPr="00EA53B8">
        <w:t>homes,</w:t>
      </w:r>
      <w:r w:rsidR="006E728E" w:rsidRPr="00EA53B8">
        <w:t xml:space="preserve"> </w:t>
      </w:r>
      <w:r w:rsidRPr="00EA53B8">
        <w:t>fitted</w:t>
      </w:r>
      <w:r w:rsidR="006E728E" w:rsidRPr="00EA53B8">
        <w:t xml:space="preserve"> </w:t>
      </w:r>
      <w:r w:rsidRPr="00EA53B8">
        <w:t>with</w:t>
      </w:r>
      <w:r w:rsidR="006E728E" w:rsidRPr="00EA53B8">
        <w:t xml:space="preserve"> </w:t>
      </w:r>
      <w:r w:rsidRPr="00EA53B8">
        <w:t>modern</w:t>
      </w:r>
      <w:r w:rsidR="006E728E" w:rsidRPr="00EA53B8">
        <w:t xml:space="preserve"> </w:t>
      </w:r>
      <w:r w:rsidRPr="00EA53B8">
        <w:t>conveniences,</w:t>
      </w:r>
      <w:r w:rsidR="006E728E" w:rsidRPr="00EA53B8">
        <w:t xml:space="preserve"> </w:t>
      </w:r>
      <w:r w:rsidRPr="00EA53B8">
        <w:t>representing</w:t>
      </w:r>
      <w:r w:rsidR="006E728E" w:rsidRPr="00EA53B8">
        <w:t xml:space="preserve"> </w:t>
      </w:r>
      <w:r w:rsidRPr="00EA53B8">
        <w:t>an</w:t>
      </w:r>
      <w:r w:rsidR="006E728E" w:rsidRPr="00EA53B8">
        <w:t xml:space="preserve"> </w:t>
      </w:r>
      <w:r w:rsidRPr="00EA53B8">
        <w:t>increase</w:t>
      </w:r>
      <w:r w:rsidR="006E728E" w:rsidRPr="00EA53B8">
        <w:t xml:space="preserve"> </w:t>
      </w:r>
      <w:r w:rsidRPr="00EA53B8">
        <w:t>of</w:t>
      </w:r>
      <w:r w:rsidR="006E728E" w:rsidRPr="00EA53B8">
        <w:t xml:space="preserve"> </w:t>
      </w:r>
      <w:r w:rsidRPr="00EA53B8">
        <w:t>about</w:t>
      </w:r>
      <w:r w:rsidR="006E728E" w:rsidRPr="00EA53B8">
        <w:t xml:space="preserve"> </w:t>
      </w:r>
      <w:r w:rsidRPr="00EA53B8">
        <w:t>18</w:t>
      </w:r>
      <w:r w:rsidR="006E728E" w:rsidRPr="00EA53B8">
        <w:t xml:space="preserve"> </w:t>
      </w:r>
      <w:r w:rsidRPr="00EA53B8">
        <w:t>per</w:t>
      </w:r>
      <w:r w:rsidR="006E728E" w:rsidRPr="00EA53B8">
        <w:t xml:space="preserve"> </w:t>
      </w:r>
      <w:r w:rsidRPr="00EA53B8">
        <w:t>cent</w:t>
      </w:r>
      <w:r w:rsidR="006E728E" w:rsidRPr="00EA53B8">
        <w:t xml:space="preserve"> </w:t>
      </w:r>
      <w:r w:rsidRPr="00EA53B8">
        <w:t>over</w:t>
      </w:r>
      <w:r w:rsidR="006E728E" w:rsidRPr="00EA53B8">
        <w:t xml:space="preserve"> </w:t>
      </w:r>
      <w:r w:rsidRPr="00EA53B8">
        <w:t>the</w:t>
      </w:r>
      <w:r w:rsidR="006E728E" w:rsidRPr="00EA53B8">
        <w:t xml:space="preserve"> </w:t>
      </w:r>
      <w:r w:rsidRPr="00EA53B8">
        <w:t>figure</w:t>
      </w:r>
      <w:r w:rsidR="006E728E" w:rsidRPr="00EA53B8">
        <w:t xml:space="preserve"> </w:t>
      </w:r>
      <w:r w:rsidRPr="00EA53B8">
        <w:t>for</w:t>
      </w:r>
      <w:r w:rsidR="006E728E" w:rsidRPr="00EA53B8">
        <w:t xml:space="preserve"> </w:t>
      </w:r>
      <w:r w:rsidRPr="00EA53B8">
        <w:t>the</w:t>
      </w:r>
      <w:r w:rsidR="006E728E" w:rsidRPr="00EA53B8">
        <w:t xml:space="preserve"> </w:t>
      </w:r>
      <w:r w:rsidRPr="00EA53B8">
        <w:t>previous</w:t>
      </w:r>
      <w:r w:rsidR="006E728E" w:rsidRPr="00EA53B8">
        <w:t xml:space="preserve"> </w:t>
      </w:r>
      <w:r w:rsidRPr="00EA53B8">
        <w:t>year.</w:t>
      </w:r>
      <w:r w:rsidR="006E728E" w:rsidRPr="00EA53B8">
        <w:t xml:space="preserve"> </w:t>
      </w:r>
      <w:r w:rsidRPr="00EA53B8">
        <w:t>There</w:t>
      </w:r>
      <w:r w:rsidR="006E728E" w:rsidRPr="00EA53B8">
        <w:t xml:space="preserve"> </w:t>
      </w:r>
      <w:r w:rsidRPr="00EA53B8">
        <w:t>were</w:t>
      </w:r>
      <w:r w:rsidR="006E728E" w:rsidRPr="00EA53B8">
        <w:t xml:space="preserve"> </w:t>
      </w:r>
      <w:r w:rsidRPr="00EA53B8">
        <w:t>plans</w:t>
      </w:r>
      <w:r w:rsidR="006E728E" w:rsidRPr="00EA53B8">
        <w:t xml:space="preserve"> </w:t>
      </w:r>
      <w:r w:rsidRPr="00EA53B8">
        <w:t>to</w:t>
      </w:r>
      <w:r w:rsidR="006E728E" w:rsidRPr="00EA53B8">
        <w:t xml:space="preserve"> </w:t>
      </w:r>
      <w:r w:rsidRPr="00EA53B8">
        <w:t>increase</w:t>
      </w:r>
      <w:r w:rsidR="006E728E" w:rsidRPr="00EA53B8">
        <w:t xml:space="preserve"> </w:t>
      </w:r>
      <w:r w:rsidRPr="00EA53B8">
        <w:t>annual</w:t>
      </w:r>
      <w:r w:rsidR="006E728E" w:rsidRPr="00EA53B8">
        <w:t xml:space="preserve"> </w:t>
      </w:r>
      <w:r w:rsidRPr="00EA53B8">
        <w:t>construction</w:t>
      </w:r>
      <w:r w:rsidR="006E728E" w:rsidRPr="00EA53B8">
        <w:t xml:space="preserve"> </w:t>
      </w:r>
      <w:r w:rsidRPr="00EA53B8">
        <w:t>to</w:t>
      </w:r>
      <w:r w:rsidR="006E728E" w:rsidRPr="00EA53B8">
        <w:t xml:space="preserve"> </w:t>
      </w:r>
      <w:r w:rsidRPr="00EA53B8">
        <w:t>about</w:t>
      </w:r>
      <w:r w:rsidR="006E728E" w:rsidRPr="00EA53B8">
        <w:t xml:space="preserve"> </w:t>
      </w:r>
      <w:r w:rsidRPr="00EA53B8">
        <w:t>41,000</w:t>
      </w:r>
      <w:r w:rsidR="006E728E" w:rsidRPr="00EA53B8">
        <w:t xml:space="preserve"> </w:t>
      </w:r>
      <w:r w:rsidRPr="00EA53B8">
        <w:t>units</w:t>
      </w:r>
      <w:r w:rsidR="006E728E" w:rsidRPr="00EA53B8">
        <w:t xml:space="preserve"> </w:t>
      </w:r>
      <w:r w:rsidRPr="00EA53B8">
        <w:t>a</w:t>
      </w:r>
      <w:r w:rsidR="006E728E" w:rsidRPr="00EA53B8">
        <w:t xml:space="preserve"> </w:t>
      </w:r>
      <w:r w:rsidRPr="00EA53B8">
        <w:t>year.</w:t>
      </w:r>
      <w:r w:rsidR="006E728E" w:rsidRPr="00EA53B8">
        <w:t xml:space="preserve"> </w:t>
      </w:r>
      <w:r w:rsidRPr="00EA53B8">
        <w:t>Funding</w:t>
      </w:r>
      <w:r w:rsidR="006E728E" w:rsidRPr="00EA53B8">
        <w:t xml:space="preserve"> </w:t>
      </w:r>
      <w:r w:rsidRPr="00EA53B8">
        <w:t>for</w:t>
      </w:r>
      <w:r w:rsidR="006E728E" w:rsidRPr="00EA53B8">
        <w:t xml:space="preserve"> </w:t>
      </w:r>
      <w:r w:rsidRPr="00EA53B8">
        <w:t>the</w:t>
      </w:r>
      <w:r w:rsidR="006E728E" w:rsidRPr="00EA53B8">
        <w:t xml:space="preserve"> </w:t>
      </w:r>
      <w:r w:rsidRPr="00EA53B8">
        <w:t>scaled-up</w:t>
      </w:r>
      <w:r w:rsidR="006E728E" w:rsidRPr="00EA53B8">
        <w:t xml:space="preserve"> </w:t>
      </w:r>
      <w:r w:rsidRPr="00EA53B8">
        <w:t>programme</w:t>
      </w:r>
      <w:r w:rsidR="006E728E" w:rsidRPr="00EA53B8">
        <w:t xml:space="preserve"> </w:t>
      </w:r>
      <w:r w:rsidRPr="00EA53B8">
        <w:t>would</w:t>
      </w:r>
      <w:r w:rsidR="006E728E" w:rsidRPr="00EA53B8">
        <w:t xml:space="preserve"> </w:t>
      </w:r>
      <w:r w:rsidRPr="00EA53B8">
        <w:t>come</w:t>
      </w:r>
      <w:r w:rsidR="006E728E" w:rsidRPr="00EA53B8">
        <w:t xml:space="preserve"> </w:t>
      </w:r>
      <w:r w:rsidRPr="00EA53B8">
        <w:t>to</w:t>
      </w:r>
      <w:r w:rsidR="006E728E" w:rsidRPr="00EA53B8">
        <w:t xml:space="preserve"> </w:t>
      </w:r>
      <w:r w:rsidRPr="00EA53B8">
        <w:t>about</w:t>
      </w:r>
      <w:r w:rsidR="006E728E" w:rsidRPr="00EA53B8">
        <w:t xml:space="preserve"> </w:t>
      </w:r>
      <w:r w:rsidRPr="00EA53B8">
        <w:t>$2.2</w:t>
      </w:r>
      <w:r w:rsidR="006E728E" w:rsidRPr="00EA53B8">
        <w:t xml:space="preserve"> </w:t>
      </w:r>
      <w:r w:rsidRPr="00EA53B8">
        <w:t>billion,</w:t>
      </w:r>
      <w:r w:rsidR="006E728E" w:rsidRPr="00EA53B8">
        <w:t xml:space="preserve"> </w:t>
      </w:r>
      <w:r w:rsidRPr="00EA53B8">
        <w:t>with</w:t>
      </w:r>
      <w:r w:rsidR="006E728E" w:rsidRPr="00EA53B8">
        <w:t xml:space="preserve"> </w:t>
      </w:r>
      <w:r w:rsidRPr="00EA53B8">
        <w:t>some</w:t>
      </w:r>
      <w:r w:rsidR="006E728E" w:rsidRPr="00EA53B8">
        <w:t xml:space="preserve"> </w:t>
      </w:r>
      <w:r w:rsidRPr="00EA53B8">
        <w:t>$500</w:t>
      </w:r>
      <w:r w:rsidR="006E728E" w:rsidRPr="00EA53B8">
        <w:t xml:space="preserve"> </w:t>
      </w:r>
      <w:r w:rsidRPr="00EA53B8">
        <w:t>million</w:t>
      </w:r>
      <w:r w:rsidR="006E728E" w:rsidRPr="00EA53B8">
        <w:t xml:space="preserve"> </w:t>
      </w:r>
      <w:r w:rsidRPr="00EA53B8">
        <w:t>provided</w:t>
      </w:r>
      <w:r w:rsidR="006E728E" w:rsidRPr="00EA53B8">
        <w:t xml:space="preserve"> </w:t>
      </w:r>
      <w:r w:rsidRPr="00EA53B8">
        <w:t>in</w:t>
      </w:r>
      <w:r w:rsidR="006E728E" w:rsidRPr="00EA53B8">
        <w:t xml:space="preserve"> </w:t>
      </w:r>
      <w:r w:rsidRPr="00EA53B8">
        <w:t>loans</w:t>
      </w:r>
      <w:r w:rsidR="006E728E" w:rsidRPr="00EA53B8">
        <w:t xml:space="preserve"> </w:t>
      </w:r>
      <w:r w:rsidRPr="00EA53B8">
        <w:t>from</w:t>
      </w:r>
      <w:r w:rsidR="006E728E" w:rsidRPr="00EA53B8">
        <w:t xml:space="preserve"> </w:t>
      </w:r>
      <w:r w:rsidRPr="00EA53B8">
        <w:t>the</w:t>
      </w:r>
      <w:r w:rsidR="006E728E" w:rsidRPr="00EA53B8">
        <w:t xml:space="preserve"> </w:t>
      </w:r>
      <w:r w:rsidRPr="00EA53B8">
        <w:t>Asian</w:t>
      </w:r>
      <w:r w:rsidR="006E728E" w:rsidRPr="00EA53B8">
        <w:t xml:space="preserve"> </w:t>
      </w:r>
      <w:r w:rsidRPr="00EA53B8">
        <w:t>Development</w:t>
      </w:r>
      <w:r w:rsidR="006E728E" w:rsidRPr="00EA53B8">
        <w:t xml:space="preserve"> </w:t>
      </w:r>
      <w:r w:rsidRPr="00EA53B8">
        <w:t>Bank</w:t>
      </w:r>
      <w:r w:rsidR="006E728E" w:rsidRPr="00EA53B8">
        <w:t xml:space="preserve"> </w:t>
      </w:r>
      <w:r w:rsidRPr="00EA53B8">
        <w:t>and</w:t>
      </w:r>
      <w:r w:rsidR="006E728E" w:rsidRPr="00EA53B8">
        <w:t xml:space="preserve"> </w:t>
      </w:r>
      <w:r w:rsidRPr="00EA53B8">
        <w:t>about</w:t>
      </w:r>
      <w:r w:rsidR="006E728E" w:rsidRPr="00EA53B8">
        <w:t xml:space="preserve"> </w:t>
      </w:r>
      <w:r w:rsidRPr="00EA53B8">
        <w:t>as</w:t>
      </w:r>
      <w:r w:rsidR="006E728E" w:rsidRPr="00EA53B8">
        <w:t xml:space="preserve"> </w:t>
      </w:r>
      <w:r w:rsidRPr="00EA53B8">
        <w:t>much</w:t>
      </w:r>
      <w:r w:rsidR="006E728E" w:rsidRPr="00EA53B8">
        <w:t xml:space="preserve"> </w:t>
      </w:r>
      <w:r w:rsidRPr="00EA53B8">
        <w:t>earmarked</w:t>
      </w:r>
      <w:r w:rsidR="006E728E" w:rsidRPr="00EA53B8">
        <w:t xml:space="preserve"> </w:t>
      </w:r>
      <w:r w:rsidRPr="00EA53B8">
        <w:t>for</w:t>
      </w:r>
      <w:r w:rsidR="006E728E" w:rsidRPr="00EA53B8">
        <w:t xml:space="preserve"> </w:t>
      </w:r>
      <w:r w:rsidRPr="00EA53B8">
        <w:t>mortgage</w:t>
      </w:r>
      <w:r w:rsidR="006E728E" w:rsidRPr="00EA53B8">
        <w:t xml:space="preserve"> </w:t>
      </w:r>
      <w:r w:rsidRPr="00EA53B8">
        <w:t>assistance.</w:t>
      </w:r>
      <w:r w:rsidR="006E728E" w:rsidRPr="00EA53B8">
        <w:t xml:space="preserve"> </w:t>
      </w:r>
      <w:r w:rsidRPr="00EA53B8">
        <w:t>The</w:t>
      </w:r>
      <w:r w:rsidR="006E728E" w:rsidRPr="00EA53B8">
        <w:t xml:space="preserve"> </w:t>
      </w:r>
      <w:r w:rsidRPr="00EA53B8">
        <w:t>disbursement</w:t>
      </w:r>
      <w:r w:rsidR="006E728E" w:rsidRPr="00EA53B8">
        <w:t xml:space="preserve"> </w:t>
      </w:r>
      <w:r w:rsidRPr="00EA53B8">
        <w:t>of</w:t>
      </w:r>
      <w:r w:rsidR="006E728E" w:rsidRPr="00EA53B8">
        <w:t xml:space="preserve"> </w:t>
      </w:r>
      <w:r w:rsidRPr="00EA53B8">
        <w:t>loans</w:t>
      </w:r>
      <w:r w:rsidR="006E728E" w:rsidRPr="00EA53B8">
        <w:t xml:space="preserve"> </w:t>
      </w:r>
      <w:r w:rsidR="006D45E7" w:rsidRPr="00EA53B8">
        <w:t>on</w:t>
      </w:r>
      <w:r w:rsidR="006E728E" w:rsidRPr="00EA53B8">
        <w:t xml:space="preserve"> </w:t>
      </w:r>
      <w:r w:rsidRPr="00EA53B8">
        <w:t>favourable</w:t>
      </w:r>
      <w:r w:rsidR="006E728E" w:rsidRPr="00EA53B8">
        <w:t xml:space="preserve"> </w:t>
      </w:r>
      <w:r w:rsidR="006D45E7" w:rsidRPr="00EA53B8">
        <w:t>terms</w:t>
      </w:r>
      <w:r w:rsidR="006E728E" w:rsidRPr="00EA53B8">
        <w:t xml:space="preserve"> </w:t>
      </w:r>
      <w:r w:rsidRPr="00EA53B8">
        <w:t>was</w:t>
      </w:r>
      <w:r w:rsidR="006E728E" w:rsidRPr="00EA53B8">
        <w:t xml:space="preserve"> </w:t>
      </w:r>
      <w:r w:rsidRPr="00EA53B8">
        <w:t>planned</w:t>
      </w:r>
      <w:r w:rsidR="006E728E" w:rsidRPr="00EA53B8">
        <w:t xml:space="preserve"> </w:t>
      </w:r>
      <w:r w:rsidRPr="00EA53B8">
        <w:t>for</w:t>
      </w:r>
      <w:r w:rsidR="006E728E" w:rsidRPr="00EA53B8">
        <w:t xml:space="preserve"> </w:t>
      </w:r>
      <w:r w:rsidRPr="00EA53B8">
        <w:t>the</w:t>
      </w:r>
      <w:r w:rsidR="006E728E" w:rsidRPr="00EA53B8">
        <w:t xml:space="preserve"> </w:t>
      </w:r>
      <w:r w:rsidRPr="00EA53B8">
        <w:t>next</w:t>
      </w:r>
      <w:r w:rsidR="006E728E" w:rsidRPr="00EA53B8">
        <w:t xml:space="preserve"> </w:t>
      </w:r>
      <w:r w:rsidRPr="00EA53B8">
        <w:t>five</w:t>
      </w:r>
      <w:r w:rsidR="006E728E" w:rsidRPr="00EA53B8">
        <w:t xml:space="preserve"> </w:t>
      </w:r>
      <w:r w:rsidRPr="00EA53B8">
        <w:t>years</w:t>
      </w:r>
      <w:r w:rsidR="006E728E" w:rsidRPr="00EA53B8">
        <w:t xml:space="preserve"> </w:t>
      </w:r>
      <w:r w:rsidRPr="00EA53B8">
        <w:t>to</w:t>
      </w:r>
      <w:r w:rsidR="006E728E" w:rsidRPr="00EA53B8">
        <w:t xml:space="preserve"> </w:t>
      </w:r>
      <w:r w:rsidRPr="00EA53B8">
        <w:t>encourage</w:t>
      </w:r>
      <w:r w:rsidR="006E728E" w:rsidRPr="00EA53B8">
        <w:t xml:space="preserve"> </w:t>
      </w:r>
      <w:r w:rsidRPr="00EA53B8">
        <w:t>housing</w:t>
      </w:r>
      <w:r w:rsidR="006E728E" w:rsidRPr="00EA53B8">
        <w:t xml:space="preserve"> </w:t>
      </w:r>
      <w:r w:rsidRPr="00EA53B8">
        <w:t>construction.</w:t>
      </w:r>
    </w:p>
    <w:p w:rsidR="00A65557" w:rsidRPr="00EA53B8" w:rsidRDefault="00A65557" w:rsidP="00A65557">
      <w:pPr>
        <w:pStyle w:val="ParaNoG"/>
      </w:pPr>
      <w:r w:rsidRPr="00EA53B8">
        <w:t>Trade</w:t>
      </w:r>
      <w:r w:rsidR="006E728E" w:rsidRPr="00EA53B8">
        <w:t xml:space="preserve"> </w:t>
      </w:r>
      <w:r w:rsidRPr="00EA53B8">
        <w:t>unions</w:t>
      </w:r>
      <w:r w:rsidR="006E728E" w:rsidRPr="00EA53B8">
        <w:t xml:space="preserve"> </w:t>
      </w:r>
      <w:r w:rsidRPr="00EA53B8">
        <w:t>were</w:t>
      </w:r>
      <w:r w:rsidR="006E728E" w:rsidRPr="00EA53B8">
        <w:t xml:space="preserve"> </w:t>
      </w:r>
      <w:r w:rsidRPr="00EA53B8">
        <w:t>the</w:t>
      </w:r>
      <w:r w:rsidR="006E728E" w:rsidRPr="00EA53B8">
        <w:t xml:space="preserve"> </w:t>
      </w:r>
      <w:r w:rsidRPr="00EA53B8">
        <w:t>most</w:t>
      </w:r>
      <w:r w:rsidR="006E728E" w:rsidRPr="00EA53B8">
        <w:t xml:space="preserve"> </w:t>
      </w:r>
      <w:r w:rsidRPr="00EA53B8">
        <w:t>powerful</w:t>
      </w:r>
      <w:r w:rsidR="006E728E" w:rsidRPr="00EA53B8">
        <w:t xml:space="preserve"> </w:t>
      </w:r>
      <w:r w:rsidRPr="00EA53B8">
        <w:t>public</w:t>
      </w:r>
      <w:r w:rsidR="006E728E" w:rsidRPr="00EA53B8">
        <w:t xml:space="preserve"> </w:t>
      </w:r>
      <w:r w:rsidRPr="00EA53B8">
        <w:t>organizations</w:t>
      </w:r>
      <w:r w:rsidR="006E728E" w:rsidRPr="00EA53B8">
        <w:t xml:space="preserve"> </w:t>
      </w:r>
      <w:r w:rsidRPr="00EA53B8">
        <w:t>in</w:t>
      </w:r>
      <w:r w:rsidR="006E728E" w:rsidRPr="00EA53B8">
        <w:t xml:space="preserve"> </w:t>
      </w:r>
      <w:smartTag w:uri="urn:schemas-microsoft-com:office:smarttags" w:element="country-region">
        <w:smartTag w:uri="urn:schemas-microsoft-com:office:smarttags" w:element="place">
          <w:r w:rsidRPr="00EA53B8">
            <w:t>Uzbekistan</w:t>
          </w:r>
        </w:smartTag>
      </w:smartTag>
      <w:r w:rsidRPr="00EA53B8">
        <w:t>,</w:t>
      </w:r>
      <w:r w:rsidR="006E728E" w:rsidRPr="00EA53B8">
        <w:t xml:space="preserve"> </w:t>
      </w:r>
      <w:r w:rsidRPr="00EA53B8">
        <w:t>with</w:t>
      </w:r>
      <w:r w:rsidR="006E728E" w:rsidRPr="00EA53B8">
        <w:t xml:space="preserve"> </w:t>
      </w:r>
      <w:r w:rsidRPr="00EA53B8">
        <w:t>total</w:t>
      </w:r>
      <w:r w:rsidR="006E728E" w:rsidRPr="00EA53B8">
        <w:t xml:space="preserve"> </w:t>
      </w:r>
      <w:r w:rsidRPr="00EA53B8">
        <w:t>memberships</w:t>
      </w:r>
      <w:r w:rsidR="006E728E" w:rsidRPr="00EA53B8">
        <w:t xml:space="preserve"> </w:t>
      </w:r>
      <w:r w:rsidRPr="00EA53B8">
        <w:t>of</w:t>
      </w:r>
      <w:r w:rsidR="006E728E" w:rsidRPr="00EA53B8">
        <w:t xml:space="preserve"> </w:t>
      </w:r>
      <w:r w:rsidRPr="00EA53B8">
        <w:t>over</w:t>
      </w:r>
      <w:r w:rsidR="006E728E" w:rsidRPr="00EA53B8">
        <w:t xml:space="preserve"> </w:t>
      </w:r>
      <w:r w:rsidRPr="00EA53B8">
        <w:t>6</w:t>
      </w:r>
      <w:r w:rsidR="006E728E" w:rsidRPr="00EA53B8">
        <w:t xml:space="preserve"> </w:t>
      </w:r>
      <w:r w:rsidRPr="00EA53B8">
        <w:t>million.</w:t>
      </w:r>
      <w:r w:rsidR="006E728E" w:rsidRPr="00EA53B8">
        <w:t xml:space="preserve"> </w:t>
      </w:r>
      <w:r w:rsidRPr="00EA53B8">
        <w:t>The</w:t>
      </w:r>
      <w:r w:rsidR="006E728E" w:rsidRPr="00EA53B8">
        <w:t xml:space="preserve"> </w:t>
      </w:r>
      <w:r w:rsidRPr="00EA53B8">
        <w:t>right</w:t>
      </w:r>
      <w:r w:rsidR="006E728E" w:rsidRPr="00EA53B8">
        <w:t xml:space="preserve"> </w:t>
      </w:r>
      <w:r w:rsidRPr="00EA53B8">
        <w:t>of</w:t>
      </w:r>
      <w:r w:rsidR="006E728E" w:rsidRPr="00EA53B8">
        <w:t xml:space="preserve"> </w:t>
      </w:r>
      <w:r w:rsidRPr="00EA53B8">
        <w:t>association</w:t>
      </w:r>
      <w:r w:rsidR="006E728E" w:rsidRPr="00EA53B8">
        <w:t xml:space="preserve"> </w:t>
      </w:r>
      <w:r w:rsidRPr="00EA53B8">
        <w:t>was</w:t>
      </w:r>
      <w:r w:rsidR="006E728E" w:rsidRPr="00EA53B8">
        <w:t xml:space="preserve"> </w:t>
      </w:r>
      <w:r w:rsidRPr="00EA53B8">
        <w:t>recognized</w:t>
      </w:r>
      <w:r w:rsidR="006E728E" w:rsidRPr="00EA53B8">
        <w:t xml:space="preserve"> </w:t>
      </w:r>
      <w:r w:rsidRPr="00EA53B8">
        <w:t>by</w:t>
      </w:r>
      <w:r w:rsidR="006E728E" w:rsidRPr="00EA53B8">
        <w:t xml:space="preserve"> </w:t>
      </w:r>
      <w:r w:rsidRPr="00EA53B8">
        <w:t>law,</w:t>
      </w:r>
      <w:r w:rsidR="006E728E" w:rsidRPr="00EA53B8">
        <w:t xml:space="preserve"> </w:t>
      </w:r>
      <w:r w:rsidRPr="00EA53B8">
        <w:t>and</w:t>
      </w:r>
      <w:r w:rsidR="006E728E" w:rsidRPr="00EA53B8">
        <w:t xml:space="preserve"> </w:t>
      </w:r>
      <w:r w:rsidRPr="00EA53B8">
        <w:t>employers</w:t>
      </w:r>
      <w:r w:rsidR="006E728E" w:rsidRPr="00EA53B8">
        <w:t xml:space="preserve"> </w:t>
      </w:r>
      <w:r w:rsidRPr="00EA53B8">
        <w:t>were</w:t>
      </w:r>
      <w:r w:rsidR="006E728E" w:rsidRPr="00EA53B8">
        <w:t xml:space="preserve"> </w:t>
      </w:r>
      <w:r w:rsidRPr="00EA53B8">
        <w:t>obliged</w:t>
      </w:r>
      <w:r w:rsidR="006E728E" w:rsidRPr="00EA53B8">
        <w:t xml:space="preserve"> </w:t>
      </w:r>
      <w:r w:rsidRPr="00EA53B8">
        <w:t>to</w:t>
      </w:r>
      <w:r w:rsidR="006E728E" w:rsidRPr="00EA53B8">
        <w:t xml:space="preserve"> </w:t>
      </w:r>
      <w:r w:rsidRPr="00EA53B8">
        <w:t>facilitate</w:t>
      </w:r>
      <w:r w:rsidR="006E728E" w:rsidRPr="00EA53B8">
        <w:t xml:space="preserve"> </w:t>
      </w:r>
      <w:r w:rsidRPr="00EA53B8">
        <w:t>the</w:t>
      </w:r>
      <w:r w:rsidR="006E728E" w:rsidRPr="00EA53B8">
        <w:t xml:space="preserve"> </w:t>
      </w:r>
      <w:r w:rsidRPr="00EA53B8">
        <w:t>formation</w:t>
      </w:r>
      <w:r w:rsidR="006E728E" w:rsidRPr="00EA53B8">
        <w:t xml:space="preserve"> </w:t>
      </w:r>
      <w:r w:rsidRPr="00EA53B8">
        <w:t>of</w:t>
      </w:r>
      <w:r w:rsidR="006E728E" w:rsidRPr="00EA53B8">
        <w:t xml:space="preserve"> </w:t>
      </w:r>
      <w:r w:rsidRPr="00EA53B8">
        <w:t>representative</w:t>
      </w:r>
      <w:r w:rsidR="006E728E" w:rsidRPr="00EA53B8">
        <w:t xml:space="preserve"> </w:t>
      </w:r>
      <w:r w:rsidRPr="00EA53B8">
        <w:t>workers</w:t>
      </w:r>
      <w:r w:rsidR="00EA53B8">
        <w:t>’</w:t>
      </w:r>
      <w:r w:rsidR="006E728E" w:rsidRPr="00EA53B8">
        <w:t xml:space="preserve"> </w:t>
      </w:r>
      <w:r w:rsidRPr="00EA53B8">
        <w:t>associations.</w:t>
      </w:r>
      <w:r w:rsidR="006E728E" w:rsidRPr="00EA53B8">
        <w:t xml:space="preserve"> </w:t>
      </w:r>
      <w:r w:rsidRPr="00EA53B8">
        <w:t>Collective</w:t>
      </w:r>
      <w:r w:rsidR="006E728E" w:rsidRPr="00EA53B8">
        <w:t xml:space="preserve"> </w:t>
      </w:r>
      <w:r w:rsidRPr="00EA53B8">
        <w:t>bargaining</w:t>
      </w:r>
      <w:r w:rsidR="006E728E" w:rsidRPr="00EA53B8">
        <w:t xml:space="preserve"> </w:t>
      </w:r>
      <w:r w:rsidRPr="00EA53B8">
        <w:t>mechanisms</w:t>
      </w:r>
      <w:r w:rsidR="006E728E" w:rsidRPr="00EA53B8">
        <w:t xml:space="preserve"> </w:t>
      </w:r>
      <w:r w:rsidRPr="00EA53B8">
        <w:t>were</w:t>
      </w:r>
      <w:r w:rsidR="006E728E" w:rsidRPr="00EA53B8">
        <w:t xml:space="preserve"> </w:t>
      </w:r>
      <w:r w:rsidRPr="00EA53B8">
        <w:t>used</w:t>
      </w:r>
      <w:r w:rsidR="006E728E" w:rsidRPr="00EA53B8">
        <w:t xml:space="preserve"> </w:t>
      </w:r>
      <w:r w:rsidRPr="00EA53B8">
        <w:t>to</w:t>
      </w:r>
      <w:r w:rsidR="006E728E" w:rsidRPr="00EA53B8">
        <w:t xml:space="preserve"> </w:t>
      </w:r>
      <w:r w:rsidRPr="00EA53B8">
        <w:t>resolve</w:t>
      </w:r>
      <w:r w:rsidR="006E728E" w:rsidRPr="00EA53B8">
        <w:t xml:space="preserve"> </w:t>
      </w:r>
      <w:r w:rsidRPr="00EA53B8">
        <w:t>many</w:t>
      </w:r>
      <w:r w:rsidR="006E728E" w:rsidRPr="00EA53B8">
        <w:t xml:space="preserve"> </w:t>
      </w:r>
      <w:r w:rsidRPr="00EA53B8">
        <w:t>industrial</w:t>
      </w:r>
      <w:r w:rsidR="006E728E" w:rsidRPr="00EA53B8">
        <w:t xml:space="preserve"> </w:t>
      </w:r>
      <w:r w:rsidRPr="00EA53B8">
        <w:t>relations</w:t>
      </w:r>
      <w:r w:rsidR="006E728E" w:rsidRPr="00EA53B8">
        <w:t xml:space="preserve"> </w:t>
      </w:r>
      <w:r w:rsidRPr="00EA53B8">
        <w:t>issues.</w:t>
      </w:r>
      <w:r w:rsidR="006E728E" w:rsidRPr="00EA53B8">
        <w:t xml:space="preserve"> </w:t>
      </w:r>
      <w:r w:rsidRPr="00EA53B8">
        <w:t>The</w:t>
      </w:r>
      <w:r w:rsidR="006E728E" w:rsidRPr="00EA53B8">
        <w:t xml:space="preserve"> </w:t>
      </w:r>
      <w:r w:rsidRPr="00EA53B8">
        <w:t>rights</w:t>
      </w:r>
      <w:r w:rsidR="006E728E" w:rsidRPr="00EA53B8">
        <w:t xml:space="preserve"> </w:t>
      </w:r>
      <w:r w:rsidRPr="00EA53B8">
        <w:t>to</w:t>
      </w:r>
      <w:r w:rsidR="006E728E" w:rsidRPr="00EA53B8">
        <w:t xml:space="preserve"> </w:t>
      </w:r>
      <w:r w:rsidRPr="00EA53B8">
        <w:t>bargain</w:t>
      </w:r>
      <w:r w:rsidR="006E728E" w:rsidRPr="00EA53B8">
        <w:t xml:space="preserve"> </w:t>
      </w:r>
      <w:r w:rsidRPr="00EA53B8">
        <w:t>collectively</w:t>
      </w:r>
      <w:r w:rsidR="006E728E" w:rsidRPr="00EA53B8">
        <w:t xml:space="preserve"> </w:t>
      </w:r>
      <w:r w:rsidRPr="00EA53B8">
        <w:t>and</w:t>
      </w:r>
      <w:r w:rsidR="006E728E" w:rsidRPr="00EA53B8">
        <w:t xml:space="preserve"> </w:t>
      </w:r>
      <w:r w:rsidRPr="00EA53B8">
        <w:t>to</w:t>
      </w:r>
      <w:r w:rsidR="006E728E" w:rsidRPr="00EA53B8">
        <w:t xml:space="preserve"> </w:t>
      </w:r>
      <w:r w:rsidRPr="00EA53B8">
        <w:t>strike</w:t>
      </w:r>
      <w:r w:rsidR="006E728E" w:rsidRPr="00EA53B8">
        <w:t xml:space="preserve"> </w:t>
      </w:r>
      <w:r w:rsidRPr="00EA53B8">
        <w:t>were</w:t>
      </w:r>
      <w:r w:rsidR="006E728E" w:rsidRPr="00EA53B8">
        <w:t xml:space="preserve"> </w:t>
      </w:r>
      <w:r w:rsidRPr="00EA53B8">
        <w:t>not</w:t>
      </w:r>
      <w:r w:rsidR="006E728E" w:rsidRPr="00EA53B8">
        <w:t xml:space="preserve"> </w:t>
      </w:r>
      <w:r w:rsidRPr="00EA53B8">
        <w:t>covered</w:t>
      </w:r>
      <w:r w:rsidR="006E728E" w:rsidRPr="00EA53B8">
        <w:t xml:space="preserve"> </w:t>
      </w:r>
      <w:r w:rsidRPr="00EA53B8">
        <w:t>by</w:t>
      </w:r>
      <w:r w:rsidR="006E728E" w:rsidRPr="00EA53B8">
        <w:t xml:space="preserve"> </w:t>
      </w:r>
      <w:r w:rsidRPr="00EA53B8">
        <w:t>specific</w:t>
      </w:r>
      <w:r w:rsidR="006E728E" w:rsidRPr="00EA53B8">
        <w:t xml:space="preserve"> </w:t>
      </w:r>
      <w:r w:rsidRPr="00EA53B8">
        <w:t>laws</w:t>
      </w:r>
      <w:r w:rsidR="006E728E" w:rsidRPr="00EA53B8">
        <w:t xml:space="preserve"> </w:t>
      </w:r>
      <w:r w:rsidRPr="00EA53B8">
        <w:t>but</w:t>
      </w:r>
      <w:r w:rsidR="006E728E" w:rsidRPr="00EA53B8">
        <w:t xml:space="preserve"> </w:t>
      </w:r>
      <w:r w:rsidRPr="00EA53B8">
        <w:t>were</w:t>
      </w:r>
      <w:r w:rsidR="006E728E" w:rsidRPr="00EA53B8">
        <w:t xml:space="preserve"> </w:t>
      </w:r>
      <w:r w:rsidRPr="00EA53B8">
        <w:t>the</w:t>
      </w:r>
      <w:r w:rsidR="006E728E" w:rsidRPr="00EA53B8">
        <w:t xml:space="preserve"> </w:t>
      </w:r>
      <w:r w:rsidRPr="00EA53B8">
        <w:t>subject</w:t>
      </w:r>
      <w:r w:rsidR="006E728E" w:rsidRPr="00EA53B8">
        <w:t xml:space="preserve"> </w:t>
      </w:r>
      <w:r w:rsidRPr="00EA53B8">
        <w:t>of</w:t>
      </w:r>
      <w:r w:rsidR="006E728E" w:rsidRPr="00EA53B8">
        <w:t xml:space="preserve"> </w:t>
      </w:r>
      <w:r w:rsidRPr="00EA53B8">
        <w:t>general</w:t>
      </w:r>
      <w:r w:rsidR="006E728E" w:rsidRPr="00EA53B8">
        <w:t xml:space="preserve"> </w:t>
      </w:r>
      <w:r w:rsidRPr="00EA53B8">
        <w:t>provisions</w:t>
      </w:r>
      <w:r w:rsidR="006E728E" w:rsidRPr="00EA53B8">
        <w:t xml:space="preserve"> </w:t>
      </w:r>
      <w:r w:rsidRPr="00EA53B8">
        <w:t>of</w:t>
      </w:r>
      <w:r w:rsidR="006E728E" w:rsidRPr="00EA53B8">
        <w:t xml:space="preserve"> </w:t>
      </w:r>
      <w:r w:rsidRPr="00EA53B8">
        <w:t>the</w:t>
      </w:r>
      <w:r w:rsidR="006E728E" w:rsidRPr="00EA53B8">
        <w:t xml:space="preserve"> </w:t>
      </w:r>
      <w:r w:rsidRPr="00EA53B8">
        <w:t>Labour</w:t>
      </w:r>
      <w:r w:rsidR="006E728E" w:rsidRPr="00EA53B8">
        <w:t xml:space="preserve"> </w:t>
      </w:r>
      <w:r w:rsidRPr="00EA53B8">
        <w:t>Code</w:t>
      </w:r>
      <w:r w:rsidR="006E728E" w:rsidRPr="00EA53B8">
        <w:t xml:space="preserve"> </w:t>
      </w:r>
      <w:r w:rsidRPr="00EA53B8">
        <w:t>protecting</w:t>
      </w:r>
      <w:r w:rsidR="006E728E" w:rsidRPr="00EA53B8">
        <w:t xml:space="preserve"> </w:t>
      </w:r>
      <w:r w:rsidRPr="00EA53B8">
        <w:t>the</w:t>
      </w:r>
      <w:r w:rsidR="006E728E" w:rsidRPr="00EA53B8">
        <w:t xml:space="preserve"> </w:t>
      </w:r>
      <w:r w:rsidRPr="00EA53B8">
        <w:t>right</w:t>
      </w:r>
      <w:r w:rsidR="006E728E" w:rsidRPr="00EA53B8">
        <w:t xml:space="preserve"> </w:t>
      </w:r>
      <w:r w:rsidRPr="00EA53B8">
        <w:t>of</w:t>
      </w:r>
      <w:r w:rsidR="006E728E" w:rsidRPr="00EA53B8">
        <w:t xml:space="preserve"> </w:t>
      </w:r>
      <w:r w:rsidRPr="00EA53B8">
        <w:t>workers</w:t>
      </w:r>
      <w:r w:rsidR="006E728E" w:rsidRPr="00EA53B8">
        <w:t xml:space="preserve"> </w:t>
      </w:r>
      <w:r w:rsidRPr="00EA53B8">
        <w:t>to</w:t>
      </w:r>
      <w:r w:rsidR="006E728E" w:rsidRPr="00EA53B8">
        <w:t xml:space="preserve"> </w:t>
      </w:r>
      <w:r w:rsidRPr="00EA53B8">
        <w:t>defend</w:t>
      </w:r>
      <w:r w:rsidR="006E728E" w:rsidRPr="00EA53B8">
        <w:t xml:space="preserve"> </w:t>
      </w:r>
      <w:r w:rsidRPr="00EA53B8">
        <w:t>their</w:t>
      </w:r>
      <w:r w:rsidR="006E728E" w:rsidRPr="00EA53B8">
        <w:t xml:space="preserve"> </w:t>
      </w:r>
      <w:r w:rsidRPr="00EA53B8">
        <w:t>interests.</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Devel</w:t>
      </w:r>
      <w:r w:rsidR="006D45E7" w:rsidRPr="00EA53B8">
        <w:t>opment</w:t>
      </w:r>
      <w:r w:rsidR="006E728E" w:rsidRPr="00EA53B8">
        <w:t xml:space="preserve"> </w:t>
      </w:r>
      <w:r w:rsidR="006D45E7" w:rsidRPr="00EA53B8">
        <w:t>and</w:t>
      </w:r>
      <w:r w:rsidR="006E728E" w:rsidRPr="00EA53B8">
        <w:t xml:space="preserve"> </w:t>
      </w:r>
      <w:r w:rsidR="006D45E7" w:rsidRPr="00EA53B8">
        <w:t>Reconstruction</w:t>
      </w:r>
      <w:r w:rsidR="006E728E" w:rsidRPr="00EA53B8">
        <w:t xml:space="preserve"> </w:t>
      </w:r>
      <w:r w:rsidR="006D45E7" w:rsidRPr="00EA53B8">
        <w:t>Fund</w:t>
      </w:r>
      <w:r w:rsidR="006E728E" w:rsidRPr="00EA53B8">
        <w:t xml:space="preserve"> </w:t>
      </w:r>
      <w:r w:rsidRPr="00EA53B8">
        <w:t>had</w:t>
      </w:r>
      <w:r w:rsidR="006E728E" w:rsidRPr="00EA53B8">
        <w:t xml:space="preserve"> </w:t>
      </w:r>
      <w:r w:rsidRPr="00EA53B8">
        <w:t>become</w:t>
      </w:r>
      <w:r w:rsidR="006E728E" w:rsidRPr="00EA53B8">
        <w:t xml:space="preserve"> </w:t>
      </w:r>
      <w:r w:rsidRPr="00EA53B8">
        <w:t>a</w:t>
      </w:r>
      <w:r w:rsidR="006E728E" w:rsidRPr="00EA53B8">
        <w:t xml:space="preserve"> </w:t>
      </w:r>
      <w:r w:rsidRPr="00EA53B8">
        <w:t>major</w:t>
      </w:r>
      <w:r w:rsidR="006E728E" w:rsidRPr="00EA53B8">
        <w:t xml:space="preserve"> </w:t>
      </w:r>
      <w:r w:rsidRPr="00EA53B8">
        <w:t>financial</w:t>
      </w:r>
      <w:r w:rsidR="006E728E" w:rsidRPr="00EA53B8">
        <w:t xml:space="preserve"> </w:t>
      </w:r>
      <w:r w:rsidRPr="00EA53B8">
        <w:t>institution,</w:t>
      </w:r>
      <w:r w:rsidR="006E728E" w:rsidRPr="00EA53B8">
        <w:t xml:space="preserve"> </w:t>
      </w:r>
      <w:r w:rsidRPr="00EA53B8">
        <w:t>with</w:t>
      </w:r>
      <w:r w:rsidR="006E728E" w:rsidRPr="00EA53B8">
        <w:t xml:space="preserve"> </w:t>
      </w:r>
      <w:r w:rsidRPr="00EA53B8">
        <w:t>holdings</w:t>
      </w:r>
      <w:r w:rsidR="006E728E" w:rsidRPr="00EA53B8">
        <w:t xml:space="preserve"> </w:t>
      </w:r>
      <w:r w:rsidRPr="00EA53B8">
        <w:t>of</w:t>
      </w:r>
      <w:r w:rsidR="006E728E" w:rsidRPr="00EA53B8">
        <w:t xml:space="preserve"> </w:t>
      </w:r>
      <w:r w:rsidRPr="00EA53B8">
        <w:t>over</w:t>
      </w:r>
      <w:r w:rsidR="006E728E" w:rsidRPr="00EA53B8">
        <w:t xml:space="preserve"> </w:t>
      </w:r>
      <w:r w:rsidRPr="00EA53B8">
        <w:t>$15</w:t>
      </w:r>
      <w:r w:rsidR="006E728E" w:rsidRPr="00EA53B8">
        <w:t xml:space="preserve"> </w:t>
      </w:r>
      <w:r w:rsidRPr="00EA53B8">
        <w:t>billion,</w:t>
      </w:r>
      <w:r w:rsidR="006E728E" w:rsidRPr="00EA53B8">
        <w:t xml:space="preserve"> </w:t>
      </w:r>
      <w:r w:rsidRPr="00EA53B8">
        <w:t>more</w:t>
      </w:r>
      <w:r w:rsidR="006E728E" w:rsidRPr="00EA53B8">
        <w:t xml:space="preserve"> </w:t>
      </w:r>
      <w:r w:rsidRPr="00EA53B8">
        <w:t>or</w:t>
      </w:r>
      <w:r w:rsidR="006E728E" w:rsidRPr="00EA53B8">
        <w:t xml:space="preserve"> </w:t>
      </w:r>
      <w:r w:rsidRPr="00EA53B8">
        <w:t>less</w:t>
      </w:r>
      <w:r w:rsidR="006E728E" w:rsidRPr="00EA53B8">
        <w:t xml:space="preserve"> </w:t>
      </w:r>
      <w:r w:rsidRPr="00EA53B8">
        <w:t>equivalent</w:t>
      </w:r>
      <w:r w:rsidR="006E728E" w:rsidRPr="00EA53B8">
        <w:t xml:space="preserve"> </w:t>
      </w:r>
      <w:r w:rsidR="006D45E7" w:rsidRPr="00EA53B8">
        <w:t>to</w:t>
      </w:r>
      <w:r w:rsidR="006E728E" w:rsidRPr="00EA53B8">
        <w:t xml:space="preserve"> </w:t>
      </w:r>
      <w:r w:rsidRPr="00EA53B8">
        <w:t>the</w:t>
      </w:r>
      <w:r w:rsidR="006E728E" w:rsidRPr="00EA53B8">
        <w:t xml:space="preserve"> </w:t>
      </w:r>
      <w:r w:rsidRPr="00EA53B8">
        <w:t>amount</w:t>
      </w:r>
      <w:r w:rsidR="006E728E" w:rsidRPr="00EA53B8">
        <w:t xml:space="preserve"> </w:t>
      </w:r>
      <w:r w:rsidRPr="00EA53B8">
        <w:t>of</w:t>
      </w:r>
      <w:r w:rsidR="006E728E" w:rsidRPr="00EA53B8">
        <w:t xml:space="preserve"> </w:t>
      </w:r>
      <w:r w:rsidRPr="00EA53B8">
        <w:t>annual</w:t>
      </w:r>
      <w:r w:rsidR="006E728E" w:rsidRPr="00EA53B8">
        <w:t xml:space="preserve"> </w:t>
      </w:r>
      <w:r w:rsidRPr="00EA53B8">
        <w:t>investment</w:t>
      </w:r>
      <w:r w:rsidR="006E728E" w:rsidRPr="00EA53B8">
        <w:t xml:space="preserve"> </w:t>
      </w:r>
      <w:r w:rsidRPr="00EA53B8">
        <w:t>in</w:t>
      </w:r>
      <w:r w:rsidR="006E728E" w:rsidRPr="00EA53B8">
        <w:t xml:space="preserve"> </w:t>
      </w:r>
      <w:r w:rsidRPr="00EA53B8">
        <w:t>the</w:t>
      </w:r>
      <w:r w:rsidR="006E728E" w:rsidRPr="00EA53B8">
        <w:t xml:space="preserve"> </w:t>
      </w:r>
      <w:r w:rsidRPr="00EA53B8">
        <w:t>entire</w:t>
      </w:r>
      <w:r w:rsidR="006E728E" w:rsidRPr="00EA53B8">
        <w:t xml:space="preserve"> </w:t>
      </w:r>
      <w:r w:rsidRPr="00EA53B8">
        <w:t>country.</w:t>
      </w:r>
      <w:r w:rsidR="006E728E" w:rsidRPr="00EA53B8">
        <w:t xml:space="preserve"> </w:t>
      </w:r>
      <w:r w:rsidRPr="00EA53B8">
        <w:t>The</w:t>
      </w:r>
      <w:r w:rsidR="006E728E" w:rsidRPr="00EA53B8">
        <w:t xml:space="preserve"> </w:t>
      </w:r>
      <w:r w:rsidRPr="00EA53B8">
        <w:t>Fund</w:t>
      </w:r>
      <w:r w:rsidR="006E728E" w:rsidRPr="00EA53B8">
        <w:t xml:space="preserve"> </w:t>
      </w:r>
      <w:r w:rsidRPr="00EA53B8">
        <w:t>currently</w:t>
      </w:r>
      <w:r w:rsidR="006E728E" w:rsidRPr="00EA53B8">
        <w:t xml:space="preserve"> </w:t>
      </w:r>
      <w:r w:rsidRPr="00EA53B8">
        <w:t>helped</w:t>
      </w:r>
      <w:r w:rsidR="006E728E" w:rsidRPr="00EA53B8">
        <w:t xml:space="preserve"> </w:t>
      </w:r>
      <w:r w:rsidRPr="00EA53B8">
        <w:t>to</w:t>
      </w:r>
      <w:r w:rsidR="006E728E" w:rsidRPr="00EA53B8">
        <w:t xml:space="preserve"> </w:t>
      </w:r>
      <w:r w:rsidRPr="00EA53B8">
        <w:t>finance</w:t>
      </w:r>
      <w:r w:rsidR="006E728E" w:rsidRPr="00EA53B8">
        <w:t xml:space="preserve"> </w:t>
      </w:r>
      <w:r w:rsidRPr="00EA53B8">
        <w:t>some</w:t>
      </w:r>
      <w:r w:rsidR="006E728E" w:rsidRPr="00EA53B8">
        <w:t xml:space="preserve"> </w:t>
      </w:r>
      <w:r w:rsidRPr="00EA53B8">
        <w:t>80</w:t>
      </w:r>
      <w:r w:rsidR="006E728E" w:rsidRPr="00EA53B8">
        <w:t xml:space="preserve"> </w:t>
      </w:r>
      <w:r w:rsidRPr="00EA53B8">
        <w:t>strategic</w:t>
      </w:r>
      <w:r w:rsidR="006E728E" w:rsidRPr="00EA53B8">
        <w:t xml:space="preserve"> </w:t>
      </w:r>
      <w:r w:rsidRPr="00EA53B8">
        <w:t>projects</w:t>
      </w:r>
      <w:r w:rsidR="006E728E" w:rsidRPr="00EA53B8">
        <w:t xml:space="preserve"> </w:t>
      </w:r>
      <w:r w:rsidRPr="00EA53B8">
        <w:t>valued</w:t>
      </w:r>
      <w:r w:rsidR="006E728E" w:rsidRPr="00EA53B8">
        <w:t xml:space="preserve"> </w:t>
      </w:r>
      <w:r w:rsidRPr="00EA53B8">
        <w:t>at</w:t>
      </w:r>
      <w:r w:rsidR="006E728E" w:rsidRPr="00EA53B8">
        <w:t xml:space="preserve"> </w:t>
      </w:r>
      <w:r w:rsidRPr="00EA53B8">
        <w:t>nearly</w:t>
      </w:r>
      <w:r w:rsidR="006E728E" w:rsidRPr="00EA53B8">
        <w:t xml:space="preserve"> </w:t>
      </w:r>
      <w:r w:rsidRPr="00EA53B8">
        <w:t>$30</w:t>
      </w:r>
      <w:r w:rsidR="006E728E" w:rsidRPr="00EA53B8">
        <w:t xml:space="preserve"> </w:t>
      </w:r>
      <w:r w:rsidRPr="00EA53B8">
        <w:t>billion.</w:t>
      </w:r>
      <w:r w:rsidR="006E728E" w:rsidRPr="00EA53B8">
        <w:t xml:space="preserve"> </w:t>
      </w:r>
      <w:r w:rsidRPr="00EA53B8">
        <w:t>In</w:t>
      </w:r>
      <w:r w:rsidR="006E728E" w:rsidRPr="00EA53B8">
        <w:t xml:space="preserve"> </w:t>
      </w:r>
      <w:r w:rsidRPr="00EA53B8">
        <w:t>2013,</w:t>
      </w:r>
      <w:r w:rsidR="006E728E" w:rsidRPr="00EA53B8">
        <w:t xml:space="preserve"> </w:t>
      </w:r>
      <w:r w:rsidRPr="00EA53B8">
        <w:t>33</w:t>
      </w:r>
      <w:r w:rsidR="006E728E" w:rsidRPr="00EA53B8">
        <w:t xml:space="preserve"> </w:t>
      </w:r>
      <w:r w:rsidR="006D45E7" w:rsidRPr="00EA53B8">
        <w:t>major</w:t>
      </w:r>
      <w:r w:rsidR="006E728E" w:rsidRPr="00EA53B8">
        <w:t xml:space="preserve"> </w:t>
      </w:r>
      <w:r w:rsidRPr="00EA53B8">
        <w:t>projects</w:t>
      </w:r>
      <w:r w:rsidR="006E728E" w:rsidRPr="00EA53B8">
        <w:t xml:space="preserve"> </w:t>
      </w:r>
      <w:r w:rsidRPr="00EA53B8">
        <w:t>amounting</w:t>
      </w:r>
      <w:r w:rsidR="006E728E" w:rsidRPr="00EA53B8">
        <w:t xml:space="preserve"> </w:t>
      </w:r>
      <w:r w:rsidRPr="00EA53B8">
        <w:t>to</w:t>
      </w:r>
      <w:r w:rsidR="006E728E" w:rsidRPr="00EA53B8">
        <w:t xml:space="preserve"> </w:t>
      </w:r>
      <w:r w:rsidRPr="00EA53B8">
        <w:t>$700</w:t>
      </w:r>
      <w:r w:rsidR="006E728E" w:rsidRPr="00EA53B8">
        <w:t xml:space="preserve"> </w:t>
      </w:r>
      <w:r w:rsidRPr="00EA53B8">
        <w:t>million</w:t>
      </w:r>
      <w:r w:rsidR="006E728E" w:rsidRPr="00EA53B8">
        <w:t xml:space="preserve"> </w:t>
      </w:r>
      <w:r w:rsidRPr="00EA53B8">
        <w:t>had</w:t>
      </w:r>
      <w:r w:rsidR="006E728E" w:rsidRPr="00EA53B8">
        <w:t xml:space="preserve"> </w:t>
      </w:r>
      <w:r w:rsidRPr="00EA53B8">
        <w:t>benefited</w:t>
      </w:r>
      <w:r w:rsidR="006E728E" w:rsidRPr="00EA53B8">
        <w:t xml:space="preserve"> </w:t>
      </w:r>
      <w:r w:rsidRPr="00EA53B8">
        <w:t>from</w:t>
      </w:r>
      <w:r w:rsidR="006E728E" w:rsidRPr="00EA53B8">
        <w:t xml:space="preserve"> </w:t>
      </w:r>
      <w:r w:rsidRPr="00EA53B8">
        <w:t>financing</w:t>
      </w:r>
      <w:r w:rsidR="006E728E" w:rsidRPr="00EA53B8">
        <w:t xml:space="preserve"> </w:t>
      </w:r>
      <w:r w:rsidRPr="00EA53B8">
        <w:t>from</w:t>
      </w:r>
      <w:r w:rsidR="006E728E" w:rsidRPr="00EA53B8">
        <w:t xml:space="preserve"> </w:t>
      </w:r>
      <w:r w:rsidRPr="00EA53B8">
        <w:t>the</w:t>
      </w:r>
      <w:r w:rsidR="006E728E" w:rsidRPr="00EA53B8">
        <w:t xml:space="preserve"> </w:t>
      </w:r>
      <w:r w:rsidRPr="00EA53B8">
        <w:t>Fund,</w:t>
      </w:r>
      <w:r w:rsidR="006E728E" w:rsidRPr="00EA53B8">
        <w:t xml:space="preserve"> </w:t>
      </w:r>
      <w:r w:rsidRPr="00EA53B8">
        <w:t>an</w:t>
      </w:r>
      <w:r w:rsidR="006E728E" w:rsidRPr="00EA53B8">
        <w:t xml:space="preserve"> </w:t>
      </w:r>
      <w:r w:rsidRPr="00EA53B8">
        <w:t>increase</w:t>
      </w:r>
      <w:r w:rsidR="006E728E" w:rsidRPr="00EA53B8">
        <w:t xml:space="preserve"> </w:t>
      </w:r>
      <w:r w:rsidRPr="00EA53B8">
        <w:t>of</w:t>
      </w:r>
      <w:r w:rsidR="006E728E" w:rsidRPr="00EA53B8">
        <w:t xml:space="preserve"> </w:t>
      </w:r>
      <w:r w:rsidRPr="00EA53B8">
        <w:t>24</w:t>
      </w:r>
      <w:r w:rsidR="006E728E" w:rsidRPr="00EA53B8">
        <w:t xml:space="preserve"> </w:t>
      </w:r>
      <w:r w:rsidRPr="00EA53B8">
        <w:t>per</w:t>
      </w:r>
      <w:r w:rsidR="006E728E" w:rsidRPr="00EA53B8">
        <w:t xml:space="preserve"> </w:t>
      </w:r>
      <w:r w:rsidRPr="00EA53B8">
        <w:t>cent</w:t>
      </w:r>
      <w:r w:rsidR="006E728E" w:rsidRPr="00EA53B8">
        <w:t xml:space="preserve"> </w:t>
      </w:r>
      <w:r w:rsidRPr="00EA53B8">
        <w:t>over</w:t>
      </w:r>
      <w:r w:rsidR="006E728E" w:rsidRPr="00EA53B8">
        <w:t xml:space="preserve"> </w:t>
      </w:r>
      <w:r w:rsidRPr="00EA53B8">
        <w:t>the</w:t>
      </w:r>
      <w:r w:rsidR="006E728E" w:rsidRPr="00EA53B8">
        <w:t xml:space="preserve"> </w:t>
      </w:r>
      <w:r w:rsidR="006D45E7" w:rsidRPr="00EA53B8">
        <w:t>2012</w:t>
      </w:r>
      <w:r w:rsidR="006E728E" w:rsidRPr="00EA53B8">
        <w:t xml:space="preserve"> </w:t>
      </w:r>
      <w:r w:rsidRPr="00EA53B8">
        <w:t>level.</w:t>
      </w:r>
    </w:p>
    <w:p w:rsidR="00A65557" w:rsidRPr="00EA53B8" w:rsidRDefault="00A65557" w:rsidP="00A65557">
      <w:pPr>
        <w:pStyle w:val="ParaNoG"/>
      </w:pPr>
      <w:r w:rsidRPr="00EA53B8">
        <w:rPr>
          <w:b/>
        </w:rPr>
        <w:t>Mr.</w:t>
      </w:r>
      <w:r w:rsidR="006E728E" w:rsidRPr="00EA53B8">
        <w:rPr>
          <w:b/>
        </w:rPr>
        <w:t xml:space="preserve"> </w:t>
      </w:r>
      <w:r w:rsidRPr="00EA53B8">
        <w:rPr>
          <w:b/>
        </w:rPr>
        <w:t>Saidov</w:t>
      </w:r>
      <w:r w:rsidR="006E728E" w:rsidRPr="00EA53B8">
        <w:t xml:space="preserve"> </w:t>
      </w:r>
      <w:r w:rsidRPr="00EA53B8">
        <w:t>(</w:t>
      </w:r>
      <w:smartTag w:uri="urn:schemas-microsoft-com:office:smarttags" w:element="country-region">
        <w:r w:rsidRPr="00EA53B8">
          <w:t>Uzbekistan</w:t>
        </w:r>
      </w:smartTag>
      <w:r w:rsidRPr="00EA53B8">
        <w:t>)</w:t>
      </w:r>
      <w:r w:rsidR="006E728E" w:rsidRPr="00EA53B8">
        <w:t xml:space="preserve"> </w:t>
      </w:r>
      <w:r w:rsidRPr="00EA53B8">
        <w:t>said</w:t>
      </w:r>
      <w:r w:rsidR="006E728E" w:rsidRPr="00EA53B8">
        <w:t xml:space="preserve"> </w:t>
      </w:r>
      <w:r w:rsidRPr="00EA53B8">
        <w:t>that</w:t>
      </w:r>
      <w:r w:rsidR="006E728E" w:rsidRPr="00EA53B8">
        <w:t xml:space="preserve"> </w:t>
      </w:r>
      <w:r w:rsidRPr="00EA53B8">
        <w:t>a</w:t>
      </w:r>
      <w:r w:rsidR="006E728E" w:rsidRPr="00EA53B8">
        <w:t xml:space="preserve"> </w:t>
      </w:r>
      <w:r w:rsidRPr="00EA53B8">
        <w:t>conference</w:t>
      </w:r>
      <w:r w:rsidR="006E728E" w:rsidRPr="00EA53B8">
        <w:t xml:space="preserve"> </w:t>
      </w:r>
      <w:r w:rsidRPr="00EA53B8">
        <w:t>held</w:t>
      </w:r>
      <w:r w:rsidR="006E728E" w:rsidRPr="00EA53B8">
        <w:t xml:space="preserve"> </w:t>
      </w:r>
      <w:r w:rsidRPr="00EA53B8">
        <w:t>in</w:t>
      </w:r>
      <w:r w:rsidR="006E728E" w:rsidRPr="00EA53B8">
        <w:t xml:space="preserve"> </w:t>
      </w:r>
      <w:r w:rsidRPr="00EA53B8">
        <w:t>early</w:t>
      </w:r>
      <w:r w:rsidR="006E728E" w:rsidRPr="00EA53B8">
        <w:t xml:space="preserve"> </w:t>
      </w:r>
      <w:r w:rsidRPr="00EA53B8">
        <w:t>2013</w:t>
      </w:r>
      <w:r w:rsidR="006E728E" w:rsidRPr="00EA53B8">
        <w:t xml:space="preserve"> </w:t>
      </w:r>
      <w:r w:rsidRPr="00EA53B8">
        <w:t>in</w:t>
      </w:r>
      <w:r w:rsidR="006E728E" w:rsidRPr="00EA53B8">
        <w:t xml:space="preserve"> </w:t>
      </w:r>
      <w:smartTag w:uri="urn:schemas-microsoft-com:office:smarttags" w:element="City">
        <w:r w:rsidRPr="00EA53B8">
          <w:t>Tashkent</w:t>
        </w:r>
      </w:smartTag>
      <w:r w:rsidR="006E728E" w:rsidRPr="00EA53B8">
        <w:t xml:space="preserve"> </w:t>
      </w:r>
      <w:r w:rsidRPr="00EA53B8">
        <w:t>had</w:t>
      </w:r>
      <w:r w:rsidR="006E728E" w:rsidRPr="00EA53B8">
        <w:t xml:space="preserve"> </w:t>
      </w:r>
      <w:r w:rsidRPr="00EA53B8">
        <w:t>considered</w:t>
      </w:r>
      <w:r w:rsidR="006E728E" w:rsidRPr="00EA53B8">
        <w:t xml:space="preserve"> </w:t>
      </w:r>
      <w:smartTag w:uri="urn:schemas-microsoft-com:office:smarttags" w:element="country-region">
        <w:smartTag w:uri="urn:schemas-microsoft-com:office:smarttags" w:element="place">
          <w:r w:rsidRPr="00EA53B8">
            <w:t>Uzbekistan</w:t>
          </w:r>
        </w:smartTag>
      </w:smartTag>
      <w:r w:rsidR="00EA53B8">
        <w:t>’</w:t>
      </w:r>
      <w:r w:rsidRPr="00EA53B8">
        <w:t>s</w:t>
      </w:r>
      <w:r w:rsidR="006E728E" w:rsidRPr="00EA53B8">
        <w:t xml:space="preserve"> </w:t>
      </w:r>
      <w:r w:rsidRPr="00EA53B8">
        <w:t>experience</w:t>
      </w:r>
      <w:r w:rsidR="006E728E" w:rsidRPr="00EA53B8">
        <w:t xml:space="preserve"> </w:t>
      </w:r>
      <w:r w:rsidRPr="00EA53B8">
        <w:t>in</w:t>
      </w:r>
      <w:r w:rsidR="006E728E" w:rsidRPr="00EA53B8">
        <w:t xml:space="preserve"> </w:t>
      </w:r>
      <w:r w:rsidRPr="00EA53B8">
        <w:t>encouraging</w:t>
      </w:r>
      <w:r w:rsidR="006E728E" w:rsidRPr="00EA53B8">
        <w:t xml:space="preserve"> </w:t>
      </w:r>
      <w:r w:rsidRPr="00EA53B8">
        <w:t>individual</w:t>
      </w:r>
      <w:r w:rsidR="006E728E" w:rsidRPr="00EA53B8">
        <w:t xml:space="preserve"> </w:t>
      </w:r>
      <w:r w:rsidRPr="00EA53B8">
        <w:t>housing</w:t>
      </w:r>
      <w:r w:rsidR="006E728E" w:rsidRPr="00EA53B8">
        <w:t xml:space="preserve"> </w:t>
      </w:r>
      <w:r w:rsidRPr="00EA53B8">
        <w:t>construction</w:t>
      </w:r>
      <w:r w:rsidR="006E728E" w:rsidRPr="00EA53B8">
        <w:t xml:space="preserve"> </w:t>
      </w:r>
      <w:r w:rsidRPr="00EA53B8">
        <w:t>in</w:t>
      </w:r>
      <w:r w:rsidR="006E728E" w:rsidRPr="00EA53B8">
        <w:t xml:space="preserve"> </w:t>
      </w:r>
      <w:r w:rsidRPr="00EA53B8">
        <w:t>both</w:t>
      </w:r>
      <w:r w:rsidR="006E728E" w:rsidRPr="00EA53B8">
        <w:t xml:space="preserve"> </w:t>
      </w:r>
      <w:r w:rsidRPr="00EA53B8">
        <w:t>rural</w:t>
      </w:r>
      <w:r w:rsidR="006E728E" w:rsidRPr="00EA53B8">
        <w:t xml:space="preserve"> </w:t>
      </w:r>
      <w:r w:rsidRPr="00EA53B8">
        <w:t>and</w:t>
      </w:r>
      <w:r w:rsidR="006E728E" w:rsidRPr="00EA53B8">
        <w:t xml:space="preserve"> </w:t>
      </w:r>
      <w:r w:rsidRPr="00EA53B8">
        <w:t>urban</w:t>
      </w:r>
      <w:r w:rsidR="006E728E" w:rsidRPr="00EA53B8">
        <w:t xml:space="preserve"> </w:t>
      </w:r>
      <w:r w:rsidRPr="00EA53B8">
        <w:t>areas.</w:t>
      </w:r>
      <w:r w:rsidR="006E728E" w:rsidRPr="00EA53B8">
        <w:t xml:space="preserve"> </w:t>
      </w:r>
      <w:r w:rsidRPr="00EA53B8">
        <w:t>Hundreds</w:t>
      </w:r>
      <w:r w:rsidR="006E728E" w:rsidRPr="00EA53B8">
        <w:t xml:space="preserve"> </w:t>
      </w:r>
      <w:r w:rsidRPr="00EA53B8">
        <w:t>of</w:t>
      </w:r>
      <w:r w:rsidR="006E728E" w:rsidRPr="00EA53B8">
        <w:t xml:space="preserve"> </w:t>
      </w:r>
      <w:r w:rsidRPr="00EA53B8">
        <w:t>experts</w:t>
      </w:r>
      <w:r w:rsidR="006E728E" w:rsidRPr="00EA53B8">
        <w:t xml:space="preserve"> </w:t>
      </w:r>
      <w:r w:rsidRPr="00EA53B8">
        <w:t>had</w:t>
      </w:r>
      <w:r w:rsidR="006E728E" w:rsidRPr="00EA53B8">
        <w:t xml:space="preserve"> </w:t>
      </w:r>
      <w:r w:rsidRPr="00EA53B8">
        <w:t>attended,</w:t>
      </w:r>
      <w:r w:rsidR="006E728E" w:rsidRPr="00EA53B8">
        <w:t xml:space="preserve"> </w:t>
      </w:r>
      <w:r w:rsidRPr="00EA53B8">
        <w:t>including</w:t>
      </w:r>
      <w:r w:rsidR="006E728E" w:rsidRPr="00EA53B8">
        <w:t xml:space="preserve"> </w:t>
      </w:r>
      <w:r w:rsidRPr="00EA53B8">
        <w:t>participants</w:t>
      </w:r>
      <w:r w:rsidR="006E728E" w:rsidRPr="00EA53B8">
        <w:t xml:space="preserve"> </w:t>
      </w:r>
      <w:r w:rsidRPr="00EA53B8">
        <w:t>from</w:t>
      </w:r>
      <w:r w:rsidR="006E728E" w:rsidRPr="00EA53B8">
        <w:t xml:space="preserve"> </w:t>
      </w:r>
      <w:r w:rsidRPr="00EA53B8">
        <w:t>international</w:t>
      </w:r>
      <w:r w:rsidR="006E728E" w:rsidRPr="00EA53B8">
        <w:t xml:space="preserve"> </w:t>
      </w:r>
      <w:r w:rsidRPr="00EA53B8">
        <w:t>organizations</w:t>
      </w:r>
      <w:r w:rsidR="006E728E" w:rsidRPr="00EA53B8">
        <w:t xml:space="preserve"> </w:t>
      </w:r>
      <w:r w:rsidRPr="00EA53B8">
        <w:t>and</w:t>
      </w:r>
      <w:r w:rsidR="006E728E" w:rsidRPr="00EA53B8">
        <w:t xml:space="preserve"> </w:t>
      </w:r>
      <w:r w:rsidRPr="00EA53B8">
        <w:t>financial</w:t>
      </w:r>
      <w:r w:rsidR="006E728E" w:rsidRPr="00EA53B8">
        <w:t xml:space="preserve"> </w:t>
      </w:r>
      <w:r w:rsidRPr="00EA53B8">
        <w:t>institutions</w:t>
      </w:r>
      <w:r w:rsidR="006E728E" w:rsidRPr="00EA53B8">
        <w:t xml:space="preserve"> </w:t>
      </w:r>
      <w:r w:rsidRPr="00EA53B8">
        <w:t>and</w:t>
      </w:r>
      <w:r w:rsidR="006E728E" w:rsidRPr="00EA53B8">
        <w:t xml:space="preserve"> </w:t>
      </w:r>
      <w:r w:rsidRPr="00EA53B8">
        <w:t>from</w:t>
      </w:r>
      <w:r w:rsidR="006E728E" w:rsidRPr="00EA53B8">
        <w:t xml:space="preserve"> </w:t>
      </w:r>
      <w:r w:rsidRPr="00EA53B8">
        <w:t>over</w:t>
      </w:r>
      <w:r w:rsidR="006E728E" w:rsidRPr="00EA53B8">
        <w:t xml:space="preserve"> </w:t>
      </w:r>
      <w:r w:rsidRPr="00EA53B8">
        <w:t>60</w:t>
      </w:r>
      <w:r w:rsidR="006E728E" w:rsidRPr="00EA53B8">
        <w:t xml:space="preserve"> </w:t>
      </w:r>
      <w:r w:rsidRPr="00EA53B8">
        <w:t>countries.</w:t>
      </w:r>
      <w:r w:rsidR="006E728E" w:rsidRPr="00EA53B8">
        <w:t xml:space="preserve"> </w:t>
      </w:r>
      <w:r w:rsidRPr="00EA53B8">
        <w:t>He</w:t>
      </w:r>
      <w:r w:rsidR="006E728E" w:rsidRPr="00EA53B8">
        <w:t xml:space="preserve"> </w:t>
      </w:r>
      <w:r w:rsidRPr="00EA53B8">
        <w:t>presented</w:t>
      </w:r>
      <w:r w:rsidR="006E728E" w:rsidRPr="00EA53B8">
        <w:t xml:space="preserve"> </w:t>
      </w:r>
      <w:r w:rsidRPr="00EA53B8">
        <w:t>the</w:t>
      </w:r>
      <w:r w:rsidR="006E728E" w:rsidRPr="00EA53B8">
        <w:t xml:space="preserve"> </w:t>
      </w:r>
      <w:r w:rsidRPr="00EA53B8">
        <w:t>Committee</w:t>
      </w:r>
      <w:r w:rsidR="006E728E" w:rsidRPr="00EA53B8">
        <w:t xml:space="preserve"> </w:t>
      </w:r>
      <w:r w:rsidRPr="00EA53B8">
        <w:t>with</w:t>
      </w:r>
      <w:r w:rsidR="006E728E" w:rsidRPr="00EA53B8">
        <w:t xml:space="preserve"> </w:t>
      </w:r>
      <w:r w:rsidRPr="00EA53B8">
        <w:t>a</w:t>
      </w:r>
      <w:r w:rsidR="006E728E" w:rsidRPr="00EA53B8">
        <w:t xml:space="preserve"> </w:t>
      </w:r>
      <w:r w:rsidRPr="00EA53B8">
        <w:t>publication</w:t>
      </w:r>
      <w:r w:rsidR="006E728E" w:rsidRPr="00EA53B8">
        <w:t xml:space="preserve"> </w:t>
      </w:r>
      <w:r w:rsidRPr="00EA53B8">
        <w:t>containing</w:t>
      </w:r>
      <w:r w:rsidR="006E728E" w:rsidRPr="00EA53B8">
        <w:t xml:space="preserve"> </w:t>
      </w:r>
      <w:r w:rsidRPr="00EA53B8">
        <w:t>information</w:t>
      </w:r>
      <w:r w:rsidR="006E728E" w:rsidRPr="00EA53B8">
        <w:t xml:space="preserve"> </w:t>
      </w:r>
      <w:r w:rsidRPr="00EA53B8">
        <w:t>on</w:t>
      </w:r>
      <w:r w:rsidR="006E728E" w:rsidRPr="00EA53B8">
        <w:t xml:space="preserve"> </w:t>
      </w:r>
      <w:r w:rsidRPr="00EA53B8">
        <w:t>the</w:t>
      </w:r>
      <w:r w:rsidR="006E728E" w:rsidRPr="00EA53B8">
        <w:t xml:space="preserve"> </w:t>
      </w:r>
      <w:r w:rsidRPr="00EA53B8">
        <w:t>conference</w:t>
      </w:r>
      <w:r w:rsidR="006E728E" w:rsidRPr="00EA53B8">
        <w:t xml:space="preserve"> </w:t>
      </w:r>
      <w:r w:rsidRPr="00EA53B8">
        <w:t>and</w:t>
      </w:r>
      <w:r w:rsidR="006E728E" w:rsidRPr="00EA53B8">
        <w:t xml:space="preserve"> </w:t>
      </w:r>
      <w:r w:rsidRPr="00EA53B8">
        <w:t>its</w:t>
      </w:r>
      <w:r w:rsidR="006E728E" w:rsidRPr="00EA53B8">
        <w:t xml:space="preserve"> </w:t>
      </w:r>
      <w:r w:rsidRPr="00EA53B8">
        <w:t>recommendations,</w:t>
      </w:r>
      <w:r w:rsidR="006E728E" w:rsidRPr="00EA53B8">
        <w:t xml:space="preserve"> </w:t>
      </w:r>
      <w:r w:rsidRPr="00EA53B8">
        <w:t>which</w:t>
      </w:r>
      <w:r w:rsidR="006E728E" w:rsidRPr="00EA53B8">
        <w:t xml:space="preserve"> </w:t>
      </w:r>
      <w:r w:rsidRPr="00EA53B8">
        <w:t>in</w:t>
      </w:r>
      <w:r w:rsidR="006E728E" w:rsidRPr="00EA53B8">
        <w:t xml:space="preserve"> </w:t>
      </w:r>
      <w:r w:rsidRPr="00EA53B8">
        <w:t>large</w:t>
      </w:r>
      <w:r w:rsidR="006E728E" w:rsidRPr="00EA53B8">
        <w:t xml:space="preserve"> </w:t>
      </w:r>
      <w:r w:rsidRPr="00EA53B8">
        <w:t>measure</w:t>
      </w:r>
      <w:r w:rsidR="006E728E" w:rsidRPr="00EA53B8">
        <w:t xml:space="preserve"> </w:t>
      </w:r>
      <w:r w:rsidRPr="00EA53B8">
        <w:t>were</w:t>
      </w:r>
      <w:r w:rsidR="006E728E" w:rsidRPr="00EA53B8">
        <w:t xml:space="preserve"> </w:t>
      </w:r>
      <w:r w:rsidRPr="00EA53B8">
        <w:t>supportive</w:t>
      </w:r>
      <w:r w:rsidR="006E728E" w:rsidRPr="00EA53B8">
        <w:t xml:space="preserve"> </w:t>
      </w:r>
      <w:r w:rsidRPr="00EA53B8">
        <w:t>of</w:t>
      </w:r>
      <w:r w:rsidR="006E728E" w:rsidRPr="00EA53B8">
        <w:t xml:space="preserve"> </w:t>
      </w:r>
      <w:r w:rsidRPr="00EA53B8">
        <w:t>the</w:t>
      </w:r>
      <w:r w:rsidR="006E728E" w:rsidRPr="00EA53B8">
        <w:t xml:space="preserve"> </w:t>
      </w:r>
      <w:r w:rsidRPr="00EA53B8">
        <w:t>Government</w:t>
      </w:r>
      <w:r w:rsidR="00EA53B8">
        <w:t>’</w:t>
      </w:r>
      <w:r w:rsidRPr="00EA53B8">
        <w:t>s</w:t>
      </w:r>
      <w:r w:rsidR="006E728E" w:rsidRPr="00EA53B8">
        <w:t xml:space="preserve"> </w:t>
      </w:r>
      <w:r w:rsidRPr="00EA53B8">
        <w:t>achievements</w:t>
      </w:r>
      <w:r w:rsidR="006E728E" w:rsidRPr="00EA53B8">
        <w:t xml:space="preserve"> </w:t>
      </w:r>
      <w:r w:rsidRPr="00EA53B8">
        <w:t>in</w:t>
      </w:r>
      <w:r w:rsidR="006E728E" w:rsidRPr="00EA53B8">
        <w:t xml:space="preserve"> </w:t>
      </w:r>
      <w:r w:rsidRPr="00EA53B8">
        <w:t>that</w:t>
      </w:r>
      <w:r w:rsidR="006E728E" w:rsidRPr="00EA53B8">
        <w:t xml:space="preserve"> </w:t>
      </w:r>
      <w:r w:rsidRPr="00EA53B8">
        <w:t>area.</w:t>
      </w:r>
      <w:r w:rsidR="006E728E" w:rsidRPr="00EA53B8">
        <w:t xml:space="preserve"> </w:t>
      </w:r>
      <w:r w:rsidRPr="00EA53B8">
        <w:t>The</w:t>
      </w:r>
      <w:r w:rsidR="006E728E" w:rsidRPr="00EA53B8">
        <w:t xml:space="preserve"> </w:t>
      </w:r>
      <w:r w:rsidRPr="00EA53B8">
        <w:t>Asian</w:t>
      </w:r>
      <w:r w:rsidR="006E728E" w:rsidRPr="00EA53B8">
        <w:t xml:space="preserve"> </w:t>
      </w:r>
      <w:r w:rsidRPr="00EA53B8">
        <w:t>Development</w:t>
      </w:r>
      <w:r w:rsidR="006E728E" w:rsidRPr="00EA53B8">
        <w:t xml:space="preserve"> </w:t>
      </w:r>
      <w:r w:rsidRPr="00EA53B8">
        <w:t>Bank</w:t>
      </w:r>
      <w:r w:rsidR="006E728E" w:rsidRPr="00EA53B8">
        <w:t xml:space="preserve"> </w:t>
      </w:r>
      <w:r w:rsidRPr="00EA53B8">
        <w:t>had</w:t>
      </w:r>
      <w:r w:rsidR="006E728E" w:rsidRPr="00EA53B8">
        <w:t xml:space="preserve"> </w:t>
      </w:r>
      <w:r w:rsidRPr="00EA53B8">
        <w:t>recently</w:t>
      </w:r>
      <w:r w:rsidR="006E728E" w:rsidRPr="00EA53B8">
        <w:t xml:space="preserve"> </w:t>
      </w:r>
      <w:r w:rsidRPr="00EA53B8">
        <w:t>approved</w:t>
      </w:r>
      <w:r w:rsidR="006E728E" w:rsidRPr="00EA53B8">
        <w:t xml:space="preserve"> </w:t>
      </w:r>
      <w:r w:rsidRPr="00EA53B8">
        <w:t>a</w:t>
      </w:r>
      <w:r w:rsidR="006E728E" w:rsidRPr="00EA53B8">
        <w:t xml:space="preserve"> </w:t>
      </w:r>
      <w:r w:rsidRPr="00EA53B8">
        <w:t>$500</w:t>
      </w:r>
      <w:r w:rsidR="006E728E" w:rsidRPr="00EA53B8">
        <w:t xml:space="preserve"> </w:t>
      </w:r>
      <w:r w:rsidRPr="00EA53B8">
        <w:t>million,</w:t>
      </w:r>
      <w:r w:rsidR="006E728E" w:rsidRPr="00EA53B8">
        <w:t xml:space="preserve"> </w:t>
      </w:r>
      <w:r w:rsidRPr="00EA53B8">
        <w:t>five-year</w:t>
      </w:r>
      <w:r w:rsidR="006E728E" w:rsidRPr="00EA53B8">
        <w:t xml:space="preserve"> </w:t>
      </w:r>
      <w:r w:rsidRPr="00EA53B8">
        <w:t>support</w:t>
      </w:r>
      <w:r w:rsidR="006E728E" w:rsidRPr="00EA53B8">
        <w:t xml:space="preserve"> </w:t>
      </w:r>
      <w:r w:rsidRPr="00EA53B8">
        <w:t>plan</w:t>
      </w:r>
      <w:r w:rsidR="006E728E" w:rsidRPr="00EA53B8">
        <w:t xml:space="preserve"> </w:t>
      </w:r>
      <w:r w:rsidRPr="00EA53B8">
        <w:t>for</w:t>
      </w:r>
      <w:r w:rsidR="006E728E" w:rsidRPr="00EA53B8">
        <w:t xml:space="preserve"> </w:t>
      </w:r>
      <w:r w:rsidRPr="00EA53B8">
        <w:t>rural</w:t>
      </w:r>
      <w:r w:rsidR="006E728E" w:rsidRPr="00EA53B8">
        <w:t xml:space="preserve"> </w:t>
      </w:r>
      <w:r w:rsidRPr="00EA53B8">
        <w:t>housing</w:t>
      </w:r>
      <w:r w:rsidR="006E728E" w:rsidRPr="00EA53B8">
        <w:t xml:space="preserve"> </w:t>
      </w:r>
      <w:r w:rsidRPr="00EA53B8">
        <w:t>development</w:t>
      </w:r>
      <w:r w:rsidR="006E728E" w:rsidRPr="00EA53B8">
        <w:t xml:space="preserve"> </w:t>
      </w:r>
      <w:r w:rsidRPr="00EA53B8">
        <w:t>in</w:t>
      </w:r>
      <w:r w:rsidR="006E728E" w:rsidRPr="00EA53B8">
        <w:t xml:space="preserve"> </w:t>
      </w:r>
      <w:smartTag w:uri="urn:schemas-microsoft-com:office:smarttags" w:element="country-region">
        <w:smartTag w:uri="urn:schemas-microsoft-com:office:smarttags" w:element="place">
          <w:r w:rsidRPr="00EA53B8">
            <w:t>Uzbekistan</w:t>
          </w:r>
        </w:smartTag>
      </w:smartTag>
      <w:r w:rsidRPr="00EA53B8">
        <w:t>.</w:t>
      </w:r>
    </w:p>
    <w:p w:rsidR="00A65557" w:rsidRPr="00EA53B8" w:rsidRDefault="00A65557" w:rsidP="00A65557">
      <w:pPr>
        <w:pStyle w:val="ParaNoG"/>
      </w:pPr>
      <w:r w:rsidRPr="00EA53B8">
        <w:rPr>
          <w:b/>
        </w:rPr>
        <w:t>Mr.</w:t>
      </w:r>
      <w:r w:rsidR="006E728E" w:rsidRPr="00EA53B8">
        <w:rPr>
          <w:b/>
        </w:rPr>
        <w:t xml:space="preserve"> </w:t>
      </w:r>
      <w:r w:rsidRPr="00EA53B8">
        <w:rPr>
          <w:b/>
        </w:rPr>
        <w:t>Alimukhamedov</w:t>
      </w:r>
      <w:r w:rsidR="006E728E" w:rsidRPr="00EA53B8">
        <w:t xml:space="preserve"> </w:t>
      </w:r>
      <w:r w:rsidRPr="00EA53B8">
        <w:t>(</w:t>
      </w:r>
      <w:smartTag w:uri="urn:schemas-microsoft-com:office:smarttags" w:element="country-region">
        <w:smartTag w:uri="urn:schemas-microsoft-com:office:smarttags" w:element="place">
          <w:r w:rsidRPr="00EA53B8">
            <w:t>Uzbekistan</w:t>
          </w:r>
        </w:smartTag>
      </w:smartTag>
      <w:r w:rsidRPr="00EA53B8">
        <w:t>)</w:t>
      </w:r>
      <w:r w:rsidR="006E728E" w:rsidRPr="00EA53B8">
        <w:t xml:space="preserve"> </w:t>
      </w:r>
      <w:r w:rsidRPr="00EA53B8">
        <w:t>said</w:t>
      </w:r>
      <w:r w:rsidR="006E728E" w:rsidRPr="00EA53B8">
        <w:t xml:space="preserve"> </w:t>
      </w:r>
      <w:r w:rsidRPr="00EA53B8">
        <w:t>that</w:t>
      </w:r>
      <w:r w:rsidR="006E728E" w:rsidRPr="00EA53B8">
        <w:t xml:space="preserve">, </w:t>
      </w:r>
      <w:r w:rsidRPr="00EA53B8">
        <w:t>according</w:t>
      </w:r>
      <w:r w:rsidR="006E728E" w:rsidRPr="00EA53B8">
        <w:t xml:space="preserve"> </w:t>
      </w:r>
      <w:r w:rsidRPr="00EA53B8">
        <w:t>to</w:t>
      </w:r>
      <w:r w:rsidR="006E728E" w:rsidRPr="00EA53B8">
        <w:t xml:space="preserve"> </w:t>
      </w:r>
      <w:r w:rsidRPr="00EA53B8">
        <w:t>current</w:t>
      </w:r>
      <w:r w:rsidR="006E728E" w:rsidRPr="00EA53B8">
        <w:t xml:space="preserve"> </w:t>
      </w:r>
      <w:r w:rsidRPr="00EA53B8">
        <w:t>economic</w:t>
      </w:r>
      <w:r w:rsidR="006E728E" w:rsidRPr="00EA53B8">
        <w:t xml:space="preserve"> </w:t>
      </w:r>
      <w:r w:rsidRPr="00EA53B8">
        <w:t>forecasts,</w:t>
      </w:r>
      <w:r w:rsidR="006E728E" w:rsidRPr="00EA53B8">
        <w:t xml:space="preserve"> </w:t>
      </w:r>
      <w:r w:rsidRPr="00EA53B8">
        <w:t>the</w:t>
      </w:r>
      <w:r w:rsidR="006E728E" w:rsidRPr="00EA53B8">
        <w:t xml:space="preserve"> </w:t>
      </w:r>
      <w:r w:rsidRPr="00EA53B8">
        <w:t>inflation</w:t>
      </w:r>
      <w:r w:rsidR="006E728E" w:rsidRPr="00EA53B8">
        <w:t xml:space="preserve"> </w:t>
      </w:r>
      <w:r w:rsidRPr="00EA53B8">
        <w:t>rate</w:t>
      </w:r>
      <w:r w:rsidR="006E728E" w:rsidRPr="00EA53B8">
        <w:t xml:space="preserve"> </w:t>
      </w:r>
      <w:r w:rsidRPr="00EA53B8">
        <w:t>was</w:t>
      </w:r>
      <w:r w:rsidR="006E728E" w:rsidRPr="00EA53B8">
        <w:t xml:space="preserve"> </w:t>
      </w:r>
      <w:r w:rsidRPr="00EA53B8">
        <w:t>expected</w:t>
      </w:r>
      <w:r w:rsidR="006E728E" w:rsidRPr="00EA53B8">
        <w:t xml:space="preserve"> </w:t>
      </w:r>
      <w:r w:rsidRPr="00EA53B8">
        <w:t>to</w:t>
      </w:r>
      <w:r w:rsidR="006E728E" w:rsidRPr="00EA53B8">
        <w:t xml:space="preserve"> </w:t>
      </w:r>
      <w:r w:rsidRPr="00EA53B8">
        <w:t>decline</w:t>
      </w:r>
      <w:r w:rsidR="006E728E" w:rsidRPr="00EA53B8">
        <w:t xml:space="preserve"> </w:t>
      </w:r>
      <w:r w:rsidRPr="00EA53B8">
        <w:t>from</w:t>
      </w:r>
      <w:r w:rsidR="006E728E" w:rsidRPr="00EA53B8">
        <w:t xml:space="preserve"> </w:t>
      </w:r>
      <w:r w:rsidRPr="00EA53B8">
        <w:t>7.9</w:t>
      </w:r>
      <w:r w:rsidR="006E728E" w:rsidRPr="00EA53B8">
        <w:t xml:space="preserve"> </w:t>
      </w:r>
      <w:r w:rsidRPr="00EA53B8">
        <w:t>per</w:t>
      </w:r>
      <w:r w:rsidR="006E728E" w:rsidRPr="00EA53B8">
        <w:t xml:space="preserve"> </w:t>
      </w:r>
      <w:r w:rsidRPr="00EA53B8">
        <w:t>cent</w:t>
      </w:r>
      <w:r w:rsidR="006E728E" w:rsidRPr="00EA53B8">
        <w:t xml:space="preserve"> </w:t>
      </w:r>
      <w:r w:rsidRPr="00EA53B8">
        <w:t>to</w:t>
      </w:r>
      <w:r w:rsidR="006E728E" w:rsidRPr="00EA53B8">
        <w:t xml:space="preserve"> </w:t>
      </w:r>
      <w:r w:rsidRPr="00EA53B8">
        <w:t>6.5</w:t>
      </w:r>
      <w:r w:rsidR="006E728E" w:rsidRPr="00EA53B8">
        <w:t xml:space="preserve"> </w:t>
      </w:r>
      <w:r w:rsidRPr="00EA53B8">
        <w:t>per</w:t>
      </w:r>
      <w:r w:rsidR="006E728E" w:rsidRPr="00EA53B8">
        <w:t xml:space="preserve"> </w:t>
      </w:r>
      <w:r w:rsidRPr="00EA53B8">
        <w:t>cent</w:t>
      </w:r>
      <w:r w:rsidR="006E728E" w:rsidRPr="00EA53B8">
        <w:t xml:space="preserve"> </w:t>
      </w:r>
      <w:r w:rsidRPr="00EA53B8">
        <w:t>by</w:t>
      </w:r>
      <w:r w:rsidR="006E728E" w:rsidRPr="00EA53B8">
        <w:t xml:space="preserve"> </w:t>
      </w:r>
      <w:r w:rsidRPr="00EA53B8">
        <w:t>2015</w:t>
      </w:r>
      <w:r w:rsidR="006E728E" w:rsidRPr="00EA53B8">
        <w:t xml:space="preserve"> </w:t>
      </w:r>
      <w:r w:rsidRPr="00EA53B8">
        <w:t>and</w:t>
      </w:r>
      <w:r w:rsidR="006E728E" w:rsidRPr="00EA53B8">
        <w:t xml:space="preserve"> </w:t>
      </w:r>
      <w:r w:rsidRPr="00EA53B8">
        <w:t>that</w:t>
      </w:r>
      <w:r w:rsidR="006E728E" w:rsidRPr="00EA53B8">
        <w:t xml:space="preserve"> </w:t>
      </w:r>
      <w:r w:rsidRPr="00EA53B8">
        <w:t>official</w:t>
      </w:r>
      <w:r w:rsidR="006E728E" w:rsidRPr="00EA53B8">
        <w:t xml:space="preserve"> </w:t>
      </w:r>
      <w:r w:rsidRPr="00EA53B8">
        <w:t>devaluation</w:t>
      </w:r>
      <w:r w:rsidR="006E728E" w:rsidRPr="00EA53B8">
        <w:t xml:space="preserve"> </w:t>
      </w:r>
      <w:r w:rsidRPr="00EA53B8">
        <w:t>of</w:t>
      </w:r>
      <w:r w:rsidR="006E728E" w:rsidRPr="00EA53B8">
        <w:t xml:space="preserve"> </w:t>
      </w:r>
      <w:r w:rsidRPr="00EA53B8">
        <w:t>the</w:t>
      </w:r>
      <w:r w:rsidR="006E728E" w:rsidRPr="00EA53B8">
        <w:t xml:space="preserve"> </w:t>
      </w:r>
      <w:r w:rsidRPr="00EA53B8">
        <w:t>currency</w:t>
      </w:r>
      <w:r w:rsidR="006E728E" w:rsidRPr="00EA53B8">
        <w:t xml:space="preserve"> </w:t>
      </w:r>
      <w:r w:rsidRPr="00EA53B8">
        <w:t>would</w:t>
      </w:r>
      <w:r w:rsidR="006E728E" w:rsidRPr="00EA53B8">
        <w:t xml:space="preserve"> </w:t>
      </w:r>
      <w:r w:rsidRPr="00EA53B8">
        <w:t>fall</w:t>
      </w:r>
      <w:r w:rsidR="006E728E" w:rsidRPr="00EA53B8">
        <w:t xml:space="preserve"> </w:t>
      </w:r>
      <w:r w:rsidRPr="00EA53B8">
        <w:t>from</w:t>
      </w:r>
      <w:r w:rsidR="006E728E" w:rsidRPr="00EA53B8">
        <w:t xml:space="preserve"> </w:t>
      </w:r>
      <w:r w:rsidRPr="00EA53B8">
        <w:t>11</w:t>
      </w:r>
      <w:r w:rsidR="006E728E" w:rsidRPr="00EA53B8">
        <w:t xml:space="preserve"> </w:t>
      </w:r>
      <w:r w:rsidRPr="00EA53B8">
        <w:t>per</w:t>
      </w:r>
      <w:r w:rsidR="006E728E" w:rsidRPr="00EA53B8">
        <w:t xml:space="preserve"> </w:t>
      </w:r>
      <w:r w:rsidRPr="00EA53B8">
        <w:t>cent</w:t>
      </w:r>
      <w:r w:rsidR="006E728E" w:rsidRPr="00EA53B8">
        <w:t xml:space="preserve"> </w:t>
      </w:r>
      <w:r w:rsidRPr="00EA53B8">
        <w:t>to</w:t>
      </w:r>
      <w:r w:rsidR="006E728E" w:rsidRPr="00EA53B8">
        <w:t xml:space="preserve"> </w:t>
      </w:r>
      <w:r w:rsidRPr="00EA53B8">
        <w:t>8</w:t>
      </w:r>
      <w:r w:rsidR="006E728E" w:rsidRPr="00EA53B8">
        <w:t xml:space="preserve"> </w:t>
      </w:r>
      <w:r w:rsidRPr="00EA53B8">
        <w:t>per</w:t>
      </w:r>
      <w:r w:rsidR="006E728E" w:rsidRPr="00EA53B8">
        <w:t xml:space="preserve"> </w:t>
      </w:r>
      <w:r w:rsidRPr="00EA53B8">
        <w:t>cent.</w:t>
      </w:r>
      <w:r w:rsidR="006E728E" w:rsidRPr="00EA53B8">
        <w:t xml:space="preserve"> </w:t>
      </w:r>
      <w:r w:rsidRPr="00EA53B8">
        <w:t>Assets</w:t>
      </w:r>
      <w:r w:rsidR="006E728E" w:rsidRPr="00EA53B8">
        <w:t xml:space="preserve"> </w:t>
      </w:r>
      <w:r w:rsidRPr="00EA53B8">
        <w:t>of</w:t>
      </w:r>
      <w:r w:rsidR="006E728E" w:rsidRPr="00EA53B8">
        <w:t xml:space="preserve"> </w:t>
      </w:r>
      <w:r w:rsidRPr="00EA53B8">
        <w:t>commercial</w:t>
      </w:r>
      <w:r w:rsidR="006E728E" w:rsidRPr="00EA53B8">
        <w:t xml:space="preserve"> </w:t>
      </w:r>
      <w:r w:rsidRPr="00EA53B8">
        <w:t>banks</w:t>
      </w:r>
      <w:r w:rsidR="006E728E" w:rsidRPr="00EA53B8">
        <w:t xml:space="preserve"> </w:t>
      </w:r>
      <w:r w:rsidRPr="00EA53B8">
        <w:t>were</w:t>
      </w:r>
      <w:r w:rsidR="006E728E" w:rsidRPr="00EA53B8">
        <w:t xml:space="preserve"> </w:t>
      </w:r>
      <w:r w:rsidRPr="00EA53B8">
        <w:t>expected</w:t>
      </w:r>
      <w:r w:rsidR="006E728E" w:rsidRPr="00EA53B8">
        <w:t xml:space="preserve"> </w:t>
      </w:r>
      <w:r w:rsidRPr="00EA53B8">
        <w:t>to</w:t>
      </w:r>
      <w:r w:rsidR="006E728E" w:rsidRPr="00EA53B8">
        <w:t xml:space="preserve"> </w:t>
      </w:r>
      <w:r w:rsidRPr="00EA53B8">
        <w:t>rise</w:t>
      </w:r>
      <w:r w:rsidR="006E728E" w:rsidRPr="00EA53B8">
        <w:t xml:space="preserve"> </w:t>
      </w:r>
      <w:r w:rsidRPr="00EA53B8">
        <w:t>to</w:t>
      </w:r>
      <w:r w:rsidR="006E728E" w:rsidRPr="00EA53B8">
        <w:t xml:space="preserve"> </w:t>
      </w:r>
      <w:r w:rsidRPr="00EA53B8">
        <w:t>40</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gross</w:t>
      </w:r>
      <w:r w:rsidR="006E728E" w:rsidRPr="00EA53B8">
        <w:t xml:space="preserve"> </w:t>
      </w:r>
      <w:r w:rsidRPr="00EA53B8">
        <w:t>domestic</w:t>
      </w:r>
      <w:r w:rsidR="006E728E" w:rsidRPr="00EA53B8">
        <w:t xml:space="preserve"> </w:t>
      </w:r>
      <w:r w:rsidRPr="00EA53B8">
        <w:t>product,</w:t>
      </w:r>
      <w:r w:rsidR="006E728E" w:rsidRPr="00EA53B8">
        <w:t xml:space="preserve"> </w:t>
      </w:r>
      <w:r w:rsidRPr="00EA53B8">
        <w:t>and</w:t>
      </w:r>
      <w:r w:rsidR="006E728E" w:rsidRPr="00EA53B8">
        <w:t xml:space="preserve"> </w:t>
      </w:r>
      <w:r w:rsidRPr="00EA53B8">
        <w:t>their</w:t>
      </w:r>
      <w:r w:rsidR="006E728E" w:rsidRPr="00EA53B8">
        <w:t xml:space="preserve"> </w:t>
      </w:r>
      <w:r w:rsidRPr="00EA53B8">
        <w:t>holdings</w:t>
      </w:r>
      <w:r w:rsidR="006E728E" w:rsidRPr="00EA53B8">
        <w:t xml:space="preserve"> </w:t>
      </w:r>
      <w:r w:rsidRPr="00EA53B8">
        <w:t>should</w:t>
      </w:r>
      <w:r w:rsidR="006E728E" w:rsidRPr="00EA53B8">
        <w:t xml:space="preserve"> </w:t>
      </w:r>
      <w:r w:rsidRPr="00EA53B8">
        <w:t>amount</w:t>
      </w:r>
      <w:r w:rsidR="006E728E" w:rsidRPr="00EA53B8">
        <w:t xml:space="preserve"> </w:t>
      </w:r>
      <w:r w:rsidRPr="00EA53B8">
        <w:t>to</w:t>
      </w:r>
      <w:r w:rsidR="006E728E" w:rsidRPr="00EA53B8">
        <w:t xml:space="preserve"> </w:t>
      </w:r>
      <w:r w:rsidRPr="00EA53B8">
        <w:t>about</w:t>
      </w:r>
      <w:r w:rsidR="006E728E" w:rsidRPr="00EA53B8">
        <w:t xml:space="preserve"> </w:t>
      </w:r>
      <w:r w:rsidRPr="00EA53B8">
        <w:t>15</w:t>
      </w:r>
      <w:r w:rsidR="006E728E" w:rsidRPr="00EA53B8">
        <w:t xml:space="preserve"> </w:t>
      </w:r>
      <w:r w:rsidRPr="00EA53B8">
        <w:t>per</w:t>
      </w:r>
      <w:r w:rsidR="006E728E" w:rsidRPr="00EA53B8">
        <w:t xml:space="preserve"> </w:t>
      </w:r>
      <w:r w:rsidRPr="00EA53B8">
        <w:t>cent</w:t>
      </w:r>
      <w:r w:rsidR="006E728E" w:rsidRPr="00EA53B8">
        <w:t xml:space="preserve"> </w:t>
      </w:r>
      <w:r w:rsidRPr="00EA53B8">
        <w:t>of</w:t>
      </w:r>
      <w:r w:rsidR="006E728E" w:rsidRPr="00EA53B8">
        <w:t xml:space="preserve"> </w:t>
      </w:r>
      <w:r w:rsidRPr="00EA53B8">
        <w:t>capital</w:t>
      </w:r>
      <w:r w:rsidR="006E728E" w:rsidRPr="00EA53B8">
        <w:t xml:space="preserve"> </w:t>
      </w:r>
      <w:r w:rsidRPr="00EA53B8">
        <w:t>by</w:t>
      </w:r>
      <w:r w:rsidR="006E728E" w:rsidRPr="00EA53B8">
        <w:t xml:space="preserve"> </w:t>
      </w:r>
      <w:r w:rsidRPr="00EA53B8">
        <w:t>2015.</w:t>
      </w:r>
      <w:r w:rsidR="006E728E" w:rsidRPr="00EA53B8">
        <w:t xml:space="preserve"> </w:t>
      </w:r>
      <w:r w:rsidRPr="00EA53B8">
        <w:t>The</w:t>
      </w:r>
      <w:r w:rsidR="006E728E" w:rsidRPr="00EA53B8">
        <w:t xml:space="preserve"> </w:t>
      </w:r>
      <w:r w:rsidRPr="00EA53B8">
        <w:t>position</w:t>
      </w:r>
      <w:r w:rsidR="006E728E" w:rsidRPr="00EA53B8">
        <w:t xml:space="preserve"> </w:t>
      </w:r>
      <w:r w:rsidRPr="00EA53B8">
        <w:t>of</w:t>
      </w:r>
      <w:r w:rsidR="006E728E" w:rsidRPr="00EA53B8">
        <w:t xml:space="preserve"> </w:t>
      </w:r>
      <w:r w:rsidRPr="00EA53B8">
        <w:t>the</w:t>
      </w:r>
      <w:r w:rsidR="006E728E" w:rsidRPr="00EA53B8">
        <w:t xml:space="preserve"> </w:t>
      </w:r>
      <w:r w:rsidRPr="00EA53B8">
        <w:t>M2</w:t>
      </w:r>
      <w:r w:rsidR="006E728E" w:rsidRPr="00EA53B8">
        <w:t xml:space="preserve"> </w:t>
      </w:r>
      <w:r w:rsidRPr="00EA53B8">
        <w:t>money</w:t>
      </w:r>
      <w:r w:rsidR="006E728E" w:rsidRPr="00EA53B8">
        <w:t xml:space="preserve"> </w:t>
      </w:r>
      <w:r w:rsidRPr="00EA53B8">
        <w:t>supply</w:t>
      </w:r>
      <w:r w:rsidR="006E728E" w:rsidRPr="00EA53B8">
        <w:t xml:space="preserve"> </w:t>
      </w:r>
      <w:r w:rsidRPr="00EA53B8">
        <w:t>too</w:t>
      </w:r>
      <w:r w:rsidR="006E728E" w:rsidRPr="00EA53B8">
        <w:t xml:space="preserve"> </w:t>
      </w:r>
      <w:r w:rsidRPr="00EA53B8">
        <w:t>was</w:t>
      </w:r>
      <w:r w:rsidR="006E728E" w:rsidRPr="00EA53B8">
        <w:t xml:space="preserve"> </w:t>
      </w:r>
      <w:r w:rsidRPr="00EA53B8">
        <w:t>expected</w:t>
      </w:r>
      <w:r w:rsidR="006E728E" w:rsidRPr="00EA53B8">
        <w:t xml:space="preserve"> </w:t>
      </w:r>
      <w:r w:rsidRPr="00EA53B8">
        <w:t>to</w:t>
      </w:r>
      <w:r w:rsidR="006E728E" w:rsidRPr="00EA53B8">
        <w:t xml:space="preserve"> </w:t>
      </w:r>
      <w:r w:rsidRPr="00EA53B8">
        <w:t>improve.</w:t>
      </w:r>
      <w:r w:rsidR="006E728E" w:rsidRPr="00EA53B8">
        <w:t xml:space="preserve"> </w:t>
      </w:r>
      <w:r w:rsidRPr="00EA53B8">
        <w:t>The</w:t>
      </w:r>
      <w:r w:rsidR="006E728E" w:rsidRPr="00EA53B8">
        <w:t xml:space="preserve"> </w:t>
      </w:r>
      <w:r w:rsidRPr="00EA53B8">
        <w:t>country</w:t>
      </w:r>
      <w:r w:rsidR="006E728E" w:rsidRPr="00EA53B8">
        <w:t xml:space="preserve"> </w:t>
      </w:r>
      <w:r w:rsidRPr="00EA53B8">
        <w:t>had</w:t>
      </w:r>
      <w:r w:rsidR="006E728E" w:rsidRPr="00EA53B8">
        <w:t xml:space="preserve"> </w:t>
      </w:r>
      <w:r w:rsidRPr="00EA53B8">
        <w:t>clear</w:t>
      </w:r>
      <w:r w:rsidR="006E728E" w:rsidRPr="00EA53B8">
        <w:t xml:space="preserve"> </w:t>
      </w:r>
      <w:r w:rsidRPr="00EA53B8">
        <w:t>goals</w:t>
      </w:r>
      <w:r w:rsidR="006E728E" w:rsidRPr="00EA53B8">
        <w:t xml:space="preserve"> </w:t>
      </w:r>
      <w:r w:rsidRPr="00EA53B8">
        <w:t>for</w:t>
      </w:r>
      <w:r w:rsidR="006E728E" w:rsidRPr="00EA53B8">
        <w:t xml:space="preserve"> </w:t>
      </w:r>
      <w:r w:rsidRPr="00EA53B8">
        <w:t>economic</w:t>
      </w:r>
      <w:r w:rsidR="006E728E" w:rsidRPr="00EA53B8">
        <w:t xml:space="preserve"> </w:t>
      </w:r>
      <w:r w:rsidRPr="00EA53B8">
        <w:t>policies</w:t>
      </w:r>
      <w:r w:rsidR="006E728E" w:rsidRPr="00EA53B8">
        <w:t xml:space="preserve"> </w:t>
      </w:r>
      <w:r w:rsidRPr="00EA53B8">
        <w:t>to</w:t>
      </w:r>
      <w:r w:rsidR="006E728E" w:rsidRPr="00EA53B8">
        <w:t xml:space="preserve"> </w:t>
      </w:r>
      <w:r w:rsidRPr="00EA53B8">
        <w:t>defend</w:t>
      </w:r>
      <w:r w:rsidR="006E728E" w:rsidRPr="00EA53B8">
        <w:t xml:space="preserve"> </w:t>
      </w:r>
      <w:r w:rsidRPr="00EA53B8">
        <w:t>the</w:t>
      </w:r>
      <w:r w:rsidR="006E728E" w:rsidRPr="00EA53B8">
        <w:t xml:space="preserve"> </w:t>
      </w:r>
      <w:r w:rsidRPr="00EA53B8">
        <w:t>welfare</w:t>
      </w:r>
      <w:r w:rsidR="006E728E" w:rsidRPr="00EA53B8">
        <w:t xml:space="preserve"> </w:t>
      </w:r>
      <w:r w:rsidRPr="00EA53B8">
        <w:t>of</w:t>
      </w:r>
      <w:r w:rsidR="006E728E" w:rsidRPr="00EA53B8">
        <w:t xml:space="preserve"> </w:t>
      </w:r>
      <w:r w:rsidRPr="00EA53B8">
        <w:t>the</w:t>
      </w:r>
      <w:r w:rsidR="006E728E" w:rsidRPr="00EA53B8">
        <w:t xml:space="preserve"> </w:t>
      </w:r>
      <w:r w:rsidRPr="00EA53B8">
        <w:t>population.</w:t>
      </w:r>
    </w:p>
    <w:p w:rsidR="00A65557" w:rsidRPr="00EA53B8" w:rsidRDefault="00A65557" w:rsidP="00A65557">
      <w:pPr>
        <w:pStyle w:val="ParaNoG"/>
      </w:pPr>
      <w:r w:rsidRPr="00EA53B8">
        <w:rPr>
          <w:b/>
        </w:rPr>
        <w:t>Mr.</w:t>
      </w:r>
      <w:r w:rsidR="006E728E" w:rsidRPr="00EA53B8">
        <w:rPr>
          <w:b/>
        </w:rPr>
        <w:t xml:space="preserve"> </w:t>
      </w:r>
      <w:r w:rsidRPr="00EA53B8">
        <w:rPr>
          <w:b/>
        </w:rPr>
        <w:t>Saidov</w:t>
      </w:r>
      <w:r w:rsidR="006E728E" w:rsidRPr="00EA53B8">
        <w:t xml:space="preserve"> </w:t>
      </w:r>
      <w:r w:rsidRPr="00EA53B8">
        <w:t>(Uzbekistan)</w:t>
      </w:r>
      <w:r w:rsidR="006E728E" w:rsidRPr="00EA53B8">
        <w:t xml:space="preserve"> said that, </w:t>
      </w:r>
      <w:r w:rsidRPr="00EA53B8">
        <w:t>under</w:t>
      </w:r>
      <w:r w:rsidR="006E728E" w:rsidRPr="00EA53B8">
        <w:t xml:space="preserve"> </w:t>
      </w:r>
      <w:r w:rsidRPr="00EA53B8">
        <w:t>the</w:t>
      </w:r>
      <w:r w:rsidR="006E728E" w:rsidRPr="00EA53B8">
        <w:t xml:space="preserve"> </w:t>
      </w:r>
      <w:r w:rsidRPr="00EA53B8">
        <w:t>Family</w:t>
      </w:r>
      <w:r w:rsidR="006E728E" w:rsidRPr="00EA53B8">
        <w:t xml:space="preserve"> </w:t>
      </w:r>
      <w:r w:rsidRPr="00EA53B8">
        <w:t>Code,</w:t>
      </w:r>
      <w:r w:rsidR="006E728E" w:rsidRPr="00EA53B8">
        <w:t xml:space="preserve"> </w:t>
      </w:r>
      <w:r w:rsidRPr="00EA53B8">
        <w:t>the</w:t>
      </w:r>
      <w:r w:rsidR="006E728E" w:rsidRPr="00EA53B8">
        <w:t xml:space="preserve"> </w:t>
      </w:r>
      <w:r w:rsidRPr="00EA53B8">
        <w:t>age</w:t>
      </w:r>
      <w:r w:rsidR="006E728E" w:rsidRPr="00EA53B8">
        <w:t xml:space="preserve"> </w:t>
      </w:r>
      <w:r w:rsidRPr="00EA53B8">
        <w:t>of</w:t>
      </w:r>
      <w:r w:rsidR="006E728E" w:rsidRPr="00EA53B8">
        <w:t xml:space="preserve"> </w:t>
      </w:r>
      <w:r w:rsidRPr="00EA53B8">
        <w:t>consent</w:t>
      </w:r>
      <w:r w:rsidR="006E728E" w:rsidRPr="00EA53B8">
        <w:t xml:space="preserve"> </w:t>
      </w:r>
      <w:r w:rsidRPr="00EA53B8">
        <w:t>for</w:t>
      </w:r>
      <w:r w:rsidR="006E728E" w:rsidRPr="00EA53B8">
        <w:t xml:space="preserve"> </w:t>
      </w:r>
      <w:r w:rsidRPr="00EA53B8">
        <w:t>marriage</w:t>
      </w:r>
      <w:r w:rsidR="006E728E" w:rsidRPr="00EA53B8">
        <w:t xml:space="preserve"> </w:t>
      </w:r>
      <w:r w:rsidRPr="00EA53B8">
        <w:t>was</w:t>
      </w:r>
      <w:r w:rsidR="006E728E" w:rsidRPr="00EA53B8">
        <w:t xml:space="preserve"> </w:t>
      </w:r>
      <w:r w:rsidRPr="00EA53B8">
        <w:t>17</w:t>
      </w:r>
      <w:r w:rsidR="006E728E" w:rsidRPr="00EA53B8">
        <w:t xml:space="preserve"> </w:t>
      </w:r>
      <w:r w:rsidRPr="00EA53B8">
        <w:t>for</w:t>
      </w:r>
      <w:r w:rsidR="006E728E" w:rsidRPr="00EA53B8">
        <w:t xml:space="preserve"> </w:t>
      </w:r>
      <w:r w:rsidRPr="00EA53B8">
        <w:t>females</w:t>
      </w:r>
      <w:r w:rsidR="006E728E" w:rsidRPr="00EA53B8">
        <w:t xml:space="preserve"> </w:t>
      </w:r>
      <w:r w:rsidRPr="00EA53B8">
        <w:t>(except</w:t>
      </w:r>
      <w:r w:rsidR="006E728E" w:rsidRPr="00EA53B8">
        <w:t xml:space="preserve"> </w:t>
      </w:r>
      <w:r w:rsidRPr="00EA53B8">
        <w:t>in</w:t>
      </w:r>
      <w:r w:rsidR="006E728E" w:rsidRPr="00EA53B8">
        <w:t xml:space="preserve"> </w:t>
      </w:r>
      <w:r w:rsidRPr="00EA53B8">
        <w:t>special</w:t>
      </w:r>
      <w:r w:rsidR="006E728E" w:rsidRPr="00EA53B8">
        <w:t xml:space="preserve"> </w:t>
      </w:r>
      <w:r w:rsidRPr="00EA53B8">
        <w:t>circumstances,</w:t>
      </w:r>
      <w:r w:rsidR="006E728E" w:rsidRPr="00EA53B8">
        <w:t xml:space="preserve"> </w:t>
      </w:r>
      <w:r w:rsidRPr="00EA53B8">
        <w:t>when</w:t>
      </w:r>
      <w:r w:rsidR="006E728E" w:rsidRPr="00EA53B8">
        <w:t xml:space="preserve"> </w:t>
      </w:r>
      <w:r w:rsidRPr="00EA53B8">
        <w:t>it</w:t>
      </w:r>
      <w:r w:rsidR="006E728E" w:rsidRPr="00EA53B8">
        <w:t xml:space="preserve"> </w:t>
      </w:r>
      <w:r w:rsidRPr="00EA53B8">
        <w:t>could</w:t>
      </w:r>
      <w:r w:rsidR="006E728E" w:rsidRPr="00EA53B8">
        <w:t xml:space="preserve"> </w:t>
      </w:r>
      <w:r w:rsidRPr="00EA53B8">
        <w:t>be</w:t>
      </w:r>
      <w:r w:rsidR="006E728E" w:rsidRPr="00EA53B8">
        <w:t xml:space="preserve"> </w:t>
      </w:r>
      <w:r w:rsidRPr="00EA53B8">
        <w:t>reduced</w:t>
      </w:r>
      <w:r w:rsidR="006E728E" w:rsidRPr="00EA53B8">
        <w:t xml:space="preserve"> </w:t>
      </w:r>
      <w:r w:rsidRPr="00EA53B8">
        <w:t>to</w:t>
      </w:r>
      <w:r w:rsidR="006E728E" w:rsidRPr="00EA53B8">
        <w:t xml:space="preserve"> </w:t>
      </w:r>
      <w:r w:rsidRPr="00EA53B8">
        <w:t>16),</w:t>
      </w:r>
      <w:r w:rsidR="006E728E" w:rsidRPr="00EA53B8">
        <w:t xml:space="preserve"> </w:t>
      </w:r>
      <w:r w:rsidRPr="00EA53B8">
        <w:t>and</w:t>
      </w:r>
      <w:r w:rsidR="006E728E" w:rsidRPr="00EA53B8">
        <w:t xml:space="preserve"> </w:t>
      </w:r>
      <w:r w:rsidRPr="00EA53B8">
        <w:t>18</w:t>
      </w:r>
      <w:r w:rsidR="006E728E" w:rsidRPr="00EA53B8">
        <w:t xml:space="preserve"> </w:t>
      </w:r>
      <w:r w:rsidRPr="00EA53B8">
        <w:t>for</w:t>
      </w:r>
      <w:r w:rsidR="006E728E" w:rsidRPr="00EA53B8">
        <w:t xml:space="preserve"> </w:t>
      </w:r>
      <w:r w:rsidRPr="00EA53B8">
        <w:t>males.</w:t>
      </w:r>
      <w:r w:rsidR="006E728E" w:rsidRPr="00EA53B8">
        <w:t xml:space="preserve"> </w:t>
      </w:r>
      <w:r w:rsidRPr="00EA53B8">
        <w:t>The</w:t>
      </w:r>
      <w:r w:rsidR="006E728E" w:rsidRPr="00EA53B8">
        <w:t xml:space="preserve"> </w:t>
      </w:r>
      <w:r w:rsidRPr="00EA53B8">
        <w:t>discrepancy</w:t>
      </w:r>
      <w:r w:rsidR="006E728E" w:rsidRPr="00EA53B8">
        <w:t xml:space="preserve"> </w:t>
      </w:r>
      <w:r w:rsidRPr="00EA53B8">
        <w:t>had</w:t>
      </w:r>
      <w:r w:rsidR="006E728E" w:rsidRPr="00EA53B8">
        <w:t xml:space="preserve"> </w:t>
      </w:r>
      <w:r w:rsidRPr="00EA53B8">
        <w:t>been</w:t>
      </w:r>
      <w:r w:rsidR="006E728E" w:rsidRPr="00EA53B8">
        <w:t xml:space="preserve"> </w:t>
      </w:r>
      <w:r w:rsidRPr="00EA53B8">
        <w:t>noted</w:t>
      </w:r>
      <w:r w:rsidR="006E728E" w:rsidRPr="00EA53B8">
        <w:t xml:space="preserve"> </w:t>
      </w:r>
      <w:r w:rsidRPr="00EA53B8">
        <w:t>by</w:t>
      </w:r>
      <w:r w:rsidR="006E728E" w:rsidRPr="00EA53B8">
        <w:t xml:space="preserve"> </w:t>
      </w:r>
      <w:r w:rsidRPr="00EA53B8">
        <w:t>the</w:t>
      </w:r>
      <w:r w:rsidR="006E728E" w:rsidRPr="00EA53B8">
        <w:t xml:space="preserve"> </w:t>
      </w:r>
      <w:r w:rsidRPr="00EA53B8">
        <w:t>Committee</w:t>
      </w:r>
      <w:r w:rsidR="006E728E" w:rsidRPr="00EA53B8">
        <w:t xml:space="preserve"> </w:t>
      </w:r>
      <w:r w:rsidRPr="00EA53B8">
        <w:t>on</w:t>
      </w:r>
      <w:r w:rsidR="006E728E" w:rsidRPr="00EA53B8">
        <w:t xml:space="preserve"> </w:t>
      </w:r>
      <w:r w:rsidRPr="00EA53B8">
        <w:t>the</w:t>
      </w:r>
      <w:r w:rsidR="006E728E" w:rsidRPr="00EA53B8">
        <w:t xml:space="preserve"> </w:t>
      </w:r>
      <w:r w:rsidRPr="00EA53B8">
        <w:t>Rights</w:t>
      </w:r>
      <w:r w:rsidR="006E728E" w:rsidRPr="00EA53B8">
        <w:t xml:space="preserve"> </w:t>
      </w:r>
      <w:r w:rsidRPr="00EA53B8">
        <w:t>of</w:t>
      </w:r>
      <w:r w:rsidR="006E728E" w:rsidRPr="00EA53B8">
        <w:t xml:space="preserve"> </w:t>
      </w:r>
      <w:r w:rsidRPr="00EA53B8">
        <w:t>the</w:t>
      </w:r>
      <w:r w:rsidR="006E728E" w:rsidRPr="00EA53B8">
        <w:t xml:space="preserve"> </w:t>
      </w:r>
      <w:r w:rsidRPr="00EA53B8">
        <w:t>Child</w:t>
      </w:r>
      <w:r w:rsidR="006E728E" w:rsidRPr="00EA53B8">
        <w:t xml:space="preserve"> </w:t>
      </w:r>
      <w:r w:rsidRPr="00EA53B8">
        <w:t>and</w:t>
      </w:r>
      <w:r w:rsidR="006E728E" w:rsidRPr="00EA53B8">
        <w:t xml:space="preserve"> </w:t>
      </w:r>
      <w:r w:rsidRPr="00EA53B8">
        <w:t>the</w:t>
      </w:r>
      <w:r w:rsidR="006E728E" w:rsidRPr="00EA53B8">
        <w:t xml:space="preserve"> </w:t>
      </w:r>
      <w:r w:rsidRPr="00EA53B8">
        <w:t>Committee</w:t>
      </w:r>
      <w:r w:rsidR="006E728E" w:rsidRPr="00EA53B8">
        <w:t xml:space="preserve"> on </w:t>
      </w:r>
      <w:r w:rsidRPr="00EA53B8">
        <w:t>the</w:t>
      </w:r>
      <w:r w:rsidR="006E728E" w:rsidRPr="00EA53B8">
        <w:t xml:space="preserve"> </w:t>
      </w:r>
      <w:r w:rsidRPr="00EA53B8">
        <w:t>Elimination</w:t>
      </w:r>
      <w:r w:rsidR="006E728E" w:rsidRPr="00EA53B8">
        <w:t xml:space="preserve"> </w:t>
      </w:r>
      <w:r w:rsidRPr="00EA53B8">
        <w:t>of</w:t>
      </w:r>
      <w:r w:rsidR="006E728E" w:rsidRPr="00EA53B8">
        <w:t xml:space="preserve"> </w:t>
      </w:r>
      <w:r w:rsidRPr="00EA53B8">
        <w:t>Discrimination</w:t>
      </w:r>
      <w:r w:rsidR="006E728E" w:rsidRPr="00EA53B8">
        <w:t xml:space="preserve"> </w:t>
      </w:r>
      <w:r w:rsidRPr="00EA53B8">
        <w:t>against</w:t>
      </w:r>
      <w:r w:rsidR="006E728E" w:rsidRPr="00EA53B8">
        <w:t xml:space="preserve"> </w:t>
      </w:r>
      <w:r w:rsidRPr="00EA53B8">
        <w:t>Women,</w:t>
      </w:r>
      <w:r w:rsidR="006E728E" w:rsidRPr="00EA53B8">
        <w:t xml:space="preserve"> </w:t>
      </w:r>
      <w:r w:rsidRPr="00EA53B8">
        <w:t>both</w:t>
      </w:r>
      <w:r w:rsidR="006E728E" w:rsidRPr="00EA53B8">
        <w:t xml:space="preserve"> </w:t>
      </w:r>
      <w:r w:rsidRPr="00EA53B8">
        <w:t>of</w:t>
      </w:r>
      <w:r w:rsidR="006E728E" w:rsidRPr="00EA53B8">
        <w:t xml:space="preserve"> </w:t>
      </w:r>
      <w:r w:rsidRPr="00EA53B8">
        <w:t>which</w:t>
      </w:r>
      <w:r w:rsidR="006E728E" w:rsidRPr="00EA53B8">
        <w:t xml:space="preserve"> </w:t>
      </w:r>
      <w:r w:rsidRPr="00EA53B8">
        <w:t>had</w:t>
      </w:r>
      <w:r w:rsidR="006E728E" w:rsidRPr="00EA53B8">
        <w:t xml:space="preserve"> </w:t>
      </w:r>
      <w:r w:rsidRPr="00EA53B8">
        <w:t>called</w:t>
      </w:r>
      <w:r w:rsidR="006E728E" w:rsidRPr="00EA53B8">
        <w:t xml:space="preserve"> </w:t>
      </w:r>
      <w:r w:rsidRPr="00EA53B8">
        <w:t>on</w:t>
      </w:r>
      <w:r w:rsidR="006E728E" w:rsidRPr="00EA53B8">
        <w:t xml:space="preserve"> </w:t>
      </w:r>
      <w:r w:rsidRPr="00EA53B8">
        <w:t>the</w:t>
      </w:r>
      <w:r w:rsidR="006E728E" w:rsidRPr="00EA53B8">
        <w:t xml:space="preserve"> </w:t>
      </w:r>
      <w:r w:rsidRPr="00EA53B8">
        <w:t>Government</w:t>
      </w:r>
      <w:r w:rsidR="006E728E" w:rsidRPr="00EA53B8">
        <w:t xml:space="preserve"> </w:t>
      </w:r>
      <w:r w:rsidRPr="00EA53B8">
        <w:t>to</w:t>
      </w:r>
      <w:r w:rsidR="006E728E" w:rsidRPr="00EA53B8">
        <w:t xml:space="preserve"> </w:t>
      </w:r>
      <w:r w:rsidRPr="00EA53B8">
        <w:t>set</w:t>
      </w:r>
      <w:r w:rsidR="006E728E" w:rsidRPr="00EA53B8">
        <w:t xml:space="preserve"> </w:t>
      </w:r>
      <w:r w:rsidRPr="00EA53B8">
        <w:t>the</w:t>
      </w:r>
      <w:r w:rsidR="006E728E" w:rsidRPr="00EA53B8">
        <w:t xml:space="preserve"> </w:t>
      </w:r>
      <w:r w:rsidRPr="00EA53B8">
        <w:t>age</w:t>
      </w:r>
      <w:r w:rsidR="006E728E" w:rsidRPr="00EA53B8">
        <w:t xml:space="preserve"> </w:t>
      </w:r>
      <w:r w:rsidRPr="00EA53B8">
        <w:t>at</w:t>
      </w:r>
      <w:r w:rsidR="006E728E" w:rsidRPr="00EA53B8">
        <w:t xml:space="preserve"> </w:t>
      </w:r>
      <w:r w:rsidRPr="00EA53B8">
        <w:t>18</w:t>
      </w:r>
      <w:r w:rsidR="006E728E" w:rsidRPr="00EA53B8">
        <w:t xml:space="preserve"> </w:t>
      </w:r>
      <w:r w:rsidRPr="00EA53B8">
        <w:t>for</w:t>
      </w:r>
      <w:r w:rsidR="006E728E" w:rsidRPr="00EA53B8">
        <w:t xml:space="preserve"> </w:t>
      </w:r>
      <w:r w:rsidRPr="00EA53B8">
        <w:t>everyone.</w:t>
      </w:r>
      <w:r w:rsidR="006E728E" w:rsidRPr="00EA53B8">
        <w:t xml:space="preserve"> </w:t>
      </w:r>
      <w:r w:rsidRPr="00EA53B8">
        <w:t>A</w:t>
      </w:r>
      <w:r w:rsidR="006E728E" w:rsidRPr="00EA53B8">
        <w:t xml:space="preserve"> </w:t>
      </w:r>
      <w:r w:rsidRPr="00EA53B8">
        <w:t>group</w:t>
      </w:r>
      <w:r w:rsidR="006E728E" w:rsidRPr="00EA53B8">
        <w:t xml:space="preserve"> </w:t>
      </w:r>
      <w:r w:rsidRPr="00EA53B8">
        <w:t>of</w:t>
      </w:r>
      <w:r w:rsidR="006E728E" w:rsidRPr="00EA53B8">
        <w:t xml:space="preserve"> </w:t>
      </w:r>
      <w:r w:rsidRPr="00EA53B8">
        <w:t>members</w:t>
      </w:r>
      <w:r w:rsidR="006E728E" w:rsidRPr="00EA53B8">
        <w:t xml:space="preserve"> </w:t>
      </w:r>
      <w:r w:rsidRPr="00EA53B8">
        <w:t>of</w:t>
      </w:r>
      <w:r w:rsidR="006E728E" w:rsidRPr="00EA53B8">
        <w:t xml:space="preserve"> </w:t>
      </w:r>
      <w:r w:rsidRPr="00EA53B8">
        <w:t>parliament</w:t>
      </w:r>
      <w:r w:rsidR="006E728E" w:rsidRPr="00EA53B8">
        <w:t xml:space="preserve"> </w:t>
      </w:r>
      <w:r w:rsidRPr="00EA53B8">
        <w:t>was</w:t>
      </w:r>
      <w:r w:rsidR="006E728E" w:rsidRPr="00EA53B8">
        <w:t xml:space="preserve"> </w:t>
      </w:r>
      <w:r w:rsidRPr="00EA53B8">
        <w:t>currently</w:t>
      </w:r>
      <w:r w:rsidR="006E728E" w:rsidRPr="00EA53B8">
        <w:t xml:space="preserve"> </w:t>
      </w:r>
      <w:r w:rsidRPr="00EA53B8">
        <w:t>working</w:t>
      </w:r>
      <w:r w:rsidR="006E728E" w:rsidRPr="00EA53B8">
        <w:t xml:space="preserve"> </w:t>
      </w:r>
      <w:r w:rsidRPr="00EA53B8">
        <w:t>on</w:t>
      </w:r>
      <w:r w:rsidR="006E728E" w:rsidRPr="00EA53B8">
        <w:t xml:space="preserve"> </w:t>
      </w:r>
      <w:r w:rsidRPr="00EA53B8">
        <w:t>a</w:t>
      </w:r>
      <w:r w:rsidR="006E728E" w:rsidRPr="00EA53B8">
        <w:t xml:space="preserve"> </w:t>
      </w:r>
      <w:r w:rsidRPr="00EA53B8">
        <w:t>draft</w:t>
      </w:r>
      <w:r w:rsidR="006E728E" w:rsidRPr="00EA53B8">
        <w:t xml:space="preserve"> </w:t>
      </w:r>
      <w:r w:rsidRPr="00EA53B8">
        <w:t>law</w:t>
      </w:r>
      <w:r w:rsidR="006E728E" w:rsidRPr="00EA53B8">
        <w:t xml:space="preserve"> </w:t>
      </w:r>
      <w:r w:rsidRPr="00EA53B8">
        <w:t>to</w:t>
      </w:r>
      <w:r w:rsidR="006E728E" w:rsidRPr="00EA53B8">
        <w:t xml:space="preserve"> </w:t>
      </w:r>
      <w:r w:rsidRPr="00EA53B8">
        <w:t>bring</w:t>
      </w:r>
      <w:r w:rsidR="006E728E" w:rsidRPr="00EA53B8">
        <w:t xml:space="preserve"> </w:t>
      </w:r>
      <w:r w:rsidRPr="00EA53B8">
        <w:t>the</w:t>
      </w:r>
      <w:r w:rsidR="006E728E" w:rsidRPr="00EA53B8">
        <w:t xml:space="preserve"> </w:t>
      </w:r>
      <w:r w:rsidRPr="00EA53B8">
        <w:t>age</w:t>
      </w:r>
      <w:r w:rsidR="006E728E" w:rsidRPr="00EA53B8">
        <w:t xml:space="preserve"> </w:t>
      </w:r>
      <w:r w:rsidRPr="00EA53B8">
        <w:t>of</w:t>
      </w:r>
      <w:r w:rsidR="006E728E" w:rsidRPr="00EA53B8">
        <w:t xml:space="preserve"> </w:t>
      </w:r>
      <w:r w:rsidRPr="00EA53B8">
        <w:t>marriage</w:t>
      </w:r>
      <w:r w:rsidR="006E728E" w:rsidRPr="00EA53B8">
        <w:t xml:space="preserve"> </w:t>
      </w:r>
      <w:r w:rsidRPr="00EA53B8">
        <w:t>into</w:t>
      </w:r>
      <w:r w:rsidR="006E728E" w:rsidRPr="00EA53B8">
        <w:t xml:space="preserve"> </w:t>
      </w:r>
      <w:r w:rsidRPr="00EA53B8">
        <w:t>line</w:t>
      </w:r>
      <w:r w:rsidR="006E728E" w:rsidRPr="00EA53B8">
        <w:t xml:space="preserve"> </w:t>
      </w:r>
      <w:r w:rsidRPr="00EA53B8">
        <w:t>with</w:t>
      </w:r>
      <w:r w:rsidR="006E728E" w:rsidRPr="00EA53B8">
        <w:t xml:space="preserve"> </w:t>
      </w:r>
      <w:r w:rsidRPr="00EA53B8">
        <w:t>those</w:t>
      </w:r>
      <w:r w:rsidR="006E728E" w:rsidRPr="00EA53B8">
        <w:t xml:space="preserve"> </w:t>
      </w:r>
      <w:r w:rsidRPr="00EA53B8">
        <w:t>recommendations.</w:t>
      </w:r>
    </w:p>
    <w:p w:rsidR="00A65557" w:rsidRPr="00EA53B8" w:rsidRDefault="00A65557" w:rsidP="00A65557">
      <w:pPr>
        <w:pStyle w:val="ParaNoG"/>
      </w:pPr>
      <w:r w:rsidRPr="00EA53B8">
        <w:rPr>
          <w:b/>
        </w:rPr>
        <w:t>Mr.</w:t>
      </w:r>
      <w:r w:rsidR="006E728E" w:rsidRPr="00EA53B8">
        <w:rPr>
          <w:b/>
        </w:rPr>
        <w:t xml:space="preserve"> </w:t>
      </w:r>
      <w:r w:rsidRPr="00EA53B8">
        <w:rPr>
          <w:b/>
        </w:rPr>
        <w:t>Khudayarov</w:t>
      </w:r>
      <w:r w:rsidR="006E728E" w:rsidRPr="00EA53B8">
        <w:t xml:space="preserve"> </w:t>
      </w:r>
      <w:r w:rsidRPr="00EA53B8">
        <w:t>(</w:t>
      </w:r>
      <w:smartTag w:uri="urn:schemas-microsoft-com:office:smarttags" w:element="country-region">
        <w:r w:rsidRPr="00EA53B8">
          <w:t>Uzbekistan</w:t>
        </w:r>
      </w:smartTag>
      <w:r w:rsidRPr="00EA53B8">
        <w:t>)</w:t>
      </w:r>
      <w:r w:rsidR="006E728E" w:rsidRPr="00EA53B8">
        <w:t xml:space="preserve"> </w:t>
      </w:r>
      <w:r w:rsidRPr="00EA53B8">
        <w:t>said</w:t>
      </w:r>
      <w:r w:rsidR="006E728E" w:rsidRPr="00EA53B8">
        <w:t xml:space="preserve"> </w:t>
      </w:r>
      <w:r w:rsidRPr="00EA53B8">
        <w:t>that</w:t>
      </w:r>
      <w:r w:rsidR="006E728E" w:rsidRPr="00EA53B8">
        <w:t xml:space="preserve"> </w:t>
      </w:r>
      <w:r w:rsidRPr="00EA53B8">
        <w:t>since</w:t>
      </w:r>
      <w:r w:rsidR="006E728E" w:rsidRPr="00EA53B8">
        <w:t xml:space="preserve"> </w:t>
      </w:r>
      <w:r w:rsidRPr="00EA53B8">
        <w:t>independence</w:t>
      </w:r>
      <w:r w:rsidR="006E728E" w:rsidRPr="00EA53B8">
        <w:t xml:space="preserve"> </w:t>
      </w: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had</w:t>
      </w:r>
      <w:r w:rsidR="006E728E" w:rsidRPr="00EA53B8">
        <w:t xml:space="preserve"> </w:t>
      </w:r>
      <w:r w:rsidRPr="00EA53B8">
        <w:t>established</w:t>
      </w:r>
      <w:r w:rsidR="006E728E" w:rsidRPr="00EA53B8">
        <w:t xml:space="preserve"> </w:t>
      </w:r>
      <w:r w:rsidRPr="00EA53B8">
        <w:t>a</w:t>
      </w:r>
      <w:r w:rsidR="006E728E" w:rsidRPr="00EA53B8">
        <w:t xml:space="preserve"> </w:t>
      </w:r>
      <w:r w:rsidRPr="00EA53B8">
        <w:t>unique</w:t>
      </w:r>
      <w:r w:rsidR="006E728E" w:rsidRPr="00EA53B8">
        <w:t xml:space="preserve"> </w:t>
      </w:r>
      <w:r w:rsidRPr="00EA53B8">
        <w:t>me</w:t>
      </w:r>
      <w:r w:rsidR="006E728E" w:rsidRPr="00EA53B8">
        <w:t>dical system that provided high-qu</w:t>
      </w:r>
      <w:r w:rsidRPr="00EA53B8">
        <w:t>ality</w:t>
      </w:r>
      <w:r w:rsidR="006E728E" w:rsidRPr="00EA53B8">
        <w:t xml:space="preserve"> </w:t>
      </w:r>
      <w:r w:rsidRPr="00EA53B8">
        <w:t>health</w:t>
      </w:r>
      <w:r w:rsidR="006E728E" w:rsidRPr="00EA53B8">
        <w:t xml:space="preserve"> </w:t>
      </w:r>
      <w:r w:rsidRPr="00EA53B8">
        <w:t>care,</w:t>
      </w:r>
      <w:r w:rsidR="006E728E" w:rsidRPr="00EA53B8">
        <w:t xml:space="preserve"> </w:t>
      </w:r>
      <w:r w:rsidRPr="00EA53B8">
        <w:t>in</w:t>
      </w:r>
      <w:r w:rsidR="006E728E" w:rsidRPr="00EA53B8">
        <w:t xml:space="preserve"> </w:t>
      </w:r>
      <w:r w:rsidRPr="00EA53B8">
        <w:t>particular</w:t>
      </w:r>
      <w:r w:rsidR="006E728E" w:rsidRPr="00EA53B8">
        <w:t xml:space="preserve"> </w:t>
      </w:r>
      <w:r w:rsidRPr="00EA53B8">
        <w:t>through</w:t>
      </w:r>
      <w:r w:rsidR="006E728E" w:rsidRPr="00EA53B8">
        <w:t xml:space="preserve"> </w:t>
      </w:r>
      <w:r w:rsidRPr="00EA53B8">
        <w:t>specialized</w:t>
      </w:r>
      <w:r w:rsidR="006E728E" w:rsidRPr="00EA53B8">
        <w:t xml:space="preserve"> </w:t>
      </w:r>
      <w:r w:rsidRPr="00EA53B8">
        <w:t>hospitals</w:t>
      </w:r>
      <w:r w:rsidR="006E728E" w:rsidRPr="00EA53B8">
        <w:t xml:space="preserve"> </w:t>
      </w:r>
      <w:r w:rsidRPr="00EA53B8">
        <w:t>that</w:t>
      </w:r>
      <w:r w:rsidR="006E728E" w:rsidRPr="00EA53B8">
        <w:t xml:space="preserve"> </w:t>
      </w:r>
      <w:r w:rsidRPr="00EA53B8">
        <w:t>met</w:t>
      </w:r>
      <w:r w:rsidR="006E728E" w:rsidRPr="00EA53B8">
        <w:t xml:space="preserve"> </w:t>
      </w:r>
      <w:r w:rsidRPr="00EA53B8">
        <w:t>international</w:t>
      </w:r>
      <w:r w:rsidR="006E728E" w:rsidRPr="00EA53B8">
        <w:t xml:space="preserve"> </w:t>
      </w:r>
      <w:r w:rsidRPr="00EA53B8">
        <w:t>standards</w:t>
      </w:r>
      <w:r w:rsidR="006E728E" w:rsidRPr="00EA53B8">
        <w:t xml:space="preserve"> </w:t>
      </w:r>
      <w:r w:rsidRPr="00EA53B8">
        <w:t>in</w:t>
      </w:r>
      <w:r w:rsidR="006E728E" w:rsidRPr="00EA53B8">
        <w:t xml:space="preserve"> </w:t>
      </w:r>
      <w:r w:rsidRPr="00EA53B8">
        <w:t>both</w:t>
      </w:r>
      <w:r w:rsidR="006E728E" w:rsidRPr="00EA53B8">
        <w:t xml:space="preserve"> </w:t>
      </w:r>
      <w:r w:rsidRPr="00EA53B8">
        <w:t>the</w:t>
      </w:r>
      <w:r w:rsidR="006E728E" w:rsidRPr="00EA53B8">
        <w:t xml:space="preserve"> </w:t>
      </w:r>
      <w:r w:rsidRPr="00EA53B8">
        <w:t>cities</w:t>
      </w:r>
      <w:r w:rsidR="006E728E" w:rsidRPr="00EA53B8">
        <w:t xml:space="preserve"> </w:t>
      </w:r>
      <w:r w:rsidRPr="00EA53B8">
        <w:t>and</w:t>
      </w:r>
      <w:r w:rsidR="006E728E" w:rsidRPr="00EA53B8">
        <w:t xml:space="preserve"> </w:t>
      </w:r>
      <w:r w:rsidRPr="00EA53B8">
        <w:t>the</w:t>
      </w:r>
      <w:r w:rsidR="006E728E" w:rsidRPr="00EA53B8">
        <w:t xml:space="preserve"> </w:t>
      </w:r>
      <w:r w:rsidRPr="00EA53B8">
        <w:t>provinces.</w:t>
      </w:r>
      <w:r w:rsidR="006E728E" w:rsidRPr="00EA53B8">
        <w:t xml:space="preserve"> </w:t>
      </w:r>
      <w:r w:rsidRPr="00EA53B8">
        <w:t>In</w:t>
      </w:r>
      <w:r w:rsidR="006E728E" w:rsidRPr="00EA53B8">
        <w:t xml:space="preserve"> </w:t>
      </w:r>
      <w:r w:rsidRPr="00EA53B8">
        <w:t>addition,</w:t>
      </w:r>
      <w:r w:rsidR="006E728E" w:rsidRPr="00EA53B8">
        <w:t xml:space="preserve"> </w:t>
      </w:r>
      <w:r w:rsidRPr="00EA53B8">
        <w:t>there</w:t>
      </w:r>
      <w:r w:rsidR="006E728E" w:rsidRPr="00EA53B8">
        <w:t xml:space="preserve"> </w:t>
      </w:r>
      <w:r w:rsidRPr="00EA53B8">
        <w:t>were</w:t>
      </w:r>
      <w:r w:rsidR="006E728E" w:rsidRPr="00EA53B8">
        <w:t xml:space="preserve"> </w:t>
      </w:r>
      <w:r w:rsidRPr="00EA53B8">
        <w:t>some</w:t>
      </w:r>
      <w:r w:rsidR="006E728E" w:rsidRPr="00EA53B8">
        <w:t xml:space="preserve"> </w:t>
      </w:r>
      <w:r w:rsidRPr="00EA53B8">
        <w:t>3,200</w:t>
      </w:r>
      <w:r w:rsidR="006E728E" w:rsidRPr="00EA53B8">
        <w:t xml:space="preserve"> </w:t>
      </w:r>
      <w:r w:rsidRPr="00EA53B8">
        <w:t>rural</w:t>
      </w:r>
      <w:r w:rsidR="006E728E" w:rsidRPr="00EA53B8">
        <w:t xml:space="preserve"> </w:t>
      </w:r>
      <w:r w:rsidRPr="00EA53B8">
        <w:t>health</w:t>
      </w:r>
      <w:r w:rsidR="006E728E" w:rsidRPr="00EA53B8">
        <w:t xml:space="preserve"> </w:t>
      </w:r>
      <w:r w:rsidRPr="00EA53B8">
        <w:t>facilities</w:t>
      </w:r>
      <w:r w:rsidR="006E728E" w:rsidRPr="00EA53B8">
        <w:t xml:space="preserve"> </w:t>
      </w:r>
      <w:r w:rsidRPr="00EA53B8">
        <w:t>throughout</w:t>
      </w:r>
      <w:r w:rsidR="006E728E" w:rsidRPr="00EA53B8">
        <w:t xml:space="preserve"> </w:t>
      </w:r>
      <w:r w:rsidRPr="00EA53B8">
        <w:t>the</w:t>
      </w:r>
      <w:r w:rsidR="006E728E" w:rsidRPr="00EA53B8">
        <w:t xml:space="preserve"> </w:t>
      </w:r>
      <w:r w:rsidRPr="00EA53B8">
        <w:t>country;</w:t>
      </w:r>
      <w:r w:rsidR="006E728E" w:rsidRPr="00EA53B8">
        <w:t xml:space="preserve"> </w:t>
      </w:r>
      <w:r w:rsidRPr="00EA53B8">
        <w:t>they</w:t>
      </w:r>
      <w:r w:rsidR="006E728E" w:rsidRPr="00EA53B8">
        <w:t xml:space="preserve"> </w:t>
      </w:r>
      <w:r w:rsidRPr="00EA53B8">
        <w:t>were</w:t>
      </w:r>
      <w:r w:rsidR="006E728E" w:rsidRPr="00EA53B8">
        <w:t xml:space="preserve"> </w:t>
      </w:r>
      <w:r w:rsidRPr="00EA53B8">
        <w:t>provided</w:t>
      </w:r>
      <w:r w:rsidR="006E728E" w:rsidRPr="00EA53B8">
        <w:t xml:space="preserve"> </w:t>
      </w:r>
      <w:r w:rsidRPr="00EA53B8">
        <w:t>with</w:t>
      </w:r>
      <w:r w:rsidR="006E728E" w:rsidRPr="00EA53B8">
        <w:t xml:space="preserve"> </w:t>
      </w:r>
      <w:r w:rsidRPr="00EA53B8">
        <w:t>modern</w:t>
      </w:r>
      <w:r w:rsidR="006E728E" w:rsidRPr="00EA53B8">
        <w:t xml:space="preserve"> </w:t>
      </w:r>
      <w:r w:rsidRPr="00EA53B8">
        <w:t>medical</w:t>
      </w:r>
      <w:r w:rsidR="006E728E" w:rsidRPr="00EA53B8">
        <w:t xml:space="preserve"> </w:t>
      </w:r>
      <w:r w:rsidRPr="00EA53B8">
        <w:t>equipment</w:t>
      </w:r>
      <w:r w:rsidR="006E728E" w:rsidRPr="00EA53B8">
        <w:t xml:space="preserve"> </w:t>
      </w:r>
      <w:r w:rsidRPr="00EA53B8">
        <w:t>and</w:t>
      </w:r>
      <w:r w:rsidR="006E728E" w:rsidRPr="00EA53B8">
        <w:t xml:space="preserve"> </w:t>
      </w:r>
      <w:r w:rsidRPr="00EA53B8">
        <w:t>first</w:t>
      </w:r>
      <w:r w:rsidR="006E728E" w:rsidRPr="00EA53B8">
        <w:t xml:space="preserve"> </w:t>
      </w:r>
      <w:r w:rsidRPr="00EA53B8">
        <w:t>aid</w:t>
      </w:r>
      <w:r w:rsidR="006E728E" w:rsidRPr="00EA53B8">
        <w:t xml:space="preserve"> </w:t>
      </w:r>
      <w:r w:rsidRPr="00EA53B8">
        <w:t>was</w:t>
      </w:r>
      <w:r w:rsidR="006E728E" w:rsidRPr="00EA53B8">
        <w:t xml:space="preserve"> </w:t>
      </w:r>
      <w:r w:rsidRPr="00EA53B8">
        <w:t>given</w:t>
      </w:r>
      <w:r w:rsidR="006E728E" w:rsidRPr="00EA53B8">
        <w:t xml:space="preserve"> </w:t>
      </w:r>
      <w:r w:rsidRPr="00EA53B8">
        <w:t>not</w:t>
      </w:r>
      <w:r w:rsidR="006E728E" w:rsidRPr="00EA53B8">
        <w:t xml:space="preserve"> </w:t>
      </w:r>
      <w:r w:rsidRPr="00EA53B8">
        <w:t>by</w:t>
      </w:r>
      <w:r w:rsidR="006E728E" w:rsidRPr="00EA53B8">
        <w:t xml:space="preserve"> </w:t>
      </w:r>
      <w:r w:rsidRPr="00EA53B8">
        <w:t>medical</w:t>
      </w:r>
      <w:r w:rsidR="006E728E" w:rsidRPr="00EA53B8">
        <w:t xml:space="preserve"> </w:t>
      </w:r>
      <w:r w:rsidRPr="00EA53B8">
        <w:t>assistants,</w:t>
      </w:r>
      <w:r w:rsidR="006E728E" w:rsidRPr="00EA53B8">
        <w:t xml:space="preserve"> </w:t>
      </w:r>
      <w:r w:rsidRPr="00EA53B8">
        <w:t>but</w:t>
      </w:r>
      <w:r w:rsidR="006E728E" w:rsidRPr="00EA53B8">
        <w:t xml:space="preserve"> </w:t>
      </w:r>
      <w:r w:rsidRPr="00EA53B8">
        <w:t>by</w:t>
      </w:r>
      <w:r w:rsidR="006E728E" w:rsidRPr="00EA53B8">
        <w:t xml:space="preserve"> </w:t>
      </w:r>
      <w:r w:rsidRPr="00EA53B8">
        <w:t>general</w:t>
      </w:r>
      <w:r w:rsidR="006E728E" w:rsidRPr="00EA53B8">
        <w:t xml:space="preserve"> </w:t>
      </w:r>
      <w:r w:rsidRPr="00EA53B8">
        <w:t>practitioners</w:t>
      </w:r>
      <w:r w:rsidR="006E728E" w:rsidRPr="00EA53B8">
        <w:t xml:space="preserve"> </w:t>
      </w:r>
      <w:r w:rsidRPr="00EA53B8">
        <w:t>at</w:t>
      </w:r>
      <w:r w:rsidR="006E728E" w:rsidRPr="00EA53B8">
        <w:t xml:space="preserve"> </w:t>
      </w:r>
      <w:r w:rsidRPr="00EA53B8">
        <w:t>such</w:t>
      </w:r>
      <w:r w:rsidR="006E728E" w:rsidRPr="00EA53B8">
        <w:t xml:space="preserve"> </w:t>
      </w:r>
      <w:r w:rsidRPr="00EA53B8">
        <w:t>facilities.</w:t>
      </w:r>
      <w:r w:rsidR="006E728E" w:rsidRPr="00EA53B8">
        <w:t xml:space="preserve"> </w:t>
      </w:r>
      <w:r w:rsidRPr="00EA53B8">
        <w:t>In</w:t>
      </w:r>
      <w:r w:rsidR="006E728E" w:rsidRPr="00EA53B8">
        <w:t xml:space="preserve"> </w:t>
      </w:r>
      <w:r w:rsidRPr="00EA53B8">
        <w:t>densely</w:t>
      </w:r>
      <w:r w:rsidR="006E728E" w:rsidRPr="00EA53B8">
        <w:t xml:space="preserve"> </w:t>
      </w:r>
      <w:r w:rsidRPr="00EA53B8">
        <w:t>populated</w:t>
      </w:r>
      <w:r w:rsidR="006E728E" w:rsidRPr="00EA53B8">
        <w:t xml:space="preserve"> </w:t>
      </w:r>
      <w:r w:rsidRPr="00EA53B8">
        <w:t>areas,</w:t>
      </w:r>
      <w:r w:rsidR="006E728E" w:rsidRPr="00EA53B8">
        <w:t xml:space="preserve"> </w:t>
      </w:r>
      <w:r w:rsidRPr="00EA53B8">
        <w:t>the</w:t>
      </w:r>
      <w:r w:rsidR="006E728E" w:rsidRPr="00EA53B8">
        <w:t xml:space="preserve"> </w:t>
      </w:r>
      <w:r w:rsidRPr="00EA53B8">
        <w:t>health</w:t>
      </w:r>
      <w:r w:rsidR="006E728E" w:rsidRPr="00EA53B8">
        <w:t xml:space="preserve"> </w:t>
      </w:r>
      <w:r w:rsidRPr="00EA53B8">
        <w:t>services</w:t>
      </w:r>
      <w:r w:rsidR="006E728E" w:rsidRPr="00EA53B8">
        <w:t xml:space="preserve"> </w:t>
      </w:r>
      <w:r w:rsidRPr="00EA53B8">
        <w:t>were</w:t>
      </w:r>
      <w:r w:rsidR="006E728E" w:rsidRPr="00EA53B8">
        <w:t xml:space="preserve"> </w:t>
      </w:r>
      <w:r w:rsidRPr="00EA53B8">
        <w:t>provided</w:t>
      </w:r>
      <w:r w:rsidR="006E728E" w:rsidRPr="00EA53B8">
        <w:t xml:space="preserve"> </w:t>
      </w:r>
      <w:r w:rsidRPr="00EA53B8">
        <w:t>by</w:t>
      </w:r>
      <w:r w:rsidR="006E728E" w:rsidRPr="00EA53B8">
        <w:t xml:space="preserve"> </w:t>
      </w:r>
      <w:r w:rsidRPr="00EA53B8">
        <w:t>well-equipped</w:t>
      </w:r>
      <w:r w:rsidR="006E728E" w:rsidRPr="00EA53B8">
        <w:t xml:space="preserve"> </w:t>
      </w:r>
      <w:r w:rsidRPr="00EA53B8">
        <w:t>medical</w:t>
      </w:r>
      <w:r w:rsidR="006E728E" w:rsidRPr="00EA53B8">
        <w:t xml:space="preserve"> </w:t>
      </w:r>
      <w:r w:rsidRPr="00EA53B8">
        <w:t>facilities</w:t>
      </w:r>
      <w:r w:rsidR="006E728E" w:rsidRPr="00EA53B8">
        <w:t xml:space="preserve"> </w:t>
      </w:r>
      <w:r w:rsidRPr="00EA53B8">
        <w:t>and</w:t>
      </w:r>
      <w:r w:rsidR="006E728E" w:rsidRPr="00EA53B8">
        <w:t xml:space="preserve"> </w:t>
      </w:r>
      <w:r w:rsidRPr="00EA53B8">
        <w:t>specialized</w:t>
      </w:r>
      <w:r w:rsidR="006E728E" w:rsidRPr="00EA53B8">
        <w:t xml:space="preserve"> </w:t>
      </w:r>
      <w:r w:rsidRPr="00EA53B8">
        <w:t>provincial</w:t>
      </w:r>
      <w:r w:rsidR="006E728E" w:rsidRPr="00EA53B8">
        <w:t xml:space="preserve"> </w:t>
      </w:r>
      <w:r w:rsidRPr="00EA53B8">
        <w:t>polyclinics.</w:t>
      </w:r>
      <w:r w:rsidR="006E728E" w:rsidRPr="00EA53B8">
        <w:t xml:space="preserve"> </w:t>
      </w:r>
      <w:r w:rsidRPr="00EA53B8">
        <w:t>The</w:t>
      </w:r>
      <w:r w:rsidR="006E728E" w:rsidRPr="00EA53B8">
        <w:t xml:space="preserve"> </w:t>
      </w:r>
      <w:r w:rsidRPr="00EA53B8">
        <w:t>country</w:t>
      </w:r>
      <w:r w:rsidR="006E728E" w:rsidRPr="00EA53B8">
        <w:t xml:space="preserve"> </w:t>
      </w:r>
      <w:r w:rsidRPr="00EA53B8">
        <w:t>had</w:t>
      </w:r>
      <w:r w:rsidR="006E728E" w:rsidRPr="00EA53B8">
        <w:t xml:space="preserve"> </w:t>
      </w:r>
      <w:r w:rsidRPr="00EA53B8">
        <w:t>10</w:t>
      </w:r>
      <w:r w:rsidR="006E728E" w:rsidRPr="00EA53B8">
        <w:t xml:space="preserve"> </w:t>
      </w:r>
      <w:r w:rsidRPr="00EA53B8">
        <w:t>larger,</w:t>
      </w:r>
      <w:r w:rsidR="006E728E" w:rsidRPr="00EA53B8">
        <w:t xml:space="preserve"> </w:t>
      </w:r>
      <w:r w:rsidRPr="00EA53B8">
        <w:t>national-level</w:t>
      </w:r>
      <w:r w:rsidR="006E728E" w:rsidRPr="00EA53B8">
        <w:t xml:space="preserve"> </w:t>
      </w:r>
      <w:r w:rsidRPr="00EA53B8">
        <w:t>medical</w:t>
      </w:r>
      <w:r w:rsidR="006E728E" w:rsidRPr="00EA53B8">
        <w:t xml:space="preserve"> </w:t>
      </w:r>
      <w:r w:rsidRPr="00EA53B8">
        <w:t>centres</w:t>
      </w:r>
      <w:r w:rsidR="006E728E" w:rsidRPr="00EA53B8">
        <w:t xml:space="preserve"> </w:t>
      </w:r>
      <w:r w:rsidRPr="00EA53B8">
        <w:t>specializing</w:t>
      </w:r>
      <w:r w:rsidR="006E728E" w:rsidRPr="00EA53B8">
        <w:t xml:space="preserve"> </w:t>
      </w:r>
      <w:r w:rsidRPr="00EA53B8">
        <w:t>in</w:t>
      </w:r>
      <w:r w:rsidR="006E728E" w:rsidRPr="00EA53B8">
        <w:t xml:space="preserve"> </w:t>
      </w:r>
      <w:r w:rsidRPr="00EA53B8">
        <w:t>cardiology</w:t>
      </w:r>
      <w:r w:rsidR="006E728E" w:rsidRPr="00EA53B8">
        <w:t xml:space="preserve"> </w:t>
      </w:r>
      <w:r w:rsidRPr="00EA53B8">
        <w:t>and</w:t>
      </w:r>
      <w:r w:rsidR="006E728E" w:rsidRPr="00EA53B8">
        <w:t xml:space="preserve"> </w:t>
      </w:r>
      <w:r w:rsidRPr="00EA53B8">
        <w:t>heart</w:t>
      </w:r>
      <w:r w:rsidR="006E728E" w:rsidRPr="00EA53B8">
        <w:t xml:space="preserve"> </w:t>
      </w:r>
      <w:r w:rsidRPr="00EA53B8">
        <w:t>surgery,</w:t>
      </w:r>
      <w:r w:rsidR="006E728E" w:rsidRPr="00EA53B8">
        <w:t xml:space="preserve"> </w:t>
      </w:r>
      <w:r w:rsidRPr="00EA53B8">
        <w:t>obstetrics</w:t>
      </w:r>
      <w:r w:rsidR="006E728E" w:rsidRPr="00EA53B8">
        <w:t xml:space="preserve"> </w:t>
      </w:r>
      <w:r w:rsidRPr="00EA53B8">
        <w:t>and</w:t>
      </w:r>
      <w:r w:rsidR="006E728E" w:rsidRPr="00EA53B8">
        <w:t xml:space="preserve"> </w:t>
      </w:r>
      <w:r w:rsidRPr="00EA53B8">
        <w:t>gynaecology,</w:t>
      </w:r>
      <w:r w:rsidR="006E728E" w:rsidRPr="00EA53B8">
        <w:t xml:space="preserve"> </w:t>
      </w:r>
      <w:r w:rsidRPr="00EA53B8">
        <w:t>endocrinology,</w:t>
      </w:r>
      <w:r w:rsidR="006E728E" w:rsidRPr="00EA53B8">
        <w:t xml:space="preserve"> </w:t>
      </w:r>
      <w:r w:rsidRPr="00EA53B8">
        <w:t>urology,</w:t>
      </w:r>
      <w:r w:rsidR="006E728E" w:rsidRPr="00EA53B8">
        <w:t xml:space="preserve"> </w:t>
      </w:r>
      <w:r w:rsidRPr="00EA53B8">
        <w:t>pulmonology</w:t>
      </w:r>
      <w:r w:rsidR="006E728E" w:rsidRPr="00EA53B8">
        <w:t xml:space="preserve"> </w:t>
      </w:r>
      <w:r w:rsidRPr="00EA53B8">
        <w:t>and</w:t>
      </w:r>
      <w:r w:rsidR="006E728E" w:rsidRPr="00EA53B8">
        <w:t xml:space="preserve"> </w:t>
      </w:r>
      <w:r w:rsidRPr="00EA53B8">
        <w:t>other</w:t>
      </w:r>
      <w:r w:rsidR="006E728E" w:rsidRPr="00EA53B8">
        <w:t xml:space="preserve"> </w:t>
      </w:r>
      <w:r w:rsidRPr="00EA53B8">
        <w:t>fields,</w:t>
      </w:r>
      <w:r w:rsidR="006E728E" w:rsidRPr="00EA53B8">
        <w:t xml:space="preserve"> </w:t>
      </w:r>
      <w:r w:rsidRPr="00EA53B8">
        <w:t>staffed</w:t>
      </w:r>
      <w:r w:rsidR="006E728E" w:rsidRPr="00EA53B8">
        <w:t xml:space="preserve"> </w:t>
      </w:r>
      <w:r w:rsidRPr="00EA53B8">
        <w:t>by</w:t>
      </w:r>
      <w:r w:rsidR="006E728E" w:rsidRPr="00EA53B8">
        <w:t xml:space="preserve"> </w:t>
      </w:r>
      <w:r w:rsidRPr="00EA53B8">
        <w:t>highly</w:t>
      </w:r>
      <w:r w:rsidR="006E728E" w:rsidRPr="00EA53B8">
        <w:t xml:space="preserve"> </w:t>
      </w:r>
      <w:r w:rsidRPr="00EA53B8">
        <w:t>trained,</w:t>
      </w:r>
      <w:r w:rsidR="006E728E" w:rsidRPr="00EA53B8">
        <w:t xml:space="preserve"> </w:t>
      </w:r>
      <w:r w:rsidRPr="00EA53B8">
        <w:t>qualified</w:t>
      </w:r>
      <w:r w:rsidR="006E728E" w:rsidRPr="00EA53B8">
        <w:t xml:space="preserve"> </w:t>
      </w:r>
      <w:r w:rsidRPr="00EA53B8">
        <w:t>personnel.</w:t>
      </w:r>
      <w:r w:rsidR="006E728E" w:rsidRPr="00EA53B8">
        <w:t xml:space="preserve"> </w:t>
      </w:r>
    </w:p>
    <w:p w:rsidR="00A65557" w:rsidRPr="00EA53B8" w:rsidRDefault="00A65557" w:rsidP="00A65557">
      <w:pPr>
        <w:pStyle w:val="ParaNoG"/>
      </w:pPr>
      <w:r w:rsidRPr="00EA53B8">
        <w:t>The</w:t>
      </w:r>
      <w:r w:rsidR="006E728E" w:rsidRPr="00EA53B8">
        <w:t xml:space="preserve"> </w:t>
      </w:r>
      <w:r w:rsidRPr="00EA53B8">
        <w:t>improvement</w:t>
      </w:r>
      <w:r w:rsidR="006E728E" w:rsidRPr="00EA53B8">
        <w:t xml:space="preserve"> </w:t>
      </w:r>
      <w:r w:rsidRPr="00EA53B8">
        <w:t>of</w:t>
      </w:r>
      <w:r w:rsidR="006E728E" w:rsidRPr="00EA53B8">
        <w:t xml:space="preserve"> </w:t>
      </w:r>
      <w:r w:rsidRPr="00EA53B8">
        <w:t>the</w:t>
      </w:r>
      <w:r w:rsidR="006E728E" w:rsidRPr="00EA53B8">
        <w:t xml:space="preserve"> </w:t>
      </w:r>
      <w:r w:rsidRPr="00EA53B8">
        <w:t>health</w:t>
      </w:r>
      <w:r w:rsidR="006E728E" w:rsidRPr="00EA53B8">
        <w:t>-</w:t>
      </w:r>
      <w:r w:rsidRPr="00EA53B8">
        <w:t>care</w:t>
      </w:r>
      <w:r w:rsidR="006E728E" w:rsidRPr="00EA53B8">
        <w:t xml:space="preserve"> </w:t>
      </w:r>
      <w:r w:rsidRPr="00EA53B8">
        <w:t>system</w:t>
      </w:r>
      <w:r w:rsidR="006E728E" w:rsidRPr="00EA53B8">
        <w:t xml:space="preserve"> </w:t>
      </w:r>
      <w:r w:rsidRPr="00EA53B8">
        <w:t>had</w:t>
      </w:r>
      <w:r w:rsidR="006E728E" w:rsidRPr="00EA53B8">
        <w:t xml:space="preserve"> </w:t>
      </w:r>
      <w:r w:rsidRPr="00EA53B8">
        <w:t>involved</w:t>
      </w:r>
      <w:r w:rsidR="006E728E" w:rsidRPr="00EA53B8">
        <w:t xml:space="preserve"> </w:t>
      </w:r>
      <w:r w:rsidRPr="00EA53B8">
        <w:t>changes</w:t>
      </w:r>
      <w:r w:rsidR="006E728E" w:rsidRPr="00EA53B8">
        <w:t xml:space="preserve"> </w:t>
      </w:r>
      <w:r w:rsidRPr="00EA53B8">
        <w:t>in</w:t>
      </w:r>
      <w:r w:rsidR="006E728E" w:rsidRPr="00EA53B8">
        <w:t xml:space="preserve"> </w:t>
      </w:r>
      <w:r w:rsidRPr="00EA53B8">
        <w:t>the</w:t>
      </w:r>
      <w:r w:rsidR="006E728E" w:rsidRPr="00EA53B8">
        <w:t xml:space="preserve"> </w:t>
      </w:r>
      <w:r w:rsidRPr="00EA53B8">
        <w:t>thinking</w:t>
      </w:r>
      <w:r w:rsidR="006E728E" w:rsidRPr="00EA53B8">
        <w:t xml:space="preserve"> </w:t>
      </w:r>
      <w:r w:rsidRPr="00EA53B8">
        <w:t>and</w:t>
      </w:r>
      <w:r w:rsidR="006E728E" w:rsidRPr="00EA53B8">
        <w:t xml:space="preserve"> </w:t>
      </w:r>
      <w:r w:rsidRPr="00EA53B8">
        <w:t>consciousness</w:t>
      </w:r>
      <w:r w:rsidR="006E728E" w:rsidRPr="00EA53B8">
        <w:t xml:space="preserve"> </w:t>
      </w:r>
      <w:r w:rsidRPr="00EA53B8">
        <w:t>of</w:t>
      </w:r>
      <w:r w:rsidR="006E728E" w:rsidRPr="00EA53B8">
        <w:t xml:space="preserve"> </w:t>
      </w:r>
      <w:r w:rsidRPr="00EA53B8">
        <w:t>the</w:t>
      </w:r>
      <w:r w:rsidR="006E728E" w:rsidRPr="00EA53B8">
        <w:t xml:space="preserve"> </w:t>
      </w:r>
      <w:r w:rsidRPr="00EA53B8">
        <w:t>population.</w:t>
      </w:r>
      <w:r w:rsidR="006E728E" w:rsidRPr="00EA53B8">
        <w:t xml:space="preserve"> </w:t>
      </w:r>
      <w:r w:rsidRPr="00EA53B8">
        <w:t>The</w:t>
      </w:r>
      <w:r w:rsidR="006E728E" w:rsidRPr="00EA53B8">
        <w:t xml:space="preserve"> </w:t>
      </w:r>
      <w:r w:rsidRPr="00EA53B8">
        <w:t>transmission</w:t>
      </w:r>
      <w:r w:rsidR="006E728E" w:rsidRPr="00EA53B8">
        <w:t xml:space="preserve"> </w:t>
      </w:r>
      <w:r w:rsidRPr="00EA53B8">
        <w:t>of</w:t>
      </w:r>
      <w:r w:rsidR="006E728E" w:rsidRPr="00EA53B8">
        <w:t xml:space="preserve"> </w:t>
      </w:r>
      <w:r w:rsidRPr="00EA53B8">
        <w:t>congenital</w:t>
      </w:r>
      <w:r w:rsidR="006E728E" w:rsidRPr="00EA53B8">
        <w:t xml:space="preserve"> </w:t>
      </w:r>
      <w:r w:rsidRPr="00EA53B8">
        <w:t>diseases</w:t>
      </w:r>
      <w:r w:rsidR="006E728E" w:rsidRPr="00EA53B8">
        <w:t xml:space="preserve"> </w:t>
      </w:r>
      <w:r w:rsidRPr="00EA53B8">
        <w:t>had</w:t>
      </w:r>
      <w:r w:rsidR="006E728E" w:rsidRPr="00EA53B8">
        <w:t xml:space="preserve"> </w:t>
      </w:r>
      <w:r w:rsidRPr="00EA53B8">
        <w:t>been</w:t>
      </w:r>
      <w:r w:rsidR="006E728E" w:rsidRPr="00EA53B8">
        <w:t xml:space="preserve"> </w:t>
      </w:r>
      <w:r w:rsidRPr="00EA53B8">
        <w:t>reduced</w:t>
      </w:r>
      <w:r w:rsidR="006E728E" w:rsidRPr="00EA53B8">
        <w:t xml:space="preserve"> </w:t>
      </w:r>
      <w:r w:rsidRPr="00EA53B8">
        <w:t>through</w:t>
      </w:r>
      <w:r w:rsidR="006E728E" w:rsidRPr="00EA53B8">
        <w:t xml:space="preserve"> </w:t>
      </w:r>
      <w:r w:rsidRPr="00EA53B8">
        <w:t>the</w:t>
      </w:r>
      <w:r w:rsidR="006E728E" w:rsidRPr="00EA53B8">
        <w:t xml:space="preserve"> </w:t>
      </w:r>
      <w:r w:rsidRPr="00EA53B8">
        <w:t>introduction</w:t>
      </w:r>
      <w:r w:rsidR="006E728E" w:rsidRPr="00EA53B8">
        <w:t xml:space="preserve"> </w:t>
      </w:r>
      <w:r w:rsidRPr="00EA53B8">
        <w:t>of</w:t>
      </w:r>
      <w:r w:rsidR="006E728E" w:rsidRPr="00EA53B8">
        <w:t xml:space="preserve"> </w:t>
      </w:r>
      <w:r w:rsidRPr="00EA53B8">
        <w:t>mandatory</w:t>
      </w:r>
      <w:r w:rsidR="006E728E" w:rsidRPr="00EA53B8">
        <w:t xml:space="preserve"> </w:t>
      </w:r>
      <w:r w:rsidRPr="00EA53B8">
        <w:t>premarital</w:t>
      </w:r>
      <w:r w:rsidR="006E728E" w:rsidRPr="00EA53B8">
        <w:t xml:space="preserve"> </w:t>
      </w:r>
      <w:r w:rsidRPr="00EA53B8">
        <w:t>testing,</w:t>
      </w:r>
      <w:r w:rsidR="006E728E" w:rsidRPr="00EA53B8">
        <w:t xml:space="preserve"> </w:t>
      </w:r>
      <w:r w:rsidRPr="00EA53B8">
        <w:t>and</w:t>
      </w:r>
      <w:r w:rsidR="006E728E" w:rsidRPr="00EA53B8">
        <w:t xml:space="preserve"> </w:t>
      </w:r>
      <w:r w:rsidRPr="00EA53B8">
        <w:t>the</w:t>
      </w:r>
      <w:r w:rsidR="006E728E" w:rsidRPr="00EA53B8">
        <w:t xml:space="preserve"> </w:t>
      </w:r>
      <w:r w:rsidRPr="00EA53B8">
        <w:t>Government</w:t>
      </w:r>
      <w:r w:rsidR="006E728E" w:rsidRPr="00EA53B8">
        <w:t xml:space="preserve"> </w:t>
      </w:r>
      <w:r w:rsidRPr="00EA53B8">
        <w:t>was</w:t>
      </w:r>
      <w:r w:rsidR="006E728E" w:rsidRPr="00EA53B8">
        <w:t xml:space="preserve"> </w:t>
      </w:r>
      <w:r w:rsidRPr="00EA53B8">
        <w:t>encouraging</w:t>
      </w:r>
      <w:r w:rsidR="006E728E" w:rsidRPr="00EA53B8">
        <w:t xml:space="preserve"> </w:t>
      </w:r>
      <w:r w:rsidRPr="00EA53B8">
        <w:t>marriage</w:t>
      </w:r>
      <w:r w:rsidR="006E728E" w:rsidRPr="00EA53B8">
        <w:t xml:space="preserve"> </w:t>
      </w:r>
      <w:r w:rsidRPr="00EA53B8">
        <w:t>in</w:t>
      </w:r>
      <w:r w:rsidR="006E728E" w:rsidRPr="00EA53B8">
        <w:t xml:space="preserve"> </w:t>
      </w:r>
      <w:r w:rsidRPr="00EA53B8">
        <w:t>the</w:t>
      </w:r>
      <w:r w:rsidR="006E728E" w:rsidRPr="00EA53B8">
        <w:t xml:space="preserve"> </w:t>
      </w:r>
      <w:r w:rsidRPr="00EA53B8">
        <w:t>age</w:t>
      </w:r>
      <w:r w:rsidR="006E728E" w:rsidRPr="00EA53B8">
        <w:t xml:space="preserve"> </w:t>
      </w:r>
      <w:r w:rsidRPr="00EA53B8">
        <w:t>range</w:t>
      </w:r>
      <w:r w:rsidR="006E728E" w:rsidRPr="00EA53B8">
        <w:t xml:space="preserve"> </w:t>
      </w:r>
      <w:r w:rsidRPr="00EA53B8">
        <w:t>defined</w:t>
      </w:r>
      <w:r w:rsidR="006E728E" w:rsidRPr="00EA53B8">
        <w:t xml:space="preserve"> </w:t>
      </w:r>
      <w:r w:rsidRPr="00EA53B8">
        <w:t>by</w:t>
      </w:r>
      <w:r w:rsidR="006E728E" w:rsidRPr="00EA53B8">
        <w:t xml:space="preserve"> </w:t>
      </w:r>
      <w:r w:rsidRPr="00EA53B8">
        <w:t>the</w:t>
      </w:r>
      <w:r w:rsidR="006E728E" w:rsidRPr="00EA53B8">
        <w:t xml:space="preserve"> </w:t>
      </w:r>
      <w:r w:rsidRPr="00EA53B8">
        <w:t>World</w:t>
      </w:r>
      <w:r w:rsidR="006E728E" w:rsidRPr="00EA53B8">
        <w:t xml:space="preserve"> </w:t>
      </w:r>
      <w:r w:rsidRPr="00EA53B8">
        <w:t>Health</w:t>
      </w:r>
      <w:r w:rsidR="006E728E" w:rsidRPr="00EA53B8">
        <w:t xml:space="preserve"> </w:t>
      </w:r>
      <w:r w:rsidRPr="00EA53B8">
        <w:t>Organization</w:t>
      </w:r>
      <w:r w:rsidR="006E728E" w:rsidRPr="00EA53B8">
        <w:t xml:space="preserve"> (WHO) </w:t>
      </w:r>
      <w:r w:rsidRPr="00EA53B8">
        <w:t>as</w:t>
      </w:r>
      <w:r w:rsidR="006E728E" w:rsidRPr="00EA53B8">
        <w:t xml:space="preserve"> </w:t>
      </w:r>
      <w:r w:rsidRPr="00EA53B8">
        <w:t>optimal</w:t>
      </w:r>
      <w:r w:rsidR="006E728E" w:rsidRPr="00EA53B8">
        <w:t xml:space="preserve"> </w:t>
      </w:r>
      <w:r w:rsidRPr="00EA53B8">
        <w:t>for</w:t>
      </w:r>
      <w:r w:rsidR="006E728E" w:rsidRPr="00EA53B8">
        <w:t xml:space="preserve"> </w:t>
      </w:r>
      <w:r w:rsidR="006B4F7D" w:rsidRPr="00EA53B8">
        <w:t>child</w:t>
      </w:r>
      <w:r w:rsidRPr="00EA53B8">
        <w:t>bearing,</w:t>
      </w:r>
      <w:r w:rsidR="006E728E" w:rsidRPr="00EA53B8">
        <w:t xml:space="preserve"> </w:t>
      </w:r>
      <w:r w:rsidRPr="00EA53B8">
        <w:t>between</w:t>
      </w:r>
      <w:r w:rsidR="006E728E" w:rsidRPr="00EA53B8">
        <w:t xml:space="preserve"> </w:t>
      </w:r>
      <w:r w:rsidRPr="00EA53B8">
        <w:t>the</w:t>
      </w:r>
      <w:r w:rsidR="006E728E" w:rsidRPr="00EA53B8">
        <w:t xml:space="preserve"> </w:t>
      </w:r>
      <w:r w:rsidRPr="00EA53B8">
        <w:t>ages</w:t>
      </w:r>
      <w:r w:rsidR="006E728E" w:rsidRPr="00EA53B8">
        <w:t xml:space="preserve"> </w:t>
      </w:r>
      <w:r w:rsidRPr="00EA53B8">
        <w:t>of</w:t>
      </w:r>
      <w:r w:rsidR="006E728E" w:rsidRPr="00EA53B8">
        <w:t xml:space="preserve"> </w:t>
      </w:r>
      <w:r w:rsidRPr="00EA53B8">
        <w:t>18</w:t>
      </w:r>
      <w:r w:rsidR="006E728E" w:rsidRPr="00EA53B8">
        <w:t xml:space="preserve"> </w:t>
      </w:r>
      <w:r w:rsidRPr="00EA53B8">
        <w:t>and</w:t>
      </w:r>
      <w:r w:rsidR="006E728E" w:rsidRPr="00EA53B8">
        <w:t xml:space="preserve"> </w:t>
      </w:r>
      <w:r w:rsidRPr="00EA53B8">
        <w:t>30.</w:t>
      </w:r>
      <w:r w:rsidR="006E728E" w:rsidRPr="00EA53B8">
        <w:t xml:space="preserve"> </w:t>
      </w:r>
    </w:p>
    <w:p w:rsidR="00A65557" w:rsidRPr="00EA53B8" w:rsidRDefault="00A65557" w:rsidP="00A65557">
      <w:pPr>
        <w:pStyle w:val="ParaNoG"/>
      </w:pPr>
      <w:smartTag w:uri="urn:schemas-microsoft-com:office:smarttags" w:element="country-region">
        <w:smartTag w:uri="urn:schemas-microsoft-com:office:smarttags" w:element="place">
          <w:r w:rsidRPr="00EA53B8">
            <w:t>Uzbekistan</w:t>
          </w:r>
        </w:smartTag>
      </w:smartTag>
      <w:r w:rsidR="006E728E" w:rsidRPr="00EA53B8">
        <w:t xml:space="preserve"> </w:t>
      </w:r>
      <w:r w:rsidRPr="00EA53B8">
        <w:t>had</w:t>
      </w:r>
      <w:r w:rsidR="006E728E" w:rsidRPr="00EA53B8">
        <w:t xml:space="preserve"> </w:t>
      </w:r>
      <w:r w:rsidRPr="00EA53B8">
        <w:t>acceded</w:t>
      </w:r>
      <w:r w:rsidR="006E728E" w:rsidRPr="00EA53B8">
        <w:t xml:space="preserve"> </w:t>
      </w:r>
      <w:r w:rsidRPr="00EA53B8">
        <w:t>to</w:t>
      </w:r>
      <w:r w:rsidR="006E728E" w:rsidRPr="00EA53B8">
        <w:t xml:space="preserve"> </w:t>
      </w:r>
      <w:r w:rsidRPr="00EA53B8">
        <w:t>the</w:t>
      </w:r>
      <w:r w:rsidR="006E728E" w:rsidRPr="00EA53B8">
        <w:t xml:space="preserve"> WHO </w:t>
      </w:r>
      <w:r w:rsidRPr="00EA53B8">
        <w:t>Framework</w:t>
      </w:r>
      <w:r w:rsidR="006E728E" w:rsidRPr="00EA53B8">
        <w:t xml:space="preserve"> </w:t>
      </w:r>
      <w:r w:rsidRPr="00EA53B8">
        <w:t>Convention</w:t>
      </w:r>
      <w:r w:rsidR="006E728E" w:rsidRPr="00EA53B8">
        <w:t xml:space="preserve"> </w:t>
      </w:r>
      <w:r w:rsidRPr="00EA53B8">
        <w:t>on</w:t>
      </w:r>
      <w:r w:rsidR="006E728E" w:rsidRPr="00EA53B8">
        <w:t xml:space="preserve"> </w:t>
      </w:r>
      <w:r w:rsidRPr="00EA53B8">
        <w:t>Tobacco</w:t>
      </w:r>
      <w:r w:rsidR="006E728E" w:rsidRPr="00EA53B8">
        <w:t xml:space="preserve"> </w:t>
      </w:r>
      <w:r w:rsidRPr="00EA53B8">
        <w:t>Control</w:t>
      </w:r>
      <w:r w:rsidR="006E728E" w:rsidRPr="00EA53B8">
        <w:t xml:space="preserve"> </w:t>
      </w:r>
      <w:r w:rsidRPr="00EA53B8">
        <w:t>and</w:t>
      </w:r>
      <w:r w:rsidR="006E728E" w:rsidRPr="00EA53B8">
        <w:t xml:space="preserve"> </w:t>
      </w:r>
      <w:r w:rsidRPr="00EA53B8">
        <w:t>had</w:t>
      </w:r>
      <w:r w:rsidR="006E728E" w:rsidRPr="00EA53B8">
        <w:t xml:space="preserve"> </w:t>
      </w:r>
      <w:r w:rsidRPr="00EA53B8">
        <w:t>adopted</w:t>
      </w:r>
      <w:r w:rsidR="006E728E" w:rsidRPr="00EA53B8">
        <w:t xml:space="preserve"> </w:t>
      </w:r>
      <w:r w:rsidRPr="00EA53B8">
        <w:t>regulations</w:t>
      </w:r>
      <w:r w:rsidR="006E728E" w:rsidRPr="00EA53B8">
        <w:t xml:space="preserve"> </w:t>
      </w:r>
      <w:r w:rsidRPr="00EA53B8">
        <w:t>to</w:t>
      </w:r>
      <w:r w:rsidR="006E728E" w:rsidRPr="00EA53B8">
        <w:t xml:space="preserve"> </w:t>
      </w:r>
      <w:r w:rsidRPr="00EA53B8">
        <w:t>restrict</w:t>
      </w:r>
      <w:r w:rsidR="006E728E" w:rsidRPr="00EA53B8">
        <w:t xml:space="preserve"> </w:t>
      </w:r>
      <w:r w:rsidRPr="00EA53B8">
        <w:t>the</w:t>
      </w:r>
      <w:r w:rsidR="006E728E" w:rsidRPr="00EA53B8">
        <w:t xml:space="preserve"> </w:t>
      </w:r>
      <w:r w:rsidRPr="00EA53B8">
        <w:t>sale</w:t>
      </w:r>
      <w:r w:rsidR="006E728E" w:rsidRPr="00EA53B8">
        <w:t xml:space="preserve"> </w:t>
      </w:r>
      <w:r w:rsidRPr="00EA53B8">
        <w:t>and</w:t>
      </w:r>
      <w:r w:rsidR="006E728E" w:rsidRPr="00EA53B8">
        <w:t xml:space="preserve"> </w:t>
      </w:r>
      <w:r w:rsidRPr="00EA53B8">
        <w:t>consumption</w:t>
      </w:r>
      <w:r w:rsidR="006E728E" w:rsidRPr="00EA53B8">
        <w:t xml:space="preserve"> </w:t>
      </w:r>
      <w:r w:rsidRPr="00EA53B8">
        <w:t>of</w:t>
      </w:r>
      <w:r w:rsidR="006E728E" w:rsidRPr="00EA53B8">
        <w:t xml:space="preserve"> </w:t>
      </w:r>
      <w:r w:rsidRPr="00EA53B8">
        <w:t>alcohol</w:t>
      </w:r>
      <w:r w:rsidR="006E728E" w:rsidRPr="00EA53B8">
        <w:t xml:space="preserve"> </w:t>
      </w:r>
      <w:r w:rsidRPr="00EA53B8">
        <w:t>and</w:t>
      </w:r>
      <w:r w:rsidR="006E728E" w:rsidRPr="00EA53B8">
        <w:t xml:space="preserve"> </w:t>
      </w:r>
      <w:r w:rsidRPr="00EA53B8">
        <w:t>tobacco</w:t>
      </w:r>
      <w:r w:rsidR="006E728E" w:rsidRPr="00EA53B8">
        <w:t xml:space="preserve"> </w:t>
      </w:r>
      <w:r w:rsidRPr="00EA53B8">
        <w:t>products</w:t>
      </w:r>
      <w:r w:rsidR="006E728E" w:rsidRPr="00EA53B8">
        <w:t xml:space="preserve"> </w:t>
      </w:r>
      <w:r w:rsidRPr="00EA53B8">
        <w:t>and</w:t>
      </w:r>
      <w:r w:rsidR="006E728E" w:rsidRPr="00EA53B8">
        <w:t xml:space="preserve"> </w:t>
      </w:r>
      <w:r w:rsidRPr="00EA53B8">
        <w:t>ensure</w:t>
      </w:r>
      <w:r w:rsidR="006E728E" w:rsidRPr="00EA53B8">
        <w:t xml:space="preserve"> </w:t>
      </w:r>
      <w:r w:rsidRPr="00EA53B8">
        <w:t>the</w:t>
      </w:r>
      <w:r w:rsidR="006E728E" w:rsidRPr="00EA53B8">
        <w:t xml:space="preserve"> </w:t>
      </w:r>
      <w:r w:rsidRPr="00EA53B8">
        <w:t>inclusion</w:t>
      </w:r>
      <w:r w:rsidR="006E728E" w:rsidRPr="00EA53B8">
        <w:t xml:space="preserve"> </w:t>
      </w:r>
      <w:r w:rsidRPr="00EA53B8">
        <w:t>of</w:t>
      </w:r>
      <w:r w:rsidR="006E728E" w:rsidRPr="00EA53B8">
        <w:t xml:space="preserve"> </w:t>
      </w:r>
      <w:r w:rsidRPr="00EA53B8">
        <w:t>appropriate</w:t>
      </w:r>
      <w:r w:rsidR="006E728E" w:rsidRPr="00EA53B8">
        <w:t xml:space="preserve"> </w:t>
      </w:r>
      <w:r w:rsidRPr="00EA53B8">
        <w:t>health</w:t>
      </w:r>
      <w:r w:rsidR="006E728E" w:rsidRPr="00EA53B8">
        <w:t xml:space="preserve"> </w:t>
      </w:r>
      <w:r w:rsidRPr="00EA53B8">
        <w:t>warnings</w:t>
      </w:r>
      <w:r w:rsidR="006E728E" w:rsidRPr="00EA53B8">
        <w:t xml:space="preserve"> </w:t>
      </w:r>
      <w:r w:rsidRPr="00EA53B8">
        <w:t>on</w:t>
      </w:r>
      <w:r w:rsidR="006E728E" w:rsidRPr="00EA53B8">
        <w:t xml:space="preserve"> </w:t>
      </w:r>
      <w:r w:rsidRPr="00EA53B8">
        <w:t>packaging.</w:t>
      </w:r>
      <w:r w:rsidR="006E728E" w:rsidRPr="00EA53B8">
        <w:t xml:space="preserve"> </w:t>
      </w:r>
      <w:r w:rsidRPr="00EA53B8">
        <w:t>Educational</w:t>
      </w:r>
      <w:r w:rsidR="006E728E" w:rsidRPr="00EA53B8">
        <w:t xml:space="preserve"> </w:t>
      </w:r>
      <w:r w:rsidRPr="00EA53B8">
        <w:t>institutions</w:t>
      </w:r>
      <w:r w:rsidR="006E728E" w:rsidRPr="00EA53B8">
        <w:t xml:space="preserve"> </w:t>
      </w:r>
      <w:r w:rsidRPr="00EA53B8">
        <w:t>offered</w:t>
      </w:r>
      <w:r w:rsidR="006E728E" w:rsidRPr="00EA53B8">
        <w:t xml:space="preserve"> </w:t>
      </w:r>
      <w:r w:rsidRPr="00EA53B8">
        <w:t>training</w:t>
      </w:r>
      <w:r w:rsidR="006E728E" w:rsidRPr="00EA53B8">
        <w:t xml:space="preserve"> </w:t>
      </w:r>
      <w:r w:rsidRPr="00EA53B8">
        <w:t>to</w:t>
      </w:r>
      <w:r w:rsidR="006E728E" w:rsidRPr="00EA53B8">
        <w:t xml:space="preserve"> </w:t>
      </w:r>
      <w:r w:rsidRPr="00EA53B8">
        <w:t>promote</w:t>
      </w:r>
      <w:r w:rsidR="006E728E" w:rsidRPr="00EA53B8">
        <w:t xml:space="preserve"> </w:t>
      </w:r>
      <w:r w:rsidRPr="00EA53B8">
        <w:t>healthy</w:t>
      </w:r>
      <w:r w:rsidR="006E728E" w:rsidRPr="00EA53B8">
        <w:t xml:space="preserve"> </w:t>
      </w:r>
      <w:r w:rsidRPr="00EA53B8">
        <w:t>lifestyles</w:t>
      </w:r>
      <w:r w:rsidR="006E728E" w:rsidRPr="00EA53B8">
        <w:t xml:space="preserve"> </w:t>
      </w:r>
      <w:r w:rsidRPr="00EA53B8">
        <w:t>and</w:t>
      </w:r>
      <w:r w:rsidR="006E728E" w:rsidRPr="00EA53B8">
        <w:t xml:space="preserve"> </w:t>
      </w:r>
      <w:r w:rsidRPr="00EA53B8">
        <w:t>ran</w:t>
      </w:r>
      <w:r w:rsidR="006E728E" w:rsidRPr="00EA53B8">
        <w:t xml:space="preserve"> </w:t>
      </w:r>
      <w:r w:rsidRPr="00EA53B8">
        <w:t>seminars</w:t>
      </w:r>
      <w:r w:rsidR="006E728E" w:rsidRPr="00EA53B8">
        <w:t xml:space="preserve"> </w:t>
      </w:r>
      <w:r w:rsidRPr="00EA53B8">
        <w:t>on</w:t>
      </w:r>
      <w:r w:rsidR="006E728E" w:rsidRPr="00EA53B8">
        <w:t xml:space="preserve"> </w:t>
      </w:r>
      <w:r w:rsidRPr="00EA53B8">
        <w:t>the</w:t>
      </w:r>
      <w:r w:rsidR="006E728E" w:rsidRPr="00EA53B8">
        <w:t xml:space="preserve"> </w:t>
      </w:r>
      <w:r w:rsidRPr="00EA53B8">
        <w:t>prevention</w:t>
      </w:r>
      <w:r w:rsidR="006E728E" w:rsidRPr="00EA53B8">
        <w:t xml:space="preserve"> </w:t>
      </w:r>
      <w:r w:rsidRPr="00EA53B8">
        <w:t>of</w:t>
      </w:r>
      <w:r w:rsidR="006E728E" w:rsidRPr="00EA53B8">
        <w:t xml:space="preserve"> </w:t>
      </w:r>
      <w:r w:rsidRPr="00EA53B8">
        <w:t>drug</w:t>
      </w:r>
      <w:r w:rsidR="006E728E" w:rsidRPr="00EA53B8">
        <w:t xml:space="preserve"> </w:t>
      </w:r>
      <w:r w:rsidRPr="00EA53B8">
        <w:t>abuse</w:t>
      </w:r>
      <w:r w:rsidR="006E728E" w:rsidRPr="00EA53B8">
        <w:t xml:space="preserve"> </w:t>
      </w:r>
      <w:r w:rsidRPr="00EA53B8">
        <w:t>and</w:t>
      </w:r>
      <w:r w:rsidR="006E728E" w:rsidRPr="00EA53B8">
        <w:t xml:space="preserve"> </w:t>
      </w:r>
      <w:r w:rsidRPr="00EA53B8">
        <w:t>HIV/AIDS</w:t>
      </w:r>
      <w:r w:rsidR="006E728E" w:rsidRPr="00EA53B8">
        <w:t xml:space="preserve"> </w:t>
      </w:r>
      <w:r w:rsidRPr="00EA53B8">
        <w:t>for</w:t>
      </w:r>
      <w:r w:rsidR="006E728E" w:rsidRPr="00EA53B8">
        <w:t xml:space="preserve"> </w:t>
      </w:r>
      <w:r w:rsidRPr="00EA53B8">
        <w:t>which</w:t>
      </w:r>
      <w:r w:rsidR="006E728E" w:rsidRPr="00EA53B8">
        <w:t xml:space="preserve"> </w:t>
      </w:r>
      <w:r w:rsidRPr="00EA53B8">
        <w:t>young</w:t>
      </w:r>
      <w:r w:rsidR="006E728E" w:rsidRPr="00EA53B8">
        <w:t xml:space="preserve"> </w:t>
      </w:r>
      <w:r w:rsidRPr="00EA53B8">
        <w:t>persons</w:t>
      </w:r>
      <w:r w:rsidR="006E728E" w:rsidRPr="00EA53B8">
        <w:t xml:space="preserve"> </w:t>
      </w:r>
      <w:r w:rsidRPr="00EA53B8">
        <w:t>constituted</w:t>
      </w:r>
      <w:r w:rsidR="006E728E" w:rsidRPr="00EA53B8">
        <w:t xml:space="preserve"> </w:t>
      </w:r>
      <w:r w:rsidRPr="00EA53B8">
        <w:t>the</w:t>
      </w:r>
      <w:r w:rsidR="006E728E" w:rsidRPr="00EA53B8">
        <w:t xml:space="preserve"> </w:t>
      </w:r>
      <w:r w:rsidRPr="00EA53B8">
        <w:t>primary</w:t>
      </w:r>
      <w:r w:rsidR="006E728E" w:rsidRPr="00EA53B8">
        <w:t xml:space="preserve"> </w:t>
      </w:r>
      <w:r w:rsidRPr="00EA53B8">
        <w:t>target</w:t>
      </w:r>
      <w:r w:rsidR="006E728E" w:rsidRPr="00EA53B8">
        <w:t xml:space="preserve"> </w:t>
      </w:r>
      <w:r w:rsidRPr="00EA53B8">
        <w:t>audience.</w:t>
      </w:r>
      <w:r w:rsidR="006E728E" w:rsidRPr="00EA53B8">
        <w:t xml:space="preserve"> </w:t>
      </w:r>
    </w:p>
    <w:p w:rsidR="00121719" w:rsidRPr="00EA53B8" w:rsidRDefault="00A65557" w:rsidP="006E728E">
      <w:pPr>
        <w:pStyle w:val="ParaNoG"/>
      </w:pPr>
      <w:r w:rsidRPr="00EA53B8">
        <w:t>With</w:t>
      </w:r>
      <w:r w:rsidR="006E728E" w:rsidRPr="00EA53B8">
        <w:t xml:space="preserve"> </w:t>
      </w:r>
      <w:r w:rsidRPr="00EA53B8">
        <w:t>technical</w:t>
      </w:r>
      <w:r w:rsidR="006E728E" w:rsidRPr="00EA53B8">
        <w:t xml:space="preserve"> </w:t>
      </w:r>
      <w:r w:rsidRPr="00EA53B8">
        <w:t>support</w:t>
      </w:r>
      <w:r w:rsidR="006E728E" w:rsidRPr="00EA53B8">
        <w:t xml:space="preserve"> </w:t>
      </w:r>
      <w:r w:rsidRPr="00EA53B8">
        <w:t>from</w:t>
      </w:r>
      <w:r w:rsidR="006E728E" w:rsidRPr="00EA53B8">
        <w:t xml:space="preserve"> </w:t>
      </w:r>
      <w:r w:rsidRPr="00EA53B8">
        <w:t>the</w:t>
      </w:r>
      <w:r w:rsidR="006E728E" w:rsidRPr="00EA53B8">
        <w:t xml:space="preserve"> </w:t>
      </w:r>
      <w:r w:rsidRPr="00EA53B8">
        <w:t>WHO</w:t>
      </w:r>
      <w:r w:rsidR="006E728E" w:rsidRPr="00EA53B8">
        <w:t xml:space="preserve"> Regional Office</w:t>
      </w:r>
      <w:r w:rsidRPr="00EA53B8">
        <w:t>,</w:t>
      </w:r>
      <w:r w:rsidR="006E728E" w:rsidRPr="00EA53B8">
        <w:t xml:space="preserve"> </w:t>
      </w:r>
      <w:r w:rsidRPr="00EA53B8">
        <w:t>the</w:t>
      </w:r>
      <w:r w:rsidR="006E728E" w:rsidRPr="00EA53B8">
        <w:t xml:space="preserve"> </w:t>
      </w:r>
      <w:r w:rsidRPr="00EA53B8">
        <w:t>authorities</w:t>
      </w:r>
      <w:r w:rsidR="006E728E" w:rsidRPr="00EA53B8">
        <w:t xml:space="preserve"> </w:t>
      </w:r>
      <w:r w:rsidRPr="00EA53B8">
        <w:t>had</w:t>
      </w:r>
      <w:r w:rsidR="006E728E" w:rsidRPr="00EA53B8">
        <w:t xml:space="preserve"> </w:t>
      </w:r>
      <w:r w:rsidRPr="00EA53B8">
        <w:t>drafted</w:t>
      </w:r>
      <w:r w:rsidR="006E728E" w:rsidRPr="00EA53B8">
        <w:t xml:space="preserve"> </w:t>
      </w:r>
      <w:r w:rsidRPr="00EA53B8">
        <w:t>a</w:t>
      </w:r>
      <w:r w:rsidR="006E728E" w:rsidRPr="00EA53B8">
        <w:t xml:space="preserve"> </w:t>
      </w:r>
      <w:r w:rsidRPr="00EA53B8">
        <w:t>national</w:t>
      </w:r>
      <w:r w:rsidR="006E728E" w:rsidRPr="00EA53B8">
        <w:t xml:space="preserve"> </w:t>
      </w:r>
      <w:r w:rsidRPr="00EA53B8">
        <w:t>plan</w:t>
      </w:r>
      <w:r w:rsidR="006E728E" w:rsidRPr="00EA53B8">
        <w:t xml:space="preserve"> </w:t>
      </w:r>
      <w:r w:rsidRPr="00EA53B8">
        <w:t>to</w:t>
      </w:r>
      <w:r w:rsidR="006E728E" w:rsidRPr="00EA53B8">
        <w:t xml:space="preserve"> </w:t>
      </w:r>
      <w:r w:rsidRPr="00EA53B8">
        <w:t>combat</w:t>
      </w:r>
      <w:r w:rsidR="006E728E" w:rsidRPr="00EA53B8">
        <w:t xml:space="preserve"> </w:t>
      </w:r>
      <w:r w:rsidRPr="00EA53B8">
        <w:t>non-infectious</w:t>
      </w:r>
      <w:r w:rsidR="006E728E" w:rsidRPr="00EA53B8">
        <w:t xml:space="preserve"> </w:t>
      </w:r>
      <w:r w:rsidRPr="00EA53B8">
        <w:t>diseases</w:t>
      </w:r>
      <w:r w:rsidR="006E728E" w:rsidRPr="00EA53B8">
        <w:t xml:space="preserve"> </w:t>
      </w:r>
      <w:r w:rsidRPr="00EA53B8">
        <w:t>which</w:t>
      </w:r>
      <w:r w:rsidR="006E728E" w:rsidRPr="00EA53B8">
        <w:t xml:space="preserve"> </w:t>
      </w:r>
      <w:r w:rsidRPr="00EA53B8">
        <w:t>covered</w:t>
      </w:r>
      <w:r w:rsidR="006E728E" w:rsidRPr="00EA53B8">
        <w:t xml:space="preserve"> </w:t>
      </w:r>
      <w:r w:rsidRPr="00EA53B8">
        <w:t>the</w:t>
      </w:r>
      <w:r w:rsidR="006E728E" w:rsidRPr="00EA53B8">
        <w:t xml:space="preserve"> </w:t>
      </w:r>
      <w:r w:rsidRPr="00EA53B8">
        <w:t>problems</w:t>
      </w:r>
      <w:r w:rsidR="006E728E" w:rsidRPr="00EA53B8">
        <w:t xml:space="preserve"> </w:t>
      </w:r>
      <w:r w:rsidRPr="00EA53B8">
        <w:t>associated</w:t>
      </w:r>
      <w:r w:rsidR="006E728E" w:rsidRPr="00EA53B8">
        <w:t xml:space="preserve"> </w:t>
      </w:r>
      <w:r w:rsidRPr="00EA53B8">
        <w:t>with</w:t>
      </w:r>
      <w:r w:rsidR="006E728E" w:rsidRPr="00EA53B8">
        <w:t xml:space="preserve"> </w:t>
      </w:r>
      <w:r w:rsidRPr="00EA53B8">
        <w:t>alcohol</w:t>
      </w:r>
      <w:r w:rsidR="006E728E" w:rsidRPr="00EA53B8">
        <w:t xml:space="preserve"> </w:t>
      </w:r>
      <w:r w:rsidRPr="00EA53B8">
        <w:t>and</w:t>
      </w:r>
      <w:r w:rsidR="006E728E" w:rsidRPr="00EA53B8">
        <w:t xml:space="preserve"> </w:t>
      </w:r>
      <w:r w:rsidRPr="00EA53B8">
        <w:t>drug</w:t>
      </w:r>
      <w:r w:rsidR="006E728E" w:rsidRPr="00EA53B8">
        <w:t xml:space="preserve"> </w:t>
      </w:r>
      <w:r w:rsidRPr="00EA53B8">
        <w:t>abuse</w:t>
      </w:r>
      <w:r w:rsidR="006E728E" w:rsidRPr="00EA53B8">
        <w:t xml:space="preserve"> </w:t>
      </w:r>
      <w:r w:rsidRPr="00EA53B8">
        <w:t>and</w:t>
      </w:r>
      <w:r w:rsidR="006E728E" w:rsidRPr="00EA53B8">
        <w:t xml:space="preserve"> </w:t>
      </w:r>
      <w:r w:rsidRPr="00EA53B8">
        <w:t>was</w:t>
      </w:r>
      <w:r w:rsidR="006E728E" w:rsidRPr="00EA53B8">
        <w:t xml:space="preserve"> </w:t>
      </w:r>
      <w:r w:rsidRPr="00EA53B8">
        <w:t>based</w:t>
      </w:r>
      <w:r w:rsidR="006E728E" w:rsidRPr="00EA53B8">
        <w:t xml:space="preserve"> </w:t>
      </w:r>
      <w:r w:rsidRPr="00EA53B8">
        <w:t>on</w:t>
      </w:r>
      <w:r w:rsidR="006E728E" w:rsidRPr="00EA53B8">
        <w:t xml:space="preserve"> </w:t>
      </w:r>
      <w:r w:rsidRPr="00EA53B8">
        <w:t>the</w:t>
      </w:r>
      <w:r w:rsidR="006E728E" w:rsidRPr="00EA53B8">
        <w:t xml:space="preserve"> </w:t>
      </w:r>
      <w:r w:rsidRPr="00EA53B8">
        <w:t>WHO</w:t>
      </w:r>
      <w:r w:rsidR="006E728E" w:rsidRPr="00EA53B8">
        <w:t xml:space="preserve"> </w:t>
      </w:r>
      <w:r w:rsidRPr="00EA53B8">
        <w:t>STEPwise</w:t>
      </w:r>
      <w:r w:rsidR="006E728E" w:rsidRPr="00EA53B8">
        <w:t xml:space="preserve"> </w:t>
      </w:r>
      <w:r w:rsidRPr="00EA53B8">
        <w:t>approach</w:t>
      </w:r>
      <w:r w:rsidR="006E728E" w:rsidRPr="00EA53B8">
        <w:t xml:space="preserve"> </w:t>
      </w:r>
      <w:r w:rsidRPr="00EA53B8">
        <w:t>to</w:t>
      </w:r>
      <w:r w:rsidR="006E728E" w:rsidRPr="00EA53B8">
        <w:t xml:space="preserve"> </w:t>
      </w:r>
      <w:r w:rsidRPr="00EA53B8">
        <w:t>surveillance</w:t>
      </w:r>
      <w:r w:rsidR="006E728E" w:rsidRPr="00EA53B8">
        <w:t xml:space="preserve"> </w:t>
      </w:r>
      <w:r w:rsidRPr="00EA53B8">
        <w:t>(STEPS).</w:t>
      </w:r>
      <w:r w:rsidR="006E728E" w:rsidRPr="00EA53B8">
        <w:t xml:space="preserve"> </w:t>
      </w:r>
      <w:r w:rsidRPr="00EA53B8">
        <w:t>Also</w:t>
      </w:r>
      <w:r w:rsidR="006E728E" w:rsidRPr="00EA53B8">
        <w:t xml:space="preserve"> </w:t>
      </w:r>
      <w:r w:rsidRPr="00EA53B8">
        <w:t>with</w:t>
      </w:r>
      <w:r w:rsidR="006E728E" w:rsidRPr="00EA53B8">
        <w:t xml:space="preserve"> </w:t>
      </w:r>
      <w:r w:rsidRPr="00EA53B8">
        <w:t>WHO</w:t>
      </w:r>
      <w:r w:rsidR="006E728E" w:rsidRPr="00EA53B8">
        <w:t xml:space="preserve"> </w:t>
      </w:r>
      <w:r w:rsidRPr="00EA53B8">
        <w:t>support,</w:t>
      </w:r>
      <w:r w:rsidR="006E728E" w:rsidRPr="00EA53B8">
        <w:t xml:space="preserve"> </w:t>
      </w:r>
      <w:r w:rsidRPr="00EA53B8">
        <w:t>clinical</w:t>
      </w:r>
      <w:r w:rsidR="006E728E" w:rsidRPr="00EA53B8">
        <w:t xml:space="preserve"> </w:t>
      </w:r>
      <w:r w:rsidRPr="00EA53B8">
        <w:t>guidance</w:t>
      </w:r>
      <w:r w:rsidR="006E728E" w:rsidRPr="00EA53B8">
        <w:t xml:space="preserve"> </w:t>
      </w:r>
      <w:r w:rsidRPr="00EA53B8">
        <w:t>for</w:t>
      </w:r>
      <w:r w:rsidR="006E728E" w:rsidRPr="00EA53B8">
        <w:t xml:space="preserve"> </w:t>
      </w:r>
      <w:r w:rsidRPr="00EA53B8">
        <w:t>the</w:t>
      </w:r>
      <w:r w:rsidR="006E728E" w:rsidRPr="00EA53B8">
        <w:t xml:space="preserve"> </w:t>
      </w:r>
      <w:r w:rsidRPr="00EA53B8">
        <w:t>treatment</w:t>
      </w:r>
      <w:r w:rsidR="006E728E" w:rsidRPr="00EA53B8">
        <w:t xml:space="preserve"> </w:t>
      </w:r>
      <w:r w:rsidRPr="00EA53B8">
        <w:t>of</w:t>
      </w:r>
      <w:r w:rsidR="006E728E" w:rsidRPr="00EA53B8">
        <w:t xml:space="preserve"> </w:t>
      </w:r>
      <w:r w:rsidRPr="00EA53B8">
        <w:t>such</w:t>
      </w:r>
      <w:r w:rsidR="006E728E" w:rsidRPr="00EA53B8">
        <w:t xml:space="preserve"> </w:t>
      </w:r>
      <w:r w:rsidRPr="00EA53B8">
        <w:t>diseases</w:t>
      </w:r>
      <w:r w:rsidR="006E728E" w:rsidRPr="00EA53B8">
        <w:t xml:space="preserve"> </w:t>
      </w:r>
      <w:r w:rsidRPr="00EA53B8">
        <w:t>was</w:t>
      </w:r>
      <w:r w:rsidR="006E728E" w:rsidRPr="00EA53B8">
        <w:t xml:space="preserve"> </w:t>
      </w:r>
      <w:r w:rsidRPr="00EA53B8">
        <w:t>being</w:t>
      </w:r>
      <w:r w:rsidR="006E728E" w:rsidRPr="00EA53B8">
        <w:t xml:space="preserve"> </w:t>
      </w:r>
      <w:r w:rsidRPr="00EA53B8">
        <w:t>formulated</w:t>
      </w:r>
      <w:r w:rsidR="006E728E" w:rsidRPr="00EA53B8">
        <w:t xml:space="preserve"> </w:t>
      </w:r>
      <w:r w:rsidRPr="00EA53B8">
        <w:t>and</w:t>
      </w:r>
      <w:r w:rsidR="006E728E" w:rsidRPr="00EA53B8">
        <w:t xml:space="preserve"> </w:t>
      </w:r>
      <w:r w:rsidRPr="00EA53B8">
        <w:t>research</w:t>
      </w:r>
      <w:r w:rsidR="006E728E" w:rsidRPr="00EA53B8">
        <w:t xml:space="preserve"> into tobacco abuse among school</w:t>
      </w:r>
      <w:r w:rsidRPr="00EA53B8">
        <w:t>children,</w:t>
      </w:r>
      <w:r w:rsidR="006E728E" w:rsidRPr="00EA53B8">
        <w:t xml:space="preserve"> </w:t>
      </w:r>
      <w:r w:rsidRPr="00EA53B8">
        <w:t>particularly</w:t>
      </w:r>
      <w:r w:rsidR="006E728E" w:rsidRPr="00EA53B8">
        <w:t xml:space="preserve"> </w:t>
      </w:r>
      <w:r w:rsidRPr="00EA53B8">
        <w:t>those</w:t>
      </w:r>
      <w:r w:rsidR="006E728E" w:rsidRPr="00EA53B8">
        <w:t xml:space="preserve"> </w:t>
      </w:r>
      <w:r w:rsidRPr="00EA53B8">
        <w:t>between</w:t>
      </w:r>
      <w:r w:rsidR="006E728E" w:rsidRPr="00EA53B8">
        <w:t xml:space="preserve"> the ages of </w:t>
      </w:r>
      <w:r w:rsidRPr="00EA53B8">
        <w:t>13</w:t>
      </w:r>
      <w:r w:rsidR="006E728E" w:rsidRPr="00EA53B8">
        <w:t xml:space="preserve"> and </w:t>
      </w:r>
      <w:r w:rsidRPr="00EA53B8">
        <w:t>15</w:t>
      </w:r>
      <w:r w:rsidR="006B4F7D" w:rsidRPr="00EA53B8">
        <w:t>,</w:t>
      </w:r>
      <w:r w:rsidR="006E728E" w:rsidRPr="00EA53B8">
        <w:t xml:space="preserve"> </w:t>
      </w:r>
      <w:r w:rsidRPr="00EA53B8">
        <w:t>was</w:t>
      </w:r>
      <w:r w:rsidR="006E728E" w:rsidRPr="00EA53B8">
        <w:t xml:space="preserve"> </w:t>
      </w:r>
      <w:r w:rsidRPr="00EA53B8">
        <w:t>under</w:t>
      </w:r>
      <w:r w:rsidR="006E728E" w:rsidRPr="00EA53B8">
        <w:t xml:space="preserve"> </w:t>
      </w:r>
      <w:r w:rsidRPr="00EA53B8">
        <w:t>way.</w:t>
      </w:r>
    </w:p>
    <w:p w:rsidR="005306E7" w:rsidRPr="00EA53B8" w:rsidRDefault="005306E7" w:rsidP="005306E7">
      <w:pPr>
        <w:pStyle w:val="ParaNoG"/>
        <w:tabs>
          <w:tab w:val="num" w:pos="0"/>
        </w:tabs>
      </w:pPr>
      <w:r w:rsidRPr="00EA53B8">
        <w:t xml:space="preserve">A recent Ministry of Health decree established the level of care and assistance that should be offered to drug users. Consultations and treatment were provided free of charge while maintaining confidentiality and anonymity, if desired, in order to prevent stigmatization, particularly for HIV/AIDS sufferers. A medical and social rehabilitation programme encompassing individual and group psychotherapy was available to motivate former substance abusers and support their reintegration within the labour market. Some institutions also offered labour therapy, under which patients had the opportunity to learn specific skills such as shoemaking. </w:t>
      </w:r>
    </w:p>
    <w:p w:rsidR="005306E7" w:rsidRPr="00EA53B8" w:rsidRDefault="005306E7" w:rsidP="005306E7">
      <w:pPr>
        <w:pStyle w:val="ParaNoG"/>
      </w:pPr>
      <w:r w:rsidRPr="00EA53B8">
        <w:t xml:space="preserve">A pilot opioid substitution therapy programme had begun in 2006 and ended in 2011. In view of its success, the Government planned to extend the pilot into the regions, particularly those bordering </w:t>
      </w:r>
      <w:smartTag w:uri="urn:schemas-microsoft-com:office:smarttags" w:element="country-region">
        <w:smartTag w:uri="urn:schemas-microsoft-com:office:smarttags" w:element="place">
          <w:r w:rsidRPr="00EA53B8">
            <w:t>Afghanistan</w:t>
          </w:r>
        </w:smartTag>
      </w:smartTag>
      <w:r w:rsidRPr="00EA53B8">
        <w:t xml:space="preserve"> where the risk of drug trafficking was greatest. Alternative treatments such as cognitive behavioural therapy were also offered to drug-dependent persons to help to optimize their physical, mental and social rehabilitation. Between 3,000 and 4,000 substance abusers received treatment each year, contributing to a downtrend in drug dependency, particularly among young persons, and a parallel decline in HIV infection. </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r w:rsidRPr="00EA53B8">
          <w:t>Uzbekistan</w:t>
        </w:r>
      </w:smartTag>
      <w:r w:rsidRPr="00EA53B8">
        <w:t>) drew the Committee</w:t>
      </w:r>
      <w:r w:rsidR="00EA53B8">
        <w:t>’</w:t>
      </w:r>
      <w:r w:rsidRPr="00EA53B8">
        <w:t xml:space="preserve">s attention to document A/66/648, which provided details of an international symposium on mother and child health care held at </w:t>
      </w:r>
      <w:smartTag w:uri="urn:schemas-microsoft-com:office:smarttags" w:element="place">
        <w:smartTag w:uri="urn:schemas-microsoft-com:office:smarttags" w:element="City">
          <w:r w:rsidRPr="00EA53B8">
            <w:t>Tashkent</w:t>
          </w:r>
        </w:smartTag>
      </w:smartTag>
      <w:r w:rsidRPr="00EA53B8">
        <w:t xml:space="preserve"> in 2011. At the conference the Uzbek model had been recognized as an effective strategy for reaching global development goals, including the relevant Millennium Development Goals.</w:t>
      </w:r>
    </w:p>
    <w:p w:rsidR="005306E7" w:rsidRPr="00EA53B8" w:rsidRDefault="005306E7" w:rsidP="005306E7">
      <w:pPr>
        <w:pStyle w:val="ParaNoG"/>
      </w:pPr>
      <w:r w:rsidRPr="00EA53B8">
        <w:rPr>
          <w:b/>
        </w:rPr>
        <w:t>Mr. Toshmatov</w:t>
      </w:r>
      <w:r w:rsidRPr="00EA53B8">
        <w:t xml:space="preserve"> (Uzbekistan), highlighting the country</w:t>
      </w:r>
      <w:r w:rsidR="00EA53B8">
        <w:t>’</w:t>
      </w:r>
      <w:r w:rsidRPr="00EA53B8">
        <w:t>s recognized leadership in integrated water resource management, said that the Government had worked hard to diversify agricultural production and move towards less water-intensive crops such as grain and grapes, with corresponding reductions in rice- and cotton-growing. With support from international organizations including the Asian Development Bank, it had adopted innovative water-saving techniques including drip feeds and flexible piping, which had helped to reduce water extraction per hectare of irrigated land by around 18,000 cubic metres over the past two decades.</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r w:rsidRPr="00EA53B8">
          <w:t>Uzbekistan</w:t>
        </w:r>
      </w:smartTag>
      <w:r w:rsidRPr="00EA53B8">
        <w:t>) drew the Committee</w:t>
      </w:r>
      <w:r w:rsidR="00EA53B8">
        <w:t>’</w:t>
      </w:r>
      <w:r w:rsidRPr="00EA53B8">
        <w:t xml:space="preserve">s attention to two documents on the principled use of water resources which the Government of Uzbekistan had submitted to the General Assembly, recalling that around 60 million people in </w:t>
      </w:r>
      <w:smartTag w:uri="urn:schemas-microsoft-com:office:smarttags" w:element="place">
        <w:r w:rsidRPr="00EA53B8">
          <w:t>Central Asia</w:t>
        </w:r>
      </w:smartTag>
      <w:r w:rsidRPr="00EA53B8">
        <w:t xml:space="preserve"> were dependent on just two rivers for their drinking water and that rational use of water resources was a major problem.</w:t>
      </w:r>
    </w:p>
    <w:p w:rsidR="005306E7" w:rsidRPr="00EA53B8" w:rsidRDefault="005306E7" w:rsidP="005306E7">
      <w:pPr>
        <w:pStyle w:val="ParaNoG"/>
      </w:pPr>
      <w:r w:rsidRPr="00EA53B8">
        <w:rPr>
          <w:b/>
        </w:rPr>
        <w:t>Mr. Khudayarov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water shortages were exacerbated by the extremely uneven distribution of resources. In numerous parts of the country, whether for natural, climatic or man-made reasons, access to good-quality drinking water remained a problem, with corresponding impacts on economic development, sanitation and morbidity. Water supply to rural populations had had to be increased significantly in recent years in order to keep pace with annual population growth, and institutional efforts to improve supply, quality and infrastructures were ongoing. National standards for water quality, safety and monitoring were in line with those established by WHO. The use of pesticides in farming had been considerably reduced, but soil and subsoil pollution still exceeded acceptable levels in some cases.</w:t>
      </w:r>
    </w:p>
    <w:p w:rsidR="005306E7" w:rsidRPr="00EA53B8" w:rsidRDefault="005306E7" w:rsidP="005306E7">
      <w:pPr>
        <w:pStyle w:val="ParaNoG"/>
      </w:pPr>
      <w:r w:rsidRPr="00EA53B8">
        <w:t xml:space="preserve">The tragedy of the </w:t>
      </w:r>
      <w:smartTag w:uri="urn:schemas-microsoft-com:office:smarttags" w:element="place">
        <w:r w:rsidRPr="00EA53B8">
          <w:t>Aral Sea</w:t>
        </w:r>
      </w:smartTag>
      <w:r w:rsidRPr="00EA53B8">
        <w:t xml:space="preserve"> was recognized as a major environmental disaster, particularly for the south of the country. However, the less widely recognized cross-border pollution being caused by the Tajik Aluminium Company (TALCO) was also having extremely damaging effects on farming and health and the Government had written to the United Nations Secretary-General to request assistance (document A/67/872).</w:t>
      </w:r>
    </w:p>
    <w:p w:rsidR="005306E7" w:rsidRPr="00EA53B8" w:rsidRDefault="005306E7" w:rsidP="005306E7">
      <w:pPr>
        <w:pStyle w:val="ParaNoG"/>
      </w:pPr>
      <w:r w:rsidRPr="00EA53B8">
        <w:t>All persons who were evicted from their homes received mandatory compensation.</w:t>
      </w:r>
    </w:p>
    <w:p w:rsidR="005306E7" w:rsidRPr="00EA53B8" w:rsidRDefault="005306E7" w:rsidP="005306E7">
      <w:pPr>
        <w:pStyle w:val="ParaNoG"/>
      </w:pPr>
      <w:r w:rsidRPr="00EA53B8">
        <w:rPr>
          <w:b/>
        </w:rPr>
        <w:t>Ms. Ravensberg</w:t>
      </w:r>
      <w:r w:rsidRPr="00EA53B8">
        <w:t xml:space="preserve"> asked whether the State party had a national health insurance programme and whether drug users were criminalized. If so, how were they expected to register for detoxification programmes?</w:t>
      </w:r>
    </w:p>
    <w:p w:rsidR="005306E7" w:rsidRPr="00EA53B8" w:rsidRDefault="005306E7" w:rsidP="005306E7">
      <w:pPr>
        <w:pStyle w:val="ParaNoG"/>
      </w:pPr>
      <w:r w:rsidRPr="00EA53B8">
        <w:rPr>
          <w:b/>
        </w:rPr>
        <w:t>Ms. Shin</w:t>
      </w:r>
      <w:r w:rsidRPr="00EA53B8">
        <w:t xml:space="preserve"> asked whether a monitoring system was in place to ensure compliance with the legal provisions that outlawed polygamy; whether any research to assess compliance had been conducted since criminalization; and whether there had been any cases of forced marriage.</w:t>
      </w:r>
    </w:p>
    <w:p w:rsidR="005306E7" w:rsidRPr="00EA53B8" w:rsidRDefault="005306E7" w:rsidP="005306E7">
      <w:pPr>
        <w:pStyle w:val="ParaNoG"/>
      </w:pPr>
      <w:r w:rsidRPr="00EA53B8">
        <w:rPr>
          <w:b/>
        </w:rPr>
        <w:t>Mr. Sadi</w:t>
      </w:r>
      <w:r w:rsidRPr="00EA53B8">
        <w:t xml:space="preserve"> asked whether the State party had suspended the provision of opioid substitution therapy and reverted to traditional treatment methods, as certain NGO reports had indicated, and, if so, why. In view of the former method</w:t>
      </w:r>
      <w:r w:rsidR="00EA53B8">
        <w:t>’</w:t>
      </w:r>
      <w:r w:rsidRPr="00EA53B8">
        <w:t>s proven efficacy, he urged the State party to reconsider its position.</w:t>
      </w:r>
    </w:p>
    <w:p w:rsidR="005306E7" w:rsidRPr="00EA53B8" w:rsidRDefault="005306E7" w:rsidP="005306E7">
      <w:pPr>
        <w:pStyle w:val="ParaNoG"/>
      </w:pPr>
      <w:r w:rsidRPr="00EA53B8">
        <w:rPr>
          <w:b/>
        </w:rPr>
        <w:t>Mr. Kerdoun</w:t>
      </w:r>
      <w:r w:rsidRPr="00EA53B8">
        <w:t xml:space="preserve"> asked whether water resources were managed by State-owned or private enterprises; if the latter, whether water rates were determined by those companies; whether different rates applied for domestic and corporate use; and whether rates were uniform or based on consumption. Data showing the breakdown of supply and consumption between rural and urban areas would be appreciated.</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r w:rsidRPr="00EA53B8">
          <w:t>Uzbekistan</w:t>
        </w:r>
      </w:smartTag>
      <w:r w:rsidRPr="00EA53B8">
        <w:t xml:space="preserve">) said that access to water was considered a human right in </w:t>
      </w:r>
      <w:smartTag w:uri="urn:schemas-microsoft-com:office:smarttags" w:element="country-region">
        <w:smartTag w:uri="urn:schemas-microsoft-com:office:smarttags" w:element="place">
          <w:r w:rsidRPr="00EA53B8">
            <w:t>Uzbekistan</w:t>
          </w:r>
        </w:smartTag>
      </w:smartTag>
      <w:r w:rsidRPr="00EA53B8">
        <w:t xml:space="preserve"> and that the Government had been one of the initiators of the draft declaration on the right to water currently under consideration within the United Nations system. The country</w:t>
      </w:r>
      <w:r w:rsidR="00EA53B8">
        <w:t>’</w:t>
      </w:r>
      <w:r w:rsidRPr="00EA53B8">
        <w:t xml:space="preserve">s water resources were managed by the Ministry of Agriculture and Water Resources. Detailed information about pricing schedules would be provided subsequently in writing. </w:t>
      </w:r>
    </w:p>
    <w:p w:rsidR="005306E7" w:rsidRPr="00EA53B8" w:rsidRDefault="005306E7" w:rsidP="005306E7">
      <w:pPr>
        <w:pStyle w:val="ParaNoG"/>
      </w:pPr>
      <w:r w:rsidRPr="00EA53B8">
        <w:rPr>
          <w:b/>
        </w:rPr>
        <w:t>Mr. Alimukhamedov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the national plan for improving the well-being of the nation had established specific targets for improving access to high-quality water, attesting to the strategic importance accorded to water management within Government policy. Corporate water rates were higher than domestic rates.</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recent research conducted by an NGO-run centre of public opinion had found that the vast majority of the population was in favour of raising the minimum age of marriage for women, in line with the minimum age for men, and was against polygamy. Polygamy was expressly criminalized in a specific article of the Criminal Code. In the previous year there had been two cases of bride kidnapping, which was a ritualistic tradition practised mainly by nomadic communities but was a criminal offence under the law. There had also been instances of early marriage involving girls aged 15 and 16. Women</w:t>
      </w:r>
      <w:r w:rsidR="00EA53B8">
        <w:t>’</w:t>
      </w:r>
      <w:r w:rsidRPr="00EA53B8">
        <w:t>s NGOs had a key role in monitoring all such practices and had carried out more than 5,000 awareness-raising events in 2013.</w:t>
      </w:r>
    </w:p>
    <w:p w:rsidR="005306E7" w:rsidRPr="00EA53B8" w:rsidRDefault="005306E7" w:rsidP="005306E7">
      <w:pPr>
        <w:pStyle w:val="ParaNoG"/>
      </w:pPr>
      <w:r w:rsidRPr="00EA53B8">
        <w:rPr>
          <w:b/>
        </w:rPr>
        <w:t>Mr. Toshmatov</w:t>
      </w:r>
      <w:r w:rsidRPr="00EA53B8">
        <w:t xml:space="preserve"> (</w:t>
      </w:r>
      <w:smartTag w:uri="urn:schemas-microsoft-com:office:smarttags" w:element="country-region">
        <w:r w:rsidRPr="00EA53B8">
          <w:t>Uzbekistan</w:t>
        </w:r>
      </w:smartTag>
      <w:r w:rsidRPr="00EA53B8">
        <w:t xml:space="preserve">) said that a law to combat trafficking in human beings had been adopted in 2008 and that </w:t>
      </w:r>
      <w:smartTag w:uri="urn:schemas-microsoft-com:office:smarttags" w:element="country-region">
        <w:smartTag w:uri="urn:schemas-microsoft-com:office:smarttags" w:element="place">
          <w:r w:rsidRPr="00EA53B8">
            <w:t>Uzbekistan</w:t>
          </w:r>
        </w:smartTag>
      </w:smartTag>
      <w:r w:rsidRPr="00EA53B8">
        <w:t xml:space="preserve"> had acceded to a number of international instruments, including the United Nations Convention against Transnational Organized Crime and the Optional Protocol thereto. National anti-trafficking action plans were adopted every two years. The first such plan, adopted in 2008, had provided for the creation of an interdepartmental anti-trafficking commission which met every three months and was composed of both State and civil society representatives. Other advances had included the establishment of an assistance, support and rehabilitation centre in 2010, which had since helped over 1,000 victims of trafficking, and the conclusion of numerous agreements with multinational organizations and neighbouring countries. The mass media and civil society were supporting wide-scale efforts to prevent would-be migrants from falling into slavery and other abusive practices. A recent survey had confirmed that the population recognized trafficking as a serious threat, attesting to the success of awareness-raising efforts.</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the sale, possession and use of drugs were offences under the Criminal Code. There was some logic in treating alcoholics as patients but that was not the case for drug addicts.</w:t>
      </w:r>
    </w:p>
    <w:p w:rsidR="005306E7" w:rsidRPr="00EA53B8" w:rsidRDefault="005306E7" w:rsidP="005306E7">
      <w:pPr>
        <w:pStyle w:val="ParaNoG"/>
      </w:pPr>
      <w:r w:rsidRPr="00EA53B8">
        <w:rPr>
          <w:b/>
        </w:rPr>
        <w:t>Mr. Khudayarov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the success of the pilot opioid substitution therapy project carried out in the capital city had been assessed on the basis of the related WHO general protocol. After the project, improvements had been visible in a number of indicators, including drug dependence and drug-related crime. The next steps were to adopt international standards, to train further specialist personnel, to extend the pilot throughout the country and to incorporate a work skills upgrade programme. Methadone would be removed from the category A list of prohibited drugs and its use would be authorized for limited rehabilitation purposes. Further research would be conducted to shed light on the causes of the psychological tensions in society behind drug abuse, including visits to countries considered, by WHO, to offer examples of best practice.</w:t>
      </w:r>
    </w:p>
    <w:p w:rsidR="005306E7" w:rsidRPr="00EA53B8" w:rsidRDefault="005306E7" w:rsidP="005306E7">
      <w:pPr>
        <w:pStyle w:val="ParaNoG"/>
      </w:pPr>
      <w:r w:rsidRPr="00EA53B8">
        <w:t>The Government was in the process of drafting the normative documents that would provide for the introduction of a State medical insurance scheme. It was also working to improve access to health care in rural areas and to that end had established over 3,500 regional facilities that worked to prevent disease at the local level.</w:t>
      </w:r>
    </w:p>
    <w:p w:rsidR="005306E7" w:rsidRPr="00EA53B8" w:rsidRDefault="005306E7" w:rsidP="005306E7">
      <w:pPr>
        <w:pStyle w:val="ParaNoG"/>
      </w:pPr>
      <w:r w:rsidRPr="00EA53B8">
        <w:rPr>
          <w:b/>
        </w:rPr>
        <w:t>Ms. Ravensberg</w:t>
      </w:r>
      <w:r w:rsidRPr="00EA53B8">
        <w:t xml:space="preserve"> asked what the State party was doing to address concerns about the physical barriers and lack of suitably qualified staff that made mainstream schools inaccessible to children with disabilities; about the generally poor quality of education in rural areas; and about the extended school absences of children in rural areas during cotton-harvesting periods. What was being done to guarantee the right to education for all those children? She also sought information about Internet access in schools, particularly in rural areas and for children with disabilities, and about measures to address the continuing gender imbalance in education. Figures for women</w:t>
      </w:r>
      <w:r w:rsidR="00EA53B8">
        <w:t>’</w:t>
      </w:r>
      <w:r w:rsidRPr="00EA53B8">
        <w:t>s participation in higher education would be appreciated.</w:t>
      </w:r>
    </w:p>
    <w:p w:rsidR="005306E7" w:rsidRPr="00EA53B8" w:rsidRDefault="005306E7" w:rsidP="005306E7">
      <w:pPr>
        <w:pStyle w:val="ParaNoG"/>
      </w:pPr>
      <w:r w:rsidRPr="00EA53B8">
        <w:rPr>
          <w:b/>
        </w:rPr>
        <w:t>Mr. Marchán Romero</w:t>
      </w:r>
      <w:r w:rsidRPr="00EA53B8">
        <w:t xml:space="preserve"> requested clarification about the Cabinet of Ministers</w:t>
      </w:r>
      <w:r w:rsidR="00EA53B8">
        <w:t>’</w:t>
      </w:r>
      <w:r w:rsidRPr="00EA53B8">
        <w:t xml:space="preserve"> decision on </w:t>
      </w:r>
      <w:bookmarkStart w:id="8" w:name="OLE_LINK30"/>
      <w:bookmarkStart w:id="9" w:name="OLE_LINK31"/>
      <w:r w:rsidRPr="00EA53B8">
        <w:t>minimum rates of remuneration</w:t>
      </w:r>
      <w:bookmarkEnd w:id="8"/>
      <w:bookmarkEnd w:id="9"/>
      <w:r w:rsidRPr="00EA53B8">
        <w:t xml:space="preserve"> for authors, including about why the decision applied only to certain types of use of literary and artistic works. He failed to see why the work of the many ethnic cultural centres in the country should result in ethnic and national groups not considering themselves to be ethnic minorities, and he stressed that ethnic minorities should enjoy the </w:t>
      </w:r>
      <w:bookmarkStart w:id="10" w:name="OLE_LINK14"/>
      <w:bookmarkStart w:id="11" w:name="OLE_LINK15"/>
      <w:r w:rsidRPr="00EA53B8">
        <w:t>right of self-identification</w:t>
      </w:r>
      <w:bookmarkEnd w:id="10"/>
      <w:bookmarkEnd w:id="11"/>
      <w:r w:rsidRPr="00EA53B8">
        <w:t>.</w:t>
      </w:r>
    </w:p>
    <w:p w:rsidR="005306E7" w:rsidRPr="00EA53B8" w:rsidRDefault="005306E7" w:rsidP="005306E7">
      <w:pPr>
        <w:pStyle w:val="ParaNoG"/>
      </w:pPr>
      <w:r w:rsidRPr="00EA53B8">
        <w:rPr>
          <w:b/>
        </w:rPr>
        <w:t>Mr. Sadi</w:t>
      </w:r>
      <w:r w:rsidRPr="00EA53B8">
        <w:t xml:space="preserve"> asked whether schools in rural areas were segregated by sex and, if so, whether there were any plans to make them co-educational. He also wondered to what extent the various ethnic groups were integrated in the school system. He wished to know the school dropout rate in rural areas and asked whether corporal punishment was still used in practice, including in the home, despite being banned by law.</w:t>
      </w:r>
    </w:p>
    <w:p w:rsidR="005306E7" w:rsidRPr="00EA53B8" w:rsidRDefault="005306E7" w:rsidP="005306E7">
      <w:pPr>
        <w:pStyle w:val="ParaNoG"/>
      </w:pPr>
      <w:r w:rsidRPr="00EA53B8">
        <w:rPr>
          <w:b/>
        </w:rPr>
        <w:t>Mr. Abashidze</w:t>
      </w:r>
      <w:r w:rsidRPr="00EA53B8">
        <w:t xml:space="preserve"> (Country Rapporteur) asked to what extent government efforts to prevent children</w:t>
      </w:r>
      <w:r w:rsidR="00EA53B8">
        <w:t>’</w:t>
      </w:r>
      <w:r w:rsidRPr="00EA53B8">
        <w:t>s involvement in the cotton harvest had been successful and what measures were being taken to eliminate barriers limiting access to education for children with disabilities and to adapt school curricula to their needs. He also asked why there had been a decline in the number of children studying in certain minority languages in schools. He requested information about any special measures being taken to benefit the Tajik minority living in the south of the country.</w:t>
      </w:r>
    </w:p>
    <w:p w:rsidR="005306E7" w:rsidRPr="00EA53B8" w:rsidRDefault="005306E7" w:rsidP="005306E7">
      <w:pPr>
        <w:pStyle w:val="SingleTxtG"/>
        <w:rPr>
          <w:i/>
        </w:rPr>
      </w:pPr>
      <w:r w:rsidRPr="00EA53B8">
        <w:rPr>
          <w:i/>
        </w:rPr>
        <w:t>The meeting was suspended at 5.05 p.m. and resumed at 5.15 p.m.</w:t>
      </w:r>
    </w:p>
    <w:p w:rsidR="005306E7" w:rsidRPr="00EA53B8" w:rsidRDefault="005306E7" w:rsidP="005306E7">
      <w:pPr>
        <w:pStyle w:val="ParaNoG"/>
      </w:pPr>
      <w:bookmarkStart w:id="12" w:name="OLE_LINK28"/>
      <w:bookmarkStart w:id="13" w:name="OLE_LINK29"/>
      <w:r w:rsidRPr="00EA53B8">
        <w:rPr>
          <w:b/>
        </w:rPr>
        <w:t>Mr. Saidov</w:t>
      </w:r>
      <w:r w:rsidRPr="00EA53B8">
        <w:t xml:space="preserve"> (</w:t>
      </w:r>
      <w:smartTag w:uri="urn:schemas-microsoft-com:office:smarttags" w:element="country-region">
        <w:r w:rsidRPr="00EA53B8">
          <w:t>Uzbekistan</w:t>
        </w:r>
      </w:smartTag>
      <w:r w:rsidRPr="00EA53B8">
        <w:t xml:space="preserve">) </w:t>
      </w:r>
      <w:bookmarkEnd w:id="12"/>
      <w:bookmarkEnd w:id="13"/>
      <w:r w:rsidRPr="00EA53B8">
        <w:t xml:space="preserve">said that education up to grade 12 was compulsory in </w:t>
      </w:r>
      <w:smartTag w:uri="urn:schemas-microsoft-com:office:smarttags" w:element="country-region">
        <w:smartTag w:uri="urn:schemas-microsoft-com:office:smarttags" w:element="place">
          <w:r w:rsidRPr="00EA53B8">
            <w:t>Uzbekistan</w:t>
          </w:r>
        </w:smartTag>
      </w:smartTag>
      <w:r w:rsidRPr="00EA53B8">
        <w:t xml:space="preserve">, including specialized education at the secondary level. There were about 10,000 educational institutions at the primary, secondary and higher education levels. </w:t>
      </w:r>
      <w:smartTag w:uri="urn:schemas-microsoft-com:office:smarttags" w:element="country-region">
        <w:smartTag w:uri="urn:schemas-microsoft-com:office:smarttags" w:element="place">
          <w:r w:rsidRPr="00EA53B8">
            <w:t>Uzbekistan</w:t>
          </w:r>
        </w:smartTag>
      </w:smartTag>
      <w:r w:rsidRPr="00EA53B8">
        <w:t xml:space="preserve"> had achieved the targets set out in the Millennium Development Goals relating to education, and the literacy rate was high among young persons 15 to 25 years of age. Education was offered in eight different languages; the decrease in the number of students studying in languages such as Tajik was simply a natural phenomenon without any hidden causes. With help from the United Nations Children</w:t>
      </w:r>
      <w:r w:rsidR="00EA53B8">
        <w:t>’</w:t>
      </w:r>
      <w:r w:rsidRPr="00EA53B8">
        <w:t>s Fund (</w:t>
      </w:r>
      <w:bookmarkStart w:id="14" w:name="OLE_LINK22"/>
      <w:bookmarkStart w:id="15" w:name="OLE_LINK23"/>
      <w:r w:rsidRPr="00EA53B8">
        <w:t>UNICEF</w:t>
      </w:r>
      <w:bookmarkEnd w:id="14"/>
      <w:bookmarkEnd w:id="15"/>
      <w:r w:rsidRPr="00EA53B8">
        <w:t>), the Government had recently turned its attention towards ensuring inclusive education for children with disabilities; for example, textbooks and other publications had been made available in Braille editions. The Republican Centre for the Social Adaptation of Children also did much work to benefit children with disabilities. There was no difference in the level of education in rural compared with urban areas. Efforts were being made to ensure equal access to higher education for men and women.</w:t>
      </w:r>
    </w:p>
    <w:p w:rsidR="005306E7" w:rsidRPr="00EA53B8" w:rsidRDefault="005306E7" w:rsidP="005306E7">
      <w:pPr>
        <w:pStyle w:val="ParaNoG"/>
      </w:pPr>
      <w:r w:rsidRPr="00EA53B8">
        <w:rPr>
          <w:b/>
        </w:rPr>
        <w:t>Mr. Khudayarov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reports claiming that children were mobilized to pick cotton for up to three months were unfounded. Thanks to the introduction of new breeds of cotton, the harvest period now lasted for no longer than one month. Private companies involved in cotton-picking had no incentive to hire children at additional cost to themselves. While in some cases the children of farmers might help their parents with the harvest after school, such practices did not constitute one of the worst forms of child labour. Children were not forced to work during the harvest, and no schools were closed for that purpose. That situation had been confirmed by UNICEF and ILO through their own field studies. Moreover, the country was shifting to mechanized picking, which meant that fewer labourers would be required.</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children were allowed to work only if their employment did not hinder their studies or their health and if their parents had given their consent. His delegation would provide further information in writing about the minimum rates of remuneration for authors.</w:t>
      </w:r>
    </w:p>
    <w:p w:rsidR="005306E7" w:rsidRPr="00EA53B8" w:rsidRDefault="005306E7" w:rsidP="005306E7">
      <w:pPr>
        <w:pStyle w:val="ParaNoG"/>
      </w:pPr>
      <w:r w:rsidRPr="00EA53B8">
        <w:rPr>
          <w:b/>
        </w:rPr>
        <w:t>Mr. Nurmetov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the ethnic cultural centres played an important role in strengthening harmony among the many ethnic and religious groups in the country.</w:t>
      </w:r>
    </w:p>
    <w:p w:rsidR="005306E7" w:rsidRPr="00EA53B8" w:rsidRDefault="005306E7" w:rsidP="005306E7">
      <w:pPr>
        <w:pStyle w:val="ParaNoG"/>
      </w:pPr>
      <w:r w:rsidRPr="00EA53B8">
        <w:rPr>
          <w:b/>
        </w:rPr>
        <w:t>Mr. Saidov</w:t>
      </w:r>
      <w:r w:rsidRPr="00EA53B8">
        <w:t xml:space="preserve"> (</w:t>
      </w:r>
      <w:smartTag w:uri="urn:schemas-microsoft-com:office:smarttags" w:element="place">
        <w:smartTag w:uri="urn:schemas-microsoft-com:office:smarttags" w:element="country-region">
          <w:r w:rsidRPr="00EA53B8">
            <w:t>Uzbekistan</w:t>
          </w:r>
        </w:smartTag>
      </w:smartTag>
      <w:r w:rsidRPr="00EA53B8">
        <w:t xml:space="preserve">) said that the term </w:t>
      </w:r>
      <w:r w:rsidR="00EA53B8">
        <w:t>“</w:t>
      </w:r>
      <w:r w:rsidRPr="00EA53B8">
        <w:t>national minority</w:t>
      </w:r>
      <w:r w:rsidR="00EA53B8">
        <w:t>”</w:t>
      </w:r>
      <w:r w:rsidRPr="00EA53B8">
        <w:t xml:space="preserve"> was not used in Uzbek law. Instead, the many different ethnic groups were referred to as </w:t>
      </w:r>
      <w:r w:rsidR="00EA53B8">
        <w:t>“</w:t>
      </w:r>
      <w:r w:rsidRPr="00EA53B8">
        <w:t>nationalities and peoples</w:t>
      </w:r>
      <w:r w:rsidR="00EA53B8">
        <w:t>”</w:t>
      </w:r>
      <w:r w:rsidRPr="00EA53B8">
        <w:t xml:space="preserve">, as the term </w:t>
      </w:r>
      <w:r w:rsidR="00EA53B8">
        <w:t>“</w:t>
      </w:r>
      <w:r w:rsidRPr="00EA53B8">
        <w:t>minority</w:t>
      </w:r>
      <w:r w:rsidR="00EA53B8">
        <w:t>”</w:t>
      </w:r>
      <w:r w:rsidRPr="00EA53B8">
        <w:t xml:space="preserve"> could be considered discriminatory. Equality among all peoples was a reality in the country, not only in law but also in practice. Many ethnic groups, including the Tajiks, had found themselves divided by the national borders created during the Soviet era. The Government therefore emphasized the importance of tolerance and peaceful coexistence among different ethnic, religious and linguistic groups. By law, judicial proceedings were conducted in the language spoken by the majority of the population in the area where the proceedings took place.</w:t>
      </w:r>
    </w:p>
    <w:p w:rsidR="005306E7" w:rsidRPr="00EA53B8" w:rsidRDefault="005306E7" w:rsidP="005306E7">
      <w:pPr>
        <w:pStyle w:val="ParaNoG"/>
      </w:pPr>
      <w:r w:rsidRPr="00EA53B8">
        <w:t>Schools were not segregated by gender even in rural areas. All forms of corporal punishment were prohibited and punishable by law, including in the home. Internet use had become an essential part of life and was helping to eliminate any discrepancies in living conditions between rural and urban areas. Health care and education were also widely available in rural areas.</w:t>
      </w:r>
    </w:p>
    <w:p w:rsidR="005306E7" w:rsidRPr="00EA53B8" w:rsidRDefault="005306E7" w:rsidP="005306E7">
      <w:pPr>
        <w:pStyle w:val="ParaNoG"/>
      </w:pPr>
      <w:r w:rsidRPr="00EA53B8">
        <w:rPr>
          <w:b/>
        </w:rPr>
        <w:t>Mr. Marchán Romero</w:t>
      </w:r>
      <w:r w:rsidRPr="00EA53B8">
        <w:t xml:space="preserve"> asked whether the </w:t>
      </w:r>
      <w:bookmarkStart w:id="16" w:name="OLE_LINK38"/>
      <w:bookmarkStart w:id="17" w:name="OLE_LINK39"/>
      <w:r w:rsidRPr="00EA53B8">
        <w:t xml:space="preserve">principle of self-identification </w:t>
      </w:r>
      <w:bookmarkEnd w:id="16"/>
      <w:bookmarkEnd w:id="17"/>
      <w:r w:rsidRPr="00EA53B8">
        <w:t>was recognized in national law.</w:t>
      </w:r>
    </w:p>
    <w:p w:rsidR="005306E7" w:rsidRPr="00EA53B8" w:rsidRDefault="005306E7" w:rsidP="005306E7">
      <w:pPr>
        <w:pStyle w:val="ParaNoG"/>
      </w:pPr>
      <w:r w:rsidRPr="00EA53B8">
        <w:rPr>
          <w:b/>
        </w:rPr>
        <w:t>Ms. Shin</w:t>
      </w:r>
      <w:r w:rsidRPr="00EA53B8">
        <w:t xml:space="preserve"> pointed out the difference between the concept of equal pay for equal work and that of equal remuneration for work of equal value, as set out in article 7 of the Covenant, and she asked whether the State party had a system for comparing different types of work and determining which ones were of equal value.</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smartTag w:uri="urn:schemas-microsoft-com:office:smarttags" w:element="place">
          <w:r w:rsidRPr="00EA53B8">
            <w:t>Uzbekistan</w:t>
          </w:r>
        </w:smartTag>
      </w:smartTag>
      <w:r w:rsidRPr="00EA53B8">
        <w:t>) said that the rights of all ethnic groups were set out in detail in the Constitution, along with the principles of equality and non-discrimination, but that there was no separate law on cultural autonomy for those groups. The Government believed that the issue of non-discrimination was already adequately addressed and that separate legislation on the subject was not needed.</w:t>
      </w:r>
    </w:p>
    <w:p w:rsidR="005306E7" w:rsidRPr="00EA53B8" w:rsidRDefault="005306E7" w:rsidP="005306E7">
      <w:pPr>
        <w:pStyle w:val="ParaNoG"/>
      </w:pPr>
      <w:r w:rsidRPr="00EA53B8">
        <w:rPr>
          <w:b/>
        </w:rPr>
        <w:t>Mr. Alimukhamedov</w:t>
      </w:r>
      <w:r w:rsidRPr="00EA53B8">
        <w:t xml:space="preserve"> (</w:t>
      </w:r>
      <w:smartTag w:uri="urn:schemas-microsoft-com:office:smarttags" w:element="place">
        <w:smartTag w:uri="urn:schemas-microsoft-com:office:smarttags" w:element="country-region">
          <w:r w:rsidRPr="00EA53B8">
            <w:t>Uzbekistan</w:t>
          </w:r>
        </w:smartTag>
      </w:smartTag>
      <w:r w:rsidRPr="00EA53B8">
        <w:t>) said that the Labour Code prohibited discrimination in the workplace on the basis of sex or any other circumstance not related to one</w:t>
      </w:r>
      <w:r w:rsidR="00EA53B8">
        <w:t>’</w:t>
      </w:r>
      <w:r w:rsidRPr="00EA53B8">
        <w:t>s professional qualifications. Wages were stipulated in employment contracts and must not be lower than the minimum wage, which had been significantly increased in 2012.</w:t>
      </w:r>
    </w:p>
    <w:p w:rsidR="005306E7" w:rsidRPr="00EA53B8" w:rsidRDefault="005306E7" w:rsidP="005306E7">
      <w:pPr>
        <w:pStyle w:val="ParaNoG"/>
      </w:pPr>
      <w:r w:rsidRPr="00EA53B8">
        <w:rPr>
          <w:b/>
        </w:rPr>
        <w:t>Mr. Saidov</w:t>
      </w:r>
      <w:r w:rsidRPr="00EA53B8">
        <w:t xml:space="preserve"> (</w:t>
      </w:r>
      <w:smartTag w:uri="urn:schemas-microsoft-com:office:smarttags" w:element="country-region">
        <w:r w:rsidRPr="00EA53B8">
          <w:t>Uzbekistan</w:t>
        </w:r>
      </w:smartTag>
      <w:r w:rsidRPr="00EA53B8">
        <w:t xml:space="preserve">) said that </w:t>
      </w:r>
      <w:smartTag w:uri="urn:schemas-microsoft-com:office:smarttags" w:element="country-region">
        <w:smartTag w:uri="urn:schemas-microsoft-com:office:smarttags" w:element="place">
          <w:r w:rsidRPr="00EA53B8">
            <w:t>Uzbekistan</w:t>
          </w:r>
        </w:smartTag>
      </w:smartTag>
      <w:r w:rsidRPr="00EA53B8">
        <w:t xml:space="preserve"> had ratified the ILO Equal Remuneration Convention, 1951 (No. 100) and did its best to fulfil all its international obligations. He thanked the Committee members for their participation in the constructive and cordial dialogue and expressed great appreciation for the spirit of cooperation and mutual understanding that had been evident throughout. His Government would discuss the Committee</w:t>
      </w:r>
      <w:r w:rsidR="00EA53B8">
        <w:t>’</w:t>
      </w:r>
      <w:r w:rsidRPr="00EA53B8">
        <w:t>s recommendations with parliament and civil society organizations and would inform the general public about the dialogue via the Internet and other forms of mass media. It would also develop a national action plan for the implementation of the Committee</w:t>
      </w:r>
      <w:r w:rsidR="00EA53B8">
        <w:t>’</w:t>
      </w:r>
      <w:r w:rsidRPr="00EA53B8">
        <w:t>s recommendations. The Government had prepared booklets containing Uzbek translations of the general comments issued by two other treaty bodies and would prepare a similar booklet of the Committee</w:t>
      </w:r>
      <w:r w:rsidR="00EA53B8">
        <w:t>’</w:t>
      </w:r>
      <w:r w:rsidRPr="00EA53B8">
        <w:t xml:space="preserve">s general comments prior to submission of the next periodic report. Several major events on various social issues would soon take place in </w:t>
      </w:r>
      <w:smartTag w:uri="urn:schemas-microsoft-com:office:smarttags" w:element="place">
        <w:smartTag w:uri="urn:schemas-microsoft-com:office:smarttags" w:element="country-region">
          <w:r w:rsidRPr="00EA53B8">
            <w:t>Uzbekistan</w:t>
          </w:r>
        </w:smartTag>
      </w:smartTag>
      <w:r w:rsidRPr="00EA53B8">
        <w:t>, such as an international conference on the nation</w:t>
      </w:r>
      <w:r w:rsidR="00EA53B8">
        <w:t>’</w:t>
      </w:r>
      <w:r w:rsidRPr="00EA53B8">
        <w:t>s food programme.</w:t>
      </w:r>
    </w:p>
    <w:p w:rsidR="005306E7" w:rsidRPr="00EA53B8" w:rsidRDefault="005306E7" w:rsidP="005306E7">
      <w:pPr>
        <w:pStyle w:val="ParaNoG"/>
      </w:pPr>
      <w:r w:rsidRPr="00EA53B8">
        <w:rPr>
          <w:b/>
        </w:rPr>
        <w:t>Mr. Abashidze</w:t>
      </w:r>
      <w:r w:rsidRPr="00EA53B8">
        <w:t xml:space="preserve"> thanked the delegation and his fellow Committee members for their active participation in the dialogue, the purpose of which was to contribute to the implementation of economic, social and cultural rights for the benefit of the people of </w:t>
      </w:r>
      <w:smartTag w:uri="urn:schemas-microsoft-com:office:smarttags" w:element="country-region">
        <w:smartTag w:uri="urn:schemas-microsoft-com:office:smarttags" w:element="place">
          <w:r w:rsidRPr="00EA53B8">
            <w:t>Uzbekistan</w:t>
          </w:r>
        </w:smartTag>
      </w:smartTag>
      <w:r w:rsidRPr="00EA53B8">
        <w:t>. He hoped that the delegation would find the Committee</w:t>
      </w:r>
      <w:r w:rsidR="00EA53B8">
        <w:t>’</w:t>
      </w:r>
      <w:r w:rsidRPr="00EA53B8">
        <w:t>s recommendations constructive. He welcomed the delegation</w:t>
      </w:r>
      <w:r w:rsidR="00EA53B8">
        <w:t>’</w:t>
      </w:r>
      <w:r w:rsidRPr="00EA53B8">
        <w:t>s plans to issue a booklet containing translations of the Committee</w:t>
      </w:r>
      <w:r w:rsidR="00EA53B8">
        <w:t>’</w:t>
      </w:r>
      <w:r w:rsidRPr="00EA53B8">
        <w:t>s general comments. He hoped that the State party would take measures to prevent bride kidnapping and that its efforts to promote and protect economic, social and cultural rights would live up to the aspirations of its people.</w:t>
      </w:r>
    </w:p>
    <w:p w:rsidR="005306E7" w:rsidRPr="00EA53B8" w:rsidRDefault="005306E7" w:rsidP="005306E7">
      <w:pPr>
        <w:pStyle w:val="ParaNoG"/>
      </w:pPr>
      <w:r w:rsidRPr="00EA53B8">
        <w:rPr>
          <w:b/>
        </w:rPr>
        <w:t>The Chairperson</w:t>
      </w:r>
      <w:r w:rsidRPr="00EA53B8">
        <w:t xml:space="preserve"> expressed his appreciation for the delegation</w:t>
      </w:r>
      <w:r w:rsidR="00EA53B8">
        <w:t>’</w:t>
      </w:r>
      <w:r w:rsidRPr="00EA53B8">
        <w:t>s efforts to provide sincere and comprehensive responses to the Committee</w:t>
      </w:r>
      <w:r w:rsidR="00EA53B8">
        <w:t>’</w:t>
      </w:r>
      <w:r w:rsidRPr="00EA53B8">
        <w:t>s questions. There was room for further discussion of several issues, and he therefore looked forward to resuming the dialogue in the future. He appreciated the inclusion of high-level representatives from various ministries in the delegation, as the cooperation of all government departments was essential to the successful implementation of the Covenant. He welcomed the delegation</w:t>
      </w:r>
      <w:r w:rsidR="00EA53B8">
        <w:t>’</w:t>
      </w:r>
      <w:r w:rsidRPr="00EA53B8">
        <w:t>s commitment to draw up an action plan for the implementation of the Committee</w:t>
      </w:r>
      <w:r w:rsidR="00EA53B8">
        <w:t>’</w:t>
      </w:r>
      <w:r w:rsidRPr="00EA53B8">
        <w:t>s recommendations. He was impressed by the number of publications issued and activities carried out by the Government and looked forward to future exchanges with the State party.</w:t>
      </w:r>
    </w:p>
    <w:p w:rsidR="005306E7" w:rsidRPr="00EA53B8" w:rsidRDefault="005306E7" w:rsidP="005306E7">
      <w:pPr>
        <w:pStyle w:val="SingleTxtG"/>
        <w:rPr>
          <w:i/>
        </w:rPr>
      </w:pPr>
      <w:r w:rsidRPr="00EA53B8">
        <w:rPr>
          <w:i/>
        </w:rPr>
        <w:t>The meeting rose at 6 p.m.</w:t>
      </w:r>
    </w:p>
    <w:sectPr w:rsidR="005306E7" w:rsidRPr="00EA53B8" w:rsidSect="001217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0EF" w:rsidRDefault="00D630EF"/>
  </w:endnote>
  <w:endnote w:type="continuationSeparator" w:id="0">
    <w:p w:rsidR="00D630EF" w:rsidRDefault="00D630EF"/>
  </w:endnote>
  <w:endnote w:type="continuationNotice" w:id="1">
    <w:p w:rsidR="00D630EF" w:rsidRDefault="00D630E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6B" w:rsidRPr="00121719" w:rsidRDefault="00F15D6B" w:rsidP="00121719">
    <w:pPr>
      <w:pStyle w:val="Footer"/>
      <w:tabs>
        <w:tab w:val="right" w:pos="9598"/>
      </w:tabs>
    </w:pPr>
    <w:r w:rsidRPr="00121719">
      <w:rPr>
        <w:b/>
        <w:sz w:val="18"/>
      </w:rPr>
      <w:fldChar w:fldCharType="begin"/>
    </w:r>
    <w:r w:rsidRPr="00121719">
      <w:rPr>
        <w:b/>
        <w:sz w:val="18"/>
      </w:rPr>
      <w:instrText xml:space="preserve"> PAGE  \* MERGEFORMAT </w:instrText>
    </w:r>
    <w:r w:rsidRPr="00121719">
      <w:rPr>
        <w:b/>
        <w:sz w:val="18"/>
      </w:rPr>
      <w:fldChar w:fldCharType="separate"/>
    </w:r>
    <w:r w:rsidR="00526B98">
      <w:rPr>
        <w:b/>
        <w:noProof/>
        <w:sz w:val="18"/>
      </w:rPr>
      <w:t>2</w:t>
    </w:r>
    <w:r w:rsidRPr="00121719">
      <w:rPr>
        <w:b/>
        <w:sz w:val="18"/>
      </w:rPr>
      <w:fldChar w:fldCharType="end"/>
    </w:r>
    <w:r>
      <w:rPr>
        <w:sz w:val="18"/>
      </w:rPr>
      <w:tab/>
    </w:r>
    <w:r>
      <w:t>GE.14-43513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6B" w:rsidRPr="00121719" w:rsidRDefault="00F15D6B" w:rsidP="00121719">
    <w:pPr>
      <w:pStyle w:val="Footer"/>
      <w:tabs>
        <w:tab w:val="right" w:pos="9598"/>
      </w:tabs>
      <w:rPr>
        <w:b/>
        <w:sz w:val="18"/>
      </w:rPr>
    </w:pPr>
    <w:r>
      <w:t>GE.14-43513</w:t>
    </w:r>
    <w:r>
      <w:tab/>
    </w:r>
    <w:r w:rsidRPr="00121719">
      <w:rPr>
        <w:b/>
        <w:sz w:val="18"/>
      </w:rPr>
      <w:fldChar w:fldCharType="begin"/>
    </w:r>
    <w:r w:rsidRPr="00121719">
      <w:rPr>
        <w:b/>
        <w:sz w:val="18"/>
      </w:rPr>
      <w:instrText xml:space="preserve"> PAGE  \* MERGEFORMAT </w:instrText>
    </w:r>
    <w:r w:rsidRPr="00121719">
      <w:rPr>
        <w:b/>
        <w:sz w:val="18"/>
      </w:rPr>
      <w:fldChar w:fldCharType="separate"/>
    </w:r>
    <w:r w:rsidR="00526B98">
      <w:rPr>
        <w:b/>
        <w:noProof/>
        <w:sz w:val="18"/>
      </w:rPr>
      <w:t>9</w:t>
    </w:r>
    <w:r w:rsidRPr="001217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6B" w:rsidRDefault="00F15D6B" w:rsidP="00121719">
    <w:pPr>
      <w:pStyle w:val="FootnoteText"/>
      <w:pBdr>
        <w:bottom w:val="single" w:sz="4" w:space="1" w:color="auto"/>
      </w:pBdr>
      <w:tabs>
        <w:tab w:val="clear" w:pos="1021"/>
      </w:tabs>
      <w:ind w:left="0" w:right="0" w:firstLine="0"/>
    </w:pPr>
  </w:p>
  <w:p w:rsidR="00F15D6B" w:rsidRDefault="00F15D6B" w:rsidP="00121719">
    <w:pPr>
      <w:pStyle w:val="FootnoteText"/>
      <w:spacing w:after="120"/>
      <w:ind w:firstLine="0"/>
    </w:pPr>
    <w:r>
      <w:t>This record is subject to correction.</w:t>
    </w:r>
  </w:p>
  <w:p w:rsidR="00F15D6B" w:rsidRDefault="00F15D6B" w:rsidP="0012171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Geneva.</w:t>
    </w:r>
  </w:p>
  <w:p w:rsidR="00F15D6B" w:rsidRPr="00121719" w:rsidRDefault="00F15D6B" w:rsidP="00121719">
    <w:pPr>
      <w:pStyle w:val="FootnoteText"/>
      <w:spacing w:after="240"/>
      <w:ind w:firstLine="0"/>
    </w:pPr>
    <w:r>
      <w:t>Any corrections to the records of the public meetings of the Committee at this session will be consolidated in a single corrigendum, to be issued shortly after the end of the session.</w:t>
    </w:r>
  </w:p>
  <w:p w:rsidR="00F15D6B" w:rsidRDefault="00F15D6B">
    <w:pPr>
      <w:pStyle w:val="Footer"/>
      <w:rPr>
        <w:sz w:val="20"/>
      </w:rPr>
    </w:pPr>
    <w:r>
      <w:rPr>
        <w:sz w:val="20"/>
      </w:rPr>
      <w:t>GE.14-43513</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150514    160514</w:t>
    </w:r>
  </w:p>
  <w:p w:rsidR="00F15D6B" w:rsidRPr="00121719" w:rsidRDefault="00F15D6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0EF" w:rsidRPr="000B175B" w:rsidRDefault="00D630EF" w:rsidP="000B175B">
      <w:pPr>
        <w:tabs>
          <w:tab w:val="right" w:pos="2155"/>
        </w:tabs>
        <w:spacing w:after="80"/>
        <w:ind w:left="680"/>
        <w:rPr>
          <w:u w:val="single"/>
        </w:rPr>
      </w:pPr>
      <w:r>
        <w:rPr>
          <w:u w:val="single"/>
        </w:rPr>
        <w:tab/>
      </w:r>
    </w:p>
  </w:footnote>
  <w:footnote w:type="continuationSeparator" w:id="0">
    <w:p w:rsidR="00D630EF" w:rsidRPr="00FC68B7" w:rsidRDefault="00D630EF" w:rsidP="00FC68B7">
      <w:pPr>
        <w:tabs>
          <w:tab w:val="left" w:pos="2155"/>
        </w:tabs>
        <w:spacing w:after="80"/>
        <w:ind w:left="680"/>
        <w:rPr>
          <w:u w:val="single"/>
        </w:rPr>
      </w:pPr>
      <w:r>
        <w:rPr>
          <w:u w:val="single"/>
        </w:rPr>
        <w:tab/>
      </w:r>
    </w:p>
  </w:footnote>
  <w:footnote w:type="continuationNotice" w:id="1">
    <w:p w:rsidR="00D630EF" w:rsidRDefault="00D630E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6B" w:rsidRPr="00121719" w:rsidRDefault="00F15D6B" w:rsidP="00121719">
    <w:pPr>
      <w:pStyle w:val="Header"/>
    </w:pPr>
    <w:r w:rsidRPr="00121719">
      <w:t>E/C.12/2014/SR.24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6B" w:rsidRPr="00121719" w:rsidRDefault="00F15D6B" w:rsidP="00121719">
    <w:pPr>
      <w:pStyle w:val="Header"/>
      <w:jc w:val="right"/>
    </w:pPr>
    <w:r w:rsidRPr="00121719">
      <w:t>E/C.12/2014/SR.24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displayBackgroundShape/>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5E7C"/>
    <w:rsid w:val="000451E1"/>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21719"/>
    <w:rsid w:val="00145622"/>
    <w:rsid w:val="00165F3A"/>
    <w:rsid w:val="00185E7C"/>
    <w:rsid w:val="001B4B04"/>
    <w:rsid w:val="001C6663"/>
    <w:rsid w:val="001C7895"/>
    <w:rsid w:val="001D0C8C"/>
    <w:rsid w:val="001D1419"/>
    <w:rsid w:val="001D26DF"/>
    <w:rsid w:val="001D3A03"/>
    <w:rsid w:val="001E7B67"/>
    <w:rsid w:val="00202DA8"/>
    <w:rsid w:val="00211E0B"/>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699B"/>
    <w:rsid w:val="00526B98"/>
    <w:rsid w:val="0052775E"/>
    <w:rsid w:val="005306E7"/>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B4F7D"/>
    <w:rsid w:val="006C3589"/>
    <w:rsid w:val="006D37AF"/>
    <w:rsid w:val="006D45E7"/>
    <w:rsid w:val="006D51D0"/>
    <w:rsid w:val="006E564B"/>
    <w:rsid w:val="006E7191"/>
    <w:rsid w:val="006E728E"/>
    <w:rsid w:val="00703577"/>
    <w:rsid w:val="00705894"/>
    <w:rsid w:val="0072632A"/>
    <w:rsid w:val="007327D5"/>
    <w:rsid w:val="007629C8"/>
    <w:rsid w:val="0077047D"/>
    <w:rsid w:val="007A3C5F"/>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A00A3F"/>
    <w:rsid w:val="00A01489"/>
    <w:rsid w:val="00A3026E"/>
    <w:rsid w:val="00A338F1"/>
    <w:rsid w:val="00A65557"/>
    <w:rsid w:val="00A72F22"/>
    <w:rsid w:val="00A7360F"/>
    <w:rsid w:val="00A748A6"/>
    <w:rsid w:val="00A769F4"/>
    <w:rsid w:val="00A776B4"/>
    <w:rsid w:val="00A94361"/>
    <w:rsid w:val="00AA293C"/>
    <w:rsid w:val="00B30179"/>
    <w:rsid w:val="00B36C76"/>
    <w:rsid w:val="00B421C1"/>
    <w:rsid w:val="00B55C71"/>
    <w:rsid w:val="00B56E4A"/>
    <w:rsid w:val="00B56E9C"/>
    <w:rsid w:val="00B64B1F"/>
    <w:rsid w:val="00B6553F"/>
    <w:rsid w:val="00B77D05"/>
    <w:rsid w:val="00B81206"/>
    <w:rsid w:val="00B81E12"/>
    <w:rsid w:val="00BC3FA0"/>
    <w:rsid w:val="00BC74E9"/>
    <w:rsid w:val="00BE0515"/>
    <w:rsid w:val="00BF68A8"/>
    <w:rsid w:val="00C11A03"/>
    <w:rsid w:val="00C22C0C"/>
    <w:rsid w:val="00C4527F"/>
    <w:rsid w:val="00C463DD"/>
    <w:rsid w:val="00C4724C"/>
    <w:rsid w:val="00C629A0"/>
    <w:rsid w:val="00C64629"/>
    <w:rsid w:val="00C71BE5"/>
    <w:rsid w:val="00C745C3"/>
    <w:rsid w:val="00C83E76"/>
    <w:rsid w:val="00CB3E03"/>
    <w:rsid w:val="00CE4A8F"/>
    <w:rsid w:val="00D2031B"/>
    <w:rsid w:val="00D25FE2"/>
    <w:rsid w:val="00D3137D"/>
    <w:rsid w:val="00D43252"/>
    <w:rsid w:val="00D47EEA"/>
    <w:rsid w:val="00D630EF"/>
    <w:rsid w:val="00D773DF"/>
    <w:rsid w:val="00D95303"/>
    <w:rsid w:val="00D978C6"/>
    <w:rsid w:val="00DA3C1C"/>
    <w:rsid w:val="00E046DF"/>
    <w:rsid w:val="00E27346"/>
    <w:rsid w:val="00E71BC8"/>
    <w:rsid w:val="00E7260F"/>
    <w:rsid w:val="00E73F5D"/>
    <w:rsid w:val="00E77E4E"/>
    <w:rsid w:val="00E96630"/>
    <w:rsid w:val="00EA53B8"/>
    <w:rsid w:val="00ED7A2A"/>
    <w:rsid w:val="00EF1D7F"/>
    <w:rsid w:val="00F15D6B"/>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5517</Words>
  <Characters>30289</Characters>
  <Application>Microsoft Office Outlook</Application>
  <DocSecurity>4</DocSecurity>
  <Lines>465</Lines>
  <Paragraphs>99</Paragraphs>
  <ScaleCrop>false</ScaleCrop>
  <HeadingPairs>
    <vt:vector size="2" baseType="variant">
      <vt:variant>
        <vt:lpstr>Title</vt:lpstr>
      </vt:variant>
      <vt:variant>
        <vt:i4>1</vt:i4>
      </vt:variant>
    </vt:vector>
  </HeadingPairs>
  <TitlesOfParts>
    <vt:vector size="1" baseType="lpstr">
      <vt:lpstr>1443513</vt:lpstr>
    </vt:vector>
  </TitlesOfParts>
  <Company>CSD</Company>
  <LinksUpToDate>false</LinksUpToDate>
  <CharactersWithSpaces>35707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1443513</dc:title>
  <dc:subject/>
  <dc:creator>Giltsoff</dc:creator>
  <cp:keywords>E/C.12/2014/SR.24</cp:keywords>
  <dc:description>Final</dc:description>
  <cp:lastModifiedBy>Giltsoff</cp:lastModifiedBy>
  <cp:revision>2</cp:revision>
  <cp:lastPrinted>2014-05-16T13:12:00Z</cp:lastPrinted>
  <dcterms:created xsi:type="dcterms:W3CDTF">2014-05-16T13:18:00Z</dcterms:created>
  <dcterms:modified xsi:type="dcterms:W3CDTF">2014-05-16T13:18:00Z</dcterms:modified>
</cp:coreProperties>
</file>