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157" w:rsidRPr="003E2EBC" w:rsidRDefault="00C43157">
      <w:pPr>
        <w:rPr>
          <w:lang w:val="es-ES"/>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748"/>
        <w:gridCol w:w="4345"/>
        <w:gridCol w:w="3402"/>
      </w:tblGrid>
      <w:tr w:rsidR="00C43157" w:rsidRPr="003E2EBC" w:rsidTr="00DF1283">
        <w:tblPrEx>
          <w:tblCellMar>
            <w:top w:w="0" w:type="dxa"/>
            <w:bottom w:w="0" w:type="dxa"/>
          </w:tblCellMar>
        </w:tblPrEx>
        <w:tc>
          <w:tcPr>
            <w:tcW w:w="1748" w:type="dxa"/>
            <w:tcBorders>
              <w:bottom w:val="single" w:sz="8" w:space="0" w:color="auto"/>
            </w:tcBorders>
          </w:tcPr>
          <w:p w:rsidR="00C43157" w:rsidRPr="003E2EBC" w:rsidRDefault="00823952">
            <w:pPr>
              <w:spacing w:before="60"/>
              <w:rPr>
                <w:lang w:val="es-ES"/>
              </w:rPr>
            </w:pPr>
            <w:r w:rsidRPr="003E2EBC">
              <w:rPr>
                <w:rFonts w:ascii="Arial" w:hAnsi="Arial" w:cs="Arial"/>
                <w:b/>
                <w:bCs/>
                <w:sz w:val="28"/>
                <w:lang w:val="es-ES"/>
              </w:rPr>
              <w:t>NACIONES UNIDAS</w:t>
            </w:r>
          </w:p>
        </w:tc>
        <w:tc>
          <w:tcPr>
            <w:tcW w:w="4345" w:type="dxa"/>
            <w:tcBorders>
              <w:bottom w:val="single" w:sz="8" w:space="0" w:color="auto"/>
            </w:tcBorders>
          </w:tcPr>
          <w:p w:rsidR="00C43157" w:rsidRPr="003E2EBC" w:rsidRDefault="00C43157">
            <w:pPr>
              <w:tabs>
                <w:tab w:val="right" w:pos="3195"/>
              </w:tabs>
              <w:ind w:hanging="1"/>
              <w:rPr>
                <w:lang w:val="es-ES"/>
              </w:rPr>
            </w:pPr>
          </w:p>
        </w:tc>
        <w:tc>
          <w:tcPr>
            <w:tcW w:w="3402" w:type="dxa"/>
            <w:tcBorders>
              <w:bottom w:val="single" w:sz="8" w:space="0" w:color="auto"/>
            </w:tcBorders>
          </w:tcPr>
          <w:p w:rsidR="00C43157" w:rsidRPr="003E2EBC" w:rsidRDefault="00C43157">
            <w:pPr>
              <w:tabs>
                <w:tab w:val="right" w:pos="3195"/>
              </w:tabs>
              <w:spacing w:after="120"/>
              <w:ind w:left="1134"/>
              <w:rPr>
                <w:b/>
                <w:bCs/>
                <w:sz w:val="72"/>
                <w:lang w:val="es-ES"/>
              </w:rPr>
            </w:pPr>
            <w:r w:rsidRPr="003E2EBC">
              <w:rPr>
                <w:rFonts w:ascii="Arial" w:hAnsi="Arial"/>
                <w:b/>
                <w:bCs/>
                <w:sz w:val="72"/>
                <w:lang w:val="es-ES"/>
              </w:rPr>
              <w:t>CRC</w:t>
            </w:r>
          </w:p>
        </w:tc>
      </w:tr>
      <w:tr w:rsidR="00C43157" w:rsidRPr="003E2EBC" w:rsidTr="00DF1283">
        <w:tblPrEx>
          <w:tblCellMar>
            <w:top w:w="0" w:type="dxa"/>
            <w:bottom w:w="0" w:type="dxa"/>
          </w:tblCellMar>
        </w:tblPrEx>
        <w:trPr>
          <w:trHeight w:hRule="exact" w:val="2532"/>
        </w:trPr>
        <w:tc>
          <w:tcPr>
            <w:tcW w:w="1748" w:type="dxa"/>
            <w:tcMar>
              <w:top w:w="170" w:type="dxa"/>
            </w:tcMar>
          </w:tcPr>
          <w:p w:rsidR="00C43157" w:rsidRPr="003E2EBC" w:rsidRDefault="00C43157">
            <w:pPr>
              <w:spacing w:after="58"/>
              <w:ind w:hanging="1"/>
              <w:rPr>
                <w:rFonts w:ascii="Courier New" w:hAnsi="Courier New"/>
                <w:sz w:val="20"/>
                <w:lang w:val="es-ES"/>
              </w:rPr>
            </w:pPr>
            <w:r w:rsidRPr="003E2EBC">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345" w:type="dxa"/>
            <w:tcMar>
              <w:top w:w="170" w:type="dxa"/>
            </w:tcMar>
          </w:tcPr>
          <w:p w:rsidR="00C43157" w:rsidRPr="003E2EBC" w:rsidRDefault="00823952">
            <w:pPr>
              <w:ind w:hanging="1"/>
              <w:rPr>
                <w:rFonts w:ascii="Arial" w:hAnsi="Arial"/>
                <w:b/>
                <w:sz w:val="32"/>
                <w:lang w:val="es-ES"/>
              </w:rPr>
            </w:pPr>
            <w:r w:rsidRPr="003E2EBC">
              <w:rPr>
                <w:rFonts w:ascii="Arial" w:hAnsi="Arial" w:cs="Arial"/>
                <w:b/>
                <w:bCs/>
                <w:sz w:val="32"/>
                <w:lang w:val="es-ES"/>
              </w:rPr>
              <w:t>Convención sobre los</w:t>
            </w:r>
            <w:r w:rsidRPr="003E2EBC">
              <w:rPr>
                <w:rFonts w:ascii="Arial" w:hAnsi="Arial" w:cs="Arial"/>
                <w:b/>
                <w:bCs/>
                <w:sz w:val="32"/>
                <w:lang w:val="es-ES"/>
              </w:rPr>
              <w:br/>
              <w:t>Derechos del Niño</w:t>
            </w:r>
          </w:p>
          <w:p w:rsidR="00C43157" w:rsidRPr="003E2EBC" w:rsidRDefault="00C43157">
            <w:pPr>
              <w:spacing w:after="58"/>
              <w:ind w:hanging="1"/>
              <w:rPr>
                <w:rFonts w:ascii="Courier New" w:hAnsi="Courier New"/>
                <w:sz w:val="20"/>
                <w:lang w:val="es-ES"/>
              </w:rPr>
            </w:pPr>
          </w:p>
        </w:tc>
        <w:tc>
          <w:tcPr>
            <w:tcW w:w="3402" w:type="dxa"/>
            <w:tcMar>
              <w:top w:w="170" w:type="dxa"/>
            </w:tcMar>
          </w:tcPr>
          <w:p w:rsidR="00C43157" w:rsidRPr="003E2EBC" w:rsidRDefault="00C43157">
            <w:pPr>
              <w:spacing w:after="240"/>
              <w:ind w:left="284"/>
              <w:rPr>
                <w:lang w:val="es-ES"/>
              </w:rPr>
            </w:pPr>
            <w:r w:rsidRPr="003E2EBC">
              <w:rPr>
                <w:lang w:val="es-ES"/>
              </w:rPr>
              <w:t>Distr.</w:t>
            </w:r>
            <w:r w:rsidRPr="003E2EBC">
              <w:rPr>
                <w:lang w:val="es-ES"/>
              </w:rPr>
              <w:br/>
              <w:t>G</w:t>
            </w:r>
            <w:r w:rsidR="00A17CA8" w:rsidRPr="003E2EBC">
              <w:rPr>
                <w:lang w:val="es-ES"/>
              </w:rPr>
              <w:t>ENERAL</w:t>
            </w:r>
          </w:p>
          <w:p w:rsidR="00C43157" w:rsidRPr="003E2EBC" w:rsidRDefault="00C43157" w:rsidP="006B1E00">
            <w:pPr>
              <w:spacing w:after="240"/>
              <w:ind w:left="284"/>
              <w:rPr>
                <w:lang w:val="es-ES"/>
              </w:rPr>
            </w:pPr>
            <w:r w:rsidRPr="003E2EBC">
              <w:rPr>
                <w:lang w:val="es-ES"/>
              </w:rPr>
              <w:t>CRC/C/SR.1208</w:t>
            </w:r>
            <w:r w:rsidRPr="003E2EBC">
              <w:rPr>
                <w:lang w:val="es-ES"/>
              </w:rPr>
              <w:br/>
            </w:r>
            <w:r w:rsidR="006B1E00">
              <w:rPr>
                <w:lang w:val="es-ES"/>
              </w:rPr>
              <w:t>11 de agosto de 2009</w:t>
            </w:r>
          </w:p>
          <w:p w:rsidR="00C43157" w:rsidRPr="003E2EBC" w:rsidRDefault="00D87AD2">
            <w:pPr>
              <w:spacing w:after="240"/>
              <w:ind w:left="284"/>
              <w:rPr>
                <w:lang w:val="es-ES"/>
              </w:rPr>
            </w:pPr>
            <w:r w:rsidRPr="003E2EBC">
              <w:rPr>
                <w:lang w:val="es-ES"/>
              </w:rPr>
              <w:t>ESPAÑOL</w:t>
            </w:r>
            <w:r w:rsidRPr="003E2EBC">
              <w:rPr>
                <w:lang w:val="es-ES"/>
              </w:rPr>
              <w:br/>
            </w:r>
            <w:r w:rsidR="00C43157" w:rsidRPr="003E2EBC">
              <w:rPr>
                <w:lang w:val="es-ES"/>
              </w:rPr>
              <w:t>Original: FRAN</w:t>
            </w:r>
            <w:r w:rsidR="00A17CA8" w:rsidRPr="003E2EBC">
              <w:rPr>
                <w:lang w:val="es-ES"/>
              </w:rPr>
              <w:t>CÉS</w:t>
            </w:r>
          </w:p>
        </w:tc>
      </w:tr>
    </w:tbl>
    <w:p w:rsidR="00C43157" w:rsidRPr="003E2EBC" w:rsidRDefault="001F2AF0">
      <w:pPr>
        <w:spacing w:before="360" w:after="240"/>
        <w:jc w:val="center"/>
        <w:rPr>
          <w:lang w:val="es-ES"/>
        </w:rPr>
      </w:pPr>
      <w:r w:rsidRPr="003E2EBC">
        <w:rPr>
          <w:b/>
          <w:bCs/>
          <w:lang w:val="es-ES"/>
        </w:rPr>
        <w:t>COMITÉ DE LOS DERECHOS DEL NIÑO</w:t>
      </w:r>
    </w:p>
    <w:p w:rsidR="00C43157" w:rsidRPr="003E2EBC" w:rsidRDefault="001F2AF0">
      <w:pPr>
        <w:spacing w:after="240"/>
        <w:jc w:val="center"/>
        <w:rPr>
          <w:lang w:val="es-ES"/>
        </w:rPr>
      </w:pPr>
      <w:r w:rsidRPr="003E2EBC">
        <w:rPr>
          <w:b/>
          <w:bCs/>
          <w:lang w:val="es-ES"/>
        </w:rPr>
        <w:t>44º período de sesiones</w:t>
      </w:r>
    </w:p>
    <w:p w:rsidR="00C43157" w:rsidRPr="003E2EBC" w:rsidRDefault="001F2AF0">
      <w:pPr>
        <w:spacing w:after="240"/>
        <w:jc w:val="center"/>
        <w:rPr>
          <w:lang w:val="es-ES"/>
        </w:rPr>
      </w:pPr>
      <w:r w:rsidRPr="003E2EBC">
        <w:rPr>
          <w:b/>
          <w:bCs/>
          <w:lang w:val="es-ES"/>
        </w:rPr>
        <w:t xml:space="preserve">ACTA RESUMIDA DE LA </w:t>
      </w:r>
      <w:r w:rsidR="00C43157" w:rsidRPr="003E2EBC">
        <w:rPr>
          <w:b/>
          <w:lang w:val="es-ES"/>
        </w:rPr>
        <w:t>1208</w:t>
      </w:r>
      <w:r w:rsidRPr="003E2EBC">
        <w:rPr>
          <w:b/>
          <w:vertAlign w:val="superscript"/>
          <w:lang w:val="es-ES"/>
        </w:rPr>
        <w:t>ª</w:t>
      </w:r>
      <w:r w:rsidR="00C43157" w:rsidRPr="003E2EBC">
        <w:rPr>
          <w:b/>
          <w:lang w:val="es-ES"/>
        </w:rPr>
        <w:t xml:space="preserve"> </w:t>
      </w:r>
      <w:r w:rsidRPr="003E2EBC">
        <w:rPr>
          <w:b/>
          <w:bCs/>
          <w:lang w:val="es-ES"/>
        </w:rPr>
        <w:t>SESIÓN</w:t>
      </w:r>
      <w:r w:rsidRPr="003E2EBC">
        <w:rPr>
          <w:lang w:val="es-ES"/>
        </w:rPr>
        <w:t xml:space="preserve"> </w:t>
      </w:r>
    </w:p>
    <w:p w:rsidR="00C43157" w:rsidRPr="003E2EBC" w:rsidRDefault="00591817">
      <w:pPr>
        <w:spacing w:after="240"/>
        <w:jc w:val="center"/>
        <w:rPr>
          <w:lang w:val="es-ES"/>
        </w:rPr>
      </w:pPr>
      <w:r w:rsidRPr="003E2EBC">
        <w:rPr>
          <w:lang w:val="es-ES"/>
        </w:rPr>
        <w:t xml:space="preserve">celebrada en el </w:t>
      </w:r>
      <w:r w:rsidR="0020022A" w:rsidRPr="003E2EBC">
        <w:rPr>
          <w:szCs w:val="28"/>
          <w:lang w:val="es-ES"/>
        </w:rPr>
        <w:t>Palais Wilson</w:t>
      </w:r>
      <w:r w:rsidRPr="003E2EBC">
        <w:rPr>
          <w:lang w:val="es-ES"/>
        </w:rPr>
        <w:t>, Ginebra,</w:t>
      </w:r>
      <w:r w:rsidRPr="003E2EBC">
        <w:rPr>
          <w:lang w:val="es-ES"/>
        </w:rPr>
        <w:br/>
        <w:t>el viernes 19 de enero de</w:t>
      </w:r>
      <w:r w:rsidR="00C43157" w:rsidRPr="003E2EBC">
        <w:rPr>
          <w:lang w:val="es-ES"/>
        </w:rPr>
        <w:t xml:space="preserve"> 2007, </w:t>
      </w:r>
      <w:r w:rsidR="00745B9F" w:rsidRPr="003E2EBC">
        <w:rPr>
          <w:lang w:val="es-ES"/>
        </w:rPr>
        <w:t>a las</w:t>
      </w:r>
      <w:r w:rsidR="00C43157" w:rsidRPr="003E2EBC">
        <w:rPr>
          <w:lang w:val="es-ES"/>
        </w:rPr>
        <w:t xml:space="preserve"> 10</w:t>
      </w:r>
      <w:r w:rsidR="00745B9F" w:rsidRPr="003E2EBC">
        <w:rPr>
          <w:lang w:val="es-ES"/>
        </w:rPr>
        <w:t>.00 horas</w:t>
      </w:r>
    </w:p>
    <w:p w:rsidR="00C43157" w:rsidRPr="003E2EBC" w:rsidRDefault="00745B9F">
      <w:pPr>
        <w:spacing w:after="240"/>
        <w:jc w:val="center"/>
        <w:rPr>
          <w:b/>
          <w:lang w:val="es-ES"/>
        </w:rPr>
      </w:pPr>
      <w:r w:rsidRPr="003E2EBC">
        <w:rPr>
          <w:b/>
          <w:lang w:val="es-ES"/>
        </w:rPr>
        <w:t>Pre</w:t>
      </w:r>
      <w:r w:rsidR="00C43157" w:rsidRPr="003E2EBC">
        <w:rPr>
          <w:b/>
          <w:lang w:val="es-ES"/>
        </w:rPr>
        <w:t>sident</w:t>
      </w:r>
      <w:r w:rsidRPr="003E2EBC">
        <w:rPr>
          <w:b/>
          <w:lang w:val="es-ES"/>
        </w:rPr>
        <w:t>e: Sr</w:t>
      </w:r>
      <w:r w:rsidR="00C43157" w:rsidRPr="003E2EBC">
        <w:rPr>
          <w:b/>
          <w:lang w:val="es-ES"/>
        </w:rPr>
        <w:t>. DOEK</w:t>
      </w:r>
    </w:p>
    <w:p w:rsidR="00C43157" w:rsidRPr="003E2EBC" w:rsidRDefault="004C3CE0">
      <w:pPr>
        <w:spacing w:after="240"/>
        <w:jc w:val="center"/>
        <w:rPr>
          <w:lang w:val="es-ES"/>
        </w:rPr>
      </w:pPr>
      <w:r w:rsidRPr="003E2EBC">
        <w:rPr>
          <w:b/>
          <w:lang w:val="es-ES"/>
        </w:rPr>
        <w:t>SUMARIO</w:t>
      </w:r>
    </w:p>
    <w:p w:rsidR="00C43157" w:rsidRPr="003E2EBC" w:rsidRDefault="004C3CE0">
      <w:pPr>
        <w:spacing w:after="240"/>
        <w:rPr>
          <w:i/>
          <w:iCs/>
          <w:lang w:val="es-ES"/>
        </w:rPr>
      </w:pPr>
      <w:r w:rsidRPr="003E2EBC">
        <w:rPr>
          <w:b/>
          <w:lang w:val="es-ES"/>
        </w:rPr>
        <w:t>Examen de los informes presentados por los Estados partes</w:t>
      </w:r>
      <w:r w:rsidRPr="003E2EBC">
        <w:rPr>
          <w:lang w:val="es-ES"/>
        </w:rPr>
        <w:t xml:space="preserve"> (</w:t>
      </w:r>
      <w:r w:rsidRPr="003E2EBC">
        <w:rPr>
          <w:i/>
          <w:lang w:val="es-ES"/>
        </w:rPr>
        <w:t>continuación</w:t>
      </w:r>
      <w:r w:rsidR="00C43157" w:rsidRPr="003E2EBC">
        <w:rPr>
          <w:lang w:val="es-ES"/>
        </w:rPr>
        <w:t>)</w:t>
      </w:r>
    </w:p>
    <w:p w:rsidR="003029B2" w:rsidRPr="003E2EBC" w:rsidRDefault="003029B2" w:rsidP="003029B2">
      <w:pPr>
        <w:spacing w:after="240"/>
        <w:ind w:left="567"/>
        <w:rPr>
          <w:lang w:val="es-ES"/>
        </w:rPr>
      </w:pPr>
      <w:r w:rsidRPr="003E2EBC">
        <w:rPr>
          <w:b/>
          <w:lang w:val="es-ES"/>
        </w:rPr>
        <w:t>Tercer informe periódico de Honduras sobre la aplicación de la Convención sobre los Derechos del Niño</w:t>
      </w:r>
    </w:p>
    <w:p w:rsidR="00C43157" w:rsidRPr="003E2EBC" w:rsidRDefault="00C43157">
      <w:pPr>
        <w:spacing w:after="240"/>
        <w:ind w:left="567"/>
        <w:rPr>
          <w:lang w:val="es-ES"/>
        </w:rPr>
      </w:pPr>
    </w:p>
    <w:p w:rsidR="00C43157" w:rsidRPr="003E2EBC" w:rsidRDefault="00C43157">
      <w:pPr>
        <w:spacing w:after="240"/>
        <w:rPr>
          <w:lang w:val="es-ES"/>
        </w:rPr>
      </w:pPr>
    </w:p>
    <w:p w:rsidR="00C43157" w:rsidRPr="003E2EBC" w:rsidRDefault="00C43157">
      <w:pPr>
        <w:spacing w:after="240"/>
        <w:jc w:val="center"/>
        <w:rPr>
          <w:i/>
          <w:iCs/>
          <w:lang w:val="es-ES"/>
        </w:rPr>
      </w:pPr>
      <w:r w:rsidRPr="003E2EBC">
        <w:rPr>
          <w:lang w:val="es-ES"/>
        </w:rPr>
        <w:br w:type="page"/>
      </w:r>
      <w:r w:rsidR="0017029E" w:rsidRPr="003E2EBC">
        <w:rPr>
          <w:b/>
          <w:i/>
          <w:lang w:val="es-ES"/>
        </w:rPr>
        <w:t>Se declara abierta la sesión a las 10.05 horas</w:t>
      </w:r>
      <w:r w:rsidRPr="003E2EBC">
        <w:rPr>
          <w:i/>
          <w:iCs/>
          <w:lang w:val="es-ES"/>
        </w:rPr>
        <w:t>.</w:t>
      </w:r>
    </w:p>
    <w:p w:rsidR="00C43157" w:rsidRPr="003E2EBC" w:rsidRDefault="005435AA">
      <w:pPr>
        <w:spacing w:after="240"/>
        <w:rPr>
          <w:i/>
          <w:iCs/>
          <w:lang w:val="es-ES"/>
        </w:rPr>
      </w:pPr>
      <w:r w:rsidRPr="003E2EBC">
        <w:rPr>
          <w:b/>
          <w:lang w:val="es-ES"/>
        </w:rPr>
        <w:t>EXAMEN DE LOS INFORMES PRESENTADOS POR LOS ESTADOS PARTES</w:t>
      </w:r>
      <w:r w:rsidRPr="003E2EBC">
        <w:rPr>
          <w:lang w:val="es-ES"/>
        </w:rPr>
        <w:t xml:space="preserve"> (tema 4 del programa) (</w:t>
      </w:r>
      <w:r w:rsidRPr="003E2EBC">
        <w:rPr>
          <w:i/>
          <w:lang w:val="es-ES"/>
        </w:rPr>
        <w:t>continuación</w:t>
      </w:r>
      <w:r w:rsidR="00C43157" w:rsidRPr="003E2EBC">
        <w:rPr>
          <w:lang w:val="es-ES"/>
        </w:rPr>
        <w:t>)</w:t>
      </w:r>
    </w:p>
    <w:p w:rsidR="00C43157" w:rsidRPr="003E2EBC" w:rsidRDefault="00392D22">
      <w:pPr>
        <w:autoSpaceDE w:val="0"/>
        <w:autoSpaceDN w:val="0"/>
        <w:adjustRightInd w:val="0"/>
        <w:spacing w:after="240"/>
        <w:rPr>
          <w:color w:val="000000"/>
          <w:szCs w:val="24"/>
          <w:lang w:val="es-ES"/>
        </w:rPr>
      </w:pPr>
      <w:r w:rsidRPr="003E2EBC">
        <w:rPr>
          <w:b/>
          <w:lang w:val="es-ES"/>
        </w:rPr>
        <w:t>TERCER INFORME PERIÓDICO DE HONDURAS SOBRE LA APLICACIÓN DE LA CONVENCIÓN SOBRE LOS DERECHOS DEL NIÑO</w:t>
      </w:r>
      <w:r w:rsidRPr="003E2EBC">
        <w:rPr>
          <w:lang w:val="es-ES"/>
        </w:rPr>
        <w:t xml:space="preserve"> </w:t>
      </w:r>
      <w:r w:rsidR="00661DA6" w:rsidRPr="003E2EBC">
        <w:rPr>
          <w:color w:val="000000"/>
          <w:szCs w:val="24"/>
          <w:lang w:val="es-ES"/>
        </w:rPr>
        <w:t>(</w:t>
      </w:r>
      <w:r w:rsidR="00C43157" w:rsidRPr="003E2EBC">
        <w:rPr>
          <w:lang w:val="es-ES"/>
        </w:rPr>
        <w:t>CRC/C/HND/3</w:t>
      </w:r>
      <w:r w:rsidR="00C43157" w:rsidRPr="003E2EBC">
        <w:rPr>
          <w:color w:val="000000"/>
          <w:szCs w:val="24"/>
          <w:lang w:val="es-ES"/>
        </w:rPr>
        <w:t xml:space="preserve">; </w:t>
      </w:r>
      <w:r w:rsidR="007C2379" w:rsidRPr="003E2EBC">
        <w:rPr>
          <w:lang w:val="es-ES"/>
        </w:rPr>
        <w:t>l</w:t>
      </w:r>
      <w:r w:rsidR="007C2379" w:rsidRPr="003E2EBC">
        <w:rPr>
          <w:bCs/>
          <w:lang w:val="es-ES"/>
        </w:rPr>
        <w:t>ista de cuestiones que se deben abordar</w:t>
      </w:r>
      <w:r w:rsidR="00C43157" w:rsidRPr="003E2EBC">
        <w:rPr>
          <w:color w:val="000000"/>
          <w:szCs w:val="24"/>
          <w:lang w:val="es-ES"/>
        </w:rPr>
        <w:t xml:space="preserve"> (</w:t>
      </w:r>
      <w:r w:rsidR="00C43157" w:rsidRPr="003E2EBC">
        <w:rPr>
          <w:lang w:val="es-ES"/>
        </w:rPr>
        <w:t>CRC/C/HND/Q/3</w:t>
      </w:r>
      <w:r w:rsidR="00C43157" w:rsidRPr="003E2EBC">
        <w:rPr>
          <w:color w:val="000000"/>
          <w:szCs w:val="24"/>
          <w:lang w:val="es-ES"/>
        </w:rPr>
        <w:t xml:space="preserve">); </w:t>
      </w:r>
      <w:r w:rsidR="007C2379" w:rsidRPr="003E2EBC">
        <w:rPr>
          <w:lang w:val="es-ES"/>
        </w:rPr>
        <w:t>respuestas presentadas por escrito por el Estado parte a la lista de cuestiones</w:t>
      </w:r>
      <w:r w:rsidR="00C43157" w:rsidRPr="003E2EBC">
        <w:rPr>
          <w:color w:val="000000"/>
          <w:szCs w:val="24"/>
          <w:lang w:val="es-ES"/>
        </w:rPr>
        <w:t xml:space="preserve"> (</w:t>
      </w:r>
      <w:r w:rsidR="00C43157" w:rsidRPr="003E2EBC">
        <w:rPr>
          <w:lang w:val="es-ES"/>
        </w:rPr>
        <w:t>CRC/C/HND/Q/3/Add.1</w:t>
      </w:r>
      <w:r w:rsidR="00C43157" w:rsidRPr="003E2EBC">
        <w:rPr>
          <w:color w:val="000000"/>
          <w:szCs w:val="24"/>
          <w:lang w:val="es-ES"/>
        </w:rPr>
        <w:t>))</w:t>
      </w:r>
    </w:p>
    <w:p w:rsidR="00C43157" w:rsidRPr="003E2EBC" w:rsidRDefault="00C43157">
      <w:pPr>
        <w:spacing w:after="240"/>
        <w:rPr>
          <w:i/>
          <w:color w:val="000000"/>
          <w:szCs w:val="24"/>
          <w:lang w:val="es-ES"/>
        </w:rPr>
      </w:pPr>
      <w:r w:rsidRPr="003E2EBC">
        <w:rPr>
          <w:lang w:val="es-ES"/>
        </w:rPr>
        <w:t>1.</w:t>
      </w:r>
      <w:r w:rsidRPr="003E2EBC">
        <w:rPr>
          <w:lang w:val="es-ES"/>
        </w:rPr>
        <w:tab/>
      </w:r>
      <w:r w:rsidR="009C70F3" w:rsidRPr="003E2EBC">
        <w:rPr>
          <w:i/>
          <w:lang w:val="es-ES"/>
        </w:rPr>
        <w:t>Por invitación del Presidente, la delegación de Honduras</w:t>
      </w:r>
      <w:r w:rsidR="000659BF" w:rsidRPr="003E2EBC">
        <w:rPr>
          <w:i/>
          <w:lang w:val="es-ES"/>
        </w:rPr>
        <w:t xml:space="preserve"> toma asiento a la </w:t>
      </w:r>
      <w:r w:rsidR="005D6B64">
        <w:rPr>
          <w:i/>
          <w:lang w:val="es-ES"/>
        </w:rPr>
        <w:t>mesa</w:t>
      </w:r>
      <w:r w:rsidR="009C70F3" w:rsidRPr="003E2EBC">
        <w:rPr>
          <w:i/>
          <w:lang w:val="es-ES"/>
        </w:rPr>
        <w:t xml:space="preserve"> del Comité</w:t>
      </w:r>
      <w:r w:rsidRPr="003E2EBC">
        <w:rPr>
          <w:i/>
          <w:color w:val="000000"/>
          <w:szCs w:val="24"/>
          <w:lang w:val="es-ES"/>
        </w:rPr>
        <w:t>.</w:t>
      </w:r>
    </w:p>
    <w:p w:rsidR="00C43157" w:rsidRPr="003E2EBC" w:rsidRDefault="00C43157">
      <w:pPr>
        <w:spacing w:after="240"/>
        <w:rPr>
          <w:iCs/>
          <w:color w:val="000000"/>
          <w:szCs w:val="24"/>
          <w:lang w:val="es-ES"/>
        </w:rPr>
      </w:pPr>
      <w:r w:rsidRPr="003E2EBC">
        <w:rPr>
          <w:iCs/>
          <w:color w:val="000000"/>
          <w:szCs w:val="24"/>
          <w:lang w:val="es-ES"/>
        </w:rPr>
        <w:t>2.</w:t>
      </w:r>
      <w:r w:rsidRPr="003E2EBC">
        <w:rPr>
          <w:iCs/>
          <w:color w:val="000000"/>
          <w:szCs w:val="24"/>
          <w:lang w:val="es-ES"/>
        </w:rPr>
        <w:tab/>
      </w:r>
      <w:r w:rsidR="00863757" w:rsidRPr="003E2EBC">
        <w:rPr>
          <w:iCs/>
          <w:color w:val="000000"/>
          <w:szCs w:val="24"/>
          <w:lang w:val="es-ES"/>
        </w:rPr>
        <w:t xml:space="preserve">La </w:t>
      </w:r>
      <w:r w:rsidR="00863757" w:rsidRPr="003E2EBC">
        <w:rPr>
          <w:b/>
          <w:iCs/>
          <w:color w:val="000000"/>
          <w:szCs w:val="24"/>
          <w:lang w:val="es-ES"/>
        </w:rPr>
        <w:t>Sra.</w:t>
      </w:r>
      <w:r w:rsidRPr="003E2EBC">
        <w:rPr>
          <w:b/>
          <w:iCs/>
          <w:color w:val="000000"/>
          <w:szCs w:val="24"/>
          <w:lang w:val="es-ES"/>
        </w:rPr>
        <w:t> GARCÍA DE ZÚÑIGA</w:t>
      </w:r>
      <w:r w:rsidRPr="003E2EBC">
        <w:rPr>
          <w:iCs/>
          <w:color w:val="000000"/>
          <w:szCs w:val="24"/>
          <w:lang w:val="es-ES"/>
        </w:rPr>
        <w:t xml:space="preserve"> (Honduras) </w:t>
      </w:r>
      <w:r w:rsidR="00FC4239" w:rsidRPr="003E2EBC">
        <w:rPr>
          <w:iCs/>
          <w:color w:val="000000"/>
          <w:szCs w:val="24"/>
          <w:lang w:val="es-ES"/>
        </w:rPr>
        <w:t xml:space="preserve">dice que </w:t>
      </w:r>
      <w:r w:rsidRPr="003E2EBC">
        <w:rPr>
          <w:iCs/>
          <w:color w:val="000000"/>
          <w:szCs w:val="24"/>
          <w:lang w:val="es-ES"/>
        </w:rPr>
        <w:t xml:space="preserve">la </w:t>
      </w:r>
      <w:r w:rsidR="00FC4239" w:rsidRPr="003E2EBC">
        <w:rPr>
          <w:bCs/>
          <w:lang w:val="es-ES"/>
        </w:rPr>
        <w:t xml:space="preserve">estrategia </w:t>
      </w:r>
      <w:r w:rsidR="00A817B0" w:rsidRPr="003E2EBC">
        <w:rPr>
          <w:bCs/>
          <w:lang w:val="es-ES"/>
        </w:rPr>
        <w:t>de</w:t>
      </w:r>
      <w:r w:rsidR="00FC4239" w:rsidRPr="003E2EBC">
        <w:rPr>
          <w:bCs/>
          <w:lang w:val="es-ES"/>
        </w:rPr>
        <w:t xml:space="preserve"> reducción de la pobreza</w:t>
      </w:r>
      <w:r w:rsidR="00FC4239" w:rsidRPr="003E2EBC">
        <w:rPr>
          <w:iCs/>
          <w:color w:val="000000"/>
          <w:szCs w:val="24"/>
          <w:lang w:val="es-ES"/>
        </w:rPr>
        <w:t xml:space="preserve"> ocupa un lugar primordial en las políticas públicas de </w:t>
      </w:r>
      <w:r w:rsidRPr="003E2EBC">
        <w:rPr>
          <w:iCs/>
          <w:color w:val="000000"/>
          <w:szCs w:val="24"/>
          <w:lang w:val="es-ES"/>
        </w:rPr>
        <w:t xml:space="preserve">Honduras </w:t>
      </w:r>
      <w:r w:rsidR="00FC4239" w:rsidRPr="003E2EBC">
        <w:rPr>
          <w:iCs/>
          <w:color w:val="000000"/>
          <w:szCs w:val="24"/>
          <w:lang w:val="es-ES"/>
        </w:rPr>
        <w:t>y que la mayor parte de los objetivos</w:t>
      </w:r>
      <w:r w:rsidR="003267D7" w:rsidRPr="003E2EBC">
        <w:rPr>
          <w:iCs/>
          <w:color w:val="000000"/>
          <w:szCs w:val="24"/>
          <w:lang w:val="es-ES"/>
        </w:rPr>
        <w:t xml:space="preserve"> que </w:t>
      </w:r>
      <w:r w:rsidR="00FC4239" w:rsidRPr="003E2EBC">
        <w:rPr>
          <w:iCs/>
          <w:color w:val="000000"/>
          <w:szCs w:val="24"/>
          <w:lang w:val="es-ES"/>
        </w:rPr>
        <w:t>aparecen definidos en ella, en particular la reducción de la mortalidad infantil y la mejora de la cobertura de la escolarización,</w:t>
      </w:r>
      <w:r w:rsidR="00AA6858" w:rsidRPr="003E2EBC">
        <w:rPr>
          <w:iCs/>
          <w:color w:val="000000"/>
          <w:szCs w:val="24"/>
          <w:lang w:val="es-ES"/>
        </w:rPr>
        <w:t xml:space="preserve"> están orientados </w:t>
      </w:r>
      <w:r w:rsidR="003267D7" w:rsidRPr="003E2EBC">
        <w:rPr>
          <w:iCs/>
          <w:color w:val="000000"/>
          <w:szCs w:val="24"/>
          <w:lang w:val="es-ES"/>
        </w:rPr>
        <w:t>directamente</w:t>
      </w:r>
      <w:r w:rsidR="00AA6858" w:rsidRPr="003E2EBC">
        <w:rPr>
          <w:iCs/>
          <w:color w:val="000000"/>
          <w:szCs w:val="24"/>
          <w:lang w:val="es-ES"/>
        </w:rPr>
        <w:t xml:space="preserve"> a </w:t>
      </w:r>
      <w:r w:rsidR="003267D7" w:rsidRPr="003E2EBC">
        <w:rPr>
          <w:iCs/>
          <w:color w:val="000000"/>
          <w:szCs w:val="24"/>
          <w:lang w:val="es-ES"/>
        </w:rPr>
        <w:t>los niños</w:t>
      </w:r>
      <w:r w:rsidRPr="003E2EBC">
        <w:rPr>
          <w:iCs/>
          <w:color w:val="000000"/>
          <w:szCs w:val="24"/>
          <w:lang w:val="es-ES"/>
        </w:rPr>
        <w:t xml:space="preserve">. </w:t>
      </w:r>
      <w:r w:rsidR="00FC4239" w:rsidRPr="003E2EBC">
        <w:rPr>
          <w:iCs/>
          <w:color w:val="000000"/>
          <w:szCs w:val="24"/>
          <w:lang w:val="es-ES"/>
        </w:rPr>
        <w:t xml:space="preserve">De conformidad con los </w:t>
      </w:r>
      <w:r w:rsidR="00951EE8" w:rsidRPr="003E2EBC">
        <w:rPr>
          <w:iCs/>
          <w:color w:val="000000"/>
          <w:szCs w:val="24"/>
          <w:lang w:val="es-ES"/>
        </w:rPr>
        <w:t>objetivos de desarrollo del Milenio</w:t>
      </w:r>
      <w:r w:rsidR="00FC4239" w:rsidRPr="003E2EBC">
        <w:rPr>
          <w:iCs/>
          <w:color w:val="000000"/>
          <w:szCs w:val="24"/>
          <w:lang w:val="es-ES"/>
        </w:rPr>
        <w:t xml:space="preserve">, </w:t>
      </w:r>
      <w:r w:rsidR="003267D7" w:rsidRPr="003E2EBC">
        <w:rPr>
          <w:iCs/>
          <w:color w:val="000000"/>
          <w:szCs w:val="24"/>
          <w:lang w:val="es-ES"/>
        </w:rPr>
        <w:t>busca además</w:t>
      </w:r>
      <w:r w:rsidR="00951EE8" w:rsidRPr="003E2EBC">
        <w:rPr>
          <w:iCs/>
          <w:color w:val="000000"/>
          <w:szCs w:val="24"/>
          <w:lang w:val="es-ES"/>
        </w:rPr>
        <w:t xml:space="preserve"> conseguir que los niños terminen el ciclo de la enseñanza primaria</w:t>
      </w:r>
      <w:r w:rsidRPr="003E2EBC">
        <w:rPr>
          <w:iCs/>
          <w:color w:val="000000"/>
          <w:szCs w:val="24"/>
          <w:lang w:val="es-ES"/>
        </w:rPr>
        <w:t xml:space="preserve">, </w:t>
      </w:r>
      <w:r w:rsidR="00951EE8" w:rsidRPr="003E2EBC">
        <w:rPr>
          <w:iCs/>
          <w:color w:val="000000"/>
          <w:szCs w:val="24"/>
          <w:lang w:val="es-ES"/>
        </w:rPr>
        <w:t>reducir en tres cuartas partes la mortalidad matern</w:t>
      </w:r>
      <w:r w:rsidR="0008595A" w:rsidRPr="003E2EBC">
        <w:rPr>
          <w:iCs/>
          <w:color w:val="000000"/>
          <w:szCs w:val="24"/>
          <w:lang w:val="es-ES"/>
        </w:rPr>
        <w:t>o</w:t>
      </w:r>
      <w:r w:rsidR="00951EE8" w:rsidRPr="003E2EBC">
        <w:rPr>
          <w:iCs/>
          <w:color w:val="000000"/>
          <w:szCs w:val="24"/>
          <w:lang w:val="es-ES"/>
        </w:rPr>
        <w:t>infantil, luchar contra el paludismo y otras enfermedades graves y estabilizar y</w:t>
      </w:r>
      <w:r w:rsidR="00AA6858" w:rsidRPr="003E2EBC">
        <w:rPr>
          <w:iCs/>
          <w:color w:val="000000"/>
          <w:szCs w:val="24"/>
          <w:lang w:val="es-ES"/>
        </w:rPr>
        <w:t xml:space="preserve"> reducir después la </w:t>
      </w:r>
      <w:r w:rsidR="00951EE8" w:rsidRPr="003E2EBC">
        <w:rPr>
          <w:iCs/>
          <w:color w:val="000000"/>
          <w:szCs w:val="24"/>
          <w:lang w:val="es-ES"/>
        </w:rPr>
        <w:t xml:space="preserve">tasa de infección por el </w:t>
      </w:r>
      <w:r w:rsidRPr="003E2EBC">
        <w:rPr>
          <w:iCs/>
          <w:color w:val="000000"/>
          <w:szCs w:val="24"/>
          <w:lang w:val="es-ES"/>
        </w:rPr>
        <w:t>VIH/</w:t>
      </w:r>
      <w:r w:rsidR="00951EE8" w:rsidRPr="003E2EBC">
        <w:rPr>
          <w:iCs/>
          <w:color w:val="000000"/>
          <w:szCs w:val="24"/>
          <w:lang w:val="es-ES"/>
        </w:rPr>
        <w:t>SIDA</w:t>
      </w:r>
      <w:r w:rsidRPr="003E2EBC">
        <w:rPr>
          <w:iCs/>
          <w:color w:val="000000"/>
          <w:szCs w:val="24"/>
          <w:lang w:val="es-ES"/>
        </w:rPr>
        <w:t>.</w:t>
      </w:r>
    </w:p>
    <w:p w:rsidR="00C43157" w:rsidRPr="003E2EBC" w:rsidRDefault="00C43157">
      <w:pPr>
        <w:spacing w:after="240"/>
        <w:rPr>
          <w:iCs/>
          <w:color w:val="000000"/>
          <w:szCs w:val="24"/>
          <w:lang w:val="es-ES"/>
        </w:rPr>
      </w:pPr>
      <w:r w:rsidRPr="003E2EBC">
        <w:rPr>
          <w:iCs/>
          <w:color w:val="000000"/>
          <w:szCs w:val="24"/>
          <w:lang w:val="es-ES"/>
        </w:rPr>
        <w:t>3.</w:t>
      </w:r>
      <w:r w:rsidRPr="003E2EBC">
        <w:rPr>
          <w:iCs/>
          <w:color w:val="000000"/>
          <w:szCs w:val="24"/>
          <w:lang w:val="es-ES"/>
        </w:rPr>
        <w:tab/>
      </w:r>
      <w:r w:rsidR="00863757" w:rsidRPr="003E2EBC">
        <w:rPr>
          <w:iCs/>
          <w:color w:val="000000"/>
          <w:szCs w:val="24"/>
          <w:lang w:val="es-ES"/>
        </w:rPr>
        <w:t>E</w:t>
      </w:r>
      <w:r w:rsidR="00513D8E" w:rsidRPr="003E2EBC">
        <w:rPr>
          <w:iCs/>
          <w:color w:val="000000"/>
          <w:szCs w:val="24"/>
          <w:lang w:val="es-ES"/>
        </w:rPr>
        <w:t>l</w:t>
      </w:r>
      <w:r w:rsidR="00863757" w:rsidRPr="003E2EBC">
        <w:rPr>
          <w:iCs/>
          <w:color w:val="000000"/>
          <w:szCs w:val="24"/>
          <w:lang w:val="es-ES"/>
        </w:rPr>
        <w:t xml:space="preserve"> </w:t>
      </w:r>
      <w:r w:rsidR="00863757" w:rsidRPr="003E2EBC">
        <w:rPr>
          <w:b/>
          <w:iCs/>
          <w:color w:val="000000"/>
          <w:szCs w:val="24"/>
          <w:lang w:val="es-ES"/>
        </w:rPr>
        <w:t>S</w:t>
      </w:r>
      <w:r w:rsidR="00513D8E" w:rsidRPr="003E2EBC">
        <w:rPr>
          <w:b/>
          <w:iCs/>
          <w:color w:val="000000"/>
          <w:szCs w:val="24"/>
          <w:lang w:val="es-ES"/>
        </w:rPr>
        <w:t>r</w:t>
      </w:r>
      <w:r w:rsidR="00863757" w:rsidRPr="003E2EBC">
        <w:rPr>
          <w:b/>
          <w:iCs/>
          <w:color w:val="000000"/>
          <w:szCs w:val="24"/>
          <w:lang w:val="es-ES"/>
        </w:rPr>
        <w:t>.</w:t>
      </w:r>
      <w:r w:rsidRPr="003E2EBC">
        <w:rPr>
          <w:b/>
          <w:iCs/>
          <w:color w:val="000000"/>
          <w:szCs w:val="24"/>
          <w:lang w:val="es-ES"/>
        </w:rPr>
        <w:t xml:space="preserve"> ZERMATTEN</w:t>
      </w:r>
      <w:r w:rsidRPr="003E2EBC">
        <w:rPr>
          <w:iCs/>
          <w:color w:val="000000"/>
          <w:szCs w:val="24"/>
          <w:lang w:val="es-ES"/>
        </w:rPr>
        <w:t xml:space="preserve"> </w:t>
      </w:r>
      <w:r w:rsidR="00E53EA1" w:rsidRPr="003E2EBC">
        <w:rPr>
          <w:iCs/>
          <w:color w:val="000000"/>
          <w:szCs w:val="24"/>
          <w:lang w:val="es-ES"/>
        </w:rPr>
        <w:t>se congratula</w:t>
      </w:r>
      <w:r w:rsidR="00AA6858" w:rsidRPr="003E2EBC">
        <w:rPr>
          <w:iCs/>
          <w:color w:val="000000"/>
          <w:szCs w:val="24"/>
          <w:lang w:val="es-ES"/>
        </w:rPr>
        <w:t xml:space="preserve"> por </w:t>
      </w:r>
      <w:r w:rsidR="00E53EA1" w:rsidRPr="003E2EBC">
        <w:rPr>
          <w:iCs/>
          <w:color w:val="000000"/>
          <w:szCs w:val="24"/>
          <w:lang w:val="es-ES"/>
        </w:rPr>
        <w:t>la abundante información que figura en las respuestas por escrito y el tercer informe periódico</w:t>
      </w:r>
      <w:r w:rsidRPr="003E2EBC">
        <w:rPr>
          <w:iCs/>
          <w:color w:val="000000"/>
          <w:szCs w:val="24"/>
          <w:lang w:val="es-ES"/>
        </w:rPr>
        <w:t>,</w:t>
      </w:r>
      <w:r w:rsidR="00E53EA1" w:rsidRPr="003E2EBC">
        <w:rPr>
          <w:iCs/>
          <w:color w:val="000000"/>
          <w:szCs w:val="24"/>
          <w:lang w:val="es-ES"/>
        </w:rPr>
        <w:t xml:space="preserve"> señalando no obstante que</w:t>
      </w:r>
      <w:r w:rsidR="00137BBA" w:rsidRPr="003E2EBC">
        <w:rPr>
          <w:iCs/>
          <w:color w:val="000000"/>
          <w:szCs w:val="24"/>
          <w:lang w:val="es-ES"/>
        </w:rPr>
        <w:t xml:space="preserve"> este </w:t>
      </w:r>
      <w:r w:rsidR="00E53EA1" w:rsidRPr="003E2EBC">
        <w:rPr>
          <w:iCs/>
          <w:color w:val="000000"/>
          <w:szCs w:val="24"/>
          <w:lang w:val="es-ES"/>
        </w:rPr>
        <w:t>informe se ha presentado con cuatro años de retraso</w:t>
      </w:r>
      <w:r w:rsidRPr="003E2EBC">
        <w:rPr>
          <w:iCs/>
          <w:color w:val="000000"/>
          <w:szCs w:val="24"/>
          <w:lang w:val="es-ES"/>
        </w:rPr>
        <w:t xml:space="preserve">. </w:t>
      </w:r>
      <w:r w:rsidR="00137BBA" w:rsidRPr="003E2EBC">
        <w:rPr>
          <w:iCs/>
          <w:color w:val="000000"/>
          <w:szCs w:val="24"/>
          <w:lang w:val="es-ES"/>
        </w:rPr>
        <w:t xml:space="preserve">Desde el examen del segundo informe periódico, Honduras ha ratificado numerosos instrumentos internacionales, en particular los dos Protocolos Facultativos de la Convención sobre los Derechos del Niño y la </w:t>
      </w:r>
      <w:r w:rsidR="00137BBA" w:rsidRPr="003E2EBC">
        <w:rPr>
          <w:lang w:val="es-ES"/>
        </w:rPr>
        <w:t>Convención internacional sobre la protección de los derechos de todos los trabajadores migratorios</w:t>
      </w:r>
      <w:r w:rsidRPr="003E2EBC">
        <w:rPr>
          <w:iCs/>
          <w:color w:val="000000"/>
          <w:szCs w:val="24"/>
          <w:lang w:val="es-ES"/>
        </w:rPr>
        <w:t xml:space="preserve">, </w:t>
      </w:r>
      <w:r w:rsidR="00137BBA" w:rsidRPr="003E2EBC">
        <w:rPr>
          <w:iCs/>
          <w:color w:val="000000"/>
          <w:szCs w:val="24"/>
          <w:lang w:val="es-ES"/>
        </w:rPr>
        <w:t xml:space="preserve">pero </w:t>
      </w:r>
      <w:r w:rsidR="00BA7C09" w:rsidRPr="003E2EBC">
        <w:rPr>
          <w:iCs/>
          <w:color w:val="000000"/>
          <w:szCs w:val="24"/>
          <w:lang w:val="es-ES"/>
        </w:rPr>
        <w:t>todavía</w:t>
      </w:r>
      <w:r w:rsidR="00AA6858" w:rsidRPr="003E2EBC">
        <w:rPr>
          <w:iCs/>
          <w:color w:val="000000"/>
          <w:szCs w:val="24"/>
          <w:lang w:val="es-ES"/>
        </w:rPr>
        <w:t xml:space="preserve"> no ha suscrito </w:t>
      </w:r>
      <w:r w:rsidR="00137BBA" w:rsidRPr="003E2EBC">
        <w:rPr>
          <w:iCs/>
          <w:color w:val="000000"/>
          <w:szCs w:val="24"/>
          <w:lang w:val="es-ES"/>
        </w:rPr>
        <w:t xml:space="preserve">otros, en particular </w:t>
      </w:r>
      <w:r w:rsidR="00976487" w:rsidRPr="003E2EBC">
        <w:rPr>
          <w:iCs/>
          <w:color w:val="000000"/>
          <w:szCs w:val="24"/>
          <w:lang w:val="es-ES"/>
        </w:rPr>
        <w:t>los Convenios de La Haya</w:t>
      </w:r>
      <w:r w:rsidRPr="003E2EBC">
        <w:rPr>
          <w:iCs/>
          <w:color w:val="000000"/>
          <w:szCs w:val="24"/>
          <w:lang w:val="es-ES"/>
        </w:rPr>
        <w:t>.</w:t>
      </w:r>
    </w:p>
    <w:p w:rsidR="00C43157" w:rsidRPr="003E2EBC" w:rsidRDefault="00C43157">
      <w:pPr>
        <w:spacing w:after="240"/>
        <w:rPr>
          <w:iCs/>
          <w:color w:val="000000"/>
          <w:szCs w:val="24"/>
          <w:lang w:val="es-ES"/>
        </w:rPr>
      </w:pPr>
      <w:r w:rsidRPr="003E2EBC">
        <w:rPr>
          <w:iCs/>
          <w:color w:val="000000"/>
          <w:szCs w:val="24"/>
          <w:lang w:val="es-ES"/>
        </w:rPr>
        <w:t>4.</w:t>
      </w:r>
      <w:r w:rsidRPr="003E2EBC">
        <w:rPr>
          <w:iCs/>
          <w:color w:val="000000"/>
          <w:szCs w:val="24"/>
          <w:lang w:val="es-ES"/>
        </w:rPr>
        <w:tab/>
      </w:r>
      <w:r w:rsidR="003F063A" w:rsidRPr="003E2EBC">
        <w:rPr>
          <w:iCs/>
          <w:color w:val="000000"/>
          <w:szCs w:val="24"/>
          <w:lang w:val="es-ES"/>
        </w:rPr>
        <w:t>S</w:t>
      </w:r>
      <w:r w:rsidR="00AC11BA" w:rsidRPr="003E2EBC">
        <w:rPr>
          <w:iCs/>
          <w:color w:val="000000"/>
          <w:szCs w:val="24"/>
          <w:lang w:val="es-ES"/>
        </w:rPr>
        <w:t>i</w:t>
      </w:r>
      <w:r w:rsidR="009417FF" w:rsidRPr="003E2EBC">
        <w:rPr>
          <w:iCs/>
          <w:color w:val="000000"/>
          <w:szCs w:val="24"/>
          <w:lang w:val="es-ES"/>
        </w:rPr>
        <w:t xml:space="preserve"> bien </w:t>
      </w:r>
      <w:r w:rsidR="001D1EEA" w:rsidRPr="003E2EBC">
        <w:rPr>
          <w:iCs/>
          <w:color w:val="000000"/>
          <w:szCs w:val="24"/>
          <w:lang w:val="es-ES"/>
        </w:rPr>
        <w:t xml:space="preserve">el Comité </w:t>
      </w:r>
      <w:r w:rsidR="009417FF" w:rsidRPr="003E2EBC">
        <w:rPr>
          <w:iCs/>
          <w:color w:val="000000"/>
          <w:szCs w:val="24"/>
          <w:lang w:val="es-ES"/>
        </w:rPr>
        <w:t xml:space="preserve">tiene </w:t>
      </w:r>
      <w:r w:rsidR="00236801" w:rsidRPr="003E2EBC">
        <w:rPr>
          <w:iCs/>
          <w:color w:val="000000"/>
          <w:szCs w:val="24"/>
          <w:lang w:val="es-ES"/>
        </w:rPr>
        <w:t xml:space="preserve">en cuenta los obstáculos </w:t>
      </w:r>
      <w:r w:rsidR="0051341A" w:rsidRPr="003E2EBC">
        <w:rPr>
          <w:iCs/>
          <w:color w:val="000000"/>
          <w:szCs w:val="24"/>
          <w:lang w:val="es-ES"/>
        </w:rPr>
        <w:t xml:space="preserve">que encuentra Honduras </w:t>
      </w:r>
      <w:r w:rsidR="00236801" w:rsidRPr="003E2EBC">
        <w:rPr>
          <w:iCs/>
          <w:color w:val="000000"/>
          <w:szCs w:val="24"/>
          <w:lang w:val="es-ES"/>
        </w:rPr>
        <w:t xml:space="preserve">para la aplicación de la Convención, entre ellos la pobreza, la violencia y las secuelas del paso del huracán </w:t>
      </w:r>
      <w:r w:rsidRPr="003E2EBC">
        <w:rPr>
          <w:iCs/>
          <w:color w:val="000000"/>
          <w:szCs w:val="24"/>
          <w:lang w:val="es-ES"/>
        </w:rPr>
        <w:t xml:space="preserve">Mitch, </w:t>
      </w:r>
      <w:r w:rsidR="00236801" w:rsidRPr="003E2EBC">
        <w:rPr>
          <w:iCs/>
          <w:color w:val="000000"/>
          <w:szCs w:val="24"/>
          <w:lang w:val="es-ES"/>
        </w:rPr>
        <w:t>observa que varias de las recomendaciones que había formulado al final del examen del segundo informe periódico no se han seguido en la práctica, sobre todo las relativas al registro de los nacimientos</w:t>
      </w:r>
      <w:r w:rsidR="001D1EEA" w:rsidRPr="003E2EBC">
        <w:rPr>
          <w:iCs/>
          <w:color w:val="000000"/>
          <w:szCs w:val="24"/>
          <w:lang w:val="es-ES"/>
        </w:rPr>
        <w:t>,</w:t>
      </w:r>
      <w:r w:rsidR="00236801" w:rsidRPr="003E2EBC">
        <w:rPr>
          <w:iCs/>
          <w:color w:val="000000"/>
          <w:szCs w:val="24"/>
          <w:lang w:val="es-ES"/>
        </w:rPr>
        <w:t xml:space="preserve"> la lucha contra la explotación sexual y económica y los niños de la calle</w:t>
      </w:r>
      <w:r w:rsidRPr="003E2EBC">
        <w:rPr>
          <w:iCs/>
          <w:color w:val="000000"/>
          <w:szCs w:val="24"/>
          <w:lang w:val="es-ES"/>
        </w:rPr>
        <w:t>.</w:t>
      </w:r>
    </w:p>
    <w:p w:rsidR="00C43157" w:rsidRPr="003E2EBC" w:rsidRDefault="00C43157">
      <w:pPr>
        <w:spacing w:after="240"/>
        <w:rPr>
          <w:iCs/>
          <w:color w:val="000000"/>
          <w:szCs w:val="24"/>
          <w:lang w:val="es-ES"/>
        </w:rPr>
      </w:pPr>
      <w:r w:rsidRPr="003E2EBC">
        <w:rPr>
          <w:iCs/>
          <w:color w:val="000000"/>
          <w:szCs w:val="24"/>
          <w:lang w:val="es-ES"/>
        </w:rPr>
        <w:t>5.</w:t>
      </w:r>
      <w:r w:rsidRPr="003E2EBC">
        <w:rPr>
          <w:iCs/>
          <w:color w:val="000000"/>
          <w:szCs w:val="24"/>
          <w:lang w:val="es-ES"/>
        </w:rPr>
        <w:tab/>
      </w:r>
      <w:r w:rsidR="002A5622" w:rsidRPr="003E2EBC">
        <w:rPr>
          <w:iCs/>
          <w:color w:val="000000"/>
          <w:szCs w:val="24"/>
          <w:lang w:val="es-ES"/>
        </w:rPr>
        <w:t>Se han aprobado num</w:t>
      </w:r>
      <w:r w:rsidR="003E7377">
        <w:rPr>
          <w:iCs/>
          <w:color w:val="000000"/>
          <w:szCs w:val="24"/>
          <w:lang w:val="es-ES"/>
        </w:rPr>
        <w:t>erosas leyes relativas a diverso</w:t>
      </w:r>
      <w:r w:rsidR="002A5622" w:rsidRPr="003E2EBC">
        <w:rPr>
          <w:iCs/>
          <w:color w:val="000000"/>
          <w:szCs w:val="24"/>
          <w:lang w:val="es-ES"/>
        </w:rPr>
        <w:t xml:space="preserve">s </w:t>
      </w:r>
      <w:r w:rsidR="003E7377">
        <w:rPr>
          <w:iCs/>
          <w:color w:val="000000"/>
          <w:szCs w:val="24"/>
          <w:lang w:val="es-ES"/>
        </w:rPr>
        <w:t>ámbitos</w:t>
      </w:r>
      <w:r w:rsidR="001D1EEA" w:rsidRPr="003E2EBC">
        <w:rPr>
          <w:iCs/>
          <w:color w:val="000000"/>
          <w:szCs w:val="24"/>
          <w:lang w:val="es-ES"/>
        </w:rPr>
        <w:t>,</w:t>
      </w:r>
      <w:r w:rsidR="002A5622" w:rsidRPr="003E2EBC">
        <w:rPr>
          <w:iCs/>
          <w:color w:val="000000"/>
          <w:szCs w:val="24"/>
          <w:lang w:val="es-ES"/>
        </w:rPr>
        <w:t xml:space="preserve"> pero</w:t>
      </w:r>
      <w:r w:rsidR="003F063A" w:rsidRPr="003E2EBC">
        <w:rPr>
          <w:iCs/>
          <w:color w:val="000000"/>
          <w:szCs w:val="24"/>
          <w:lang w:val="es-ES"/>
        </w:rPr>
        <w:t xml:space="preserve"> en el informe se señala que </w:t>
      </w:r>
      <w:r w:rsidR="002A5622" w:rsidRPr="003E2EBC">
        <w:rPr>
          <w:iCs/>
          <w:color w:val="000000"/>
          <w:szCs w:val="24"/>
          <w:lang w:val="es-ES"/>
        </w:rPr>
        <w:t>algunas siguen siendo incompatibles con la Convención</w:t>
      </w:r>
      <w:r w:rsidRPr="003E2EBC">
        <w:rPr>
          <w:iCs/>
          <w:color w:val="000000"/>
          <w:szCs w:val="24"/>
          <w:lang w:val="es-ES"/>
        </w:rPr>
        <w:t>;</w:t>
      </w:r>
      <w:r w:rsidR="002A5622" w:rsidRPr="003E2EBC">
        <w:rPr>
          <w:iCs/>
          <w:color w:val="000000"/>
          <w:szCs w:val="24"/>
          <w:lang w:val="es-ES"/>
        </w:rPr>
        <w:t xml:space="preserve"> sería interesante saber si la Convención prevalecería en caso de conflicto con una de estas leyes y si el Estado parte</w:t>
      </w:r>
      <w:r w:rsidR="003F063A" w:rsidRPr="003E2EBC">
        <w:rPr>
          <w:iCs/>
          <w:color w:val="000000"/>
          <w:szCs w:val="24"/>
          <w:lang w:val="es-ES"/>
        </w:rPr>
        <w:t xml:space="preserve"> tiene </w:t>
      </w:r>
      <w:r w:rsidR="002A5622" w:rsidRPr="003E2EBC">
        <w:rPr>
          <w:iCs/>
          <w:color w:val="000000"/>
          <w:szCs w:val="24"/>
          <w:lang w:val="es-ES"/>
        </w:rPr>
        <w:t xml:space="preserve">previsto armonizar </w:t>
      </w:r>
      <w:r w:rsidR="001D1EEA" w:rsidRPr="003E2EBC">
        <w:rPr>
          <w:iCs/>
          <w:color w:val="000000"/>
          <w:szCs w:val="24"/>
          <w:lang w:val="es-ES"/>
        </w:rPr>
        <w:t>su</w:t>
      </w:r>
      <w:r w:rsidR="002A5622" w:rsidRPr="003E2EBC">
        <w:rPr>
          <w:iCs/>
          <w:color w:val="000000"/>
          <w:szCs w:val="24"/>
          <w:lang w:val="es-ES"/>
        </w:rPr>
        <w:t xml:space="preserve"> legislación interna con la Convención</w:t>
      </w:r>
      <w:r w:rsidRPr="003E2EBC">
        <w:rPr>
          <w:iCs/>
          <w:color w:val="000000"/>
          <w:szCs w:val="24"/>
          <w:lang w:val="es-ES"/>
        </w:rPr>
        <w:t>.</w:t>
      </w:r>
    </w:p>
    <w:p w:rsidR="00C43157" w:rsidRPr="003E2EBC" w:rsidRDefault="00C43157">
      <w:pPr>
        <w:spacing w:after="240"/>
        <w:rPr>
          <w:iCs/>
          <w:lang w:val="es-ES"/>
        </w:rPr>
      </w:pPr>
      <w:r w:rsidRPr="003E2EBC">
        <w:rPr>
          <w:iCs/>
          <w:lang w:val="es-ES"/>
        </w:rPr>
        <w:t>6.</w:t>
      </w:r>
      <w:r w:rsidRPr="003E2EBC">
        <w:rPr>
          <w:iCs/>
          <w:lang w:val="es-ES"/>
        </w:rPr>
        <w:tab/>
      </w:r>
      <w:r w:rsidR="001D1EEA" w:rsidRPr="003E2EBC">
        <w:rPr>
          <w:iCs/>
          <w:lang w:val="es-ES"/>
        </w:rPr>
        <w:t>La</w:t>
      </w:r>
      <w:r w:rsidR="002A5622" w:rsidRPr="003E2EBC">
        <w:rPr>
          <w:iCs/>
          <w:lang w:val="es-ES"/>
        </w:rPr>
        <w:t xml:space="preserve"> delegación </w:t>
      </w:r>
      <w:r w:rsidR="001D1EEA" w:rsidRPr="003E2EBC">
        <w:rPr>
          <w:iCs/>
          <w:lang w:val="es-ES"/>
        </w:rPr>
        <w:t>tal vez pueda</w:t>
      </w:r>
      <w:r w:rsidR="002C5CCE" w:rsidRPr="003E2EBC">
        <w:rPr>
          <w:iCs/>
          <w:lang w:val="es-ES"/>
        </w:rPr>
        <w:t xml:space="preserve"> indicar </w:t>
      </w:r>
      <w:r w:rsidR="002A5622" w:rsidRPr="003E2EBC">
        <w:rPr>
          <w:iCs/>
          <w:lang w:val="es-ES"/>
        </w:rPr>
        <w:t>qué parte del presupuesto de 2005 se</w:t>
      </w:r>
      <w:r w:rsidR="002C5CCE" w:rsidRPr="003E2EBC">
        <w:rPr>
          <w:iCs/>
          <w:lang w:val="es-ES"/>
        </w:rPr>
        <w:t xml:space="preserve"> destinó </w:t>
      </w:r>
      <w:r w:rsidR="002A5622" w:rsidRPr="003E2EBC">
        <w:rPr>
          <w:iCs/>
          <w:lang w:val="es-ES"/>
        </w:rPr>
        <w:t xml:space="preserve">a la ejecución del </w:t>
      </w:r>
      <w:r w:rsidR="008001B8" w:rsidRPr="003E2EBC">
        <w:rPr>
          <w:lang w:val="es-ES"/>
        </w:rPr>
        <w:t>Plan de oportunidades para la niñez y la adolescencia</w:t>
      </w:r>
      <w:r w:rsidR="008001B8" w:rsidRPr="003E2EBC">
        <w:rPr>
          <w:iCs/>
          <w:lang w:val="es-ES"/>
        </w:rPr>
        <w:t xml:space="preserve"> y si el Estado parte</w:t>
      </w:r>
      <w:r w:rsidRPr="003E2EBC">
        <w:rPr>
          <w:iCs/>
          <w:lang w:val="es-ES"/>
        </w:rPr>
        <w:t>,</w:t>
      </w:r>
      <w:r w:rsidR="008001B8" w:rsidRPr="003E2EBC">
        <w:rPr>
          <w:iCs/>
          <w:lang w:val="es-ES"/>
        </w:rPr>
        <w:t xml:space="preserve"> que ya cuenta con un </w:t>
      </w:r>
      <w:r w:rsidR="008001B8" w:rsidRPr="003E2EBC">
        <w:rPr>
          <w:rFonts w:cs="Arial"/>
          <w:lang w:val="es-ES"/>
        </w:rPr>
        <w:t>Comisionado Nacional de los Derechos Humanos</w:t>
      </w:r>
      <w:r w:rsidR="008001B8" w:rsidRPr="003E2EBC">
        <w:rPr>
          <w:iCs/>
          <w:lang w:val="es-ES"/>
        </w:rPr>
        <w:t xml:space="preserve"> y de defensores municipales de la infancia, prevé nombrar un comisionado nacional de los derechos del niño</w:t>
      </w:r>
      <w:r w:rsidRPr="003E2EBC">
        <w:rPr>
          <w:iCs/>
          <w:lang w:val="es-ES"/>
        </w:rPr>
        <w:t>.</w:t>
      </w:r>
    </w:p>
    <w:p w:rsidR="00C43157" w:rsidRPr="003E2EBC" w:rsidRDefault="00C43157">
      <w:pPr>
        <w:spacing w:after="240"/>
        <w:rPr>
          <w:iCs/>
          <w:lang w:val="es-ES"/>
        </w:rPr>
      </w:pPr>
      <w:r w:rsidRPr="003E2EBC">
        <w:rPr>
          <w:iCs/>
          <w:lang w:val="es-ES"/>
        </w:rPr>
        <w:t>7.</w:t>
      </w:r>
      <w:r w:rsidRPr="003E2EBC">
        <w:rPr>
          <w:iCs/>
          <w:lang w:val="es-ES"/>
        </w:rPr>
        <w:tab/>
      </w:r>
      <w:r w:rsidR="0026015A" w:rsidRPr="003E2EBC">
        <w:rPr>
          <w:iCs/>
          <w:lang w:val="es-ES"/>
        </w:rPr>
        <w:t>Además</w:t>
      </w:r>
      <w:r w:rsidR="002D43C6" w:rsidRPr="003E2EBC">
        <w:rPr>
          <w:iCs/>
          <w:lang w:val="es-ES"/>
        </w:rPr>
        <w:t>,</w:t>
      </w:r>
      <w:r w:rsidR="0026015A" w:rsidRPr="003E2EBC">
        <w:rPr>
          <w:iCs/>
          <w:lang w:val="es-ES"/>
        </w:rPr>
        <w:t xml:space="preserve"> serí</w:t>
      </w:r>
      <w:r w:rsidR="008001B8" w:rsidRPr="003E2EBC">
        <w:rPr>
          <w:iCs/>
          <w:lang w:val="es-ES"/>
        </w:rPr>
        <w:t>a útil que se</w:t>
      </w:r>
      <w:r w:rsidR="002D43C6" w:rsidRPr="003E2EBC">
        <w:rPr>
          <w:iCs/>
          <w:lang w:val="es-ES"/>
        </w:rPr>
        <w:t xml:space="preserve"> especificara </w:t>
      </w:r>
      <w:r w:rsidR="008001B8" w:rsidRPr="003E2EBC">
        <w:rPr>
          <w:iCs/>
          <w:lang w:val="es-ES"/>
        </w:rPr>
        <w:t>cuál es la edad legal a la que un niño tiene acceso a los servicios de salud sin la autorización de sus padres</w:t>
      </w:r>
      <w:r w:rsidRPr="003E2EBC">
        <w:rPr>
          <w:iCs/>
          <w:lang w:val="es-ES"/>
        </w:rPr>
        <w:t xml:space="preserve">, </w:t>
      </w:r>
      <w:r w:rsidR="008001B8" w:rsidRPr="003E2EBC">
        <w:rPr>
          <w:iCs/>
          <w:lang w:val="es-ES"/>
        </w:rPr>
        <w:t>hasta qué edad es obligatoria la escolaridad</w:t>
      </w:r>
      <w:r w:rsidR="002E5249" w:rsidRPr="003E2EBC">
        <w:rPr>
          <w:iCs/>
          <w:lang w:val="es-ES"/>
        </w:rPr>
        <w:t>,</w:t>
      </w:r>
      <w:r w:rsidR="003E7377">
        <w:rPr>
          <w:iCs/>
          <w:lang w:val="es-ES"/>
        </w:rPr>
        <w:t xml:space="preserve"> cuál es </w:t>
      </w:r>
      <w:r w:rsidR="002E5249" w:rsidRPr="003E2EBC">
        <w:rPr>
          <w:iCs/>
          <w:lang w:val="es-ES"/>
        </w:rPr>
        <w:t>la edad para el consentimiento de las relaciones sexuales y la edad para la entrada voluntaria en el ejército</w:t>
      </w:r>
      <w:r w:rsidR="003E7377">
        <w:rPr>
          <w:iCs/>
          <w:lang w:val="es-ES"/>
        </w:rPr>
        <w:t xml:space="preserve"> y</w:t>
      </w:r>
      <w:r w:rsidR="002E5249" w:rsidRPr="003E2EBC">
        <w:rPr>
          <w:iCs/>
          <w:lang w:val="es-ES"/>
        </w:rPr>
        <w:t xml:space="preserve"> a qué edad está habilitado un niño para testimoniar ante un tribunal</w:t>
      </w:r>
      <w:r w:rsidRPr="003E2EBC">
        <w:rPr>
          <w:iCs/>
          <w:lang w:val="es-ES"/>
        </w:rPr>
        <w:t xml:space="preserve">. </w:t>
      </w:r>
      <w:r w:rsidR="002E5249" w:rsidRPr="003E2EBC">
        <w:rPr>
          <w:iCs/>
          <w:lang w:val="es-ES"/>
        </w:rPr>
        <w:t>También habría que saber si</w:t>
      </w:r>
      <w:r w:rsidR="002D43C6" w:rsidRPr="003E2EBC">
        <w:rPr>
          <w:iCs/>
          <w:lang w:val="es-ES"/>
        </w:rPr>
        <w:t xml:space="preserve"> se siguen aplicando </w:t>
      </w:r>
      <w:r w:rsidR="005C45E0" w:rsidRPr="003E2EBC">
        <w:rPr>
          <w:iCs/>
          <w:lang w:val="es-ES"/>
        </w:rPr>
        <w:t xml:space="preserve">criterios </w:t>
      </w:r>
      <w:r w:rsidR="002E5249" w:rsidRPr="003E2EBC">
        <w:rPr>
          <w:iCs/>
          <w:lang w:val="es-ES"/>
        </w:rPr>
        <w:t>fisiológicos para determinar si un niño es mayor o no</w:t>
      </w:r>
      <w:r w:rsidRPr="003E2EBC">
        <w:rPr>
          <w:iCs/>
          <w:lang w:val="es-ES"/>
        </w:rPr>
        <w:t xml:space="preserve">, </w:t>
      </w:r>
      <w:r w:rsidR="002E5249" w:rsidRPr="003E2EBC">
        <w:rPr>
          <w:iCs/>
          <w:lang w:val="es-ES"/>
        </w:rPr>
        <w:t>a pesar de la recomendación que hizo el Comité a este respecto durante el examen del segundo informe periódico</w:t>
      </w:r>
      <w:r w:rsidRPr="003E2EBC">
        <w:rPr>
          <w:iCs/>
          <w:lang w:val="es-ES"/>
        </w:rPr>
        <w:t>.</w:t>
      </w:r>
    </w:p>
    <w:p w:rsidR="00C43157" w:rsidRPr="003E2EBC" w:rsidRDefault="00C43157">
      <w:pPr>
        <w:spacing w:after="240"/>
        <w:rPr>
          <w:iCs/>
          <w:lang w:val="es-ES"/>
        </w:rPr>
      </w:pPr>
      <w:r w:rsidRPr="003E2EBC">
        <w:rPr>
          <w:iCs/>
          <w:lang w:val="es-ES"/>
        </w:rPr>
        <w:t>8.</w:t>
      </w:r>
      <w:r w:rsidRPr="003E2EBC">
        <w:rPr>
          <w:iCs/>
          <w:lang w:val="es-ES"/>
        </w:rPr>
        <w:tab/>
      </w:r>
      <w:r w:rsidR="00C337D2" w:rsidRPr="003E2EBC">
        <w:rPr>
          <w:iCs/>
          <w:lang w:val="es-ES"/>
        </w:rPr>
        <w:t xml:space="preserve">Se han realizado esfuerzos loables en el ámbito legislativo </w:t>
      </w:r>
      <w:r w:rsidR="00E31553" w:rsidRPr="003E2EBC">
        <w:rPr>
          <w:iCs/>
          <w:lang w:val="es-ES"/>
        </w:rPr>
        <w:t>para</w:t>
      </w:r>
      <w:r w:rsidR="00C337D2" w:rsidRPr="003E2EBC">
        <w:rPr>
          <w:iCs/>
          <w:lang w:val="es-ES"/>
        </w:rPr>
        <w:t xml:space="preserve"> luchar contra la discriminación, pero todavía queda mucho por hacer </w:t>
      </w:r>
      <w:r w:rsidR="00E31553" w:rsidRPr="003E2EBC">
        <w:rPr>
          <w:iCs/>
          <w:lang w:val="es-ES"/>
        </w:rPr>
        <w:t>a fin de</w:t>
      </w:r>
      <w:r w:rsidR="00C337D2" w:rsidRPr="003E2EBC">
        <w:rPr>
          <w:iCs/>
          <w:lang w:val="es-ES"/>
        </w:rPr>
        <w:t xml:space="preserve"> garantizar los derechos de las poblaciones </w:t>
      </w:r>
      <w:r w:rsidR="0035584E" w:rsidRPr="003E2EBC">
        <w:rPr>
          <w:iCs/>
          <w:lang w:val="es-ES"/>
        </w:rPr>
        <w:t>indígena</w:t>
      </w:r>
      <w:r w:rsidR="00C337D2" w:rsidRPr="003E2EBC">
        <w:rPr>
          <w:iCs/>
          <w:lang w:val="es-ES"/>
        </w:rPr>
        <w:t>s, las niñas, los discapacitados, los niños de la calle y los niños víctimas de desapariciones forzadas o ejecuciones extrajudiciales</w:t>
      </w:r>
      <w:r w:rsidRPr="003E2EBC">
        <w:rPr>
          <w:iCs/>
          <w:lang w:val="es-ES"/>
        </w:rPr>
        <w:t>.</w:t>
      </w:r>
      <w:r w:rsidR="00F468E1" w:rsidRPr="003E2EBC">
        <w:rPr>
          <w:iCs/>
          <w:lang w:val="es-ES"/>
        </w:rPr>
        <w:t xml:space="preserve"> Debido a que la </w:t>
      </w:r>
      <w:r w:rsidR="00C337D2" w:rsidRPr="003E2EBC">
        <w:rPr>
          <w:iCs/>
          <w:lang w:val="es-ES"/>
        </w:rPr>
        <w:t>tasa de registro de los nacimientos sigue siendo insuficiente, a pesar de la aprobación de una ley sobre esta cuestión en 2004, la delegación tal vez pueda indicar si las autoridades de Honduras</w:t>
      </w:r>
      <w:r w:rsidR="00F468E1" w:rsidRPr="003E2EBC">
        <w:rPr>
          <w:iCs/>
          <w:lang w:val="es-ES"/>
        </w:rPr>
        <w:t xml:space="preserve"> tienen previst</w:t>
      </w:r>
      <w:r w:rsidR="003E7377">
        <w:rPr>
          <w:iCs/>
          <w:lang w:val="es-ES"/>
        </w:rPr>
        <w:t>o</w:t>
      </w:r>
      <w:r w:rsidR="00F468E1" w:rsidRPr="003E2EBC">
        <w:rPr>
          <w:iCs/>
          <w:lang w:val="es-ES"/>
        </w:rPr>
        <w:t xml:space="preserve"> organiza</w:t>
      </w:r>
      <w:r w:rsidR="003E7377">
        <w:rPr>
          <w:iCs/>
          <w:lang w:val="es-ES"/>
        </w:rPr>
        <w:t>r</w:t>
      </w:r>
      <w:r w:rsidR="00F468E1" w:rsidRPr="003E2EBC">
        <w:rPr>
          <w:iCs/>
          <w:lang w:val="es-ES"/>
        </w:rPr>
        <w:t xml:space="preserve"> </w:t>
      </w:r>
      <w:r w:rsidR="00C337D2" w:rsidRPr="003E2EBC">
        <w:rPr>
          <w:iCs/>
          <w:lang w:val="es-ES"/>
        </w:rPr>
        <w:t>campañas de promoción de</w:t>
      </w:r>
      <w:r w:rsidR="00644823" w:rsidRPr="003E2EBC">
        <w:rPr>
          <w:iCs/>
          <w:lang w:val="es-ES"/>
        </w:rPr>
        <w:t>l</w:t>
      </w:r>
      <w:r w:rsidR="00C337D2" w:rsidRPr="003E2EBC">
        <w:rPr>
          <w:iCs/>
          <w:lang w:val="es-ES"/>
        </w:rPr>
        <w:t xml:space="preserve"> registro de </w:t>
      </w:r>
      <w:r w:rsidR="00F468E1" w:rsidRPr="003E2EBC">
        <w:rPr>
          <w:iCs/>
          <w:lang w:val="es-ES"/>
        </w:rPr>
        <w:t xml:space="preserve">los </w:t>
      </w:r>
      <w:r w:rsidR="00C337D2" w:rsidRPr="003E2EBC">
        <w:rPr>
          <w:iCs/>
          <w:lang w:val="es-ES"/>
        </w:rPr>
        <w:t>niños</w:t>
      </w:r>
      <w:r w:rsidRPr="003E2EBC">
        <w:rPr>
          <w:iCs/>
          <w:lang w:val="es-ES"/>
        </w:rPr>
        <w:t>.</w:t>
      </w:r>
    </w:p>
    <w:p w:rsidR="00C43157" w:rsidRPr="003E2EBC" w:rsidRDefault="00C43157">
      <w:pPr>
        <w:spacing w:after="240"/>
        <w:rPr>
          <w:iCs/>
          <w:lang w:val="es-ES"/>
        </w:rPr>
      </w:pPr>
      <w:r w:rsidRPr="003E2EBC">
        <w:rPr>
          <w:iCs/>
          <w:lang w:val="es-ES"/>
        </w:rPr>
        <w:t>9.</w:t>
      </w:r>
      <w:r w:rsidRPr="003E2EBC">
        <w:rPr>
          <w:iCs/>
          <w:lang w:val="es-ES"/>
        </w:rPr>
        <w:tab/>
      </w:r>
      <w:r w:rsidR="00644823" w:rsidRPr="003E2EBC">
        <w:rPr>
          <w:iCs/>
          <w:lang w:val="es-ES"/>
        </w:rPr>
        <w:t>La delegación podría indicar además si ve una contradicción entre el contenido del artículo</w:t>
      </w:r>
      <w:r w:rsidRPr="003E2EBC">
        <w:rPr>
          <w:iCs/>
          <w:lang w:val="es-ES"/>
        </w:rPr>
        <w:t xml:space="preserve"> 15 de la </w:t>
      </w:r>
      <w:r w:rsidR="00644823" w:rsidRPr="003E2EBC">
        <w:rPr>
          <w:iCs/>
          <w:lang w:val="es-ES"/>
        </w:rPr>
        <w:t xml:space="preserve">Convención (derecho de asociación) y las disposiciones del nuevo artículo </w:t>
      </w:r>
      <w:r w:rsidRPr="003E2EBC">
        <w:rPr>
          <w:iCs/>
          <w:lang w:val="es-ES"/>
        </w:rPr>
        <w:t xml:space="preserve">332 </w:t>
      </w:r>
      <w:r w:rsidR="00644823" w:rsidRPr="003E2EBC">
        <w:rPr>
          <w:iCs/>
          <w:lang w:val="es-ES"/>
        </w:rPr>
        <w:t>del Código Penal, en virtud</w:t>
      </w:r>
      <w:r w:rsidR="00B536EC" w:rsidRPr="003E2EBC">
        <w:rPr>
          <w:iCs/>
          <w:lang w:val="es-ES"/>
        </w:rPr>
        <w:t xml:space="preserve"> de las cuales </w:t>
      </w:r>
      <w:r w:rsidR="00644823" w:rsidRPr="003E2EBC">
        <w:rPr>
          <w:iCs/>
          <w:lang w:val="es-ES"/>
        </w:rPr>
        <w:t>la policía puede arrestar a los jóvenes que form</w:t>
      </w:r>
      <w:r w:rsidR="003E7377">
        <w:rPr>
          <w:iCs/>
          <w:lang w:val="es-ES"/>
        </w:rPr>
        <w:t>a</w:t>
      </w:r>
      <w:r w:rsidR="00644823" w:rsidRPr="003E2EBC">
        <w:rPr>
          <w:iCs/>
          <w:lang w:val="es-ES"/>
        </w:rPr>
        <w:t xml:space="preserve">n parte de bandas </w:t>
      </w:r>
      <w:r w:rsidRPr="003E2EBC">
        <w:rPr>
          <w:iCs/>
          <w:lang w:val="es-ES"/>
        </w:rPr>
        <w:t>(</w:t>
      </w:r>
      <w:r w:rsidRPr="003E2EBC">
        <w:rPr>
          <w:i/>
          <w:lang w:val="es-ES"/>
        </w:rPr>
        <w:t xml:space="preserve">maras </w:t>
      </w:r>
      <w:r w:rsidR="00644823" w:rsidRPr="003E2EBC">
        <w:rPr>
          <w:iCs/>
          <w:lang w:val="es-ES"/>
        </w:rPr>
        <w:t>o</w:t>
      </w:r>
      <w:r w:rsidRPr="003E2EBC">
        <w:rPr>
          <w:iCs/>
          <w:lang w:val="es-ES"/>
        </w:rPr>
        <w:t xml:space="preserve"> </w:t>
      </w:r>
      <w:r w:rsidRPr="003E2EBC">
        <w:rPr>
          <w:i/>
          <w:lang w:val="es-ES"/>
        </w:rPr>
        <w:t>pandillas</w:t>
      </w:r>
      <w:r w:rsidRPr="003E2EBC">
        <w:rPr>
          <w:iCs/>
          <w:lang w:val="es-ES"/>
        </w:rPr>
        <w:t>)</w:t>
      </w:r>
      <w:r w:rsidR="00F61EB9" w:rsidRPr="003E2EBC">
        <w:rPr>
          <w:iCs/>
          <w:lang w:val="es-ES"/>
        </w:rPr>
        <w:t xml:space="preserve"> basándose en su</w:t>
      </w:r>
      <w:r w:rsidR="00B536EC" w:rsidRPr="003E2EBC">
        <w:rPr>
          <w:iCs/>
          <w:lang w:val="es-ES"/>
        </w:rPr>
        <w:t xml:space="preserve"> aspecto </w:t>
      </w:r>
      <w:r w:rsidR="00F61EB9" w:rsidRPr="003E2EBC">
        <w:rPr>
          <w:iCs/>
          <w:lang w:val="es-ES"/>
        </w:rPr>
        <w:t>y sus tatuajes y sin orden de arresto</w:t>
      </w:r>
      <w:r w:rsidRPr="003E2EBC">
        <w:rPr>
          <w:iCs/>
          <w:lang w:val="es-ES"/>
        </w:rPr>
        <w:t xml:space="preserve">. </w:t>
      </w:r>
    </w:p>
    <w:p w:rsidR="00C43157" w:rsidRPr="003E2EBC" w:rsidRDefault="00C43157">
      <w:pPr>
        <w:spacing w:after="240"/>
        <w:rPr>
          <w:iCs/>
          <w:lang w:val="es-ES"/>
        </w:rPr>
      </w:pPr>
      <w:r w:rsidRPr="003E2EBC">
        <w:rPr>
          <w:iCs/>
          <w:lang w:val="es-ES"/>
        </w:rPr>
        <w:t>10.</w:t>
      </w:r>
      <w:r w:rsidRPr="003E2EBC">
        <w:rPr>
          <w:iCs/>
          <w:lang w:val="es-ES"/>
        </w:rPr>
        <w:tab/>
      </w:r>
      <w:r w:rsidR="00863757" w:rsidRPr="003E2EBC">
        <w:rPr>
          <w:iCs/>
          <w:lang w:val="es-ES"/>
        </w:rPr>
        <w:t xml:space="preserve">La </w:t>
      </w:r>
      <w:r w:rsidR="00863757" w:rsidRPr="003E2EBC">
        <w:rPr>
          <w:b/>
          <w:iCs/>
          <w:lang w:val="es-ES"/>
        </w:rPr>
        <w:t>Sra.</w:t>
      </w:r>
      <w:r w:rsidRPr="003E2EBC">
        <w:rPr>
          <w:b/>
          <w:iCs/>
          <w:lang w:val="es-ES"/>
        </w:rPr>
        <w:t> ORTIZ</w:t>
      </w:r>
      <w:r w:rsidRPr="003E2EBC">
        <w:rPr>
          <w:iCs/>
          <w:lang w:val="es-ES"/>
        </w:rPr>
        <w:t xml:space="preserve"> </w:t>
      </w:r>
      <w:r w:rsidR="008C5AD9" w:rsidRPr="003E2EBC">
        <w:rPr>
          <w:iCs/>
          <w:lang w:val="es-ES"/>
        </w:rPr>
        <w:t xml:space="preserve">señala que la pobreza, el desempleo, </w:t>
      </w:r>
      <w:r w:rsidR="00B536EC" w:rsidRPr="003E2EBC">
        <w:rPr>
          <w:iCs/>
          <w:lang w:val="es-ES"/>
        </w:rPr>
        <w:t xml:space="preserve">la violencia, </w:t>
      </w:r>
      <w:r w:rsidR="008C5AD9" w:rsidRPr="003E2EBC">
        <w:rPr>
          <w:iCs/>
          <w:lang w:val="es-ES"/>
        </w:rPr>
        <w:t xml:space="preserve">las consecuencias del huracán </w:t>
      </w:r>
      <w:r w:rsidRPr="003E2EBC">
        <w:rPr>
          <w:iCs/>
          <w:lang w:val="es-ES"/>
        </w:rPr>
        <w:t xml:space="preserve">Mitch </w:t>
      </w:r>
      <w:r w:rsidR="008C5AD9" w:rsidRPr="003E2EBC">
        <w:rPr>
          <w:iCs/>
          <w:lang w:val="es-ES"/>
        </w:rPr>
        <w:t xml:space="preserve">y la difícil situación de los migrantes devueltos a Honduras por los países hacia los cuales intentaron emigrar </w:t>
      </w:r>
      <w:r w:rsidR="00775ED3" w:rsidRPr="003E2EBC">
        <w:rPr>
          <w:iCs/>
          <w:lang w:val="es-ES"/>
        </w:rPr>
        <w:t xml:space="preserve">son </w:t>
      </w:r>
      <w:r w:rsidR="008C5AD9" w:rsidRPr="003E2EBC">
        <w:rPr>
          <w:iCs/>
          <w:lang w:val="es-ES"/>
        </w:rPr>
        <w:t>también factores que hay que tener en cuenta</w:t>
      </w:r>
      <w:r w:rsidR="00B536EC" w:rsidRPr="003E2EBC">
        <w:rPr>
          <w:iCs/>
          <w:lang w:val="es-ES"/>
        </w:rPr>
        <w:t xml:space="preserve"> al examinar el </w:t>
      </w:r>
      <w:r w:rsidR="008C5AD9" w:rsidRPr="003E2EBC">
        <w:rPr>
          <w:iCs/>
          <w:lang w:val="es-ES"/>
        </w:rPr>
        <w:t>informe</w:t>
      </w:r>
      <w:r w:rsidRPr="003E2EBC">
        <w:rPr>
          <w:iCs/>
          <w:lang w:val="es-ES"/>
        </w:rPr>
        <w:t xml:space="preserve">. </w:t>
      </w:r>
      <w:r w:rsidR="008C5AD9" w:rsidRPr="003E2EBC">
        <w:rPr>
          <w:iCs/>
          <w:lang w:val="es-ES"/>
        </w:rPr>
        <w:t>Dado que Honduras no puede afrontar sola todos estos problemas,</w:t>
      </w:r>
      <w:r w:rsidR="00B536EC" w:rsidRPr="003E2EBC">
        <w:rPr>
          <w:iCs/>
          <w:lang w:val="es-ES"/>
        </w:rPr>
        <w:t xml:space="preserve"> recibe </w:t>
      </w:r>
      <w:r w:rsidR="008C5AD9" w:rsidRPr="003E2EBC">
        <w:rPr>
          <w:iCs/>
          <w:lang w:val="es-ES"/>
        </w:rPr>
        <w:t>desde hace algunos</w:t>
      </w:r>
      <w:r w:rsidR="00B536EC" w:rsidRPr="003E2EBC">
        <w:rPr>
          <w:iCs/>
          <w:lang w:val="es-ES"/>
        </w:rPr>
        <w:t xml:space="preserve"> años ayuda </w:t>
      </w:r>
      <w:r w:rsidR="008C5AD9" w:rsidRPr="003E2EBC">
        <w:rPr>
          <w:iCs/>
          <w:lang w:val="es-ES"/>
        </w:rPr>
        <w:t>de la comunidad internacional, por lo que ser</w:t>
      </w:r>
      <w:r w:rsidR="00954405">
        <w:rPr>
          <w:iCs/>
          <w:lang w:val="es-ES"/>
        </w:rPr>
        <w:t>í</w:t>
      </w:r>
      <w:r w:rsidR="008C5AD9" w:rsidRPr="003E2EBC">
        <w:rPr>
          <w:iCs/>
          <w:lang w:val="es-ES"/>
        </w:rPr>
        <w:t>a útil</w:t>
      </w:r>
      <w:r w:rsidR="00B536EC" w:rsidRPr="003E2EBC">
        <w:rPr>
          <w:iCs/>
          <w:lang w:val="es-ES"/>
        </w:rPr>
        <w:t xml:space="preserve"> </w:t>
      </w:r>
      <w:r w:rsidR="00954405">
        <w:rPr>
          <w:iCs/>
          <w:lang w:val="es-ES"/>
        </w:rPr>
        <w:t>con</w:t>
      </w:r>
      <w:r w:rsidR="00B536EC" w:rsidRPr="003E2EBC">
        <w:rPr>
          <w:iCs/>
          <w:lang w:val="es-ES"/>
        </w:rPr>
        <w:t xml:space="preserve"> </w:t>
      </w:r>
      <w:r w:rsidR="00954405">
        <w:rPr>
          <w:iCs/>
          <w:lang w:val="es-ES"/>
        </w:rPr>
        <w:t>detalle</w:t>
      </w:r>
      <w:r w:rsidR="008C5AD9" w:rsidRPr="003E2EBC">
        <w:rPr>
          <w:iCs/>
          <w:lang w:val="es-ES"/>
        </w:rPr>
        <w:t xml:space="preserve"> la manera en que </w:t>
      </w:r>
      <w:r w:rsidR="00775ED3" w:rsidRPr="003E2EBC">
        <w:rPr>
          <w:iCs/>
          <w:lang w:val="es-ES"/>
        </w:rPr>
        <w:t xml:space="preserve">se </w:t>
      </w:r>
      <w:r w:rsidR="008C5AD9" w:rsidRPr="003E2EBC">
        <w:rPr>
          <w:iCs/>
          <w:lang w:val="es-ES"/>
        </w:rPr>
        <w:t>utiliza esta ayuda para poner en práctica la Convención y aplicar las recomendaciones de</w:t>
      </w:r>
      <w:r w:rsidR="00775ED3" w:rsidRPr="003E2EBC">
        <w:rPr>
          <w:iCs/>
          <w:lang w:val="es-ES"/>
        </w:rPr>
        <w:t>l</w:t>
      </w:r>
      <w:r w:rsidR="008C5AD9" w:rsidRPr="003E2EBC">
        <w:rPr>
          <w:iCs/>
          <w:lang w:val="es-ES"/>
        </w:rPr>
        <w:t xml:space="preserve"> Comité</w:t>
      </w:r>
      <w:r w:rsidRPr="003E2EBC">
        <w:rPr>
          <w:iCs/>
          <w:lang w:val="es-ES"/>
        </w:rPr>
        <w:t>.</w:t>
      </w:r>
    </w:p>
    <w:p w:rsidR="00C43157" w:rsidRPr="003E2EBC" w:rsidRDefault="00C43157">
      <w:pPr>
        <w:spacing w:after="240"/>
        <w:rPr>
          <w:iCs/>
          <w:lang w:val="es-ES"/>
        </w:rPr>
      </w:pPr>
      <w:r w:rsidRPr="003E2EBC">
        <w:rPr>
          <w:iCs/>
          <w:lang w:val="es-ES"/>
        </w:rPr>
        <w:t>11.</w:t>
      </w:r>
      <w:r w:rsidRPr="003E2EBC">
        <w:rPr>
          <w:iCs/>
          <w:lang w:val="es-ES"/>
        </w:rPr>
        <w:tab/>
      </w:r>
      <w:r w:rsidR="00084343" w:rsidRPr="003E2EBC">
        <w:rPr>
          <w:iCs/>
          <w:lang w:val="es-ES"/>
        </w:rPr>
        <w:t>La delegación tal vez podría indicar también de qué manera coordinan las autoridades hondureñas las actividades, políticas y programas en favor de los niños, si colaboran con</w:t>
      </w:r>
      <w:r w:rsidR="001C50EE" w:rsidRPr="003E2EBC">
        <w:rPr>
          <w:iCs/>
          <w:lang w:val="es-ES"/>
        </w:rPr>
        <w:t xml:space="preserve"> la sociedad civil</w:t>
      </w:r>
      <w:r w:rsidR="00084343" w:rsidRPr="003E2EBC">
        <w:rPr>
          <w:iCs/>
          <w:lang w:val="es-ES"/>
        </w:rPr>
        <w:t xml:space="preserve"> y las asociaciones infantiles, </w:t>
      </w:r>
      <w:r w:rsidR="00954405">
        <w:rPr>
          <w:iCs/>
          <w:lang w:val="es-ES"/>
        </w:rPr>
        <w:t>cómo</w:t>
      </w:r>
      <w:r w:rsidR="00084343" w:rsidRPr="003E2EBC">
        <w:rPr>
          <w:iCs/>
          <w:lang w:val="es-ES"/>
        </w:rPr>
        <w:t xml:space="preserve"> garantizan los defensores municipales que las instituciones públicas no</w:t>
      </w:r>
      <w:r w:rsidR="00C379EA" w:rsidRPr="003E2EBC">
        <w:rPr>
          <w:iCs/>
          <w:lang w:val="es-ES"/>
        </w:rPr>
        <w:t xml:space="preserve"> violen </w:t>
      </w:r>
      <w:r w:rsidR="00084343" w:rsidRPr="003E2EBC">
        <w:rPr>
          <w:iCs/>
          <w:lang w:val="es-ES"/>
        </w:rPr>
        <w:t>los derechos del niño y</w:t>
      </w:r>
      <w:r w:rsidR="001C50EE" w:rsidRPr="003E2EBC">
        <w:rPr>
          <w:iCs/>
          <w:lang w:val="es-ES"/>
        </w:rPr>
        <w:t xml:space="preserve"> cómo </w:t>
      </w:r>
      <w:r w:rsidR="00084343" w:rsidRPr="003E2EBC">
        <w:rPr>
          <w:iCs/>
          <w:lang w:val="es-ES"/>
        </w:rPr>
        <w:t>gestionan</w:t>
      </w:r>
      <w:r w:rsidR="00C379EA" w:rsidRPr="003E2EBC">
        <w:rPr>
          <w:iCs/>
          <w:lang w:val="es-ES"/>
        </w:rPr>
        <w:t xml:space="preserve"> las autoridades públicas </w:t>
      </w:r>
      <w:r w:rsidR="00084343" w:rsidRPr="003E2EBC">
        <w:rPr>
          <w:iCs/>
          <w:lang w:val="es-ES"/>
        </w:rPr>
        <w:t>el presupuesto del Estado y la ayuda internacional</w:t>
      </w:r>
      <w:r w:rsidRPr="003E2EBC">
        <w:rPr>
          <w:iCs/>
          <w:lang w:val="es-ES"/>
        </w:rPr>
        <w:t>.</w:t>
      </w:r>
    </w:p>
    <w:p w:rsidR="00C43157" w:rsidRPr="003E2EBC" w:rsidRDefault="00C43157">
      <w:pPr>
        <w:spacing w:after="240"/>
        <w:rPr>
          <w:iCs/>
          <w:lang w:val="es-ES"/>
        </w:rPr>
      </w:pPr>
      <w:r w:rsidRPr="003E2EBC">
        <w:rPr>
          <w:iCs/>
          <w:lang w:val="es-ES"/>
        </w:rPr>
        <w:t>12.</w:t>
      </w:r>
      <w:r w:rsidRPr="003E2EBC">
        <w:rPr>
          <w:iCs/>
          <w:lang w:val="es-ES"/>
        </w:rPr>
        <w:tab/>
      </w:r>
      <w:r w:rsidR="00775ED3" w:rsidRPr="003E2EBC">
        <w:rPr>
          <w:iCs/>
          <w:lang w:val="es-ES"/>
        </w:rPr>
        <w:t>La</w:t>
      </w:r>
      <w:r w:rsidR="005639AE" w:rsidRPr="003E2EBC">
        <w:rPr>
          <w:iCs/>
          <w:lang w:val="es-ES"/>
        </w:rPr>
        <w:t xml:space="preserve"> delegación</w:t>
      </w:r>
      <w:r w:rsidR="00AF1416" w:rsidRPr="003E2EBC">
        <w:rPr>
          <w:iCs/>
          <w:lang w:val="es-ES"/>
        </w:rPr>
        <w:t xml:space="preserve"> ha de indicar </w:t>
      </w:r>
      <w:r w:rsidR="00775ED3" w:rsidRPr="003E2EBC">
        <w:rPr>
          <w:iCs/>
          <w:lang w:val="es-ES"/>
        </w:rPr>
        <w:t xml:space="preserve">además </w:t>
      </w:r>
      <w:r w:rsidR="001C50EE" w:rsidRPr="003E2EBC">
        <w:rPr>
          <w:iCs/>
          <w:lang w:val="es-ES"/>
        </w:rPr>
        <w:t>por qué no se ha concluido la reforma del</w:t>
      </w:r>
      <w:r w:rsidR="00647CB1" w:rsidRPr="003E2EBC">
        <w:rPr>
          <w:iCs/>
          <w:lang w:val="es-ES"/>
        </w:rPr>
        <w:t xml:space="preserve"> Instituto H</w:t>
      </w:r>
      <w:r w:rsidR="001C50EE" w:rsidRPr="003E2EBC">
        <w:rPr>
          <w:iCs/>
          <w:lang w:val="es-ES"/>
        </w:rPr>
        <w:t>ondureño de la</w:t>
      </w:r>
      <w:r w:rsidR="00647CB1" w:rsidRPr="003E2EBC">
        <w:rPr>
          <w:iCs/>
          <w:lang w:val="es-ES"/>
        </w:rPr>
        <w:t xml:space="preserve"> Niñez y la F</w:t>
      </w:r>
      <w:r w:rsidR="001C50EE" w:rsidRPr="003E2EBC">
        <w:rPr>
          <w:iCs/>
          <w:lang w:val="es-ES"/>
        </w:rPr>
        <w:t>amilia</w:t>
      </w:r>
      <w:r w:rsidRPr="003E2EBC">
        <w:rPr>
          <w:iCs/>
          <w:lang w:val="es-ES"/>
        </w:rPr>
        <w:t xml:space="preserve">, </w:t>
      </w:r>
      <w:r w:rsidR="00954405">
        <w:rPr>
          <w:iCs/>
          <w:lang w:val="es-ES"/>
        </w:rPr>
        <w:t xml:space="preserve">y </w:t>
      </w:r>
      <w:r w:rsidR="005639AE" w:rsidRPr="003E2EBC">
        <w:rPr>
          <w:iCs/>
          <w:lang w:val="es-ES"/>
        </w:rPr>
        <w:t xml:space="preserve">en particular si este retraso se debe a una incompatibilidad entre el Código de la </w:t>
      </w:r>
      <w:r w:rsidR="00190622" w:rsidRPr="003E2EBC">
        <w:rPr>
          <w:iCs/>
          <w:lang w:val="es-ES"/>
        </w:rPr>
        <w:t>N</w:t>
      </w:r>
      <w:r w:rsidR="005639AE" w:rsidRPr="003E2EBC">
        <w:rPr>
          <w:iCs/>
          <w:lang w:val="es-ES"/>
        </w:rPr>
        <w:t>iñez y la Familia y la Convención</w:t>
      </w:r>
      <w:r w:rsidRPr="003E2EBC">
        <w:rPr>
          <w:iCs/>
          <w:lang w:val="es-ES"/>
        </w:rPr>
        <w:t xml:space="preserve">. </w:t>
      </w:r>
      <w:r w:rsidR="0034711D" w:rsidRPr="003E2EBC">
        <w:rPr>
          <w:iCs/>
          <w:lang w:val="es-ES"/>
        </w:rPr>
        <w:t>La delegación tal vez pueda</w:t>
      </w:r>
      <w:r w:rsidR="00AF1416" w:rsidRPr="003E2EBC">
        <w:rPr>
          <w:iCs/>
          <w:lang w:val="es-ES"/>
        </w:rPr>
        <w:t xml:space="preserve"> explicar </w:t>
      </w:r>
      <w:r w:rsidR="0034711D" w:rsidRPr="003E2EBC">
        <w:rPr>
          <w:iCs/>
          <w:lang w:val="es-ES"/>
        </w:rPr>
        <w:t xml:space="preserve">también por qué esta entidad no recibe todos los recursos necesarios para su funcionamiento </w:t>
      </w:r>
      <w:r w:rsidR="00610EB7" w:rsidRPr="003E2EBC">
        <w:rPr>
          <w:iCs/>
          <w:lang w:val="es-ES"/>
        </w:rPr>
        <w:t xml:space="preserve">y si el Instituto podría beneficiarse </w:t>
      </w:r>
      <w:r w:rsidR="00AF1416" w:rsidRPr="003E2EBC">
        <w:rPr>
          <w:iCs/>
          <w:lang w:val="es-ES"/>
        </w:rPr>
        <w:t xml:space="preserve">en caso necesario </w:t>
      </w:r>
      <w:r w:rsidR="00610EB7" w:rsidRPr="003E2EBC">
        <w:rPr>
          <w:iCs/>
          <w:lang w:val="es-ES"/>
        </w:rPr>
        <w:t>de una ayuda de los programas internacionales de lucha contra la explotación del trabajo infantil y contra la explotación sexual con fines comerciales</w:t>
      </w:r>
      <w:r w:rsidR="00954405">
        <w:rPr>
          <w:iCs/>
          <w:lang w:val="es-ES"/>
        </w:rPr>
        <w:t>.</w:t>
      </w:r>
    </w:p>
    <w:p w:rsidR="00C43157" w:rsidRPr="003E2EBC" w:rsidRDefault="00C43157">
      <w:pPr>
        <w:spacing w:after="240"/>
        <w:rPr>
          <w:iCs/>
          <w:lang w:val="es-ES"/>
        </w:rPr>
      </w:pPr>
      <w:r w:rsidRPr="003E2EBC">
        <w:rPr>
          <w:iCs/>
          <w:lang w:val="es-ES"/>
        </w:rPr>
        <w:t>13.</w:t>
      </w:r>
      <w:r w:rsidRPr="003E2EBC">
        <w:rPr>
          <w:iCs/>
          <w:lang w:val="es-ES"/>
        </w:rPr>
        <w:tab/>
      </w:r>
      <w:r w:rsidR="00AF1416" w:rsidRPr="003E2EBC">
        <w:rPr>
          <w:iCs/>
          <w:lang w:val="es-ES"/>
        </w:rPr>
        <w:t xml:space="preserve">Convendría </w:t>
      </w:r>
      <w:r w:rsidR="00775ED3" w:rsidRPr="003E2EBC">
        <w:rPr>
          <w:iCs/>
          <w:lang w:val="es-ES"/>
        </w:rPr>
        <w:t xml:space="preserve">que se facilitara </w:t>
      </w:r>
      <w:r w:rsidR="00910F63" w:rsidRPr="003E2EBC">
        <w:rPr>
          <w:iCs/>
          <w:lang w:val="es-ES"/>
        </w:rPr>
        <w:t xml:space="preserve">información </w:t>
      </w:r>
      <w:r w:rsidR="00954405">
        <w:rPr>
          <w:iCs/>
          <w:lang w:val="es-ES"/>
        </w:rPr>
        <w:t>acerca de</w:t>
      </w:r>
      <w:r w:rsidR="00AF1416" w:rsidRPr="003E2EBC">
        <w:rPr>
          <w:iCs/>
          <w:lang w:val="es-ES"/>
        </w:rPr>
        <w:t xml:space="preserve"> la puesta en marcha </w:t>
      </w:r>
      <w:r w:rsidR="00910F63" w:rsidRPr="003E2EBC">
        <w:rPr>
          <w:iCs/>
          <w:lang w:val="es-ES"/>
        </w:rPr>
        <w:t>del sistema de protección de la infancia, los progresos realizados y las dificultades que se han encontrado a lo largo de este proceso, la</w:t>
      </w:r>
      <w:r w:rsidR="00300249" w:rsidRPr="003E2EBC">
        <w:rPr>
          <w:iCs/>
          <w:lang w:val="es-ES"/>
        </w:rPr>
        <w:t>s</w:t>
      </w:r>
      <w:r w:rsidR="00910F63" w:rsidRPr="003E2EBC">
        <w:rPr>
          <w:iCs/>
          <w:lang w:val="es-ES"/>
        </w:rPr>
        <w:t xml:space="preserve"> funci</w:t>
      </w:r>
      <w:r w:rsidR="00300249" w:rsidRPr="003E2EBC">
        <w:rPr>
          <w:iCs/>
          <w:lang w:val="es-ES"/>
        </w:rPr>
        <w:t>ones</w:t>
      </w:r>
      <w:r w:rsidR="00910F63" w:rsidRPr="003E2EBC">
        <w:rPr>
          <w:iCs/>
          <w:lang w:val="es-ES"/>
        </w:rPr>
        <w:t xml:space="preserve"> que desempeñan los elementos que </w:t>
      </w:r>
      <w:r w:rsidR="00300249" w:rsidRPr="003E2EBC">
        <w:rPr>
          <w:iCs/>
          <w:lang w:val="es-ES"/>
        </w:rPr>
        <w:t>integran</w:t>
      </w:r>
      <w:r w:rsidR="00193529" w:rsidRPr="003E2EBC">
        <w:rPr>
          <w:iCs/>
          <w:lang w:val="es-ES"/>
        </w:rPr>
        <w:t xml:space="preserve"> dicho </w:t>
      </w:r>
      <w:r w:rsidR="00910F63" w:rsidRPr="003E2EBC">
        <w:rPr>
          <w:iCs/>
          <w:lang w:val="es-ES"/>
        </w:rPr>
        <w:t xml:space="preserve">sistema, su órgano rector, sus relaciones con el </w:t>
      </w:r>
      <w:r w:rsidR="00910F63" w:rsidRPr="003E2EBC">
        <w:rPr>
          <w:rFonts w:cs="Arial"/>
          <w:lang w:val="es-ES"/>
        </w:rPr>
        <w:t>Consejo Consultivo para la Estrategia de Reducción de la Pobreza</w:t>
      </w:r>
      <w:r w:rsidR="00AF1416" w:rsidRPr="003E2EBC">
        <w:rPr>
          <w:iCs/>
          <w:lang w:val="es-ES"/>
        </w:rPr>
        <w:t xml:space="preserve"> y </w:t>
      </w:r>
      <w:r w:rsidR="00910F63" w:rsidRPr="003E2EBC">
        <w:rPr>
          <w:iCs/>
          <w:lang w:val="es-ES"/>
        </w:rPr>
        <w:t xml:space="preserve">su función y el volumen de recursos que </w:t>
      </w:r>
      <w:r w:rsidR="004230FD" w:rsidRPr="003E2EBC">
        <w:rPr>
          <w:iCs/>
          <w:lang w:val="es-ES"/>
        </w:rPr>
        <w:t xml:space="preserve">se </w:t>
      </w:r>
      <w:r w:rsidR="00910F63" w:rsidRPr="003E2EBC">
        <w:rPr>
          <w:iCs/>
          <w:lang w:val="es-ES"/>
        </w:rPr>
        <w:t>le</w:t>
      </w:r>
      <w:r w:rsidR="00AF1416" w:rsidRPr="003E2EBC">
        <w:rPr>
          <w:iCs/>
          <w:lang w:val="es-ES"/>
        </w:rPr>
        <w:t xml:space="preserve"> asignan</w:t>
      </w:r>
      <w:r w:rsidRPr="003E2EBC">
        <w:rPr>
          <w:iCs/>
          <w:lang w:val="es-ES"/>
        </w:rPr>
        <w:t xml:space="preserve">. </w:t>
      </w:r>
      <w:r w:rsidR="00910F63" w:rsidRPr="003E2EBC">
        <w:rPr>
          <w:iCs/>
          <w:lang w:val="es-ES"/>
        </w:rPr>
        <w:t xml:space="preserve">Además, sería igualmente deseable recibir información </w:t>
      </w:r>
      <w:r w:rsidR="00AF1416" w:rsidRPr="003E2EBC">
        <w:rPr>
          <w:iCs/>
          <w:lang w:val="es-ES"/>
        </w:rPr>
        <w:t xml:space="preserve">amplia </w:t>
      </w:r>
      <w:r w:rsidR="00910F63" w:rsidRPr="003E2EBC">
        <w:rPr>
          <w:iCs/>
          <w:lang w:val="es-ES"/>
        </w:rPr>
        <w:t>sobre la función de</w:t>
      </w:r>
      <w:r w:rsidR="00AF1416" w:rsidRPr="003E2EBC">
        <w:rPr>
          <w:iCs/>
          <w:lang w:val="es-ES"/>
        </w:rPr>
        <w:t xml:space="preserve"> las autoridades y las </w:t>
      </w:r>
      <w:r w:rsidR="00910F63" w:rsidRPr="003E2EBC">
        <w:rPr>
          <w:iCs/>
          <w:lang w:val="es-ES"/>
        </w:rPr>
        <w:t>oficinas locales en materia de protección de la infancia y sobre el reparto de tareas y competencias entre las autoridades centrales y locales</w:t>
      </w:r>
      <w:r w:rsidRPr="003E2EBC">
        <w:rPr>
          <w:iCs/>
          <w:lang w:val="es-ES"/>
        </w:rPr>
        <w:t>.</w:t>
      </w:r>
    </w:p>
    <w:p w:rsidR="00C43157" w:rsidRPr="003E2EBC" w:rsidRDefault="00C43157">
      <w:pPr>
        <w:spacing w:after="240"/>
        <w:rPr>
          <w:iCs/>
          <w:lang w:val="es-ES"/>
        </w:rPr>
      </w:pPr>
      <w:r w:rsidRPr="003E2EBC">
        <w:rPr>
          <w:iCs/>
          <w:lang w:val="es-ES"/>
        </w:rPr>
        <w:t>14.</w:t>
      </w:r>
      <w:r w:rsidRPr="003E2EBC">
        <w:rPr>
          <w:iCs/>
          <w:lang w:val="es-ES"/>
        </w:rPr>
        <w:tab/>
      </w:r>
      <w:r w:rsidR="00967429" w:rsidRPr="003E2EBC">
        <w:rPr>
          <w:iCs/>
          <w:lang w:val="es-ES"/>
        </w:rPr>
        <w:t>S</w:t>
      </w:r>
      <w:r w:rsidR="004C2C7F" w:rsidRPr="003E2EBC">
        <w:rPr>
          <w:iCs/>
          <w:lang w:val="es-ES"/>
        </w:rPr>
        <w:t>ería útil saber en qué medida ha colaborado la sociedad civil en la elaboración del informe objeto de examen, si participa en las tareas orientadas a mejorar la coordinación de las actividades y si contribuye a la elaboración de las políticas y los planes nacionales y sectoriales</w:t>
      </w:r>
      <w:r w:rsidRPr="003E2EBC">
        <w:rPr>
          <w:iCs/>
          <w:lang w:val="es-ES"/>
        </w:rPr>
        <w:t xml:space="preserve">. </w:t>
      </w:r>
      <w:r w:rsidR="00ED757B" w:rsidRPr="003E2EBC">
        <w:rPr>
          <w:iCs/>
          <w:lang w:val="es-ES"/>
        </w:rPr>
        <w:t>Convendría saber también</w:t>
      </w:r>
      <w:r w:rsidR="00B40078" w:rsidRPr="003E2EBC">
        <w:rPr>
          <w:iCs/>
          <w:lang w:val="es-ES"/>
        </w:rPr>
        <w:t xml:space="preserve"> de qué</w:t>
      </w:r>
      <w:r w:rsidR="00FD7812" w:rsidRPr="003E2EBC">
        <w:rPr>
          <w:iCs/>
          <w:lang w:val="es-ES"/>
        </w:rPr>
        <w:t xml:space="preserve"> manera concibe Honduras la función de las instituciones internacionales de ayuda </w:t>
      </w:r>
      <w:r w:rsidR="007F32EA" w:rsidRPr="003E2EBC">
        <w:rPr>
          <w:iCs/>
          <w:lang w:val="es-ES"/>
        </w:rPr>
        <w:t>para el</w:t>
      </w:r>
      <w:r w:rsidR="00FD7812" w:rsidRPr="003E2EBC">
        <w:rPr>
          <w:iCs/>
          <w:lang w:val="es-ES"/>
        </w:rPr>
        <w:t xml:space="preserve"> desarrollo y cómo piensa proseguir la ejecución de los programas financiados por dichas instituciones una vez que éstas dejen de asignarle fondos</w:t>
      </w:r>
      <w:r w:rsidRPr="003E2EBC">
        <w:rPr>
          <w:iCs/>
          <w:lang w:val="es-ES"/>
        </w:rPr>
        <w:t>.</w:t>
      </w:r>
    </w:p>
    <w:p w:rsidR="00C43157" w:rsidRPr="003E2EBC" w:rsidRDefault="00C43157">
      <w:pPr>
        <w:spacing w:after="240"/>
        <w:rPr>
          <w:lang w:val="es-ES"/>
        </w:rPr>
      </w:pPr>
      <w:r w:rsidRPr="003E2EBC">
        <w:rPr>
          <w:lang w:val="es-ES"/>
        </w:rPr>
        <w:t>15.</w:t>
      </w:r>
      <w:r w:rsidRPr="003E2EBC">
        <w:rPr>
          <w:lang w:val="es-ES"/>
        </w:rPr>
        <w:tab/>
      </w:r>
      <w:r w:rsidR="002674DB" w:rsidRPr="003E2EBC">
        <w:rPr>
          <w:lang w:val="es-ES"/>
        </w:rPr>
        <w:t xml:space="preserve">El </w:t>
      </w:r>
      <w:r w:rsidR="002674DB" w:rsidRPr="003E2EBC">
        <w:rPr>
          <w:b/>
          <w:lang w:val="es-ES"/>
        </w:rPr>
        <w:t>Sr</w:t>
      </w:r>
      <w:r w:rsidR="00863757" w:rsidRPr="003E2EBC">
        <w:rPr>
          <w:b/>
          <w:lang w:val="es-ES"/>
        </w:rPr>
        <w:t>.</w:t>
      </w:r>
      <w:r w:rsidRPr="003E2EBC">
        <w:rPr>
          <w:b/>
          <w:lang w:val="es-ES"/>
        </w:rPr>
        <w:t xml:space="preserve"> SIDDIQUI</w:t>
      </w:r>
      <w:r w:rsidRPr="003E2EBC">
        <w:rPr>
          <w:lang w:val="es-ES"/>
        </w:rPr>
        <w:t xml:space="preserve"> </w:t>
      </w:r>
      <w:r w:rsidR="00487A5E" w:rsidRPr="003E2EBC">
        <w:rPr>
          <w:lang w:val="es-ES"/>
        </w:rPr>
        <w:t>desea saber qué</w:t>
      </w:r>
      <w:r w:rsidR="00617586" w:rsidRPr="003E2EBC">
        <w:rPr>
          <w:lang w:val="es-ES"/>
        </w:rPr>
        <w:t xml:space="preserve"> es lo que </w:t>
      </w:r>
      <w:r w:rsidR="00487A5E" w:rsidRPr="003E2EBC">
        <w:rPr>
          <w:lang w:val="es-ES"/>
        </w:rPr>
        <w:t>impide al Gobierno establecer un sistema de datos</w:t>
      </w:r>
      <w:r w:rsidR="00617586" w:rsidRPr="003E2EBC">
        <w:rPr>
          <w:lang w:val="es-ES"/>
        </w:rPr>
        <w:t xml:space="preserve"> global </w:t>
      </w:r>
      <w:r w:rsidR="00487A5E" w:rsidRPr="003E2EBC">
        <w:rPr>
          <w:lang w:val="es-ES"/>
        </w:rPr>
        <w:t>y centralizado</w:t>
      </w:r>
      <w:r w:rsidR="00617586" w:rsidRPr="003E2EBC">
        <w:rPr>
          <w:lang w:val="es-ES"/>
        </w:rPr>
        <w:t xml:space="preserve"> que abarque</w:t>
      </w:r>
      <w:r w:rsidR="00487A5E" w:rsidRPr="003E2EBC">
        <w:rPr>
          <w:lang w:val="es-ES"/>
        </w:rPr>
        <w:t xml:space="preserve"> los distintos sectores y categorías relacionados con los niños </w:t>
      </w:r>
      <w:r w:rsidRPr="003E2EBC">
        <w:rPr>
          <w:lang w:val="es-ES"/>
        </w:rPr>
        <w:t>(gr</w:t>
      </w:r>
      <w:r w:rsidR="00487A5E" w:rsidRPr="003E2EBC">
        <w:rPr>
          <w:lang w:val="es-ES"/>
        </w:rPr>
        <w:t>upos vulnerables, niños discapacitados, niños de la calle, niños víctimas de explotación sexual</w:t>
      </w:r>
      <w:r w:rsidRPr="003E2EBC">
        <w:rPr>
          <w:lang w:val="es-ES"/>
        </w:rPr>
        <w:t xml:space="preserve">, etc.), </w:t>
      </w:r>
      <w:r w:rsidR="00D52B11" w:rsidRPr="003E2EBC">
        <w:rPr>
          <w:lang w:val="es-ES"/>
        </w:rPr>
        <w:t>conforme a las recomendaciones anteriores del Comité</w:t>
      </w:r>
      <w:r w:rsidR="00617586" w:rsidRPr="003E2EBC">
        <w:rPr>
          <w:lang w:val="es-ES"/>
        </w:rPr>
        <w:t xml:space="preserve"> al respecto</w:t>
      </w:r>
      <w:r w:rsidR="000A487D">
        <w:rPr>
          <w:lang w:val="es-ES"/>
        </w:rPr>
        <w:t>,</w:t>
      </w:r>
      <w:r w:rsidR="00617586" w:rsidRPr="003E2EBC">
        <w:rPr>
          <w:lang w:val="es-ES"/>
        </w:rPr>
        <w:t xml:space="preserve"> </w:t>
      </w:r>
      <w:r w:rsidR="00D52B11" w:rsidRPr="003E2EBC">
        <w:rPr>
          <w:lang w:val="es-ES"/>
        </w:rPr>
        <w:t>y si se prevé una solución en un futuro próximo</w:t>
      </w:r>
      <w:r w:rsidRPr="003E2EBC">
        <w:rPr>
          <w:lang w:val="es-ES"/>
        </w:rPr>
        <w:t>.</w:t>
      </w:r>
    </w:p>
    <w:p w:rsidR="00C43157" w:rsidRPr="003E2EBC" w:rsidRDefault="00C43157">
      <w:pPr>
        <w:spacing w:after="240"/>
        <w:rPr>
          <w:lang w:val="es-ES"/>
        </w:rPr>
      </w:pPr>
      <w:r w:rsidRPr="003E2EBC">
        <w:rPr>
          <w:lang w:val="es-ES"/>
        </w:rPr>
        <w:t>16.</w:t>
      </w:r>
      <w:r w:rsidRPr="003E2EBC">
        <w:rPr>
          <w:lang w:val="es-ES"/>
        </w:rPr>
        <w:tab/>
      </w:r>
      <w:r w:rsidR="003F43D8" w:rsidRPr="003E2EBC">
        <w:rPr>
          <w:lang w:val="es-ES"/>
        </w:rPr>
        <w:t>Se pregunta por qué motivo el aumento de los gastos sociales no ha permitido reducir la pobreza, en particular de los niños</w:t>
      </w:r>
      <w:r w:rsidRPr="003E2EBC">
        <w:rPr>
          <w:lang w:val="es-ES"/>
        </w:rPr>
        <w:t>.</w:t>
      </w:r>
    </w:p>
    <w:p w:rsidR="00C43157" w:rsidRPr="003E2EBC" w:rsidRDefault="00C43157">
      <w:pPr>
        <w:spacing w:after="240"/>
        <w:rPr>
          <w:lang w:val="es-ES"/>
        </w:rPr>
      </w:pPr>
      <w:r w:rsidRPr="003E2EBC">
        <w:rPr>
          <w:lang w:val="es-ES"/>
        </w:rPr>
        <w:t>17.</w:t>
      </w:r>
      <w:r w:rsidRPr="003E2EBC">
        <w:rPr>
          <w:lang w:val="es-ES"/>
        </w:rPr>
        <w:tab/>
      </w:r>
      <w:r w:rsidR="00863757" w:rsidRPr="003E2EBC">
        <w:rPr>
          <w:lang w:val="es-ES"/>
        </w:rPr>
        <w:t>E</w:t>
      </w:r>
      <w:r w:rsidR="00362FFF" w:rsidRPr="003E2EBC">
        <w:rPr>
          <w:lang w:val="es-ES"/>
        </w:rPr>
        <w:t>l</w:t>
      </w:r>
      <w:r w:rsidR="00863757" w:rsidRPr="003E2EBC">
        <w:rPr>
          <w:lang w:val="es-ES"/>
        </w:rPr>
        <w:t xml:space="preserve"> </w:t>
      </w:r>
      <w:r w:rsidR="00863757" w:rsidRPr="003E2EBC">
        <w:rPr>
          <w:b/>
          <w:lang w:val="es-ES"/>
        </w:rPr>
        <w:t>S</w:t>
      </w:r>
      <w:r w:rsidR="00362FFF" w:rsidRPr="003E2EBC">
        <w:rPr>
          <w:b/>
          <w:lang w:val="es-ES"/>
        </w:rPr>
        <w:t>r</w:t>
      </w:r>
      <w:r w:rsidR="00863757" w:rsidRPr="003E2EBC">
        <w:rPr>
          <w:b/>
          <w:lang w:val="es-ES"/>
        </w:rPr>
        <w:t>.</w:t>
      </w:r>
      <w:r w:rsidRPr="003E2EBC">
        <w:rPr>
          <w:b/>
          <w:lang w:val="es-ES"/>
        </w:rPr>
        <w:t xml:space="preserve"> KOTRANE</w:t>
      </w:r>
      <w:r w:rsidRPr="003E2EBC">
        <w:rPr>
          <w:lang w:val="es-ES"/>
        </w:rPr>
        <w:t xml:space="preserve"> </w:t>
      </w:r>
      <w:r w:rsidR="006A38F7" w:rsidRPr="003E2EBC">
        <w:rPr>
          <w:lang w:val="es-ES"/>
        </w:rPr>
        <w:t xml:space="preserve">pregunta por qué la edad de responsabilidad penal es diferente para las niñas </w:t>
      </w:r>
      <w:r w:rsidRPr="003E2EBC">
        <w:rPr>
          <w:lang w:val="es-ES"/>
        </w:rPr>
        <w:t>(14 </w:t>
      </w:r>
      <w:r w:rsidR="006A38F7" w:rsidRPr="003E2EBC">
        <w:rPr>
          <w:lang w:val="es-ES"/>
        </w:rPr>
        <w:t>años</w:t>
      </w:r>
      <w:r w:rsidRPr="003E2EBC">
        <w:rPr>
          <w:lang w:val="es-ES"/>
        </w:rPr>
        <w:t>)</w:t>
      </w:r>
      <w:r w:rsidR="006A38F7" w:rsidRPr="003E2EBC">
        <w:rPr>
          <w:lang w:val="es-ES"/>
        </w:rPr>
        <w:t xml:space="preserve"> y los niños </w:t>
      </w:r>
      <w:r w:rsidRPr="003E2EBC">
        <w:rPr>
          <w:lang w:val="es-ES"/>
        </w:rPr>
        <w:t>(12 </w:t>
      </w:r>
      <w:r w:rsidR="006A38F7" w:rsidRPr="003E2EBC">
        <w:rPr>
          <w:lang w:val="es-ES"/>
        </w:rPr>
        <w:t>años</w:t>
      </w:r>
      <w:r w:rsidRPr="003E2EBC">
        <w:rPr>
          <w:lang w:val="es-ES"/>
        </w:rPr>
        <w:t>)</w:t>
      </w:r>
      <w:r w:rsidR="006A38F7" w:rsidRPr="003E2EBC">
        <w:rPr>
          <w:lang w:val="es-ES"/>
        </w:rPr>
        <w:t xml:space="preserve"> y cuáles son las consecuencias</w:t>
      </w:r>
      <w:r w:rsidRPr="003E2EBC">
        <w:rPr>
          <w:lang w:val="es-ES"/>
        </w:rPr>
        <w:t>.</w:t>
      </w:r>
    </w:p>
    <w:p w:rsidR="00C43157" w:rsidRPr="003E2EBC" w:rsidRDefault="00C43157">
      <w:pPr>
        <w:spacing w:after="240"/>
        <w:rPr>
          <w:lang w:val="es-ES"/>
        </w:rPr>
      </w:pPr>
      <w:r w:rsidRPr="003E2EBC">
        <w:rPr>
          <w:lang w:val="es-ES"/>
        </w:rPr>
        <w:t>18.</w:t>
      </w:r>
      <w:r w:rsidRPr="003E2EBC">
        <w:rPr>
          <w:lang w:val="es-ES"/>
        </w:rPr>
        <w:tab/>
      </w:r>
      <w:r w:rsidR="005056CA" w:rsidRPr="003E2EBC">
        <w:rPr>
          <w:lang w:val="es-ES"/>
        </w:rPr>
        <w:t>También desea saber si el Estado ha definido una política clara de difusión y aplicación de la Convención sobre los Derechos del Niño</w:t>
      </w:r>
      <w:r w:rsidRPr="003E2EBC">
        <w:rPr>
          <w:lang w:val="es-ES"/>
        </w:rPr>
        <w:t>.</w:t>
      </w:r>
    </w:p>
    <w:p w:rsidR="00C43157" w:rsidRPr="003E2EBC" w:rsidRDefault="00C43157">
      <w:pPr>
        <w:spacing w:after="240"/>
        <w:rPr>
          <w:lang w:val="es-ES"/>
        </w:rPr>
      </w:pPr>
      <w:r w:rsidRPr="003E2EBC">
        <w:rPr>
          <w:lang w:val="es-ES"/>
        </w:rPr>
        <w:t>19.</w:t>
      </w:r>
      <w:r w:rsidRPr="003E2EBC">
        <w:rPr>
          <w:lang w:val="es-ES"/>
        </w:rPr>
        <w:tab/>
      </w:r>
      <w:r w:rsidR="00362FFF" w:rsidRPr="003E2EBC">
        <w:rPr>
          <w:lang w:val="es-ES"/>
        </w:rPr>
        <w:t xml:space="preserve">El </w:t>
      </w:r>
      <w:r w:rsidR="00362FFF" w:rsidRPr="003E2EBC">
        <w:rPr>
          <w:b/>
          <w:lang w:val="es-ES"/>
        </w:rPr>
        <w:t xml:space="preserve">Sr. </w:t>
      </w:r>
      <w:r w:rsidRPr="003E2EBC">
        <w:rPr>
          <w:b/>
          <w:lang w:val="es-ES"/>
        </w:rPr>
        <w:t>LIWSKI,</w:t>
      </w:r>
      <w:r w:rsidRPr="003E2EBC">
        <w:rPr>
          <w:lang w:val="es-ES"/>
        </w:rPr>
        <w:t xml:space="preserve"> </w:t>
      </w:r>
      <w:r w:rsidR="002B170B" w:rsidRPr="003E2EBC">
        <w:rPr>
          <w:lang w:val="es-ES"/>
        </w:rPr>
        <w:t>observando que</w:t>
      </w:r>
      <w:r w:rsidR="000A487D">
        <w:rPr>
          <w:lang w:val="es-ES"/>
        </w:rPr>
        <w:t xml:space="preserve"> la cuantía de</w:t>
      </w:r>
      <w:r w:rsidR="002B170B" w:rsidRPr="003E2EBC">
        <w:rPr>
          <w:lang w:val="es-ES"/>
        </w:rPr>
        <w:t xml:space="preserve"> los créditos presupuestarios destinados a la aplicación de las políticas relativas a la infancia</w:t>
      </w:r>
      <w:r w:rsidR="00B02B6E" w:rsidRPr="003E2EBC">
        <w:rPr>
          <w:lang w:val="es-ES"/>
        </w:rPr>
        <w:t xml:space="preserve"> </w:t>
      </w:r>
      <w:r w:rsidR="000A487D">
        <w:rPr>
          <w:lang w:val="es-ES"/>
        </w:rPr>
        <w:t>es</w:t>
      </w:r>
      <w:r w:rsidR="00B02B6E" w:rsidRPr="003E2EBC">
        <w:rPr>
          <w:lang w:val="es-ES"/>
        </w:rPr>
        <w:t xml:space="preserve"> inferior a l</w:t>
      </w:r>
      <w:r w:rsidR="000A487D">
        <w:rPr>
          <w:lang w:val="es-ES"/>
        </w:rPr>
        <w:t>a</w:t>
      </w:r>
      <w:r w:rsidR="00B02B6E" w:rsidRPr="003E2EBC">
        <w:rPr>
          <w:lang w:val="es-ES"/>
        </w:rPr>
        <w:t xml:space="preserve"> previst</w:t>
      </w:r>
      <w:r w:rsidR="000A487D">
        <w:rPr>
          <w:lang w:val="es-ES"/>
        </w:rPr>
        <w:t>a</w:t>
      </w:r>
      <w:r w:rsidR="002B170B" w:rsidRPr="003E2EBC">
        <w:rPr>
          <w:lang w:val="es-ES"/>
        </w:rPr>
        <w:t xml:space="preserve">, pregunta si el Gobierno hace </w:t>
      </w:r>
      <w:r w:rsidR="00C17445" w:rsidRPr="003E2EBC">
        <w:rPr>
          <w:lang w:val="es-ES"/>
        </w:rPr>
        <w:t xml:space="preserve">lo </w:t>
      </w:r>
      <w:r w:rsidR="002B170B" w:rsidRPr="003E2EBC">
        <w:rPr>
          <w:lang w:val="es-ES"/>
        </w:rPr>
        <w:t xml:space="preserve">suficiente para movilizar los recursos necesarios y en qué medida la </w:t>
      </w:r>
      <w:r w:rsidR="002B170B" w:rsidRPr="003E2EBC">
        <w:rPr>
          <w:rFonts w:cs="Arial"/>
          <w:lang w:val="es-ES"/>
        </w:rPr>
        <w:t>Iniciativa</w:t>
      </w:r>
      <w:r w:rsidR="00B02B6E" w:rsidRPr="003E2EBC">
        <w:rPr>
          <w:rFonts w:cs="Arial"/>
          <w:lang w:val="es-ES"/>
        </w:rPr>
        <w:t xml:space="preserve"> en favor de los países pobres muy endeudados </w:t>
      </w:r>
      <w:r w:rsidR="002B170B" w:rsidRPr="003E2EBC">
        <w:rPr>
          <w:rFonts w:cs="Arial"/>
          <w:lang w:val="es-ES"/>
        </w:rPr>
        <w:t>(</w:t>
      </w:r>
      <w:r w:rsidR="00B02B6E" w:rsidRPr="003E2EBC">
        <w:rPr>
          <w:rFonts w:cs="Arial"/>
          <w:lang w:val="es-ES"/>
        </w:rPr>
        <w:t>PPME</w:t>
      </w:r>
      <w:r w:rsidR="002B170B" w:rsidRPr="003E2EBC">
        <w:rPr>
          <w:rFonts w:cs="Arial"/>
          <w:lang w:val="es-ES"/>
        </w:rPr>
        <w:t xml:space="preserve">) </w:t>
      </w:r>
      <w:r w:rsidR="00C17445" w:rsidRPr="003E2EBC">
        <w:rPr>
          <w:lang w:val="es-ES"/>
        </w:rPr>
        <w:t>ha permitido aumentar</w:t>
      </w:r>
      <w:r w:rsidR="00B04C3A" w:rsidRPr="003E2EBC">
        <w:rPr>
          <w:lang w:val="es-ES"/>
        </w:rPr>
        <w:t xml:space="preserve"> las inversiones en actuaciones en favor </w:t>
      </w:r>
      <w:r w:rsidR="00C17445" w:rsidRPr="003E2EBC">
        <w:rPr>
          <w:lang w:val="es-ES"/>
        </w:rPr>
        <w:t>de los niños.</w:t>
      </w:r>
      <w:r w:rsidRPr="003E2EBC">
        <w:rPr>
          <w:lang w:val="es-ES"/>
        </w:rPr>
        <w:t xml:space="preserve"> </w:t>
      </w:r>
      <w:r w:rsidR="00C17445" w:rsidRPr="003E2EBC">
        <w:rPr>
          <w:lang w:val="es-ES"/>
        </w:rPr>
        <w:t xml:space="preserve">Desea saber igualmente si los objetivos fijados en el marco del programa de reducción de la pobreza, en particular la reducción de la pobreza </w:t>
      </w:r>
      <w:r w:rsidR="00567F2F" w:rsidRPr="003E2EBC">
        <w:rPr>
          <w:lang w:val="es-ES"/>
        </w:rPr>
        <w:t xml:space="preserve">en un 25% </w:t>
      </w:r>
      <w:r w:rsidR="00C17445" w:rsidRPr="003E2EBC">
        <w:rPr>
          <w:lang w:val="es-ES"/>
        </w:rPr>
        <w:t xml:space="preserve">y una cobertura escolar del 95%, son realistas y si </w:t>
      </w:r>
      <w:r w:rsidR="00B04C3A" w:rsidRPr="003E2EBC">
        <w:rPr>
          <w:lang w:val="es-ES"/>
        </w:rPr>
        <w:t xml:space="preserve">se va avanzando </w:t>
      </w:r>
      <w:r w:rsidR="00C17445" w:rsidRPr="003E2EBC">
        <w:rPr>
          <w:lang w:val="es-ES"/>
        </w:rPr>
        <w:t>ya hacia es</w:t>
      </w:r>
      <w:r w:rsidR="00FC7A62" w:rsidRPr="003E2EBC">
        <w:rPr>
          <w:lang w:val="es-ES"/>
        </w:rPr>
        <w:t>a</w:t>
      </w:r>
      <w:r w:rsidR="00C17445" w:rsidRPr="003E2EBC">
        <w:rPr>
          <w:lang w:val="es-ES"/>
        </w:rPr>
        <w:t xml:space="preserve">s </w:t>
      </w:r>
      <w:r w:rsidR="00FC7A62" w:rsidRPr="003E2EBC">
        <w:rPr>
          <w:lang w:val="es-ES"/>
        </w:rPr>
        <w:t>metas</w:t>
      </w:r>
      <w:r w:rsidR="000A487D">
        <w:rPr>
          <w:lang w:val="es-ES"/>
        </w:rPr>
        <w:t>.</w:t>
      </w:r>
    </w:p>
    <w:p w:rsidR="00C43157" w:rsidRPr="003E2EBC" w:rsidRDefault="00C43157">
      <w:pPr>
        <w:spacing w:after="240"/>
        <w:rPr>
          <w:lang w:val="es-ES"/>
        </w:rPr>
      </w:pPr>
      <w:r w:rsidRPr="003E2EBC">
        <w:rPr>
          <w:lang w:val="es-ES"/>
        </w:rPr>
        <w:t>20.</w:t>
      </w:r>
      <w:r w:rsidRPr="003E2EBC">
        <w:rPr>
          <w:lang w:val="es-ES"/>
        </w:rPr>
        <w:tab/>
      </w:r>
      <w:r w:rsidR="00CA006B" w:rsidRPr="003E2EBC">
        <w:rPr>
          <w:lang w:val="es-ES"/>
        </w:rPr>
        <w:t xml:space="preserve">Pregunta si hay </w:t>
      </w:r>
      <w:r w:rsidR="0057179E" w:rsidRPr="003E2EBC">
        <w:rPr>
          <w:lang w:val="es-ES"/>
        </w:rPr>
        <w:t>estadísticas sobre la violencia policial y los malos tratos infringidos a los niños en los centros de detención</w:t>
      </w:r>
      <w:r w:rsidRPr="003E2EBC">
        <w:rPr>
          <w:lang w:val="es-ES"/>
        </w:rPr>
        <w:t xml:space="preserve">, </w:t>
      </w:r>
      <w:r w:rsidR="001E59F8" w:rsidRPr="003E2EBC">
        <w:rPr>
          <w:lang w:val="es-ES"/>
        </w:rPr>
        <w:t>a cuántas personas se ha demandado como</w:t>
      </w:r>
      <w:r w:rsidR="00CA006B" w:rsidRPr="003E2EBC">
        <w:rPr>
          <w:lang w:val="es-ES"/>
        </w:rPr>
        <w:t xml:space="preserve"> autoras </w:t>
      </w:r>
      <w:r w:rsidR="001E59F8" w:rsidRPr="003E2EBC">
        <w:rPr>
          <w:lang w:val="es-ES"/>
        </w:rPr>
        <w:t>de tales actos</w:t>
      </w:r>
      <w:r w:rsidRPr="003E2EBC">
        <w:rPr>
          <w:lang w:val="es-ES"/>
        </w:rPr>
        <w:t xml:space="preserve">, </w:t>
      </w:r>
      <w:r w:rsidR="00D31A76" w:rsidRPr="003E2EBC">
        <w:rPr>
          <w:lang w:val="es-ES"/>
        </w:rPr>
        <w:t>qué</w:t>
      </w:r>
      <w:r w:rsidR="001E59F8" w:rsidRPr="003E2EBC">
        <w:rPr>
          <w:lang w:val="es-ES"/>
        </w:rPr>
        <w:t xml:space="preserve"> sanciones se han</w:t>
      </w:r>
      <w:r w:rsidR="00CA006B" w:rsidRPr="003E2EBC">
        <w:rPr>
          <w:lang w:val="es-ES"/>
        </w:rPr>
        <w:t xml:space="preserve"> impuesto</w:t>
      </w:r>
      <w:r w:rsidR="001E59F8" w:rsidRPr="003E2EBC">
        <w:rPr>
          <w:lang w:val="es-ES"/>
        </w:rPr>
        <w:t>, qué medidas se han adoptado para hacer frente al problema de la violencia contra los jóvenes privados de libertad y si se ha establecido un sistema de formación</w:t>
      </w:r>
      <w:r w:rsidR="00CA006B" w:rsidRPr="003E2EBC">
        <w:rPr>
          <w:lang w:val="es-ES"/>
        </w:rPr>
        <w:t xml:space="preserve"> destinado a </w:t>
      </w:r>
      <w:r w:rsidR="007F4783" w:rsidRPr="003E2EBC">
        <w:rPr>
          <w:lang w:val="es-ES"/>
        </w:rPr>
        <w:t>inducir a los funcionarios a modificar su comportamiento</w:t>
      </w:r>
      <w:r w:rsidRPr="003E2EBC">
        <w:rPr>
          <w:lang w:val="es-ES"/>
        </w:rPr>
        <w:t>.</w:t>
      </w:r>
    </w:p>
    <w:p w:rsidR="00C43157" w:rsidRPr="003E2EBC" w:rsidRDefault="00C43157">
      <w:pPr>
        <w:spacing w:after="240"/>
        <w:rPr>
          <w:lang w:val="es-ES"/>
        </w:rPr>
      </w:pPr>
      <w:r w:rsidRPr="003E2EBC">
        <w:rPr>
          <w:lang w:val="es-ES"/>
        </w:rPr>
        <w:t>21.</w:t>
      </w:r>
      <w:r w:rsidRPr="003E2EBC">
        <w:rPr>
          <w:lang w:val="es-ES"/>
        </w:rPr>
        <w:tab/>
      </w:r>
      <w:r w:rsidR="00863757" w:rsidRPr="003E2EBC">
        <w:rPr>
          <w:lang w:val="es-ES"/>
        </w:rPr>
        <w:t xml:space="preserve">La </w:t>
      </w:r>
      <w:r w:rsidR="00863757" w:rsidRPr="003E2EBC">
        <w:rPr>
          <w:b/>
          <w:lang w:val="es-ES"/>
        </w:rPr>
        <w:t>Sra.</w:t>
      </w:r>
      <w:r w:rsidRPr="003E2EBC">
        <w:rPr>
          <w:b/>
          <w:lang w:val="es-ES"/>
        </w:rPr>
        <w:t> KHATTAB</w:t>
      </w:r>
      <w:r w:rsidRPr="003E2EBC">
        <w:rPr>
          <w:lang w:val="es-ES"/>
        </w:rPr>
        <w:t xml:space="preserve"> </w:t>
      </w:r>
      <w:r w:rsidR="00B54831" w:rsidRPr="003E2EBC">
        <w:rPr>
          <w:lang w:val="es-ES"/>
        </w:rPr>
        <w:t>constata que los niños discapacitados,</w:t>
      </w:r>
      <w:r w:rsidR="00CA006B" w:rsidRPr="003E2EBC">
        <w:rPr>
          <w:lang w:val="es-ES"/>
        </w:rPr>
        <w:t xml:space="preserve"> los </w:t>
      </w:r>
      <w:r w:rsidR="0035584E" w:rsidRPr="003E2EBC">
        <w:rPr>
          <w:lang w:val="es-ES"/>
        </w:rPr>
        <w:t>indígena</w:t>
      </w:r>
      <w:r w:rsidR="00B54831" w:rsidRPr="003E2EBC">
        <w:rPr>
          <w:lang w:val="es-ES"/>
        </w:rPr>
        <w:t>s,</w:t>
      </w:r>
      <w:r w:rsidR="00CA006B" w:rsidRPr="003E2EBC">
        <w:rPr>
          <w:lang w:val="es-ES"/>
        </w:rPr>
        <w:t xml:space="preserve"> los </w:t>
      </w:r>
      <w:r w:rsidR="00B54831" w:rsidRPr="003E2EBC">
        <w:rPr>
          <w:lang w:val="es-ES"/>
        </w:rPr>
        <w:t>que viven en zonas rurales remotas y las niñas son víctimas de discriminación</w:t>
      </w:r>
      <w:r w:rsidRPr="003E2EBC">
        <w:rPr>
          <w:lang w:val="es-ES"/>
        </w:rPr>
        <w:t xml:space="preserve">. </w:t>
      </w:r>
      <w:r w:rsidR="007E517C" w:rsidRPr="003E2EBC">
        <w:rPr>
          <w:lang w:val="es-ES"/>
        </w:rPr>
        <w:t>Subraya la importancia de declarar el nacimiento de los niños</w:t>
      </w:r>
      <w:r w:rsidR="007A7997" w:rsidRPr="003E2EBC">
        <w:rPr>
          <w:lang w:val="es-ES"/>
        </w:rPr>
        <w:t>,</w:t>
      </w:r>
      <w:r w:rsidR="007E517C" w:rsidRPr="003E2EBC">
        <w:rPr>
          <w:lang w:val="es-ES"/>
        </w:rPr>
        <w:t xml:space="preserve"> a fin de que puedan disfrutar de todos sus</w:t>
      </w:r>
      <w:r w:rsidR="007A7997" w:rsidRPr="003E2EBC">
        <w:rPr>
          <w:lang w:val="es-ES"/>
        </w:rPr>
        <w:t xml:space="preserve"> derechos</w:t>
      </w:r>
      <w:r w:rsidR="007E517C" w:rsidRPr="003E2EBC">
        <w:rPr>
          <w:lang w:val="es-ES"/>
        </w:rPr>
        <w:t>,</w:t>
      </w:r>
      <w:r w:rsidR="00CA006B" w:rsidRPr="003E2EBC">
        <w:rPr>
          <w:lang w:val="es-ES"/>
        </w:rPr>
        <w:t xml:space="preserve"> y desea </w:t>
      </w:r>
      <w:r w:rsidR="007E517C" w:rsidRPr="003E2EBC">
        <w:rPr>
          <w:lang w:val="es-ES"/>
        </w:rPr>
        <w:t>saber qué se hace para corregir</w:t>
      </w:r>
      <w:r w:rsidR="00CA006B" w:rsidRPr="003E2EBC">
        <w:rPr>
          <w:lang w:val="es-ES"/>
        </w:rPr>
        <w:t xml:space="preserve"> la disparidad que se mantiene </w:t>
      </w:r>
      <w:r w:rsidR="007E517C" w:rsidRPr="003E2EBC">
        <w:rPr>
          <w:lang w:val="es-ES"/>
        </w:rPr>
        <w:t>entre las zonas rurales y urbanas en</w:t>
      </w:r>
      <w:r w:rsidR="00CA006B" w:rsidRPr="003E2EBC">
        <w:rPr>
          <w:lang w:val="es-ES"/>
        </w:rPr>
        <w:t xml:space="preserve"> este sentido</w:t>
      </w:r>
      <w:r w:rsidR="006E5E09">
        <w:rPr>
          <w:lang w:val="es-ES"/>
        </w:rPr>
        <w:t>,</w:t>
      </w:r>
      <w:r w:rsidR="00CA006B" w:rsidRPr="003E2EBC">
        <w:rPr>
          <w:lang w:val="es-ES"/>
        </w:rPr>
        <w:t xml:space="preserve"> a pesar </w:t>
      </w:r>
      <w:r w:rsidR="007E517C" w:rsidRPr="003E2EBC">
        <w:rPr>
          <w:lang w:val="es-ES"/>
        </w:rPr>
        <w:t>del decreto por el que se establece el sistema nacional de registro de los nacimientos</w:t>
      </w:r>
      <w:r w:rsidRPr="003E2EBC">
        <w:rPr>
          <w:lang w:val="es-ES"/>
        </w:rPr>
        <w:t>.</w:t>
      </w:r>
    </w:p>
    <w:p w:rsidR="00C43157" w:rsidRPr="003E2EBC" w:rsidRDefault="00C43157">
      <w:pPr>
        <w:spacing w:after="240"/>
        <w:rPr>
          <w:lang w:val="es-ES"/>
        </w:rPr>
      </w:pPr>
      <w:r w:rsidRPr="003E2EBC">
        <w:rPr>
          <w:lang w:val="es-ES"/>
        </w:rPr>
        <w:t>22.</w:t>
      </w:r>
      <w:r w:rsidRPr="003E2EBC">
        <w:rPr>
          <w:lang w:val="es-ES"/>
        </w:rPr>
        <w:tab/>
      </w:r>
      <w:r w:rsidR="00CA1BFA" w:rsidRPr="003E2EBC">
        <w:rPr>
          <w:lang w:val="es-ES"/>
        </w:rPr>
        <w:t>Desea saber si el Gobierno ha puesto en práctica una política nacional contra la explotación sexual y comercial de los niños y qué medidas se han adoptado para luchar contra la pobreza en la que viven, contra la criminalidad y la violencia, cada vez más</w:t>
      </w:r>
      <w:r w:rsidR="00F5015E" w:rsidRPr="003E2EBC">
        <w:rPr>
          <w:lang w:val="es-ES"/>
        </w:rPr>
        <w:t xml:space="preserve"> extendidas</w:t>
      </w:r>
      <w:r w:rsidR="00CA1BFA" w:rsidRPr="003E2EBC">
        <w:rPr>
          <w:lang w:val="es-ES"/>
        </w:rPr>
        <w:t xml:space="preserve">, y contra la impunidad de los autores de </w:t>
      </w:r>
      <w:r w:rsidR="00D90B4E" w:rsidRPr="003E2EBC">
        <w:rPr>
          <w:lang w:val="es-ES"/>
        </w:rPr>
        <w:t>malos tratos</w:t>
      </w:r>
      <w:r w:rsidR="00CA1BFA" w:rsidRPr="003E2EBC">
        <w:rPr>
          <w:lang w:val="es-ES"/>
        </w:rPr>
        <w:t xml:space="preserve"> </w:t>
      </w:r>
      <w:r w:rsidR="00D90B4E" w:rsidRPr="003E2EBC">
        <w:rPr>
          <w:lang w:val="es-ES"/>
        </w:rPr>
        <w:t xml:space="preserve">sobre </w:t>
      </w:r>
      <w:r w:rsidR="00CA1BFA" w:rsidRPr="003E2EBC">
        <w:rPr>
          <w:lang w:val="es-ES"/>
        </w:rPr>
        <w:t>los niños</w:t>
      </w:r>
      <w:r w:rsidRPr="003E2EBC">
        <w:rPr>
          <w:lang w:val="es-ES"/>
        </w:rPr>
        <w:t>.</w:t>
      </w:r>
    </w:p>
    <w:p w:rsidR="00C43157" w:rsidRPr="003E2EBC" w:rsidRDefault="00C43157">
      <w:pPr>
        <w:spacing w:after="240"/>
        <w:rPr>
          <w:lang w:val="es-ES"/>
        </w:rPr>
      </w:pPr>
      <w:r w:rsidRPr="003E2EBC">
        <w:rPr>
          <w:lang w:val="es-ES"/>
        </w:rPr>
        <w:t>23.</w:t>
      </w:r>
      <w:r w:rsidRPr="003E2EBC">
        <w:rPr>
          <w:lang w:val="es-ES"/>
        </w:rPr>
        <w:tab/>
      </w:r>
      <w:r w:rsidR="00F5015E" w:rsidRPr="003E2EBC">
        <w:rPr>
          <w:lang w:val="es-ES"/>
        </w:rPr>
        <w:t xml:space="preserve">Sería conveniente que la </w:t>
      </w:r>
      <w:r w:rsidR="00133FB0" w:rsidRPr="003E2EBC">
        <w:rPr>
          <w:lang w:val="es-ES"/>
        </w:rPr>
        <w:t>delegación</w:t>
      </w:r>
      <w:r w:rsidR="00F5015E" w:rsidRPr="003E2EBC">
        <w:rPr>
          <w:lang w:val="es-ES"/>
        </w:rPr>
        <w:t xml:space="preserve"> aclarase </w:t>
      </w:r>
      <w:r w:rsidR="00133FB0" w:rsidRPr="003E2EBC">
        <w:rPr>
          <w:lang w:val="es-ES"/>
        </w:rPr>
        <w:t xml:space="preserve">si la reducción del porcentaje de lactantes amamantados, que ha disminuido del </w:t>
      </w:r>
      <w:r w:rsidRPr="003E2EBC">
        <w:rPr>
          <w:lang w:val="es-ES"/>
        </w:rPr>
        <w:t>35</w:t>
      </w:r>
      <w:r w:rsidR="00665CD5">
        <w:rPr>
          <w:lang w:val="es-ES"/>
        </w:rPr>
        <w:t>%</w:t>
      </w:r>
      <w:r w:rsidRPr="003E2EBC">
        <w:rPr>
          <w:lang w:val="es-ES"/>
        </w:rPr>
        <w:t xml:space="preserve"> en 2001</w:t>
      </w:r>
      <w:r w:rsidR="00133FB0" w:rsidRPr="003E2EBC">
        <w:rPr>
          <w:lang w:val="es-ES"/>
        </w:rPr>
        <w:t xml:space="preserve"> al </w:t>
      </w:r>
      <w:r w:rsidRPr="003E2EBC">
        <w:rPr>
          <w:lang w:val="es-ES"/>
        </w:rPr>
        <w:t>30</w:t>
      </w:r>
      <w:r w:rsidR="00665CD5">
        <w:rPr>
          <w:lang w:val="es-ES"/>
        </w:rPr>
        <w:t>%</w:t>
      </w:r>
      <w:r w:rsidRPr="003E2EBC">
        <w:rPr>
          <w:lang w:val="es-ES"/>
        </w:rPr>
        <w:t xml:space="preserve"> </w:t>
      </w:r>
      <w:r w:rsidR="00133FB0" w:rsidRPr="003E2EBC">
        <w:rPr>
          <w:lang w:val="es-ES"/>
        </w:rPr>
        <w:t>en estos últimos tiempos, se puede atribuir a las protestas de la industria de los sucedáneos de la leche materna</w:t>
      </w:r>
      <w:r w:rsidR="00276095" w:rsidRPr="003E2EBC">
        <w:rPr>
          <w:lang w:val="es-ES"/>
        </w:rPr>
        <w:t>,</w:t>
      </w:r>
      <w:r w:rsidR="00133FB0" w:rsidRPr="003E2EBC">
        <w:rPr>
          <w:lang w:val="es-ES"/>
        </w:rPr>
        <w:t xml:space="preserve"> que dieron lugar a la suspensión de la aplicación de la </w:t>
      </w:r>
      <w:r w:rsidR="006E5E09">
        <w:rPr>
          <w:lang w:val="es-ES"/>
        </w:rPr>
        <w:t>O</w:t>
      </w:r>
      <w:r w:rsidR="00133FB0" w:rsidRPr="003E2EBC">
        <w:rPr>
          <w:lang w:val="es-ES"/>
        </w:rPr>
        <w:t xml:space="preserve">rden </w:t>
      </w:r>
      <w:r w:rsidR="006E5E09">
        <w:rPr>
          <w:lang w:val="es-ES"/>
        </w:rPr>
        <w:t>M</w:t>
      </w:r>
      <w:r w:rsidR="00133FB0" w:rsidRPr="003E2EBC">
        <w:rPr>
          <w:lang w:val="es-ES"/>
        </w:rPr>
        <w:t xml:space="preserve">inisterial </w:t>
      </w:r>
      <w:r w:rsidR="006E5E09">
        <w:rPr>
          <w:lang w:val="es-ES"/>
        </w:rPr>
        <w:t>núm.</w:t>
      </w:r>
      <w:r w:rsidRPr="003E2EBC">
        <w:rPr>
          <w:lang w:val="es-ES"/>
        </w:rPr>
        <w:t xml:space="preserve"> 4780 </w:t>
      </w:r>
      <w:r w:rsidR="00133FB0" w:rsidRPr="003E2EBC">
        <w:rPr>
          <w:lang w:val="es-ES"/>
        </w:rPr>
        <w:t>sobre las normas relativas a la promoción y la protección de la lactancia materna</w:t>
      </w:r>
      <w:r w:rsidRPr="003E2EBC">
        <w:rPr>
          <w:lang w:val="es-ES"/>
        </w:rPr>
        <w:t xml:space="preserve">. </w:t>
      </w:r>
      <w:r w:rsidR="00133FB0" w:rsidRPr="003E2EBC">
        <w:rPr>
          <w:lang w:val="es-ES"/>
        </w:rPr>
        <w:t>También</w:t>
      </w:r>
      <w:r w:rsidR="00F5015E" w:rsidRPr="003E2EBC">
        <w:rPr>
          <w:lang w:val="es-ES"/>
        </w:rPr>
        <w:t xml:space="preserve"> habría que </w:t>
      </w:r>
      <w:r w:rsidR="00133FB0" w:rsidRPr="003E2EBC">
        <w:rPr>
          <w:lang w:val="es-ES"/>
        </w:rPr>
        <w:t xml:space="preserve">saber lo que hace el Gobierno para proteger la lactancia </w:t>
      </w:r>
      <w:r w:rsidR="00F5015E" w:rsidRPr="003E2EBC">
        <w:rPr>
          <w:lang w:val="es-ES"/>
        </w:rPr>
        <w:t xml:space="preserve">materna </w:t>
      </w:r>
      <w:r w:rsidR="00133FB0" w:rsidRPr="003E2EBC">
        <w:rPr>
          <w:lang w:val="es-ES"/>
        </w:rPr>
        <w:t>y si tiene intención de modificar la ley nacional</w:t>
      </w:r>
      <w:r w:rsidR="00F5015E" w:rsidRPr="003E2EBC">
        <w:rPr>
          <w:lang w:val="es-ES"/>
        </w:rPr>
        <w:t xml:space="preserve"> sobre esta </w:t>
      </w:r>
      <w:r w:rsidR="00133FB0" w:rsidRPr="003E2EBC">
        <w:rPr>
          <w:lang w:val="es-ES"/>
        </w:rPr>
        <w:t>materia, que no se</w:t>
      </w:r>
      <w:r w:rsidR="008F2D91" w:rsidRPr="003E2EBC">
        <w:rPr>
          <w:lang w:val="es-ES"/>
        </w:rPr>
        <w:t xml:space="preserve"> h</w:t>
      </w:r>
      <w:r w:rsidR="00133FB0" w:rsidRPr="003E2EBC">
        <w:rPr>
          <w:lang w:val="es-ES"/>
        </w:rPr>
        <w:t>a revisado desde hace varios años</w:t>
      </w:r>
      <w:r w:rsidRPr="003E2EBC">
        <w:rPr>
          <w:lang w:val="es-ES"/>
        </w:rPr>
        <w:t>.</w:t>
      </w:r>
    </w:p>
    <w:p w:rsidR="00C43157" w:rsidRPr="003E2EBC" w:rsidRDefault="00C43157">
      <w:pPr>
        <w:spacing w:after="240"/>
        <w:rPr>
          <w:lang w:val="es-ES"/>
        </w:rPr>
      </w:pPr>
      <w:r w:rsidRPr="003E2EBC">
        <w:rPr>
          <w:lang w:val="es-ES"/>
        </w:rPr>
        <w:t>24.</w:t>
      </w:r>
      <w:r w:rsidRPr="003E2EBC">
        <w:rPr>
          <w:lang w:val="es-ES"/>
        </w:rPr>
        <w:tab/>
      </w:r>
      <w:r w:rsidR="00863757" w:rsidRPr="003E2EBC">
        <w:rPr>
          <w:lang w:val="es-ES"/>
        </w:rPr>
        <w:t xml:space="preserve">La </w:t>
      </w:r>
      <w:r w:rsidR="00863757" w:rsidRPr="003E2EBC">
        <w:rPr>
          <w:b/>
          <w:lang w:val="es-ES"/>
        </w:rPr>
        <w:t>Sra.</w:t>
      </w:r>
      <w:r w:rsidRPr="003E2EBC">
        <w:rPr>
          <w:b/>
          <w:lang w:val="es-ES"/>
        </w:rPr>
        <w:t> SMITH</w:t>
      </w:r>
      <w:r w:rsidRPr="003E2EBC">
        <w:rPr>
          <w:lang w:val="es-ES"/>
        </w:rPr>
        <w:t xml:space="preserve"> </w:t>
      </w:r>
      <w:r w:rsidR="00AA31CE" w:rsidRPr="003E2EBC">
        <w:rPr>
          <w:lang w:val="es-ES"/>
        </w:rPr>
        <w:t>recomienda</w:t>
      </w:r>
      <w:r w:rsidR="00AB6885" w:rsidRPr="003E2EBC">
        <w:rPr>
          <w:lang w:val="es-ES"/>
        </w:rPr>
        <w:t xml:space="preserve"> que se mejore la </w:t>
      </w:r>
      <w:r w:rsidR="00AA31CE" w:rsidRPr="003E2EBC">
        <w:rPr>
          <w:lang w:val="es-ES"/>
        </w:rPr>
        <w:t xml:space="preserve">planificación urbana </w:t>
      </w:r>
      <w:r w:rsidR="00276095" w:rsidRPr="003E2EBC">
        <w:rPr>
          <w:lang w:val="es-ES"/>
        </w:rPr>
        <w:t>de</w:t>
      </w:r>
      <w:r w:rsidR="00AA31CE" w:rsidRPr="003E2EBC">
        <w:rPr>
          <w:lang w:val="es-ES"/>
        </w:rPr>
        <w:t xml:space="preserve"> Honduras,</w:t>
      </w:r>
      <w:r w:rsidR="00AB6885" w:rsidRPr="003E2EBC">
        <w:rPr>
          <w:lang w:val="es-ES"/>
        </w:rPr>
        <w:t xml:space="preserve"> porque </w:t>
      </w:r>
      <w:r w:rsidR="0042296B" w:rsidRPr="003E2EBC">
        <w:rPr>
          <w:lang w:val="es-ES"/>
        </w:rPr>
        <w:t>a menudo faltan</w:t>
      </w:r>
      <w:r w:rsidR="00AB6885" w:rsidRPr="003E2EBC">
        <w:rPr>
          <w:lang w:val="es-ES"/>
        </w:rPr>
        <w:t xml:space="preserve"> campos </w:t>
      </w:r>
      <w:r w:rsidR="0042296B" w:rsidRPr="003E2EBC">
        <w:rPr>
          <w:lang w:val="es-ES"/>
        </w:rPr>
        <w:t>de</w:t>
      </w:r>
      <w:r w:rsidR="00AB6885" w:rsidRPr="003E2EBC">
        <w:rPr>
          <w:lang w:val="es-ES"/>
        </w:rPr>
        <w:t xml:space="preserve"> juego</w:t>
      </w:r>
      <w:r w:rsidR="0042296B" w:rsidRPr="003E2EBC">
        <w:rPr>
          <w:lang w:val="es-ES"/>
        </w:rPr>
        <w:t xml:space="preserve">, </w:t>
      </w:r>
      <w:r w:rsidR="006E5E09">
        <w:rPr>
          <w:lang w:val="es-ES"/>
        </w:rPr>
        <w:t xml:space="preserve">a pesar de que el </w:t>
      </w:r>
      <w:r w:rsidR="0042296B" w:rsidRPr="003E2EBC">
        <w:rPr>
          <w:lang w:val="es-ES"/>
        </w:rPr>
        <w:t>descanso y esparcimiento</w:t>
      </w:r>
      <w:r w:rsidR="00AB6885" w:rsidRPr="003E2EBC">
        <w:rPr>
          <w:lang w:val="es-ES"/>
        </w:rPr>
        <w:t xml:space="preserve"> y </w:t>
      </w:r>
      <w:r w:rsidR="006E5E09">
        <w:rPr>
          <w:lang w:val="es-ES"/>
        </w:rPr>
        <w:t xml:space="preserve">las </w:t>
      </w:r>
      <w:r w:rsidR="0042296B" w:rsidRPr="003E2EBC">
        <w:rPr>
          <w:lang w:val="es-ES"/>
        </w:rPr>
        <w:t>actividades recreativas, culturales y artísticas</w:t>
      </w:r>
      <w:r w:rsidR="00127ED5" w:rsidRPr="003E2EBC">
        <w:rPr>
          <w:lang w:val="es-ES"/>
        </w:rPr>
        <w:t xml:space="preserve"> son un derecho importante </w:t>
      </w:r>
      <w:r w:rsidR="00236F3F" w:rsidRPr="003E2EBC">
        <w:rPr>
          <w:lang w:val="es-ES"/>
        </w:rPr>
        <w:t>desde el punto de vista</w:t>
      </w:r>
      <w:r w:rsidR="00127ED5" w:rsidRPr="003E2EBC">
        <w:rPr>
          <w:lang w:val="es-ES"/>
        </w:rPr>
        <w:t xml:space="preserve"> del desarrollo educativo y social del niño</w:t>
      </w:r>
      <w:r w:rsidRPr="003E2EBC">
        <w:rPr>
          <w:lang w:val="es-ES"/>
        </w:rPr>
        <w:t xml:space="preserve">. </w:t>
      </w:r>
      <w:r w:rsidR="001F756B" w:rsidRPr="003E2EBC">
        <w:rPr>
          <w:lang w:val="es-ES"/>
        </w:rPr>
        <w:t>Pregunta si se</w:t>
      </w:r>
      <w:r w:rsidR="00DB5923" w:rsidRPr="003E2EBC">
        <w:rPr>
          <w:lang w:val="es-ES"/>
        </w:rPr>
        <w:t xml:space="preserve"> proyecta </w:t>
      </w:r>
      <w:r w:rsidR="006E61A3" w:rsidRPr="003E2EBC">
        <w:rPr>
          <w:lang w:val="es-ES"/>
        </w:rPr>
        <w:t>fomentar que los niños vean menos la televisión en benef</w:t>
      </w:r>
      <w:r w:rsidR="006E5E09">
        <w:rPr>
          <w:lang w:val="es-ES"/>
        </w:rPr>
        <w:t>icio del juego al aire libre e</w:t>
      </w:r>
      <w:r w:rsidR="006E61A3" w:rsidRPr="003E2EBC">
        <w:rPr>
          <w:lang w:val="es-ES"/>
        </w:rPr>
        <w:t xml:space="preserve"> </w:t>
      </w:r>
      <w:r w:rsidR="006E5E09">
        <w:rPr>
          <w:lang w:val="es-ES"/>
        </w:rPr>
        <w:t>incorporar a</w:t>
      </w:r>
      <w:r w:rsidR="006E61A3" w:rsidRPr="003E2EBC">
        <w:rPr>
          <w:lang w:val="es-ES"/>
        </w:rPr>
        <w:t xml:space="preserve"> los planes de gestión del territorio </w:t>
      </w:r>
      <w:r w:rsidR="006E5E09">
        <w:rPr>
          <w:lang w:val="es-ES"/>
        </w:rPr>
        <w:t xml:space="preserve">la creación de </w:t>
      </w:r>
      <w:r w:rsidR="006E61A3" w:rsidRPr="003E2EBC">
        <w:rPr>
          <w:lang w:val="es-ES"/>
        </w:rPr>
        <w:t>zonas destinadas a las actividades deportivas y recreativas</w:t>
      </w:r>
      <w:r w:rsidRPr="003E2EBC">
        <w:rPr>
          <w:lang w:val="es-ES"/>
        </w:rPr>
        <w:t>.</w:t>
      </w:r>
    </w:p>
    <w:p w:rsidR="00C43157" w:rsidRPr="003E2EBC" w:rsidRDefault="00550D5B">
      <w:pPr>
        <w:spacing w:after="240"/>
        <w:jc w:val="center"/>
        <w:rPr>
          <w:lang w:val="es-ES"/>
        </w:rPr>
      </w:pPr>
      <w:r w:rsidRPr="003E2EBC">
        <w:rPr>
          <w:i/>
          <w:lang w:val="es-ES"/>
        </w:rPr>
        <w:t>Se suspende la sesión a las 11.20 horas y se reanuda a las 11.40 horas</w:t>
      </w:r>
      <w:r w:rsidR="00C43157" w:rsidRPr="003E2EBC">
        <w:rPr>
          <w:lang w:val="es-ES"/>
        </w:rPr>
        <w:t>.</w:t>
      </w:r>
    </w:p>
    <w:p w:rsidR="00C43157" w:rsidRPr="003E2EBC" w:rsidRDefault="00C43157">
      <w:pPr>
        <w:spacing w:after="240"/>
        <w:rPr>
          <w:lang w:val="es-ES"/>
        </w:rPr>
      </w:pPr>
      <w:r w:rsidRPr="003E2EBC">
        <w:rPr>
          <w:lang w:val="es-ES"/>
        </w:rPr>
        <w:t>25.</w:t>
      </w:r>
      <w:r w:rsidRPr="003E2EBC">
        <w:rPr>
          <w:lang w:val="es-ES"/>
        </w:rPr>
        <w:tab/>
      </w:r>
      <w:r w:rsidR="00863757" w:rsidRPr="003E2EBC">
        <w:rPr>
          <w:lang w:val="es-ES"/>
        </w:rPr>
        <w:t xml:space="preserve">La </w:t>
      </w:r>
      <w:r w:rsidR="00863757" w:rsidRPr="003E2EBC">
        <w:rPr>
          <w:b/>
          <w:lang w:val="es-ES"/>
        </w:rPr>
        <w:t>Sra.</w:t>
      </w:r>
      <w:r w:rsidRPr="003E2EBC">
        <w:rPr>
          <w:b/>
          <w:lang w:val="es-ES"/>
        </w:rPr>
        <w:t> GARCÍA DE ZÚÑIGA</w:t>
      </w:r>
      <w:r w:rsidRPr="003E2EBC">
        <w:rPr>
          <w:lang w:val="es-ES"/>
        </w:rPr>
        <w:t xml:space="preserve"> (Honduras)</w:t>
      </w:r>
      <w:r w:rsidR="00505BAF" w:rsidRPr="003E2EBC">
        <w:rPr>
          <w:lang w:val="es-ES"/>
        </w:rPr>
        <w:t xml:space="preserve"> dice que el </w:t>
      </w:r>
      <w:r w:rsidRPr="003E2EBC">
        <w:rPr>
          <w:lang w:val="es-ES"/>
        </w:rPr>
        <w:t>58</w:t>
      </w:r>
      <w:r w:rsidR="00665CD5">
        <w:rPr>
          <w:lang w:val="es-ES"/>
        </w:rPr>
        <w:t>%</w:t>
      </w:r>
      <w:r w:rsidR="00505BAF" w:rsidRPr="003E2EBC">
        <w:rPr>
          <w:lang w:val="es-ES"/>
        </w:rPr>
        <w:t xml:space="preserve"> de los </w:t>
      </w:r>
      <w:r w:rsidRPr="003E2EBC">
        <w:rPr>
          <w:lang w:val="es-ES"/>
        </w:rPr>
        <w:t>3,5 </w:t>
      </w:r>
      <w:r w:rsidR="00505BAF" w:rsidRPr="003E2EBC">
        <w:rPr>
          <w:lang w:val="es-ES"/>
        </w:rPr>
        <w:t xml:space="preserve">millones de niños que tiene el país viven en el campo y el </w:t>
      </w:r>
      <w:r w:rsidRPr="003E2EBC">
        <w:rPr>
          <w:lang w:val="es-ES"/>
        </w:rPr>
        <w:t>41,7</w:t>
      </w:r>
      <w:r w:rsidR="00665CD5">
        <w:rPr>
          <w:lang w:val="es-ES"/>
        </w:rPr>
        <w:t>%</w:t>
      </w:r>
      <w:r w:rsidR="00505BAF" w:rsidRPr="003E2EBC">
        <w:rPr>
          <w:lang w:val="es-ES"/>
        </w:rPr>
        <w:t xml:space="preserve"> en</w:t>
      </w:r>
      <w:r w:rsidR="00AB6885" w:rsidRPr="003E2EBC">
        <w:rPr>
          <w:lang w:val="es-ES"/>
        </w:rPr>
        <w:t xml:space="preserve"> las ciudades</w:t>
      </w:r>
      <w:r w:rsidRPr="003E2EBC">
        <w:rPr>
          <w:lang w:val="es-ES"/>
        </w:rPr>
        <w:t xml:space="preserve">, </w:t>
      </w:r>
      <w:r w:rsidR="006C0B1D" w:rsidRPr="003E2EBC">
        <w:rPr>
          <w:lang w:val="es-ES"/>
        </w:rPr>
        <w:t xml:space="preserve">el </w:t>
      </w:r>
      <w:r w:rsidRPr="003E2EBC">
        <w:rPr>
          <w:lang w:val="es-ES"/>
        </w:rPr>
        <w:t>50,9</w:t>
      </w:r>
      <w:r w:rsidR="00665CD5">
        <w:rPr>
          <w:lang w:val="es-ES"/>
        </w:rPr>
        <w:t>%</w:t>
      </w:r>
      <w:r w:rsidR="006C0B1D" w:rsidRPr="003E2EBC">
        <w:rPr>
          <w:lang w:val="es-ES"/>
        </w:rPr>
        <w:t xml:space="preserve"> son varones y el </w:t>
      </w:r>
      <w:r w:rsidRPr="003E2EBC">
        <w:rPr>
          <w:lang w:val="es-ES"/>
        </w:rPr>
        <w:t>49,1</w:t>
      </w:r>
      <w:r w:rsidR="00665CD5">
        <w:rPr>
          <w:lang w:val="es-ES"/>
        </w:rPr>
        <w:t>%</w:t>
      </w:r>
      <w:r w:rsidR="006C0B1D" w:rsidRPr="003E2EBC">
        <w:rPr>
          <w:lang w:val="es-ES"/>
        </w:rPr>
        <w:t xml:space="preserve"> </w:t>
      </w:r>
      <w:r w:rsidR="00372CF5" w:rsidRPr="003E2EBC">
        <w:rPr>
          <w:lang w:val="es-ES"/>
        </w:rPr>
        <w:t>mujeres</w:t>
      </w:r>
      <w:r w:rsidRPr="003E2EBC">
        <w:rPr>
          <w:lang w:val="es-ES"/>
        </w:rPr>
        <w:t xml:space="preserve">. </w:t>
      </w:r>
      <w:r w:rsidR="006C0B1D" w:rsidRPr="003E2EBC">
        <w:rPr>
          <w:lang w:val="es-ES"/>
        </w:rPr>
        <w:t xml:space="preserve">Los niños de </w:t>
      </w:r>
      <w:r w:rsidRPr="003E2EBC">
        <w:rPr>
          <w:lang w:val="es-ES"/>
        </w:rPr>
        <w:t xml:space="preserve">0 </w:t>
      </w:r>
      <w:r w:rsidR="009C3C01" w:rsidRPr="003E2EBC">
        <w:rPr>
          <w:lang w:val="es-ES"/>
        </w:rPr>
        <w:t>a</w:t>
      </w:r>
      <w:r w:rsidRPr="003E2EBC">
        <w:rPr>
          <w:lang w:val="es-ES"/>
        </w:rPr>
        <w:t xml:space="preserve"> 10 </w:t>
      </w:r>
      <w:r w:rsidR="006C0B1D" w:rsidRPr="003E2EBC">
        <w:rPr>
          <w:lang w:val="es-ES"/>
        </w:rPr>
        <w:t>años representan el 25% de la población total</w:t>
      </w:r>
      <w:r w:rsidRPr="003E2EBC">
        <w:rPr>
          <w:lang w:val="es-ES"/>
        </w:rPr>
        <w:t>.</w:t>
      </w:r>
    </w:p>
    <w:p w:rsidR="00C43157" w:rsidRPr="003E2EBC" w:rsidRDefault="00C43157">
      <w:pPr>
        <w:spacing w:after="240"/>
        <w:rPr>
          <w:lang w:val="es-ES"/>
        </w:rPr>
      </w:pPr>
      <w:r w:rsidRPr="003E2EBC">
        <w:rPr>
          <w:lang w:val="es-ES"/>
        </w:rPr>
        <w:t>26.</w:t>
      </w:r>
      <w:r w:rsidRPr="003E2EBC">
        <w:rPr>
          <w:lang w:val="es-ES"/>
        </w:rPr>
        <w:tab/>
      </w:r>
      <w:r w:rsidR="009C3C01" w:rsidRPr="003E2EBC">
        <w:rPr>
          <w:lang w:val="es-ES"/>
        </w:rPr>
        <w:t xml:space="preserve">Honduras ha logrado progresos considerables en el plano institucional. </w:t>
      </w:r>
      <w:r w:rsidRPr="003E2EBC">
        <w:rPr>
          <w:lang w:val="es-ES"/>
        </w:rPr>
        <w:t xml:space="preserve">En 1997, </w:t>
      </w:r>
      <w:r w:rsidR="00807B6C">
        <w:rPr>
          <w:lang w:val="es-ES"/>
        </w:rPr>
        <w:t xml:space="preserve">se </w:t>
      </w:r>
      <w:r w:rsidR="00807B6C" w:rsidRPr="003E2EBC">
        <w:rPr>
          <w:lang w:val="es-ES"/>
        </w:rPr>
        <w:t xml:space="preserve">sustituyó la Junta </w:t>
      </w:r>
      <w:r w:rsidR="00807B6C" w:rsidRPr="003E2EBC">
        <w:rPr>
          <w:bCs/>
          <w:lang w:val="es-ES"/>
        </w:rPr>
        <w:t>Nacional</w:t>
      </w:r>
      <w:r w:rsidR="00807B6C" w:rsidRPr="003E2EBC">
        <w:rPr>
          <w:lang w:val="es-ES"/>
        </w:rPr>
        <w:t xml:space="preserve"> de </w:t>
      </w:r>
      <w:r w:rsidR="00807B6C" w:rsidRPr="003E2EBC">
        <w:rPr>
          <w:bCs/>
          <w:lang w:val="es-ES"/>
        </w:rPr>
        <w:t>Bienestar Social</w:t>
      </w:r>
      <w:r w:rsidR="00807B6C" w:rsidRPr="003E2EBC">
        <w:rPr>
          <w:lang w:val="es-ES"/>
        </w:rPr>
        <w:t xml:space="preserve"> </w:t>
      </w:r>
      <w:r w:rsidR="00807B6C">
        <w:rPr>
          <w:lang w:val="es-ES"/>
        </w:rPr>
        <w:t xml:space="preserve">por </w:t>
      </w:r>
      <w:r w:rsidR="009C3C01" w:rsidRPr="003E2EBC">
        <w:rPr>
          <w:lang w:val="es-ES"/>
        </w:rPr>
        <w:t>el</w:t>
      </w:r>
      <w:r w:rsidR="009C3C01" w:rsidRPr="003E2EBC">
        <w:rPr>
          <w:iCs/>
          <w:lang w:val="es-ES"/>
        </w:rPr>
        <w:t xml:space="preserve"> Instituto Hondureño de la Niñez y la Familia</w:t>
      </w:r>
      <w:r w:rsidRPr="003E2EBC">
        <w:rPr>
          <w:lang w:val="es-ES"/>
        </w:rPr>
        <w:t xml:space="preserve">. </w:t>
      </w:r>
      <w:r w:rsidR="003F4422" w:rsidRPr="003E2EBC">
        <w:rPr>
          <w:lang w:val="es-ES"/>
        </w:rPr>
        <w:t>El Instituto</w:t>
      </w:r>
      <w:r w:rsidR="00E80186" w:rsidRPr="003E2EBC">
        <w:rPr>
          <w:lang w:val="es-ES"/>
        </w:rPr>
        <w:t xml:space="preserve"> cuenta con </w:t>
      </w:r>
      <w:r w:rsidR="003F4422" w:rsidRPr="003E2EBC">
        <w:rPr>
          <w:lang w:val="es-ES"/>
        </w:rPr>
        <w:t>53 centros a nivel nacional y lleva a cabo tres programas básicos</w:t>
      </w:r>
      <w:r w:rsidR="00807B6C">
        <w:rPr>
          <w:lang w:val="es-ES"/>
        </w:rPr>
        <w:t>,</w:t>
      </w:r>
      <w:r w:rsidR="003F4422" w:rsidRPr="003E2EBC">
        <w:rPr>
          <w:lang w:val="es-ES"/>
        </w:rPr>
        <w:t xml:space="preserve"> que comprenden la atención de la salud, el bienestar familiar y el desarrollo comunitario</w:t>
      </w:r>
      <w:r w:rsidR="00BC6BF0" w:rsidRPr="003E2EBC">
        <w:rPr>
          <w:lang w:val="es-ES"/>
        </w:rPr>
        <w:t>;</w:t>
      </w:r>
      <w:r w:rsidR="003F4422" w:rsidRPr="003E2EBC">
        <w:rPr>
          <w:lang w:val="es-ES"/>
        </w:rPr>
        <w:t xml:space="preserve"> la asistencia y la protección social</w:t>
      </w:r>
      <w:r w:rsidR="00BC6BF0" w:rsidRPr="003E2EBC">
        <w:rPr>
          <w:lang w:val="es-ES"/>
        </w:rPr>
        <w:t>;</w:t>
      </w:r>
      <w:r w:rsidR="003F4422" w:rsidRPr="003E2EBC">
        <w:rPr>
          <w:lang w:val="es-ES"/>
        </w:rPr>
        <w:t xml:space="preserve"> y la formación y la reinserción social. El examen de la</w:t>
      </w:r>
      <w:r w:rsidR="0087792F" w:rsidRPr="003E2EBC">
        <w:rPr>
          <w:lang w:val="es-ES"/>
        </w:rPr>
        <w:t>s</w:t>
      </w:r>
      <w:r w:rsidR="003F4422" w:rsidRPr="003E2EBC">
        <w:rPr>
          <w:lang w:val="es-ES"/>
        </w:rPr>
        <w:t xml:space="preserve"> actividad</w:t>
      </w:r>
      <w:r w:rsidR="0087792F" w:rsidRPr="003E2EBC">
        <w:rPr>
          <w:lang w:val="es-ES"/>
        </w:rPr>
        <w:t>es</w:t>
      </w:r>
      <w:r w:rsidR="003F4422" w:rsidRPr="003E2EBC">
        <w:rPr>
          <w:lang w:val="es-ES"/>
        </w:rPr>
        <w:t xml:space="preserve"> del Instituto realizado en</w:t>
      </w:r>
      <w:r w:rsidRPr="003E2EBC">
        <w:rPr>
          <w:lang w:val="es-ES"/>
        </w:rPr>
        <w:t xml:space="preserve"> 2006</w:t>
      </w:r>
      <w:r w:rsidR="00C118F1" w:rsidRPr="003E2EBC">
        <w:rPr>
          <w:lang w:val="es-ES"/>
        </w:rPr>
        <w:t xml:space="preserve"> puso de manifiesto un desfase entre el mandato</w:t>
      </w:r>
      <w:r w:rsidR="00E80186" w:rsidRPr="003E2EBC">
        <w:rPr>
          <w:lang w:val="es-ES"/>
        </w:rPr>
        <w:t xml:space="preserve"> que se le </w:t>
      </w:r>
      <w:r w:rsidR="00C118F1" w:rsidRPr="003E2EBC">
        <w:rPr>
          <w:lang w:val="es-ES"/>
        </w:rPr>
        <w:t>había</w:t>
      </w:r>
      <w:r w:rsidR="00E80186" w:rsidRPr="003E2EBC">
        <w:rPr>
          <w:lang w:val="es-ES"/>
        </w:rPr>
        <w:t xml:space="preserve"> conferido </w:t>
      </w:r>
      <w:r w:rsidR="00C118F1" w:rsidRPr="003E2EBC">
        <w:rPr>
          <w:lang w:val="es-ES"/>
        </w:rPr>
        <w:t>y sus principales</w:t>
      </w:r>
      <w:r w:rsidR="00E80186" w:rsidRPr="003E2EBC">
        <w:rPr>
          <w:lang w:val="es-ES"/>
        </w:rPr>
        <w:t xml:space="preserve"> actuaciones </w:t>
      </w:r>
      <w:r w:rsidR="00C118F1" w:rsidRPr="003E2EBC">
        <w:rPr>
          <w:lang w:val="es-ES"/>
        </w:rPr>
        <w:t>a lo largo de sus nueve años de existencia</w:t>
      </w:r>
      <w:r w:rsidRPr="003E2EBC">
        <w:rPr>
          <w:lang w:val="es-ES"/>
        </w:rPr>
        <w:t xml:space="preserve">. </w:t>
      </w:r>
      <w:r w:rsidR="00C118F1" w:rsidRPr="003E2EBC">
        <w:rPr>
          <w:lang w:val="es-ES"/>
        </w:rPr>
        <w:t xml:space="preserve">Los diferentes acontecimientos políticos y económicos </w:t>
      </w:r>
      <w:r w:rsidR="00BC6BF0" w:rsidRPr="003E2EBC">
        <w:rPr>
          <w:lang w:val="es-ES"/>
        </w:rPr>
        <w:t>registrados</w:t>
      </w:r>
      <w:r w:rsidR="00C118F1" w:rsidRPr="003E2EBC">
        <w:rPr>
          <w:lang w:val="es-ES"/>
        </w:rPr>
        <w:t xml:space="preserve"> en el país han influido en la </w:t>
      </w:r>
      <w:r w:rsidR="00BC6BF0" w:rsidRPr="003E2EBC">
        <w:rPr>
          <w:lang w:val="es-ES"/>
        </w:rPr>
        <w:t>actividad</w:t>
      </w:r>
      <w:r w:rsidR="00C118F1" w:rsidRPr="003E2EBC">
        <w:rPr>
          <w:lang w:val="es-ES"/>
        </w:rPr>
        <w:t xml:space="preserve"> del Instituto</w:t>
      </w:r>
      <w:r w:rsidRPr="003E2EBC">
        <w:rPr>
          <w:lang w:val="es-ES"/>
        </w:rPr>
        <w:t xml:space="preserve">. </w:t>
      </w:r>
      <w:r w:rsidR="00C118F1" w:rsidRPr="003E2EBC">
        <w:rPr>
          <w:lang w:val="es-ES"/>
        </w:rPr>
        <w:t>Desde el comienzo</w:t>
      </w:r>
      <w:r w:rsidR="00E80186" w:rsidRPr="003E2EBC">
        <w:rPr>
          <w:lang w:val="es-ES"/>
        </w:rPr>
        <w:t xml:space="preserve"> se lo ha considerado </w:t>
      </w:r>
      <w:r w:rsidR="00C118F1" w:rsidRPr="003E2EBC">
        <w:rPr>
          <w:lang w:val="es-ES"/>
        </w:rPr>
        <w:t>más</w:t>
      </w:r>
      <w:r w:rsidR="00E80186" w:rsidRPr="003E2EBC">
        <w:rPr>
          <w:lang w:val="es-ES"/>
        </w:rPr>
        <w:t xml:space="preserve"> un </w:t>
      </w:r>
      <w:r w:rsidR="00C118F1" w:rsidRPr="003E2EBC">
        <w:rPr>
          <w:lang w:val="es-ES"/>
        </w:rPr>
        <w:t>organismo de dirección</w:t>
      </w:r>
      <w:r w:rsidR="00E80186" w:rsidRPr="003E2EBC">
        <w:rPr>
          <w:lang w:val="es-ES"/>
        </w:rPr>
        <w:t xml:space="preserve"> que </w:t>
      </w:r>
      <w:r w:rsidR="00807B6C">
        <w:rPr>
          <w:lang w:val="es-ES"/>
        </w:rPr>
        <w:t xml:space="preserve">un </w:t>
      </w:r>
      <w:r w:rsidR="00C118F1" w:rsidRPr="003E2EBC">
        <w:rPr>
          <w:lang w:val="es-ES"/>
        </w:rPr>
        <w:t>organismo de ejecución de los programas</w:t>
      </w:r>
      <w:r w:rsidRPr="003E2EBC">
        <w:rPr>
          <w:lang w:val="es-ES"/>
        </w:rPr>
        <w:t>. En 2006,</w:t>
      </w:r>
      <w:r w:rsidR="00C118F1" w:rsidRPr="003E2EBC">
        <w:rPr>
          <w:lang w:val="es-ES"/>
        </w:rPr>
        <w:t xml:space="preserve"> la reforma en curso </w:t>
      </w:r>
      <w:r w:rsidR="00BC6BF0" w:rsidRPr="003E2EBC">
        <w:rPr>
          <w:lang w:val="es-ES"/>
        </w:rPr>
        <w:t>llevó</w:t>
      </w:r>
      <w:r w:rsidR="00C118F1" w:rsidRPr="003E2EBC">
        <w:rPr>
          <w:lang w:val="es-ES"/>
        </w:rPr>
        <w:t xml:space="preserve"> al Gobierno a explicar a la población la función rectora</w:t>
      </w:r>
      <w:r w:rsidR="00695DEC" w:rsidRPr="003E2EBC">
        <w:rPr>
          <w:lang w:val="es-ES"/>
        </w:rPr>
        <w:t xml:space="preserve"> del Instituto en virtud de su mandato y se</w:t>
      </w:r>
      <w:r w:rsidR="00E80186" w:rsidRPr="003E2EBC">
        <w:rPr>
          <w:lang w:val="es-ES"/>
        </w:rPr>
        <w:t xml:space="preserve"> presentó </w:t>
      </w:r>
      <w:r w:rsidR="00695DEC" w:rsidRPr="003E2EBC">
        <w:rPr>
          <w:lang w:val="es-ES"/>
        </w:rPr>
        <w:t>al Congreso Nacional un proyecto de modificación del artículo</w:t>
      </w:r>
      <w:r w:rsidRPr="003E2EBC">
        <w:rPr>
          <w:lang w:val="es-ES"/>
        </w:rPr>
        <w:t xml:space="preserve"> 2 de la </w:t>
      </w:r>
      <w:r w:rsidR="00807B6C">
        <w:rPr>
          <w:lang w:val="es-ES"/>
        </w:rPr>
        <w:t>L</w:t>
      </w:r>
      <w:r w:rsidR="00695DEC" w:rsidRPr="003E2EBC">
        <w:rPr>
          <w:lang w:val="es-ES"/>
        </w:rPr>
        <w:t xml:space="preserve">ey sobre el </w:t>
      </w:r>
      <w:r w:rsidR="00695DEC" w:rsidRPr="003E2EBC">
        <w:rPr>
          <w:iCs/>
          <w:lang w:val="es-ES"/>
        </w:rPr>
        <w:t>Instituto Hondureño de la Niñez y la Familia</w:t>
      </w:r>
      <w:r w:rsidR="00695DEC" w:rsidRPr="003E2EBC">
        <w:rPr>
          <w:lang w:val="es-ES"/>
        </w:rPr>
        <w:t>,</w:t>
      </w:r>
      <w:r w:rsidR="00E80186" w:rsidRPr="003E2EBC">
        <w:rPr>
          <w:lang w:val="es-ES"/>
        </w:rPr>
        <w:t xml:space="preserve"> disponiendo </w:t>
      </w:r>
      <w:r w:rsidR="00695DEC" w:rsidRPr="003E2EBC">
        <w:rPr>
          <w:lang w:val="es-ES"/>
        </w:rPr>
        <w:t>que el Instituto</w:t>
      </w:r>
      <w:r w:rsidR="00E80186" w:rsidRPr="003E2EBC">
        <w:rPr>
          <w:lang w:val="es-ES"/>
        </w:rPr>
        <w:t xml:space="preserve"> sea </w:t>
      </w:r>
      <w:r w:rsidR="00695DEC" w:rsidRPr="003E2EBC">
        <w:rPr>
          <w:lang w:val="es-ES"/>
        </w:rPr>
        <w:t xml:space="preserve">la entidad rectora, la principal </w:t>
      </w:r>
      <w:r w:rsidR="00E80186" w:rsidRPr="003E2EBC">
        <w:rPr>
          <w:lang w:val="es-ES"/>
        </w:rPr>
        <w:t xml:space="preserve">autoridad técnica </w:t>
      </w:r>
      <w:r w:rsidR="00695DEC" w:rsidRPr="003E2EBC">
        <w:rPr>
          <w:lang w:val="es-ES"/>
        </w:rPr>
        <w:t>del Estado en su ámbito de competencia</w:t>
      </w:r>
      <w:r w:rsidRPr="003E2EBC">
        <w:rPr>
          <w:lang w:val="es-ES"/>
        </w:rPr>
        <w:t>.</w:t>
      </w:r>
    </w:p>
    <w:p w:rsidR="00C43157" w:rsidRPr="003E2EBC" w:rsidRDefault="00C43157">
      <w:pPr>
        <w:spacing w:after="240"/>
        <w:rPr>
          <w:lang w:val="es-ES"/>
        </w:rPr>
      </w:pPr>
      <w:r w:rsidRPr="003E2EBC">
        <w:rPr>
          <w:lang w:val="es-ES"/>
        </w:rPr>
        <w:t>27.</w:t>
      </w:r>
      <w:r w:rsidRPr="003E2EBC">
        <w:rPr>
          <w:lang w:val="es-ES"/>
        </w:rPr>
        <w:tab/>
      </w:r>
      <w:r w:rsidR="004A1797" w:rsidRPr="003E2EBC">
        <w:rPr>
          <w:lang w:val="es-ES"/>
        </w:rPr>
        <w:t>Las actividades realizadas por</w:t>
      </w:r>
      <w:r w:rsidR="001F6582" w:rsidRPr="003E2EBC">
        <w:rPr>
          <w:lang w:val="es-ES"/>
        </w:rPr>
        <w:t xml:space="preserve"> los sectores </w:t>
      </w:r>
      <w:r w:rsidR="004A1797" w:rsidRPr="003E2EBC">
        <w:rPr>
          <w:lang w:val="es-ES"/>
        </w:rPr>
        <w:t>público y privado en la esfera de la protección de la infancia y la familia se deben</w:t>
      </w:r>
      <w:r w:rsidR="001F6582" w:rsidRPr="003E2EBC">
        <w:rPr>
          <w:lang w:val="es-ES"/>
        </w:rPr>
        <w:t xml:space="preserve"> integrar </w:t>
      </w:r>
      <w:r w:rsidR="004A1797" w:rsidRPr="003E2EBC">
        <w:rPr>
          <w:lang w:val="es-ES"/>
        </w:rPr>
        <w:t>en una política nacional y no responder a ciertas necesidades particulares con miras a solucionar los diferentes problemas que encuentran los niños a nivel local</w:t>
      </w:r>
      <w:r w:rsidRPr="003E2EBC">
        <w:rPr>
          <w:lang w:val="es-ES"/>
        </w:rPr>
        <w:t xml:space="preserve">. </w:t>
      </w:r>
      <w:r w:rsidR="004A1797" w:rsidRPr="003E2EBC">
        <w:rPr>
          <w:lang w:val="es-ES"/>
        </w:rPr>
        <w:t>Sería preferible</w:t>
      </w:r>
      <w:r w:rsidR="001F6582" w:rsidRPr="003E2EBC">
        <w:rPr>
          <w:lang w:val="es-ES"/>
        </w:rPr>
        <w:t xml:space="preserve"> llevar a cabo </w:t>
      </w:r>
      <w:r w:rsidR="004A1797" w:rsidRPr="003E2EBC">
        <w:rPr>
          <w:lang w:val="es-ES"/>
        </w:rPr>
        <w:t>actividades de prevención</w:t>
      </w:r>
      <w:r w:rsidR="00347321" w:rsidRPr="003E2EBC">
        <w:rPr>
          <w:lang w:val="es-ES"/>
        </w:rPr>
        <w:t>,</w:t>
      </w:r>
      <w:r w:rsidR="004A1797" w:rsidRPr="003E2EBC">
        <w:rPr>
          <w:lang w:val="es-ES"/>
        </w:rPr>
        <w:t xml:space="preserve"> para evitar que los niños se encuentren en situaciones difíciles que</w:t>
      </w:r>
      <w:r w:rsidR="001F6582" w:rsidRPr="003E2EBC">
        <w:rPr>
          <w:lang w:val="es-ES"/>
        </w:rPr>
        <w:t xml:space="preserve"> los </w:t>
      </w:r>
      <w:r w:rsidR="004A1797" w:rsidRPr="003E2EBC">
        <w:rPr>
          <w:lang w:val="es-ES"/>
        </w:rPr>
        <w:t xml:space="preserve">lleven a romper </w:t>
      </w:r>
      <w:r w:rsidR="001F6582" w:rsidRPr="003E2EBC">
        <w:rPr>
          <w:lang w:val="es-ES"/>
        </w:rPr>
        <w:t xml:space="preserve">los vínculos </w:t>
      </w:r>
      <w:r w:rsidR="004A1797" w:rsidRPr="003E2EBC">
        <w:rPr>
          <w:lang w:val="es-ES"/>
        </w:rPr>
        <w:t>con la sociedad y con el derecho</w:t>
      </w:r>
      <w:r w:rsidRPr="003E2EBC">
        <w:rPr>
          <w:lang w:val="es-ES"/>
        </w:rPr>
        <w:t>.</w:t>
      </w:r>
    </w:p>
    <w:p w:rsidR="00C43157" w:rsidRPr="003E2EBC" w:rsidRDefault="00C43157">
      <w:pPr>
        <w:spacing w:after="240"/>
        <w:rPr>
          <w:lang w:val="es-ES"/>
        </w:rPr>
      </w:pPr>
      <w:r w:rsidRPr="003E2EBC">
        <w:rPr>
          <w:lang w:val="es-ES"/>
        </w:rPr>
        <w:t>28.</w:t>
      </w:r>
      <w:r w:rsidRPr="003E2EBC">
        <w:rPr>
          <w:lang w:val="es-ES"/>
        </w:rPr>
        <w:tab/>
      </w:r>
      <w:r w:rsidR="00454A47" w:rsidRPr="003E2EBC">
        <w:rPr>
          <w:lang w:val="es-ES"/>
        </w:rPr>
        <w:t>El proyecto de reforma presentado al Congreso</w:t>
      </w:r>
      <w:r w:rsidR="003E53FE" w:rsidRPr="003E2EBC">
        <w:rPr>
          <w:lang w:val="es-ES"/>
        </w:rPr>
        <w:t xml:space="preserve"> </w:t>
      </w:r>
      <w:r w:rsidR="006639D7" w:rsidRPr="003E2EBC">
        <w:rPr>
          <w:lang w:val="es-ES"/>
        </w:rPr>
        <w:t>tiene</w:t>
      </w:r>
      <w:r w:rsidR="003E53FE" w:rsidRPr="003E2EBC">
        <w:rPr>
          <w:lang w:val="es-ES"/>
        </w:rPr>
        <w:t xml:space="preserve"> </w:t>
      </w:r>
      <w:r w:rsidR="00454A47" w:rsidRPr="003E2EBC">
        <w:rPr>
          <w:lang w:val="es-ES"/>
        </w:rPr>
        <w:t>un componente presupuestario</w:t>
      </w:r>
      <w:r w:rsidRPr="003E2EBC">
        <w:rPr>
          <w:lang w:val="es-ES"/>
        </w:rPr>
        <w:t xml:space="preserve">. </w:t>
      </w:r>
      <w:r w:rsidR="00454A47" w:rsidRPr="003E2EBC">
        <w:rPr>
          <w:lang w:val="es-ES"/>
        </w:rPr>
        <w:t xml:space="preserve">Se ha propuesto </w:t>
      </w:r>
      <w:r w:rsidR="00480344">
        <w:rPr>
          <w:lang w:val="es-ES"/>
        </w:rPr>
        <w:t>la asignación de</w:t>
      </w:r>
      <w:r w:rsidR="00454A47" w:rsidRPr="003E2EBC">
        <w:rPr>
          <w:lang w:val="es-ES"/>
        </w:rPr>
        <w:t xml:space="preserve"> </w:t>
      </w:r>
      <w:r w:rsidR="00480344" w:rsidRPr="003E2EBC">
        <w:rPr>
          <w:lang w:val="es-ES"/>
        </w:rPr>
        <w:t xml:space="preserve">25 millones de dólares </w:t>
      </w:r>
      <w:r w:rsidR="00D822DB" w:rsidRPr="003E2EBC">
        <w:rPr>
          <w:lang w:val="es-ES"/>
        </w:rPr>
        <w:t xml:space="preserve">al </w:t>
      </w:r>
      <w:r w:rsidR="00D822DB" w:rsidRPr="003E2EBC">
        <w:rPr>
          <w:iCs/>
          <w:lang w:val="es-ES"/>
        </w:rPr>
        <w:t>Instituto Hondureño de la Niñez y la Familia</w:t>
      </w:r>
      <w:r w:rsidR="00D822DB" w:rsidRPr="003E2EBC">
        <w:rPr>
          <w:lang w:val="es-ES"/>
        </w:rPr>
        <w:t xml:space="preserve"> </w:t>
      </w:r>
      <w:r w:rsidR="00B81063" w:rsidRPr="003E2EBC">
        <w:rPr>
          <w:lang w:val="es-ES"/>
        </w:rPr>
        <w:t>para que pueda asumir sus nuevas funciones de órgano encargado de las políticas</w:t>
      </w:r>
      <w:r w:rsidR="00051374" w:rsidRPr="003E2EBC">
        <w:rPr>
          <w:lang w:val="es-ES"/>
        </w:rPr>
        <w:t xml:space="preserve"> sobre </w:t>
      </w:r>
      <w:r w:rsidR="00B81063" w:rsidRPr="003E2EBC">
        <w:rPr>
          <w:lang w:val="es-ES"/>
        </w:rPr>
        <w:t>la infancia</w:t>
      </w:r>
      <w:r w:rsidRPr="003E2EBC">
        <w:rPr>
          <w:lang w:val="es-ES"/>
        </w:rPr>
        <w:t xml:space="preserve">. </w:t>
      </w:r>
      <w:r w:rsidR="00B81063" w:rsidRPr="003E2EBC">
        <w:rPr>
          <w:lang w:val="es-ES"/>
        </w:rPr>
        <w:t>La ejecución de este presupuesto,</w:t>
      </w:r>
      <w:r w:rsidR="00051374" w:rsidRPr="003E2EBC">
        <w:rPr>
          <w:lang w:val="es-ES"/>
        </w:rPr>
        <w:t xml:space="preserve"> que abarca </w:t>
      </w:r>
      <w:r w:rsidR="00B81063" w:rsidRPr="003E2EBC">
        <w:rPr>
          <w:lang w:val="es-ES"/>
        </w:rPr>
        <w:t>el</w:t>
      </w:r>
      <w:r w:rsidR="00051374" w:rsidRPr="003E2EBC">
        <w:rPr>
          <w:lang w:val="es-ES"/>
        </w:rPr>
        <w:t xml:space="preserve"> per</w:t>
      </w:r>
      <w:r w:rsidR="00480344">
        <w:rPr>
          <w:lang w:val="es-ES"/>
        </w:rPr>
        <w:t>í</w:t>
      </w:r>
      <w:r w:rsidR="00051374" w:rsidRPr="003E2EBC">
        <w:rPr>
          <w:lang w:val="es-ES"/>
        </w:rPr>
        <w:t xml:space="preserve">odo </w:t>
      </w:r>
      <w:r w:rsidRPr="003E2EBC">
        <w:rPr>
          <w:lang w:val="es-ES"/>
        </w:rPr>
        <w:t xml:space="preserve">2007-2010, </w:t>
      </w:r>
      <w:r w:rsidR="006639D7" w:rsidRPr="003E2EBC">
        <w:rPr>
          <w:lang w:val="es-ES"/>
        </w:rPr>
        <w:t>será objeto de</w:t>
      </w:r>
      <w:r w:rsidR="00B81063" w:rsidRPr="003E2EBC">
        <w:rPr>
          <w:lang w:val="es-ES"/>
        </w:rPr>
        <w:t xml:space="preserve"> un examen anual</w:t>
      </w:r>
      <w:r w:rsidRPr="003E2EBC">
        <w:rPr>
          <w:lang w:val="es-ES"/>
        </w:rPr>
        <w:t xml:space="preserve">. </w:t>
      </w:r>
      <w:r w:rsidR="00B81063" w:rsidRPr="003E2EBC">
        <w:rPr>
          <w:lang w:val="es-ES"/>
        </w:rPr>
        <w:t>Se dará prioridad a la prevención, para</w:t>
      </w:r>
      <w:r w:rsidR="00051374" w:rsidRPr="003E2EBC">
        <w:rPr>
          <w:lang w:val="es-ES"/>
        </w:rPr>
        <w:t xml:space="preserve"> lo cual </w:t>
      </w:r>
      <w:r w:rsidR="00B81063" w:rsidRPr="003E2EBC">
        <w:rPr>
          <w:lang w:val="es-ES"/>
        </w:rPr>
        <w:t xml:space="preserve">se movilizará a las administraciones locales, pero también a las asociaciones locales, las organizaciones no gubernamentales, las organizaciones religiosas, deportivas, culturales, </w:t>
      </w:r>
      <w:r w:rsidRPr="003E2EBC">
        <w:rPr>
          <w:lang w:val="es-ES"/>
        </w:rPr>
        <w:t>etc.</w:t>
      </w:r>
    </w:p>
    <w:p w:rsidR="00C43157" w:rsidRPr="003E2EBC" w:rsidRDefault="00C43157">
      <w:pPr>
        <w:spacing w:after="240"/>
        <w:rPr>
          <w:lang w:val="es-ES"/>
        </w:rPr>
      </w:pPr>
      <w:r w:rsidRPr="003E2EBC">
        <w:rPr>
          <w:lang w:val="es-ES"/>
        </w:rPr>
        <w:t>29.</w:t>
      </w:r>
      <w:r w:rsidRPr="003E2EBC">
        <w:rPr>
          <w:lang w:val="es-ES"/>
        </w:rPr>
        <w:tab/>
      </w:r>
      <w:r w:rsidR="003E53FE" w:rsidRPr="003E2EBC">
        <w:rPr>
          <w:lang w:val="es-ES"/>
        </w:rPr>
        <w:t xml:space="preserve">La reforma del </w:t>
      </w:r>
      <w:r w:rsidR="003E53FE" w:rsidRPr="003E2EBC">
        <w:rPr>
          <w:iCs/>
          <w:lang w:val="es-ES"/>
        </w:rPr>
        <w:t>Instituto Hondureño de la Niñez y la Familia</w:t>
      </w:r>
      <w:r w:rsidR="003E53FE" w:rsidRPr="003E2EBC">
        <w:rPr>
          <w:lang w:val="es-ES"/>
        </w:rPr>
        <w:t xml:space="preserve"> supone también una</w:t>
      </w:r>
      <w:r w:rsidR="00051374" w:rsidRPr="003E2EBC">
        <w:rPr>
          <w:lang w:val="es-ES"/>
        </w:rPr>
        <w:t xml:space="preserve"> reorganización </w:t>
      </w:r>
      <w:r w:rsidR="003E53FE" w:rsidRPr="003E2EBC">
        <w:rPr>
          <w:lang w:val="es-ES"/>
        </w:rPr>
        <w:t xml:space="preserve">de su plantilla, puesto que están diplomados menos del 10% de sus </w:t>
      </w:r>
      <w:r w:rsidRPr="003E2EBC">
        <w:rPr>
          <w:lang w:val="es-ES"/>
        </w:rPr>
        <w:t>954</w:t>
      </w:r>
      <w:r w:rsidR="003E53FE" w:rsidRPr="003E2EBC">
        <w:rPr>
          <w:lang w:val="es-ES"/>
        </w:rPr>
        <w:t xml:space="preserve"> </w:t>
      </w:r>
      <w:r w:rsidR="001F77AD" w:rsidRPr="003E2EBC">
        <w:rPr>
          <w:lang w:val="es-ES"/>
        </w:rPr>
        <w:t>funcionarios</w:t>
      </w:r>
      <w:r w:rsidR="006639D7" w:rsidRPr="003E2EBC">
        <w:rPr>
          <w:lang w:val="es-ES"/>
        </w:rPr>
        <w:t>,</w:t>
      </w:r>
      <w:r w:rsidRPr="003E2EBC">
        <w:rPr>
          <w:lang w:val="es-ES"/>
        </w:rPr>
        <w:t> </w:t>
      </w:r>
      <w:r w:rsidR="003E53FE" w:rsidRPr="003E2EBC">
        <w:rPr>
          <w:lang w:val="es-ES"/>
        </w:rPr>
        <w:t xml:space="preserve">y no </w:t>
      </w:r>
      <w:r w:rsidR="00051374" w:rsidRPr="003E2EBC">
        <w:rPr>
          <w:lang w:val="es-ES"/>
        </w:rPr>
        <w:t xml:space="preserve">están </w:t>
      </w:r>
      <w:r w:rsidR="003E53FE" w:rsidRPr="003E2EBC">
        <w:rPr>
          <w:lang w:val="es-ES"/>
        </w:rPr>
        <w:t>necesariamente especializados en las cuestiones relativas a la infancia, dado que no existe en Honduras ninguna formación universitaria específica de este sector</w:t>
      </w:r>
      <w:r w:rsidRPr="003E2EBC">
        <w:rPr>
          <w:lang w:val="es-ES"/>
        </w:rPr>
        <w:t>.</w:t>
      </w:r>
    </w:p>
    <w:p w:rsidR="00C43157" w:rsidRPr="003E2EBC" w:rsidRDefault="00C43157">
      <w:pPr>
        <w:spacing w:after="240"/>
        <w:rPr>
          <w:lang w:val="es-ES"/>
        </w:rPr>
      </w:pPr>
      <w:r w:rsidRPr="003E2EBC">
        <w:rPr>
          <w:lang w:val="es-ES"/>
        </w:rPr>
        <w:t>30.</w:t>
      </w:r>
      <w:r w:rsidRPr="003E2EBC">
        <w:rPr>
          <w:lang w:val="es-ES"/>
        </w:rPr>
        <w:tab/>
      </w:r>
      <w:r w:rsidR="00FA564E" w:rsidRPr="003E2EBC">
        <w:rPr>
          <w:lang w:val="es-ES"/>
        </w:rPr>
        <w:t>El Consejo Directivo del</w:t>
      </w:r>
      <w:r w:rsidR="00FA564E" w:rsidRPr="003E2EBC">
        <w:rPr>
          <w:iCs/>
          <w:lang w:val="es-ES"/>
        </w:rPr>
        <w:t xml:space="preserve"> Instituto Hondureño de la Niñez y la Familia</w:t>
      </w:r>
      <w:r w:rsidRPr="003E2EBC">
        <w:rPr>
          <w:lang w:val="es-ES"/>
        </w:rPr>
        <w:t>,</w:t>
      </w:r>
      <w:r w:rsidR="00051374" w:rsidRPr="003E2EBC">
        <w:rPr>
          <w:lang w:val="es-ES"/>
        </w:rPr>
        <w:t xml:space="preserve"> al frente del cual está el </w:t>
      </w:r>
      <w:r w:rsidR="00FA564E" w:rsidRPr="003E2EBC">
        <w:rPr>
          <w:lang w:val="es-ES"/>
        </w:rPr>
        <w:t xml:space="preserve">Presidente de la República, reúne a representantes de los </w:t>
      </w:r>
      <w:r w:rsidR="002D393E">
        <w:rPr>
          <w:lang w:val="es-ES"/>
        </w:rPr>
        <w:t>M</w:t>
      </w:r>
      <w:r w:rsidR="00FA564E" w:rsidRPr="003E2EBC">
        <w:rPr>
          <w:lang w:val="es-ES"/>
        </w:rPr>
        <w:t xml:space="preserve">inisterios de </w:t>
      </w:r>
      <w:r w:rsidR="002D393E">
        <w:rPr>
          <w:lang w:val="es-ES"/>
        </w:rPr>
        <w:t>S</w:t>
      </w:r>
      <w:r w:rsidR="00FA564E" w:rsidRPr="003E2EBC">
        <w:rPr>
          <w:lang w:val="es-ES"/>
        </w:rPr>
        <w:t xml:space="preserve">alud, </w:t>
      </w:r>
      <w:r w:rsidR="002B15A8" w:rsidRPr="003E2EBC">
        <w:rPr>
          <w:lang w:val="es-ES"/>
        </w:rPr>
        <w:t xml:space="preserve">de </w:t>
      </w:r>
      <w:r w:rsidR="002D393E">
        <w:rPr>
          <w:lang w:val="es-ES"/>
        </w:rPr>
        <w:t>E</w:t>
      </w:r>
      <w:r w:rsidR="00FA564E" w:rsidRPr="003E2EBC">
        <w:rPr>
          <w:lang w:val="es-ES"/>
        </w:rPr>
        <w:t xml:space="preserve">ducación, </w:t>
      </w:r>
      <w:r w:rsidR="002B15A8" w:rsidRPr="003E2EBC">
        <w:rPr>
          <w:lang w:val="es-ES"/>
        </w:rPr>
        <w:t xml:space="preserve">de </w:t>
      </w:r>
      <w:r w:rsidR="002D393E">
        <w:rPr>
          <w:lang w:val="es-ES"/>
        </w:rPr>
        <w:t>T</w:t>
      </w:r>
      <w:r w:rsidR="00FA564E" w:rsidRPr="003E2EBC">
        <w:rPr>
          <w:lang w:val="es-ES"/>
        </w:rPr>
        <w:t xml:space="preserve">rabajo y </w:t>
      </w:r>
      <w:r w:rsidR="002D393E">
        <w:rPr>
          <w:lang w:val="es-ES"/>
        </w:rPr>
        <w:t>P</w:t>
      </w:r>
      <w:r w:rsidR="00FA564E" w:rsidRPr="003E2EBC">
        <w:rPr>
          <w:lang w:val="es-ES"/>
        </w:rPr>
        <w:t>revi</w:t>
      </w:r>
      <w:r w:rsidR="002B15A8" w:rsidRPr="003E2EBC">
        <w:rPr>
          <w:lang w:val="es-ES"/>
        </w:rPr>
        <w:t xml:space="preserve">sión </w:t>
      </w:r>
      <w:r w:rsidR="002D393E">
        <w:rPr>
          <w:lang w:val="es-ES"/>
        </w:rPr>
        <w:t>S</w:t>
      </w:r>
      <w:r w:rsidR="00FA564E" w:rsidRPr="003E2EBC">
        <w:rPr>
          <w:lang w:val="es-ES"/>
        </w:rPr>
        <w:t>ocial,</w:t>
      </w:r>
      <w:r w:rsidR="002B15A8" w:rsidRPr="003E2EBC">
        <w:rPr>
          <w:lang w:val="es-ES"/>
        </w:rPr>
        <w:t xml:space="preserve"> de</w:t>
      </w:r>
      <w:r w:rsidR="0006607C" w:rsidRPr="003E2EBC">
        <w:rPr>
          <w:lang w:val="es-ES"/>
        </w:rPr>
        <w:t>l</w:t>
      </w:r>
      <w:r w:rsidR="00FA564E" w:rsidRPr="003E2EBC">
        <w:rPr>
          <w:lang w:val="es-ES"/>
        </w:rPr>
        <w:t xml:space="preserve"> </w:t>
      </w:r>
      <w:r w:rsidR="002D393E">
        <w:rPr>
          <w:lang w:val="es-ES"/>
        </w:rPr>
        <w:t>I</w:t>
      </w:r>
      <w:r w:rsidR="00FA564E" w:rsidRPr="003E2EBC">
        <w:rPr>
          <w:lang w:val="es-ES"/>
        </w:rPr>
        <w:t xml:space="preserve">nterior y </w:t>
      </w:r>
      <w:r w:rsidR="002B15A8" w:rsidRPr="003E2EBC">
        <w:rPr>
          <w:lang w:val="es-ES"/>
        </w:rPr>
        <w:t xml:space="preserve">de </w:t>
      </w:r>
      <w:r w:rsidR="002D393E">
        <w:rPr>
          <w:lang w:val="es-ES"/>
        </w:rPr>
        <w:t>J</w:t>
      </w:r>
      <w:r w:rsidR="00FA564E" w:rsidRPr="003E2EBC">
        <w:rPr>
          <w:lang w:val="es-ES"/>
        </w:rPr>
        <w:t>usticia</w:t>
      </w:r>
      <w:r w:rsidRPr="003E2EBC">
        <w:rPr>
          <w:lang w:val="es-ES"/>
        </w:rPr>
        <w:t xml:space="preserve">; </w:t>
      </w:r>
      <w:r w:rsidR="00FA564E" w:rsidRPr="003E2EBC">
        <w:rPr>
          <w:lang w:val="es-ES"/>
        </w:rPr>
        <w:t xml:space="preserve">el Consejo </w:t>
      </w:r>
      <w:r w:rsidR="00051374" w:rsidRPr="003E2EBC">
        <w:rPr>
          <w:lang w:val="es-ES"/>
        </w:rPr>
        <w:t xml:space="preserve">Consultivo está formado por </w:t>
      </w:r>
      <w:r w:rsidR="00FA564E" w:rsidRPr="003E2EBC">
        <w:rPr>
          <w:lang w:val="es-ES"/>
        </w:rPr>
        <w:t xml:space="preserve">representantes de </w:t>
      </w:r>
      <w:r w:rsidRPr="003E2EBC">
        <w:rPr>
          <w:lang w:val="es-ES"/>
        </w:rPr>
        <w:t xml:space="preserve">13 </w:t>
      </w:r>
      <w:r w:rsidR="00FA564E" w:rsidRPr="003E2EBC">
        <w:rPr>
          <w:lang w:val="es-ES"/>
        </w:rPr>
        <w:t>organismos de los sectores público y privado</w:t>
      </w:r>
      <w:r w:rsidRPr="003E2EBC">
        <w:rPr>
          <w:lang w:val="es-ES"/>
        </w:rPr>
        <w:t>.</w:t>
      </w:r>
    </w:p>
    <w:p w:rsidR="00C43157" w:rsidRPr="003E2EBC" w:rsidRDefault="00C43157">
      <w:pPr>
        <w:spacing w:after="240"/>
        <w:rPr>
          <w:u w:val="single"/>
          <w:lang w:val="es-ES"/>
        </w:rPr>
      </w:pPr>
      <w:r w:rsidRPr="003E2EBC">
        <w:rPr>
          <w:lang w:val="es-ES"/>
        </w:rPr>
        <w:t>31.</w:t>
      </w:r>
      <w:r w:rsidRPr="003E2EBC">
        <w:rPr>
          <w:lang w:val="es-ES"/>
        </w:rPr>
        <w:tab/>
      </w:r>
      <w:r w:rsidR="00EC45B0" w:rsidRPr="003E2EBC">
        <w:rPr>
          <w:lang w:val="es-ES"/>
        </w:rPr>
        <w:t xml:space="preserve">El </w:t>
      </w:r>
      <w:r w:rsidR="00EC45B0" w:rsidRPr="003E2EBC">
        <w:rPr>
          <w:b/>
          <w:lang w:val="es-ES"/>
        </w:rPr>
        <w:t>Sr</w:t>
      </w:r>
      <w:r w:rsidR="00863757" w:rsidRPr="003E2EBC">
        <w:rPr>
          <w:b/>
          <w:lang w:val="es-ES"/>
        </w:rPr>
        <w:t>.</w:t>
      </w:r>
      <w:r w:rsidRPr="003E2EBC">
        <w:rPr>
          <w:b/>
          <w:lang w:val="es-ES"/>
        </w:rPr>
        <w:t xml:space="preserve"> ZERMATTEN</w:t>
      </w:r>
      <w:r w:rsidRPr="003E2EBC">
        <w:rPr>
          <w:lang w:val="es-ES"/>
        </w:rPr>
        <w:t xml:space="preserve"> </w:t>
      </w:r>
      <w:r w:rsidR="000021D6" w:rsidRPr="003E2EBC">
        <w:rPr>
          <w:lang w:val="es-ES"/>
        </w:rPr>
        <w:t xml:space="preserve">pregunta cuáles serán las partes respectivas de </w:t>
      </w:r>
      <w:r w:rsidR="006B1975" w:rsidRPr="003E2EBC">
        <w:rPr>
          <w:lang w:val="es-ES"/>
        </w:rPr>
        <w:t xml:space="preserve">los </w:t>
      </w:r>
      <w:r w:rsidR="000021D6" w:rsidRPr="003E2EBC">
        <w:rPr>
          <w:lang w:val="es-ES"/>
        </w:rPr>
        <w:t xml:space="preserve">salarios </w:t>
      </w:r>
      <w:r w:rsidRPr="003E2EBC">
        <w:rPr>
          <w:lang w:val="es-ES"/>
        </w:rPr>
        <w:t>(95</w:t>
      </w:r>
      <w:r w:rsidR="00665CD5">
        <w:rPr>
          <w:lang w:val="es-ES"/>
        </w:rPr>
        <w:t>%</w:t>
      </w:r>
      <w:r w:rsidR="000021D6" w:rsidRPr="003E2EBC">
        <w:rPr>
          <w:lang w:val="es-ES"/>
        </w:rPr>
        <w:t xml:space="preserve"> en este momento</w:t>
      </w:r>
      <w:r w:rsidRPr="003E2EBC">
        <w:rPr>
          <w:lang w:val="es-ES"/>
        </w:rPr>
        <w:t>)</w:t>
      </w:r>
      <w:r w:rsidR="000021D6" w:rsidRPr="003E2EBC">
        <w:rPr>
          <w:lang w:val="es-ES"/>
        </w:rPr>
        <w:t xml:space="preserve"> y de </w:t>
      </w:r>
      <w:r w:rsidR="006B1975" w:rsidRPr="003E2EBC">
        <w:rPr>
          <w:lang w:val="es-ES"/>
        </w:rPr>
        <w:t xml:space="preserve">la </w:t>
      </w:r>
      <w:r w:rsidR="000021D6" w:rsidRPr="003E2EBC">
        <w:rPr>
          <w:lang w:val="es-ES"/>
        </w:rPr>
        <w:t>prevención en el presupuesto anunciado</w:t>
      </w:r>
      <w:r w:rsidRPr="003E2EBC">
        <w:rPr>
          <w:lang w:val="es-ES"/>
        </w:rPr>
        <w:t>,</w:t>
      </w:r>
      <w:r w:rsidR="000021D6" w:rsidRPr="003E2EBC">
        <w:rPr>
          <w:lang w:val="es-ES"/>
        </w:rPr>
        <w:t xml:space="preserve"> </w:t>
      </w:r>
      <w:r w:rsidR="00193C80" w:rsidRPr="003E2EBC">
        <w:rPr>
          <w:lang w:val="es-ES"/>
        </w:rPr>
        <w:t>sabiendo</w:t>
      </w:r>
      <w:r w:rsidR="000021D6" w:rsidRPr="003E2EBC">
        <w:rPr>
          <w:lang w:val="es-ES"/>
        </w:rPr>
        <w:t xml:space="preserve"> que </w:t>
      </w:r>
      <w:r w:rsidR="006639D7" w:rsidRPr="003E2EBC">
        <w:rPr>
          <w:lang w:val="es-ES"/>
        </w:rPr>
        <w:t>es</w:t>
      </w:r>
      <w:r w:rsidR="000021D6" w:rsidRPr="003E2EBC">
        <w:rPr>
          <w:lang w:val="es-ES"/>
        </w:rPr>
        <w:t xml:space="preserve"> principalmente </w:t>
      </w:r>
      <w:r w:rsidR="006639D7" w:rsidRPr="003E2EBC">
        <w:rPr>
          <w:lang w:val="es-ES"/>
        </w:rPr>
        <w:t xml:space="preserve">en este sector donde el Gobierno tiene intención de fortalecer </w:t>
      </w:r>
      <w:r w:rsidR="000021D6" w:rsidRPr="003E2EBC">
        <w:rPr>
          <w:lang w:val="es-ES"/>
        </w:rPr>
        <w:t xml:space="preserve">las actividades del </w:t>
      </w:r>
      <w:r w:rsidR="000021D6" w:rsidRPr="003E2EBC">
        <w:rPr>
          <w:iCs/>
          <w:lang w:val="es-ES"/>
        </w:rPr>
        <w:t>Instituto Hondureño de la Niñez y la Familia</w:t>
      </w:r>
      <w:r w:rsidRPr="003E2EBC">
        <w:rPr>
          <w:lang w:val="es-ES"/>
        </w:rPr>
        <w:t xml:space="preserve">. </w:t>
      </w:r>
      <w:r w:rsidR="00595D61" w:rsidRPr="003E2EBC">
        <w:rPr>
          <w:lang w:val="es-ES"/>
        </w:rPr>
        <w:t>Se</w:t>
      </w:r>
      <w:r w:rsidR="006B1975" w:rsidRPr="003E2EBC">
        <w:rPr>
          <w:lang w:val="es-ES"/>
        </w:rPr>
        <w:t xml:space="preserve"> ruega que faciliten </w:t>
      </w:r>
      <w:r w:rsidR="00595D61" w:rsidRPr="003E2EBC">
        <w:rPr>
          <w:lang w:val="es-ES"/>
        </w:rPr>
        <w:t>información sobre las medidas previstas para aumentar la proporción de personal diplomado</w:t>
      </w:r>
      <w:r w:rsidRPr="003E2EBC">
        <w:rPr>
          <w:lang w:val="es-ES"/>
        </w:rPr>
        <w:t>.</w:t>
      </w:r>
    </w:p>
    <w:p w:rsidR="00C43157" w:rsidRPr="003E2EBC" w:rsidRDefault="00C43157">
      <w:pPr>
        <w:spacing w:after="240"/>
        <w:rPr>
          <w:lang w:val="es-ES"/>
        </w:rPr>
      </w:pPr>
      <w:r w:rsidRPr="003E2EBC">
        <w:rPr>
          <w:lang w:val="es-ES"/>
        </w:rPr>
        <w:t>32.</w:t>
      </w:r>
      <w:r w:rsidRPr="003E2EBC">
        <w:rPr>
          <w:lang w:val="es-ES"/>
        </w:rPr>
        <w:tab/>
      </w:r>
      <w:r w:rsidR="00863757" w:rsidRPr="003E2EBC">
        <w:rPr>
          <w:lang w:val="es-ES"/>
        </w:rPr>
        <w:t xml:space="preserve">La </w:t>
      </w:r>
      <w:r w:rsidR="00863757" w:rsidRPr="003E2EBC">
        <w:rPr>
          <w:b/>
          <w:lang w:val="es-ES"/>
        </w:rPr>
        <w:t>Sra.</w:t>
      </w:r>
      <w:r w:rsidRPr="003E2EBC">
        <w:rPr>
          <w:b/>
          <w:lang w:val="es-ES"/>
        </w:rPr>
        <w:t> GARCĺA DE ZÚÑIGA</w:t>
      </w:r>
      <w:r w:rsidRPr="003E2EBC">
        <w:rPr>
          <w:lang w:val="es-ES"/>
        </w:rPr>
        <w:t xml:space="preserve"> (Honduras) </w:t>
      </w:r>
      <w:r w:rsidR="00430A72" w:rsidRPr="003E2EBC">
        <w:rPr>
          <w:lang w:val="es-ES"/>
        </w:rPr>
        <w:t>responde que está previst</w:t>
      </w:r>
      <w:r w:rsidR="001A701D">
        <w:rPr>
          <w:lang w:val="es-ES"/>
        </w:rPr>
        <w:t>a la asignación</w:t>
      </w:r>
      <w:r w:rsidR="00430A72" w:rsidRPr="003E2EBC">
        <w:rPr>
          <w:lang w:val="es-ES"/>
        </w:rPr>
        <w:t xml:space="preserve"> anual</w:t>
      </w:r>
      <w:r w:rsidR="006B1975" w:rsidRPr="003E2EBC">
        <w:rPr>
          <w:lang w:val="es-ES"/>
        </w:rPr>
        <w:t xml:space="preserve"> </w:t>
      </w:r>
      <w:r w:rsidR="001A701D">
        <w:rPr>
          <w:lang w:val="es-ES"/>
        </w:rPr>
        <w:t xml:space="preserve">de </w:t>
      </w:r>
      <w:r w:rsidR="006B1975" w:rsidRPr="003E2EBC">
        <w:rPr>
          <w:lang w:val="es-ES"/>
        </w:rPr>
        <w:t xml:space="preserve">alrededor del </w:t>
      </w:r>
      <w:r w:rsidR="00430A72" w:rsidRPr="003E2EBC">
        <w:rPr>
          <w:lang w:val="es-ES"/>
        </w:rPr>
        <w:t>70% a gastos de personal</w:t>
      </w:r>
      <w:r w:rsidRPr="003E2EBC">
        <w:rPr>
          <w:lang w:val="es-ES"/>
        </w:rPr>
        <w:t>.</w:t>
      </w:r>
      <w:r w:rsidR="00430A72" w:rsidRPr="003E2EBC">
        <w:rPr>
          <w:lang w:val="es-ES"/>
        </w:rPr>
        <w:t xml:space="preserve"> El </w:t>
      </w:r>
      <w:r w:rsidR="00430A72" w:rsidRPr="003E2EBC">
        <w:rPr>
          <w:iCs/>
          <w:lang w:val="es-ES"/>
        </w:rPr>
        <w:t>Instituto Hondureño de la Niñez y la Familia</w:t>
      </w:r>
      <w:r w:rsidR="00430A72" w:rsidRPr="003E2EBC">
        <w:rPr>
          <w:lang w:val="es-ES"/>
        </w:rPr>
        <w:t xml:space="preserve"> reformado deber</w:t>
      </w:r>
      <w:r w:rsidR="001A701D">
        <w:rPr>
          <w:lang w:val="es-ES"/>
        </w:rPr>
        <w:t>ía</w:t>
      </w:r>
      <w:r w:rsidR="00430A72" w:rsidRPr="003E2EBC">
        <w:rPr>
          <w:lang w:val="es-ES"/>
        </w:rPr>
        <w:t xml:space="preserve"> contar como máximo con</w:t>
      </w:r>
      <w:r w:rsidR="00DD6855" w:rsidRPr="003E2EBC">
        <w:rPr>
          <w:lang w:val="es-ES"/>
        </w:rPr>
        <w:t xml:space="preserve"> un centenar de </w:t>
      </w:r>
      <w:r w:rsidR="00430A72" w:rsidRPr="003E2EBC">
        <w:rPr>
          <w:lang w:val="es-ES"/>
        </w:rPr>
        <w:t>funcionarios</w:t>
      </w:r>
      <w:r w:rsidRPr="003E2EBC">
        <w:rPr>
          <w:lang w:val="es-ES"/>
        </w:rPr>
        <w:t>.</w:t>
      </w:r>
    </w:p>
    <w:p w:rsidR="00C43157" w:rsidRPr="003E2EBC" w:rsidRDefault="00C43157">
      <w:pPr>
        <w:spacing w:after="240"/>
        <w:rPr>
          <w:u w:val="single"/>
          <w:lang w:val="es-ES"/>
        </w:rPr>
      </w:pPr>
      <w:r w:rsidRPr="003E2EBC">
        <w:rPr>
          <w:lang w:val="es-ES"/>
        </w:rPr>
        <w:t>33.</w:t>
      </w:r>
      <w:r w:rsidRPr="003E2EBC">
        <w:rPr>
          <w:lang w:val="es-ES"/>
        </w:rPr>
        <w:tab/>
      </w:r>
      <w:r w:rsidR="00863757" w:rsidRPr="003E2EBC">
        <w:rPr>
          <w:lang w:val="es-ES"/>
        </w:rPr>
        <w:t xml:space="preserve">La </w:t>
      </w:r>
      <w:r w:rsidR="00863757" w:rsidRPr="003E2EBC">
        <w:rPr>
          <w:b/>
          <w:lang w:val="es-ES"/>
        </w:rPr>
        <w:t>Sra.</w:t>
      </w:r>
      <w:r w:rsidRPr="003E2EBC">
        <w:rPr>
          <w:b/>
          <w:lang w:val="es-ES"/>
        </w:rPr>
        <w:t> ORTIZ</w:t>
      </w:r>
      <w:r w:rsidR="006B1975" w:rsidRPr="003E2EBC">
        <w:rPr>
          <w:lang w:val="es-ES"/>
        </w:rPr>
        <w:t xml:space="preserve"> cree </w:t>
      </w:r>
      <w:r w:rsidR="00FE573F" w:rsidRPr="003E2EBC">
        <w:rPr>
          <w:lang w:val="es-ES"/>
        </w:rPr>
        <w:t xml:space="preserve">entender que el </w:t>
      </w:r>
      <w:r w:rsidR="00FE573F" w:rsidRPr="003E2EBC">
        <w:rPr>
          <w:iCs/>
          <w:lang w:val="es-ES"/>
        </w:rPr>
        <w:t>Instituto Hondureño de la Niñez y la Familia</w:t>
      </w:r>
      <w:r w:rsidR="00FE573F" w:rsidRPr="003E2EBC">
        <w:rPr>
          <w:lang w:val="es-ES"/>
        </w:rPr>
        <w:t xml:space="preserve"> va a dejar de prestar servicios a los niños </w:t>
      </w:r>
      <w:r w:rsidR="00193C80" w:rsidRPr="003E2EBC">
        <w:rPr>
          <w:lang w:val="es-ES"/>
        </w:rPr>
        <w:t xml:space="preserve">de manera directa </w:t>
      </w:r>
      <w:r w:rsidR="00FE573F" w:rsidRPr="003E2EBC">
        <w:rPr>
          <w:lang w:val="es-ES"/>
        </w:rPr>
        <w:t>y</w:t>
      </w:r>
      <w:r w:rsidR="006B1975" w:rsidRPr="003E2EBC">
        <w:rPr>
          <w:lang w:val="es-ES"/>
        </w:rPr>
        <w:t xml:space="preserve"> que </w:t>
      </w:r>
      <w:r w:rsidR="00FE573F" w:rsidRPr="003E2EBC">
        <w:rPr>
          <w:lang w:val="es-ES"/>
        </w:rPr>
        <w:t>cerrará sus centros</w:t>
      </w:r>
      <w:r w:rsidR="00CD30D1" w:rsidRPr="003E2EBC">
        <w:rPr>
          <w:lang w:val="es-ES"/>
        </w:rPr>
        <w:t xml:space="preserve"> y</w:t>
      </w:r>
      <w:r w:rsidR="00FE573F" w:rsidRPr="003E2EBC">
        <w:rPr>
          <w:lang w:val="es-ES"/>
        </w:rPr>
        <w:t xml:space="preserve"> pregunta qué </w:t>
      </w:r>
      <w:r w:rsidR="001A701D">
        <w:rPr>
          <w:lang w:val="es-ES"/>
        </w:rPr>
        <w:t>ocurrirá</w:t>
      </w:r>
      <w:r w:rsidR="00FE573F" w:rsidRPr="003E2EBC">
        <w:rPr>
          <w:lang w:val="es-ES"/>
        </w:rPr>
        <w:t xml:space="preserve"> con las </w:t>
      </w:r>
      <w:r w:rsidRPr="003E2EBC">
        <w:rPr>
          <w:lang w:val="es-ES"/>
        </w:rPr>
        <w:t>954</w:t>
      </w:r>
      <w:r w:rsidR="00FE573F" w:rsidRPr="003E2EBC">
        <w:rPr>
          <w:lang w:val="es-ES"/>
        </w:rPr>
        <w:t xml:space="preserve"> </w:t>
      </w:r>
      <w:r w:rsidR="00193C80" w:rsidRPr="003E2EBC">
        <w:rPr>
          <w:lang w:val="es-ES"/>
        </w:rPr>
        <w:t xml:space="preserve">personas </w:t>
      </w:r>
      <w:r w:rsidR="00FE573F" w:rsidRPr="003E2EBC">
        <w:rPr>
          <w:lang w:val="es-ES"/>
        </w:rPr>
        <w:t xml:space="preserve">que trabajan allí </w:t>
      </w:r>
      <w:r w:rsidR="00193C80" w:rsidRPr="003E2EBC">
        <w:rPr>
          <w:lang w:val="es-ES"/>
        </w:rPr>
        <w:t>en</w:t>
      </w:r>
      <w:r w:rsidR="006B1975" w:rsidRPr="003E2EBC">
        <w:rPr>
          <w:lang w:val="es-ES"/>
        </w:rPr>
        <w:t xml:space="preserve"> la actualidad</w:t>
      </w:r>
      <w:r w:rsidRPr="003E2EBC">
        <w:rPr>
          <w:lang w:val="es-ES"/>
        </w:rPr>
        <w:t>.</w:t>
      </w:r>
    </w:p>
    <w:p w:rsidR="00C43157" w:rsidRPr="003E2EBC" w:rsidRDefault="00C43157">
      <w:pPr>
        <w:spacing w:after="240"/>
        <w:rPr>
          <w:lang w:val="es-ES"/>
        </w:rPr>
      </w:pPr>
      <w:r w:rsidRPr="003E2EBC">
        <w:rPr>
          <w:lang w:val="es-ES"/>
        </w:rPr>
        <w:t>34.</w:t>
      </w:r>
      <w:r w:rsidRPr="003E2EBC">
        <w:rPr>
          <w:lang w:val="es-ES"/>
        </w:rPr>
        <w:tab/>
      </w:r>
      <w:r w:rsidR="00863757" w:rsidRPr="003E2EBC">
        <w:rPr>
          <w:lang w:val="es-ES"/>
        </w:rPr>
        <w:t xml:space="preserve">La </w:t>
      </w:r>
      <w:r w:rsidR="00863757" w:rsidRPr="003E2EBC">
        <w:rPr>
          <w:b/>
          <w:lang w:val="es-ES"/>
        </w:rPr>
        <w:t>Sra.</w:t>
      </w:r>
      <w:r w:rsidRPr="003E2EBC">
        <w:rPr>
          <w:b/>
          <w:lang w:val="es-ES"/>
        </w:rPr>
        <w:t> GARCĺA DE ZÚÑIGA</w:t>
      </w:r>
      <w:r w:rsidRPr="003E2EBC">
        <w:rPr>
          <w:lang w:val="es-ES"/>
        </w:rPr>
        <w:t xml:space="preserve"> (Honduras)</w:t>
      </w:r>
      <w:r w:rsidR="001D73E1" w:rsidRPr="003E2EBC">
        <w:rPr>
          <w:lang w:val="es-ES"/>
        </w:rPr>
        <w:t xml:space="preserve"> explica que las </w:t>
      </w:r>
      <w:r w:rsidRPr="003E2EBC">
        <w:rPr>
          <w:lang w:val="es-ES"/>
        </w:rPr>
        <w:t xml:space="preserve">41 </w:t>
      </w:r>
      <w:r w:rsidR="001D73E1" w:rsidRPr="003E2EBC">
        <w:rPr>
          <w:lang w:val="es-ES"/>
        </w:rPr>
        <w:t xml:space="preserve">guarderías del </w:t>
      </w:r>
      <w:r w:rsidR="001D73E1" w:rsidRPr="003E2EBC">
        <w:rPr>
          <w:iCs/>
          <w:lang w:val="es-ES"/>
        </w:rPr>
        <w:t>Instituto Hondureño de la Niñez y la Familia</w:t>
      </w:r>
      <w:r w:rsidR="00CE265F" w:rsidRPr="003E2EBC">
        <w:rPr>
          <w:color w:val="000000"/>
          <w:szCs w:val="22"/>
          <w:lang w:val="es-ES"/>
        </w:rPr>
        <w:t xml:space="preserve"> se transferirán a las colectividades locales</w:t>
      </w:r>
      <w:r w:rsidRPr="003E2EBC">
        <w:rPr>
          <w:lang w:val="es-ES"/>
        </w:rPr>
        <w:t xml:space="preserve">. </w:t>
      </w:r>
      <w:r w:rsidR="00B05D24" w:rsidRPr="003E2EBC">
        <w:rPr>
          <w:lang w:val="es-ES"/>
        </w:rPr>
        <w:t>Los gastos que soporta el Gobierno son demasiado elevados en relación con los resultados obtenidos, pero sobre todo se trata de involucrar a todos los sectores interesados</w:t>
      </w:r>
      <w:r w:rsidRPr="003E2EBC">
        <w:rPr>
          <w:lang w:val="es-ES"/>
        </w:rPr>
        <w:t>.</w:t>
      </w:r>
      <w:r w:rsidR="00834B0E" w:rsidRPr="003E2EBC">
        <w:rPr>
          <w:lang w:val="es-ES"/>
        </w:rPr>
        <w:t xml:space="preserve"> En cambio, la </w:t>
      </w:r>
      <w:r w:rsidR="00B05D24" w:rsidRPr="003E2EBC">
        <w:rPr>
          <w:lang w:val="es-ES"/>
        </w:rPr>
        <w:t>cues</w:t>
      </w:r>
      <w:r w:rsidR="00834B0E" w:rsidRPr="003E2EBC">
        <w:rPr>
          <w:lang w:val="es-ES"/>
        </w:rPr>
        <w:t>tión de los infractores</w:t>
      </w:r>
      <w:r w:rsidR="00B05D24" w:rsidRPr="003E2EBC">
        <w:rPr>
          <w:lang w:val="es-ES"/>
        </w:rPr>
        <w:t xml:space="preserve"> </w:t>
      </w:r>
      <w:r w:rsidR="00885308" w:rsidRPr="003E2EBC">
        <w:rPr>
          <w:lang w:val="es-ES"/>
        </w:rPr>
        <w:t xml:space="preserve">menores de edad </w:t>
      </w:r>
      <w:r w:rsidR="00B05D24" w:rsidRPr="003E2EBC">
        <w:rPr>
          <w:lang w:val="es-ES"/>
        </w:rPr>
        <w:t>seguirá estando exclusivamente a cargo del Gobierno</w:t>
      </w:r>
      <w:r w:rsidRPr="003E2EBC">
        <w:rPr>
          <w:lang w:val="es-ES"/>
        </w:rPr>
        <w:t>.</w:t>
      </w:r>
    </w:p>
    <w:p w:rsidR="00C43157" w:rsidRPr="003E2EBC" w:rsidRDefault="00C43157">
      <w:pPr>
        <w:spacing w:after="240"/>
        <w:rPr>
          <w:lang w:val="es-ES"/>
        </w:rPr>
      </w:pPr>
      <w:r w:rsidRPr="003E2EBC">
        <w:rPr>
          <w:lang w:val="es-ES"/>
        </w:rPr>
        <w:t>35.</w:t>
      </w:r>
      <w:r w:rsidRPr="003E2EBC">
        <w:rPr>
          <w:lang w:val="es-ES"/>
        </w:rPr>
        <w:tab/>
      </w:r>
      <w:r w:rsidR="00863757" w:rsidRPr="003E2EBC">
        <w:rPr>
          <w:lang w:val="es-ES"/>
        </w:rPr>
        <w:t>E</w:t>
      </w:r>
      <w:r w:rsidR="00DE2612" w:rsidRPr="003E2EBC">
        <w:rPr>
          <w:lang w:val="es-ES"/>
        </w:rPr>
        <w:t>l</w:t>
      </w:r>
      <w:r w:rsidR="00863757" w:rsidRPr="003E2EBC">
        <w:rPr>
          <w:lang w:val="es-ES"/>
        </w:rPr>
        <w:t xml:space="preserve"> </w:t>
      </w:r>
      <w:r w:rsidR="00863757" w:rsidRPr="001A701D">
        <w:rPr>
          <w:b/>
          <w:lang w:val="es-ES"/>
        </w:rPr>
        <w:t>S</w:t>
      </w:r>
      <w:r w:rsidR="00DE2612" w:rsidRPr="001A701D">
        <w:rPr>
          <w:b/>
          <w:lang w:val="es-ES"/>
        </w:rPr>
        <w:t>r</w:t>
      </w:r>
      <w:r w:rsidR="00863757" w:rsidRPr="001A701D">
        <w:rPr>
          <w:b/>
          <w:lang w:val="es-ES"/>
        </w:rPr>
        <w:t>.</w:t>
      </w:r>
      <w:r w:rsidRPr="003E2EBC">
        <w:rPr>
          <w:lang w:val="es-ES"/>
        </w:rPr>
        <w:t xml:space="preserve"> </w:t>
      </w:r>
      <w:r w:rsidRPr="003E2EBC">
        <w:rPr>
          <w:b/>
          <w:lang w:val="es-ES"/>
        </w:rPr>
        <w:t>LARA WATSON</w:t>
      </w:r>
      <w:r w:rsidRPr="003E2EBC">
        <w:rPr>
          <w:lang w:val="es-ES"/>
        </w:rPr>
        <w:t xml:space="preserve"> (Honduras) </w:t>
      </w:r>
      <w:r w:rsidR="00D30C1E" w:rsidRPr="003E2EBC">
        <w:rPr>
          <w:lang w:val="es-ES"/>
        </w:rPr>
        <w:t>dice que</w:t>
      </w:r>
      <w:r w:rsidR="00235AAC" w:rsidRPr="003E2EBC">
        <w:rPr>
          <w:lang w:val="es-ES"/>
        </w:rPr>
        <w:t xml:space="preserve"> su país</w:t>
      </w:r>
      <w:r w:rsidR="007B6A55" w:rsidRPr="003E2EBC">
        <w:rPr>
          <w:lang w:val="es-ES"/>
        </w:rPr>
        <w:t xml:space="preserve">, </w:t>
      </w:r>
      <w:r w:rsidR="00D30C1E" w:rsidRPr="003E2EBC">
        <w:rPr>
          <w:lang w:val="es-ES"/>
        </w:rPr>
        <w:t xml:space="preserve">en el marco de la </w:t>
      </w:r>
      <w:r w:rsidR="00D30C1E" w:rsidRPr="003E2EBC">
        <w:rPr>
          <w:rFonts w:cs="Arial"/>
          <w:lang w:val="es-ES"/>
        </w:rPr>
        <w:t>Iniciativa</w:t>
      </w:r>
      <w:r w:rsidR="00235AAC" w:rsidRPr="003E2EBC">
        <w:rPr>
          <w:rFonts w:cs="Arial"/>
          <w:lang w:val="es-ES"/>
        </w:rPr>
        <w:t xml:space="preserve"> en favor de los países pobres muy endeudados</w:t>
      </w:r>
      <w:r w:rsidR="00D30C1E" w:rsidRPr="003E2EBC">
        <w:rPr>
          <w:rFonts w:cs="Arial"/>
          <w:lang w:val="es-ES"/>
        </w:rPr>
        <w:t xml:space="preserve">, </w:t>
      </w:r>
      <w:r w:rsidR="00D30C1E" w:rsidRPr="003E2EBC">
        <w:rPr>
          <w:lang w:val="es-ES"/>
        </w:rPr>
        <w:t>se ha comprometido a invertir en el sector social a cambio de un alivio de la carga de la deuda</w:t>
      </w:r>
      <w:r w:rsidRPr="003E2EBC">
        <w:rPr>
          <w:lang w:val="es-ES"/>
        </w:rPr>
        <w:t xml:space="preserve">. </w:t>
      </w:r>
      <w:r w:rsidR="00C70A97" w:rsidRPr="003E2EBC">
        <w:rPr>
          <w:lang w:val="es-ES"/>
        </w:rPr>
        <w:t xml:space="preserve">Con este fin ha adoptado una </w:t>
      </w:r>
      <w:r w:rsidR="00C70A97" w:rsidRPr="003E2EBC">
        <w:rPr>
          <w:bCs/>
          <w:lang w:val="es-ES"/>
        </w:rPr>
        <w:t xml:space="preserve">estrategia </w:t>
      </w:r>
      <w:r w:rsidR="00183C57" w:rsidRPr="003E2EBC">
        <w:rPr>
          <w:bCs/>
          <w:lang w:val="es-ES"/>
        </w:rPr>
        <w:t>de</w:t>
      </w:r>
      <w:r w:rsidR="00C70A97" w:rsidRPr="003E2EBC">
        <w:rPr>
          <w:bCs/>
          <w:lang w:val="es-ES"/>
        </w:rPr>
        <w:t xml:space="preserve"> reducción de la pobreza</w:t>
      </w:r>
      <w:r w:rsidR="00C70A97" w:rsidRPr="003E2EBC">
        <w:rPr>
          <w:iCs/>
          <w:color w:val="000000"/>
          <w:szCs w:val="24"/>
          <w:lang w:val="es-ES"/>
        </w:rPr>
        <w:t xml:space="preserve"> </w:t>
      </w:r>
      <w:r w:rsidR="00235AAC" w:rsidRPr="003E2EBC">
        <w:rPr>
          <w:iCs/>
          <w:color w:val="000000"/>
          <w:szCs w:val="24"/>
          <w:lang w:val="es-ES"/>
        </w:rPr>
        <w:t xml:space="preserve">para cuya aplicación </w:t>
      </w:r>
      <w:r w:rsidR="00C70A97" w:rsidRPr="003E2EBC">
        <w:rPr>
          <w:iCs/>
          <w:color w:val="000000"/>
          <w:szCs w:val="24"/>
          <w:lang w:val="es-ES"/>
        </w:rPr>
        <w:t>una de las condiciones</w:t>
      </w:r>
      <w:r w:rsidR="00235AAC" w:rsidRPr="003E2EBC">
        <w:rPr>
          <w:iCs/>
          <w:color w:val="000000"/>
          <w:szCs w:val="24"/>
          <w:lang w:val="es-ES"/>
        </w:rPr>
        <w:t xml:space="preserve"> es la </w:t>
      </w:r>
      <w:r w:rsidR="00351DEF" w:rsidRPr="003E2EBC">
        <w:rPr>
          <w:iCs/>
          <w:color w:val="000000"/>
          <w:szCs w:val="24"/>
          <w:lang w:val="es-ES"/>
        </w:rPr>
        <w:t xml:space="preserve">descentralización de </w:t>
      </w:r>
      <w:r w:rsidR="00C70A97" w:rsidRPr="003E2EBC">
        <w:rPr>
          <w:iCs/>
          <w:color w:val="000000"/>
          <w:szCs w:val="24"/>
          <w:lang w:val="es-ES"/>
        </w:rPr>
        <w:t>los gastos</w:t>
      </w:r>
      <w:r w:rsidRPr="003E2EBC">
        <w:rPr>
          <w:lang w:val="es-ES"/>
        </w:rPr>
        <w:t xml:space="preserve">, </w:t>
      </w:r>
      <w:r w:rsidR="00351DEF" w:rsidRPr="003E2EBC">
        <w:rPr>
          <w:lang w:val="es-ES"/>
        </w:rPr>
        <w:t xml:space="preserve">a fin de favorecer la participación de </w:t>
      </w:r>
      <w:r w:rsidR="0018333F" w:rsidRPr="003E2EBC">
        <w:rPr>
          <w:lang w:val="es-ES"/>
        </w:rPr>
        <w:t>las comunidades</w:t>
      </w:r>
      <w:r w:rsidR="00351DEF" w:rsidRPr="003E2EBC">
        <w:rPr>
          <w:lang w:val="es-ES"/>
        </w:rPr>
        <w:t xml:space="preserve"> y mejorar la transparencia</w:t>
      </w:r>
      <w:r w:rsidRPr="003E2EBC">
        <w:rPr>
          <w:lang w:val="es-ES"/>
        </w:rPr>
        <w:t xml:space="preserve">. </w:t>
      </w:r>
      <w:r w:rsidR="00351DEF" w:rsidRPr="003E2EBC">
        <w:rPr>
          <w:lang w:val="es-ES"/>
        </w:rPr>
        <w:t xml:space="preserve">Por consiguiente, todos los proyectos que se lleven a cabo tienen que recibir la aprobación de los </w:t>
      </w:r>
      <w:r w:rsidR="0018333F" w:rsidRPr="003E2EBC">
        <w:rPr>
          <w:lang w:val="es-ES"/>
        </w:rPr>
        <w:t>municipios</w:t>
      </w:r>
      <w:r w:rsidR="00351DEF" w:rsidRPr="003E2EBC">
        <w:rPr>
          <w:lang w:val="es-ES"/>
        </w:rPr>
        <w:t>, en consulta con la población local</w:t>
      </w:r>
      <w:r w:rsidRPr="003E2EBC">
        <w:rPr>
          <w:lang w:val="es-ES"/>
        </w:rPr>
        <w:t>.</w:t>
      </w:r>
      <w:r w:rsidR="001A701D">
        <w:rPr>
          <w:lang w:val="es-ES"/>
        </w:rPr>
        <w:t xml:space="preserve"> </w:t>
      </w:r>
      <w:r w:rsidR="00235AAC" w:rsidRPr="003E2EBC">
        <w:rPr>
          <w:lang w:val="es-ES"/>
        </w:rPr>
        <w:t xml:space="preserve">Alrededor del </w:t>
      </w:r>
      <w:r w:rsidRPr="003E2EBC">
        <w:rPr>
          <w:lang w:val="es-ES"/>
        </w:rPr>
        <w:t xml:space="preserve">35% </w:t>
      </w:r>
      <w:r w:rsidR="00351DEF" w:rsidRPr="003E2EBC">
        <w:rPr>
          <w:lang w:val="es-ES"/>
        </w:rPr>
        <w:t>de los fondos asignados a esta estrategia están destinados al sector social</w:t>
      </w:r>
      <w:r w:rsidRPr="003E2EBC">
        <w:rPr>
          <w:lang w:val="es-ES"/>
        </w:rPr>
        <w:t>,</w:t>
      </w:r>
      <w:r w:rsidR="00BB76EB" w:rsidRPr="003E2EBC">
        <w:rPr>
          <w:lang w:val="es-ES"/>
        </w:rPr>
        <w:t xml:space="preserve"> sobre todo a la infancia</w:t>
      </w:r>
      <w:r w:rsidRPr="003E2EBC">
        <w:rPr>
          <w:lang w:val="es-ES"/>
        </w:rPr>
        <w:t>.</w:t>
      </w:r>
    </w:p>
    <w:p w:rsidR="00C43157" w:rsidRPr="003E2EBC" w:rsidRDefault="00C43157">
      <w:pPr>
        <w:spacing w:after="240"/>
        <w:rPr>
          <w:lang w:val="es-ES"/>
        </w:rPr>
      </w:pPr>
      <w:r w:rsidRPr="003E2EBC">
        <w:rPr>
          <w:lang w:val="es-ES"/>
        </w:rPr>
        <w:t>36.</w:t>
      </w:r>
      <w:r w:rsidRPr="003E2EBC">
        <w:rPr>
          <w:lang w:val="es-ES"/>
        </w:rPr>
        <w:tab/>
      </w:r>
      <w:r w:rsidR="00235AAC" w:rsidRPr="003E2EBC">
        <w:rPr>
          <w:lang w:val="es-ES"/>
        </w:rPr>
        <w:t xml:space="preserve">El presupuesto </w:t>
      </w:r>
      <w:r w:rsidR="007B6A55" w:rsidRPr="003E2EBC">
        <w:rPr>
          <w:lang w:val="es-ES"/>
        </w:rPr>
        <w:t xml:space="preserve">del </w:t>
      </w:r>
      <w:r w:rsidR="007B6A55" w:rsidRPr="003E2EBC">
        <w:rPr>
          <w:iCs/>
          <w:lang w:val="es-ES"/>
        </w:rPr>
        <w:t>Instituto Hondureño de la Niñez y la Familia</w:t>
      </w:r>
      <w:r w:rsidR="00615CD2" w:rsidRPr="003E2EBC">
        <w:rPr>
          <w:color w:val="000000"/>
          <w:szCs w:val="22"/>
          <w:lang w:val="es-ES"/>
        </w:rPr>
        <w:t xml:space="preserve"> pas</w:t>
      </w:r>
      <w:r w:rsidR="00665CD5">
        <w:rPr>
          <w:color w:val="000000"/>
          <w:szCs w:val="22"/>
          <w:lang w:val="es-ES"/>
        </w:rPr>
        <w:t>ó</w:t>
      </w:r>
      <w:r w:rsidR="00235AAC" w:rsidRPr="003E2EBC">
        <w:rPr>
          <w:color w:val="000000"/>
          <w:szCs w:val="22"/>
          <w:lang w:val="es-ES"/>
        </w:rPr>
        <w:t>,</w:t>
      </w:r>
      <w:r w:rsidR="00615CD2" w:rsidRPr="003E2EBC">
        <w:rPr>
          <w:color w:val="000000"/>
          <w:szCs w:val="22"/>
          <w:lang w:val="es-ES"/>
        </w:rPr>
        <w:t xml:space="preserve"> en efecto</w:t>
      </w:r>
      <w:r w:rsidR="00235AAC" w:rsidRPr="003E2EBC">
        <w:rPr>
          <w:color w:val="000000"/>
          <w:szCs w:val="22"/>
          <w:lang w:val="es-ES"/>
        </w:rPr>
        <w:t>,</w:t>
      </w:r>
      <w:r w:rsidR="00615CD2" w:rsidRPr="003E2EBC">
        <w:rPr>
          <w:color w:val="000000"/>
          <w:szCs w:val="22"/>
          <w:lang w:val="es-ES"/>
        </w:rPr>
        <w:t xml:space="preserve"> </w:t>
      </w:r>
      <w:r w:rsidRPr="003E2EBC">
        <w:rPr>
          <w:lang w:val="es-ES"/>
        </w:rPr>
        <w:t>de 108 millon</w:t>
      </w:r>
      <w:r w:rsidR="00615CD2" w:rsidRPr="003E2EBC">
        <w:rPr>
          <w:lang w:val="es-ES"/>
        </w:rPr>
        <w:t>e</w:t>
      </w:r>
      <w:r w:rsidRPr="003E2EBC">
        <w:rPr>
          <w:lang w:val="es-ES"/>
        </w:rPr>
        <w:t xml:space="preserve">s de lempiras en 2005 </w:t>
      </w:r>
      <w:r w:rsidR="00615CD2" w:rsidRPr="003E2EBC">
        <w:rPr>
          <w:lang w:val="es-ES"/>
        </w:rPr>
        <w:t>a</w:t>
      </w:r>
      <w:r w:rsidRPr="003E2EBC">
        <w:rPr>
          <w:lang w:val="es-ES"/>
        </w:rPr>
        <w:t xml:space="preserve"> 100,8 millon</w:t>
      </w:r>
      <w:r w:rsidR="00615CD2" w:rsidRPr="003E2EBC">
        <w:rPr>
          <w:lang w:val="es-ES"/>
        </w:rPr>
        <w:t>e</w:t>
      </w:r>
      <w:r w:rsidRPr="003E2EBC">
        <w:rPr>
          <w:lang w:val="es-ES"/>
        </w:rPr>
        <w:t>s en 2006,</w:t>
      </w:r>
      <w:r w:rsidR="00615CD2" w:rsidRPr="003E2EBC">
        <w:rPr>
          <w:lang w:val="es-ES"/>
        </w:rPr>
        <w:t xml:space="preserve"> pero ascenderá a </w:t>
      </w:r>
      <w:r w:rsidRPr="003E2EBC">
        <w:rPr>
          <w:lang w:val="es-ES"/>
        </w:rPr>
        <w:t>112</w:t>
      </w:r>
      <w:r w:rsidR="00615CD2" w:rsidRPr="003E2EBC">
        <w:rPr>
          <w:lang w:val="es-ES"/>
        </w:rPr>
        <w:t xml:space="preserve"> millones </w:t>
      </w:r>
      <w:r w:rsidRPr="003E2EBC">
        <w:rPr>
          <w:lang w:val="es-ES"/>
        </w:rPr>
        <w:t xml:space="preserve">en 2007. </w:t>
      </w:r>
      <w:r w:rsidR="00615CD2" w:rsidRPr="003E2EBC">
        <w:rPr>
          <w:lang w:val="es-ES"/>
        </w:rPr>
        <w:t>Además,</w:t>
      </w:r>
      <w:r w:rsidR="004D66FE" w:rsidRPr="003E2EBC">
        <w:rPr>
          <w:lang w:val="es-ES"/>
        </w:rPr>
        <w:t xml:space="preserve"> se ha aumentado</w:t>
      </w:r>
      <w:r w:rsidR="00615CD2" w:rsidRPr="003E2EBC">
        <w:rPr>
          <w:lang w:val="es-ES"/>
        </w:rPr>
        <w:t xml:space="preserve"> la cuantía de los créditos asignados a</w:t>
      </w:r>
      <w:r w:rsidR="00235AAC" w:rsidRPr="003E2EBC">
        <w:rPr>
          <w:lang w:val="es-ES"/>
        </w:rPr>
        <w:t xml:space="preserve"> partidas </w:t>
      </w:r>
      <w:r w:rsidR="00615CD2" w:rsidRPr="003E2EBC">
        <w:rPr>
          <w:lang w:val="es-ES"/>
        </w:rPr>
        <w:t>muy importantes para la infancia, como</w:t>
      </w:r>
      <w:r w:rsidR="00235AAC" w:rsidRPr="003E2EBC">
        <w:rPr>
          <w:lang w:val="es-ES"/>
        </w:rPr>
        <w:t xml:space="preserve"> los servicios </w:t>
      </w:r>
      <w:r w:rsidR="00615CD2" w:rsidRPr="003E2EBC">
        <w:rPr>
          <w:lang w:val="es-ES"/>
        </w:rPr>
        <w:t xml:space="preserve">de salud </w:t>
      </w:r>
      <w:r w:rsidRPr="003E2EBC">
        <w:rPr>
          <w:lang w:val="es-ES"/>
        </w:rPr>
        <w:t>−</w:t>
      </w:r>
      <w:r w:rsidR="00665CD5">
        <w:rPr>
          <w:lang w:val="es-ES"/>
        </w:rPr>
        <w:t> </w:t>
      </w:r>
      <w:r w:rsidR="00615CD2" w:rsidRPr="003E2EBC">
        <w:rPr>
          <w:lang w:val="es-ES"/>
        </w:rPr>
        <w:t>en particular los destinados a los discapacitados</w:t>
      </w:r>
      <w:r w:rsidR="00665CD5">
        <w:rPr>
          <w:lang w:val="es-ES"/>
        </w:rPr>
        <w:t> </w:t>
      </w:r>
      <w:r w:rsidRPr="003E2EBC">
        <w:rPr>
          <w:lang w:val="es-ES"/>
        </w:rPr>
        <w:t>−,</w:t>
      </w:r>
      <w:r w:rsidR="00615CD2" w:rsidRPr="003E2EBC">
        <w:rPr>
          <w:lang w:val="es-ES"/>
        </w:rPr>
        <w:t xml:space="preserve"> la educación </w:t>
      </w:r>
      <w:r w:rsidRPr="003E2EBC">
        <w:rPr>
          <w:lang w:val="es-ES"/>
        </w:rPr>
        <w:t>− </w:t>
      </w:r>
      <w:r w:rsidR="00615CD2" w:rsidRPr="003E2EBC">
        <w:rPr>
          <w:lang w:val="es-ES"/>
        </w:rPr>
        <w:t>sobre todo la enseñanza secundaria</w:t>
      </w:r>
      <w:r w:rsidR="00665CD5">
        <w:rPr>
          <w:lang w:val="es-ES"/>
        </w:rPr>
        <w:t> </w:t>
      </w:r>
      <w:r w:rsidRPr="003E2EBC">
        <w:rPr>
          <w:lang w:val="es-ES"/>
        </w:rPr>
        <w:t xml:space="preserve">− </w:t>
      </w:r>
      <w:r w:rsidR="00615CD2" w:rsidRPr="003E2EBC">
        <w:rPr>
          <w:lang w:val="es-ES"/>
        </w:rPr>
        <w:t xml:space="preserve">y la reinserción de los </w:t>
      </w:r>
      <w:r w:rsidR="003B5F2F" w:rsidRPr="003E2EBC">
        <w:rPr>
          <w:lang w:val="es-ES"/>
        </w:rPr>
        <w:t xml:space="preserve">delincuentes </w:t>
      </w:r>
      <w:r w:rsidR="00615CD2" w:rsidRPr="003E2EBC">
        <w:rPr>
          <w:lang w:val="es-ES"/>
        </w:rPr>
        <w:t>menores</w:t>
      </w:r>
      <w:r w:rsidR="008F0471" w:rsidRPr="003E2EBC">
        <w:rPr>
          <w:lang w:val="es-ES"/>
        </w:rPr>
        <w:t xml:space="preserve"> de edad</w:t>
      </w:r>
      <w:r w:rsidRPr="003E2EBC">
        <w:rPr>
          <w:lang w:val="es-ES"/>
        </w:rPr>
        <w:t>.</w:t>
      </w:r>
    </w:p>
    <w:p w:rsidR="00C43157" w:rsidRPr="003E2EBC" w:rsidRDefault="00C43157" w:rsidP="00641512">
      <w:pPr>
        <w:spacing w:after="240"/>
        <w:rPr>
          <w:lang w:val="es-ES"/>
        </w:rPr>
      </w:pPr>
      <w:r w:rsidRPr="003E2EBC">
        <w:rPr>
          <w:lang w:val="es-ES"/>
        </w:rPr>
        <w:t>37.</w:t>
      </w:r>
      <w:r w:rsidRPr="003E2EBC">
        <w:rPr>
          <w:lang w:val="es-ES"/>
        </w:rPr>
        <w:tab/>
      </w:r>
      <w:r w:rsidR="00635E7C" w:rsidRPr="003E2EBC">
        <w:rPr>
          <w:lang w:val="es-ES"/>
        </w:rPr>
        <w:t>E</w:t>
      </w:r>
      <w:r w:rsidR="001A1D65" w:rsidRPr="003E2EBC">
        <w:rPr>
          <w:lang w:val="es-ES"/>
        </w:rPr>
        <w:t xml:space="preserve">n septiembre de </w:t>
      </w:r>
      <w:r w:rsidRPr="003E2EBC">
        <w:rPr>
          <w:lang w:val="es-ES"/>
        </w:rPr>
        <w:t xml:space="preserve">2002 </w:t>
      </w:r>
      <w:r w:rsidR="00635E7C" w:rsidRPr="003E2EBC">
        <w:rPr>
          <w:lang w:val="es-ES"/>
        </w:rPr>
        <w:t xml:space="preserve">se creó la </w:t>
      </w:r>
      <w:r w:rsidR="00641512" w:rsidRPr="003E2EBC">
        <w:rPr>
          <w:lang w:val="es-ES"/>
        </w:rPr>
        <w:t>Unidad Especial de Investigación de Muertes Violentas de Menores</w:t>
      </w:r>
      <w:r w:rsidRPr="003E2EBC">
        <w:rPr>
          <w:lang w:val="es-ES"/>
        </w:rPr>
        <w:t xml:space="preserve">, </w:t>
      </w:r>
      <w:r w:rsidR="001A1D65" w:rsidRPr="003E2EBC">
        <w:rPr>
          <w:lang w:val="es-ES"/>
        </w:rPr>
        <w:t>que depende del Ministerio de Seguridad</w:t>
      </w:r>
      <w:r w:rsidR="00CF794B">
        <w:rPr>
          <w:lang w:val="es-ES"/>
        </w:rPr>
        <w:t>,</w:t>
      </w:r>
      <w:r w:rsidR="001A1D65" w:rsidRPr="003E2EBC">
        <w:rPr>
          <w:lang w:val="es-ES"/>
        </w:rPr>
        <w:t xml:space="preserve"> pero rinde cuentas directamente a </w:t>
      </w:r>
      <w:r w:rsidRPr="003E2EBC">
        <w:rPr>
          <w:lang w:val="es-ES"/>
        </w:rPr>
        <w:t xml:space="preserve">la </w:t>
      </w:r>
      <w:r w:rsidR="001A1D65" w:rsidRPr="003E2EBC">
        <w:rPr>
          <w:rFonts w:cs="Arial"/>
          <w:lang w:val="es-ES"/>
        </w:rPr>
        <w:t>Comisión Permanente de Protección a la Integridad Física y Moral de la Niñez</w:t>
      </w:r>
      <w:r w:rsidRPr="003E2EBC">
        <w:rPr>
          <w:lang w:val="es-ES"/>
        </w:rPr>
        <w:t>,</w:t>
      </w:r>
      <w:r w:rsidR="00635E7C" w:rsidRPr="003E2EBC">
        <w:rPr>
          <w:lang w:val="es-ES"/>
        </w:rPr>
        <w:t xml:space="preserve"> con una plantilla de </w:t>
      </w:r>
      <w:r w:rsidRPr="003E2EBC">
        <w:rPr>
          <w:lang w:val="es-ES"/>
        </w:rPr>
        <w:t>22</w:t>
      </w:r>
      <w:r w:rsidR="00E37E50" w:rsidRPr="003E2EBC">
        <w:rPr>
          <w:lang w:val="es-ES"/>
        </w:rPr>
        <w:t xml:space="preserve"> personas</w:t>
      </w:r>
      <w:r w:rsidR="00CF794B">
        <w:rPr>
          <w:lang w:val="es-ES"/>
        </w:rPr>
        <w:t>,</w:t>
      </w:r>
      <w:r w:rsidRPr="003E2EBC">
        <w:rPr>
          <w:lang w:val="es-ES"/>
        </w:rPr>
        <w:t xml:space="preserve"> 15</w:t>
      </w:r>
      <w:r w:rsidR="00E37E50" w:rsidRPr="003E2EBC">
        <w:rPr>
          <w:lang w:val="es-ES"/>
        </w:rPr>
        <w:t xml:space="preserve"> para la región nordoccidental</w:t>
      </w:r>
      <w:r w:rsidRPr="003E2EBC">
        <w:rPr>
          <w:lang w:val="es-ES"/>
        </w:rPr>
        <w:t>,</w:t>
      </w:r>
      <w:r w:rsidR="00E56D72" w:rsidRPr="003E2EBC">
        <w:rPr>
          <w:lang w:val="es-ES"/>
        </w:rPr>
        <w:t xml:space="preserve"> de la</w:t>
      </w:r>
      <w:r w:rsidR="00E37E50" w:rsidRPr="003E2EBC">
        <w:rPr>
          <w:lang w:val="es-ES"/>
        </w:rPr>
        <w:t>s que 11 son investigadores</w:t>
      </w:r>
      <w:r w:rsidRPr="003E2EBC">
        <w:rPr>
          <w:lang w:val="es-ES"/>
        </w:rPr>
        <w:t xml:space="preserve">, </w:t>
      </w:r>
      <w:r w:rsidR="00E37E50" w:rsidRPr="003E2EBC">
        <w:rPr>
          <w:lang w:val="es-ES"/>
        </w:rPr>
        <w:t>y</w:t>
      </w:r>
      <w:r w:rsidRPr="003E2EBC">
        <w:rPr>
          <w:lang w:val="es-ES"/>
        </w:rPr>
        <w:t xml:space="preserve"> </w:t>
      </w:r>
      <w:r w:rsidR="00CF794B">
        <w:rPr>
          <w:lang w:val="es-ES"/>
        </w:rPr>
        <w:t>siete</w:t>
      </w:r>
      <w:r w:rsidR="00E37E50" w:rsidRPr="003E2EBC">
        <w:rPr>
          <w:lang w:val="es-ES"/>
        </w:rPr>
        <w:t xml:space="preserve"> para la región centrooriental</w:t>
      </w:r>
      <w:r w:rsidRPr="003E2EBC">
        <w:rPr>
          <w:lang w:val="es-ES"/>
        </w:rPr>
        <w:t>,</w:t>
      </w:r>
      <w:r w:rsidR="00E37E50" w:rsidRPr="003E2EBC">
        <w:rPr>
          <w:lang w:val="es-ES"/>
        </w:rPr>
        <w:t xml:space="preserve"> con seis investigadores</w:t>
      </w:r>
      <w:r w:rsidRPr="003E2EBC">
        <w:rPr>
          <w:lang w:val="es-ES"/>
        </w:rPr>
        <w:t xml:space="preserve">. </w:t>
      </w:r>
      <w:r w:rsidR="00E37E50" w:rsidRPr="003E2EBC">
        <w:rPr>
          <w:lang w:val="es-ES"/>
        </w:rPr>
        <w:t>A pesar de</w:t>
      </w:r>
      <w:r w:rsidR="007B17B8" w:rsidRPr="003E2EBC">
        <w:rPr>
          <w:lang w:val="es-ES"/>
        </w:rPr>
        <w:t xml:space="preserve"> disponer de</w:t>
      </w:r>
      <w:r w:rsidR="00E37E50" w:rsidRPr="003E2EBC">
        <w:rPr>
          <w:lang w:val="es-ES"/>
        </w:rPr>
        <w:t xml:space="preserve"> medios</w:t>
      </w:r>
      <w:r w:rsidR="004A3208" w:rsidRPr="003E2EBC">
        <w:rPr>
          <w:lang w:val="es-ES"/>
        </w:rPr>
        <w:t xml:space="preserve"> extraordinariamente </w:t>
      </w:r>
      <w:r w:rsidR="00E37E50" w:rsidRPr="003E2EBC">
        <w:rPr>
          <w:lang w:val="es-ES"/>
        </w:rPr>
        <w:t xml:space="preserve">limitados, la Unidad </w:t>
      </w:r>
      <w:r w:rsidR="002A3356" w:rsidRPr="003E2EBC">
        <w:rPr>
          <w:lang w:val="es-ES"/>
        </w:rPr>
        <w:t>E</w:t>
      </w:r>
      <w:r w:rsidR="00E37E50" w:rsidRPr="003E2EBC">
        <w:rPr>
          <w:lang w:val="es-ES"/>
        </w:rPr>
        <w:t xml:space="preserve">special ha podido investigar </w:t>
      </w:r>
      <w:r w:rsidR="007B17B8" w:rsidRPr="003E2EBC">
        <w:rPr>
          <w:lang w:val="es-ES"/>
        </w:rPr>
        <w:t>1.</w:t>
      </w:r>
      <w:r w:rsidRPr="003E2EBC">
        <w:rPr>
          <w:lang w:val="es-ES"/>
        </w:rPr>
        <w:t>202</w:t>
      </w:r>
      <w:r w:rsidR="00E37E50" w:rsidRPr="003E2EBC">
        <w:rPr>
          <w:lang w:val="es-ES"/>
        </w:rPr>
        <w:t xml:space="preserve"> muertes violentas de niños</w:t>
      </w:r>
      <w:r w:rsidRPr="003E2EBC">
        <w:rPr>
          <w:lang w:val="es-ES"/>
        </w:rPr>
        <w:t xml:space="preserve">. </w:t>
      </w:r>
      <w:r w:rsidR="00656C72" w:rsidRPr="003E2EBC">
        <w:rPr>
          <w:lang w:val="es-ES"/>
        </w:rPr>
        <w:t>El número de casos reconocidos por las organizaciones no gubernamentales es de</w:t>
      </w:r>
      <w:r w:rsidR="004A3208" w:rsidRPr="003E2EBC">
        <w:rPr>
          <w:lang w:val="es-ES"/>
        </w:rPr>
        <w:t xml:space="preserve"> unos </w:t>
      </w:r>
      <w:r w:rsidR="007B17B8" w:rsidRPr="003E2EBC">
        <w:rPr>
          <w:lang w:val="es-ES"/>
        </w:rPr>
        <w:t>3.</w:t>
      </w:r>
      <w:r w:rsidRPr="003E2EBC">
        <w:rPr>
          <w:lang w:val="es-ES"/>
        </w:rPr>
        <w:t>000,</w:t>
      </w:r>
      <w:r w:rsidR="00656C72" w:rsidRPr="003E2EBC">
        <w:rPr>
          <w:lang w:val="es-ES"/>
        </w:rPr>
        <w:t xml:space="preserve"> pero esta diferencia se explica por el hecho de que la Unidad </w:t>
      </w:r>
      <w:r w:rsidR="004A3208" w:rsidRPr="003E2EBC">
        <w:rPr>
          <w:lang w:val="es-ES"/>
        </w:rPr>
        <w:t xml:space="preserve">Especial </w:t>
      </w:r>
      <w:r w:rsidR="00656C72" w:rsidRPr="003E2EBC">
        <w:rPr>
          <w:lang w:val="es-ES"/>
        </w:rPr>
        <w:t>se ocupa únicamente de</w:t>
      </w:r>
      <w:r w:rsidR="004A3208" w:rsidRPr="003E2EBC">
        <w:rPr>
          <w:lang w:val="es-ES"/>
        </w:rPr>
        <w:t xml:space="preserve"> las muertes </w:t>
      </w:r>
      <w:r w:rsidR="00656C72" w:rsidRPr="003E2EBC">
        <w:rPr>
          <w:lang w:val="es-ES"/>
        </w:rPr>
        <w:t xml:space="preserve">que parecen </w:t>
      </w:r>
      <w:r w:rsidR="00CF794B">
        <w:rPr>
          <w:lang w:val="es-ES"/>
        </w:rPr>
        <w:t>ejecuciones</w:t>
      </w:r>
      <w:r w:rsidRPr="003E2EBC">
        <w:rPr>
          <w:lang w:val="es-ES"/>
        </w:rPr>
        <w:t>,</w:t>
      </w:r>
      <w:r w:rsidR="00D54E75" w:rsidRPr="003E2EBC">
        <w:rPr>
          <w:lang w:val="es-ES"/>
        </w:rPr>
        <w:t xml:space="preserve"> mientras que </w:t>
      </w:r>
      <w:r w:rsidR="00490D95" w:rsidRPr="003E2EBC">
        <w:rPr>
          <w:lang w:val="es-ES"/>
        </w:rPr>
        <w:t>el resto se</w:t>
      </w:r>
      <w:r w:rsidR="004A3208" w:rsidRPr="003E2EBC">
        <w:rPr>
          <w:lang w:val="es-ES"/>
        </w:rPr>
        <w:t xml:space="preserve"> confía</w:t>
      </w:r>
      <w:r w:rsidR="00CF794B">
        <w:rPr>
          <w:lang w:val="es-ES"/>
        </w:rPr>
        <w:t>n</w:t>
      </w:r>
      <w:r w:rsidR="004A3208" w:rsidRPr="003E2EBC">
        <w:rPr>
          <w:lang w:val="es-ES"/>
        </w:rPr>
        <w:t xml:space="preserve"> </w:t>
      </w:r>
      <w:r w:rsidR="00656C72" w:rsidRPr="003E2EBC">
        <w:rPr>
          <w:lang w:val="es-ES"/>
        </w:rPr>
        <w:t>a otros servicios de la policía</w:t>
      </w:r>
      <w:r w:rsidRPr="003E2EBC">
        <w:rPr>
          <w:lang w:val="es-ES"/>
        </w:rPr>
        <w:t>.</w:t>
      </w:r>
      <w:r w:rsidR="00656C72" w:rsidRPr="003E2EBC">
        <w:rPr>
          <w:lang w:val="es-ES"/>
        </w:rPr>
        <w:t xml:space="preserve"> De estos </w:t>
      </w:r>
      <w:r w:rsidR="007B17B8" w:rsidRPr="003E2EBC">
        <w:rPr>
          <w:lang w:val="es-ES"/>
        </w:rPr>
        <w:t>1.</w:t>
      </w:r>
      <w:r w:rsidRPr="003E2EBC">
        <w:rPr>
          <w:lang w:val="es-ES"/>
        </w:rPr>
        <w:t>202</w:t>
      </w:r>
      <w:r w:rsidR="00656C72" w:rsidRPr="003E2EBC">
        <w:rPr>
          <w:lang w:val="es-ES"/>
        </w:rPr>
        <w:t xml:space="preserve"> casos</w:t>
      </w:r>
      <w:r w:rsidRPr="003E2EBC">
        <w:rPr>
          <w:lang w:val="es-ES"/>
        </w:rPr>
        <w:t>, 267 (</w:t>
      </w:r>
      <w:r w:rsidR="00656C72" w:rsidRPr="003E2EBC">
        <w:rPr>
          <w:lang w:val="es-ES"/>
        </w:rPr>
        <w:t xml:space="preserve">es decir, el </w:t>
      </w:r>
      <w:r w:rsidRPr="003E2EBC">
        <w:rPr>
          <w:lang w:val="es-ES"/>
        </w:rPr>
        <w:t>22</w:t>
      </w:r>
      <w:r w:rsidR="00665CD5">
        <w:rPr>
          <w:lang w:val="es-ES"/>
        </w:rPr>
        <w:t>%</w:t>
      </w:r>
      <w:r w:rsidRPr="003E2EBC">
        <w:rPr>
          <w:lang w:val="es-ES"/>
        </w:rPr>
        <w:t xml:space="preserve">) </w:t>
      </w:r>
      <w:r w:rsidR="00656C72" w:rsidRPr="003E2EBC">
        <w:rPr>
          <w:lang w:val="es-ES"/>
        </w:rPr>
        <w:t>se han transmitido ya al ministerio público</w:t>
      </w:r>
      <w:r w:rsidRPr="003E2EBC">
        <w:rPr>
          <w:lang w:val="es-ES"/>
        </w:rPr>
        <w:t>:</w:t>
      </w:r>
      <w:r w:rsidR="00656C72" w:rsidRPr="003E2EBC">
        <w:rPr>
          <w:lang w:val="es-ES"/>
        </w:rPr>
        <w:t xml:space="preserve"> en </w:t>
      </w:r>
      <w:r w:rsidRPr="003E2EBC">
        <w:rPr>
          <w:lang w:val="es-ES"/>
        </w:rPr>
        <w:t xml:space="preserve">34 </w:t>
      </w:r>
      <w:r w:rsidR="00490D95" w:rsidRPr="003E2EBC">
        <w:rPr>
          <w:lang w:val="es-ES"/>
        </w:rPr>
        <w:t>ocasiones</w:t>
      </w:r>
      <w:r w:rsidR="00656C72" w:rsidRPr="003E2EBC">
        <w:rPr>
          <w:lang w:val="es-ES"/>
        </w:rPr>
        <w:t xml:space="preserve"> los presuntos culpables eran agentes del Estado </w:t>
      </w:r>
      <w:r w:rsidRPr="003E2EBC">
        <w:rPr>
          <w:lang w:val="es-ES"/>
        </w:rPr>
        <w:t>(</w:t>
      </w:r>
      <w:r w:rsidR="00656C72" w:rsidRPr="003E2EBC">
        <w:rPr>
          <w:lang w:val="es-ES"/>
        </w:rPr>
        <w:t>principalmente policías o militares</w:t>
      </w:r>
      <w:r w:rsidRPr="003E2EBC">
        <w:rPr>
          <w:lang w:val="es-ES"/>
        </w:rPr>
        <w:t>),</w:t>
      </w:r>
      <w:r w:rsidR="004A3208" w:rsidRPr="003E2EBC">
        <w:rPr>
          <w:lang w:val="es-ES"/>
        </w:rPr>
        <w:t xml:space="preserve"> otros </w:t>
      </w:r>
      <w:r w:rsidRPr="003E2EBC">
        <w:rPr>
          <w:lang w:val="es-ES"/>
        </w:rPr>
        <w:t xml:space="preserve">130 </w:t>
      </w:r>
      <w:r w:rsidR="00656C72" w:rsidRPr="003E2EBC">
        <w:rPr>
          <w:lang w:val="es-ES"/>
        </w:rPr>
        <w:t xml:space="preserve">eran particulares y los </w:t>
      </w:r>
      <w:r w:rsidRPr="003E2EBC">
        <w:rPr>
          <w:lang w:val="es-ES"/>
        </w:rPr>
        <w:t xml:space="preserve">103 </w:t>
      </w:r>
      <w:r w:rsidR="00656C72" w:rsidRPr="003E2EBC">
        <w:rPr>
          <w:lang w:val="es-ES"/>
        </w:rPr>
        <w:t xml:space="preserve">restantes miembros de las </w:t>
      </w:r>
      <w:r w:rsidRPr="003E2EBC">
        <w:rPr>
          <w:i/>
          <w:iCs/>
          <w:lang w:val="es-ES"/>
        </w:rPr>
        <w:t>maras</w:t>
      </w:r>
      <w:r w:rsidRPr="003E2EBC">
        <w:rPr>
          <w:lang w:val="es-ES"/>
        </w:rPr>
        <w:t>,</w:t>
      </w:r>
      <w:r w:rsidR="004A3208" w:rsidRPr="003E2EBC">
        <w:rPr>
          <w:lang w:val="es-ES"/>
        </w:rPr>
        <w:t xml:space="preserve"> las </w:t>
      </w:r>
      <w:r w:rsidR="00656C72" w:rsidRPr="003E2EBC">
        <w:rPr>
          <w:lang w:val="es-ES"/>
        </w:rPr>
        <w:t>bandas de jóvenes que representan un problema creciente en Honduras y en los países vecinos</w:t>
      </w:r>
      <w:r w:rsidRPr="003E2EBC">
        <w:rPr>
          <w:lang w:val="es-ES"/>
        </w:rPr>
        <w:t xml:space="preserve">. </w:t>
      </w:r>
      <w:r w:rsidR="004A6050" w:rsidRPr="003E2EBC">
        <w:rPr>
          <w:lang w:val="es-ES"/>
        </w:rPr>
        <w:t>La mayor parte de l</w:t>
      </w:r>
      <w:r w:rsidR="00CF794B">
        <w:rPr>
          <w:lang w:val="es-ES"/>
        </w:rPr>
        <w:t>os actos de</w:t>
      </w:r>
      <w:r w:rsidR="004A6050" w:rsidRPr="003E2EBC">
        <w:rPr>
          <w:lang w:val="es-ES"/>
        </w:rPr>
        <w:t xml:space="preserve"> violencia se</w:t>
      </w:r>
      <w:r w:rsidR="004A3208" w:rsidRPr="003E2EBC">
        <w:rPr>
          <w:lang w:val="es-ES"/>
        </w:rPr>
        <w:t xml:space="preserve"> debe</w:t>
      </w:r>
      <w:r w:rsidR="00CF794B">
        <w:rPr>
          <w:lang w:val="es-ES"/>
        </w:rPr>
        <w:t>n</w:t>
      </w:r>
      <w:r w:rsidR="004A3208" w:rsidRPr="003E2EBC">
        <w:rPr>
          <w:lang w:val="es-ES"/>
        </w:rPr>
        <w:t xml:space="preserve"> </w:t>
      </w:r>
      <w:r w:rsidR="004A6050" w:rsidRPr="003E2EBC">
        <w:rPr>
          <w:lang w:val="es-ES"/>
        </w:rPr>
        <w:t>a dos bandas rivales</w:t>
      </w:r>
      <w:r w:rsidRPr="003E2EBC">
        <w:rPr>
          <w:lang w:val="es-ES"/>
        </w:rPr>
        <w:t>, la «Mara 18»</w:t>
      </w:r>
      <w:r w:rsidR="004A6050" w:rsidRPr="003E2EBC">
        <w:rPr>
          <w:lang w:val="es-ES"/>
        </w:rPr>
        <w:t xml:space="preserve"> y la </w:t>
      </w:r>
      <w:r w:rsidRPr="003E2EBC">
        <w:rPr>
          <w:lang w:val="es-ES"/>
        </w:rPr>
        <w:t xml:space="preserve">«Mara Salvatrucha». </w:t>
      </w:r>
      <w:r w:rsidR="004A6050" w:rsidRPr="003E2EBC">
        <w:rPr>
          <w:lang w:val="es-ES"/>
        </w:rPr>
        <w:t xml:space="preserve">Se ven afectados </w:t>
      </w:r>
      <w:r w:rsidR="00516D1D" w:rsidRPr="003E2EBC">
        <w:rPr>
          <w:lang w:val="es-ES"/>
        </w:rPr>
        <w:t xml:space="preserve">en particular </w:t>
      </w:r>
      <w:r w:rsidR="004A6050" w:rsidRPr="003E2EBC">
        <w:rPr>
          <w:lang w:val="es-ES"/>
        </w:rPr>
        <w:t xml:space="preserve">tres municipios del departamento de </w:t>
      </w:r>
      <w:r w:rsidRPr="003E2EBC">
        <w:rPr>
          <w:lang w:val="es-ES"/>
        </w:rPr>
        <w:t>Cortés</w:t>
      </w:r>
      <w:r w:rsidR="000511EF" w:rsidRPr="003E2EBC">
        <w:rPr>
          <w:lang w:val="es-ES"/>
        </w:rPr>
        <w:t>:</w:t>
      </w:r>
      <w:r w:rsidRPr="003E2EBC">
        <w:rPr>
          <w:lang w:val="es-ES"/>
        </w:rPr>
        <w:t xml:space="preserve"> Villanueva, Cofradía </w:t>
      </w:r>
      <w:r w:rsidR="004A6050" w:rsidRPr="003E2EBC">
        <w:rPr>
          <w:lang w:val="es-ES"/>
        </w:rPr>
        <w:t>y</w:t>
      </w:r>
      <w:r w:rsidRPr="003E2EBC">
        <w:rPr>
          <w:lang w:val="es-ES"/>
        </w:rPr>
        <w:t xml:space="preserve"> Choloma.</w:t>
      </w:r>
      <w:r w:rsidR="004A3208" w:rsidRPr="003E2EBC">
        <w:rPr>
          <w:lang w:val="es-ES"/>
        </w:rPr>
        <w:t xml:space="preserve"> Hay que </w:t>
      </w:r>
      <w:r w:rsidR="00FB7E69" w:rsidRPr="003E2EBC">
        <w:rPr>
          <w:lang w:val="es-ES"/>
        </w:rPr>
        <w:t>señalar que</w:t>
      </w:r>
      <w:r w:rsidR="004A3208" w:rsidRPr="003E2EBC">
        <w:rPr>
          <w:lang w:val="es-ES"/>
        </w:rPr>
        <w:t xml:space="preserve"> por </w:t>
      </w:r>
      <w:r w:rsidR="00FB7E69" w:rsidRPr="003E2EBC">
        <w:rPr>
          <w:lang w:val="es-ES"/>
        </w:rPr>
        <w:t xml:space="preserve">iniciativa del Presidente de la República y la </w:t>
      </w:r>
      <w:r w:rsidR="00FB7E69" w:rsidRPr="003E2EBC">
        <w:rPr>
          <w:rFonts w:cs="Arial"/>
          <w:lang w:val="es-ES"/>
        </w:rPr>
        <w:t>Comisión Permanente de Protección a la Integridad Física y Moral de la Niñez</w:t>
      </w:r>
      <w:r w:rsidR="00FB7E69" w:rsidRPr="003E2EBC">
        <w:rPr>
          <w:lang w:val="es-ES"/>
        </w:rPr>
        <w:t xml:space="preserve"> se ha decidido </w:t>
      </w:r>
      <w:r w:rsidR="00CF794B" w:rsidRPr="003E2EBC">
        <w:rPr>
          <w:lang w:val="es-ES"/>
        </w:rPr>
        <w:t xml:space="preserve">recientemente </w:t>
      </w:r>
      <w:r w:rsidR="00FB7E69" w:rsidRPr="003E2EBC">
        <w:rPr>
          <w:lang w:val="es-ES"/>
        </w:rPr>
        <w:t xml:space="preserve">dotar a la Unidad </w:t>
      </w:r>
      <w:r w:rsidR="004A3208" w:rsidRPr="003E2EBC">
        <w:rPr>
          <w:lang w:val="es-ES"/>
        </w:rPr>
        <w:t xml:space="preserve">Especial </w:t>
      </w:r>
      <w:r w:rsidR="00FB7E69" w:rsidRPr="003E2EBC">
        <w:rPr>
          <w:lang w:val="es-ES"/>
        </w:rPr>
        <w:t>de un presupuesto específico</w:t>
      </w:r>
      <w:r w:rsidRPr="003E2EBC">
        <w:rPr>
          <w:lang w:val="es-ES"/>
        </w:rPr>
        <w:t>.</w:t>
      </w:r>
    </w:p>
    <w:p w:rsidR="00C43157" w:rsidRPr="003E2EBC" w:rsidRDefault="00C43157">
      <w:pPr>
        <w:spacing w:after="240"/>
        <w:rPr>
          <w:lang w:val="es-ES"/>
        </w:rPr>
      </w:pPr>
      <w:r w:rsidRPr="003E2EBC">
        <w:rPr>
          <w:lang w:val="es-ES"/>
        </w:rPr>
        <w:t>38.</w:t>
      </w:r>
      <w:r w:rsidRPr="003E2EBC">
        <w:rPr>
          <w:lang w:val="es-ES"/>
        </w:rPr>
        <w:tab/>
      </w:r>
      <w:r w:rsidR="002A3356" w:rsidRPr="003E2EBC">
        <w:rPr>
          <w:lang w:val="es-ES"/>
        </w:rPr>
        <w:t>El</w:t>
      </w:r>
      <w:r w:rsidRPr="003E2EBC">
        <w:rPr>
          <w:lang w:val="es-ES"/>
        </w:rPr>
        <w:t xml:space="preserve"> </w:t>
      </w:r>
      <w:r w:rsidR="002A3356" w:rsidRPr="003E2EBC">
        <w:rPr>
          <w:b/>
          <w:lang w:val="es-ES"/>
        </w:rPr>
        <w:t>PRE</w:t>
      </w:r>
      <w:r w:rsidRPr="003E2EBC">
        <w:rPr>
          <w:b/>
          <w:lang w:val="es-ES"/>
        </w:rPr>
        <w:t>SIDENT</w:t>
      </w:r>
      <w:r w:rsidR="002A3356" w:rsidRPr="003E2EBC">
        <w:rPr>
          <w:b/>
          <w:lang w:val="es-ES"/>
        </w:rPr>
        <w:t>E</w:t>
      </w:r>
      <w:r w:rsidRPr="003E2EBC">
        <w:rPr>
          <w:lang w:val="es-ES"/>
        </w:rPr>
        <w:t xml:space="preserve"> </w:t>
      </w:r>
      <w:r w:rsidR="00AA0385" w:rsidRPr="003E2EBC">
        <w:rPr>
          <w:lang w:val="es-ES"/>
        </w:rPr>
        <w:t xml:space="preserve">pregunta si se ha establecido un mecanismo de indemnización </w:t>
      </w:r>
      <w:r w:rsidR="00C85E97" w:rsidRPr="003E2EBC">
        <w:rPr>
          <w:lang w:val="es-ES"/>
        </w:rPr>
        <w:t>a</w:t>
      </w:r>
      <w:r w:rsidR="00AA0385" w:rsidRPr="003E2EBC">
        <w:rPr>
          <w:lang w:val="es-ES"/>
        </w:rPr>
        <w:t xml:space="preserve"> las familias de las víctimas</w:t>
      </w:r>
      <w:r w:rsidRPr="003E2EBC">
        <w:rPr>
          <w:lang w:val="es-ES"/>
        </w:rPr>
        <w:t>.</w:t>
      </w:r>
    </w:p>
    <w:p w:rsidR="00C43157" w:rsidRPr="003E2EBC" w:rsidRDefault="00C43157">
      <w:pPr>
        <w:spacing w:after="240"/>
        <w:rPr>
          <w:lang w:val="es-ES"/>
        </w:rPr>
      </w:pPr>
      <w:r w:rsidRPr="003E2EBC">
        <w:rPr>
          <w:lang w:val="es-ES"/>
        </w:rPr>
        <w:t>39.</w:t>
      </w:r>
      <w:r w:rsidRPr="003E2EBC">
        <w:rPr>
          <w:lang w:val="es-ES"/>
        </w:rPr>
        <w:tab/>
      </w:r>
      <w:r w:rsidR="00863757" w:rsidRPr="003E2EBC">
        <w:rPr>
          <w:lang w:val="es-ES"/>
        </w:rPr>
        <w:t>E</w:t>
      </w:r>
      <w:r w:rsidR="004E7034" w:rsidRPr="003E2EBC">
        <w:rPr>
          <w:lang w:val="es-ES"/>
        </w:rPr>
        <w:t>l</w:t>
      </w:r>
      <w:r w:rsidR="00863757" w:rsidRPr="003E2EBC">
        <w:rPr>
          <w:lang w:val="es-ES"/>
        </w:rPr>
        <w:t xml:space="preserve"> </w:t>
      </w:r>
      <w:r w:rsidR="00863757" w:rsidRPr="003E2EBC">
        <w:rPr>
          <w:b/>
          <w:lang w:val="es-ES"/>
        </w:rPr>
        <w:t>S</w:t>
      </w:r>
      <w:r w:rsidR="004E7034" w:rsidRPr="003E2EBC">
        <w:rPr>
          <w:b/>
          <w:lang w:val="es-ES"/>
        </w:rPr>
        <w:t>r</w:t>
      </w:r>
      <w:r w:rsidR="00863757" w:rsidRPr="003E2EBC">
        <w:rPr>
          <w:b/>
          <w:lang w:val="es-ES"/>
        </w:rPr>
        <w:t>.</w:t>
      </w:r>
      <w:r w:rsidRPr="003E2EBC">
        <w:rPr>
          <w:b/>
          <w:lang w:val="es-ES"/>
        </w:rPr>
        <w:t> LIWSKI</w:t>
      </w:r>
      <w:r w:rsidRPr="003E2EBC">
        <w:rPr>
          <w:lang w:val="es-ES"/>
        </w:rPr>
        <w:t xml:space="preserve"> </w:t>
      </w:r>
      <w:r w:rsidR="00F01F79" w:rsidRPr="003E2EBC">
        <w:rPr>
          <w:lang w:val="es-ES"/>
        </w:rPr>
        <w:t xml:space="preserve">pregunta si </w:t>
      </w:r>
      <w:r w:rsidR="004A3208" w:rsidRPr="003E2EBC">
        <w:rPr>
          <w:lang w:val="es-ES"/>
        </w:rPr>
        <w:t xml:space="preserve">se puede someter a la acción de la justicia </w:t>
      </w:r>
      <w:r w:rsidR="00B0152A" w:rsidRPr="003E2EBC">
        <w:rPr>
          <w:lang w:val="es-ES"/>
        </w:rPr>
        <w:t>a</w:t>
      </w:r>
      <w:r w:rsidR="004A3208" w:rsidRPr="003E2EBC">
        <w:rPr>
          <w:lang w:val="es-ES"/>
        </w:rPr>
        <w:t xml:space="preserve"> </w:t>
      </w:r>
      <w:r w:rsidR="00F01F79" w:rsidRPr="003E2EBC">
        <w:rPr>
          <w:lang w:val="es-ES"/>
        </w:rPr>
        <w:t xml:space="preserve">los superiores jerárquicos de los autores </w:t>
      </w:r>
      <w:r w:rsidR="00490D95" w:rsidRPr="003E2EBC">
        <w:rPr>
          <w:lang w:val="es-ES"/>
        </w:rPr>
        <w:t>de asesinato</w:t>
      </w:r>
      <w:r w:rsidR="00CF794B">
        <w:rPr>
          <w:lang w:val="es-ES"/>
        </w:rPr>
        <w:t>s</w:t>
      </w:r>
      <w:r w:rsidR="00F01F79" w:rsidRPr="003E2EBC">
        <w:rPr>
          <w:lang w:val="es-ES"/>
        </w:rPr>
        <w:t xml:space="preserve"> de niños </w:t>
      </w:r>
      <w:r w:rsidR="00490D95" w:rsidRPr="003E2EBC">
        <w:rPr>
          <w:lang w:val="es-ES"/>
        </w:rPr>
        <w:t>que pertenecen</w:t>
      </w:r>
      <w:r w:rsidR="00F01F79" w:rsidRPr="003E2EBC">
        <w:rPr>
          <w:lang w:val="es-ES"/>
        </w:rPr>
        <w:t xml:space="preserve"> a las fuerzas de seguridad en calidad de ordenantes o cómplices de los hechos y si se ha creado un registro de víctimas distinto del de </w:t>
      </w:r>
      <w:r w:rsidR="004A3208" w:rsidRPr="003E2EBC">
        <w:rPr>
          <w:lang w:val="es-ES"/>
        </w:rPr>
        <w:t xml:space="preserve">los </w:t>
      </w:r>
      <w:r w:rsidR="00F01F79" w:rsidRPr="003E2EBC">
        <w:rPr>
          <w:lang w:val="es-ES"/>
        </w:rPr>
        <w:t>miembros de bandas</w:t>
      </w:r>
      <w:r w:rsidRPr="003E2EBC">
        <w:rPr>
          <w:lang w:val="es-ES"/>
        </w:rPr>
        <w:t>.</w:t>
      </w:r>
    </w:p>
    <w:p w:rsidR="00C43157" w:rsidRPr="003E2EBC" w:rsidRDefault="00C43157">
      <w:pPr>
        <w:spacing w:after="240"/>
        <w:rPr>
          <w:lang w:val="es-ES"/>
        </w:rPr>
      </w:pPr>
      <w:r w:rsidRPr="003E2EBC">
        <w:rPr>
          <w:lang w:val="es-ES"/>
        </w:rPr>
        <w:t>40.</w:t>
      </w:r>
      <w:r w:rsidRPr="003E2EBC">
        <w:rPr>
          <w:lang w:val="es-ES"/>
        </w:rPr>
        <w:tab/>
      </w:r>
      <w:r w:rsidR="004E7034" w:rsidRPr="003E2EBC">
        <w:rPr>
          <w:lang w:val="es-ES"/>
        </w:rPr>
        <w:t xml:space="preserve">El </w:t>
      </w:r>
      <w:r w:rsidR="004E7034" w:rsidRPr="003E2EBC">
        <w:rPr>
          <w:b/>
          <w:lang w:val="es-ES"/>
        </w:rPr>
        <w:t>Sr. </w:t>
      </w:r>
      <w:r w:rsidRPr="003E2EBC">
        <w:rPr>
          <w:b/>
          <w:lang w:val="es-ES"/>
        </w:rPr>
        <w:t>LARA WATSON</w:t>
      </w:r>
      <w:r w:rsidRPr="003E2EBC">
        <w:rPr>
          <w:lang w:val="es-ES"/>
        </w:rPr>
        <w:t xml:space="preserve"> (Honduras) </w:t>
      </w:r>
      <w:r w:rsidR="003C4B44" w:rsidRPr="003E2EBC">
        <w:rPr>
          <w:lang w:val="es-ES"/>
        </w:rPr>
        <w:t>responde que cada vez que se denuncia a un miembro de las fuerzas de policía o del ejército</w:t>
      </w:r>
      <w:r w:rsidR="0019190A" w:rsidRPr="003E2EBC">
        <w:rPr>
          <w:lang w:val="es-ES"/>
        </w:rPr>
        <w:t xml:space="preserve"> </w:t>
      </w:r>
      <w:r w:rsidR="003C4B44" w:rsidRPr="003E2EBC">
        <w:rPr>
          <w:lang w:val="es-ES"/>
        </w:rPr>
        <w:t>toda la cadena de mando es objeto de una investigación</w:t>
      </w:r>
      <w:r w:rsidRPr="003E2EBC">
        <w:rPr>
          <w:lang w:val="es-ES"/>
        </w:rPr>
        <w:t xml:space="preserve">, </w:t>
      </w:r>
      <w:r w:rsidR="003C4B44" w:rsidRPr="003E2EBC">
        <w:rPr>
          <w:lang w:val="es-ES"/>
        </w:rPr>
        <w:t>pero que hasta el momento jamás se ha demostrado que un autor haya actuado por orden de un superior</w:t>
      </w:r>
      <w:r w:rsidRPr="003E2EBC">
        <w:rPr>
          <w:lang w:val="es-ES"/>
        </w:rPr>
        <w:t>.</w:t>
      </w:r>
    </w:p>
    <w:p w:rsidR="00C43157" w:rsidRPr="003E2EBC" w:rsidRDefault="00C43157">
      <w:pPr>
        <w:spacing w:after="240"/>
        <w:rPr>
          <w:lang w:val="es-ES"/>
        </w:rPr>
      </w:pPr>
      <w:r w:rsidRPr="003E2EBC">
        <w:rPr>
          <w:lang w:val="es-ES"/>
        </w:rPr>
        <w:t>41.</w:t>
      </w:r>
      <w:r w:rsidRPr="003E2EBC">
        <w:rPr>
          <w:lang w:val="es-ES"/>
        </w:rPr>
        <w:tab/>
      </w:r>
      <w:r w:rsidR="00863757" w:rsidRPr="003E2EBC">
        <w:rPr>
          <w:lang w:val="es-ES"/>
        </w:rPr>
        <w:t xml:space="preserve">La </w:t>
      </w:r>
      <w:r w:rsidR="00863757" w:rsidRPr="003E2EBC">
        <w:rPr>
          <w:b/>
          <w:lang w:val="es-ES"/>
        </w:rPr>
        <w:t>Sra.</w:t>
      </w:r>
      <w:r w:rsidRPr="003E2EBC">
        <w:rPr>
          <w:b/>
          <w:lang w:val="es-ES"/>
        </w:rPr>
        <w:t> ORTIZ</w:t>
      </w:r>
      <w:r w:rsidRPr="003E2EBC">
        <w:rPr>
          <w:lang w:val="es-ES"/>
        </w:rPr>
        <w:t xml:space="preserve"> </w:t>
      </w:r>
      <w:r w:rsidR="00DC28BA" w:rsidRPr="003E2EBC">
        <w:rPr>
          <w:lang w:val="es-ES"/>
        </w:rPr>
        <w:t xml:space="preserve">desea saber qué mecanismo controla la utilización de los fondos asignados a la estrategia </w:t>
      </w:r>
      <w:r w:rsidR="0003219E" w:rsidRPr="003E2EBC">
        <w:rPr>
          <w:lang w:val="es-ES"/>
        </w:rPr>
        <w:t>de</w:t>
      </w:r>
      <w:r w:rsidR="00DC28BA" w:rsidRPr="003E2EBC">
        <w:rPr>
          <w:lang w:val="es-ES"/>
        </w:rPr>
        <w:t xml:space="preserve"> reducción de la pobreza y si se consulta a la sociedad civil sobre la manera de utilizar esos fondos</w:t>
      </w:r>
      <w:r w:rsidRPr="003E2EBC">
        <w:rPr>
          <w:lang w:val="es-ES"/>
        </w:rPr>
        <w:t>.</w:t>
      </w:r>
    </w:p>
    <w:p w:rsidR="00C43157" w:rsidRPr="003E2EBC" w:rsidRDefault="00C43157">
      <w:pPr>
        <w:spacing w:after="240"/>
        <w:rPr>
          <w:lang w:val="es-ES"/>
        </w:rPr>
      </w:pPr>
      <w:r w:rsidRPr="003E2EBC">
        <w:rPr>
          <w:lang w:val="es-ES"/>
        </w:rPr>
        <w:t>42.</w:t>
      </w:r>
      <w:r w:rsidRPr="003E2EBC">
        <w:rPr>
          <w:lang w:val="es-ES"/>
        </w:rPr>
        <w:tab/>
      </w:r>
      <w:r w:rsidR="0044376E" w:rsidRPr="003E2EBC">
        <w:rPr>
          <w:lang w:val="es-ES"/>
        </w:rPr>
        <w:t>Aconseja al Estado parte que</w:t>
      </w:r>
      <w:r w:rsidR="00B74D13" w:rsidRPr="003E2EBC">
        <w:rPr>
          <w:lang w:val="es-ES"/>
        </w:rPr>
        <w:t xml:space="preserve"> organice </w:t>
      </w:r>
      <w:r w:rsidR="0044376E" w:rsidRPr="003E2EBC">
        <w:rPr>
          <w:lang w:val="es-ES"/>
        </w:rPr>
        <w:t>cursos de formación</w:t>
      </w:r>
      <w:r w:rsidR="00B74D13" w:rsidRPr="003E2EBC">
        <w:rPr>
          <w:lang w:val="es-ES"/>
        </w:rPr>
        <w:t xml:space="preserve"> sistemática </w:t>
      </w:r>
      <w:r w:rsidR="0044376E" w:rsidRPr="003E2EBC">
        <w:rPr>
          <w:lang w:val="es-ES"/>
        </w:rPr>
        <w:t xml:space="preserve">para dar a conocer la Convención en las universidades, </w:t>
      </w:r>
      <w:r w:rsidR="00CF794B">
        <w:rPr>
          <w:lang w:val="es-ES"/>
        </w:rPr>
        <w:t xml:space="preserve">a </w:t>
      </w:r>
      <w:r w:rsidR="0044376E" w:rsidRPr="003E2EBC">
        <w:rPr>
          <w:lang w:val="es-ES"/>
        </w:rPr>
        <w:t xml:space="preserve">las fuerzas de policía y </w:t>
      </w:r>
      <w:r w:rsidR="00CF794B">
        <w:rPr>
          <w:lang w:val="es-ES"/>
        </w:rPr>
        <w:t xml:space="preserve">en </w:t>
      </w:r>
      <w:r w:rsidR="0044376E" w:rsidRPr="003E2EBC">
        <w:rPr>
          <w:lang w:val="es-ES"/>
        </w:rPr>
        <w:t>los</w:t>
      </w:r>
      <w:r w:rsidR="00B74D13" w:rsidRPr="003E2EBC">
        <w:rPr>
          <w:lang w:val="es-ES"/>
        </w:rPr>
        <w:t xml:space="preserve"> centros </w:t>
      </w:r>
      <w:r w:rsidR="0044376E" w:rsidRPr="003E2EBC">
        <w:rPr>
          <w:lang w:val="es-ES"/>
        </w:rPr>
        <w:t>de detención, así como en el seno del sistema judicial</w:t>
      </w:r>
      <w:r w:rsidRPr="003E2EBC">
        <w:rPr>
          <w:lang w:val="es-ES"/>
        </w:rPr>
        <w:t>.</w:t>
      </w:r>
    </w:p>
    <w:p w:rsidR="00C43157" w:rsidRPr="003E2EBC" w:rsidRDefault="00C43157">
      <w:pPr>
        <w:spacing w:after="240"/>
        <w:rPr>
          <w:lang w:val="es-ES"/>
        </w:rPr>
      </w:pPr>
      <w:r w:rsidRPr="003E2EBC">
        <w:rPr>
          <w:lang w:val="es-ES"/>
        </w:rPr>
        <w:t>43.</w:t>
      </w:r>
      <w:r w:rsidRPr="003E2EBC">
        <w:rPr>
          <w:lang w:val="es-ES"/>
        </w:rPr>
        <w:tab/>
      </w:r>
      <w:r w:rsidR="002416A5" w:rsidRPr="003E2EBC">
        <w:rPr>
          <w:lang w:val="es-ES"/>
        </w:rPr>
        <w:t xml:space="preserve">Se invita </w:t>
      </w:r>
      <w:r w:rsidR="00E42D70" w:rsidRPr="003E2EBC">
        <w:rPr>
          <w:lang w:val="es-ES"/>
        </w:rPr>
        <w:t xml:space="preserve">a la delegación a presentar información complementaria sobre las estructuras establecidas a nivel local para facilitar la vida cotidiana de las familias </w:t>
      </w:r>
      <w:r w:rsidRPr="003E2EBC">
        <w:rPr>
          <w:lang w:val="es-ES"/>
        </w:rPr>
        <w:t>−</w:t>
      </w:r>
      <w:r w:rsidR="00CF794B">
        <w:rPr>
          <w:lang w:val="es-ES"/>
        </w:rPr>
        <w:t> </w:t>
      </w:r>
      <w:r w:rsidR="00E42D70" w:rsidRPr="003E2EBC">
        <w:rPr>
          <w:lang w:val="es-ES"/>
        </w:rPr>
        <w:t>en particular</w:t>
      </w:r>
      <w:r w:rsidR="002416A5" w:rsidRPr="003E2EBC">
        <w:rPr>
          <w:lang w:val="es-ES"/>
        </w:rPr>
        <w:t xml:space="preserve"> guarderías</w:t>
      </w:r>
      <w:r w:rsidR="00E42D70" w:rsidRPr="003E2EBC">
        <w:rPr>
          <w:lang w:val="es-ES"/>
        </w:rPr>
        <w:t>,</w:t>
      </w:r>
      <w:r w:rsidR="002416A5" w:rsidRPr="003E2EBC">
        <w:rPr>
          <w:lang w:val="es-ES"/>
        </w:rPr>
        <w:t xml:space="preserve"> centros </w:t>
      </w:r>
      <w:r w:rsidR="00E42D70" w:rsidRPr="003E2EBC">
        <w:rPr>
          <w:lang w:val="es-ES"/>
        </w:rPr>
        <w:t xml:space="preserve">de </w:t>
      </w:r>
      <w:r w:rsidR="00CC6E80" w:rsidRPr="003E2EBC">
        <w:rPr>
          <w:lang w:val="es-ES"/>
        </w:rPr>
        <w:t>asesoramiento</w:t>
      </w:r>
      <w:r w:rsidR="002416A5" w:rsidRPr="003E2EBC">
        <w:rPr>
          <w:lang w:val="es-ES"/>
        </w:rPr>
        <w:t xml:space="preserve">, hogares </w:t>
      </w:r>
      <w:r w:rsidR="00E42D70" w:rsidRPr="003E2EBC">
        <w:rPr>
          <w:lang w:val="es-ES"/>
        </w:rPr>
        <w:t>de acogida para las víctimas de la violencia</w:t>
      </w:r>
      <w:r w:rsidR="00CF794B">
        <w:rPr>
          <w:lang w:val="es-ES"/>
        </w:rPr>
        <w:t> </w:t>
      </w:r>
      <w:r w:rsidRPr="003E2EBC">
        <w:rPr>
          <w:lang w:val="es-ES"/>
        </w:rPr>
        <w:t xml:space="preserve">− </w:t>
      </w:r>
      <w:r w:rsidR="00E42D70" w:rsidRPr="003E2EBC">
        <w:rPr>
          <w:lang w:val="es-ES"/>
        </w:rPr>
        <w:t>y a explicar qué recurso</w:t>
      </w:r>
      <w:r w:rsidR="00023628" w:rsidRPr="003E2EBC">
        <w:rPr>
          <w:lang w:val="es-ES"/>
        </w:rPr>
        <w:t xml:space="preserve"> distinto de</w:t>
      </w:r>
      <w:r w:rsidR="00E42D70" w:rsidRPr="003E2EBC">
        <w:rPr>
          <w:lang w:val="es-ES"/>
        </w:rPr>
        <w:t>l ingreso en una institución</w:t>
      </w:r>
      <w:r w:rsidR="002416A5" w:rsidRPr="003E2EBC">
        <w:rPr>
          <w:lang w:val="es-ES"/>
        </w:rPr>
        <w:t xml:space="preserve"> hay previsto </w:t>
      </w:r>
      <w:r w:rsidR="00E42D70" w:rsidRPr="003E2EBC">
        <w:rPr>
          <w:lang w:val="es-ES"/>
        </w:rPr>
        <w:t xml:space="preserve">cuando </w:t>
      </w:r>
      <w:r w:rsidR="00E4019A" w:rsidRPr="003E2EBC">
        <w:rPr>
          <w:lang w:val="es-ES"/>
        </w:rPr>
        <w:t xml:space="preserve">fracasa </w:t>
      </w:r>
      <w:r w:rsidR="00E42D70" w:rsidRPr="003E2EBC">
        <w:rPr>
          <w:lang w:val="es-ES"/>
        </w:rPr>
        <w:t>una familia</w:t>
      </w:r>
      <w:r w:rsidRPr="003E2EBC">
        <w:rPr>
          <w:lang w:val="es-ES"/>
        </w:rPr>
        <w:t xml:space="preserve">. </w:t>
      </w:r>
      <w:r w:rsidR="001F4BD6" w:rsidRPr="003E2EBC">
        <w:rPr>
          <w:lang w:val="es-ES"/>
        </w:rPr>
        <w:t xml:space="preserve">Sería </w:t>
      </w:r>
      <w:r w:rsidR="00F4748A" w:rsidRPr="003E2EBC">
        <w:rPr>
          <w:lang w:val="es-ES"/>
        </w:rPr>
        <w:t>oportuno</w:t>
      </w:r>
      <w:r w:rsidR="001F4BD6" w:rsidRPr="003E2EBC">
        <w:rPr>
          <w:lang w:val="es-ES"/>
        </w:rPr>
        <w:t xml:space="preserve"> que los niños se pudieran colocar en familias de acogida de manera provisional durante el tiempo necesario para determinar si se pueden reintegrar</w:t>
      </w:r>
      <w:r w:rsidR="002416A5" w:rsidRPr="003E2EBC">
        <w:rPr>
          <w:lang w:val="es-ES"/>
        </w:rPr>
        <w:t xml:space="preserve"> en el </w:t>
      </w:r>
      <w:r w:rsidR="001F4BD6" w:rsidRPr="003E2EBC">
        <w:rPr>
          <w:lang w:val="es-ES"/>
        </w:rPr>
        <w:t xml:space="preserve">domicilio familiar o si </w:t>
      </w:r>
      <w:r w:rsidR="00023628" w:rsidRPr="003E2EBC">
        <w:rPr>
          <w:lang w:val="es-ES"/>
        </w:rPr>
        <w:t xml:space="preserve">habría que </w:t>
      </w:r>
      <w:r w:rsidR="00CF794B">
        <w:rPr>
          <w:lang w:val="es-ES"/>
        </w:rPr>
        <w:t>plantear</w:t>
      </w:r>
      <w:r w:rsidR="001F4BD6" w:rsidRPr="003E2EBC">
        <w:rPr>
          <w:lang w:val="es-ES"/>
        </w:rPr>
        <w:t xml:space="preserve"> la</w:t>
      </w:r>
      <w:r w:rsidR="00CF794B">
        <w:rPr>
          <w:lang w:val="es-ES"/>
        </w:rPr>
        <w:t xml:space="preserve"> posibilidad de la</w:t>
      </w:r>
      <w:r w:rsidR="001F4BD6" w:rsidRPr="003E2EBC">
        <w:rPr>
          <w:lang w:val="es-ES"/>
        </w:rPr>
        <w:t xml:space="preserve"> adopción</w:t>
      </w:r>
      <w:r w:rsidRPr="003E2EBC">
        <w:rPr>
          <w:lang w:val="es-ES"/>
        </w:rPr>
        <w:t>.</w:t>
      </w:r>
    </w:p>
    <w:p w:rsidR="00C43157" w:rsidRPr="003E2EBC" w:rsidRDefault="00C43157">
      <w:pPr>
        <w:spacing w:after="240"/>
        <w:rPr>
          <w:lang w:val="es-ES"/>
        </w:rPr>
      </w:pPr>
      <w:r w:rsidRPr="003E2EBC">
        <w:rPr>
          <w:lang w:val="es-ES"/>
        </w:rPr>
        <w:t>44.</w:t>
      </w:r>
      <w:r w:rsidRPr="003E2EBC">
        <w:rPr>
          <w:lang w:val="es-ES"/>
        </w:rPr>
        <w:tab/>
      </w:r>
      <w:r w:rsidR="00AE0C7F" w:rsidRPr="003E2EBC">
        <w:rPr>
          <w:lang w:val="es-ES"/>
        </w:rPr>
        <w:t xml:space="preserve">Sería interesante saber si el proceso de </w:t>
      </w:r>
      <w:r w:rsidR="00E7583C" w:rsidRPr="003E2EBC">
        <w:rPr>
          <w:lang w:val="es-ES"/>
        </w:rPr>
        <w:t>ra</w:t>
      </w:r>
      <w:r w:rsidR="00AE0C7F" w:rsidRPr="003E2EBC">
        <w:rPr>
          <w:lang w:val="es-ES"/>
        </w:rPr>
        <w:t xml:space="preserve">tificación </w:t>
      </w:r>
      <w:r w:rsidRPr="003E2EBC">
        <w:rPr>
          <w:lang w:val="es-ES"/>
        </w:rPr>
        <w:t>de la </w:t>
      </w:r>
      <w:r w:rsidR="00AE0C7F" w:rsidRPr="003E2EBC">
        <w:rPr>
          <w:lang w:val="es-ES"/>
        </w:rPr>
        <w:t>Convención de la Haya sobre la protección de la infancia y la cooperación en materia de adopción internacional ha progresado y</w:t>
      </w:r>
      <w:r w:rsidR="002416A5" w:rsidRPr="003E2EBC">
        <w:rPr>
          <w:lang w:val="es-ES"/>
        </w:rPr>
        <w:t xml:space="preserve"> en qué situación está el proyecto </w:t>
      </w:r>
      <w:r w:rsidR="00AE0C7F" w:rsidRPr="003E2EBC">
        <w:rPr>
          <w:lang w:val="es-ES"/>
        </w:rPr>
        <w:t xml:space="preserve">de ley de </w:t>
      </w:r>
      <w:r w:rsidRPr="003E2EBC">
        <w:rPr>
          <w:lang w:val="es-ES"/>
        </w:rPr>
        <w:t xml:space="preserve">2000 </w:t>
      </w:r>
      <w:r w:rsidR="00AE0C7F" w:rsidRPr="003E2EBC">
        <w:rPr>
          <w:lang w:val="es-ES"/>
        </w:rPr>
        <w:t>sobre la reforma del sistema de adopción</w:t>
      </w:r>
      <w:r w:rsidRPr="003E2EBC">
        <w:rPr>
          <w:lang w:val="es-ES"/>
        </w:rPr>
        <w:t>.</w:t>
      </w:r>
    </w:p>
    <w:p w:rsidR="00C43157" w:rsidRPr="003E2EBC" w:rsidRDefault="00C43157">
      <w:pPr>
        <w:spacing w:after="240"/>
        <w:rPr>
          <w:lang w:val="es-ES"/>
        </w:rPr>
      </w:pPr>
      <w:r w:rsidRPr="003E2EBC">
        <w:rPr>
          <w:lang w:val="es-ES"/>
        </w:rPr>
        <w:t>45.</w:t>
      </w:r>
      <w:r w:rsidRPr="003E2EBC">
        <w:rPr>
          <w:lang w:val="es-ES"/>
        </w:rPr>
        <w:tab/>
      </w:r>
      <w:r w:rsidR="0037793F" w:rsidRPr="003E2EBC">
        <w:rPr>
          <w:lang w:val="es-ES"/>
        </w:rPr>
        <w:t xml:space="preserve">El </w:t>
      </w:r>
      <w:r w:rsidR="0037793F" w:rsidRPr="003E2EBC">
        <w:rPr>
          <w:b/>
          <w:lang w:val="es-ES"/>
        </w:rPr>
        <w:t>Sr. </w:t>
      </w:r>
      <w:r w:rsidRPr="003E2EBC">
        <w:rPr>
          <w:b/>
          <w:lang w:val="es-ES"/>
        </w:rPr>
        <w:t>ZERMATTEN</w:t>
      </w:r>
      <w:r w:rsidRPr="003E2EBC">
        <w:rPr>
          <w:lang w:val="es-ES"/>
        </w:rPr>
        <w:t xml:space="preserve"> </w:t>
      </w:r>
      <w:r w:rsidR="00E532D8" w:rsidRPr="003E2EBC">
        <w:rPr>
          <w:lang w:val="es-ES"/>
        </w:rPr>
        <w:t xml:space="preserve">desea saber cuál es el presupuesto del proyecto </w:t>
      </w:r>
      <w:r w:rsidRPr="003E2EBC">
        <w:rPr>
          <w:lang w:val="es-ES"/>
        </w:rPr>
        <w:t>«</w:t>
      </w:r>
      <w:r w:rsidR="00E532D8" w:rsidRPr="003E2EBC">
        <w:rPr>
          <w:lang w:val="es-ES"/>
        </w:rPr>
        <w:t>Cero niños en la calle</w:t>
      </w:r>
      <w:r w:rsidRPr="003E2EBC">
        <w:rPr>
          <w:lang w:val="es-ES"/>
        </w:rPr>
        <w:t xml:space="preserve">», </w:t>
      </w:r>
      <w:r w:rsidR="00E532D8" w:rsidRPr="003E2EBC">
        <w:rPr>
          <w:lang w:val="es-ES"/>
        </w:rPr>
        <w:t>quién coordina esa iniciativa, si se han examinado las causas profundas del fenómeno y si</w:t>
      </w:r>
      <w:r w:rsidR="002416A5" w:rsidRPr="003E2EBC">
        <w:rPr>
          <w:lang w:val="es-ES"/>
        </w:rPr>
        <w:t xml:space="preserve"> en </w:t>
      </w:r>
      <w:r w:rsidR="00F135F1">
        <w:rPr>
          <w:lang w:val="es-ES"/>
        </w:rPr>
        <w:t>el</w:t>
      </w:r>
      <w:r w:rsidR="002416A5" w:rsidRPr="003E2EBC">
        <w:rPr>
          <w:lang w:val="es-ES"/>
        </w:rPr>
        <w:t xml:space="preserve"> proyecto se contemplan medidas </w:t>
      </w:r>
      <w:r w:rsidR="00E532D8" w:rsidRPr="003E2EBC">
        <w:rPr>
          <w:lang w:val="es-ES"/>
        </w:rPr>
        <w:t>concretas en cuanto a vivienda, formación y recopilación de datos</w:t>
      </w:r>
      <w:r w:rsidRPr="003E2EBC">
        <w:rPr>
          <w:lang w:val="es-ES"/>
        </w:rPr>
        <w:t>.</w:t>
      </w:r>
    </w:p>
    <w:p w:rsidR="00C43157" w:rsidRPr="003E2EBC" w:rsidRDefault="00C43157">
      <w:pPr>
        <w:spacing w:after="240"/>
        <w:rPr>
          <w:lang w:val="es-ES"/>
        </w:rPr>
      </w:pPr>
      <w:r w:rsidRPr="003E2EBC">
        <w:rPr>
          <w:lang w:val="es-ES"/>
        </w:rPr>
        <w:t>46.</w:t>
      </w:r>
      <w:r w:rsidRPr="003E2EBC">
        <w:rPr>
          <w:lang w:val="es-ES"/>
        </w:rPr>
        <w:tab/>
      </w:r>
      <w:r w:rsidR="00E532D8" w:rsidRPr="003E2EBC">
        <w:rPr>
          <w:lang w:val="es-ES"/>
        </w:rPr>
        <w:t>Según diversas fuentes de información</w:t>
      </w:r>
      <w:r w:rsidR="002416A5" w:rsidRPr="003E2EBC">
        <w:rPr>
          <w:lang w:val="es-ES"/>
        </w:rPr>
        <w:t>,</w:t>
      </w:r>
      <w:r w:rsidR="00D962D7" w:rsidRPr="003E2EBC">
        <w:rPr>
          <w:lang w:val="es-ES"/>
        </w:rPr>
        <w:t xml:space="preserve"> </w:t>
      </w:r>
      <w:r w:rsidR="00E532D8" w:rsidRPr="003E2EBC">
        <w:rPr>
          <w:lang w:val="es-ES"/>
        </w:rPr>
        <w:t>las condiciones sanitarias y de seguridad en los centros de detención de menores</w:t>
      </w:r>
      <w:r w:rsidR="002416A5" w:rsidRPr="003E2EBC">
        <w:rPr>
          <w:lang w:val="es-ES"/>
        </w:rPr>
        <w:t xml:space="preserve"> </w:t>
      </w:r>
      <w:r w:rsidR="00910F13" w:rsidRPr="003E2EBC">
        <w:rPr>
          <w:lang w:val="es-ES"/>
        </w:rPr>
        <w:t xml:space="preserve">son </w:t>
      </w:r>
      <w:r w:rsidR="002416A5" w:rsidRPr="003E2EBC">
        <w:rPr>
          <w:lang w:val="es-ES"/>
        </w:rPr>
        <w:t>particularmente preocupantes</w:t>
      </w:r>
      <w:r w:rsidRPr="003E2EBC">
        <w:rPr>
          <w:lang w:val="es-ES"/>
        </w:rPr>
        <w:t xml:space="preserve">; </w:t>
      </w:r>
      <w:r w:rsidR="00E532D8" w:rsidRPr="003E2EBC">
        <w:rPr>
          <w:lang w:val="es-ES"/>
        </w:rPr>
        <w:t xml:space="preserve">se necesitan medidas que permitan limitar la superpoblación, </w:t>
      </w:r>
      <w:r w:rsidR="002A7051" w:rsidRPr="003E2EBC">
        <w:rPr>
          <w:lang w:val="es-ES"/>
        </w:rPr>
        <w:t>dar a los detenidos acceso</w:t>
      </w:r>
      <w:r w:rsidR="00E532D8" w:rsidRPr="003E2EBC">
        <w:rPr>
          <w:lang w:val="es-ES"/>
        </w:rPr>
        <w:t xml:space="preserve"> al agua potable </w:t>
      </w:r>
      <w:r w:rsidR="00D962D7" w:rsidRPr="003E2EBC">
        <w:rPr>
          <w:lang w:val="es-ES"/>
        </w:rPr>
        <w:t>y</w:t>
      </w:r>
      <w:r w:rsidR="00E532D8" w:rsidRPr="003E2EBC">
        <w:rPr>
          <w:lang w:val="es-ES"/>
        </w:rPr>
        <w:t xml:space="preserve"> </w:t>
      </w:r>
      <w:r w:rsidR="002A7051" w:rsidRPr="003E2EBC">
        <w:rPr>
          <w:lang w:val="es-ES"/>
        </w:rPr>
        <w:t xml:space="preserve">a </w:t>
      </w:r>
      <w:r w:rsidR="00E532D8" w:rsidRPr="003E2EBC">
        <w:rPr>
          <w:lang w:val="es-ES"/>
        </w:rPr>
        <w:t>los cuidados básicos y poner fin al tráfico de armas</w:t>
      </w:r>
      <w:r w:rsidR="00F135F1">
        <w:rPr>
          <w:lang w:val="es-ES"/>
        </w:rPr>
        <w:t xml:space="preserve"> y los ajustes de cuentas en es</w:t>
      </w:r>
      <w:r w:rsidR="00E532D8" w:rsidRPr="003E2EBC">
        <w:rPr>
          <w:lang w:val="es-ES"/>
        </w:rPr>
        <w:t>os establecimientos</w:t>
      </w:r>
      <w:r w:rsidRPr="003E2EBC">
        <w:rPr>
          <w:lang w:val="es-ES"/>
        </w:rPr>
        <w:t>.</w:t>
      </w:r>
    </w:p>
    <w:p w:rsidR="00C43157" w:rsidRPr="003E2EBC" w:rsidRDefault="00C43157">
      <w:pPr>
        <w:spacing w:after="240"/>
        <w:rPr>
          <w:lang w:val="es-ES"/>
        </w:rPr>
      </w:pPr>
      <w:r w:rsidRPr="003E2EBC">
        <w:rPr>
          <w:lang w:val="es-ES"/>
        </w:rPr>
        <w:t>47.</w:t>
      </w:r>
      <w:r w:rsidRPr="003E2EBC">
        <w:rPr>
          <w:lang w:val="es-ES"/>
        </w:rPr>
        <w:tab/>
      </w:r>
      <w:r w:rsidR="00EB4F06" w:rsidRPr="003E2EBC">
        <w:rPr>
          <w:lang w:val="es-ES"/>
        </w:rPr>
        <w:t xml:space="preserve">El </w:t>
      </w:r>
      <w:r w:rsidR="00EB4F06" w:rsidRPr="003E2EBC">
        <w:rPr>
          <w:b/>
          <w:lang w:val="es-ES"/>
        </w:rPr>
        <w:t>Sr. </w:t>
      </w:r>
      <w:r w:rsidRPr="003E2EBC">
        <w:rPr>
          <w:b/>
          <w:lang w:val="es-ES"/>
        </w:rPr>
        <w:t>FILALI</w:t>
      </w:r>
      <w:r w:rsidRPr="003E2EBC">
        <w:rPr>
          <w:lang w:val="es-ES"/>
        </w:rPr>
        <w:t xml:space="preserve"> </w:t>
      </w:r>
      <w:r w:rsidR="00D5509C" w:rsidRPr="003E2EBC">
        <w:rPr>
          <w:lang w:val="es-ES"/>
        </w:rPr>
        <w:t xml:space="preserve">pregunta si en los casos de violencia los investigadores, las víctimas y los testigos </w:t>
      </w:r>
      <w:r w:rsidR="00F135F1">
        <w:rPr>
          <w:lang w:val="es-ES"/>
        </w:rPr>
        <w:t>reciben</w:t>
      </w:r>
      <w:r w:rsidR="00D5509C" w:rsidRPr="003E2EBC">
        <w:rPr>
          <w:lang w:val="es-ES"/>
        </w:rPr>
        <w:t xml:space="preserve"> la protección indispensable para garantizar la seriedad de las investigaciones y si los Estados de la región cooperan para hacer frente a este fenómeno</w:t>
      </w:r>
      <w:r w:rsidR="00F135F1">
        <w:rPr>
          <w:lang w:val="es-ES"/>
        </w:rPr>
        <w:t>,</w:t>
      </w:r>
      <w:r w:rsidR="00D5509C" w:rsidRPr="003E2EBC">
        <w:rPr>
          <w:lang w:val="es-ES"/>
        </w:rPr>
        <w:t xml:space="preserve"> que afecta a todos</w:t>
      </w:r>
      <w:r w:rsidRPr="003E2EBC">
        <w:rPr>
          <w:lang w:val="es-ES"/>
        </w:rPr>
        <w:t>.</w:t>
      </w:r>
    </w:p>
    <w:p w:rsidR="00C43157" w:rsidRPr="003E2EBC" w:rsidRDefault="00C43157">
      <w:pPr>
        <w:spacing w:after="240"/>
        <w:rPr>
          <w:lang w:val="es-ES"/>
        </w:rPr>
      </w:pPr>
      <w:r w:rsidRPr="003E2EBC">
        <w:rPr>
          <w:lang w:val="es-ES"/>
        </w:rPr>
        <w:t>48.</w:t>
      </w:r>
      <w:r w:rsidRPr="003E2EBC">
        <w:rPr>
          <w:lang w:val="es-ES"/>
        </w:rPr>
        <w:tab/>
      </w:r>
      <w:r w:rsidR="001C3823" w:rsidRPr="003E2EBC">
        <w:rPr>
          <w:lang w:val="es-ES"/>
        </w:rPr>
        <w:t xml:space="preserve">La </w:t>
      </w:r>
      <w:r w:rsidR="00F135F1">
        <w:rPr>
          <w:lang w:val="es-ES"/>
        </w:rPr>
        <w:t>aproba</w:t>
      </w:r>
      <w:r w:rsidR="001C3823" w:rsidRPr="003E2EBC">
        <w:rPr>
          <w:lang w:val="es-ES"/>
        </w:rPr>
        <w:t xml:space="preserve">ción del </w:t>
      </w:r>
      <w:r w:rsidR="004F23F2" w:rsidRPr="003E2EBC">
        <w:rPr>
          <w:bCs/>
          <w:lang w:val="es-ES"/>
        </w:rPr>
        <w:t>Código</w:t>
      </w:r>
      <w:r w:rsidR="004F23F2" w:rsidRPr="003E2EBC">
        <w:rPr>
          <w:lang w:val="es-ES"/>
        </w:rPr>
        <w:t xml:space="preserve"> de la Niñez y la </w:t>
      </w:r>
      <w:r w:rsidR="004F23F2" w:rsidRPr="003E2EBC">
        <w:rPr>
          <w:bCs/>
          <w:lang w:val="es-ES"/>
        </w:rPr>
        <w:t>Adolescencia</w:t>
      </w:r>
      <w:r w:rsidR="00A409F0" w:rsidRPr="003E2EBC">
        <w:rPr>
          <w:lang w:val="es-ES"/>
        </w:rPr>
        <w:t xml:space="preserve"> representa </w:t>
      </w:r>
      <w:r w:rsidR="001C3823" w:rsidRPr="003E2EBC">
        <w:rPr>
          <w:lang w:val="es-ES"/>
        </w:rPr>
        <w:t>un avance</w:t>
      </w:r>
      <w:r w:rsidRPr="003E2EBC">
        <w:rPr>
          <w:lang w:val="es-ES"/>
        </w:rPr>
        <w:t xml:space="preserve">, </w:t>
      </w:r>
      <w:r w:rsidR="001C3823" w:rsidRPr="003E2EBC">
        <w:rPr>
          <w:lang w:val="es-ES"/>
        </w:rPr>
        <w:t>pero los resultados sobre el terreno no están a la altura de lo esperado</w:t>
      </w:r>
      <w:r w:rsidRPr="003E2EBC">
        <w:rPr>
          <w:lang w:val="es-ES"/>
        </w:rPr>
        <w:t>.</w:t>
      </w:r>
      <w:r w:rsidR="001C3823" w:rsidRPr="003E2EBC">
        <w:rPr>
          <w:lang w:val="es-ES"/>
        </w:rPr>
        <w:t xml:space="preserve"> Además de los problemas de financiación, </w:t>
      </w:r>
      <w:r w:rsidR="00F135F1">
        <w:rPr>
          <w:lang w:val="es-ES"/>
        </w:rPr>
        <w:t xml:space="preserve">otros </w:t>
      </w:r>
      <w:r w:rsidR="001C3823" w:rsidRPr="003E2EBC">
        <w:rPr>
          <w:lang w:val="es-ES"/>
        </w:rPr>
        <w:t xml:space="preserve">factores que </w:t>
      </w:r>
      <w:r w:rsidR="00F135F1" w:rsidRPr="003E2EBC">
        <w:rPr>
          <w:lang w:val="es-ES"/>
        </w:rPr>
        <w:t xml:space="preserve">sin duda </w:t>
      </w:r>
      <w:r w:rsidR="001C3823" w:rsidRPr="003E2EBC">
        <w:rPr>
          <w:lang w:val="es-ES"/>
        </w:rPr>
        <w:t>contribuyen a ello</w:t>
      </w:r>
      <w:r w:rsidR="00F135F1" w:rsidRPr="00F135F1">
        <w:rPr>
          <w:lang w:val="es-ES"/>
        </w:rPr>
        <w:t xml:space="preserve"> </w:t>
      </w:r>
      <w:r w:rsidR="00F135F1" w:rsidRPr="003E2EBC">
        <w:rPr>
          <w:lang w:val="es-ES"/>
        </w:rPr>
        <w:t>son</w:t>
      </w:r>
      <w:r w:rsidR="00F135F1" w:rsidRPr="00F135F1">
        <w:rPr>
          <w:lang w:val="es-ES"/>
        </w:rPr>
        <w:t xml:space="preserve"> </w:t>
      </w:r>
      <w:r w:rsidR="00F135F1" w:rsidRPr="003E2EBC">
        <w:rPr>
          <w:lang w:val="es-ES"/>
        </w:rPr>
        <w:t>el deterioro de las infraestructuras y la falta de formación</w:t>
      </w:r>
      <w:r w:rsidR="001C3823" w:rsidRPr="003E2EBC">
        <w:rPr>
          <w:lang w:val="es-ES"/>
        </w:rPr>
        <w:t>,</w:t>
      </w:r>
      <w:r w:rsidR="00A409F0" w:rsidRPr="003E2EBC">
        <w:rPr>
          <w:lang w:val="es-ES"/>
        </w:rPr>
        <w:t xml:space="preserve"> junto con </w:t>
      </w:r>
      <w:r w:rsidR="001C3823" w:rsidRPr="003E2EBC">
        <w:rPr>
          <w:lang w:val="es-ES"/>
        </w:rPr>
        <w:t xml:space="preserve">la falta de coordinación entre las fuerzas de policía, el ministerio público y el </w:t>
      </w:r>
      <w:r w:rsidR="001C3823" w:rsidRPr="003E2EBC">
        <w:rPr>
          <w:iCs/>
          <w:lang w:val="es-ES"/>
        </w:rPr>
        <w:t>Instituto Hondureño de la Niñez y la Familia</w:t>
      </w:r>
      <w:r w:rsidR="0030775F" w:rsidRPr="003E2EBC">
        <w:rPr>
          <w:iCs/>
          <w:lang w:val="es-ES"/>
        </w:rPr>
        <w:t>,</w:t>
      </w:r>
      <w:r w:rsidR="001C3823" w:rsidRPr="003E2EBC">
        <w:rPr>
          <w:lang w:val="es-ES"/>
        </w:rPr>
        <w:t xml:space="preserve"> </w:t>
      </w:r>
      <w:r w:rsidR="00F45338" w:rsidRPr="003E2EBC">
        <w:rPr>
          <w:lang w:val="es-ES"/>
        </w:rPr>
        <w:t>debiendo</w:t>
      </w:r>
      <w:r w:rsidR="00F05AB8" w:rsidRPr="003E2EBC">
        <w:rPr>
          <w:lang w:val="es-ES"/>
        </w:rPr>
        <w:t xml:space="preserve"> atribuir</w:t>
      </w:r>
      <w:r w:rsidR="00F45338" w:rsidRPr="003E2EBC">
        <w:rPr>
          <w:lang w:val="es-ES"/>
        </w:rPr>
        <w:t>se a</w:t>
      </w:r>
      <w:r w:rsidR="00F05AB8" w:rsidRPr="003E2EBC">
        <w:rPr>
          <w:lang w:val="es-ES"/>
        </w:rPr>
        <w:t xml:space="preserve"> este último</w:t>
      </w:r>
      <w:r w:rsidR="00A409F0" w:rsidRPr="003E2EBC">
        <w:rPr>
          <w:lang w:val="es-ES"/>
        </w:rPr>
        <w:t xml:space="preserve"> una </w:t>
      </w:r>
      <w:r w:rsidR="00F05AB8" w:rsidRPr="003E2EBC">
        <w:rPr>
          <w:lang w:val="es-ES"/>
        </w:rPr>
        <w:t>prioridad más</w:t>
      </w:r>
      <w:r w:rsidR="00A409F0" w:rsidRPr="003E2EBC">
        <w:rPr>
          <w:lang w:val="es-ES"/>
        </w:rPr>
        <w:t xml:space="preserve"> elevada </w:t>
      </w:r>
      <w:r w:rsidR="00F05AB8" w:rsidRPr="003E2EBC">
        <w:rPr>
          <w:lang w:val="es-ES"/>
        </w:rPr>
        <w:t>que al resto</w:t>
      </w:r>
      <w:r w:rsidRPr="003E2EBC">
        <w:rPr>
          <w:lang w:val="es-ES"/>
        </w:rPr>
        <w:t>.</w:t>
      </w:r>
    </w:p>
    <w:p w:rsidR="00C43157" w:rsidRPr="003E2EBC" w:rsidRDefault="00C43157">
      <w:pPr>
        <w:spacing w:after="240"/>
        <w:rPr>
          <w:lang w:val="es-ES"/>
        </w:rPr>
      </w:pPr>
      <w:r w:rsidRPr="003E2EBC">
        <w:rPr>
          <w:lang w:val="es-ES"/>
        </w:rPr>
        <w:t>49.</w:t>
      </w:r>
      <w:r w:rsidRPr="003E2EBC">
        <w:rPr>
          <w:lang w:val="es-ES"/>
        </w:rPr>
        <w:tab/>
        <w:t xml:space="preserve">La </w:t>
      </w:r>
      <w:r w:rsidR="00E07025" w:rsidRPr="003E2EBC">
        <w:rPr>
          <w:rFonts w:cs="Arial"/>
          <w:iCs/>
          <w:lang w:val="es-ES"/>
        </w:rPr>
        <w:t>Ley antimaras</w:t>
      </w:r>
      <w:r w:rsidRPr="003E2EBC">
        <w:rPr>
          <w:lang w:val="es-ES"/>
        </w:rPr>
        <w:t xml:space="preserve">, </w:t>
      </w:r>
      <w:r w:rsidR="00255205" w:rsidRPr="003E2EBC">
        <w:rPr>
          <w:lang w:val="es-ES"/>
        </w:rPr>
        <w:t xml:space="preserve">que autoriza al juez a </w:t>
      </w:r>
      <w:r w:rsidR="00B73615" w:rsidRPr="003E2EBC">
        <w:rPr>
          <w:lang w:val="es-ES"/>
        </w:rPr>
        <w:t>dictar</w:t>
      </w:r>
      <w:r w:rsidR="00255205" w:rsidRPr="003E2EBC">
        <w:rPr>
          <w:lang w:val="es-ES"/>
        </w:rPr>
        <w:t xml:space="preserve"> prisión preventiva</w:t>
      </w:r>
      <w:r w:rsidR="00B73615" w:rsidRPr="003E2EBC">
        <w:rPr>
          <w:lang w:val="es-ES"/>
        </w:rPr>
        <w:t xml:space="preserve"> para menores</w:t>
      </w:r>
      <w:r w:rsidR="00255205" w:rsidRPr="003E2EBC">
        <w:rPr>
          <w:lang w:val="es-ES"/>
        </w:rPr>
        <w:t>, se deberá aplicar con</w:t>
      </w:r>
      <w:r w:rsidR="00B73615" w:rsidRPr="003E2EBC">
        <w:rPr>
          <w:lang w:val="es-ES"/>
        </w:rPr>
        <w:t xml:space="preserve"> prudencia</w:t>
      </w:r>
      <w:r w:rsidR="00255205" w:rsidRPr="003E2EBC">
        <w:rPr>
          <w:lang w:val="es-ES"/>
        </w:rPr>
        <w:t xml:space="preserve">, manteniendo el espíritu del principio de </w:t>
      </w:r>
      <w:r w:rsidR="00A409F0" w:rsidRPr="003E2EBC">
        <w:rPr>
          <w:lang w:val="es-ES"/>
        </w:rPr>
        <w:t xml:space="preserve">la </w:t>
      </w:r>
      <w:r w:rsidR="00255205" w:rsidRPr="003E2EBC">
        <w:rPr>
          <w:lang w:val="es-ES"/>
        </w:rPr>
        <w:t>presunción de inocencia</w:t>
      </w:r>
      <w:r w:rsidRPr="003E2EBC">
        <w:rPr>
          <w:lang w:val="es-ES"/>
        </w:rPr>
        <w:t>.</w:t>
      </w:r>
      <w:r w:rsidR="003D4978" w:rsidRPr="003E2EBC">
        <w:rPr>
          <w:lang w:val="es-ES"/>
        </w:rPr>
        <w:t xml:space="preserve"> De todos modos</w:t>
      </w:r>
      <w:r w:rsidRPr="003E2EBC">
        <w:rPr>
          <w:lang w:val="es-ES"/>
        </w:rPr>
        <w:t>,</w:t>
      </w:r>
      <w:r w:rsidR="00A409F0" w:rsidRPr="003E2EBC">
        <w:rPr>
          <w:lang w:val="es-ES"/>
        </w:rPr>
        <w:t xml:space="preserve"> </w:t>
      </w:r>
      <w:r w:rsidR="00311E1E" w:rsidRPr="003E2EBC">
        <w:rPr>
          <w:lang w:val="es-ES"/>
        </w:rPr>
        <w:t xml:space="preserve">los </w:t>
      </w:r>
      <w:r w:rsidR="00AD72E0">
        <w:rPr>
          <w:lang w:val="es-ES"/>
        </w:rPr>
        <w:t xml:space="preserve">que se ven </w:t>
      </w:r>
      <w:r w:rsidR="00311E1E" w:rsidRPr="003E2EBC">
        <w:rPr>
          <w:lang w:val="es-ES"/>
        </w:rPr>
        <w:t xml:space="preserve">sometidos a prisión preventiva </w:t>
      </w:r>
      <w:r w:rsidR="00C322FD" w:rsidRPr="003E2EBC">
        <w:rPr>
          <w:lang w:val="es-ES"/>
        </w:rPr>
        <w:t xml:space="preserve">siempre se deberán mantener separados </w:t>
      </w:r>
      <w:r w:rsidR="00311E1E" w:rsidRPr="003E2EBC">
        <w:rPr>
          <w:lang w:val="es-ES"/>
        </w:rPr>
        <w:t>de</w:t>
      </w:r>
      <w:r w:rsidR="00A409F0" w:rsidRPr="003E2EBC">
        <w:rPr>
          <w:lang w:val="es-ES"/>
        </w:rPr>
        <w:t xml:space="preserve"> los condenados </w:t>
      </w:r>
      <w:r w:rsidR="003D4978" w:rsidRPr="003E2EBC">
        <w:rPr>
          <w:lang w:val="es-ES"/>
        </w:rPr>
        <w:t>y se dará preferencia a las medidas socioeducativas sobre las de represión,</w:t>
      </w:r>
      <w:r w:rsidRPr="003E2EBC">
        <w:rPr>
          <w:lang w:val="es-ES"/>
        </w:rPr>
        <w:t xml:space="preserve"> </w:t>
      </w:r>
      <w:r w:rsidR="00DE7D62" w:rsidRPr="003E2EBC">
        <w:rPr>
          <w:lang w:val="es-ES"/>
        </w:rPr>
        <w:t>aunque hasta ahora</w:t>
      </w:r>
      <w:r w:rsidR="003D4978" w:rsidRPr="003E2EBC">
        <w:rPr>
          <w:lang w:val="es-ES"/>
        </w:rPr>
        <w:t xml:space="preserve"> s</w:t>
      </w:r>
      <w:r w:rsidR="00AD72E0">
        <w:rPr>
          <w:lang w:val="es-ES"/>
        </w:rPr>
        <w:t>olamente</w:t>
      </w:r>
      <w:r w:rsidR="003D4978" w:rsidRPr="003E2EBC">
        <w:rPr>
          <w:lang w:val="es-ES"/>
        </w:rPr>
        <w:t xml:space="preserve"> se</w:t>
      </w:r>
      <w:r w:rsidR="00A409F0" w:rsidRPr="003E2EBC">
        <w:rPr>
          <w:lang w:val="es-ES"/>
        </w:rPr>
        <w:t xml:space="preserve"> ha recurrido a ellas en el </w:t>
      </w:r>
      <w:r w:rsidR="003D4978" w:rsidRPr="003E2EBC">
        <w:rPr>
          <w:lang w:val="es-ES"/>
        </w:rPr>
        <w:t xml:space="preserve">8% </w:t>
      </w:r>
      <w:r w:rsidR="00C43BC6" w:rsidRPr="003E2EBC">
        <w:rPr>
          <w:lang w:val="es-ES"/>
        </w:rPr>
        <w:t xml:space="preserve">de </w:t>
      </w:r>
      <w:r w:rsidR="003D4978" w:rsidRPr="003E2EBC">
        <w:rPr>
          <w:lang w:val="es-ES"/>
        </w:rPr>
        <w:t>los casos</w:t>
      </w:r>
      <w:r w:rsidRPr="003E2EBC">
        <w:rPr>
          <w:lang w:val="es-ES"/>
        </w:rPr>
        <w:t xml:space="preserve">. </w:t>
      </w:r>
      <w:r w:rsidR="001252C6" w:rsidRPr="003E2EBC">
        <w:rPr>
          <w:lang w:val="es-ES"/>
        </w:rPr>
        <w:t>También habría que saber si en los centros de detención se impone el aislamiento como sanción disciplinaria</w:t>
      </w:r>
      <w:r w:rsidR="00A409F0" w:rsidRPr="003E2EBC">
        <w:rPr>
          <w:lang w:val="es-ES"/>
        </w:rPr>
        <w:t xml:space="preserve">, y </w:t>
      </w:r>
      <w:r w:rsidR="001252C6" w:rsidRPr="003E2EBC">
        <w:rPr>
          <w:lang w:val="es-ES"/>
        </w:rPr>
        <w:t>en caso afirmativo durante cuánto tiempo</w:t>
      </w:r>
      <w:r w:rsidRPr="003E2EBC">
        <w:rPr>
          <w:lang w:val="es-ES"/>
        </w:rPr>
        <w:t>.</w:t>
      </w:r>
    </w:p>
    <w:p w:rsidR="00C43157" w:rsidRPr="003E2EBC" w:rsidRDefault="00C43157">
      <w:pPr>
        <w:spacing w:after="240"/>
        <w:rPr>
          <w:lang w:val="es-ES"/>
        </w:rPr>
      </w:pPr>
      <w:r w:rsidRPr="003E2EBC">
        <w:rPr>
          <w:lang w:val="es-ES"/>
        </w:rPr>
        <w:t>50.</w:t>
      </w:r>
      <w:r w:rsidRPr="003E2EBC">
        <w:rPr>
          <w:lang w:val="es-ES"/>
        </w:rPr>
        <w:tab/>
      </w:r>
      <w:r w:rsidR="00863757" w:rsidRPr="003E2EBC">
        <w:rPr>
          <w:lang w:val="es-ES"/>
        </w:rPr>
        <w:t xml:space="preserve">La </w:t>
      </w:r>
      <w:r w:rsidR="00863757" w:rsidRPr="003E2EBC">
        <w:rPr>
          <w:b/>
          <w:lang w:val="es-ES"/>
        </w:rPr>
        <w:t>Sra.</w:t>
      </w:r>
      <w:r w:rsidRPr="003E2EBC">
        <w:rPr>
          <w:b/>
          <w:lang w:val="es-ES"/>
        </w:rPr>
        <w:t> LEE</w:t>
      </w:r>
      <w:r w:rsidR="00BC7347" w:rsidRPr="003E2EBC">
        <w:rPr>
          <w:lang w:val="es-ES"/>
        </w:rPr>
        <w:t xml:space="preserve"> señala que lamenta </w:t>
      </w:r>
      <w:r w:rsidR="00BA434E" w:rsidRPr="003E2EBC">
        <w:rPr>
          <w:lang w:val="es-ES"/>
        </w:rPr>
        <w:t>que el informe no</w:t>
      </w:r>
      <w:r w:rsidR="00BC7347" w:rsidRPr="003E2EBC">
        <w:rPr>
          <w:lang w:val="es-ES"/>
        </w:rPr>
        <w:t xml:space="preserve"> contenga </w:t>
      </w:r>
      <w:r w:rsidR="00BA434E" w:rsidRPr="003E2EBC">
        <w:rPr>
          <w:lang w:val="es-ES"/>
        </w:rPr>
        <w:t xml:space="preserve">información </w:t>
      </w:r>
      <w:r w:rsidR="006A109D" w:rsidRPr="003E2EBC">
        <w:rPr>
          <w:lang w:val="es-ES"/>
        </w:rPr>
        <w:t>referente a la</w:t>
      </w:r>
      <w:r w:rsidR="00BA434E" w:rsidRPr="003E2EBC">
        <w:rPr>
          <w:lang w:val="es-ES"/>
        </w:rPr>
        <w:t xml:space="preserve"> aplicación de las recomendaciones anteriores del </w:t>
      </w:r>
      <w:r w:rsidRPr="003E2EBC">
        <w:rPr>
          <w:lang w:val="es-ES"/>
        </w:rPr>
        <w:t xml:space="preserve">Comité </w:t>
      </w:r>
      <w:r w:rsidR="00BA434E" w:rsidRPr="003E2EBC">
        <w:rPr>
          <w:lang w:val="es-ES"/>
        </w:rPr>
        <w:t>sobre los niños discapacitados</w:t>
      </w:r>
      <w:r w:rsidR="00265D0C" w:rsidRPr="003E2EBC">
        <w:rPr>
          <w:lang w:val="es-ES"/>
        </w:rPr>
        <w:t xml:space="preserve"> ni</w:t>
      </w:r>
      <w:r w:rsidR="00BA434E" w:rsidRPr="003E2EBC">
        <w:rPr>
          <w:lang w:val="es-ES"/>
        </w:rPr>
        <w:t xml:space="preserve"> sobre la autoridad encargada de las políticas en favor de este grupo de la población</w:t>
      </w:r>
      <w:r w:rsidRPr="003E2EBC">
        <w:rPr>
          <w:lang w:val="es-ES"/>
        </w:rPr>
        <w:t xml:space="preserve">. </w:t>
      </w:r>
      <w:r w:rsidR="00BA434E" w:rsidRPr="003E2EBC">
        <w:rPr>
          <w:lang w:val="es-ES"/>
        </w:rPr>
        <w:t>Es</w:t>
      </w:r>
      <w:r w:rsidR="00BC7347" w:rsidRPr="003E2EBC">
        <w:rPr>
          <w:lang w:val="es-ES"/>
        </w:rPr>
        <w:t xml:space="preserve"> deplorable </w:t>
      </w:r>
      <w:r w:rsidR="00BA434E" w:rsidRPr="003E2EBC">
        <w:rPr>
          <w:lang w:val="es-ES"/>
        </w:rPr>
        <w:t xml:space="preserve">que no se haya realizado ningún estudio para determinar el número de </w:t>
      </w:r>
      <w:r w:rsidR="00783342" w:rsidRPr="003E2EBC">
        <w:rPr>
          <w:lang w:val="es-ES"/>
        </w:rPr>
        <w:t xml:space="preserve">casos de </w:t>
      </w:r>
      <w:r w:rsidR="00BA434E" w:rsidRPr="003E2EBC">
        <w:rPr>
          <w:lang w:val="es-ES"/>
        </w:rPr>
        <w:t>discapacidad</w:t>
      </w:r>
      <w:r w:rsidR="00BC7347" w:rsidRPr="003E2EBC">
        <w:rPr>
          <w:lang w:val="es-ES"/>
        </w:rPr>
        <w:t xml:space="preserve"> y sus diferentes causas</w:t>
      </w:r>
      <w:r w:rsidR="00BA434E" w:rsidRPr="003E2EBC">
        <w:rPr>
          <w:lang w:val="es-ES"/>
        </w:rPr>
        <w:t>,</w:t>
      </w:r>
      <w:r w:rsidR="00BC7347" w:rsidRPr="003E2EBC">
        <w:rPr>
          <w:lang w:val="es-ES"/>
        </w:rPr>
        <w:t xml:space="preserve"> por ser </w:t>
      </w:r>
      <w:r w:rsidR="00067489" w:rsidRPr="003E2EBC">
        <w:rPr>
          <w:lang w:val="es-ES"/>
        </w:rPr>
        <w:t xml:space="preserve">indispensables estos datos </w:t>
      </w:r>
      <w:r w:rsidR="00BA434E" w:rsidRPr="003E2EBC">
        <w:rPr>
          <w:lang w:val="es-ES"/>
        </w:rPr>
        <w:t xml:space="preserve">para formular medidas adecuadas con objeto de reducir </w:t>
      </w:r>
      <w:r w:rsidR="00C26BFD" w:rsidRPr="003E2EBC">
        <w:rPr>
          <w:lang w:val="es-ES"/>
        </w:rPr>
        <w:t>su</w:t>
      </w:r>
      <w:r w:rsidR="00BA434E" w:rsidRPr="003E2EBC">
        <w:rPr>
          <w:lang w:val="es-ES"/>
        </w:rPr>
        <w:t xml:space="preserve"> incidencia</w:t>
      </w:r>
      <w:r w:rsidRPr="003E2EBC">
        <w:rPr>
          <w:lang w:val="es-ES"/>
        </w:rPr>
        <w:t xml:space="preserve">. </w:t>
      </w:r>
      <w:r w:rsidR="009B2592" w:rsidRPr="003E2EBC">
        <w:rPr>
          <w:lang w:val="es-ES"/>
        </w:rPr>
        <w:t>Pregunta</w:t>
      </w:r>
      <w:r w:rsidR="00BC7347" w:rsidRPr="003E2EBC">
        <w:rPr>
          <w:lang w:val="es-ES"/>
        </w:rPr>
        <w:t xml:space="preserve"> qué ocurre con </w:t>
      </w:r>
      <w:r w:rsidR="009B2592" w:rsidRPr="003E2EBC">
        <w:rPr>
          <w:lang w:val="es-ES"/>
        </w:rPr>
        <w:t>los numerosos niños discapacitados que no</w:t>
      </w:r>
      <w:r w:rsidR="00BC7347" w:rsidRPr="003E2EBC">
        <w:rPr>
          <w:lang w:val="es-ES"/>
        </w:rPr>
        <w:t xml:space="preserve"> </w:t>
      </w:r>
      <w:r w:rsidR="00512E50" w:rsidRPr="003E2EBC">
        <w:rPr>
          <w:lang w:val="es-ES"/>
        </w:rPr>
        <w:t>asisten a la escuela</w:t>
      </w:r>
      <w:r w:rsidR="009B2592" w:rsidRPr="003E2EBC">
        <w:rPr>
          <w:lang w:val="es-ES"/>
        </w:rPr>
        <w:t xml:space="preserve"> y cómo </w:t>
      </w:r>
      <w:r w:rsidR="004714E2" w:rsidRPr="003E2EBC">
        <w:rPr>
          <w:lang w:val="es-ES"/>
        </w:rPr>
        <w:t xml:space="preserve">se puede ajustar </w:t>
      </w:r>
      <w:r w:rsidR="00BC7347" w:rsidRPr="003E2EBC">
        <w:rPr>
          <w:lang w:val="es-ES"/>
        </w:rPr>
        <w:t xml:space="preserve">Honduras </w:t>
      </w:r>
      <w:r w:rsidR="009B2592" w:rsidRPr="003E2EBC">
        <w:rPr>
          <w:lang w:val="es-ES"/>
        </w:rPr>
        <w:t xml:space="preserve">a la iniciativa </w:t>
      </w:r>
      <w:r w:rsidR="00BC7347" w:rsidRPr="003E2EBC">
        <w:rPr>
          <w:lang w:val="es-ES"/>
        </w:rPr>
        <w:t xml:space="preserve">de </w:t>
      </w:r>
      <w:r w:rsidRPr="003E2EBC">
        <w:rPr>
          <w:lang w:val="es-ES"/>
        </w:rPr>
        <w:t>«</w:t>
      </w:r>
      <w:r w:rsidR="00DD5289" w:rsidRPr="003E2EBC">
        <w:rPr>
          <w:rFonts w:cs="Arial"/>
          <w:lang w:val="es-ES"/>
        </w:rPr>
        <w:t>Educación para todos</w:t>
      </w:r>
      <w:r w:rsidRPr="003E2EBC">
        <w:rPr>
          <w:lang w:val="es-ES"/>
        </w:rPr>
        <w:t xml:space="preserve">» </w:t>
      </w:r>
      <w:r w:rsidR="005D0791" w:rsidRPr="003E2EBC">
        <w:rPr>
          <w:lang w:val="es-ES"/>
        </w:rPr>
        <w:t>si no se escolariza a los discapacitados</w:t>
      </w:r>
      <w:r w:rsidRPr="003E2EBC">
        <w:rPr>
          <w:lang w:val="es-ES"/>
        </w:rPr>
        <w:t xml:space="preserve">. </w:t>
      </w:r>
      <w:r w:rsidR="005D0791" w:rsidRPr="003E2EBC">
        <w:rPr>
          <w:lang w:val="es-ES"/>
        </w:rPr>
        <w:t>La delegación tal vez desee confirmar el número total de días de escuela por año en Honduras, que es muy inferior a la media mundial</w:t>
      </w:r>
      <w:r w:rsidRPr="003E2EBC">
        <w:rPr>
          <w:lang w:val="es-ES"/>
        </w:rPr>
        <w:t>.</w:t>
      </w:r>
    </w:p>
    <w:p w:rsidR="00C43157" w:rsidRPr="003E2EBC" w:rsidRDefault="00C43157">
      <w:pPr>
        <w:spacing w:after="240"/>
        <w:rPr>
          <w:lang w:val="es-ES"/>
        </w:rPr>
      </w:pPr>
      <w:r w:rsidRPr="003E2EBC">
        <w:rPr>
          <w:lang w:val="es-ES"/>
        </w:rPr>
        <w:t>51.</w:t>
      </w:r>
      <w:r w:rsidRPr="003E2EBC">
        <w:rPr>
          <w:lang w:val="es-ES"/>
        </w:rPr>
        <w:tab/>
      </w:r>
      <w:r w:rsidR="00863757" w:rsidRPr="003E2EBC">
        <w:rPr>
          <w:lang w:val="es-ES"/>
        </w:rPr>
        <w:t xml:space="preserve">La </w:t>
      </w:r>
      <w:r w:rsidR="00863757" w:rsidRPr="003E2EBC">
        <w:rPr>
          <w:b/>
          <w:lang w:val="es-ES"/>
        </w:rPr>
        <w:t>Sra.</w:t>
      </w:r>
      <w:r w:rsidRPr="003E2EBC">
        <w:rPr>
          <w:b/>
          <w:lang w:val="es-ES"/>
        </w:rPr>
        <w:t> AL-THANI</w:t>
      </w:r>
      <w:r w:rsidRPr="003E2EBC">
        <w:rPr>
          <w:lang w:val="es-ES"/>
        </w:rPr>
        <w:t xml:space="preserve"> </w:t>
      </w:r>
      <w:r w:rsidR="00DD5289" w:rsidRPr="003E2EBC">
        <w:rPr>
          <w:lang w:val="es-ES"/>
        </w:rPr>
        <w:t>observa</w:t>
      </w:r>
      <w:r w:rsidR="00783342" w:rsidRPr="003E2EBC">
        <w:rPr>
          <w:lang w:val="es-ES"/>
        </w:rPr>
        <w:t xml:space="preserve"> que </w:t>
      </w:r>
      <w:r w:rsidR="00DD5289" w:rsidRPr="003E2EBC">
        <w:rPr>
          <w:lang w:val="es-ES"/>
        </w:rPr>
        <w:t xml:space="preserve">se han reconstruido </w:t>
      </w:r>
      <w:r w:rsidR="00783342" w:rsidRPr="003E2EBC">
        <w:rPr>
          <w:lang w:val="es-ES"/>
        </w:rPr>
        <w:t xml:space="preserve">muy pocos de los centros destruidos por los huracanes </w:t>
      </w:r>
      <w:r w:rsidR="00DD5289" w:rsidRPr="003E2EBC">
        <w:rPr>
          <w:lang w:val="es-ES"/>
        </w:rPr>
        <w:t xml:space="preserve">y que </w:t>
      </w:r>
      <w:r w:rsidR="008466B3" w:rsidRPr="003E2EBC">
        <w:rPr>
          <w:lang w:val="es-ES"/>
        </w:rPr>
        <w:t xml:space="preserve">en las zonas rurales </w:t>
      </w:r>
      <w:r w:rsidR="00DD5289" w:rsidRPr="003E2EBC">
        <w:rPr>
          <w:lang w:val="es-ES"/>
        </w:rPr>
        <w:t>el acceso a los servicios de salud sigue siendo difícil, lo que hace pensar que</w:t>
      </w:r>
      <w:r w:rsidR="001479A2" w:rsidRPr="003E2EBC">
        <w:rPr>
          <w:lang w:val="es-ES"/>
        </w:rPr>
        <w:t xml:space="preserve"> los esfuerzos </w:t>
      </w:r>
      <w:r w:rsidR="00DD5289" w:rsidRPr="003E2EBC">
        <w:rPr>
          <w:lang w:val="es-ES"/>
        </w:rPr>
        <w:t xml:space="preserve">realizados para acelerar el proceso de reforma del sector de la </w:t>
      </w:r>
      <w:r w:rsidR="008466B3" w:rsidRPr="003E2EBC">
        <w:rPr>
          <w:lang w:val="es-ES"/>
        </w:rPr>
        <w:t>salud</w:t>
      </w:r>
      <w:r w:rsidR="001479A2" w:rsidRPr="003E2EBC">
        <w:rPr>
          <w:lang w:val="es-ES"/>
        </w:rPr>
        <w:t xml:space="preserve"> no</w:t>
      </w:r>
      <w:r w:rsidR="00783342" w:rsidRPr="003E2EBC">
        <w:rPr>
          <w:lang w:val="es-ES"/>
        </w:rPr>
        <w:t xml:space="preserve"> son </w:t>
      </w:r>
      <w:r w:rsidR="001479A2" w:rsidRPr="003E2EBC">
        <w:rPr>
          <w:lang w:val="es-ES"/>
        </w:rPr>
        <w:t>suficientes</w:t>
      </w:r>
      <w:r w:rsidRPr="003E2EBC">
        <w:rPr>
          <w:lang w:val="es-ES"/>
        </w:rPr>
        <w:t>.</w:t>
      </w:r>
      <w:r w:rsidR="00783342" w:rsidRPr="003E2EBC">
        <w:rPr>
          <w:lang w:val="es-ES"/>
        </w:rPr>
        <w:t xml:space="preserve"> Si bien los indicadores de mortalidad </w:t>
      </w:r>
      <w:r w:rsidR="001479A2" w:rsidRPr="003E2EBC">
        <w:rPr>
          <w:lang w:val="es-ES"/>
        </w:rPr>
        <w:t>muestran un retroceso, siguen siendo elevados para la región</w:t>
      </w:r>
      <w:r w:rsidR="00A77583">
        <w:rPr>
          <w:lang w:val="es-ES"/>
        </w:rPr>
        <w:t>,</w:t>
      </w:r>
      <w:r w:rsidR="00E45C2E" w:rsidRPr="003E2EBC">
        <w:rPr>
          <w:lang w:val="es-ES"/>
        </w:rPr>
        <w:t xml:space="preserve"> debido </w:t>
      </w:r>
      <w:r w:rsidR="001479A2" w:rsidRPr="003E2EBC">
        <w:rPr>
          <w:lang w:val="es-ES"/>
        </w:rPr>
        <w:t>en gran parte a la malnutrición</w:t>
      </w:r>
      <w:r w:rsidR="00E45C2E" w:rsidRPr="003E2EBC">
        <w:rPr>
          <w:lang w:val="es-ES"/>
        </w:rPr>
        <w:t>,</w:t>
      </w:r>
      <w:r w:rsidR="001479A2" w:rsidRPr="003E2EBC">
        <w:rPr>
          <w:lang w:val="es-ES"/>
        </w:rPr>
        <w:t xml:space="preserve"> que afecta a una proporción </w:t>
      </w:r>
      <w:r w:rsidR="004C7967" w:rsidRPr="003E2EBC">
        <w:rPr>
          <w:lang w:val="es-ES"/>
        </w:rPr>
        <w:t xml:space="preserve">elevada </w:t>
      </w:r>
      <w:r w:rsidR="001479A2" w:rsidRPr="003E2EBC">
        <w:rPr>
          <w:lang w:val="es-ES"/>
        </w:rPr>
        <w:t>de los habitantes</w:t>
      </w:r>
      <w:r w:rsidR="00783342" w:rsidRPr="003E2EBC">
        <w:rPr>
          <w:lang w:val="es-ES"/>
        </w:rPr>
        <w:t>,</w:t>
      </w:r>
      <w:r w:rsidR="001479A2" w:rsidRPr="003E2EBC">
        <w:rPr>
          <w:lang w:val="es-ES"/>
        </w:rPr>
        <w:t xml:space="preserve"> y a la tasa de cobertura de la vacunación</w:t>
      </w:r>
      <w:r w:rsidR="00783342" w:rsidRPr="003E2EBC">
        <w:rPr>
          <w:lang w:val="es-ES"/>
        </w:rPr>
        <w:t>,</w:t>
      </w:r>
      <w:r w:rsidR="001479A2" w:rsidRPr="003E2EBC">
        <w:rPr>
          <w:lang w:val="es-ES"/>
        </w:rPr>
        <w:t xml:space="preserve"> que está</w:t>
      </w:r>
      <w:r w:rsidR="00783342" w:rsidRPr="003E2EBC">
        <w:rPr>
          <w:lang w:val="es-ES"/>
        </w:rPr>
        <w:t xml:space="preserve"> retrocediendo</w:t>
      </w:r>
      <w:r w:rsidRPr="003E2EBC">
        <w:rPr>
          <w:lang w:val="es-ES"/>
        </w:rPr>
        <w:t>.</w:t>
      </w:r>
    </w:p>
    <w:p w:rsidR="00C43157" w:rsidRPr="003E2EBC" w:rsidRDefault="00C43157">
      <w:pPr>
        <w:spacing w:after="240"/>
        <w:rPr>
          <w:lang w:val="es-ES"/>
        </w:rPr>
      </w:pPr>
      <w:r w:rsidRPr="003E2EBC">
        <w:rPr>
          <w:lang w:val="es-ES"/>
        </w:rPr>
        <w:t>52.</w:t>
      </w:r>
      <w:r w:rsidRPr="003E2EBC">
        <w:rPr>
          <w:lang w:val="es-ES"/>
        </w:rPr>
        <w:tab/>
      </w:r>
      <w:r w:rsidR="00271FE8" w:rsidRPr="003E2EBC">
        <w:rPr>
          <w:lang w:val="es-ES"/>
        </w:rPr>
        <w:t xml:space="preserve">Los embarazos </w:t>
      </w:r>
      <w:r w:rsidR="000504FE" w:rsidRPr="003E2EBC">
        <w:rPr>
          <w:lang w:val="es-ES"/>
        </w:rPr>
        <w:t>de adolescentes</w:t>
      </w:r>
      <w:r w:rsidR="00271FE8" w:rsidRPr="003E2EBC">
        <w:rPr>
          <w:lang w:val="es-ES"/>
        </w:rPr>
        <w:t xml:space="preserve"> siguen </w:t>
      </w:r>
      <w:r w:rsidR="000504FE" w:rsidRPr="003E2EBC">
        <w:rPr>
          <w:lang w:val="es-ES"/>
        </w:rPr>
        <w:t>siendo muy</w:t>
      </w:r>
      <w:r w:rsidR="00271FE8" w:rsidRPr="003E2EBC">
        <w:rPr>
          <w:lang w:val="es-ES"/>
        </w:rPr>
        <w:t xml:space="preserve"> numerosos </w:t>
      </w:r>
      <w:r w:rsidR="000504FE" w:rsidRPr="003E2EBC">
        <w:rPr>
          <w:lang w:val="es-ES"/>
        </w:rPr>
        <w:t>y su interrupción se efectúa de manera clandestina</w:t>
      </w:r>
      <w:r w:rsidR="004C7967" w:rsidRPr="003E2EBC">
        <w:rPr>
          <w:lang w:val="es-ES"/>
        </w:rPr>
        <w:t>,</w:t>
      </w:r>
      <w:r w:rsidR="000504FE" w:rsidRPr="003E2EBC">
        <w:rPr>
          <w:lang w:val="es-ES"/>
        </w:rPr>
        <w:t xml:space="preserve"> con los riesgos que</w:t>
      </w:r>
      <w:r w:rsidR="00A77583">
        <w:rPr>
          <w:lang w:val="es-ES"/>
        </w:rPr>
        <w:t xml:space="preserve"> esto</w:t>
      </w:r>
      <w:r w:rsidR="000504FE" w:rsidRPr="003E2EBC">
        <w:rPr>
          <w:lang w:val="es-ES"/>
        </w:rPr>
        <w:t xml:space="preserve"> comporta</w:t>
      </w:r>
      <w:r w:rsidRPr="003E2EBC">
        <w:rPr>
          <w:lang w:val="es-ES"/>
        </w:rPr>
        <w:t>.</w:t>
      </w:r>
    </w:p>
    <w:p w:rsidR="00C43157" w:rsidRPr="003E2EBC" w:rsidRDefault="00C43157">
      <w:pPr>
        <w:spacing w:after="240"/>
        <w:rPr>
          <w:lang w:val="es-ES"/>
        </w:rPr>
      </w:pPr>
      <w:r w:rsidRPr="003E2EBC">
        <w:rPr>
          <w:lang w:val="es-ES"/>
        </w:rPr>
        <w:t>53.</w:t>
      </w:r>
      <w:r w:rsidRPr="003E2EBC">
        <w:rPr>
          <w:lang w:val="es-ES"/>
        </w:rPr>
        <w:tab/>
        <w:t>La</w:t>
      </w:r>
      <w:r w:rsidR="00770785" w:rsidRPr="003E2EBC">
        <w:rPr>
          <w:lang w:val="es-ES"/>
        </w:rPr>
        <w:t xml:space="preserve"> ley aprobada en </w:t>
      </w:r>
      <w:r w:rsidRPr="003E2EBC">
        <w:rPr>
          <w:lang w:val="es-ES"/>
        </w:rPr>
        <w:t xml:space="preserve">1999 </w:t>
      </w:r>
      <w:r w:rsidR="00770785" w:rsidRPr="003E2EBC">
        <w:rPr>
          <w:lang w:val="es-ES"/>
        </w:rPr>
        <w:t xml:space="preserve">para hacer frente a la epidemia de </w:t>
      </w:r>
      <w:r w:rsidRPr="003E2EBC">
        <w:rPr>
          <w:lang w:val="es-ES"/>
        </w:rPr>
        <w:t>VIH/</w:t>
      </w:r>
      <w:r w:rsidR="00D96319" w:rsidRPr="003E2EBC">
        <w:rPr>
          <w:lang w:val="es-ES"/>
        </w:rPr>
        <w:t>SIDA</w:t>
      </w:r>
      <w:r w:rsidR="00832BD8" w:rsidRPr="003E2EBC">
        <w:rPr>
          <w:lang w:val="es-ES"/>
        </w:rPr>
        <w:t xml:space="preserve"> no parece haber dado</w:t>
      </w:r>
      <w:r w:rsidR="00271FE8" w:rsidRPr="003E2EBC">
        <w:rPr>
          <w:lang w:val="es-ES"/>
        </w:rPr>
        <w:t xml:space="preserve"> frutos,</w:t>
      </w:r>
      <w:r w:rsidR="00DF6482" w:rsidRPr="003E2EBC">
        <w:rPr>
          <w:lang w:val="es-ES"/>
        </w:rPr>
        <w:t xml:space="preserve"> puesto que</w:t>
      </w:r>
      <w:r w:rsidR="00832BD8" w:rsidRPr="003E2EBC">
        <w:rPr>
          <w:lang w:val="es-ES"/>
        </w:rPr>
        <w:t xml:space="preserve"> la prevalencia de las enfermedades de transmisión sexual y el número de niños huérfanos a causa del SIDA no</w:t>
      </w:r>
      <w:r w:rsidR="00271FE8" w:rsidRPr="003E2EBC">
        <w:rPr>
          <w:lang w:val="es-ES"/>
        </w:rPr>
        <w:t xml:space="preserve"> dejan </w:t>
      </w:r>
      <w:r w:rsidR="00832BD8" w:rsidRPr="003E2EBC">
        <w:rPr>
          <w:lang w:val="es-ES"/>
        </w:rPr>
        <w:t>de aumentar</w:t>
      </w:r>
      <w:r w:rsidRPr="003E2EBC">
        <w:rPr>
          <w:lang w:val="es-ES"/>
        </w:rPr>
        <w:t xml:space="preserve">. </w:t>
      </w:r>
      <w:r w:rsidR="00DF6482" w:rsidRPr="003E2EBC">
        <w:rPr>
          <w:lang w:val="es-ES"/>
        </w:rPr>
        <w:t>Se necesita una estrategia de reducción de los casos de transmisión de la madre al niño y de ayuda a las personas</w:t>
      </w:r>
      <w:r w:rsidR="00271FE8" w:rsidRPr="003E2EBC">
        <w:rPr>
          <w:lang w:val="es-ES"/>
        </w:rPr>
        <w:t xml:space="preserve"> afectadas por </w:t>
      </w:r>
      <w:r w:rsidR="00DF6482" w:rsidRPr="003E2EBC">
        <w:rPr>
          <w:lang w:val="es-ES"/>
        </w:rPr>
        <w:t xml:space="preserve">el </w:t>
      </w:r>
      <w:r w:rsidRPr="003E2EBC">
        <w:rPr>
          <w:lang w:val="es-ES"/>
        </w:rPr>
        <w:t>VIH/</w:t>
      </w:r>
      <w:r w:rsidR="00DF6482" w:rsidRPr="003E2EBC">
        <w:rPr>
          <w:lang w:val="es-ES"/>
        </w:rPr>
        <w:t>SIDA</w:t>
      </w:r>
      <w:r w:rsidRPr="003E2EBC">
        <w:rPr>
          <w:lang w:val="es-ES"/>
        </w:rPr>
        <w:t>.</w:t>
      </w:r>
    </w:p>
    <w:p w:rsidR="00C43157" w:rsidRPr="003E2EBC" w:rsidRDefault="00C43157">
      <w:pPr>
        <w:spacing w:after="240"/>
        <w:rPr>
          <w:lang w:val="es-ES"/>
        </w:rPr>
      </w:pPr>
      <w:r w:rsidRPr="003E2EBC">
        <w:rPr>
          <w:lang w:val="es-ES"/>
        </w:rPr>
        <w:t>54.</w:t>
      </w:r>
      <w:r w:rsidRPr="003E2EBC">
        <w:rPr>
          <w:lang w:val="es-ES"/>
        </w:rPr>
        <w:tab/>
      </w:r>
      <w:r w:rsidR="0086237B" w:rsidRPr="003E2EBC">
        <w:rPr>
          <w:lang w:val="es-ES"/>
        </w:rPr>
        <w:t xml:space="preserve">El consumo de alcohol y </w:t>
      </w:r>
      <w:r w:rsidR="004C7967" w:rsidRPr="003E2EBC">
        <w:rPr>
          <w:lang w:val="es-ES"/>
        </w:rPr>
        <w:t>de</w:t>
      </w:r>
      <w:r w:rsidR="0039002C" w:rsidRPr="003E2EBC">
        <w:rPr>
          <w:lang w:val="es-ES"/>
        </w:rPr>
        <w:t xml:space="preserve"> estupefacientes </w:t>
      </w:r>
      <w:r w:rsidR="0086237B" w:rsidRPr="003E2EBC">
        <w:rPr>
          <w:lang w:val="es-ES"/>
        </w:rPr>
        <w:t>es otro motivo de gran preocupación</w:t>
      </w:r>
      <w:r w:rsidR="00A77583">
        <w:rPr>
          <w:lang w:val="es-ES"/>
        </w:rPr>
        <w:t>,</w:t>
      </w:r>
      <w:r w:rsidR="0086237B" w:rsidRPr="003E2EBC">
        <w:rPr>
          <w:lang w:val="es-ES"/>
        </w:rPr>
        <w:t xml:space="preserve"> y sería útil conocer las medidas adoptadas para mejorar la salud física y mental de los adolescentes</w:t>
      </w:r>
      <w:r w:rsidRPr="003E2EBC">
        <w:rPr>
          <w:lang w:val="es-ES"/>
        </w:rPr>
        <w:t xml:space="preserve">. </w:t>
      </w:r>
    </w:p>
    <w:p w:rsidR="00C43157" w:rsidRPr="003E2EBC" w:rsidRDefault="00C43157">
      <w:pPr>
        <w:spacing w:after="240"/>
        <w:rPr>
          <w:lang w:val="es-ES"/>
        </w:rPr>
      </w:pPr>
      <w:r w:rsidRPr="003E2EBC">
        <w:rPr>
          <w:lang w:val="es-ES"/>
        </w:rPr>
        <w:t>55.</w:t>
      </w:r>
      <w:r w:rsidRPr="003E2EBC">
        <w:rPr>
          <w:lang w:val="es-ES"/>
        </w:rPr>
        <w:tab/>
      </w:r>
      <w:r w:rsidR="00863757" w:rsidRPr="003E2EBC">
        <w:rPr>
          <w:lang w:val="es-ES"/>
        </w:rPr>
        <w:t xml:space="preserve">La </w:t>
      </w:r>
      <w:r w:rsidR="00863757" w:rsidRPr="003E2EBC">
        <w:rPr>
          <w:b/>
          <w:lang w:val="es-ES"/>
        </w:rPr>
        <w:t>Sra.</w:t>
      </w:r>
      <w:r w:rsidRPr="003E2EBC">
        <w:rPr>
          <w:b/>
          <w:lang w:val="es-ES"/>
        </w:rPr>
        <w:t> OUEDRAOGO</w:t>
      </w:r>
      <w:r w:rsidRPr="003E2EBC">
        <w:rPr>
          <w:lang w:val="es-ES"/>
        </w:rPr>
        <w:t xml:space="preserve"> </w:t>
      </w:r>
      <w:r w:rsidR="0086237B" w:rsidRPr="003E2EBC">
        <w:rPr>
          <w:lang w:val="es-ES"/>
        </w:rPr>
        <w:t>insiste en la necesidad de determinar</w:t>
      </w:r>
      <w:r w:rsidR="0039002C" w:rsidRPr="003E2EBC">
        <w:rPr>
          <w:lang w:val="es-ES"/>
        </w:rPr>
        <w:t xml:space="preserve"> el alcance </w:t>
      </w:r>
      <w:r w:rsidR="0086237B" w:rsidRPr="003E2EBC">
        <w:rPr>
          <w:lang w:val="es-ES"/>
        </w:rPr>
        <w:t>del fenómeno de la explotación sexual</w:t>
      </w:r>
      <w:r w:rsidR="0039002C" w:rsidRPr="003E2EBC">
        <w:rPr>
          <w:lang w:val="es-ES"/>
        </w:rPr>
        <w:t xml:space="preserve"> de </w:t>
      </w:r>
      <w:r w:rsidR="0086237B" w:rsidRPr="003E2EBC">
        <w:rPr>
          <w:lang w:val="es-ES"/>
        </w:rPr>
        <w:t xml:space="preserve">niños con fines comerciales y de examinar el tema no sólo desde </w:t>
      </w:r>
      <w:r w:rsidR="004C7967" w:rsidRPr="003E2EBC">
        <w:rPr>
          <w:lang w:val="es-ES"/>
        </w:rPr>
        <w:t xml:space="preserve">el punto de vista </w:t>
      </w:r>
      <w:r w:rsidR="0086237B" w:rsidRPr="003E2EBC">
        <w:rPr>
          <w:lang w:val="es-ES"/>
        </w:rPr>
        <w:t>de la represión</w:t>
      </w:r>
      <w:r w:rsidR="0039002C" w:rsidRPr="003E2EBC">
        <w:rPr>
          <w:lang w:val="es-ES"/>
        </w:rPr>
        <w:t>,</w:t>
      </w:r>
      <w:r w:rsidR="0086237B" w:rsidRPr="003E2EBC">
        <w:rPr>
          <w:lang w:val="es-ES"/>
        </w:rPr>
        <w:t xml:space="preserve"> sino también y sobre todo de la prevención</w:t>
      </w:r>
      <w:r w:rsidRPr="003E2EBC">
        <w:rPr>
          <w:lang w:val="es-ES"/>
        </w:rPr>
        <w:t>.</w:t>
      </w:r>
      <w:r w:rsidR="0039002C" w:rsidRPr="003E2EBC">
        <w:rPr>
          <w:lang w:val="es-ES"/>
        </w:rPr>
        <w:t xml:space="preserve"> Hay que </w:t>
      </w:r>
      <w:r w:rsidR="00805A75" w:rsidRPr="003E2EBC">
        <w:rPr>
          <w:lang w:val="es-ES"/>
        </w:rPr>
        <w:t>atacar las causas del problema</w:t>
      </w:r>
      <w:r w:rsidR="0086237B" w:rsidRPr="003E2EBC">
        <w:rPr>
          <w:lang w:val="es-ES"/>
        </w:rPr>
        <w:t xml:space="preserve"> con un plan integrado y proponer cuidados y programas de reinserción social</w:t>
      </w:r>
      <w:r w:rsidR="0039002C" w:rsidRPr="003E2EBC">
        <w:rPr>
          <w:lang w:val="es-ES"/>
        </w:rPr>
        <w:t xml:space="preserve"> para</w:t>
      </w:r>
      <w:r w:rsidR="0086237B" w:rsidRPr="003E2EBC">
        <w:rPr>
          <w:lang w:val="es-ES"/>
        </w:rPr>
        <w:t xml:space="preserve"> los niños afectados, porque son víctimas y no delincuentes</w:t>
      </w:r>
      <w:r w:rsidRPr="003E2EBC">
        <w:rPr>
          <w:lang w:val="es-ES"/>
        </w:rPr>
        <w:t>.</w:t>
      </w:r>
    </w:p>
    <w:p w:rsidR="00C43157" w:rsidRPr="003E2EBC" w:rsidRDefault="00C43157">
      <w:pPr>
        <w:spacing w:after="240"/>
        <w:rPr>
          <w:lang w:val="es-ES"/>
        </w:rPr>
      </w:pPr>
      <w:r w:rsidRPr="003E2EBC">
        <w:rPr>
          <w:lang w:val="es-ES"/>
        </w:rPr>
        <w:t>56.</w:t>
      </w:r>
      <w:r w:rsidRPr="003E2EBC">
        <w:rPr>
          <w:lang w:val="es-ES"/>
        </w:rPr>
        <w:tab/>
      </w:r>
      <w:r w:rsidR="00805A75" w:rsidRPr="003E2EBC">
        <w:rPr>
          <w:lang w:val="es-ES"/>
        </w:rPr>
        <w:t xml:space="preserve">En </w:t>
      </w:r>
      <w:r w:rsidR="004C7967" w:rsidRPr="003E2EBC">
        <w:rPr>
          <w:lang w:val="es-ES"/>
        </w:rPr>
        <w:t xml:space="preserve">el capítulo del informe relativo a las medidas especiales de protección </w:t>
      </w:r>
      <w:r w:rsidR="00805A75" w:rsidRPr="003E2EBC">
        <w:rPr>
          <w:lang w:val="es-ES"/>
        </w:rPr>
        <w:t xml:space="preserve">no se hace referencia a las poblaciones </w:t>
      </w:r>
      <w:r w:rsidR="0035584E" w:rsidRPr="003E2EBC">
        <w:rPr>
          <w:lang w:val="es-ES"/>
        </w:rPr>
        <w:t>indígena</w:t>
      </w:r>
      <w:r w:rsidR="00805A75" w:rsidRPr="003E2EBC">
        <w:rPr>
          <w:lang w:val="es-ES"/>
        </w:rPr>
        <w:t>s,</w:t>
      </w:r>
      <w:r w:rsidR="0039002C" w:rsidRPr="003E2EBC">
        <w:rPr>
          <w:lang w:val="es-ES"/>
        </w:rPr>
        <w:t xml:space="preserve"> cuestión que requiere una </w:t>
      </w:r>
      <w:r w:rsidR="00805A75" w:rsidRPr="003E2EBC">
        <w:rPr>
          <w:lang w:val="es-ES"/>
        </w:rPr>
        <w:t>aclaración.</w:t>
      </w:r>
      <w:r w:rsidR="0039002C" w:rsidRPr="003E2EBC">
        <w:rPr>
          <w:lang w:val="es-ES"/>
        </w:rPr>
        <w:t xml:space="preserve"> En efecto, estas </w:t>
      </w:r>
      <w:r w:rsidR="00805A75" w:rsidRPr="003E2EBC">
        <w:rPr>
          <w:lang w:val="es-ES"/>
        </w:rPr>
        <w:t>poblaciones vulnerables se debería</w:t>
      </w:r>
      <w:r w:rsidR="00CF2849" w:rsidRPr="003E2EBC">
        <w:rPr>
          <w:lang w:val="es-ES"/>
        </w:rPr>
        <w:t>n</w:t>
      </w:r>
      <w:r w:rsidR="00805A75" w:rsidRPr="003E2EBC">
        <w:rPr>
          <w:lang w:val="es-ES"/>
        </w:rPr>
        <w:t xml:space="preserve"> beneficiar de medidas particulares, como lo demuestra su</w:t>
      </w:r>
      <w:r w:rsidR="00CF2849" w:rsidRPr="003E2EBC">
        <w:rPr>
          <w:lang w:val="es-ES"/>
        </w:rPr>
        <w:t xml:space="preserve"> elevada p</w:t>
      </w:r>
      <w:r w:rsidR="004836AF" w:rsidRPr="003E2EBC">
        <w:rPr>
          <w:lang w:val="es-ES"/>
        </w:rPr>
        <w:t>resencia en las bandas y las pri</w:t>
      </w:r>
      <w:r w:rsidR="00CF2849" w:rsidRPr="003E2EBC">
        <w:rPr>
          <w:lang w:val="es-ES"/>
        </w:rPr>
        <w:t>siones</w:t>
      </w:r>
      <w:r w:rsidRPr="003E2EBC">
        <w:rPr>
          <w:lang w:val="es-ES"/>
        </w:rPr>
        <w:t xml:space="preserve">. </w:t>
      </w:r>
      <w:r w:rsidR="00897B52" w:rsidRPr="003E2EBC">
        <w:rPr>
          <w:lang w:val="es-ES"/>
        </w:rPr>
        <w:t>Además</w:t>
      </w:r>
      <w:r w:rsidR="00897B52">
        <w:rPr>
          <w:lang w:val="es-ES"/>
        </w:rPr>
        <w:t>,</w:t>
      </w:r>
      <w:r w:rsidR="00897B52" w:rsidRPr="003E2EBC">
        <w:rPr>
          <w:lang w:val="es-ES"/>
        </w:rPr>
        <w:t xml:space="preserve"> </w:t>
      </w:r>
      <w:r w:rsidR="00897B52">
        <w:rPr>
          <w:lang w:val="es-ES"/>
        </w:rPr>
        <w:t>l</w:t>
      </w:r>
      <w:r w:rsidR="00CF2849" w:rsidRPr="003E2EBC">
        <w:rPr>
          <w:lang w:val="es-ES"/>
        </w:rPr>
        <w:t>a manera</w:t>
      </w:r>
      <w:r w:rsidR="0039002C" w:rsidRPr="003E2EBC">
        <w:rPr>
          <w:lang w:val="es-ES"/>
        </w:rPr>
        <w:t xml:space="preserve"> en </w:t>
      </w:r>
      <w:r w:rsidR="00CF2849" w:rsidRPr="003E2EBC">
        <w:rPr>
          <w:lang w:val="es-ES"/>
        </w:rPr>
        <w:t>que el Gobierno transfiere los recursos</w:t>
      </w:r>
      <w:r w:rsidR="0039002C" w:rsidRPr="003E2EBC">
        <w:rPr>
          <w:lang w:val="es-ES"/>
        </w:rPr>
        <w:t xml:space="preserve"> a </w:t>
      </w:r>
      <w:r w:rsidR="00CF2849" w:rsidRPr="003E2EBC">
        <w:rPr>
          <w:lang w:val="es-ES"/>
        </w:rPr>
        <w:t xml:space="preserve">estas comunidades en el marco de su estrategia </w:t>
      </w:r>
      <w:r w:rsidR="0003219E" w:rsidRPr="003E2EBC">
        <w:rPr>
          <w:lang w:val="es-ES"/>
        </w:rPr>
        <w:t>de</w:t>
      </w:r>
      <w:r w:rsidR="00CF2849" w:rsidRPr="003E2EBC">
        <w:rPr>
          <w:lang w:val="es-ES"/>
        </w:rPr>
        <w:t xml:space="preserve"> reducción de la pobreza parece perjudicial para su cultura y sus tradiciones</w:t>
      </w:r>
      <w:r w:rsidRPr="003E2EBC">
        <w:rPr>
          <w:lang w:val="es-ES"/>
        </w:rPr>
        <w:t>.</w:t>
      </w:r>
    </w:p>
    <w:p w:rsidR="00C43157" w:rsidRPr="003E2EBC" w:rsidRDefault="00C43157">
      <w:pPr>
        <w:spacing w:after="240"/>
        <w:rPr>
          <w:lang w:val="es-ES"/>
        </w:rPr>
      </w:pPr>
      <w:r w:rsidRPr="003E2EBC">
        <w:rPr>
          <w:lang w:val="es-ES"/>
        </w:rPr>
        <w:t>57.</w:t>
      </w:r>
      <w:r w:rsidRPr="003E2EBC">
        <w:rPr>
          <w:lang w:val="es-ES"/>
        </w:rPr>
        <w:tab/>
      </w:r>
      <w:r w:rsidR="000A4DFC" w:rsidRPr="003E2EBC">
        <w:rPr>
          <w:lang w:val="es-ES"/>
        </w:rPr>
        <w:t>El</w:t>
      </w:r>
      <w:r w:rsidRPr="003E2EBC">
        <w:rPr>
          <w:lang w:val="es-ES"/>
        </w:rPr>
        <w:t xml:space="preserve"> </w:t>
      </w:r>
      <w:r w:rsidR="000A4DFC" w:rsidRPr="003E2EBC">
        <w:rPr>
          <w:b/>
          <w:lang w:val="es-ES"/>
        </w:rPr>
        <w:t>PRE</w:t>
      </w:r>
      <w:r w:rsidRPr="003E2EBC">
        <w:rPr>
          <w:b/>
          <w:lang w:val="es-ES"/>
        </w:rPr>
        <w:t>SIDENT</w:t>
      </w:r>
      <w:r w:rsidR="000A4DFC" w:rsidRPr="003E2EBC">
        <w:rPr>
          <w:b/>
          <w:lang w:val="es-ES"/>
        </w:rPr>
        <w:t>E</w:t>
      </w:r>
      <w:r w:rsidRPr="003E2EBC">
        <w:rPr>
          <w:lang w:val="es-ES"/>
        </w:rPr>
        <w:t xml:space="preserve"> </w:t>
      </w:r>
      <w:r w:rsidR="00A72710" w:rsidRPr="003E2EBC">
        <w:rPr>
          <w:lang w:val="es-ES"/>
        </w:rPr>
        <w:t xml:space="preserve">pregunta si se ha establecido una educación bilingüe en las comunidades </w:t>
      </w:r>
      <w:r w:rsidR="0035584E" w:rsidRPr="003E2EBC">
        <w:rPr>
          <w:lang w:val="es-ES"/>
        </w:rPr>
        <w:t>indígena</w:t>
      </w:r>
      <w:r w:rsidR="00A72710" w:rsidRPr="003E2EBC">
        <w:rPr>
          <w:lang w:val="es-ES"/>
        </w:rPr>
        <w:t>s</w:t>
      </w:r>
      <w:r w:rsidR="0039002C" w:rsidRPr="003E2EBC">
        <w:rPr>
          <w:lang w:val="es-ES"/>
        </w:rPr>
        <w:t>,</w:t>
      </w:r>
      <w:r w:rsidR="00A72710" w:rsidRPr="003E2EBC">
        <w:rPr>
          <w:lang w:val="es-ES"/>
        </w:rPr>
        <w:t xml:space="preserve"> y en caso afirmativo cuántos niños </w:t>
      </w:r>
      <w:r w:rsidR="00897B52">
        <w:rPr>
          <w:lang w:val="es-ES"/>
        </w:rPr>
        <w:t>la reciben</w:t>
      </w:r>
      <w:r w:rsidRPr="003E2EBC">
        <w:rPr>
          <w:lang w:val="es-ES"/>
        </w:rPr>
        <w:t>.</w:t>
      </w:r>
    </w:p>
    <w:p w:rsidR="00C43157" w:rsidRPr="003E2EBC" w:rsidRDefault="00C43157">
      <w:pPr>
        <w:spacing w:after="240"/>
        <w:rPr>
          <w:lang w:val="es-ES"/>
        </w:rPr>
      </w:pPr>
      <w:r w:rsidRPr="003E2EBC">
        <w:rPr>
          <w:lang w:val="es-ES"/>
        </w:rPr>
        <w:t>58.</w:t>
      </w:r>
      <w:r w:rsidRPr="003E2EBC">
        <w:rPr>
          <w:lang w:val="es-ES"/>
        </w:rPr>
        <w:tab/>
      </w:r>
      <w:r w:rsidR="000A4DFC" w:rsidRPr="003E2EBC">
        <w:rPr>
          <w:lang w:val="es-ES"/>
        </w:rPr>
        <w:t xml:space="preserve">El </w:t>
      </w:r>
      <w:r w:rsidR="000A4DFC" w:rsidRPr="003E2EBC">
        <w:rPr>
          <w:b/>
          <w:lang w:val="es-ES"/>
        </w:rPr>
        <w:t>Sr. </w:t>
      </w:r>
      <w:r w:rsidRPr="003E2EBC">
        <w:rPr>
          <w:b/>
          <w:lang w:val="es-ES"/>
        </w:rPr>
        <w:t>KRAPPMAN</w:t>
      </w:r>
      <w:r w:rsidRPr="003E2EBC">
        <w:rPr>
          <w:lang w:val="es-ES"/>
        </w:rPr>
        <w:t xml:space="preserve"> </w:t>
      </w:r>
      <w:r w:rsidR="00541D6A" w:rsidRPr="003E2EBC">
        <w:rPr>
          <w:lang w:val="es-ES"/>
        </w:rPr>
        <w:t>constata que la tasa de escolarización ha mejorado en la enseñanza primaria, pero que la</w:t>
      </w:r>
      <w:r w:rsidR="00480A5B" w:rsidRPr="003E2EBC">
        <w:rPr>
          <w:lang w:val="es-ES"/>
        </w:rPr>
        <w:t xml:space="preserve"> tasa</w:t>
      </w:r>
      <w:r w:rsidR="00541D6A" w:rsidRPr="003E2EBC">
        <w:rPr>
          <w:lang w:val="es-ES"/>
        </w:rPr>
        <w:t xml:space="preserve"> de abandono es preocupante y no se </w:t>
      </w:r>
      <w:r w:rsidR="009A6289" w:rsidRPr="003E2EBC">
        <w:rPr>
          <w:lang w:val="es-ES"/>
        </w:rPr>
        <w:t>han conseguido</w:t>
      </w:r>
      <w:r w:rsidR="00541D6A" w:rsidRPr="003E2EBC">
        <w:rPr>
          <w:lang w:val="es-ES"/>
        </w:rPr>
        <w:t xml:space="preserve"> progresos en la secundaria</w:t>
      </w:r>
      <w:r w:rsidRPr="003E2EBC">
        <w:rPr>
          <w:lang w:val="es-ES"/>
        </w:rPr>
        <w:t xml:space="preserve">. </w:t>
      </w:r>
      <w:r w:rsidR="00541D6A" w:rsidRPr="003E2EBC">
        <w:rPr>
          <w:lang w:val="es-ES"/>
        </w:rPr>
        <w:t>Persisten grandes disparidades entre las regiones y entre las zonas urbanas y rurales</w:t>
      </w:r>
      <w:r w:rsidRPr="003E2EBC">
        <w:rPr>
          <w:lang w:val="es-ES"/>
        </w:rPr>
        <w:t xml:space="preserve">. </w:t>
      </w:r>
      <w:r w:rsidR="00541D6A" w:rsidRPr="003E2EBC">
        <w:rPr>
          <w:lang w:val="es-ES"/>
        </w:rPr>
        <w:t>La elevada tasa de repetición, que incita a los alumnos a abandonar</w:t>
      </w:r>
      <w:r w:rsidR="00480A5B" w:rsidRPr="003E2EBC">
        <w:rPr>
          <w:lang w:val="es-ES"/>
        </w:rPr>
        <w:t xml:space="preserve"> los </w:t>
      </w:r>
      <w:r w:rsidR="00541D6A" w:rsidRPr="003E2EBC">
        <w:rPr>
          <w:lang w:val="es-ES"/>
        </w:rPr>
        <w:t>estudios,</w:t>
      </w:r>
      <w:r w:rsidR="00480A5B" w:rsidRPr="003E2EBC">
        <w:rPr>
          <w:lang w:val="es-ES"/>
        </w:rPr>
        <w:t xml:space="preserve"> pone de manifiesto </w:t>
      </w:r>
      <w:r w:rsidR="00541D6A" w:rsidRPr="003E2EBC">
        <w:rPr>
          <w:lang w:val="es-ES"/>
        </w:rPr>
        <w:t>la mediocridad de la educación</w:t>
      </w:r>
      <w:r w:rsidRPr="003E2EBC">
        <w:rPr>
          <w:lang w:val="es-ES"/>
        </w:rPr>
        <w:t xml:space="preserve">. </w:t>
      </w:r>
      <w:r w:rsidR="00541D6A" w:rsidRPr="003E2EBC">
        <w:rPr>
          <w:lang w:val="es-ES"/>
        </w:rPr>
        <w:t xml:space="preserve">Hay que crear puestos de maestros, porque en </w:t>
      </w:r>
      <w:r w:rsidR="004836AF" w:rsidRPr="003E2EBC">
        <w:rPr>
          <w:lang w:val="es-ES"/>
        </w:rPr>
        <w:t>la actualidad</w:t>
      </w:r>
      <w:r w:rsidR="00541D6A" w:rsidRPr="003E2EBC">
        <w:rPr>
          <w:lang w:val="es-ES"/>
        </w:rPr>
        <w:t xml:space="preserve"> es</w:t>
      </w:r>
      <w:r w:rsidR="00480A5B" w:rsidRPr="003E2EBC">
        <w:rPr>
          <w:lang w:val="es-ES"/>
        </w:rPr>
        <w:t xml:space="preserve"> frecuente que haya solamente </w:t>
      </w:r>
      <w:r w:rsidR="00541D6A" w:rsidRPr="003E2EBC">
        <w:rPr>
          <w:lang w:val="es-ES"/>
        </w:rPr>
        <w:t>dos maestros</w:t>
      </w:r>
      <w:r w:rsidR="00480A5B" w:rsidRPr="003E2EBC">
        <w:rPr>
          <w:lang w:val="es-ES"/>
        </w:rPr>
        <w:t xml:space="preserve"> para </w:t>
      </w:r>
      <w:r w:rsidR="00541D6A" w:rsidRPr="003E2EBC">
        <w:rPr>
          <w:lang w:val="es-ES"/>
        </w:rPr>
        <w:t>todos los alumnos de todos los niveles</w:t>
      </w:r>
      <w:r w:rsidRPr="003E2EBC">
        <w:rPr>
          <w:lang w:val="es-ES"/>
        </w:rPr>
        <w:t>,</w:t>
      </w:r>
      <w:r w:rsidR="00480A5B" w:rsidRPr="003E2EBC">
        <w:rPr>
          <w:lang w:val="es-ES"/>
        </w:rPr>
        <w:t xml:space="preserve"> </w:t>
      </w:r>
      <w:r w:rsidR="004407A2">
        <w:rPr>
          <w:lang w:val="es-ES"/>
        </w:rPr>
        <w:t>y se les debe</w:t>
      </w:r>
      <w:r w:rsidR="008E3F2F" w:rsidRPr="003E2EBC">
        <w:rPr>
          <w:lang w:val="es-ES"/>
        </w:rPr>
        <w:t xml:space="preserve"> </w:t>
      </w:r>
      <w:r w:rsidR="00480A5B" w:rsidRPr="003E2EBC">
        <w:rPr>
          <w:lang w:val="es-ES"/>
        </w:rPr>
        <w:t xml:space="preserve">impartir </w:t>
      </w:r>
      <w:r w:rsidR="00541D6A" w:rsidRPr="003E2EBC">
        <w:rPr>
          <w:lang w:val="es-ES"/>
        </w:rPr>
        <w:t xml:space="preserve">una formación inicial y continua </w:t>
      </w:r>
      <w:r w:rsidR="00480A5B" w:rsidRPr="003E2EBC">
        <w:rPr>
          <w:lang w:val="es-ES"/>
        </w:rPr>
        <w:t xml:space="preserve">mejor. </w:t>
      </w:r>
      <w:r w:rsidR="00541D6A" w:rsidRPr="003E2EBC">
        <w:rPr>
          <w:lang w:val="es-ES"/>
        </w:rPr>
        <w:t>El fortalecimiento de la educación preescolar y la mejora de los programas también podría</w:t>
      </w:r>
      <w:r w:rsidR="007A6963" w:rsidRPr="003E2EBC">
        <w:rPr>
          <w:lang w:val="es-ES"/>
        </w:rPr>
        <w:t>n</w:t>
      </w:r>
      <w:r w:rsidR="00541D6A" w:rsidRPr="003E2EBC">
        <w:rPr>
          <w:lang w:val="es-ES"/>
        </w:rPr>
        <w:t xml:space="preserve"> contribuir de manera</w:t>
      </w:r>
      <w:r w:rsidR="007A6963" w:rsidRPr="003E2EBC">
        <w:rPr>
          <w:lang w:val="es-ES"/>
        </w:rPr>
        <w:t xml:space="preserve"> significativa </w:t>
      </w:r>
      <w:r w:rsidR="00541D6A" w:rsidRPr="003E2EBC">
        <w:rPr>
          <w:lang w:val="es-ES"/>
        </w:rPr>
        <w:t>a reducir las dificultades escolares de los niños</w:t>
      </w:r>
      <w:r w:rsidRPr="003E2EBC">
        <w:rPr>
          <w:lang w:val="es-ES"/>
        </w:rPr>
        <w:t xml:space="preserve">. </w:t>
      </w:r>
      <w:r w:rsidR="00541D6A" w:rsidRPr="003E2EBC">
        <w:rPr>
          <w:lang w:val="es-ES"/>
        </w:rPr>
        <w:t xml:space="preserve">Se invita a la delegación a indicar cómo piensa fomentar </w:t>
      </w:r>
      <w:r w:rsidR="00480A5B" w:rsidRPr="003E2EBC">
        <w:rPr>
          <w:lang w:val="es-ES"/>
        </w:rPr>
        <w:t xml:space="preserve">el Estado </w:t>
      </w:r>
      <w:r w:rsidR="00541D6A" w:rsidRPr="003E2EBC">
        <w:rPr>
          <w:lang w:val="es-ES"/>
        </w:rPr>
        <w:t xml:space="preserve">la </w:t>
      </w:r>
      <w:r w:rsidR="003D79A8" w:rsidRPr="003E2EBC">
        <w:rPr>
          <w:lang w:val="es-ES"/>
        </w:rPr>
        <w:t>formación</w:t>
      </w:r>
      <w:r w:rsidR="00541D6A" w:rsidRPr="003E2EBC">
        <w:rPr>
          <w:lang w:val="es-ES"/>
        </w:rPr>
        <w:t xml:space="preserve"> profesional</w:t>
      </w:r>
      <w:r w:rsidR="00EE4230" w:rsidRPr="003E2EBC">
        <w:rPr>
          <w:lang w:val="es-ES"/>
        </w:rPr>
        <w:t xml:space="preserve"> y si se</w:t>
      </w:r>
      <w:r w:rsidR="007A6963" w:rsidRPr="003E2EBC">
        <w:rPr>
          <w:lang w:val="es-ES"/>
        </w:rPr>
        <w:t xml:space="preserve"> reúne </w:t>
      </w:r>
      <w:r w:rsidR="00EE4230" w:rsidRPr="003E2EBC">
        <w:rPr>
          <w:lang w:val="es-ES"/>
        </w:rPr>
        <w:t>de manera regular con los sindicatos que representan a los menores que trabajan</w:t>
      </w:r>
      <w:r w:rsidRPr="003E2EBC">
        <w:rPr>
          <w:lang w:val="es-ES"/>
        </w:rPr>
        <w:t xml:space="preserve">. </w:t>
      </w:r>
      <w:r w:rsidR="00B05A32" w:rsidRPr="003E2EBC">
        <w:rPr>
          <w:lang w:val="es-ES"/>
        </w:rPr>
        <w:t>Son muchos los niños que deben trabajar para ayudar a su familia</w:t>
      </w:r>
      <w:r w:rsidR="00480A5B" w:rsidRPr="003E2EBC">
        <w:rPr>
          <w:lang w:val="es-ES"/>
        </w:rPr>
        <w:t xml:space="preserve">, aunque </w:t>
      </w:r>
      <w:r w:rsidR="00B05A32" w:rsidRPr="003E2EBC">
        <w:rPr>
          <w:lang w:val="es-ES"/>
        </w:rPr>
        <w:t>desearían poder proseguir su escolaridad</w:t>
      </w:r>
      <w:r w:rsidR="00480A5B" w:rsidRPr="003E2EBC">
        <w:rPr>
          <w:lang w:val="es-ES"/>
        </w:rPr>
        <w:t>,</w:t>
      </w:r>
      <w:r w:rsidR="00B05A32" w:rsidRPr="003E2EBC">
        <w:rPr>
          <w:lang w:val="es-ES"/>
        </w:rPr>
        <w:t xml:space="preserve"> y por consiguiente habría que oír sus propuestas</w:t>
      </w:r>
      <w:r w:rsidRPr="003E2EBC">
        <w:rPr>
          <w:lang w:val="es-ES"/>
        </w:rPr>
        <w:t>.</w:t>
      </w:r>
    </w:p>
    <w:p w:rsidR="00C43157" w:rsidRPr="003E2EBC" w:rsidRDefault="00C43157">
      <w:pPr>
        <w:spacing w:after="240"/>
        <w:rPr>
          <w:lang w:val="es-ES"/>
        </w:rPr>
      </w:pPr>
      <w:r w:rsidRPr="003E2EBC">
        <w:rPr>
          <w:lang w:val="es-ES"/>
        </w:rPr>
        <w:t>59.</w:t>
      </w:r>
      <w:r w:rsidRPr="003E2EBC">
        <w:rPr>
          <w:lang w:val="es-ES"/>
        </w:rPr>
        <w:tab/>
      </w:r>
      <w:r w:rsidR="00662146" w:rsidRPr="003E2EBC">
        <w:rPr>
          <w:lang w:val="es-ES"/>
        </w:rPr>
        <w:t xml:space="preserve">El </w:t>
      </w:r>
      <w:r w:rsidR="00662146" w:rsidRPr="003E2EBC">
        <w:rPr>
          <w:b/>
          <w:lang w:val="es-ES"/>
        </w:rPr>
        <w:t>Sr. </w:t>
      </w:r>
      <w:r w:rsidRPr="003E2EBC">
        <w:rPr>
          <w:b/>
          <w:lang w:val="es-ES"/>
        </w:rPr>
        <w:t>KOTRANE</w:t>
      </w:r>
      <w:r w:rsidRPr="003E2EBC">
        <w:rPr>
          <w:lang w:val="es-ES"/>
        </w:rPr>
        <w:t xml:space="preserve">, </w:t>
      </w:r>
      <w:r w:rsidR="009166CC">
        <w:rPr>
          <w:lang w:val="es-ES"/>
        </w:rPr>
        <w:t>cree entender</w:t>
      </w:r>
      <w:r w:rsidR="0049753D" w:rsidRPr="003E2EBC">
        <w:rPr>
          <w:lang w:val="es-ES"/>
        </w:rPr>
        <w:t xml:space="preserve"> que los fondos asignados al P</w:t>
      </w:r>
      <w:r w:rsidR="00112367" w:rsidRPr="003E2EBC">
        <w:rPr>
          <w:lang w:val="es-ES"/>
        </w:rPr>
        <w:t xml:space="preserve">lan nacional de acción contra el trabajo infantil son insuficientes para </w:t>
      </w:r>
      <w:r w:rsidR="00056852" w:rsidRPr="003E2EBC">
        <w:rPr>
          <w:lang w:val="es-ES"/>
        </w:rPr>
        <w:t>er</w:t>
      </w:r>
      <w:r w:rsidR="00112367" w:rsidRPr="003E2EBC">
        <w:rPr>
          <w:lang w:val="es-ES"/>
        </w:rPr>
        <w:t xml:space="preserve">radicar esta práctica, </w:t>
      </w:r>
      <w:r w:rsidR="009166CC">
        <w:rPr>
          <w:lang w:val="es-ES"/>
        </w:rPr>
        <w:t xml:space="preserve">por lo que </w:t>
      </w:r>
      <w:r w:rsidR="00112367" w:rsidRPr="003E2EBC">
        <w:rPr>
          <w:lang w:val="es-ES"/>
        </w:rPr>
        <w:t xml:space="preserve">pregunta si Honduras se beneficia de la asistencia del Programa Internacional para la Abolición del Trabajo Infantil. </w:t>
      </w:r>
      <w:r w:rsidRPr="003E2EBC">
        <w:rPr>
          <w:lang w:val="es-ES"/>
        </w:rPr>
        <w:t xml:space="preserve">(IPEC) de </w:t>
      </w:r>
      <w:r w:rsidR="00112367" w:rsidRPr="003E2EBC">
        <w:rPr>
          <w:lang w:val="es-ES"/>
        </w:rPr>
        <w:t>la OIT</w:t>
      </w:r>
      <w:r w:rsidR="00480A5B" w:rsidRPr="003E2EBC">
        <w:rPr>
          <w:lang w:val="es-ES"/>
        </w:rPr>
        <w:t xml:space="preserve">, </w:t>
      </w:r>
      <w:r w:rsidR="00436BAD" w:rsidRPr="003E2EBC">
        <w:rPr>
          <w:lang w:val="es-ES"/>
        </w:rPr>
        <w:t>y</w:t>
      </w:r>
      <w:r w:rsidR="00480A5B" w:rsidRPr="003E2EBC">
        <w:rPr>
          <w:lang w:val="es-ES"/>
        </w:rPr>
        <w:t xml:space="preserve"> en caso afirmativo</w:t>
      </w:r>
      <w:r w:rsidR="00436BAD" w:rsidRPr="003E2EBC">
        <w:rPr>
          <w:lang w:val="es-ES"/>
        </w:rPr>
        <w:t xml:space="preserve"> si</w:t>
      </w:r>
      <w:r w:rsidR="00480A5B" w:rsidRPr="003E2EBC">
        <w:rPr>
          <w:lang w:val="es-ES"/>
        </w:rPr>
        <w:t xml:space="preserve"> están incluidos </w:t>
      </w:r>
      <w:r w:rsidR="00436BAD" w:rsidRPr="003E2EBC">
        <w:rPr>
          <w:lang w:val="es-ES"/>
        </w:rPr>
        <w:t xml:space="preserve">los niños </w:t>
      </w:r>
      <w:r w:rsidR="0035584E" w:rsidRPr="003E2EBC">
        <w:rPr>
          <w:lang w:val="es-ES"/>
        </w:rPr>
        <w:t>indígena</w:t>
      </w:r>
      <w:r w:rsidR="00436BAD" w:rsidRPr="003E2EBC">
        <w:rPr>
          <w:lang w:val="es-ES"/>
        </w:rPr>
        <w:t xml:space="preserve">s que </w:t>
      </w:r>
      <w:r w:rsidR="00A63F1A" w:rsidRPr="003E2EBC">
        <w:rPr>
          <w:lang w:val="es-ES"/>
        </w:rPr>
        <w:t>se dedican a</w:t>
      </w:r>
      <w:r w:rsidR="00436BAD" w:rsidRPr="003E2EBC">
        <w:rPr>
          <w:lang w:val="es-ES"/>
        </w:rPr>
        <w:t xml:space="preserve"> la agricultura, los de 14 a 17 años que trabajan en las minas y las niñas empleadas </w:t>
      </w:r>
      <w:r w:rsidR="0049753D" w:rsidRPr="003E2EBC">
        <w:rPr>
          <w:lang w:val="es-ES"/>
        </w:rPr>
        <w:t>en el servicio doméstico</w:t>
      </w:r>
      <w:r w:rsidRPr="003E2EBC">
        <w:rPr>
          <w:lang w:val="es-ES"/>
        </w:rPr>
        <w:t>.</w:t>
      </w:r>
    </w:p>
    <w:p w:rsidR="00C43157" w:rsidRPr="003E2EBC" w:rsidRDefault="00C43157">
      <w:pPr>
        <w:spacing w:after="240"/>
        <w:rPr>
          <w:lang w:val="es-ES"/>
        </w:rPr>
      </w:pPr>
      <w:r w:rsidRPr="003E2EBC">
        <w:rPr>
          <w:lang w:val="es-ES"/>
        </w:rPr>
        <w:t>60.</w:t>
      </w:r>
      <w:r w:rsidRPr="003E2EBC">
        <w:rPr>
          <w:lang w:val="es-ES"/>
        </w:rPr>
        <w:tab/>
      </w:r>
      <w:r w:rsidR="00152779" w:rsidRPr="003E2EBC">
        <w:rPr>
          <w:lang w:val="es-ES"/>
        </w:rPr>
        <w:t>Aconseja vivamente al Estado parte</w:t>
      </w:r>
      <w:r w:rsidR="008E3F2F" w:rsidRPr="003E2EBC">
        <w:rPr>
          <w:lang w:val="es-ES"/>
        </w:rPr>
        <w:t xml:space="preserve"> que imparta más </w:t>
      </w:r>
      <w:r w:rsidR="001F7451" w:rsidRPr="003E2EBC">
        <w:rPr>
          <w:lang w:val="es-ES"/>
        </w:rPr>
        <w:t xml:space="preserve">formación </w:t>
      </w:r>
      <w:r w:rsidR="00152779" w:rsidRPr="003E2EBC">
        <w:rPr>
          <w:lang w:val="es-ES"/>
        </w:rPr>
        <w:t>a los jueces de menores</w:t>
      </w:r>
      <w:r w:rsidR="008E3F2F" w:rsidRPr="003E2EBC">
        <w:rPr>
          <w:lang w:val="es-ES"/>
        </w:rPr>
        <w:t xml:space="preserve"> y </w:t>
      </w:r>
      <w:r w:rsidR="00854D0F" w:rsidRPr="003E2EBC">
        <w:rPr>
          <w:lang w:val="es-ES"/>
        </w:rPr>
        <w:t xml:space="preserve">encargue a una comisión de investigación independiente la realización de visitas regulares a </w:t>
      </w:r>
      <w:r w:rsidR="00152779" w:rsidRPr="003E2EBC">
        <w:rPr>
          <w:lang w:val="es-ES"/>
        </w:rPr>
        <w:t xml:space="preserve">las prisiones, </w:t>
      </w:r>
      <w:r w:rsidR="009431B4" w:rsidRPr="003E2EBC">
        <w:rPr>
          <w:lang w:val="es-ES"/>
        </w:rPr>
        <w:t>sobre todo teniendo en cuenta</w:t>
      </w:r>
      <w:r w:rsidR="00152779" w:rsidRPr="003E2EBC">
        <w:rPr>
          <w:lang w:val="es-ES"/>
        </w:rPr>
        <w:t xml:space="preserve"> que la imposición de medidas privativas de libertad es más fre</w:t>
      </w:r>
      <w:r w:rsidR="0049083E" w:rsidRPr="003E2EBC">
        <w:rPr>
          <w:lang w:val="es-ES"/>
        </w:rPr>
        <w:t>cuente desde la adopción de la L</w:t>
      </w:r>
      <w:r w:rsidR="00152779" w:rsidRPr="003E2EBC">
        <w:rPr>
          <w:lang w:val="es-ES"/>
        </w:rPr>
        <w:t>ey antimara</w:t>
      </w:r>
      <w:r w:rsidR="005F4A7B" w:rsidRPr="003E2EBC">
        <w:rPr>
          <w:lang w:val="es-ES"/>
        </w:rPr>
        <w:t>s</w:t>
      </w:r>
      <w:r w:rsidRPr="003E2EBC">
        <w:rPr>
          <w:lang w:val="es-ES"/>
        </w:rPr>
        <w:t>.</w:t>
      </w:r>
    </w:p>
    <w:p w:rsidR="00C43157" w:rsidRPr="003E2EBC" w:rsidRDefault="00C43157">
      <w:pPr>
        <w:spacing w:after="240"/>
        <w:rPr>
          <w:lang w:val="es-ES"/>
        </w:rPr>
      </w:pPr>
      <w:r w:rsidRPr="003E2EBC">
        <w:rPr>
          <w:lang w:val="es-ES"/>
        </w:rPr>
        <w:t>61.</w:t>
      </w:r>
      <w:r w:rsidRPr="003E2EBC">
        <w:rPr>
          <w:lang w:val="es-ES"/>
        </w:rPr>
        <w:tab/>
      </w:r>
      <w:r w:rsidR="00662146" w:rsidRPr="003E2EBC">
        <w:rPr>
          <w:lang w:val="es-ES"/>
        </w:rPr>
        <w:t xml:space="preserve">El </w:t>
      </w:r>
      <w:r w:rsidR="00662146" w:rsidRPr="003E2EBC">
        <w:rPr>
          <w:b/>
          <w:lang w:val="es-ES"/>
        </w:rPr>
        <w:t>Sr. </w:t>
      </w:r>
      <w:r w:rsidRPr="003E2EBC">
        <w:rPr>
          <w:b/>
          <w:lang w:val="es-ES"/>
        </w:rPr>
        <w:t>LIWSKI</w:t>
      </w:r>
      <w:r w:rsidRPr="003E2EBC">
        <w:rPr>
          <w:lang w:val="es-ES"/>
        </w:rPr>
        <w:t xml:space="preserve"> </w:t>
      </w:r>
      <w:r w:rsidR="003A258F" w:rsidRPr="003E2EBC">
        <w:rPr>
          <w:lang w:val="es-ES"/>
        </w:rPr>
        <w:t>pide detalles sobre los beneficiarios de las considerables inversiones efectuadas para mejorar el acceso al agua potable</w:t>
      </w:r>
      <w:r w:rsidRPr="003E2EBC">
        <w:rPr>
          <w:lang w:val="es-ES"/>
        </w:rPr>
        <w:t>.</w:t>
      </w:r>
    </w:p>
    <w:p w:rsidR="00C43157" w:rsidRPr="003E2EBC" w:rsidRDefault="00C43157">
      <w:pPr>
        <w:spacing w:after="240"/>
        <w:rPr>
          <w:u w:val="single"/>
          <w:lang w:val="es-ES"/>
        </w:rPr>
      </w:pPr>
      <w:r w:rsidRPr="003E2EBC">
        <w:rPr>
          <w:lang w:val="es-ES"/>
        </w:rPr>
        <w:t>62.</w:t>
      </w:r>
      <w:r w:rsidRPr="003E2EBC">
        <w:rPr>
          <w:lang w:val="es-ES"/>
        </w:rPr>
        <w:tab/>
      </w:r>
      <w:r w:rsidR="00A46943" w:rsidRPr="003E2EBC">
        <w:rPr>
          <w:lang w:val="es-ES"/>
        </w:rPr>
        <w:t xml:space="preserve">Tras la repatriación de </w:t>
      </w:r>
      <w:r w:rsidR="0012662F" w:rsidRPr="003E2EBC">
        <w:rPr>
          <w:lang w:val="es-ES"/>
        </w:rPr>
        <w:t>un gran número de</w:t>
      </w:r>
      <w:r w:rsidR="00A46943" w:rsidRPr="003E2EBC">
        <w:rPr>
          <w:lang w:val="es-ES"/>
        </w:rPr>
        <w:t xml:space="preserve"> menores hondureños expulsados de países situados </w:t>
      </w:r>
      <w:r w:rsidR="0012662F" w:rsidRPr="003E2EBC">
        <w:rPr>
          <w:lang w:val="es-ES"/>
        </w:rPr>
        <w:t>al norte de Honduras</w:t>
      </w:r>
      <w:r w:rsidRPr="003E2EBC">
        <w:rPr>
          <w:lang w:val="es-ES"/>
        </w:rPr>
        <w:t xml:space="preserve">, </w:t>
      </w:r>
      <w:r w:rsidR="00A46943" w:rsidRPr="003E2EBC">
        <w:rPr>
          <w:lang w:val="es-ES"/>
        </w:rPr>
        <w:t xml:space="preserve">sería oportuno que </w:t>
      </w:r>
      <w:r w:rsidRPr="003E2EBC">
        <w:rPr>
          <w:lang w:val="es-ES"/>
        </w:rPr>
        <w:t xml:space="preserve">la </w:t>
      </w:r>
      <w:r w:rsidR="005E6203" w:rsidRPr="003E2EBC">
        <w:rPr>
          <w:lang w:val="es-ES"/>
        </w:rPr>
        <w:t>delegación</w:t>
      </w:r>
      <w:r w:rsidR="00A46943" w:rsidRPr="003E2EBC">
        <w:rPr>
          <w:lang w:val="es-ES"/>
        </w:rPr>
        <w:t xml:space="preserve"> indicara </w:t>
      </w:r>
      <w:r w:rsidR="005E6203" w:rsidRPr="003E2EBC">
        <w:rPr>
          <w:lang w:val="es-ES"/>
        </w:rPr>
        <w:t xml:space="preserve">si en el marco de la estrategia </w:t>
      </w:r>
      <w:r w:rsidR="00731D84" w:rsidRPr="003E2EBC">
        <w:rPr>
          <w:lang w:val="es-ES"/>
        </w:rPr>
        <w:t>de</w:t>
      </w:r>
      <w:r w:rsidR="005E6203" w:rsidRPr="003E2EBC">
        <w:rPr>
          <w:lang w:val="es-ES"/>
        </w:rPr>
        <w:t xml:space="preserve"> reducción de la pobreza se han previsto medidas </w:t>
      </w:r>
      <w:r w:rsidR="00CD6318" w:rsidRPr="003E2EBC">
        <w:rPr>
          <w:lang w:val="es-ES"/>
        </w:rPr>
        <w:t xml:space="preserve">orientadas a </w:t>
      </w:r>
      <w:r w:rsidR="005E6203" w:rsidRPr="003E2EBC">
        <w:rPr>
          <w:lang w:val="es-ES"/>
        </w:rPr>
        <w:t>detener la emigración</w:t>
      </w:r>
      <w:r w:rsidRPr="003E2EBC">
        <w:rPr>
          <w:lang w:val="es-ES"/>
        </w:rPr>
        <w:t xml:space="preserve">, </w:t>
      </w:r>
      <w:r w:rsidR="005E6203" w:rsidRPr="003E2EBC">
        <w:rPr>
          <w:lang w:val="es-ES"/>
        </w:rPr>
        <w:t xml:space="preserve">si los países afectados han concertado acuerdos de coordinación </w:t>
      </w:r>
      <w:r w:rsidR="00CD6318" w:rsidRPr="003E2EBC">
        <w:rPr>
          <w:lang w:val="es-ES"/>
        </w:rPr>
        <w:t>con objeto de</w:t>
      </w:r>
      <w:r w:rsidR="005E6203" w:rsidRPr="003E2EBC">
        <w:rPr>
          <w:lang w:val="es-ES"/>
        </w:rPr>
        <w:t xml:space="preserve"> proteger a los migrantes a nivel regional y han establecido mecanismos bilaterales </w:t>
      </w:r>
      <w:r w:rsidR="00CD6318" w:rsidRPr="003E2EBC">
        <w:rPr>
          <w:lang w:val="es-ES"/>
        </w:rPr>
        <w:t>a fin de</w:t>
      </w:r>
      <w:r w:rsidR="005E6203" w:rsidRPr="003E2EBC">
        <w:rPr>
          <w:lang w:val="es-ES"/>
        </w:rPr>
        <w:t xml:space="preserve"> procurar que las expulsiones</w:t>
      </w:r>
      <w:r w:rsidR="00A46943" w:rsidRPr="003E2EBC">
        <w:rPr>
          <w:lang w:val="es-ES"/>
        </w:rPr>
        <w:t xml:space="preserve"> tengan </w:t>
      </w:r>
      <w:r w:rsidR="005E6203" w:rsidRPr="003E2EBC">
        <w:rPr>
          <w:lang w:val="es-ES"/>
        </w:rPr>
        <w:t xml:space="preserve">lugar sin riesgo para los </w:t>
      </w:r>
      <w:r w:rsidR="00AB7BB7" w:rsidRPr="003E2EBC">
        <w:rPr>
          <w:lang w:val="es-ES"/>
        </w:rPr>
        <w:t>menore</w:t>
      </w:r>
      <w:r w:rsidR="005E6203" w:rsidRPr="003E2EBC">
        <w:rPr>
          <w:lang w:val="es-ES"/>
        </w:rPr>
        <w:t>s</w:t>
      </w:r>
      <w:r w:rsidRPr="003E2EBC">
        <w:rPr>
          <w:iCs/>
          <w:lang w:val="es-ES"/>
        </w:rPr>
        <w:t>,</w:t>
      </w:r>
      <w:r w:rsidRPr="003E2EBC">
        <w:rPr>
          <w:lang w:val="es-ES"/>
        </w:rPr>
        <w:t xml:space="preserve"> </w:t>
      </w:r>
      <w:r w:rsidR="005E6203" w:rsidRPr="003E2EBC">
        <w:rPr>
          <w:lang w:val="es-ES"/>
        </w:rPr>
        <w:t>si</w:t>
      </w:r>
      <w:r w:rsidR="00A46943" w:rsidRPr="003E2EBC">
        <w:rPr>
          <w:lang w:val="es-ES"/>
        </w:rPr>
        <w:t xml:space="preserve"> hay </w:t>
      </w:r>
      <w:r w:rsidR="005E6203" w:rsidRPr="003E2EBC">
        <w:rPr>
          <w:lang w:val="es-ES"/>
        </w:rPr>
        <w:t>relación entre estas expulsiones y la pertenencia</w:t>
      </w:r>
      <w:r w:rsidR="00A46943" w:rsidRPr="003E2EBC">
        <w:rPr>
          <w:lang w:val="es-ES"/>
        </w:rPr>
        <w:t xml:space="preserve"> a </w:t>
      </w:r>
      <w:r w:rsidR="005E6203" w:rsidRPr="003E2EBC">
        <w:rPr>
          <w:lang w:val="es-ES"/>
        </w:rPr>
        <w:t xml:space="preserve">bandas y si los </w:t>
      </w:r>
      <w:r w:rsidR="00AB7BB7" w:rsidRPr="003E2EBC">
        <w:rPr>
          <w:lang w:val="es-ES"/>
        </w:rPr>
        <w:t>menores</w:t>
      </w:r>
      <w:r w:rsidR="005E6203" w:rsidRPr="003E2EBC">
        <w:rPr>
          <w:lang w:val="es-ES"/>
        </w:rPr>
        <w:t xml:space="preserve"> repatriados se benefician de programas de reinserción</w:t>
      </w:r>
      <w:r w:rsidRPr="003E2EBC">
        <w:rPr>
          <w:lang w:val="es-ES"/>
        </w:rPr>
        <w:t>.</w:t>
      </w:r>
    </w:p>
    <w:p w:rsidR="00C43157" w:rsidRPr="008B6400" w:rsidRDefault="008628AD">
      <w:pPr>
        <w:spacing w:after="240"/>
        <w:jc w:val="center"/>
        <w:rPr>
          <w:b/>
          <w:iCs/>
          <w:lang w:val="es-ES"/>
        </w:rPr>
      </w:pPr>
      <w:r w:rsidRPr="008B6400">
        <w:rPr>
          <w:b/>
          <w:i/>
          <w:lang w:val="es-ES"/>
        </w:rPr>
        <w:t>Se levanta la sesión a las 13.00 horas</w:t>
      </w:r>
      <w:r w:rsidR="00C43157" w:rsidRPr="008B6400">
        <w:rPr>
          <w:b/>
          <w:i/>
          <w:iCs/>
          <w:lang w:val="es-ES"/>
        </w:rPr>
        <w:t>.</w:t>
      </w:r>
    </w:p>
    <w:p w:rsidR="00C43157" w:rsidRPr="003E2EBC" w:rsidRDefault="00C43157">
      <w:pPr>
        <w:spacing w:after="240"/>
        <w:jc w:val="center"/>
        <w:rPr>
          <w:lang w:val="es-ES"/>
        </w:rPr>
      </w:pPr>
      <w:r w:rsidRPr="003E2EBC">
        <w:rPr>
          <w:iCs/>
          <w:lang w:val="es-ES"/>
        </w:rPr>
        <w:t>-----</w:t>
      </w:r>
    </w:p>
    <w:sectPr w:rsidR="00C43157" w:rsidRPr="003E2EBC" w:rsidSect="006B1E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FF0" w:rsidRDefault="007F5FF0">
      <w:r>
        <w:separator/>
      </w:r>
    </w:p>
  </w:endnote>
  <w:endnote w:type="continuationSeparator" w:id="0">
    <w:p w:rsidR="007F5FF0" w:rsidRDefault="007F5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CD2" w:rsidRDefault="00615CD2">
    <w:pPr>
      <w:spacing w:after="240"/>
    </w:pPr>
    <w:r>
      <w:t>________________________</w:t>
    </w:r>
  </w:p>
  <w:p w:rsidR="00615CD2" w:rsidRPr="002719A4" w:rsidRDefault="00615CD2">
    <w:pPr>
      <w:spacing w:after="240"/>
      <w:ind w:firstLine="567"/>
      <w:rPr>
        <w:lang w:val="es-ES"/>
      </w:rPr>
    </w:pPr>
    <w:r w:rsidRPr="00A258CF">
      <w:rPr>
        <w:lang w:val="es-ES_tradnl"/>
      </w:rPr>
      <w:t>La presente acta podrá ser objeto de correcciones</w:t>
    </w:r>
    <w:r w:rsidRPr="002719A4">
      <w:rPr>
        <w:lang w:val="es-ES"/>
      </w:rPr>
      <w:t>.</w:t>
    </w:r>
  </w:p>
  <w:p w:rsidR="00615CD2" w:rsidRPr="002719A4" w:rsidRDefault="00615CD2">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743FA6">
      <w:rPr>
        <w:lang w:val="es-ES_tradnl"/>
      </w:rPr>
      <w:t>Dependencia</w:t>
    </w:r>
    <w:r w:rsidRPr="00A258CF">
      <w:rPr>
        <w:lang w:val="es-ES_tradnl"/>
      </w:rPr>
      <w:t xml:space="preserve"> de Edición, oficina E.4108, Palacio de las Naciones, Ginebra</w:t>
    </w:r>
    <w:r w:rsidRPr="002719A4">
      <w:rPr>
        <w:lang w:val="es-ES"/>
      </w:rPr>
      <w:t>.</w:t>
    </w:r>
  </w:p>
  <w:p w:rsidR="00615CD2" w:rsidRPr="00DF2FD5" w:rsidRDefault="00615CD2">
    <w:pPr>
      <w:spacing w:after="480"/>
      <w:ind w:firstLine="567"/>
      <w:rPr>
        <w:lang w:val="es-ES"/>
      </w:rPr>
    </w:pPr>
    <w:r>
      <w:rPr>
        <w:lang w:val="es-ES_tradnl"/>
      </w:rPr>
      <w:t>Las correcciones que se introduzcan en las actas de las sesiones públicas del Comité se reunirán en un único documento q</w:t>
    </w:r>
    <w:r w:rsidR="00743FA6">
      <w:rPr>
        <w:lang w:val="es-ES_tradnl"/>
      </w:rPr>
      <w:t>ue se publicará poco después de</w:t>
    </w:r>
    <w:r>
      <w:rPr>
        <w:lang w:val="es-ES_tradnl"/>
      </w:rPr>
      <w:t>l período de sesiones</w:t>
    </w:r>
    <w:r w:rsidRPr="00DF2FD5">
      <w:rPr>
        <w:lang w:val="es-ES"/>
      </w:rPr>
      <w:t>.</w:t>
    </w:r>
  </w:p>
  <w:p w:rsidR="00615CD2" w:rsidRDefault="00615CD2" w:rsidP="006B1E00">
    <w:pPr>
      <w:pStyle w:val="Footer"/>
    </w:pPr>
    <w:r>
      <w:t>GE.07</w:t>
    </w:r>
    <w:r>
      <w:noBreakHyphen/>
      <w:t>4018</w:t>
    </w:r>
    <w:r w:rsidR="00231763">
      <w:t>6</w:t>
    </w:r>
    <w:r>
      <w:t xml:space="preserve">  (</w:t>
    </w:r>
    <w:r w:rsidR="006B1E00">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FF0" w:rsidRDefault="007F5FF0">
      <w:r>
        <w:separator/>
      </w:r>
    </w:p>
  </w:footnote>
  <w:footnote w:type="continuationSeparator" w:id="0">
    <w:p w:rsidR="007F5FF0" w:rsidRDefault="007F5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CD2" w:rsidRDefault="00615CD2">
    <w:pPr>
      <w:pStyle w:val="Header"/>
    </w:pPr>
    <w:r>
      <w:t>CRC/C/SR.1208</w:t>
    </w:r>
  </w:p>
  <w:p w:rsidR="00615CD2" w:rsidRDefault="00615CD2">
    <w:pPr>
      <w:pStyle w:val="Header"/>
    </w:pPr>
    <w:r>
      <w:t xml:space="preserve">página </w:t>
    </w:r>
    <w:r>
      <w:fldChar w:fldCharType="begin"/>
    </w:r>
    <w:r>
      <w:instrText xml:space="preserve"> PAGE  \* MERGEFORMAT </w:instrText>
    </w:r>
    <w:r>
      <w:fldChar w:fldCharType="separate"/>
    </w:r>
    <w:r w:rsidR="006B1E00">
      <w:rPr>
        <w:noProof/>
      </w:rPr>
      <w:t>2</w:t>
    </w:r>
    <w:r>
      <w:fldChar w:fldCharType="end"/>
    </w:r>
  </w:p>
  <w:p w:rsidR="00615CD2" w:rsidRDefault="00615C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CD2" w:rsidRDefault="00615CD2">
    <w:pPr>
      <w:pStyle w:val="Header"/>
      <w:tabs>
        <w:tab w:val="clear" w:pos="4320"/>
        <w:tab w:val="clear" w:pos="8640"/>
        <w:tab w:val="left" w:pos="6803"/>
      </w:tabs>
      <w:ind w:firstLine="7371"/>
    </w:pPr>
    <w:r>
      <w:tab/>
      <w:t>CRC/C/SR.1208</w:t>
    </w:r>
  </w:p>
  <w:p w:rsidR="00615CD2" w:rsidRDefault="00615CD2">
    <w:pPr>
      <w:pStyle w:val="Header"/>
      <w:tabs>
        <w:tab w:val="clear" w:pos="4320"/>
        <w:tab w:val="clear" w:pos="8640"/>
        <w:tab w:val="left" w:pos="6803"/>
      </w:tabs>
      <w:ind w:firstLine="7371"/>
    </w:pPr>
    <w:r>
      <w:tab/>
      <w:t xml:space="preserve">página </w:t>
    </w:r>
    <w:r>
      <w:fldChar w:fldCharType="begin"/>
    </w:r>
    <w:r>
      <w:instrText xml:space="preserve"> PAGE  \* MERGEFORMAT </w:instrText>
    </w:r>
    <w:r>
      <w:fldChar w:fldCharType="separate"/>
    </w:r>
    <w:r w:rsidR="006B1E00">
      <w:rPr>
        <w:noProof/>
      </w:rPr>
      <w:t>9</w:t>
    </w:r>
    <w:r>
      <w:fldChar w:fldCharType="end"/>
    </w:r>
  </w:p>
  <w:p w:rsidR="00615CD2" w:rsidRDefault="00615CD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157205BF-F0A8-45DF-A5E6-006C8FBE438C}"/>
    <w:docVar w:name="dgnword-eventsink" w:val="162086088"/>
  </w:docVars>
  <w:rsids>
    <w:rsidRoot w:val="00A87B00"/>
    <w:rsid w:val="000021D6"/>
    <w:rsid w:val="0001600F"/>
    <w:rsid w:val="00023628"/>
    <w:rsid w:val="0003219E"/>
    <w:rsid w:val="000504FE"/>
    <w:rsid w:val="000511EF"/>
    <w:rsid w:val="00051374"/>
    <w:rsid w:val="00056852"/>
    <w:rsid w:val="000659BF"/>
    <w:rsid w:val="0006607C"/>
    <w:rsid w:val="00067489"/>
    <w:rsid w:val="000774CF"/>
    <w:rsid w:val="00084343"/>
    <w:rsid w:val="00084687"/>
    <w:rsid w:val="0008595A"/>
    <w:rsid w:val="000872ED"/>
    <w:rsid w:val="000A487D"/>
    <w:rsid w:val="000A4DFC"/>
    <w:rsid w:val="000D1569"/>
    <w:rsid w:val="000E3B2A"/>
    <w:rsid w:val="00112367"/>
    <w:rsid w:val="001252C6"/>
    <w:rsid w:val="0012662F"/>
    <w:rsid w:val="00127ED5"/>
    <w:rsid w:val="00133FB0"/>
    <w:rsid w:val="00137BBA"/>
    <w:rsid w:val="00146EA4"/>
    <w:rsid w:val="001479A2"/>
    <w:rsid w:val="00152779"/>
    <w:rsid w:val="0017029E"/>
    <w:rsid w:val="00180869"/>
    <w:rsid w:val="0018333F"/>
    <w:rsid w:val="00183C57"/>
    <w:rsid w:val="00190622"/>
    <w:rsid w:val="0019190A"/>
    <w:rsid w:val="00191E35"/>
    <w:rsid w:val="00193529"/>
    <w:rsid w:val="00193C80"/>
    <w:rsid w:val="001A1D65"/>
    <w:rsid w:val="001A701D"/>
    <w:rsid w:val="001C3823"/>
    <w:rsid w:val="001C50EE"/>
    <w:rsid w:val="001D0E84"/>
    <w:rsid w:val="001D1EEA"/>
    <w:rsid w:val="001D73E1"/>
    <w:rsid w:val="001E59F8"/>
    <w:rsid w:val="001F2AF0"/>
    <w:rsid w:val="001F4BD6"/>
    <w:rsid w:val="001F6582"/>
    <w:rsid w:val="001F7451"/>
    <w:rsid w:val="001F756B"/>
    <w:rsid w:val="001F77AD"/>
    <w:rsid w:val="0020022A"/>
    <w:rsid w:val="002131FA"/>
    <w:rsid w:val="00224C66"/>
    <w:rsid w:val="00225F7D"/>
    <w:rsid w:val="00231763"/>
    <w:rsid w:val="00235AAC"/>
    <w:rsid w:val="00236801"/>
    <w:rsid w:val="00236F3F"/>
    <w:rsid w:val="002416A5"/>
    <w:rsid w:val="00255205"/>
    <w:rsid w:val="0026015A"/>
    <w:rsid w:val="00265D0C"/>
    <w:rsid w:val="002674DB"/>
    <w:rsid w:val="002719A4"/>
    <w:rsid w:val="00271FE8"/>
    <w:rsid w:val="00276095"/>
    <w:rsid w:val="002A3356"/>
    <w:rsid w:val="002A5622"/>
    <w:rsid w:val="002A7051"/>
    <w:rsid w:val="002B15A8"/>
    <w:rsid w:val="002B170B"/>
    <w:rsid w:val="002C5CCE"/>
    <w:rsid w:val="002D393E"/>
    <w:rsid w:val="002D43C6"/>
    <w:rsid w:val="002E5249"/>
    <w:rsid w:val="00300249"/>
    <w:rsid w:val="00301A5D"/>
    <w:rsid w:val="003029B2"/>
    <w:rsid w:val="00305E81"/>
    <w:rsid w:val="0030775F"/>
    <w:rsid w:val="00311E1E"/>
    <w:rsid w:val="003267D7"/>
    <w:rsid w:val="0034711D"/>
    <w:rsid w:val="00347321"/>
    <w:rsid w:val="00351DEF"/>
    <w:rsid w:val="0035584E"/>
    <w:rsid w:val="00360844"/>
    <w:rsid w:val="00362FFF"/>
    <w:rsid w:val="00372CF5"/>
    <w:rsid w:val="0037793F"/>
    <w:rsid w:val="0039002C"/>
    <w:rsid w:val="00392D22"/>
    <w:rsid w:val="003A258F"/>
    <w:rsid w:val="003B5F2F"/>
    <w:rsid w:val="003C4B44"/>
    <w:rsid w:val="003D4978"/>
    <w:rsid w:val="003D79A8"/>
    <w:rsid w:val="003E2EBC"/>
    <w:rsid w:val="003E53FE"/>
    <w:rsid w:val="003E7377"/>
    <w:rsid w:val="003F063A"/>
    <w:rsid w:val="003F43D8"/>
    <w:rsid w:val="003F4422"/>
    <w:rsid w:val="0042296B"/>
    <w:rsid w:val="004230FD"/>
    <w:rsid w:val="00430A72"/>
    <w:rsid w:val="00436BAD"/>
    <w:rsid w:val="004407A2"/>
    <w:rsid w:val="0044376E"/>
    <w:rsid w:val="00454A47"/>
    <w:rsid w:val="004603A3"/>
    <w:rsid w:val="004714E2"/>
    <w:rsid w:val="00477EA4"/>
    <w:rsid w:val="00480344"/>
    <w:rsid w:val="00480A5B"/>
    <w:rsid w:val="004836AF"/>
    <w:rsid w:val="004874D9"/>
    <w:rsid w:val="00487A5E"/>
    <w:rsid w:val="0049083E"/>
    <w:rsid w:val="00490D95"/>
    <w:rsid w:val="0049753D"/>
    <w:rsid w:val="004A1797"/>
    <w:rsid w:val="004A3208"/>
    <w:rsid w:val="004A6050"/>
    <w:rsid w:val="004C2C7F"/>
    <w:rsid w:val="004C3CE0"/>
    <w:rsid w:val="004C7967"/>
    <w:rsid w:val="004D66FE"/>
    <w:rsid w:val="004E7034"/>
    <w:rsid w:val="004F23F2"/>
    <w:rsid w:val="005056CA"/>
    <w:rsid w:val="00505BAF"/>
    <w:rsid w:val="00512E50"/>
    <w:rsid w:val="0051341A"/>
    <w:rsid w:val="00513D8E"/>
    <w:rsid w:val="00516D1D"/>
    <w:rsid w:val="00541D6A"/>
    <w:rsid w:val="005435AA"/>
    <w:rsid w:val="00550D5B"/>
    <w:rsid w:val="005639AE"/>
    <w:rsid w:val="00567F2F"/>
    <w:rsid w:val="0057141D"/>
    <w:rsid w:val="0057179E"/>
    <w:rsid w:val="0057638B"/>
    <w:rsid w:val="00591817"/>
    <w:rsid w:val="00595D61"/>
    <w:rsid w:val="005C45E0"/>
    <w:rsid w:val="005D0791"/>
    <w:rsid w:val="005D6B64"/>
    <w:rsid w:val="005D7E16"/>
    <w:rsid w:val="005E6203"/>
    <w:rsid w:val="005F4A7B"/>
    <w:rsid w:val="00610EB7"/>
    <w:rsid w:val="00615CD2"/>
    <w:rsid w:val="00617586"/>
    <w:rsid w:val="006275D6"/>
    <w:rsid w:val="00635E7C"/>
    <w:rsid w:val="00641512"/>
    <w:rsid w:val="00644823"/>
    <w:rsid w:val="00647CB1"/>
    <w:rsid w:val="00656C72"/>
    <w:rsid w:val="00661DA6"/>
    <w:rsid w:val="00662146"/>
    <w:rsid w:val="006639D7"/>
    <w:rsid w:val="00665CD5"/>
    <w:rsid w:val="006746F0"/>
    <w:rsid w:val="006836B1"/>
    <w:rsid w:val="00695DEC"/>
    <w:rsid w:val="006A109D"/>
    <w:rsid w:val="006A38F7"/>
    <w:rsid w:val="006B1975"/>
    <w:rsid w:val="006B1E00"/>
    <w:rsid w:val="006C0B1D"/>
    <w:rsid w:val="006D59AF"/>
    <w:rsid w:val="006D59D3"/>
    <w:rsid w:val="006E2576"/>
    <w:rsid w:val="006E5E09"/>
    <w:rsid w:val="006E61A3"/>
    <w:rsid w:val="007251B3"/>
    <w:rsid w:val="00731D84"/>
    <w:rsid w:val="00743FA6"/>
    <w:rsid w:val="00745B9F"/>
    <w:rsid w:val="007517A6"/>
    <w:rsid w:val="007534BD"/>
    <w:rsid w:val="007648A0"/>
    <w:rsid w:val="00766493"/>
    <w:rsid w:val="00770785"/>
    <w:rsid w:val="00775ED3"/>
    <w:rsid w:val="00783342"/>
    <w:rsid w:val="007866EE"/>
    <w:rsid w:val="007A4211"/>
    <w:rsid w:val="007A6963"/>
    <w:rsid w:val="007A7997"/>
    <w:rsid w:val="007B17B8"/>
    <w:rsid w:val="007B6A55"/>
    <w:rsid w:val="007C2379"/>
    <w:rsid w:val="007C572C"/>
    <w:rsid w:val="007E517C"/>
    <w:rsid w:val="007F32EA"/>
    <w:rsid w:val="007F4783"/>
    <w:rsid w:val="007F5FF0"/>
    <w:rsid w:val="008001B8"/>
    <w:rsid w:val="00805A75"/>
    <w:rsid w:val="00806085"/>
    <w:rsid w:val="00807B6C"/>
    <w:rsid w:val="00823952"/>
    <w:rsid w:val="00832BD8"/>
    <w:rsid w:val="00834B0E"/>
    <w:rsid w:val="00842A18"/>
    <w:rsid w:val="008466B3"/>
    <w:rsid w:val="00854D0F"/>
    <w:rsid w:val="0086237B"/>
    <w:rsid w:val="008628AD"/>
    <w:rsid w:val="00863757"/>
    <w:rsid w:val="0087792F"/>
    <w:rsid w:val="00884A46"/>
    <w:rsid w:val="00885308"/>
    <w:rsid w:val="00890AEA"/>
    <w:rsid w:val="00895178"/>
    <w:rsid w:val="00897B52"/>
    <w:rsid w:val="008B6400"/>
    <w:rsid w:val="008C5AD9"/>
    <w:rsid w:val="008D1CB9"/>
    <w:rsid w:val="008E14C2"/>
    <w:rsid w:val="008E3F2F"/>
    <w:rsid w:val="008E498A"/>
    <w:rsid w:val="008F0471"/>
    <w:rsid w:val="008F208F"/>
    <w:rsid w:val="008F2D91"/>
    <w:rsid w:val="008F6040"/>
    <w:rsid w:val="00910F13"/>
    <w:rsid w:val="00910F63"/>
    <w:rsid w:val="009166CC"/>
    <w:rsid w:val="0093078E"/>
    <w:rsid w:val="009417FF"/>
    <w:rsid w:val="009431B4"/>
    <w:rsid w:val="00951EE8"/>
    <w:rsid w:val="00954405"/>
    <w:rsid w:val="00967429"/>
    <w:rsid w:val="00976487"/>
    <w:rsid w:val="00992330"/>
    <w:rsid w:val="009A6289"/>
    <w:rsid w:val="009B2592"/>
    <w:rsid w:val="009C3C01"/>
    <w:rsid w:val="009C70F3"/>
    <w:rsid w:val="009F3097"/>
    <w:rsid w:val="00A006F4"/>
    <w:rsid w:val="00A17CA8"/>
    <w:rsid w:val="00A201AA"/>
    <w:rsid w:val="00A33CA6"/>
    <w:rsid w:val="00A409F0"/>
    <w:rsid w:val="00A46943"/>
    <w:rsid w:val="00A47B6C"/>
    <w:rsid w:val="00A63F1A"/>
    <w:rsid w:val="00A72710"/>
    <w:rsid w:val="00A77583"/>
    <w:rsid w:val="00A77E65"/>
    <w:rsid w:val="00A817B0"/>
    <w:rsid w:val="00A87B00"/>
    <w:rsid w:val="00AA0385"/>
    <w:rsid w:val="00AA31CE"/>
    <w:rsid w:val="00AA6858"/>
    <w:rsid w:val="00AB6885"/>
    <w:rsid w:val="00AB7BB7"/>
    <w:rsid w:val="00AC11BA"/>
    <w:rsid w:val="00AD72E0"/>
    <w:rsid w:val="00AE0C7F"/>
    <w:rsid w:val="00AF1416"/>
    <w:rsid w:val="00B0152A"/>
    <w:rsid w:val="00B02B6E"/>
    <w:rsid w:val="00B04C3A"/>
    <w:rsid w:val="00B05A32"/>
    <w:rsid w:val="00B05D24"/>
    <w:rsid w:val="00B10C93"/>
    <w:rsid w:val="00B1457E"/>
    <w:rsid w:val="00B20E55"/>
    <w:rsid w:val="00B40078"/>
    <w:rsid w:val="00B536EC"/>
    <w:rsid w:val="00B54831"/>
    <w:rsid w:val="00B64C18"/>
    <w:rsid w:val="00B73615"/>
    <w:rsid w:val="00B74D13"/>
    <w:rsid w:val="00B81063"/>
    <w:rsid w:val="00B91986"/>
    <w:rsid w:val="00BA434E"/>
    <w:rsid w:val="00BA7C09"/>
    <w:rsid w:val="00BB76EB"/>
    <w:rsid w:val="00BC6BF0"/>
    <w:rsid w:val="00BC7347"/>
    <w:rsid w:val="00BD77C1"/>
    <w:rsid w:val="00BE66F3"/>
    <w:rsid w:val="00C118F1"/>
    <w:rsid w:val="00C17445"/>
    <w:rsid w:val="00C26BFD"/>
    <w:rsid w:val="00C322FD"/>
    <w:rsid w:val="00C337D2"/>
    <w:rsid w:val="00C379EA"/>
    <w:rsid w:val="00C43157"/>
    <w:rsid w:val="00C43BC6"/>
    <w:rsid w:val="00C70A97"/>
    <w:rsid w:val="00C85E97"/>
    <w:rsid w:val="00CA006B"/>
    <w:rsid w:val="00CA1BFA"/>
    <w:rsid w:val="00CC6E80"/>
    <w:rsid w:val="00CD30D1"/>
    <w:rsid w:val="00CD6318"/>
    <w:rsid w:val="00CE265F"/>
    <w:rsid w:val="00CE3FFC"/>
    <w:rsid w:val="00CE56BC"/>
    <w:rsid w:val="00CF2849"/>
    <w:rsid w:val="00CF35D4"/>
    <w:rsid w:val="00CF794B"/>
    <w:rsid w:val="00D14DFD"/>
    <w:rsid w:val="00D30C1E"/>
    <w:rsid w:val="00D31A76"/>
    <w:rsid w:val="00D52B11"/>
    <w:rsid w:val="00D54E75"/>
    <w:rsid w:val="00D5509C"/>
    <w:rsid w:val="00D822DB"/>
    <w:rsid w:val="00D87AD2"/>
    <w:rsid w:val="00D90B4E"/>
    <w:rsid w:val="00D962D7"/>
    <w:rsid w:val="00D96319"/>
    <w:rsid w:val="00DB5923"/>
    <w:rsid w:val="00DB64A8"/>
    <w:rsid w:val="00DC28BA"/>
    <w:rsid w:val="00DD5289"/>
    <w:rsid w:val="00DD6855"/>
    <w:rsid w:val="00DE2612"/>
    <w:rsid w:val="00DE7D62"/>
    <w:rsid w:val="00DF1283"/>
    <w:rsid w:val="00DF2FD5"/>
    <w:rsid w:val="00DF6482"/>
    <w:rsid w:val="00E07025"/>
    <w:rsid w:val="00E171AE"/>
    <w:rsid w:val="00E259F8"/>
    <w:rsid w:val="00E31553"/>
    <w:rsid w:val="00E37E50"/>
    <w:rsid w:val="00E4019A"/>
    <w:rsid w:val="00E42D70"/>
    <w:rsid w:val="00E45C2E"/>
    <w:rsid w:val="00E532D8"/>
    <w:rsid w:val="00E53EA1"/>
    <w:rsid w:val="00E56D72"/>
    <w:rsid w:val="00E63142"/>
    <w:rsid w:val="00E7289F"/>
    <w:rsid w:val="00E7583C"/>
    <w:rsid w:val="00E80186"/>
    <w:rsid w:val="00E8244A"/>
    <w:rsid w:val="00EA33D3"/>
    <w:rsid w:val="00EB4F06"/>
    <w:rsid w:val="00EB7BA7"/>
    <w:rsid w:val="00EC45B0"/>
    <w:rsid w:val="00ED757B"/>
    <w:rsid w:val="00EE4230"/>
    <w:rsid w:val="00EE7398"/>
    <w:rsid w:val="00F01F79"/>
    <w:rsid w:val="00F05248"/>
    <w:rsid w:val="00F05AB8"/>
    <w:rsid w:val="00F0726F"/>
    <w:rsid w:val="00F135F1"/>
    <w:rsid w:val="00F3096F"/>
    <w:rsid w:val="00F45338"/>
    <w:rsid w:val="00F468E1"/>
    <w:rsid w:val="00F4748A"/>
    <w:rsid w:val="00F5015E"/>
    <w:rsid w:val="00F61EB9"/>
    <w:rsid w:val="00F676CC"/>
    <w:rsid w:val="00F715C7"/>
    <w:rsid w:val="00F8053C"/>
    <w:rsid w:val="00F9708E"/>
    <w:rsid w:val="00FA17AD"/>
    <w:rsid w:val="00FA564E"/>
    <w:rsid w:val="00FB606F"/>
    <w:rsid w:val="00FB7E69"/>
    <w:rsid w:val="00FC4239"/>
    <w:rsid w:val="00FC7A62"/>
    <w:rsid w:val="00FD7812"/>
    <w:rsid w:val="00FE57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TotalTime>
  <Pages>1</Pages>
  <Words>4447</Words>
  <Characters>25353</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CRC/C/SR.1208</vt:lpstr>
    </vt:vector>
  </TitlesOfParts>
  <Company>ONU</Company>
  <LinksUpToDate>false</LinksUpToDate>
  <CharactersWithSpaces>29741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CRC/C/SR.1208</dc:title>
  <dc:subject>GE.07-40185</dc:subject>
  <dc:creator>Sipp</dc:creator>
  <cp:keywords/>
  <dc:description/>
  <cp:lastModifiedBy>CSD</cp:lastModifiedBy>
  <cp:revision>2</cp:revision>
  <cp:lastPrinted>2007-01-25T12:52:00Z</cp:lastPrinted>
  <dcterms:created xsi:type="dcterms:W3CDTF">2009-08-10T14:04:00Z</dcterms:created>
  <dcterms:modified xsi:type="dcterms:W3CDTF">2009-08-10T14:04:00Z</dcterms:modified>
</cp:coreProperties>
</file>