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93604F" w:rsidRPr="00D253AB" w:rsidRDefault="0093604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40569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060309    060309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721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F909DA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82738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82738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82738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827387">
              <w:rPr>
                <w:sz w:val="22"/>
                <w:lang w:val="en-US"/>
              </w:rPr>
              <w:instrText xml:space="preserve">" \* MERGEFORMAT </w:instrText>
            </w:r>
            <w:r w:rsidR="00827387">
              <w:rPr>
                <w:sz w:val="22"/>
              </w:rPr>
              <w:fldChar w:fldCharType="separate"/>
            </w:r>
            <w:r w:rsidR="00827387" w:rsidRPr="00827387">
              <w:rPr>
                <w:sz w:val="22"/>
                <w:lang w:val="en-US"/>
              </w:rPr>
              <w:t>CAT/C/CHL/Q/5</w:t>
            </w:r>
            <w:r>
              <w:rPr>
                <w:sz w:val="22"/>
              </w:rPr>
              <w:fldChar w:fldCharType="end"/>
            </w:r>
          </w:p>
          <w:p w:rsidR="004D5A73" w:rsidRPr="0082738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82738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82738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827387">
              <w:rPr>
                <w:sz w:val="22"/>
                <w:lang w:val="en-US"/>
              </w:rPr>
              <w:instrText xml:space="preserve">" \* MERGEFORMAT </w:instrText>
            </w:r>
            <w:r w:rsidR="00827387">
              <w:rPr>
                <w:sz w:val="22"/>
              </w:rPr>
              <w:fldChar w:fldCharType="separate"/>
            </w:r>
            <w:r w:rsidR="00827387" w:rsidRPr="00827387">
              <w:rPr>
                <w:sz w:val="22"/>
                <w:lang w:val="en-US"/>
              </w:rPr>
              <w:t>12 February 2009</w:t>
            </w:r>
            <w:r>
              <w:rPr>
                <w:sz w:val="22"/>
              </w:rPr>
              <w:fldChar w:fldCharType="end"/>
            </w:r>
          </w:p>
          <w:p w:rsidR="004D5A73" w:rsidRPr="0082738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937530" w:rsidRPr="00827387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p w:rsidR="00D253AB" w:rsidRPr="00794951" w:rsidRDefault="00D253AB" w:rsidP="00D253AB">
      <w:pPr>
        <w:rPr>
          <w:szCs w:val="24"/>
        </w:rPr>
      </w:pPr>
      <w:r w:rsidRPr="00794951">
        <w:rPr>
          <w:szCs w:val="24"/>
        </w:rPr>
        <w:t>КОМИТЕТ ПРОТИВ ПЫТОК</w:t>
      </w:r>
    </w:p>
    <w:p w:rsidR="00D253AB" w:rsidRPr="00794951" w:rsidRDefault="00D253AB" w:rsidP="00D253AB">
      <w:pPr>
        <w:rPr>
          <w:color w:val="000000"/>
          <w:szCs w:val="24"/>
        </w:rPr>
      </w:pPr>
      <w:r w:rsidRPr="00794951">
        <w:rPr>
          <w:color w:val="000000"/>
          <w:szCs w:val="24"/>
        </w:rPr>
        <w:t xml:space="preserve">Сорок </w:t>
      </w:r>
      <w:r>
        <w:rPr>
          <w:color w:val="000000"/>
          <w:szCs w:val="24"/>
        </w:rPr>
        <w:t xml:space="preserve">вторая </w:t>
      </w:r>
      <w:r w:rsidRPr="00794951">
        <w:rPr>
          <w:color w:val="000000"/>
          <w:szCs w:val="24"/>
        </w:rPr>
        <w:t>сессия</w:t>
      </w:r>
    </w:p>
    <w:p w:rsidR="00D253AB" w:rsidRPr="00794951" w:rsidRDefault="00D253AB" w:rsidP="00D253AB">
      <w:pPr>
        <w:rPr>
          <w:snapToGrid w:val="0"/>
          <w:szCs w:val="24"/>
        </w:rPr>
      </w:pPr>
      <w:r>
        <w:rPr>
          <w:snapToGrid w:val="0"/>
          <w:szCs w:val="24"/>
        </w:rPr>
        <w:t xml:space="preserve">27 апреля - 15 мая </w:t>
      </w:r>
      <w:r w:rsidRPr="00794951">
        <w:rPr>
          <w:snapToGrid w:val="0"/>
          <w:szCs w:val="24"/>
        </w:rPr>
        <w:t>200</w:t>
      </w:r>
      <w:r>
        <w:rPr>
          <w:snapToGrid w:val="0"/>
          <w:szCs w:val="24"/>
        </w:rPr>
        <w:t>9</w:t>
      </w:r>
      <w:r w:rsidRPr="00794951">
        <w:rPr>
          <w:snapToGrid w:val="0"/>
          <w:szCs w:val="24"/>
        </w:rPr>
        <w:t> года</w:t>
      </w:r>
    </w:p>
    <w:p w:rsidR="00D253AB" w:rsidRDefault="00D253AB" w:rsidP="00D253AB">
      <w:pPr>
        <w:rPr>
          <w:b/>
          <w:szCs w:val="24"/>
        </w:rPr>
      </w:pPr>
    </w:p>
    <w:p w:rsidR="00D253AB" w:rsidRDefault="00D253AB" w:rsidP="00D253AB">
      <w:pPr>
        <w:jc w:val="center"/>
        <w:rPr>
          <w:b/>
          <w:szCs w:val="24"/>
        </w:rPr>
      </w:pPr>
      <w:r w:rsidRPr="00794951">
        <w:rPr>
          <w:b/>
          <w:szCs w:val="24"/>
        </w:rPr>
        <w:t xml:space="preserve">ПЕРЕЧЕНЬ ВОПРОСОВ, КОТОРЫЕ НАДЛЕЖИТ ЗАТРОНУТЬ </w:t>
      </w:r>
      <w:r>
        <w:rPr>
          <w:b/>
          <w:szCs w:val="24"/>
        </w:rPr>
        <w:br/>
      </w:r>
      <w:r w:rsidRPr="00794951">
        <w:rPr>
          <w:b/>
          <w:szCs w:val="24"/>
        </w:rPr>
        <w:t xml:space="preserve">ПРИ РАССМОТРЕНИИ ПЯТОГО ПЕРИОДИЧЕСКОГО </w:t>
      </w:r>
    </w:p>
    <w:p w:rsidR="00D253AB" w:rsidRDefault="00D253AB" w:rsidP="00D253AB">
      <w:pPr>
        <w:jc w:val="center"/>
        <w:rPr>
          <w:b/>
          <w:snapToGrid w:val="0"/>
          <w:szCs w:val="24"/>
        </w:rPr>
      </w:pPr>
      <w:r w:rsidRPr="00794951">
        <w:rPr>
          <w:b/>
          <w:szCs w:val="24"/>
        </w:rPr>
        <w:t>ДОКЛАДА</w:t>
      </w:r>
      <w:r w:rsidRPr="00794951">
        <w:rPr>
          <w:b/>
          <w:snapToGrid w:val="0"/>
          <w:szCs w:val="24"/>
        </w:rPr>
        <w:t xml:space="preserve"> ЧИЛИ (CAT/C/CHL/5)</w:t>
      </w:r>
    </w:p>
    <w:p w:rsidR="00FA1416" w:rsidRDefault="00FA1416" w:rsidP="00D253AB">
      <w:pPr>
        <w:jc w:val="center"/>
        <w:rPr>
          <w:b/>
          <w:szCs w:val="24"/>
          <w:lang w:val="en-US"/>
        </w:rPr>
      </w:pPr>
    </w:p>
    <w:p w:rsidR="00D253AB" w:rsidRDefault="00D253AB" w:rsidP="00D253AB">
      <w:pPr>
        <w:jc w:val="center"/>
        <w:rPr>
          <w:b/>
          <w:szCs w:val="24"/>
        </w:rPr>
      </w:pPr>
      <w:r w:rsidRPr="00794951">
        <w:rPr>
          <w:b/>
          <w:szCs w:val="24"/>
        </w:rPr>
        <w:t>Статья</w:t>
      </w:r>
      <w:r w:rsidRPr="00794951">
        <w:rPr>
          <w:b/>
          <w:szCs w:val="24"/>
          <w:lang w:val="es-ES"/>
        </w:rPr>
        <w:t xml:space="preserve"> 1</w:t>
      </w:r>
    </w:p>
    <w:p w:rsidR="00D253AB" w:rsidRPr="004F2ED2" w:rsidRDefault="00D253AB" w:rsidP="00D253AB">
      <w:pPr>
        <w:jc w:val="center"/>
        <w:rPr>
          <w:b/>
          <w:szCs w:val="24"/>
        </w:rPr>
      </w:pPr>
    </w:p>
    <w:p w:rsidR="00D253AB" w:rsidRPr="00794951" w:rsidRDefault="00D253AB" w:rsidP="00D253AB">
      <w:pPr>
        <w:rPr>
          <w:b/>
          <w:szCs w:val="24"/>
          <w:lang w:val="es-ES"/>
        </w:rPr>
      </w:pPr>
      <w:r>
        <w:rPr>
          <w:szCs w:val="24"/>
        </w:rPr>
        <w:t>1.</w:t>
      </w:r>
      <w:r>
        <w:rPr>
          <w:szCs w:val="24"/>
        </w:rPr>
        <w:tab/>
      </w:r>
      <w:r w:rsidRPr="00794951">
        <w:rPr>
          <w:szCs w:val="24"/>
        </w:rPr>
        <w:t>По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некоторым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сведениям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определение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пытки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предусмотренное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чилийском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законодательстве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не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полной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мере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</w:t>
      </w:r>
      <w:r>
        <w:rPr>
          <w:szCs w:val="24"/>
        </w:rPr>
        <w:t>ответствует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определени</w:t>
      </w:r>
      <w:r>
        <w:rPr>
          <w:szCs w:val="24"/>
        </w:rPr>
        <w:t>ю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данном</w:t>
      </w:r>
      <w:r>
        <w:rPr>
          <w:szCs w:val="24"/>
        </w:rPr>
        <w:t>у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статье</w:t>
      </w:r>
      <w:r w:rsidRPr="00794951">
        <w:rPr>
          <w:szCs w:val="24"/>
          <w:lang w:val="es-ES"/>
        </w:rPr>
        <w:t xml:space="preserve"> 1 </w:t>
      </w:r>
      <w:r w:rsidRPr="00794951">
        <w:rPr>
          <w:szCs w:val="24"/>
        </w:rPr>
        <w:t>Конвенции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первую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очередь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ввиду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того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что</w:t>
      </w:r>
      <w:r>
        <w:rPr>
          <w:szCs w:val="24"/>
        </w:rPr>
        <w:t>,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согласно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положениям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указанного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законодательства</w:t>
      </w:r>
      <w:r>
        <w:rPr>
          <w:szCs w:val="24"/>
        </w:rPr>
        <w:t>,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 категории потенциальных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жертв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пытки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относятся исключительно лица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лишенные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свободы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сохраняется положение о сроке давности в десять лет, действующем в отношении актов пыток</w:t>
      </w:r>
      <w:r w:rsidRPr="00794951">
        <w:rPr>
          <w:szCs w:val="24"/>
          <w:lang w:val="es-ES"/>
        </w:rPr>
        <w:t xml:space="preserve">. </w:t>
      </w:r>
      <w:r w:rsidRPr="00794951">
        <w:rPr>
          <w:szCs w:val="24"/>
        </w:rPr>
        <w:t xml:space="preserve"> Просьба также уточнить, квалифицир</w:t>
      </w:r>
      <w:r>
        <w:rPr>
          <w:szCs w:val="24"/>
        </w:rPr>
        <w:t>уется ли покушение на совершение</w:t>
      </w:r>
      <w:r w:rsidRPr="00794951">
        <w:rPr>
          <w:szCs w:val="24"/>
        </w:rPr>
        <w:t xml:space="preserve"> пытки в качестве преступления в действующем национальном законодательстве </w:t>
      </w:r>
      <w:r w:rsidRPr="00794951">
        <w:rPr>
          <w:szCs w:val="24"/>
          <w:lang w:val="es-ES"/>
        </w:rPr>
        <w:t>(</w:t>
      </w:r>
      <w:r w:rsidRPr="00794951">
        <w:rPr>
          <w:szCs w:val="24"/>
        </w:rPr>
        <w:t xml:space="preserve">см. </w:t>
      </w:r>
      <w:r w:rsidRPr="00794951">
        <w:rPr>
          <w:szCs w:val="24"/>
          <w:lang w:val="es-ES"/>
        </w:rPr>
        <w:t xml:space="preserve">CAT/C/CHL/5, </w:t>
      </w:r>
      <w:r w:rsidRPr="00794951">
        <w:rPr>
          <w:szCs w:val="24"/>
        </w:rPr>
        <w:t>пункт</w:t>
      </w:r>
      <w:r w:rsidRPr="00794951">
        <w:rPr>
          <w:szCs w:val="24"/>
          <w:lang w:val="es-ES"/>
        </w:rPr>
        <w:t xml:space="preserve"> 80 </w:t>
      </w:r>
      <w:r w:rsidRPr="00794951">
        <w:rPr>
          <w:szCs w:val="24"/>
        </w:rPr>
        <w:t xml:space="preserve">и </w:t>
      </w:r>
      <w:r w:rsidRPr="00794951">
        <w:rPr>
          <w:color w:val="000000"/>
          <w:szCs w:val="24"/>
        </w:rPr>
        <w:t>CAT/C/CR/32/5, пункт 7 f)</w:t>
      </w:r>
      <w:r w:rsidRPr="00794951">
        <w:rPr>
          <w:szCs w:val="24"/>
          <w:lang w:val="es-ES"/>
        </w:rPr>
        <w:t>).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jc w:val="center"/>
        <w:rPr>
          <w:b/>
          <w:szCs w:val="24"/>
          <w:lang w:val="es-ES"/>
        </w:rPr>
      </w:pPr>
      <w:r w:rsidRPr="00794951">
        <w:rPr>
          <w:b/>
          <w:szCs w:val="24"/>
        </w:rPr>
        <w:t>Статья</w:t>
      </w:r>
      <w:r w:rsidRPr="00794951">
        <w:rPr>
          <w:b/>
          <w:szCs w:val="24"/>
          <w:lang w:val="es-ES"/>
        </w:rPr>
        <w:t xml:space="preserve"> 2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rPr>
          <w:b/>
          <w:szCs w:val="24"/>
          <w:lang w:val="es-ES"/>
        </w:rPr>
      </w:pPr>
      <w:r>
        <w:rPr>
          <w:szCs w:val="24"/>
        </w:rPr>
        <w:t>2.</w:t>
      </w:r>
      <w:r>
        <w:rPr>
          <w:szCs w:val="24"/>
        </w:rPr>
        <w:tab/>
      </w:r>
      <w:r w:rsidRPr="00794951">
        <w:rPr>
          <w:szCs w:val="24"/>
        </w:rPr>
        <w:t>Просьба сообщить, существует ли какой-либо национальный реестр, в котором обобщались бы полученные от национальных судов сведения о случаях пыток и жестокого обращения, имевших место в государстве-участнике</w:t>
      </w:r>
      <w:r>
        <w:rPr>
          <w:szCs w:val="24"/>
        </w:rPr>
        <w:t>.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rPr>
          <w:b/>
          <w:szCs w:val="24"/>
          <w:lang w:val="es-ES"/>
        </w:rPr>
      </w:pPr>
      <w:r>
        <w:rPr>
          <w:szCs w:val="24"/>
        </w:rPr>
        <w:t>3.</w:t>
      </w:r>
      <w:r>
        <w:rPr>
          <w:szCs w:val="24"/>
        </w:rPr>
        <w:tab/>
      </w:r>
      <w:r w:rsidRPr="00794951">
        <w:rPr>
          <w:szCs w:val="24"/>
        </w:rPr>
        <w:t>Просьба представить информацию о законодательных нормах и практике в отношении следующих вопросов: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ab/>
        <w:t>а)</w:t>
      </w:r>
      <w:r>
        <w:rPr>
          <w:szCs w:val="24"/>
        </w:rPr>
        <w:tab/>
      </w:r>
      <w:r w:rsidRPr="00794951">
        <w:rPr>
          <w:szCs w:val="24"/>
        </w:rPr>
        <w:t>когда и кем производится регистрация задержанного лица, кто имеет доступ к реестру и через какое время это лицо предстает перед судьей;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ab/>
        <w:t>b)</w:t>
      </w:r>
      <w:r>
        <w:rPr>
          <w:szCs w:val="24"/>
        </w:rPr>
        <w:tab/>
      </w:r>
      <w:r w:rsidRPr="00794951">
        <w:rPr>
          <w:szCs w:val="24"/>
        </w:rPr>
        <w:t>какова доля задержанных лиц, которым не были предъявлены обвинения.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4.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была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утверждена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Национальным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конгрессом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правовая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инициатива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созданию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национального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института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правам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человека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 xml:space="preserve">и </w:t>
      </w:r>
      <w:r w:rsidRPr="00794951">
        <w:rPr>
          <w:szCs w:val="24"/>
        </w:rPr>
        <w:t>будет ли данный институт создан в соответствии с Парижским</w:t>
      </w:r>
      <w:r>
        <w:rPr>
          <w:szCs w:val="24"/>
        </w:rPr>
        <w:t>и</w:t>
      </w:r>
      <w:r w:rsidRPr="00794951">
        <w:rPr>
          <w:szCs w:val="24"/>
        </w:rPr>
        <w:t xml:space="preserve"> принципам</w:t>
      </w:r>
      <w:r>
        <w:rPr>
          <w:szCs w:val="24"/>
        </w:rPr>
        <w:t>и</w:t>
      </w:r>
      <w:r w:rsidRPr="00794951">
        <w:rPr>
          <w:szCs w:val="24"/>
          <w:lang w:val="es-ES"/>
        </w:rPr>
        <w:t xml:space="preserve"> (CAT/C/CHL/5, </w:t>
      </w:r>
      <w:r w:rsidRPr="00794951">
        <w:rPr>
          <w:szCs w:val="24"/>
        </w:rPr>
        <w:t>пункт </w:t>
      </w:r>
      <w:r w:rsidRPr="00794951">
        <w:rPr>
          <w:szCs w:val="24"/>
          <w:lang w:val="es-ES"/>
        </w:rPr>
        <w:t>5).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5.</w:t>
      </w:r>
      <w:r>
        <w:rPr>
          <w:szCs w:val="24"/>
        </w:rPr>
        <w:tab/>
      </w:r>
      <w:r w:rsidRPr="00794951">
        <w:rPr>
          <w:szCs w:val="24"/>
        </w:rPr>
        <w:t>С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учетом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того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что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Факультативный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протокол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Конвенции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против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пыток</w:t>
      </w:r>
      <w:r w:rsidRPr="00794951">
        <w:rPr>
          <w:szCs w:val="24"/>
          <w:lang w:val="es-ES"/>
        </w:rPr>
        <w:t xml:space="preserve"> был утвержден Национальным конгрессом в августе 2008 года, </w:t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указать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завершена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ратификация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Протокола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целью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его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скорейшего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вступления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силу</w:t>
      </w:r>
      <w:r w:rsidRPr="00794951">
        <w:rPr>
          <w:szCs w:val="24"/>
          <w:lang w:val="es-ES"/>
        </w:rPr>
        <w:t>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6.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представить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более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подробную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информацию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учрежденной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недавно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Национальной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комиссии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 делам политических заключенных и пресечению пыток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 xml:space="preserve">связи с </w:t>
      </w:r>
      <w:r w:rsidRPr="00794951">
        <w:rPr>
          <w:szCs w:val="24"/>
        </w:rPr>
        <w:t>лиц</w:t>
      </w:r>
      <w:r>
        <w:rPr>
          <w:szCs w:val="24"/>
        </w:rPr>
        <w:t>ами</w:t>
      </w:r>
      <w:r w:rsidRPr="00794951">
        <w:rPr>
          <w:szCs w:val="24"/>
        </w:rPr>
        <w:t>, которые были заключены в тюрьмы и подвергались пыткам во время военного режима и которые не были охвачены деятельностью Комиссии по установлению истины и примирению</w:t>
      </w:r>
      <w:r w:rsidRPr="00794951">
        <w:rPr>
          <w:szCs w:val="24"/>
          <w:lang w:val="es-ES"/>
        </w:rPr>
        <w:t xml:space="preserve"> (CAT/C/CHL/5, </w:t>
      </w:r>
      <w:r w:rsidRPr="00794951">
        <w:rPr>
          <w:szCs w:val="24"/>
        </w:rPr>
        <w:t>пункт </w:t>
      </w:r>
      <w:r w:rsidRPr="00794951">
        <w:rPr>
          <w:szCs w:val="24"/>
          <w:lang w:val="es-ES"/>
        </w:rPr>
        <w:t>14).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7.</w:t>
      </w:r>
      <w:r>
        <w:rPr>
          <w:szCs w:val="24"/>
        </w:rPr>
        <w:tab/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целях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дальнейшего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учета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>
        <w:rPr>
          <w:szCs w:val="24"/>
        </w:rPr>
        <w:t>беспокоенности</w:t>
      </w:r>
      <w:r w:rsidRPr="00794951">
        <w:rPr>
          <w:szCs w:val="24"/>
          <w:lang w:val="es-ES"/>
        </w:rPr>
        <w:t xml:space="preserve">, </w:t>
      </w:r>
      <w:r>
        <w:rPr>
          <w:szCs w:val="24"/>
        </w:rPr>
        <w:t>выраженной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Комитетом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его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предыдущих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заключительных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замечаниях</w:t>
      </w:r>
      <w:r w:rsidRPr="00794951">
        <w:rPr>
          <w:szCs w:val="24"/>
          <w:lang w:val="es-ES"/>
        </w:rPr>
        <w:t xml:space="preserve"> (CAT/C/CR/32/5, </w:t>
      </w:r>
      <w:r w:rsidRPr="00794951">
        <w:rPr>
          <w:szCs w:val="24"/>
        </w:rPr>
        <w:t>пункты</w:t>
      </w:r>
      <w:r w:rsidRPr="00794951">
        <w:rPr>
          <w:szCs w:val="24"/>
          <w:lang w:val="es-ES"/>
        </w:rPr>
        <w:t xml:space="preserve"> 6 d)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7 c)), </w:t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было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уже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учреждено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министерство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общественной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безопасности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которому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будет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поручен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надзор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за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деятельностью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 корпусом карабинеров и силами следственной полиции.</w:t>
      </w:r>
      <w:r w:rsidRPr="00794951">
        <w:rPr>
          <w:szCs w:val="24"/>
          <w:lang w:val="es-ES"/>
        </w:rPr>
        <w:t xml:space="preserve"> 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8.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каком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этапе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рассмотрения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Конгрессе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находится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проект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закона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отмене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действия декрета-закона об амнистии</w:t>
      </w:r>
      <w:r w:rsidRPr="00794951">
        <w:rPr>
          <w:szCs w:val="24"/>
          <w:lang w:val="es-ES"/>
        </w:rPr>
        <w:t> №</w:t>
      </w:r>
      <w:r>
        <w:rPr>
          <w:szCs w:val="24"/>
        </w:rPr>
        <w:t> </w:t>
      </w:r>
      <w:r w:rsidRPr="00794951">
        <w:rPr>
          <w:szCs w:val="24"/>
          <w:lang w:val="es-ES"/>
        </w:rPr>
        <w:t>2</w:t>
      </w:r>
      <w:r>
        <w:rPr>
          <w:szCs w:val="24"/>
        </w:rPr>
        <w:t> </w:t>
      </w:r>
      <w:r w:rsidRPr="00794951">
        <w:rPr>
          <w:szCs w:val="24"/>
          <w:lang w:val="es-ES"/>
        </w:rPr>
        <w:t xml:space="preserve">191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собирается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государство</w:t>
      </w:r>
      <w:r w:rsidRPr="00794951">
        <w:rPr>
          <w:szCs w:val="24"/>
          <w:lang w:val="es-ES"/>
        </w:rPr>
        <w:t>-</w:t>
      </w:r>
      <w:r w:rsidRPr="00794951">
        <w:rPr>
          <w:szCs w:val="24"/>
        </w:rPr>
        <w:t>участник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объявить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указанный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закон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неконституционным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же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объявить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его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недействительным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 xml:space="preserve">том основании, что он противоречит положениям международного права. 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Предусматривается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объявить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неприменимости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указанного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закона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амнистии</w:t>
      </w:r>
      <w:r w:rsidRPr="00794951">
        <w:rPr>
          <w:szCs w:val="24"/>
          <w:lang w:val="es-ES"/>
        </w:rPr>
        <w:t xml:space="preserve"> (CAT/C/CR/32/5, </w:t>
      </w:r>
      <w:r w:rsidRPr="00794951">
        <w:rPr>
          <w:szCs w:val="24"/>
        </w:rPr>
        <w:t>пункты</w:t>
      </w:r>
      <w:r w:rsidRPr="00794951">
        <w:rPr>
          <w:szCs w:val="24"/>
          <w:lang w:val="es-ES"/>
        </w:rPr>
        <w:t xml:space="preserve"> 6 b)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7 b))</w:t>
      </w:r>
      <w:r>
        <w:rPr>
          <w:szCs w:val="24"/>
        </w:rPr>
        <w:t>?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9.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пред</w:t>
      </w:r>
      <w:r w:rsidRPr="00794951">
        <w:rPr>
          <w:szCs w:val="24"/>
        </w:rPr>
        <w:t>ставить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более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подробную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информацию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создании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январе</w:t>
      </w:r>
      <w:r w:rsidRPr="00794951">
        <w:rPr>
          <w:szCs w:val="24"/>
          <w:lang w:val="es-ES"/>
        </w:rPr>
        <w:t xml:space="preserve"> 2006 </w:t>
      </w:r>
      <w:r w:rsidRPr="00794951">
        <w:rPr>
          <w:szCs w:val="24"/>
        </w:rPr>
        <w:t>года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рабочей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группы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состав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которой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вошли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представители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министерств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юстиции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обороны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иностранных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дел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чьей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 xml:space="preserve">задачей </w:t>
      </w:r>
      <w:r w:rsidRPr="00794951">
        <w:rPr>
          <w:szCs w:val="24"/>
        </w:rPr>
        <w:t>является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изучение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возможностей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преобразования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системы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военной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юстиции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целях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ее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приведения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соответствие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конституционными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нормами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предусматривающими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надлежащее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разбирательство</w:t>
      </w:r>
      <w:r w:rsidRPr="00794951">
        <w:rPr>
          <w:szCs w:val="24"/>
          <w:lang w:val="es-ES"/>
        </w:rPr>
        <w:t>.</w:t>
      </w:r>
      <w:r w:rsidRPr="00794951">
        <w:rPr>
          <w:szCs w:val="24"/>
        </w:rPr>
        <w:t xml:space="preserve">  Просьба также представить информацию о содержании предлагаемого законопроекта в отношении реформы системы судопроизводства военной юстиции</w:t>
      </w:r>
      <w:r w:rsidRPr="00794951">
        <w:rPr>
          <w:szCs w:val="24"/>
          <w:lang w:val="es-ES"/>
        </w:rPr>
        <w:t xml:space="preserve"> (CAT/C/CHL/5, </w:t>
      </w:r>
      <w:r w:rsidRPr="00794951">
        <w:rPr>
          <w:szCs w:val="24"/>
        </w:rPr>
        <w:t>пункты </w:t>
      </w:r>
      <w:r w:rsidRPr="00794951">
        <w:rPr>
          <w:szCs w:val="24"/>
          <w:lang w:val="es-ES"/>
        </w:rPr>
        <w:t>93-94).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keepNext/>
        <w:jc w:val="center"/>
        <w:rPr>
          <w:szCs w:val="24"/>
          <w:lang w:val="es-ES"/>
        </w:rPr>
      </w:pPr>
      <w:r w:rsidRPr="00794951">
        <w:rPr>
          <w:b/>
          <w:szCs w:val="24"/>
        </w:rPr>
        <w:t>Статья</w:t>
      </w:r>
      <w:r w:rsidRPr="00794951">
        <w:rPr>
          <w:b/>
          <w:szCs w:val="24"/>
          <w:lang w:val="es-ES"/>
        </w:rPr>
        <w:t xml:space="preserve"> 3</w:t>
      </w:r>
    </w:p>
    <w:p w:rsidR="00D253AB" w:rsidRPr="00794951" w:rsidRDefault="00D253AB" w:rsidP="00D253AB">
      <w:pPr>
        <w:keepNext/>
        <w:rPr>
          <w:szCs w:val="24"/>
          <w:lang w:val="es-ES"/>
        </w:rPr>
      </w:pPr>
    </w:p>
    <w:p w:rsidR="00D253AB" w:rsidRPr="00794951" w:rsidRDefault="00D253AB" w:rsidP="00D253AB">
      <w:pPr>
        <w:keepNext/>
        <w:rPr>
          <w:szCs w:val="24"/>
          <w:lang w:val="es-ES"/>
        </w:rPr>
      </w:pPr>
      <w:r>
        <w:rPr>
          <w:szCs w:val="24"/>
        </w:rPr>
        <w:t>10.</w:t>
      </w:r>
      <w:r>
        <w:rPr>
          <w:szCs w:val="24"/>
        </w:rPr>
        <w:tab/>
      </w:r>
      <w:r w:rsidRPr="00794951">
        <w:rPr>
          <w:szCs w:val="24"/>
        </w:rPr>
        <w:t xml:space="preserve">Каким образом государство-участник гарантирует соблюдение пункта 1 статьи 3 Конвенции в случаях высылки, возвращения или выдачи?  Существует ли механизм оценки вероятности того, что лицо может быть подвергнуто пыткам в стране, в которую оно возвращается?  Просьба указать, проходят ли сотрудники миграционной службы или органов, </w:t>
      </w:r>
      <w:r>
        <w:rPr>
          <w:szCs w:val="24"/>
        </w:rPr>
        <w:t xml:space="preserve">правомочных </w:t>
      </w:r>
      <w:r w:rsidRPr="00794951">
        <w:rPr>
          <w:szCs w:val="24"/>
        </w:rPr>
        <w:t xml:space="preserve">отказывать тому или иному лицу в разрешении на въезд в страну, профессиональную подготовку в отношении предоставления политического убежища и требований статьи 3 Конвенции.  Просьба также указать, получают ли на практике иностранцы бесплатную правовую помощь и пользуются ли они услугами переводчика в случае обжалования решения о </w:t>
      </w:r>
      <w:r>
        <w:rPr>
          <w:szCs w:val="24"/>
        </w:rPr>
        <w:t>высылке</w:t>
      </w:r>
      <w:r w:rsidRPr="00794951">
        <w:rPr>
          <w:szCs w:val="24"/>
        </w:rPr>
        <w:t>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jc w:val="center"/>
        <w:rPr>
          <w:b/>
          <w:szCs w:val="24"/>
          <w:lang w:val="es-ES"/>
        </w:rPr>
      </w:pPr>
      <w:r w:rsidRPr="00794951">
        <w:rPr>
          <w:b/>
          <w:szCs w:val="24"/>
        </w:rPr>
        <w:t>Статья </w:t>
      </w:r>
      <w:r w:rsidRPr="00794951">
        <w:rPr>
          <w:b/>
          <w:szCs w:val="24"/>
          <w:lang w:val="es-ES"/>
        </w:rPr>
        <w:t>4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11.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каком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этапе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рассмотрения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находится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законопроект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предусматривающий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неприменимость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срока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давности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преступлениям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против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человеч</w:t>
      </w:r>
      <w:r>
        <w:rPr>
          <w:szCs w:val="24"/>
        </w:rPr>
        <w:t xml:space="preserve">ности </w:t>
      </w:r>
      <w:r w:rsidRPr="00794951">
        <w:rPr>
          <w:szCs w:val="24"/>
          <w:lang w:val="es-ES"/>
        </w:rPr>
        <w:t xml:space="preserve">(CAT/C/CHL/5, </w:t>
      </w:r>
      <w:r w:rsidRPr="00794951">
        <w:rPr>
          <w:szCs w:val="24"/>
        </w:rPr>
        <w:t>пункт </w:t>
      </w:r>
      <w:r w:rsidRPr="00794951">
        <w:rPr>
          <w:szCs w:val="24"/>
          <w:lang w:val="es-ES"/>
        </w:rPr>
        <w:t>102).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b/>
          <w:szCs w:val="24"/>
          <w:lang w:val="es-ES"/>
        </w:rPr>
      </w:pPr>
      <w:r>
        <w:rPr>
          <w:szCs w:val="24"/>
        </w:rPr>
        <w:t>12.</w:t>
      </w:r>
      <w:r>
        <w:rPr>
          <w:szCs w:val="24"/>
        </w:rPr>
        <w:tab/>
      </w:r>
      <w:r w:rsidRPr="00794951">
        <w:rPr>
          <w:szCs w:val="24"/>
        </w:rPr>
        <w:t xml:space="preserve">Просьба сообщить, имели ли место непосредственные ссылки на положения Конвенции в национальных судах.  В случае положительного ответа просьба привести </w:t>
      </w:r>
      <w:r>
        <w:rPr>
          <w:szCs w:val="24"/>
        </w:rPr>
        <w:t xml:space="preserve">соответствующие </w:t>
      </w:r>
      <w:r w:rsidRPr="00794951">
        <w:rPr>
          <w:szCs w:val="24"/>
        </w:rPr>
        <w:t xml:space="preserve">примеры </w:t>
      </w:r>
      <w:r w:rsidRPr="00794951">
        <w:rPr>
          <w:szCs w:val="24"/>
          <w:lang w:val="es-ES"/>
        </w:rPr>
        <w:t>(</w:t>
      </w:r>
      <w:r w:rsidRPr="00794951">
        <w:rPr>
          <w:color w:val="000000"/>
          <w:szCs w:val="24"/>
        </w:rPr>
        <w:t>CAT/C/CR/32/5, пункт 4 f)).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jc w:val="center"/>
        <w:rPr>
          <w:szCs w:val="24"/>
          <w:lang w:val="es-ES"/>
        </w:rPr>
      </w:pPr>
      <w:r w:rsidRPr="00794951">
        <w:rPr>
          <w:b/>
          <w:szCs w:val="24"/>
        </w:rPr>
        <w:t>Статьи</w:t>
      </w:r>
      <w:r w:rsidRPr="00794951">
        <w:rPr>
          <w:b/>
          <w:szCs w:val="24"/>
          <w:lang w:val="es-ES"/>
        </w:rPr>
        <w:t xml:space="preserve"> 6 </w:t>
      </w:r>
      <w:r w:rsidRPr="00794951">
        <w:rPr>
          <w:b/>
          <w:szCs w:val="24"/>
        </w:rPr>
        <w:t xml:space="preserve">и </w:t>
      </w:r>
      <w:r w:rsidRPr="00794951">
        <w:rPr>
          <w:b/>
          <w:szCs w:val="24"/>
          <w:lang w:val="es-ES"/>
        </w:rPr>
        <w:t>7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13.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какая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роль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отводится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Национальной комиссии по делам политических заключенных и пресечению пыток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(НКПЗП) 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деле выявления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лиц</w:t>
      </w:r>
      <w:r w:rsidRPr="00794951">
        <w:rPr>
          <w:szCs w:val="24"/>
          <w:lang w:val="es-ES"/>
        </w:rPr>
        <w:t xml:space="preserve">, </w:t>
      </w:r>
      <w:r>
        <w:rPr>
          <w:szCs w:val="24"/>
        </w:rPr>
        <w:t xml:space="preserve">ответственных за </w:t>
      </w:r>
      <w:r w:rsidRPr="00794951">
        <w:rPr>
          <w:szCs w:val="24"/>
        </w:rPr>
        <w:t>внесудебны</w:t>
      </w:r>
      <w:r>
        <w:rPr>
          <w:szCs w:val="24"/>
        </w:rPr>
        <w:t>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казн</w:t>
      </w:r>
      <w:r>
        <w:rPr>
          <w:szCs w:val="24"/>
        </w:rPr>
        <w:t>и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насильственны</w:t>
      </w:r>
      <w:r>
        <w:rPr>
          <w:szCs w:val="24"/>
        </w:rPr>
        <w:t>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исчезновения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пытк</w:t>
      </w:r>
      <w:r>
        <w:rPr>
          <w:szCs w:val="24"/>
        </w:rPr>
        <w:t>и</w:t>
      </w:r>
      <w:r w:rsidRPr="00794951">
        <w:rPr>
          <w:szCs w:val="24"/>
          <w:lang w:val="es-ES_tradnl"/>
        </w:rPr>
        <w:t xml:space="preserve"> (CAT/C/CHL/5, </w:t>
      </w:r>
      <w:r w:rsidRPr="00794951">
        <w:rPr>
          <w:szCs w:val="24"/>
        </w:rPr>
        <w:t>пункт 1</w:t>
      </w:r>
      <w:r w:rsidRPr="00794951">
        <w:rPr>
          <w:szCs w:val="24"/>
          <w:lang w:val="es-ES_tradnl"/>
        </w:rPr>
        <w:t>4).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14.</w:t>
      </w:r>
      <w:r>
        <w:rPr>
          <w:szCs w:val="24"/>
        </w:rPr>
        <w:tab/>
      </w:r>
      <w:r w:rsidRPr="00794951">
        <w:rPr>
          <w:szCs w:val="24"/>
        </w:rPr>
        <w:t>По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некоторым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сведениям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были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проведены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внутренние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расследования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службе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карабинеров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жандармерии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связи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предполагаемыми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случаями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пыток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жестокого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обращения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зафиксированными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контексте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задержаний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полицией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 xml:space="preserve">пенитенциарной системе.  Просьба сообщить о ходе судебных разбирательств в отношении сотрудников каждой из упомянутых служб </w:t>
      </w:r>
      <w:r w:rsidRPr="00794951">
        <w:rPr>
          <w:szCs w:val="24"/>
          <w:lang w:val="es-ES_tradnl"/>
        </w:rPr>
        <w:t>(CAT</w:t>
      </w:r>
      <w:r w:rsidRPr="00794951">
        <w:rPr>
          <w:color w:val="000000"/>
          <w:szCs w:val="24"/>
        </w:rPr>
        <w:t xml:space="preserve">/C/CR/32/5, </w:t>
      </w:r>
      <w:r>
        <w:rPr>
          <w:color w:val="000000"/>
          <w:szCs w:val="24"/>
        </w:rPr>
        <w:t xml:space="preserve">пункт </w:t>
      </w:r>
      <w:r w:rsidRPr="00794951">
        <w:rPr>
          <w:color w:val="000000"/>
          <w:szCs w:val="24"/>
        </w:rPr>
        <w:t>7</w:t>
      </w:r>
      <w:r>
        <w:rPr>
          <w:color w:val="000000"/>
          <w:szCs w:val="24"/>
        </w:rPr>
        <w:t xml:space="preserve"> </w:t>
      </w:r>
      <w:r w:rsidRPr="00794951">
        <w:rPr>
          <w:color w:val="000000"/>
          <w:szCs w:val="24"/>
        </w:rPr>
        <w:t>e)).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15.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Комитету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приняло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государство</w:t>
      </w:r>
      <w:r w:rsidRPr="00794951">
        <w:rPr>
          <w:szCs w:val="24"/>
          <w:lang w:val="es-ES"/>
        </w:rPr>
        <w:t>-</w:t>
      </w:r>
      <w:r w:rsidRPr="00794951">
        <w:rPr>
          <w:szCs w:val="24"/>
        </w:rPr>
        <w:t>участник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меры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для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отмены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 xml:space="preserve">узаконенной </w:t>
      </w:r>
      <w:r w:rsidRPr="00794951">
        <w:rPr>
          <w:szCs w:val="24"/>
        </w:rPr>
        <w:t>практики содержания под стражей без связи с внешним миром вплоть до десяти суток</w:t>
      </w:r>
      <w:r w:rsidRPr="00794951">
        <w:rPr>
          <w:szCs w:val="24"/>
          <w:lang w:val="es-ES"/>
        </w:rPr>
        <w:t>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16.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пред</w:t>
      </w:r>
      <w:r w:rsidRPr="00794951">
        <w:rPr>
          <w:szCs w:val="24"/>
        </w:rPr>
        <w:t>ставить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обновленную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информацию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ходе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предварительного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следствия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отношении</w:t>
      </w:r>
      <w:r w:rsidRPr="00794951">
        <w:rPr>
          <w:szCs w:val="24"/>
          <w:lang w:val="es-ES"/>
        </w:rPr>
        <w:t xml:space="preserve"> 27 </w:t>
      </w:r>
      <w:r w:rsidRPr="00794951">
        <w:rPr>
          <w:szCs w:val="24"/>
        </w:rPr>
        <w:t>военнослужащих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которые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привлекались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качестве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преступников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соучастников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>
        <w:rPr>
          <w:szCs w:val="24"/>
        </w:rPr>
        <w:t>/или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сообщников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делам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16 </w:t>
      </w:r>
      <w:r w:rsidRPr="00794951">
        <w:rPr>
          <w:szCs w:val="24"/>
        </w:rPr>
        <w:t>похищениях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отягчающих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обстоятельствах</w:t>
      </w:r>
      <w:r w:rsidRPr="00794951">
        <w:rPr>
          <w:szCs w:val="24"/>
          <w:lang w:val="es-ES"/>
        </w:rPr>
        <w:t xml:space="preserve">, 13 </w:t>
      </w:r>
      <w:r w:rsidRPr="00794951">
        <w:rPr>
          <w:szCs w:val="24"/>
        </w:rPr>
        <w:t>убийствах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отягчающих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обстоятельствах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59 </w:t>
      </w:r>
      <w:r w:rsidRPr="00794951">
        <w:rPr>
          <w:szCs w:val="24"/>
        </w:rPr>
        <w:t>похищениях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убийствах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отягчающих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обстоятельствах</w:t>
      </w:r>
      <w:r w:rsidRPr="00794951">
        <w:rPr>
          <w:szCs w:val="24"/>
          <w:lang w:val="es-ES"/>
        </w:rPr>
        <w:t xml:space="preserve"> (CAT/C/CHL/5, </w:t>
      </w:r>
      <w:r w:rsidRPr="00794951">
        <w:rPr>
          <w:szCs w:val="24"/>
        </w:rPr>
        <w:t>пункт</w:t>
      </w:r>
      <w:r w:rsidRPr="00794951">
        <w:rPr>
          <w:szCs w:val="24"/>
          <w:lang w:val="es-ES"/>
        </w:rPr>
        <w:t> 162).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17.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представить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обновленную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информацию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полученных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результат</w:t>
      </w:r>
      <w:r>
        <w:rPr>
          <w:szCs w:val="24"/>
        </w:rPr>
        <w:t>ах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если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таковые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имею</w:t>
      </w:r>
      <w:r w:rsidRPr="00794951">
        <w:rPr>
          <w:szCs w:val="24"/>
        </w:rPr>
        <w:t>тся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отношении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оправдательного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приговора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первой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инстанции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делу</w:t>
      </w:r>
      <w:r w:rsidRPr="00794951">
        <w:rPr>
          <w:szCs w:val="24"/>
          <w:lang w:val="es-ES"/>
        </w:rPr>
        <w:t xml:space="preserve"> "</w:t>
      </w:r>
      <w:r w:rsidRPr="00794951">
        <w:rPr>
          <w:szCs w:val="24"/>
        </w:rPr>
        <w:t>Караван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Арика</w:t>
      </w:r>
      <w:r w:rsidRPr="00794951">
        <w:rPr>
          <w:szCs w:val="24"/>
          <w:lang w:val="es-ES"/>
        </w:rPr>
        <w:t xml:space="preserve">", </w:t>
      </w:r>
      <w:r w:rsidRPr="00794951">
        <w:rPr>
          <w:szCs w:val="24"/>
        </w:rPr>
        <w:t>который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был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обжалован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Апелляционном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суде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адвокатами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жертв</w:t>
      </w:r>
      <w:r w:rsidRPr="00794951">
        <w:rPr>
          <w:szCs w:val="24"/>
          <w:lang w:val="es-ES"/>
        </w:rPr>
        <w:t xml:space="preserve"> (CAT/C/CHL/5, </w:t>
      </w:r>
      <w:r w:rsidRPr="00794951">
        <w:rPr>
          <w:szCs w:val="24"/>
        </w:rPr>
        <w:t>пункт </w:t>
      </w:r>
      <w:r w:rsidRPr="00794951">
        <w:rPr>
          <w:szCs w:val="24"/>
          <w:lang w:val="es-ES"/>
        </w:rPr>
        <w:t>163).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jc w:val="center"/>
        <w:rPr>
          <w:b/>
          <w:szCs w:val="24"/>
          <w:lang w:val="es-ES"/>
        </w:rPr>
      </w:pPr>
      <w:r w:rsidRPr="00794951">
        <w:rPr>
          <w:b/>
          <w:szCs w:val="24"/>
        </w:rPr>
        <w:t>Статья </w:t>
      </w:r>
      <w:r w:rsidRPr="00794951">
        <w:rPr>
          <w:b/>
          <w:szCs w:val="24"/>
          <w:lang w:val="es-ES"/>
        </w:rPr>
        <w:t>10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napToGrid w:val="0"/>
          <w:szCs w:val="24"/>
        </w:rPr>
        <w:t>18.</w:t>
      </w:r>
      <w:r>
        <w:rPr>
          <w:snapToGrid w:val="0"/>
          <w:szCs w:val="24"/>
        </w:rPr>
        <w:tab/>
      </w:r>
      <w:r w:rsidRPr="00794951">
        <w:rPr>
          <w:snapToGrid w:val="0"/>
          <w:szCs w:val="24"/>
        </w:rPr>
        <w:t>Просьба сообщить, включено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ли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ознакомление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с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положениями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Стамбульского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протокола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в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программу</w:t>
      </w:r>
      <w:r w:rsidRPr="00794951">
        <w:rPr>
          <w:snapToGrid w:val="0"/>
          <w:szCs w:val="24"/>
          <w:lang w:val="es-ES"/>
        </w:rPr>
        <w:t xml:space="preserve"> </w:t>
      </w:r>
      <w:r w:rsidRPr="00794951">
        <w:rPr>
          <w:snapToGrid w:val="0"/>
          <w:szCs w:val="24"/>
        </w:rPr>
        <w:t>подготовки медицинского персонала по вопросам выявления случаев применения пыток</w:t>
      </w:r>
      <w:r w:rsidRPr="00794951">
        <w:rPr>
          <w:szCs w:val="24"/>
          <w:lang w:val="es-ES"/>
        </w:rPr>
        <w:t>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19.</w:t>
      </w:r>
      <w:r>
        <w:rPr>
          <w:szCs w:val="24"/>
        </w:rPr>
        <w:tab/>
      </w:r>
      <w:r w:rsidRPr="00794951">
        <w:rPr>
          <w:szCs w:val="24"/>
        </w:rPr>
        <w:t>Применяются ли аналогичные учебные программы для целей подготовки сотрудников правоприменительных органов</w:t>
      </w:r>
      <w:r w:rsidRPr="00794951">
        <w:rPr>
          <w:szCs w:val="24"/>
          <w:lang w:val="es-ES"/>
        </w:rPr>
        <w:t xml:space="preserve"> (</w:t>
      </w:r>
      <w:r w:rsidRPr="00794951">
        <w:rPr>
          <w:szCs w:val="24"/>
        </w:rPr>
        <w:t>жандармерии</w:t>
      </w:r>
      <w:r w:rsidRPr="00794951">
        <w:rPr>
          <w:szCs w:val="24"/>
          <w:lang w:val="es-ES"/>
        </w:rPr>
        <w:t>)</w:t>
      </w:r>
      <w:r w:rsidRPr="00794951">
        <w:rPr>
          <w:szCs w:val="24"/>
        </w:rPr>
        <w:t>, тюремных надзирателей, государственных служащих и любых других групп, которые могут иметь отношение к содержанию под стражей и допросам лиц, подвергнутых любой форме ареста, задержания или тюремного заключения?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jc w:val="center"/>
        <w:rPr>
          <w:b/>
          <w:szCs w:val="24"/>
          <w:lang w:val="es-ES"/>
        </w:rPr>
      </w:pPr>
      <w:r w:rsidRPr="00794951">
        <w:rPr>
          <w:b/>
          <w:szCs w:val="24"/>
        </w:rPr>
        <w:t>Статья </w:t>
      </w:r>
      <w:r w:rsidRPr="00794951">
        <w:rPr>
          <w:b/>
          <w:szCs w:val="24"/>
          <w:lang w:val="es-ES"/>
        </w:rPr>
        <w:t>11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D253AB" w:rsidRDefault="00D253AB" w:rsidP="00D253AB">
      <w:pPr>
        <w:rPr>
          <w:szCs w:val="24"/>
        </w:rPr>
      </w:pPr>
      <w:r>
        <w:rPr>
          <w:szCs w:val="24"/>
        </w:rPr>
        <w:t>20.</w:t>
      </w:r>
      <w:r>
        <w:rPr>
          <w:szCs w:val="24"/>
        </w:rPr>
        <w:tab/>
        <w:t>Комитет хотел бы получить информацию о национальных механизмах надзора за всеми местами лишения свободы, которые периодически проводят внеплановые проверки таких мест лишения свободы.</w:t>
      </w:r>
    </w:p>
    <w:p w:rsidR="00D253AB" w:rsidRPr="00D253AB" w:rsidRDefault="00D253AB" w:rsidP="00D253AB">
      <w:pPr>
        <w:rPr>
          <w:szCs w:val="24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21.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были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приняты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меры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для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того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чтобы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положить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конец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противозаконной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практике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инспекций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проверок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членов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семьи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лиц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содержащихся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пенитенциарных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учреждениях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качестве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средства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запугивания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наказания.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Default="00D253AB" w:rsidP="00D253AB">
      <w:pPr>
        <w:rPr>
          <w:szCs w:val="24"/>
        </w:rPr>
      </w:pPr>
      <w:r>
        <w:rPr>
          <w:szCs w:val="24"/>
        </w:rPr>
        <w:t>2</w:t>
      </w:r>
      <w:r w:rsidR="0054054D">
        <w:rPr>
          <w:szCs w:val="24"/>
        </w:rPr>
        <w:t>2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Просьба представить статистические данные относительно поданных жалоб, возбуждения дисциплинарных дел и наказания в связи со случаями применения пыток тюремными надзирателями и сотрудниками полиции в пенитенциарных учреждениях.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AD2E26">
      <w:pPr>
        <w:keepLines/>
        <w:rPr>
          <w:szCs w:val="24"/>
          <w:lang w:val="es-ES"/>
        </w:rPr>
      </w:pPr>
      <w:r>
        <w:rPr>
          <w:szCs w:val="24"/>
        </w:rPr>
        <w:t>2</w:t>
      </w:r>
      <w:r w:rsidR="0054054D">
        <w:rPr>
          <w:szCs w:val="24"/>
        </w:rPr>
        <w:t>3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представить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подробную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информацию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достигнутом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прогрессе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проведении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различных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инициатив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призванных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улучшить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условия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содержания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тюрьмах</w:t>
      </w:r>
      <w:r>
        <w:rPr>
          <w:szCs w:val="24"/>
        </w:rPr>
        <w:t xml:space="preserve"> и </w:t>
      </w:r>
      <w:r w:rsidRPr="00794951">
        <w:rPr>
          <w:szCs w:val="24"/>
        </w:rPr>
        <w:t>реализу</w:t>
      </w:r>
      <w:r>
        <w:rPr>
          <w:szCs w:val="24"/>
        </w:rPr>
        <w:t>емых правительством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</w:t>
      </w:r>
      <w:r w:rsidRPr="00794951">
        <w:rPr>
          <w:szCs w:val="24"/>
          <w:lang w:val="es-ES"/>
        </w:rPr>
        <w:t xml:space="preserve"> 2000 </w:t>
      </w:r>
      <w:r w:rsidRPr="00794951">
        <w:rPr>
          <w:szCs w:val="24"/>
        </w:rPr>
        <w:t>года</w:t>
      </w:r>
      <w:r w:rsidRPr="00794951">
        <w:rPr>
          <w:szCs w:val="24"/>
          <w:lang w:val="es-ES"/>
        </w:rPr>
        <w:t xml:space="preserve"> (</w:t>
      </w:r>
      <w:r w:rsidRPr="00794951">
        <w:rPr>
          <w:szCs w:val="24"/>
        </w:rPr>
        <w:t>см.</w:t>
      </w:r>
      <w:r w:rsidRPr="00794951">
        <w:rPr>
          <w:szCs w:val="24"/>
          <w:lang w:val="es-ES"/>
        </w:rPr>
        <w:t xml:space="preserve"> CAT/C/CHL/5, </w:t>
      </w:r>
      <w:r w:rsidRPr="00794951">
        <w:rPr>
          <w:szCs w:val="24"/>
        </w:rPr>
        <w:t>пункт</w:t>
      </w:r>
      <w:r w:rsidRPr="00794951">
        <w:rPr>
          <w:szCs w:val="24"/>
          <w:lang w:val="en-US"/>
        </w:rPr>
        <w:t> </w:t>
      </w:r>
      <w:r w:rsidRPr="00794951">
        <w:rPr>
          <w:szCs w:val="24"/>
          <w:lang w:val="es-ES"/>
        </w:rPr>
        <w:t>120 a))</w:t>
      </w:r>
      <w:r w:rsidRPr="00794951">
        <w:rPr>
          <w:szCs w:val="24"/>
        </w:rPr>
        <w:t>.  Были ли построены четыре новы</w:t>
      </w:r>
      <w:r>
        <w:rPr>
          <w:szCs w:val="24"/>
        </w:rPr>
        <w:t>е</w:t>
      </w:r>
      <w:r w:rsidRPr="00794951">
        <w:rPr>
          <w:szCs w:val="24"/>
        </w:rPr>
        <w:t xml:space="preserve"> тюрьмы, упоминаемы</w:t>
      </w:r>
      <w:r>
        <w:rPr>
          <w:szCs w:val="24"/>
        </w:rPr>
        <w:t>е</w:t>
      </w:r>
      <w:r w:rsidRPr="00794951">
        <w:rPr>
          <w:szCs w:val="24"/>
        </w:rPr>
        <w:t xml:space="preserve"> в докладе</w:t>
      </w:r>
      <w:r w:rsidRPr="00794951">
        <w:rPr>
          <w:szCs w:val="24"/>
          <w:lang w:val="es-ES"/>
        </w:rPr>
        <w:t xml:space="preserve"> (CAT/C/CHL/5, </w:t>
      </w:r>
      <w:r w:rsidRPr="00794951">
        <w:rPr>
          <w:szCs w:val="24"/>
        </w:rPr>
        <w:t>пункт </w:t>
      </w:r>
      <w:r w:rsidRPr="00794951">
        <w:rPr>
          <w:szCs w:val="24"/>
          <w:lang w:val="es-ES"/>
        </w:rPr>
        <w:t>120</w:t>
      </w:r>
      <w:r w:rsidRPr="00794951">
        <w:rPr>
          <w:szCs w:val="24"/>
        </w:rPr>
        <w:t> </w:t>
      </w:r>
      <w:r w:rsidRPr="00794951">
        <w:rPr>
          <w:szCs w:val="24"/>
          <w:lang w:val="es-ES"/>
        </w:rPr>
        <w:t>b))</w:t>
      </w:r>
      <w:r w:rsidRPr="00794951">
        <w:rPr>
          <w:szCs w:val="24"/>
        </w:rPr>
        <w:t>?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24.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какие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меры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принимает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государство</w:t>
      </w:r>
      <w:r w:rsidRPr="00794951">
        <w:rPr>
          <w:szCs w:val="24"/>
          <w:lang w:val="es-ES"/>
        </w:rPr>
        <w:t>-</w:t>
      </w:r>
      <w:r w:rsidRPr="00794951">
        <w:rPr>
          <w:szCs w:val="24"/>
        </w:rPr>
        <w:t>участник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для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сокращения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масштабов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устранения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явления переполненности тюрем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вызванного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 xml:space="preserve">постоянным </w:t>
      </w:r>
      <w:r w:rsidRPr="00794951">
        <w:rPr>
          <w:szCs w:val="24"/>
        </w:rPr>
        <w:t>ростом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числа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заключенных</w:t>
      </w:r>
      <w:r w:rsidRPr="00794951">
        <w:rPr>
          <w:color w:val="000000"/>
          <w:szCs w:val="24"/>
        </w:rPr>
        <w:t xml:space="preserve"> (CAT/C/CR/32/5, пункт 7 j)).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25.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представить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подробную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информацию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 xml:space="preserve">ходе применения </w:t>
      </w:r>
      <w:r>
        <w:rPr>
          <w:szCs w:val="24"/>
        </w:rPr>
        <w:t xml:space="preserve">стратегии по </w:t>
      </w:r>
      <w:r w:rsidRPr="00794951">
        <w:rPr>
          <w:szCs w:val="24"/>
        </w:rPr>
        <w:t>строительств</w:t>
      </w:r>
      <w:r>
        <w:rPr>
          <w:szCs w:val="24"/>
        </w:rPr>
        <w:t>у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приватизации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тюрем</w:t>
      </w:r>
      <w:r w:rsidRPr="00794951">
        <w:rPr>
          <w:szCs w:val="24"/>
          <w:lang w:val="es-ES"/>
        </w:rPr>
        <w:t xml:space="preserve">. </w:t>
      </w:r>
      <w:r w:rsidRPr="00794951">
        <w:rPr>
          <w:szCs w:val="24"/>
        </w:rPr>
        <w:t xml:space="preserve"> Просьба сообщить также о распределении </w:t>
      </w:r>
      <w:r>
        <w:rPr>
          <w:szCs w:val="24"/>
        </w:rPr>
        <w:t xml:space="preserve">соответствующих </w:t>
      </w:r>
      <w:r w:rsidRPr="00794951">
        <w:rPr>
          <w:szCs w:val="24"/>
        </w:rPr>
        <w:t>обязанностей между государственным и частным секторами.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b/>
          <w:szCs w:val="24"/>
          <w:lang w:val="es-ES"/>
        </w:rPr>
      </w:pPr>
      <w:r>
        <w:rPr>
          <w:szCs w:val="24"/>
        </w:rPr>
        <w:t>2</w:t>
      </w:r>
      <w:r w:rsidR="00FE6557">
        <w:rPr>
          <w:szCs w:val="24"/>
        </w:rPr>
        <w:t>6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обеспечивает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государство</w:t>
      </w:r>
      <w:r w:rsidRPr="00794951">
        <w:rPr>
          <w:szCs w:val="24"/>
          <w:lang w:val="es-ES"/>
        </w:rPr>
        <w:t>-</w:t>
      </w:r>
      <w:r w:rsidRPr="00794951">
        <w:rPr>
          <w:szCs w:val="24"/>
        </w:rPr>
        <w:t>участник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особую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защиту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определенным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уязвимым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группам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 xml:space="preserve">населения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местах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лишения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свободы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частности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подросткам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женщинам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представителям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коренных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народов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инвалидам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пожилым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людям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лицам</w:t>
      </w:r>
      <w:r w:rsidRPr="00794951">
        <w:rPr>
          <w:szCs w:val="24"/>
          <w:lang w:val="es-ES"/>
        </w:rPr>
        <w:t>,</w:t>
      </w:r>
      <w:r w:rsidRPr="00794951">
        <w:rPr>
          <w:szCs w:val="24"/>
        </w:rPr>
        <w:t xml:space="preserve"> страдающим психическими заболеваниями, иностранцам, в особенности незаконным иммигрантам, и ВИЧ-инфицированным.</w:t>
      </w:r>
    </w:p>
    <w:p w:rsidR="00D253AB" w:rsidRPr="00794951" w:rsidRDefault="00D253AB" w:rsidP="00D253AB">
      <w:pPr>
        <w:rPr>
          <w:b/>
          <w:szCs w:val="24"/>
          <w:lang w:val="es-ES"/>
        </w:rPr>
      </w:pPr>
    </w:p>
    <w:p w:rsidR="00D253AB" w:rsidRPr="00794951" w:rsidRDefault="00D253AB" w:rsidP="00D253AB">
      <w:pPr>
        <w:rPr>
          <w:b/>
          <w:szCs w:val="24"/>
          <w:lang w:val="es-ES"/>
        </w:rPr>
      </w:pPr>
      <w:r>
        <w:rPr>
          <w:szCs w:val="24"/>
        </w:rPr>
        <w:t>2</w:t>
      </w:r>
      <w:r w:rsidR="00FE6557">
        <w:rPr>
          <w:szCs w:val="24"/>
        </w:rPr>
        <w:t>7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принимает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государство</w:t>
      </w:r>
      <w:r w:rsidRPr="00794951">
        <w:rPr>
          <w:szCs w:val="24"/>
          <w:lang w:val="es-ES"/>
        </w:rPr>
        <w:t>-</w:t>
      </w:r>
      <w:r w:rsidRPr="00794951">
        <w:rPr>
          <w:szCs w:val="24"/>
        </w:rPr>
        <w:t>участник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меры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для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устранения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предполагаемых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дисциплинарных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нарушений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предполагаемых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недостатков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системы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безопасности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которые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обнаружились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ходе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мятежа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 исправительном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центре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Национального управления по делам несовершеннолетних "Время взрослеть"</w:t>
      </w:r>
      <w:r w:rsidRPr="00794951">
        <w:rPr>
          <w:szCs w:val="24"/>
          <w:lang w:val="es-ES"/>
        </w:rPr>
        <w:t xml:space="preserve"> </w:t>
      </w:r>
      <w:r>
        <w:rPr>
          <w:szCs w:val="24"/>
        </w:rPr>
        <w:t>в </w:t>
      </w:r>
      <w:r w:rsidRPr="00794951">
        <w:rPr>
          <w:szCs w:val="24"/>
        </w:rPr>
        <w:t xml:space="preserve">Пуэрто-Монтт в октябре 2007 года, в результате которого погибли десять подростков.  Просьба также указать, были ли приняты меры по предупреждению такого </w:t>
      </w:r>
      <w:r>
        <w:rPr>
          <w:szCs w:val="24"/>
        </w:rPr>
        <w:t xml:space="preserve">рода </w:t>
      </w:r>
      <w:r w:rsidRPr="00794951">
        <w:rPr>
          <w:szCs w:val="24"/>
        </w:rPr>
        <w:t>инцидентов.  Было ли проведено расследование причин, вызвавших этот инцидент.</w:t>
      </w:r>
    </w:p>
    <w:p w:rsidR="00D253AB" w:rsidRDefault="00D253AB" w:rsidP="00D253AB">
      <w:pPr>
        <w:rPr>
          <w:b/>
          <w:szCs w:val="24"/>
        </w:rPr>
      </w:pPr>
    </w:p>
    <w:p w:rsidR="00FE6557" w:rsidRDefault="00FE6557" w:rsidP="00D253AB">
      <w:r w:rsidRPr="00FE6557">
        <w:t>28.</w:t>
      </w:r>
      <w:r w:rsidRPr="00FE6557">
        <w:tab/>
        <w:t>Комитет хотел бы получить информацию о количестве судебных дел, связанных с пытками, возбужденных службой карабинеров и жандармерией в отношении своих сотрудников.</w:t>
      </w:r>
    </w:p>
    <w:p w:rsidR="00FE6557" w:rsidRDefault="00FE6557" w:rsidP="00D253AB"/>
    <w:p w:rsidR="00FE6557" w:rsidRPr="00FE6557" w:rsidRDefault="00FE6557" w:rsidP="00FE6557">
      <w:pPr>
        <w:jc w:val="center"/>
        <w:rPr>
          <w:b/>
        </w:rPr>
      </w:pPr>
      <w:r>
        <w:rPr>
          <w:b/>
        </w:rPr>
        <w:t>Статья 12</w:t>
      </w:r>
    </w:p>
    <w:p w:rsidR="00FE6557" w:rsidRDefault="00FE6557" w:rsidP="00D253AB"/>
    <w:p w:rsidR="00FE6557" w:rsidRDefault="00FE6557" w:rsidP="00D253AB">
      <w:r>
        <w:t>29.</w:t>
      </w:r>
      <w:r>
        <w:tab/>
      </w:r>
      <w:r w:rsidR="00565763">
        <w:t>Комитет хотел бы получить информацию о масштабах, по всей видимости, существующей практики, когда суды запрашивают медицинские отчеты в качестве доказательства, подтверждающего заявления о применении пыток.</w:t>
      </w:r>
    </w:p>
    <w:p w:rsidR="00FE6557" w:rsidRPr="00FE6557" w:rsidRDefault="00FE6557" w:rsidP="00D253AB"/>
    <w:p w:rsidR="00D253AB" w:rsidRPr="00794951" w:rsidRDefault="00D253AB" w:rsidP="00DD55BD">
      <w:pPr>
        <w:keepNext/>
        <w:jc w:val="center"/>
        <w:rPr>
          <w:szCs w:val="24"/>
          <w:lang w:val="es-ES"/>
        </w:rPr>
      </w:pPr>
      <w:r w:rsidRPr="00794951">
        <w:rPr>
          <w:b/>
          <w:szCs w:val="24"/>
        </w:rPr>
        <w:t>Статья </w:t>
      </w:r>
      <w:r w:rsidRPr="00794951">
        <w:rPr>
          <w:b/>
          <w:szCs w:val="24"/>
          <w:lang w:val="es-ES"/>
        </w:rPr>
        <w:t>14</w:t>
      </w:r>
    </w:p>
    <w:p w:rsidR="00D253AB" w:rsidRPr="00794951" w:rsidRDefault="00D253AB" w:rsidP="00DD55BD">
      <w:pPr>
        <w:keepNext/>
        <w:rPr>
          <w:szCs w:val="24"/>
          <w:lang w:val="es-ES"/>
        </w:rPr>
      </w:pPr>
    </w:p>
    <w:p w:rsidR="00D253AB" w:rsidRPr="00794951" w:rsidRDefault="00D253AB" w:rsidP="00DD55BD">
      <w:pPr>
        <w:keepNext/>
        <w:rPr>
          <w:szCs w:val="24"/>
          <w:lang w:val="es-ES"/>
        </w:rPr>
      </w:pPr>
      <w:r>
        <w:rPr>
          <w:szCs w:val="24"/>
        </w:rPr>
        <w:t>30.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была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укреплена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Программа предоставления возмещения и всеобъемлющей помощи в области здравоохранения (ПРАИС)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целях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оказания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помощи лицам, пострадавшим от пыток при военной хунте</w:t>
      </w:r>
      <w:r w:rsidRPr="00794951">
        <w:rPr>
          <w:szCs w:val="24"/>
          <w:lang w:val="es-ES_tradnl"/>
        </w:rPr>
        <w:t xml:space="preserve"> (</w:t>
      </w:r>
      <w:r w:rsidRPr="00794951">
        <w:rPr>
          <w:color w:val="000000"/>
          <w:szCs w:val="24"/>
        </w:rPr>
        <w:t>CAT/C/CR/32/5, пункт 7 l)).</w:t>
      </w:r>
    </w:p>
    <w:p w:rsidR="00D253AB" w:rsidRDefault="00D253AB" w:rsidP="00D253AB">
      <w:pPr>
        <w:rPr>
          <w:szCs w:val="24"/>
        </w:rPr>
      </w:pPr>
    </w:p>
    <w:p w:rsidR="00DD55BD" w:rsidRDefault="00DD55BD" w:rsidP="00D253AB">
      <w:pPr>
        <w:rPr>
          <w:szCs w:val="24"/>
        </w:rPr>
      </w:pPr>
      <w:r>
        <w:rPr>
          <w:szCs w:val="24"/>
        </w:rPr>
        <w:t>31.</w:t>
      </w:r>
      <w:r>
        <w:rPr>
          <w:szCs w:val="24"/>
        </w:rPr>
        <w:tab/>
        <w:t>Просьба представить информацию о случаях вынесения чилийскими властями решений по делам, касающимся жертв пыток.  Как часто выносилось решение о предоставлении компенсации и каковы размеры предоставленных компенсаций?  В</w:t>
      </w:r>
      <w:r w:rsidR="006C2F74">
        <w:rPr>
          <w:szCs w:val="24"/>
        </w:rPr>
        <w:t> </w:t>
      </w:r>
      <w:r>
        <w:rPr>
          <w:szCs w:val="24"/>
        </w:rPr>
        <w:t>частности, Комитет хотел бы получить информацию о компенсации жертвам, признанным таковыми Национальной комиссией по проблеме политических тюрем и пыток ("Комиссия Валеча").</w:t>
      </w:r>
    </w:p>
    <w:p w:rsidR="00DD55BD" w:rsidRPr="00DD55BD" w:rsidRDefault="00DD55BD" w:rsidP="00D253AB">
      <w:pPr>
        <w:rPr>
          <w:szCs w:val="24"/>
        </w:rPr>
      </w:pPr>
    </w:p>
    <w:p w:rsidR="006C2F74" w:rsidRDefault="006C2F74" w:rsidP="00D253AB">
      <w:pPr>
        <w:jc w:val="center"/>
        <w:rPr>
          <w:b/>
          <w:szCs w:val="24"/>
        </w:rPr>
      </w:pPr>
      <w:r>
        <w:rPr>
          <w:b/>
          <w:szCs w:val="24"/>
        </w:rPr>
        <w:t>Статья 16</w:t>
      </w:r>
    </w:p>
    <w:p w:rsidR="006C2F74" w:rsidRDefault="006C2F74" w:rsidP="006C2F74">
      <w:pPr>
        <w:rPr>
          <w:szCs w:val="24"/>
        </w:rPr>
      </w:pPr>
    </w:p>
    <w:p w:rsidR="006C2F74" w:rsidRPr="00794951" w:rsidRDefault="006C2F74" w:rsidP="006C2F74">
      <w:pPr>
        <w:rPr>
          <w:szCs w:val="24"/>
          <w:lang w:val="es-ES"/>
        </w:rPr>
      </w:pPr>
      <w:r>
        <w:rPr>
          <w:szCs w:val="24"/>
        </w:rPr>
        <w:t>32.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прокомментировать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предполагаемую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практику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содержания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заключенных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одиночных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камерах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в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качестве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формы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наказания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без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соблюдения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надлежащих процедур и в течение длительных периодов вплоть до 15 дней.</w:t>
      </w:r>
    </w:p>
    <w:p w:rsidR="006C2F74" w:rsidRDefault="006C2F74" w:rsidP="006C2F74">
      <w:pPr>
        <w:rPr>
          <w:szCs w:val="24"/>
        </w:rPr>
      </w:pPr>
    </w:p>
    <w:p w:rsidR="006C2F74" w:rsidRPr="00794951" w:rsidRDefault="0054411F" w:rsidP="006C2F74">
      <w:pPr>
        <w:rPr>
          <w:szCs w:val="24"/>
          <w:lang w:val="es-ES"/>
        </w:rPr>
      </w:pPr>
      <w:r>
        <w:rPr>
          <w:szCs w:val="24"/>
        </w:rPr>
        <w:t>33</w:t>
      </w:r>
      <w:r w:rsidR="006C2F74">
        <w:rPr>
          <w:szCs w:val="24"/>
        </w:rPr>
        <w:t>.</w:t>
      </w:r>
      <w:r w:rsidR="006C2F74">
        <w:rPr>
          <w:szCs w:val="24"/>
        </w:rPr>
        <w:tab/>
      </w:r>
      <w:r w:rsidR="006C2F74" w:rsidRPr="00794951">
        <w:rPr>
          <w:szCs w:val="24"/>
        </w:rPr>
        <w:t>Просьба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сообщить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о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мерах</w:t>
      </w:r>
      <w:r w:rsidR="006C2F74" w:rsidRPr="00794951">
        <w:rPr>
          <w:szCs w:val="24"/>
          <w:lang w:val="es-ES"/>
        </w:rPr>
        <w:t xml:space="preserve">, </w:t>
      </w:r>
      <w:r w:rsidR="006C2F74" w:rsidRPr="00794951">
        <w:rPr>
          <w:szCs w:val="24"/>
        </w:rPr>
        <w:t>принимаемых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для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устранения</w:t>
      </w:r>
      <w:r w:rsidR="006C2F74" w:rsidRPr="00794951">
        <w:rPr>
          <w:szCs w:val="24"/>
          <w:lang w:val="es-ES"/>
        </w:rPr>
        <w:t xml:space="preserve"> </w:t>
      </w:r>
      <w:r w:rsidR="006C2F74">
        <w:rPr>
          <w:szCs w:val="24"/>
        </w:rPr>
        <w:t>предполагаемых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существенных</w:t>
      </w:r>
      <w:r w:rsidR="006C2F74" w:rsidRPr="00794951">
        <w:rPr>
          <w:szCs w:val="24"/>
          <w:lang w:val="es-ES"/>
        </w:rPr>
        <w:t xml:space="preserve"> </w:t>
      </w:r>
      <w:r w:rsidR="006C2F74">
        <w:rPr>
          <w:szCs w:val="24"/>
        </w:rPr>
        <w:t>недостатков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в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плане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условий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содержания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в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тюрьмах</w:t>
      </w:r>
      <w:r w:rsidR="006C2F74" w:rsidRPr="00794951">
        <w:rPr>
          <w:szCs w:val="24"/>
          <w:lang w:val="es-ES"/>
        </w:rPr>
        <w:t xml:space="preserve">, </w:t>
      </w:r>
      <w:r w:rsidR="006C2F74" w:rsidRPr="00794951">
        <w:rPr>
          <w:szCs w:val="24"/>
        </w:rPr>
        <w:t>а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именно</w:t>
      </w:r>
      <w:r w:rsidR="006C2F74">
        <w:rPr>
          <w:szCs w:val="24"/>
        </w:rPr>
        <w:t xml:space="preserve">: 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отсутстви</w:t>
      </w:r>
      <w:r w:rsidR="006C2F74">
        <w:rPr>
          <w:szCs w:val="24"/>
        </w:rPr>
        <w:t>я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доступа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к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основным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медицинским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услугам</w:t>
      </w:r>
      <w:r w:rsidR="006C2F74" w:rsidRPr="00794951">
        <w:rPr>
          <w:szCs w:val="24"/>
          <w:lang w:val="es-ES"/>
        </w:rPr>
        <w:t xml:space="preserve">, </w:t>
      </w:r>
      <w:r w:rsidR="006C2F74" w:rsidRPr="00794951">
        <w:rPr>
          <w:szCs w:val="24"/>
        </w:rPr>
        <w:t>неадекватны</w:t>
      </w:r>
      <w:r w:rsidR="006C2F74">
        <w:rPr>
          <w:szCs w:val="24"/>
        </w:rPr>
        <w:t>х санитарно-гигиенических</w:t>
      </w:r>
      <w:r w:rsidR="006C2F74" w:rsidRPr="00794951">
        <w:rPr>
          <w:szCs w:val="24"/>
        </w:rPr>
        <w:t xml:space="preserve"> услови</w:t>
      </w:r>
      <w:r w:rsidR="006C2F74">
        <w:rPr>
          <w:szCs w:val="24"/>
        </w:rPr>
        <w:t>й, недостаточного и некачественного</w:t>
      </w:r>
      <w:r w:rsidR="006C2F74" w:rsidRPr="00794951">
        <w:rPr>
          <w:szCs w:val="24"/>
        </w:rPr>
        <w:t xml:space="preserve"> питани</w:t>
      </w:r>
      <w:r w:rsidR="006C2F74">
        <w:rPr>
          <w:szCs w:val="24"/>
        </w:rPr>
        <w:t>я</w:t>
      </w:r>
      <w:r w:rsidR="006C2F74" w:rsidRPr="00794951">
        <w:rPr>
          <w:szCs w:val="24"/>
          <w:lang w:val="es-ES"/>
        </w:rPr>
        <w:t>.</w:t>
      </w:r>
    </w:p>
    <w:p w:rsidR="006C2F74" w:rsidRPr="00794951" w:rsidRDefault="006C2F74" w:rsidP="006C2F74">
      <w:pPr>
        <w:rPr>
          <w:szCs w:val="24"/>
          <w:lang w:val="es-ES"/>
        </w:rPr>
      </w:pPr>
    </w:p>
    <w:p w:rsidR="006C2F74" w:rsidRDefault="0054411F" w:rsidP="006C2F74">
      <w:pPr>
        <w:rPr>
          <w:szCs w:val="24"/>
        </w:rPr>
      </w:pPr>
      <w:r>
        <w:rPr>
          <w:szCs w:val="24"/>
        </w:rPr>
        <w:t>34</w:t>
      </w:r>
      <w:r w:rsidR="006C2F74">
        <w:rPr>
          <w:szCs w:val="24"/>
        </w:rPr>
        <w:t>.</w:t>
      </w:r>
      <w:r w:rsidR="006C2F74">
        <w:rPr>
          <w:szCs w:val="24"/>
        </w:rPr>
        <w:tab/>
      </w:r>
      <w:r w:rsidR="006C2F74" w:rsidRPr="00794951">
        <w:rPr>
          <w:szCs w:val="24"/>
        </w:rPr>
        <w:t>По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некоторым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сведения</w:t>
      </w:r>
      <w:r w:rsidR="006C2F74">
        <w:rPr>
          <w:szCs w:val="24"/>
        </w:rPr>
        <w:t>м</w:t>
      </w:r>
      <w:r w:rsidR="006C2F74" w:rsidRPr="00794951">
        <w:rPr>
          <w:szCs w:val="24"/>
          <w:lang w:val="es-ES"/>
        </w:rPr>
        <w:t xml:space="preserve">, </w:t>
      </w:r>
      <w:r w:rsidR="006C2F74" w:rsidRPr="00794951">
        <w:rPr>
          <w:szCs w:val="24"/>
        </w:rPr>
        <w:t>в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различных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пенитенциарных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учреждениях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Чили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встречаются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случаи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побоев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заключенных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сотрудниками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чилийской жандармерии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>с</w:t>
      </w:r>
      <w:r w:rsidR="006C2F74" w:rsidRPr="00794951">
        <w:rPr>
          <w:szCs w:val="24"/>
          <w:lang w:val="es-ES"/>
        </w:rPr>
        <w:t xml:space="preserve"> </w:t>
      </w:r>
      <w:r w:rsidR="006C2F74" w:rsidRPr="00794951">
        <w:rPr>
          <w:szCs w:val="24"/>
        </w:rPr>
        <w:t xml:space="preserve">использованием кулаков, ударов ногами, дубинок и </w:t>
      </w:r>
      <w:r w:rsidR="006C2F74">
        <w:rPr>
          <w:szCs w:val="24"/>
        </w:rPr>
        <w:t>сабель</w:t>
      </w:r>
      <w:r w:rsidR="006C2F74" w:rsidRPr="00794951">
        <w:rPr>
          <w:szCs w:val="24"/>
          <w:lang w:val="es-ES"/>
        </w:rPr>
        <w:t xml:space="preserve">. </w:t>
      </w:r>
      <w:r w:rsidR="006C2F74" w:rsidRPr="00794951">
        <w:rPr>
          <w:szCs w:val="24"/>
        </w:rPr>
        <w:t xml:space="preserve"> Просьба прокомментировать</w:t>
      </w:r>
      <w:r w:rsidR="006C2F74" w:rsidRPr="00794951">
        <w:rPr>
          <w:szCs w:val="24"/>
          <w:lang w:val="es-ES"/>
        </w:rPr>
        <w:t>.</w:t>
      </w:r>
    </w:p>
    <w:p w:rsidR="006C2F74" w:rsidRPr="006C2F74" w:rsidRDefault="006C2F74" w:rsidP="006C2F74">
      <w:pPr>
        <w:rPr>
          <w:szCs w:val="24"/>
        </w:rPr>
      </w:pPr>
    </w:p>
    <w:p w:rsidR="00D253AB" w:rsidRPr="00794951" w:rsidRDefault="00D253AB" w:rsidP="00D253AB">
      <w:pPr>
        <w:jc w:val="center"/>
        <w:rPr>
          <w:szCs w:val="24"/>
        </w:rPr>
      </w:pPr>
      <w:r w:rsidRPr="00794951">
        <w:rPr>
          <w:b/>
          <w:szCs w:val="24"/>
        </w:rPr>
        <w:t>Прочие вопросы</w:t>
      </w:r>
    </w:p>
    <w:p w:rsidR="00D253AB" w:rsidRPr="00794951" w:rsidRDefault="00D253AB" w:rsidP="00D253AB">
      <w:pPr>
        <w:rPr>
          <w:szCs w:val="24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3</w:t>
      </w:r>
      <w:r w:rsidR="0054411F">
        <w:rPr>
          <w:szCs w:val="24"/>
        </w:rPr>
        <w:t>5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Существуют ли в государстве-участнике какие-либо правовые нормы, запрещающие производство средств, специально предназначенных для применения пыток и других жестоких, бесчеловечных или унижающих достоинство видов обращения, и торговлю ими?  В случае положительного ответа просьба представить информацию о содержании и применении таких правовых норм.  В случае отрицательного ответа просьба указать, рассматривается ли вопрос о принятии законодательных положений на этот счет.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3</w:t>
      </w:r>
      <w:r w:rsidR="0054411F">
        <w:rPr>
          <w:szCs w:val="24"/>
        </w:rPr>
        <w:t>6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Просьба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сообщить</w:t>
      </w:r>
      <w:r w:rsidRPr="00794951">
        <w:rPr>
          <w:szCs w:val="24"/>
          <w:lang w:val="es-ES"/>
        </w:rPr>
        <w:t xml:space="preserve">, </w:t>
      </w:r>
      <w:r w:rsidRPr="00794951">
        <w:rPr>
          <w:szCs w:val="24"/>
        </w:rPr>
        <w:t>затрагивает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ли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применение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Закона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о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борьбе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с</w:t>
      </w:r>
      <w:r w:rsidRPr="00794951">
        <w:rPr>
          <w:szCs w:val="24"/>
          <w:lang w:val="es-ES"/>
        </w:rPr>
        <w:t xml:space="preserve"> </w:t>
      </w:r>
      <w:r w:rsidRPr="00794951">
        <w:rPr>
          <w:szCs w:val="24"/>
        </w:rPr>
        <w:t>терроризмом</w:t>
      </w:r>
      <w:r>
        <w:rPr>
          <w:szCs w:val="24"/>
        </w:rPr>
        <w:t> </w:t>
      </w:r>
      <w:r w:rsidRPr="00794951">
        <w:rPr>
          <w:szCs w:val="24"/>
          <w:lang w:val="es-ES"/>
        </w:rPr>
        <w:t>№ 18</w:t>
      </w:r>
      <w:r>
        <w:rPr>
          <w:szCs w:val="24"/>
        </w:rPr>
        <w:t> </w:t>
      </w:r>
      <w:r w:rsidRPr="00794951">
        <w:rPr>
          <w:szCs w:val="24"/>
          <w:lang w:val="es-ES"/>
        </w:rPr>
        <w:t xml:space="preserve">314 </w:t>
      </w:r>
      <w:r w:rsidRPr="00794951">
        <w:rPr>
          <w:szCs w:val="24"/>
        </w:rPr>
        <w:t>какие-либо правовые и практические гарантии в области прав человека</w:t>
      </w:r>
      <w:r w:rsidRPr="00794951">
        <w:rPr>
          <w:szCs w:val="24"/>
          <w:lang w:val="es-ES"/>
        </w:rPr>
        <w:t>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3</w:t>
      </w:r>
      <w:r w:rsidR="0054411F">
        <w:rPr>
          <w:szCs w:val="24"/>
        </w:rPr>
        <w:t>7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Просьба сообщить о мерах, принимаемых государством-участником в целях учета гендерных факторов в законодательстве, запрещающем пытки.  Просьба также указать, какие эффективные меры были приняты для предупреждения актов сексуального насилия.  Просьба представить статистические данные о количестве проведенных расследований и об их результатах.</w:t>
      </w:r>
    </w:p>
    <w:p w:rsidR="00D253AB" w:rsidRPr="00794951" w:rsidRDefault="00D253AB" w:rsidP="00D253AB">
      <w:pPr>
        <w:rPr>
          <w:szCs w:val="24"/>
          <w:lang w:val="es-ES"/>
        </w:rPr>
      </w:pPr>
    </w:p>
    <w:p w:rsidR="00D253AB" w:rsidRPr="00794951" w:rsidRDefault="00D253AB" w:rsidP="00D253AB">
      <w:pPr>
        <w:rPr>
          <w:szCs w:val="24"/>
          <w:lang w:val="es-ES"/>
        </w:rPr>
      </w:pPr>
      <w:r>
        <w:rPr>
          <w:szCs w:val="24"/>
        </w:rPr>
        <w:t>3</w:t>
      </w:r>
      <w:r w:rsidR="0054411F">
        <w:rPr>
          <w:szCs w:val="24"/>
        </w:rPr>
        <w:t>8</w:t>
      </w:r>
      <w:r>
        <w:rPr>
          <w:szCs w:val="24"/>
        </w:rPr>
        <w:t>.</w:t>
      </w:r>
      <w:r>
        <w:rPr>
          <w:szCs w:val="24"/>
        </w:rPr>
        <w:tab/>
      </w:r>
      <w:r w:rsidRPr="00794951">
        <w:rPr>
          <w:szCs w:val="24"/>
        </w:rPr>
        <w:t>Просьба указать, предусмотрена ли в Уголовном кодексе какая-либо форма ответственности сотрудников государственных органов, не сообщающих об актах пыток, которые становятся им известны при исполнении их служебных обязанностей.</w:t>
      </w:r>
    </w:p>
    <w:p w:rsidR="00827387" w:rsidRDefault="00827387">
      <w:pPr>
        <w:tabs>
          <w:tab w:val="left" w:pos="0"/>
        </w:tabs>
        <w:suppressAutoHyphens/>
      </w:pPr>
    </w:p>
    <w:p w:rsidR="0054411F" w:rsidRPr="0054411F" w:rsidRDefault="0054411F" w:rsidP="0054411F">
      <w:pPr>
        <w:tabs>
          <w:tab w:val="left" w:pos="0"/>
        </w:tabs>
        <w:suppressAutoHyphens/>
        <w:jc w:val="center"/>
      </w:pPr>
      <w:r>
        <w:t>------</w:t>
      </w:r>
    </w:p>
    <w:sectPr w:rsidR="0054411F" w:rsidRPr="0054411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4CB" w:rsidRDefault="00E034CB">
      <w:r>
        <w:separator/>
      </w:r>
    </w:p>
  </w:endnote>
  <w:endnote w:type="continuationSeparator" w:id="0">
    <w:p w:rsidR="00E034CB" w:rsidRDefault="00E03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4CB" w:rsidRDefault="00E034CB">
      <w:r>
        <w:separator/>
      </w:r>
    </w:p>
  </w:footnote>
  <w:footnote w:type="continuationSeparator" w:id="0">
    <w:p w:rsidR="00E034CB" w:rsidRDefault="00E03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04F" w:rsidRPr="0054411F" w:rsidRDefault="0093604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CAT/C/CHL/Q/5</w:t>
    </w:r>
  </w:p>
  <w:p w:rsidR="0093604F" w:rsidRDefault="0093604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909DA">
      <w:rPr>
        <w:rStyle w:val="PageNumber"/>
        <w:noProof/>
      </w:rPr>
      <w:t>6</w:t>
    </w:r>
    <w:r>
      <w:rPr>
        <w:rStyle w:val="PageNumber"/>
      </w:rPr>
      <w:fldChar w:fldCharType="end"/>
    </w:r>
  </w:p>
  <w:p w:rsidR="0093604F" w:rsidRDefault="0093604F">
    <w:pPr>
      <w:pStyle w:val="Header"/>
      <w:tabs>
        <w:tab w:val="left" w:pos="6237"/>
      </w:tabs>
      <w:rPr>
        <w:rStyle w:val="PageNumber"/>
        <w:lang w:val="en-US"/>
      </w:rPr>
    </w:pPr>
  </w:p>
  <w:p w:rsidR="0093604F" w:rsidRDefault="0093604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04F" w:rsidRDefault="0093604F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CAT/C/CHL/Q/5</w:t>
    </w:r>
  </w:p>
  <w:p w:rsidR="0093604F" w:rsidRDefault="0093604F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909DA">
      <w:rPr>
        <w:rStyle w:val="PageNumber"/>
        <w:noProof/>
      </w:rPr>
      <w:t>7</w:t>
    </w:r>
    <w:r>
      <w:rPr>
        <w:rStyle w:val="PageNumber"/>
      </w:rPr>
      <w:fldChar w:fldCharType="end"/>
    </w:r>
  </w:p>
  <w:p w:rsidR="0093604F" w:rsidRDefault="0093604F">
    <w:pPr>
      <w:pStyle w:val="Header"/>
      <w:tabs>
        <w:tab w:val="left" w:pos="6521"/>
      </w:tabs>
      <w:rPr>
        <w:rStyle w:val="PageNumber"/>
        <w:lang w:val="en-US"/>
      </w:rPr>
    </w:pPr>
  </w:p>
  <w:p w:rsidR="0093604F" w:rsidRDefault="0093604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387"/>
    <w:rsid w:val="000F0898"/>
    <w:rsid w:val="00120AB5"/>
    <w:rsid w:val="00211F60"/>
    <w:rsid w:val="004813EE"/>
    <w:rsid w:val="004D5A73"/>
    <w:rsid w:val="0054054D"/>
    <w:rsid w:val="0054411F"/>
    <w:rsid w:val="00565763"/>
    <w:rsid w:val="006C2F74"/>
    <w:rsid w:val="00827387"/>
    <w:rsid w:val="00845C80"/>
    <w:rsid w:val="0093604F"/>
    <w:rsid w:val="00937530"/>
    <w:rsid w:val="009A3CF7"/>
    <w:rsid w:val="00AD2E26"/>
    <w:rsid w:val="00BC0B2B"/>
    <w:rsid w:val="00D253AB"/>
    <w:rsid w:val="00DD55BD"/>
    <w:rsid w:val="00E034CB"/>
    <w:rsid w:val="00F909DA"/>
    <w:rsid w:val="00FA1416"/>
    <w:rsid w:val="00FE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1835</Words>
  <Characters>10460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2009-03-06T14:45:00Z</cp:lastPrinted>
  <dcterms:created xsi:type="dcterms:W3CDTF">2009-03-06T14:45:00Z</dcterms:created>
  <dcterms:modified xsi:type="dcterms:W3CDTF">2009-03-06T14:46:00Z</dcterms:modified>
</cp:coreProperties>
</file>