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71724F" w:rsidRPr="003237B9" w:rsidTr="00D36944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1724F" w:rsidRPr="00B4332E" w:rsidRDefault="0071724F" w:rsidP="00E96675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1724F" w:rsidRPr="003237B9" w:rsidRDefault="0071724F" w:rsidP="00E96675">
            <w:pPr>
              <w:spacing w:after="80" w:line="340" w:lineRule="exact"/>
              <w:rPr>
                <w:sz w:val="28"/>
                <w:szCs w:val="28"/>
              </w:rPr>
            </w:pPr>
            <w:r w:rsidRPr="003237B9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1724F" w:rsidRPr="003237B9" w:rsidRDefault="00C22BB5" w:rsidP="00E96675">
            <w:pPr>
              <w:suppressAutoHyphens w:val="0"/>
              <w:spacing w:after="20"/>
              <w:jc w:val="right"/>
            </w:pPr>
            <w:r w:rsidRPr="003237B9">
              <w:rPr>
                <w:sz w:val="40"/>
              </w:rPr>
              <w:t>CRC</w:t>
            </w:r>
            <w:r w:rsidRPr="003237B9">
              <w:t>/C/</w:t>
            </w:r>
            <w:r w:rsidR="005420E0" w:rsidRPr="003237B9">
              <w:t>HRV</w:t>
            </w:r>
            <w:r w:rsidRPr="003237B9">
              <w:t>/Q/</w:t>
            </w:r>
            <w:r w:rsidR="005420E0" w:rsidRPr="003237B9">
              <w:t>3-4</w:t>
            </w:r>
          </w:p>
        </w:tc>
      </w:tr>
      <w:tr w:rsidR="0071724F" w:rsidRPr="003237B9" w:rsidTr="00D36944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71724F" w:rsidRPr="003237B9" w:rsidRDefault="0071724F" w:rsidP="00E96675">
            <w:pPr>
              <w:spacing w:before="120"/>
              <w:jc w:val="center"/>
            </w:pPr>
            <w:r w:rsidRPr="003237B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71724F" w:rsidRPr="003237B9" w:rsidRDefault="0071724F" w:rsidP="00E96675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3237B9">
              <w:rPr>
                <w:b/>
                <w:sz w:val="40"/>
                <w:szCs w:val="40"/>
              </w:rPr>
              <w:t>Convention on the</w:t>
            </w:r>
            <w:r w:rsidRPr="003237B9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C22BB5" w:rsidRPr="003237B9" w:rsidRDefault="00C22BB5" w:rsidP="00E96675">
            <w:pPr>
              <w:suppressAutoHyphens w:val="0"/>
              <w:spacing w:before="240" w:line="240" w:lineRule="exact"/>
            </w:pPr>
            <w:r w:rsidRPr="003237B9">
              <w:t>Distr.: General</w:t>
            </w:r>
          </w:p>
          <w:p w:rsidR="00C22BB5" w:rsidRPr="003237B9" w:rsidRDefault="003A04C2" w:rsidP="007239F1">
            <w:pPr>
              <w:suppressAutoHyphens w:val="0"/>
            </w:pPr>
            <w:r>
              <w:t>6</w:t>
            </w:r>
            <w:r w:rsidR="00D91E04" w:rsidRPr="003237B9">
              <w:t xml:space="preserve"> March</w:t>
            </w:r>
            <w:r w:rsidR="005420E0" w:rsidRPr="003237B9">
              <w:t xml:space="preserve"> 2014</w:t>
            </w:r>
          </w:p>
          <w:p w:rsidR="00C22BB5" w:rsidRPr="003237B9" w:rsidRDefault="00C22BB5" w:rsidP="00E96675">
            <w:pPr>
              <w:suppressAutoHyphens w:val="0"/>
            </w:pPr>
          </w:p>
          <w:p w:rsidR="0071724F" w:rsidRPr="003237B9" w:rsidRDefault="00C22BB5" w:rsidP="00E96675">
            <w:pPr>
              <w:suppressAutoHyphens w:val="0"/>
            </w:pPr>
            <w:r w:rsidRPr="003237B9">
              <w:t xml:space="preserve">Original: </w:t>
            </w:r>
            <w:r w:rsidR="005420E0" w:rsidRPr="003237B9">
              <w:t>English</w:t>
            </w:r>
          </w:p>
        </w:tc>
      </w:tr>
    </w:tbl>
    <w:p w:rsidR="00C22BB5" w:rsidRPr="003237B9" w:rsidRDefault="00C22BB5" w:rsidP="00E96675">
      <w:pPr>
        <w:spacing w:before="120"/>
        <w:rPr>
          <w:b/>
          <w:sz w:val="24"/>
          <w:szCs w:val="24"/>
        </w:rPr>
      </w:pPr>
      <w:r w:rsidRPr="003237B9">
        <w:rPr>
          <w:b/>
          <w:sz w:val="24"/>
          <w:szCs w:val="24"/>
        </w:rPr>
        <w:t>Committee on the Rights of the Child</w:t>
      </w:r>
    </w:p>
    <w:p w:rsidR="00794CF3" w:rsidRPr="003237B9" w:rsidRDefault="005420E0" w:rsidP="00E96675">
      <w:pPr>
        <w:rPr>
          <w:b/>
        </w:rPr>
      </w:pPr>
      <w:r w:rsidRPr="003237B9">
        <w:rPr>
          <w:b/>
        </w:rPr>
        <w:t>Sixty-seventh</w:t>
      </w:r>
      <w:r w:rsidR="00794CF3" w:rsidRPr="003237B9">
        <w:rPr>
          <w:b/>
        </w:rPr>
        <w:t xml:space="preserve"> session</w:t>
      </w:r>
    </w:p>
    <w:p w:rsidR="00794CF3" w:rsidRPr="003237B9" w:rsidRDefault="001F4F87" w:rsidP="00E96675">
      <w:r>
        <w:t>1–</w:t>
      </w:r>
      <w:r w:rsidR="005420E0" w:rsidRPr="003237B9">
        <w:t>19 September 2014</w:t>
      </w:r>
    </w:p>
    <w:p w:rsidR="00794CF3" w:rsidRPr="003237B9" w:rsidRDefault="00794CF3" w:rsidP="00E96675">
      <w:r w:rsidRPr="003237B9">
        <w:t xml:space="preserve">Item </w:t>
      </w:r>
      <w:r w:rsidR="005420E0" w:rsidRPr="003237B9">
        <w:t>4</w:t>
      </w:r>
      <w:r w:rsidRPr="003237B9">
        <w:t xml:space="preserve"> of the provisional agenda</w:t>
      </w:r>
    </w:p>
    <w:p w:rsidR="005420E0" w:rsidRPr="003237B9" w:rsidRDefault="005420E0" w:rsidP="00E96675">
      <w:pPr>
        <w:rPr>
          <w:b/>
        </w:rPr>
      </w:pPr>
      <w:r w:rsidRPr="003237B9">
        <w:rPr>
          <w:b/>
        </w:rPr>
        <w:t>Consideration of reports of States parties</w:t>
      </w:r>
    </w:p>
    <w:p w:rsidR="00C22BB5" w:rsidRPr="003237B9" w:rsidRDefault="00C22BB5" w:rsidP="00E96675">
      <w:pPr>
        <w:pStyle w:val="HChG"/>
      </w:pPr>
      <w:r w:rsidRPr="003237B9">
        <w:tab/>
      </w:r>
      <w:r w:rsidRPr="003237B9">
        <w:tab/>
        <w:t xml:space="preserve">List of issues in relation to the </w:t>
      </w:r>
      <w:r w:rsidR="005420E0" w:rsidRPr="003237B9">
        <w:t xml:space="preserve">combined third </w:t>
      </w:r>
      <w:r w:rsidR="0045615B" w:rsidRPr="003237B9">
        <w:br/>
      </w:r>
      <w:r w:rsidR="005420E0" w:rsidRPr="003237B9">
        <w:t>and fourth</w:t>
      </w:r>
      <w:r w:rsidRPr="003237B9">
        <w:t xml:space="preserve"> periodic report</w:t>
      </w:r>
      <w:r w:rsidR="005420E0" w:rsidRPr="003237B9">
        <w:t>s</w:t>
      </w:r>
      <w:r w:rsidRPr="003237B9">
        <w:t xml:space="preserve"> of </w:t>
      </w:r>
      <w:r w:rsidR="005420E0" w:rsidRPr="003237B9">
        <w:t>Croatia</w:t>
      </w:r>
    </w:p>
    <w:p w:rsidR="00770A43" w:rsidRPr="003237B9" w:rsidRDefault="002D621A" w:rsidP="00E96675">
      <w:pPr>
        <w:pStyle w:val="SingleTxtG"/>
        <w:rPr>
          <w:b/>
        </w:rPr>
      </w:pPr>
      <w:r>
        <w:rPr>
          <w:b/>
          <w:noProof/>
          <w:lang w:val="en-US"/>
        </w:rPr>
        <w:pict>
          <v:shape id="_x0000_s1026" type="#_x0000_t75" style="position:absolute;left:0;text-align:left;margin-left:432.55pt;margin-top:623.6pt;width:50.25pt;height:50.25pt;z-index:1;mso-position-horizontal-relative:margin;mso-position-vertical-relative:margin" o:allowoverlap="f">
            <v:imagedata r:id="rId8" o:title="3-4&amp;Size=2 &amp;Lang=E"/>
            <w10:wrap anchorx="margin" anchory="margin"/>
          </v:shape>
        </w:pict>
      </w:r>
      <w:r w:rsidR="00770A43" w:rsidRPr="003237B9">
        <w:rPr>
          <w:b/>
        </w:rPr>
        <w:t>The State party is requested to submit in writing additional, updated information, if possible before 1</w:t>
      </w:r>
      <w:r w:rsidR="003962EB" w:rsidRPr="003237B9">
        <w:rPr>
          <w:b/>
        </w:rPr>
        <w:t>5</w:t>
      </w:r>
      <w:r w:rsidR="00770A43" w:rsidRPr="003237B9">
        <w:rPr>
          <w:b/>
        </w:rPr>
        <w:t xml:space="preserve"> June 2014.</w:t>
      </w:r>
    </w:p>
    <w:p w:rsidR="00770A43" w:rsidRPr="003237B9" w:rsidRDefault="00770A43" w:rsidP="002D0844">
      <w:pPr>
        <w:pStyle w:val="SingleTxtG"/>
        <w:rPr>
          <w:i/>
        </w:rPr>
      </w:pPr>
      <w:r w:rsidRPr="003237B9">
        <w:rPr>
          <w:i/>
        </w:rPr>
        <w:t xml:space="preserve">The Committee may take up </w:t>
      </w:r>
      <w:r w:rsidR="002D0844" w:rsidRPr="003237B9">
        <w:rPr>
          <w:i/>
        </w:rPr>
        <w:t xml:space="preserve">any </w:t>
      </w:r>
      <w:r w:rsidRPr="003237B9">
        <w:rPr>
          <w:i/>
        </w:rPr>
        <w:t xml:space="preserve">aspects of </w:t>
      </w:r>
      <w:r w:rsidR="002D0844" w:rsidRPr="003237B9">
        <w:rPr>
          <w:i/>
        </w:rPr>
        <w:t xml:space="preserve">the </w:t>
      </w:r>
      <w:r w:rsidRPr="003237B9">
        <w:rPr>
          <w:i/>
        </w:rPr>
        <w:t xml:space="preserve">children’s rights </w:t>
      </w:r>
      <w:r w:rsidR="002D0844" w:rsidRPr="003237B9">
        <w:rPr>
          <w:i/>
        </w:rPr>
        <w:t xml:space="preserve">set out </w:t>
      </w:r>
      <w:r w:rsidRPr="003237B9">
        <w:rPr>
          <w:i/>
        </w:rPr>
        <w:t>in the Convention during the dialogue with the State party.</w:t>
      </w:r>
    </w:p>
    <w:p w:rsidR="005420E0" w:rsidRPr="003237B9" w:rsidRDefault="005420E0" w:rsidP="00E96675">
      <w:pPr>
        <w:pStyle w:val="HChG"/>
      </w:pPr>
      <w:r w:rsidRPr="003237B9">
        <w:tab/>
      </w:r>
      <w:r w:rsidRPr="003237B9">
        <w:tab/>
        <w:t>Part I</w:t>
      </w:r>
    </w:p>
    <w:p w:rsidR="005420E0" w:rsidRPr="003237B9" w:rsidRDefault="005420E0" w:rsidP="00E96675">
      <w:pPr>
        <w:pStyle w:val="H23G"/>
        <w:rPr>
          <w:rFonts w:eastAsia="SimSun"/>
        </w:rPr>
      </w:pPr>
      <w:r w:rsidRPr="003237B9">
        <w:rPr>
          <w:rFonts w:eastAsia="SimSun"/>
        </w:rPr>
        <w:tab/>
      </w:r>
      <w:r w:rsidRPr="003237B9">
        <w:rPr>
          <w:rFonts w:eastAsia="SimSun"/>
        </w:rPr>
        <w:tab/>
        <w:t>In this section, the State party is requested to submit its responses to the following questions (30 pages maximum).</w:t>
      </w:r>
    </w:p>
    <w:p w:rsidR="0045615B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 xml:space="preserve">Please provide a systematic overview of funds spent in the areas </w:t>
      </w:r>
      <w:r w:rsidR="006A2AFD" w:rsidRPr="003237B9">
        <w:t xml:space="preserve">covered by </w:t>
      </w:r>
      <w:r w:rsidRPr="003237B9">
        <w:t xml:space="preserve">the National Plan of Activities for the Rights </w:t>
      </w:r>
      <w:r w:rsidR="0087594D" w:rsidRPr="003237B9">
        <w:t>and Interests of Children 2006-</w:t>
      </w:r>
      <w:r w:rsidRPr="003237B9">
        <w:t>2012 and the results achieved.</w:t>
      </w:r>
    </w:p>
    <w:p w:rsidR="0045615B" w:rsidRPr="003237B9" w:rsidRDefault="005420E0" w:rsidP="00BF72A4">
      <w:pPr>
        <w:pStyle w:val="SingleTxtG"/>
        <w:numPr>
          <w:ilvl w:val="2"/>
          <w:numId w:val="20"/>
        </w:numPr>
      </w:pPr>
      <w:r w:rsidRPr="003237B9">
        <w:t xml:space="preserve">Please provide information on the share of the State Party’s </w:t>
      </w:r>
      <w:r w:rsidR="00720B4F" w:rsidRPr="003237B9">
        <w:t>gross domestic product (</w:t>
      </w:r>
      <w:r w:rsidRPr="003237B9">
        <w:t>GDP</w:t>
      </w:r>
      <w:r w:rsidR="00720B4F" w:rsidRPr="003237B9">
        <w:t>)</w:t>
      </w:r>
      <w:r w:rsidRPr="003237B9">
        <w:t xml:space="preserve"> allocated to education, health and social protection in 2014, how these </w:t>
      </w:r>
      <w:r w:rsidR="00BC0C26" w:rsidRPr="003237B9">
        <w:t xml:space="preserve">allocations </w:t>
      </w:r>
      <w:r w:rsidRPr="003237B9">
        <w:t xml:space="preserve">were spent, and </w:t>
      </w:r>
      <w:r w:rsidR="00BF72A4" w:rsidRPr="003237B9">
        <w:t>budgets</w:t>
      </w:r>
      <w:r w:rsidRPr="003237B9">
        <w:t xml:space="preserve"> planned or projected for 2015 and 2016.</w:t>
      </w:r>
    </w:p>
    <w:p w:rsidR="0045615B" w:rsidRPr="003237B9" w:rsidRDefault="00203C25" w:rsidP="00E96675">
      <w:pPr>
        <w:pStyle w:val="SingleTxtG"/>
        <w:numPr>
          <w:ilvl w:val="2"/>
          <w:numId w:val="20"/>
        </w:numPr>
      </w:pPr>
      <w:r w:rsidRPr="003237B9">
        <w:t>Please explain why the Council for Children is not functioning and what measures</w:t>
      </w:r>
      <w:r w:rsidR="00720B4F" w:rsidRPr="003237B9">
        <w:t xml:space="preserve"> have been</w:t>
      </w:r>
      <w:r w:rsidRPr="003237B9">
        <w:t xml:space="preserve"> taken to strengthen it.</w:t>
      </w:r>
    </w:p>
    <w:p w:rsidR="0045615B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 xml:space="preserve">Please inform the Committee about the impact of </w:t>
      </w:r>
      <w:r w:rsidRPr="003237B9">
        <w:rPr>
          <w:bCs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3237B9">
            <w:rPr>
              <w:bCs/>
            </w:rPr>
            <w:t>European Court</w:t>
          </w:r>
        </w:smartTag>
      </w:smartTag>
      <w:r w:rsidRPr="003237B9">
        <w:rPr>
          <w:bCs/>
        </w:rPr>
        <w:t xml:space="preserve"> judgment</w:t>
      </w:r>
      <w:r w:rsidRPr="003237B9">
        <w:rPr>
          <w:b/>
          <w:bCs/>
        </w:rPr>
        <w:t xml:space="preserve"> </w:t>
      </w:r>
      <w:r w:rsidRPr="003237B9">
        <w:t xml:space="preserve">in the case of </w:t>
      </w:r>
      <w:r w:rsidRPr="003237B9">
        <w:rPr>
          <w:i/>
          <w:iCs/>
        </w:rPr>
        <w:t xml:space="preserve">X </w:t>
      </w:r>
      <w:r w:rsidRPr="003237B9">
        <w:t>v</w:t>
      </w:r>
      <w:r w:rsidR="00CB09AA" w:rsidRPr="003237B9">
        <w:t>.</w:t>
      </w:r>
      <w:r w:rsidRPr="003237B9">
        <w:rPr>
          <w:i/>
          <w:iCs/>
        </w:rPr>
        <w:t xml:space="preserve"> the </w:t>
      </w:r>
      <w:smartTag w:uri="urn:schemas-microsoft-com:office:smarttags" w:element="place">
        <w:smartTag w:uri="urn:schemas-microsoft-com:office:smarttags" w:element="PlaceType">
          <w:r w:rsidRPr="003237B9">
            <w:rPr>
              <w:i/>
              <w:iCs/>
            </w:rPr>
            <w:t>Republic</w:t>
          </w:r>
        </w:smartTag>
        <w:r w:rsidRPr="003237B9">
          <w:rPr>
            <w:i/>
            <w:iCs/>
          </w:rPr>
          <w:t xml:space="preserve"> of </w:t>
        </w:r>
        <w:smartTag w:uri="urn:schemas-microsoft-com:office:smarttags" w:element="PlaceName">
          <w:r w:rsidRPr="003237B9">
            <w:rPr>
              <w:i/>
              <w:iCs/>
            </w:rPr>
            <w:t>Croatia</w:t>
          </w:r>
        </w:smartTag>
      </w:smartTag>
      <w:r w:rsidRPr="003237B9">
        <w:t xml:space="preserve"> (No. 11223/04 </w:t>
      </w:r>
      <w:r w:rsidR="006A2AFD" w:rsidRPr="003237B9">
        <w:t xml:space="preserve">of </w:t>
      </w:r>
      <w:r w:rsidRPr="003237B9">
        <w:t xml:space="preserve">17 July 2008) and </w:t>
      </w:r>
      <w:r w:rsidRPr="003237B9">
        <w:rPr>
          <w:bCs/>
        </w:rPr>
        <w:t xml:space="preserve">how </w:t>
      </w:r>
      <w:r w:rsidR="006A2AFD" w:rsidRPr="003237B9">
        <w:rPr>
          <w:bCs/>
        </w:rPr>
        <w:t xml:space="preserve">it was implemented by </w:t>
      </w:r>
      <w:r w:rsidRPr="003237B9">
        <w:rPr>
          <w:bCs/>
        </w:rPr>
        <w:t>the State party</w:t>
      </w:r>
      <w:r w:rsidRPr="003237B9">
        <w:t>.</w:t>
      </w:r>
    </w:p>
    <w:p w:rsidR="0045615B" w:rsidRPr="003237B9" w:rsidRDefault="00203C25" w:rsidP="00B80C40">
      <w:pPr>
        <w:pStyle w:val="SingleTxtG"/>
        <w:numPr>
          <w:ilvl w:val="2"/>
          <w:numId w:val="20"/>
        </w:numPr>
      </w:pPr>
      <w:r w:rsidRPr="003237B9">
        <w:t xml:space="preserve">Please provide information on the </w:t>
      </w:r>
      <w:r w:rsidR="00B80C40" w:rsidRPr="003237B9">
        <w:t>d</w:t>
      </w:r>
      <w:r w:rsidRPr="003237B9">
        <w:t>raft National Strategy for Protection against Family Violence for the period 2011-2016, its adoption and its implementation.</w:t>
      </w:r>
    </w:p>
    <w:p w:rsidR="0045615B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 xml:space="preserve">Please provide information on the results of the implementation of the </w:t>
      </w:r>
      <w:r w:rsidR="00720B4F" w:rsidRPr="003237B9">
        <w:t xml:space="preserve">first </w:t>
      </w:r>
      <w:r w:rsidRPr="003237B9">
        <w:t xml:space="preserve">phase of the projects </w:t>
      </w:r>
      <w:r w:rsidR="00CB09AA" w:rsidRPr="003237B9">
        <w:t>aimed at</w:t>
      </w:r>
      <w:r w:rsidRPr="003237B9">
        <w:t xml:space="preserve"> testing the efficiency and costs of </w:t>
      </w:r>
      <w:r w:rsidR="00CB09AA" w:rsidRPr="003237B9">
        <w:t xml:space="preserve">a </w:t>
      </w:r>
      <w:r w:rsidRPr="003237B9">
        <w:t xml:space="preserve">social </w:t>
      </w:r>
      <w:r w:rsidR="00CB09AA" w:rsidRPr="003237B9">
        <w:t xml:space="preserve">response </w:t>
      </w:r>
      <w:r w:rsidRPr="003237B9">
        <w:t>to family violence.</w:t>
      </w:r>
      <w:r w:rsidR="0087594D" w:rsidRPr="003237B9">
        <w:t xml:space="preserve"> </w:t>
      </w:r>
      <w:r w:rsidRPr="003237B9">
        <w:t>Please also provide information on programmes and measures taken</w:t>
      </w:r>
      <w:r w:rsidR="0025155E" w:rsidRPr="003237B9">
        <w:t xml:space="preserve"> </w:t>
      </w:r>
      <w:r w:rsidR="00407076" w:rsidRPr="003237B9">
        <w:t>for the</w:t>
      </w:r>
      <w:r w:rsidRPr="003237B9">
        <w:t xml:space="preserve"> prevent</w:t>
      </w:r>
      <w:r w:rsidR="00407076" w:rsidRPr="003237B9">
        <w:t>ion of</w:t>
      </w:r>
      <w:r w:rsidRPr="003237B9">
        <w:t xml:space="preserve"> violence against children in all other settings.</w:t>
      </w:r>
    </w:p>
    <w:p w:rsidR="0045615B" w:rsidRPr="003237B9" w:rsidRDefault="00203C25" w:rsidP="00E96675">
      <w:pPr>
        <w:pStyle w:val="SingleTxtG"/>
        <w:numPr>
          <w:ilvl w:val="2"/>
          <w:numId w:val="20"/>
        </w:numPr>
      </w:pPr>
      <w:r w:rsidRPr="003237B9">
        <w:t xml:space="preserve">Please provide information on the number of illegal </w:t>
      </w:r>
      <w:r w:rsidR="00407076" w:rsidRPr="003237B9">
        <w:t xml:space="preserve">child </w:t>
      </w:r>
      <w:r w:rsidRPr="003237B9">
        <w:t>marriages in Roma communities and the measures taken by the Government to prevent their occurrence.</w:t>
      </w:r>
    </w:p>
    <w:p w:rsidR="0045615B" w:rsidRPr="003237B9" w:rsidRDefault="00203C25" w:rsidP="00B80C40">
      <w:pPr>
        <w:pStyle w:val="SingleTxtG"/>
        <w:numPr>
          <w:ilvl w:val="2"/>
          <w:numId w:val="20"/>
        </w:numPr>
      </w:pPr>
      <w:r w:rsidRPr="003237B9">
        <w:t xml:space="preserve">Please provide information on the most recent amendments </w:t>
      </w:r>
      <w:r w:rsidR="00407076" w:rsidRPr="003237B9">
        <w:t xml:space="preserve">to </w:t>
      </w:r>
      <w:r w:rsidRPr="003237B9">
        <w:t xml:space="preserve">the Social Welfare Act, in particular those that were expected </w:t>
      </w:r>
      <w:r w:rsidR="003B22B5" w:rsidRPr="003237B9">
        <w:t xml:space="preserve">to be made </w:t>
      </w:r>
      <w:r w:rsidRPr="003237B9">
        <w:t xml:space="preserve">by the end of 2013, </w:t>
      </w:r>
      <w:r w:rsidR="00B80C40" w:rsidRPr="003237B9">
        <w:t xml:space="preserve">and </w:t>
      </w:r>
      <w:r w:rsidRPr="003237B9">
        <w:t>info</w:t>
      </w:r>
      <w:r w:rsidR="00720B4F" w:rsidRPr="003237B9">
        <w:t>rmation</w:t>
      </w:r>
      <w:r w:rsidRPr="003237B9">
        <w:t xml:space="preserve"> on the adoption of by-laws and their impact on the reform of </w:t>
      </w:r>
      <w:r w:rsidR="00411D07" w:rsidRPr="003237B9">
        <w:t xml:space="preserve">the </w:t>
      </w:r>
      <w:r w:rsidRPr="003237B9">
        <w:t>alternative child care system.</w:t>
      </w:r>
    </w:p>
    <w:p w:rsidR="0045615B" w:rsidRPr="003237B9" w:rsidRDefault="00203C25" w:rsidP="00E96675">
      <w:pPr>
        <w:pStyle w:val="SingleTxtG"/>
        <w:numPr>
          <w:ilvl w:val="2"/>
          <w:numId w:val="20"/>
        </w:numPr>
      </w:pPr>
      <w:r w:rsidRPr="003237B9">
        <w:t xml:space="preserve">Please provide information on the Master Plan </w:t>
      </w:r>
      <w:r w:rsidR="00BC0C26" w:rsidRPr="003237B9">
        <w:t xml:space="preserve">for </w:t>
      </w:r>
      <w:r w:rsidRPr="003237B9">
        <w:t>Deinstitutionali</w:t>
      </w:r>
      <w:r w:rsidR="00BC0C26" w:rsidRPr="003237B9">
        <w:t>z</w:t>
      </w:r>
      <w:r w:rsidRPr="003237B9">
        <w:t>ation and Transformation of Social Welfare Institutions, particular</w:t>
      </w:r>
      <w:r w:rsidR="00F6516B" w:rsidRPr="003237B9">
        <w:t>ly</w:t>
      </w:r>
      <w:r w:rsidRPr="003237B9">
        <w:t xml:space="preserve"> its key stages and how it is implemented. In particular, please provide further information on the conditions </w:t>
      </w:r>
      <w:r w:rsidR="00411D07" w:rsidRPr="003237B9">
        <w:t>in</w:t>
      </w:r>
      <w:r w:rsidRPr="003237B9">
        <w:t xml:space="preserve"> </w:t>
      </w:r>
      <w:r w:rsidR="00411D07" w:rsidRPr="003237B9">
        <w:t>c</w:t>
      </w:r>
      <w:r w:rsidRPr="003237B9">
        <w:t>entres where children with mental disabilities are institutionali</w:t>
      </w:r>
      <w:r w:rsidR="00720B4F" w:rsidRPr="003237B9">
        <w:t>z</w:t>
      </w:r>
      <w:r w:rsidRPr="003237B9">
        <w:t>ed and on measures to facilitate their adoption.</w:t>
      </w:r>
    </w:p>
    <w:p w:rsidR="0045615B" w:rsidRPr="003237B9" w:rsidRDefault="00203C25" w:rsidP="00E96675">
      <w:pPr>
        <w:pStyle w:val="SingleTxtG"/>
        <w:numPr>
          <w:ilvl w:val="2"/>
          <w:numId w:val="20"/>
        </w:numPr>
      </w:pPr>
      <w:r w:rsidRPr="003237B9">
        <w:t>Please provide information on measures taken to reduce the consumption of alcohol among teenage children.</w:t>
      </w:r>
    </w:p>
    <w:p w:rsidR="0045615B" w:rsidRPr="003237B9" w:rsidRDefault="005420E0" w:rsidP="00BF72A4">
      <w:pPr>
        <w:pStyle w:val="SingleTxtG"/>
        <w:numPr>
          <w:ilvl w:val="2"/>
          <w:numId w:val="20"/>
        </w:numPr>
      </w:pPr>
      <w:r w:rsidRPr="003237B9">
        <w:t>Please provide information on the inclusion of education</w:t>
      </w:r>
      <w:r w:rsidR="00BF72A4" w:rsidRPr="003237B9">
        <w:t xml:space="preserve"> for tolerance</w:t>
      </w:r>
      <w:r w:rsidRPr="003237B9">
        <w:t xml:space="preserve"> in school curricula in </w:t>
      </w:r>
      <w:r w:rsidR="00814644" w:rsidRPr="003237B9">
        <w:t xml:space="preserve">the </w:t>
      </w:r>
      <w:r w:rsidRPr="003237B9">
        <w:t>first, second and third grade</w:t>
      </w:r>
      <w:r w:rsidR="00814644" w:rsidRPr="003237B9">
        <w:t>s</w:t>
      </w:r>
      <w:r w:rsidRPr="003237B9">
        <w:t>.</w:t>
      </w:r>
      <w:r w:rsidR="0087594D" w:rsidRPr="003237B9">
        <w:t xml:space="preserve"> </w:t>
      </w:r>
      <w:r w:rsidRPr="003237B9">
        <w:t>Please also provide information on measures taken to avoid separate education in the school system and to promote inclusive education for all children.</w:t>
      </w:r>
    </w:p>
    <w:p w:rsidR="0045615B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 xml:space="preserve">Please provide information on the implementation of the right </w:t>
      </w:r>
      <w:r w:rsidR="00814644" w:rsidRPr="003237B9">
        <w:t xml:space="preserve">of the child </w:t>
      </w:r>
      <w:r w:rsidRPr="003237B9">
        <w:t>to rest and leisure, and to engage in play and recreational activities, particularly in institutional settings.</w:t>
      </w:r>
    </w:p>
    <w:p w:rsidR="0045615B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 xml:space="preserve">Please provide information on progress concerning awareness-raising </w:t>
      </w:r>
      <w:r w:rsidR="00407076" w:rsidRPr="003237B9">
        <w:t xml:space="preserve">among </w:t>
      </w:r>
      <w:r w:rsidRPr="003237B9">
        <w:t xml:space="preserve">the population on </w:t>
      </w:r>
      <w:r w:rsidR="00A51A4B" w:rsidRPr="003237B9">
        <w:t xml:space="preserve">the </w:t>
      </w:r>
      <w:r w:rsidRPr="003237B9">
        <w:t>trafficking of Croatian girls for sexual purposes.</w:t>
      </w:r>
    </w:p>
    <w:p w:rsidR="0045615B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 xml:space="preserve">Please provide information about the criteria for </w:t>
      </w:r>
      <w:r w:rsidR="009938B1" w:rsidRPr="003237B9">
        <w:t xml:space="preserve">the </w:t>
      </w:r>
      <w:r w:rsidRPr="003237B9">
        <w:t>deportation of asylum-seeking or refugee children.</w:t>
      </w:r>
    </w:p>
    <w:p w:rsidR="005420E0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 xml:space="preserve">Please provide explanations </w:t>
      </w:r>
      <w:r w:rsidR="00814644" w:rsidRPr="003237B9">
        <w:t xml:space="preserve">as to </w:t>
      </w:r>
      <w:r w:rsidRPr="003237B9">
        <w:t xml:space="preserve">the reasons for not providing the Committee with information on the implementation of the Optional Protocol to the Convention on the </w:t>
      </w:r>
      <w:r w:rsidR="00A51A4B" w:rsidRPr="003237B9">
        <w:t>s</w:t>
      </w:r>
      <w:r w:rsidRPr="003237B9">
        <w:t xml:space="preserve">ale of </w:t>
      </w:r>
      <w:r w:rsidR="00A51A4B" w:rsidRPr="003237B9">
        <w:t>c</w:t>
      </w:r>
      <w:r w:rsidRPr="003237B9">
        <w:t xml:space="preserve">hildren, </w:t>
      </w:r>
      <w:r w:rsidR="00A51A4B" w:rsidRPr="003237B9">
        <w:t>c</w:t>
      </w:r>
      <w:r w:rsidRPr="003237B9">
        <w:t xml:space="preserve">hild </w:t>
      </w:r>
      <w:r w:rsidR="006A2AFD" w:rsidRPr="003237B9">
        <w:t>p</w:t>
      </w:r>
      <w:r w:rsidRPr="003237B9">
        <w:t xml:space="preserve">rostitution and </w:t>
      </w:r>
      <w:r w:rsidR="00A51A4B" w:rsidRPr="003237B9">
        <w:t>c</w:t>
      </w:r>
      <w:r w:rsidRPr="003237B9">
        <w:t xml:space="preserve">hild </w:t>
      </w:r>
      <w:r w:rsidR="00A51A4B" w:rsidRPr="003237B9">
        <w:t>p</w:t>
      </w:r>
      <w:r w:rsidRPr="003237B9">
        <w:t xml:space="preserve">ornography. </w:t>
      </w:r>
    </w:p>
    <w:p w:rsidR="005420E0" w:rsidRPr="003237B9" w:rsidRDefault="005420E0" w:rsidP="00E96675">
      <w:pPr>
        <w:pStyle w:val="HChG"/>
      </w:pPr>
      <w:r w:rsidRPr="003237B9">
        <w:tab/>
      </w:r>
      <w:r w:rsidRPr="003237B9">
        <w:tab/>
        <w:t>Part II</w:t>
      </w:r>
    </w:p>
    <w:p w:rsidR="005420E0" w:rsidRPr="003237B9" w:rsidRDefault="005420E0" w:rsidP="00E96675">
      <w:pPr>
        <w:pStyle w:val="H23G"/>
      </w:pPr>
      <w:r w:rsidRPr="003237B9">
        <w:tab/>
      </w:r>
      <w:r w:rsidRPr="003237B9">
        <w:tab/>
        <w:t>In this section the Committee invites the State party to provide a brief update (no more than three pages in length) on the information presented in its report regarding:</w:t>
      </w:r>
    </w:p>
    <w:p w:rsidR="005420E0" w:rsidRPr="003237B9" w:rsidRDefault="00907020" w:rsidP="003A04C2">
      <w:pPr>
        <w:pStyle w:val="SingleTxtG"/>
        <w:ind w:firstLine="567"/>
      </w:pPr>
      <w:r w:rsidRPr="003237B9">
        <w:t>(</w:t>
      </w:r>
      <w:r w:rsidR="005420E0" w:rsidRPr="003237B9">
        <w:t>a)</w:t>
      </w:r>
      <w:r w:rsidR="005420E0" w:rsidRPr="003237B9">
        <w:tab/>
        <w:t xml:space="preserve">New bills </w:t>
      </w:r>
      <w:r w:rsidR="002D5BF4" w:rsidRPr="003237B9">
        <w:t xml:space="preserve">and </w:t>
      </w:r>
      <w:r w:rsidR="005420E0" w:rsidRPr="003237B9">
        <w:t>laws, and their respective regulations;</w:t>
      </w:r>
    </w:p>
    <w:p w:rsidR="005420E0" w:rsidRPr="003237B9" w:rsidRDefault="00907020" w:rsidP="003A04C2">
      <w:pPr>
        <w:pStyle w:val="SingleTxtG"/>
        <w:ind w:firstLine="567"/>
      </w:pPr>
      <w:r w:rsidRPr="003237B9">
        <w:t>(</w:t>
      </w:r>
      <w:r w:rsidR="005420E0" w:rsidRPr="003237B9">
        <w:t>b)</w:t>
      </w:r>
      <w:r w:rsidR="005420E0" w:rsidRPr="003237B9">
        <w:tab/>
        <w:t>New institutions and their mandates</w:t>
      </w:r>
      <w:r w:rsidR="00B80C40" w:rsidRPr="003237B9">
        <w:t>,</w:t>
      </w:r>
      <w:r w:rsidR="005420E0" w:rsidRPr="003237B9">
        <w:t xml:space="preserve"> </w:t>
      </w:r>
      <w:r w:rsidR="002D5BF4" w:rsidRPr="003237B9">
        <w:t>and</w:t>
      </w:r>
      <w:r w:rsidR="005420E0" w:rsidRPr="003237B9">
        <w:t xml:space="preserve"> institutional reforms;</w:t>
      </w:r>
    </w:p>
    <w:p w:rsidR="005420E0" w:rsidRPr="003237B9" w:rsidRDefault="00907020" w:rsidP="003A04C2">
      <w:pPr>
        <w:pStyle w:val="SingleTxtG"/>
        <w:ind w:firstLine="567"/>
      </w:pPr>
      <w:r w:rsidRPr="003237B9">
        <w:t>(</w:t>
      </w:r>
      <w:r w:rsidR="005420E0" w:rsidRPr="003237B9">
        <w:t>c)</w:t>
      </w:r>
      <w:r w:rsidR="005420E0" w:rsidRPr="003237B9">
        <w:tab/>
        <w:t>Recently introduced policies, programmes and action plans and their scope and financing;</w:t>
      </w:r>
    </w:p>
    <w:p w:rsidR="005420E0" w:rsidRPr="003237B9" w:rsidRDefault="00907020" w:rsidP="003A04C2">
      <w:pPr>
        <w:pStyle w:val="SingleTxtG"/>
        <w:ind w:firstLine="567"/>
      </w:pPr>
      <w:r w:rsidRPr="003237B9">
        <w:t>(</w:t>
      </w:r>
      <w:r w:rsidR="005420E0" w:rsidRPr="003237B9">
        <w:t>d)</w:t>
      </w:r>
      <w:r w:rsidR="005420E0" w:rsidRPr="003237B9">
        <w:tab/>
        <w:t>Recent ratifications of human rights instruments.</w:t>
      </w:r>
    </w:p>
    <w:p w:rsidR="005420E0" w:rsidRPr="003237B9" w:rsidRDefault="005420E0" w:rsidP="00E96675">
      <w:pPr>
        <w:pStyle w:val="HChG"/>
      </w:pPr>
      <w:r w:rsidRPr="003237B9">
        <w:tab/>
      </w:r>
      <w:r w:rsidRPr="003237B9">
        <w:tab/>
        <w:t>Part III</w:t>
      </w:r>
    </w:p>
    <w:p w:rsidR="005420E0" w:rsidRPr="003237B9" w:rsidRDefault="005420E0" w:rsidP="00E96675">
      <w:pPr>
        <w:pStyle w:val="H1G"/>
      </w:pPr>
      <w:r w:rsidRPr="003237B9">
        <w:tab/>
      </w:r>
      <w:r w:rsidRPr="003237B9">
        <w:tab/>
        <w:t>Data, statistics and other information, if available</w:t>
      </w:r>
    </w:p>
    <w:p w:rsidR="005420E0" w:rsidRPr="003237B9" w:rsidRDefault="005420E0" w:rsidP="00B80C40">
      <w:pPr>
        <w:pStyle w:val="SingleTxtG"/>
        <w:numPr>
          <w:ilvl w:val="2"/>
          <w:numId w:val="20"/>
        </w:numPr>
      </w:pPr>
      <w:r w:rsidRPr="003237B9">
        <w:t xml:space="preserve">Please provide data for the </w:t>
      </w:r>
      <w:r w:rsidR="00B80C40" w:rsidRPr="003237B9">
        <w:t xml:space="preserve">past </w:t>
      </w:r>
      <w:r w:rsidRPr="003237B9">
        <w:t xml:space="preserve">three years on the budgets allocated for children at the national and local levels (in absolute terms and as a percentage of the national budget and of </w:t>
      </w:r>
      <w:r w:rsidR="00273FF7" w:rsidRPr="003237B9">
        <w:t>GDP</w:t>
      </w:r>
      <w:r w:rsidRPr="003237B9">
        <w:t>) in the fields of education, health, social services and child protection.</w:t>
      </w:r>
    </w:p>
    <w:p w:rsidR="005420E0" w:rsidRPr="003237B9" w:rsidRDefault="005420E0" w:rsidP="00B80C40">
      <w:pPr>
        <w:pStyle w:val="SingleTxtG"/>
        <w:numPr>
          <w:ilvl w:val="2"/>
          <w:numId w:val="20"/>
        </w:numPr>
      </w:pPr>
      <w:r w:rsidRPr="003237B9">
        <w:t xml:space="preserve">Please provide statistical data for the </w:t>
      </w:r>
      <w:r w:rsidR="00B80C40" w:rsidRPr="003237B9">
        <w:t xml:space="preserve">past </w:t>
      </w:r>
      <w:r w:rsidRPr="003237B9">
        <w:t xml:space="preserve">three years on the conviction rates for violation of </w:t>
      </w:r>
      <w:r w:rsidR="00273FF7" w:rsidRPr="003237B9">
        <w:t xml:space="preserve">a </w:t>
      </w:r>
      <w:r w:rsidRPr="003237B9">
        <w:t>child</w:t>
      </w:r>
      <w:r w:rsidR="00A51A4B" w:rsidRPr="003237B9">
        <w:t>’</w:t>
      </w:r>
      <w:r w:rsidRPr="003237B9">
        <w:t>s right to preservation of identity in the media.</w:t>
      </w:r>
    </w:p>
    <w:p w:rsidR="005420E0" w:rsidRPr="003237B9" w:rsidRDefault="005420E0" w:rsidP="00B80C40">
      <w:pPr>
        <w:pStyle w:val="SingleTxtG"/>
        <w:numPr>
          <w:ilvl w:val="2"/>
          <w:numId w:val="20"/>
        </w:numPr>
      </w:pPr>
      <w:r w:rsidRPr="003237B9">
        <w:t xml:space="preserve">Please provide statistical data for the </w:t>
      </w:r>
      <w:r w:rsidR="00B80C40" w:rsidRPr="003237B9">
        <w:t xml:space="preserve">past </w:t>
      </w:r>
      <w:r w:rsidRPr="003237B9">
        <w:t xml:space="preserve">three years on </w:t>
      </w:r>
      <w:r w:rsidR="00364351" w:rsidRPr="003237B9">
        <w:t>the number of</w:t>
      </w:r>
      <w:r w:rsidRPr="003237B9">
        <w:t xml:space="preserve"> acts </w:t>
      </w:r>
      <w:r w:rsidR="00BC39F4" w:rsidRPr="003237B9">
        <w:t xml:space="preserve">of violence </w:t>
      </w:r>
      <w:r w:rsidRPr="003237B9">
        <w:t xml:space="preserve">among children in social care institutions </w:t>
      </w:r>
      <w:r w:rsidR="00364351" w:rsidRPr="003237B9">
        <w:t xml:space="preserve">which </w:t>
      </w:r>
      <w:r w:rsidRPr="003237B9">
        <w:t>have been reported, investigated and acted upon.</w:t>
      </w:r>
    </w:p>
    <w:p w:rsidR="005420E0" w:rsidRPr="003237B9" w:rsidRDefault="005420E0" w:rsidP="00B946B9">
      <w:pPr>
        <w:pStyle w:val="SingleTxtG"/>
        <w:numPr>
          <w:ilvl w:val="2"/>
          <w:numId w:val="20"/>
        </w:numPr>
      </w:pPr>
      <w:r w:rsidRPr="003237B9">
        <w:t>Please provide, if available, statistical data</w:t>
      </w:r>
      <w:r w:rsidR="00B946B9" w:rsidRPr="003237B9">
        <w:t>, disaggregated by sex, age, geographic location and socioeconomic background,</w:t>
      </w:r>
      <w:r w:rsidRPr="003237B9">
        <w:t xml:space="preserve"> on </w:t>
      </w:r>
      <w:r w:rsidR="00364351" w:rsidRPr="003237B9">
        <w:t>the number of</w:t>
      </w:r>
      <w:r w:rsidRPr="003237B9">
        <w:t xml:space="preserve"> children living in foster care and in institutional care.</w:t>
      </w:r>
    </w:p>
    <w:p w:rsidR="005420E0" w:rsidRPr="003237B9" w:rsidRDefault="005420E0" w:rsidP="00BF72A4">
      <w:pPr>
        <w:pStyle w:val="SingleTxtG"/>
        <w:numPr>
          <w:ilvl w:val="2"/>
          <w:numId w:val="20"/>
        </w:numPr>
      </w:pPr>
      <w:r w:rsidRPr="003237B9">
        <w:t xml:space="preserve">Please provide data on </w:t>
      </w:r>
      <w:r w:rsidR="006C431D" w:rsidRPr="003237B9">
        <w:t xml:space="preserve">the </w:t>
      </w:r>
      <w:r w:rsidRPr="003237B9">
        <w:t xml:space="preserve">backlog of cases in juvenile justice as well as in family </w:t>
      </w:r>
      <w:r w:rsidR="00BF72A4" w:rsidRPr="003237B9">
        <w:t>procedures</w:t>
      </w:r>
      <w:r w:rsidRPr="003237B9">
        <w:t>.</w:t>
      </w:r>
    </w:p>
    <w:p w:rsidR="005420E0" w:rsidRPr="003237B9" w:rsidRDefault="005420E0" w:rsidP="002D5BF4">
      <w:pPr>
        <w:pStyle w:val="SingleTxtG"/>
        <w:numPr>
          <w:ilvl w:val="2"/>
          <w:numId w:val="20"/>
        </w:numPr>
      </w:pPr>
      <w:r w:rsidRPr="003237B9">
        <w:t xml:space="preserve">Please </w:t>
      </w:r>
      <w:r w:rsidR="009C03B2" w:rsidRPr="003237B9">
        <w:t>provide data</w:t>
      </w:r>
      <w:r w:rsidRPr="003237B9">
        <w:t>, disaggregated by age, gender, geographic location, socioeconomic background and type of disability</w:t>
      </w:r>
      <w:r w:rsidR="006C431D" w:rsidRPr="003237B9">
        <w:t>,</w:t>
      </w:r>
      <w:r w:rsidRPr="003237B9">
        <w:t xml:space="preserve"> covering the </w:t>
      </w:r>
      <w:r w:rsidR="002D5BF4" w:rsidRPr="003237B9">
        <w:t xml:space="preserve">past </w:t>
      </w:r>
      <w:r w:rsidRPr="003237B9">
        <w:t>three years</w:t>
      </w:r>
      <w:r w:rsidR="009C03B2" w:rsidRPr="003237B9">
        <w:t xml:space="preserve"> on the number of children with disabilities</w:t>
      </w:r>
      <w:r w:rsidRPr="003237B9">
        <w:t>:</w:t>
      </w:r>
    </w:p>
    <w:p w:rsidR="005420E0" w:rsidRPr="003237B9" w:rsidRDefault="00907020" w:rsidP="003A04C2">
      <w:pPr>
        <w:pStyle w:val="SingleTxtG"/>
        <w:ind w:firstLine="567"/>
      </w:pPr>
      <w:r w:rsidRPr="003237B9">
        <w:t>(</w:t>
      </w:r>
      <w:r w:rsidR="005420E0" w:rsidRPr="003237B9">
        <w:t>a)</w:t>
      </w:r>
      <w:r w:rsidR="005420E0" w:rsidRPr="003237B9">
        <w:tab/>
        <w:t>Attending regular schools;</w:t>
      </w:r>
    </w:p>
    <w:p w:rsidR="005420E0" w:rsidRPr="003237B9" w:rsidRDefault="00907020" w:rsidP="003A04C2">
      <w:pPr>
        <w:pStyle w:val="SingleTxtG"/>
        <w:ind w:firstLine="567"/>
      </w:pPr>
      <w:r w:rsidRPr="003237B9">
        <w:t>(</w:t>
      </w:r>
      <w:r w:rsidR="005420E0" w:rsidRPr="003237B9">
        <w:t>b)</w:t>
      </w:r>
      <w:r w:rsidR="005420E0" w:rsidRPr="003237B9">
        <w:tab/>
        <w:t>Attending special schools;</w:t>
      </w:r>
    </w:p>
    <w:p w:rsidR="005420E0" w:rsidRPr="003237B9" w:rsidRDefault="00907020" w:rsidP="003A04C2">
      <w:pPr>
        <w:pStyle w:val="SingleTxtG"/>
        <w:ind w:firstLine="567"/>
      </w:pPr>
      <w:r w:rsidRPr="003237B9">
        <w:t>(</w:t>
      </w:r>
      <w:r w:rsidR="005420E0" w:rsidRPr="003237B9">
        <w:t>c)</w:t>
      </w:r>
      <w:r w:rsidR="005420E0" w:rsidRPr="003237B9">
        <w:tab/>
        <w:t>Not attending school</w:t>
      </w:r>
      <w:r w:rsidR="006C431D" w:rsidRPr="003237B9">
        <w:t>;</w:t>
      </w:r>
    </w:p>
    <w:p w:rsidR="005420E0" w:rsidRPr="003237B9" w:rsidRDefault="00907020" w:rsidP="003A04C2">
      <w:pPr>
        <w:pStyle w:val="SingleTxtG"/>
        <w:ind w:firstLine="567"/>
      </w:pPr>
      <w:r w:rsidRPr="003237B9">
        <w:t>(</w:t>
      </w:r>
      <w:r w:rsidR="005420E0" w:rsidRPr="003237B9">
        <w:t>d)</w:t>
      </w:r>
      <w:r w:rsidR="005420E0" w:rsidRPr="003237B9">
        <w:tab/>
      </w:r>
      <w:r w:rsidR="00D74B54" w:rsidRPr="003237B9">
        <w:t>Confined to</w:t>
      </w:r>
      <w:r w:rsidR="005420E0" w:rsidRPr="003237B9">
        <w:t xml:space="preserve"> cage beds in institutions.</w:t>
      </w:r>
    </w:p>
    <w:p w:rsidR="005420E0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>Please provide statistical data for the last three years on the conviction rates for non-payment of child maintenance.</w:t>
      </w:r>
    </w:p>
    <w:p w:rsidR="008F187C" w:rsidRPr="003237B9" w:rsidRDefault="008F187C" w:rsidP="00E96675">
      <w:pPr>
        <w:pStyle w:val="SingleTxtG"/>
        <w:numPr>
          <w:ilvl w:val="2"/>
          <w:numId w:val="20"/>
        </w:numPr>
      </w:pPr>
      <w:r w:rsidRPr="003237B9">
        <w:t xml:space="preserve">Please provide the Committee with an update of any data in the report which may have been </w:t>
      </w:r>
      <w:r w:rsidR="00DC1B13" w:rsidRPr="003237B9">
        <w:t xml:space="preserve">superseded </w:t>
      </w:r>
      <w:r w:rsidRPr="003237B9">
        <w:t xml:space="preserve">by more recent data collected or </w:t>
      </w:r>
      <w:r w:rsidR="00501C6D" w:rsidRPr="003237B9">
        <w:t xml:space="preserve">affected by </w:t>
      </w:r>
      <w:r w:rsidRPr="003237B9">
        <w:t>new developments.</w:t>
      </w:r>
    </w:p>
    <w:p w:rsidR="005420E0" w:rsidRPr="003237B9" w:rsidRDefault="005420E0" w:rsidP="00E96675">
      <w:pPr>
        <w:pStyle w:val="SingleTxtG"/>
        <w:numPr>
          <w:ilvl w:val="2"/>
          <w:numId w:val="20"/>
        </w:numPr>
      </w:pPr>
      <w:r w:rsidRPr="003237B9">
        <w:t>In addition, the State party may list areas affecting children that it considers to be of priority with regard to the implementation of the Convention.</w:t>
      </w:r>
    </w:p>
    <w:p w:rsidR="005420E0" w:rsidRPr="000F0FF0" w:rsidRDefault="000F0FF0" w:rsidP="00E96675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420E0" w:rsidRPr="000F0FF0" w:rsidSect="00C22BB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6F1" w:rsidRDefault="008756F1"/>
  </w:endnote>
  <w:endnote w:type="continuationSeparator" w:id="0">
    <w:p w:rsidR="008756F1" w:rsidRDefault="008756F1"/>
  </w:endnote>
  <w:endnote w:type="continuationNotice" w:id="1">
    <w:p w:rsidR="008756F1" w:rsidRDefault="008756F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6F1" w:rsidRPr="00C22BB5" w:rsidRDefault="008756F1" w:rsidP="00C22BB5">
    <w:pPr>
      <w:pStyle w:val="Footer"/>
      <w:tabs>
        <w:tab w:val="right" w:pos="9598"/>
      </w:tabs>
    </w:pPr>
    <w:r w:rsidRPr="00C22BB5">
      <w:rPr>
        <w:b/>
        <w:sz w:val="18"/>
      </w:rPr>
      <w:fldChar w:fldCharType="begin"/>
    </w:r>
    <w:r w:rsidRPr="00C22BB5">
      <w:rPr>
        <w:b/>
        <w:sz w:val="18"/>
      </w:rPr>
      <w:instrText xml:space="preserve"> PAGE  \* MERGEFORMAT </w:instrText>
    </w:r>
    <w:r w:rsidRPr="00C22BB5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C22BB5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6F1" w:rsidRPr="00C22BB5" w:rsidRDefault="008756F1" w:rsidP="00C22BB5">
    <w:pPr>
      <w:pStyle w:val="Footer"/>
      <w:tabs>
        <w:tab w:val="right" w:pos="9598"/>
      </w:tabs>
      <w:rPr>
        <w:b/>
        <w:sz w:val="18"/>
      </w:rPr>
    </w:pPr>
    <w:r>
      <w:tab/>
    </w:r>
    <w:r w:rsidRPr="00C22BB5">
      <w:rPr>
        <w:b/>
        <w:sz w:val="18"/>
      </w:rPr>
      <w:fldChar w:fldCharType="begin"/>
    </w:r>
    <w:r w:rsidRPr="00C22BB5">
      <w:rPr>
        <w:b/>
        <w:sz w:val="18"/>
      </w:rPr>
      <w:instrText xml:space="preserve"> PAGE  \* MERGEFORMAT </w:instrText>
    </w:r>
    <w:r w:rsidRPr="00C22BB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22BB5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6F1" w:rsidRDefault="008756F1">
    <w:pPr>
      <w:pStyle w:val="Footer"/>
      <w:rPr>
        <w:sz w:val="20"/>
      </w:rPr>
    </w:pP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 w:rsidRPr="00C22BB5">
      <w:rPr>
        <w:sz w:val="20"/>
      </w:rPr>
      <w:t>G</w:t>
    </w:r>
    <w:r>
      <w:rPr>
        <w:sz w:val="20"/>
      </w:rPr>
      <w:t>E.14-41382</w:t>
    </w:r>
    <w:r>
      <w:rPr>
        <w:sz w:val="20"/>
      </w:rPr>
      <w:br/>
    </w:r>
    <w:r w:rsidRPr="002D621A">
      <w:rPr>
        <w:rFonts w:ascii="C39T30Lfz" w:hAnsi="C39T30Lfz"/>
        <w:sz w:val="56"/>
      </w:rPr>
      <w:t></w:t>
    </w:r>
    <w:r w:rsidRPr="002D621A">
      <w:rPr>
        <w:rFonts w:ascii="C39T30Lfz" w:hAnsi="C39T30Lfz"/>
        <w:sz w:val="56"/>
      </w:rPr>
      <w:t></w:t>
    </w:r>
    <w:r w:rsidRPr="002D621A">
      <w:rPr>
        <w:rFonts w:ascii="C39T30Lfz" w:hAnsi="C39T30Lfz"/>
        <w:sz w:val="56"/>
      </w:rPr>
      <w:t></w:t>
    </w:r>
    <w:r w:rsidRPr="002D621A">
      <w:rPr>
        <w:rFonts w:ascii="C39T30Lfz" w:hAnsi="C39T30Lfz"/>
        <w:sz w:val="56"/>
      </w:rPr>
      <w:t></w:t>
    </w:r>
    <w:r w:rsidRPr="002D621A">
      <w:rPr>
        <w:rFonts w:ascii="C39T30Lfz" w:hAnsi="C39T30Lfz"/>
        <w:sz w:val="56"/>
      </w:rPr>
      <w:t></w:t>
    </w:r>
    <w:r w:rsidRPr="002D621A">
      <w:rPr>
        <w:rFonts w:ascii="C39T30Lfz" w:hAnsi="C39T30Lfz"/>
        <w:sz w:val="56"/>
      </w:rPr>
      <w:t></w:t>
    </w:r>
    <w:r w:rsidRPr="002D621A">
      <w:rPr>
        <w:rFonts w:ascii="C39T30Lfz" w:hAnsi="C39T30Lfz"/>
        <w:sz w:val="56"/>
      </w:rPr>
      <w:t></w:t>
    </w:r>
    <w:r w:rsidRPr="002D621A">
      <w:rPr>
        <w:rFonts w:ascii="C39T30Lfz" w:hAnsi="C39T30Lfz"/>
        <w:sz w:val="56"/>
      </w:rPr>
      <w:t></w:t>
    </w:r>
    <w:r w:rsidRPr="002D621A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6F1" w:rsidRDefault="008756F1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756F1" w:rsidRDefault="008756F1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756F1" w:rsidRDefault="008756F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6F1" w:rsidRPr="00C22BB5" w:rsidRDefault="008756F1" w:rsidP="00C22BB5">
    <w:pPr>
      <w:pStyle w:val="Header"/>
    </w:pPr>
    <w:r w:rsidRPr="00C22BB5">
      <w:t>CRC/C/</w:t>
    </w:r>
    <w:r>
      <w:t>HRV</w:t>
    </w:r>
    <w:r w:rsidRPr="00C22BB5">
      <w:t>/Q/</w:t>
    </w:r>
    <w:r>
      <w:t>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6F1" w:rsidRPr="00C22BB5" w:rsidRDefault="008756F1" w:rsidP="00C22BB5">
    <w:pPr>
      <w:pStyle w:val="Header"/>
      <w:jc w:val="right"/>
    </w:pPr>
    <w:r w:rsidRPr="00C22BB5">
      <w:t>CRC/C/</w:t>
    </w:r>
    <w:r>
      <w:t>HRV</w:t>
    </w:r>
    <w:r w:rsidRPr="00C22BB5">
      <w:t>/Q/</w:t>
    </w:r>
    <w:r>
      <w:t>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93400F"/>
    <w:multiLevelType w:val="hybridMultilevel"/>
    <w:tmpl w:val="03D8BBBA"/>
    <w:lvl w:ilvl="0" w:tplc="A4ACE69A">
      <w:start w:val="1"/>
      <w:numFmt w:val="decimal"/>
      <w:lvlText w:val="%1."/>
      <w:lvlJc w:val="left"/>
      <w:pPr>
        <w:ind w:left="1689" w:hanging="555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18D0BE7"/>
    <w:multiLevelType w:val="hybridMultilevel"/>
    <w:tmpl w:val="39E8DBB8"/>
    <w:lvl w:ilvl="0" w:tplc="A4ACE69A">
      <w:start w:val="1"/>
      <w:numFmt w:val="decimal"/>
      <w:lvlText w:val="%1."/>
      <w:lvlJc w:val="left"/>
      <w:pPr>
        <w:ind w:left="1689" w:hanging="555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6713BC"/>
    <w:multiLevelType w:val="hybridMultilevel"/>
    <w:tmpl w:val="09BE1B58"/>
    <w:lvl w:ilvl="0" w:tplc="F60A9802">
      <w:start w:val="6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53467E8A"/>
    <w:multiLevelType w:val="hybridMultilevel"/>
    <w:tmpl w:val="5C7A19E0"/>
    <w:lvl w:ilvl="0" w:tplc="B884263E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EC97B6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CF0035"/>
    <w:multiLevelType w:val="multilevel"/>
    <w:tmpl w:val="7876DA74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6"/>
  </w:num>
  <w:num w:numId="12">
    <w:abstractNumId w:val="15"/>
  </w:num>
  <w:num w:numId="13">
    <w:abstractNumId w:val="10"/>
  </w:num>
  <w:num w:numId="14">
    <w:abstractNumId w:val="20"/>
  </w:num>
  <w:num w:numId="15">
    <w:abstractNumId w:val="14"/>
  </w:num>
  <w:num w:numId="16">
    <w:abstractNumId w:val="12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8"/>
  </w:num>
  <w:num w:numId="21">
    <w:abstractNumId w:val="19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EE3"/>
    <w:rsid w:val="000F0FF0"/>
    <w:rsid w:val="001269A9"/>
    <w:rsid w:val="001A7DA9"/>
    <w:rsid w:val="001D12FF"/>
    <w:rsid w:val="001F4493"/>
    <w:rsid w:val="001F4F87"/>
    <w:rsid w:val="00203C25"/>
    <w:rsid w:val="0024250F"/>
    <w:rsid w:val="0025155E"/>
    <w:rsid w:val="00264885"/>
    <w:rsid w:val="0026501C"/>
    <w:rsid w:val="00273FF7"/>
    <w:rsid w:val="002C69A0"/>
    <w:rsid w:val="002D0844"/>
    <w:rsid w:val="002D4C0C"/>
    <w:rsid w:val="002D5BF4"/>
    <w:rsid w:val="002D621A"/>
    <w:rsid w:val="003237B9"/>
    <w:rsid w:val="00350EA6"/>
    <w:rsid w:val="00364351"/>
    <w:rsid w:val="003874E1"/>
    <w:rsid w:val="00394777"/>
    <w:rsid w:val="003962EB"/>
    <w:rsid w:val="003A04C2"/>
    <w:rsid w:val="003A0DA7"/>
    <w:rsid w:val="003B22B5"/>
    <w:rsid w:val="003E5370"/>
    <w:rsid w:val="003E679F"/>
    <w:rsid w:val="003F668C"/>
    <w:rsid w:val="004033ED"/>
    <w:rsid w:val="00404F1C"/>
    <w:rsid w:val="00407076"/>
    <w:rsid w:val="00411D07"/>
    <w:rsid w:val="004165D6"/>
    <w:rsid w:val="0045615B"/>
    <w:rsid w:val="00461543"/>
    <w:rsid w:val="00496C6F"/>
    <w:rsid w:val="004A54FE"/>
    <w:rsid w:val="004C6EA0"/>
    <w:rsid w:val="004D4583"/>
    <w:rsid w:val="004F6DA7"/>
    <w:rsid w:val="00501C6D"/>
    <w:rsid w:val="00502D1E"/>
    <w:rsid w:val="005038FE"/>
    <w:rsid w:val="00507394"/>
    <w:rsid w:val="005420E0"/>
    <w:rsid w:val="00560269"/>
    <w:rsid w:val="00583D78"/>
    <w:rsid w:val="00596497"/>
    <w:rsid w:val="005D6769"/>
    <w:rsid w:val="00615758"/>
    <w:rsid w:val="00637B39"/>
    <w:rsid w:val="00651CCF"/>
    <w:rsid w:val="006560AC"/>
    <w:rsid w:val="00671C8C"/>
    <w:rsid w:val="006726B7"/>
    <w:rsid w:val="006A2AFD"/>
    <w:rsid w:val="006C431D"/>
    <w:rsid w:val="00714A5D"/>
    <w:rsid w:val="00714A87"/>
    <w:rsid w:val="0071724F"/>
    <w:rsid w:val="00720B4F"/>
    <w:rsid w:val="007239F1"/>
    <w:rsid w:val="00742968"/>
    <w:rsid w:val="00742EE3"/>
    <w:rsid w:val="00770A43"/>
    <w:rsid w:val="00777B9D"/>
    <w:rsid w:val="00794CF3"/>
    <w:rsid w:val="007B701E"/>
    <w:rsid w:val="0081352F"/>
    <w:rsid w:val="00814644"/>
    <w:rsid w:val="0081559D"/>
    <w:rsid w:val="008756F1"/>
    <w:rsid w:val="0087594D"/>
    <w:rsid w:val="00890ED9"/>
    <w:rsid w:val="008A21EE"/>
    <w:rsid w:val="008A59AC"/>
    <w:rsid w:val="008B213B"/>
    <w:rsid w:val="008C5A6D"/>
    <w:rsid w:val="008F187C"/>
    <w:rsid w:val="00907020"/>
    <w:rsid w:val="009206BA"/>
    <w:rsid w:val="0092356A"/>
    <w:rsid w:val="00937A00"/>
    <w:rsid w:val="00943B01"/>
    <w:rsid w:val="00946897"/>
    <w:rsid w:val="009715F2"/>
    <w:rsid w:val="009938B1"/>
    <w:rsid w:val="009C03B2"/>
    <w:rsid w:val="009F401F"/>
    <w:rsid w:val="00A51A4B"/>
    <w:rsid w:val="00AE0D9E"/>
    <w:rsid w:val="00AE7B3F"/>
    <w:rsid w:val="00B0160B"/>
    <w:rsid w:val="00B175E8"/>
    <w:rsid w:val="00B4332E"/>
    <w:rsid w:val="00B80C40"/>
    <w:rsid w:val="00B946B9"/>
    <w:rsid w:val="00BB3C1A"/>
    <w:rsid w:val="00BC0C26"/>
    <w:rsid w:val="00BC39F4"/>
    <w:rsid w:val="00BE5C9E"/>
    <w:rsid w:val="00BF72A4"/>
    <w:rsid w:val="00C011B0"/>
    <w:rsid w:val="00C0210D"/>
    <w:rsid w:val="00C0472E"/>
    <w:rsid w:val="00C07EC2"/>
    <w:rsid w:val="00C221E2"/>
    <w:rsid w:val="00C22BB5"/>
    <w:rsid w:val="00C71689"/>
    <w:rsid w:val="00C92706"/>
    <w:rsid w:val="00CB09AA"/>
    <w:rsid w:val="00CD1AED"/>
    <w:rsid w:val="00D037AD"/>
    <w:rsid w:val="00D36944"/>
    <w:rsid w:val="00D53E40"/>
    <w:rsid w:val="00D74B54"/>
    <w:rsid w:val="00D74BF8"/>
    <w:rsid w:val="00D91E04"/>
    <w:rsid w:val="00DB1456"/>
    <w:rsid w:val="00DC082F"/>
    <w:rsid w:val="00DC1B13"/>
    <w:rsid w:val="00DE01CB"/>
    <w:rsid w:val="00DE584E"/>
    <w:rsid w:val="00DF66CE"/>
    <w:rsid w:val="00E307C0"/>
    <w:rsid w:val="00E73572"/>
    <w:rsid w:val="00E96675"/>
    <w:rsid w:val="00ED01E1"/>
    <w:rsid w:val="00ED6A05"/>
    <w:rsid w:val="00F4465C"/>
    <w:rsid w:val="00F5297A"/>
    <w:rsid w:val="00F6516B"/>
    <w:rsid w:val="00FC20FD"/>
    <w:rsid w:val="00FC3F96"/>
    <w:rsid w:val="00FD14B5"/>
    <w:rsid w:val="00FE2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address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link w:val="SingleTxtGChar"/>
    <w:pPr>
      <w:spacing w:after="120"/>
      <w:ind w:left="1134" w:right="1134"/>
      <w:jc w:val="both"/>
    </w:pPr>
    <w:rPr>
      <w:lang/>
    </w:rPr>
  </w:style>
  <w:style w:type="character" w:styleId="PageNumber">
    <w:name w:val="page number"/>
    <w:aliases w:val="7_G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pPr>
      <w:tabs>
        <w:tab w:val="right" w:pos="1021"/>
      </w:tabs>
      <w:spacing w:line="220" w:lineRule="exact"/>
      <w:ind w:left="1134" w:right="1134" w:hanging="1134"/>
    </w:pPr>
    <w:rPr>
      <w:sz w:val="18"/>
      <w:lang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  <w:rPr>
      <w:lang/>
    </w:rPr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14"/>
      </w:numPr>
    </w:pPr>
  </w:style>
  <w:style w:type="numbering" w:styleId="1ai">
    <w:name w:val="Outline List 1"/>
    <w:basedOn w:val="NoList"/>
    <w:semiHidden/>
    <w:pPr>
      <w:numPr>
        <w:numId w:val="15"/>
      </w:numPr>
    </w:p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pPr>
      <w:ind w:left="4252"/>
    </w:pPr>
  </w:style>
  <w:style w:type="paragraph" w:styleId="Date">
    <w:name w:val="Date"/>
    <w:basedOn w:val="Normal"/>
    <w:next w:val="Normal"/>
    <w:semiHidden/>
  </w:style>
  <w:style w:type="paragraph" w:styleId="E-mailSignature">
    <w:name w:val="E-mail Signature"/>
    <w:basedOn w:val="Normal"/>
    <w:semiHidden/>
  </w:style>
  <w:style w:type="character" w:styleId="Emphasis">
    <w:name w:val="Emphasis"/>
    <w:qFormat/>
    <w:rPr>
      <w:i/>
      <w:iCs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character" w:styleId="FollowedHyperlink">
    <w:name w:val="FollowedHyperlink"/>
    <w:semiHidden/>
    <w:rPr>
      <w:color w:val="800080"/>
      <w:u w:val="single"/>
    </w:rPr>
  </w:style>
  <w:style w:type="character" w:styleId="HTMLAcronym">
    <w:name w:val="HTML Acronym"/>
    <w:basedOn w:val="DefaultParagraphFont"/>
    <w:semiHidden/>
  </w:style>
  <w:style w:type="paragraph" w:styleId="HTMLAddress">
    <w:name w:val="HTML Address"/>
    <w:basedOn w:val="Normal"/>
    <w:semiHidden/>
    <w:rPr>
      <w:i/>
      <w:iCs/>
    </w:r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Pr>
      <w:i/>
      <w:iCs/>
    </w:r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character" w:styleId="HTMLSample">
    <w:name w:val="HTML Sample"/>
    <w:semiHidden/>
    <w:rPr>
      <w:rFonts w:ascii="Courier New" w:hAnsi="Courier New" w:cs="Courier New"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Pr>
      <w:i/>
      <w:iCs/>
    </w:rPr>
  </w:style>
  <w:style w:type="character" w:styleId="Hyperlink">
    <w:name w:val="Hyperlink"/>
    <w:semiHidden/>
    <w:rPr>
      <w:color w:val="0000FF"/>
      <w:u w:val="single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ListBullet5">
    <w:name w:val="List Bullet 5"/>
    <w:basedOn w:val="Normal"/>
    <w:semiHidden/>
    <w:pPr>
      <w:numPr>
        <w:numId w:val="10"/>
      </w:numPr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5"/>
      </w:numPr>
    </w:pPr>
  </w:style>
  <w:style w:type="paragraph" w:styleId="ListNumber2">
    <w:name w:val="List Number 2"/>
    <w:basedOn w:val="Normal"/>
    <w:semiHidden/>
    <w:pPr>
      <w:numPr>
        <w:numId w:val="4"/>
      </w:numPr>
    </w:pPr>
  </w:style>
  <w:style w:type="paragraph" w:styleId="ListNumber3">
    <w:name w:val="List Number 3"/>
    <w:basedOn w:val="Normal"/>
    <w:semiHidden/>
    <w:pPr>
      <w:numPr>
        <w:numId w:val="3"/>
      </w:numPr>
    </w:pPr>
  </w:style>
  <w:style w:type="paragraph" w:styleId="ListNumber4">
    <w:name w:val="List Number 4"/>
    <w:basedOn w:val="Normal"/>
    <w:semiHidden/>
    <w:pPr>
      <w:numPr>
        <w:numId w:val="1"/>
      </w:numPr>
    </w:pPr>
  </w:style>
  <w:style w:type="paragraph" w:styleId="ListNumber5">
    <w:name w:val="List Number 5"/>
    <w:basedOn w:val="Normal"/>
    <w:semiHidden/>
    <w:pPr>
      <w:numPr>
        <w:numId w:val="2"/>
      </w:numPr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Pr>
      <w:sz w:val="24"/>
      <w:szCs w:val="24"/>
    </w:rPr>
  </w:style>
  <w:style w:type="paragraph" w:styleId="NormalIndent">
    <w:name w:val="Normal Indent"/>
    <w:basedOn w:val="Normal"/>
    <w:semiHidden/>
    <w:pPr>
      <w:ind w:left="567"/>
    </w:pPr>
  </w:style>
  <w:style w:type="paragraph" w:styleId="NoteHeading">
    <w:name w:val="Note Heading"/>
    <w:basedOn w:val="Normal"/>
    <w:next w:val="Normal"/>
    <w:semiHidden/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qFormat/>
    <w:rPr>
      <w:b/>
      <w:bCs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FootnoteTextChar">
    <w:name w:val="Footnote Text Char"/>
    <w:aliases w:val="5_G Char"/>
    <w:link w:val="FootnoteText"/>
    <w:locked/>
    <w:rsid w:val="005420E0"/>
    <w:rPr>
      <w:sz w:val="18"/>
      <w:lang w:eastAsia="en-US"/>
    </w:rPr>
  </w:style>
  <w:style w:type="character" w:customStyle="1" w:styleId="SingleTxtGChar">
    <w:name w:val="_ Single Txt_G Char"/>
    <w:link w:val="SingleTxtG"/>
    <w:locked/>
    <w:rsid w:val="00770A43"/>
    <w:rPr>
      <w:lang w:eastAsia="en-US"/>
    </w:rPr>
  </w:style>
  <w:style w:type="paragraph" w:styleId="BalloonText">
    <w:name w:val="Balloon Text"/>
    <w:basedOn w:val="Normal"/>
    <w:link w:val="BalloonTextChar"/>
    <w:rsid w:val="008F187C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8F187C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37A00"/>
    <w:rPr>
      <w:b/>
      <w:bCs/>
    </w:rPr>
  </w:style>
  <w:style w:type="character" w:customStyle="1" w:styleId="CommentTextChar">
    <w:name w:val="Comment Text Char"/>
    <w:link w:val="CommentText"/>
    <w:semiHidden/>
    <w:rsid w:val="00937A00"/>
    <w:rPr>
      <w:lang w:eastAsia="en-US"/>
    </w:rPr>
  </w:style>
  <w:style w:type="character" w:customStyle="1" w:styleId="CommentSubjectChar">
    <w:name w:val="Comment Subject Char"/>
    <w:link w:val="CommentSubject"/>
    <w:rsid w:val="00937A00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4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3</Pages>
  <Words>895</Words>
  <Characters>5102</Characters>
  <Application>Microsoft Office Outlook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1363936</vt:lpstr>
    </vt:vector>
  </TitlesOfParts>
  <Company>CSD</Company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1363936</dc:title>
  <dc:subject/>
  <dc:creator>PAE</dc:creator>
  <cp:keywords>CRC/C/XXX/Q/Y</cp:keywords>
  <dc:description>final</dc:description>
  <cp:lastModifiedBy>PACIS MAMANGUN</cp:lastModifiedBy>
  <cp:revision>2</cp:revision>
  <cp:lastPrinted>2014-02-26T13:13:00Z</cp:lastPrinted>
  <dcterms:created xsi:type="dcterms:W3CDTF">2014-03-07T09:04:00Z</dcterms:created>
  <dcterms:modified xsi:type="dcterms:W3CDTF">2014-03-07T09:04:00Z</dcterms:modified>
</cp:coreProperties>
</file>