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720A9" w:rsidP="00C720A9">
            <w:pPr>
              <w:suppressAutoHyphens w:val="0"/>
              <w:spacing w:after="20"/>
              <w:jc w:val="right"/>
            </w:pPr>
            <w:r w:rsidRPr="00C720A9">
              <w:rPr>
                <w:sz w:val="40"/>
              </w:rPr>
              <w:t>CRC</w:t>
            </w:r>
            <w:r>
              <w:t>/C/CZE/Q/</w:t>
            </w:r>
            <w:r w:rsidR="000F638B">
              <w:t>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720A9" w:rsidP="00C720A9">
            <w:pPr>
              <w:spacing w:before="240"/>
            </w:pPr>
            <w:r>
              <w:t>Distr.: General</w:t>
            </w:r>
          </w:p>
          <w:p w:rsidR="00C720A9" w:rsidRDefault="00647C5F" w:rsidP="00C720A9">
            <w:pPr>
              <w:suppressAutoHyphens w:val="0"/>
            </w:pPr>
            <w:r>
              <w:t>24</w:t>
            </w:r>
            <w:r w:rsidR="00C720A9">
              <w:t xml:space="preserve"> October 2019</w:t>
            </w:r>
          </w:p>
          <w:p w:rsidR="00C720A9" w:rsidRDefault="00C720A9" w:rsidP="00C720A9">
            <w:pPr>
              <w:suppressAutoHyphens w:val="0"/>
            </w:pPr>
          </w:p>
          <w:p w:rsidR="00C720A9" w:rsidRDefault="00C720A9" w:rsidP="00C720A9">
            <w:pPr>
              <w:suppressAutoHyphens w:val="0"/>
            </w:pPr>
            <w:r>
              <w:t>Original: English</w:t>
            </w:r>
          </w:p>
          <w:p w:rsidR="00C720A9" w:rsidRDefault="00C720A9" w:rsidP="00C720A9">
            <w:pPr>
              <w:suppressAutoHyphens w:val="0"/>
            </w:pPr>
            <w:r>
              <w:t>English, French and Spanish only</w:t>
            </w:r>
          </w:p>
        </w:tc>
      </w:tr>
    </w:tbl>
    <w:p w:rsidR="00FB65A7" w:rsidRDefault="00FB65A7" w:rsidP="00FB65A7">
      <w:pPr>
        <w:spacing w:before="120"/>
        <w:rPr>
          <w:b/>
          <w:sz w:val="24"/>
        </w:rPr>
      </w:pPr>
      <w:r>
        <w:rPr>
          <w:b/>
          <w:sz w:val="24"/>
        </w:rPr>
        <w:t>Committee on the Rights of the Child</w:t>
      </w:r>
    </w:p>
    <w:p w:rsidR="00FB65A7" w:rsidRDefault="00FB65A7" w:rsidP="00FB65A7">
      <w:pPr>
        <w:rPr>
          <w:b/>
        </w:rPr>
      </w:pPr>
      <w:r>
        <w:rPr>
          <w:b/>
        </w:rPr>
        <w:fldChar w:fldCharType="begin"/>
      </w:r>
      <w:r>
        <w:rPr>
          <w:b/>
        </w:rPr>
        <w:instrText xml:space="preserve"> DOCPROPERTY  snum  \* MERGEFORMAT </w:instrText>
      </w:r>
      <w:r>
        <w:rPr>
          <w:b/>
        </w:rPr>
        <w:fldChar w:fldCharType="separate"/>
      </w:r>
      <w:r>
        <w:rPr>
          <w:b/>
        </w:rPr>
        <w:t>Eighty-fifth</w:t>
      </w:r>
      <w:r>
        <w:rPr>
          <w:b/>
        </w:rPr>
        <w:fldChar w:fldCharType="end"/>
      </w:r>
      <w:r>
        <w:rPr>
          <w:b/>
        </w:rPr>
        <w:t xml:space="preserve"> session</w:t>
      </w:r>
    </w:p>
    <w:p w:rsidR="00FB65A7" w:rsidRDefault="00921A69" w:rsidP="00FB65A7">
      <w:r>
        <w:fldChar w:fldCharType="begin"/>
      </w:r>
      <w:r>
        <w:instrText xml:space="preserve"> DOCPROPERTY  sdate  \* MERGEFORMAT </w:instrText>
      </w:r>
      <w:r>
        <w:fldChar w:fldCharType="separate"/>
      </w:r>
      <w:r w:rsidR="00FB65A7">
        <w:t>11–29 May 2020</w:t>
      </w:r>
      <w:r>
        <w:fldChar w:fldCharType="end"/>
      </w:r>
    </w:p>
    <w:p w:rsidR="00FB65A7" w:rsidRDefault="00FB65A7" w:rsidP="00FB65A7">
      <w:r>
        <w:t xml:space="preserve">Item </w:t>
      </w:r>
      <w:r w:rsidR="00921A69">
        <w:fldChar w:fldCharType="begin"/>
      </w:r>
      <w:r w:rsidR="00921A69">
        <w:instrText xml:space="preserve"> DOCPROPERTY  anum  \* MERGEFORMAT </w:instrText>
      </w:r>
      <w:r w:rsidR="00921A69">
        <w:fldChar w:fldCharType="separate"/>
      </w:r>
      <w:r>
        <w:t>4</w:t>
      </w:r>
      <w:r w:rsidR="00921A69">
        <w:fldChar w:fldCharType="end"/>
      </w:r>
      <w:r>
        <w:t xml:space="preserve"> of the provisional agenda</w:t>
      </w:r>
    </w:p>
    <w:p w:rsidR="00FB65A7" w:rsidRDefault="00FB65A7" w:rsidP="00FB65A7">
      <w:pPr>
        <w:rPr>
          <w:b/>
          <w:bCs/>
        </w:rPr>
      </w:pPr>
      <w:r>
        <w:rPr>
          <w:b/>
          <w:bCs/>
        </w:rPr>
        <w:fldChar w:fldCharType="begin"/>
      </w:r>
      <w:r>
        <w:rPr>
          <w:b/>
          <w:bCs/>
        </w:rPr>
        <w:instrText xml:space="preserve"> DOCPROPERTY  atitle  \* MERGEFORMAT </w:instrText>
      </w:r>
      <w:r>
        <w:rPr>
          <w:b/>
          <w:bCs/>
        </w:rPr>
        <w:fldChar w:fldCharType="separate"/>
      </w:r>
      <w:r>
        <w:rPr>
          <w:b/>
          <w:bCs/>
        </w:rPr>
        <w:t>Consideration of reports of States parties</w:t>
      </w:r>
      <w:r>
        <w:rPr>
          <w:b/>
          <w:bCs/>
        </w:rPr>
        <w:fldChar w:fldCharType="end"/>
      </w:r>
    </w:p>
    <w:p w:rsidR="00FB65A7" w:rsidRDefault="00FB65A7" w:rsidP="00FB65A7">
      <w:pPr>
        <w:pStyle w:val="HChG"/>
      </w:pPr>
      <w:r>
        <w:tab/>
      </w:r>
      <w:r>
        <w:tab/>
        <w:t xml:space="preserve">List of issues in relation to the </w:t>
      </w:r>
      <w:r w:rsidR="00921A69">
        <w:fldChar w:fldCharType="begin"/>
      </w:r>
      <w:r w:rsidR="00921A69">
        <w:instrText xml:space="preserve"> DOCPROPERTY  prep  \* MERGEFORMAT </w:instrText>
      </w:r>
      <w:r w:rsidR="00921A69">
        <w:fldChar w:fldCharType="separate"/>
      </w:r>
      <w:r>
        <w:t xml:space="preserve">combined fifth and sixth periodic reports of </w:t>
      </w:r>
      <w:proofErr w:type="spellStart"/>
      <w:r>
        <w:t>Czechia</w:t>
      </w:r>
      <w:proofErr w:type="spellEnd"/>
      <w:r w:rsidR="00921A69">
        <w:fldChar w:fldCharType="end"/>
      </w:r>
    </w:p>
    <w:p w:rsidR="00FB65A7" w:rsidRDefault="00B9289D" w:rsidP="00FB65A7">
      <w:pPr>
        <w:pStyle w:val="SingleTxtG"/>
      </w:pPr>
      <w:r>
        <w:tab/>
      </w:r>
      <w:r w:rsidR="00FB65A7">
        <w:t>The State party is requested to submit in writing additional, updated information (10,700 words maximum), if possible before 14 February 2020. The Committee may take up all aspects of children’s rights set out in the Convention during the dialogue with the State party.</w:t>
      </w:r>
    </w:p>
    <w:p w:rsidR="00FB65A7" w:rsidRPr="002424DF" w:rsidRDefault="00FB65A7" w:rsidP="00FB65A7">
      <w:pPr>
        <w:pStyle w:val="HChG"/>
      </w:pPr>
      <w:r w:rsidRPr="002424DF">
        <w:tab/>
      </w:r>
      <w:r w:rsidRPr="002424DF">
        <w:tab/>
        <w:t>Part I</w:t>
      </w:r>
    </w:p>
    <w:p w:rsidR="00FB65A7" w:rsidRDefault="00D25F46" w:rsidP="00D25F46">
      <w:pPr>
        <w:pStyle w:val="SingleTxtG"/>
      </w:pPr>
      <w:r>
        <w:t>1.</w:t>
      </w:r>
      <w:r>
        <w:tab/>
      </w:r>
      <w:r w:rsidR="00FB65A7" w:rsidRPr="002424DF">
        <w:t>Please report on progress</w:t>
      </w:r>
      <w:r w:rsidR="00FB65A7">
        <w:t xml:space="preserve"> made</w:t>
      </w:r>
      <w:r w:rsidR="00FB65A7" w:rsidRPr="002424DF">
        <w:t xml:space="preserve"> in: </w:t>
      </w:r>
    </w:p>
    <w:p w:rsidR="00FB65A7" w:rsidRDefault="00D25F46" w:rsidP="00D25F46">
      <w:pPr>
        <w:pStyle w:val="SingleTxtG"/>
      </w:pPr>
      <w:r>
        <w:tab/>
        <w:t>(a)</w:t>
      </w:r>
      <w:r>
        <w:tab/>
      </w:r>
      <w:r w:rsidR="00FB65A7" w:rsidRPr="002424DF">
        <w:t xml:space="preserve">Adopting a comprehensive strategy on children </w:t>
      </w:r>
      <w:r w:rsidR="00FB65A7">
        <w:t xml:space="preserve">that </w:t>
      </w:r>
      <w:r w:rsidR="00FB65A7" w:rsidRPr="002424DF">
        <w:t>encompass</w:t>
      </w:r>
      <w:r w:rsidR="00FB65A7">
        <w:t>es</w:t>
      </w:r>
      <w:r w:rsidR="00FB65A7" w:rsidRPr="002424DF">
        <w:t xml:space="preserve"> all </w:t>
      </w:r>
      <w:r w:rsidR="00FB65A7">
        <w:t xml:space="preserve">areas of the </w:t>
      </w:r>
      <w:r w:rsidR="00FB65A7" w:rsidRPr="002424DF">
        <w:t xml:space="preserve">Convention; </w:t>
      </w:r>
    </w:p>
    <w:p w:rsidR="00FB65A7" w:rsidRDefault="00D25F46" w:rsidP="00D25F46">
      <w:pPr>
        <w:pStyle w:val="SingleTxtG"/>
      </w:pPr>
      <w:r>
        <w:tab/>
        <w:t>(b)</w:t>
      </w:r>
      <w:r>
        <w:tab/>
      </w:r>
      <w:r w:rsidR="00FB65A7" w:rsidRPr="002424DF">
        <w:t xml:space="preserve">Strengthening coordination </w:t>
      </w:r>
      <w:r w:rsidR="00FB65A7">
        <w:t>among the relevant authorities for</w:t>
      </w:r>
      <w:r w:rsidR="00FB65A7" w:rsidRPr="002424DF">
        <w:t xml:space="preserve"> the implementation of the Convention; </w:t>
      </w:r>
    </w:p>
    <w:p w:rsidR="00FB65A7" w:rsidRDefault="00D25F46" w:rsidP="00D25F46">
      <w:pPr>
        <w:pStyle w:val="SingleTxtG"/>
      </w:pPr>
      <w:r>
        <w:tab/>
        <w:t>(c)</w:t>
      </w:r>
      <w:r>
        <w:tab/>
      </w:r>
      <w:r w:rsidR="00FB65A7" w:rsidRPr="002424DF">
        <w:t>Engaging the business sector on children’s rights;</w:t>
      </w:r>
    </w:p>
    <w:p w:rsidR="00FB65A7" w:rsidRDefault="00D25F46" w:rsidP="00D25F46">
      <w:pPr>
        <w:pStyle w:val="SingleTxtG"/>
      </w:pPr>
      <w:r>
        <w:tab/>
        <w:t>(d)</w:t>
      </w:r>
      <w:r>
        <w:tab/>
      </w:r>
      <w:r w:rsidR="00FB65A7" w:rsidRPr="002424DF">
        <w:t xml:space="preserve">Establishing </w:t>
      </w:r>
      <w:r w:rsidR="00FB65A7">
        <w:t>the role of</w:t>
      </w:r>
      <w:r w:rsidR="00FB65A7" w:rsidRPr="002424DF">
        <w:t xml:space="preserve"> </w:t>
      </w:r>
      <w:r w:rsidR="00FB65A7">
        <w:t>c</w:t>
      </w:r>
      <w:r w:rsidR="00FB65A7" w:rsidRPr="002424DF">
        <w:t xml:space="preserve">hild </w:t>
      </w:r>
      <w:r w:rsidR="00FB65A7">
        <w:t>r</w:t>
      </w:r>
      <w:r w:rsidR="00FB65A7" w:rsidRPr="002424DF">
        <w:t xml:space="preserve">ights’ </w:t>
      </w:r>
      <w:r w:rsidR="00FB65A7">
        <w:t>o</w:t>
      </w:r>
      <w:r w:rsidR="00FB65A7" w:rsidRPr="002424DF">
        <w:t xml:space="preserve">mbudsperson; </w:t>
      </w:r>
    </w:p>
    <w:p w:rsidR="00FB65A7" w:rsidRPr="002424DF" w:rsidRDefault="00D25F46" w:rsidP="00D25F46">
      <w:pPr>
        <w:pStyle w:val="SingleTxtG"/>
      </w:pPr>
      <w:r>
        <w:tab/>
      </w:r>
      <w:r w:rsidRPr="002424DF">
        <w:t>(e)</w:t>
      </w:r>
      <w:r w:rsidRPr="002424DF">
        <w:tab/>
      </w:r>
      <w:r w:rsidR="00FB65A7" w:rsidRPr="002424DF">
        <w:t>Cooperati</w:t>
      </w:r>
      <w:r w:rsidR="00FB65A7">
        <w:t>ng</w:t>
      </w:r>
      <w:r w:rsidR="00FB65A7" w:rsidRPr="002424DF">
        <w:t xml:space="preserve"> with civil society, including by </w:t>
      </w:r>
      <w:r w:rsidR="00FB65A7">
        <w:t>establishing a</w:t>
      </w:r>
      <w:r w:rsidR="00FB65A7" w:rsidRPr="002424DF">
        <w:t xml:space="preserve"> legal and transparent system for</w:t>
      </w:r>
      <w:r w:rsidR="00FB65A7">
        <w:t xml:space="preserve"> allocating grants to</w:t>
      </w:r>
      <w:r w:rsidR="00FB65A7" w:rsidRPr="002424DF">
        <w:t xml:space="preserve"> civil society. </w:t>
      </w:r>
      <w:bookmarkStart w:id="0" w:name="_GoBack"/>
      <w:bookmarkEnd w:id="0"/>
    </w:p>
    <w:p w:rsidR="00FB65A7" w:rsidRDefault="00D25F46" w:rsidP="00D25F46">
      <w:pPr>
        <w:pStyle w:val="SingleTxtG"/>
      </w:pPr>
      <w:r>
        <w:t>2.</w:t>
      </w:r>
      <w:r>
        <w:tab/>
      </w:r>
      <w:r w:rsidR="00FB65A7" w:rsidRPr="002424DF">
        <w:t xml:space="preserve">Please provide information on: </w:t>
      </w:r>
    </w:p>
    <w:p w:rsidR="00FB65A7" w:rsidRDefault="00D25F46" w:rsidP="00D25F46">
      <w:pPr>
        <w:pStyle w:val="SingleTxtG"/>
      </w:pPr>
      <w:r>
        <w:tab/>
        <w:t>(a)</w:t>
      </w:r>
      <w:r>
        <w:tab/>
      </w:r>
      <w:r w:rsidR="00FB65A7">
        <w:t>P</w:t>
      </w:r>
      <w:r w:rsidR="00FB65A7" w:rsidRPr="002424DF">
        <w:t>rogress</w:t>
      </w:r>
      <w:r w:rsidR="00FB65A7">
        <w:t xml:space="preserve"> made</w:t>
      </w:r>
      <w:r w:rsidR="00FB65A7" w:rsidRPr="002424DF">
        <w:t xml:space="preserve"> in reviewing legislation</w:t>
      </w:r>
      <w:r w:rsidR="00FB65A7">
        <w:t xml:space="preserve"> to ensure that it is</w:t>
      </w:r>
      <w:r w:rsidR="00FB65A7" w:rsidRPr="002424DF">
        <w:t xml:space="preserve"> in line with the Convention, including on </w:t>
      </w:r>
      <w:r w:rsidR="00FB65A7">
        <w:t xml:space="preserve">the </w:t>
      </w:r>
      <w:r w:rsidR="00FB65A7" w:rsidRPr="002424DF">
        <w:t xml:space="preserve">child’s right to be heard, legal representation, </w:t>
      </w:r>
      <w:r w:rsidR="00FB65A7">
        <w:t xml:space="preserve">social housing, and </w:t>
      </w:r>
      <w:r w:rsidR="00FB65A7" w:rsidRPr="002424DF">
        <w:t>deinstitutionali</w:t>
      </w:r>
      <w:r w:rsidR="00FB65A7">
        <w:t>z</w:t>
      </w:r>
      <w:r w:rsidR="00FB65A7" w:rsidRPr="002424DF">
        <w:t xml:space="preserve">ation and alternative care; </w:t>
      </w:r>
    </w:p>
    <w:p w:rsidR="00FB65A7" w:rsidRDefault="00D25F46" w:rsidP="00D25F46">
      <w:pPr>
        <w:pStyle w:val="SingleTxtG"/>
      </w:pPr>
      <w:r>
        <w:tab/>
        <w:t>(b)</w:t>
      </w:r>
      <w:r>
        <w:tab/>
      </w:r>
      <w:r w:rsidR="00FB65A7">
        <w:t>Efforts made to s</w:t>
      </w:r>
      <w:r w:rsidR="00FB65A7" w:rsidRPr="002424DF">
        <w:t xml:space="preserve">trengthen the training of judges, prosecutors, lawyers and police </w:t>
      </w:r>
      <w:r w:rsidR="00FB65A7">
        <w:t xml:space="preserve">officers </w:t>
      </w:r>
      <w:r w:rsidR="00FB65A7" w:rsidRPr="002424DF">
        <w:t>on the rights of children and child-friendly procedures</w:t>
      </w:r>
      <w:r w:rsidR="00FB65A7">
        <w:t>;</w:t>
      </w:r>
    </w:p>
    <w:p w:rsidR="00FB65A7" w:rsidRPr="002424DF" w:rsidRDefault="00D25F46" w:rsidP="00D25F46">
      <w:pPr>
        <w:pStyle w:val="SingleTxtG"/>
      </w:pPr>
      <w:r>
        <w:tab/>
      </w:r>
      <w:r w:rsidRPr="002424DF">
        <w:t>(c)</w:t>
      </w:r>
      <w:r w:rsidRPr="002424DF">
        <w:tab/>
      </w:r>
      <w:r w:rsidR="00FB65A7" w:rsidRPr="002424DF">
        <w:t>How children are protected against child and forced marriage, including abroad.</w:t>
      </w:r>
    </w:p>
    <w:p w:rsidR="00FB65A7" w:rsidRDefault="00D25F46" w:rsidP="00D25F46">
      <w:pPr>
        <w:pStyle w:val="SingleTxtG"/>
      </w:pPr>
      <w:r>
        <w:t>3.</w:t>
      </w:r>
      <w:r>
        <w:tab/>
      </w:r>
      <w:r w:rsidR="00FB65A7" w:rsidRPr="002424DF">
        <w:t xml:space="preserve">Please </w:t>
      </w:r>
      <w:r w:rsidR="00FB65A7">
        <w:t xml:space="preserve">specify </w:t>
      </w:r>
      <w:r w:rsidR="00FB65A7" w:rsidRPr="002424DF">
        <w:t>the efforts</w:t>
      </w:r>
      <w:r w:rsidR="00FB65A7">
        <w:t xml:space="preserve"> made</w:t>
      </w:r>
      <w:r w:rsidR="00FB65A7" w:rsidRPr="002424DF">
        <w:t xml:space="preserve"> to introduce </w:t>
      </w:r>
      <w:r w:rsidR="00FB65A7">
        <w:t>a</w:t>
      </w:r>
      <w:r w:rsidR="00FB65A7" w:rsidRPr="002424DF">
        <w:t xml:space="preserve"> child</w:t>
      </w:r>
      <w:r w:rsidR="00FB65A7">
        <w:t xml:space="preserve"> </w:t>
      </w:r>
      <w:r w:rsidR="00FB65A7" w:rsidRPr="002424DF">
        <w:t>rights approach to budgeting</w:t>
      </w:r>
      <w:r w:rsidR="00FB65A7">
        <w:t xml:space="preserve"> and </w:t>
      </w:r>
      <w:r w:rsidR="00FB65A7" w:rsidRPr="002424DF">
        <w:t>any budget allocat</w:t>
      </w:r>
      <w:r w:rsidR="00FB65A7">
        <w:t>ed for</w:t>
      </w:r>
      <w:r w:rsidR="00FB65A7" w:rsidRPr="002424DF">
        <w:t xml:space="preserve"> children in vulnerable and disadvantaged situations, including those listed in</w:t>
      </w:r>
      <w:r w:rsidR="00FB65A7">
        <w:t xml:space="preserve"> paragraph 21 (a) of</w:t>
      </w:r>
      <w:r w:rsidR="00FB65A7" w:rsidRPr="002424DF">
        <w:t xml:space="preserve"> CRC/C/CZE/CO/3-4, </w:t>
      </w:r>
      <w:r w:rsidR="00FB65A7">
        <w:t xml:space="preserve">as well as </w:t>
      </w:r>
      <w:r w:rsidR="00FB65A7" w:rsidRPr="002424DF">
        <w:t xml:space="preserve">migrant and Roma children. Please report on any efforts made to </w:t>
      </w:r>
      <w:r w:rsidR="00FB65A7">
        <w:t>harmonize</w:t>
      </w:r>
      <w:r w:rsidR="00FB65A7" w:rsidRPr="002424DF">
        <w:t xml:space="preserve"> terminology and methodolog</w:t>
      </w:r>
      <w:r w:rsidR="00FB65A7">
        <w:t>ies</w:t>
      </w:r>
      <w:r w:rsidR="00FB65A7" w:rsidRPr="002424DF">
        <w:t xml:space="preserve"> to allow data consolidation</w:t>
      </w:r>
      <w:r w:rsidR="00FB65A7">
        <w:t>.</w:t>
      </w:r>
      <w:r w:rsidR="00FB65A7" w:rsidRPr="002424DF">
        <w:t xml:space="preserve"> </w:t>
      </w:r>
      <w:r w:rsidR="00FB65A7">
        <w:t>Report also</w:t>
      </w:r>
      <w:r w:rsidR="00FB65A7" w:rsidRPr="002424DF">
        <w:t xml:space="preserve"> </w:t>
      </w:r>
      <w:r w:rsidR="00FB65A7">
        <w:t xml:space="preserve">on </w:t>
      </w:r>
      <w:r w:rsidR="00FB65A7" w:rsidRPr="002424DF">
        <w:t xml:space="preserve">progress made in establishing a centralized and </w:t>
      </w:r>
      <w:r w:rsidR="00FB65A7" w:rsidRPr="002424DF">
        <w:lastRenderedPageBreak/>
        <w:t xml:space="preserve">modern system for collecting and analysing disaggregated data on all areas of the Convention, including on children victims of violence. </w:t>
      </w:r>
    </w:p>
    <w:p w:rsidR="00FB65A7" w:rsidRPr="002424DF" w:rsidRDefault="00D25F46" w:rsidP="00D25F46">
      <w:pPr>
        <w:pStyle w:val="SingleTxtG"/>
      </w:pPr>
      <w:r w:rsidRPr="002424DF">
        <w:t>4.</w:t>
      </w:r>
      <w:r w:rsidRPr="002424DF">
        <w:tab/>
      </w:r>
      <w:r w:rsidR="00FB65A7" w:rsidRPr="002424DF">
        <w:t>Please clarify how the best interests of the child are determined and applied in decision</w:t>
      </w:r>
      <w:r w:rsidR="00FB65A7">
        <w:t>-</w:t>
      </w:r>
      <w:r w:rsidR="00FB65A7" w:rsidRPr="002424DF">
        <w:t xml:space="preserve">making and particularly in immigration proceedings. Please clarify </w:t>
      </w:r>
      <w:r w:rsidR="00FB65A7">
        <w:t xml:space="preserve">what the </w:t>
      </w:r>
      <w:r w:rsidR="00FB65A7" w:rsidRPr="002424DF">
        <w:t>timelines</w:t>
      </w:r>
      <w:r w:rsidR="00FB65A7">
        <w:t xml:space="preserve"> are for</w:t>
      </w:r>
      <w:r w:rsidR="00FB65A7" w:rsidRPr="002424DF">
        <w:t xml:space="preserve"> adopt</w:t>
      </w:r>
      <w:r w:rsidR="00FB65A7">
        <w:t>ing</w:t>
      </w:r>
      <w:r w:rsidR="00FB65A7" w:rsidRPr="002424DF">
        <w:t xml:space="preserve"> a national action plan against racism and hate crime and </w:t>
      </w:r>
      <w:r w:rsidR="00FB65A7">
        <w:t>for</w:t>
      </w:r>
      <w:r w:rsidR="00FB65A7" w:rsidRPr="002424DF">
        <w:t xml:space="preserve"> prohibit</w:t>
      </w:r>
      <w:r w:rsidR="00FB65A7">
        <w:t>ing</w:t>
      </w:r>
      <w:r w:rsidR="00FB65A7" w:rsidRPr="002424DF">
        <w:t xml:space="preserve"> corporal punishment in all settings, </w:t>
      </w:r>
      <w:r w:rsidR="00FB65A7">
        <w:t xml:space="preserve">including in the </w:t>
      </w:r>
      <w:r w:rsidR="00FB65A7" w:rsidRPr="002424DF">
        <w:t xml:space="preserve">family. Please specify the outcome of and any follow-up plans to the </w:t>
      </w:r>
      <w:r w:rsidR="00FB65A7">
        <w:t>n</w:t>
      </w:r>
      <w:r w:rsidR="00FB65A7" w:rsidRPr="002424DF">
        <w:t xml:space="preserve">ational </w:t>
      </w:r>
      <w:r w:rsidR="00FB65A7">
        <w:t>s</w:t>
      </w:r>
      <w:r w:rsidR="00FB65A7" w:rsidRPr="002424DF">
        <w:t xml:space="preserve">trategy </w:t>
      </w:r>
      <w:r w:rsidR="00FB65A7">
        <w:t>for</w:t>
      </w:r>
      <w:r w:rsidR="00FB65A7" w:rsidRPr="002424DF">
        <w:t xml:space="preserve"> </w:t>
      </w:r>
      <w:r w:rsidR="00FB65A7">
        <w:t>p</w:t>
      </w:r>
      <w:r w:rsidR="00FB65A7" w:rsidRPr="002424DF">
        <w:t xml:space="preserve">reventing </w:t>
      </w:r>
      <w:r w:rsidR="00FB65A7">
        <w:t>v</w:t>
      </w:r>
      <w:r w:rsidR="00FB65A7" w:rsidRPr="002424DF">
        <w:t xml:space="preserve">iolence against </w:t>
      </w:r>
      <w:r w:rsidR="00FB65A7">
        <w:t>c</w:t>
      </w:r>
      <w:r w:rsidR="00FB65A7" w:rsidRPr="002424DF">
        <w:t>hildren (2008</w:t>
      </w:r>
      <w:r w:rsidR="00FB65A7">
        <w:t>–</w:t>
      </w:r>
      <w:r w:rsidR="00FB65A7" w:rsidRPr="002424DF">
        <w:t>2018).</w:t>
      </w:r>
    </w:p>
    <w:p w:rsidR="00FB65A7" w:rsidRDefault="00D25F46" w:rsidP="00D25F46">
      <w:pPr>
        <w:pStyle w:val="SingleTxtG"/>
      </w:pPr>
      <w:r>
        <w:t>5.</w:t>
      </w:r>
      <w:r>
        <w:tab/>
      </w:r>
      <w:r w:rsidR="00FB65A7" w:rsidRPr="002424DF">
        <w:t>Please specify the measures taken:</w:t>
      </w:r>
    </w:p>
    <w:p w:rsidR="00FB65A7" w:rsidRDefault="0076233C" w:rsidP="00D25F46">
      <w:pPr>
        <w:pStyle w:val="SingleTxtG"/>
      </w:pPr>
      <w:r>
        <w:tab/>
      </w:r>
      <w:r w:rsidR="00D25F46">
        <w:t>(a)</w:t>
      </w:r>
      <w:r w:rsidR="00D25F46">
        <w:tab/>
      </w:r>
      <w:r w:rsidR="00FB65A7">
        <w:t>To p</w:t>
      </w:r>
      <w:r w:rsidR="00FB65A7" w:rsidRPr="002424DF">
        <w:t xml:space="preserve">rovide support services </w:t>
      </w:r>
      <w:r w:rsidR="00FB65A7">
        <w:t>with the aim of</w:t>
      </w:r>
      <w:r w:rsidR="00FB65A7" w:rsidRPr="002424DF">
        <w:t xml:space="preserve"> prevent</w:t>
      </w:r>
      <w:r w:rsidR="00FB65A7">
        <w:t>ing</w:t>
      </w:r>
      <w:r w:rsidR="00FB65A7" w:rsidRPr="002424DF">
        <w:t xml:space="preserve"> </w:t>
      </w:r>
      <w:r w:rsidR="00FB65A7">
        <w:t xml:space="preserve">the </w:t>
      </w:r>
      <w:r w:rsidR="00FB65A7" w:rsidRPr="002424DF">
        <w:t>abandonment</w:t>
      </w:r>
      <w:r w:rsidR="00FB65A7">
        <w:t xml:space="preserve"> of children</w:t>
      </w:r>
      <w:r w:rsidR="00FB65A7" w:rsidRPr="002424DF">
        <w:t xml:space="preserve"> and </w:t>
      </w:r>
      <w:r w:rsidR="00FB65A7">
        <w:t xml:space="preserve">the </w:t>
      </w:r>
      <w:r w:rsidR="00FB65A7" w:rsidRPr="002424DF">
        <w:t>removal of children from their families;</w:t>
      </w:r>
    </w:p>
    <w:p w:rsidR="00FB65A7" w:rsidRDefault="0076233C" w:rsidP="00D25F46">
      <w:pPr>
        <w:pStyle w:val="SingleTxtG"/>
      </w:pPr>
      <w:r>
        <w:tab/>
      </w:r>
      <w:r w:rsidR="00D25F46">
        <w:t>(b)</w:t>
      </w:r>
      <w:r w:rsidR="00D25F46">
        <w:tab/>
      </w:r>
      <w:r w:rsidR="00FB65A7">
        <w:t>To p</w:t>
      </w:r>
      <w:r w:rsidR="00FB65A7" w:rsidRPr="002424DF">
        <w:t>hase out institutionali</w:t>
      </w:r>
      <w:r w:rsidR="00FB65A7">
        <w:t>z</w:t>
      </w:r>
      <w:r w:rsidR="00FB65A7" w:rsidRPr="002424DF">
        <w:t xml:space="preserve">ation </w:t>
      </w:r>
      <w:r w:rsidR="00FB65A7">
        <w:t>by</w:t>
      </w:r>
      <w:r w:rsidR="00FB65A7" w:rsidRPr="002424DF">
        <w:t xml:space="preserve"> adopting a concrete plan </w:t>
      </w:r>
      <w:r w:rsidR="00FB65A7">
        <w:t xml:space="preserve">that </w:t>
      </w:r>
      <w:r w:rsidR="00FB65A7" w:rsidRPr="002424DF">
        <w:t>includ</w:t>
      </w:r>
      <w:r w:rsidR="00FB65A7">
        <w:t>es</w:t>
      </w:r>
      <w:r w:rsidR="00FB65A7" w:rsidRPr="002424DF">
        <w:t xml:space="preserve"> </w:t>
      </w:r>
      <w:r w:rsidR="00FB65A7">
        <w:t xml:space="preserve">the </w:t>
      </w:r>
      <w:r w:rsidR="00FB65A7" w:rsidRPr="002424DF">
        <w:t xml:space="preserve">reallocation of </w:t>
      </w:r>
      <w:r w:rsidR="00FB65A7">
        <w:t>financial resources</w:t>
      </w:r>
      <w:r w:rsidR="00FB65A7" w:rsidRPr="002424DF">
        <w:t xml:space="preserve"> and </w:t>
      </w:r>
      <w:r w:rsidR="00FB65A7">
        <w:t xml:space="preserve">the reorganization of </w:t>
      </w:r>
      <w:r w:rsidR="00FB65A7" w:rsidRPr="002424DF">
        <w:t>staff to support community</w:t>
      </w:r>
      <w:r w:rsidR="00FB65A7">
        <w:t>-</w:t>
      </w:r>
      <w:r w:rsidR="00FB65A7" w:rsidRPr="002424DF">
        <w:t xml:space="preserve">based options; </w:t>
      </w:r>
    </w:p>
    <w:p w:rsidR="00FB65A7" w:rsidRDefault="0076233C" w:rsidP="00D25F46">
      <w:pPr>
        <w:pStyle w:val="SingleTxtG"/>
      </w:pPr>
      <w:r>
        <w:tab/>
      </w:r>
      <w:r w:rsidR="00D25F46">
        <w:t>(c)</w:t>
      </w:r>
      <w:r w:rsidR="00D25F46">
        <w:tab/>
      </w:r>
      <w:r w:rsidR="00FB65A7">
        <w:t>To e</w:t>
      </w:r>
      <w:r w:rsidR="00FB65A7" w:rsidRPr="002424DF">
        <w:t xml:space="preserve">nsure the right to personal contact for </w:t>
      </w:r>
      <w:r w:rsidR="00FB65A7">
        <w:t xml:space="preserve">the </w:t>
      </w:r>
      <w:r w:rsidR="00FB65A7" w:rsidRPr="002424DF">
        <w:t>children of imprisoned parents;</w:t>
      </w:r>
    </w:p>
    <w:p w:rsidR="00FB65A7" w:rsidRPr="002424DF" w:rsidRDefault="0076233C" w:rsidP="00D25F46">
      <w:pPr>
        <w:pStyle w:val="SingleTxtG"/>
      </w:pPr>
      <w:r>
        <w:tab/>
      </w:r>
      <w:r w:rsidR="00D25F46" w:rsidRPr="002424DF">
        <w:t>(d)</w:t>
      </w:r>
      <w:r w:rsidR="00D25F46" w:rsidRPr="002424DF">
        <w:tab/>
      </w:r>
      <w:r w:rsidR="00FB65A7">
        <w:t>To e</w:t>
      </w:r>
      <w:r w:rsidR="00FB65A7" w:rsidRPr="002424DF">
        <w:t xml:space="preserve">nd the </w:t>
      </w:r>
      <w:r w:rsidR="00FB65A7">
        <w:t>“</w:t>
      </w:r>
      <w:r w:rsidR="00FB65A7" w:rsidRPr="002424DF">
        <w:t>baby</w:t>
      </w:r>
      <w:r w:rsidR="00FB65A7">
        <w:t xml:space="preserve"> </w:t>
      </w:r>
      <w:r w:rsidR="00FB65A7" w:rsidRPr="002424DF">
        <w:t>box</w:t>
      </w:r>
      <w:r w:rsidR="00FB65A7">
        <w:t>”</w:t>
      </w:r>
      <w:r w:rsidR="00FB65A7" w:rsidRPr="002424DF">
        <w:t xml:space="preserve"> programme, address its causes and promote alternatives.</w:t>
      </w:r>
    </w:p>
    <w:p w:rsidR="00FB65A7" w:rsidRPr="00A71175" w:rsidRDefault="00D25F46" w:rsidP="00D25F46">
      <w:pPr>
        <w:pStyle w:val="SingleTxtG"/>
        <w:rPr>
          <w:b/>
        </w:rPr>
      </w:pPr>
      <w:r w:rsidRPr="00A71175">
        <w:t>6.</w:t>
      </w:r>
      <w:r w:rsidRPr="00A71175">
        <w:tab/>
      </w:r>
      <w:r w:rsidR="00FB65A7" w:rsidRPr="002424DF">
        <w:t>Please inform the Committee on efforts</w:t>
      </w:r>
      <w:r w:rsidR="00FB65A7">
        <w:t xml:space="preserve"> made</w:t>
      </w:r>
      <w:r w:rsidR="00FB65A7" w:rsidRPr="002424DF">
        <w:t xml:space="preserve">: </w:t>
      </w:r>
    </w:p>
    <w:p w:rsidR="00FB65A7" w:rsidRDefault="0076233C" w:rsidP="00D25F46">
      <w:pPr>
        <w:pStyle w:val="SingleTxtG"/>
      </w:pPr>
      <w:r>
        <w:tab/>
      </w:r>
      <w:r w:rsidR="00D25F46">
        <w:t>(a)</w:t>
      </w:r>
      <w:r w:rsidR="00D25F46">
        <w:tab/>
      </w:r>
      <w:r w:rsidR="00FB65A7">
        <w:t>To e</w:t>
      </w:r>
      <w:r w:rsidR="00FB65A7" w:rsidRPr="002424DF">
        <w:t xml:space="preserve">ncourage fathers to share </w:t>
      </w:r>
      <w:r w:rsidR="00FB65A7">
        <w:t>in</w:t>
      </w:r>
      <w:r w:rsidR="00FB65A7" w:rsidRPr="002424DF">
        <w:t xml:space="preserve"> car</w:t>
      </w:r>
      <w:r w:rsidR="00FB65A7">
        <w:t>ing</w:t>
      </w:r>
      <w:r w:rsidR="00FB65A7" w:rsidRPr="002424DF">
        <w:t xml:space="preserve"> for very young children; </w:t>
      </w:r>
    </w:p>
    <w:p w:rsidR="00FB65A7" w:rsidRDefault="0076233C" w:rsidP="00D25F46">
      <w:pPr>
        <w:pStyle w:val="SingleTxtG"/>
      </w:pPr>
      <w:r>
        <w:tab/>
      </w:r>
      <w:r w:rsidR="00D25F46">
        <w:t>(b)</w:t>
      </w:r>
      <w:r w:rsidR="00D25F46">
        <w:tab/>
      </w:r>
      <w:r w:rsidR="00FB65A7">
        <w:t>To e</w:t>
      </w:r>
      <w:r w:rsidR="00FB65A7" w:rsidRPr="002424DF">
        <w:t>nsure that adoption procedures are aligned with the best interests of the child;</w:t>
      </w:r>
    </w:p>
    <w:p w:rsidR="00FB65A7" w:rsidRDefault="0076233C" w:rsidP="00D25F46">
      <w:pPr>
        <w:pStyle w:val="SingleTxtG"/>
      </w:pPr>
      <w:r>
        <w:tab/>
      </w:r>
      <w:r w:rsidR="00D25F46">
        <w:t>(c)</w:t>
      </w:r>
      <w:r w:rsidR="00D25F46">
        <w:tab/>
      </w:r>
      <w:r w:rsidR="00FB65A7">
        <w:t>To p</w:t>
      </w:r>
      <w:r w:rsidR="00FB65A7" w:rsidRPr="002424DF">
        <w:t xml:space="preserve">rohibit private adoptions; </w:t>
      </w:r>
    </w:p>
    <w:p w:rsidR="00FB65A7" w:rsidRPr="002424DF" w:rsidRDefault="0076233C" w:rsidP="00D25F46">
      <w:pPr>
        <w:pStyle w:val="SingleTxtG"/>
        <w:rPr>
          <w:b/>
        </w:rPr>
      </w:pPr>
      <w:r>
        <w:tab/>
      </w:r>
      <w:r w:rsidR="00D25F46" w:rsidRPr="002424DF">
        <w:t>(d)</w:t>
      </w:r>
      <w:r w:rsidR="00D25F46" w:rsidRPr="002424DF">
        <w:tab/>
      </w:r>
      <w:r w:rsidR="00FB65A7">
        <w:t>To e</w:t>
      </w:r>
      <w:r w:rsidR="00FB65A7" w:rsidRPr="002424DF">
        <w:t>ncourage the domestic adoption of Roma children.</w:t>
      </w:r>
    </w:p>
    <w:p w:rsidR="00FB65A7" w:rsidRDefault="00D25F46" w:rsidP="00D25F46">
      <w:pPr>
        <w:pStyle w:val="SingleTxtG"/>
      </w:pPr>
      <w:r>
        <w:t>7.</w:t>
      </w:r>
      <w:r>
        <w:tab/>
      </w:r>
      <w:r w:rsidR="00FB65A7" w:rsidRPr="002424DF">
        <w:t xml:space="preserve">Please specify the measures taken: </w:t>
      </w:r>
    </w:p>
    <w:p w:rsidR="00FB65A7" w:rsidRDefault="0076233C" w:rsidP="00D25F46">
      <w:pPr>
        <w:pStyle w:val="SingleTxtG"/>
      </w:pPr>
      <w:r>
        <w:tab/>
      </w:r>
      <w:r w:rsidR="00D25F46">
        <w:t>(a)</w:t>
      </w:r>
      <w:r w:rsidR="00D25F46">
        <w:tab/>
      </w:r>
      <w:r w:rsidR="00FB65A7">
        <w:t>To p</w:t>
      </w:r>
      <w:r w:rsidR="00FB65A7" w:rsidRPr="002424DF">
        <w:t>revent the institutionali</w:t>
      </w:r>
      <w:r w:rsidR="00FB65A7">
        <w:t>z</w:t>
      </w:r>
      <w:r w:rsidR="00FB65A7" w:rsidRPr="002424DF">
        <w:t>ation</w:t>
      </w:r>
      <w:r w:rsidR="00FB65A7">
        <w:t xml:space="preserve"> of children with disabilities</w:t>
      </w:r>
      <w:r w:rsidR="00FB65A7" w:rsidRPr="002424DF">
        <w:t xml:space="preserve">, including by strengthening parenting support and foster care, and </w:t>
      </w:r>
      <w:r w:rsidR="00FB65A7">
        <w:t xml:space="preserve">to </w:t>
      </w:r>
      <w:r w:rsidR="00FB65A7" w:rsidRPr="002424DF">
        <w:t>support families so that children can remain with the</w:t>
      </w:r>
      <w:r w:rsidR="00FB65A7">
        <w:t>m</w:t>
      </w:r>
      <w:r w:rsidR="00FB65A7" w:rsidRPr="002424DF">
        <w:t xml:space="preserve">; </w:t>
      </w:r>
    </w:p>
    <w:p w:rsidR="00FB65A7" w:rsidRDefault="0076233C" w:rsidP="00D25F46">
      <w:pPr>
        <w:pStyle w:val="SingleTxtG"/>
      </w:pPr>
      <w:r>
        <w:tab/>
      </w:r>
      <w:r w:rsidR="00D25F46">
        <w:t>(b)</w:t>
      </w:r>
      <w:r w:rsidR="00D25F46">
        <w:tab/>
      </w:r>
      <w:r w:rsidR="00FB65A7">
        <w:t>To d</w:t>
      </w:r>
      <w:r w:rsidR="00FB65A7" w:rsidRPr="002424DF">
        <w:t>evelop a deinstitutionali</w:t>
      </w:r>
      <w:r w:rsidR="00FB65A7">
        <w:t>z</w:t>
      </w:r>
      <w:r w:rsidR="00FB65A7" w:rsidRPr="002424DF">
        <w:t xml:space="preserve">ation plan and ensure dignified living conditions and protection for children </w:t>
      </w:r>
      <w:r w:rsidR="00FB65A7">
        <w:t xml:space="preserve">with disabilities </w:t>
      </w:r>
      <w:r w:rsidR="00FB65A7" w:rsidRPr="002424DF">
        <w:t xml:space="preserve">in institutions; </w:t>
      </w:r>
    </w:p>
    <w:p w:rsidR="00FB65A7" w:rsidRDefault="0076233C" w:rsidP="00D25F46">
      <w:pPr>
        <w:pStyle w:val="SingleTxtG"/>
      </w:pPr>
      <w:r>
        <w:tab/>
      </w:r>
      <w:r w:rsidR="00D25F46">
        <w:t>(c)</w:t>
      </w:r>
      <w:r w:rsidR="00D25F46">
        <w:tab/>
      </w:r>
      <w:r w:rsidR="00FB65A7">
        <w:t>To s</w:t>
      </w:r>
      <w:r w:rsidR="00FB65A7" w:rsidRPr="002424DF">
        <w:t>trengthen the inclusion</w:t>
      </w:r>
      <w:r w:rsidR="00FB65A7">
        <w:t xml:space="preserve"> of children with disabilities</w:t>
      </w:r>
      <w:r w:rsidR="00FB65A7" w:rsidRPr="002424DF">
        <w:t xml:space="preserve"> in the mainstream education system; </w:t>
      </w:r>
    </w:p>
    <w:p w:rsidR="00FB65A7" w:rsidRPr="002424DF" w:rsidRDefault="0076233C" w:rsidP="00D25F46">
      <w:pPr>
        <w:pStyle w:val="SingleTxtG"/>
      </w:pPr>
      <w:r>
        <w:tab/>
      </w:r>
      <w:r w:rsidR="00D25F46" w:rsidRPr="002424DF">
        <w:t>(d)</w:t>
      </w:r>
      <w:r w:rsidR="00D25F46" w:rsidRPr="002424DF">
        <w:tab/>
      </w:r>
      <w:r w:rsidR="00FB65A7">
        <w:t>To e</w:t>
      </w:r>
      <w:r w:rsidR="00FB65A7" w:rsidRPr="002424DF">
        <w:t xml:space="preserve">nsure </w:t>
      </w:r>
      <w:r w:rsidR="00FB65A7">
        <w:t xml:space="preserve">that children with disabilities have </w:t>
      </w:r>
      <w:r w:rsidR="00FB65A7" w:rsidRPr="002424DF">
        <w:t>full and timely access to health</w:t>
      </w:r>
      <w:r w:rsidR="00FB65A7">
        <w:t xml:space="preserve"> </w:t>
      </w:r>
      <w:r w:rsidR="00FB65A7" w:rsidRPr="002424DF">
        <w:t>care and related information.</w:t>
      </w:r>
    </w:p>
    <w:p w:rsidR="00FB65A7" w:rsidRPr="002424DF" w:rsidRDefault="00D25F46" w:rsidP="00D25F46">
      <w:pPr>
        <w:pStyle w:val="SingleTxtG"/>
      </w:pPr>
      <w:r w:rsidRPr="002424DF">
        <w:t>8.</w:t>
      </w:r>
      <w:r w:rsidRPr="002424DF">
        <w:tab/>
      </w:r>
      <w:r w:rsidR="00FB65A7" w:rsidRPr="002424DF">
        <w:t xml:space="preserve">Please specify how the prohibition on the sale of tobacco and alcohol to children is </w:t>
      </w:r>
      <w:r w:rsidR="00FB65A7">
        <w:t xml:space="preserve">effectively </w:t>
      </w:r>
      <w:r w:rsidR="00FB65A7" w:rsidRPr="002424DF">
        <w:t>en</w:t>
      </w:r>
      <w:r w:rsidR="00FB65A7">
        <w:t>forced</w:t>
      </w:r>
      <w:r w:rsidR="00FB65A7" w:rsidRPr="002424DF">
        <w:t xml:space="preserve">. Please </w:t>
      </w:r>
      <w:r w:rsidR="00FB65A7">
        <w:t>report on</w:t>
      </w:r>
      <w:r w:rsidR="00FB65A7" w:rsidRPr="002424DF">
        <w:t xml:space="preserve"> the findings of the assessment of psychiatric hospitals </w:t>
      </w:r>
      <w:r w:rsidR="00FB65A7">
        <w:t xml:space="preserve">carried out in </w:t>
      </w:r>
      <w:r w:rsidR="00FB65A7" w:rsidRPr="002424DF">
        <w:t xml:space="preserve">2018 in relation to the quality of care </w:t>
      </w:r>
      <w:r w:rsidR="00FB65A7">
        <w:t xml:space="preserve">afforded to children </w:t>
      </w:r>
      <w:r w:rsidR="00FB65A7" w:rsidRPr="002424DF">
        <w:t xml:space="preserve">and the rights of children. Please specify </w:t>
      </w:r>
      <w:r w:rsidR="00FB65A7">
        <w:t xml:space="preserve">what </w:t>
      </w:r>
      <w:r w:rsidR="00FB65A7" w:rsidRPr="002424DF">
        <w:t>concrete measures</w:t>
      </w:r>
      <w:r w:rsidR="00FB65A7">
        <w:t xml:space="preserve"> have been</w:t>
      </w:r>
      <w:r w:rsidR="00FB65A7" w:rsidRPr="002424DF">
        <w:t xml:space="preserve"> taken to prevent suicide among children and </w:t>
      </w:r>
      <w:r w:rsidR="00FB65A7">
        <w:t xml:space="preserve">provide information on </w:t>
      </w:r>
      <w:r w:rsidR="00FB65A7" w:rsidRPr="002424DF">
        <w:t>the impact</w:t>
      </w:r>
      <w:r w:rsidR="00FB65A7">
        <w:t xml:space="preserve"> of those measures </w:t>
      </w:r>
      <w:r w:rsidR="00FB65A7" w:rsidRPr="002424DF">
        <w:t xml:space="preserve">on </w:t>
      </w:r>
      <w:r w:rsidR="00FB65A7">
        <w:t>the</w:t>
      </w:r>
      <w:r w:rsidR="00FB65A7" w:rsidRPr="002424DF">
        <w:t xml:space="preserve"> prevalence</w:t>
      </w:r>
      <w:r w:rsidR="00FB65A7">
        <w:t xml:space="preserve"> of suicides</w:t>
      </w:r>
      <w:r w:rsidR="00FB65A7" w:rsidRPr="002424DF">
        <w:t xml:space="preserve">. </w:t>
      </w:r>
    </w:p>
    <w:p w:rsidR="00FB65A7" w:rsidRPr="002424DF" w:rsidRDefault="00D25F46" w:rsidP="00D25F46">
      <w:pPr>
        <w:pStyle w:val="SingleTxtG"/>
      </w:pPr>
      <w:r w:rsidRPr="002424DF">
        <w:t>9.</w:t>
      </w:r>
      <w:r w:rsidRPr="002424DF">
        <w:tab/>
      </w:r>
      <w:r w:rsidR="00FB65A7" w:rsidRPr="002424DF">
        <w:t>Please specify the steps taken to address discrimination, poverty, inadequate health</w:t>
      </w:r>
      <w:r w:rsidR="00FB65A7">
        <w:t xml:space="preserve"> </w:t>
      </w:r>
      <w:r w:rsidR="00FB65A7" w:rsidRPr="002424DF">
        <w:t>care, nutrition and safe drinking water, educational and housing segregation, school dropout</w:t>
      </w:r>
      <w:r w:rsidR="00FB65A7">
        <w:t xml:space="preserve"> rates</w:t>
      </w:r>
      <w:r w:rsidR="00FB65A7" w:rsidRPr="002424DF">
        <w:t xml:space="preserve"> and sexual exploitation affecting Roma children. Please specify the measures taken to prevent, assess and address housing poverty and residential segregation among children, and to establish a system of social housing. Please report on the progress</w:t>
      </w:r>
      <w:r w:rsidR="00FB65A7">
        <w:t xml:space="preserve"> made</w:t>
      </w:r>
      <w:r w:rsidR="00FB65A7" w:rsidRPr="002424DF">
        <w:t xml:space="preserve"> </w:t>
      </w:r>
      <w:r w:rsidR="00FB65A7">
        <w:t>in</w:t>
      </w:r>
      <w:r w:rsidR="00FB65A7" w:rsidRPr="002424DF">
        <w:t xml:space="preserve"> the legal action against </w:t>
      </w:r>
      <w:r w:rsidR="00FB65A7">
        <w:t xml:space="preserve">the establishment of </w:t>
      </w:r>
      <w:r w:rsidR="00FB65A7" w:rsidRPr="002424DF">
        <w:t xml:space="preserve">housing benefit-free zones. </w:t>
      </w:r>
    </w:p>
    <w:p w:rsidR="00FB65A7" w:rsidRPr="002424DF" w:rsidRDefault="00D25F46" w:rsidP="00D25F46">
      <w:pPr>
        <w:pStyle w:val="SingleTxtG"/>
      </w:pPr>
      <w:r w:rsidRPr="002424DF">
        <w:t>10.</w:t>
      </w:r>
      <w:r w:rsidRPr="002424DF">
        <w:tab/>
      </w:r>
      <w:r w:rsidR="00FB65A7" w:rsidRPr="002424DF">
        <w:t>Please provide information on the implementation of the Committee’s previous recommendations</w:t>
      </w:r>
      <w:r w:rsidR="00FB65A7">
        <w:t xml:space="preserve"> </w:t>
      </w:r>
      <w:r w:rsidR="00FB65A7" w:rsidRPr="002424DF">
        <w:t>relati</w:t>
      </w:r>
      <w:r w:rsidR="00FB65A7">
        <w:t xml:space="preserve">ng </w:t>
      </w:r>
      <w:r w:rsidR="00FB65A7" w:rsidRPr="002424DF">
        <w:t xml:space="preserve">to the establishment of </w:t>
      </w:r>
      <w:r w:rsidR="00FB65A7">
        <w:t xml:space="preserve">a </w:t>
      </w:r>
      <w:r w:rsidR="00FB65A7" w:rsidRPr="002424DF">
        <w:t>standardi</w:t>
      </w:r>
      <w:r w:rsidR="00FB65A7">
        <w:t>z</w:t>
      </w:r>
      <w:r w:rsidR="00FB65A7" w:rsidRPr="002424DF">
        <w:t xml:space="preserve">ed educational syllabus and </w:t>
      </w:r>
      <w:r w:rsidR="00FB65A7">
        <w:t xml:space="preserve">the development of a </w:t>
      </w:r>
      <w:r w:rsidR="00FB65A7" w:rsidRPr="002424DF">
        <w:t>comprehensive childhood care polic</w:t>
      </w:r>
      <w:r w:rsidR="00FB65A7">
        <w:t xml:space="preserve">y </w:t>
      </w:r>
      <w:r w:rsidR="00FB65A7" w:rsidRPr="002424DF">
        <w:t xml:space="preserve">(CRC/C/CZE/CO/3-4, para. </w:t>
      </w:r>
      <w:r w:rsidR="00FB65A7">
        <w:t xml:space="preserve">62 </w:t>
      </w:r>
      <w:r w:rsidR="00FB65A7" w:rsidRPr="002424DF">
        <w:t>(c)</w:t>
      </w:r>
      <w:r w:rsidR="00FB65A7">
        <w:t xml:space="preserve"> and </w:t>
      </w:r>
      <w:r w:rsidR="00FB65A7" w:rsidRPr="002424DF">
        <w:t>(</w:t>
      </w:r>
      <w:r w:rsidR="00FB65A7">
        <w:t>e</w:t>
      </w:r>
      <w:r w:rsidR="00FB65A7" w:rsidRPr="002424DF">
        <w:t xml:space="preserve">)). Please specify why preschool facilities for </w:t>
      </w:r>
      <w:r w:rsidR="00FB65A7">
        <w:t>two-year-olds</w:t>
      </w:r>
      <w:r w:rsidR="00FB65A7" w:rsidRPr="002424DF">
        <w:t xml:space="preserve"> </w:t>
      </w:r>
      <w:r w:rsidR="00FB65A7">
        <w:t>have been</w:t>
      </w:r>
      <w:r w:rsidR="00FB65A7" w:rsidRPr="002424DF">
        <w:t xml:space="preserve"> abolished. Please provide updated information on the status of the proposed changes to </w:t>
      </w:r>
      <w:r w:rsidR="00FB65A7">
        <w:t>d</w:t>
      </w:r>
      <w:r w:rsidR="00FB65A7" w:rsidRPr="002424DF">
        <w:t xml:space="preserve">ecree </w:t>
      </w:r>
      <w:r w:rsidR="00FB65A7">
        <w:t xml:space="preserve">No. </w:t>
      </w:r>
      <w:r w:rsidR="00FB65A7" w:rsidRPr="002424DF">
        <w:lastRenderedPageBreak/>
        <w:t xml:space="preserve">27/2016 </w:t>
      </w:r>
      <w:r w:rsidR="00FB65A7">
        <w:t>o</w:t>
      </w:r>
      <w:r w:rsidR="00FB65A7" w:rsidRPr="002424DF">
        <w:t xml:space="preserve">n </w:t>
      </w:r>
      <w:r w:rsidR="00FB65A7">
        <w:t>the e</w:t>
      </w:r>
      <w:r w:rsidR="00FB65A7" w:rsidRPr="002424DF">
        <w:t xml:space="preserve">ducation of </w:t>
      </w:r>
      <w:r w:rsidR="00FB65A7">
        <w:t>p</w:t>
      </w:r>
      <w:r w:rsidR="00FB65A7" w:rsidRPr="002424DF">
        <w:t xml:space="preserve">upils with </w:t>
      </w:r>
      <w:r w:rsidR="00FB65A7">
        <w:t>s</w:t>
      </w:r>
      <w:r w:rsidR="00FB65A7" w:rsidRPr="002424DF">
        <w:t xml:space="preserve">pecial </w:t>
      </w:r>
      <w:r w:rsidR="00FB65A7">
        <w:t>n</w:t>
      </w:r>
      <w:r w:rsidR="00FB65A7" w:rsidRPr="002424DF">
        <w:t>eeds and their implications for inclusive education.</w:t>
      </w:r>
    </w:p>
    <w:p w:rsidR="00FB65A7" w:rsidRDefault="00D25F46" w:rsidP="00D25F46">
      <w:pPr>
        <w:pStyle w:val="SingleTxtG"/>
      </w:pPr>
      <w:r>
        <w:t>11.</w:t>
      </w:r>
      <w:r>
        <w:tab/>
      </w:r>
      <w:r w:rsidR="00FB65A7" w:rsidRPr="002424DF">
        <w:t>Regarding migrant, refugee and asylum</w:t>
      </w:r>
      <w:r w:rsidR="00FB65A7">
        <w:t>-</w:t>
      </w:r>
      <w:r w:rsidR="00FB65A7" w:rsidRPr="002424DF">
        <w:t xml:space="preserve">seeking children, please specify the measures taken or planned: (a) </w:t>
      </w:r>
      <w:r w:rsidR="00FB65A7">
        <w:t xml:space="preserve">to </w:t>
      </w:r>
      <w:r w:rsidR="00FB65A7" w:rsidRPr="002424DF">
        <w:t xml:space="preserve">end detention and develop non-custodial solutions; (b) </w:t>
      </w:r>
      <w:r w:rsidR="00FB65A7">
        <w:t xml:space="preserve">to </w:t>
      </w:r>
      <w:r w:rsidR="00FB65A7" w:rsidRPr="002424DF">
        <w:t>ensure access to all levels of education, health</w:t>
      </w:r>
      <w:r w:rsidR="00FB65A7">
        <w:t xml:space="preserve"> </w:t>
      </w:r>
      <w:r w:rsidR="00FB65A7" w:rsidRPr="002424DF">
        <w:t xml:space="preserve">care and insurance; </w:t>
      </w:r>
      <w:r w:rsidR="00FB65A7">
        <w:t xml:space="preserve">and </w:t>
      </w:r>
      <w:r w:rsidR="00FB65A7" w:rsidRPr="002424DF">
        <w:t>(c)</w:t>
      </w:r>
      <w:r w:rsidR="00FB65A7">
        <w:t xml:space="preserve"> to</w:t>
      </w:r>
      <w:r w:rsidR="00FB65A7" w:rsidRPr="002424DF">
        <w:t xml:space="preserve"> counter hate speech and negative stereotypes. Please specify the impact of the special language programme on the integration of such children into mainstream schools. Please specify how children are protected from statelessness regardless of their parents’ citizenship, residence and marital status.</w:t>
      </w:r>
    </w:p>
    <w:p w:rsidR="00FB65A7" w:rsidRDefault="00D25F46" w:rsidP="00D25F46">
      <w:pPr>
        <w:pStyle w:val="SingleTxtG"/>
      </w:pPr>
      <w:r>
        <w:t>12.</w:t>
      </w:r>
      <w:r>
        <w:tab/>
      </w:r>
      <w:r w:rsidR="00FB65A7" w:rsidRPr="002424DF">
        <w:t xml:space="preserve">Please specify </w:t>
      </w:r>
      <w:r w:rsidR="00FB65A7">
        <w:t xml:space="preserve">the </w:t>
      </w:r>
      <w:r w:rsidR="00FB65A7" w:rsidRPr="002424DF">
        <w:t xml:space="preserve">measures taken or planned: </w:t>
      </w:r>
    </w:p>
    <w:p w:rsidR="00FB65A7" w:rsidRDefault="004D01A4" w:rsidP="00D25F46">
      <w:pPr>
        <w:pStyle w:val="SingleTxtG"/>
      </w:pPr>
      <w:r>
        <w:tab/>
      </w:r>
      <w:r w:rsidR="00D25F46">
        <w:t>(a)</w:t>
      </w:r>
      <w:r w:rsidR="00D25F46">
        <w:tab/>
      </w:r>
      <w:r w:rsidR="00FB65A7">
        <w:t>To ensure that</w:t>
      </w:r>
      <w:r w:rsidR="00FB65A7" w:rsidRPr="002424DF">
        <w:t xml:space="preserve"> deprivation of liberty </w:t>
      </w:r>
      <w:r w:rsidR="00FB65A7">
        <w:t xml:space="preserve">is used </w:t>
      </w:r>
      <w:r w:rsidR="00FB65A7" w:rsidRPr="002424DF">
        <w:t>as a measure of last resort and for the shortest time</w:t>
      </w:r>
      <w:r w:rsidR="00FB65A7">
        <w:t xml:space="preserve"> possible</w:t>
      </w:r>
      <w:r w:rsidR="00FB65A7" w:rsidRPr="002424DF">
        <w:t xml:space="preserve">; </w:t>
      </w:r>
    </w:p>
    <w:p w:rsidR="00FB65A7" w:rsidRDefault="004D01A4" w:rsidP="00D25F46">
      <w:pPr>
        <w:pStyle w:val="SingleTxtG"/>
      </w:pPr>
      <w:r>
        <w:tab/>
      </w:r>
      <w:r w:rsidR="00D25F46">
        <w:t>(b)</w:t>
      </w:r>
      <w:r w:rsidR="00D25F46">
        <w:tab/>
      </w:r>
      <w:r w:rsidR="00FB65A7">
        <w:t>To r</w:t>
      </w:r>
      <w:r w:rsidR="00FB65A7" w:rsidRPr="002424DF">
        <w:t xml:space="preserve">efrain from detaining children in conflict with the law together with adults and from placing them in institutions, including with other children in care; </w:t>
      </w:r>
    </w:p>
    <w:p w:rsidR="00FB65A7" w:rsidRDefault="004D01A4" w:rsidP="00D25F46">
      <w:pPr>
        <w:pStyle w:val="SingleTxtG"/>
      </w:pPr>
      <w:r>
        <w:tab/>
      </w:r>
      <w:r w:rsidR="00D25F46">
        <w:t>(c)</w:t>
      </w:r>
      <w:r w:rsidR="00D25F46">
        <w:tab/>
      </w:r>
      <w:r w:rsidR="00FB65A7">
        <w:t>To e</w:t>
      </w:r>
      <w:r w:rsidR="00FB65A7" w:rsidRPr="002424DF">
        <w:t>nsure dignified living conditions to all children deprived of liberty, including</w:t>
      </w:r>
      <w:r w:rsidR="00FB65A7">
        <w:t xml:space="preserve"> those</w:t>
      </w:r>
      <w:r w:rsidR="00FB65A7" w:rsidRPr="002424DF">
        <w:t xml:space="preserve"> in social and mental health</w:t>
      </w:r>
      <w:r w:rsidR="00FB65A7">
        <w:t>-</w:t>
      </w:r>
      <w:r w:rsidR="00FB65A7" w:rsidRPr="002424DF">
        <w:t xml:space="preserve">care institutions; </w:t>
      </w:r>
    </w:p>
    <w:p w:rsidR="00FB65A7" w:rsidRPr="002424DF" w:rsidRDefault="004D01A4" w:rsidP="00D25F46">
      <w:pPr>
        <w:pStyle w:val="SingleTxtG"/>
      </w:pPr>
      <w:r>
        <w:tab/>
      </w:r>
      <w:r w:rsidR="00D25F46" w:rsidRPr="002424DF">
        <w:t>(d)</w:t>
      </w:r>
      <w:r w:rsidR="00D25F46" w:rsidRPr="002424DF">
        <w:tab/>
      </w:r>
      <w:r w:rsidR="00FB65A7">
        <w:t>To e</w:t>
      </w:r>
      <w:r w:rsidR="00FB65A7" w:rsidRPr="002424DF">
        <w:t xml:space="preserve">nsure </w:t>
      </w:r>
      <w:r w:rsidR="00FB65A7">
        <w:t xml:space="preserve">that children in conflict with the law enjoy </w:t>
      </w:r>
      <w:r w:rsidR="00FB65A7" w:rsidRPr="002424DF">
        <w:t xml:space="preserve">at least the same level of legal guarantees </w:t>
      </w:r>
      <w:r w:rsidR="00FB65A7">
        <w:t>associated with</w:t>
      </w:r>
      <w:r w:rsidR="00FB65A7" w:rsidRPr="002424DF">
        <w:t xml:space="preserve"> standard criminal proceedings.</w:t>
      </w:r>
    </w:p>
    <w:p w:rsidR="00FB65A7" w:rsidRPr="002424DF" w:rsidRDefault="00D25F46" w:rsidP="00D25F46">
      <w:pPr>
        <w:pStyle w:val="SingleTxtG"/>
        <w:rPr>
          <w:lang w:val="en-US"/>
        </w:rPr>
      </w:pPr>
      <w:r w:rsidRPr="002424DF">
        <w:rPr>
          <w:lang w:val="en-US"/>
        </w:rPr>
        <w:t>13.</w:t>
      </w:r>
      <w:r w:rsidRPr="002424DF">
        <w:rPr>
          <w:lang w:val="en-US"/>
        </w:rPr>
        <w:tab/>
      </w:r>
      <w:r w:rsidR="00FB65A7" w:rsidRPr="002424DF">
        <w:t xml:space="preserve">Please provide detailed information on the measures taken to implement the Committee’s recommendations </w:t>
      </w:r>
      <w:r w:rsidR="00FB65A7">
        <w:t xml:space="preserve">contained in its concluding observations on the State party’s report submitted under </w:t>
      </w:r>
      <w:r w:rsidR="00FB65A7" w:rsidRPr="002424DF">
        <w:t xml:space="preserve">the </w:t>
      </w:r>
      <w:r w:rsidR="00FB65A7">
        <w:t xml:space="preserve">Optional Protocol on the involvement of children in armed conflict </w:t>
      </w:r>
      <w:r w:rsidR="00FB65A7" w:rsidRPr="002424DF">
        <w:t xml:space="preserve">(CRC/C/OPAC/CZE/CO/1), in particular </w:t>
      </w:r>
      <w:r w:rsidR="00FB65A7">
        <w:t>the recommendations on</w:t>
      </w:r>
      <w:r w:rsidR="00FB65A7" w:rsidRPr="002424DF">
        <w:t xml:space="preserve"> criminali</w:t>
      </w:r>
      <w:r w:rsidR="00FB65A7">
        <w:t>zing the</w:t>
      </w:r>
      <w:r w:rsidR="00FB65A7" w:rsidRPr="002424DF">
        <w:t xml:space="preserve"> involvement</w:t>
      </w:r>
      <w:r w:rsidR="00FB65A7">
        <w:t xml:space="preserve"> of children</w:t>
      </w:r>
      <w:r w:rsidR="00FB65A7" w:rsidRPr="002424DF">
        <w:t xml:space="preserve"> in hostilities (para.</w:t>
      </w:r>
      <w:r w:rsidR="00FB65A7">
        <w:t xml:space="preserve"> </w:t>
      </w:r>
      <w:r w:rsidR="00FB65A7" w:rsidRPr="002424DF">
        <w:t>7), training professionals working with asylum-seeking, refugee and migrant children (para.</w:t>
      </w:r>
      <w:r w:rsidR="00FB65A7">
        <w:t xml:space="preserve"> </w:t>
      </w:r>
      <w:r w:rsidR="00FB65A7" w:rsidRPr="002424DF">
        <w:t xml:space="preserve">11), </w:t>
      </w:r>
      <w:r w:rsidR="00FB65A7">
        <w:t xml:space="preserve">providing </w:t>
      </w:r>
      <w:r w:rsidR="00FB65A7" w:rsidRPr="002424DF">
        <w:t>resources and integrated services for such children (paras. 13</w:t>
      </w:r>
      <w:r w:rsidR="00FB65A7">
        <w:t xml:space="preserve"> and </w:t>
      </w:r>
      <w:r w:rsidR="00FB65A7" w:rsidRPr="002424DF">
        <w:t>17</w:t>
      </w:r>
      <w:r w:rsidR="00FB65A7">
        <w:t>–</w:t>
      </w:r>
      <w:r w:rsidR="00FB65A7" w:rsidRPr="002424DF">
        <w:t xml:space="preserve">18), </w:t>
      </w:r>
      <w:r w:rsidR="00FB65A7">
        <w:t xml:space="preserve">making </w:t>
      </w:r>
      <w:r w:rsidR="00FB65A7" w:rsidRPr="002424DF">
        <w:t>complaint</w:t>
      </w:r>
      <w:r w:rsidR="00FB65A7">
        <w:t>s</w:t>
      </w:r>
      <w:r w:rsidR="00FB65A7" w:rsidRPr="002424DF">
        <w:t xml:space="preserve"> mechanisms </w:t>
      </w:r>
      <w:r w:rsidR="00FB65A7">
        <w:t xml:space="preserve">available </w:t>
      </w:r>
      <w:r w:rsidR="00FB65A7" w:rsidRPr="002424DF">
        <w:t>in military schools (para. 15) and abolish</w:t>
      </w:r>
      <w:r w:rsidR="00FB65A7">
        <w:t>ing</w:t>
      </w:r>
      <w:r w:rsidR="00FB65A7" w:rsidRPr="002424DF">
        <w:t xml:space="preserve"> </w:t>
      </w:r>
      <w:r w:rsidR="00FB65A7">
        <w:t xml:space="preserve">the </w:t>
      </w:r>
      <w:r w:rsidR="00FB65A7" w:rsidRPr="002424DF">
        <w:t>trade</w:t>
      </w:r>
      <w:r w:rsidR="00FB65A7">
        <w:t xml:space="preserve"> in small arms and light weapons with countries where children participate in hostilities</w:t>
      </w:r>
      <w:r w:rsidR="00FB65A7" w:rsidRPr="002424DF">
        <w:t xml:space="preserve"> (para. 19).</w:t>
      </w:r>
    </w:p>
    <w:p w:rsidR="00FB65A7" w:rsidRPr="002424DF" w:rsidRDefault="00D25F46" w:rsidP="00D25F46">
      <w:pPr>
        <w:pStyle w:val="SingleTxtG"/>
        <w:rPr>
          <w:lang w:val="en-US"/>
        </w:rPr>
      </w:pPr>
      <w:r w:rsidRPr="002424DF">
        <w:rPr>
          <w:lang w:val="en-US"/>
        </w:rPr>
        <w:t>14.</w:t>
      </w:r>
      <w:r w:rsidRPr="002424DF">
        <w:rPr>
          <w:lang w:val="en-US"/>
        </w:rPr>
        <w:tab/>
      </w:r>
      <w:r w:rsidR="00FB65A7" w:rsidRPr="001B1FDE">
        <w:t>Please provide information about the measures taken to implement the Committee’s recommendations contained in its concluding observations on the State party’s</w:t>
      </w:r>
      <w:r w:rsidR="00FB65A7">
        <w:t xml:space="preserve"> report submitted under</w:t>
      </w:r>
      <w:r w:rsidR="00FB65A7" w:rsidRPr="002424DF">
        <w:t xml:space="preserve"> the </w:t>
      </w:r>
      <w:r w:rsidR="00FB65A7">
        <w:t>Optional Protocol on the sale of children, child prostitution and child pornography</w:t>
      </w:r>
      <w:r w:rsidR="00FB65A7" w:rsidRPr="002424DF">
        <w:t xml:space="preserve"> (CRC/C/OPSC/CZE/CO/1). Please specify the steps taken: (a) </w:t>
      </w:r>
      <w:r w:rsidR="00FB65A7">
        <w:t xml:space="preserve">to </w:t>
      </w:r>
      <w:r w:rsidR="00FB65A7" w:rsidRPr="002424DF">
        <w:t>protect vulnerable boys and girl</w:t>
      </w:r>
      <w:r w:rsidR="00FB65A7">
        <w:t>s</w:t>
      </w:r>
      <w:r w:rsidR="00FB65A7" w:rsidRPr="002424DF">
        <w:t xml:space="preserve"> from sexual exploitation and abuse, within </w:t>
      </w:r>
      <w:r w:rsidR="00FB65A7">
        <w:t xml:space="preserve">the </w:t>
      </w:r>
      <w:r w:rsidR="00FB65A7" w:rsidRPr="002424DF">
        <w:t xml:space="preserve">family, online, in prostitution and in travel and tourism; (b) </w:t>
      </w:r>
      <w:r w:rsidR="00FB65A7">
        <w:t xml:space="preserve">to </w:t>
      </w:r>
      <w:r w:rsidR="00FB65A7" w:rsidRPr="002424DF">
        <w:t xml:space="preserve">ensure </w:t>
      </w:r>
      <w:r w:rsidR="00FB65A7">
        <w:t xml:space="preserve">the </w:t>
      </w:r>
      <w:r w:rsidR="00FB65A7" w:rsidRPr="002424DF">
        <w:t>effective</w:t>
      </w:r>
      <w:r w:rsidR="00FB65A7">
        <w:t>ness of</w:t>
      </w:r>
      <w:r w:rsidR="00FB65A7" w:rsidRPr="002424DF">
        <w:t xml:space="preserve"> reporting </w:t>
      </w:r>
      <w:proofErr w:type="gramStart"/>
      <w:r w:rsidR="00FB65A7" w:rsidRPr="002424DF">
        <w:t>mechanisms</w:t>
      </w:r>
      <w:proofErr w:type="gramEnd"/>
      <w:r w:rsidR="00FB65A7" w:rsidRPr="002424DF">
        <w:t xml:space="preserve">; (c) </w:t>
      </w:r>
      <w:r w:rsidR="00FB65A7" w:rsidRPr="001B1FDE">
        <w:t xml:space="preserve">to </w:t>
      </w:r>
      <w:r w:rsidR="00FB65A7">
        <w:t>redouble efforts to ensure that</w:t>
      </w:r>
      <w:r w:rsidR="00FB65A7" w:rsidRPr="001B1FDE">
        <w:t xml:space="preserve"> sexual</w:t>
      </w:r>
      <w:r w:rsidR="00FB65A7" w:rsidRPr="002424DF">
        <w:t xml:space="preserve"> offenders</w:t>
      </w:r>
      <w:r w:rsidR="00FB65A7">
        <w:t xml:space="preserve"> are prosecuted</w:t>
      </w:r>
      <w:r w:rsidR="00FB65A7" w:rsidRPr="002424DF">
        <w:t xml:space="preserve">; and (d) </w:t>
      </w:r>
      <w:r w:rsidR="00FB65A7">
        <w:t xml:space="preserve">to </w:t>
      </w:r>
      <w:r w:rsidR="00FB65A7" w:rsidRPr="002424DF">
        <w:t xml:space="preserve">provide child victims with integrated services. Please clarify whether children </w:t>
      </w:r>
      <w:r w:rsidR="00FB65A7">
        <w:t xml:space="preserve">involved in sexting </w:t>
      </w:r>
      <w:r w:rsidR="00FB65A7" w:rsidRPr="002424DF">
        <w:t>are considered offenders.</w:t>
      </w:r>
    </w:p>
    <w:p w:rsidR="00FB65A7" w:rsidRPr="002424DF" w:rsidRDefault="00FB65A7" w:rsidP="00FB65A7">
      <w:pPr>
        <w:pStyle w:val="HChG"/>
        <w:rPr>
          <w:i/>
        </w:rPr>
      </w:pPr>
      <w:r w:rsidRPr="002424DF">
        <w:tab/>
      </w:r>
      <w:r w:rsidRPr="002424DF">
        <w:tab/>
        <w:t>Part II</w:t>
      </w:r>
    </w:p>
    <w:p w:rsidR="00FB65A7" w:rsidRPr="002424DF" w:rsidRDefault="00D25F46" w:rsidP="00D25F46">
      <w:pPr>
        <w:pStyle w:val="SingleTxtG"/>
      </w:pPr>
      <w:r w:rsidRPr="002424DF">
        <w:t>15.</w:t>
      </w:r>
      <w:r w:rsidRPr="002424DF">
        <w:tab/>
      </w:r>
      <w:r w:rsidR="00FB65A7" w:rsidRPr="002424DF">
        <w:t>The Committee invites the State party to provide a brief update (no more than three pages) on the information presented in its report with regard to:</w:t>
      </w:r>
    </w:p>
    <w:p w:rsidR="00FB65A7" w:rsidRPr="002424DF" w:rsidRDefault="008C5861" w:rsidP="00D25F46">
      <w:pPr>
        <w:pStyle w:val="SingleTxtG"/>
        <w:rPr>
          <w:lang w:val="en-US"/>
        </w:rPr>
      </w:pPr>
      <w:r>
        <w:rPr>
          <w:lang w:val="en-US"/>
        </w:rPr>
        <w:tab/>
      </w:r>
      <w:r w:rsidR="00D25F46" w:rsidRPr="002424DF">
        <w:rPr>
          <w:lang w:val="en-US"/>
        </w:rPr>
        <w:t>(a)</w:t>
      </w:r>
      <w:r w:rsidR="00D25F46" w:rsidRPr="002424DF">
        <w:rPr>
          <w:lang w:val="en-US"/>
        </w:rPr>
        <w:tab/>
      </w:r>
      <w:r w:rsidR="00FB65A7" w:rsidRPr="002424DF">
        <w:rPr>
          <w:lang w:val="en-US"/>
        </w:rPr>
        <w:t>New bills or laws, and their respective regulations;</w:t>
      </w:r>
    </w:p>
    <w:p w:rsidR="00FB65A7" w:rsidRPr="002424DF" w:rsidRDefault="008C5861" w:rsidP="00D25F46">
      <w:pPr>
        <w:pStyle w:val="SingleTxtG"/>
        <w:rPr>
          <w:lang w:val="en-US"/>
        </w:rPr>
      </w:pPr>
      <w:r>
        <w:rPr>
          <w:lang w:val="en-US"/>
        </w:rPr>
        <w:tab/>
      </w:r>
      <w:r w:rsidR="00D25F46" w:rsidRPr="002424DF">
        <w:rPr>
          <w:lang w:val="en-US"/>
        </w:rPr>
        <w:t>(b)</w:t>
      </w:r>
      <w:r w:rsidR="00D25F46" w:rsidRPr="002424DF">
        <w:rPr>
          <w:lang w:val="en-US"/>
        </w:rPr>
        <w:tab/>
      </w:r>
      <w:r w:rsidR="00FB65A7" w:rsidRPr="002424DF">
        <w:rPr>
          <w:lang w:val="en-US"/>
        </w:rPr>
        <w:t xml:space="preserve">New institutions (and their mandates) or institutional reforms; </w:t>
      </w:r>
    </w:p>
    <w:p w:rsidR="00FB65A7" w:rsidRPr="002424DF" w:rsidRDefault="008C5861" w:rsidP="00D25F46">
      <w:pPr>
        <w:pStyle w:val="SingleTxtG"/>
        <w:rPr>
          <w:lang w:val="en-US"/>
        </w:rPr>
      </w:pPr>
      <w:r>
        <w:rPr>
          <w:lang w:val="en-US"/>
        </w:rPr>
        <w:tab/>
      </w:r>
      <w:r w:rsidR="00D25F46" w:rsidRPr="002424DF">
        <w:rPr>
          <w:lang w:val="en-US"/>
        </w:rPr>
        <w:t>(c)</w:t>
      </w:r>
      <w:r w:rsidR="00D25F46" w:rsidRPr="002424DF">
        <w:rPr>
          <w:lang w:val="en-US"/>
        </w:rPr>
        <w:tab/>
      </w:r>
      <w:r w:rsidR="00FB65A7" w:rsidRPr="002424DF">
        <w:rPr>
          <w:lang w:val="en-US"/>
        </w:rPr>
        <w:t xml:space="preserve">Recently introduced policies, </w:t>
      </w:r>
      <w:proofErr w:type="spellStart"/>
      <w:r w:rsidR="00FB65A7" w:rsidRPr="002424DF">
        <w:rPr>
          <w:lang w:val="en-US"/>
        </w:rPr>
        <w:t>programmes</w:t>
      </w:r>
      <w:proofErr w:type="spellEnd"/>
      <w:r w:rsidR="00FB65A7" w:rsidRPr="002424DF">
        <w:rPr>
          <w:lang w:val="en-US"/>
        </w:rPr>
        <w:t xml:space="preserve"> and action plans and their scope and financing;</w:t>
      </w:r>
    </w:p>
    <w:p w:rsidR="00FB65A7" w:rsidRPr="002424DF" w:rsidRDefault="008C5861" w:rsidP="00D25F46">
      <w:pPr>
        <w:pStyle w:val="SingleTxtG"/>
        <w:rPr>
          <w:lang w:val="en-US"/>
        </w:rPr>
      </w:pPr>
      <w:r>
        <w:rPr>
          <w:lang w:val="en-US"/>
        </w:rPr>
        <w:tab/>
      </w:r>
      <w:r w:rsidR="00D25F46" w:rsidRPr="002424DF">
        <w:rPr>
          <w:lang w:val="en-US"/>
        </w:rPr>
        <w:t>(d)</w:t>
      </w:r>
      <w:r w:rsidR="00D25F46" w:rsidRPr="002424DF">
        <w:rPr>
          <w:lang w:val="en-US"/>
        </w:rPr>
        <w:tab/>
      </w:r>
      <w:r w:rsidR="00FB65A7" w:rsidRPr="002424DF">
        <w:rPr>
          <w:lang w:val="en-US"/>
        </w:rPr>
        <w:t>Recent ratifications of human rights instruments.</w:t>
      </w:r>
    </w:p>
    <w:p w:rsidR="00FB65A7" w:rsidRPr="002424DF" w:rsidRDefault="00FB65A7" w:rsidP="00FB65A7">
      <w:pPr>
        <w:pStyle w:val="HChG"/>
      </w:pPr>
      <w:r w:rsidRPr="002424DF">
        <w:lastRenderedPageBreak/>
        <w:tab/>
      </w:r>
      <w:r w:rsidRPr="002424DF">
        <w:tab/>
        <w:t>Part III</w:t>
      </w:r>
    </w:p>
    <w:p w:rsidR="00FB65A7" w:rsidRPr="002424DF" w:rsidRDefault="00FB65A7" w:rsidP="00FB65A7">
      <w:pPr>
        <w:pStyle w:val="H23G"/>
      </w:pPr>
      <w:r w:rsidRPr="002424DF">
        <w:tab/>
      </w:r>
      <w:r w:rsidRPr="002424DF">
        <w:tab/>
        <w:t>Data, statistics and other information, if available</w:t>
      </w:r>
    </w:p>
    <w:p w:rsidR="00FB65A7" w:rsidRPr="002424DF" w:rsidRDefault="00D25F46" w:rsidP="00D25F46">
      <w:pPr>
        <w:pStyle w:val="SingleTxtG"/>
      </w:pPr>
      <w:r w:rsidRPr="002424DF">
        <w:t>16.</w:t>
      </w:r>
      <w:r w:rsidRPr="002424DF">
        <w:tab/>
      </w:r>
      <w:r w:rsidR="00FB65A7" w:rsidRPr="002424DF">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  </w:t>
      </w:r>
    </w:p>
    <w:p w:rsidR="00FB65A7" w:rsidRPr="002424DF" w:rsidRDefault="00D25F46" w:rsidP="00D25F46">
      <w:pPr>
        <w:pStyle w:val="SingleTxtG"/>
      </w:pPr>
      <w:r w:rsidRPr="002424DF">
        <w:t>17.</w:t>
      </w:r>
      <w:r w:rsidRPr="002424DF">
        <w:tab/>
      </w:r>
      <w:r w:rsidR="00FB65A7" w:rsidRPr="002424DF">
        <w:t>Please provide, if available, updated statistical data disaggregated by age, sex, ethnic</w:t>
      </w:r>
      <w:r w:rsidR="00FB65A7">
        <w:t xml:space="preserve"> origin,</w:t>
      </w:r>
      <w:r w:rsidR="00FB65A7" w:rsidRPr="002424DF">
        <w:t xml:space="preserve"> national origin, geographic location and socioeconomic status, for the past three years, on:</w:t>
      </w:r>
    </w:p>
    <w:p w:rsidR="00FB65A7" w:rsidRPr="002424DF" w:rsidRDefault="006F2B54" w:rsidP="00D25F46">
      <w:pPr>
        <w:pStyle w:val="SingleTxtG"/>
      </w:pPr>
      <w:r>
        <w:tab/>
      </w:r>
      <w:r w:rsidR="00D25F46" w:rsidRPr="002424DF">
        <w:t>(a)</w:t>
      </w:r>
      <w:r w:rsidR="00D25F46" w:rsidRPr="002424DF">
        <w:tab/>
      </w:r>
      <w:r w:rsidR="00FB65A7" w:rsidRPr="002424DF">
        <w:t>Cases of abuse and violence against children, including all forms of corporal punishment, child sexual abuse in</w:t>
      </w:r>
      <w:r w:rsidR="00FB65A7">
        <w:t>side</w:t>
      </w:r>
      <w:r w:rsidR="00FB65A7" w:rsidRPr="002424DF">
        <w:t xml:space="preserve"> and outside</w:t>
      </w:r>
      <w:r w:rsidR="00FB65A7">
        <w:t xml:space="preserve"> the</w:t>
      </w:r>
      <w:r w:rsidR="00FB65A7" w:rsidRPr="002424DF">
        <w:t xml:space="preserve"> home, domestic violence, bullying and online sexual violence and abuse, as well as prosecutions and sentences handed down in the State party in such cases;</w:t>
      </w:r>
    </w:p>
    <w:p w:rsidR="00FB65A7" w:rsidRPr="002424DF" w:rsidRDefault="006F2B54" w:rsidP="00D25F46">
      <w:pPr>
        <w:pStyle w:val="SingleTxtG"/>
      </w:pPr>
      <w:r>
        <w:tab/>
      </w:r>
      <w:r w:rsidR="00D25F46" w:rsidRPr="002424DF">
        <w:t>(b)</w:t>
      </w:r>
      <w:r w:rsidR="00D25F46" w:rsidRPr="002424DF">
        <w:tab/>
      </w:r>
      <w:r w:rsidR="00FB65A7" w:rsidRPr="002424DF">
        <w:t>Cases of child deaths due to accidents, abuse and suicide;</w:t>
      </w:r>
    </w:p>
    <w:p w:rsidR="00FB65A7" w:rsidRPr="002424DF" w:rsidRDefault="006F2B54" w:rsidP="00D25F46">
      <w:pPr>
        <w:pStyle w:val="SingleTxtG"/>
      </w:pPr>
      <w:r>
        <w:tab/>
      </w:r>
      <w:r w:rsidR="00D25F46" w:rsidRPr="002424DF">
        <w:t>(c)</w:t>
      </w:r>
      <w:r w:rsidR="00D25F46" w:rsidRPr="002424DF">
        <w:tab/>
      </w:r>
      <w:r w:rsidR="00FB65A7" w:rsidRPr="002424DF">
        <w:t>Cases of children living with HIV;</w:t>
      </w:r>
    </w:p>
    <w:p w:rsidR="00FB65A7" w:rsidRPr="002424DF" w:rsidRDefault="006F2B54" w:rsidP="00D25F46">
      <w:pPr>
        <w:pStyle w:val="SingleTxtG"/>
      </w:pPr>
      <w:r>
        <w:tab/>
      </w:r>
      <w:r w:rsidR="00D25F46" w:rsidRPr="002424DF">
        <w:t>(d)</w:t>
      </w:r>
      <w:r w:rsidR="00D25F46" w:rsidRPr="002424DF">
        <w:tab/>
      </w:r>
      <w:r w:rsidR="00FB65A7" w:rsidRPr="002424DF">
        <w:t>Cases of child marriage and adolescent pregnancies;</w:t>
      </w:r>
    </w:p>
    <w:p w:rsidR="00FB65A7" w:rsidRPr="002424DF" w:rsidRDefault="006F2B54" w:rsidP="00D25F46">
      <w:pPr>
        <w:pStyle w:val="SingleTxtG"/>
      </w:pPr>
      <w:r>
        <w:tab/>
      </w:r>
      <w:r w:rsidR="00D25F46" w:rsidRPr="002424DF">
        <w:t>(e)</w:t>
      </w:r>
      <w:r w:rsidR="00D25F46" w:rsidRPr="002424DF">
        <w:tab/>
      </w:r>
      <w:r w:rsidR="00FB65A7" w:rsidRPr="002424DF">
        <w:t>Roma children;</w:t>
      </w:r>
    </w:p>
    <w:p w:rsidR="00FB65A7" w:rsidRPr="002424DF" w:rsidRDefault="006F2B54" w:rsidP="00D25F46">
      <w:pPr>
        <w:pStyle w:val="SingleTxtG"/>
      </w:pPr>
      <w:r>
        <w:tab/>
      </w:r>
      <w:r w:rsidR="00D25F46" w:rsidRPr="002424DF">
        <w:t>(f)</w:t>
      </w:r>
      <w:r w:rsidR="00D25F46" w:rsidRPr="002424DF">
        <w:tab/>
      </w:r>
      <w:r w:rsidR="00FB65A7" w:rsidRPr="002424DF">
        <w:t xml:space="preserve">Stateless children; </w:t>
      </w:r>
    </w:p>
    <w:p w:rsidR="00FB65A7" w:rsidRPr="002424DF" w:rsidRDefault="006F2B54" w:rsidP="00D25F46">
      <w:pPr>
        <w:pStyle w:val="SingleTxtG"/>
      </w:pPr>
      <w:r>
        <w:tab/>
      </w:r>
      <w:r w:rsidR="00D25F46" w:rsidRPr="002424DF">
        <w:t>(g)</w:t>
      </w:r>
      <w:r w:rsidR="00D25F46" w:rsidRPr="002424DF">
        <w:tab/>
      </w:r>
      <w:r w:rsidR="00FB65A7" w:rsidRPr="002424DF">
        <w:t>Asylum-seeking, refugee and migrant children, including those in immigration detention centres, shelters and street situations;</w:t>
      </w:r>
    </w:p>
    <w:p w:rsidR="00FB65A7" w:rsidRPr="002424DF" w:rsidRDefault="006F2B54" w:rsidP="00D25F46">
      <w:pPr>
        <w:pStyle w:val="SingleTxtG"/>
      </w:pPr>
      <w:r>
        <w:tab/>
      </w:r>
      <w:r w:rsidR="00D25F46" w:rsidRPr="002424DF">
        <w:t>(h)</w:t>
      </w:r>
      <w:r w:rsidR="00D25F46" w:rsidRPr="002424DF">
        <w:tab/>
      </w:r>
      <w:r w:rsidR="00FB65A7" w:rsidRPr="002424DF">
        <w:t>Children working in the informal sector and children in street situations;</w:t>
      </w:r>
    </w:p>
    <w:p w:rsidR="00FB65A7" w:rsidRPr="002424DF" w:rsidRDefault="006F2B54" w:rsidP="00D25F46">
      <w:pPr>
        <w:pStyle w:val="SingleTxtG"/>
      </w:pPr>
      <w:r>
        <w:tab/>
      </w:r>
      <w:r w:rsidR="00D25F46" w:rsidRPr="002424DF">
        <w:t>(</w:t>
      </w:r>
      <w:proofErr w:type="spellStart"/>
      <w:r w:rsidR="00D25F46" w:rsidRPr="002424DF">
        <w:t>i</w:t>
      </w:r>
      <w:proofErr w:type="spellEnd"/>
      <w:r w:rsidR="00D25F46" w:rsidRPr="002424DF">
        <w:t>)</w:t>
      </w:r>
      <w:r w:rsidR="00D25F46" w:rsidRPr="002424DF">
        <w:tab/>
      </w:r>
      <w:r w:rsidR="00FB65A7" w:rsidRPr="002424DF">
        <w:t>Children living in poverty and in inadequate housing.</w:t>
      </w:r>
    </w:p>
    <w:p w:rsidR="00FB65A7" w:rsidRPr="002424DF" w:rsidRDefault="00D25F46" w:rsidP="00D25F46">
      <w:pPr>
        <w:pStyle w:val="SingleTxtG"/>
      </w:pPr>
      <w:r w:rsidRPr="002424DF">
        <w:t>18.</w:t>
      </w:r>
      <w:r w:rsidRPr="002424DF">
        <w:tab/>
      </w:r>
      <w:r w:rsidR="00FB65A7" w:rsidRPr="000B4CB5">
        <w:t xml:space="preserve">Please provide data disaggregated by age, sex, socioeconomic background, ethnic </w:t>
      </w:r>
      <w:r w:rsidR="00FB65A7">
        <w:t>origin,</w:t>
      </w:r>
      <w:r w:rsidR="00FB65A7" w:rsidRPr="002424DF">
        <w:t xml:space="preserve"> national origin and geographic location regarding the situation of children deprived of a family environment, for the past three years, on the number of children:</w:t>
      </w:r>
    </w:p>
    <w:p w:rsidR="00FB65A7" w:rsidRPr="002424DF" w:rsidRDefault="006F2B54" w:rsidP="00D25F46">
      <w:pPr>
        <w:pStyle w:val="SingleTxtG"/>
      </w:pPr>
      <w:r>
        <w:tab/>
      </w:r>
      <w:r w:rsidR="00D25F46" w:rsidRPr="002424DF">
        <w:t>(</w:t>
      </w:r>
      <w:proofErr w:type="gramStart"/>
      <w:r w:rsidR="00D25F46" w:rsidRPr="002424DF">
        <w:t>a</w:t>
      </w:r>
      <w:proofErr w:type="gramEnd"/>
      <w:r w:rsidR="00D25F46" w:rsidRPr="002424DF">
        <w:t>)</w:t>
      </w:r>
      <w:r w:rsidR="00D25F46" w:rsidRPr="002424DF">
        <w:tab/>
      </w:r>
      <w:r w:rsidR="00FB65A7">
        <w:t>S</w:t>
      </w:r>
      <w:r w:rsidR="00FB65A7" w:rsidRPr="002424DF">
        <w:t>eparated from their families, including the duration of the separation;</w:t>
      </w:r>
    </w:p>
    <w:p w:rsidR="00FB65A7" w:rsidRPr="002424DF" w:rsidRDefault="006F2B54" w:rsidP="00D25F46">
      <w:pPr>
        <w:pStyle w:val="SingleTxtG"/>
      </w:pPr>
      <w:r>
        <w:tab/>
      </w:r>
      <w:r w:rsidR="00D25F46" w:rsidRPr="002424DF">
        <w:t>(b)</w:t>
      </w:r>
      <w:r w:rsidR="00D25F46" w:rsidRPr="002424DF">
        <w:tab/>
      </w:r>
      <w:r w:rsidR="00FB65A7">
        <w:t>P</w:t>
      </w:r>
      <w:r w:rsidR="00FB65A7" w:rsidRPr="002424DF">
        <w:t>laced in institutions under all relevant ministries</w:t>
      </w:r>
      <w:r w:rsidR="00FB65A7">
        <w:t>,</w:t>
      </w:r>
      <w:r w:rsidR="00FB65A7" w:rsidRPr="002424DF">
        <w:t xml:space="preserve"> as well as the number of institutions</w:t>
      </w:r>
      <w:r w:rsidR="00FB65A7">
        <w:t>,</w:t>
      </w:r>
      <w:r w:rsidR="00FB65A7" w:rsidRPr="002424DF">
        <w:t xml:space="preserve"> and data on children in each institution disaggregated by age and sex;</w:t>
      </w:r>
    </w:p>
    <w:p w:rsidR="00FB65A7" w:rsidRPr="002424DF" w:rsidRDefault="006F2B54" w:rsidP="00D25F46">
      <w:pPr>
        <w:pStyle w:val="SingleTxtG"/>
      </w:pPr>
      <w:r>
        <w:tab/>
      </w:r>
      <w:r w:rsidR="00D25F46" w:rsidRPr="002424DF">
        <w:t>(c)</w:t>
      </w:r>
      <w:r w:rsidR="00D25F46" w:rsidRPr="002424DF">
        <w:tab/>
      </w:r>
      <w:r w:rsidR="00FB65A7">
        <w:t>P</w:t>
      </w:r>
      <w:r w:rsidR="00FB65A7" w:rsidRPr="002424DF">
        <w:t xml:space="preserve">laced with foster families, both in short- </w:t>
      </w:r>
      <w:r w:rsidR="00FB65A7">
        <w:t>and</w:t>
      </w:r>
      <w:r w:rsidR="00FB65A7" w:rsidRPr="002424DF">
        <w:t xml:space="preserve"> long</w:t>
      </w:r>
      <w:r w:rsidR="00FB65A7">
        <w:t>-</w:t>
      </w:r>
      <w:r w:rsidR="00FB65A7" w:rsidRPr="002424DF">
        <w:t xml:space="preserve">term foster care; </w:t>
      </w:r>
    </w:p>
    <w:p w:rsidR="00FB65A7" w:rsidRPr="002424DF" w:rsidRDefault="006F2B54" w:rsidP="00D25F46">
      <w:pPr>
        <w:pStyle w:val="SingleTxtG"/>
      </w:pPr>
      <w:r>
        <w:tab/>
      </w:r>
      <w:r w:rsidR="00D25F46" w:rsidRPr="002424DF">
        <w:t>(d)</w:t>
      </w:r>
      <w:r w:rsidR="00D25F46" w:rsidRPr="002424DF">
        <w:tab/>
      </w:r>
      <w:r w:rsidR="00FB65A7">
        <w:t>A</w:t>
      </w:r>
      <w:r w:rsidR="00FB65A7" w:rsidRPr="002424DF">
        <w:t xml:space="preserve">vailable for adoption, including Roma children; </w:t>
      </w:r>
    </w:p>
    <w:p w:rsidR="00FB65A7" w:rsidRPr="002424DF" w:rsidRDefault="006F2B54" w:rsidP="00D25F46">
      <w:pPr>
        <w:pStyle w:val="SingleTxtG"/>
      </w:pPr>
      <w:r>
        <w:tab/>
      </w:r>
      <w:r w:rsidR="00D25F46" w:rsidRPr="002424DF">
        <w:t>(e)</w:t>
      </w:r>
      <w:r w:rsidR="00D25F46" w:rsidRPr="002424DF">
        <w:tab/>
      </w:r>
      <w:r w:rsidR="00FB65A7">
        <w:t>A</w:t>
      </w:r>
      <w:r w:rsidR="00FB65A7" w:rsidRPr="002424DF">
        <w:t>dopted domestically, through intercountry and private adoptions, including Roma children.</w:t>
      </w:r>
    </w:p>
    <w:p w:rsidR="00FB65A7" w:rsidRPr="002424DF" w:rsidRDefault="00D25F46" w:rsidP="00D25F46">
      <w:pPr>
        <w:pStyle w:val="SingleTxtG"/>
      </w:pPr>
      <w:r w:rsidRPr="002424DF">
        <w:t>19.</w:t>
      </w:r>
      <w:r w:rsidRPr="002424DF">
        <w:tab/>
      </w:r>
      <w:r w:rsidR="00FB65A7" w:rsidRPr="002424DF">
        <w:t>Please provide data, disaggregated by age, sex, type of disability, ethnic</w:t>
      </w:r>
      <w:r w:rsidR="00FB65A7">
        <w:t xml:space="preserve"> origin,</w:t>
      </w:r>
      <w:r w:rsidR="00FB65A7" w:rsidRPr="002424DF">
        <w:t xml:space="preserve"> national origin and geographic location, for the past three years, on the number of children with disabilities:</w:t>
      </w:r>
    </w:p>
    <w:p w:rsidR="00FB65A7" w:rsidRPr="002424DF" w:rsidRDefault="006F2B54" w:rsidP="00D25F46">
      <w:pPr>
        <w:pStyle w:val="SingleTxtG"/>
      </w:pPr>
      <w:r>
        <w:tab/>
      </w:r>
      <w:r w:rsidR="00D25F46" w:rsidRPr="002424DF">
        <w:t>(a)</w:t>
      </w:r>
      <w:r w:rsidR="00D25F46" w:rsidRPr="002424DF">
        <w:tab/>
      </w:r>
      <w:r w:rsidR="00FB65A7" w:rsidRPr="002424DF">
        <w:t>Living with their families;</w:t>
      </w:r>
    </w:p>
    <w:p w:rsidR="00FB65A7" w:rsidRPr="002424DF" w:rsidRDefault="006F2B54" w:rsidP="00D25F46">
      <w:pPr>
        <w:pStyle w:val="SingleTxtG"/>
      </w:pPr>
      <w:r>
        <w:tab/>
      </w:r>
      <w:r w:rsidR="00D25F46" w:rsidRPr="002424DF">
        <w:t>(b)</w:t>
      </w:r>
      <w:r w:rsidR="00D25F46" w:rsidRPr="002424DF">
        <w:tab/>
      </w:r>
      <w:r w:rsidR="00FB65A7" w:rsidRPr="002424DF">
        <w:t>Living in institutions;</w:t>
      </w:r>
    </w:p>
    <w:p w:rsidR="00FB65A7" w:rsidRPr="002424DF" w:rsidRDefault="006F2B54" w:rsidP="00D25F46">
      <w:pPr>
        <w:pStyle w:val="SingleTxtG"/>
      </w:pPr>
      <w:r>
        <w:tab/>
      </w:r>
      <w:r w:rsidR="00D25F46" w:rsidRPr="002424DF">
        <w:t>(c)</w:t>
      </w:r>
      <w:r w:rsidR="00D25F46" w:rsidRPr="002424DF">
        <w:tab/>
      </w:r>
      <w:r w:rsidR="00FB65A7" w:rsidRPr="002424DF">
        <w:t>Attending regular primary schools;</w:t>
      </w:r>
    </w:p>
    <w:p w:rsidR="00FB65A7" w:rsidRPr="002424DF" w:rsidRDefault="006F2B54" w:rsidP="00D25F46">
      <w:pPr>
        <w:pStyle w:val="SingleTxtG"/>
      </w:pPr>
      <w:r>
        <w:tab/>
      </w:r>
      <w:r w:rsidR="00D25F46" w:rsidRPr="002424DF">
        <w:t>(d)</w:t>
      </w:r>
      <w:r w:rsidR="00D25F46" w:rsidRPr="002424DF">
        <w:tab/>
      </w:r>
      <w:r w:rsidR="00FB65A7" w:rsidRPr="002424DF">
        <w:t>Attending regular secondary schools;</w:t>
      </w:r>
    </w:p>
    <w:p w:rsidR="00FB65A7" w:rsidRPr="002424DF" w:rsidRDefault="006F2B54" w:rsidP="00D25F46">
      <w:pPr>
        <w:pStyle w:val="SingleTxtG"/>
      </w:pPr>
      <w:r>
        <w:tab/>
      </w:r>
      <w:r w:rsidR="00D25F46" w:rsidRPr="002424DF">
        <w:t>(e)</w:t>
      </w:r>
      <w:r w:rsidR="00D25F46" w:rsidRPr="002424DF">
        <w:tab/>
      </w:r>
      <w:r w:rsidR="00FB65A7" w:rsidRPr="002424DF">
        <w:t>Attending special schools;</w:t>
      </w:r>
    </w:p>
    <w:p w:rsidR="00FB65A7" w:rsidRPr="002424DF" w:rsidRDefault="006F2B54" w:rsidP="00D25F46">
      <w:pPr>
        <w:pStyle w:val="SingleTxtG"/>
      </w:pPr>
      <w:r>
        <w:tab/>
      </w:r>
      <w:r w:rsidR="00D25F46" w:rsidRPr="002424DF">
        <w:t>(f)</w:t>
      </w:r>
      <w:r w:rsidR="00D25F46" w:rsidRPr="002424DF">
        <w:tab/>
      </w:r>
      <w:r w:rsidR="00FB65A7" w:rsidRPr="002424DF">
        <w:t xml:space="preserve">Out of school; </w:t>
      </w:r>
    </w:p>
    <w:p w:rsidR="00FB65A7" w:rsidRPr="002424DF" w:rsidRDefault="006F2B54" w:rsidP="00D25F46">
      <w:pPr>
        <w:pStyle w:val="SingleTxtG"/>
      </w:pPr>
      <w:r>
        <w:tab/>
      </w:r>
      <w:r w:rsidR="00D25F46" w:rsidRPr="002424DF">
        <w:t>(g)</w:t>
      </w:r>
      <w:r w:rsidR="00D25F46" w:rsidRPr="002424DF">
        <w:tab/>
      </w:r>
      <w:r w:rsidR="00FB65A7" w:rsidRPr="002424DF">
        <w:t>Abandoned by their families.</w:t>
      </w:r>
    </w:p>
    <w:p w:rsidR="00FB65A7" w:rsidRPr="002424DF" w:rsidRDefault="00D25F46" w:rsidP="00D25F46">
      <w:pPr>
        <w:pStyle w:val="SingleTxtG"/>
      </w:pPr>
      <w:r w:rsidRPr="002424DF">
        <w:t>20.</w:t>
      </w:r>
      <w:r w:rsidRPr="002424DF">
        <w:tab/>
      </w:r>
      <w:r w:rsidR="00FB65A7" w:rsidRPr="002424DF">
        <w:t>Please provide, if available, updated statistical data disaggregated by age, sex, type of offence, ethnic</w:t>
      </w:r>
      <w:r w:rsidR="00FB65A7">
        <w:t xml:space="preserve"> origin,</w:t>
      </w:r>
      <w:r w:rsidR="00FB65A7" w:rsidRPr="002424DF">
        <w:t xml:space="preserve"> national origin, geographic location and socioeconomic status, for the past three years, on children in conflict with the law who have been:</w:t>
      </w:r>
    </w:p>
    <w:p w:rsidR="00FB65A7" w:rsidRPr="002424DF" w:rsidRDefault="006F2B54" w:rsidP="00D25F46">
      <w:pPr>
        <w:pStyle w:val="SingleTxtG"/>
      </w:pPr>
      <w:r>
        <w:lastRenderedPageBreak/>
        <w:tab/>
      </w:r>
      <w:r w:rsidR="00D25F46" w:rsidRPr="002424DF">
        <w:t>(a)</w:t>
      </w:r>
      <w:r w:rsidR="00D25F46" w:rsidRPr="002424DF">
        <w:tab/>
      </w:r>
      <w:r w:rsidR="00FB65A7" w:rsidRPr="002424DF">
        <w:t>Arrested;</w:t>
      </w:r>
    </w:p>
    <w:p w:rsidR="00FB65A7" w:rsidRPr="002424DF" w:rsidRDefault="006F2B54" w:rsidP="00D25F46">
      <w:pPr>
        <w:pStyle w:val="SingleTxtG"/>
      </w:pPr>
      <w:r>
        <w:tab/>
      </w:r>
      <w:r w:rsidR="00D25F46" w:rsidRPr="002424DF">
        <w:t>(b)</w:t>
      </w:r>
      <w:r w:rsidR="00D25F46" w:rsidRPr="002424DF">
        <w:tab/>
      </w:r>
      <w:r w:rsidR="00FB65A7" w:rsidRPr="00FC563D">
        <w:t>Referred to diversion programmes</w:t>
      </w:r>
      <w:r w:rsidR="00FB65A7" w:rsidRPr="002424DF">
        <w:t xml:space="preserve">; </w:t>
      </w:r>
    </w:p>
    <w:p w:rsidR="00FB65A7" w:rsidRPr="002424DF" w:rsidRDefault="00100F02" w:rsidP="00D25F46">
      <w:pPr>
        <w:pStyle w:val="SingleTxtG"/>
      </w:pPr>
      <w:r>
        <w:tab/>
      </w:r>
      <w:r w:rsidR="00D25F46" w:rsidRPr="002424DF">
        <w:t>(</w:t>
      </w:r>
      <w:proofErr w:type="gramStart"/>
      <w:r w:rsidR="00D25F46" w:rsidRPr="002424DF">
        <w:t>c</w:t>
      </w:r>
      <w:proofErr w:type="gramEnd"/>
      <w:r w:rsidR="00D25F46" w:rsidRPr="002424DF">
        <w:t>)</w:t>
      </w:r>
      <w:r w:rsidR="00D25F46" w:rsidRPr="002424DF">
        <w:tab/>
      </w:r>
      <w:r w:rsidR="00FB65A7" w:rsidRPr="002424DF">
        <w:t>Placed in protective education, including in rehabilitation homes and other facilities run by the Ministry of Education, Youth and Sports;</w:t>
      </w:r>
    </w:p>
    <w:p w:rsidR="00FB65A7" w:rsidRPr="002424DF" w:rsidRDefault="00100F02" w:rsidP="00D25F46">
      <w:pPr>
        <w:pStyle w:val="SingleTxtG"/>
      </w:pPr>
      <w:r>
        <w:tab/>
      </w:r>
      <w:r w:rsidR="00D25F46" w:rsidRPr="002424DF">
        <w:t>(d)</w:t>
      </w:r>
      <w:r w:rsidR="00D25F46" w:rsidRPr="002424DF">
        <w:tab/>
      </w:r>
      <w:r w:rsidR="00FB65A7" w:rsidRPr="002424DF">
        <w:t xml:space="preserve">In </w:t>
      </w:r>
      <w:proofErr w:type="spellStart"/>
      <w:r w:rsidR="00FB65A7" w:rsidRPr="002424DF">
        <w:t>pretrial</w:t>
      </w:r>
      <w:proofErr w:type="spellEnd"/>
      <w:r w:rsidR="00FB65A7" w:rsidRPr="002424DF">
        <w:t xml:space="preserve"> detention;</w:t>
      </w:r>
    </w:p>
    <w:p w:rsidR="00FB65A7" w:rsidRPr="002424DF" w:rsidRDefault="00100F02" w:rsidP="00D25F46">
      <w:pPr>
        <w:pStyle w:val="SingleTxtG"/>
      </w:pPr>
      <w:r>
        <w:tab/>
      </w:r>
      <w:r w:rsidR="00D25F46" w:rsidRPr="002424DF">
        <w:t>(e)</w:t>
      </w:r>
      <w:r w:rsidR="00D25F46" w:rsidRPr="002424DF">
        <w:tab/>
      </w:r>
      <w:r w:rsidR="00FB65A7" w:rsidRPr="002424DF">
        <w:t>Detained with adults;</w:t>
      </w:r>
    </w:p>
    <w:p w:rsidR="00FB65A7" w:rsidRPr="002424DF" w:rsidRDefault="00100F02" w:rsidP="00D25F46">
      <w:pPr>
        <w:pStyle w:val="SingleTxtG"/>
      </w:pPr>
      <w:r>
        <w:tab/>
      </w:r>
      <w:r w:rsidR="00D25F46" w:rsidRPr="002424DF">
        <w:t>(f)</w:t>
      </w:r>
      <w:r w:rsidR="00D25F46" w:rsidRPr="002424DF">
        <w:tab/>
      </w:r>
      <w:r w:rsidR="00FB65A7" w:rsidRPr="002424DF">
        <w:t xml:space="preserve">Placed in institutions together with other children in care who have not been in conflict with the </w:t>
      </w:r>
      <w:proofErr w:type="gramStart"/>
      <w:r w:rsidR="00FB65A7" w:rsidRPr="002424DF">
        <w:t>law;</w:t>
      </w:r>
      <w:proofErr w:type="gramEnd"/>
    </w:p>
    <w:p w:rsidR="00FB65A7" w:rsidRPr="002424DF" w:rsidRDefault="00100F02" w:rsidP="00D25F46">
      <w:pPr>
        <w:pStyle w:val="SingleTxtG"/>
      </w:pPr>
      <w:r>
        <w:tab/>
      </w:r>
      <w:r w:rsidR="00D25F46" w:rsidRPr="002424DF">
        <w:t>(g)</w:t>
      </w:r>
      <w:r w:rsidR="00D25F46" w:rsidRPr="002424DF">
        <w:tab/>
      </w:r>
      <w:r w:rsidR="00FB65A7" w:rsidRPr="002424DF">
        <w:t xml:space="preserve">Convicted and </w:t>
      </w:r>
      <w:r w:rsidR="00FB65A7">
        <w:t xml:space="preserve">are </w:t>
      </w:r>
      <w:r w:rsidR="00FB65A7" w:rsidRPr="002424DF">
        <w:t>serving a sentence in detention</w:t>
      </w:r>
      <w:r w:rsidR="00FB65A7">
        <w:t>,</w:t>
      </w:r>
      <w:r w:rsidR="00FB65A7" w:rsidRPr="002424DF">
        <w:t xml:space="preserve"> and the length of the sentence.</w:t>
      </w:r>
    </w:p>
    <w:p w:rsidR="00FB65A7" w:rsidRPr="002424DF" w:rsidRDefault="00D25F46" w:rsidP="00D25F46">
      <w:pPr>
        <w:pStyle w:val="SingleTxtG"/>
      </w:pPr>
      <w:r w:rsidRPr="002424DF">
        <w:t>21.</w:t>
      </w:r>
      <w:r w:rsidRPr="002424DF">
        <w:tab/>
      </w:r>
      <w:r w:rsidR="00FB65A7" w:rsidRPr="002424DF">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children’s rights under the Convention and its Optional Protocols.</w:t>
      </w:r>
    </w:p>
    <w:p w:rsidR="00FB65A7" w:rsidRPr="002424DF" w:rsidRDefault="00D25F46" w:rsidP="00D25F46">
      <w:pPr>
        <w:pStyle w:val="SingleTxtG"/>
      </w:pPr>
      <w:r w:rsidRPr="002424DF">
        <w:t>22.</w:t>
      </w:r>
      <w:r w:rsidRPr="002424DF">
        <w:tab/>
      </w:r>
      <w:r w:rsidR="00FB65A7" w:rsidRPr="002424DF">
        <w:t>Please provide the Committee with an update of any data in the report that may have be</w:t>
      </w:r>
      <w:r w:rsidR="00FB65A7">
        <w:t>come</w:t>
      </w:r>
      <w:r w:rsidR="00FB65A7" w:rsidRPr="002424DF">
        <w:t xml:space="preserve"> outdated by more recent data collected or other new developments. </w:t>
      </w:r>
    </w:p>
    <w:p w:rsidR="00FB65A7" w:rsidRDefault="007F47D5" w:rsidP="00FB65A7">
      <w:pPr>
        <w:pStyle w:val="SingleTxtG"/>
      </w:pPr>
      <w:r>
        <w:t>23.</w:t>
      </w:r>
      <w:r>
        <w:tab/>
      </w:r>
      <w:r w:rsidR="00FB65A7" w:rsidRPr="002424DF">
        <w:t>In addition, the State party may list areas affecting children that it considers to be of priority with regard to the implementation of the Convention</w:t>
      </w:r>
      <w:r w:rsidR="00FB65A7">
        <w:t>.</w:t>
      </w:r>
    </w:p>
    <w:p w:rsidR="00FB65A7" w:rsidRDefault="00100F02" w:rsidP="00100F02">
      <w:pPr>
        <w:jc w:val="center"/>
        <w:rPr>
          <w:u w:val="single"/>
        </w:rPr>
      </w:pPr>
      <w:r w:rsidRPr="00100F02">
        <w:rPr>
          <w:u w:val="single"/>
        </w:rPr>
        <w:tab/>
      </w:r>
      <w:r w:rsidRPr="00100F02">
        <w:rPr>
          <w:u w:val="single"/>
        </w:rPr>
        <w:tab/>
      </w:r>
      <w:r w:rsidRPr="00100F02">
        <w:rPr>
          <w:u w:val="single"/>
        </w:rPr>
        <w:tab/>
      </w:r>
    </w:p>
    <w:sectPr w:rsidR="00FB65A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30F" w:rsidRPr="00C60504" w:rsidRDefault="0025730F" w:rsidP="00C60504">
      <w:pPr>
        <w:pStyle w:val="Footer"/>
      </w:pPr>
    </w:p>
  </w:endnote>
  <w:endnote w:type="continuationSeparator" w:id="0">
    <w:p w:rsidR="0025730F" w:rsidRPr="00C60504" w:rsidRDefault="0025730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A9" w:rsidRDefault="00C720A9" w:rsidP="00C720A9">
    <w:pPr>
      <w:pStyle w:val="Footer"/>
      <w:tabs>
        <w:tab w:val="right" w:pos="9638"/>
      </w:tabs>
    </w:pPr>
    <w:r w:rsidRPr="00C720A9">
      <w:rPr>
        <w:b/>
        <w:bCs/>
        <w:sz w:val="18"/>
      </w:rPr>
      <w:fldChar w:fldCharType="begin"/>
    </w:r>
    <w:r w:rsidRPr="00C720A9">
      <w:rPr>
        <w:b/>
        <w:bCs/>
        <w:sz w:val="18"/>
      </w:rPr>
      <w:instrText xml:space="preserve"> PAGE  \* MERGEFORMAT </w:instrText>
    </w:r>
    <w:r w:rsidRPr="00C720A9">
      <w:rPr>
        <w:b/>
        <w:bCs/>
        <w:sz w:val="18"/>
      </w:rPr>
      <w:fldChar w:fldCharType="separate"/>
    </w:r>
    <w:r w:rsidR="00921A69">
      <w:rPr>
        <w:b/>
        <w:bCs/>
        <w:noProof/>
        <w:sz w:val="18"/>
      </w:rPr>
      <w:t>4</w:t>
    </w:r>
    <w:r w:rsidRPr="00C720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A9" w:rsidRDefault="00C720A9" w:rsidP="00C720A9">
    <w:pPr>
      <w:pStyle w:val="Footer"/>
      <w:tabs>
        <w:tab w:val="right" w:pos="9638"/>
      </w:tabs>
    </w:pPr>
    <w:r>
      <w:tab/>
    </w:r>
    <w:r w:rsidRPr="00C720A9">
      <w:rPr>
        <w:b/>
        <w:bCs/>
        <w:sz w:val="18"/>
      </w:rPr>
      <w:fldChar w:fldCharType="begin"/>
    </w:r>
    <w:r w:rsidRPr="00C720A9">
      <w:rPr>
        <w:b/>
        <w:bCs/>
        <w:sz w:val="18"/>
      </w:rPr>
      <w:instrText xml:space="preserve"> PAGE  \* MERGEFORMAT </w:instrText>
    </w:r>
    <w:r w:rsidRPr="00C720A9">
      <w:rPr>
        <w:b/>
        <w:bCs/>
        <w:sz w:val="18"/>
      </w:rPr>
      <w:fldChar w:fldCharType="separate"/>
    </w:r>
    <w:r w:rsidR="00921A69">
      <w:rPr>
        <w:b/>
        <w:bCs/>
        <w:noProof/>
        <w:sz w:val="18"/>
      </w:rPr>
      <w:t>5</w:t>
    </w:r>
    <w:r w:rsidRPr="00C720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17AB" w:rsidRDefault="006B17AB" w:rsidP="006B17A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B17AB" w:rsidRDefault="006B17AB" w:rsidP="006B17AB">
    <w:pPr>
      <w:pStyle w:val="Footer"/>
      <w:ind w:right="1134"/>
      <w:rPr>
        <w:sz w:val="20"/>
      </w:rPr>
    </w:pPr>
    <w:r>
      <w:rPr>
        <w:sz w:val="20"/>
      </w:rPr>
      <w:t>GE.19-18459(E)</w:t>
    </w:r>
  </w:p>
  <w:p w:rsidR="006B17AB" w:rsidRPr="006B17AB" w:rsidRDefault="006B17AB" w:rsidP="006B17A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ZE/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ZE/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30F" w:rsidRPr="00C60504" w:rsidRDefault="0025730F" w:rsidP="00C60504">
      <w:pPr>
        <w:tabs>
          <w:tab w:val="right" w:pos="2155"/>
        </w:tabs>
        <w:spacing w:after="80" w:line="240" w:lineRule="auto"/>
        <w:ind w:left="680"/>
      </w:pPr>
      <w:r>
        <w:rPr>
          <w:u w:val="single"/>
        </w:rPr>
        <w:tab/>
      </w:r>
    </w:p>
  </w:footnote>
  <w:footnote w:type="continuationSeparator" w:id="0">
    <w:p w:rsidR="0025730F" w:rsidRPr="00C60504" w:rsidRDefault="0025730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A9" w:rsidRDefault="00C720A9" w:rsidP="00C720A9">
    <w:pPr>
      <w:pStyle w:val="Header"/>
    </w:pPr>
    <w:r>
      <w:t>CRC/C/CZE/Q/</w:t>
    </w:r>
    <w:r w:rsidR="00DB7567">
      <w:t>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A9" w:rsidRDefault="00DB7567" w:rsidP="00C720A9">
    <w:pPr>
      <w:pStyle w:val="Header"/>
      <w:jc w:val="right"/>
    </w:pPr>
    <w:r>
      <w:t>CRC/C/CZE/Q/5-6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0E4E75"/>
    <w:multiLevelType w:val="hybridMultilevel"/>
    <w:tmpl w:val="55A865B2"/>
    <w:lvl w:ilvl="0" w:tplc="DC46EC7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61001B"/>
    <w:multiLevelType w:val="hybridMultilevel"/>
    <w:tmpl w:val="8D96435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4BA2DFD"/>
    <w:multiLevelType w:val="hybridMultilevel"/>
    <w:tmpl w:val="1AA44E1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7FD5622"/>
    <w:multiLevelType w:val="hybridMultilevel"/>
    <w:tmpl w:val="1B7CB9B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9DD381D"/>
    <w:multiLevelType w:val="hybridMultilevel"/>
    <w:tmpl w:val="BCB618CA"/>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2F951494"/>
    <w:multiLevelType w:val="hybridMultilevel"/>
    <w:tmpl w:val="0060B66E"/>
    <w:lvl w:ilvl="0" w:tplc="2A46354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58708A"/>
    <w:multiLevelType w:val="hybridMultilevel"/>
    <w:tmpl w:val="F5684AE6"/>
    <w:lvl w:ilvl="0" w:tplc="C0C0257E">
      <w:start w:val="1"/>
      <w:numFmt w:val="decimal"/>
      <w:lvlText w:val="%1."/>
      <w:lvlJc w:val="left"/>
      <w:pPr>
        <w:ind w:left="3107" w:hanging="555"/>
      </w:pPr>
      <w:rPr>
        <w:rFonts w:hint="default"/>
        <w:b w:val="0"/>
      </w:rPr>
    </w:lvl>
    <w:lvl w:ilvl="1" w:tplc="F138B66E">
      <w:start w:val="1"/>
      <w:numFmt w:val="lowerLetter"/>
      <w:lvlText w:val="(%2)"/>
      <w:lvlJc w:val="left"/>
      <w:pPr>
        <w:ind w:left="2424" w:hanging="57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5954272C"/>
    <w:multiLevelType w:val="hybridMultilevel"/>
    <w:tmpl w:val="E1F0373E"/>
    <w:lvl w:ilvl="0" w:tplc="F4282500">
      <w:start w:val="1"/>
      <w:numFmt w:val="lowerLetter"/>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12" w15:restartNumberingAfterBreak="0">
    <w:nsid w:val="5C9A4162"/>
    <w:multiLevelType w:val="hybridMultilevel"/>
    <w:tmpl w:val="1044870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4BE0D0F"/>
    <w:multiLevelType w:val="hybridMultilevel"/>
    <w:tmpl w:val="64ACA454"/>
    <w:lvl w:ilvl="0" w:tplc="DC46EC76">
      <w:start w:val="1"/>
      <w:numFmt w:val="lowerLetter"/>
      <w:lvlText w:val="(%1)"/>
      <w:lvlJc w:val="left"/>
      <w:pPr>
        <w:ind w:left="2244" w:hanging="555"/>
      </w:pPr>
      <w:rPr>
        <w:rFonts w:hint="default"/>
        <w:b w:val="0"/>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16" w15:restartNumberingAfterBreak="0">
    <w:nsid w:val="6A9369DF"/>
    <w:multiLevelType w:val="hybridMultilevel"/>
    <w:tmpl w:val="AEB0025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77930571"/>
    <w:multiLevelType w:val="hybridMultilevel"/>
    <w:tmpl w:val="BA4EB27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3"/>
  </w:num>
  <w:num w:numId="3">
    <w:abstractNumId w:val="0"/>
  </w:num>
  <w:num w:numId="4">
    <w:abstractNumId w:val="13"/>
  </w:num>
  <w:num w:numId="5">
    <w:abstractNumId w:val="14"/>
  </w:num>
  <w:num w:numId="6">
    <w:abstractNumId w:val="18"/>
  </w:num>
  <w:num w:numId="7">
    <w:abstractNumId w:val="2"/>
  </w:num>
  <w:num w:numId="8">
    <w:abstractNumId w:val="10"/>
  </w:num>
  <w:num w:numId="9">
    <w:abstractNumId w:val="15"/>
  </w:num>
  <w:num w:numId="10">
    <w:abstractNumId w:val="1"/>
  </w:num>
  <w:num w:numId="11">
    <w:abstractNumId w:val="6"/>
  </w:num>
  <w:num w:numId="12">
    <w:abstractNumId w:val="12"/>
  </w:num>
  <w:num w:numId="13">
    <w:abstractNumId w:val="4"/>
  </w:num>
  <w:num w:numId="14">
    <w:abstractNumId w:val="17"/>
  </w:num>
  <w:num w:numId="15">
    <w:abstractNumId w:val="8"/>
  </w:num>
  <w:num w:numId="16">
    <w:abstractNumId w:val="16"/>
  </w:num>
  <w:num w:numId="17">
    <w:abstractNumId w:val="5"/>
  </w:num>
  <w:num w:numId="18">
    <w:abstractNumId w:val="1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30F"/>
    <w:rsid w:val="00046E92"/>
    <w:rsid w:val="000F638B"/>
    <w:rsid w:val="00100F02"/>
    <w:rsid w:val="00226ADD"/>
    <w:rsid w:val="00247E2C"/>
    <w:rsid w:val="0025730F"/>
    <w:rsid w:val="002A09CA"/>
    <w:rsid w:val="002D6C53"/>
    <w:rsid w:val="002F5595"/>
    <w:rsid w:val="00334F6A"/>
    <w:rsid w:val="00342AC8"/>
    <w:rsid w:val="003522C2"/>
    <w:rsid w:val="003B4550"/>
    <w:rsid w:val="00461253"/>
    <w:rsid w:val="004629FE"/>
    <w:rsid w:val="004A1FBE"/>
    <w:rsid w:val="004D01A4"/>
    <w:rsid w:val="005042C2"/>
    <w:rsid w:val="00647C5F"/>
    <w:rsid w:val="00671529"/>
    <w:rsid w:val="006B17AB"/>
    <w:rsid w:val="006F0959"/>
    <w:rsid w:val="006F2B54"/>
    <w:rsid w:val="007268F9"/>
    <w:rsid w:val="0076233C"/>
    <w:rsid w:val="007C52B0"/>
    <w:rsid w:val="007F47D5"/>
    <w:rsid w:val="008C5861"/>
    <w:rsid w:val="00902B4E"/>
    <w:rsid w:val="00921A69"/>
    <w:rsid w:val="009411B4"/>
    <w:rsid w:val="009D0139"/>
    <w:rsid w:val="009F5CDC"/>
    <w:rsid w:val="00A775CF"/>
    <w:rsid w:val="00A9548D"/>
    <w:rsid w:val="00B06045"/>
    <w:rsid w:val="00B9289D"/>
    <w:rsid w:val="00BF671D"/>
    <w:rsid w:val="00C073FD"/>
    <w:rsid w:val="00C35A27"/>
    <w:rsid w:val="00C60504"/>
    <w:rsid w:val="00C720A9"/>
    <w:rsid w:val="00CD0365"/>
    <w:rsid w:val="00CD085A"/>
    <w:rsid w:val="00D21089"/>
    <w:rsid w:val="00D25F46"/>
    <w:rsid w:val="00D57CA1"/>
    <w:rsid w:val="00D766A1"/>
    <w:rsid w:val="00D8106E"/>
    <w:rsid w:val="00DB7567"/>
    <w:rsid w:val="00E02C2B"/>
    <w:rsid w:val="00E96D00"/>
    <w:rsid w:val="00ED625E"/>
    <w:rsid w:val="00ED6C48"/>
    <w:rsid w:val="00EE1CB6"/>
    <w:rsid w:val="00F65F5D"/>
    <w:rsid w:val="00F86A3A"/>
    <w:rsid w:val="00F93C73"/>
    <w:rsid w:val="00FA65DC"/>
    <w:rsid w:val="00FB65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A873E2C-29A5-4B07-8D9D-32F706B47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25F46"/>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A1FB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A1FB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A1FB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25F4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1A10E-88D7-4B71-B55D-157D5BB9C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1876</Words>
  <Characters>10721</Characters>
  <Application>Microsoft Office Word</Application>
  <DocSecurity>0</DocSecurity>
  <Lines>203</Lines>
  <Paragraphs>97</Paragraphs>
  <ScaleCrop>false</ScaleCrop>
  <HeadingPairs>
    <vt:vector size="2" baseType="variant">
      <vt:variant>
        <vt:lpstr>Title</vt:lpstr>
      </vt:variant>
      <vt:variant>
        <vt:i4>1</vt:i4>
      </vt:variant>
    </vt:vector>
  </HeadingPairs>
  <TitlesOfParts>
    <vt:vector size="1" baseType="lpstr">
      <vt:lpstr>CRC/C/CZE/Q/5-6</vt:lpstr>
    </vt:vector>
  </TitlesOfParts>
  <Company>DCM</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CRC/C/CZE/Q/5-6</dc:title>
  <dc:subject>1918459</dc:subject>
  <dc:creator>cg</dc:creator>
  <cp:keywords/>
  <dc:description/>
  <cp:lastModifiedBy>Generic Pdf eng</cp:lastModifiedBy>
  <cp:revision>2</cp:revision>
  <cp:lastPrinted>2019-10-24T12:47:00Z</cp:lastPrinted>
  <dcterms:created xsi:type="dcterms:W3CDTF">2019-10-25T05:51:00Z</dcterms:created>
  <dcterms:modified xsi:type="dcterms:W3CDTF">2019-10-25T05:51:00Z</dcterms:modified>
</cp:coreProperties>
</file>